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CBE" w:rsidRDefault="00382CBE" w:rsidP="00391F7E">
      <w:pPr>
        <w:spacing w:before="240" w:line="240" w:lineRule="exact"/>
        <w:jc w:val="center"/>
        <w:rPr>
          <w:sz w:val="28"/>
          <w:szCs w:val="28"/>
        </w:rPr>
      </w:pPr>
      <w:bookmarkStart w:id="0" w:name="_GoBack"/>
      <w:bookmarkEnd w:id="0"/>
    </w:p>
    <w:p w:rsidR="00ED7B50" w:rsidRDefault="00ED7B50" w:rsidP="00391F7E">
      <w:pPr>
        <w:spacing w:before="240" w:line="240" w:lineRule="exact"/>
        <w:jc w:val="center"/>
        <w:rPr>
          <w:sz w:val="28"/>
          <w:szCs w:val="28"/>
          <w:lang w:val="en-US"/>
        </w:rPr>
      </w:pPr>
    </w:p>
    <w:p w:rsidR="00382CBE" w:rsidRDefault="00382CBE" w:rsidP="00382CBE">
      <w:pPr>
        <w:spacing w:line="240" w:lineRule="exact"/>
        <w:jc w:val="center"/>
        <w:rPr>
          <w:sz w:val="28"/>
          <w:szCs w:val="28"/>
        </w:rPr>
      </w:pPr>
    </w:p>
    <w:p w:rsidR="00ED7B50" w:rsidRDefault="00ED7B50" w:rsidP="00382CBE">
      <w:pPr>
        <w:spacing w:line="240" w:lineRule="exact"/>
        <w:jc w:val="center"/>
        <w:rPr>
          <w:sz w:val="28"/>
          <w:szCs w:val="28"/>
        </w:rPr>
      </w:pPr>
    </w:p>
    <w:p w:rsidR="000F3707" w:rsidRPr="007B0F56" w:rsidRDefault="000F3707" w:rsidP="007B0F56">
      <w:pPr>
        <w:spacing w:line="240" w:lineRule="exact"/>
        <w:jc w:val="center"/>
        <w:rPr>
          <w:sz w:val="28"/>
          <w:szCs w:val="28"/>
        </w:rPr>
      </w:pPr>
    </w:p>
    <w:p w:rsidR="00ED7B50" w:rsidRDefault="00ED7B50" w:rsidP="00ED7B50">
      <w:pPr>
        <w:rPr>
          <w:sz w:val="28"/>
          <w:szCs w:val="28"/>
          <w:lang w:val="en-US"/>
        </w:rPr>
      </w:pPr>
    </w:p>
    <w:p w:rsidR="007B0F56" w:rsidRPr="007B0F56" w:rsidRDefault="007B0F56" w:rsidP="00ED7B50">
      <w:pPr>
        <w:rPr>
          <w:sz w:val="28"/>
          <w:szCs w:val="28"/>
          <w:lang w:val="en-US"/>
        </w:rPr>
      </w:pPr>
    </w:p>
    <w:p w:rsidR="00281D4B" w:rsidRPr="00BB3549" w:rsidRDefault="00281D4B" w:rsidP="00281D4B">
      <w:pPr>
        <w:spacing w:line="240" w:lineRule="exact"/>
        <w:jc w:val="center"/>
        <w:rPr>
          <w:sz w:val="28"/>
          <w:szCs w:val="28"/>
        </w:rPr>
      </w:pPr>
      <w:r w:rsidRPr="00BB3549">
        <w:rPr>
          <w:sz w:val="28"/>
          <w:szCs w:val="28"/>
        </w:rPr>
        <w:t>ПОЯСНИТЕЛЬНАЯ ЗАПИСКА</w:t>
      </w:r>
    </w:p>
    <w:p w:rsidR="00F33547" w:rsidRPr="008143E0" w:rsidRDefault="00281D4B" w:rsidP="00F33547">
      <w:pPr>
        <w:ind w:firstLine="540"/>
        <w:jc w:val="center"/>
        <w:rPr>
          <w:sz w:val="28"/>
          <w:szCs w:val="28"/>
        </w:rPr>
      </w:pPr>
      <w:r w:rsidRPr="00BB3549">
        <w:rPr>
          <w:sz w:val="28"/>
          <w:szCs w:val="28"/>
        </w:rPr>
        <w:t>к проекту закона Алтайского края  «</w:t>
      </w:r>
      <w:r w:rsidR="00F33547">
        <w:rPr>
          <w:sz w:val="28"/>
          <w:szCs w:val="28"/>
        </w:rPr>
        <w:t xml:space="preserve">О внесении изменений в </w:t>
      </w:r>
      <w:r w:rsidR="005D470F">
        <w:rPr>
          <w:sz w:val="28"/>
          <w:szCs w:val="28"/>
        </w:rPr>
        <w:t xml:space="preserve">статьи 1                    и 2 </w:t>
      </w:r>
      <w:r w:rsidR="00F33547">
        <w:rPr>
          <w:sz w:val="28"/>
          <w:szCs w:val="28"/>
        </w:rPr>
        <w:t>закон</w:t>
      </w:r>
      <w:r w:rsidR="004710B4">
        <w:rPr>
          <w:sz w:val="28"/>
          <w:szCs w:val="28"/>
        </w:rPr>
        <w:t>а</w:t>
      </w:r>
      <w:r w:rsidR="00F33547">
        <w:rPr>
          <w:sz w:val="28"/>
          <w:szCs w:val="28"/>
        </w:rPr>
        <w:t xml:space="preserve"> </w:t>
      </w:r>
      <w:r w:rsidR="00F33547" w:rsidRPr="00F33547">
        <w:rPr>
          <w:sz w:val="28"/>
          <w:szCs w:val="28"/>
        </w:rPr>
        <w:t xml:space="preserve">Алтайского края  «О перераспределении полномочий между органами местного самоуправления муниципального образования город Барнаул Алтайского края и органами государственной власти Алтайского края» </w:t>
      </w:r>
      <w:r w:rsidR="008143E0" w:rsidRPr="008143E0">
        <w:rPr>
          <w:sz w:val="28"/>
          <w:szCs w:val="28"/>
        </w:rPr>
        <w:t xml:space="preserve"> </w:t>
      </w:r>
    </w:p>
    <w:p w:rsidR="00281D4B" w:rsidRPr="0030314F" w:rsidRDefault="00281D4B" w:rsidP="00281D4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281D4B" w:rsidRPr="00A477B5" w:rsidRDefault="00A31516" w:rsidP="0030314F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Проектом закона</w:t>
      </w:r>
      <w:r w:rsidR="00281D4B" w:rsidRPr="00A477B5">
        <w:rPr>
          <w:rFonts w:eastAsia="Calibri"/>
          <w:sz w:val="28"/>
          <w:szCs w:val="28"/>
          <w:lang w:eastAsia="en-US"/>
        </w:rPr>
        <w:t xml:space="preserve"> Алтайского края вносятся изменения в </w:t>
      </w:r>
      <w:hyperlink r:id="rId7" w:history="1">
        <w:r w:rsidR="00281D4B" w:rsidRPr="00A477B5">
          <w:rPr>
            <w:rFonts w:eastAsia="Calibri"/>
            <w:sz w:val="28"/>
            <w:szCs w:val="28"/>
            <w:lang w:eastAsia="en-US"/>
          </w:rPr>
          <w:t>закон</w:t>
        </w:r>
      </w:hyperlink>
      <w:r w:rsidR="00281D4B" w:rsidRPr="00A477B5">
        <w:rPr>
          <w:rFonts w:eastAsia="Calibri"/>
          <w:sz w:val="28"/>
          <w:szCs w:val="28"/>
          <w:lang w:eastAsia="en-US"/>
        </w:rPr>
        <w:t xml:space="preserve"> Алтайско</w:t>
      </w:r>
      <w:r w:rsidR="0030314F">
        <w:rPr>
          <w:rFonts w:eastAsia="Calibri"/>
          <w:sz w:val="28"/>
          <w:szCs w:val="28"/>
          <w:lang w:eastAsia="en-US"/>
        </w:rPr>
        <w:t>го края  от 23.1</w:t>
      </w:r>
      <w:r w:rsidR="00281D4B">
        <w:rPr>
          <w:rFonts w:eastAsia="Calibri"/>
          <w:sz w:val="28"/>
          <w:szCs w:val="28"/>
          <w:lang w:eastAsia="en-US"/>
        </w:rPr>
        <w:t>2.2</w:t>
      </w:r>
      <w:r w:rsidR="0030314F">
        <w:rPr>
          <w:rFonts w:eastAsia="Calibri"/>
          <w:sz w:val="28"/>
          <w:szCs w:val="28"/>
          <w:lang w:eastAsia="en-US"/>
        </w:rPr>
        <w:t>014</w:t>
      </w:r>
      <w:r w:rsidR="00281D4B">
        <w:rPr>
          <w:rFonts w:eastAsia="Calibri"/>
          <w:sz w:val="28"/>
          <w:szCs w:val="28"/>
          <w:lang w:eastAsia="en-US"/>
        </w:rPr>
        <w:t xml:space="preserve"> </w:t>
      </w:r>
      <w:r w:rsidR="00281D4B" w:rsidRPr="00A477B5">
        <w:rPr>
          <w:rFonts w:eastAsia="Calibri"/>
          <w:sz w:val="28"/>
          <w:szCs w:val="28"/>
          <w:lang w:eastAsia="en-US"/>
        </w:rPr>
        <w:t>№ 1</w:t>
      </w:r>
      <w:r w:rsidR="0030314F">
        <w:rPr>
          <w:rFonts w:eastAsia="Calibri"/>
          <w:sz w:val="28"/>
          <w:szCs w:val="28"/>
          <w:lang w:eastAsia="en-US"/>
        </w:rPr>
        <w:t>0</w:t>
      </w:r>
      <w:r w:rsidR="006A1745">
        <w:rPr>
          <w:rFonts w:eastAsia="Calibri"/>
          <w:sz w:val="28"/>
          <w:szCs w:val="28"/>
          <w:lang w:eastAsia="en-US"/>
        </w:rPr>
        <w:t>2-ЗС</w:t>
      </w:r>
      <w:r w:rsidR="0030314F">
        <w:rPr>
          <w:rFonts w:eastAsia="Calibri"/>
          <w:sz w:val="28"/>
          <w:szCs w:val="28"/>
          <w:lang w:eastAsia="en-US"/>
        </w:rPr>
        <w:t xml:space="preserve"> </w:t>
      </w:r>
      <w:r w:rsidR="0030314F" w:rsidRPr="0030314F">
        <w:rPr>
          <w:rFonts w:eastAsia="Calibri"/>
          <w:sz w:val="28"/>
          <w:szCs w:val="28"/>
          <w:lang w:eastAsia="en-US"/>
        </w:rPr>
        <w:t xml:space="preserve">«О перераспределении полномочий между органами местного самоуправления муниципального образования город Барнаул Алтайского края и органами государственной власти Алтайского края» </w:t>
      </w:r>
      <w:r w:rsidR="00281D4B">
        <w:rPr>
          <w:rFonts w:eastAsia="Calibri"/>
          <w:sz w:val="28"/>
          <w:szCs w:val="28"/>
          <w:lang w:eastAsia="en-US"/>
        </w:rPr>
        <w:t xml:space="preserve"> (далее – «</w:t>
      </w:r>
      <w:r w:rsidR="00281D4B" w:rsidRPr="00A477B5">
        <w:rPr>
          <w:rFonts w:eastAsia="Calibri"/>
          <w:sz w:val="28"/>
          <w:szCs w:val="28"/>
          <w:lang w:eastAsia="en-US"/>
        </w:rPr>
        <w:t>закон № 1</w:t>
      </w:r>
      <w:r w:rsidR="0030314F">
        <w:rPr>
          <w:rFonts w:eastAsia="Calibri"/>
          <w:sz w:val="28"/>
          <w:szCs w:val="28"/>
          <w:lang w:eastAsia="en-US"/>
        </w:rPr>
        <w:t>0</w:t>
      </w:r>
      <w:r w:rsidR="00281D4B" w:rsidRPr="00A477B5">
        <w:rPr>
          <w:rFonts w:eastAsia="Calibri"/>
          <w:sz w:val="28"/>
          <w:szCs w:val="28"/>
          <w:lang w:eastAsia="en-US"/>
        </w:rPr>
        <w:t>2-ЗС</w:t>
      </w:r>
      <w:r w:rsidR="00281D4B">
        <w:rPr>
          <w:rFonts w:eastAsia="Calibri"/>
          <w:sz w:val="28"/>
          <w:szCs w:val="28"/>
          <w:lang w:eastAsia="en-US"/>
        </w:rPr>
        <w:t>»)</w:t>
      </w:r>
      <w:r w:rsidR="00281D4B" w:rsidRPr="00A477B5">
        <w:rPr>
          <w:rFonts w:eastAsia="Calibri"/>
          <w:sz w:val="28"/>
          <w:szCs w:val="28"/>
          <w:lang w:eastAsia="en-US"/>
        </w:rPr>
        <w:t>.</w:t>
      </w:r>
    </w:p>
    <w:p w:rsidR="00FB42A8" w:rsidRDefault="00A31516" w:rsidP="00281D4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Изменения в закон </w:t>
      </w:r>
      <w:r w:rsidR="008143E0">
        <w:rPr>
          <w:rFonts w:eastAsia="Calibri"/>
          <w:sz w:val="28"/>
          <w:szCs w:val="28"/>
          <w:lang w:eastAsia="en-US"/>
        </w:rPr>
        <w:t>№</w:t>
      </w:r>
      <w:r w:rsidR="007B0F56">
        <w:rPr>
          <w:color w:val="000000"/>
        </w:rPr>
        <w:t> </w:t>
      </w:r>
      <w:r w:rsidRPr="00A477B5">
        <w:rPr>
          <w:rFonts w:eastAsia="Calibri"/>
          <w:sz w:val="28"/>
          <w:szCs w:val="28"/>
          <w:lang w:eastAsia="en-US"/>
        </w:rPr>
        <w:t>1</w:t>
      </w:r>
      <w:r>
        <w:rPr>
          <w:rFonts w:eastAsia="Calibri"/>
          <w:sz w:val="28"/>
          <w:szCs w:val="28"/>
          <w:lang w:eastAsia="en-US"/>
        </w:rPr>
        <w:t>0</w:t>
      </w:r>
      <w:r w:rsidRPr="00A477B5">
        <w:rPr>
          <w:rFonts w:eastAsia="Calibri"/>
          <w:sz w:val="28"/>
          <w:szCs w:val="28"/>
          <w:lang w:eastAsia="en-US"/>
        </w:rPr>
        <w:t xml:space="preserve">2-ЗС </w:t>
      </w:r>
      <w:r w:rsidR="00281D4B" w:rsidRPr="00A477B5">
        <w:rPr>
          <w:rFonts w:eastAsia="Calibri"/>
          <w:sz w:val="28"/>
          <w:szCs w:val="28"/>
          <w:lang w:eastAsia="en-US"/>
        </w:rPr>
        <w:t xml:space="preserve">подготовлены </w:t>
      </w:r>
      <w:r w:rsidR="000A74BC">
        <w:rPr>
          <w:rFonts w:eastAsia="Calibri"/>
          <w:sz w:val="28"/>
          <w:szCs w:val="28"/>
          <w:lang w:eastAsia="en-US"/>
        </w:rPr>
        <w:t>с учетом пра</w:t>
      </w:r>
      <w:r>
        <w:rPr>
          <w:rFonts w:eastAsia="Calibri"/>
          <w:sz w:val="28"/>
          <w:szCs w:val="28"/>
          <w:lang w:eastAsia="en-US"/>
        </w:rPr>
        <w:t>воприменительной практики</w:t>
      </w:r>
      <w:r w:rsidR="0030314F">
        <w:rPr>
          <w:rFonts w:eastAsia="Calibri"/>
          <w:sz w:val="28"/>
          <w:szCs w:val="28"/>
          <w:lang w:eastAsia="en-US"/>
        </w:rPr>
        <w:t xml:space="preserve">, а также </w:t>
      </w:r>
      <w:r w:rsidR="00FB42A8">
        <w:rPr>
          <w:rFonts w:eastAsia="Calibri"/>
          <w:sz w:val="28"/>
          <w:szCs w:val="28"/>
          <w:lang w:eastAsia="en-US"/>
        </w:rPr>
        <w:t xml:space="preserve">уточняют </w:t>
      </w:r>
      <w:r w:rsidR="006A1745">
        <w:rPr>
          <w:rFonts w:eastAsia="Calibri"/>
          <w:sz w:val="28"/>
          <w:szCs w:val="28"/>
          <w:lang w:eastAsia="en-US"/>
        </w:rPr>
        <w:t xml:space="preserve">процедуру осуществления </w:t>
      </w:r>
      <w:r w:rsidR="00FB42A8">
        <w:rPr>
          <w:rFonts w:eastAsia="Calibri"/>
          <w:sz w:val="28"/>
          <w:szCs w:val="28"/>
          <w:lang w:eastAsia="en-US"/>
        </w:rPr>
        <w:t xml:space="preserve"> </w:t>
      </w:r>
      <w:r w:rsidR="006A1745">
        <w:rPr>
          <w:rFonts w:eastAsia="Calibri"/>
          <w:sz w:val="28"/>
          <w:szCs w:val="28"/>
          <w:lang w:eastAsia="en-US"/>
        </w:rPr>
        <w:t>б</w:t>
      </w:r>
      <w:r w:rsidR="006A1745" w:rsidRPr="006A1745">
        <w:rPr>
          <w:rFonts w:eastAsia="Calibri"/>
          <w:sz w:val="28"/>
          <w:szCs w:val="28"/>
          <w:lang w:eastAsia="en-US"/>
        </w:rPr>
        <w:t>юджетны</w:t>
      </w:r>
      <w:r w:rsidR="006A1745">
        <w:rPr>
          <w:rFonts w:eastAsia="Calibri"/>
          <w:sz w:val="28"/>
          <w:szCs w:val="28"/>
          <w:lang w:eastAsia="en-US"/>
        </w:rPr>
        <w:t>х</w:t>
      </w:r>
      <w:r w:rsidR="00E5685B">
        <w:rPr>
          <w:rFonts w:eastAsia="Calibri"/>
          <w:sz w:val="28"/>
          <w:szCs w:val="28"/>
          <w:lang w:eastAsia="en-US"/>
        </w:rPr>
        <w:t xml:space="preserve"> полномочий </w:t>
      </w:r>
      <w:r w:rsidR="006A1745" w:rsidRPr="006A1745">
        <w:rPr>
          <w:rFonts w:eastAsia="Calibri"/>
          <w:sz w:val="28"/>
          <w:szCs w:val="28"/>
          <w:lang w:eastAsia="en-US"/>
        </w:rPr>
        <w:t xml:space="preserve">администрирования  неналоговых доходов бюджета городского округа </w:t>
      </w:r>
      <w:r>
        <w:rPr>
          <w:rFonts w:eastAsia="Calibri"/>
          <w:sz w:val="28"/>
          <w:szCs w:val="28"/>
          <w:lang w:eastAsia="en-US"/>
        </w:rPr>
        <w:t>–</w:t>
      </w:r>
      <w:r w:rsidR="006A1745" w:rsidRPr="006A1745">
        <w:rPr>
          <w:rFonts w:eastAsia="Calibri"/>
          <w:sz w:val="28"/>
          <w:szCs w:val="28"/>
          <w:lang w:eastAsia="en-US"/>
        </w:rPr>
        <w:t xml:space="preserve"> города Барнаула Алтайского края </w:t>
      </w:r>
      <w:r w:rsidR="00FB42A8" w:rsidRPr="00FB42A8">
        <w:rPr>
          <w:rFonts w:eastAsia="Calibri"/>
          <w:sz w:val="28"/>
          <w:szCs w:val="28"/>
          <w:lang w:eastAsia="en-US"/>
        </w:rPr>
        <w:t>п</w:t>
      </w:r>
      <w:r>
        <w:rPr>
          <w:rFonts w:eastAsia="Calibri"/>
          <w:sz w:val="28"/>
          <w:szCs w:val="28"/>
          <w:lang w:eastAsia="en-US"/>
        </w:rPr>
        <w:t>о земельным участкам, находящим</w:t>
      </w:r>
      <w:r w:rsidR="00FB42A8" w:rsidRPr="00FB42A8">
        <w:rPr>
          <w:rFonts w:eastAsia="Calibri"/>
          <w:sz w:val="28"/>
          <w:szCs w:val="28"/>
          <w:lang w:eastAsia="en-US"/>
        </w:rPr>
        <w:t>ся в границах городского округа</w:t>
      </w:r>
      <w:r>
        <w:rPr>
          <w:rFonts w:eastAsia="Calibri"/>
          <w:sz w:val="28"/>
          <w:szCs w:val="28"/>
          <w:lang w:eastAsia="en-US"/>
        </w:rPr>
        <w:t xml:space="preserve"> –</w:t>
      </w:r>
      <w:r w:rsidR="00FB42A8" w:rsidRPr="00FB42A8">
        <w:rPr>
          <w:rFonts w:eastAsia="Calibri"/>
          <w:sz w:val="28"/>
          <w:szCs w:val="28"/>
          <w:lang w:eastAsia="en-US"/>
        </w:rPr>
        <w:t xml:space="preserve"> города Барнаула Алтайского края</w:t>
      </w:r>
      <w:r w:rsidR="006A1745">
        <w:rPr>
          <w:rFonts w:eastAsia="Calibri"/>
          <w:sz w:val="28"/>
          <w:szCs w:val="28"/>
          <w:lang w:eastAsia="en-US"/>
        </w:rPr>
        <w:t>, государственная собственность на которые не разграничена</w:t>
      </w:r>
      <w:r w:rsidR="00FB42A8">
        <w:rPr>
          <w:rFonts w:eastAsia="Calibri"/>
          <w:sz w:val="28"/>
          <w:szCs w:val="28"/>
          <w:lang w:eastAsia="en-US"/>
        </w:rPr>
        <w:t>.</w:t>
      </w:r>
    </w:p>
    <w:p w:rsidR="00281D4B" w:rsidRPr="00A477B5" w:rsidRDefault="00281D4B" w:rsidP="00281D4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477B5">
        <w:rPr>
          <w:rFonts w:eastAsia="Calibri"/>
          <w:sz w:val="28"/>
          <w:szCs w:val="28"/>
          <w:lang w:eastAsia="en-US"/>
        </w:rPr>
        <w:t>Реализация закона не потребует дополнительного финансирования за счет средств краевого бюджета.</w:t>
      </w:r>
    </w:p>
    <w:p w:rsidR="00281D4B" w:rsidRPr="00BB3549" w:rsidRDefault="00281D4B" w:rsidP="00281D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81D4B" w:rsidRPr="00BB3549" w:rsidRDefault="00281D4B" w:rsidP="00281D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81D4B" w:rsidRPr="00BB3549" w:rsidRDefault="00281D4B" w:rsidP="00281D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81D4B" w:rsidRPr="00BB3549" w:rsidRDefault="00281D4B" w:rsidP="00281D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B3549">
        <w:rPr>
          <w:sz w:val="28"/>
          <w:szCs w:val="28"/>
        </w:rPr>
        <w:t xml:space="preserve">                                                                     </w:t>
      </w:r>
      <w:r w:rsidR="0030314F">
        <w:rPr>
          <w:sz w:val="28"/>
          <w:szCs w:val="28"/>
        </w:rPr>
        <w:t xml:space="preserve">                             В.П. Томенко</w:t>
      </w:r>
    </w:p>
    <w:p w:rsidR="00822980" w:rsidRDefault="00822980" w:rsidP="001C0C8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sectPr w:rsidR="00822980" w:rsidSect="00650493">
      <w:headerReference w:type="even" r:id="rId8"/>
      <w:headerReference w:type="default" r:id="rId9"/>
      <w:headerReference w:type="first" r:id="rId10"/>
      <w:pgSz w:w="11906" w:h="16838" w:code="9"/>
      <w:pgMar w:top="851" w:right="851" w:bottom="993" w:left="1843" w:header="855" w:footer="25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42F9" w:rsidRDefault="00F442F9">
      <w:r>
        <w:separator/>
      </w:r>
    </w:p>
  </w:endnote>
  <w:endnote w:type="continuationSeparator" w:id="0">
    <w:p w:rsidR="00F442F9" w:rsidRDefault="00F44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42F9" w:rsidRDefault="00F442F9">
      <w:r>
        <w:separator/>
      </w:r>
    </w:p>
  </w:footnote>
  <w:footnote w:type="continuationSeparator" w:id="0">
    <w:p w:rsidR="00F442F9" w:rsidRDefault="00F442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37D1" w:rsidRDefault="007837D1" w:rsidP="00066C30">
    <w:pPr>
      <w:pStyle w:val="a3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44</w:t>
    </w:r>
    <w:r>
      <w:rPr>
        <w:rStyle w:val="a9"/>
      </w:rPr>
      <w:fldChar w:fldCharType="end"/>
    </w:r>
  </w:p>
  <w:p w:rsidR="007837D1" w:rsidRDefault="007837D1" w:rsidP="006D0739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37D1" w:rsidRDefault="00233357" w:rsidP="00671126">
    <w:pPr>
      <w:pStyle w:val="a3"/>
      <w:tabs>
        <w:tab w:val="clear" w:pos="9355"/>
        <w:tab w:val="right" w:pos="9360"/>
      </w:tabs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0314F">
      <w:rPr>
        <w:noProof/>
      </w:rPr>
      <w:t>2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2CBE" w:rsidRDefault="0098121E" w:rsidP="00382CBE">
    <w:pPr>
      <w:rPr>
        <w:vanish/>
      </w:rPr>
    </w:pPr>
    <w:r>
      <w:rPr>
        <w:b/>
        <w:i/>
        <w:noProof/>
        <w:vanish/>
        <w:sz w:val="28"/>
      </w:rPr>
      <mc:AlternateContent>
        <mc:Choice Requires="wpc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2514600</wp:posOffset>
              </wp:positionH>
              <wp:positionV relativeFrom="paragraph">
                <wp:posOffset>-342900</wp:posOffset>
              </wp:positionV>
              <wp:extent cx="787400" cy="800100"/>
              <wp:effectExtent l="0" t="9525" r="3175" b="0"/>
              <wp:wrapNone/>
              <wp:docPr id="2360" name="Полотно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g:wgp>
                      <wpg:cNvPr id="2" name="Group 4"/>
                      <wpg:cNvGrpSpPr>
                        <a:grpSpLocks/>
                      </wpg:cNvGrpSpPr>
                      <wpg:grpSpPr bwMode="auto">
                        <a:xfrm>
                          <a:off x="320040" y="7620"/>
                          <a:ext cx="356870" cy="784860"/>
                          <a:chOff x="6165" y="426"/>
                          <a:chExt cx="562" cy="1236"/>
                        </a:xfrm>
                      </wpg:grpSpPr>
                      <wps:wsp>
                        <wps:cNvPr id="3" name="Freeform 5"/>
                        <wps:cNvSpPr>
                          <a:spLocks/>
                        </wps:cNvSpPr>
                        <wps:spPr bwMode="auto">
                          <a:xfrm>
                            <a:off x="6165" y="1434"/>
                            <a:ext cx="43" cy="38"/>
                          </a:xfrm>
                          <a:custGeom>
                            <a:avLst/>
                            <a:gdLst>
                              <a:gd name="T0" fmla="*/ 33 w 43"/>
                              <a:gd name="T1" fmla="*/ 3 h 38"/>
                              <a:gd name="T2" fmla="*/ 25 w 43"/>
                              <a:gd name="T3" fmla="*/ 0 h 38"/>
                              <a:gd name="T4" fmla="*/ 20 w 43"/>
                              <a:gd name="T5" fmla="*/ 0 h 38"/>
                              <a:gd name="T6" fmla="*/ 15 w 43"/>
                              <a:gd name="T7" fmla="*/ 0 h 38"/>
                              <a:gd name="T8" fmla="*/ 13 w 43"/>
                              <a:gd name="T9" fmla="*/ 3 h 38"/>
                              <a:gd name="T10" fmla="*/ 5 w 43"/>
                              <a:gd name="T11" fmla="*/ 13 h 38"/>
                              <a:gd name="T12" fmla="*/ 0 w 43"/>
                              <a:gd name="T13" fmla="*/ 30 h 38"/>
                              <a:gd name="T14" fmla="*/ 20 w 43"/>
                              <a:gd name="T15" fmla="*/ 35 h 38"/>
                              <a:gd name="T16" fmla="*/ 43 w 43"/>
                              <a:gd name="T17" fmla="*/ 38 h 38"/>
                              <a:gd name="T18" fmla="*/ 38 w 43"/>
                              <a:gd name="T19" fmla="*/ 20 h 38"/>
                              <a:gd name="T20" fmla="*/ 33 w 43"/>
                              <a:gd name="T21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33" y="3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13"/>
                                </a:lnTo>
                                <a:lnTo>
                                  <a:pt x="0" y="30"/>
                                </a:lnTo>
                                <a:lnTo>
                                  <a:pt x="20" y="35"/>
                                </a:lnTo>
                                <a:lnTo>
                                  <a:pt x="43" y="38"/>
                                </a:lnTo>
                                <a:lnTo>
                                  <a:pt x="38" y="20"/>
                                </a:lnTo>
                                <a:lnTo>
                                  <a:pt x="3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6"/>
                        <wps:cNvSpPr>
                          <a:spLocks/>
                        </wps:cNvSpPr>
                        <wps:spPr bwMode="auto">
                          <a:xfrm>
                            <a:off x="6165" y="1434"/>
                            <a:ext cx="43" cy="38"/>
                          </a:xfrm>
                          <a:custGeom>
                            <a:avLst/>
                            <a:gdLst>
                              <a:gd name="T0" fmla="*/ 33 w 43"/>
                              <a:gd name="T1" fmla="*/ 3 h 38"/>
                              <a:gd name="T2" fmla="*/ 25 w 43"/>
                              <a:gd name="T3" fmla="*/ 0 h 38"/>
                              <a:gd name="T4" fmla="*/ 20 w 43"/>
                              <a:gd name="T5" fmla="*/ 0 h 38"/>
                              <a:gd name="T6" fmla="*/ 15 w 43"/>
                              <a:gd name="T7" fmla="*/ 0 h 38"/>
                              <a:gd name="T8" fmla="*/ 13 w 43"/>
                              <a:gd name="T9" fmla="*/ 3 h 38"/>
                              <a:gd name="T10" fmla="*/ 5 w 43"/>
                              <a:gd name="T11" fmla="*/ 13 h 38"/>
                              <a:gd name="T12" fmla="*/ 0 w 43"/>
                              <a:gd name="T13" fmla="*/ 30 h 38"/>
                              <a:gd name="T14" fmla="*/ 20 w 43"/>
                              <a:gd name="T15" fmla="*/ 35 h 38"/>
                              <a:gd name="T16" fmla="*/ 43 w 43"/>
                              <a:gd name="T17" fmla="*/ 38 h 38"/>
                              <a:gd name="T18" fmla="*/ 38 w 43"/>
                              <a:gd name="T19" fmla="*/ 20 h 38"/>
                              <a:gd name="T20" fmla="*/ 33 w 43"/>
                              <a:gd name="T21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33" y="3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13"/>
                                </a:lnTo>
                                <a:lnTo>
                                  <a:pt x="0" y="30"/>
                                </a:lnTo>
                                <a:lnTo>
                                  <a:pt x="20" y="35"/>
                                </a:lnTo>
                                <a:lnTo>
                                  <a:pt x="43" y="38"/>
                                </a:lnTo>
                                <a:lnTo>
                                  <a:pt x="38" y="20"/>
                                </a:lnTo>
                                <a:lnTo>
                                  <a:pt x="33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7"/>
                        <wps:cNvSpPr>
                          <a:spLocks/>
                        </wps:cNvSpPr>
                        <wps:spPr bwMode="auto">
                          <a:xfrm>
                            <a:off x="6344" y="1432"/>
                            <a:ext cx="43" cy="40"/>
                          </a:xfrm>
                          <a:custGeom>
                            <a:avLst/>
                            <a:gdLst>
                              <a:gd name="T0" fmla="*/ 13 w 43"/>
                              <a:gd name="T1" fmla="*/ 5 h 40"/>
                              <a:gd name="T2" fmla="*/ 18 w 43"/>
                              <a:gd name="T3" fmla="*/ 2 h 40"/>
                              <a:gd name="T4" fmla="*/ 23 w 43"/>
                              <a:gd name="T5" fmla="*/ 0 h 40"/>
                              <a:gd name="T6" fmla="*/ 28 w 43"/>
                              <a:gd name="T7" fmla="*/ 2 h 40"/>
                              <a:gd name="T8" fmla="*/ 33 w 43"/>
                              <a:gd name="T9" fmla="*/ 5 h 40"/>
                              <a:gd name="T10" fmla="*/ 38 w 43"/>
                              <a:gd name="T11" fmla="*/ 15 h 40"/>
                              <a:gd name="T12" fmla="*/ 43 w 43"/>
                              <a:gd name="T13" fmla="*/ 32 h 40"/>
                              <a:gd name="T14" fmla="*/ 23 w 43"/>
                              <a:gd name="T15" fmla="*/ 37 h 40"/>
                              <a:gd name="T16" fmla="*/ 0 w 43"/>
                              <a:gd name="T17" fmla="*/ 40 h 40"/>
                              <a:gd name="T18" fmla="*/ 5 w 43"/>
                              <a:gd name="T19" fmla="*/ 22 h 40"/>
                              <a:gd name="T20" fmla="*/ 13 w 43"/>
                              <a:gd name="T21" fmla="*/ 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40">
                                <a:moveTo>
                                  <a:pt x="13" y="5"/>
                                </a:moveTo>
                                <a:lnTo>
                                  <a:pt x="18" y="2"/>
                                </a:lnTo>
                                <a:lnTo>
                                  <a:pt x="23" y="0"/>
                                </a:lnTo>
                                <a:lnTo>
                                  <a:pt x="28" y="2"/>
                                </a:lnTo>
                                <a:lnTo>
                                  <a:pt x="33" y="5"/>
                                </a:lnTo>
                                <a:lnTo>
                                  <a:pt x="38" y="15"/>
                                </a:lnTo>
                                <a:lnTo>
                                  <a:pt x="43" y="32"/>
                                </a:lnTo>
                                <a:lnTo>
                                  <a:pt x="23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22"/>
                                </a:lnTo>
                                <a:lnTo>
                                  <a:pt x="1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8"/>
                        <wps:cNvSpPr>
                          <a:spLocks/>
                        </wps:cNvSpPr>
                        <wps:spPr bwMode="auto">
                          <a:xfrm>
                            <a:off x="6344" y="1432"/>
                            <a:ext cx="43" cy="40"/>
                          </a:xfrm>
                          <a:custGeom>
                            <a:avLst/>
                            <a:gdLst>
                              <a:gd name="T0" fmla="*/ 13 w 43"/>
                              <a:gd name="T1" fmla="*/ 5 h 40"/>
                              <a:gd name="T2" fmla="*/ 18 w 43"/>
                              <a:gd name="T3" fmla="*/ 2 h 40"/>
                              <a:gd name="T4" fmla="*/ 23 w 43"/>
                              <a:gd name="T5" fmla="*/ 0 h 40"/>
                              <a:gd name="T6" fmla="*/ 28 w 43"/>
                              <a:gd name="T7" fmla="*/ 2 h 40"/>
                              <a:gd name="T8" fmla="*/ 33 w 43"/>
                              <a:gd name="T9" fmla="*/ 5 h 40"/>
                              <a:gd name="T10" fmla="*/ 38 w 43"/>
                              <a:gd name="T11" fmla="*/ 15 h 40"/>
                              <a:gd name="T12" fmla="*/ 43 w 43"/>
                              <a:gd name="T13" fmla="*/ 32 h 40"/>
                              <a:gd name="T14" fmla="*/ 23 w 43"/>
                              <a:gd name="T15" fmla="*/ 37 h 40"/>
                              <a:gd name="T16" fmla="*/ 0 w 43"/>
                              <a:gd name="T17" fmla="*/ 40 h 40"/>
                              <a:gd name="T18" fmla="*/ 5 w 43"/>
                              <a:gd name="T19" fmla="*/ 22 h 40"/>
                              <a:gd name="T20" fmla="*/ 13 w 43"/>
                              <a:gd name="T21" fmla="*/ 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40">
                                <a:moveTo>
                                  <a:pt x="13" y="5"/>
                                </a:moveTo>
                                <a:lnTo>
                                  <a:pt x="18" y="2"/>
                                </a:lnTo>
                                <a:lnTo>
                                  <a:pt x="23" y="0"/>
                                </a:lnTo>
                                <a:lnTo>
                                  <a:pt x="28" y="2"/>
                                </a:lnTo>
                                <a:lnTo>
                                  <a:pt x="33" y="5"/>
                                </a:lnTo>
                                <a:lnTo>
                                  <a:pt x="38" y="15"/>
                                </a:lnTo>
                                <a:lnTo>
                                  <a:pt x="43" y="32"/>
                                </a:lnTo>
                                <a:lnTo>
                                  <a:pt x="23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22"/>
                                </a:lnTo>
                                <a:lnTo>
                                  <a:pt x="13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9"/>
                        <wps:cNvSpPr>
                          <a:spLocks/>
                        </wps:cNvSpPr>
                        <wps:spPr bwMode="auto">
                          <a:xfrm>
                            <a:off x="6583" y="1355"/>
                            <a:ext cx="99" cy="84"/>
                          </a:xfrm>
                          <a:custGeom>
                            <a:avLst/>
                            <a:gdLst>
                              <a:gd name="T0" fmla="*/ 50 w 99"/>
                              <a:gd name="T1" fmla="*/ 50 h 84"/>
                              <a:gd name="T2" fmla="*/ 99 w 99"/>
                              <a:gd name="T3" fmla="*/ 0 h 84"/>
                              <a:gd name="T4" fmla="*/ 50 w 99"/>
                              <a:gd name="T5" fmla="*/ 50 h 84"/>
                              <a:gd name="T6" fmla="*/ 50 w 99"/>
                              <a:gd name="T7" fmla="*/ 50 h 84"/>
                              <a:gd name="T8" fmla="*/ 50 w 99"/>
                              <a:gd name="T9" fmla="*/ 50 h 84"/>
                              <a:gd name="T10" fmla="*/ 35 w 99"/>
                              <a:gd name="T11" fmla="*/ 52 h 84"/>
                              <a:gd name="T12" fmla="*/ 20 w 99"/>
                              <a:gd name="T13" fmla="*/ 60 h 84"/>
                              <a:gd name="T14" fmla="*/ 7 w 99"/>
                              <a:gd name="T15" fmla="*/ 69 h 84"/>
                              <a:gd name="T16" fmla="*/ 0 w 99"/>
                              <a:gd name="T17" fmla="*/ 84 h 84"/>
                              <a:gd name="T18" fmla="*/ 7 w 99"/>
                              <a:gd name="T19" fmla="*/ 84 h 84"/>
                              <a:gd name="T20" fmla="*/ 15 w 99"/>
                              <a:gd name="T21" fmla="*/ 84 h 84"/>
                              <a:gd name="T22" fmla="*/ 22 w 99"/>
                              <a:gd name="T23" fmla="*/ 82 h 84"/>
                              <a:gd name="T24" fmla="*/ 30 w 99"/>
                              <a:gd name="T25" fmla="*/ 77 h 84"/>
                              <a:gd name="T26" fmla="*/ 37 w 99"/>
                              <a:gd name="T27" fmla="*/ 72 h 84"/>
                              <a:gd name="T28" fmla="*/ 42 w 99"/>
                              <a:gd name="T29" fmla="*/ 65 h 84"/>
                              <a:gd name="T30" fmla="*/ 47 w 99"/>
                              <a:gd name="T31" fmla="*/ 57 h 84"/>
                              <a:gd name="T32" fmla="*/ 50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50" y="50"/>
                                </a:moveTo>
                                <a:lnTo>
                                  <a:pt x="99" y="0"/>
                                </a:lnTo>
                                <a:lnTo>
                                  <a:pt x="50" y="50"/>
                                </a:lnTo>
                                <a:lnTo>
                                  <a:pt x="35" y="52"/>
                                </a:lnTo>
                                <a:lnTo>
                                  <a:pt x="20" y="60"/>
                                </a:lnTo>
                                <a:lnTo>
                                  <a:pt x="7" y="69"/>
                                </a:lnTo>
                                <a:lnTo>
                                  <a:pt x="0" y="84"/>
                                </a:lnTo>
                                <a:lnTo>
                                  <a:pt x="7" y="84"/>
                                </a:lnTo>
                                <a:lnTo>
                                  <a:pt x="15" y="84"/>
                                </a:lnTo>
                                <a:lnTo>
                                  <a:pt x="22" y="82"/>
                                </a:lnTo>
                                <a:lnTo>
                                  <a:pt x="30" y="77"/>
                                </a:lnTo>
                                <a:lnTo>
                                  <a:pt x="37" y="72"/>
                                </a:lnTo>
                                <a:lnTo>
                                  <a:pt x="42" y="65"/>
                                </a:lnTo>
                                <a:lnTo>
                                  <a:pt x="47" y="57"/>
                                </a:lnTo>
                                <a:lnTo>
                                  <a:pt x="5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0"/>
                        <wps:cNvSpPr>
                          <a:spLocks/>
                        </wps:cNvSpPr>
                        <wps:spPr bwMode="auto">
                          <a:xfrm>
                            <a:off x="6583" y="1355"/>
                            <a:ext cx="99" cy="84"/>
                          </a:xfrm>
                          <a:custGeom>
                            <a:avLst/>
                            <a:gdLst>
                              <a:gd name="T0" fmla="*/ 50 w 99"/>
                              <a:gd name="T1" fmla="*/ 50 h 84"/>
                              <a:gd name="T2" fmla="*/ 99 w 99"/>
                              <a:gd name="T3" fmla="*/ 0 h 84"/>
                              <a:gd name="T4" fmla="*/ 50 w 99"/>
                              <a:gd name="T5" fmla="*/ 50 h 84"/>
                              <a:gd name="T6" fmla="*/ 50 w 99"/>
                              <a:gd name="T7" fmla="*/ 50 h 84"/>
                              <a:gd name="T8" fmla="*/ 50 w 99"/>
                              <a:gd name="T9" fmla="*/ 50 h 84"/>
                              <a:gd name="T10" fmla="*/ 35 w 99"/>
                              <a:gd name="T11" fmla="*/ 52 h 84"/>
                              <a:gd name="T12" fmla="*/ 20 w 99"/>
                              <a:gd name="T13" fmla="*/ 60 h 84"/>
                              <a:gd name="T14" fmla="*/ 7 w 99"/>
                              <a:gd name="T15" fmla="*/ 69 h 84"/>
                              <a:gd name="T16" fmla="*/ 0 w 99"/>
                              <a:gd name="T17" fmla="*/ 84 h 84"/>
                              <a:gd name="T18" fmla="*/ 7 w 99"/>
                              <a:gd name="T19" fmla="*/ 84 h 84"/>
                              <a:gd name="T20" fmla="*/ 15 w 99"/>
                              <a:gd name="T21" fmla="*/ 84 h 84"/>
                              <a:gd name="T22" fmla="*/ 22 w 99"/>
                              <a:gd name="T23" fmla="*/ 82 h 84"/>
                              <a:gd name="T24" fmla="*/ 30 w 99"/>
                              <a:gd name="T25" fmla="*/ 77 h 84"/>
                              <a:gd name="T26" fmla="*/ 37 w 99"/>
                              <a:gd name="T27" fmla="*/ 72 h 84"/>
                              <a:gd name="T28" fmla="*/ 42 w 99"/>
                              <a:gd name="T29" fmla="*/ 65 h 84"/>
                              <a:gd name="T30" fmla="*/ 47 w 99"/>
                              <a:gd name="T31" fmla="*/ 57 h 84"/>
                              <a:gd name="T32" fmla="*/ 50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50" y="50"/>
                                </a:moveTo>
                                <a:lnTo>
                                  <a:pt x="99" y="0"/>
                                </a:lnTo>
                                <a:lnTo>
                                  <a:pt x="50" y="50"/>
                                </a:lnTo>
                                <a:lnTo>
                                  <a:pt x="35" y="52"/>
                                </a:lnTo>
                                <a:lnTo>
                                  <a:pt x="20" y="60"/>
                                </a:lnTo>
                                <a:lnTo>
                                  <a:pt x="7" y="69"/>
                                </a:lnTo>
                                <a:lnTo>
                                  <a:pt x="0" y="84"/>
                                </a:lnTo>
                                <a:lnTo>
                                  <a:pt x="7" y="84"/>
                                </a:lnTo>
                                <a:lnTo>
                                  <a:pt x="15" y="84"/>
                                </a:lnTo>
                                <a:lnTo>
                                  <a:pt x="22" y="82"/>
                                </a:lnTo>
                                <a:lnTo>
                                  <a:pt x="30" y="77"/>
                                </a:lnTo>
                                <a:lnTo>
                                  <a:pt x="37" y="72"/>
                                </a:lnTo>
                                <a:lnTo>
                                  <a:pt x="42" y="65"/>
                                </a:lnTo>
                                <a:lnTo>
                                  <a:pt x="47" y="57"/>
                                </a:lnTo>
                                <a:lnTo>
                                  <a:pt x="50" y="5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1"/>
                        <wps:cNvSpPr>
                          <a:spLocks/>
                        </wps:cNvSpPr>
                        <wps:spPr bwMode="auto">
                          <a:xfrm>
                            <a:off x="6282" y="1477"/>
                            <a:ext cx="286" cy="185"/>
                          </a:xfrm>
                          <a:custGeom>
                            <a:avLst/>
                            <a:gdLst>
                              <a:gd name="T0" fmla="*/ 154 w 286"/>
                              <a:gd name="T1" fmla="*/ 185 h 185"/>
                              <a:gd name="T2" fmla="*/ 164 w 286"/>
                              <a:gd name="T3" fmla="*/ 180 h 185"/>
                              <a:gd name="T4" fmla="*/ 174 w 286"/>
                              <a:gd name="T5" fmla="*/ 175 h 185"/>
                              <a:gd name="T6" fmla="*/ 154 w 286"/>
                              <a:gd name="T7" fmla="*/ 145 h 185"/>
                              <a:gd name="T8" fmla="*/ 129 w 286"/>
                              <a:gd name="T9" fmla="*/ 115 h 185"/>
                              <a:gd name="T10" fmla="*/ 154 w 286"/>
                              <a:gd name="T11" fmla="*/ 145 h 185"/>
                              <a:gd name="T12" fmla="*/ 179 w 286"/>
                              <a:gd name="T13" fmla="*/ 172 h 185"/>
                              <a:gd name="T14" fmla="*/ 189 w 286"/>
                              <a:gd name="T15" fmla="*/ 167 h 185"/>
                              <a:gd name="T16" fmla="*/ 199 w 286"/>
                              <a:gd name="T17" fmla="*/ 165 h 185"/>
                              <a:gd name="T18" fmla="*/ 177 w 286"/>
                              <a:gd name="T19" fmla="*/ 140 h 185"/>
                              <a:gd name="T20" fmla="*/ 157 w 286"/>
                              <a:gd name="T21" fmla="*/ 115 h 185"/>
                              <a:gd name="T22" fmla="*/ 179 w 286"/>
                              <a:gd name="T23" fmla="*/ 140 h 185"/>
                              <a:gd name="T24" fmla="*/ 202 w 286"/>
                              <a:gd name="T25" fmla="*/ 162 h 185"/>
                              <a:gd name="T26" fmla="*/ 211 w 286"/>
                              <a:gd name="T27" fmla="*/ 155 h 185"/>
                              <a:gd name="T28" fmla="*/ 221 w 286"/>
                              <a:gd name="T29" fmla="*/ 150 h 185"/>
                              <a:gd name="T30" fmla="*/ 202 w 286"/>
                              <a:gd name="T31" fmla="*/ 132 h 185"/>
                              <a:gd name="T32" fmla="*/ 182 w 286"/>
                              <a:gd name="T33" fmla="*/ 112 h 185"/>
                              <a:gd name="T34" fmla="*/ 204 w 286"/>
                              <a:gd name="T35" fmla="*/ 130 h 185"/>
                              <a:gd name="T36" fmla="*/ 224 w 286"/>
                              <a:gd name="T37" fmla="*/ 147 h 185"/>
                              <a:gd name="T38" fmla="*/ 234 w 286"/>
                              <a:gd name="T39" fmla="*/ 142 h 185"/>
                              <a:gd name="T40" fmla="*/ 244 w 286"/>
                              <a:gd name="T41" fmla="*/ 140 h 185"/>
                              <a:gd name="T42" fmla="*/ 224 w 286"/>
                              <a:gd name="T43" fmla="*/ 122 h 185"/>
                              <a:gd name="T44" fmla="*/ 206 w 286"/>
                              <a:gd name="T45" fmla="*/ 107 h 185"/>
                              <a:gd name="T46" fmla="*/ 226 w 286"/>
                              <a:gd name="T47" fmla="*/ 122 h 185"/>
                              <a:gd name="T48" fmla="*/ 249 w 286"/>
                              <a:gd name="T49" fmla="*/ 135 h 185"/>
                              <a:gd name="T50" fmla="*/ 256 w 286"/>
                              <a:gd name="T51" fmla="*/ 132 h 185"/>
                              <a:gd name="T52" fmla="*/ 266 w 286"/>
                              <a:gd name="T53" fmla="*/ 127 h 185"/>
                              <a:gd name="T54" fmla="*/ 249 w 286"/>
                              <a:gd name="T55" fmla="*/ 117 h 185"/>
                              <a:gd name="T56" fmla="*/ 234 w 286"/>
                              <a:gd name="T57" fmla="*/ 107 h 185"/>
                              <a:gd name="T58" fmla="*/ 251 w 286"/>
                              <a:gd name="T59" fmla="*/ 117 h 185"/>
                              <a:gd name="T60" fmla="*/ 269 w 286"/>
                              <a:gd name="T61" fmla="*/ 125 h 185"/>
                              <a:gd name="T62" fmla="*/ 279 w 286"/>
                              <a:gd name="T63" fmla="*/ 122 h 185"/>
                              <a:gd name="T64" fmla="*/ 286 w 286"/>
                              <a:gd name="T65" fmla="*/ 120 h 185"/>
                              <a:gd name="T66" fmla="*/ 234 w 286"/>
                              <a:gd name="T67" fmla="*/ 90 h 185"/>
                              <a:gd name="T68" fmla="*/ 182 w 286"/>
                              <a:gd name="T69" fmla="*/ 60 h 185"/>
                              <a:gd name="T70" fmla="*/ 129 w 286"/>
                              <a:gd name="T71" fmla="*/ 30 h 185"/>
                              <a:gd name="T72" fmla="*/ 77 w 286"/>
                              <a:gd name="T73" fmla="*/ 0 h 185"/>
                              <a:gd name="T74" fmla="*/ 60 w 286"/>
                              <a:gd name="T75" fmla="*/ 7 h 185"/>
                              <a:gd name="T76" fmla="*/ 40 w 286"/>
                              <a:gd name="T77" fmla="*/ 17 h 185"/>
                              <a:gd name="T78" fmla="*/ 20 w 286"/>
                              <a:gd name="T79" fmla="*/ 25 h 185"/>
                              <a:gd name="T80" fmla="*/ 0 w 286"/>
                              <a:gd name="T81" fmla="*/ 32 h 185"/>
                              <a:gd name="T82" fmla="*/ 45 w 286"/>
                              <a:gd name="T83" fmla="*/ 65 h 185"/>
                              <a:gd name="T84" fmla="*/ 87 w 286"/>
                              <a:gd name="T85" fmla="*/ 97 h 185"/>
                              <a:gd name="T86" fmla="*/ 107 w 286"/>
                              <a:gd name="T87" fmla="*/ 117 h 185"/>
                              <a:gd name="T88" fmla="*/ 124 w 286"/>
                              <a:gd name="T89" fmla="*/ 137 h 185"/>
                              <a:gd name="T90" fmla="*/ 139 w 286"/>
                              <a:gd name="T91" fmla="*/ 160 h 185"/>
                              <a:gd name="T92" fmla="*/ 154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54" y="185"/>
                                </a:moveTo>
                                <a:lnTo>
                                  <a:pt x="164" y="180"/>
                                </a:lnTo>
                                <a:lnTo>
                                  <a:pt x="174" y="175"/>
                                </a:lnTo>
                                <a:lnTo>
                                  <a:pt x="154" y="145"/>
                                </a:lnTo>
                                <a:lnTo>
                                  <a:pt x="129" y="115"/>
                                </a:lnTo>
                                <a:lnTo>
                                  <a:pt x="154" y="145"/>
                                </a:lnTo>
                                <a:lnTo>
                                  <a:pt x="179" y="172"/>
                                </a:lnTo>
                                <a:lnTo>
                                  <a:pt x="189" y="167"/>
                                </a:lnTo>
                                <a:lnTo>
                                  <a:pt x="199" y="165"/>
                                </a:lnTo>
                                <a:lnTo>
                                  <a:pt x="177" y="140"/>
                                </a:lnTo>
                                <a:lnTo>
                                  <a:pt x="157" y="115"/>
                                </a:lnTo>
                                <a:lnTo>
                                  <a:pt x="179" y="140"/>
                                </a:lnTo>
                                <a:lnTo>
                                  <a:pt x="202" y="162"/>
                                </a:lnTo>
                                <a:lnTo>
                                  <a:pt x="211" y="155"/>
                                </a:lnTo>
                                <a:lnTo>
                                  <a:pt x="221" y="150"/>
                                </a:lnTo>
                                <a:lnTo>
                                  <a:pt x="202" y="132"/>
                                </a:lnTo>
                                <a:lnTo>
                                  <a:pt x="182" y="112"/>
                                </a:lnTo>
                                <a:lnTo>
                                  <a:pt x="204" y="130"/>
                                </a:lnTo>
                                <a:lnTo>
                                  <a:pt x="224" y="147"/>
                                </a:lnTo>
                                <a:lnTo>
                                  <a:pt x="234" y="142"/>
                                </a:lnTo>
                                <a:lnTo>
                                  <a:pt x="244" y="140"/>
                                </a:lnTo>
                                <a:lnTo>
                                  <a:pt x="224" y="122"/>
                                </a:lnTo>
                                <a:lnTo>
                                  <a:pt x="206" y="107"/>
                                </a:lnTo>
                                <a:lnTo>
                                  <a:pt x="226" y="122"/>
                                </a:lnTo>
                                <a:lnTo>
                                  <a:pt x="249" y="135"/>
                                </a:lnTo>
                                <a:lnTo>
                                  <a:pt x="256" y="132"/>
                                </a:lnTo>
                                <a:lnTo>
                                  <a:pt x="266" y="127"/>
                                </a:lnTo>
                                <a:lnTo>
                                  <a:pt x="249" y="117"/>
                                </a:lnTo>
                                <a:lnTo>
                                  <a:pt x="234" y="107"/>
                                </a:lnTo>
                                <a:lnTo>
                                  <a:pt x="251" y="117"/>
                                </a:lnTo>
                                <a:lnTo>
                                  <a:pt x="269" y="125"/>
                                </a:lnTo>
                                <a:lnTo>
                                  <a:pt x="279" y="122"/>
                                </a:lnTo>
                                <a:lnTo>
                                  <a:pt x="286" y="120"/>
                                </a:lnTo>
                                <a:lnTo>
                                  <a:pt x="234" y="90"/>
                                </a:lnTo>
                                <a:lnTo>
                                  <a:pt x="182" y="60"/>
                                </a:lnTo>
                                <a:lnTo>
                                  <a:pt x="129" y="30"/>
                                </a:lnTo>
                                <a:lnTo>
                                  <a:pt x="77" y="0"/>
                                </a:lnTo>
                                <a:lnTo>
                                  <a:pt x="60" y="7"/>
                                </a:lnTo>
                                <a:lnTo>
                                  <a:pt x="40" y="17"/>
                                </a:lnTo>
                                <a:lnTo>
                                  <a:pt x="20" y="25"/>
                                </a:lnTo>
                                <a:lnTo>
                                  <a:pt x="0" y="32"/>
                                </a:lnTo>
                                <a:lnTo>
                                  <a:pt x="45" y="65"/>
                                </a:lnTo>
                                <a:lnTo>
                                  <a:pt x="87" y="97"/>
                                </a:lnTo>
                                <a:lnTo>
                                  <a:pt x="107" y="117"/>
                                </a:lnTo>
                                <a:lnTo>
                                  <a:pt x="124" y="137"/>
                                </a:lnTo>
                                <a:lnTo>
                                  <a:pt x="139" y="160"/>
                                </a:lnTo>
                                <a:lnTo>
                                  <a:pt x="154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2"/>
                        <wps:cNvSpPr>
                          <a:spLocks/>
                        </wps:cNvSpPr>
                        <wps:spPr bwMode="auto">
                          <a:xfrm>
                            <a:off x="6282" y="1477"/>
                            <a:ext cx="286" cy="185"/>
                          </a:xfrm>
                          <a:custGeom>
                            <a:avLst/>
                            <a:gdLst>
                              <a:gd name="T0" fmla="*/ 154 w 286"/>
                              <a:gd name="T1" fmla="*/ 185 h 185"/>
                              <a:gd name="T2" fmla="*/ 164 w 286"/>
                              <a:gd name="T3" fmla="*/ 180 h 185"/>
                              <a:gd name="T4" fmla="*/ 174 w 286"/>
                              <a:gd name="T5" fmla="*/ 175 h 185"/>
                              <a:gd name="T6" fmla="*/ 154 w 286"/>
                              <a:gd name="T7" fmla="*/ 145 h 185"/>
                              <a:gd name="T8" fmla="*/ 129 w 286"/>
                              <a:gd name="T9" fmla="*/ 115 h 185"/>
                              <a:gd name="T10" fmla="*/ 154 w 286"/>
                              <a:gd name="T11" fmla="*/ 145 h 185"/>
                              <a:gd name="T12" fmla="*/ 179 w 286"/>
                              <a:gd name="T13" fmla="*/ 172 h 185"/>
                              <a:gd name="T14" fmla="*/ 189 w 286"/>
                              <a:gd name="T15" fmla="*/ 167 h 185"/>
                              <a:gd name="T16" fmla="*/ 199 w 286"/>
                              <a:gd name="T17" fmla="*/ 165 h 185"/>
                              <a:gd name="T18" fmla="*/ 177 w 286"/>
                              <a:gd name="T19" fmla="*/ 140 h 185"/>
                              <a:gd name="T20" fmla="*/ 157 w 286"/>
                              <a:gd name="T21" fmla="*/ 115 h 185"/>
                              <a:gd name="T22" fmla="*/ 179 w 286"/>
                              <a:gd name="T23" fmla="*/ 140 h 185"/>
                              <a:gd name="T24" fmla="*/ 202 w 286"/>
                              <a:gd name="T25" fmla="*/ 162 h 185"/>
                              <a:gd name="T26" fmla="*/ 211 w 286"/>
                              <a:gd name="T27" fmla="*/ 155 h 185"/>
                              <a:gd name="T28" fmla="*/ 221 w 286"/>
                              <a:gd name="T29" fmla="*/ 150 h 185"/>
                              <a:gd name="T30" fmla="*/ 202 w 286"/>
                              <a:gd name="T31" fmla="*/ 132 h 185"/>
                              <a:gd name="T32" fmla="*/ 182 w 286"/>
                              <a:gd name="T33" fmla="*/ 112 h 185"/>
                              <a:gd name="T34" fmla="*/ 204 w 286"/>
                              <a:gd name="T35" fmla="*/ 130 h 185"/>
                              <a:gd name="T36" fmla="*/ 224 w 286"/>
                              <a:gd name="T37" fmla="*/ 147 h 185"/>
                              <a:gd name="T38" fmla="*/ 234 w 286"/>
                              <a:gd name="T39" fmla="*/ 142 h 185"/>
                              <a:gd name="T40" fmla="*/ 244 w 286"/>
                              <a:gd name="T41" fmla="*/ 140 h 185"/>
                              <a:gd name="T42" fmla="*/ 224 w 286"/>
                              <a:gd name="T43" fmla="*/ 122 h 185"/>
                              <a:gd name="T44" fmla="*/ 206 w 286"/>
                              <a:gd name="T45" fmla="*/ 107 h 185"/>
                              <a:gd name="T46" fmla="*/ 226 w 286"/>
                              <a:gd name="T47" fmla="*/ 122 h 185"/>
                              <a:gd name="T48" fmla="*/ 249 w 286"/>
                              <a:gd name="T49" fmla="*/ 135 h 185"/>
                              <a:gd name="T50" fmla="*/ 256 w 286"/>
                              <a:gd name="T51" fmla="*/ 132 h 185"/>
                              <a:gd name="T52" fmla="*/ 266 w 286"/>
                              <a:gd name="T53" fmla="*/ 127 h 185"/>
                              <a:gd name="T54" fmla="*/ 249 w 286"/>
                              <a:gd name="T55" fmla="*/ 117 h 185"/>
                              <a:gd name="T56" fmla="*/ 234 w 286"/>
                              <a:gd name="T57" fmla="*/ 107 h 185"/>
                              <a:gd name="T58" fmla="*/ 251 w 286"/>
                              <a:gd name="T59" fmla="*/ 117 h 185"/>
                              <a:gd name="T60" fmla="*/ 269 w 286"/>
                              <a:gd name="T61" fmla="*/ 125 h 185"/>
                              <a:gd name="T62" fmla="*/ 279 w 286"/>
                              <a:gd name="T63" fmla="*/ 122 h 185"/>
                              <a:gd name="T64" fmla="*/ 286 w 286"/>
                              <a:gd name="T65" fmla="*/ 120 h 185"/>
                              <a:gd name="T66" fmla="*/ 234 w 286"/>
                              <a:gd name="T67" fmla="*/ 90 h 185"/>
                              <a:gd name="T68" fmla="*/ 182 w 286"/>
                              <a:gd name="T69" fmla="*/ 60 h 185"/>
                              <a:gd name="T70" fmla="*/ 129 w 286"/>
                              <a:gd name="T71" fmla="*/ 30 h 185"/>
                              <a:gd name="T72" fmla="*/ 77 w 286"/>
                              <a:gd name="T73" fmla="*/ 0 h 185"/>
                              <a:gd name="T74" fmla="*/ 60 w 286"/>
                              <a:gd name="T75" fmla="*/ 7 h 185"/>
                              <a:gd name="T76" fmla="*/ 40 w 286"/>
                              <a:gd name="T77" fmla="*/ 17 h 185"/>
                              <a:gd name="T78" fmla="*/ 20 w 286"/>
                              <a:gd name="T79" fmla="*/ 25 h 185"/>
                              <a:gd name="T80" fmla="*/ 0 w 286"/>
                              <a:gd name="T81" fmla="*/ 32 h 185"/>
                              <a:gd name="T82" fmla="*/ 45 w 286"/>
                              <a:gd name="T83" fmla="*/ 65 h 185"/>
                              <a:gd name="T84" fmla="*/ 87 w 286"/>
                              <a:gd name="T85" fmla="*/ 97 h 185"/>
                              <a:gd name="T86" fmla="*/ 107 w 286"/>
                              <a:gd name="T87" fmla="*/ 117 h 185"/>
                              <a:gd name="T88" fmla="*/ 124 w 286"/>
                              <a:gd name="T89" fmla="*/ 137 h 185"/>
                              <a:gd name="T90" fmla="*/ 139 w 286"/>
                              <a:gd name="T91" fmla="*/ 160 h 185"/>
                              <a:gd name="T92" fmla="*/ 154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54" y="185"/>
                                </a:moveTo>
                                <a:lnTo>
                                  <a:pt x="164" y="180"/>
                                </a:lnTo>
                                <a:lnTo>
                                  <a:pt x="174" y="175"/>
                                </a:lnTo>
                                <a:lnTo>
                                  <a:pt x="154" y="145"/>
                                </a:lnTo>
                                <a:lnTo>
                                  <a:pt x="129" y="115"/>
                                </a:lnTo>
                                <a:lnTo>
                                  <a:pt x="154" y="145"/>
                                </a:lnTo>
                                <a:lnTo>
                                  <a:pt x="179" y="172"/>
                                </a:lnTo>
                                <a:lnTo>
                                  <a:pt x="189" y="167"/>
                                </a:lnTo>
                                <a:lnTo>
                                  <a:pt x="199" y="165"/>
                                </a:lnTo>
                                <a:lnTo>
                                  <a:pt x="177" y="140"/>
                                </a:lnTo>
                                <a:lnTo>
                                  <a:pt x="157" y="115"/>
                                </a:lnTo>
                                <a:lnTo>
                                  <a:pt x="179" y="140"/>
                                </a:lnTo>
                                <a:lnTo>
                                  <a:pt x="202" y="162"/>
                                </a:lnTo>
                                <a:lnTo>
                                  <a:pt x="211" y="155"/>
                                </a:lnTo>
                                <a:lnTo>
                                  <a:pt x="221" y="150"/>
                                </a:lnTo>
                                <a:lnTo>
                                  <a:pt x="202" y="132"/>
                                </a:lnTo>
                                <a:lnTo>
                                  <a:pt x="182" y="112"/>
                                </a:lnTo>
                                <a:lnTo>
                                  <a:pt x="204" y="130"/>
                                </a:lnTo>
                                <a:lnTo>
                                  <a:pt x="224" y="147"/>
                                </a:lnTo>
                                <a:lnTo>
                                  <a:pt x="234" y="142"/>
                                </a:lnTo>
                                <a:lnTo>
                                  <a:pt x="244" y="140"/>
                                </a:lnTo>
                                <a:lnTo>
                                  <a:pt x="224" y="122"/>
                                </a:lnTo>
                                <a:lnTo>
                                  <a:pt x="206" y="107"/>
                                </a:lnTo>
                                <a:lnTo>
                                  <a:pt x="226" y="122"/>
                                </a:lnTo>
                                <a:lnTo>
                                  <a:pt x="249" y="135"/>
                                </a:lnTo>
                                <a:lnTo>
                                  <a:pt x="256" y="132"/>
                                </a:lnTo>
                                <a:lnTo>
                                  <a:pt x="266" y="127"/>
                                </a:lnTo>
                                <a:lnTo>
                                  <a:pt x="249" y="117"/>
                                </a:lnTo>
                                <a:lnTo>
                                  <a:pt x="234" y="107"/>
                                </a:lnTo>
                                <a:lnTo>
                                  <a:pt x="251" y="117"/>
                                </a:lnTo>
                                <a:lnTo>
                                  <a:pt x="269" y="125"/>
                                </a:lnTo>
                                <a:lnTo>
                                  <a:pt x="279" y="122"/>
                                </a:lnTo>
                                <a:lnTo>
                                  <a:pt x="286" y="120"/>
                                </a:lnTo>
                                <a:lnTo>
                                  <a:pt x="234" y="90"/>
                                </a:lnTo>
                                <a:lnTo>
                                  <a:pt x="182" y="60"/>
                                </a:lnTo>
                                <a:lnTo>
                                  <a:pt x="129" y="30"/>
                                </a:lnTo>
                                <a:lnTo>
                                  <a:pt x="77" y="0"/>
                                </a:lnTo>
                                <a:lnTo>
                                  <a:pt x="60" y="7"/>
                                </a:lnTo>
                                <a:lnTo>
                                  <a:pt x="40" y="17"/>
                                </a:lnTo>
                                <a:lnTo>
                                  <a:pt x="20" y="25"/>
                                </a:lnTo>
                                <a:lnTo>
                                  <a:pt x="0" y="32"/>
                                </a:lnTo>
                                <a:lnTo>
                                  <a:pt x="45" y="65"/>
                                </a:lnTo>
                                <a:lnTo>
                                  <a:pt x="87" y="97"/>
                                </a:lnTo>
                                <a:lnTo>
                                  <a:pt x="107" y="117"/>
                                </a:lnTo>
                                <a:lnTo>
                                  <a:pt x="124" y="137"/>
                                </a:lnTo>
                                <a:lnTo>
                                  <a:pt x="139" y="160"/>
                                </a:lnTo>
                                <a:lnTo>
                                  <a:pt x="154" y="18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3"/>
                        <wps:cNvSpPr>
                          <a:spLocks noEditPoints="1"/>
                        </wps:cNvSpPr>
                        <wps:spPr bwMode="auto">
                          <a:xfrm>
                            <a:off x="6603" y="624"/>
                            <a:ext cx="59" cy="112"/>
                          </a:xfrm>
                          <a:custGeom>
                            <a:avLst/>
                            <a:gdLst>
                              <a:gd name="T0" fmla="*/ 40 w 59"/>
                              <a:gd name="T1" fmla="*/ 57 h 112"/>
                              <a:gd name="T2" fmla="*/ 0 w 59"/>
                              <a:gd name="T3" fmla="*/ 0 h 112"/>
                              <a:gd name="T4" fmla="*/ 40 w 59"/>
                              <a:gd name="T5" fmla="*/ 57 h 112"/>
                              <a:gd name="T6" fmla="*/ 40 w 59"/>
                              <a:gd name="T7" fmla="*/ 57 h 112"/>
                              <a:gd name="T8" fmla="*/ 50 w 59"/>
                              <a:gd name="T9" fmla="*/ 69 h 112"/>
                              <a:gd name="T10" fmla="*/ 57 w 59"/>
                              <a:gd name="T11" fmla="*/ 84 h 112"/>
                              <a:gd name="T12" fmla="*/ 59 w 59"/>
                              <a:gd name="T13" fmla="*/ 89 h 112"/>
                              <a:gd name="T14" fmla="*/ 57 w 59"/>
                              <a:gd name="T15" fmla="*/ 97 h 112"/>
                              <a:gd name="T16" fmla="*/ 57 w 59"/>
                              <a:gd name="T17" fmla="*/ 104 h 112"/>
                              <a:gd name="T18" fmla="*/ 54 w 59"/>
                              <a:gd name="T19" fmla="*/ 112 h 112"/>
                              <a:gd name="T20" fmla="*/ 47 w 59"/>
                              <a:gd name="T21" fmla="*/ 107 h 112"/>
                              <a:gd name="T22" fmla="*/ 42 w 59"/>
                              <a:gd name="T23" fmla="*/ 102 h 112"/>
                              <a:gd name="T24" fmla="*/ 37 w 59"/>
                              <a:gd name="T25" fmla="*/ 94 h 112"/>
                              <a:gd name="T26" fmla="*/ 35 w 59"/>
                              <a:gd name="T27" fmla="*/ 87 h 112"/>
                              <a:gd name="T28" fmla="*/ 32 w 59"/>
                              <a:gd name="T29" fmla="*/ 79 h 112"/>
                              <a:gd name="T30" fmla="*/ 32 w 59"/>
                              <a:gd name="T31" fmla="*/ 72 h 112"/>
                              <a:gd name="T32" fmla="*/ 35 w 59"/>
                              <a:gd name="T33" fmla="*/ 64 h 112"/>
                              <a:gd name="T34" fmla="*/ 40 w 59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40" y="57"/>
                                </a:moveTo>
                                <a:lnTo>
                                  <a:pt x="0" y="0"/>
                                </a:lnTo>
                                <a:lnTo>
                                  <a:pt x="40" y="57"/>
                                </a:lnTo>
                                <a:close/>
                                <a:moveTo>
                                  <a:pt x="40" y="57"/>
                                </a:moveTo>
                                <a:lnTo>
                                  <a:pt x="50" y="69"/>
                                </a:lnTo>
                                <a:lnTo>
                                  <a:pt x="57" y="84"/>
                                </a:lnTo>
                                <a:lnTo>
                                  <a:pt x="59" y="89"/>
                                </a:lnTo>
                                <a:lnTo>
                                  <a:pt x="57" y="97"/>
                                </a:lnTo>
                                <a:lnTo>
                                  <a:pt x="57" y="104"/>
                                </a:lnTo>
                                <a:lnTo>
                                  <a:pt x="54" y="112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4"/>
                                </a:lnTo>
                                <a:lnTo>
                                  <a:pt x="35" y="87"/>
                                </a:lnTo>
                                <a:lnTo>
                                  <a:pt x="32" y="79"/>
                                </a:lnTo>
                                <a:lnTo>
                                  <a:pt x="32" y="72"/>
                                </a:lnTo>
                                <a:lnTo>
                                  <a:pt x="35" y="64"/>
                                </a:lnTo>
                                <a:lnTo>
                                  <a:pt x="4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4"/>
                        <wps:cNvSpPr>
                          <a:spLocks/>
                        </wps:cNvSpPr>
                        <wps:spPr bwMode="auto">
                          <a:xfrm>
                            <a:off x="6603" y="624"/>
                            <a:ext cx="40" cy="57"/>
                          </a:xfrm>
                          <a:custGeom>
                            <a:avLst/>
                            <a:gdLst>
                              <a:gd name="T0" fmla="*/ 40 w 40"/>
                              <a:gd name="T1" fmla="*/ 57 h 57"/>
                              <a:gd name="T2" fmla="*/ 0 w 40"/>
                              <a:gd name="T3" fmla="*/ 0 h 57"/>
                              <a:gd name="T4" fmla="*/ 40 w 4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7">
                                <a:moveTo>
                                  <a:pt x="40" y="57"/>
                                </a:moveTo>
                                <a:lnTo>
                                  <a:pt x="0" y="0"/>
                                </a:lnTo>
                                <a:lnTo>
                                  <a:pt x="4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5"/>
                        <wps:cNvSpPr>
                          <a:spLocks/>
                        </wps:cNvSpPr>
                        <wps:spPr bwMode="auto">
                          <a:xfrm>
                            <a:off x="6635" y="681"/>
                            <a:ext cx="27" cy="55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5"/>
                              <a:gd name="T2" fmla="*/ 18 w 27"/>
                              <a:gd name="T3" fmla="*/ 12 h 55"/>
                              <a:gd name="T4" fmla="*/ 25 w 27"/>
                              <a:gd name="T5" fmla="*/ 27 h 55"/>
                              <a:gd name="T6" fmla="*/ 27 w 27"/>
                              <a:gd name="T7" fmla="*/ 32 h 55"/>
                              <a:gd name="T8" fmla="*/ 25 w 27"/>
                              <a:gd name="T9" fmla="*/ 40 h 55"/>
                              <a:gd name="T10" fmla="*/ 25 w 27"/>
                              <a:gd name="T11" fmla="*/ 47 h 55"/>
                              <a:gd name="T12" fmla="*/ 22 w 27"/>
                              <a:gd name="T13" fmla="*/ 55 h 55"/>
                              <a:gd name="T14" fmla="*/ 15 w 27"/>
                              <a:gd name="T15" fmla="*/ 50 h 55"/>
                              <a:gd name="T16" fmla="*/ 10 w 27"/>
                              <a:gd name="T17" fmla="*/ 45 h 55"/>
                              <a:gd name="T18" fmla="*/ 5 w 27"/>
                              <a:gd name="T19" fmla="*/ 37 h 55"/>
                              <a:gd name="T20" fmla="*/ 3 w 27"/>
                              <a:gd name="T21" fmla="*/ 30 h 55"/>
                              <a:gd name="T22" fmla="*/ 0 w 27"/>
                              <a:gd name="T23" fmla="*/ 22 h 55"/>
                              <a:gd name="T24" fmla="*/ 0 w 27"/>
                              <a:gd name="T25" fmla="*/ 15 h 55"/>
                              <a:gd name="T26" fmla="*/ 3 w 27"/>
                              <a:gd name="T27" fmla="*/ 7 h 55"/>
                              <a:gd name="T28" fmla="*/ 8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8" y="0"/>
                                </a:moveTo>
                                <a:lnTo>
                                  <a:pt x="18" y="12"/>
                                </a:lnTo>
                                <a:lnTo>
                                  <a:pt x="25" y="27"/>
                                </a:lnTo>
                                <a:lnTo>
                                  <a:pt x="27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47"/>
                                </a:lnTo>
                                <a:lnTo>
                                  <a:pt x="22" y="55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6"/>
                        <wps:cNvSpPr>
                          <a:spLocks noEditPoints="1"/>
                        </wps:cNvSpPr>
                        <wps:spPr bwMode="auto">
                          <a:xfrm>
                            <a:off x="6645" y="659"/>
                            <a:ext cx="40" cy="114"/>
                          </a:xfrm>
                          <a:custGeom>
                            <a:avLst/>
                            <a:gdLst>
                              <a:gd name="T0" fmla="*/ 22 w 40"/>
                              <a:gd name="T1" fmla="*/ 62 h 114"/>
                              <a:gd name="T2" fmla="*/ 0 w 40"/>
                              <a:gd name="T3" fmla="*/ 0 h 114"/>
                              <a:gd name="T4" fmla="*/ 22 w 40"/>
                              <a:gd name="T5" fmla="*/ 62 h 114"/>
                              <a:gd name="T6" fmla="*/ 22 w 40"/>
                              <a:gd name="T7" fmla="*/ 59 h 114"/>
                              <a:gd name="T8" fmla="*/ 32 w 40"/>
                              <a:gd name="T9" fmla="*/ 74 h 114"/>
                              <a:gd name="T10" fmla="*/ 37 w 40"/>
                              <a:gd name="T11" fmla="*/ 87 h 114"/>
                              <a:gd name="T12" fmla="*/ 40 w 40"/>
                              <a:gd name="T13" fmla="*/ 102 h 114"/>
                              <a:gd name="T14" fmla="*/ 35 w 40"/>
                              <a:gd name="T15" fmla="*/ 114 h 114"/>
                              <a:gd name="T16" fmla="*/ 30 w 40"/>
                              <a:gd name="T17" fmla="*/ 112 h 114"/>
                              <a:gd name="T18" fmla="*/ 25 w 40"/>
                              <a:gd name="T19" fmla="*/ 104 h 114"/>
                              <a:gd name="T20" fmla="*/ 20 w 40"/>
                              <a:gd name="T21" fmla="*/ 99 h 114"/>
                              <a:gd name="T22" fmla="*/ 17 w 40"/>
                              <a:gd name="T23" fmla="*/ 92 h 114"/>
                              <a:gd name="T24" fmla="*/ 15 w 40"/>
                              <a:gd name="T25" fmla="*/ 84 h 114"/>
                              <a:gd name="T26" fmla="*/ 15 w 40"/>
                              <a:gd name="T27" fmla="*/ 74 h 114"/>
                              <a:gd name="T28" fmla="*/ 17 w 40"/>
                              <a:gd name="T29" fmla="*/ 67 h 114"/>
                              <a:gd name="T30" fmla="*/ 22 w 40"/>
                              <a:gd name="T31" fmla="*/ 5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4">
                                <a:moveTo>
                                  <a:pt x="22" y="62"/>
                                </a:moveTo>
                                <a:lnTo>
                                  <a:pt x="0" y="0"/>
                                </a:lnTo>
                                <a:lnTo>
                                  <a:pt x="22" y="62"/>
                                </a:lnTo>
                                <a:close/>
                                <a:moveTo>
                                  <a:pt x="22" y="59"/>
                                </a:moveTo>
                                <a:lnTo>
                                  <a:pt x="32" y="74"/>
                                </a:lnTo>
                                <a:lnTo>
                                  <a:pt x="37" y="87"/>
                                </a:lnTo>
                                <a:lnTo>
                                  <a:pt x="40" y="102"/>
                                </a:lnTo>
                                <a:lnTo>
                                  <a:pt x="35" y="114"/>
                                </a:lnTo>
                                <a:lnTo>
                                  <a:pt x="30" y="112"/>
                                </a:lnTo>
                                <a:lnTo>
                                  <a:pt x="25" y="104"/>
                                </a:lnTo>
                                <a:lnTo>
                                  <a:pt x="20" y="99"/>
                                </a:lnTo>
                                <a:lnTo>
                                  <a:pt x="17" y="92"/>
                                </a:lnTo>
                                <a:lnTo>
                                  <a:pt x="15" y="84"/>
                                </a:lnTo>
                                <a:lnTo>
                                  <a:pt x="15" y="74"/>
                                </a:lnTo>
                                <a:lnTo>
                                  <a:pt x="17" y="67"/>
                                </a:lnTo>
                                <a:lnTo>
                                  <a:pt x="2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7"/>
                        <wps:cNvSpPr>
                          <a:spLocks/>
                        </wps:cNvSpPr>
                        <wps:spPr bwMode="auto">
                          <a:xfrm>
                            <a:off x="6645" y="659"/>
                            <a:ext cx="22" cy="62"/>
                          </a:xfrm>
                          <a:custGeom>
                            <a:avLst/>
                            <a:gdLst>
                              <a:gd name="T0" fmla="*/ 22 w 22"/>
                              <a:gd name="T1" fmla="*/ 62 h 62"/>
                              <a:gd name="T2" fmla="*/ 0 w 22"/>
                              <a:gd name="T3" fmla="*/ 0 h 62"/>
                              <a:gd name="T4" fmla="*/ 22 w 2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2">
                                <a:moveTo>
                                  <a:pt x="22" y="62"/>
                                </a:moveTo>
                                <a:lnTo>
                                  <a:pt x="0" y="0"/>
                                </a:lnTo>
                                <a:lnTo>
                                  <a:pt x="2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8"/>
                        <wps:cNvSpPr>
                          <a:spLocks/>
                        </wps:cNvSpPr>
                        <wps:spPr bwMode="auto">
                          <a:xfrm>
                            <a:off x="6660" y="718"/>
                            <a:ext cx="25" cy="55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5"/>
                              <a:gd name="T2" fmla="*/ 17 w 25"/>
                              <a:gd name="T3" fmla="*/ 15 h 55"/>
                              <a:gd name="T4" fmla="*/ 22 w 25"/>
                              <a:gd name="T5" fmla="*/ 28 h 55"/>
                              <a:gd name="T6" fmla="*/ 25 w 25"/>
                              <a:gd name="T7" fmla="*/ 43 h 55"/>
                              <a:gd name="T8" fmla="*/ 20 w 25"/>
                              <a:gd name="T9" fmla="*/ 55 h 55"/>
                              <a:gd name="T10" fmla="*/ 15 w 25"/>
                              <a:gd name="T11" fmla="*/ 53 h 55"/>
                              <a:gd name="T12" fmla="*/ 10 w 25"/>
                              <a:gd name="T13" fmla="*/ 45 h 55"/>
                              <a:gd name="T14" fmla="*/ 5 w 25"/>
                              <a:gd name="T15" fmla="*/ 40 h 55"/>
                              <a:gd name="T16" fmla="*/ 2 w 25"/>
                              <a:gd name="T17" fmla="*/ 33 h 55"/>
                              <a:gd name="T18" fmla="*/ 0 w 25"/>
                              <a:gd name="T19" fmla="*/ 25 h 55"/>
                              <a:gd name="T20" fmla="*/ 0 w 25"/>
                              <a:gd name="T21" fmla="*/ 15 h 55"/>
                              <a:gd name="T22" fmla="*/ 2 w 25"/>
                              <a:gd name="T23" fmla="*/ 8 h 55"/>
                              <a:gd name="T24" fmla="*/ 7 w 25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7" y="0"/>
                                </a:moveTo>
                                <a:lnTo>
                                  <a:pt x="17" y="15"/>
                                </a:lnTo>
                                <a:lnTo>
                                  <a:pt x="22" y="28"/>
                                </a:lnTo>
                                <a:lnTo>
                                  <a:pt x="25" y="43"/>
                                </a:lnTo>
                                <a:lnTo>
                                  <a:pt x="20" y="55"/>
                                </a:lnTo>
                                <a:lnTo>
                                  <a:pt x="15" y="53"/>
                                </a:lnTo>
                                <a:lnTo>
                                  <a:pt x="10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9"/>
                        <wps:cNvSpPr>
                          <a:spLocks noEditPoints="1"/>
                        </wps:cNvSpPr>
                        <wps:spPr bwMode="auto">
                          <a:xfrm>
                            <a:off x="6670" y="688"/>
                            <a:ext cx="40" cy="115"/>
                          </a:xfrm>
                          <a:custGeom>
                            <a:avLst/>
                            <a:gdLst>
                              <a:gd name="T0" fmla="*/ 22 w 40"/>
                              <a:gd name="T1" fmla="*/ 63 h 115"/>
                              <a:gd name="T2" fmla="*/ 0 w 40"/>
                              <a:gd name="T3" fmla="*/ 0 h 115"/>
                              <a:gd name="T4" fmla="*/ 22 w 40"/>
                              <a:gd name="T5" fmla="*/ 63 h 115"/>
                              <a:gd name="T6" fmla="*/ 22 w 40"/>
                              <a:gd name="T7" fmla="*/ 63 h 115"/>
                              <a:gd name="T8" fmla="*/ 32 w 40"/>
                              <a:gd name="T9" fmla="*/ 75 h 115"/>
                              <a:gd name="T10" fmla="*/ 37 w 40"/>
                              <a:gd name="T11" fmla="*/ 88 h 115"/>
                              <a:gd name="T12" fmla="*/ 40 w 40"/>
                              <a:gd name="T13" fmla="*/ 103 h 115"/>
                              <a:gd name="T14" fmla="*/ 35 w 40"/>
                              <a:gd name="T15" fmla="*/ 115 h 115"/>
                              <a:gd name="T16" fmla="*/ 30 w 40"/>
                              <a:gd name="T17" fmla="*/ 113 h 115"/>
                              <a:gd name="T18" fmla="*/ 22 w 40"/>
                              <a:gd name="T19" fmla="*/ 108 h 115"/>
                              <a:gd name="T20" fmla="*/ 20 w 40"/>
                              <a:gd name="T21" fmla="*/ 100 h 115"/>
                              <a:gd name="T22" fmla="*/ 17 w 40"/>
                              <a:gd name="T23" fmla="*/ 93 h 115"/>
                              <a:gd name="T24" fmla="*/ 15 w 40"/>
                              <a:gd name="T25" fmla="*/ 85 h 115"/>
                              <a:gd name="T26" fmla="*/ 15 w 40"/>
                              <a:gd name="T27" fmla="*/ 78 h 115"/>
                              <a:gd name="T28" fmla="*/ 17 w 40"/>
                              <a:gd name="T29" fmla="*/ 70 h 115"/>
                              <a:gd name="T30" fmla="*/ 22 w 40"/>
                              <a:gd name="T31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5">
                                <a:moveTo>
                                  <a:pt x="22" y="63"/>
                                </a:moveTo>
                                <a:lnTo>
                                  <a:pt x="0" y="0"/>
                                </a:lnTo>
                                <a:lnTo>
                                  <a:pt x="22" y="63"/>
                                </a:lnTo>
                                <a:close/>
                                <a:moveTo>
                                  <a:pt x="22" y="63"/>
                                </a:moveTo>
                                <a:lnTo>
                                  <a:pt x="32" y="75"/>
                                </a:lnTo>
                                <a:lnTo>
                                  <a:pt x="37" y="88"/>
                                </a:lnTo>
                                <a:lnTo>
                                  <a:pt x="40" y="103"/>
                                </a:lnTo>
                                <a:lnTo>
                                  <a:pt x="35" y="115"/>
                                </a:lnTo>
                                <a:lnTo>
                                  <a:pt x="30" y="113"/>
                                </a:lnTo>
                                <a:lnTo>
                                  <a:pt x="22" y="108"/>
                                </a:lnTo>
                                <a:lnTo>
                                  <a:pt x="20" y="100"/>
                                </a:lnTo>
                                <a:lnTo>
                                  <a:pt x="17" y="93"/>
                                </a:lnTo>
                                <a:lnTo>
                                  <a:pt x="15" y="85"/>
                                </a:lnTo>
                                <a:lnTo>
                                  <a:pt x="15" y="78"/>
                                </a:lnTo>
                                <a:lnTo>
                                  <a:pt x="17" y="70"/>
                                </a:lnTo>
                                <a:lnTo>
                                  <a:pt x="2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0"/>
                        <wps:cNvSpPr>
                          <a:spLocks/>
                        </wps:cNvSpPr>
                        <wps:spPr bwMode="auto">
                          <a:xfrm>
                            <a:off x="6670" y="688"/>
                            <a:ext cx="22" cy="63"/>
                          </a:xfrm>
                          <a:custGeom>
                            <a:avLst/>
                            <a:gdLst>
                              <a:gd name="T0" fmla="*/ 22 w 22"/>
                              <a:gd name="T1" fmla="*/ 63 h 63"/>
                              <a:gd name="T2" fmla="*/ 0 w 22"/>
                              <a:gd name="T3" fmla="*/ 0 h 63"/>
                              <a:gd name="T4" fmla="*/ 22 w 2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3">
                                <a:moveTo>
                                  <a:pt x="22" y="63"/>
                                </a:moveTo>
                                <a:lnTo>
                                  <a:pt x="0" y="0"/>
                                </a:lnTo>
                                <a:lnTo>
                                  <a:pt x="22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1"/>
                        <wps:cNvSpPr>
                          <a:spLocks/>
                        </wps:cNvSpPr>
                        <wps:spPr bwMode="auto">
                          <a:xfrm>
                            <a:off x="6685" y="751"/>
                            <a:ext cx="25" cy="52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2"/>
                              <a:gd name="T2" fmla="*/ 17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0 w 25"/>
                              <a:gd name="T9" fmla="*/ 52 h 52"/>
                              <a:gd name="T10" fmla="*/ 15 w 25"/>
                              <a:gd name="T11" fmla="*/ 50 h 52"/>
                              <a:gd name="T12" fmla="*/ 7 w 25"/>
                              <a:gd name="T13" fmla="*/ 45 h 52"/>
                              <a:gd name="T14" fmla="*/ 5 w 25"/>
                              <a:gd name="T15" fmla="*/ 37 h 52"/>
                              <a:gd name="T16" fmla="*/ 2 w 25"/>
                              <a:gd name="T17" fmla="*/ 30 h 52"/>
                              <a:gd name="T18" fmla="*/ 0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7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7" y="0"/>
                                </a:moveTo>
                                <a:lnTo>
                                  <a:pt x="17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37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2"/>
                        <wps:cNvSpPr>
                          <a:spLocks noEditPoints="1"/>
                        </wps:cNvSpPr>
                        <wps:spPr bwMode="auto">
                          <a:xfrm>
                            <a:off x="6570" y="594"/>
                            <a:ext cx="63" cy="112"/>
                          </a:xfrm>
                          <a:custGeom>
                            <a:avLst/>
                            <a:gdLst>
                              <a:gd name="T0" fmla="*/ 43 w 63"/>
                              <a:gd name="T1" fmla="*/ 57 h 112"/>
                              <a:gd name="T2" fmla="*/ 0 w 63"/>
                              <a:gd name="T3" fmla="*/ 0 h 112"/>
                              <a:gd name="T4" fmla="*/ 43 w 63"/>
                              <a:gd name="T5" fmla="*/ 57 h 112"/>
                              <a:gd name="T6" fmla="*/ 43 w 63"/>
                              <a:gd name="T7" fmla="*/ 57 h 112"/>
                              <a:gd name="T8" fmla="*/ 55 w 63"/>
                              <a:gd name="T9" fmla="*/ 70 h 112"/>
                              <a:gd name="T10" fmla="*/ 60 w 63"/>
                              <a:gd name="T11" fmla="*/ 82 h 112"/>
                              <a:gd name="T12" fmla="*/ 63 w 63"/>
                              <a:gd name="T13" fmla="*/ 89 h 112"/>
                              <a:gd name="T14" fmla="*/ 63 w 63"/>
                              <a:gd name="T15" fmla="*/ 97 h 112"/>
                              <a:gd name="T16" fmla="*/ 60 w 63"/>
                              <a:gd name="T17" fmla="*/ 104 h 112"/>
                              <a:gd name="T18" fmla="*/ 58 w 63"/>
                              <a:gd name="T19" fmla="*/ 112 h 112"/>
                              <a:gd name="T20" fmla="*/ 50 w 63"/>
                              <a:gd name="T21" fmla="*/ 107 h 112"/>
                              <a:gd name="T22" fmla="*/ 45 w 63"/>
                              <a:gd name="T23" fmla="*/ 102 h 112"/>
                              <a:gd name="T24" fmla="*/ 40 w 63"/>
                              <a:gd name="T25" fmla="*/ 94 h 112"/>
                              <a:gd name="T26" fmla="*/ 38 w 63"/>
                              <a:gd name="T27" fmla="*/ 87 h 112"/>
                              <a:gd name="T28" fmla="*/ 35 w 63"/>
                              <a:gd name="T29" fmla="*/ 79 h 112"/>
                              <a:gd name="T30" fmla="*/ 38 w 63"/>
                              <a:gd name="T31" fmla="*/ 72 h 112"/>
                              <a:gd name="T32" fmla="*/ 38 w 63"/>
                              <a:gd name="T33" fmla="*/ 65 h 112"/>
                              <a:gd name="T34" fmla="*/ 43 w 63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12">
                                <a:moveTo>
                                  <a:pt x="43" y="57"/>
                                </a:moveTo>
                                <a:lnTo>
                                  <a:pt x="0" y="0"/>
                                </a:lnTo>
                                <a:lnTo>
                                  <a:pt x="43" y="57"/>
                                </a:lnTo>
                                <a:close/>
                                <a:moveTo>
                                  <a:pt x="43" y="57"/>
                                </a:moveTo>
                                <a:lnTo>
                                  <a:pt x="55" y="70"/>
                                </a:lnTo>
                                <a:lnTo>
                                  <a:pt x="60" y="82"/>
                                </a:lnTo>
                                <a:lnTo>
                                  <a:pt x="63" y="89"/>
                                </a:lnTo>
                                <a:lnTo>
                                  <a:pt x="63" y="97"/>
                                </a:lnTo>
                                <a:lnTo>
                                  <a:pt x="60" y="104"/>
                                </a:lnTo>
                                <a:lnTo>
                                  <a:pt x="58" y="112"/>
                                </a:lnTo>
                                <a:lnTo>
                                  <a:pt x="50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4"/>
                                </a:lnTo>
                                <a:lnTo>
                                  <a:pt x="38" y="87"/>
                                </a:lnTo>
                                <a:lnTo>
                                  <a:pt x="35" y="79"/>
                                </a:lnTo>
                                <a:lnTo>
                                  <a:pt x="38" y="72"/>
                                </a:lnTo>
                                <a:lnTo>
                                  <a:pt x="38" y="65"/>
                                </a:lnTo>
                                <a:lnTo>
                                  <a:pt x="4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3"/>
                        <wps:cNvSpPr>
                          <a:spLocks/>
                        </wps:cNvSpPr>
                        <wps:spPr bwMode="auto">
                          <a:xfrm>
                            <a:off x="6570" y="594"/>
                            <a:ext cx="43" cy="57"/>
                          </a:xfrm>
                          <a:custGeom>
                            <a:avLst/>
                            <a:gdLst>
                              <a:gd name="T0" fmla="*/ 43 w 43"/>
                              <a:gd name="T1" fmla="*/ 57 h 57"/>
                              <a:gd name="T2" fmla="*/ 0 w 43"/>
                              <a:gd name="T3" fmla="*/ 0 h 57"/>
                              <a:gd name="T4" fmla="*/ 43 w 4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7">
                                <a:moveTo>
                                  <a:pt x="43" y="57"/>
                                </a:moveTo>
                                <a:lnTo>
                                  <a:pt x="0" y="0"/>
                                </a:lnTo>
                                <a:lnTo>
                                  <a:pt x="4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4"/>
                        <wps:cNvSpPr>
                          <a:spLocks/>
                        </wps:cNvSpPr>
                        <wps:spPr bwMode="auto">
                          <a:xfrm>
                            <a:off x="6605" y="651"/>
                            <a:ext cx="28" cy="55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5"/>
                              <a:gd name="T2" fmla="*/ 20 w 28"/>
                              <a:gd name="T3" fmla="*/ 13 h 55"/>
                              <a:gd name="T4" fmla="*/ 25 w 28"/>
                              <a:gd name="T5" fmla="*/ 25 h 55"/>
                              <a:gd name="T6" fmla="*/ 28 w 28"/>
                              <a:gd name="T7" fmla="*/ 32 h 55"/>
                              <a:gd name="T8" fmla="*/ 28 w 28"/>
                              <a:gd name="T9" fmla="*/ 40 h 55"/>
                              <a:gd name="T10" fmla="*/ 25 w 28"/>
                              <a:gd name="T11" fmla="*/ 47 h 55"/>
                              <a:gd name="T12" fmla="*/ 23 w 28"/>
                              <a:gd name="T13" fmla="*/ 55 h 55"/>
                              <a:gd name="T14" fmla="*/ 15 w 28"/>
                              <a:gd name="T15" fmla="*/ 50 h 55"/>
                              <a:gd name="T16" fmla="*/ 10 w 28"/>
                              <a:gd name="T17" fmla="*/ 45 h 55"/>
                              <a:gd name="T18" fmla="*/ 5 w 28"/>
                              <a:gd name="T19" fmla="*/ 37 h 55"/>
                              <a:gd name="T20" fmla="*/ 3 w 28"/>
                              <a:gd name="T21" fmla="*/ 30 h 55"/>
                              <a:gd name="T22" fmla="*/ 0 w 28"/>
                              <a:gd name="T23" fmla="*/ 22 h 55"/>
                              <a:gd name="T24" fmla="*/ 3 w 28"/>
                              <a:gd name="T25" fmla="*/ 15 h 55"/>
                              <a:gd name="T26" fmla="*/ 3 w 28"/>
                              <a:gd name="T27" fmla="*/ 8 h 55"/>
                              <a:gd name="T28" fmla="*/ 8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8" y="32"/>
                                </a:lnTo>
                                <a:lnTo>
                                  <a:pt x="28" y="40"/>
                                </a:lnTo>
                                <a:lnTo>
                                  <a:pt x="25" y="47"/>
                                </a:lnTo>
                                <a:lnTo>
                                  <a:pt x="23" y="55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5"/>
                        <wps:cNvSpPr>
                          <a:spLocks noEditPoints="1"/>
                        </wps:cNvSpPr>
                        <wps:spPr bwMode="auto">
                          <a:xfrm>
                            <a:off x="6548" y="559"/>
                            <a:ext cx="57" cy="117"/>
                          </a:xfrm>
                          <a:custGeom>
                            <a:avLst/>
                            <a:gdLst>
                              <a:gd name="T0" fmla="*/ 37 w 57"/>
                              <a:gd name="T1" fmla="*/ 65 h 117"/>
                              <a:gd name="T2" fmla="*/ 0 w 57"/>
                              <a:gd name="T3" fmla="*/ 0 h 117"/>
                              <a:gd name="T4" fmla="*/ 37 w 57"/>
                              <a:gd name="T5" fmla="*/ 65 h 117"/>
                              <a:gd name="T6" fmla="*/ 37 w 57"/>
                              <a:gd name="T7" fmla="*/ 65 h 117"/>
                              <a:gd name="T8" fmla="*/ 50 w 57"/>
                              <a:gd name="T9" fmla="*/ 77 h 117"/>
                              <a:gd name="T10" fmla="*/ 55 w 57"/>
                              <a:gd name="T11" fmla="*/ 90 h 117"/>
                              <a:gd name="T12" fmla="*/ 57 w 57"/>
                              <a:gd name="T13" fmla="*/ 97 h 117"/>
                              <a:gd name="T14" fmla="*/ 57 w 57"/>
                              <a:gd name="T15" fmla="*/ 105 h 117"/>
                              <a:gd name="T16" fmla="*/ 55 w 57"/>
                              <a:gd name="T17" fmla="*/ 112 h 117"/>
                              <a:gd name="T18" fmla="*/ 52 w 57"/>
                              <a:gd name="T19" fmla="*/ 117 h 117"/>
                              <a:gd name="T20" fmla="*/ 45 w 57"/>
                              <a:gd name="T21" fmla="*/ 114 h 117"/>
                              <a:gd name="T22" fmla="*/ 40 w 57"/>
                              <a:gd name="T23" fmla="*/ 109 h 117"/>
                              <a:gd name="T24" fmla="*/ 35 w 57"/>
                              <a:gd name="T25" fmla="*/ 102 h 117"/>
                              <a:gd name="T26" fmla="*/ 32 w 57"/>
                              <a:gd name="T27" fmla="*/ 95 h 117"/>
                              <a:gd name="T28" fmla="*/ 30 w 57"/>
                              <a:gd name="T29" fmla="*/ 87 h 117"/>
                              <a:gd name="T30" fmla="*/ 30 w 57"/>
                              <a:gd name="T31" fmla="*/ 80 h 117"/>
                              <a:gd name="T32" fmla="*/ 32 w 57"/>
                              <a:gd name="T33" fmla="*/ 72 h 117"/>
                              <a:gd name="T34" fmla="*/ 37 w 57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7">
                                <a:moveTo>
                                  <a:pt x="37" y="65"/>
                                </a:moveTo>
                                <a:lnTo>
                                  <a:pt x="0" y="0"/>
                                </a:lnTo>
                                <a:lnTo>
                                  <a:pt x="37" y="65"/>
                                </a:lnTo>
                                <a:close/>
                                <a:moveTo>
                                  <a:pt x="37" y="65"/>
                                </a:moveTo>
                                <a:lnTo>
                                  <a:pt x="50" y="77"/>
                                </a:lnTo>
                                <a:lnTo>
                                  <a:pt x="55" y="90"/>
                                </a:lnTo>
                                <a:lnTo>
                                  <a:pt x="57" y="97"/>
                                </a:lnTo>
                                <a:lnTo>
                                  <a:pt x="57" y="105"/>
                                </a:lnTo>
                                <a:lnTo>
                                  <a:pt x="55" y="112"/>
                                </a:lnTo>
                                <a:lnTo>
                                  <a:pt x="52" y="117"/>
                                </a:lnTo>
                                <a:lnTo>
                                  <a:pt x="45" y="114"/>
                                </a:lnTo>
                                <a:lnTo>
                                  <a:pt x="40" y="109"/>
                                </a:lnTo>
                                <a:lnTo>
                                  <a:pt x="35" y="102"/>
                                </a:lnTo>
                                <a:lnTo>
                                  <a:pt x="32" y="95"/>
                                </a:lnTo>
                                <a:lnTo>
                                  <a:pt x="30" y="87"/>
                                </a:lnTo>
                                <a:lnTo>
                                  <a:pt x="30" y="80"/>
                                </a:lnTo>
                                <a:lnTo>
                                  <a:pt x="32" y="72"/>
                                </a:lnTo>
                                <a:lnTo>
                                  <a:pt x="3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6"/>
                        <wps:cNvSpPr>
                          <a:spLocks/>
                        </wps:cNvSpPr>
                        <wps:spPr bwMode="auto">
                          <a:xfrm>
                            <a:off x="6548" y="559"/>
                            <a:ext cx="37" cy="65"/>
                          </a:xfrm>
                          <a:custGeom>
                            <a:avLst/>
                            <a:gdLst>
                              <a:gd name="T0" fmla="*/ 37 w 37"/>
                              <a:gd name="T1" fmla="*/ 65 h 65"/>
                              <a:gd name="T2" fmla="*/ 0 w 37"/>
                              <a:gd name="T3" fmla="*/ 0 h 65"/>
                              <a:gd name="T4" fmla="*/ 37 w 3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5">
                                <a:moveTo>
                                  <a:pt x="37" y="65"/>
                                </a:moveTo>
                                <a:lnTo>
                                  <a:pt x="0" y="0"/>
                                </a:lnTo>
                                <a:lnTo>
                                  <a:pt x="37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7"/>
                        <wps:cNvSpPr>
                          <a:spLocks/>
                        </wps:cNvSpPr>
                        <wps:spPr bwMode="auto">
                          <a:xfrm>
                            <a:off x="6578" y="624"/>
                            <a:ext cx="27" cy="52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2"/>
                              <a:gd name="T2" fmla="*/ 20 w 27"/>
                              <a:gd name="T3" fmla="*/ 12 h 52"/>
                              <a:gd name="T4" fmla="*/ 25 w 27"/>
                              <a:gd name="T5" fmla="*/ 25 h 52"/>
                              <a:gd name="T6" fmla="*/ 27 w 27"/>
                              <a:gd name="T7" fmla="*/ 32 h 52"/>
                              <a:gd name="T8" fmla="*/ 27 w 27"/>
                              <a:gd name="T9" fmla="*/ 40 h 52"/>
                              <a:gd name="T10" fmla="*/ 25 w 27"/>
                              <a:gd name="T11" fmla="*/ 47 h 52"/>
                              <a:gd name="T12" fmla="*/ 22 w 27"/>
                              <a:gd name="T13" fmla="*/ 52 h 52"/>
                              <a:gd name="T14" fmla="*/ 15 w 27"/>
                              <a:gd name="T15" fmla="*/ 49 h 52"/>
                              <a:gd name="T16" fmla="*/ 10 w 27"/>
                              <a:gd name="T17" fmla="*/ 44 h 52"/>
                              <a:gd name="T18" fmla="*/ 5 w 27"/>
                              <a:gd name="T19" fmla="*/ 37 h 52"/>
                              <a:gd name="T20" fmla="*/ 2 w 27"/>
                              <a:gd name="T21" fmla="*/ 30 h 52"/>
                              <a:gd name="T22" fmla="*/ 0 w 27"/>
                              <a:gd name="T23" fmla="*/ 22 h 52"/>
                              <a:gd name="T24" fmla="*/ 0 w 27"/>
                              <a:gd name="T25" fmla="*/ 15 h 52"/>
                              <a:gd name="T26" fmla="*/ 2 w 27"/>
                              <a:gd name="T27" fmla="*/ 7 h 52"/>
                              <a:gd name="T28" fmla="*/ 7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7" y="0"/>
                                </a:moveTo>
                                <a:lnTo>
                                  <a:pt x="20" y="12"/>
                                </a:lnTo>
                                <a:lnTo>
                                  <a:pt x="25" y="25"/>
                                </a:lnTo>
                                <a:lnTo>
                                  <a:pt x="27" y="32"/>
                                </a:lnTo>
                                <a:lnTo>
                                  <a:pt x="27" y="40"/>
                                </a:lnTo>
                                <a:lnTo>
                                  <a:pt x="25" y="47"/>
                                </a:lnTo>
                                <a:lnTo>
                                  <a:pt x="22" y="52"/>
                                </a:lnTo>
                                <a:lnTo>
                                  <a:pt x="15" y="49"/>
                                </a:lnTo>
                                <a:lnTo>
                                  <a:pt x="10" y="44"/>
                                </a:lnTo>
                                <a:lnTo>
                                  <a:pt x="5" y="37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8"/>
                        <wps:cNvSpPr>
                          <a:spLocks noEditPoints="1"/>
                        </wps:cNvSpPr>
                        <wps:spPr bwMode="auto">
                          <a:xfrm>
                            <a:off x="6526" y="539"/>
                            <a:ext cx="54" cy="112"/>
                          </a:xfrm>
                          <a:custGeom>
                            <a:avLst/>
                            <a:gdLst>
                              <a:gd name="T0" fmla="*/ 35 w 54"/>
                              <a:gd name="T1" fmla="*/ 57 h 112"/>
                              <a:gd name="T2" fmla="*/ 0 w 54"/>
                              <a:gd name="T3" fmla="*/ 0 h 112"/>
                              <a:gd name="T4" fmla="*/ 35 w 54"/>
                              <a:gd name="T5" fmla="*/ 57 h 112"/>
                              <a:gd name="T6" fmla="*/ 35 w 54"/>
                              <a:gd name="T7" fmla="*/ 57 h 112"/>
                              <a:gd name="T8" fmla="*/ 47 w 54"/>
                              <a:gd name="T9" fmla="*/ 70 h 112"/>
                              <a:gd name="T10" fmla="*/ 52 w 54"/>
                              <a:gd name="T11" fmla="*/ 85 h 112"/>
                              <a:gd name="T12" fmla="*/ 54 w 54"/>
                              <a:gd name="T13" fmla="*/ 90 h 112"/>
                              <a:gd name="T14" fmla="*/ 54 w 54"/>
                              <a:gd name="T15" fmla="*/ 97 h 112"/>
                              <a:gd name="T16" fmla="*/ 54 w 54"/>
                              <a:gd name="T17" fmla="*/ 105 h 112"/>
                              <a:gd name="T18" fmla="*/ 52 w 54"/>
                              <a:gd name="T19" fmla="*/ 112 h 112"/>
                              <a:gd name="T20" fmla="*/ 44 w 54"/>
                              <a:gd name="T21" fmla="*/ 107 h 112"/>
                              <a:gd name="T22" fmla="*/ 37 w 54"/>
                              <a:gd name="T23" fmla="*/ 102 h 112"/>
                              <a:gd name="T24" fmla="*/ 32 w 54"/>
                              <a:gd name="T25" fmla="*/ 97 h 112"/>
                              <a:gd name="T26" fmla="*/ 30 w 54"/>
                              <a:gd name="T27" fmla="*/ 90 h 112"/>
                              <a:gd name="T28" fmla="*/ 27 w 54"/>
                              <a:gd name="T29" fmla="*/ 82 h 112"/>
                              <a:gd name="T30" fmla="*/ 27 w 54"/>
                              <a:gd name="T31" fmla="*/ 72 h 112"/>
                              <a:gd name="T32" fmla="*/ 30 w 54"/>
                              <a:gd name="T33" fmla="*/ 65 h 112"/>
                              <a:gd name="T34" fmla="*/ 35 w 54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12">
                                <a:moveTo>
                                  <a:pt x="35" y="57"/>
                                </a:moveTo>
                                <a:lnTo>
                                  <a:pt x="0" y="0"/>
                                </a:lnTo>
                                <a:lnTo>
                                  <a:pt x="35" y="57"/>
                                </a:lnTo>
                                <a:close/>
                                <a:moveTo>
                                  <a:pt x="35" y="57"/>
                                </a:moveTo>
                                <a:lnTo>
                                  <a:pt x="47" y="70"/>
                                </a:lnTo>
                                <a:lnTo>
                                  <a:pt x="52" y="85"/>
                                </a:lnTo>
                                <a:lnTo>
                                  <a:pt x="54" y="90"/>
                                </a:lnTo>
                                <a:lnTo>
                                  <a:pt x="54" y="97"/>
                                </a:lnTo>
                                <a:lnTo>
                                  <a:pt x="54" y="105"/>
                                </a:lnTo>
                                <a:lnTo>
                                  <a:pt x="52" y="112"/>
                                </a:lnTo>
                                <a:lnTo>
                                  <a:pt x="44" y="107"/>
                                </a:lnTo>
                                <a:lnTo>
                                  <a:pt x="37" y="102"/>
                                </a:lnTo>
                                <a:lnTo>
                                  <a:pt x="32" y="97"/>
                                </a:lnTo>
                                <a:lnTo>
                                  <a:pt x="30" y="90"/>
                                </a:lnTo>
                                <a:lnTo>
                                  <a:pt x="27" y="82"/>
                                </a:lnTo>
                                <a:lnTo>
                                  <a:pt x="27" y="72"/>
                                </a:lnTo>
                                <a:lnTo>
                                  <a:pt x="30" y="65"/>
                                </a:lnTo>
                                <a:lnTo>
                                  <a:pt x="35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9"/>
                        <wps:cNvSpPr>
                          <a:spLocks/>
                        </wps:cNvSpPr>
                        <wps:spPr bwMode="auto">
                          <a:xfrm>
                            <a:off x="6526" y="539"/>
                            <a:ext cx="35" cy="57"/>
                          </a:xfrm>
                          <a:custGeom>
                            <a:avLst/>
                            <a:gdLst>
                              <a:gd name="T0" fmla="*/ 35 w 35"/>
                              <a:gd name="T1" fmla="*/ 57 h 57"/>
                              <a:gd name="T2" fmla="*/ 0 w 35"/>
                              <a:gd name="T3" fmla="*/ 0 h 57"/>
                              <a:gd name="T4" fmla="*/ 35 w 35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7">
                                <a:moveTo>
                                  <a:pt x="35" y="57"/>
                                </a:moveTo>
                                <a:lnTo>
                                  <a:pt x="0" y="0"/>
                                </a:lnTo>
                                <a:lnTo>
                                  <a:pt x="35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0"/>
                        <wps:cNvSpPr>
                          <a:spLocks/>
                        </wps:cNvSpPr>
                        <wps:spPr bwMode="auto">
                          <a:xfrm>
                            <a:off x="6553" y="596"/>
                            <a:ext cx="27" cy="55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5"/>
                              <a:gd name="T2" fmla="*/ 20 w 27"/>
                              <a:gd name="T3" fmla="*/ 13 h 55"/>
                              <a:gd name="T4" fmla="*/ 25 w 27"/>
                              <a:gd name="T5" fmla="*/ 28 h 55"/>
                              <a:gd name="T6" fmla="*/ 27 w 27"/>
                              <a:gd name="T7" fmla="*/ 33 h 55"/>
                              <a:gd name="T8" fmla="*/ 27 w 27"/>
                              <a:gd name="T9" fmla="*/ 40 h 55"/>
                              <a:gd name="T10" fmla="*/ 27 w 27"/>
                              <a:gd name="T11" fmla="*/ 48 h 55"/>
                              <a:gd name="T12" fmla="*/ 25 w 27"/>
                              <a:gd name="T13" fmla="*/ 55 h 55"/>
                              <a:gd name="T14" fmla="*/ 17 w 27"/>
                              <a:gd name="T15" fmla="*/ 50 h 55"/>
                              <a:gd name="T16" fmla="*/ 10 w 27"/>
                              <a:gd name="T17" fmla="*/ 45 h 55"/>
                              <a:gd name="T18" fmla="*/ 5 w 27"/>
                              <a:gd name="T19" fmla="*/ 40 h 55"/>
                              <a:gd name="T20" fmla="*/ 3 w 27"/>
                              <a:gd name="T21" fmla="*/ 33 h 55"/>
                              <a:gd name="T22" fmla="*/ 0 w 27"/>
                              <a:gd name="T23" fmla="*/ 25 h 55"/>
                              <a:gd name="T24" fmla="*/ 0 w 27"/>
                              <a:gd name="T25" fmla="*/ 15 h 55"/>
                              <a:gd name="T26" fmla="*/ 3 w 27"/>
                              <a:gd name="T27" fmla="*/ 8 h 55"/>
                              <a:gd name="T28" fmla="*/ 8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8"/>
                                </a:lnTo>
                                <a:lnTo>
                                  <a:pt x="27" y="33"/>
                                </a:lnTo>
                                <a:lnTo>
                                  <a:pt x="27" y="40"/>
                                </a:lnTo>
                                <a:lnTo>
                                  <a:pt x="27" y="48"/>
                                </a:lnTo>
                                <a:lnTo>
                                  <a:pt x="25" y="55"/>
                                </a:lnTo>
                                <a:lnTo>
                                  <a:pt x="17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40"/>
                                </a:lnTo>
                                <a:lnTo>
                                  <a:pt x="3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1"/>
                        <wps:cNvSpPr>
                          <a:spLocks noEditPoints="1"/>
                        </wps:cNvSpPr>
                        <wps:spPr bwMode="auto">
                          <a:xfrm>
                            <a:off x="6486" y="511"/>
                            <a:ext cx="65" cy="110"/>
                          </a:xfrm>
                          <a:custGeom>
                            <a:avLst/>
                            <a:gdLst>
                              <a:gd name="T0" fmla="*/ 45 w 65"/>
                              <a:gd name="T1" fmla="*/ 55 h 110"/>
                              <a:gd name="T2" fmla="*/ 0 w 65"/>
                              <a:gd name="T3" fmla="*/ 0 h 110"/>
                              <a:gd name="T4" fmla="*/ 45 w 65"/>
                              <a:gd name="T5" fmla="*/ 55 h 110"/>
                              <a:gd name="T6" fmla="*/ 45 w 65"/>
                              <a:gd name="T7" fmla="*/ 55 h 110"/>
                              <a:gd name="T8" fmla="*/ 57 w 65"/>
                              <a:gd name="T9" fmla="*/ 68 h 110"/>
                              <a:gd name="T10" fmla="*/ 65 w 65"/>
                              <a:gd name="T11" fmla="*/ 80 h 110"/>
                              <a:gd name="T12" fmla="*/ 65 w 65"/>
                              <a:gd name="T13" fmla="*/ 88 h 110"/>
                              <a:gd name="T14" fmla="*/ 65 w 65"/>
                              <a:gd name="T15" fmla="*/ 95 h 110"/>
                              <a:gd name="T16" fmla="*/ 65 w 65"/>
                              <a:gd name="T17" fmla="*/ 103 h 110"/>
                              <a:gd name="T18" fmla="*/ 62 w 65"/>
                              <a:gd name="T19" fmla="*/ 110 h 110"/>
                              <a:gd name="T20" fmla="*/ 55 w 65"/>
                              <a:gd name="T21" fmla="*/ 105 h 110"/>
                              <a:gd name="T22" fmla="*/ 47 w 65"/>
                              <a:gd name="T23" fmla="*/ 100 h 110"/>
                              <a:gd name="T24" fmla="*/ 45 w 65"/>
                              <a:gd name="T25" fmla="*/ 93 h 110"/>
                              <a:gd name="T26" fmla="*/ 40 w 65"/>
                              <a:gd name="T27" fmla="*/ 85 h 110"/>
                              <a:gd name="T28" fmla="*/ 37 w 65"/>
                              <a:gd name="T29" fmla="*/ 78 h 110"/>
                              <a:gd name="T30" fmla="*/ 37 w 65"/>
                              <a:gd name="T31" fmla="*/ 70 h 110"/>
                              <a:gd name="T32" fmla="*/ 40 w 65"/>
                              <a:gd name="T33" fmla="*/ 63 h 110"/>
                              <a:gd name="T34" fmla="*/ 45 w 65"/>
                              <a:gd name="T35" fmla="*/ 5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0">
                                <a:moveTo>
                                  <a:pt x="45" y="55"/>
                                </a:moveTo>
                                <a:lnTo>
                                  <a:pt x="0" y="0"/>
                                </a:lnTo>
                                <a:lnTo>
                                  <a:pt x="45" y="55"/>
                                </a:lnTo>
                                <a:close/>
                                <a:moveTo>
                                  <a:pt x="45" y="55"/>
                                </a:moveTo>
                                <a:lnTo>
                                  <a:pt x="57" y="68"/>
                                </a:lnTo>
                                <a:lnTo>
                                  <a:pt x="65" y="80"/>
                                </a:lnTo>
                                <a:lnTo>
                                  <a:pt x="65" y="88"/>
                                </a:lnTo>
                                <a:lnTo>
                                  <a:pt x="65" y="95"/>
                                </a:lnTo>
                                <a:lnTo>
                                  <a:pt x="65" y="103"/>
                                </a:lnTo>
                                <a:lnTo>
                                  <a:pt x="62" y="110"/>
                                </a:lnTo>
                                <a:lnTo>
                                  <a:pt x="55" y="105"/>
                                </a:lnTo>
                                <a:lnTo>
                                  <a:pt x="47" y="100"/>
                                </a:lnTo>
                                <a:lnTo>
                                  <a:pt x="45" y="93"/>
                                </a:lnTo>
                                <a:lnTo>
                                  <a:pt x="40" y="85"/>
                                </a:lnTo>
                                <a:lnTo>
                                  <a:pt x="37" y="78"/>
                                </a:lnTo>
                                <a:lnTo>
                                  <a:pt x="37" y="70"/>
                                </a:lnTo>
                                <a:lnTo>
                                  <a:pt x="40" y="63"/>
                                </a:lnTo>
                                <a:lnTo>
                                  <a:pt x="4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2"/>
                        <wps:cNvSpPr>
                          <a:spLocks/>
                        </wps:cNvSpPr>
                        <wps:spPr bwMode="auto">
                          <a:xfrm>
                            <a:off x="6486" y="511"/>
                            <a:ext cx="45" cy="55"/>
                          </a:xfrm>
                          <a:custGeom>
                            <a:avLst/>
                            <a:gdLst>
                              <a:gd name="T0" fmla="*/ 45 w 45"/>
                              <a:gd name="T1" fmla="*/ 55 h 55"/>
                              <a:gd name="T2" fmla="*/ 0 w 45"/>
                              <a:gd name="T3" fmla="*/ 0 h 55"/>
                              <a:gd name="T4" fmla="*/ 45 w 4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5">
                                <a:moveTo>
                                  <a:pt x="45" y="55"/>
                                </a:moveTo>
                                <a:lnTo>
                                  <a:pt x="0" y="0"/>
                                </a:lnTo>
                                <a:lnTo>
                                  <a:pt x="4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3"/>
                        <wps:cNvSpPr>
                          <a:spLocks/>
                        </wps:cNvSpPr>
                        <wps:spPr bwMode="auto">
                          <a:xfrm>
                            <a:off x="6523" y="566"/>
                            <a:ext cx="28" cy="55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5"/>
                              <a:gd name="T2" fmla="*/ 20 w 28"/>
                              <a:gd name="T3" fmla="*/ 13 h 55"/>
                              <a:gd name="T4" fmla="*/ 28 w 28"/>
                              <a:gd name="T5" fmla="*/ 25 h 55"/>
                              <a:gd name="T6" fmla="*/ 28 w 28"/>
                              <a:gd name="T7" fmla="*/ 33 h 55"/>
                              <a:gd name="T8" fmla="*/ 28 w 28"/>
                              <a:gd name="T9" fmla="*/ 40 h 55"/>
                              <a:gd name="T10" fmla="*/ 28 w 28"/>
                              <a:gd name="T11" fmla="*/ 48 h 55"/>
                              <a:gd name="T12" fmla="*/ 25 w 28"/>
                              <a:gd name="T13" fmla="*/ 55 h 55"/>
                              <a:gd name="T14" fmla="*/ 18 w 28"/>
                              <a:gd name="T15" fmla="*/ 50 h 55"/>
                              <a:gd name="T16" fmla="*/ 10 w 28"/>
                              <a:gd name="T17" fmla="*/ 45 h 55"/>
                              <a:gd name="T18" fmla="*/ 8 w 28"/>
                              <a:gd name="T19" fmla="*/ 38 h 55"/>
                              <a:gd name="T20" fmla="*/ 3 w 28"/>
                              <a:gd name="T21" fmla="*/ 30 h 55"/>
                              <a:gd name="T22" fmla="*/ 0 w 28"/>
                              <a:gd name="T23" fmla="*/ 23 h 55"/>
                              <a:gd name="T24" fmla="*/ 0 w 28"/>
                              <a:gd name="T25" fmla="*/ 15 h 55"/>
                              <a:gd name="T26" fmla="*/ 3 w 28"/>
                              <a:gd name="T27" fmla="*/ 8 h 55"/>
                              <a:gd name="T28" fmla="*/ 8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8" y="25"/>
                                </a:lnTo>
                                <a:lnTo>
                                  <a:pt x="28" y="33"/>
                                </a:lnTo>
                                <a:lnTo>
                                  <a:pt x="28" y="40"/>
                                </a:lnTo>
                                <a:lnTo>
                                  <a:pt x="28" y="48"/>
                                </a:lnTo>
                                <a:lnTo>
                                  <a:pt x="25" y="55"/>
                                </a:lnTo>
                                <a:lnTo>
                                  <a:pt x="18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4"/>
                        <wps:cNvSpPr>
                          <a:spLocks noEditPoints="1"/>
                        </wps:cNvSpPr>
                        <wps:spPr bwMode="auto">
                          <a:xfrm>
                            <a:off x="6444" y="489"/>
                            <a:ext cx="79" cy="107"/>
                          </a:xfrm>
                          <a:custGeom>
                            <a:avLst/>
                            <a:gdLst>
                              <a:gd name="T0" fmla="*/ 52 w 79"/>
                              <a:gd name="T1" fmla="*/ 55 h 107"/>
                              <a:gd name="T2" fmla="*/ 0 w 79"/>
                              <a:gd name="T3" fmla="*/ 0 h 107"/>
                              <a:gd name="T4" fmla="*/ 52 w 79"/>
                              <a:gd name="T5" fmla="*/ 55 h 107"/>
                              <a:gd name="T6" fmla="*/ 52 w 79"/>
                              <a:gd name="T7" fmla="*/ 55 h 107"/>
                              <a:gd name="T8" fmla="*/ 67 w 79"/>
                              <a:gd name="T9" fmla="*/ 67 h 107"/>
                              <a:gd name="T10" fmla="*/ 77 w 79"/>
                              <a:gd name="T11" fmla="*/ 80 h 107"/>
                              <a:gd name="T12" fmla="*/ 79 w 79"/>
                              <a:gd name="T13" fmla="*/ 87 h 107"/>
                              <a:gd name="T14" fmla="*/ 79 w 79"/>
                              <a:gd name="T15" fmla="*/ 95 h 107"/>
                              <a:gd name="T16" fmla="*/ 79 w 79"/>
                              <a:gd name="T17" fmla="*/ 102 h 107"/>
                              <a:gd name="T18" fmla="*/ 79 w 79"/>
                              <a:gd name="T19" fmla="*/ 107 h 107"/>
                              <a:gd name="T20" fmla="*/ 72 w 79"/>
                              <a:gd name="T21" fmla="*/ 105 h 107"/>
                              <a:gd name="T22" fmla="*/ 64 w 79"/>
                              <a:gd name="T23" fmla="*/ 100 h 107"/>
                              <a:gd name="T24" fmla="*/ 57 w 79"/>
                              <a:gd name="T25" fmla="*/ 92 h 107"/>
                              <a:gd name="T26" fmla="*/ 54 w 79"/>
                              <a:gd name="T27" fmla="*/ 85 h 107"/>
                              <a:gd name="T28" fmla="*/ 49 w 79"/>
                              <a:gd name="T29" fmla="*/ 77 h 107"/>
                              <a:gd name="T30" fmla="*/ 49 w 79"/>
                              <a:gd name="T31" fmla="*/ 70 h 107"/>
                              <a:gd name="T32" fmla="*/ 49 w 79"/>
                              <a:gd name="T33" fmla="*/ 62 h 107"/>
                              <a:gd name="T34" fmla="*/ 52 w 79"/>
                              <a:gd name="T35" fmla="*/ 55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107">
                                <a:moveTo>
                                  <a:pt x="52" y="55"/>
                                </a:moveTo>
                                <a:lnTo>
                                  <a:pt x="0" y="0"/>
                                </a:lnTo>
                                <a:lnTo>
                                  <a:pt x="52" y="55"/>
                                </a:lnTo>
                                <a:close/>
                                <a:moveTo>
                                  <a:pt x="52" y="55"/>
                                </a:moveTo>
                                <a:lnTo>
                                  <a:pt x="67" y="67"/>
                                </a:lnTo>
                                <a:lnTo>
                                  <a:pt x="77" y="80"/>
                                </a:lnTo>
                                <a:lnTo>
                                  <a:pt x="79" y="87"/>
                                </a:lnTo>
                                <a:lnTo>
                                  <a:pt x="79" y="95"/>
                                </a:lnTo>
                                <a:lnTo>
                                  <a:pt x="79" y="102"/>
                                </a:lnTo>
                                <a:lnTo>
                                  <a:pt x="79" y="107"/>
                                </a:lnTo>
                                <a:lnTo>
                                  <a:pt x="72" y="105"/>
                                </a:lnTo>
                                <a:lnTo>
                                  <a:pt x="64" y="100"/>
                                </a:lnTo>
                                <a:lnTo>
                                  <a:pt x="57" y="92"/>
                                </a:lnTo>
                                <a:lnTo>
                                  <a:pt x="54" y="85"/>
                                </a:lnTo>
                                <a:lnTo>
                                  <a:pt x="49" y="77"/>
                                </a:lnTo>
                                <a:lnTo>
                                  <a:pt x="49" y="70"/>
                                </a:lnTo>
                                <a:lnTo>
                                  <a:pt x="49" y="62"/>
                                </a:lnTo>
                                <a:lnTo>
                                  <a:pt x="5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5"/>
                        <wps:cNvSpPr>
                          <a:spLocks/>
                        </wps:cNvSpPr>
                        <wps:spPr bwMode="auto">
                          <a:xfrm>
                            <a:off x="6444" y="489"/>
                            <a:ext cx="52" cy="55"/>
                          </a:xfrm>
                          <a:custGeom>
                            <a:avLst/>
                            <a:gdLst>
                              <a:gd name="T0" fmla="*/ 52 w 52"/>
                              <a:gd name="T1" fmla="*/ 55 h 55"/>
                              <a:gd name="T2" fmla="*/ 0 w 52"/>
                              <a:gd name="T3" fmla="*/ 0 h 55"/>
                              <a:gd name="T4" fmla="*/ 52 w 52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55">
                                <a:moveTo>
                                  <a:pt x="52" y="55"/>
                                </a:moveTo>
                                <a:lnTo>
                                  <a:pt x="0" y="0"/>
                                </a:lnTo>
                                <a:lnTo>
                                  <a:pt x="52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6"/>
                        <wps:cNvSpPr>
                          <a:spLocks/>
                        </wps:cNvSpPr>
                        <wps:spPr bwMode="auto">
                          <a:xfrm>
                            <a:off x="6493" y="544"/>
                            <a:ext cx="30" cy="52"/>
                          </a:xfrm>
                          <a:custGeom>
                            <a:avLst/>
                            <a:gdLst>
                              <a:gd name="T0" fmla="*/ 3 w 30"/>
                              <a:gd name="T1" fmla="*/ 0 h 52"/>
                              <a:gd name="T2" fmla="*/ 18 w 30"/>
                              <a:gd name="T3" fmla="*/ 12 h 52"/>
                              <a:gd name="T4" fmla="*/ 28 w 30"/>
                              <a:gd name="T5" fmla="*/ 25 h 52"/>
                              <a:gd name="T6" fmla="*/ 30 w 30"/>
                              <a:gd name="T7" fmla="*/ 32 h 52"/>
                              <a:gd name="T8" fmla="*/ 30 w 30"/>
                              <a:gd name="T9" fmla="*/ 40 h 52"/>
                              <a:gd name="T10" fmla="*/ 30 w 30"/>
                              <a:gd name="T11" fmla="*/ 47 h 52"/>
                              <a:gd name="T12" fmla="*/ 30 w 30"/>
                              <a:gd name="T13" fmla="*/ 52 h 52"/>
                              <a:gd name="T14" fmla="*/ 23 w 30"/>
                              <a:gd name="T15" fmla="*/ 50 h 52"/>
                              <a:gd name="T16" fmla="*/ 15 w 30"/>
                              <a:gd name="T17" fmla="*/ 45 h 52"/>
                              <a:gd name="T18" fmla="*/ 8 w 30"/>
                              <a:gd name="T19" fmla="*/ 37 h 52"/>
                              <a:gd name="T20" fmla="*/ 5 w 30"/>
                              <a:gd name="T21" fmla="*/ 30 h 52"/>
                              <a:gd name="T22" fmla="*/ 0 w 30"/>
                              <a:gd name="T23" fmla="*/ 22 h 52"/>
                              <a:gd name="T24" fmla="*/ 0 w 30"/>
                              <a:gd name="T25" fmla="*/ 15 h 52"/>
                              <a:gd name="T26" fmla="*/ 0 w 30"/>
                              <a:gd name="T27" fmla="*/ 7 h 52"/>
                              <a:gd name="T28" fmla="*/ 3 w 30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3" y="0"/>
                                </a:moveTo>
                                <a:lnTo>
                                  <a:pt x="18" y="12"/>
                                </a:lnTo>
                                <a:lnTo>
                                  <a:pt x="28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40"/>
                                </a:lnTo>
                                <a:lnTo>
                                  <a:pt x="30" y="47"/>
                                </a:lnTo>
                                <a:lnTo>
                                  <a:pt x="30" y="52"/>
                                </a:lnTo>
                                <a:lnTo>
                                  <a:pt x="23" y="50"/>
                                </a:lnTo>
                                <a:lnTo>
                                  <a:pt x="15" y="45"/>
                                </a:lnTo>
                                <a:lnTo>
                                  <a:pt x="8" y="37"/>
                                </a:lnTo>
                                <a:lnTo>
                                  <a:pt x="5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7"/>
                        <wps:cNvSpPr>
                          <a:spLocks/>
                        </wps:cNvSpPr>
                        <wps:spPr bwMode="auto">
                          <a:xfrm>
                            <a:off x="6583" y="691"/>
                            <a:ext cx="55" cy="22"/>
                          </a:xfrm>
                          <a:custGeom>
                            <a:avLst/>
                            <a:gdLst>
                              <a:gd name="T0" fmla="*/ 0 w 55"/>
                              <a:gd name="T1" fmla="*/ 2 h 22"/>
                              <a:gd name="T2" fmla="*/ 15 w 55"/>
                              <a:gd name="T3" fmla="*/ 0 h 22"/>
                              <a:gd name="T4" fmla="*/ 30 w 55"/>
                              <a:gd name="T5" fmla="*/ 2 h 22"/>
                              <a:gd name="T6" fmla="*/ 42 w 55"/>
                              <a:gd name="T7" fmla="*/ 10 h 22"/>
                              <a:gd name="T8" fmla="*/ 55 w 55"/>
                              <a:gd name="T9" fmla="*/ 20 h 22"/>
                              <a:gd name="T10" fmla="*/ 47 w 55"/>
                              <a:gd name="T11" fmla="*/ 22 h 22"/>
                              <a:gd name="T12" fmla="*/ 42 w 55"/>
                              <a:gd name="T13" fmla="*/ 22 h 22"/>
                              <a:gd name="T14" fmla="*/ 35 w 55"/>
                              <a:gd name="T15" fmla="*/ 22 h 22"/>
                              <a:gd name="T16" fmla="*/ 25 w 55"/>
                              <a:gd name="T17" fmla="*/ 20 h 22"/>
                              <a:gd name="T18" fmla="*/ 17 w 55"/>
                              <a:gd name="T19" fmla="*/ 17 h 22"/>
                              <a:gd name="T20" fmla="*/ 10 w 55"/>
                              <a:gd name="T21" fmla="*/ 15 h 22"/>
                              <a:gd name="T22" fmla="*/ 5 w 55"/>
                              <a:gd name="T23" fmla="*/ 10 h 22"/>
                              <a:gd name="T24" fmla="*/ 0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5" y="20"/>
                                </a:lnTo>
                                <a:lnTo>
                                  <a:pt x="47" y="22"/>
                                </a:lnTo>
                                <a:lnTo>
                                  <a:pt x="42" y="22"/>
                                </a:lnTo>
                                <a:lnTo>
                                  <a:pt x="35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8"/>
                        <wps:cNvSpPr>
                          <a:spLocks/>
                        </wps:cNvSpPr>
                        <wps:spPr bwMode="auto">
                          <a:xfrm>
                            <a:off x="6583" y="691"/>
                            <a:ext cx="55" cy="22"/>
                          </a:xfrm>
                          <a:custGeom>
                            <a:avLst/>
                            <a:gdLst>
                              <a:gd name="T0" fmla="*/ 0 w 55"/>
                              <a:gd name="T1" fmla="*/ 2 h 22"/>
                              <a:gd name="T2" fmla="*/ 15 w 55"/>
                              <a:gd name="T3" fmla="*/ 0 h 22"/>
                              <a:gd name="T4" fmla="*/ 30 w 55"/>
                              <a:gd name="T5" fmla="*/ 2 h 22"/>
                              <a:gd name="T6" fmla="*/ 42 w 55"/>
                              <a:gd name="T7" fmla="*/ 10 h 22"/>
                              <a:gd name="T8" fmla="*/ 55 w 55"/>
                              <a:gd name="T9" fmla="*/ 20 h 22"/>
                              <a:gd name="T10" fmla="*/ 47 w 55"/>
                              <a:gd name="T11" fmla="*/ 22 h 22"/>
                              <a:gd name="T12" fmla="*/ 42 w 55"/>
                              <a:gd name="T13" fmla="*/ 22 h 22"/>
                              <a:gd name="T14" fmla="*/ 35 w 55"/>
                              <a:gd name="T15" fmla="*/ 22 h 22"/>
                              <a:gd name="T16" fmla="*/ 25 w 55"/>
                              <a:gd name="T17" fmla="*/ 20 h 22"/>
                              <a:gd name="T18" fmla="*/ 17 w 55"/>
                              <a:gd name="T19" fmla="*/ 17 h 22"/>
                              <a:gd name="T20" fmla="*/ 10 w 55"/>
                              <a:gd name="T21" fmla="*/ 15 h 22"/>
                              <a:gd name="T22" fmla="*/ 5 w 55"/>
                              <a:gd name="T23" fmla="*/ 10 h 22"/>
                              <a:gd name="T24" fmla="*/ 0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5" y="20"/>
                                </a:lnTo>
                                <a:lnTo>
                                  <a:pt x="47" y="22"/>
                                </a:lnTo>
                                <a:lnTo>
                                  <a:pt x="42" y="22"/>
                                </a:lnTo>
                                <a:lnTo>
                                  <a:pt x="35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9"/>
                        <wps:cNvSpPr>
                          <a:spLocks noEditPoints="1"/>
                        </wps:cNvSpPr>
                        <wps:spPr bwMode="auto">
                          <a:xfrm>
                            <a:off x="6543" y="683"/>
                            <a:ext cx="114" cy="60"/>
                          </a:xfrm>
                          <a:custGeom>
                            <a:avLst/>
                            <a:gdLst>
                              <a:gd name="T0" fmla="*/ 60 w 114"/>
                              <a:gd name="T1" fmla="*/ 35 h 60"/>
                              <a:gd name="T2" fmla="*/ 77 w 114"/>
                              <a:gd name="T3" fmla="*/ 35 h 60"/>
                              <a:gd name="T4" fmla="*/ 90 w 114"/>
                              <a:gd name="T5" fmla="*/ 40 h 60"/>
                              <a:gd name="T6" fmla="*/ 105 w 114"/>
                              <a:gd name="T7" fmla="*/ 48 h 60"/>
                              <a:gd name="T8" fmla="*/ 114 w 114"/>
                              <a:gd name="T9" fmla="*/ 58 h 60"/>
                              <a:gd name="T10" fmla="*/ 110 w 114"/>
                              <a:gd name="T11" fmla="*/ 60 h 60"/>
                              <a:gd name="T12" fmla="*/ 102 w 114"/>
                              <a:gd name="T13" fmla="*/ 60 h 60"/>
                              <a:gd name="T14" fmla="*/ 95 w 114"/>
                              <a:gd name="T15" fmla="*/ 58 h 60"/>
                              <a:gd name="T16" fmla="*/ 87 w 114"/>
                              <a:gd name="T17" fmla="*/ 55 h 60"/>
                              <a:gd name="T18" fmla="*/ 80 w 114"/>
                              <a:gd name="T19" fmla="*/ 53 h 60"/>
                              <a:gd name="T20" fmla="*/ 72 w 114"/>
                              <a:gd name="T21" fmla="*/ 48 h 60"/>
                              <a:gd name="T22" fmla="*/ 65 w 114"/>
                              <a:gd name="T23" fmla="*/ 43 h 60"/>
                              <a:gd name="T24" fmla="*/ 60 w 114"/>
                              <a:gd name="T25" fmla="*/ 35 h 60"/>
                              <a:gd name="T26" fmla="*/ 60 w 114"/>
                              <a:gd name="T27" fmla="*/ 38 h 60"/>
                              <a:gd name="T28" fmla="*/ 0 w 114"/>
                              <a:gd name="T29" fmla="*/ 0 h 60"/>
                              <a:gd name="T30" fmla="*/ 60 w 114"/>
                              <a:gd name="T31" fmla="*/ 38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60" y="35"/>
                                </a:moveTo>
                                <a:lnTo>
                                  <a:pt x="77" y="35"/>
                                </a:lnTo>
                                <a:lnTo>
                                  <a:pt x="90" y="40"/>
                                </a:lnTo>
                                <a:lnTo>
                                  <a:pt x="105" y="48"/>
                                </a:lnTo>
                                <a:lnTo>
                                  <a:pt x="114" y="58"/>
                                </a:lnTo>
                                <a:lnTo>
                                  <a:pt x="110" y="60"/>
                                </a:lnTo>
                                <a:lnTo>
                                  <a:pt x="102" y="60"/>
                                </a:lnTo>
                                <a:lnTo>
                                  <a:pt x="95" y="58"/>
                                </a:lnTo>
                                <a:lnTo>
                                  <a:pt x="87" y="55"/>
                                </a:lnTo>
                                <a:lnTo>
                                  <a:pt x="80" y="53"/>
                                </a:lnTo>
                                <a:lnTo>
                                  <a:pt x="72" y="48"/>
                                </a:lnTo>
                                <a:lnTo>
                                  <a:pt x="65" y="43"/>
                                </a:lnTo>
                                <a:lnTo>
                                  <a:pt x="60" y="35"/>
                                </a:lnTo>
                                <a:close/>
                                <a:moveTo>
                                  <a:pt x="60" y="38"/>
                                </a:moveTo>
                                <a:lnTo>
                                  <a:pt x="0" y="0"/>
                                </a:lnTo>
                                <a:lnTo>
                                  <a:pt x="6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0"/>
                        <wps:cNvSpPr>
                          <a:spLocks/>
                        </wps:cNvSpPr>
                        <wps:spPr bwMode="auto">
                          <a:xfrm>
                            <a:off x="6603" y="718"/>
                            <a:ext cx="54" cy="25"/>
                          </a:xfrm>
                          <a:custGeom>
                            <a:avLst/>
                            <a:gdLst>
                              <a:gd name="T0" fmla="*/ 0 w 54"/>
                              <a:gd name="T1" fmla="*/ 0 h 25"/>
                              <a:gd name="T2" fmla="*/ 17 w 54"/>
                              <a:gd name="T3" fmla="*/ 0 h 25"/>
                              <a:gd name="T4" fmla="*/ 30 w 54"/>
                              <a:gd name="T5" fmla="*/ 5 h 25"/>
                              <a:gd name="T6" fmla="*/ 45 w 54"/>
                              <a:gd name="T7" fmla="*/ 13 h 25"/>
                              <a:gd name="T8" fmla="*/ 54 w 54"/>
                              <a:gd name="T9" fmla="*/ 23 h 25"/>
                              <a:gd name="T10" fmla="*/ 50 w 54"/>
                              <a:gd name="T11" fmla="*/ 25 h 25"/>
                              <a:gd name="T12" fmla="*/ 42 w 54"/>
                              <a:gd name="T13" fmla="*/ 25 h 25"/>
                              <a:gd name="T14" fmla="*/ 35 w 54"/>
                              <a:gd name="T15" fmla="*/ 23 h 25"/>
                              <a:gd name="T16" fmla="*/ 27 w 54"/>
                              <a:gd name="T17" fmla="*/ 20 h 25"/>
                              <a:gd name="T18" fmla="*/ 20 w 54"/>
                              <a:gd name="T19" fmla="*/ 18 h 25"/>
                              <a:gd name="T20" fmla="*/ 12 w 54"/>
                              <a:gd name="T21" fmla="*/ 13 h 25"/>
                              <a:gd name="T22" fmla="*/ 5 w 54"/>
                              <a:gd name="T23" fmla="*/ 8 h 25"/>
                              <a:gd name="T24" fmla="*/ 0 w 54"/>
                              <a:gd name="T25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  <a:lnTo>
                                  <a:pt x="30" y="5"/>
                                </a:lnTo>
                                <a:lnTo>
                                  <a:pt x="45" y="13"/>
                                </a:lnTo>
                                <a:lnTo>
                                  <a:pt x="54" y="23"/>
                                </a:lnTo>
                                <a:lnTo>
                                  <a:pt x="50" y="25"/>
                                </a:lnTo>
                                <a:lnTo>
                                  <a:pt x="42" y="25"/>
                                </a:lnTo>
                                <a:lnTo>
                                  <a:pt x="35" y="23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1"/>
                        <wps:cNvSpPr>
                          <a:spLocks/>
                        </wps:cNvSpPr>
                        <wps:spPr bwMode="auto">
                          <a:xfrm>
                            <a:off x="6543" y="683"/>
                            <a:ext cx="60" cy="38"/>
                          </a:xfrm>
                          <a:custGeom>
                            <a:avLst/>
                            <a:gdLst>
                              <a:gd name="T0" fmla="*/ 60 w 60"/>
                              <a:gd name="T1" fmla="*/ 38 h 38"/>
                              <a:gd name="T2" fmla="*/ 0 w 60"/>
                              <a:gd name="T3" fmla="*/ 0 h 38"/>
                              <a:gd name="T4" fmla="*/ 60 w 60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8">
                                <a:moveTo>
                                  <a:pt x="60" y="38"/>
                                </a:moveTo>
                                <a:lnTo>
                                  <a:pt x="0" y="0"/>
                                </a:lnTo>
                                <a:lnTo>
                                  <a:pt x="60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2"/>
                        <wps:cNvSpPr>
                          <a:spLocks/>
                        </wps:cNvSpPr>
                        <wps:spPr bwMode="auto">
                          <a:xfrm>
                            <a:off x="6561" y="666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2"/>
                              <a:gd name="T2" fmla="*/ 14 w 54"/>
                              <a:gd name="T3" fmla="*/ 0 h 22"/>
                              <a:gd name="T4" fmla="*/ 29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17 h 22"/>
                              <a:gd name="T10" fmla="*/ 47 w 54"/>
                              <a:gd name="T11" fmla="*/ 20 h 22"/>
                              <a:gd name="T12" fmla="*/ 39 w 54"/>
                              <a:gd name="T13" fmla="*/ 22 h 22"/>
                              <a:gd name="T14" fmla="*/ 32 w 54"/>
                              <a:gd name="T15" fmla="*/ 22 h 22"/>
                              <a:gd name="T16" fmla="*/ 24 w 54"/>
                              <a:gd name="T17" fmla="*/ 20 h 22"/>
                              <a:gd name="T18" fmla="*/ 17 w 54"/>
                              <a:gd name="T19" fmla="*/ 17 h 22"/>
                              <a:gd name="T20" fmla="*/ 9 w 54"/>
                              <a:gd name="T21" fmla="*/ 15 h 22"/>
                              <a:gd name="T22" fmla="*/ 5 w 54"/>
                              <a:gd name="T23" fmla="*/ 10 h 22"/>
                              <a:gd name="T24" fmla="*/ 0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17"/>
                                </a:lnTo>
                                <a:lnTo>
                                  <a:pt x="47" y="20"/>
                                </a:lnTo>
                                <a:lnTo>
                                  <a:pt x="39" y="22"/>
                                </a:lnTo>
                                <a:lnTo>
                                  <a:pt x="32" y="22"/>
                                </a:lnTo>
                                <a:lnTo>
                                  <a:pt x="24" y="20"/>
                                </a:lnTo>
                                <a:lnTo>
                                  <a:pt x="17" y="17"/>
                                </a:lnTo>
                                <a:lnTo>
                                  <a:pt x="9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3"/>
                        <wps:cNvSpPr>
                          <a:spLocks/>
                        </wps:cNvSpPr>
                        <wps:spPr bwMode="auto">
                          <a:xfrm>
                            <a:off x="6561" y="666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2"/>
                              <a:gd name="T2" fmla="*/ 14 w 54"/>
                              <a:gd name="T3" fmla="*/ 0 h 22"/>
                              <a:gd name="T4" fmla="*/ 29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17 h 22"/>
                              <a:gd name="T10" fmla="*/ 47 w 54"/>
                              <a:gd name="T11" fmla="*/ 20 h 22"/>
                              <a:gd name="T12" fmla="*/ 39 w 54"/>
                              <a:gd name="T13" fmla="*/ 22 h 22"/>
                              <a:gd name="T14" fmla="*/ 32 w 54"/>
                              <a:gd name="T15" fmla="*/ 22 h 22"/>
                              <a:gd name="T16" fmla="*/ 24 w 54"/>
                              <a:gd name="T17" fmla="*/ 20 h 22"/>
                              <a:gd name="T18" fmla="*/ 17 w 54"/>
                              <a:gd name="T19" fmla="*/ 17 h 22"/>
                              <a:gd name="T20" fmla="*/ 9 w 54"/>
                              <a:gd name="T21" fmla="*/ 15 h 22"/>
                              <a:gd name="T22" fmla="*/ 5 w 54"/>
                              <a:gd name="T23" fmla="*/ 10 h 22"/>
                              <a:gd name="T24" fmla="*/ 0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17"/>
                                </a:lnTo>
                                <a:lnTo>
                                  <a:pt x="47" y="20"/>
                                </a:lnTo>
                                <a:lnTo>
                                  <a:pt x="39" y="22"/>
                                </a:lnTo>
                                <a:lnTo>
                                  <a:pt x="32" y="22"/>
                                </a:lnTo>
                                <a:lnTo>
                                  <a:pt x="24" y="20"/>
                                </a:lnTo>
                                <a:lnTo>
                                  <a:pt x="17" y="17"/>
                                </a:lnTo>
                                <a:lnTo>
                                  <a:pt x="9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4"/>
                        <wps:cNvSpPr>
                          <a:spLocks/>
                        </wps:cNvSpPr>
                        <wps:spPr bwMode="auto">
                          <a:xfrm>
                            <a:off x="6498" y="639"/>
                            <a:ext cx="63" cy="32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32"/>
                              <a:gd name="T2" fmla="*/ 0 w 63"/>
                              <a:gd name="T3" fmla="*/ 0 h 32"/>
                              <a:gd name="T4" fmla="*/ 63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63" y="32"/>
                                </a:moveTo>
                                <a:lnTo>
                                  <a:pt x="0" y="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5"/>
                        <wps:cNvSpPr>
                          <a:spLocks/>
                        </wps:cNvSpPr>
                        <wps:spPr bwMode="auto">
                          <a:xfrm>
                            <a:off x="6498" y="639"/>
                            <a:ext cx="63" cy="32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32"/>
                              <a:gd name="T2" fmla="*/ 0 w 63"/>
                              <a:gd name="T3" fmla="*/ 0 h 32"/>
                              <a:gd name="T4" fmla="*/ 63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63" y="32"/>
                                </a:moveTo>
                                <a:lnTo>
                                  <a:pt x="0" y="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6"/>
                        <wps:cNvSpPr>
                          <a:spLocks/>
                        </wps:cNvSpPr>
                        <wps:spPr bwMode="auto">
                          <a:xfrm>
                            <a:off x="6533" y="64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5 w 55"/>
                              <a:gd name="T3" fmla="*/ 0 h 20"/>
                              <a:gd name="T4" fmla="*/ 30 w 55"/>
                              <a:gd name="T5" fmla="*/ 0 h 20"/>
                              <a:gd name="T6" fmla="*/ 42 w 55"/>
                              <a:gd name="T7" fmla="*/ 8 h 20"/>
                              <a:gd name="T8" fmla="*/ 55 w 55"/>
                              <a:gd name="T9" fmla="*/ 15 h 20"/>
                              <a:gd name="T10" fmla="*/ 47 w 55"/>
                              <a:gd name="T11" fmla="*/ 18 h 20"/>
                              <a:gd name="T12" fmla="*/ 40 w 55"/>
                              <a:gd name="T13" fmla="*/ 20 h 20"/>
                              <a:gd name="T14" fmla="*/ 33 w 55"/>
                              <a:gd name="T15" fmla="*/ 20 h 20"/>
                              <a:gd name="T16" fmla="*/ 25 w 55"/>
                              <a:gd name="T17" fmla="*/ 20 h 20"/>
                              <a:gd name="T18" fmla="*/ 18 w 55"/>
                              <a:gd name="T19" fmla="*/ 18 h 20"/>
                              <a:gd name="T20" fmla="*/ 10 w 55"/>
                              <a:gd name="T21" fmla="*/ 13 h 20"/>
                              <a:gd name="T22" fmla="*/ 5 w 55"/>
                              <a:gd name="T23" fmla="*/ 10 h 20"/>
                              <a:gd name="T24" fmla="*/ 0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8"/>
                                </a:lnTo>
                                <a:lnTo>
                                  <a:pt x="55" y="15"/>
                                </a:lnTo>
                                <a:lnTo>
                                  <a:pt x="47" y="18"/>
                                </a:lnTo>
                                <a:lnTo>
                                  <a:pt x="40" y="20"/>
                                </a:lnTo>
                                <a:lnTo>
                                  <a:pt x="33" y="20"/>
                                </a:lnTo>
                                <a:lnTo>
                                  <a:pt x="25" y="20"/>
                                </a:lnTo>
                                <a:lnTo>
                                  <a:pt x="18" y="18"/>
                                </a:lnTo>
                                <a:lnTo>
                                  <a:pt x="10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7"/>
                        <wps:cNvSpPr>
                          <a:spLocks/>
                        </wps:cNvSpPr>
                        <wps:spPr bwMode="auto">
                          <a:xfrm>
                            <a:off x="6533" y="64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5 w 55"/>
                              <a:gd name="T3" fmla="*/ 0 h 20"/>
                              <a:gd name="T4" fmla="*/ 30 w 55"/>
                              <a:gd name="T5" fmla="*/ 0 h 20"/>
                              <a:gd name="T6" fmla="*/ 42 w 55"/>
                              <a:gd name="T7" fmla="*/ 8 h 20"/>
                              <a:gd name="T8" fmla="*/ 55 w 55"/>
                              <a:gd name="T9" fmla="*/ 15 h 20"/>
                              <a:gd name="T10" fmla="*/ 47 w 55"/>
                              <a:gd name="T11" fmla="*/ 18 h 20"/>
                              <a:gd name="T12" fmla="*/ 40 w 55"/>
                              <a:gd name="T13" fmla="*/ 20 h 20"/>
                              <a:gd name="T14" fmla="*/ 33 w 55"/>
                              <a:gd name="T15" fmla="*/ 20 h 20"/>
                              <a:gd name="T16" fmla="*/ 25 w 55"/>
                              <a:gd name="T17" fmla="*/ 20 h 20"/>
                              <a:gd name="T18" fmla="*/ 18 w 55"/>
                              <a:gd name="T19" fmla="*/ 18 h 20"/>
                              <a:gd name="T20" fmla="*/ 10 w 55"/>
                              <a:gd name="T21" fmla="*/ 13 h 20"/>
                              <a:gd name="T22" fmla="*/ 5 w 55"/>
                              <a:gd name="T23" fmla="*/ 10 h 20"/>
                              <a:gd name="T24" fmla="*/ 0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8"/>
                                </a:lnTo>
                                <a:lnTo>
                                  <a:pt x="55" y="15"/>
                                </a:lnTo>
                                <a:lnTo>
                                  <a:pt x="47" y="18"/>
                                </a:lnTo>
                                <a:lnTo>
                                  <a:pt x="40" y="20"/>
                                </a:lnTo>
                                <a:lnTo>
                                  <a:pt x="33" y="20"/>
                                </a:lnTo>
                                <a:lnTo>
                                  <a:pt x="25" y="20"/>
                                </a:lnTo>
                                <a:lnTo>
                                  <a:pt x="18" y="18"/>
                                </a:lnTo>
                                <a:lnTo>
                                  <a:pt x="10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8"/>
                        <wps:cNvSpPr>
                          <a:spLocks/>
                        </wps:cNvSpPr>
                        <wps:spPr bwMode="auto">
                          <a:xfrm>
                            <a:off x="6471" y="619"/>
                            <a:ext cx="62" cy="25"/>
                          </a:xfrm>
                          <a:custGeom>
                            <a:avLst/>
                            <a:gdLst>
                              <a:gd name="T0" fmla="*/ 62 w 62"/>
                              <a:gd name="T1" fmla="*/ 25 h 25"/>
                              <a:gd name="T2" fmla="*/ 0 w 62"/>
                              <a:gd name="T3" fmla="*/ 0 h 25"/>
                              <a:gd name="T4" fmla="*/ 62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9"/>
                        <wps:cNvSpPr>
                          <a:spLocks/>
                        </wps:cNvSpPr>
                        <wps:spPr bwMode="auto">
                          <a:xfrm>
                            <a:off x="6471" y="619"/>
                            <a:ext cx="62" cy="25"/>
                          </a:xfrm>
                          <a:custGeom>
                            <a:avLst/>
                            <a:gdLst>
                              <a:gd name="T0" fmla="*/ 62 w 62"/>
                              <a:gd name="T1" fmla="*/ 25 h 25"/>
                              <a:gd name="T2" fmla="*/ 0 w 62"/>
                              <a:gd name="T3" fmla="*/ 0 h 25"/>
                              <a:gd name="T4" fmla="*/ 62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0"/>
                        <wps:cNvSpPr>
                          <a:spLocks/>
                        </wps:cNvSpPr>
                        <wps:spPr bwMode="auto">
                          <a:xfrm>
                            <a:off x="6506" y="6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17"/>
                              <a:gd name="T2" fmla="*/ 17 w 57"/>
                              <a:gd name="T3" fmla="*/ 0 h 17"/>
                              <a:gd name="T4" fmla="*/ 30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50 w 57"/>
                              <a:gd name="T11" fmla="*/ 15 h 17"/>
                              <a:gd name="T12" fmla="*/ 45 w 57"/>
                              <a:gd name="T13" fmla="*/ 17 h 17"/>
                              <a:gd name="T14" fmla="*/ 37 w 57"/>
                              <a:gd name="T15" fmla="*/ 17 h 17"/>
                              <a:gd name="T16" fmla="*/ 27 w 57"/>
                              <a:gd name="T17" fmla="*/ 17 h 17"/>
                              <a:gd name="T18" fmla="*/ 20 w 57"/>
                              <a:gd name="T19" fmla="*/ 17 h 17"/>
                              <a:gd name="T20" fmla="*/ 12 w 57"/>
                              <a:gd name="T21" fmla="*/ 12 h 17"/>
                              <a:gd name="T22" fmla="*/ 5 w 57"/>
                              <a:gd name="T23" fmla="*/ 10 h 17"/>
                              <a:gd name="T24" fmla="*/ 0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2"/>
                                </a:moveTo>
                                <a:lnTo>
                                  <a:pt x="17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50" y="15"/>
                                </a:lnTo>
                                <a:lnTo>
                                  <a:pt x="45" y="17"/>
                                </a:lnTo>
                                <a:lnTo>
                                  <a:pt x="37" y="17"/>
                                </a:lnTo>
                                <a:lnTo>
                                  <a:pt x="27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2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1"/>
                        <wps:cNvSpPr>
                          <a:spLocks/>
                        </wps:cNvSpPr>
                        <wps:spPr bwMode="auto">
                          <a:xfrm>
                            <a:off x="6506" y="6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17"/>
                              <a:gd name="T2" fmla="*/ 17 w 57"/>
                              <a:gd name="T3" fmla="*/ 0 h 17"/>
                              <a:gd name="T4" fmla="*/ 30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50 w 57"/>
                              <a:gd name="T11" fmla="*/ 15 h 17"/>
                              <a:gd name="T12" fmla="*/ 45 w 57"/>
                              <a:gd name="T13" fmla="*/ 17 h 17"/>
                              <a:gd name="T14" fmla="*/ 37 w 57"/>
                              <a:gd name="T15" fmla="*/ 17 h 17"/>
                              <a:gd name="T16" fmla="*/ 27 w 57"/>
                              <a:gd name="T17" fmla="*/ 17 h 17"/>
                              <a:gd name="T18" fmla="*/ 20 w 57"/>
                              <a:gd name="T19" fmla="*/ 17 h 17"/>
                              <a:gd name="T20" fmla="*/ 12 w 57"/>
                              <a:gd name="T21" fmla="*/ 12 h 17"/>
                              <a:gd name="T22" fmla="*/ 5 w 57"/>
                              <a:gd name="T23" fmla="*/ 10 h 17"/>
                              <a:gd name="T24" fmla="*/ 0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2"/>
                                </a:moveTo>
                                <a:lnTo>
                                  <a:pt x="17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50" y="15"/>
                                </a:lnTo>
                                <a:lnTo>
                                  <a:pt x="45" y="17"/>
                                </a:lnTo>
                                <a:lnTo>
                                  <a:pt x="37" y="17"/>
                                </a:lnTo>
                                <a:lnTo>
                                  <a:pt x="27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2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2"/>
                        <wps:cNvSpPr>
                          <a:spLocks/>
                        </wps:cNvSpPr>
                        <wps:spPr bwMode="auto">
                          <a:xfrm>
                            <a:off x="6441" y="596"/>
                            <a:ext cx="65" cy="28"/>
                          </a:xfrm>
                          <a:custGeom>
                            <a:avLst/>
                            <a:gdLst>
                              <a:gd name="T0" fmla="*/ 65 w 65"/>
                              <a:gd name="T1" fmla="*/ 28 h 28"/>
                              <a:gd name="T2" fmla="*/ 0 w 65"/>
                              <a:gd name="T3" fmla="*/ 0 h 28"/>
                              <a:gd name="T4" fmla="*/ 65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65" y="28"/>
                                </a:moveTo>
                                <a:lnTo>
                                  <a:pt x="0" y="0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3"/>
                        <wps:cNvSpPr>
                          <a:spLocks/>
                        </wps:cNvSpPr>
                        <wps:spPr bwMode="auto">
                          <a:xfrm>
                            <a:off x="6441" y="596"/>
                            <a:ext cx="65" cy="28"/>
                          </a:xfrm>
                          <a:custGeom>
                            <a:avLst/>
                            <a:gdLst>
                              <a:gd name="T0" fmla="*/ 65 w 65"/>
                              <a:gd name="T1" fmla="*/ 28 h 28"/>
                              <a:gd name="T2" fmla="*/ 0 w 65"/>
                              <a:gd name="T3" fmla="*/ 0 h 28"/>
                              <a:gd name="T4" fmla="*/ 65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65" y="28"/>
                                </a:moveTo>
                                <a:lnTo>
                                  <a:pt x="0" y="0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4"/>
                        <wps:cNvSpPr>
                          <a:spLocks/>
                        </wps:cNvSpPr>
                        <wps:spPr bwMode="auto">
                          <a:xfrm>
                            <a:off x="6479" y="594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0"/>
                              <a:gd name="T2" fmla="*/ 14 w 54"/>
                              <a:gd name="T3" fmla="*/ 0 h 20"/>
                              <a:gd name="T4" fmla="*/ 29 w 54"/>
                              <a:gd name="T5" fmla="*/ 0 h 20"/>
                              <a:gd name="T6" fmla="*/ 42 w 54"/>
                              <a:gd name="T7" fmla="*/ 5 h 20"/>
                              <a:gd name="T8" fmla="*/ 54 w 54"/>
                              <a:gd name="T9" fmla="*/ 12 h 20"/>
                              <a:gd name="T10" fmla="*/ 49 w 54"/>
                              <a:gd name="T11" fmla="*/ 17 h 20"/>
                              <a:gd name="T12" fmla="*/ 42 w 54"/>
                              <a:gd name="T13" fmla="*/ 17 h 20"/>
                              <a:gd name="T14" fmla="*/ 34 w 54"/>
                              <a:gd name="T15" fmla="*/ 20 h 20"/>
                              <a:gd name="T16" fmla="*/ 27 w 54"/>
                              <a:gd name="T17" fmla="*/ 20 h 20"/>
                              <a:gd name="T18" fmla="*/ 19 w 54"/>
                              <a:gd name="T19" fmla="*/ 17 h 20"/>
                              <a:gd name="T20" fmla="*/ 12 w 54"/>
                              <a:gd name="T21" fmla="*/ 15 h 20"/>
                              <a:gd name="T22" fmla="*/ 5 w 54"/>
                              <a:gd name="T23" fmla="*/ 10 h 20"/>
                              <a:gd name="T24" fmla="*/ 0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5"/>
                                </a:lnTo>
                                <a:lnTo>
                                  <a:pt x="54" y="12"/>
                                </a:lnTo>
                                <a:lnTo>
                                  <a:pt x="49" y="17"/>
                                </a:lnTo>
                                <a:lnTo>
                                  <a:pt x="42" y="17"/>
                                </a:lnTo>
                                <a:lnTo>
                                  <a:pt x="34" y="20"/>
                                </a:lnTo>
                                <a:lnTo>
                                  <a:pt x="27" y="20"/>
                                </a:lnTo>
                                <a:lnTo>
                                  <a:pt x="19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5"/>
                        <wps:cNvSpPr>
                          <a:spLocks/>
                        </wps:cNvSpPr>
                        <wps:spPr bwMode="auto">
                          <a:xfrm>
                            <a:off x="6479" y="594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0"/>
                              <a:gd name="T2" fmla="*/ 14 w 54"/>
                              <a:gd name="T3" fmla="*/ 0 h 20"/>
                              <a:gd name="T4" fmla="*/ 29 w 54"/>
                              <a:gd name="T5" fmla="*/ 0 h 20"/>
                              <a:gd name="T6" fmla="*/ 42 w 54"/>
                              <a:gd name="T7" fmla="*/ 5 h 20"/>
                              <a:gd name="T8" fmla="*/ 54 w 54"/>
                              <a:gd name="T9" fmla="*/ 12 h 20"/>
                              <a:gd name="T10" fmla="*/ 49 w 54"/>
                              <a:gd name="T11" fmla="*/ 17 h 20"/>
                              <a:gd name="T12" fmla="*/ 42 w 54"/>
                              <a:gd name="T13" fmla="*/ 17 h 20"/>
                              <a:gd name="T14" fmla="*/ 34 w 54"/>
                              <a:gd name="T15" fmla="*/ 20 h 20"/>
                              <a:gd name="T16" fmla="*/ 27 w 54"/>
                              <a:gd name="T17" fmla="*/ 20 h 20"/>
                              <a:gd name="T18" fmla="*/ 19 w 54"/>
                              <a:gd name="T19" fmla="*/ 17 h 20"/>
                              <a:gd name="T20" fmla="*/ 12 w 54"/>
                              <a:gd name="T21" fmla="*/ 15 h 20"/>
                              <a:gd name="T22" fmla="*/ 5 w 54"/>
                              <a:gd name="T23" fmla="*/ 10 h 20"/>
                              <a:gd name="T24" fmla="*/ 0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5"/>
                                </a:lnTo>
                                <a:lnTo>
                                  <a:pt x="54" y="12"/>
                                </a:lnTo>
                                <a:lnTo>
                                  <a:pt x="49" y="17"/>
                                </a:lnTo>
                                <a:lnTo>
                                  <a:pt x="42" y="17"/>
                                </a:lnTo>
                                <a:lnTo>
                                  <a:pt x="34" y="20"/>
                                </a:lnTo>
                                <a:lnTo>
                                  <a:pt x="27" y="20"/>
                                </a:lnTo>
                                <a:lnTo>
                                  <a:pt x="19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6"/>
                        <wps:cNvSpPr>
                          <a:spLocks/>
                        </wps:cNvSpPr>
                        <wps:spPr bwMode="auto">
                          <a:xfrm>
                            <a:off x="6411" y="574"/>
                            <a:ext cx="68" cy="25"/>
                          </a:xfrm>
                          <a:custGeom>
                            <a:avLst/>
                            <a:gdLst>
                              <a:gd name="T0" fmla="*/ 68 w 68"/>
                              <a:gd name="T1" fmla="*/ 25 h 25"/>
                              <a:gd name="T2" fmla="*/ 0 w 68"/>
                              <a:gd name="T3" fmla="*/ 0 h 25"/>
                              <a:gd name="T4" fmla="*/ 68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68" y="25"/>
                                </a:moveTo>
                                <a:lnTo>
                                  <a:pt x="0" y="0"/>
                                </a:lnTo>
                                <a:lnTo>
                                  <a:pt x="6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7"/>
                        <wps:cNvSpPr>
                          <a:spLocks/>
                        </wps:cNvSpPr>
                        <wps:spPr bwMode="auto">
                          <a:xfrm>
                            <a:off x="6411" y="574"/>
                            <a:ext cx="68" cy="25"/>
                          </a:xfrm>
                          <a:custGeom>
                            <a:avLst/>
                            <a:gdLst>
                              <a:gd name="T0" fmla="*/ 68 w 68"/>
                              <a:gd name="T1" fmla="*/ 25 h 25"/>
                              <a:gd name="T2" fmla="*/ 0 w 68"/>
                              <a:gd name="T3" fmla="*/ 0 h 25"/>
                              <a:gd name="T4" fmla="*/ 68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68" y="25"/>
                                </a:moveTo>
                                <a:lnTo>
                                  <a:pt x="0" y="0"/>
                                </a:lnTo>
                                <a:lnTo>
                                  <a:pt x="6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8"/>
                        <wps:cNvSpPr>
                          <a:spLocks/>
                        </wps:cNvSpPr>
                        <wps:spPr bwMode="auto">
                          <a:xfrm>
                            <a:off x="6449" y="566"/>
                            <a:ext cx="57" cy="25"/>
                          </a:xfrm>
                          <a:custGeom>
                            <a:avLst/>
                            <a:gdLst>
                              <a:gd name="T0" fmla="*/ 0 w 57"/>
                              <a:gd name="T1" fmla="*/ 8 h 25"/>
                              <a:gd name="T2" fmla="*/ 7 w 57"/>
                              <a:gd name="T3" fmla="*/ 3 h 25"/>
                              <a:gd name="T4" fmla="*/ 15 w 57"/>
                              <a:gd name="T5" fmla="*/ 0 h 25"/>
                              <a:gd name="T6" fmla="*/ 22 w 57"/>
                              <a:gd name="T7" fmla="*/ 0 h 25"/>
                              <a:gd name="T8" fmla="*/ 30 w 57"/>
                              <a:gd name="T9" fmla="*/ 0 h 25"/>
                              <a:gd name="T10" fmla="*/ 37 w 57"/>
                              <a:gd name="T11" fmla="*/ 3 h 25"/>
                              <a:gd name="T12" fmla="*/ 44 w 57"/>
                              <a:gd name="T13" fmla="*/ 8 h 25"/>
                              <a:gd name="T14" fmla="*/ 49 w 57"/>
                              <a:gd name="T15" fmla="*/ 13 h 25"/>
                              <a:gd name="T16" fmla="*/ 57 w 57"/>
                              <a:gd name="T17" fmla="*/ 20 h 25"/>
                              <a:gd name="T18" fmla="*/ 52 w 57"/>
                              <a:gd name="T19" fmla="*/ 23 h 25"/>
                              <a:gd name="T20" fmla="*/ 44 w 57"/>
                              <a:gd name="T21" fmla="*/ 25 h 25"/>
                              <a:gd name="T22" fmla="*/ 37 w 57"/>
                              <a:gd name="T23" fmla="*/ 25 h 25"/>
                              <a:gd name="T24" fmla="*/ 30 w 57"/>
                              <a:gd name="T25" fmla="*/ 23 h 25"/>
                              <a:gd name="T26" fmla="*/ 20 w 57"/>
                              <a:gd name="T27" fmla="*/ 20 h 25"/>
                              <a:gd name="T28" fmla="*/ 12 w 57"/>
                              <a:gd name="T29" fmla="*/ 18 h 25"/>
                              <a:gd name="T30" fmla="*/ 5 w 57"/>
                              <a:gd name="T31" fmla="*/ 13 h 25"/>
                              <a:gd name="T32" fmla="*/ 0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0" y="8"/>
                                </a:move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4" y="8"/>
                                </a:lnTo>
                                <a:lnTo>
                                  <a:pt x="49" y="13"/>
                                </a:lnTo>
                                <a:lnTo>
                                  <a:pt x="57" y="20"/>
                                </a:lnTo>
                                <a:lnTo>
                                  <a:pt x="52" y="23"/>
                                </a:lnTo>
                                <a:lnTo>
                                  <a:pt x="44" y="25"/>
                                </a:lnTo>
                                <a:lnTo>
                                  <a:pt x="37" y="25"/>
                                </a:lnTo>
                                <a:lnTo>
                                  <a:pt x="30" y="23"/>
                                </a:lnTo>
                                <a:lnTo>
                                  <a:pt x="20" y="20"/>
                                </a:lnTo>
                                <a:lnTo>
                                  <a:pt x="12" y="18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9"/>
                        <wps:cNvSpPr>
                          <a:spLocks/>
                        </wps:cNvSpPr>
                        <wps:spPr bwMode="auto">
                          <a:xfrm>
                            <a:off x="6449" y="566"/>
                            <a:ext cx="57" cy="25"/>
                          </a:xfrm>
                          <a:custGeom>
                            <a:avLst/>
                            <a:gdLst>
                              <a:gd name="T0" fmla="*/ 0 w 57"/>
                              <a:gd name="T1" fmla="*/ 8 h 25"/>
                              <a:gd name="T2" fmla="*/ 7 w 57"/>
                              <a:gd name="T3" fmla="*/ 3 h 25"/>
                              <a:gd name="T4" fmla="*/ 15 w 57"/>
                              <a:gd name="T5" fmla="*/ 0 h 25"/>
                              <a:gd name="T6" fmla="*/ 22 w 57"/>
                              <a:gd name="T7" fmla="*/ 0 h 25"/>
                              <a:gd name="T8" fmla="*/ 30 w 57"/>
                              <a:gd name="T9" fmla="*/ 0 h 25"/>
                              <a:gd name="T10" fmla="*/ 37 w 57"/>
                              <a:gd name="T11" fmla="*/ 3 h 25"/>
                              <a:gd name="T12" fmla="*/ 44 w 57"/>
                              <a:gd name="T13" fmla="*/ 8 h 25"/>
                              <a:gd name="T14" fmla="*/ 49 w 57"/>
                              <a:gd name="T15" fmla="*/ 13 h 25"/>
                              <a:gd name="T16" fmla="*/ 57 w 57"/>
                              <a:gd name="T17" fmla="*/ 20 h 25"/>
                              <a:gd name="T18" fmla="*/ 52 w 57"/>
                              <a:gd name="T19" fmla="*/ 23 h 25"/>
                              <a:gd name="T20" fmla="*/ 44 w 57"/>
                              <a:gd name="T21" fmla="*/ 25 h 25"/>
                              <a:gd name="T22" fmla="*/ 37 w 57"/>
                              <a:gd name="T23" fmla="*/ 25 h 25"/>
                              <a:gd name="T24" fmla="*/ 30 w 57"/>
                              <a:gd name="T25" fmla="*/ 23 h 25"/>
                              <a:gd name="T26" fmla="*/ 20 w 57"/>
                              <a:gd name="T27" fmla="*/ 20 h 25"/>
                              <a:gd name="T28" fmla="*/ 12 w 57"/>
                              <a:gd name="T29" fmla="*/ 18 h 25"/>
                              <a:gd name="T30" fmla="*/ 5 w 57"/>
                              <a:gd name="T31" fmla="*/ 13 h 25"/>
                              <a:gd name="T32" fmla="*/ 0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0" y="8"/>
                                </a:move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4" y="8"/>
                                </a:lnTo>
                                <a:lnTo>
                                  <a:pt x="49" y="13"/>
                                </a:lnTo>
                                <a:lnTo>
                                  <a:pt x="57" y="20"/>
                                </a:lnTo>
                                <a:lnTo>
                                  <a:pt x="52" y="23"/>
                                </a:lnTo>
                                <a:lnTo>
                                  <a:pt x="44" y="25"/>
                                </a:lnTo>
                                <a:lnTo>
                                  <a:pt x="37" y="25"/>
                                </a:lnTo>
                                <a:lnTo>
                                  <a:pt x="30" y="23"/>
                                </a:lnTo>
                                <a:lnTo>
                                  <a:pt x="20" y="20"/>
                                </a:lnTo>
                                <a:lnTo>
                                  <a:pt x="12" y="18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0"/>
                        <wps:cNvSpPr>
                          <a:spLocks/>
                        </wps:cNvSpPr>
                        <wps:spPr bwMode="auto">
                          <a:xfrm>
                            <a:off x="6382" y="541"/>
                            <a:ext cx="67" cy="33"/>
                          </a:xfrm>
                          <a:custGeom>
                            <a:avLst/>
                            <a:gdLst>
                              <a:gd name="T0" fmla="*/ 67 w 67"/>
                              <a:gd name="T1" fmla="*/ 33 h 33"/>
                              <a:gd name="T2" fmla="*/ 0 w 67"/>
                              <a:gd name="T3" fmla="*/ 0 h 33"/>
                              <a:gd name="T4" fmla="*/ 67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67" y="33"/>
                                </a:moveTo>
                                <a:lnTo>
                                  <a:pt x="0" y="0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1"/>
                        <wps:cNvSpPr>
                          <a:spLocks/>
                        </wps:cNvSpPr>
                        <wps:spPr bwMode="auto">
                          <a:xfrm>
                            <a:off x="6382" y="541"/>
                            <a:ext cx="67" cy="33"/>
                          </a:xfrm>
                          <a:custGeom>
                            <a:avLst/>
                            <a:gdLst>
                              <a:gd name="T0" fmla="*/ 67 w 67"/>
                              <a:gd name="T1" fmla="*/ 33 h 33"/>
                              <a:gd name="T2" fmla="*/ 0 w 67"/>
                              <a:gd name="T3" fmla="*/ 0 h 33"/>
                              <a:gd name="T4" fmla="*/ 67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67" y="33"/>
                                </a:moveTo>
                                <a:lnTo>
                                  <a:pt x="0" y="0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2"/>
                        <wps:cNvSpPr>
                          <a:spLocks/>
                        </wps:cNvSpPr>
                        <wps:spPr bwMode="auto">
                          <a:xfrm>
                            <a:off x="6566" y="703"/>
                            <a:ext cx="111" cy="70"/>
                          </a:xfrm>
                          <a:custGeom>
                            <a:avLst/>
                            <a:gdLst>
                              <a:gd name="T0" fmla="*/ 57 w 111"/>
                              <a:gd name="T1" fmla="*/ 40 h 70"/>
                              <a:gd name="T2" fmla="*/ 0 w 111"/>
                              <a:gd name="T3" fmla="*/ 0 h 70"/>
                              <a:gd name="T4" fmla="*/ 57 w 111"/>
                              <a:gd name="T5" fmla="*/ 40 h 70"/>
                              <a:gd name="T6" fmla="*/ 57 w 111"/>
                              <a:gd name="T7" fmla="*/ 40 h 70"/>
                              <a:gd name="T8" fmla="*/ 57 w 111"/>
                              <a:gd name="T9" fmla="*/ 40 h 70"/>
                              <a:gd name="T10" fmla="*/ 72 w 111"/>
                              <a:gd name="T11" fmla="*/ 43 h 70"/>
                              <a:gd name="T12" fmla="*/ 87 w 111"/>
                              <a:gd name="T13" fmla="*/ 48 h 70"/>
                              <a:gd name="T14" fmla="*/ 101 w 111"/>
                              <a:gd name="T15" fmla="*/ 55 h 70"/>
                              <a:gd name="T16" fmla="*/ 111 w 111"/>
                              <a:gd name="T17" fmla="*/ 68 h 70"/>
                              <a:gd name="T18" fmla="*/ 104 w 111"/>
                              <a:gd name="T19" fmla="*/ 70 h 70"/>
                              <a:gd name="T20" fmla="*/ 96 w 111"/>
                              <a:gd name="T21" fmla="*/ 70 h 70"/>
                              <a:gd name="T22" fmla="*/ 89 w 111"/>
                              <a:gd name="T23" fmla="*/ 68 h 70"/>
                              <a:gd name="T24" fmla="*/ 82 w 111"/>
                              <a:gd name="T25" fmla="*/ 65 h 70"/>
                              <a:gd name="T26" fmla="*/ 74 w 111"/>
                              <a:gd name="T27" fmla="*/ 63 h 70"/>
                              <a:gd name="T28" fmla="*/ 67 w 111"/>
                              <a:gd name="T29" fmla="*/ 55 h 70"/>
                              <a:gd name="T30" fmla="*/ 62 w 111"/>
                              <a:gd name="T31" fmla="*/ 50 h 70"/>
                              <a:gd name="T32" fmla="*/ 57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7" y="40"/>
                                </a:moveTo>
                                <a:lnTo>
                                  <a:pt x="0" y="0"/>
                                </a:lnTo>
                                <a:lnTo>
                                  <a:pt x="57" y="40"/>
                                </a:lnTo>
                                <a:lnTo>
                                  <a:pt x="72" y="43"/>
                                </a:lnTo>
                                <a:lnTo>
                                  <a:pt x="87" y="48"/>
                                </a:lnTo>
                                <a:lnTo>
                                  <a:pt x="101" y="55"/>
                                </a:lnTo>
                                <a:lnTo>
                                  <a:pt x="111" y="68"/>
                                </a:lnTo>
                                <a:lnTo>
                                  <a:pt x="104" y="70"/>
                                </a:lnTo>
                                <a:lnTo>
                                  <a:pt x="96" y="70"/>
                                </a:lnTo>
                                <a:lnTo>
                                  <a:pt x="89" y="68"/>
                                </a:lnTo>
                                <a:lnTo>
                                  <a:pt x="82" y="65"/>
                                </a:lnTo>
                                <a:lnTo>
                                  <a:pt x="74" y="63"/>
                                </a:lnTo>
                                <a:lnTo>
                                  <a:pt x="67" y="55"/>
                                </a:lnTo>
                                <a:lnTo>
                                  <a:pt x="62" y="50"/>
                                </a:lnTo>
                                <a:lnTo>
                                  <a:pt x="5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3"/>
                        <wps:cNvSpPr>
                          <a:spLocks/>
                        </wps:cNvSpPr>
                        <wps:spPr bwMode="auto">
                          <a:xfrm>
                            <a:off x="6566" y="703"/>
                            <a:ext cx="111" cy="70"/>
                          </a:xfrm>
                          <a:custGeom>
                            <a:avLst/>
                            <a:gdLst>
                              <a:gd name="T0" fmla="*/ 57 w 111"/>
                              <a:gd name="T1" fmla="*/ 40 h 70"/>
                              <a:gd name="T2" fmla="*/ 0 w 111"/>
                              <a:gd name="T3" fmla="*/ 0 h 70"/>
                              <a:gd name="T4" fmla="*/ 57 w 111"/>
                              <a:gd name="T5" fmla="*/ 40 h 70"/>
                              <a:gd name="T6" fmla="*/ 57 w 111"/>
                              <a:gd name="T7" fmla="*/ 40 h 70"/>
                              <a:gd name="T8" fmla="*/ 57 w 111"/>
                              <a:gd name="T9" fmla="*/ 40 h 70"/>
                              <a:gd name="T10" fmla="*/ 72 w 111"/>
                              <a:gd name="T11" fmla="*/ 43 h 70"/>
                              <a:gd name="T12" fmla="*/ 87 w 111"/>
                              <a:gd name="T13" fmla="*/ 48 h 70"/>
                              <a:gd name="T14" fmla="*/ 101 w 111"/>
                              <a:gd name="T15" fmla="*/ 55 h 70"/>
                              <a:gd name="T16" fmla="*/ 111 w 111"/>
                              <a:gd name="T17" fmla="*/ 68 h 70"/>
                              <a:gd name="T18" fmla="*/ 104 w 111"/>
                              <a:gd name="T19" fmla="*/ 70 h 70"/>
                              <a:gd name="T20" fmla="*/ 96 w 111"/>
                              <a:gd name="T21" fmla="*/ 70 h 70"/>
                              <a:gd name="T22" fmla="*/ 89 w 111"/>
                              <a:gd name="T23" fmla="*/ 68 h 70"/>
                              <a:gd name="T24" fmla="*/ 82 w 111"/>
                              <a:gd name="T25" fmla="*/ 65 h 70"/>
                              <a:gd name="T26" fmla="*/ 74 w 111"/>
                              <a:gd name="T27" fmla="*/ 63 h 70"/>
                              <a:gd name="T28" fmla="*/ 67 w 111"/>
                              <a:gd name="T29" fmla="*/ 55 h 70"/>
                              <a:gd name="T30" fmla="*/ 62 w 111"/>
                              <a:gd name="T31" fmla="*/ 50 h 70"/>
                              <a:gd name="T32" fmla="*/ 57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7" y="40"/>
                                </a:moveTo>
                                <a:lnTo>
                                  <a:pt x="0" y="0"/>
                                </a:lnTo>
                                <a:lnTo>
                                  <a:pt x="57" y="40"/>
                                </a:lnTo>
                                <a:lnTo>
                                  <a:pt x="72" y="43"/>
                                </a:lnTo>
                                <a:lnTo>
                                  <a:pt x="87" y="48"/>
                                </a:lnTo>
                                <a:lnTo>
                                  <a:pt x="101" y="55"/>
                                </a:lnTo>
                                <a:lnTo>
                                  <a:pt x="111" y="68"/>
                                </a:lnTo>
                                <a:lnTo>
                                  <a:pt x="104" y="70"/>
                                </a:lnTo>
                                <a:lnTo>
                                  <a:pt x="96" y="70"/>
                                </a:lnTo>
                                <a:lnTo>
                                  <a:pt x="89" y="68"/>
                                </a:lnTo>
                                <a:lnTo>
                                  <a:pt x="82" y="65"/>
                                </a:lnTo>
                                <a:lnTo>
                                  <a:pt x="74" y="63"/>
                                </a:lnTo>
                                <a:lnTo>
                                  <a:pt x="67" y="55"/>
                                </a:lnTo>
                                <a:lnTo>
                                  <a:pt x="62" y="50"/>
                                </a:lnTo>
                                <a:lnTo>
                                  <a:pt x="57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4"/>
                        <wps:cNvSpPr>
                          <a:spLocks/>
                        </wps:cNvSpPr>
                        <wps:spPr bwMode="auto">
                          <a:xfrm>
                            <a:off x="6590" y="738"/>
                            <a:ext cx="115" cy="63"/>
                          </a:xfrm>
                          <a:custGeom>
                            <a:avLst/>
                            <a:gdLst>
                              <a:gd name="T0" fmla="*/ 60 w 115"/>
                              <a:gd name="T1" fmla="*/ 35 h 63"/>
                              <a:gd name="T2" fmla="*/ 0 w 115"/>
                              <a:gd name="T3" fmla="*/ 0 h 63"/>
                              <a:gd name="T4" fmla="*/ 60 w 115"/>
                              <a:gd name="T5" fmla="*/ 35 h 63"/>
                              <a:gd name="T6" fmla="*/ 60 w 115"/>
                              <a:gd name="T7" fmla="*/ 35 h 63"/>
                              <a:gd name="T8" fmla="*/ 60 w 115"/>
                              <a:gd name="T9" fmla="*/ 35 h 63"/>
                              <a:gd name="T10" fmla="*/ 75 w 115"/>
                              <a:gd name="T11" fmla="*/ 35 h 63"/>
                              <a:gd name="T12" fmla="*/ 90 w 115"/>
                              <a:gd name="T13" fmla="*/ 40 h 63"/>
                              <a:gd name="T14" fmla="*/ 102 w 115"/>
                              <a:gd name="T15" fmla="*/ 50 h 63"/>
                              <a:gd name="T16" fmla="*/ 115 w 115"/>
                              <a:gd name="T17" fmla="*/ 60 h 63"/>
                              <a:gd name="T18" fmla="*/ 107 w 115"/>
                              <a:gd name="T19" fmla="*/ 63 h 63"/>
                              <a:gd name="T20" fmla="*/ 100 w 115"/>
                              <a:gd name="T21" fmla="*/ 63 h 63"/>
                              <a:gd name="T22" fmla="*/ 92 w 115"/>
                              <a:gd name="T23" fmla="*/ 63 h 63"/>
                              <a:gd name="T24" fmla="*/ 82 w 115"/>
                              <a:gd name="T25" fmla="*/ 60 h 63"/>
                              <a:gd name="T26" fmla="*/ 75 w 115"/>
                              <a:gd name="T27" fmla="*/ 55 h 63"/>
                              <a:gd name="T28" fmla="*/ 67 w 115"/>
                              <a:gd name="T29" fmla="*/ 50 h 63"/>
                              <a:gd name="T30" fmla="*/ 63 w 115"/>
                              <a:gd name="T31" fmla="*/ 43 h 63"/>
                              <a:gd name="T32" fmla="*/ 60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50"/>
                                </a:lnTo>
                                <a:lnTo>
                                  <a:pt x="115" y="60"/>
                                </a:lnTo>
                                <a:lnTo>
                                  <a:pt x="107" y="63"/>
                                </a:lnTo>
                                <a:lnTo>
                                  <a:pt x="100" y="63"/>
                                </a:lnTo>
                                <a:lnTo>
                                  <a:pt x="92" y="63"/>
                                </a:lnTo>
                                <a:lnTo>
                                  <a:pt x="82" y="60"/>
                                </a:lnTo>
                                <a:lnTo>
                                  <a:pt x="75" y="55"/>
                                </a:lnTo>
                                <a:lnTo>
                                  <a:pt x="67" y="50"/>
                                </a:lnTo>
                                <a:lnTo>
                                  <a:pt x="63" y="43"/>
                                </a:lnTo>
                                <a:lnTo>
                                  <a:pt x="6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5"/>
                        <wps:cNvSpPr>
                          <a:spLocks/>
                        </wps:cNvSpPr>
                        <wps:spPr bwMode="auto">
                          <a:xfrm>
                            <a:off x="6590" y="738"/>
                            <a:ext cx="115" cy="63"/>
                          </a:xfrm>
                          <a:custGeom>
                            <a:avLst/>
                            <a:gdLst>
                              <a:gd name="T0" fmla="*/ 60 w 115"/>
                              <a:gd name="T1" fmla="*/ 35 h 63"/>
                              <a:gd name="T2" fmla="*/ 0 w 115"/>
                              <a:gd name="T3" fmla="*/ 0 h 63"/>
                              <a:gd name="T4" fmla="*/ 60 w 115"/>
                              <a:gd name="T5" fmla="*/ 35 h 63"/>
                              <a:gd name="T6" fmla="*/ 60 w 115"/>
                              <a:gd name="T7" fmla="*/ 35 h 63"/>
                              <a:gd name="T8" fmla="*/ 60 w 115"/>
                              <a:gd name="T9" fmla="*/ 35 h 63"/>
                              <a:gd name="T10" fmla="*/ 75 w 115"/>
                              <a:gd name="T11" fmla="*/ 35 h 63"/>
                              <a:gd name="T12" fmla="*/ 90 w 115"/>
                              <a:gd name="T13" fmla="*/ 40 h 63"/>
                              <a:gd name="T14" fmla="*/ 102 w 115"/>
                              <a:gd name="T15" fmla="*/ 50 h 63"/>
                              <a:gd name="T16" fmla="*/ 115 w 115"/>
                              <a:gd name="T17" fmla="*/ 60 h 63"/>
                              <a:gd name="T18" fmla="*/ 107 w 115"/>
                              <a:gd name="T19" fmla="*/ 63 h 63"/>
                              <a:gd name="T20" fmla="*/ 100 w 115"/>
                              <a:gd name="T21" fmla="*/ 63 h 63"/>
                              <a:gd name="T22" fmla="*/ 92 w 115"/>
                              <a:gd name="T23" fmla="*/ 63 h 63"/>
                              <a:gd name="T24" fmla="*/ 82 w 115"/>
                              <a:gd name="T25" fmla="*/ 60 h 63"/>
                              <a:gd name="T26" fmla="*/ 75 w 115"/>
                              <a:gd name="T27" fmla="*/ 55 h 63"/>
                              <a:gd name="T28" fmla="*/ 67 w 115"/>
                              <a:gd name="T29" fmla="*/ 50 h 63"/>
                              <a:gd name="T30" fmla="*/ 63 w 115"/>
                              <a:gd name="T31" fmla="*/ 43 h 63"/>
                              <a:gd name="T32" fmla="*/ 60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50"/>
                                </a:lnTo>
                                <a:lnTo>
                                  <a:pt x="115" y="60"/>
                                </a:lnTo>
                                <a:lnTo>
                                  <a:pt x="107" y="63"/>
                                </a:lnTo>
                                <a:lnTo>
                                  <a:pt x="100" y="63"/>
                                </a:lnTo>
                                <a:lnTo>
                                  <a:pt x="92" y="63"/>
                                </a:lnTo>
                                <a:lnTo>
                                  <a:pt x="82" y="60"/>
                                </a:lnTo>
                                <a:lnTo>
                                  <a:pt x="75" y="55"/>
                                </a:lnTo>
                                <a:lnTo>
                                  <a:pt x="67" y="50"/>
                                </a:lnTo>
                                <a:lnTo>
                                  <a:pt x="63" y="43"/>
                                </a:lnTo>
                                <a:lnTo>
                                  <a:pt x="6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6"/>
                        <wps:cNvSpPr>
                          <a:spLocks/>
                        </wps:cNvSpPr>
                        <wps:spPr bwMode="auto">
                          <a:xfrm>
                            <a:off x="6523" y="661"/>
                            <a:ext cx="60" cy="32"/>
                          </a:xfrm>
                          <a:custGeom>
                            <a:avLst/>
                            <a:gdLst>
                              <a:gd name="T0" fmla="*/ 60 w 60"/>
                              <a:gd name="T1" fmla="*/ 32 h 32"/>
                              <a:gd name="T2" fmla="*/ 0 w 60"/>
                              <a:gd name="T3" fmla="*/ 0 h 32"/>
                              <a:gd name="T4" fmla="*/ 6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7"/>
                        <wps:cNvSpPr>
                          <a:spLocks/>
                        </wps:cNvSpPr>
                        <wps:spPr bwMode="auto">
                          <a:xfrm>
                            <a:off x="6523" y="661"/>
                            <a:ext cx="60" cy="32"/>
                          </a:xfrm>
                          <a:custGeom>
                            <a:avLst/>
                            <a:gdLst>
                              <a:gd name="T0" fmla="*/ 60 w 60"/>
                              <a:gd name="T1" fmla="*/ 32 h 32"/>
                              <a:gd name="T2" fmla="*/ 0 w 60"/>
                              <a:gd name="T3" fmla="*/ 0 h 32"/>
                              <a:gd name="T4" fmla="*/ 6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8"/>
                        <wps:cNvSpPr>
                          <a:spLocks noEditPoints="1"/>
                        </wps:cNvSpPr>
                        <wps:spPr bwMode="auto">
                          <a:xfrm>
                            <a:off x="6623" y="581"/>
                            <a:ext cx="57" cy="105"/>
                          </a:xfrm>
                          <a:custGeom>
                            <a:avLst/>
                            <a:gdLst>
                              <a:gd name="T0" fmla="*/ 39 w 57"/>
                              <a:gd name="T1" fmla="*/ 55 h 105"/>
                              <a:gd name="T2" fmla="*/ 0 w 57"/>
                              <a:gd name="T3" fmla="*/ 0 h 105"/>
                              <a:gd name="T4" fmla="*/ 39 w 57"/>
                              <a:gd name="T5" fmla="*/ 55 h 105"/>
                              <a:gd name="T6" fmla="*/ 39 w 57"/>
                              <a:gd name="T7" fmla="*/ 55 h 105"/>
                              <a:gd name="T8" fmla="*/ 49 w 57"/>
                              <a:gd name="T9" fmla="*/ 65 h 105"/>
                              <a:gd name="T10" fmla="*/ 57 w 57"/>
                              <a:gd name="T11" fmla="*/ 78 h 105"/>
                              <a:gd name="T12" fmla="*/ 57 w 57"/>
                              <a:gd name="T13" fmla="*/ 85 h 105"/>
                              <a:gd name="T14" fmla="*/ 57 w 57"/>
                              <a:gd name="T15" fmla="*/ 90 h 105"/>
                              <a:gd name="T16" fmla="*/ 57 w 57"/>
                              <a:gd name="T17" fmla="*/ 97 h 105"/>
                              <a:gd name="T18" fmla="*/ 54 w 57"/>
                              <a:gd name="T19" fmla="*/ 105 h 105"/>
                              <a:gd name="T20" fmla="*/ 47 w 57"/>
                              <a:gd name="T21" fmla="*/ 100 h 105"/>
                              <a:gd name="T22" fmla="*/ 39 w 57"/>
                              <a:gd name="T23" fmla="*/ 95 h 105"/>
                              <a:gd name="T24" fmla="*/ 37 w 57"/>
                              <a:gd name="T25" fmla="*/ 90 h 105"/>
                              <a:gd name="T26" fmla="*/ 32 w 57"/>
                              <a:gd name="T27" fmla="*/ 83 h 105"/>
                              <a:gd name="T28" fmla="*/ 32 w 57"/>
                              <a:gd name="T29" fmla="*/ 75 h 105"/>
                              <a:gd name="T30" fmla="*/ 32 w 57"/>
                              <a:gd name="T31" fmla="*/ 68 h 105"/>
                              <a:gd name="T32" fmla="*/ 34 w 57"/>
                              <a:gd name="T33" fmla="*/ 60 h 105"/>
                              <a:gd name="T34" fmla="*/ 39 w 57"/>
                              <a:gd name="T35" fmla="*/ 5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05">
                                <a:moveTo>
                                  <a:pt x="39" y="55"/>
                                </a:moveTo>
                                <a:lnTo>
                                  <a:pt x="0" y="0"/>
                                </a:lnTo>
                                <a:lnTo>
                                  <a:pt x="39" y="55"/>
                                </a:lnTo>
                                <a:close/>
                                <a:moveTo>
                                  <a:pt x="39" y="55"/>
                                </a:moveTo>
                                <a:lnTo>
                                  <a:pt x="49" y="65"/>
                                </a:lnTo>
                                <a:lnTo>
                                  <a:pt x="57" y="78"/>
                                </a:lnTo>
                                <a:lnTo>
                                  <a:pt x="57" y="85"/>
                                </a:lnTo>
                                <a:lnTo>
                                  <a:pt x="57" y="90"/>
                                </a:lnTo>
                                <a:lnTo>
                                  <a:pt x="57" y="97"/>
                                </a:lnTo>
                                <a:lnTo>
                                  <a:pt x="54" y="105"/>
                                </a:lnTo>
                                <a:lnTo>
                                  <a:pt x="47" y="100"/>
                                </a:lnTo>
                                <a:lnTo>
                                  <a:pt x="39" y="95"/>
                                </a:lnTo>
                                <a:lnTo>
                                  <a:pt x="37" y="90"/>
                                </a:lnTo>
                                <a:lnTo>
                                  <a:pt x="32" y="83"/>
                                </a:lnTo>
                                <a:lnTo>
                                  <a:pt x="32" y="75"/>
                                </a:lnTo>
                                <a:lnTo>
                                  <a:pt x="32" y="68"/>
                                </a:lnTo>
                                <a:lnTo>
                                  <a:pt x="34" y="60"/>
                                </a:lnTo>
                                <a:lnTo>
                                  <a:pt x="3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9"/>
                        <wps:cNvSpPr>
                          <a:spLocks/>
                        </wps:cNvSpPr>
                        <wps:spPr bwMode="auto">
                          <a:xfrm>
                            <a:off x="6623" y="581"/>
                            <a:ext cx="39" cy="55"/>
                          </a:xfrm>
                          <a:custGeom>
                            <a:avLst/>
                            <a:gdLst>
                              <a:gd name="T0" fmla="*/ 39 w 39"/>
                              <a:gd name="T1" fmla="*/ 55 h 55"/>
                              <a:gd name="T2" fmla="*/ 0 w 39"/>
                              <a:gd name="T3" fmla="*/ 0 h 55"/>
                              <a:gd name="T4" fmla="*/ 39 w 39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39" y="55"/>
                                </a:moveTo>
                                <a:lnTo>
                                  <a:pt x="0" y="0"/>
                                </a:lnTo>
                                <a:lnTo>
                                  <a:pt x="39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70"/>
                        <wps:cNvSpPr>
                          <a:spLocks/>
                        </wps:cNvSpPr>
                        <wps:spPr bwMode="auto">
                          <a:xfrm>
                            <a:off x="6655" y="636"/>
                            <a:ext cx="25" cy="50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0"/>
                              <a:gd name="T2" fmla="*/ 17 w 25"/>
                              <a:gd name="T3" fmla="*/ 10 h 50"/>
                              <a:gd name="T4" fmla="*/ 25 w 25"/>
                              <a:gd name="T5" fmla="*/ 23 h 50"/>
                              <a:gd name="T6" fmla="*/ 25 w 25"/>
                              <a:gd name="T7" fmla="*/ 30 h 50"/>
                              <a:gd name="T8" fmla="*/ 25 w 25"/>
                              <a:gd name="T9" fmla="*/ 35 h 50"/>
                              <a:gd name="T10" fmla="*/ 25 w 25"/>
                              <a:gd name="T11" fmla="*/ 42 h 50"/>
                              <a:gd name="T12" fmla="*/ 22 w 25"/>
                              <a:gd name="T13" fmla="*/ 50 h 50"/>
                              <a:gd name="T14" fmla="*/ 15 w 25"/>
                              <a:gd name="T15" fmla="*/ 45 h 50"/>
                              <a:gd name="T16" fmla="*/ 7 w 25"/>
                              <a:gd name="T17" fmla="*/ 40 h 50"/>
                              <a:gd name="T18" fmla="*/ 5 w 25"/>
                              <a:gd name="T19" fmla="*/ 35 h 50"/>
                              <a:gd name="T20" fmla="*/ 0 w 25"/>
                              <a:gd name="T21" fmla="*/ 28 h 50"/>
                              <a:gd name="T22" fmla="*/ 0 w 25"/>
                              <a:gd name="T23" fmla="*/ 20 h 50"/>
                              <a:gd name="T24" fmla="*/ 0 w 25"/>
                              <a:gd name="T25" fmla="*/ 13 h 50"/>
                              <a:gd name="T26" fmla="*/ 2 w 25"/>
                              <a:gd name="T27" fmla="*/ 5 h 50"/>
                              <a:gd name="T28" fmla="*/ 7 w 25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7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3"/>
                                </a:lnTo>
                                <a:lnTo>
                                  <a:pt x="25" y="30"/>
                                </a:lnTo>
                                <a:lnTo>
                                  <a:pt x="25" y="35"/>
                                </a:lnTo>
                                <a:lnTo>
                                  <a:pt x="25" y="42"/>
                                </a:lnTo>
                                <a:lnTo>
                                  <a:pt x="22" y="50"/>
                                </a:lnTo>
                                <a:lnTo>
                                  <a:pt x="15" y="45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1"/>
                        <wps:cNvSpPr>
                          <a:spLocks noEditPoints="1"/>
                        </wps:cNvSpPr>
                        <wps:spPr bwMode="auto">
                          <a:xfrm>
                            <a:off x="6665" y="614"/>
                            <a:ext cx="37" cy="107"/>
                          </a:xfrm>
                          <a:custGeom>
                            <a:avLst/>
                            <a:gdLst>
                              <a:gd name="T0" fmla="*/ 20 w 37"/>
                              <a:gd name="T1" fmla="*/ 57 h 107"/>
                              <a:gd name="T2" fmla="*/ 0 w 37"/>
                              <a:gd name="T3" fmla="*/ 0 h 107"/>
                              <a:gd name="T4" fmla="*/ 20 w 37"/>
                              <a:gd name="T5" fmla="*/ 57 h 107"/>
                              <a:gd name="T6" fmla="*/ 20 w 37"/>
                              <a:gd name="T7" fmla="*/ 57 h 107"/>
                              <a:gd name="T8" fmla="*/ 32 w 37"/>
                              <a:gd name="T9" fmla="*/ 67 h 107"/>
                              <a:gd name="T10" fmla="*/ 37 w 37"/>
                              <a:gd name="T11" fmla="*/ 79 h 107"/>
                              <a:gd name="T12" fmla="*/ 37 w 37"/>
                              <a:gd name="T13" fmla="*/ 94 h 107"/>
                              <a:gd name="T14" fmla="*/ 35 w 37"/>
                              <a:gd name="T15" fmla="*/ 107 h 107"/>
                              <a:gd name="T16" fmla="*/ 27 w 37"/>
                              <a:gd name="T17" fmla="*/ 102 h 107"/>
                              <a:gd name="T18" fmla="*/ 22 w 37"/>
                              <a:gd name="T19" fmla="*/ 97 h 107"/>
                              <a:gd name="T20" fmla="*/ 20 w 37"/>
                              <a:gd name="T21" fmla="*/ 92 h 107"/>
                              <a:gd name="T22" fmla="*/ 15 w 37"/>
                              <a:gd name="T23" fmla="*/ 84 h 107"/>
                              <a:gd name="T24" fmla="*/ 15 w 37"/>
                              <a:gd name="T25" fmla="*/ 77 h 107"/>
                              <a:gd name="T26" fmla="*/ 15 w 37"/>
                              <a:gd name="T27" fmla="*/ 69 h 107"/>
                              <a:gd name="T28" fmla="*/ 17 w 37"/>
                              <a:gd name="T29" fmla="*/ 62 h 107"/>
                              <a:gd name="T30" fmla="*/ 20 w 37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107">
                                <a:moveTo>
                                  <a:pt x="20" y="57"/>
                                </a:moveTo>
                                <a:lnTo>
                                  <a:pt x="0" y="0"/>
                                </a:lnTo>
                                <a:lnTo>
                                  <a:pt x="20" y="57"/>
                                </a:lnTo>
                                <a:close/>
                                <a:moveTo>
                                  <a:pt x="20" y="57"/>
                                </a:moveTo>
                                <a:lnTo>
                                  <a:pt x="32" y="67"/>
                                </a:lnTo>
                                <a:lnTo>
                                  <a:pt x="37" y="79"/>
                                </a:lnTo>
                                <a:lnTo>
                                  <a:pt x="37" y="94"/>
                                </a:lnTo>
                                <a:lnTo>
                                  <a:pt x="35" y="107"/>
                                </a:lnTo>
                                <a:lnTo>
                                  <a:pt x="27" y="102"/>
                                </a:lnTo>
                                <a:lnTo>
                                  <a:pt x="22" y="97"/>
                                </a:lnTo>
                                <a:lnTo>
                                  <a:pt x="20" y="92"/>
                                </a:lnTo>
                                <a:lnTo>
                                  <a:pt x="15" y="84"/>
                                </a:lnTo>
                                <a:lnTo>
                                  <a:pt x="15" y="77"/>
                                </a:lnTo>
                                <a:lnTo>
                                  <a:pt x="15" y="69"/>
                                </a:lnTo>
                                <a:lnTo>
                                  <a:pt x="17" y="62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2"/>
                        <wps:cNvSpPr>
                          <a:spLocks/>
                        </wps:cNvSpPr>
                        <wps:spPr bwMode="auto">
                          <a:xfrm>
                            <a:off x="6665" y="614"/>
                            <a:ext cx="20" cy="57"/>
                          </a:xfrm>
                          <a:custGeom>
                            <a:avLst/>
                            <a:gdLst>
                              <a:gd name="T0" fmla="*/ 20 w 20"/>
                              <a:gd name="T1" fmla="*/ 57 h 57"/>
                              <a:gd name="T2" fmla="*/ 0 w 20"/>
                              <a:gd name="T3" fmla="*/ 0 h 57"/>
                              <a:gd name="T4" fmla="*/ 20 w 2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20" y="57"/>
                                </a:moveTo>
                                <a:lnTo>
                                  <a:pt x="0" y="0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3"/>
                        <wps:cNvSpPr>
                          <a:spLocks/>
                        </wps:cNvSpPr>
                        <wps:spPr bwMode="auto">
                          <a:xfrm>
                            <a:off x="6680" y="671"/>
                            <a:ext cx="22" cy="50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0"/>
                              <a:gd name="T2" fmla="*/ 17 w 22"/>
                              <a:gd name="T3" fmla="*/ 10 h 50"/>
                              <a:gd name="T4" fmla="*/ 22 w 22"/>
                              <a:gd name="T5" fmla="*/ 22 h 50"/>
                              <a:gd name="T6" fmla="*/ 22 w 22"/>
                              <a:gd name="T7" fmla="*/ 37 h 50"/>
                              <a:gd name="T8" fmla="*/ 20 w 22"/>
                              <a:gd name="T9" fmla="*/ 50 h 50"/>
                              <a:gd name="T10" fmla="*/ 12 w 22"/>
                              <a:gd name="T11" fmla="*/ 45 h 50"/>
                              <a:gd name="T12" fmla="*/ 7 w 22"/>
                              <a:gd name="T13" fmla="*/ 40 h 50"/>
                              <a:gd name="T14" fmla="*/ 5 w 22"/>
                              <a:gd name="T15" fmla="*/ 35 h 50"/>
                              <a:gd name="T16" fmla="*/ 0 w 22"/>
                              <a:gd name="T17" fmla="*/ 27 h 50"/>
                              <a:gd name="T18" fmla="*/ 0 w 22"/>
                              <a:gd name="T19" fmla="*/ 20 h 50"/>
                              <a:gd name="T20" fmla="*/ 0 w 22"/>
                              <a:gd name="T21" fmla="*/ 12 h 50"/>
                              <a:gd name="T22" fmla="*/ 2 w 22"/>
                              <a:gd name="T23" fmla="*/ 5 h 50"/>
                              <a:gd name="T24" fmla="*/ 5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5" y="0"/>
                                </a:moveTo>
                                <a:lnTo>
                                  <a:pt x="17" y="10"/>
                                </a:lnTo>
                                <a:lnTo>
                                  <a:pt x="22" y="22"/>
                                </a:lnTo>
                                <a:lnTo>
                                  <a:pt x="22" y="37"/>
                                </a:lnTo>
                                <a:lnTo>
                                  <a:pt x="20" y="50"/>
                                </a:lnTo>
                                <a:lnTo>
                                  <a:pt x="12" y="45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4"/>
                        <wps:cNvSpPr>
                          <a:spLocks noEditPoints="1"/>
                        </wps:cNvSpPr>
                        <wps:spPr bwMode="auto">
                          <a:xfrm>
                            <a:off x="6687" y="641"/>
                            <a:ext cx="40" cy="107"/>
                          </a:xfrm>
                          <a:custGeom>
                            <a:avLst/>
                            <a:gdLst>
                              <a:gd name="T0" fmla="*/ 23 w 40"/>
                              <a:gd name="T1" fmla="*/ 57 h 107"/>
                              <a:gd name="T2" fmla="*/ 0 w 40"/>
                              <a:gd name="T3" fmla="*/ 0 h 107"/>
                              <a:gd name="T4" fmla="*/ 23 w 40"/>
                              <a:gd name="T5" fmla="*/ 57 h 107"/>
                              <a:gd name="T6" fmla="*/ 23 w 40"/>
                              <a:gd name="T7" fmla="*/ 57 h 107"/>
                              <a:gd name="T8" fmla="*/ 35 w 40"/>
                              <a:gd name="T9" fmla="*/ 70 h 107"/>
                              <a:gd name="T10" fmla="*/ 40 w 40"/>
                              <a:gd name="T11" fmla="*/ 82 h 107"/>
                              <a:gd name="T12" fmla="*/ 40 w 40"/>
                              <a:gd name="T13" fmla="*/ 95 h 107"/>
                              <a:gd name="T14" fmla="*/ 38 w 40"/>
                              <a:gd name="T15" fmla="*/ 107 h 107"/>
                              <a:gd name="T16" fmla="*/ 30 w 40"/>
                              <a:gd name="T17" fmla="*/ 105 h 107"/>
                              <a:gd name="T18" fmla="*/ 25 w 40"/>
                              <a:gd name="T19" fmla="*/ 97 h 107"/>
                              <a:gd name="T20" fmla="*/ 23 w 40"/>
                              <a:gd name="T21" fmla="*/ 92 h 107"/>
                              <a:gd name="T22" fmla="*/ 18 w 40"/>
                              <a:gd name="T23" fmla="*/ 85 h 107"/>
                              <a:gd name="T24" fmla="*/ 18 w 40"/>
                              <a:gd name="T25" fmla="*/ 77 h 107"/>
                              <a:gd name="T26" fmla="*/ 18 w 40"/>
                              <a:gd name="T27" fmla="*/ 70 h 107"/>
                              <a:gd name="T28" fmla="*/ 20 w 40"/>
                              <a:gd name="T29" fmla="*/ 65 h 107"/>
                              <a:gd name="T30" fmla="*/ 23 w 40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07">
                                <a:moveTo>
                                  <a:pt x="23" y="57"/>
                                </a:moveTo>
                                <a:lnTo>
                                  <a:pt x="0" y="0"/>
                                </a:lnTo>
                                <a:lnTo>
                                  <a:pt x="23" y="57"/>
                                </a:lnTo>
                                <a:close/>
                                <a:moveTo>
                                  <a:pt x="23" y="57"/>
                                </a:moveTo>
                                <a:lnTo>
                                  <a:pt x="35" y="70"/>
                                </a:lnTo>
                                <a:lnTo>
                                  <a:pt x="40" y="82"/>
                                </a:lnTo>
                                <a:lnTo>
                                  <a:pt x="40" y="95"/>
                                </a:lnTo>
                                <a:lnTo>
                                  <a:pt x="38" y="107"/>
                                </a:lnTo>
                                <a:lnTo>
                                  <a:pt x="30" y="105"/>
                                </a:lnTo>
                                <a:lnTo>
                                  <a:pt x="25" y="97"/>
                                </a:lnTo>
                                <a:lnTo>
                                  <a:pt x="23" y="92"/>
                                </a:lnTo>
                                <a:lnTo>
                                  <a:pt x="18" y="85"/>
                                </a:lnTo>
                                <a:lnTo>
                                  <a:pt x="18" y="77"/>
                                </a:lnTo>
                                <a:lnTo>
                                  <a:pt x="18" y="70"/>
                                </a:lnTo>
                                <a:lnTo>
                                  <a:pt x="20" y="65"/>
                                </a:lnTo>
                                <a:lnTo>
                                  <a:pt x="2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5"/>
                        <wps:cNvSpPr>
                          <a:spLocks/>
                        </wps:cNvSpPr>
                        <wps:spPr bwMode="auto">
                          <a:xfrm>
                            <a:off x="6687" y="641"/>
                            <a:ext cx="23" cy="57"/>
                          </a:xfrm>
                          <a:custGeom>
                            <a:avLst/>
                            <a:gdLst>
                              <a:gd name="T0" fmla="*/ 23 w 23"/>
                              <a:gd name="T1" fmla="*/ 57 h 57"/>
                              <a:gd name="T2" fmla="*/ 0 w 23"/>
                              <a:gd name="T3" fmla="*/ 0 h 57"/>
                              <a:gd name="T4" fmla="*/ 23 w 2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" h="57">
                                <a:moveTo>
                                  <a:pt x="23" y="57"/>
                                </a:moveTo>
                                <a:lnTo>
                                  <a:pt x="0" y="0"/>
                                </a:lnTo>
                                <a:lnTo>
                                  <a:pt x="2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6"/>
                        <wps:cNvSpPr>
                          <a:spLocks/>
                        </wps:cNvSpPr>
                        <wps:spPr bwMode="auto">
                          <a:xfrm>
                            <a:off x="6705" y="698"/>
                            <a:ext cx="22" cy="50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0"/>
                              <a:gd name="T2" fmla="*/ 17 w 22"/>
                              <a:gd name="T3" fmla="*/ 13 h 50"/>
                              <a:gd name="T4" fmla="*/ 22 w 22"/>
                              <a:gd name="T5" fmla="*/ 25 h 50"/>
                              <a:gd name="T6" fmla="*/ 22 w 22"/>
                              <a:gd name="T7" fmla="*/ 38 h 50"/>
                              <a:gd name="T8" fmla="*/ 20 w 22"/>
                              <a:gd name="T9" fmla="*/ 50 h 50"/>
                              <a:gd name="T10" fmla="*/ 12 w 22"/>
                              <a:gd name="T11" fmla="*/ 48 h 50"/>
                              <a:gd name="T12" fmla="*/ 7 w 22"/>
                              <a:gd name="T13" fmla="*/ 40 h 50"/>
                              <a:gd name="T14" fmla="*/ 5 w 22"/>
                              <a:gd name="T15" fmla="*/ 35 h 50"/>
                              <a:gd name="T16" fmla="*/ 0 w 22"/>
                              <a:gd name="T17" fmla="*/ 28 h 50"/>
                              <a:gd name="T18" fmla="*/ 0 w 22"/>
                              <a:gd name="T19" fmla="*/ 20 h 50"/>
                              <a:gd name="T20" fmla="*/ 0 w 22"/>
                              <a:gd name="T21" fmla="*/ 13 h 50"/>
                              <a:gd name="T22" fmla="*/ 2 w 22"/>
                              <a:gd name="T23" fmla="*/ 8 h 50"/>
                              <a:gd name="T24" fmla="*/ 5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5" y="0"/>
                                </a:moveTo>
                                <a:lnTo>
                                  <a:pt x="17" y="13"/>
                                </a:lnTo>
                                <a:lnTo>
                                  <a:pt x="22" y="25"/>
                                </a:lnTo>
                                <a:lnTo>
                                  <a:pt x="22" y="38"/>
                                </a:lnTo>
                                <a:lnTo>
                                  <a:pt x="20" y="50"/>
                                </a:lnTo>
                                <a:lnTo>
                                  <a:pt x="12" y="48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7"/>
                        <wps:cNvSpPr>
                          <a:spLocks noEditPoints="1"/>
                        </wps:cNvSpPr>
                        <wps:spPr bwMode="auto">
                          <a:xfrm>
                            <a:off x="6590" y="554"/>
                            <a:ext cx="63" cy="102"/>
                          </a:xfrm>
                          <a:custGeom>
                            <a:avLst/>
                            <a:gdLst>
                              <a:gd name="T0" fmla="*/ 43 w 63"/>
                              <a:gd name="T1" fmla="*/ 52 h 102"/>
                              <a:gd name="T2" fmla="*/ 0 w 63"/>
                              <a:gd name="T3" fmla="*/ 0 h 102"/>
                              <a:gd name="T4" fmla="*/ 43 w 63"/>
                              <a:gd name="T5" fmla="*/ 52 h 102"/>
                              <a:gd name="T6" fmla="*/ 43 w 63"/>
                              <a:gd name="T7" fmla="*/ 52 h 102"/>
                              <a:gd name="T8" fmla="*/ 55 w 63"/>
                              <a:gd name="T9" fmla="*/ 65 h 102"/>
                              <a:gd name="T10" fmla="*/ 60 w 63"/>
                              <a:gd name="T11" fmla="*/ 77 h 102"/>
                              <a:gd name="T12" fmla="*/ 63 w 63"/>
                              <a:gd name="T13" fmla="*/ 85 h 102"/>
                              <a:gd name="T14" fmla="*/ 63 w 63"/>
                              <a:gd name="T15" fmla="*/ 90 h 102"/>
                              <a:gd name="T16" fmla="*/ 60 w 63"/>
                              <a:gd name="T17" fmla="*/ 97 h 102"/>
                              <a:gd name="T18" fmla="*/ 58 w 63"/>
                              <a:gd name="T19" fmla="*/ 102 h 102"/>
                              <a:gd name="T20" fmla="*/ 50 w 63"/>
                              <a:gd name="T21" fmla="*/ 100 h 102"/>
                              <a:gd name="T22" fmla="*/ 45 w 63"/>
                              <a:gd name="T23" fmla="*/ 95 h 102"/>
                              <a:gd name="T24" fmla="*/ 40 w 63"/>
                              <a:gd name="T25" fmla="*/ 87 h 102"/>
                              <a:gd name="T26" fmla="*/ 38 w 63"/>
                              <a:gd name="T27" fmla="*/ 82 h 102"/>
                              <a:gd name="T28" fmla="*/ 35 w 63"/>
                              <a:gd name="T29" fmla="*/ 75 h 102"/>
                              <a:gd name="T30" fmla="*/ 35 w 63"/>
                              <a:gd name="T31" fmla="*/ 67 h 102"/>
                              <a:gd name="T32" fmla="*/ 38 w 63"/>
                              <a:gd name="T33" fmla="*/ 60 h 102"/>
                              <a:gd name="T34" fmla="*/ 43 w 63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02">
                                <a:moveTo>
                                  <a:pt x="43" y="52"/>
                                </a:moveTo>
                                <a:lnTo>
                                  <a:pt x="0" y="0"/>
                                </a:lnTo>
                                <a:lnTo>
                                  <a:pt x="43" y="52"/>
                                </a:lnTo>
                                <a:close/>
                                <a:moveTo>
                                  <a:pt x="43" y="52"/>
                                </a:moveTo>
                                <a:lnTo>
                                  <a:pt x="55" y="65"/>
                                </a:lnTo>
                                <a:lnTo>
                                  <a:pt x="60" y="77"/>
                                </a:lnTo>
                                <a:lnTo>
                                  <a:pt x="63" y="85"/>
                                </a:lnTo>
                                <a:lnTo>
                                  <a:pt x="63" y="90"/>
                                </a:lnTo>
                                <a:lnTo>
                                  <a:pt x="60" y="97"/>
                                </a:lnTo>
                                <a:lnTo>
                                  <a:pt x="58" y="102"/>
                                </a:lnTo>
                                <a:lnTo>
                                  <a:pt x="50" y="100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8" y="82"/>
                                </a:lnTo>
                                <a:lnTo>
                                  <a:pt x="35" y="75"/>
                                </a:lnTo>
                                <a:lnTo>
                                  <a:pt x="35" y="67"/>
                                </a:lnTo>
                                <a:lnTo>
                                  <a:pt x="38" y="60"/>
                                </a:lnTo>
                                <a:lnTo>
                                  <a:pt x="4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8"/>
                        <wps:cNvSpPr>
                          <a:spLocks/>
                        </wps:cNvSpPr>
                        <wps:spPr bwMode="auto">
                          <a:xfrm>
                            <a:off x="6590" y="554"/>
                            <a:ext cx="43" cy="52"/>
                          </a:xfrm>
                          <a:custGeom>
                            <a:avLst/>
                            <a:gdLst>
                              <a:gd name="T0" fmla="*/ 43 w 43"/>
                              <a:gd name="T1" fmla="*/ 52 h 52"/>
                              <a:gd name="T2" fmla="*/ 0 w 43"/>
                              <a:gd name="T3" fmla="*/ 0 h 52"/>
                              <a:gd name="T4" fmla="*/ 43 w 43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2">
                                <a:moveTo>
                                  <a:pt x="43" y="52"/>
                                </a:moveTo>
                                <a:lnTo>
                                  <a:pt x="0" y="0"/>
                                </a:lnTo>
                                <a:lnTo>
                                  <a:pt x="43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9"/>
                        <wps:cNvSpPr>
                          <a:spLocks/>
                        </wps:cNvSpPr>
                        <wps:spPr bwMode="auto">
                          <a:xfrm>
                            <a:off x="6625" y="606"/>
                            <a:ext cx="28" cy="50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0"/>
                              <a:gd name="T2" fmla="*/ 20 w 28"/>
                              <a:gd name="T3" fmla="*/ 13 h 50"/>
                              <a:gd name="T4" fmla="*/ 25 w 28"/>
                              <a:gd name="T5" fmla="*/ 25 h 50"/>
                              <a:gd name="T6" fmla="*/ 28 w 28"/>
                              <a:gd name="T7" fmla="*/ 33 h 50"/>
                              <a:gd name="T8" fmla="*/ 28 w 28"/>
                              <a:gd name="T9" fmla="*/ 38 h 50"/>
                              <a:gd name="T10" fmla="*/ 25 w 28"/>
                              <a:gd name="T11" fmla="*/ 45 h 50"/>
                              <a:gd name="T12" fmla="*/ 23 w 28"/>
                              <a:gd name="T13" fmla="*/ 50 h 50"/>
                              <a:gd name="T14" fmla="*/ 15 w 28"/>
                              <a:gd name="T15" fmla="*/ 48 h 50"/>
                              <a:gd name="T16" fmla="*/ 10 w 28"/>
                              <a:gd name="T17" fmla="*/ 43 h 50"/>
                              <a:gd name="T18" fmla="*/ 5 w 28"/>
                              <a:gd name="T19" fmla="*/ 35 h 50"/>
                              <a:gd name="T20" fmla="*/ 3 w 28"/>
                              <a:gd name="T21" fmla="*/ 30 h 50"/>
                              <a:gd name="T22" fmla="*/ 0 w 28"/>
                              <a:gd name="T23" fmla="*/ 23 h 50"/>
                              <a:gd name="T24" fmla="*/ 0 w 28"/>
                              <a:gd name="T25" fmla="*/ 15 h 50"/>
                              <a:gd name="T26" fmla="*/ 3 w 28"/>
                              <a:gd name="T27" fmla="*/ 8 h 50"/>
                              <a:gd name="T28" fmla="*/ 8 w 28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0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8" y="33"/>
                                </a:lnTo>
                                <a:lnTo>
                                  <a:pt x="28" y="38"/>
                                </a:lnTo>
                                <a:lnTo>
                                  <a:pt x="25" y="45"/>
                                </a:lnTo>
                                <a:lnTo>
                                  <a:pt x="23" y="50"/>
                                </a:lnTo>
                                <a:lnTo>
                                  <a:pt x="15" y="48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0"/>
                        <wps:cNvSpPr>
                          <a:spLocks noEditPoints="1"/>
                        </wps:cNvSpPr>
                        <wps:spPr bwMode="auto">
                          <a:xfrm>
                            <a:off x="6568" y="521"/>
                            <a:ext cx="57" cy="110"/>
                          </a:xfrm>
                          <a:custGeom>
                            <a:avLst/>
                            <a:gdLst>
                              <a:gd name="T0" fmla="*/ 37 w 57"/>
                              <a:gd name="T1" fmla="*/ 60 h 110"/>
                              <a:gd name="T2" fmla="*/ 0 w 57"/>
                              <a:gd name="T3" fmla="*/ 0 h 110"/>
                              <a:gd name="T4" fmla="*/ 37 w 57"/>
                              <a:gd name="T5" fmla="*/ 60 h 110"/>
                              <a:gd name="T6" fmla="*/ 37 w 57"/>
                              <a:gd name="T7" fmla="*/ 60 h 110"/>
                              <a:gd name="T8" fmla="*/ 50 w 57"/>
                              <a:gd name="T9" fmla="*/ 73 h 110"/>
                              <a:gd name="T10" fmla="*/ 55 w 57"/>
                              <a:gd name="T11" fmla="*/ 83 h 110"/>
                              <a:gd name="T12" fmla="*/ 57 w 57"/>
                              <a:gd name="T13" fmla="*/ 90 h 110"/>
                              <a:gd name="T14" fmla="*/ 57 w 57"/>
                              <a:gd name="T15" fmla="*/ 98 h 110"/>
                              <a:gd name="T16" fmla="*/ 55 w 57"/>
                              <a:gd name="T17" fmla="*/ 103 h 110"/>
                              <a:gd name="T18" fmla="*/ 52 w 57"/>
                              <a:gd name="T19" fmla="*/ 110 h 110"/>
                              <a:gd name="T20" fmla="*/ 45 w 57"/>
                              <a:gd name="T21" fmla="*/ 105 h 110"/>
                              <a:gd name="T22" fmla="*/ 40 w 57"/>
                              <a:gd name="T23" fmla="*/ 100 h 110"/>
                              <a:gd name="T24" fmla="*/ 35 w 57"/>
                              <a:gd name="T25" fmla="*/ 95 h 110"/>
                              <a:gd name="T26" fmla="*/ 32 w 57"/>
                              <a:gd name="T27" fmla="*/ 88 h 110"/>
                              <a:gd name="T28" fmla="*/ 30 w 57"/>
                              <a:gd name="T29" fmla="*/ 80 h 110"/>
                              <a:gd name="T30" fmla="*/ 30 w 57"/>
                              <a:gd name="T31" fmla="*/ 73 h 110"/>
                              <a:gd name="T32" fmla="*/ 32 w 57"/>
                              <a:gd name="T33" fmla="*/ 65 h 110"/>
                              <a:gd name="T34" fmla="*/ 37 w 57"/>
                              <a:gd name="T35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  <a:moveTo>
                                  <a:pt x="37" y="60"/>
                                </a:moveTo>
                                <a:lnTo>
                                  <a:pt x="50" y="73"/>
                                </a:lnTo>
                                <a:lnTo>
                                  <a:pt x="55" y="83"/>
                                </a:lnTo>
                                <a:lnTo>
                                  <a:pt x="57" y="90"/>
                                </a:lnTo>
                                <a:lnTo>
                                  <a:pt x="57" y="98"/>
                                </a:lnTo>
                                <a:lnTo>
                                  <a:pt x="55" y="103"/>
                                </a:lnTo>
                                <a:lnTo>
                                  <a:pt x="52" y="110"/>
                                </a:lnTo>
                                <a:lnTo>
                                  <a:pt x="45" y="105"/>
                                </a:lnTo>
                                <a:lnTo>
                                  <a:pt x="40" y="100"/>
                                </a:lnTo>
                                <a:lnTo>
                                  <a:pt x="35" y="95"/>
                                </a:lnTo>
                                <a:lnTo>
                                  <a:pt x="32" y="88"/>
                                </a:lnTo>
                                <a:lnTo>
                                  <a:pt x="30" y="80"/>
                                </a:lnTo>
                                <a:lnTo>
                                  <a:pt x="30" y="73"/>
                                </a:lnTo>
                                <a:lnTo>
                                  <a:pt x="32" y="65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1"/>
                        <wps:cNvSpPr>
                          <a:spLocks/>
                        </wps:cNvSpPr>
                        <wps:spPr bwMode="auto">
                          <a:xfrm>
                            <a:off x="6568" y="521"/>
                            <a:ext cx="37" cy="60"/>
                          </a:xfrm>
                          <a:custGeom>
                            <a:avLst/>
                            <a:gdLst>
                              <a:gd name="T0" fmla="*/ 37 w 37"/>
                              <a:gd name="T1" fmla="*/ 60 h 60"/>
                              <a:gd name="T2" fmla="*/ 0 w 37"/>
                              <a:gd name="T3" fmla="*/ 0 h 60"/>
                              <a:gd name="T4" fmla="*/ 37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2"/>
                        <wps:cNvSpPr>
                          <a:spLocks/>
                        </wps:cNvSpPr>
                        <wps:spPr bwMode="auto">
                          <a:xfrm>
                            <a:off x="6598" y="581"/>
                            <a:ext cx="27" cy="50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0"/>
                              <a:gd name="T2" fmla="*/ 20 w 27"/>
                              <a:gd name="T3" fmla="*/ 13 h 50"/>
                              <a:gd name="T4" fmla="*/ 25 w 27"/>
                              <a:gd name="T5" fmla="*/ 23 h 50"/>
                              <a:gd name="T6" fmla="*/ 27 w 27"/>
                              <a:gd name="T7" fmla="*/ 30 h 50"/>
                              <a:gd name="T8" fmla="*/ 27 w 27"/>
                              <a:gd name="T9" fmla="*/ 38 h 50"/>
                              <a:gd name="T10" fmla="*/ 25 w 27"/>
                              <a:gd name="T11" fmla="*/ 43 h 50"/>
                              <a:gd name="T12" fmla="*/ 22 w 27"/>
                              <a:gd name="T13" fmla="*/ 50 h 50"/>
                              <a:gd name="T14" fmla="*/ 15 w 27"/>
                              <a:gd name="T15" fmla="*/ 45 h 50"/>
                              <a:gd name="T16" fmla="*/ 10 w 27"/>
                              <a:gd name="T17" fmla="*/ 40 h 50"/>
                              <a:gd name="T18" fmla="*/ 5 w 27"/>
                              <a:gd name="T19" fmla="*/ 35 h 50"/>
                              <a:gd name="T20" fmla="*/ 2 w 27"/>
                              <a:gd name="T21" fmla="*/ 28 h 50"/>
                              <a:gd name="T22" fmla="*/ 0 w 27"/>
                              <a:gd name="T23" fmla="*/ 20 h 50"/>
                              <a:gd name="T24" fmla="*/ 0 w 27"/>
                              <a:gd name="T25" fmla="*/ 13 h 50"/>
                              <a:gd name="T26" fmla="*/ 2 w 27"/>
                              <a:gd name="T27" fmla="*/ 5 h 50"/>
                              <a:gd name="T28" fmla="*/ 7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7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3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5" y="43"/>
                                </a:lnTo>
                                <a:lnTo>
                                  <a:pt x="22" y="50"/>
                                </a:lnTo>
                                <a:lnTo>
                                  <a:pt x="15" y="45"/>
                                </a:lnTo>
                                <a:lnTo>
                                  <a:pt x="10" y="40"/>
                                </a:lnTo>
                                <a:lnTo>
                                  <a:pt x="5" y="35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3"/>
                        <wps:cNvSpPr>
                          <a:spLocks noEditPoints="1"/>
                        </wps:cNvSpPr>
                        <wps:spPr bwMode="auto">
                          <a:xfrm>
                            <a:off x="6546" y="504"/>
                            <a:ext cx="54" cy="102"/>
                          </a:xfrm>
                          <a:custGeom>
                            <a:avLst/>
                            <a:gdLst>
                              <a:gd name="T0" fmla="*/ 34 w 54"/>
                              <a:gd name="T1" fmla="*/ 52 h 102"/>
                              <a:gd name="T2" fmla="*/ 0 w 54"/>
                              <a:gd name="T3" fmla="*/ 0 h 102"/>
                              <a:gd name="T4" fmla="*/ 34 w 54"/>
                              <a:gd name="T5" fmla="*/ 52 h 102"/>
                              <a:gd name="T6" fmla="*/ 34 w 54"/>
                              <a:gd name="T7" fmla="*/ 52 h 102"/>
                              <a:gd name="T8" fmla="*/ 47 w 54"/>
                              <a:gd name="T9" fmla="*/ 65 h 102"/>
                              <a:gd name="T10" fmla="*/ 52 w 54"/>
                              <a:gd name="T11" fmla="*/ 77 h 102"/>
                              <a:gd name="T12" fmla="*/ 54 w 54"/>
                              <a:gd name="T13" fmla="*/ 82 h 102"/>
                              <a:gd name="T14" fmla="*/ 54 w 54"/>
                              <a:gd name="T15" fmla="*/ 90 h 102"/>
                              <a:gd name="T16" fmla="*/ 52 w 54"/>
                              <a:gd name="T17" fmla="*/ 97 h 102"/>
                              <a:gd name="T18" fmla="*/ 49 w 54"/>
                              <a:gd name="T19" fmla="*/ 102 h 102"/>
                              <a:gd name="T20" fmla="*/ 44 w 54"/>
                              <a:gd name="T21" fmla="*/ 100 h 102"/>
                              <a:gd name="T22" fmla="*/ 37 w 54"/>
                              <a:gd name="T23" fmla="*/ 95 h 102"/>
                              <a:gd name="T24" fmla="*/ 32 w 54"/>
                              <a:gd name="T25" fmla="*/ 87 h 102"/>
                              <a:gd name="T26" fmla="*/ 29 w 54"/>
                              <a:gd name="T27" fmla="*/ 82 h 102"/>
                              <a:gd name="T28" fmla="*/ 27 w 54"/>
                              <a:gd name="T29" fmla="*/ 75 h 102"/>
                              <a:gd name="T30" fmla="*/ 27 w 54"/>
                              <a:gd name="T31" fmla="*/ 67 h 102"/>
                              <a:gd name="T32" fmla="*/ 29 w 54"/>
                              <a:gd name="T33" fmla="*/ 60 h 102"/>
                              <a:gd name="T34" fmla="*/ 34 w 54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02">
                                <a:moveTo>
                                  <a:pt x="34" y="52"/>
                                </a:moveTo>
                                <a:lnTo>
                                  <a:pt x="0" y="0"/>
                                </a:lnTo>
                                <a:lnTo>
                                  <a:pt x="34" y="52"/>
                                </a:lnTo>
                                <a:close/>
                                <a:moveTo>
                                  <a:pt x="34" y="52"/>
                                </a:moveTo>
                                <a:lnTo>
                                  <a:pt x="47" y="65"/>
                                </a:lnTo>
                                <a:lnTo>
                                  <a:pt x="52" y="77"/>
                                </a:lnTo>
                                <a:lnTo>
                                  <a:pt x="54" y="82"/>
                                </a:lnTo>
                                <a:lnTo>
                                  <a:pt x="54" y="90"/>
                                </a:lnTo>
                                <a:lnTo>
                                  <a:pt x="52" y="97"/>
                                </a:lnTo>
                                <a:lnTo>
                                  <a:pt x="49" y="102"/>
                                </a:lnTo>
                                <a:lnTo>
                                  <a:pt x="44" y="100"/>
                                </a:lnTo>
                                <a:lnTo>
                                  <a:pt x="37" y="95"/>
                                </a:lnTo>
                                <a:lnTo>
                                  <a:pt x="32" y="87"/>
                                </a:lnTo>
                                <a:lnTo>
                                  <a:pt x="29" y="82"/>
                                </a:lnTo>
                                <a:lnTo>
                                  <a:pt x="27" y="75"/>
                                </a:lnTo>
                                <a:lnTo>
                                  <a:pt x="27" y="67"/>
                                </a:lnTo>
                                <a:lnTo>
                                  <a:pt x="29" y="60"/>
                                </a:lnTo>
                                <a:lnTo>
                                  <a:pt x="3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4"/>
                        <wps:cNvSpPr>
                          <a:spLocks/>
                        </wps:cNvSpPr>
                        <wps:spPr bwMode="auto">
                          <a:xfrm>
                            <a:off x="6546" y="504"/>
                            <a:ext cx="34" cy="52"/>
                          </a:xfrm>
                          <a:custGeom>
                            <a:avLst/>
                            <a:gdLst>
                              <a:gd name="T0" fmla="*/ 34 w 34"/>
                              <a:gd name="T1" fmla="*/ 52 h 52"/>
                              <a:gd name="T2" fmla="*/ 0 w 34"/>
                              <a:gd name="T3" fmla="*/ 0 h 52"/>
                              <a:gd name="T4" fmla="*/ 34 w 34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52">
                                <a:moveTo>
                                  <a:pt x="34" y="52"/>
                                </a:moveTo>
                                <a:lnTo>
                                  <a:pt x="0" y="0"/>
                                </a:lnTo>
                                <a:lnTo>
                                  <a:pt x="34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5"/>
                        <wps:cNvSpPr>
                          <a:spLocks/>
                        </wps:cNvSpPr>
                        <wps:spPr bwMode="auto">
                          <a:xfrm>
                            <a:off x="6573" y="556"/>
                            <a:ext cx="27" cy="50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0"/>
                              <a:gd name="T2" fmla="*/ 20 w 27"/>
                              <a:gd name="T3" fmla="*/ 13 h 50"/>
                              <a:gd name="T4" fmla="*/ 25 w 27"/>
                              <a:gd name="T5" fmla="*/ 25 h 50"/>
                              <a:gd name="T6" fmla="*/ 27 w 27"/>
                              <a:gd name="T7" fmla="*/ 30 h 50"/>
                              <a:gd name="T8" fmla="*/ 27 w 27"/>
                              <a:gd name="T9" fmla="*/ 38 h 50"/>
                              <a:gd name="T10" fmla="*/ 25 w 27"/>
                              <a:gd name="T11" fmla="*/ 45 h 50"/>
                              <a:gd name="T12" fmla="*/ 22 w 27"/>
                              <a:gd name="T13" fmla="*/ 50 h 50"/>
                              <a:gd name="T14" fmla="*/ 17 w 27"/>
                              <a:gd name="T15" fmla="*/ 48 h 50"/>
                              <a:gd name="T16" fmla="*/ 10 w 27"/>
                              <a:gd name="T17" fmla="*/ 43 h 50"/>
                              <a:gd name="T18" fmla="*/ 5 w 27"/>
                              <a:gd name="T19" fmla="*/ 35 h 50"/>
                              <a:gd name="T20" fmla="*/ 2 w 27"/>
                              <a:gd name="T21" fmla="*/ 30 h 50"/>
                              <a:gd name="T22" fmla="*/ 0 w 27"/>
                              <a:gd name="T23" fmla="*/ 23 h 50"/>
                              <a:gd name="T24" fmla="*/ 0 w 27"/>
                              <a:gd name="T25" fmla="*/ 15 h 50"/>
                              <a:gd name="T26" fmla="*/ 2 w 27"/>
                              <a:gd name="T27" fmla="*/ 8 h 50"/>
                              <a:gd name="T28" fmla="*/ 7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7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5" y="45"/>
                                </a:lnTo>
                                <a:lnTo>
                                  <a:pt x="22" y="50"/>
                                </a:lnTo>
                                <a:lnTo>
                                  <a:pt x="17" y="48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6"/>
                        <wps:cNvSpPr>
                          <a:spLocks noEditPoints="1"/>
                        </wps:cNvSpPr>
                        <wps:spPr bwMode="auto">
                          <a:xfrm>
                            <a:off x="6506" y="476"/>
                            <a:ext cx="64" cy="103"/>
                          </a:xfrm>
                          <a:custGeom>
                            <a:avLst/>
                            <a:gdLst>
                              <a:gd name="T0" fmla="*/ 45 w 64"/>
                              <a:gd name="T1" fmla="*/ 53 h 103"/>
                              <a:gd name="T2" fmla="*/ 0 w 64"/>
                              <a:gd name="T3" fmla="*/ 0 h 103"/>
                              <a:gd name="T4" fmla="*/ 45 w 64"/>
                              <a:gd name="T5" fmla="*/ 53 h 103"/>
                              <a:gd name="T6" fmla="*/ 45 w 64"/>
                              <a:gd name="T7" fmla="*/ 53 h 103"/>
                              <a:gd name="T8" fmla="*/ 57 w 64"/>
                              <a:gd name="T9" fmla="*/ 63 h 103"/>
                              <a:gd name="T10" fmla="*/ 62 w 64"/>
                              <a:gd name="T11" fmla="*/ 75 h 103"/>
                              <a:gd name="T12" fmla="*/ 64 w 64"/>
                              <a:gd name="T13" fmla="*/ 83 h 103"/>
                              <a:gd name="T14" fmla="*/ 64 w 64"/>
                              <a:gd name="T15" fmla="*/ 88 h 103"/>
                              <a:gd name="T16" fmla="*/ 62 w 64"/>
                              <a:gd name="T17" fmla="*/ 95 h 103"/>
                              <a:gd name="T18" fmla="*/ 60 w 64"/>
                              <a:gd name="T19" fmla="*/ 103 h 103"/>
                              <a:gd name="T20" fmla="*/ 55 w 64"/>
                              <a:gd name="T21" fmla="*/ 98 h 103"/>
                              <a:gd name="T22" fmla="*/ 47 w 64"/>
                              <a:gd name="T23" fmla="*/ 93 h 103"/>
                              <a:gd name="T24" fmla="*/ 42 w 64"/>
                              <a:gd name="T25" fmla="*/ 88 h 103"/>
                              <a:gd name="T26" fmla="*/ 40 w 64"/>
                              <a:gd name="T27" fmla="*/ 80 h 103"/>
                              <a:gd name="T28" fmla="*/ 37 w 64"/>
                              <a:gd name="T29" fmla="*/ 73 h 103"/>
                              <a:gd name="T30" fmla="*/ 37 w 64"/>
                              <a:gd name="T31" fmla="*/ 65 h 103"/>
                              <a:gd name="T32" fmla="*/ 40 w 64"/>
                              <a:gd name="T33" fmla="*/ 60 h 103"/>
                              <a:gd name="T34" fmla="*/ 45 w 64"/>
                              <a:gd name="T35" fmla="*/ 5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03">
                                <a:moveTo>
                                  <a:pt x="45" y="53"/>
                                </a:moveTo>
                                <a:lnTo>
                                  <a:pt x="0" y="0"/>
                                </a:lnTo>
                                <a:lnTo>
                                  <a:pt x="45" y="53"/>
                                </a:lnTo>
                                <a:close/>
                                <a:moveTo>
                                  <a:pt x="45" y="53"/>
                                </a:moveTo>
                                <a:lnTo>
                                  <a:pt x="57" y="63"/>
                                </a:lnTo>
                                <a:lnTo>
                                  <a:pt x="62" y="75"/>
                                </a:lnTo>
                                <a:lnTo>
                                  <a:pt x="64" y="83"/>
                                </a:lnTo>
                                <a:lnTo>
                                  <a:pt x="64" y="88"/>
                                </a:lnTo>
                                <a:lnTo>
                                  <a:pt x="62" y="95"/>
                                </a:lnTo>
                                <a:lnTo>
                                  <a:pt x="60" y="103"/>
                                </a:lnTo>
                                <a:lnTo>
                                  <a:pt x="55" y="98"/>
                                </a:lnTo>
                                <a:lnTo>
                                  <a:pt x="47" y="93"/>
                                </a:lnTo>
                                <a:lnTo>
                                  <a:pt x="42" y="88"/>
                                </a:lnTo>
                                <a:lnTo>
                                  <a:pt x="40" y="80"/>
                                </a:lnTo>
                                <a:lnTo>
                                  <a:pt x="37" y="73"/>
                                </a:lnTo>
                                <a:lnTo>
                                  <a:pt x="37" y="65"/>
                                </a:lnTo>
                                <a:lnTo>
                                  <a:pt x="40" y="60"/>
                                </a:lnTo>
                                <a:lnTo>
                                  <a:pt x="4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7"/>
                        <wps:cNvSpPr>
                          <a:spLocks/>
                        </wps:cNvSpPr>
                        <wps:spPr bwMode="auto">
                          <a:xfrm>
                            <a:off x="6506" y="476"/>
                            <a:ext cx="45" cy="53"/>
                          </a:xfrm>
                          <a:custGeom>
                            <a:avLst/>
                            <a:gdLst>
                              <a:gd name="T0" fmla="*/ 45 w 45"/>
                              <a:gd name="T1" fmla="*/ 53 h 53"/>
                              <a:gd name="T2" fmla="*/ 0 w 45"/>
                              <a:gd name="T3" fmla="*/ 0 h 53"/>
                              <a:gd name="T4" fmla="*/ 45 w 45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3">
                                <a:moveTo>
                                  <a:pt x="45" y="53"/>
                                </a:moveTo>
                                <a:lnTo>
                                  <a:pt x="0" y="0"/>
                                </a:lnTo>
                                <a:lnTo>
                                  <a:pt x="45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8"/>
                        <wps:cNvSpPr>
                          <a:spLocks/>
                        </wps:cNvSpPr>
                        <wps:spPr bwMode="auto">
                          <a:xfrm>
                            <a:off x="6543" y="529"/>
                            <a:ext cx="27" cy="50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0"/>
                              <a:gd name="T2" fmla="*/ 20 w 27"/>
                              <a:gd name="T3" fmla="*/ 10 h 50"/>
                              <a:gd name="T4" fmla="*/ 25 w 27"/>
                              <a:gd name="T5" fmla="*/ 22 h 50"/>
                              <a:gd name="T6" fmla="*/ 27 w 27"/>
                              <a:gd name="T7" fmla="*/ 30 h 50"/>
                              <a:gd name="T8" fmla="*/ 27 w 27"/>
                              <a:gd name="T9" fmla="*/ 35 h 50"/>
                              <a:gd name="T10" fmla="*/ 25 w 27"/>
                              <a:gd name="T11" fmla="*/ 42 h 50"/>
                              <a:gd name="T12" fmla="*/ 23 w 27"/>
                              <a:gd name="T13" fmla="*/ 50 h 50"/>
                              <a:gd name="T14" fmla="*/ 18 w 27"/>
                              <a:gd name="T15" fmla="*/ 45 h 50"/>
                              <a:gd name="T16" fmla="*/ 10 w 27"/>
                              <a:gd name="T17" fmla="*/ 40 h 50"/>
                              <a:gd name="T18" fmla="*/ 5 w 27"/>
                              <a:gd name="T19" fmla="*/ 35 h 50"/>
                              <a:gd name="T20" fmla="*/ 3 w 27"/>
                              <a:gd name="T21" fmla="*/ 27 h 50"/>
                              <a:gd name="T22" fmla="*/ 0 w 27"/>
                              <a:gd name="T23" fmla="*/ 20 h 50"/>
                              <a:gd name="T24" fmla="*/ 0 w 27"/>
                              <a:gd name="T25" fmla="*/ 12 h 50"/>
                              <a:gd name="T26" fmla="*/ 3 w 27"/>
                              <a:gd name="T27" fmla="*/ 7 h 50"/>
                              <a:gd name="T28" fmla="*/ 8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8" y="0"/>
                                </a:moveTo>
                                <a:lnTo>
                                  <a:pt x="20" y="10"/>
                                </a:lnTo>
                                <a:lnTo>
                                  <a:pt x="25" y="22"/>
                                </a:lnTo>
                                <a:lnTo>
                                  <a:pt x="27" y="30"/>
                                </a:lnTo>
                                <a:lnTo>
                                  <a:pt x="27" y="35"/>
                                </a:lnTo>
                                <a:lnTo>
                                  <a:pt x="25" y="42"/>
                                </a:lnTo>
                                <a:lnTo>
                                  <a:pt x="23" y="50"/>
                                </a:lnTo>
                                <a:lnTo>
                                  <a:pt x="18" y="45"/>
                                </a:lnTo>
                                <a:lnTo>
                                  <a:pt x="10" y="40"/>
                                </a:lnTo>
                                <a:lnTo>
                                  <a:pt x="5" y="35"/>
                                </a:lnTo>
                                <a:lnTo>
                                  <a:pt x="3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9"/>
                        <wps:cNvSpPr>
                          <a:spLocks noEditPoints="1"/>
                        </wps:cNvSpPr>
                        <wps:spPr bwMode="auto">
                          <a:xfrm>
                            <a:off x="6461" y="459"/>
                            <a:ext cx="82" cy="97"/>
                          </a:xfrm>
                          <a:custGeom>
                            <a:avLst/>
                            <a:gdLst>
                              <a:gd name="T0" fmla="*/ 55 w 82"/>
                              <a:gd name="T1" fmla="*/ 50 h 97"/>
                              <a:gd name="T2" fmla="*/ 0 w 82"/>
                              <a:gd name="T3" fmla="*/ 0 h 97"/>
                              <a:gd name="T4" fmla="*/ 55 w 82"/>
                              <a:gd name="T5" fmla="*/ 50 h 97"/>
                              <a:gd name="T6" fmla="*/ 55 w 82"/>
                              <a:gd name="T7" fmla="*/ 50 h 97"/>
                              <a:gd name="T8" fmla="*/ 70 w 82"/>
                              <a:gd name="T9" fmla="*/ 60 h 97"/>
                              <a:gd name="T10" fmla="*/ 77 w 82"/>
                              <a:gd name="T11" fmla="*/ 72 h 97"/>
                              <a:gd name="T12" fmla="*/ 82 w 82"/>
                              <a:gd name="T13" fmla="*/ 80 h 97"/>
                              <a:gd name="T14" fmla="*/ 82 w 82"/>
                              <a:gd name="T15" fmla="*/ 85 h 97"/>
                              <a:gd name="T16" fmla="*/ 82 w 82"/>
                              <a:gd name="T17" fmla="*/ 92 h 97"/>
                              <a:gd name="T18" fmla="*/ 82 w 82"/>
                              <a:gd name="T19" fmla="*/ 97 h 97"/>
                              <a:gd name="T20" fmla="*/ 72 w 82"/>
                              <a:gd name="T21" fmla="*/ 95 h 97"/>
                              <a:gd name="T22" fmla="*/ 67 w 82"/>
                              <a:gd name="T23" fmla="*/ 90 h 97"/>
                              <a:gd name="T24" fmla="*/ 60 w 82"/>
                              <a:gd name="T25" fmla="*/ 85 h 97"/>
                              <a:gd name="T26" fmla="*/ 55 w 82"/>
                              <a:gd name="T27" fmla="*/ 77 h 97"/>
                              <a:gd name="T28" fmla="*/ 52 w 82"/>
                              <a:gd name="T29" fmla="*/ 70 h 97"/>
                              <a:gd name="T30" fmla="*/ 52 w 82"/>
                              <a:gd name="T31" fmla="*/ 62 h 97"/>
                              <a:gd name="T32" fmla="*/ 52 w 82"/>
                              <a:gd name="T33" fmla="*/ 55 h 97"/>
                              <a:gd name="T34" fmla="*/ 55 w 82"/>
                              <a:gd name="T35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2" h="97">
                                <a:moveTo>
                                  <a:pt x="55" y="50"/>
                                </a:moveTo>
                                <a:lnTo>
                                  <a:pt x="0" y="0"/>
                                </a:lnTo>
                                <a:lnTo>
                                  <a:pt x="55" y="50"/>
                                </a:lnTo>
                                <a:close/>
                                <a:moveTo>
                                  <a:pt x="55" y="50"/>
                                </a:moveTo>
                                <a:lnTo>
                                  <a:pt x="70" y="60"/>
                                </a:lnTo>
                                <a:lnTo>
                                  <a:pt x="77" y="72"/>
                                </a:lnTo>
                                <a:lnTo>
                                  <a:pt x="82" y="80"/>
                                </a:lnTo>
                                <a:lnTo>
                                  <a:pt x="82" y="85"/>
                                </a:lnTo>
                                <a:lnTo>
                                  <a:pt x="82" y="92"/>
                                </a:lnTo>
                                <a:lnTo>
                                  <a:pt x="82" y="97"/>
                                </a:lnTo>
                                <a:lnTo>
                                  <a:pt x="72" y="95"/>
                                </a:lnTo>
                                <a:lnTo>
                                  <a:pt x="67" y="90"/>
                                </a:lnTo>
                                <a:lnTo>
                                  <a:pt x="60" y="85"/>
                                </a:lnTo>
                                <a:lnTo>
                                  <a:pt x="55" y="77"/>
                                </a:lnTo>
                                <a:lnTo>
                                  <a:pt x="52" y="70"/>
                                </a:lnTo>
                                <a:lnTo>
                                  <a:pt x="52" y="62"/>
                                </a:lnTo>
                                <a:lnTo>
                                  <a:pt x="52" y="55"/>
                                </a:lnTo>
                                <a:lnTo>
                                  <a:pt x="5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90"/>
                        <wps:cNvSpPr>
                          <a:spLocks/>
                        </wps:cNvSpPr>
                        <wps:spPr bwMode="auto">
                          <a:xfrm>
                            <a:off x="6461" y="459"/>
                            <a:ext cx="55" cy="50"/>
                          </a:xfrm>
                          <a:custGeom>
                            <a:avLst/>
                            <a:gdLst>
                              <a:gd name="T0" fmla="*/ 55 w 55"/>
                              <a:gd name="T1" fmla="*/ 50 h 50"/>
                              <a:gd name="T2" fmla="*/ 0 w 55"/>
                              <a:gd name="T3" fmla="*/ 0 h 50"/>
                              <a:gd name="T4" fmla="*/ 55 w 5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50">
                                <a:moveTo>
                                  <a:pt x="55" y="50"/>
                                </a:moveTo>
                                <a:lnTo>
                                  <a:pt x="0" y="0"/>
                                </a:lnTo>
                                <a:lnTo>
                                  <a:pt x="5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1"/>
                        <wps:cNvSpPr>
                          <a:spLocks/>
                        </wps:cNvSpPr>
                        <wps:spPr bwMode="auto">
                          <a:xfrm>
                            <a:off x="6513" y="509"/>
                            <a:ext cx="30" cy="47"/>
                          </a:xfrm>
                          <a:custGeom>
                            <a:avLst/>
                            <a:gdLst>
                              <a:gd name="T0" fmla="*/ 3 w 30"/>
                              <a:gd name="T1" fmla="*/ 0 h 47"/>
                              <a:gd name="T2" fmla="*/ 18 w 30"/>
                              <a:gd name="T3" fmla="*/ 10 h 47"/>
                              <a:gd name="T4" fmla="*/ 25 w 30"/>
                              <a:gd name="T5" fmla="*/ 22 h 47"/>
                              <a:gd name="T6" fmla="*/ 30 w 30"/>
                              <a:gd name="T7" fmla="*/ 30 h 47"/>
                              <a:gd name="T8" fmla="*/ 30 w 30"/>
                              <a:gd name="T9" fmla="*/ 35 h 47"/>
                              <a:gd name="T10" fmla="*/ 30 w 30"/>
                              <a:gd name="T11" fmla="*/ 42 h 47"/>
                              <a:gd name="T12" fmla="*/ 30 w 30"/>
                              <a:gd name="T13" fmla="*/ 47 h 47"/>
                              <a:gd name="T14" fmla="*/ 20 w 30"/>
                              <a:gd name="T15" fmla="*/ 45 h 47"/>
                              <a:gd name="T16" fmla="*/ 15 w 30"/>
                              <a:gd name="T17" fmla="*/ 40 h 47"/>
                              <a:gd name="T18" fmla="*/ 8 w 30"/>
                              <a:gd name="T19" fmla="*/ 35 h 47"/>
                              <a:gd name="T20" fmla="*/ 3 w 30"/>
                              <a:gd name="T21" fmla="*/ 27 h 47"/>
                              <a:gd name="T22" fmla="*/ 0 w 30"/>
                              <a:gd name="T23" fmla="*/ 20 h 47"/>
                              <a:gd name="T24" fmla="*/ 0 w 30"/>
                              <a:gd name="T25" fmla="*/ 12 h 47"/>
                              <a:gd name="T26" fmla="*/ 0 w 30"/>
                              <a:gd name="T27" fmla="*/ 5 h 47"/>
                              <a:gd name="T28" fmla="*/ 3 w 30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7">
                                <a:moveTo>
                                  <a:pt x="3" y="0"/>
                                </a:moveTo>
                                <a:lnTo>
                                  <a:pt x="18" y="10"/>
                                </a:lnTo>
                                <a:lnTo>
                                  <a:pt x="25" y="22"/>
                                </a:lnTo>
                                <a:lnTo>
                                  <a:pt x="30" y="30"/>
                                </a:lnTo>
                                <a:lnTo>
                                  <a:pt x="30" y="35"/>
                                </a:lnTo>
                                <a:lnTo>
                                  <a:pt x="30" y="42"/>
                                </a:lnTo>
                                <a:lnTo>
                                  <a:pt x="30" y="47"/>
                                </a:lnTo>
                                <a:lnTo>
                                  <a:pt x="20" y="45"/>
                                </a:lnTo>
                                <a:lnTo>
                                  <a:pt x="15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2"/>
                        <wps:cNvSpPr>
                          <a:spLocks/>
                        </wps:cNvSpPr>
                        <wps:spPr bwMode="auto">
                          <a:xfrm>
                            <a:off x="6603" y="644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2 h 22"/>
                              <a:gd name="T2" fmla="*/ 15 w 54"/>
                              <a:gd name="T3" fmla="*/ 0 h 22"/>
                              <a:gd name="T4" fmla="*/ 30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20 h 22"/>
                              <a:gd name="T10" fmla="*/ 40 w 54"/>
                              <a:gd name="T11" fmla="*/ 22 h 22"/>
                              <a:gd name="T12" fmla="*/ 25 w 54"/>
                              <a:gd name="T13" fmla="*/ 20 h 22"/>
                              <a:gd name="T14" fmla="*/ 17 w 54"/>
                              <a:gd name="T15" fmla="*/ 17 h 22"/>
                              <a:gd name="T16" fmla="*/ 10 w 54"/>
                              <a:gd name="T17" fmla="*/ 12 h 22"/>
                              <a:gd name="T18" fmla="*/ 5 w 54"/>
                              <a:gd name="T19" fmla="*/ 7 h 22"/>
                              <a:gd name="T20" fmla="*/ 0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20"/>
                                </a:lnTo>
                                <a:lnTo>
                                  <a:pt x="40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3"/>
                        <wps:cNvSpPr>
                          <a:spLocks/>
                        </wps:cNvSpPr>
                        <wps:spPr bwMode="auto">
                          <a:xfrm>
                            <a:off x="6603" y="644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2 h 22"/>
                              <a:gd name="T2" fmla="*/ 15 w 54"/>
                              <a:gd name="T3" fmla="*/ 0 h 22"/>
                              <a:gd name="T4" fmla="*/ 30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20 h 22"/>
                              <a:gd name="T10" fmla="*/ 40 w 54"/>
                              <a:gd name="T11" fmla="*/ 22 h 22"/>
                              <a:gd name="T12" fmla="*/ 25 w 54"/>
                              <a:gd name="T13" fmla="*/ 20 h 22"/>
                              <a:gd name="T14" fmla="*/ 17 w 54"/>
                              <a:gd name="T15" fmla="*/ 17 h 22"/>
                              <a:gd name="T16" fmla="*/ 10 w 54"/>
                              <a:gd name="T17" fmla="*/ 12 h 22"/>
                              <a:gd name="T18" fmla="*/ 5 w 54"/>
                              <a:gd name="T19" fmla="*/ 7 h 22"/>
                              <a:gd name="T20" fmla="*/ 0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20"/>
                                </a:lnTo>
                                <a:lnTo>
                                  <a:pt x="40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4"/>
                        <wps:cNvSpPr>
                          <a:spLocks noEditPoints="1"/>
                        </wps:cNvSpPr>
                        <wps:spPr bwMode="auto">
                          <a:xfrm>
                            <a:off x="6563" y="636"/>
                            <a:ext cx="114" cy="55"/>
                          </a:xfrm>
                          <a:custGeom>
                            <a:avLst/>
                            <a:gdLst>
                              <a:gd name="T0" fmla="*/ 60 w 114"/>
                              <a:gd name="T1" fmla="*/ 35 h 55"/>
                              <a:gd name="T2" fmla="*/ 75 w 114"/>
                              <a:gd name="T3" fmla="*/ 32 h 55"/>
                              <a:gd name="T4" fmla="*/ 90 w 114"/>
                              <a:gd name="T5" fmla="*/ 37 h 55"/>
                              <a:gd name="T6" fmla="*/ 104 w 114"/>
                              <a:gd name="T7" fmla="*/ 42 h 55"/>
                              <a:gd name="T8" fmla="*/ 114 w 114"/>
                              <a:gd name="T9" fmla="*/ 52 h 55"/>
                              <a:gd name="T10" fmla="*/ 102 w 114"/>
                              <a:gd name="T11" fmla="*/ 55 h 55"/>
                              <a:gd name="T12" fmla="*/ 87 w 114"/>
                              <a:gd name="T13" fmla="*/ 52 h 55"/>
                              <a:gd name="T14" fmla="*/ 80 w 114"/>
                              <a:gd name="T15" fmla="*/ 50 h 55"/>
                              <a:gd name="T16" fmla="*/ 72 w 114"/>
                              <a:gd name="T17" fmla="*/ 45 h 55"/>
                              <a:gd name="T18" fmla="*/ 65 w 114"/>
                              <a:gd name="T19" fmla="*/ 40 h 55"/>
                              <a:gd name="T20" fmla="*/ 60 w 114"/>
                              <a:gd name="T21" fmla="*/ 35 h 55"/>
                              <a:gd name="T22" fmla="*/ 60 w 114"/>
                              <a:gd name="T23" fmla="*/ 35 h 55"/>
                              <a:gd name="T24" fmla="*/ 0 w 114"/>
                              <a:gd name="T25" fmla="*/ 0 h 55"/>
                              <a:gd name="T26" fmla="*/ 60 w 114"/>
                              <a:gd name="T27" fmla="*/ 3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4" h="55">
                                <a:moveTo>
                                  <a:pt x="60" y="35"/>
                                </a:moveTo>
                                <a:lnTo>
                                  <a:pt x="75" y="32"/>
                                </a:lnTo>
                                <a:lnTo>
                                  <a:pt x="90" y="37"/>
                                </a:lnTo>
                                <a:lnTo>
                                  <a:pt x="104" y="42"/>
                                </a:lnTo>
                                <a:lnTo>
                                  <a:pt x="114" y="52"/>
                                </a:lnTo>
                                <a:lnTo>
                                  <a:pt x="102" y="55"/>
                                </a:lnTo>
                                <a:lnTo>
                                  <a:pt x="87" y="52"/>
                                </a:lnTo>
                                <a:lnTo>
                                  <a:pt x="80" y="50"/>
                                </a:lnTo>
                                <a:lnTo>
                                  <a:pt x="72" y="45"/>
                                </a:lnTo>
                                <a:lnTo>
                                  <a:pt x="65" y="40"/>
                                </a:lnTo>
                                <a:lnTo>
                                  <a:pt x="60" y="35"/>
                                </a:lnTo>
                                <a:close/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5"/>
                        <wps:cNvSpPr>
                          <a:spLocks/>
                        </wps:cNvSpPr>
                        <wps:spPr bwMode="auto">
                          <a:xfrm>
                            <a:off x="6623" y="668"/>
                            <a:ext cx="54" cy="23"/>
                          </a:xfrm>
                          <a:custGeom>
                            <a:avLst/>
                            <a:gdLst>
                              <a:gd name="T0" fmla="*/ 0 w 54"/>
                              <a:gd name="T1" fmla="*/ 3 h 23"/>
                              <a:gd name="T2" fmla="*/ 15 w 54"/>
                              <a:gd name="T3" fmla="*/ 0 h 23"/>
                              <a:gd name="T4" fmla="*/ 30 w 54"/>
                              <a:gd name="T5" fmla="*/ 5 h 23"/>
                              <a:gd name="T6" fmla="*/ 44 w 54"/>
                              <a:gd name="T7" fmla="*/ 10 h 23"/>
                              <a:gd name="T8" fmla="*/ 54 w 54"/>
                              <a:gd name="T9" fmla="*/ 20 h 23"/>
                              <a:gd name="T10" fmla="*/ 42 w 54"/>
                              <a:gd name="T11" fmla="*/ 23 h 23"/>
                              <a:gd name="T12" fmla="*/ 27 w 54"/>
                              <a:gd name="T13" fmla="*/ 20 h 23"/>
                              <a:gd name="T14" fmla="*/ 20 w 54"/>
                              <a:gd name="T15" fmla="*/ 18 h 23"/>
                              <a:gd name="T16" fmla="*/ 12 w 54"/>
                              <a:gd name="T17" fmla="*/ 13 h 23"/>
                              <a:gd name="T18" fmla="*/ 5 w 54"/>
                              <a:gd name="T19" fmla="*/ 8 h 23"/>
                              <a:gd name="T20" fmla="*/ 0 w 54"/>
                              <a:gd name="T21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3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5"/>
                                </a:lnTo>
                                <a:lnTo>
                                  <a:pt x="44" y="10"/>
                                </a:lnTo>
                                <a:lnTo>
                                  <a:pt x="54" y="20"/>
                                </a:lnTo>
                                <a:lnTo>
                                  <a:pt x="42" y="23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5" y="8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6"/>
                        <wps:cNvSpPr>
                          <a:spLocks/>
                        </wps:cNvSpPr>
                        <wps:spPr bwMode="auto">
                          <a:xfrm>
                            <a:off x="6563" y="636"/>
                            <a:ext cx="60" cy="35"/>
                          </a:xfrm>
                          <a:custGeom>
                            <a:avLst/>
                            <a:gdLst>
                              <a:gd name="T0" fmla="*/ 60 w 60"/>
                              <a:gd name="T1" fmla="*/ 35 h 35"/>
                              <a:gd name="T2" fmla="*/ 0 w 60"/>
                              <a:gd name="T3" fmla="*/ 0 h 35"/>
                              <a:gd name="T4" fmla="*/ 60 w 60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5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7"/>
                        <wps:cNvSpPr>
                          <a:spLocks/>
                        </wps:cNvSpPr>
                        <wps:spPr bwMode="auto">
                          <a:xfrm>
                            <a:off x="6578" y="62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7 w 55"/>
                              <a:gd name="T3" fmla="*/ 0 h 20"/>
                              <a:gd name="T4" fmla="*/ 32 w 55"/>
                              <a:gd name="T5" fmla="*/ 3 h 20"/>
                              <a:gd name="T6" fmla="*/ 45 w 55"/>
                              <a:gd name="T7" fmla="*/ 8 h 20"/>
                              <a:gd name="T8" fmla="*/ 55 w 55"/>
                              <a:gd name="T9" fmla="*/ 18 h 20"/>
                              <a:gd name="T10" fmla="*/ 42 w 55"/>
                              <a:gd name="T11" fmla="*/ 20 h 20"/>
                              <a:gd name="T12" fmla="*/ 27 w 55"/>
                              <a:gd name="T13" fmla="*/ 20 h 20"/>
                              <a:gd name="T14" fmla="*/ 20 w 55"/>
                              <a:gd name="T15" fmla="*/ 18 h 20"/>
                              <a:gd name="T16" fmla="*/ 12 w 55"/>
                              <a:gd name="T17" fmla="*/ 13 h 20"/>
                              <a:gd name="T18" fmla="*/ 7 w 55"/>
                              <a:gd name="T19" fmla="*/ 10 h 20"/>
                              <a:gd name="T20" fmla="*/ 0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7" y="0"/>
                                </a:lnTo>
                                <a:lnTo>
                                  <a:pt x="32" y="3"/>
                                </a:lnTo>
                                <a:lnTo>
                                  <a:pt x="45" y="8"/>
                                </a:lnTo>
                                <a:lnTo>
                                  <a:pt x="55" y="18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7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8"/>
                        <wps:cNvSpPr>
                          <a:spLocks/>
                        </wps:cNvSpPr>
                        <wps:spPr bwMode="auto">
                          <a:xfrm>
                            <a:off x="6578" y="62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7 w 55"/>
                              <a:gd name="T3" fmla="*/ 0 h 20"/>
                              <a:gd name="T4" fmla="*/ 32 w 55"/>
                              <a:gd name="T5" fmla="*/ 3 h 20"/>
                              <a:gd name="T6" fmla="*/ 45 w 55"/>
                              <a:gd name="T7" fmla="*/ 8 h 20"/>
                              <a:gd name="T8" fmla="*/ 55 w 55"/>
                              <a:gd name="T9" fmla="*/ 18 h 20"/>
                              <a:gd name="T10" fmla="*/ 42 w 55"/>
                              <a:gd name="T11" fmla="*/ 20 h 20"/>
                              <a:gd name="T12" fmla="*/ 27 w 55"/>
                              <a:gd name="T13" fmla="*/ 20 h 20"/>
                              <a:gd name="T14" fmla="*/ 20 w 55"/>
                              <a:gd name="T15" fmla="*/ 18 h 20"/>
                              <a:gd name="T16" fmla="*/ 12 w 55"/>
                              <a:gd name="T17" fmla="*/ 13 h 20"/>
                              <a:gd name="T18" fmla="*/ 7 w 55"/>
                              <a:gd name="T19" fmla="*/ 10 h 20"/>
                              <a:gd name="T20" fmla="*/ 0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7" y="0"/>
                                </a:lnTo>
                                <a:lnTo>
                                  <a:pt x="32" y="3"/>
                                </a:lnTo>
                                <a:lnTo>
                                  <a:pt x="45" y="8"/>
                                </a:lnTo>
                                <a:lnTo>
                                  <a:pt x="55" y="18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7" y="1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99"/>
                        <wps:cNvSpPr>
                          <a:spLocks/>
                        </wps:cNvSpPr>
                        <wps:spPr bwMode="auto">
                          <a:xfrm>
                            <a:off x="6518" y="596"/>
                            <a:ext cx="60" cy="28"/>
                          </a:xfrm>
                          <a:custGeom>
                            <a:avLst/>
                            <a:gdLst>
                              <a:gd name="T0" fmla="*/ 60 w 60"/>
                              <a:gd name="T1" fmla="*/ 28 h 28"/>
                              <a:gd name="T2" fmla="*/ 0 w 60"/>
                              <a:gd name="T3" fmla="*/ 0 h 28"/>
                              <a:gd name="T4" fmla="*/ 6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60" y="28"/>
                                </a:moveTo>
                                <a:lnTo>
                                  <a:pt x="0" y="0"/>
                                </a:lnTo>
                                <a:lnTo>
                                  <a:pt x="6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0"/>
                        <wps:cNvSpPr>
                          <a:spLocks/>
                        </wps:cNvSpPr>
                        <wps:spPr bwMode="auto">
                          <a:xfrm>
                            <a:off x="6518" y="596"/>
                            <a:ext cx="60" cy="28"/>
                          </a:xfrm>
                          <a:custGeom>
                            <a:avLst/>
                            <a:gdLst>
                              <a:gd name="T0" fmla="*/ 60 w 60"/>
                              <a:gd name="T1" fmla="*/ 28 h 28"/>
                              <a:gd name="T2" fmla="*/ 0 w 60"/>
                              <a:gd name="T3" fmla="*/ 0 h 28"/>
                              <a:gd name="T4" fmla="*/ 6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60" y="28"/>
                                </a:moveTo>
                                <a:lnTo>
                                  <a:pt x="0" y="0"/>
                                </a:lnTo>
                                <a:lnTo>
                                  <a:pt x="6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1"/>
                        <wps:cNvSpPr>
                          <a:spLocks/>
                        </wps:cNvSpPr>
                        <wps:spPr bwMode="auto">
                          <a:xfrm>
                            <a:off x="6553" y="599"/>
                            <a:ext cx="52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2 h 17"/>
                              <a:gd name="T2" fmla="*/ 15 w 52"/>
                              <a:gd name="T3" fmla="*/ 0 h 17"/>
                              <a:gd name="T4" fmla="*/ 30 w 52"/>
                              <a:gd name="T5" fmla="*/ 0 h 17"/>
                              <a:gd name="T6" fmla="*/ 42 w 52"/>
                              <a:gd name="T7" fmla="*/ 5 h 17"/>
                              <a:gd name="T8" fmla="*/ 52 w 52"/>
                              <a:gd name="T9" fmla="*/ 12 h 17"/>
                              <a:gd name="T10" fmla="*/ 40 w 52"/>
                              <a:gd name="T11" fmla="*/ 17 h 17"/>
                              <a:gd name="T12" fmla="*/ 25 w 52"/>
                              <a:gd name="T13" fmla="*/ 17 h 17"/>
                              <a:gd name="T14" fmla="*/ 17 w 52"/>
                              <a:gd name="T15" fmla="*/ 15 h 17"/>
                              <a:gd name="T16" fmla="*/ 10 w 52"/>
                              <a:gd name="T17" fmla="*/ 12 h 17"/>
                              <a:gd name="T18" fmla="*/ 5 w 52"/>
                              <a:gd name="T19" fmla="*/ 7 h 17"/>
                              <a:gd name="T20" fmla="*/ 0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5"/>
                                </a:lnTo>
                                <a:lnTo>
                                  <a:pt x="52" y="12"/>
                                </a:lnTo>
                                <a:lnTo>
                                  <a:pt x="40" y="17"/>
                                </a:lnTo>
                                <a:lnTo>
                                  <a:pt x="25" y="17"/>
                                </a:lnTo>
                                <a:lnTo>
                                  <a:pt x="17" y="15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2"/>
                        <wps:cNvSpPr>
                          <a:spLocks/>
                        </wps:cNvSpPr>
                        <wps:spPr bwMode="auto">
                          <a:xfrm>
                            <a:off x="6553" y="599"/>
                            <a:ext cx="52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2 h 17"/>
                              <a:gd name="T2" fmla="*/ 15 w 52"/>
                              <a:gd name="T3" fmla="*/ 0 h 17"/>
                              <a:gd name="T4" fmla="*/ 30 w 52"/>
                              <a:gd name="T5" fmla="*/ 0 h 17"/>
                              <a:gd name="T6" fmla="*/ 42 w 52"/>
                              <a:gd name="T7" fmla="*/ 5 h 17"/>
                              <a:gd name="T8" fmla="*/ 52 w 52"/>
                              <a:gd name="T9" fmla="*/ 12 h 17"/>
                              <a:gd name="T10" fmla="*/ 40 w 52"/>
                              <a:gd name="T11" fmla="*/ 17 h 17"/>
                              <a:gd name="T12" fmla="*/ 25 w 52"/>
                              <a:gd name="T13" fmla="*/ 17 h 17"/>
                              <a:gd name="T14" fmla="*/ 17 w 52"/>
                              <a:gd name="T15" fmla="*/ 15 h 17"/>
                              <a:gd name="T16" fmla="*/ 10 w 52"/>
                              <a:gd name="T17" fmla="*/ 12 h 17"/>
                              <a:gd name="T18" fmla="*/ 5 w 52"/>
                              <a:gd name="T19" fmla="*/ 7 h 17"/>
                              <a:gd name="T20" fmla="*/ 0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5"/>
                                </a:lnTo>
                                <a:lnTo>
                                  <a:pt x="52" y="12"/>
                                </a:lnTo>
                                <a:lnTo>
                                  <a:pt x="40" y="17"/>
                                </a:lnTo>
                                <a:lnTo>
                                  <a:pt x="25" y="17"/>
                                </a:lnTo>
                                <a:lnTo>
                                  <a:pt x="17" y="15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3"/>
                        <wps:cNvSpPr>
                          <a:spLocks/>
                        </wps:cNvSpPr>
                        <wps:spPr bwMode="auto">
                          <a:xfrm>
                            <a:off x="6491" y="579"/>
                            <a:ext cx="62" cy="22"/>
                          </a:xfrm>
                          <a:custGeom>
                            <a:avLst/>
                            <a:gdLst>
                              <a:gd name="T0" fmla="*/ 62 w 62"/>
                              <a:gd name="T1" fmla="*/ 22 h 22"/>
                              <a:gd name="T2" fmla="*/ 0 w 62"/>
                              <a:gd name="T3" fmla="*/ 0 h 22"/>
                              <a:gd name="T4" fmla="*/ 62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62" y="22"/>
                                </a:moveTo>
                                <a:lnTo>
                                  <a:pt x="0" y="0"/>
                                </a:lnTo>
                                <a:lnTo>
                                  <a:pt x="6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4"/>
                        <wps:cNvSpPr>
                          <a:spLocks/>
                        </wps:cNvSpPr>
                        <wps:spPr bwMode="auto">
                          <a:xfrm>
                            <a:off x="6491" y="579"/>
                            <a:ext cx="62" cy="22"/>
                          </a:xfrm>
                          <a:custGeom>
                            <a:avLst/>
                            <a:gdLst>
                              <a:gd name="T0" fmla="*/ 62 w 62"/>
                              <a:gd name="T1" fmla="*/ 22 h 22"/>
                              <a:gd name="T2" fmla="*/ 0 w 62"/>
                              <a:gd name="T3" fmla="*/ 0 h 22"/>
                              <a:gd name="T4" fmla="*/ 62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62" y="22"/>
                                </a:moveTo>
                                <a:lnTo>
                                  <a:pt x="0" y="0"/>
                                </a:lnTo>
                                <a:lnTo>
                                  <a:pt x="62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5"/>
                        <wps:cNvSpPr>
                          <a:spLocks/>
                        </wps:cNvSpPr>
                        <wps:spPr bwMode="auto">
                          <a:xfrm>
                            <a:off x="6526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8"/>
                              <a:gd name="T2" fmla="*/ 15 w 57"/>
                              <a:gd name="T3" fmla="*/ 0 h 18"/>
                              <a:gd name="T4" fmla="*/ 30 w 57"/>
                              <a:gd name="T5" fmla="*/ 0 h 18"/>
                              <a:gd name="T6" fmla="*/ 44 w 57"/>
                              <a:gd name="T7" fmla="*/ 5 h 18"/>
                              <a:gd name="T8" fmla="*/ 57 w 57"/>
                              <a:gd name="T9" fmla="*/ 13 h 18"/>
                              <a:gd name="T10" fmla="*/ 42 w 57"/>
                              <a:gd name="T11" fmla="*/ 18 h 18"/>
                              <a:gd name="T12" fmla="*/ 27 w 57"/>
                              <a:gd name="T13" fmla="*/ 18 h 18"/>
                              <a:gd name="T14" fmla="*/ 20 w 57"/>
                              <a:gd name="T15" fmla="*/ 15 h 18"/>
                              <a:gd name="T16" fmla="*/ 12 w 57"/>
                              <a:gd name="T17" fmla="*/ 13 h 18"/>
                              <a:gd name="T18" fmla="*/ 5 w 57"/>
                              <a:gd name="T19" fmla="*/ 10 h 18"/>
                              <a:gd name="T20" fmla="*/ 0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4" y="5"/>
                                </a:lnTo>
                                <a:lnTo>
                                  <a:pt x="57" y="13"/>
                                </a:lnTo>
                                <a:lnTo>
                                  <a:pt x="42" y="18"/>
                                </a:lnTo>
                                <a:lnTo>
                                  <a:pt x="27" y="18"/>
                                </a:lnTo>
                                <a:lnTo>
                                  <a:pt x="20" y="15"/>
                                </a:lnTo>
                                <a:lnTo>
                                  <a:pt x="12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6"/>
                        <wps:cNvSpPr>
                          <a:spLocks/>
                        </wps:cNvSpPr>
                        <wps:spPr bwMode="auto">
                          <a:xfrm>
                            <a:off x="6526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8"/>
                              <a:gd name="T2" fmla="*/ 15 w 57"/>
                              <a:gd name="T3" fmla="*/ 0 h 18"/>
                              <a:gd name="T4" fmla="*/ 30 w 57"/>
                              <a:gd name="T5" fmla="*/ 0 h 18"/>
                              <a:gd name="T6" fmla="*/ 44 w 57"/>
                              <a:gd name="T7" fmla="*/ 5 h 18"/>
                              <a:gd name="T8" fmla="*/ 57 w 57"/>
                              <a:gd name="T9" fmla="*/ 13 h 18"/>
                              <a:gd name="T10" fmla="*/ 42 w 57"/>
                              <a:gd name="T11" fmla="*/ 18 h 18"/>
                              <a:gd name="T12" fmla="*/ 27 w 57"/>
                              <a:gd name="T13" fmla="*/ 18 h 18"/>
                              <a:gd name="T14" fmla="*/ 20 w 57"/>
                              <a:gd name="T15" fmla="*/ 15 h 18"/>
                              <a:gd name="T16" fmla="*/ 12 w 57"/>
                              <a:gd name="T17" fmla="*/ 13 h 18"/>
                              <a:gd name="T18" fmla="*/ 5 w 57"/>
                              <a:gd name="T19" fmla="*/ 10 h 18"/>
                              <a:gd name="T20" fmla="*/ 0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4" y="5"/>
                                </a:lnTo>
                                <a:lnTo>
                                  <a:pt x="57" y="13"/>
                                </a:lnTo>
                                <a:lnTo>
                                  <a:pt x="42" y="18"/>
                                </a:lnTo>
                                <a:lnTo>
                                  <a:pt x="27" y="18"/>
                                </a:lnTo>
                                <a:lnTo>
                                  <a:pt x="20" y="15"/>
                                </a:lnTo>
                                <a:lnTo>
                                  <a:pt x="12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7"/>
                        <wps:cNvSpPr>
                          <a:spLocks/>
                        </wps:cNvSpPr>
                        <wps:spPr bwMode="auto">
                          <a:xfrm>
                            <a:off x="6461" y="556"/>
                            <a:ext cx="65" cy="25"/>
                          </a:xfrm>
                          <a:custGeom>
                            <a:avLst/>
                            <a:gdLst>
                              <a:gd name="T0" fmla="*/ 65 w 65"/>
                              <a:gd name="T1" fmla="*/ 25 h 25"/>
                              <a:gd name="T2" fmla="*/ 0 w 65"/>
                              <a:gd name="T3" fmla="*/ 0 h 25"/>
                              <a:gd name="T4" fmla="*/ 65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65" y="25"/>
                                </a:moveTo>
                                <a:lnTo>
                                  <a:pt x="0" y="0"/>
                                </a:lnTo>
                                <a:lnTo>
                                  <a:pt x="6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8"/>
                        <wps:cNvSpPr>
                          <a:spLocks/>
                        </wps:cNvSpPr>
                        <wps:spPr bwMode="auto">
                          <a:xfrm>
                            <a:off x="6461" y="556"/>
                            <a:ext cx="65" cy="25"/>
                          </a:xfrm>
                          <a:custGeom>
                            <a:avLst/>
                            <a:gdLst>
                              <a:gd name="T0" fmla="*/ 65 w 65"/>
                              <a:gd name="T1" fmla="*/ 25 h 25"/>
                              <a:gd name="T2" fmla="*/ 0 w 65"/>
                              <a:gd name="T3" fmla="*/ 0 h 25"/>
                              <a:gd name="T4" fmla="*/ 65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65" y="25"/>
                                </a:moveTo>
                                <a:lnTo>
                                  <a:pt x="0" y="0"/>
                                </a:lnTo>
                                <a:lnTo>
                                  <a:pt x="65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09"/>
                        <wps:cNvSpPr>
                          <a:spLocks/>
                        </wps:cNvSpPr>
                        <wps:spPr bwMode="auto">
                          <a:xfrm>
                            <a:off x="6496" y="55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7"/>
                              <a:gd name="T2" fmla="*/ 17 w 57"/>
                              <a:gd name="T3" fmla="*/ 0 h 17"/>
                              <a:gd name="T4" fmla="*/ 32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45 w 57"/>
                              <a:gd name="T11" fmla="*/ 17 h 17"/>
                              <a:gd name="T12" fmla="*/ 30 w 57"/>
                              <a:gd name="T13" fmla="*/ 17 h 17"/>
                              <a:gd name="T14" fmla="*/ 20 w 57"/>
                              <a:gd name="T15" fmla="*/ 17 h 17"/>
                              <a:gd name="T16" fmla="*/ 12 w 57"/>
                              <a:gd name="T17" fmla="*/ 15 h 17"/>
                              <a:gd name="T18" fmla="*/ 7 w 57"/>
                              <a:gd name="T19" fmla="*/ 10 h 17"/>
                              <a:gd name="T20" fmla="*/ 0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45" y="17"/>
                                </a:lnTo>
                                <a:lnTo>
                                  <a:pt x="30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10"/>
                        <wps:cNvSpPr>
                          <a:spLocks/>
                        </wps:cNvSpPr>
                        <wps:spPr bwMode="auto">
                          <a:xfrm>
                            <a:off x="6496" y="55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7"/>
                              <a:gd name="T2" fmla="*/ 17 w 57"/>
                              <a:gd name="T3" fmla="*/ 0 h 17"/>
                              <a:gd name="T4" fmla="*/ 32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45 w 57"/>
                              <a:gd name="T11" fmla="*/ 17 h 17"/>
                              <a:gd name="T12" fmla="*/ 30 w 57"/>
                              <a:gd name="T13" fmla="*/ 17 h 17"/>
                              <a:gd name="T14" fmla="*/ 20 w 57"/>
                              <a:gd name="T15" fmla="*/ 17 h 17"/>
                              <a:gd name="T16" fmla="*/ 12 w 57"/>
                              <a:gd name="T17" fmla="*/ 15 h 17"/>
                              <a:gd name="T18" fmla="*/ 7 w 57"/>
                              <a:gd name="T19" fmla="*/ 10 h 17"/>
                              <a:gd name="T20" fmla="*/ 0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45" y="17"/>
                                </a:lnTo>
                                <a:lnTo>
                                  <a:pt x="30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11"/>
                        <wps:cNvSpPr>
                          <a:spLocks/>
                        </wps:cNvSpPr>
                        <wps:spPr bwMode="auto">
                          <a:xfrm>
                            <a:off x="6431" y="536"/>
                            <a:ext cx="67" cy="23"/>
                          </a:xfrm>
                          <a:custGeom>
                            <a:avLst/>
                            <a:gdLst>
                              <a:gd name="T0" fmla="*/ 67 w 67"/>
                              <a:gd name="T1" fmla="*/ 23 h 23"/>
                              <a:gd name="T2" fmla="*/ 0 w 67"/>
                              <a:gd name="T3" fmla="*/ 0 h 23"/>
                              <a:gd name="T4" fmla="*/ 67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67" y="23"/>
                                </a:moveTo>
                                <a:lnTo>
                                  <a:pt x="0" y="0"/>
                                </a:lnTo>
                                <a:lnTo>
                                  <a:pt x="67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12"/>
                        <wps:cNvSpPr>
                          <a:spLocks/>
                        </wps:cNvSpPr>
                        <wps:spPr bwMode="auto">
                          <a:xfrm>
                            <a:off x="6431" y="536"/>
                            <a:ext cx="67" cy="23"/>
                          </a:xfrm>
                          <a:custGeom>
                            <a:avLst/>
                            <a:gdLst>
                              <a:gd name="T0" fmla="*/ 67 w 67"/>
                              <a:gd name="T1" fmla="*/ 23 h 23"/>
                              <a:gd name="T2" fmla="*/ 0 w 67"/>
                              <a:gd name="T3" fmla="*/ 0 h 23"/>
                              <a:gd name="T4" fmla="*/ 67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67" y="23"/>
                                </a:moveTo>
                                <a:lnTo>
                                  <a:pt x="0" y="0"/>
                                </a:lnTo>
                                <a:lnTo>
                                  <a:pt x="67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3"/>
                        <wps:cNvSpPr>
                          <a:spLocks/>
                        </wps:cNvSpPr>
                        <wps:spPr bwMode="auto">
                          <a:xfrm>
                            <a:off x="6469" y="529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22"/>
                              <a:gd name="T2" fmla="*/ 7 w 57"/>
                              <a:gd name="T3" fmla="*/ 2 h 22"/>
                              <a:gd name="T4" fmla="*/ 15 w 57"/>
                              <a:gd name="T5" fmla="*/ 0 h 22"/>
                              <a:gd name="T6" fmla="*/ 22 w 57"/>
                              <a:gd name="T7" fmla="*/ 0 h 22"/>
                              <a:gd name="T8" fmla="*/ 29 w 57"/>
                              <a:gd name="T9" fmla="*/ 0 h 22"/>
                              <a:gd name="T10" fmla="*/ 37 w 57"/>
                              <a:gd name="T11" fmla="*/ 2 h 22"/>
                              <a:gd name="T12" fmla="*/ 42 w 57"/>
                              <a:gd name="T13" fmla="*/ 7 h 22"/>
                              <a:gd name="T14" fmla="*/ 49 w 57"/>
                              <a:gd name="T15" fmla="*/ 12 h 22"/>
                              <a:gd name="T16" fmla="*/ 57 w 57"/>
                              <a:gd name="T17" fmla="*/ 17 h 22"/>
                              <a:gd name="T18" fmla="*/ 44 w 57"/>
                              <a:gd name="T19" fmla="*/ 22 h 22"/>
                              <a:gd name="T20" fmla="*/ 27 w 57"/>
                              <a:gd name="T21" fmla="*/ 22 h 22"/>
                              <a:gd name="T22" fmla="*/ 19 w 57"/>
                              <a:gd name="T23" fmla="*/ 20 h 22"/>
                              <a:gd name="T24" fmla="*/ 12 w 57"/>
                              <a:gd name="T25" fmla="*/ 15 h 22"/>
                              <a:gd name="T26" fmla="*/ 5 w 57"/>
                              <a:gd name="T27" fmla="*/ 12 h 22"/>
                              <a:gd name="T28" fmla="*/ 0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7"/>
                                </a:move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9" y="12"/>
                                </a:lnTo>
                                <a:lnTo>
                                  <a:pt x="57" y="17"/>
                                </a:lnTo>
                                <a:lnTo>
                                  <a:pt x="44" y="22"/>
                                </a:lnTo>
                                <a:lnTo>
                                  <a:pt x="27" y="22"/>
                                </a:lnTo>
                                <a:lnTo>
                                  <a:pt x="19" y="20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4"/>
                        <wps:cNvSpPr>
                          <a:spLocks/>
                        </wps:cNvSpPr>
                        <wps:spPr bwMode="auto">
                          <a:xfrm>
                            <a:off x="6469" y="529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22"/>
                              <a:gd name="T2" fmla="*/ 7 w 57"/>
                              <a:gd name="T3" fmla="*/ 2 h 22"/>
                              <a:gd name="T4" fmla="*/ 15 w 57"/>
                              <a:gd name="T5" fmla="*/ 0 h 22"/>
                              <a:gd name="T6" fmla="*/ 22 w 57"/>
                              <a:gd name="T7" fmla="*/ 0 h 22"/>
                              <a:gd name="T8" fmla="*/ 29 w 57"/>
                              <a:gd name="T9" fmla="*/ 0 h 22"/>
                              <a:gd name="T10" fmla="*/ 37 w 57"/>
                              <a:gd name="T11" fmla="*/ 2 h 22"/>
                              <a:gd name="T12" fmla="*/ 42 w 57"/>
                              <a:gd name="T13" fmla="*/ 7 h 22"/>
                              <a:gd name="T14" fmla="*/ 49 w 57"/>
                              <a:gd name="T15" fmla="*/ 12 h 22"/>
                              <a:gd name="T16" fmla="*/ 57 w 57"/>
                              <a:gd name="T17" fmla="*/ 17 h 22"/>
                              <a:gd name="T18" fmla="*/ 44 w 57"/>
                              <a:gd name="T19" fmla="*/ 22 h 22"/>
                              <a:gd name="T20" fmla="*/ 27 w 57"/>
                              <a:gd name="T21" fmla="*/ 22 h 22"/>
                              <a:gd name="T22" fmla="*/ 19 w 57"/>
                              <a:gd name="T23" fmla="*/ 20 h 22"/>
                              <a:gd name="T24" fmla="*/ 12 w 57"/>
                              <a:gd name="T25" fmla="*/ 15 h 22"/>
                              <a:gd name="T26" fmla="*/ 5 w 57"/>
                              <a:gd name="T27" fmla="*/ 12 h 22"/>
                              <a:gd name="T28" fmla="*/ 0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7"/>
                                </a:move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9" y="12"/>
                                </a:lnTo>
                                <a:lnTo>
                                  <a:pt x="57" y="17"/>
                                </a:lnTo>
                                <a:lnTo>
                                  <a:pt x="44" y="22"/>
                                </a:lnTo>
                                <a:lnTo>
                                  <a:pt x="27" y="22"/>
                                </a:lnTo>
                                <a:lnTo>
                                  <a:pt x="19" y="20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5"/>
                        <wps:cNvSpPr>
                          <a:spLocks/>
                        </wps:cNvSpPr>
                        <wps:spPr bwMode="auto">
                          <a:xfrm>
                            <a:off x="6399" y="506"/>
                            <a:ext cx="70" cy="30"/>
                          </a:xfrm>
                          <a:custGeom>
                            <a:avLst/>
                            <a:gdLst>
                              <a:gd name="T0" fmla="*/ 70 w 70"/>
                              <a:gd name="T1" fmla="*/ 30 h 30"/>
                              <a:gd name="T2" fmla="*/ 0 w 70"/>
                              <a:gd name="T3" fmla="*/ 0 h 30"/>
                              <a:gd name="T4" fmla="*/ 7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70" y="30"/>
                                </a:moveTo>
                                <a:lnTo>
                                  <a:pt x="0" y="0"/>
                                </a:lnTo>
                                <a:lnTo>
                                  <a:pt x="7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6"/>
                        <wps:cNvSpPr>
                          <a:spLocks/>
                        </wps:cNvSpPr>
                        <wps:spPr bwMode="auto">
                          <a:xfrm>
                            <a:off x="6399" y="506"/>
                            <a:ext cx="70" cy="30"/>
                          </a:xfrm>
                          <a:custGeom>
                            <a:avLst/>
                            <a:gdLst>
                              <a:gd name="T0" fmla="*/ 70 w 70"/>
                              <a:gd name="T1" fmla="*/ 30 h 30"/>
                              <a:gd name="T2" fmla="*/ 0 w 70"/>
                              <a:gd name="T3" fmla="*/ 0 h 30"/>
                              <a:gd name="T4" fmla="*/ 7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70" y="30"/>
                                </a:moveTo>
                                <a:lnTo>
                                  <a:pt x="0" y="0"/>
                                </a:lnTo>
                                <a:lnTo>
                                  <a:pt x="7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7"/>
                        <wps:cNvSpPr>
                          <a:spLocks/>
                        </wps:cNvSpPr>
                        <wps:spPr bwMode="auto">
                          <a:xfrm>
                            <a:off x="6585" y="656"/>
                            <a:ext cx="112" cy="62"/>
                          </a:xfrm>
                          <a:custGeom>
                            <a:avLst/>
                            <a:gdLst>
                              <a:gd name="T0" fmla="*/ 58 w 112"/>
                              <a:gd name="T1" fmla="*/ 37 h 62"/>
                              <a:gd name="T2" fmla="*/ 0 w 112"/>
                              <a:gd name="T3" fmla="*/ 0 h 62"/>
                              <a:gd name="T4" fmla="*/ 58 w 112"/>
                              <a:gd name="T5" fmla="*/ 37 h 62"/>
                              <a:gd name="T6" fmla="*/ 58 w 112"/>
                              <a:gd name="T7" fmla="*/ 37 h 62"/>
                              <a:gd name="T8" fmla="*/ 58 w 112"/>
                              <a:gd name="T9" fmla="*/ 37 h 62"/>
                              <a:gd name="T10" fmla="*/ 72 w 112"/>
                              <a:gd name="T11" fmla="*/ 37 h 62"/>
                              <a:gd name="T12" fmla="*/ 87 w 112"/>
                              <a:gd name="T13" fmla="*/ 42 h 62"/>
                              <a:gd name="T14" fmla="*/ 102 w 112"/>
                              <a:gd name="T15" fmla="*/ 50 h 62"/>
                              <a:gd name="T16" fmla="*/ 112 w 112"/>
                              <a:gd name="T17" fmla="*/ 62 h 62"/>
                              <a:gd name="T18" fmla="*/ 105 w 112"/>
                              <a:gd name="T19" fmla="*/ 62 h 62"/>
                              <a:gd name="T20" fmla="*/ 97 w 112"/>
                              <a:gd name="T21" fmla="*/ 62 h 62"/>
                              <a:gd name="T22" fmla="*/ 90 w 112"/>
                              <a:gd name="T23" fmla="*/ 62 h 62"/>
                              <a:gd name="T24" fmla="*/ 82 w 112"/>
                              <a:gd name="T25" fmla="*/ 60 h 62"/>
                              <a:gd name="T26" fmla="*/ 72 w 112"/>
                              <a:gd name="T27" fmla="*/ 55 h 62"/>
                              <a:gd name="T28" fmla="*/ 68 w 112"/>
                              <a:gd name="T29" fmla="*/ 50 h 62"/>
                              <a:gd name="T30" fmla="*/ 60 w 112"/>
                              <a:gd name="T31" fmla="*/ 45 h 62"/>
                              <a:gd name="T32" fmla="*/ 58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8" y="37"/>
                                </a:moveTo>
                                <a:lnTo>
                                  <a:pt x="0" y="0"/>
                                </a:lnTo>
                                <a:lnTo>
                                  <a:pt x="58" y="37"/>
                                </a:lnTo>
                                <a:lnTo>
                                  <a:pt x="72" y="37"/>
                                </a:lnTo>
                                <a:lnTo>
                                  <a:pt x="87" y="42"/>
                                </a:lnTo>
                                <a:lnTo>
                                  <a:pt x="102" y="50"/>
                                </a:lnTo>
                                <a:lnTo>
                                  <a:pt x="112" y="62"/>
                                </a:lnTo>
                                <a:lnTo>
                                  <a:pt x="105" y="62"/>
                                </a:lnTo>
                                <a:lnTo>
                                  <a:pt x="97" y="62"/>
                                </a:lnTo>
                                <a:lnTo>
                                  <a:pt x="90" y="62"/>
                                </a:lnTo>
                                <a:lnTo>
                                  <a:pt x="82" y="60"/>
                                </a:lnTo>
                                <a:lnTo>
                                  <a:pt x="72" y="55"/>
                                </a:lnTo>
                                <a:lnTo>
                                  <a:pt x="68" y="50"/>
                                </a:lnTo>
                                <a:lnTo>
                                  <a:pt x="60" y="45"/>
                                </a:lnTo>
                                <a:lnTo>
                                  <a:pt x="5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8"/>
                        <wps:cNvSpPr>
                          <a:spLocks/>
                        </wps:cNvSpPr>
                        <wps:spPr bwMode="auto">
                          <a:xfrm>
                            <a:off x="6585" y="656"/>
                            <a:ext cx="112" cy="62"/>
                          </a:xfrm>
                          <a:custGeom>
                            <a:avLst/>
                            <a:gdLst>
                              <a:gd name="T0" fmla="*/ 58 w 112"/>
                              <a:gd name="T1" fmla="*/ 37 h 62"/>
                              <a:gd name="T2" fmla="*/ 0 w 112"/>
                              <a:gd name="T3" fmla="*/ 0 h 62"/>
                              <a:gd name="T4" fmla="*/ 58 w 112"/>
                              <a:gd name="T5" fmla="*/ 37 h 62"/>
                              <a:gd name="T6" fmla="*/ 58 w 112"/>
                              <a:gd name="T7" fmla="*/ 37 h 62"/>
                              <a:gd name="T8" fmla="*/ 58 w 112"/>
                              <a:gd name="T9" fmla="*/ 37 h 62"/>
                              <a:gd name="T10" fmla="*/ 72 w 112"/>
                              <a:gd name="T11" fmla="*/ 37 h 62"/>
                              <a:gd name="T12" fmla="*/ 87 w 112"/>
                              <a:gd name="T13" fmla="*/ 42 h 62"/>
                              <a:gd name="T14" fmla="*/ 102 w 112"/>
                              <a:gd name="T15" fmla="*/ 50 h 62"/>
                              <a:gd name="T16" fmla="*/ 112 w 112"/>
                              <a:gd name="T17" fmla="*/ 62 h 62"/>
                              <a:gd name="T18" fmla="*/ 105 w 112"/>
                              <a:gd name="T19" fmla="*/ 62 h 62"/>
                              <a:gd name="T20" fmla="*/ 97 w 112"/>
                              <a:gd name="T21" fmla="*/ 62 h 62"/>
                              <a:gd name="T22" fmla="*/ 90 w 112"/>
                              <a:gd name="T23" fmla="*/ 62 h 62"/>
                              <a:gd name="T24" fmla="*/ 82 w 112"/>
                              <a:gd name="T25" fmla="*/ 60 h 62"/>
                              <a:gd name="T26" fmla="*/ 72 w 112"/>
                              <a:gd name="T27" fmla="*/ 55 h 62"/>
                              <a:gd name="T28" fmla="*/ 68 w 112"/>
                              <a:gd name="T29" fmla="*/ 50 h 62"/>
                              <a:gd name="T30" fmla="*/ 60 w 112"/>
                              <a:gd name="T31" fmla="*/ 45 h 62"/>
                              <a:gd name="T32" fmla="*/ 58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8" y="37"/>
                                </a:moveTo>
                                <a:lnTo>
                                  <a:pt x="0" y="0"/>
                                </a:lnTo>
                                <a:lnTo>
                                  <a:pt x="58" y="37"/>
                                </a:lnTo>
                                <a:lnTo>
                                  <a:pt x="72" y="37"/>
                                </a:lnTo>
                                <a:lnTo>
                                  <a:pt x="87" y="42"/>
                                </a:lnTo>
                                <a:lnTo>
                                  <a:pt x="102" y="50"/>
                                </a:lnTo>
                                <a:lnTo>
                                  <a:pt x="112" y="62"/>
                                </a:lnTo>
                                <a:lnTo>
                                  <a:pt x="105" y="62"/>
                                </a:lnTo>
                                <a:lnTo>
                                  <a:pt x="97" y="62"/>
                                </a:lnTo>
                                <a:lnTo>
                                  <a:pt x="90" y="62"/>
                                </a:lnTo>
                                <a:lnTo>
                                  <a:pt x="82" y="60"/>
                                </a:lnTo>
                                <a:lnTo>
                                  <a:pt x="72" y="55"/>
                                </a:lnTo>
                                <a:lnTo>
                                  <a:pt x="68" y="50"/>
                                </a:lnTo>
                                <a:lnTo>
                                  <a:pt x="60" y="45"/>
                                </a:lnTo>
                                <a:lnTo>
                                  <a:pt x="58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19"/>
                        <wps:cNvSpPr>
                          <a:spLocks/>
                        </wps:cNvSpPr>
                        <wps:spPr bwMode="auto">
                          <a:xfrm>
                            <a:off x="6610" y="686"/>
                            <a:ext cx="115" cy="60"/>
                          </a:xfrm>
                          <a:custGeom>
                            <a:avLst/>
                            <a:gdLst>
                              <a:gd name="T0" fmla="*/ 57 w 115"/>
                              <a:gd name="T1" fmla="*/ 32 h 60"/>
                              <a:gd name="T2" fmla="*/ 0 w 115"/>
                              <a:gd name="T3" fmla="*/ 0 h 60"/>
                              <a:gd name="T4" fmla="*/ 57 w 115"/>
                              <a:gd name="T5" fmla="*/ 32 h 60"/>
                              <a:gd name="T6" fmla="*/ 57 w 115"/>
                              <a:gd name="T7" fmla="*/ 32 h 60"/>
                              <a:gd name="T8" fmla="*/ 57 w 115"/>
                              <a:gd name="T9" fmla="*/ 32 h 60"/>
                              <a:gd name="T10" fmla="*/ 75 w 115"/>
                              <a:gd name="T11" fmla="*/ 35 h 60"/>
                              <a:gd name="T12" fmla="*/ 90 w 115"/>
                              <a:gd name="T13" fmla="*/ 40 h 60"/>
                              <a:gd name="T14" fmla="*/ 102 w 115"/>
                              <a:gd name="T15" fmla="*/ 47 h 60"/>
                              <a:gd name="T16" fmla="*/ 115 w 115"/>
                              <a:gd name="T17" fmla="*/ 57 h 60"/>
                              <a:gd name="T18" fmla="*/ 107 w 115"/>
                              <a:gd name="T19" fmla="*/ 60 h 60"/>
                              <a:gd name="T20" fmla="*/ 100 w 115"/>
                              <a:gd name="T21" fmla="*/ 60 h 60"/>
                              <a:gd name="T22" fmla="*/ 90 w 115"/>
                              <a:gd name="T23" fmla="*/ 60 h 60"/>
                              <a:gd name="T24" fmla="*/ 82 w 115"/>
                              <a:gd name="T25" fmla="*/ 55 h 60"/>
                              <a:gd name="T26" fmla="*/ 75 w 115"/>
                              <a:gd name="T27" fmla="*/ 52 h 60"/>
                              <a:gd name="T28" fmla="*/ 67 w 115"/>
                              <a:gd name="T29" fmla="*/ 47 h 60"/>
                              <a:gd name="T30" fmla="*/ 62 w 115"/>
                              <a:gd name="T31" fmla="*/ 40 h 60"/>
                              <a:gd name="T32" fmla="*/ 57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7" y="32"/>
                                </a:moveTo>
                                <a:lnTo>
                                  <a:pt x="0" y="0"/>
                                </a:lnTo>
                                <a:lnTo>
                                  <a:pt x="57" y="32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47"/>
                                </a:lnTo>
                                <a:lnTo>
                                  <a:pt x="115" y="57"/>
                                </a:lnTo>
                                <a:lnTo>
                                  <a:pt x="107" y="60"/>
                                </a:lnTo>
                                <a:lnTo>
                                  <a:pt x="100" y="60"/>
                                </a:lnTo>
                                <a:lnTo>
                                  <a:pt x="90" y="60"/>
                                </a:lnTo>
                                <a:lnTo>
                                  <a:pt x="82" y="55"/>
                                </a:lnTo>
                                <a:lnTo>
                                  <a:pt x="75" y="52"/>
                                </a:lnTo>
                                <a:lnTo>
                                  <a:pt x="67" y="47"/>
                                </a:lnTo>
                                <a:lnTo>
                                  <a:pt x="62" y="40"/>
                                </a:lnTo>
                                <a:lnTo>
                                  <a:pt x="5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20"/>
                        <wps:cNvSpPr>
                          <a:spLocks/>
                        </wps:cNvSpPr>
                        <wps:spPr bwMode="auto">
                          <a:xfrm>
                            <a:off x="6610" y="686"/>
                            <a:ext cx="115" cy="60"/>
                          </a:xfrm>
                          <a:custGeom>
                            <a:avLst/>
                            <a:gdLst>
                              <a:gd name="T0" fmla="*/ 57 w 115"/>
                              <a:gd name="T1" fmla="*/ 32 h 60"/>
                              <a:gd name="T2" fmla="*/ 0 w 115"/>
                              <a:gd name="T3" fmla="*/ 0 h 60"/>
                              <a:gd name="T4" fmla="*/ 57 w 115"/>
                              <a:gd name="T5" fmla="*/ 32 h 60"/>
                              <a:gd name="T6" fmla="*/ 57 w 115"/>
                              <a:gd name="T7" fmla="*/ 32 h 60"/>
                              <a:gd name="T8" fmla="*/ 57 w 115"/>
                              <a:gd name="T9" fmla="*/ 32 h 60"/>
                              <a:gd name="T10" fmla="*/ 75 w 115"/>
                              <a:gd name="T11" fmla="*/ 35 h 60"/>
                              <a:gd name="T12" fmla="*/ 90 w 115"/>
                              <a:gd name="T13" fmla="*/ 40 h 60"/>
                              <a:gd name="T14" fmla="*/ 102 w 115"/>
                              <a:gd name="T15" fmla="*/ 47 h 60"/>
                              <a:gd name="T16" fmla="*/ 115 w 115"/>
                              <a:gd name="T17" fmla="*/ 57 h 60"/>
                              <a:gd name="T18" fmla="*/ 107 w 115"/>
                              <a:gd name="T19" fmla="*/ 60 h 60"/>
                              <a:gd name="T20" fmla="*/ 100 w 115"/>
                              <a:gd name="T21" fmla="*/ 60 h 60"/>
                              <a:gd name="T22" fmla="*/ 90 w 115"/>
                              <a:gd name="T23" fmla="*/ 60 h 60"/>
                              <a:gd name="T24" fmla="*/ 82 w 115"/>
                              <a:gd name="T25" fmla="*/ 55 h 60"/>
                              <a:gd name="T26" fmla="*/ 75 w 115"/>
                              <a:gd name="T27" fmla="*/ 52 h 60"/>
                              <a:gd name="T28" fmla="*/ 67 w 115"/>
                              <a:gd name="T29" fmla="*/ 47 h 60"/>
                              <a:gd name="T30" fmla="*/ 62 w 115"/>
                              <a:gd name="T31" fmla="*/ 40 h 60"/>
                              <a:gd name="T32" fmla="*/ 57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7" y="32"/>
                                </a:moveTo>
                                <a:lnTo>
                                  <a:pt x="0" y="0"/>
                                </a:lnTo>
                                <a:lnTo>
                                  <a:pt x="57" y="32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47"/>
                                </a:lnTo>
                                <a:lnTo>
                                  <a:pt x="115" y="57"/>
                                </a:lnTo>
                                <a:lnTo>
                                  <a:pt x="107" y="60"/>
                                </a:lnTo>
                                <a:lnTo>
                                  <a:pt x="100" y="60"/>
                                </a:lnTo>
                                <a:lnTo>
                                  <a:pt x="90" y="60"/>
                                </a:lnTo>
                                <a:lnTo>
                                  <a:pt x="82" y="55"/>
                                </a:lnTo>
                                <a:lnTo>
                                  <a:pt x="75" y="52"/>
                                </a:lnTo>
                                <a:lnTo>
                                  <a:pt x="67" y="47"/>
                                </a:lnTo>
                                <a:lnTo>
                                  <a:pt x="62" y="40"/>
                                </a:lnTo>
                                <a:lnTo>
                                  <a:pt x="57" y="3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21"/>
                        <wps:cNvSpPr>
                          <a:spLocks/>
                        </wps:cNvSpPr>
                        <wps:spPr bwMode="auto">
                          <a:xfrm>
                            <a:off x="6543" y="616"/>
                            <a:ext cx="60" cy="3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30"/>
                              <a:gd name="T2" fmla="*/ 0 w 60"/>
                              <a:gd name="T3" fmla="*/ 0 h 30"/>
                              <a:gd name="T4" fmla="*/ 6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60" y="30"/>
                                </a:moveTo>
                                <a:lnTo>
                                  <a:pt x="0" y="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22"/>
                        <wps:cNvSpPr>
                          <a:spLocks/>
                        </wps:cNvSpPr>
                        <wps:spPr bwMode="auto">
                          <a:xfrm>
                            <a:off x="6543" y="616"/>
                            <a:ext cx="60" cy="3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30"/>
                              <a:gd name="T2" fmla="*/ 0 w 60"/>
                              <a:gd name="T3" fmla="*/ 0 h 30"/>
                              <a:gd name="T4" fmla="*/ 6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60" y="30"/>
                                </a:moveTo>
                                <a:lnTo>
                                  <a:pt x="0" y="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3"/>
                        <wps:cNvSpPr>
                          <a:spLocks noEditPoints="1"/>
                        </wps:cNvSpPr>
                        <wps:spPr bwMode="auto">
                          <a:xfrm>
                            <a:off x="6491" y="506"/>
                            <a:ext cx="72" cy="88"/>
                          </a:xfrm>
                          <a:custGeom>
                            <a:avLst/>
                            <a:gdLst>
                              <a:gd name="T0" fmla="*/ 47 w 72"/>
                              <a:gd name="T1" fmla="*/ 43 h 88"/>
                              <a:gd name="T2" fmla="*/ 0 w 72"/>
                              <a:gd name="T3" fmla="*/ 0 h 88"/>
                              <a:gd name="T4" fmla="*/ 47 w 72"/>
                              <a:gd name="T5" fmla="*/ 43 h 88"/>
                              <a:gd name="T6" fmla="*/ 47 w 72"/>
                              <a:gd name="T7" fmla="*/ 43 h 88"/>
                              <a:gd name="T8" fmla="*/ 62 w 72"/>
                              <a:gd name="T9" fmla="*/ 53 h 88"/>
                              <a:gd name="T10" fmla="*/ 70 w 72"/>
                              <a:gd name="T11" fmla="*/ 63 h 88"/>
                              <a:gd name="T12" fmla="*/ 72 w 72"/>
                              <a:gd name="T13" fmla="*/ 68 h 88"/>
                              <a:gd name="T14" fmla="*/ 72 w 72"/>
                              <a:gd name="T15" fmla="*/ 75 h 88"/>
                              <a:gd name="T16" fmla="*/ 72 w 72"/>
                              <a:gd name="T17" fmla="*/ 83 h 88"/>
                              <a:gd name="T18" fmla="*/ 72 w 72"/>
                              <a:gd name="T19" fmla="*/ 88 h 88"/>
                              <a:gd name="T20" fmla="*/ 65 w 72"/>
                              <a:gd name="T21" fmla="*/ 88 h 88"/>
                              <a:gd name="T22" fmla="*/ 57 w 72"/>
                              <a:gd name="T23" fmla="*/ 83 h 88"/>
                              <a:gd name="T24" fmla="*/ 52 w 72"/>
                              <a:gd name="T25" fmla="*/ 78 h 88"/>
                              <a:gd name="T26" fmla="*/ 47 w 72"/>
                              <a:gd name="T27" fmla="*/ 73 h 88"/>
                              <a:gd name="T28" fmla="*/ 45 w 72"/>
                              <a:gd name="T29" fmla="*/ 65 h 88"/>
                              <a:gd name="T30" fmla="*/ 45 w 72"/>
                              <a:gd name="T31" fmla="*/ 58 h 88"/>
                              <a:gd name="T32" fmla="*/ 45 w 72"/>
                              <a:gd name="T33" fmla="*/ 50 h 88"/>
                              <a:gd name="T34" fmla="*/ 47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62" y="53"/>
                                </a:lnTo>
                                <a:lnTo>
                                  <a:pt x="70" y="63"/>
                                </a:lnTo>
                                <a:lnTo>
                                  <a:pt x="72" y="68"/>
                                </a:lnTo>
                                <a:lnTo>
                                  <a:pt x="72" y="75"/>
                                </a:lnTo>
                                <a:lnTo>
                                  <a:pt x="72" y="83"/>
                                </a:lnTo>
                                <a:lnTo>
                                  <a:pt x="72" y="88"/>
                                </a:lnTo>
                                <a:lnTo>
                                  <a:pt x="65" y="88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7" y="73"/>
                                </a:lnTo>
                                <a:lnTo>
                                  <a:pt x="45" y="65"/>
                                </a:lnTo>
                                <a:lnTo>
                                  <a:pt x="45" y="58"/>
                                </a:lnTo>
                                <a:lnTo>
                                  <a:pt x="45" y="5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4"/>
                        <wps:cNvSpPr>
                          <a:spLocks/>
                        </wps:cNvSpPr>
                        <wps:spPr bwMode="auto">
                          <a:xfrm>
                            <a:off x="6491" y="506"/>
                            <a:ext cx="47" cy="43"/>
                          </a:xfrm>
                          <a:custGeom>
                            <a:avLst/>
                            <a:gdLst>
                              <a:gd name="T0" fmla="*/ 47 w 47"/>
                              <a:gd name="T1" fmla="*/ 43 h 43"/>
                              <a:gd name="T2" fmla="*/ 0 w 47"/>
                              <a:gd name="T3" fmla="*/ 0 h 43"/>
                              <a:gd name="T4" fmla="*/ 47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25"/>
                        <wps:cNvSpPr>
                          <a:spLocks/>
                        </wps:cNvSpPr>
                        <wps:spPr bwMode="auto">
                          <a:xfrm>
                            <a:off x="6536" y="549"/>
                            <a:ext cx="27" cy="4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45"/>
                              <a:gd name="T2" fmla="*/ 17 w 27"/>
                              <a:gd name="T3" fmla="*/ 10 h 45"/>
                              <a:gd name="T4" fmla="*/ 25 w 27"/>
                              <a:gd name="T5" fmla="*/ 20 h 45"/>
                              <a:gd name="T6" fmla="*/ 27 w 27"/>
                              <a:gd name="T7" fmla="*/ 25 h 45"/>
                              <a:gd name="T8" fmla="*/ 27 w 27"/>
                              <a:gd name="T9" fmla="*/ 32 h 45"/>
                              <a:gd name="T10" fmla="*/ 27 w 27"/>
                              <a:gd name="T11" fmla="*/ 40 h 45"/>
                              <a:gd name="T12" fmla="*/ 27 w 27"/>
                              <a:gd name="T13" fmla="*/ 45 h 45"/>
                              <a:gd name="T14" fmla="*/ 20 w 27"/>
                              <a:gd name="T15" fmla="*/ 45 h 45"/>
                              <a:gd name="T16" fmla="*/ 12 w 27"/>
                              <a:gd name="T17" fmla="*/ 40 h 45"/>
                              <a:gd name="T18" fmla="*/ 7 w 27"/>
                              <a:gd name="T19" fmla="*/ 35 h 45"/>
                              <a:gd name="T20" fmla="*/ 2 w 27"/>
                              <a:gd name="T21" fmla="*/ 30 h 45"/>
                              <a:gd name="T22" fmla="*/ 0 w 27"/>
                              <a:gd name="T23" fmla="*/ 22 h 45"/>
                              <a:gd name="T24" fmla="*/ 0 w 27"/>
                              <a:gd name="T25" fmla="*/ 15 h 45"/>
                              <a:gd name="T26" fmla="*/ 0 w 27"/>
                              <a:gd name="T27" fmla="*/ 7 h 45"/>
                              <a:gd name="T28" fmla="*/ 2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0"/>
                                </a:lnTo>
                                <a:lnTo>
                                  <a:pt x="27" y="25"/>
                                </a:lnTo>
                                <a:lnTo>
                                  <a:pt x="27" y="32"/>
                                </a:lnTo>
                                <a:lnTo>
                                  <a:pt x="27" y="40"/>
                                </a:lnTo>
                                <a:lnTo>
                                  <a:pt x="27" y="45"/>
                                </a:lnTo>
                                <a:lnTo>
                                  <a:pt x="20" y="45"/>
                                </a:lnTo>
                                <a:lnTo>
                                  <a:pt x="12" y="40"/>
                                </a:lnTo>
                                <a:lnTo>
                                  <a:pt x="7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26"/>
                        <wps:cNvSpPr>
                          <a:spLocks noEditPoints="1"/>
                        </wps:cNvSpPr>
                        <wps:spPr bwMode="auto">
                          <a:xfrm>
                            <a:off x="6538" y="529"/>
                            <a:ext cx="55" cy="95"/>
                          </a:xfrm>
                          <a:custGeom>
                            <a:avLst/>
                            <a:gdLst>
                              <a:gd name="T0" fmla="*/ 32 w 55"/>
                              <a:gd name="T1" fmla="*/ 50 h 95"/>
                              <a:gd name="T2" fmla="*/ 0 w 55"/>
                              <a:gd name="T3" fmla="*/ 0 h 95"/>
                              <a:gd name="T4" fmla="*/ 32 w 55"/>
                              <a:gd name="T5" fmla="*/ 50 h 95"/>
                              <a:gd name="T6" fmla="*/ 30 w 55"/>
                              <a:gd name="T7" fmla="*/ 50 h 95"/>
                              <a:gd name="T8" fmla="*/ 42 w 55"/>
                              <a:gd name="T9" fmla="*/ 57 h 95"/>
                              <a:gd name="T10" fmla="*/ 52 w 55"/>
                              <a:gd name="T11" fmla="*/ 70 h 95"/>
                              <a:gd name="T12" fmla="*/ 55 w 55"/>
                              <a:gd name="T13" fmla="*/ 82 h 95"/>
                              <a:gd name="T14" fmla="*/ 52 w 55"/>
                              <a:gd name="T15" fmla="*/ 95 h 95"/>
                              <a:gd name="T16" fmla="*/ 47 w 55"/>
                              <a:gd name="T17" fmla="*/ 92 h 95"/>
                              <a:gd name="T18" fmla="*/ 40 w 55"/>
                              <a:gd name="T19" fmla="*/ 90 h 95"/>
                              <a:gd name="T20" fmla="*/ 35 w 55"/>
                              <a:gd name="T21" fmla="*/ 85 h 95"/>
                              <a:gd name="T22" fmla="*/ 32 w 55"/>
                              <a:gd name="T23" fmla="*/ 77 h 95"/>
                              <a:gd name="T24" fmla="*/ 28 w 55"/>
                              <a:gd name="T25" fmla="*/ 72 h 95"/>
                              <a:gd name="T26" fmla="*/ 28 w 55"/>
                              <a:gd name="T27" fmla="*/ 65 h 95"/>
                              <a:gd name="T28" fmla="*/ 28 w 55"/>
                              <a:gd name="T29" fmla="*/ 57 h 95"/>
                              <a:gd name="T30" fmla="*/ 30 w 55"/>
                              <a:gd name="T31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5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57"/>
                                </a:lnTo>
                                <a:lnTo>
                                  <a:pt x="52" y="70"/>
                                </a:lnTo>
                                <a:lnTo>
                                  <a:pt x="55" y="82"/>
                                </a:lnTo>
                                <a:lnTo>
                                  <a:pt x="52" y="95"/>
                                </a:lnTo>
                                <a:lnTo>
                                  <a:pt x="47" y="92"/>
                                </a:lnTo>
                                <a:lnTo>
                                  <a:pt x="40" y="90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28" y="72"/>
                                </a:lnTo>
                                <a:lnTo>
                                  <a:pt x="28" y="65"/>
                                </a:lnTo>
                                <a:lnTo>
                                  <a:pt x="28" y="57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7"/>
                        <wps:cNvSpPr>
                          <a:spLocks/>
                        </wps:cNvSpPr>
                        <wps:spPr bwMode="auto">
                          <a:xfrm>
                            <a:off x="6538" y="529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8"/>
                        <wps:cNvSpPr>
                          <a:spLocks/>
                        </wps:cNvSpPr>
                        <wps:spPr bwMode="auto">
                          <a:xfrm>
                            <a:off x="6566" y="579"/>
                            <a:ext cx="27" cy="4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45"/>
                              <a:gd name="T2" fmla="*/ 14 w 27"/>
                              <a:gd name="T3" fmla="*/ 7 h 45"/>
                              <a:gd name="T4" fmla="*/ 24 w 27"/>
                              <a:gd name="T5" fmla="*/ 20 h 45"/>
                              <a:gd name="T6" fmla="*/ 27 w 27"/>
                              <a:gd name="T7" fmla="*/ 32 h 45"/>
                              <a:gd name="T8" fmla="*/ 24 w 27"/>
                              <a:gd name="T9" fmla="*/ 45 h 45"/>
                              <a:gd name="T10" fmla="*/ 19 w 27"/>
                              <a:gd name="T11" fmla="*/ 42 h 45"/>
                              <a:gd name="T12" fmla="*/ 12 w 27"/>
                              <a:gd name="T13" fmla="*/ 40 h 45"/>
                              <a:gd name="T14" fmla="*/ 7 w 27"/>
                              <a:gd name="T15" fmla="*/ 35 h 45"/>
                              <a:gd name="T16" fmla="*/ 4 w 27"/>
                              <a:gd name="T17" fmla="*/ 27 h 45"/>
                              <a:gd name="T18" fmla="*/ 0 w 27"/>
                              <a:gd name="T19" fmla="*/ 22 h 45"/>
                              <a:gd name="T20" fmla="*/ 0 w 27"/>
                              <a:gd name="T21" fmla="*/ 15 h 45"/>
                              <a:gd name="T22" fmla="*/ 0 w 27"/>
                              <a:gd name="T23" fmla="*/ 7 h 45"/>
                              <a:gd name="T24" fmla="*/ 2 w 27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" y="0"/>
                                </a:moveTo>
                                <a:lnTo>
                                  <a:pt x="14" y="7"/>
                                </a:lnTo>
                                <a:lnTo>
                                  <a:pt x="24" y="20"/>
                                </a:lnTo>
                                <a:lnTo>
                                  <a:pt x="27" y="32"/>
                                </a:lnTo>
                                <a:lnTo>
                                  <a:pt x="24" y="45"/>
                                </a:lnTo>
                                <a:lnTo>
                                  <a:pt x="19" y="42"/>
                                </a:lnTo>
                                <a:lnTo>
                                  <a:pt x="12" y="40"/>
                                </a:lnTo>
                                <a:lnTo>
                                  <a:pt x="7" y="35"/>
                                </a:lnTo>
                                <a:lnTo>
                                  <a:pt x="4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9"/>
                        <wps:cNvSpPr>
                          <a:spLocks noEditPoints="1"/>
                        </wps:cNvSpPr>
                        <wps:spPr bwMode="auto">
                          <a:xfrm>
                            <a:off x="6568" y="549"/>
                            <a:ext cx="55" cy="97"/>
                          </a:xfrm>
                          <a:custGeom>
                            <a:avLst/>
                            <a:gdLst>
                              <a:gd name="T0" fmla="*/ 30 w 55"/>
                              <a:gd name="T1" fmla="*/ 50 h 97"/>
                              <a:gd name="T2" fmla="*/ 0 w 55"/>
                              <a:gd name="T3" fmla="*/ 0 h 97"/>
                              <a:gd name="T4" fmla="*/ 30 w 55"/>
                              <a:gd name="T5" fmla="*/ 50 h 97"/>
                              <a:gd name="T6" fmla="*/ 30 w 55"/>
                              <a:gd name="T7" fmla="*/ 50 h 97"/>
                              <a:gd name="T8" fmla="*/ 42 w 55"/>
                              <a:gd name="T9" fmla="*/ 60 h 97"/>
                              <a:gd name="T10" fmla="*/ 50 w 55"/>
                              <a:gd name="T11" fmla="*/ 70 h 97"/>
                              <a:gd name="T12" fmla="*/ 55 w 55"/>
                              <a:gd name="T13" fmla="*/ 82 h 97"/>
                              <a:gd name="T14" fmla="*/ 52 w 55"/>
                              <a:gd name="T15" fmla="*/ 97 h 97"/>
                              <a:gd name="T16" fmla="*/ 45 w 55"/>
                              <a:gd name="T17" fmla="*/ 95 h 97"/>
                              <a:gd name="T18" fmla="*/ 40 w 55"/>
                              <a:gd name="T19" fmla="*/ 90 h 97"/>
                              <a:gd name="T20" fmla="*/ 35 w 55"/>
                              <a:gd name="T21" fmla="*/ 85 h 97"/>
                              <a:gd name="T22" fmla="*/ 30 w 55"/>
                              <a:gd name="T23" fmla="*/ 80 h 97"/>
                              <a:gd name="T24" fmla="*/ 27 w 55"/>
                              <a:gd name="T25" fmla="*/ 72 h 97"/>
                              <a:gd name="T26" fmla="*/ 27 w 55"/>
                              <a:gd name="T27" fmla="*/ 65 h 97"/>
                              <a:gd name="T28" fmla="*/ 27 w 55"/>
                              <a:gd name="T29" fmla="*/ 57 h 97"/>
                              <a:gd name="T30" fmla="*/ 30 w 55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7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60"/>
                                </a:lnTo>
                                <a:lnTo>
                                  <a:pt x="50" y="70"/>
                                </a:lnTo>
                                <a:lnTo>
                                  <a:pt x="55" y="82"/>
                                </a:lnTo>
                                <a:lnTo>
                                  <a:pt x="52" y="97"/>
                                </a:lnTo>
                                <a:lnTo>
                                  <a:pt x="45" y="95"/>
                                </a:lnTo>
                                <a:lnTo>
                                  <a:pt x="40" y="90"/>
                                </a:lnTo>
                                <a:lnTo>
                                  <a:pt x="35" y="85"/>
                                </a:lnTo>
                                <a:lnTo>
                                  <a:pt x="30" y="80"/>
                                </a:lnTo>
                                <a:lnTo>
                                  <a:pt x="27" y="72"/>
                                </a:lnTo>
                                <a:lnTo>
                                  <a:pt x="27" y="65"/>
                                </a:lnTo>
                                <a:lnTo>
                                  <a:pt x="27" y="57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30"/>
                        <wps:cNvSpPr>
                          <a:spLocks/>
                        </wps:cNvSpPr>
                        <wps:spPr bwMode="auto">
                          <a:xfrm>
                            <a:off x="6568" y="549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31"/>
                        <wps:cNvSpPr>
                          <a:spLocks/>
                        </wps:cNvSpPr>
                        <wps:spPr bwMode="auto">
                          <a:xfrm>
                            <a:off x="6595" y="599"/>
                            <a:ext cx="28" cy="47"/>
                          </a:xfrm>
                          <a:custGeom>
                            <a:avLst/>
                            <a:gdLst>
                              <a:gd name="T0" fmla="*/ 3 w 28"/>
                              <a:gd name="T1" fmla="*/ 0 h 47"/>
                              <a:gd name="T2" fmla="*/ 15 w 28"/>
                              <a:gd name="T3" fmla="*/ 10 h 47"/>
                              <a:gd name="T4" fmla="*/ 23 w 28"/>
                              <a:gd name="T5" fmla="*/ 20 h 47"/>
                              <a:gd name="T6" fmla="*/ 28 w 28"/>
                              <a:gd name="T7" fmla="*/ 32 h 47"/>
                              <a:gd name="T8" fmla="*/ 25 w 28"/>
                              <a:gd name="T9" fmla="*/ 47 h 47"/>
                              <a:gd name="T10" fmla="*/ 18 w 28"/>
                              <a:gd name="T11" fmla="*/ 45 h 47"/>
                              <a:gd name="T12" fmla="*/ 13 w 28"/>
                              <a:gd name="T13" fmla="*/ 40 h 47"/>
                              <a:gd name="T14" fmla="*/ 8 w 28"/>
                              <a:gd name="T15" fmla="*/ 35 h 47"/>
                              <a:gd name="T16" fmla="*/ 3 w 28"/>
                              <a:gd name="T17" fmla="*/ 30 h 47"/>
                              <a:gd name="T18" fmla="*/ 0 w 28"/>
                              <a:gd name="T19" fmla="*/ 22 h 47"/>
                              <a:gd name="T20" fmla="*/ 0 w 28"/>
                              <a:gd name="T21" fmla="*/ 15 h 47"/>
                              <a:gd name="T22" fmla="*/ 0 w 28"/>
                              <a:gd name="T23" fmla="*/ 7 h 47"/>
                              <a:gd name="T24" fmla="*/ 3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3" y="0"/>
                                </a:moveTo>
                                <a:lnTo>
                                  <a:pt x="15" y="10"/>
                                </a:lnTo>
                                <a:lnTo>
                                  <a:pt x="23" y="20"/>
                                </a:lnTo>
                                <a:lnTo>
                                  <a:pt x="28" y="32"/>
                                </a:lnTo>
                                <a:lnTo>
                                  <a:pt x="25" y="47"/>
                                </a:lnTo>
                                <a:lnTo>
                                  <a:pt x="18" y="45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32"/>
                        <wps:cNvSpPr>
                          <a:spLocks noEditPoints="1"/>
                        </wps:cNvSpPr>
                        <wps:spPr bwMode="auto">
                          <a:xfrm>
                            <a:off x="6456" y="489"/>
                            <a:ext cx="75" cy="85"/>
                          </a:xfrm>
                          <a:custGeom>
                            <a:avLst/>
                            <a:gdLst>
                              <a:gd name="T0" fmla="*/ 50 w 75"/>
                              <a:gd name="T1" fmla="*/ 40 h 85"/>
                              <a:gd name="T2" fmla="*/ 0 w 75"/>
                              <a:gd name="T3" fmla="*/ 0 h 85"/>
                              <a:gd name="T4" fmla="*/ 50 w 75"/>
                              <a:gd name="T5" fmla="*/ 40 h 85"/>
                              <a:gd name="T6" fmla="*/ 50 w 75"/>
                              <a:gd name="T7" fmla="*/ 40 h 85"/>
                              <a:gd name="T8" fmla="*/ 62 w 75"/>
                              <a:gd name="T9" fmla="*/ 50 h 85"/>
                              <a:gd name="T10" fmla="*/ 72 w 75"/>
                              <a:gd name="T11" fmla="*/ 60 h 85"/>
                              <a:gd name="T12" fmla="*/ 75 w 75"/>
                              <a:gd name="T13" fmla="*/ 65 h 85"/>
                              <a:gd name="T14" fmla="*/ 75 w 75"/>
                              <a:gd name="T15" fmla="*/ 72 h 85"/>
                              <a:gd name="T16" fmla="*/ 75 w 75"/>
                              <a:gd name="T17" fmla="*/ 77 h 85"/>
                              <a:gd name="T18" fmla="*/ 72 w 75"/>
                              <a:gd name="T19" fmla="*/ 85 h 85"/>
                              <a:gd name="T20" fmla="*/ 65 w 75"/>
                              <a:gd name="T21" fmla="*/ 82 h 85"/>
                              <a:gd name="T22" fmla="*/ 60 w 75"/>
                              <a:gd name="T23" fmla="*/ 80 h 85"/>
                              <a:gd name="T24" fmla="*/ 55 w 75"/>
                              <a:gd name="T25" fmla="*/ 75 h 85"/>
                              <a:gd name="T26" fmla="*/ 50 w 75"/>
                              <a:gd name="T27" fmla="*/ 70 h 85"/>
                              <a:gd name="T28" fmla="*/ 47 w 75"/>
                              <a:gd name="T29" fmla="*/ 62 h 85"/>
                              <a:gd name="T30" fmla="*/ 45 w 75"/>
                              <a:gd name="T31" fmla="*/ 55 h 85"/>
                              <a:gd name="T32" fmla="*/ 47 w 75"/>
                              <a:gd name="T33" fmla="*/ 47 h 85"/>
                              <a:gd name="T34" fmla="*/ 50 w 75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50" y="40"/>
                                </a:moveTo>
                                <a:lnTo>
                                  <a:pt x="0" y="0"/>
                                </a:lnTo>
                                <a:lnTo>
                                  <a:pt x="50" y="40"/>
                                </a:lnTo>
                                <a:close/>
                                <a:moveTo>
                                  <a:pt x="50" y="40"/>
                                </a:moveTo>
                                <a:lnTo>
                                  <a:pt x="62" y="50"/>
                                </a:lnTo>
                                <a:lnTo>
                                  <a:pt x="72" y="60"/>
                                </a:lnTo>
                                <a:lnTo>
                                  <a:pt x="75" y="65"/>
                                </a:lnTo>
                                <a:lnTo>
                                  <a:pt x="75" y="72"/>
                                </a:lnTo>
                                <a:lnTo>
                                  <a:pt x="75" y="77"/>
                                </a:lnTo>
                                <a:lnTo>
                                  <a:pt x="72" y="85"/>
                                </a:lnTo>
                                <a:lnTo>
                                  <a:pt x="65" y="82"/>
                                </a:lnTo>
                                <a:lnTo>
                                  <a:pt x="60" y="80"/>
                                </a:lnTo>
                                <a:lnTo>
                                  <a:pt x="55" y="75"/>
                                </a:lnTo>
                                <a:lnTo>
                                  <a:pt x="50" y="70"/>
                                </a:lnTo>
                                <a:lnTo>
                                  <a:pt x="47" y="62"/>
                                </a:lnTo>
                                <a:lnTo>
                                  <a:pt x="45" y="55"/>
                                </a:lnTo>
                                <a:lnTo>
                                  <a:pt x="47" y="47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33"/>
                        <wps:cNvSpPr>
                          <a:spLocks/>
                        </wps:cNvSpPr>
                        <wps:spPr bwMode="auto">
                          <a:xfrm>
                            <a:off x="6456" y="489"/>
                            <a:ext cx="50" cy="40"/>
                          </a:xfrm>
                          <a:custGeom>
                            <a:avLst/>
                            <a:gdLst>
                              <a:gd name="T0" fmla="*/ 50 w 50"/>
                              <a:gd name="T1" fmla="*/ 40 h 40"/>
                              <a:gd name="T2" fmla="*/ 0 w 50"/>
                              <a:gd name="T3" fmla="*/ 0 h 40"/>
                              <a:gd name="T4" fmla="*/ 50 w 50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" h="40">
                                <a:moveTo>
                                  <a:pt x="50" y="40"/>
                                </a:moveTo>
                                <a:lnTo>
                                  <a:pt x="0" y="0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34"/>
                        <wps:cNvSpPr>
                          <a:spLocks/>
                        </wps:cNvSpPr>
                        <wps:spPr bwMode="auto">
                          <a:xfrm>
                            <a:off x="6501" y="52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7 w 30"/>
                              <a:gd name="T3" fmla="*/ 10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37 h 45"/>
                              <a:gd name="T12" fmla="*/ 27 w 30"/>
                              <a:gd name="T13" fmla="*/ 45 h 45"/>
                              <a:gd name="T14" fmla="*/ 20 w 30"/>
                              <a:gd name="T15" fmla="*/ 42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2 w 30"/>
                              <a:gd name="T23" fmla="*/ 22 h 45"/>
                              <a:gd name="T24" fmla="*/ 0 w 30"/>
                              <a:gd name="T25" fmla="*/ 15 h 45"/>
                              <a:gd name="T26" fmla="*/ 2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7" y="10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37"/>
                                </a:lnTo>
                                <a:lnTo>
                                  <a:pt x="27" y="45"/>
                                </a:lnTo>
                                <a:lnTo>
                                  <a:pt x="20" y="42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35"/>
                        <wps:cNvSpPr>
                          <a:spLocks noEditPoints="1"/>
                        </wps:cNvSpPr>
                        <wps:spPr bwMode="auto">
                          <a:xfrm>
                            <a:off x="6429" y="461"/>
                            <a:ext cx="69" cy="95"/>
                          </a:xfrm>
                          <a:custGeom>
                            <a:avLst/>
                            <a:gdLst>
                              <a:gd name="T0" fmla="*/ 45 w 69"/>
                              <a:gd name="T1" fmla="*/ 50 h 95"/>
                              <a:gd name="T2" fmla="*/ 0 w 69"/>
                              <a:gd name="T3" fmla="*/ 0 h 95"/>
                              <a:gd name="T4" fmla="*/ 45 w 69"/>
                              <a:gd name="T5" fmla="*/ 50 h 95"/>
                              <a:gd name="T6" fmla="*/ 45 w 69"/>
                              <a:gd name="T7" fmla="*/ 50 h 95"/>
                              <a:gd name="T8" fmla="*/ 59 w 69"/>
                              <a:gd name="T9" fmla="*/ 58 h 95"/>
                              <a:gd name="T10" fmla="*/ 67 w 69"/>
                              <a:gd name="T11" fmla="*/ 68 h 95"/>
                              <a:gd name="T12" fmla="*/ 69 w 69"/>
                              <a:gd name="T13" fmla="*/ 75 h 95"/>
                              <a:gd name="T14" fmla="*/ 69 w 69"/>
                              <a:gd name="T15" fmla="*/ 80 h 95"/>
                              <a:gd name="T16" fmla="*/ 69 w 69"/>
                              <a:gd name="T17" fmla="*/ 88 h 95"/>
                              <a:gd name="T18" fmla="*/ 69 w 69"/>
                              <a:gd name="T19" fmla="*/ 95 h 95"/>
                              <a:gd name="T20" fmla="*/ 62 w 69"/>
                              <a:gd name="T21" fmla="*/ 93 h 95"/>
                              <a:gd name="T22" fmla="*/ 55 w 69"/>
                              <a:gd name="T23" fmla="*/ 88 h 95"/>
                              <a:gd name="T24" fmla="*/ 50 w 69"/>
                              <a:gd name="T25" fmla="*/ 85 h 95"/>
                              <a:gd name="T26" fmla="*/ 45 w 69"/>
                              <a:gd name="T27" fmla="*/ 78 h 95"/>
                              <a:gd name="T28" fmla="*/ 42 w 69"/>
                              <a:gd name="T29" fmla="*/ 73 h 95"/>
                              <a:gd name="T30" fmla="*/ 42 w 69"/>
                              <a:gd name="T31" fmla="*/ 65 h 95"/>
                              <a:gd name="T32" fmla="*/ 42 w 69"/>
                              <a:gd name="T33" fmla="*/ 58 h 95"/>
                              <a:gd name="T34" fmla="*/ 45 w 69"/>
                              <a:gd name="T35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45" y="50"/>
                                </a:moveTo>
                                <a:lnTo>
                                  <a:pt x="0" y="0"/>
                                </a:lnTo>
                                <a:lnTo>
                                  <a:pt x="45" y="50"/>
                                </a:lnTo>
                                <a:close/>
                                <a:moveTo>
                                  <a:pt x="45" y="50"/>
                                </a:moveTo>
                                <a:lnTo>
                                  <a:pt x="59" y="58"/>
                                </a:lnTo>
                                <a:lnTo>
                                  <a:pt x="67" y="68"/>
                                </a:lnTo>
                                <a:lnTo>
                                  <a:pt x="69" y="75"/>
                                </a:lnTo>
                                <a:lnTo>
                                  <a:pt x="69" y="80"/>
                                </a:lnTo>
                                <a:lnTo>
                                  <a:pt x="69" y="88"/>
                                </a:lnTo>
                                <a:lnTo>
                                  <a:pt x="69" y="95"/>
                                </a:lnTo>
                                <a:lnTo>
                                  <a:pt x="62" y="93"/>
                                </a:lnTo>
                                <a:lnTo>
                                  <a:pt x="55" y="88"/>
                                </a:lnTo>
                                <a:lnTo>
                                  <a:pt x="50" y="85"/>
                                </a:lnTo>
                                <a:lnTo>
                                  <a:pt x="45" y="78"/>
                                </a:lnTo>
                                <a:lnTo>
                                  <a:pt x="42" y="73"/>
                                </a:lnTo>
                                <a:lnTo>
                                  <a:pt x="42" y="65"/>
                                </a:lnTo>
                                <a:lnTo>
                                  <a:pt x="42" y="58"/>
                                </a:lnTo>
                                <a:lnTo>
                                  <a:pt x="4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36"/>
                        <wps:cNvSpPr>
                          <a:spLocks/>
                        </wps:cNvSpPr>
                        <wps:spPr bwMode="auto">
                          <a:xfrm>
                            <a:off x="6429" y="461"/>
                            <a:ext cx="45" cy="50"/>
                          </a:xfrm>
                          <a:custGeom>
                            <a:avLst/>
                            <a:gdLst>
                              <a:gd name="T0" fmla="*/ 45 w 45"/>
                              <a:gd name="T1" fmla="*/ 50 h 50"/>
                              <a:gd name="T2" fmla="*/ 0 w 45"/>
                              <a:gd name="T3" fmla="*/ 0 h 50"/>
                              <a:gd name="T4" fmla="*/ 45 w 4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45" y="50"/>
                                </a:moveTo>
                                <a:lnTo>
                                  <a:pt x="0" y="0"/>
                                </a:lnTo>
                                <a:lnTo>
                                  <a:pt x="4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37"/>
                        <wps:cNvSpPr>
                          <a:spLocks/>
                        </wps:cNvSpPr>
                        <wps:spPr bwMode="auto">
                          <a:xfrm>
                            <a:off x="6471" y="511"/>
                            <a:ext cx="27" cy="45"/>
                          </a:xfrm>
                          <a:custGeom>
                            <a:avLst/>
                            <a:gdLst>
                              <a:gd name="T0" fmla="*/ 3 w 27"/>
                              <a:gd name="T1" fmla="*/ 0 h 45"/>
                              <a:gd name="T2" fmla="*/ 17 w 27"/>
                              <a:gd name="T3" fmla="*/ 8 h 45"/>
                              <a:gd name="T4" fmla="*/ 25 w 27"/>
                              <a:gd name="T5" fmla="*/ 18 h 45"/>
                              <a:gd name="T6" fmla="*/ 27 w 27"/>
                              <a:gd name="T7" fmla="*/ 25 h 45"/>
                              <a:gd name="T8" fmla="*/ 27 w 27"/>
                              <a:gd name="T9" fmla="*/ 30 h 45"/>
                              <a:gd name="T10" fmla="*/ 27 w 27"/>
                              <a:gd name="T11" fmla="*/ 38 h 45"/>
                              <a:gd name="T12" fmla="*/ 27 w 27"/>
                              <a:gd name="T13" fmla="*/ 45 h 45"/>
                              <a:gd name="T14" fmla="*/ 20 w 27"/>
                              <a:gd name="T15" fmla="*/ 43 h 45"/>
                              <a:gd name="T16" fmla="*/ 13 w 27"/>
                              <a:gd name="T17" fmla="*/ 38 h 45"/>
                              <a:gd name="T18" fmla="*/ 8 w 27"/>
                              <a:gd name="T19" fmla="*/ 35 h 45"/>
                              <a:gd name="T20" fmla="*/ 3 w 27"/>
                              <a:gd name="T21" fmla="*/ 28 h 45"/>
                              <a:gd name="T22" fmla="*/ 0 w 27"/>
                              <a:gd name="T23" fmla="*/ 23 h 45"/>
                              <a:gd name="T24" fmla="*/ 0 w 27"/>
                              <a:gd name="T25" fmla="*/ 15 h 45"/>
                              <a:gd name="T26" fmla="*/ 0 w 27"/>
                              <a:gd name="T27" fmla="*/ 8 h 45"/>
                              <a:gd name="T28" fmla="*/ 3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3" y="0"/>
                                </a:moveTo>
                                <a:lnTo>
                                  <a:pt x="17" y="8"/>
                                </a:lnTo>
                                <a:lnTo>
                                  <a:pt x="25" y="18"/>
                                </a:lnTo>
                                <a:lnTo>
                                  <a:pt x="27" y="25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7" y="45"/>
                                </a:lnTo>
                                <a:lnTo>
                                  <a:pt x="20" y="43"/>
                                </a:lnTo>
                                <a:lnTo>
                                  <a:pt x="13" y="38"/>
                                </a:lnTo>
                                <a:lnTo>
                                  <a:pt x="8" y="35"/>
                                </a:lnTo>
                                <a:lnTo>
                                  <a:pt x="3" y="28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38"/>
                        <wps:cNvSpPr>
                          <a:spLocks noEditPoints="1"/>
                        </wps:cNvSpPr>
                        <wps:spPr bwMode="auto">
                          <a:xfrm>
                            <a:off x="6404" y="449"/>
                            <a:ext cx="67" cy="90"/>
                          </a:xfrm>
                          <a:custGeom>
                            <a:avLst/>
                            <a:gdLst>
                              <a:gd name="T0" fmla="*/ 42 w 67"/>
                              <a:gd name="T1" fmla="*/ 45 h 90"/>
                              <a:gd name="T2" fmla="*/ 0 w 67"/>
                              <a:gd name="T3" fmla="*/ 0 h 90"/>
                              <a:gd name="T4" fmla="*/ 42 w 67"/>
                              <a:gd name="T5" fmla="*/ 45 h 90"/>
                              <a:gd name="T6" fmla="*/ 42 w 67"/>
                              <a:gd name="T7" fmla="*/ 45 h 90"/>
                              <a:gd name="T8" fmla="*/ 55 w 67"/>
                              <a:gd name="T9" fmla="*/ 52 h 90"/>
                              <a:gd name="T10" fmla="*/ 65 w 67"/>
                              <a:gd name="T11" fmla="*/ 62 h 90"/>
                              <a:gd name="T12" fmla="*/ 67 w 67"/>
                              <a:gd name="T13" fmla="*/ 67 h 90"/>
                              <a:gd name="T14" fmla="*/ 67 w 67"/>
                              <a:gd name="T15" fmla="*/ 75 h 90"/>
                              <a:gd name="T16" fmla="*/ 67 w 67"/>
                              <a:gd name="T17" fmla="*/ 82 h 90"/>
                              <a:gd name="T18" fmla="*/ 67 w 67"/>
                              <a:gd name="T19" fmla="*/ 90 h 90"/>
                              <a:gd name="T20" fmla="*/ 60 w 67"/>
                              <a:gd name="T21" fmla="*/ 87 h 90"/>
                              <a:gd name="T22" fmla="*/ 52 w 67"/>
                              <a:gd name="T23" fmla="*/ 82 h 90"/>
                              <a:gd name="T24" fmla="*/ 47 w 67"/>
                              <a:gd name="T25" fmla="*/ 80 h 90"/>
                              <a:gd name="T26" fmla="*/ 42 w 67"/>
                              <a:gd name="T27" fmla="*/ 72 h 90"/>
                              <a:gd name="T28" fmla="*/ 40 w 67"/>
                              <a:gd name="T29" fmla="*/ 67 h 90"/>
                              <a:gd name="T30" fmla="*/ 37 w 67"/>
                              <a:gd name="T31" fmla="*/ 60 h 90"/>
                              <a:gd name="T32" fmla="*/ 37 w 67"/>
                              <a:gd name="T33" fmla="*/ 52 h 90"/>
                              <a:gd name="T34" fmla="*/ 42 w 67"/>
                              <a:gd name="T35" fmla="*/ 4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" h="90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55" y="52"/>
                                </a:lnTo>
                                <a:lnTo>
                                  <a:pt x="65" y="62"/>
                                </a:lnTo>
                                <a:lnTo>
                                  <a:pt x="67" y="67"/>
                                </a:lnTo>
                                <a:lnTo>
                                  <a:pt x="67" y="75"/>
                                </a:lnTo>
                                <a:lnTo>
                                  <a:pt x="67" y="82"/>
                                </a:lnTo>
                                <a:lnTo>
                                  <a:pt x="67" y="90"/>
                                </a:lnTo>
                                <a:lnTo>
                                  <a:pt x="60" y="87"/>
                                </a:lnTo>
                                <a:lnTo>
                                  <a:pt x="52" y="82"/>
                                </a:lnTo>
                                <a:lnTo>
                                  <a:pt x="47" y="80"/>
                                </a:lnTo>
                                <a:lnTo>
                                  <a:pt x="42" y="72"/>
                                </a:lnTo>
                                <a:lnTo>
                                  <a:pt x="40" y="67"/>
                                </a:lnTo>
                                <a:lnTo>
                                  <a:pt x="37" y="60"/>
                                </a:lnTo>
                                <a:lnTo>
                                  <a:pt x="37" y="52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39"/>
                        <wps:cNvSpPr>
                          <a:spLocks/>
                        </wps:cNvSpPr>
                        <wps:spPr bwMode="auto">
                          <a:xfrm>
                            <a:off x="6404" y="449"/>
                            <a:ext cx="42" cy="45"/>
                          </a:xfrm>
                          <a:custGeom>
                            <a:avLst/>
                            <a:gdLst>
                              <a:gd name="T0" fmla="*/ 42 w 42"/>
                              <a:gd name="T1" fmla="*/ 45 h 45"/>
                              <a:gd name="T2" fmla="*/ 0 w 42"/>
                              <a:gd name="T3" fmla="*/ 0 h 45"/>
                              <a:gd name="T4" fmla="*/ 42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40"/>
                        <wps:cNvSpPr>
                          <a:spLocks/>
                        </wps:cNvSpPr>
                        <wps:spPr bwMode="auto">
                          <a:xfrm>
                            <a:off x="6441" y="494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7 h 45"/>
                              <a:gd name="T4" fmla="*/ 28 w 30"/>
                              <a:gd name="T5" fmla="*/ 17 h 45"/>
                              <a:gd name="T6" fmla="*/ 30 w 30"/>
                              <a:gd name="T7" fmla="*/ 22 h 45"/>
                              <a:gd name="T8" fmla="*/ 30 w 30"/>
                              <a:gd name="T9" fmla="*/ 30 h 45"/>
                              <a:gd name="T10" fmla="*/ 30 w 30"/>
                              <a:gd name="T11" fmla="*/ 37 h 45"/>
                              <a:gd name="T12" fmla="*/ 30 w 30"/>
                              <a:gd name="T13" fmla="*/ 45 h 45"/>
                              <a:gd name="T14" fmla="*/ 23 w 30"/>
                              <a:gd name="T15" fmla="*/ 42 h 45"/>
                              <a:gd name="T16" fmla="*/ 15 w 30"/>
                              <a:gd name="T17" fmla="*/ 37 h 45"/>
                              <a:gd name="T18" fmla="*/ 10 w 30"/>
                              <a:gd name="T19" fmla="*/ 35 h 45"/>
                              <a:gd name="T20" fmla="*/ 5 w 30"/>
                              <a:gd name="T21" fmla="*/ 27 h 45"/>
                              <a:gd name="T22" fmla="*/ 3 w 30"/>
                              <a:gd name="T23" fmla="*/ 22 h 45"/>
                              <a:gd name="T24" fmla="*/ 0 w 30"/>
                              <a:gd name="T25" fmla="*/ 15 h 45"/>
                              <a:gd name="T26" fmla="*/ 0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7"/>
                                </a:lnTo>
                                <a:lnTo>
                                  <a:pt x="28" y="17"/>
                                </a:lnTo>
                                <a:lnTo>
                                  <a:pt x="30" y="22"/>
                                </a:lnTo>
                                <a:lnTo>
                                  <a:pt x="30" y="30"/>
                                </a:lnTo>
                                <a:lnTo>
                                  <a:pt x="30" y="37"/>
                                </a:lnTo>
                                <a:lnTo>
                                  <a:pt x="30" y="45"/>
                                </a:lnTo>
                                <a:lnTo>
                                  <a:pt x="23" y="42"/>
                                </a:lnTo>
                                <a:lnTo>
                                  <a:pt x="15" y="37"/>
                                </a:lnTo>
                                <a:lnTo>
                                  <a:pt x="10" y="35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41"/>
                        <wps:cNvSpPr>
                          <a:spLocks noEditPoints="1"/>
                        </wps:cNvSpPr>
                        <wps:spPr bwMode="auto">
                          <a:xfrm>
                            <a:off x="6359" y="434"/>
                            <a:ext cx="77" cy="82"/>
                          </a:xfrm>
                          <a:custGeom>
                            <a:avLst/>
                            <a:gdLst>
                              <a:gd name="T0" fmla="*/ 52 w 77"/>
                              <a:gd name="T1" fmla="*/ 40 h 82"/>
                              <a:gd name="T2" fmla="*/ 0 w 77"/>
                              <a:gd name="T3" fmla="*/ 0 h 82"/>
                              <a:gd name="T4" fmla="*/ 52 w 77"/>
                              <a:gd name="T5" fmla="*/ 40 h 82"/>
                              <a:gd name="T6" fmla="*/ 52 w 77"/>
                              <a:gd name="T7" fmla="*/ 37 h 82"/>
                              <a:gd name="T8" fmla="*/ 65 w 77"/>
                              <a:gd name="T9" fmla="*/ 47 h 82"/>
                              <a:gd name="T10" fmla="*/ 75 w 77"/>
                              <a:gd name="T11" fmla="*/ 57 h 82"/>
                              <a:gd name="T12" fmla="*/ 77 w 77"/>
                              <a:gd name="T13" fmla="*/ 62 h 82"/>
                              <a:gd name="T14" fmla="*/ 77 w 77"/>
                              <a:gd name="T15" fmla="*/ 70 h 82"/>
                              <a:gd name="T16" fmla="*/ 77 w 77"/>
                              <a:gd name="T17" fmla="*/ 75 h 82"/>
                              <a:gd name="T18" fmla="*/ 77 w 77"/>
                              <a:gd name="T19" fmla="*/ 82 h 82"/>
                              <a:gd name="T20" fmla="*/ 70 w 77"/>
                              <a:gd name="T21" fmla="*/ 82 h 82"/>
                              <a:gd name="T22" fmla="*/ 62 w 77"/>
                              <a:gd name="T23" fmla="*/ 77 h 82"/>
                              <a:gd name="T24" fmla="*/ 57 w 77"/>
                              <a:gd name="T25" fmla="*/ 72 h 82"/>
                              <a:gd name="T26" fmla="*/ 52 w 77"/>
                              <a:gd name="T27" fmla="*/ 67 h 82"/>
                              <a:gd name="T28" fmla="*/ 50 w 77"/>
                              <a:gd name="T29" fmla="*/ 60 h 82"/>
                              <a:gd name="T30" fmla="*/ 47 w 77"/>
                              <a:gd name="T31" fmla="*/ 55 h 82"/>
                              <a:gd name="T32" fmla="*/ 50 w 77"/>
                              <a:gd name="T33" fmla="*/ 47 h 82"/>
                              <a:gd name="T34" fmla="*/ 52 w 77"/>
                              <a:gd name="T35" fmla="*/ 3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2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52" y="37"/>
                                </a:moveTo>
                                <a:lnTo>
                                  <a:pt x="65" y="47"/>
                                </a:lnTo>
                                <a:lnTo>
                                  <a:pt x="75" y="57"/>
                                </a:lnTo>
                                <a:lnTo>
                                  <a:pt x="77" y="62"/>
                                </a:lnTo>
                                <a:lnTo>
                                  <a:pt x="77" y="70"/>
                                </a:lnTo>
                                <a:lnTo>
                                  <a:pt x="77" y="75"/>
                                </a:lnTo>
                                <a:lnTo>
                                  <a:pt x="77" y="82"/>
                                </a:lnTo>
                                <a:lnTo>
                                  <a:pt x="70" y="82"/>
                                </a:lnTo>
                                <a:lnTo>
                                  <a:pt x="62" y="77"/>
                                </a:lnTo>
                                <a:lnTo>
                                  <a:pt x="57" y="72"/>
                                </a:lnTo>
                                <a:lnTo>
                                  <a:pt x="52" y="67"/>
                                </a:lnTo>
                                <a:lnTo>
                                  <a:pt x="50" y="60"/>
                                </a:lnTo>
                                <a:lnTo>
                                  <a:pt x="47" y="55"/>
                                </a:lnTo>
                                <a:lnTo>
                                  <a:pt x="50" y="47"/>
                                </a:lnTo>
                                <a:lnTo>
                                  <a:pt x="5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2"/>
                        <wps:cNvSpPr>
                          <a:spLocks/>
                        </wps:cNvSpPr>
                        <wps:spPr bwMode="auto">
                          <a:xfrm>
                            <a:off x="6359" y="434"/>
                            <a:ext cx="52" cy="40"/>
                          </a:xfrm>
                          <a:custGeom>
                            <a:avLst/>
                            <a:gdLst>
                              <a:gd name="T0" fmla="*/ 52 w 52"/>
                              <a:gd name="T1" fmla="*/ 40 h 40"/>
                              <a:gd name="T2" fmla="*/ 0 w 52"/>
                              <a:gd name="T3" fmla="*/ 0 h 40"/>
                              <a:gd name="T4" fmla="*/ 52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43"/>
                        <wps:cNvSpPr>
                          <a:spLocks/>
                        </wps:cNvSpPr>
                        <wps:spPr bwMode="auto">
                          <a:xfrm>
                            <a:off x="6406" y="471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10 h 45"/>
                              <a:gd name="T4" fmla="*/ 28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3 h 45"/>
                              <a:gd name="T10" fmla="*/ 30 w 30"/>
                              <a:gd name="T11" fmla="*/ 38 h 45"/>
                              <a:gd name="T12" fmla="*/ 30 w 30"/>
                              <a:gd name="T13" fmla="*/ 45 h 45"/>
                              <a:gd name="T14" fmla="*/ 23 w 30"/>
                              <a:gd name="T15" fmla="*/ 45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3 h 45"/>
                              <a:gd name="T24" fmla="*/ 0 w 30"/>
                              <a:gd name="T25" fmla="*/ 18 h 45"/>
                              <a:gd name="T26" fmla="*/ 3 w 30"/>
                              <a:gd name="T27" fmla="*/ 10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10"/>
                                </a:lnTo>
                                <a:lnTo>
                                  <a:pt x="28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3"/>
                                </a:lnTo>
                                <a:lnTo>
                                  <a:pt x="30" y="38"/>
                                </a:lnTo>
                                <a:lnTo>
                                  <a:pt x="30" y="45"/>
                                </a:lnTo>
                                <a:lnTo>
                                  <a:pt x="23" y="45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3"/>
                                </a:lnTo>
                                <a:lnTo>
                                  <a:pt x="0" y="18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4"/>
                        <wps:cNvSpPr>
                          <a:spLocks noEditPoints="1"/>
                        </wps:cNvSpPr>
                        <wps:spPr bwMode="auto">
                          <a:xfrm>
                            <a:off x="6312" y="426"/>
                            <a:ext cx="97" cy="75"/>
                          </a:xfrm>
                          <a:custGeom>
                            <a:avLst/>
                            <a:gdLst>
                              <a:gd name="T0" fmla="*/ 62 w 97"/>
                              <a:gd name="T1" fmla="*/ 35 h 75"/>
                              <a:gd name="T2" fmla="*/ 0 w 97"/>
                              <a:gd name="T3" fmla="*/ 0 h 75"/>
                              <a:gd name="T4" fmla="*/ 62 w 97"/>
                              <a:gd name="T5" fmla="*/ 35 h 75"/>
                              <a:gd name="T6" fmla="*/ 62 w 97"/>
                              <a:gd name="T7" fmla="*/ 35 h 75"/>
                              <a:gd name="T8" fmla="*/ 77 w 97"/>
                              <a:gd name="T9" fmla="*/ 43 h 75"/>
                              <a:gd name="T10" fmla="*/ 90 w 97"/>
                              <a:gd name="T11" fmla="*/ 53 h 75"/>
                              <a:gd name="T12" fmla="*/ 92 w 97"/>
                              <a:gd name="T13" fmla="*/ 58 h 75"/>
                              <a:gd name="T14" fmla="*/ 94 w 97"/>
                              <a:gd name="T15" fmla="*/ 63 h 75"/>
                              <a:gd name="T16" fmla="*/ 97 w 97"/>
                              <a:gd name="T17" fmla="*/ 70 h 75"/>
                              <a:gd name="T18" fmla="*/ 97 w 97"/>
                              <a:gd name="T19" fmla="*/ 75 h 75"/>
                              <a:gd name="T20" fmla="*/ 87 w 97"/>
                              <a:gd name="T21" fmla="*/ 75 h 75"/>
                              <a:gd name="T22" fmla="*/ 80 w 97"/>
                              <a:gd name="T23" fmla="*/ 73 h 75"/>
                              <a:gd name="T24" fmla="*/ 72 w 97"/>
                              <a:gd name="T25" fmla="*/ 68 h 75"/>
                              <a:gd name="T26" fmla="*/ 67 w 97"/>
                              <a:gd name="T27" fmla="*/ 63 h 75"/>
                              <a:gd name="T28" fmla="*/ 62 w 97"/>
                              <a:gd name="T29" fmla="*/ 55 h 75"/>
                              <a:gd name="T30" fmla="*/ 60 w 97"/>
                              <a:gd name="T31" fmla="*/ 50 h 75"/>
                              <a:gd name="T32" fmla="*/ 60 w 97"/>
                              <a:gd name="T33" fmla="*/ 43 h 75"/>
                              <a:gd name="T34" fmla="*/ 62 w 97"/>
                              <a:gd name="T35" fmla="*/ 3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" h="75">
                                <a:moveTo>
                                  <a:pt x="62" y="35"/>
                                </a:moveTo>
                                <a:lnTo>
                                  <a:pt x="0" y="0"/>
                                </a:lnTo>
                                <a:lnTo>
                                  <a:pt x="62" y="35"/>
                                </a:lnTo>
                                <a:close/>
                                <a:moveTo>
                                  <a:pt x="62" y="35"/>
                                </a:moveTo>
                                <a:lnTo>
                                  <a:pt x="77" y="43"/>
                                </a:lnTo>
                                <a:lnTo>
                                  <a:pt x="90" y="53"/>
                                </a:lnTo>
                                <a:lnTo>
                                  <a:pt x="92" y="58"/>
                                </a:lnTo>
                                <a:lnTo>
                                  <a:pt x="94" y="63"/>
                                </a:lnTo>
                                <a:lnTo>
                                  <a:pt x="97" y="70"/>
                                </a:lnTo>
                                <a:lnTo>
                                  <a:pt x="97" y="75"/>
                                </a:lnTo>
                                <a:lnTo>
                                  <a:pt x="87" y="75"/>
                                </a:lnTo>
                                <a:lnTo>
                                  <a:pt x="80" y="73"/>
                                </a:lnTo>
                                <a:lnTo>
                                  <a:pt x="72" y="68"/>
                                </a:lnTo>
                                <a:lnTo>
                                  <a:pt x="67" y="63"/>
                                </a:lnTo>
                                <a:lnTo>
                                  <a:pt x="62" y="55"/>
                                </a:lnTo>
                                <a:lnTo>
                                  <a:pt x="60" y="50"/>
                                </a:lnTo>
                                <a:lnTo>
                                  <a:pt x="60" y="43"/>
                                </a:lnTo>
                                <a:lnTo>
                                  <a:pt x="6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5"/>
                        <wps:cNvSpPr>
                          <a:spLocks/>
                        </wps:cNvSpPr>
                        <wps:spPr bwMode="auto">
                          <a:xfrm>
                            <a:off x="6312" y="426"/>
                            <a:ext cx="62" cy="35"/>
                          </a:xfrm>
                          <a:custGeom>
                            <a:avLst/>
                            <a:gdLst>
                              <a:gd name="T0" fmla="*/ 62 w 62"/>
                              <a:gd name="T1" fmla="*/ 35 h 35"/>
                              <a:gd name="T2" fmla="*/ 0 w 62"/>
                              <a:gd name="T3" fmla="*/ 0 h 35"/>
                              <a:gd name="T4" fmla="*/ 62 w 62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5">
                                <a:moveTo>
                                  <a:pt x="62" y="35"/>
                                </a:moveTo>
                                <a:lnTo>
                                  <a:pt x="0" y="0"/>
                                </a:lnTo>
                                <a:lnTo>
                                  <a:pt x="62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6"/>
                        <wps:cNvSpPr>
                          <a:spLocks/>
                        </wps:cNvSpPr>
                        <wps:spPr bwMode="auto">
                          <a:xfrm>
                            <a:off x="6372" y="461"/>
                            <a:ext cx="37" cy="40"/>
                          </a:xfrm>
                          <a:custGeom>
                            <a:avLst/>
                            <a:gdLst>
                              <a:gd name="T0" fmla="*/ 2 w 37"/>
                              <a:gd name="T1" fmla="*/ 0 h 40"/>
                              <a:gd name="T2" fmla="*/ 17 w 37"/>
                              <a:gd name="T3" fmla="*/ 8 h 40"/>
                              <a:gd name="T4" fmla="*/ 30 w 37"/>
                              <a:gd name="T5" fmla="*/ 18 h 40"/>
                              <a:gd name="T6" fmla="*/ 32 w 37"/>
                              <a:gd name="T7" fmla="*/ 23 h 40"/>
                              <a:gd name="T8" fmla="*/ 34 w 37"/>
                              <a:gd name="T9" fmla="*/ 28 h 40"/>
                              <a:gd name="T10" fmla="*/ 37 w 37"/>
                              <a:gd name="T11" fmla="*/ 35 h 40"/>
                              <a:gd name="T12" fmla="*/ 37 w 37"/>
                              <a:gd name="T13" fmla="*/ 40 h 40"/>
                              <a:gd name="T14" fmla="*/ 27 w 37"/>
                              <a:gd name="T15" fmla="*/ 40 h 40"/>
                              <a:gd name="T16" fmla="*/ 20 w 37"/>
                              <a:gd name="T17" fmla="*/ 38 h 40"/>
                              <a:gd name="T18" fmla="*/ 12 w 37"/>
                              <a:gd name="T19" fmla="*/ 33 h 40"/>
                              <a:gd name="T20" fmla="*/ 7 w 37"/>
                              <a:gd name="T21" fmla="*/ 28 h 40"/>
                              <a:gd name="T22" fmla="*/ 2 w 37"/>
                              <a:gd name="T23" fmla="*/ 20 h 40"/>
                              <a:gd name="T24" fmla="*/ 0 w 37"/>
                              <a:gd name="T25" fmla="*/ 15 h 40"/>
                              <a:gd name="T26" fmla="*/ 0 w 37"/>
                              <a:gd name="T27" fmla="*/ 8 h 40"/>
                              <a:gd name="T28" fmla="*/ 2 w 37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2" y="0"/>
                                </a:moveTo>
                                <a:lnTo>
                                  <a:pt x="17" y="8"/>
                                </a:lnTo>
                                <a:lnTo>
                                  <a:pt x="30" y="18"/>
                                </a:lnTo>
                                <a:lnTo>
                                  <a:pt x="32" y="23"/>
                                </a:lnTo>
                                <a:lnTo>
                                  <a:pt x="34" y="28"/>
                                </a:lnTo>
                                <a:lnTo>
                                  <a:pt x="37" y="35"/>
                                </a:lnTo>
                                <a:lnTo>
                                  <a:pt x="37" y="40"/>
                                </a:lnTo>
                                <a:lnTo>
                                  <a:pt x="27" y="40"/>
                                </a:lnTo>
                                <a:lnTo>
                                  <a:pt x="20" y="38"/>
                                </a:lnTo>
                                <a:lnTo>
                                  <a:pt x="12" y="33"/>
                                </a:lnTo>
                                <a:lnTo>
                                  <a:pt x="7" y="28"/>
                                </a:lnTo>
                                <a:lnTo>
                                  <a:pt x="2" y="20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47"/>
                        <wps:cNvSpPr>
                          <a:spLocks/>
                        </wps:cNvSpPr>
                        <wps:spPr bwMode="auto">
                          <a:xfrm>
                            <a:off x="6484" y="569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7 h 17"/>
                              <a:gd name="T2" fmla="*/ 14 w 54"/>
                              <a:gd name="T3" fmla="*/ 0 h 17"/>
                              <a:gd name="T4" fmla="*/ 29 w 54"/>
                              <a:gd name="T5" fmla="*/ 0 h 17"/>
                              <a:gd name="T6" fmla="*/ 42 w 54"/>
                              <a:gd name="T7" fmla="*/ 2 h 17"/>
                              <a:gd name="T8" fmla="*/ 54 w 54"/>
                              <a:gd name="T9" fmla="*/ 10 h 17"/>
                              <a:gd name="T10" fmla="*/ 42 w 54"/>
                              <a:gd name="T11" fmla="*/ 15 h 17"/>
                              <a:gd name="T12" fmla="*/ 27 w 54"/>
                              <a:gd name="T13" fmla="*/ 17 h 17"/>
                              <a:gd name="T14" fmla="*/ 19 w 54"/>
                              <a:gd name="T15" fmla="*/ 15 h 17"/>
                              <a:gd name="T16" fmla="*/ 12 w 54"/>
                              <a:gd name="T17" fmla="*/ 12 h 17"/>
                              <a:gd name="T18" fmla="*/ 4 w 54"/>
                              <a:gd name="T19" fmla="*/ 10 h 17"/>
                              <a:gd name="T20" fmla="*/ 0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7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2"/>
                                </a:lnTo>
                                <a:lnTo>
                                  <a:pt x="54" y="10"/>
                                </a:lnTo>
                                <a:lnTo>
                                  <a:pt x="42" y="15"/>
                                </a:lnTo>
                                <a:lnTo>
                                  <a:pt x="27" y="17"/>
                                </a:lnTo>
                                <a:lnTo>
                                  <a:pt x="19" y="15"/>
                                </a:lnTo>
                                <a:lnTo>
                                  <a:pt x="12" y="12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48"/>
                        <wps:cNvSpPr>
                          <a:spLocks/>
                        </wps:cNvSpPr>
                        <wps:spPr bwMode="auto">
                          <a:xfrm>
                            <a:off x="6484" y="569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7 h 17"/>
                              <a:gd name="T2" fmla="*/ 14 w 54"/>
                              <a:gd name="T3" fmla="*/ 0 h 17"/>
                              <a:gd name="T4" fmla="*/ 29 w 54"/>
                              <a:gd name="T5" fmla="*/ 0 h 17"/>
                              <a:gd name="T6" fmla="*/ 42 w 54"/>
                              <a:gd name="T7" fmla="*/ 2 h 17"/>
                              <a:gd name="T8" fmla="*/ 54 w 54"/>
                              <a:gd name="T9" fmla="*/ 10 h 17"/>
                              <a:gd name="T10" fmla="*/ 42 w 54"/>
                              <a:gd name="T11" fmla="*/ 15 h 17"/>
                              <a:gd name="T12" fmla="*/ 27 w 54"/>
                              <a:gd name="T13" fmla="*/ 17 h 17"/>
                              <a:gd name="T14" fmla="*/ 19 w 54"/>
                              <a:gd name="T15" fmla="*/ 15 h 17"/>
                              <a:gd name="T16" fmla="*/ 12 w 54"/>
                              <a:gd name="T17" fmla="*/ 12 h 17"/>
                              <a:gd name="T18" fmla="*/ 4 w 54"/>
                              <a:gd name="T19" fmla="*/ 10 h 17"/>
                              <a:gd name="T20" fmla="*/ 0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7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2"/>
                                </a:lnTo>
                                <a:lnTo>
                                  <a:pt x="54" y="10"/>
                                </a:lnTo>
                                <a:lnTo>
                                  <a:pt x="42" y="15"/>
                                </a:lnTo>
                                <a:lnTo>
                                  <a:pt x="27" y="17"/>
                                </a:lnTo>
                                <a:lnTo>
                                  <a:pt x="19" y="15"/>
                                </a:lnTo>
                                <a:lnTo>
                                  <a:pt x="12" y="12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49"/>
                        <wps:cNvSpPr>
                          <a:spLocks noEditPoints="1"/>
                        </wps:cNvSpPr>
                        <wps:spPr bwMode="auto">
                          <a:xfrm>
                            <a:off x="6444" y="574"/>
                            <a:ext cx="122" cy="30"/>
                          </a:xfrm>
                          <a:custGeom>
                            <a:avLst/>
                            <a:gdLst>
                              <a:gd name="T0" fmla="*/ 62 w 122"/>
                              <a:gd name="T1" fmla="*/ 20 h 30"/>
                              <a:gd name="T2" fmla="*/ 79 w 122"/>
                              <a:gd name="T3" fmla="*/ 15 h 30"/>
                              <a:gd name="T4" fmla="*/ 94 w 122"/>
                              <a:gd name="T5" fmla="*/ 15 h 30"/>
                              <a:gd name="T6" fmla="*/ 107 w 122"/>
                              <a:gd name="T7" fmla="*/ 17 h 30"/>
                              <a:gd name="T8" fmla="*/ 122 w 122"/>
                              <a:gd name="T9" fmla="*/ 25 h 30"/>
                              <a:gd name="T10" fmla="*/ 109 w 122"/>
                              <a:gd name="T11" fmla="*/ 30 h 30"/>
                              <a:gd name="T12" fmla="*/ 92 w 122"/>
                              <a:gd name="T13" fmla="*/ 30 h 30"/>
                              <a:gd name="T14" fmla="*/ 84 w 122"/>
                              <a:gd name="T15" fmla="*/ 30 h 30"/>
                              <a:gd name="T16" fmla="*/ 77 w 122"/>
                              <a:gd name="T17" fmla="*/ 27 h 30"/>
                              <a:gd name="T18" fmla="*/ 69 w 122"/>
                              <a:gd name="T19" fmla="*/ 25 h 30"/>
                              <a:gd name="T20" fmla="*/ 62 w 122"/>
                              <a:gd name="T21" fmla="*/ 20 h 30"/>
                              <a:gd name="T22" fmla="*/ 62 w 122"/>
                              <a:gd name="T23" fmla="*/ 20 h 30"/>
                              <a:gd name="T24" fmla="*/ 0 w 122"/>
                              <a:gd name="T25" fmla="*/ 0 h 30"/>
                              <a:gd name="T26" fmla="*/ 62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62" y="20"/>
                                </a:moveTo>
                                <a:lnTo>
                                  <a:pt x="79" y="15"/>
                                </a:lnTo>
                                <a:lnTo>
                                  <a:pt x="94" y="15"/>
                                </a:lnTo>
                                <a:lnTo>
                                  <a:pt x="107" y="17"/>
                                </a:lnTo>
                                <a:lnTo>
                                  <a:pt x="122" y="25"/>
                                </a:lnTo>
                                <a:lnTo>
                                  <a:pt x="109" y="30"/>
                                </a:lnTo>
                                <a:lnTo>
                                  <a:pt x="92" y="30"/>
                                </a:lnTo>
                                <a:lnTo>
                                  <a:pt x="84" y="30"/>
                                </a:lnTo>
                                <a:lnTo>
                                  <a:pt x="77" y="27"/>
                                </a:lnTo>
                                <a:lnTo>
                                  <a:pt x="69" y="25"/>
                                </a:lnTo>
                                <a:lnTo>
                                  <a:pt x="62" y="20"/>
                                </a:lnTo>
                                <a:close/>
                                <a:moveTo>
                                  <a:pt x="62" y="20"/>
                                </a:moveTo>
                                <a:lnTo>
                                  <a:pt x="0" y="0"/>
                                </a:lnTo>
                                <a:lnTo>
                                  <a:pt x="6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50"/>
                        <wps:cNvSpPr>
                          <a:spLocks/>
                        </wps:cNvSpPr>
                        <wps:spPr bwMode="auto">
                          <a:xfrm>
                            <a:off x="6506" y="589"/>
                            <a:ext cx="60" cy="15"/>
                          </a:xfrm>
                          <a:custGeom>
                            <a:avLst/>
                            <a:gdLst>
                              <a:gd name="T0" fmla="*/ 0 w 60"/>
                              <a:gd name="T1" fmla="*/ 5 h 15"/>
                              <a:gd name="T2" fmla="*/ 17 w 60"/>
                              <a:gd name="T3" fmla="*/ 0 h 15"/>
                              <a:gd name="T4" fmla="*/ 32 w 60"/>
                              <a:gd name="T5" fmla="*/ 0 h 15"/>
                              <a:gd name="T6" fmla="*/ 45 w 60"/>
                              <a:gd name="T7" fmla="*/ 2 h 15"/>
                              <a:gd name="T8" fmla="*/ 60 w 60"/>
                              <a:gd name="T9" fmla="*/ 10 h 15"/>
                              <a:gd name="T10" fmla="*/ 47 w 60"/>
                              <a:gd name="T11" fmla="*/ 15 h 15"/>
                              <a:gd name="T12" fmla="*/ 30 w 60"/>
                              <a:gd name="T13" fmla="*/ 15 h 15"/>
                              <a:gd name="T14" fmla="*/ 22 w 60"/>
                              <a:gd name="T15" fmla="*/ 15 h 15"/>
                              <a:gd name="T16" fmla="*/ 15 w 60"/>
                              <a:gd name="T17" fmla="*/ 12 h 15"/>
                              <a:gd name="T18" fmla="*/ 7 w 60"/>
                              <a:gd name="T19" fmla="*/ 10 h 15"/>
                              <a:gd name="T20" fmla="*/ 0 w 60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2"/>
                                </a:lnTo>
                                <a:lnTo>
                                  <a:pt x="60" y="10"/>
                                </a:lnTo>
                                <a:lnTo>
                                  <a:pt x="47" y="15"/>
                                </a:lnTo>
                                <a:lnTo>
                                  <a:pt x="30" y="15"/>
                                </a:lnTo>
                                <a:lnTo>
                                  <a:pt x="22" y="15"/>
                                </a:lnTo>
                                <a:lnTo>
                                  <a:pt x="15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51"/>
                        <wps:cNvSpPr>
                          <a:spLocks/>
                        </wps:cNvSpPr>
                        <wps:spPr bwMode="auto">
                          <a:xfrm>
                            <a:off x="6444" y="574"/>
                            <a:ext cx="62" cy="20"/>
                          </a:xfrm>
                          <a:custGeom>
                            <a:avLst/>
                            <a:gdLst>
                              <a:gd name="T0" fmla="*/ 62 w 62"/>
                              <a:gd name="T1" fmla="*/ 20 h 20"/>
                              <a:gd name="T2" fmla="*/ 0 w 62"/>
                              <a:gd name="T3" fmla="*/ 0 h 20"/>
                              <a:gd name="T4" fmla="*/ 62 w 62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0">
                                <a:moveTo>
                                  <a:pt x="62" y="20"/>
                                </a:moveTo>
                                <a:lnTo>
                                  <a:pt x="0" y="0"/>
                                </a:lnTo>
                                <a:lnTo>
                                  <a:pt x="62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52"/>
                        <wps:cNvSpPr>
                          <a:spLocks/>
                        </wps:cNvSpPr>
                        <wps:spPr bwMode="auto">
                          <a:xfrm>
                            <a:off x="6456" y="551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18"/>
                              <a:gd name="T2" fmla="*/ 15 w 55"/>
                              <a:gd name="T3" fmla="*/ 3 h 18"/>
                              <a:gd name="T4" fmla="*/ 30 w 55"/>
                              <a:gd name="T5" fmla="*/ 0 h 18"/>
                              <a:gd name="T6" fmla="*/ 42 w 55"/>
                              <a:gd name="T7" fmla="*/ 3 h 18"/>
                              <a:gd name="T8" fmla="*/ 55 w 55"/>
                              <a:gd name="T9" fmla="*/ 8 h 18"/>
                              <a:gd name="T10" fmla="*/ 45 w 55"/>
                              <a:gd name="T11" fmla="*/ 15 h 18"/>
                              <a:gd name="T12" fmla="*/ 28 w 55"/>
                              <a:gd name="T13" fmla="*/ 18 h 18"/>
                              <a:gd name="T14" fmla="*/ 20 w 55"/>
                              <a:gd name="T15" fmla="*/ 18 h 18"/>
                              <a:gd name="T16" fmla="*/ 13 w 55"/>
                              <a:gd name="T17" fmla="*/ 15 h 18"/>
                              <a:gd name="T18" fmla="*/ 5 w 55"/>
                              <a:gd name="T19" fmla="*/ 13 h 18"/>
                              <a:gd name="T20" fmla="*/ 0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8"/>
                                </a:moveTo>
                                <a:lnTo>
                                  <a:pt x="15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5" y="8"/>
                                </a:lnTo>
                                <a:lnTo>
                                  <a:pt x="45" y="15"/>
                                </a:lnTo>
                                <a:lnTo>
                                  <a:pt x="28" y="18"/>
                                </a:lnTo>
                                <a:lnTo>
                                  <a:pt x="20" y="18"/>
                                </a:lnTo>
                                <a:lnTo>
                                  <a:pt x="13" y="15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53"/>
                        <wps:cNvSpPr>
                          <a:spLocks/>
                        </wps:cNvSpPr>
                        <wps:spPr bwMode="auto">
                          <a:xfrm>
                            <a:off x="6456" y="551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18"/>
                              <a:gd name="T2" fmla="*/ 15 w 55"/>
                              <a:gd name="T3" fmla="*/ 3 h 18"/>
                              <a:gd name="T4" fmla="*/ 30 w 55"/>
                              <a:gd name="T5" fmla="*/ 0 h 18"/>
                              <a:gd name="T6" fmla="*/ 42 w 55"/>
                              <a:gd name="T7" fmla="*/ 3 h 18"/>
                              <a:gd name="T8" fmla="*/ 55 w 55"/>
                              <a:gd name="T9" fmla="*/ 8 h 18"/>
                              <a:gd name="T10" fmla="*/ 45 w 55"/>
                              <a:gd name="T11" fmla="*/ 15 h 18"/>
                              <a:gd name="T12" fmla="*/ 28 w 55"/>
                              <a:gd name="T13" fmla="*/ 18 h 18"/>
                              <a:gd name="T14" fmla="*/ 20 w 55"/>
                              <a:gd name="T15" fmla="*/ 18 h 18"/>
                              <a:gd name="T16" fmla="*/ 13 w 55"/>
                              <a:gd name="T17" fmla="*/ 15 h 18"/>
                              <a:gd name="T18" fmla="*/ 5 w 55"/>
                              <a:gd name="T19" fmla="*/ 13 h 18"/>
                              <a:gd name="T20" fmla="*/ 0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8"/>
                                </a:moveTo>
                                <a:lnTo>
                                  <a:pt x="15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5" y="8"/>
                                </a:lnTo>
                                <a:lnTo>
                                  <a:pt x="45" y="15"/>
                                </a:lnTo>
                                <a:lnTo>
                                  <a:pt x="28" y="18"/>
                                </a:lnTo>
                                <a:lnTo>
                                  <a:pt x="20" y="18"/>
                                </a:lnTo>
                                <a:lnTo>
                                  <a:pt x="13" y="15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54"/>
                        <wps:cNvSpPr>
                          <a:spLocks/>
                        </wps:cNvSpPr>
                        <wps:spPr bwMode="auto">
                          <a:xfrm>
                            <a:off x="6392" y="546"/>
                            <a:ext cx="64" cy="13"/>
                          </a:xfrm>
                          <a:custGeom>
                            <a:avLst/>
                            <a:gdLst>
                              <a:gd name="T0" fmla="*/ 64 w 64"/>
                              <a:gd name="T1" fmla="*/ 13 h 13"/>
                              <a:gd name="T2" fmla="*/ 0 w 64"/>
                              <a:gd name="T3" fmla="*/ 0 h 13"/>
                              <a:gd name="T4" fmla="*/ 64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64" y="13"/>
                                </a:moveTo>
                                <a:lnTo>
                                  <a:pt x="0" y="0"/>
                                </a:lnTo>
                                <a:lnTo>
                                  <a:pt x="6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55"/>
                        <wps:cNvSpPr>
                          <a:spLocks/>
                        </wps:cNvSpPr>
                        <wps:spPr bwMode="auto">
                          <a:xfrm>
                            <a:off x="6392" y="546"/>
                            <a:ext cx="64" cy="13"/>
                          </a:xfrm>
                          <a:custGeom>
                            <a:avLst/>
                            <a:gdLst>
                              <a:gd name="T0" fmla="*/ 64 w 64"/>
                              <a:gd name="T1" fmla="*/ 13 h 13"/>
                              <a:gd name="T2" fmla="*/ 0 w 64"/>
                              <a:gd name="T3" fmla="*/ 0 h 13"/>
                              <a:gd name="T4" fmla="*/ 64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64" y="13"/>
                                </a:moveTo>
                                <a:lnTo>
                                  <a:pt x="0" y="0"/>
                                </a:lnTo>
                                <a:lnTo>
                                  <a:pt x="64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56"/>
                        <wps:cNvSpPr>
                          <a:spLocks/>
                        </wps:cNvSpPr>
                        <wps:spPr bwMode="auto">
                          <a:xfrm>
                            <a:off x="6426" y="534"/>
                            <a:ext cx="55" cy="17"/>
                          </a:xfrm>
                          <a:custGeom>
                            <a:avLst/>
                            <a:gdLst>
                              <a:gd name="T0" fmla="*/ 0 w 55"/>
                              <a:gd name="T1" fmla="*/ 7 h 17"/>
                              <a:gd name="T2" fmla="*/ 15 w 55"/>
                              <a:gd name="T3" fmla="*/ 2 h 17"/>
                              <a:gd name="T4" fmla="*/ 28 w 55"/>
                              <a:gd name="T5" fmla="*/ 0 h 17"/>
                              <a:gd name="T6" fmla="*/ 43 w 55"/>
                              <a:gd name="T7" fmla="*/ 0 h 17"/>
                              <a:gd name="T8" fmla="*/ 55 w 55"/>
                              <a:gd name="T9" fmla="*/ 7 h 17"/>
                              <a:gd name="T10" fmla="*/ 43 w 55"/>
                              <a:gd name="T11" fmla="*/ 12 h 17"/>
                              <a:gd name="T12" fmla="*/ 28 w 55"/>
                              <a:gd name="T13" fmla="*/ 17 h 17"/>
                              <a:gd name="T14" fmla="*/ 20 w 55"/>
                              <a:gd name="T15" fmla="*/ 17 h 17"/>
                              <a:gd name="T16" fmla="*/ 13 w 55"/>
                              <a:gd name="T17" fmla="*/ 15 h 17"/>
                              <a:gd name="T18" fmla="*/ 5 w 55"/>
                              <a:gd name="T19" fmla="*/ 12 h 17"/>
                              <a:gd name="T20" fmla="*/ 0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0" y="7"/>
                                </a:moveTo>
                                <a:lnTo>
                                  <a:pt x="15" y="2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7"/>
                                </a:lnTo>
                                <a:lnTo>
                                  <a:pt x="43" y="12"/>
                                </a:lnTo>
                                <a:lnTo>
                                  <a:pt x="28" y="17"/>
                                </a:lnTo>
                                <a:lnTo>
                                  <a:pt x="20" y="17"/>
                                </a:lnTo>
                                <a:lnTo>
                                  <a:pt x="13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57"/>
                        <wps:cNvSpPr>
                          <a:spLocks/>
                        </wps:cNvSpPr>
                        <wps:spPr bwMode="auto">
                          <a:xfrm>
                            <a:off x="6426" y="534"/>
                            <a:ext cx="55" cy="17"/>
                          </a:xfrm>
                          <a:custGeom>
                            <a:avLst/>
                            <a:gdLst>
                              <a:gd name="T0" fmla="*/ 0 w 55"/>
                              <a:gd name="T1" fmla="*/ 7 h 17"/>
                              <a:gd name="T2" fmla="*/ 15 w 55"/>
                              <a:gd name="T3" fmla="*/ 2 h 17"/>
                              <a:gd name="T4" fmla="*/ 28 w 55"/>
                              <a:gd name="T5" fmla="*/ 0 h 17"/>
                              <a:gd name="T6" fmla="*/ 43 w 55"/>
                              <a:gd name="T7" fmla="*/ 0 h 17"/>
                              <a:gd name="T8" fmla="*/ 55 w 55"/>
                              <a:gd name="T9" fmla="*/ 7 h 17"/>
                              <a:gd name="T10" fmla="*/ 43 w 55"/>
                              <a:gd name="T11" fmla="*/ 12 h 17"/>
                              <a:gd name="T12" fmla="*/ 28 w 55"/>
                              <a:gd name="T13" fmla="*/ 17 h 17"/>
                              <a:gd name="T14" fmla="*/ 20 w 55"/>
                              <a:gd name="T15" fmla="*/ 17 h 17"/>
                              <a:gd name="T16" fmla="*/ 13 w 55"/>
                              <a:gd name="T17" fmla="*/ 15 h 17"/>
                              <a:gd name="T18" fmla="*/ 5 w 55"/>
                              <a:gd name="T19" fmla="*/ 12 h 17"/>
                              <a:gd name="T20" fmla="*/ 0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0" y="7"/>
                                </a:moveTo>
                                <a:lnTo>
                                  <a:pt x="15" y="2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7"/>
                                </a:lnTo>
                                <a:lnTo>
                                  <a:pt x="43" y="12"/>
                                </a:lnTo>
                                <a:lnTo>
                                  <a:pt x="28" y="17"/>
                                </a:lnTo>
                                <a:lnTo>
                                  <a:pt x="20" y="17"/>
                                </a:lnTo>
                                <a:lnTo>
                                  <a:pt x="13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58"/>
                        <wps:cNvSpPr>
                          <a:spLocks/>
                        </wps:cNvSpPr>
                        <wps:spPr bwMode="auto">
                          <a:xfrm>
                            <a:off x="6362" y="534"/>
                            <a:ext cx="64" cy="7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7"/>
                              <a:gd name="T2" fmla="*/ 0 w 64"/>
                              <a:gd name="T3" fmla="*/ 0 h 7"/>
                              <a:gd name="T4" fmla="*/ 64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64" y="7"/>
                                </a:moveTo>
                                <a:lnTo>
                                  <a:pt x="0" y="0"/>
                                </a:lnTo>
                                <a:lnTo>
                                  <a:pt x="6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59"/>
                        <wps:cNvSpPr>
                          <a:spLocks/>
                        </wps:cNvSpPr>
                        <wps:spPr bwMode="auto">
                          <a:xfrm>
                            <a:off x="6362" y="534"/>
                            <a:ext cx="64" cy="7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7"/>
                              <a:gd name="T2" fmla="*/ 0 w 64"/>
                              <a:gd name="T3" fmla="*/ 0 h 7"/>
                              <a:gd name="T4" fmla="*/ 64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64" y="7"/>
                                </a:moveTo>
                                <a:lnTo>
                                  <a:pt x="0" y="0"/>
                                </a:lnTo>
                                <a:lnTo>
                                  <a:pt x="6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60"/>
                        <wps:cNvSpPr>
                          <a:spLocks/>
                        </wps:cNvSpPr>
                        <wps:spPr bwMode="auto">
                          <a:xfrm>
                            <a:off x="6397" y="5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4 w 57"/>
                              <a:gd name="T3" fmla="*/ 2 h 17"/>
                              <a:gd name="T4" fmla="*/ 29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4 w 57"/>
                              <a:gd name="T11" fmla="*/ 12 h 17"/>
                              <a:gd name="T12" fmla="*/ 29 w 57"/>
                              <a:gd name="T13" fmla="*/ 17 h 17"/>
                              <a:gd name="T14" fmla="*/ 22 w 57"/>
                              <a:gd name="T15" fmla="*/ 17 h 17"/>
                              <a:gd name="T16" fmla="*/ 12 w 57"/>
                              <a:gd name="T17" fmla="*/ 15 h 17"/>
                              <a:gd name="T18" fmla="*/ 5 w 57"/>
                              <a:gd name="T19" fmla="*/ 12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4" y="2"/>
                                </a:lnTo>
                                <a:lnTo>
                                  <a:pt x="29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4" y="12"/>
                                </a:lnTo>
                                <a:lnTo>
                                  <a:pt x="29" y="17"/>
                                </a:lnTo>
                                <a:lnTo>
                                  <a:pt x="22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61"/>
                        <wps:cNvSpPr>
                          <a:spLocks/>
                        </wps:cNvSpPr>
                        <wps:spPr bwMode="auto">
                          <a:xfrm>
                            <a:off x="6397" y="5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4 w 57"/>
                              <a:gd name="T3" fmla="*/ 2 h 17"/>
                              <a:gd name="T4" fmla="*/ 29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4 w 57"/>
                              <a:gd name="T11" fmla="*/ 12 h 17"/>
                              <a:gd name="T12" fmla="*/ 29 w 57"/>
                              <a:gd name="T13" fmla="*/ 17 h 17"/>
                              <a:gd name="T14" fmla="*/ 22 w 57"/>
                              <a:gd name="T15" fmla="*/ 17 h 17"/>
                              <a:gd name="T16" fmla="*/ 12 w 57"/>
                              <a:gd name="T17" fmla="*/ 15 h 17"/>
                              <a:gd name="T18" fmla="*/ 5 w 57"/>
                              <a:gd name="T19" fmla="*/ 12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4" y="2"/>
                                </a:lnTo>
                                <a:lnTo>
                                  <a:pt x="29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4" y="12"/>
                                </a:lnTo>
                                <a:lnTo>
                                  <a:pt x="29" y="17"/>
                                </a:lnTo>
                                <a:lnTo>
                                  <a:pt x="22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62"/>
                        <wps:cNvSpPr>
                          <a:spLocks/>
                        </wps:cNvSpPr>
                        <wps:spPr bwMode="auto">
                          <a:xfrm>
                            <a:off x="6327" y="521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63"/>
                        <wps:cNvSpPr>
                          <a:spLocks/>
                        </wps:cNvSpPr>
                        <wps:spPr bwMode="auto">
                          <a:xfrm>
                            <a:off x="6327" y="521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64"/>
                        <wps:cNvSpPr>
                          <a:spLocks/>
                        </wps:cNvSpPr>
                        <wps:spPr bwMode="auto">
                          <a:xfrm>
                            <a:off x="6364" y="50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5 w 57"/>
                              <a:gd name="T3" fmla="*/ 2 h 17"/>
                              <a:gd name="T4" fmla="*/ 30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5 w 57"/>
                              <a:gd name="T11" fmla="*/ 12 h 17"/>
                              <a:gd name="T12" fmla="*/ 30 w 57"/>
                              <a:gd name="T13" fmla="*/ 17 h 17"/>
                              <a:gd name="T14" fmla="*/ 23 w 57"/>
                              <a:gd name="T15" fmla="*/ 17 h 17"/>
                              <a:gd name="T16" fmla="*/ 13 w 57"/>
                              <a:gd name="T17" fmla="*/ 17 h 17"/>
                              <a:gd name="T18" fmla="*/ 5 w 57"/>
                              <a:gd name="T19" fmla="*/ 15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7"/>
                                </a:lnTo>
                                <a:lnTo>
                                  <a:pt x="23" y="17"/>
                                </a:lnTo>
                                <a:lnTo>
                                  <a:pt x="13" y="17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65"/>
                        <wps:cNvSpPr>
                          <a:spLocks/>
                        </wps:cNvSpPr>
                        <wps:spPr bwMode="auto">
                          <a:xfrm>
                            <a:off x="6364" y="50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5 w 57"/>
                              <a:gd name="T3" fmla="*/ 2 h 17"/>
                              <a:gd name="T4" fmla="*/ 30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5 w 57"/>
                              <a:gd name="T11" fmla="*/ 12 h 17"/>
                              <a:gd name="T12" fmla="*/ 30 w 57"/>
                              <a:gd name="T13" fmla="*/ 17 h 17"/>
                              <a:gd name="T14" fmla="*/ 23 w 57"/>
                              <a:gd name="T15" fmla="*/ 17 h 17"/>
                              <a:gd name="T16" fmla="*/ 13 w 57"/>
                              <a:gd name="T17" fmla="*/ 17 h 17"/>
                              <a:gd name="T18" fmla="*/ 5 w 57"/>
                              <a:gd name="T19" fmla="*/ 15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7"/>
                                </a:lnTo>
                                <a:lnTo>
                                  <a:pt x="23" y="17"/>
                                </a:lnTo>
                                <a:lnTo>
                                  <a:pt x="13" y="17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66"/>
                        <wps:cNvSpPr>
                          <a:spLocks/>
                        </wps:cNvSpPr>
                        <wps:spPr bwMode="auto">
                          <a:xfrm>
                            <a:off x="6295" y="509"/>
                            <a:ext cx="69" cy="5"/>
                          </a:xfrm>
                          <a:custGeom>
                            <a:avLst/>
                            <a:gdLst>
                              <a:gd name="T0" fmla="*/ 69 w 69"/>
                              <a:gd name="T1" fmla="*/ 5 h 5"/>
                              <a:gd name="T2" fmla="*/ 0 w 69"/>
                              <a:gd name="T3" fmla="*/ 0 h 5"/>
                              <a:gd name="T4" fmla="*/ 69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69" y="5"/>
                                </a:moveTo>
                                <a:lnTo>
                                  <a:pt x="0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67"/>
                        <wps:cNvSpPr>
                          <a:spLocks/>
                        </wps:cNvSpPr>
                        <wps:spPr bwMode="auto">
                          <a:xfrm>
                            <a:off x="6295" y="509"/>
                            <a:ext cx="69" cy="5"/>
                          </a:xfrm>
                          <a:custGeom>
                            <a:avLst/>
                            <a:gdLst>
                              <a:gd name="T0" fmla="*/ 69 w 69"/>
                              <a:gd name="T1" fmla="*/ 5 h 5"/>
                              <a:gd name="T2" fmla="*/ 0 w 69"/>
                              <a:gd name="T3" fmla="*/ 0 h 5"/>
                              <a:gd name="T4" fmla="*/ 69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69" y="5"/>
                                </a:moveTo>
                                <a:lnTo>
                                  <a:pt x="0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68"/>
                        <wps:cNvSpPr>
                          <a:spLocks/>
                        </wps:cNvSpPr>
                        <wps:spPr bwMode="auto">
                          <a:xfrm>
                            <a:off x="6332" y="48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20"/>
                              <a:gd name="T2" fmla="*/ 5 w 57"/>
                              <a:gd name="T3" fmla="*/ 8 h 20"/>
                              <a:gd name="T4" fmla="*/ 12 w 57"/>
                              <a:gd name="T5" fmla="*/ 3 h 20"/>
                              <a:gd name="T6" fmla="*/ 20 w 57"/>
                              <a:gd name="T7" fmla="*/ 0 h 20"/>
                              <a:gd name="T8" fmla="*/ 27 w 57"/>
                              <a:gd name="T9" fmla="*/ 0 h 20"/>
                              <a:gd name="T10" fmla="*/ 35 w 57"/>
                              <a:gd name="T11" fmla="*/ 0 h 20"/>
                              <a:gd name="T12" fmla="*/ 42 w 57"/>
                              <a:gd name="T13" fmla="*/ 3 h 20"/>
                              <a:gd name="T14" fmla="*/ 50 w 57"/>
                              <a:gd name="T15" fmla="*/ 5 h 20"/>
                              <a:gd name="T16" fmla="*/ 57 w 57"/>
                              <a:gd name="T17" fmla="*/ 10 h 20"/>
                              <a:gd name="T18" fmla="*/ 47 w 57"/>
                              <a:gd name="T19" fmla="*/ 18 h 20"/>
                              <a:gd name="T20" fmla="*/ 30 w 57"/>
                              <a:gd name="T21" fmla="*/ 20 h 20"/>
                              <a:gd name="T22" fmla="*/ 22 w 57"/>
                              <a:gd name="T23" fmla="*/ 20 h 20"/>
                              <a:gd name="T24" fmla="*/ 15 w 57"/>
                              <a:gd name="T25" fmla="*/ 20 h 20"/>
                              <a:gd name="T26" fmla="*/ 5 w 57"/>
                              <a:gd name="T27" fmla="*/ 18 h 20"/>
                              <a:gd name="T28" fmla="*/ 0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13"/>
                                </a:move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47" y="18"/>
                                </a:lnTo>
                                <a:lnTo>
                                  <a:pt x="30" y="20"/>
                                </a:lnTo>
                                <a:lnTo>
                                  <a:pt x="22" y="20"/>
                                </a:lnTo>
                                <a:lnTo>
                                  <a:pt x="15" y="20"/>
                                </a:lnTo>
                                <a:lnTo>
                                  <a:pt x="5" y="1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69"/>
                        <wps:cNvSpPr>
                          <a:spLocks/>
                        </wps:cNvSpPr>
                        <wps:spPr bwMode="auto">
                          <a:xfrm>
                            <a:off x="6332" y="48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20"/>
                              <a:gd name="T2" fmla="*/ 5 w 57"/>
                              <a:gd name="T3" fmla="*/ 8 h 20"/>
                              <a:gd name="T4" fmla="*/ 12 w 57"/>
                              <a:gd name="T5" fmla="*/ 3 h 20"/>
                              <a:gd name="T6" fmla="*/ 20 w 57"/>
                              <a:gd name="T7" fmla="*/ 0 h 20"/>
                              <a:gd name="T8" fmla="*/ 27 w 57"/>
                              <a:gd name="T9" fmla="*/ 0 h 20"/>
                              <a:gd name="T10" fmla="*/ 35 w 57"/>
                              <a:gd name="T11" fmla="*/ 0 h 20"/>
                              <a:gd name="T12" fmla="*/ 42 w 57"/>
                              <a:gd name="T13" fmla="*/ 3 h 20"/>
                              <a:gd name="T14" fmla="*/ 50 w 57"/>
                              <a:gd name="T15" fmla="*/ 5 h 20"/>
                              <a:gd name="T16" fmla="*/ 57 w 57"/>
                              <a:gd name="T17" fmla="*/ 10 h 20"/>
                              <a:gd name="T18" fmla="*/ 47 w 57"/>
                              <a:gd name="T19" fmla="*/ 18 h 20"/>
                              <a:gd name="T20" fmla="*/ 30 w 57"/>
                              <a:gd name="T21" fmla="*/ 20 h 20"/>
                              <a:gd name="T22" fmla="*/ 22 w 57"/>
                              <a:gd name="T23" fmla="*/ 20 h 20"/>
                              <a:gd name="T24" fmla="*/ 15 w 57"/>
                              <a:gd name="T25" fmla="*/ 20 h 20"/>
                              <a:gd name="T26" fmla="*/ 5 w 57"/>
                              <a:gd name="T27" fmla="*/ 18 h 20"/>
                              <a:gd name="T28" fmla="*/ 0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13"/>
                                </a:move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47" y="18"/>
                                </a:lnTo>
                                <a:lnTo>
                                  <a:pt x="30" y="20"/>
                                </a:lnTo>
                                <a:lnTo>
                                  <a:pt x="22" y="20"/>
                                </a:lnTo>
                                <a:lnTo>
                                  <a:pt x="15" y="20"/>
                                </a:lnTo>
                                <a:lnTo>
                                  <a:pt x="5" y="18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70"/>
                        <wps:cNvSpPr>
                          <a:spLocks/>
                        </wps:cNvSpPr>
                        <wps:spPr bwMode="auto">
                          <a:xfrm>
                            <a:off x="6260" y="48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71"/>
                        <wps:cNvSpPr>
                          <a:spLocks/>
                        </wps:cNvSpPr>
                        <wps:spPr bwMode="auto">
                          <a:xfrm>
                            <a:off x="6260" y="48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72"/>
                        <wps:cNvSpPr>
                          <a:spLocks/>
                        </wps:cNvSpPr>
                        <wps:spPr bwMode="auto">
                          <a:xfrm>
                            <a:off x="6466" y="589"/>
                            <a:ext cx="122" cy="40"/>
                          </a:xfrm>
                          <a:custGeom>
                            <a:avLst/>
                            <a:gdLst>
                              <a:gd name="T0" fmla="*/ 65 w 122"/>
                              <a:gd name="T1" fmla="*/ 22 h 40"/>
                              <a:gd name="T2" fmla="*/ 0 w 122"/>
                              <a:gd name="T3" fmla="*/ 0 h 40"/>
                              <a:gd name="T4" fmla="*/ 65 w 122"/>
                              <a:gd name="T5" fmla="*/ 22 h 40"/>
                              <a:gd name="T6" fmla="*/ 65 w 122"/>
                              <a:gd name="T7" fmla="*/ 22 h 40"/>
                              <a:gd name="T8" fmla="*/ 65 w 122"/>
                              <a:gd name="T9" fmla="*/ 22 h 40"/>
                              <a:gd name="T10" fmla="*/ 80 w 122"/>
                              <a:gd name="T11" fmla="*/ 20 h 40"/>
                              <a:gd name="T12" fmla="*/ 95 w 122"/>
                              <a:gd name="T13" fmla="*/ 20 h 40"/>
                              <a:gd name="T14" fmla="*/ 109 w 122"/>
                              <a:gd name="T15" fmla="*/ 25 h 40"/>
                              <a:gd name="T16" fmla="*/ 122 w 122"/>
                              <a:gd name="T17" fmla="*/ 32 h 40"/>
                              <a:gd name="T18" fmla="*/ 117 w 122"/>
                              <a:gd name="T19" fmla="*/ 35 h 40"/>
                              <a:gd name="T20" fmla="*/ 109 w 122"/>
                              <a:gd name="T21" fmla="*/ 37 h 40"/>
                              <a:gd name="T22" fmla="*/ 100 w 122"/>
                              <a:gd name="T23" fmla="*/ 40 h 40"/>
                              <a:gd name="T24" fmla="*/ 92 w 122"/>
                              <a:gd name="T25" fmla="*/ 37 h 40"/>
                              <a:gd name="T26" fmla="*/ 85 w 122"/>
                              <a:gd name="T27" fmla="*/ 37 h 40"/>
                              <a:gd name="T28" fmla="*/ 75 w 122"/>
                              <a:gd name="T29" fmla="*/ 32 h 40"/>
                              <a:gd name="T30" fmla="*/ 70 w 122"/>
                              <a:gd name="T31" fmla="*/ 27 h 40"/>
                              <a:gd name="T32" fmla="*/ 65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65" y="22"/>
                                </a:moveTo>
                                <a:lnTo>
                                  <a:pt x="0" y="0"/>
                                </a:lnTo>
                                <a:lnTo>
                                  <a:pt x="65" y="22"/>
                                </a:lnTo>
                                <a:lnTo>
                                  <a:pt x="80" y="20"/>
                                </a:lnTo>
                                <a:lnTo>
                                  <a:pt x="95" y="20"/>
                                </a:lnTo>
                                <a:lnTo>
                                  <a:pt x="109" y="25"/>
                                </a:lnTo>
                                <a:lnTo>
                                  <a:pt x="122" y="32"/>
                                </a:lnTo>
                                <a:lnTo>
                                  <a:pt x="117" y="35"/>
                                </a:lnTo>
                                <a:lnTo>
                                  <a:pt x="109" y="37"/>
                                </a:lnTo>
                                <a:lnTo>
                                  <a:pt x="100" y="40"/>
                                </a:lnTo>
                                <a:lnTo>
                                  <a:pt x="92" y="37"/>
                                </a:lnTo>
                                <a:lnTo>
                                  <a:pt x="85" y="37"/>
                                </a:lnTo>
                                <a:lnTo>
                                  <a:pt x="75" y="32"/>
                                </a:lnTo>
                                <a:lnTo>
                                  <a:pt x="70" y="27"/>
                                </a:lnTo>
                                <a:lnTo>
                                  <a:pt x="6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73"/>
                        <wps:cNvSpPr>
                          <a:spLocks/>
                        </wps:cNvSpPr>
                        <wps:spPr bwMode="auto">
                          <a:xfrm>
                            <a:off x="6466" y="589"/>
                            <a:ext cx="122" cy="40"/>
                          </a:xfrm>
                          <a:custGeom>
                            <a:avLst/>
                            <a:gdLst>
                              <a:gd name="T0" fmla="*/ 65 w 122"/>
                              <a:gd name="T1" fmla="*/ 22 h 40"/>
                              <a:gd name="T2" fmla="*/ 0 w 122"/>
                              <a:gd name="T3" fmla="*/ 0 h 40"/>
                              <a:gd name="T4" fmla="*/ 65 w 122"/>
                              <a:gd name="T5" fmla="*/ 22 h 40"/>
                              <a:gd name="T6" fmla="*/ 65 w 122"/>
                              <a:gd name="T7" fmla="*/ 22 h 40"/>
                              <a:gd name="T8" fmla="*/ 65 w 122"/>
                              <a:gd name="T9" fmla="*/ 22 h 40"/>
                              <a:gd name="T10" fmla="*/ 80 w 122"/>
                              <a:gd name="T11" fmla="*/ 20 h 40"/>
                              <a:gd name="T12" fmla="*/ 95 w 122"/>
                              <a:gd name="T13" fmla="*/ 20 h 40"/>
                              <a:gd name="T14" fmla="*/ 109 w 122"/>
                              <a:gd name="T15" fmla="*/ 25 h 40"/>
                              <a:gd name="T16" fmla="*/ 122 w 122"/>
                              <a:gd name="T17" fmla="*/ 32 h 40"/>
                              <a:gd name="T18" fmla="*/ 117 w 122"/>
                              <a:gd name="T19" fmla="*/ 35 h 40"/>
                              <a:gd name="T20" fmla="*/ 109 w 122"/>
                              <a:gd name="T21" fmla="*/ 37 h 40"/>
                              <a:gd name="T22" fmla="*/ 100 w 122"/>
                              <a:gd name="T23" fmla="*/ 40 h 40"/>
                              <a:gd name="T24" fmla="*/ 92 w 122"/>
                              <a:gd name="T25" fmla="*/ 37 h 40"/>
                              <a:gd name="T26" fmla="*/ 85 w 122"/>
                              <a:gd name="T27" fmla="*/ 37 h 40"/>
                              <a:gd name="T28" fmla="*/ 75 w 122"/>
                              <a:gd name="T29" fmla="*/ 32 h 40"/>
                              <a:gd name="T30" fmla="*/ 70 w 122"/>
                              <a:gd name="T31" fmla="*/ 27 h 40"/>
                              <a:gd name="T32" fmla="*/ 65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65" y="22"/>
                                </a:moveTo>
                                <a:lnTo>
                                  <a:pt x="0" y="0"/>
                                </a:lnTo>
                                <a:lnTo>
                                  <a:pt x="65" y="22"/>
                                </a:lnTo>
                                <a:lnTo>
                                  <a:pt x="80" y="20"/>
                                </a:lnTo>
                                <a:lnTo>
                                  <a:pt x="95" y="20"/>
                                </a:lnTo>
                                <a:lnTo>
                                  <a:pt x="109" y="25"/>
                                </a:lnTo>
                                <a:lnTo>
                                  <a:pt x="122" y="32"/>
                                </a:lnTo>
                                <a:lnTo>
                                  <a:pt x="117" y="35"/>
                                </a:lnTo>
                                <a:lnTo>
                                  <a:pt x="109" y="37"/>
                                </a:lnTo>
                                <a:lnTo>
                                  <a:pt x="100" y="40"/>
                                </a:lnTo>
                                <a:lnTo>
                                  <a:pt x="92" y="37"/>
                                </a:lnTo>
                                <a:lnTo>
                                  <a:pt x="85" y="37"/>
                                </a:lnTo>
                                <a:lnTo>
                                  <a:pt x="75" y="32"/>
                                </a:lnTo>
                                <a:lnTo>
                                  <a:pt x="70" y="27"/>
                                </a:lnTo>
                                <a:lnTo>
                                  <a:pt x="65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74"/>
                        <wps:cNvSpPr>
                          <a:spLocks/>
                        </wps:cNvSpPr>
                        <wps:spPr bwMode="auto">
                          <a:xfrm>
                            <a:off x="6498" y="611"/>
                            <a:ext cx="122" cy="35"/>
                          </a:xfrm>
                          <a:custGeom>
                            <a:avLst/>
                            <a:gdLst>
                              <a:gd name="T0" fmla="*/ 63 w 122"/>
                              <a:gd name="T1" fmla="*/ 20 h 35"/>
                              <a:gd name="T2" fmla="*/ 0 w 122"/>
                              <a:gd name="T3" fmla="*/ 0 h 35"/>
                              <a:gd name="T4" fmla="*/ 63 w 122"/>
                              <a:gd name="T5" fmla="*/ 20 h 35"/>
                              <a:gd name="T6" fmla="*/ 63 w 122"/>
                              <a:gd name="T7" fmla="*/ 20 h 35"/>
                              <a:gd name="T8" fmla="*/ 63 w 122"/>
                              <a:gd name="T9" fmla="*/ 20 h 35"/>
                              <a:gd name="T10" fmla="*/ 77 w 122"/>
                              <a:gd name="T11" fmla="*/ 15 h 35"/>
                              <a:gd name="T12" fmla="*/ 92 w 122"/>
                              <a:gd name="T13" fmla="*/ 18 h 35"/>
                              <a:gd name="T14" fmla="*/ 107 w 122"/>
                              <a:gd name="T15" fmla="*/ 23 h 35"/>
                              <a:gd name="T16" fmla="*/ 122 w 122"/>
                              <a:gd name="T17" fmla="*/ 30 h 35"/>
                              <a:gd name="T18" fmla="*/ 115 w 122"/>
                              <a:gd name="T19" fmla="*/ 33 h 35"/>
                              <a:gd name="T20" fmla="*/ 107 w 122"/>
                              <a:gd name="T21" fmla="*/ 35 h 35"/>
                              <a:gd name="T22" fmla="*/ 97 w 122"/>
                              <a:gd name="T23" fmla="*/ 35 h 35"/>
                              <a:gd name="T24" fmla="*/ 90 w 122"/>
                              <a:gd name="T25" fmla="*/ 35 h 35"/>
                              <a:gd name="T26" fmla="*/ 82 w 122"/>
                              <a:gd name="T27" fmla="*/ 33 h 35"/>
                              <a:gd name="T28" fmla="*/ 75 w 122"/>
                              <a:gd name="T29" fmla="*/ 30 h 35"/>
                              <a:gd name="T30" fmla="*/ 68 w 122"/>
                              <a:gd name="T31" fmla="*/ 25 h 35"/>
                              <a:gd name="T32" fmla="*/ 63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3" y="20"/>
                                </a:moveTo>
                                <a:lnTo>
                                  <a:pt x="0" y="0"/>
                                </a:lnTo>
                                <a:lnTo>
                                  <a:pt x="63" y="20"/>
                                </a:lnTo>
                                <a:lnTo>
                                  <a:pt x="77" y="15"/>
                                </a:lnTo>
                                <a:lnTo>
                                  <a:pt x="92" y="18"/>
                                </a:lnTo>
                                <a:lnTo>
                                  <a:pt x="107" y="23"/>
                                </a:lnTo>
                                <a:lnTo>
                                  <a:pt x="122" y="30"/>
                                </a:lnTo>
                                <a:lnTo>
                                  <a:pt x="115" y="33"/>
                                </a:lnTo>
                                <a:lnTo>
                                  <a:pt x="107" y="35"/>
                                </a:lnTo>
                                <a:lnTo>
                                  <a:pt x="97" y="35"/>
                                </a:lnTo>
                                <a:lnTo>
                                  <a:pt x="90" y="35"/>
                                </a:lnTo>
                                <a:lnTo>
                                  <a:pt x="82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25"/>
                                </a:lnTo>
                                <a:lnTo>
                                  <a:pt x="6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75"/>
                        <wps:cNvSpPr>
                          <a:spLocks/>
                        </wps:cNvSpPr>
                        <wps:spPr bwMode="auto">
                          <a:xfrm>
                            <a:off x="6498" y="611"/>
                            <a:ext cx="122" cy="35"/>
                          </a:xfrm>
                          <a:custGeom>
                            <a:avLst/>
                            <a:gdLst>
                              <a:gd name="T0" fmla="*/ 63 w 122"/>
                              <a:gd name="T1" fmla="*/ 20 h 35"/>
                              <a:gd name="T2" fmla="*/ 0 w 122"/>
                              <a:gd name="T3" fmla="*/ 0 h 35"/>
                              <a:gd name="T4" fmla="*/ 63 w 122"/>
                              <a:gd name="T5" fmla="*/ 20 h 35"/>
                              <a:gd name="T6" fmla="*/ 63 w 122"/>
                              <a:gd name="T7" fmla="*/ 20 h 35"/>
                              <a:gd name="T8" fmla="*/ 63 w 122"/>
                              <a:gd name="T9" fmla="*/ 20 h 35"/>
                              <a:gd name="T10" fmla="*/ 77 w 122"/>
                              <a:gd name="T11" fmla="*/ 15 h 35"/>
                              <a:gd name="T12" fmla="*/ 92 w 122"/>
                              <a:gd name="T13" fmla="*/ 18 h 35"/>
                              <a:gd name="T14" fmla="*/ 107 w 122"/>
                              <a:gd name="T15" fmla="*/ 23 h 35"/>
                              <a:gd name="T16" fmla="*/ 122 w 122"/>
                              <a:gd name="T17" fmla="*/ 30 h 35"/>
                              <a:gd name="T18" fmla="*/ 115 w 122"/>
                              <a:gd name="T19" fmla="*/ 33 h 35"/>
                              <a:gd name="T20" fmla="*/ 107 w 122"/>
                              <a:gd name="T21" fmla="*/ 35 h 35"/>
                              <a:gd name="T22" fmla="*/ 97 w 122"/>
                              <a:gd name="T23" fmla="*/ 35 h 35"/>
                              <a:gd name="T24" fmla="*/ 90 w 122"/>
                              <a:gd name="T25" fmla="*/ 35 h 35"/>
                              <a:gd name="T26" fmla="*/ 82 w 122"/>
                              <a:gd name="T27" fmla="*/ 33 h 35"/>
                              <a:gd name="T28" fmla="*/ 75 w 122"/>
                              <a:gd name="T29" fmla="*/ 30 h 35"/>
                              <a:gd name="T30" fmla="*/ 68 w 122"/>
                              <a:gd name="T31" fmla="*/ 25 h 35"/>
                              <a:gd name="T32" fmla="*/ 63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3" y="20"/>
                                </a:moveTo>
                                <a:lnTo>
                                  <a:pt x="0" y="0"/>
                                </a:lnTo>
                                <a:lnTo>
                                  <a:pt x="63" y="20"/>
                                </a:lnTo>
                                <a:lnTo>
                                  <a:pt x="77" y="15"/>
                                </a:lnTo>
                                <a:lnTo>
                                  <a:pt x="92" y="18"/>
                                </a:lnTo>
                                <a:lnTo>
                                  <a:pt x="107" y="23"/>
                                </a:lnTo>
                                <a:lnTo>
                                  <a:pt x="122" y="30"/>
                                </a:lnTo>
                                <a:lnTo>
                                  <a:pt x="115" y="33"/>
                                </a:lnTo>
                                <a:lnTo>
                                  <a:pt x="107" y="35"/>
                                </a:lnTo>
                                <a:lnTo>
                                  <a:pt x="97" y="35"/>
                                </a:lnTo>
                                <a:lnTo>
                                  <a:pt x="90" y="35"/>
                                </a:lnTo>
                                <a:lnTo>
                                  <a:pt x="82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25"/>
                                </a:lnTo>
                                <a:lnTo>
                                  <a:pt x="63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76"/>
                        <wps:cNvSpPr>
                          <a:spLocks/>
                        </wps:cNvSpPr>
                        <wps:spPr bwMode="auto">
                          <a:xfrm>
                            <a:off x="6419" y="561"/>
                            <a:ext cx="65" cy="15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15"/>
                              <a:gd name="T2" fmla="*/ 0 w 65"/>
                              <a:gd name="T3" fmla="*/ 0 h 15"/>
                              <a:gd name="T4" fmla="*/ 65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65" y="15"/>
                                </a:moveTo>
                                <a:lnTo>
                                  <a:pt x="0" y="0"/>
                                </a:lnTo>
                                <a:lnTo>
                                  <a:pt x="6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77"/>
                        <wps:cNvSpPr>
                          <a:spLocks/>
                        </wps:cNvSpPr>
                        <wps:spPr bwMode="auto">
                          <a:xfrm>
                            <a:off x="6419" y="561"/>
                            <a:ext cx="65" cy="15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15"/>
                              <a:gd name="T2" fmla="*/ 0 w 65"/>
                              <a:gd name="T3" fmla="*/ 0 h 15"/>
                              <a:gd name="T4" fmla="*/ 65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65" y="15"/>
                                </a:moveTo>
                                <a:lnTo>
                                  <a:pt x="0" y="0"/>
                                </a:lnTo>
                                <a:lnTo>
                                  <a:pt x="65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8"/>
                        <wps:cNvSpPr>
                          <a:spLocks noEditPoints="1"/>
                        </wps:cNvSpPr>
                        <wps:spPr bwMode="auto">
                          <a:xfrm>
                            <a:off x="6484" y="566"/>
                            <a:ext cx="72" cy="88"/>
                          </a:xfrm>
                          <a:custGeom>
                            <a:avLst/>
                            <a:gdLst>
                              <a:gd name="T0" fmla="*/ 47 w 72"/>
                              <a:gd name="T1" fmla="*/ 43 h 88"/>
                              <a:gd name="T2" fmla="*/ 0 w 72"/>
                              <a:gd name="T3" fmla="*/ 0 h 88"/>
                              <a:gd name="T4" fmla="*/ 47 w 72"/>
                              <a:gd name="T5" fmla="*/ 43 h 88"/>
                              <a:gd name="T6" fmla="*/ 47 w 72"/>
                              <a:gd name="T7" fmla="*/ 43 h 88"/>
                              <a:gd name="T8" fmla="*/ 62 w 72"/>
                              <a:gd name="T9" fmla="*/ 50 h 88"/>
                              <a:gd name="T10" fmla="*/ 69 w 72"/>
                              <a:gd name="T11" fmla="*/ 63 h 88"/>
                              <a:gd name="T12" fmla="*/ 72 w 72"/>
                              <a:gd name="T13" fmla="*/ 68 h 88"/>
                              <a:gd name="T14" fmla="*/ 72 w 72"/>
                              <a:gd name="T15" fmla="*/ 75 h 88"/>
                              <a:gd name="T16" fmla="*/ 72 w 72"/>
                              <a:gd name="T17" fmla="*/ 80 h 88"/>
                              <a:gd name="T18" fmla="*/ 69 w 72"/>
                              <a:gd name="T19" fmla="*/ 88 h 88"/>
                              <a:gd name="T20" fmla="*/ 62 w 72"/>
                              <a:gd name="T21" fmla="*/ 85 h 88"/>
                              <a:gd name="T22" fmla="*/ 57 w 72"/>
                              <a:gd name="T23" fmla="*/ 83 h 88"/>
                              <a:gd name="T24" fmla="*/ 52 w 72"/>
                              <a:gd name="T25" fmla="*/ 78 h 88"/>
                              <a:gd name="T26" fmla="*/ 47 w 72"/>
                              <a:gd name="T27" fmla="*/ 73 h 88"/>
                              <a:gd name="T28" fmla="*/ 44 w 72"/>
                              <a:gd name="T29" fmla="*/ 65 h 88"/>
                              <a:gd name="T30" fmla="*/ 42 w 72"/>
                              <a:gd name="T31" fmla="*/ 58 h 88"/>
                              <a:gd name="T32" fmla="*/ 44 w 72"/>
                              <a:gd name="T33" fmla="*/ 50 h 88"/>
                              <a:gd name="T34" fmla="*/ 47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62" y="50"/>
                                </a:lnTo>
                                <a:lnTo>
                                  <a:pt x="69" y="63"/>
                                </a:lnTo>
                                <a:lnTo>
                                  <a:pt x="72" y="68"/>
                                </a:lnTo>
                                <a:lnTo>
                                  <a:pt x="72" y="75"/>
                                </a:lnTo>
                                <a:lnTo>
                                  <a:pt x="72" y="80"/>
                                </a:lnTo>
                                <a:lnTo>
                                  <a:pt x="69" y="88"/>
                                </a:lnTo>
                                <a:lnTo>
                                  <a:pt x="62" y="85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7" y="73"/>
                                </a:lnTo>
                                <a:lnTo>
                                  <a:pt x="44" y="65"/>
                                </a:lnTo>
                                <a:lnTo>
                                  <a:pt x="42" y="58"/>
                                </a:lnTo>
                                <a:lnTo>
                                  <a:pt x="44" y="5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79"/>
                        <wps:cNvSpPr>
                          <a:spLocks/>
                        </wps:cNvSpPr>
                        <wps:spPr bwMode="auto">
                          <a:xfrm>
                            <a:off x="6484" y="566"/>
                            <a:ext cx="47" cy="43"/>
                          </a:xfrm>
                          <a:custGeom>
                            <a:avLst/>
                            <a:gdLst>
                              <a:gd name="T0" fmla="*/ 47 w 47"/>
                              <a:gd name="T1" fmla="*/ 43 h 43"/>
                              <a:gd name="T2" fmla="*/ 0 w 47"/>
                              <a:gd name="T3" fmla="*/ 0 h 43"/>
                              <a:gd name="T4" fmla="*/ 47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80"/>
                        <wps:cNvSpPr>
                          <a:spLocks/>
                        </wps:cNvSpPr>
                        <wps:spPr bwMode="auto">
                          <a:xfrm>
                            <a:off x="6526" y="60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20 w 30"/>
                              <a:gd name="T3" fmla="*/ 7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37 h 45"/>
                              <a:gd name="T12" fmla="*/ 27 w 30"/>
                              <a:gd name="T13" fmla="*/ 45 h 45"/>
                              <a:gd name="T14" fmla="*/ 20 w 30"/>
                              <a:gd name="T15" fmla="*/ 42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2 w 30"/>
                              <a:gd name="T23" fmla="*/ 22 h 45"/>
                              <a:gd name="T24" fmla="*/ 0 w 30"/>
                              <a:gd name="T25" fmla="*/ 15 h 45"/>
                              <a:gd name="T26" fmla="*/ 2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20" y="7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37"/>
                                </a:lnTo>
                                <a:lnTo>
                                  <a:pt x="27" y="45"/>
                                </a:lnTo>
                                <a:lnTo>
                                  <a:pt x="20" y="42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81"/>
                        <wps:cNvSpPr>
                          <a:spLocks noEditPoints="1"/>
                        </wps:cNvSpPr>
                        <wps:spPr bwMode="auto">
                          <a:xfrm>
                            <a:off x="6531" y="586"/>
                            <a:ext cx="54" cy="97"/>
                          </a:xfrm>
                          <a:custGeom>
                            <a:avLst/>
                            <a:gdLst>
                              <a:gd name="T0" fmla="*/ 30 w 54"/>
                              <a:gd name="T1" fmla="*/ 53 h 97"/>
                              <a:gd name="T2" fmla="*/ 0 w 54"/>
                              <a:gd name="T3" fmla="*/ 0 h 97"/>
                              <a:gd name="T4" fmla="*/ 30 w 54"/>
                              <a:gd name="T5" fmla="*/ 53 h 97"/>
                              <a:gd name="T6" fmla="*/ 30 w 54"/>
                              <a:gd name="T7" fmla="*/ 50 h 97"/>
                              <a:gd name="T8" fmla="*/ 42 w 54"/>
                              <a:gd name="T9" fmla="*/ 60 h 97"/>
                              <a:gd name="T10" fmla="*/ 49 w 54"/>
                              <a:gd name="T11" fmla="*/ 70 h 97"/>
                              <a:gd name="T12" fmla="*/ 54 w 54"/>
                              <a:gd name="T13" fmla="*/ 82 h 97"/>
                              <a:gd name="T14" fmla="*/ 52 w 54"/>
                              <a:gd name="T15" fmla="*/ 97 h 97"/>
                              <a:gd name="T16" fmla="*/ 44 w 54"/>
                              <a:gd name="T17" fmla="*/ 95 h 97"/>
                              <a:gd name="T18" fmla="*/ 39 w 54"/>
                              <a:gd name="T19" fmla="*/ 90 h 97"/>
                              <a:gd name="T20" fmla="*/ 35 w 54"/>
                              <a:gd name="T21" fmla="*/ 85 h 97"/>
                              <a:gd name="T22" fmla="*/ 30 w 54"/>
                              <a:gd name="T23" fmla="*/ 80 h 97"/>
                              <a:gd name="T24" fmla="*/ 27 w 54"/>
                              <a:gd name="T25" fmla="*/ 73 h 97"/>
                              <a:gd name="T26" fmla="*/ 27 w 54"/>
                              <a:gd name="T27" fmla="*/ 65 h 97"/>
                              <a:gd name="T28" fmla="*/ 27 w 54"/>
                              <a:gd name="T29" fmla="*/ 58 h 97"/>
                              <a:gd name="T30" fmla="*/ 30 w 54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" h="97">
                                <a:moveTo>
                                  <a:pt x="30" y="53"/>
                                </a:moveTo>
                                <a:lnTo>
                                  <a:pt x="0" y="0"/>
                                </a:lnTo>
                                <a:lnTo>
                                  <a:pt x="30" y="53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60"/>
                                </a:lnTo>
                                <a:lnTo>
                                  <a:pt x="49" y="70"/>
                                </a:lnTo>
                                <a:lnTo>
                                  <a:pt x="54" y="82"/>
                                </a:lnTo>
                                <a:lnTo>
                                  <a:pt x="52" y="97"/>
                                </a:lnTo>
                                <a:lnTo>
                                  <a:pt x="44" y="95"/>
                                </a:lnTo>
                                <a:lnTo>
                                  <a:pt x="39" y="90"/>
                                </a:lnTo>
                                <a:lnTo>
                                  <a:pt x="35" y="85"/>
                                </a:lnTo>
                                <a:lnTo>
                                  <a:pt x="30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82"/>
                        <wps:cNvSpPr>
                          <a:spLocks/>
                        </wps:cNvSpPr>
                        <wps:spPr bwMode="auto">
                          <a:xfrm>
                            <a:off x="6531" y="586"/>
                            <a:ext cx="30" cy="53"/>
                          </a:xfrm>
                          <a:custGeom>
                            <a:avLst/>
                            <a:gdLst>
                              <a:gd name="T0" fmla="*/ 30 w 30"/>
                              <a:gd name="T1" fmla="*/ 53 h 53"/>
                              <a:gd name="T2" fmla="*/ 0 w 30"/>
                              <a:gd name="T3" fmla="*/ 0 h 53"/>
                              <a:gd name="T4" fmla="*/ 30 w 30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3">
                                <a:moveTo>
                                  <a:pt x="30" y="53"/>
                                </a:moveTo>
                                <a:lnTo>
                                  <a:pt x="0" y="0"/>
                                </a:lnTo>
                                <a:lnTo>
                                  <a:pt x="3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83"/>
                        <wps:cNvSpPr>
                          <a:spLocks/>
                        </wps:cNvSpPr>
                        <wps:spPr bwMode="auto">
                          <a:xfrm>
                            <a:off x="6558" y="636"/>
                            <a:ext cx="27" cy="47"/>
                          </a:xfrm>
                          <a:custGeom>
                            <a:avLst/>
                            <a:gdLst>
                              <a:gd name="T0" fmla="*/ 3 w 27"/>
                              <a:gd name="T1" fmla="*/ 0 h 47"/>
                              <a:gd name="T2" fmla="*/ 15 w 27"/>
                              <a:gd name="T3" fmla="*/ 10 h 47"/>
                              <a:gd name="T4" fmla="*/ 22 w 27"/>
                              <a:gd name="T5" fmla="*/ 20 h 47"/>
                              <a:gd name="T6" fmla="*/ 27 w 27"/>
                              <a:gd name="T7" fmla="*/ 32 h 47"/>
                              <a:gd name="T8" fmla="*/ 25 w 27"/>
                              <a:gd name="T9" fmla="*/ 47 h 47"/>
                              <a:gd name="T10" fmla="*/ 17 w 27"/>
                              <a:gd name="T11" fmla="*/ 45 h 47"/>
                              <a:gd name="T12" fmla="*/ 12 w 27"/>
                              <a:gd name="T13" fmla="*/ 40 h 47"/>
                              <a:gd name="T14" fmla="*/ 8 w 27"/>
                              <a:gd name="T15" fmla="*/ 35 h 47"/>
                              <a:gd name="T16" fmla="*/ 3 w 27"/>
                              <a:gd name="T17" fmla="*/ 30 h 47"/>
                              <a:gd name="T18" fmla="*/ 0 w 27"/>
                              <a:gd name="T19" fmla="*/ 23 h 47"/>
                              <a:gd name="T20" fmla="*/ 0 w 27"/>
                              <a:gd name="T21" fmla="*/ 15 h 47"/>
                              <a:gd name="T22" fmla="*/ 0 w 27"/>
                              <a:gd name="T23" fmla="*/ 8 h 47"/>
                              <a:gd name="T24" fmla="*/ 3 w 27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7">
                                <a:moveTo>
                                  <a:pt x="3" y="0"/>
                                </a:moveTo>
                                <a:lnTo>
                                  <a:pt x="15" y="10"/>
                                </a:lnTo>
                                <a:lnTo>
                                  <a:pt x="22" y="20"/>
                                </a:lnTo>
                                <a:lnTo>
                                  <a:pt x="27" y="32"/>
                                </a:lnTo>
                                <a:lnTo>
                                  <a:pt x="25" y="47"/>
                                </a:lnTo>
                                <a:lnTo>
                                  <a:pt x="17" y="45"/>
                                </a:lnTo>
                                <a:lnTo>
                                  <a:pt x="12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84"/>
                        <wps:cNvSpPr>
                          <a:spLocks noEditPoints="1"/>
                        </wps:cNvSpPr>
                        <wps:spPr bwMode="auto">
                          <a:xfrm>
                            <a:off x="6558" y="609"/>
                            <a:ext cx="55" cy="94"/>
                          </a:xfrm>
                          <a:custGeom>
                            <a:avLst/>
                            <a:gdLst>
                              <a:gd name="T0" fmla="*/ 32 w 55"/>
                              <a:gd name="T1" fmla="*/ 50 h 94"/>
                              <a:gd name="T2" fmla="*/ 0 w 55"/>
                              <a:gd name="T3" fmla="*/ 0 h 94"/>
                              <a:gd name="T4" fmla="*/ 32 w 55"/>
                              <a:gd name="T5" fmla="*/ 50 h 94"/>
                              <a:gd name="T6" fmla="*/ 32 w 55"/>
                              <a:gd name="T7" fmla="*/ 50 h 94"/>
                              <a:gd name="T8" fmla="*/ 45 w 55"/>
                              <a:gd name="T9" fmla="*/ 59 h 94"/>
                              <a:gd name="T10" fmla="*/ 52 w 55"/>
                              <a:gd name="T11" fmla="*/ 69 h 94"/>
                              <a:gd name="T12" fmla="*/ 55 w 55"/>
                              <a:gd name="T13" fmla="*/ 82 h 94"/>
                              <a:gd name="T14" fmla="*/ 55 w 55"/>
                              <a:gd name="T15" fmla="*/ 94 h 94"/>
                              <a:gd name="T16" fmla="*/ 47 w 55"/>
                              <a:gd name="T17" fmla="*/ 92 h 94"/>
                              <a:gd name="T18" fmla="*/ 42 w 55"/>
                              <a:gd name="T19" fmla="*/ 89 h 94"/>
                              <a:gd name="T20" fmla="*/ 37 w 55"/>
                              <a:gd name="T21" fmla="*/ 84 h 94"/>
                              <a:gd name="T22" fmla="*/ 32 w 55"/>
                              <a:gd name="T23" fmla="*/ 77 h 94"/>
                              <a:gd name="T24" fmla="*/ 30 w 55"/>
                              <a:gd name="T25" fmla="*/ 72 h 94"/>
                              <a:gd name="T26" fmla="*/ 27 w 55"/>
                              <a:gd name="T27" fmla="*/ 64 h 94"/>
                              <a:gd name="T28" fmla="*/ 30 w 55"/>
                              <a:gd name="T29" fmla="*/ 57 h 94"/>
                              <a:gd name="T30" fmla="*/ 32 w 55"/>
                              <a:gd name="T31" fmla="*/ 5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4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32" y="50"/>
                                </a:moveTo>
                                <a:lnTo>
                                  <a:pt x="45" y="59"/>
                                </a:lnTo>
                                <a:lnTo>
                                  <a:pt x="52" y="69"/>
                                </a:lnTo>
                                <a:lnTo>
                                  <a:pt x="55" y="82"/>
                                </a:lnTo>
                                <a:lnTo>
                                  <a:pt x="55" y="94"/>
                                </a:lnTo>
                                <a:lnTo>
                                  <a:pt x="47" y="92"/>
                                </a:lnTo>
                                <a:lnTo>
                                  <a:pt x="42" y="89"/>
                                </a:lnTo>
                                <a:lnTo>
                                  <a:pt x="37" y="84"/>
                                </a:lnTo>
                                <a:lnTo>
                                  <a:pt x="32" y="77"/>
                                </a:lnTo>
                                <a:lnTo>
                                  <a:pt x="30" y="72"/>
                                </a:lnTo>
                                <a:lnTo>
                                  <a:pt x="27" y="64"/>
                                </a:lnTo>
                                <a:lnTo>
                                  <a:pt x="30" y="57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85"/>
                        <wps:cNvSpPr>
                          <a:spLocks/>
                        </wps:cNvSpPr>
                        <wps:spPr bwMode="auto">
                          <a:xfrm>
                            <a:off x="6558" y="609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86"/>
                        <wps:cNvSpPr>
                          <a:spLocks/>
                        </wps:cNvSpPr>
                        <wps:spPr bwMode="auto">
                          <a:xfrm>
                            <a:off x="6585" y="659"/>
                            <a:ext cx="28" cy="44"/>
                          </a:xfrm>
                          <a:custGeom>
                            <a:avLst/>
                            <a:gdLst>
                              <a:gd name="T0" fmla="*/ 5 w 28"/>
                              <a:gd name="T1" fmla="*/ 0 h 44"/>
                              <a:gd name="T2" fmla="*/ 18 w 28"/>
                              <a:gd name="T3" fmla="*/ 9 h 44"/>
                              <a:gd name="T4" fmla="*/ 25 w 28"/>
                              <a:gd name="T5" fmla="*/ 19 h 44"/>
                              <a:gd name="T6" fmla="*/ 28 w 28"/>
                              <a:gd name="T7" fmla="*/ 32 h 44"/>
                              <a:gd name="T8" fmla="*/ 28 w 28"/>
                              <a:gd name="T9" fmla="*/ 44 h 44"/>
                              <a:gd name="T10" fmla="*/ 20 w 28"/>
                              <a:gd name="T11" fmla="*/ 42 h 44"/>
                              <a:gd name="T12" fmla="*/ 15 w 28"/>
                              <a:gd name="T13" fmla="*/ 39 h 44"/>
                              <a:gd name="T14" fmla="*/ 10 w 28"/>
                              <a:gd name="T15" fmla="*/ 34 h 44"/>
                              <a:gd name="T16" fmla="*/ 5 w 28"/>
                              <a:gd name="T17" fmla="*/ 27 h 44"/>
                              <a:gd name="T18" fmla="*/ 3 w 28"/>
                              <a:gd name="T19" fmla="*/ 22 h 44"/>
                              <a:gd name="T20" fmla="*/ 0 w 28"/>
                              <a:gd name="T21" fmla="*/ 14 h 44"/>
                              <a:gd name="T22" fmla="*/ 3 w 28"/>
                              <a:gd name="T23" fmla="*/ 7 h 44"/>
                              <a:gd name="T24" fmla="*/ 5 w 28"/>
                              <a:gd name="T2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4">
                                <a:moveTo>
                                  <a:pt x="5" y="0"/>
                                </a:moveTo>
                                <a:lnTo>
                                  <a:pt x="18" y="9"/>
                                </a:lnTo>
                                <a:lnTo>
                                  <a:pt x="25" y="19"/>
                                </a:lnTo>
                                <a:lnTo>
                                  <a:pt x="28" y="32"/>
                                </a:lnTo>
                                <a:lnTo>
                                  <a:pt x="28" y="44"/>
                                </a:lnTo>
                                <a:lnTo>
                                  <a:pt x="20" y="42"/>
                                </a:lnTo>
                                <a:lnTo>
                                  <a:pt x="15" y="39"/>
                                </a:lnTo>
                                <a:lnTo>
                                  <a:pt x="10" y="34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4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87"/>
                        <wps:cNvSpPr>
                          <a:spLocks noEditPoints="1"/>
                        </wps:cNvSpPr>
                        <wps:spPr bwMode="auto">
                          <a:xfrm>
                            <a:off x="6449" y="546"/>
                            <a:ext cx="74" cy="88"/>
                          </a:xfrm>
                          <a:custGeom>
                            <a:avLst/>
                            <a:gdLst>
                              <a:gd name="T0" fmla="*/ 49 w 74"/>
                              <a:gd name="T1" fmla="*/ 43 h 88"/>
                              <a:gd name="T2" fmla="*/ 0 w 74"/>
                              <a:gd name="T3" fmla="*/ 0 h 88"/>
                              <a:gd name="T4" fmla="*/ 49 w 74"/>
                              <a:gd name="T5" fmla="*/ 43 h 88"/>
                              <a:gd name="T6" fmla="*/ 49 w 74"/>
                              <a:gd name="T7" fmla="*/ 43 h 88"/>
                              <a:gd name="T8" fmla="*/ 62 w 74"/>
                              <a:gd name="T9" fmla="*/ 50 h 88"/>
                              <a:gd name="T10" fmla="*/ 72 w 74"/>
                              <a:gd name="T11" fmla="*/ 63 h 88"/>
                              <a:gd name="T12" fmla="*/ 72 w 74"/>
                              <a:gd name="T13" fmla="*/ 68 h 88"/>
                              <a:gd name="T14" fmla="*/ 74 w 74"/>
                              <a:gd name="T15" fmla="*/ 73 h 88"/>
                              <a:gd name="T16" fmla="*/ 74 w 74"/>
                              <a:gd name="T17" fmla="*/ 80 h 88"/>
                              <a:gd name="T18" fmla="*/ 72 w 74"/>
                              <a:gd name="T19" fmla="*/ 88 h 88"/>
                              <a:gd name="T20" fmla="*/ 64 w 74"/>
                              <a:gd name="T21" fmla="*/ 85 h 88"/>
                              <a:gd name="T22" fmla="*/ 57 w 74"/>
                              <a:gd name="T23" fmla="*/ 83 h 88"/>
                              <a:gd name="T24" fmla="*/ 52 w 74"/>
                              <a:gd name="T25" fmla="*/ 78 h 88"/>
                              <a:gd name="T26" fmla="*/ 49 w 74"/>
                              <a:gd name="T27" fmla="*/ 70 h 88"/>
                              <a:gd name="T28" fmla="*/ 44 w 74"/>
                              <a:gd name="T29" fmla="*/ 65 h 88"/>
                              <a:gd name="T30" fmla="*/ 44 w 74"/>
                              <a:gd name="T31" fmla="*/ 58 h 88"/>
                              <a:gd name="T32" fmla="*/ 44 w 74"/>
                              <a:gd name="T33" fmla="*/ 50 h 88"/>
                              <a:gd name="T34" fmla="*/ 49 w 74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88">
                                <a:moveTo>
                                  <a:pt x="49" y="43"/>
                                </a:moveTo>
                                <a:lnTo>
                                  <a:pt x="0" y="0"/>
                                </a:lnTo>
                                <a:lnTo>
                                  <a:pt x="49" y="43"/>
                                </a:lnTo>
                                <a:close/>
                                <a:moveTo>
                                  <a:pt x="49" y="43"/>
                                </a:moveTo>
                                <a:lnTo>
                                  <a:pt x="62" y="50"/>
                                </a:lnTo>
                                <a:lnTo>
                                  <a:pt x="72" y="63"/>
                                </a:lnTo>
                                <a:lnTo>
                                  <a:pt x="72" y="68"/>
                                </a:lnTo>
                                <a:lnTo>
                                  <a:pt x="74" y="73"/>
                                </a:lnTo>
                                <a:lnTo>
                                  <a:pt x="74" y="80"/>
                                </a:lnTo>
                                <a:lnTo>
                                  <a:pt x="72" y="88"/>
                                </a:lnTo>
                                <a:lnTo>
                                  <a:pt x="64" y="85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9" y="70"/>
                                </a:lnTo>
                                <a:lnTo>
                                  <a:pt x="44" y="65"/>
                                </a:lnTo>
                                <a:lnTo>
                                  <a:pt x="44" y="58"/>
                                </a:lnTo>
                                <a:lnTo>
                                  <a:pt x="44" y="50"/>
                                </a:lnTo>
                                <a:lnTo>
                                  <a:pt x="4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88"/>
                        <wps:cNvSpPr>
                          <a:spLocks/>
                        </wps:cNvSpPr>
                        <wps:spPr bwMode="auto">
                          <a:xfrm>
                            <a:off x="6449" y="546"/>
                            <a:ext cx="49" cy="43"/>
                          </a:xfrm>
                          <a:custGeom>
                            <a:avLst/>
                            <a:gdLst>
                              <a:gd name="T0" fmla="*/ 49 w 49"/>
                              <a:gd name="T1" fmla="*/ 43 h 43"/>
                              <a:gd name="T2" fmla="*/ 0 w 49"/>
                              <a:gd name="T3" fmla="*/ 0 h 43"/>
                              <a:gd name="T4" fmla="*/ 49 w 4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3">
                                <a:moveTo>
                                  <a:pt x="49" y="43"/>
                                </a:moveTo>
                                <a:lnTo>
                                  <a:pt x="0" y="0"/>
                                </a:lnTo>
                                <a:lnTo>
                                  <a:pt x="49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89"/>
                        <wps:cNvSpPr>
                          <a:spLocks/>
                        </wps:cNvSpPr>
                        <wps:spPr bwMode="auto">
                          <a:xfrm>
                            <a:off x="6493" y="58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7 h 45"/>
                              <a:gd name="T4" fmla="*/ 28 w 30"/>
                              <a:gd name="T5" fmla="*/ 20 h 45"/>
                              <a:gd name="T6" fmla="*/ 28 w 30"/>
                              <a:gd name="T7" fmla="*/ 25 h 45"/>
                              <a:gd name="T8" fmla="*/ 30 w 30"/>
                              <a:gd name="T9" fmla="*/ 30 h 45"/>
                              <a:gd name="T10" fmla="*/ 30 w 30"/>
                              <a:gd name="T11" fmla="*/ 37 h 45"/>
                              <a:gd name="T12" fmla="*/ 28 w 30"/>
                              <a:gd name="T13" fmla="*/ 45 h 45"/>
                              <a:gd name="T14" fmla="*/ 20 w 30"/>
                              <a:gd name="T15" fmla="*/ 42 h 45"/>
                              <a:gd name="T16" fmla="*/ 13 w 30"/>
                              <a:gd name="T17" fmla="*/ 40 h 45"/>
                              <a:gd name="T18" fmla="*/ 8 w 30"/>
                              <a:gd name="T19" fmla="*/ 35 h 45"/>
                              <a:gd name="T20" fmla="*/ 5 w 30"/>
                              <a:gd name="T21" fmla="*/ 27 h 45"/>
                              <a:gd name="T22" fmla="*/ 0 w 30"/>
                              <a:gd name="T23" fmla="*/ 22 h 45"/>
                              <a:gd name="T24" fmla="*/ 0 w 30"/>
                              <a:gd name="T25" fmla="*/ 15 h 45"/>
                              <a:gd name="T26" fmla="*/ 0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7"/>
                                </a:lnTo>
                                <a:lnTo>
                                  <a:pt x="28" y="20"/>
                                </a:lnTo>
                                <a:lnTo>
                                  <a:pt x="28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7"/>
                                </a:lnTo>
                                <a:lnTo>
                                  <a:pt x="28" y="45"/>
                                </a:lnTo>
                                <a:lnTo>
                                  <a:pt x="20" y="42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90"/>
                        <wps:cNvSpPr>
                          <a:spLocks noEditPoints="1"/>
                        </wps:cNvSpPr>
                        <wps:spPr bwMode="auto">
                          <a:xfrm>
                            <a:off x="6419" y="521"/>
                            <a:ext cx="72" cy="93"/>
                          </a:xfrm>
                          <a:custGeom>
                            <a:avLst/>
                            <a:gdLst>
                              <a:gd name="T0" fmla="*/ 47 w 72"/>
                              <a:gd name="T1" fmla="*/ 48 h 93"/>
                              <a:gd name="T2" fmla="*/ 0 w 72"/>
                              <a:gd name="T3" fmla="*/ 0 h 93"/>
                              <a:gd name="T4" fmla="*/ 47 w 72"/>
                              <a:gd name="T5" fmla="*/ 48 h 93"/>
                              <a:gd name="T6" fmla="*/ 47 w 72"/>
                              <a:gd name="T7" fmla="*/ 48 h 93"/>
                              <a:gd name="T8" fmla="*/ 60 w 72"/>
                              <a:gd name="T9" fmla="*/ 58 h 93"/>
                              <a:gd name="T10" fmla="*/ 69 w 72"/>
                              <a:gd name="T11" fmla="*/ 68 h 93"/>
                              <a:gd name="T12" fmla="*/ 72 w 72"/>
                              <a:gd name="T13" fmla="*/ 73 h 93"/>
                              <a:gd name="T14" fmla="*/ 72 w 72"/>
                              <a:gd name="T15" fmla="*/ 80 h 93"/>
                              <a:gd name="T16" fmla="*/ 72 w 72"/>
                              <a:gd name="T17" fmla="*/ 88 h 93"/>
                              <a:gd name="T18" fmla="*/ 69 w 72"/>
                              <a:gd name="T19" fmla="*/ 93 h 93"/>
                              <a:gd name="T20" fmla="*/ 62 w 72"/>
                              <a:gd name="T21" fmla="*/ 93 h 93"/>
                              <a:gd name="T22" fmla="*/ 57 w 72"/>
                              <a:gd name="T23" fmla="*/ 88 h 93"/>
                              <a:gd name="T24" fmla="*/ 50 w 72"/>
                              <a:gd name="T25" fmla="*/ 83 h 93"/>
                              <a:gd name="T26" fmla="*/ 47 w 72"/>
                              <a:gd name="T27" fmla="*/ 78 h 93"/>
                              <a:gd name="T28" fmla="*/ 45 w 72"/>
                              <a:gd name="T29" fmla="*/ 70 h 93"/>
                              <a:gd name="T30" fmla="*/ 42 w 72"/>
                              <a:gd name="T31" fmla="*/ 63 h 93"/>
                              <a:gd name="T32" fmla="*/ 45 w 72"/>
                              <a:gd name="T33" fmla="*/ 55 h 93"/>
                              <a:gd name="T34" fmla="*/ 47 w 72"/>
                              <a:gd name="T35" fmla="*/ 48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93">
                                <a:moveTo>
                                  <a:pt x="47" y="48"/>
                                </a:moveTo>
                                <a:lnTo>
                                  <a:pt x="0" y="0"/>
                                </a:lnTo>
                                <a:lnTo>
                                  <a:pt x="47" y="48"/>
                                </a:lnTo>
                                <a:close/>
                                <a:moveTo>
                                  <a:pt x="47" y="48"/>
                                </a:moveTo>
                                <a:lnTo>
                                  <a:pt x="60" y="58"/>
                                </a:lnTo>
                                <a:lnTo>
                                  <a:pt x="69" y="68"/>
                                </a:lnTo>
                                <a:lnTo>
                                  <a:pt x="72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88"/>
                                </a:lnTo>
                                <a:lnTo>
                                  <a:pt x="69" y="93"/>
                                </a:lnTo>
                                <a:lnTo>
                                  <a:pt x="62" y="93"/>
                                </a:lnTo>
                                <a:lnTo>
                                  <a:pt x="57" y="88"/>
                                </a:lnTo>
                                <a:lnTo>
                                  <a:pt x="50" y="83"/>
                                </a:lnTo>
                                <a:lnTo>
                                  <a:pt x="47" y="78"/>
                                </a:lnTo>
                                <a:lnTo>
                                  <a:pt x="45" y="70"/>
                                </a:lnTo>
                                <a:lnTo>
                                  <a:pt x="42" y="63"/>
                                </a:lnTo>
                                <a:lnTo>
                                  <a:pt x="45" y="55"/>
                                </a:lnTo>
                                <a:lnTo>
                                  <a:pt x="4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91"/>
                        <wps:cNvSpPr>
                          <a:spLocks/>
                        </wps:cNvSpPr>
                        <wps:spPr bwMode="auto">
                          <a:xfrm>
                            <a:off x="6419" y="521"/>
                            <a:ext cx="47" cy="48"/>
                          </a:xfrm>
                          <a:custGeom>
                            <a:avLst/>
                            <a:gdLst>
                              <a:gd name="T0" fmla="*/ 47 w 47"/>
                              <a:gd name="T1" fmla="*/ 48 h 48"/>
                              <a:gd name="T2" fmla="*/ 0 w 47"/>
                              <a:gd name="T3" fmla="*/ 0 h 48"/>
                              <a:gd name="T4" fmla="*/ 47 w 4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8">
                                <a:moveTo>
                                  <a:pt x="47" y="48"/>
                                </a:moveTo>
                                <a:lnTo>
                                  <a:pt x="0" y="0"/>
                                </a:lnTo>
                                <a:lnTo>
                                  <a:pt x="47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92"/>
                        <wps:cNvSpPr>
                          <a:spLocks/>
                        </wps:cNvSpPr>
                        <wps:spPr bwMode="auto">
                          <a:xfrm>
                            <a:off x="6461" y="56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10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40 h 45"/>
                              <a:gd name="T12" fmla="*/ 27 w 30"/>
                              <a:gd name="T13" fmla="*/ 45 h 45"/>
                              <a:gd name="T14" fmla="*/ 20 w 30"/>
                              <a:gd name="T15" fmla="*/ 45 h 45"/>
                              <a:gd name="T16" fmla="*/ 15 w 30"/>
                              <a:gd name="T17" fmla="*/ 40 h 45"/>
                              <a:gd name="T18" fmla="*/ 8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2 h 45"/>
                              <a:gd name="T24" fmla="*/ 0 w 30"/>
                              <a:gd name="T25" fmla="*/ 15 h 45"/>
                              <a:gd name="T26" fmla="*/ 3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10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40"/>
                                </a:lnTo>
                                <a:lnTo>
                                  <a:pt x="27" y="45"/>
                                </a:lnTo>
                                <a:lnTo>
                                  <a:pt x="20" y="45"/>
                                </a:lnTo>
                                <a:lnTo>
                                  <a:pt x="15" y="40"/>
                                </a:lnTo>
                                <a:lnTo>
                                  <a:pt x="8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93"/>
                        <wps:cNvSpPr>
                          <a:spLocks noEditPoints="1"/>
                        </wps:cNvSpPr>
                        <wps:spPr bwMode="auto">
                          <a:xfrm>
                            <a:off x="6394" y="509"/>
                            <a:ext cx="70" cy="87"/>
                          </a:xfrm>
                          <a:custGeom>
                            <a:avLst/>
                            <a:gdLst>
                              <a:gd name="T0" fmla="*/ 42 w 70"/>
                              <a:gd name="T1" fmla="*/ 45 h 87"/>
                              <a:gd name="T2" fmla="*/ 0 w 70"/>
                              <a:gd name="T3" fmla="*/ 0 h 87"/>
                              <a:gd name="T4" fmla="*/ 42 w 70"/>
                              <a:gd name="T5" fmla="*/ 45 h 87"/>
                              <a:gd name="T6" fmla="*/ 42 w 70"/>
                              <a:gd name="T7" fmla="*/ 42 h 87"/>
                              <a:gd name="T8" fmla="*/ 57 w 70"/>
                              <a:gd name="T9" fmla="*/ 52 h 87"/>
                              <a:gd name="T10" fmla="*/ 65 w 70"/>
                              <a:gd name="T11" fmla="*/ 62 h 87"/>
                              <a:gd name="T12" fmla="*/ 67 w 70"/>
                              <a:gd name="T13" fmla="*/ 67 h 87"/>
                              <a:gd name="T14" fmla="*/ 70 w 70"/>
                              <a:gd name="T15" fmla="*/ 75 h 87"/>
                              <a:gd name="T16" fmla="*/ 70 w 70"/>
                              <a:gd name="T17" fmla="*/ 80 h 87"/>
                              <a:gd name="T18" fmla="*/ 67 w 70"/>
                              <a:gd name="T19" fmla="*/ 87 h 87"/>
                              <a:gd name="T20" fmla="*/ 60 w 70"/>
                              <a:gd name="T21" fmla="*/ 85 h 87"/>
                              <a:gd name="T22" fmla="*/ 55 w 70"/>
                              <a:gd name="T23" fmla="*/ 82 h 87"/>
                              <a:gd name="T24" fmla="*/ 47 w 70"/>
                              <a:gd name="T25" fmla="*/ 77 h 87"/>
                              <a:gd name="T26" fmla="*/ 42 w 70"/>
                              <a:gd name="T27" fmla="*/ 72 h 87"/>
                              <a:gd name="T28" fmla="*/ 40 w 70"/>
                              <a:gd name="T29" fmla="*/ 65 h 87"/>
                              <a:gd name="T30" fmla="*/ 40 w 70"/>
                              <a:gd name="T31" fmla="*/ 60 h 87"/>
                              <a:gd name="T32" fmla="*/ 40 w 70"/>
                              <a:gd name="T33" fmla="*/ 50 h 87"/>
                              <a:gd name="T34" fmla="*/ 42 w 70"/>
                              <a:gd name="T35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2"/>
                                </a:moveTo>
                                <a:lnTo>
                                  <a:pt x="57" y="52"/>
                                </a:lnTo>
                                <a:lnTo>
                                  <a:pt x="65" y="62"/>
                                </a:lnTo>
                                <a:lnTo>
                                  <a:pt x="67" y="67"/>
                                </a:lnTo>
                                <a:lnTo>
                                  <a:pt x="70" y="75"/>
                                </a:lnTo>
                                <a:lnTo>
                                  <a:pt x="70" y="80"/>
                                </a:lnTo>
                                <a:lnTo>
                                  <a:pt x="67" y="87"/>
                                </a:lnTo>
                                <a:lnTo>
                                  <a:pt x="60" y="85"/>
                                </a:lnTo>
                                <a:lnTo>
                                  <a:pt x="55" y="82"/>
                                </a:lnTo>
                                <a:lnTo>
                                  <a:pt x="47" y="77"/>
                                </a:lnTo>
                                <a:lnTo>
                                  <a:pt x="42" y="72"/>
                                </a:lnTo>
                                <a:lnTo>
                                  <a:pt x="40" y="65"/>
                                </a:lnTo>
                                <a:lnTo>
                                  <a:pt x="40" y="60"/>
                                </a:lnTo>
                                <a:lnTo>
                                  <a:pt x="40" y="50"/>
                                </a:lnTo>
                                <a:lnTo>
                                  <a:pt x="4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94"/>
                        <wps:cNvSpPr>
                          <a:spLocks/>
                        </wps:cNvSpPr>
                        <wps:spPr bwMode="auto">
                          <a:xfrm>
                            <a:off x="6394" y="509"/>
                            <a:ext cx="42" cy="45"/>
                          </a:xfrm>
                          <a:custGeom>
                            <a:avLst/>
                            <a:gdLst>
                              <a:gd name="T0" fmla="*/ 42 w 42"/>
                              <a:gd name="T1" fmla="*/ 45 h 45"/>
                              <a:gd name="T2" fmla="*/ 0 w 42"/>
                              <a:gd name="T3" fmla="*/ 0 h 45"/>
                              <a:gd name="T4" fmla="*/ 42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5"/>
                        <wps:cNvSpPr>
                          <a:spLocks/>
                        </wps:cNvSpPr>
                        <wps:spPr bwMode="auto">
                          <a:xfrm>
                            <a:off x="6434" y="551"/>
                            <a:ext cx="30" cy="45"/>
                          </a:xfrm>
                          <a:custGeom>
                            <a:avLst/>
                            <a:gdLst>
                              <a:gd name="T0" fmla="*/ 2 w 30"/>
                              <a:gd name="T1" fmla="*/ 0 h 45"/>
                              <a:gd name="T2" fmla="*/ 17 w 30"/>
                              <a:gd name="T3" fmla="*/ 10 h 45"/>
                              <a:gd name="T4" fmla="*/ 25 w 30"/>
                              <a:gd name="T5" fmla="*/ 20 h 45"/>
                              <a:gd name="T6" fmla="*/ 27 w 30"/>
                              <a:gd name="T7" fmla="*/ 25 h 45"/>
                              <a:gd name="T8" fmla="*/ 30 w 30"/>
                              <a:gd name="T9" fmla="*/ 33 h 45"/>
                              <a:gd name="T10" fmla="*/ 30 w 30"/>
                              <a:gd name="T11" fmla="*/ 38 h 45"/>
                              <a:gd name="T12" fmla="*/ 27 w 30"/>
                              <a:gd name="T13" fmla="*/ 45 h 45"/>
                              <a:gd name="T14" fmla="*/ 20 w 30"/>
                              <a:gd name="T15" fmla="*/ 43 h 45"/>
                              <a:gd name="T16" fmla="*/ 15 w 30"/>
                              <a:gd name="T17" fmla="*/ 40 h 45"/>
                              <a:gd name="T18" fmla="*/ 7 w 30"/>
                              <a:gd name="T19" fmla="*/ 35 h 45"/>
                              <a:gd name="T20" fmla="*/ 2 w 30"/>
                              <a:gd name="T21" fmla="*/ 30 h 45"/>
                              <a:gd name="T22" fmla="*/ 0 w 30"/>
                              <a:gd name="T23" fmla="*/ 23 h 45"/>
                              <a:gd name="T24" fmla="*/ 0 w 30"/>
                              <a:gd name="T25" fmla="*/ 18 h 45"/>
                              <a:gd name="T26" fmla="*/ 0 w 30"/>
                              <a:gd name="T27" fmla="*/ 8 h 45"/>
                              <a:gd name="T28" fmla="*/ 2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0"/>
                                </a:lnTo>
                                <a:lnTo>
                                  <a:pt x="27" y="25"/>
                                </a:lnTo>
                                <a:lnTo>
                                  <a:pt x="30" y="33"/>
                                </a:lnTo>
                                <a:lnTo>
                                  <a:pt x="30" y="38"/>
                                </a:lnTo>
                                <a:lnTo>
                                  <a:pt x="27" y="45"/>
                                </a:lnTo>
                                <a:lnTo>
                                  <a:pt x="20" y="43"/>
                                </a:lnTo>
                                <a:lnTo>
                                  <a:pt x="15" y="40"/>
                                </a:lnTo>
                                <a:lnTo>
                                  <a:pt x="7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96"/>
                        <wps:cNvSpPr>
                          <a:spLocks noEditPoints="1"/>
                        </wps:cNvSpPr>
                        <wps:spPr bwMode="auto">
                          <a:xfrm>
                            <a:off x="6352" y="491"/>
                            <a:ext cx="77" cy="85"/>
                          </a:xfrm>
                          <a:custGeom>
                            <a:avLst/>
                            <a:gdLst>
                              <a:gd name="T0" fmla="*/ 52 w 77"/>
                              <a:gd name="T1" fmla="*/ 40 h 85"/>
                              <a:gd name="T2" fmla="*/ 0 w 77"/>
                              <a:gd name="T3" fmla="*/ 0 h 85"/>
                              <a:gd name="T4" fmla="*/ 52 w 77"/>
                              <a:gd name="T5" fmla="*/ 40 h 85"/>
                              <a:gd name="T6" fmla="*/ 52 w 77"/>
                              <a:gd name="T7" fmla="*/ 40 h 85"/>
                              <a:gd name="T8" fmla="*/ 64 w 77"/>
                              <a:gd name="T9" fmla="*/ 48 h 85"/>
                              <a:gd name="T10" fmla="*/ 74 w 77"/>
                              <a:gd name="T11" fmla="*/ 60 h 85"/>
                              <a:gd name="T12" fmla="*/ 77 w 77"/>
                              <a:gd name="T13" fmla="*/ 65 h 85"/>
                              <a:gd name="T14" fmla="*/ 77 w 77"/>
                              <a:gd name="T15" fmla="*/ 70 h 85"/>
                              <a:gd name="T16" fmla="*/ 77 w 77"/>
                              <a:gd name="T17" fmla="*/ 78 h 85"/>
                              <a:gd name="T18" fmla="*/ 77 w 77"/>
                              <a:gd name="T19" fmla="*/ 85 h 85"/>
                              <a:gd name="T20" fmla="*/ 69 w 77"/>
                              <a:gd name="T21" fmla="*/ 83 h 85"/>
                              <a:gd name="T22" fmla="*/ 62 w 77"/>
                              <a:gd name="T23" fmla="*/ 80 h 85"/>
                              <a:gd name="T24" fmla="*/ 57 w 77"/>
                              <a:gd name="T25" fmla="*/ 75 h 85"/>
                              <a:gd name="T26" fmla="*/ 52 w 77"/>
                              <a:gd name="T27" fmla="*/ 70 h 85"/>
                              <a:gd name="T28" fmla="*/ 50 w 77"/>
                              <a:gd name="T29" fmla="*/ 63 h 85"/>
                              <a:gd name="T30" fmla="*/ 47 w 77"/>
                              <a:gd name="T31" fmla="*/ 55 h 85"/>
                              <a:gd name="T32" fmla="*/ 47 w 77"/>
                              <a:gd name="T33" fmla="*/ 48 h 85"/>
                              <a:gd name="T34" fmla="*/ 52 w 77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5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52" y="40"/>
                                </a:moveTo>
                                <a:lnTo>
                                  <a:pt x="64" y="48"/>
                                </a:lnTo>
                                <a:lnTo>
                                  <a:pt x="74" y="60"/>
                                </a:lnTo>
                                <a:lnTo>
                                  <a:pt x="77" y="65"/>
                                </a:lnTo>
                                <a:lnTo>
                                  <a:pt x="77" y="70"/>
                                </a:lnTo>
                                <a:lnTo>
                                  <a:pt x="77" y="78"/>
                                </a:lnTo>
                                <a:lnTo>
                                  <a:pt x="77" y="85"/>
                                </a:lnTo>
                                <a:lnTo>
                                  <a:pt x="69" y="83"/>
                                </a:lnTo>
                                <a:lnTo>
                                  <a:pt x="62" y="80"/>
                                </a:lnTo>
                                <a:lnTo>
                                  <a:pt x="57" y="75"/>
                                </a:lnTo>
                                <a:lnTo>
                                  <a:pt x="52" y="70"/>
                                </a:lnTo>
                                <a:lnTo>
                                  <a:pt x="50" y="63"/>
                                </a:lnTo>
                                <a:lnTo>
                                  <a:pt x="47" y="55"/>
                                </a:lnTo>
                                <a:lnTo>
                                  <a:pt x="47" y="48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97"/>
                        <wps:cNvSpPr>
                          <a:spLocks/>
                        </wps:cNvSpPr>
                        <wps:spPr bwMode="auto">
                          <a:xfrm>
                            <a:off x="6352" y="491"/>
                            <a:ext cx="52" cy="40"/>
                          </a:xfrm>
                          <a:custGeom>
                            <a:avLst/>
                            <a:gdLst>
                              <a:gd name="T0" fmla="*/ 52 w 52"/>
                              <a:gd name="T1" fmla="*/ 40 h 40"/>
                              <a:gd name="T2" fmla="*/ 0 w 52"/>
                              <a:gd name="T3" fmla="*/ 0 h 40"/>
                              <a:gd name="T4" fmla="*/ 52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98"/>
                        <wps:cNvSpPr>
                          <a:spLocks/>
                        </wps:cNvSpPr>
                        <wps:spPr bwMode="auto">
                          <a:xfrm>
                            <a:off x="6399" y="531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7 w 30"/>
                              <a:gd name="T3" fmla="*/ 8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0 h 45"/>
                              <a:gd name="T10" fmla="*/ 30 w 30"/>
                              <a:gd name="T11" fmla="*/ 38 h 45"/>
                              <a:gd name="T12" fmla="*/ 30 w 30"/>
                              <a:gd name="T13" fmla="*/ 45 h 45"/>
                              <a:gd name="T14" fmla="*/ 22 w 30"/>
                              <a:gd name="T15" fmla="*/ 43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3 h 45"/>
                              <a:gd name="T24" fmla="*/ 0 w 30"/>
                              <a:gd name="T25" fmla="*/ 15 h 45"/>
                              <a:gd name="T26" fmla="*/ 0 w 30"/>
                              <a:gd name="T27" fmla="*/ 8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7" y="8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8"/>
                                </a:lnTo>
                                <a:lnTo>
                                  <a:pt x="30" y="45"/>
                                </a:lnTo>
                                <a:lnTo>
                                  <a:pt x="22" y="43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99"/>
                        <wps:cNvSpPr>
                          <a:spLocks noEditPoints="1"/>
                        </wps:cNvSpPr>
                        <wps:spPr bwMode="auto">
                          <a:xfrm>
                            <a:off x="6305" y="484"/>
                            <a:ext cx="94" cy="77"/>
                          </a:xfrm>
                          <a:custGeom>
                            <a:avLst/>
                            <a:gdLst>
                              <a:gd name="T0" fmla="*/ 62 w 94"/>
                              <a:gd name="T1" fmla="*/ 37 h 77"/>
                              <a:gd name="T2" fmla="*/ 0 w 94"/>
                              <a:gd name="T3" fmla="*/ 0 h 77"/>
                              <a:gd name="T4" fmla="*/ 62 w 94"/>
                              <a:gd name="T5" fmla="*/ 37 h 77"/>
                              <a:gd name="T6" fmla="*/ 62 w 94"/>
                              <a:gd name="T7" fmla="*/ 37 h 77"/>
                              <a:gd name="T8" fmla="*/ 77 w 94"/>
                              <a:gd name="T9" fmla="*/ 45 h 77"/>
                              <a:gd name="T10" fmla="*/ 89 w 94"/>
                              <a:gd name="T11" fmla="*/ 52 h 77"/>
                              <a:gd name="T12" fmla="*/ 92 w 94"/>
                              <a:gd name="T13" fmla="*/ 60 h 77"/>
                              <a:gd name="T14" fmla="*/ 94 w 94"/>
                              <a:gd name="T15" fmla="*/ 65 h 77"/>
                              <a:gd name="T16" fmla="*/ 94 w 94"/>
                              <a:gd name="T17" fmla="*/ 70 h 77"/>
                              <a:gd name="T18" fmla="*/ 94 w 94"/>
                              <a:gd name="T19" fmla="*/ 77 h 77"/>
                              <a:gd name="T20" fmla="*/ 87 w 94"/>
                              <a:gd name="T21" fmla="*/ 77 h 77"/>
                              <a:gd name="T22" fmla="*/ 79 w 94"/>
                              <a:gd name="T23" fmla="*/ 72 h 77"/>
                              <a:gd name="T24" fmla="*/ 72 w 94"/>
                              <a:gd name="T25" fmla="*/ 70 h 77"/>
                              <a:gd name="T26" fmla="*/ 67 w 94"/>
                              <a:gd name="T27" fmla="*/ 62 h 77"/>
                              <a:gd name="T28" fmla="*/ 62 w 94"/>
                              <a:gd name="T29" fmla="*/ 57 h 77"/>
                              <a:gd name="T30" fmla="*/ 59 w 94"/>
                              <a:gd name="T31" fmla="*/ 50 h 77"/>
                              <a:gd name="T32" fmla="*/ 59 w 94"/>
                              <a:gd name="T33" fmla="*/ 45 h 77"/>
                              <a:gd name="T34" fmla="*/ 62 w 94"/>
                              <a:gd name="T35" fmla="*/ 3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4" h="77">
                                <a:moveTo>
                                  <a:pt x="62" y="37"/>
                                </a:moveTo>
                                <a:lnTo>
                                  <a:pt x="0" y="0"/>
                                </a:lnTo>
                                <a:lnTo>
                                  <a:pt x="62" y="37"/>
                                </a:lnTo>
                                <a:close/>
                                <a:moveTo>
                                  <a:pt x="62" y="37"/>
                                </a:moveTo>
                                <a:lnTo>
                                  <a:pt x="77" y="45"/>
                                </a:lnTo>
                                <a:lnTo>
                                  <a:pt x="89" y="52"/>
                                </a:lnTo>
                                <a:lnTo>
                                  <a:pt x="92" y="60"/>
                                </a:lnTo>
                                <a:lnTo>
                                  <a:pt x="94" y="65"/>
                                </a:lnTo>
                                <a:lnTo>
                                  <a:pt x="94" y="70"/>
                                </a:lnTo>
                                <a:lnTo>
                                  <a:pt x="94" y="77"/>
                                </a:lnTo>
                                <a:lnTo>
                                  <a:pt x="87" y="77"/>
                                </a:lnTo>
                                <a:lnTo>
                                  <a:pt x="79" y="72"/>
                                </a:lnTo>
                                <a:lnTo>
                                  <a:pt x="72" y="70"/>
                                </a:lnTo>
                                <a:lnTo>
                                  <a:pt x="67" y="62"/>
                                </a:lnTo>
                                <a:lnTo>
                                  <a:pt x="62" y="57"/>
                                </a:lnTo>
                                <a:lnTo>
                                  <a:pt x="59" y="50"/>
                                </a:lnTo>
                                <a:lnTo>
                                  <a:pt x="59" y="45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00"/>
                        <wps:cNvSpPr>
                          <a:spLocks/>
                        </wps:cNvSpPr>
                        <wps:spPr bwMode="auto">
                          <a:xfrm>
                            <a:off x="6305" y="484"/>
                            <a:ext cx="62" cy="37"/>
                          </a:xfrm>
                          <a:custGeom>
                            <a:avLst/>
                            <a:gdLst>
                              <a:gd name="T0" fmla="*/ 62 w 62"/>
                              <a:gd name="T1" fmla="*/ 37 h 37"/>
                              <a:gd name="T2" fmla="*/ 0 w 62"/>
                              <a:gd name="T3" fmla="*/ 0 h 37"/>
                              <a:gd name="T4" fmla="*/ 62 w 6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7">
                                <a:moveTo>
                                  <a:pt x="62" y="37"/>
                                </a:moveTo>
                                <a:lnTo>
                                  <a:pt x="0" y="0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01"/>
                        <wps:cNvSpPr>
                          <a:spLocks/>
                        </wps:cNvSpPr>
                        <wps:spPr bwMode="auto">
                          <a:xfrm>
                            <a:off x="6364" y="521"/>
                            <a:ext cx="35" cy="40"/>
                          </a:xfrm>
                          <a:custGeom>
                            <a:avLst/>
                            <a:gdLst>
                              <a:gd name="T0" fmla="*/ 3 w 35"/>
                              <a:gd name="T1" fmla="*/ 0 h 40"/>
                              <a:gd name="T2" fmla="*/ 18 w 35"/>
                              <a:gd name="T3" fmla="*/ 8 h 40"/>
                              <a:gd name="T4" fmla="*/ 30 w 35"/>
                              <a:gd name="T5" fmla="*/ 15 h 40"/>
                              <a:gd name="T6" fmla="*/ 33 w 35"/>
                              <a:gd name="T7" fmla="*/ 23 h 40"/>
                              <a:gd name="T8" fmla="*/ 35 w 35"/>
                              <a:gd name="T9" fmla="*/ 28 h 40"/>
                              <a:gd name="T10" fmla="*/ 35 w 35"/>
                              <a:gd name="T11" fmla="*/ 33 h 40"/>
                              <a:gd name="T12" fmla="*/ 35 w 35"/>
                              <a:gd name="T13" fmla="*/ 40 h 40"/>
                              <a:gd name="T14" fmla="*/ 28 w 35"/>
                              <a:gd name="T15" fmla="*/ 40 h 40"/>
                              <a:gd name="T16" fmla="*/ 20 w 35"/>
                              <a:gd name="T17" fmla="*/ 35 h 40"/>
                              <a:gd name="T18" fmla="*/ 13 w 35"/>
                              <a:gd name="T19" fmla="*/ 33 h 40"/>
                              <a:gd name="T20" fmla="*/ 8 w 35"/>
                              <a:gd name="T21" fmla="*/ 25 h 40"/>
                              <a:gd name="T22" fmla="*/ 3 w 35"/>
                              <a:gd name="T23" fmla="*/ 20 h 40"/>
                              <a:gd name="T24" fmla="*/ 0 w 35"/>
                              <a:gd name="T25" fmla="*/ 13 h 40"/>
                              <a:gd name="T26" fmla="*/ 0 w 35"/>
                              <a:gd name="T27" fmla="*/ 8 h 40"/>
                              <a:gd name="T28" fmla="*/ 3 w 35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40">
                                <a:moveTo>
                                  <a:pt x="3" y="0"/>
                                </a:moveTo>
                                <a:lnTo>
                                  <a:pt x="18" y="8"/>
                                </a:lnTo>
                                <a:lnTo>
                                  <a:pt x="30" y="15"/>
                                </a:lnTo>
                                <a:lnTo>
                                  <a:pt x="33" y="23"/>
                                </a:lnTo>
                                <a:lnTo>
                                  <a:pt x="35" y="28"/>
                                </a:lnTo>
                                <a:lnTo>
                                  <a:pt x="35" y="33"/>
                                </a:lnTo>
                                <a:lnTo>
                                  <a:pt x="35" y="40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3" y="33"/>
                                </a:lnTo>
                                <a:lnTo>
                                  <a:pt x="8" y="25"/>
                                </a:lnTo>
                                <a:lnTo>
                                  <a:pt x="3" y="20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02"/>
                        <wps:cNvSpPr>
                          <a:spLocks/>
                        </wps:cNvSpPr>
                        <wps:spPr bwMode="auto">
                          <a:xfrm>
                            <a:off x="6474" y="6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5"/>
                              <a:gd name="T2" fmla="*/ 14 w 57"/>
                              <a:gd name="T3" fmla="*/ 0 h 15"/>
                              <a:gd name="T4" fmla="*/ 29 w 57"/>
                              <a:gd name="T5" fmla="*/ 0 h 15"/>
                              <a:gd name="T6" fmla="*/ 44 w 57"/>
                              <a:gd name="T7" fmla="*/ 2 h 15"/>
                              <a:gd name="T8" fmla="*/ 57 w 57"/>
                              <a:gd name="T9" fmla="*/ 7 h 15"/>
                              <a:gd name="T10" fmla="*/ 44 w 57"/>
                              <a:gd name="T11" fmla="*/ 15 h 15"/>
                              <a:gd name="T12" fmla="*/ 29 w 57"/>
                              <a:gd name="T13" fmla="*/ 15 h 15"/>
                              <a:gd name="T14" fmla="*/ 22 w 57"/>
                              <a:gd name="T15" fmla="*/ 15 h 15"/>
                              <a:gd name="T16" fmla="*/ 14 w 57"/>
                              <a:gd name="T17" fmla="*/ 12 h 15"/>
                              <a:gd name="T18" fmla="*/ 7 w 57"/>
                              <a:gd name="T19" fmla="*/ 10 h 15"/>
                              <a:gd name="T20" fmla="*/ 0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2"/>
                                </a:lnTo>
                                <a:lnTo>
                                  <a:pt x="57" y="7"/>
                                </a:lnTo>
                                <a:lnTo>
                                  <a:pt x="44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15"/>
                                </a:lnTo>
                                <a:lnTo>
                                  <a:pt x="14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03"/>
                        <wps:cNvSpPr>
                          <a:spLocks/>
                        </wps:cNvSpPr>
                        <wps:spPr bwMode="auto">
                          <a:xfrm>
                            <a:off x="6474" y="6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5"/>
                              <a:gd name="T2" fmla="*/ 14 w 57"/>
                              <a:gd name="T3" fmla="*/ 0 h 15"/>
                              <a:gd name="T4" fmla="*/ 29 w 57"/>
                              <a:gd name="T5" fmla="*/ 0 h 15"/>
                              <a:gd name="T6" fmla="*/ 44 w 57"/>
                              <a:gd name="T7" fmla="*/ 2 h 15"/>
                              <a:gd name="T8" fmla="*/ 57 w 57"/>
                              <a:gd name="T9" fmla="*/ 7 h 15"/>
                              <a:gd name="T10" fmla="*/ 44 w 57"/>
                              <a:gd name="T11" fmla="*/ 15 h 15"/>
                              <a:gd name="T12" fmla="*/ 29 w 57"/>
                              <a:gd name="T13" fmla="*/ 15 h 15"/>
                              <a:gd name="T14" fmla="*/ 22 w 57"/>
                              <a:gd name="T15" fmla="*/ 15 h 15"/>
                              <a:gd name="T16" fmla="*/ 14 w 57"/>
                              <a:gd name="T17" fmla="*/ 12 h 15"/>
                              <a:gd name="T18" fmla="*/ 7 w 57"/>
                              <a:gd name="T19" fmla="*/ 10 h 15"/>
                              <a:gd name="T20" fmla="*/ 0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2"/>
                                </a:lnTo>
                                <a:lnTo>
                                  <a:pt x="57" y="7"/>
                                </a:lnTo>
                                <a:lnTo>
                                  <a:pt x="44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15"/>
                                </a:lnTo>
                                <a:lnTo>
                                  <a:pt x="14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04"/>
                        <wps:cNvSpPr>
                          <a:spLocks noEditPoints="1"/>
                        </wps:cNvSpPr>
                        <wps:spPr bwMode="auto">
                          <a:xfrm>
                            <a:off x="6434" y="634"/>
                            <a:ext cx="122" cy="30"/>
                          </a:xfrm>
                          <a:custGeom>
                            <a:avLst/>
                            <a:gdLst>
                              <a:gd name="T0" fmla="*/ 64 w 122"/>
                              <a:gd name="T1" fmla="*/ 20 h 30"/>
                              <a:gd name="T2" fmla="*/ 79 w 122"/>
                              <a:gd name="T3" fmla="*/ 15 h 30"/>
                              <a:gd name="T4" fmla="*/ 94 w 122"/>
                              <a:gd name="T5" fmla="*/ 15 h 30"/>
                              <a:gd name="T6" fmla="*/ 109 w 122"/>
                              <a:gd name="T7" fmla="*/ 17 h 30"/>
                              <a:gd name="T8" fmla="*/ 122 w 122"/>
                              <a:gd name="T9" fmla="*/ 25 h 30"/>
                              <a:gd name="T10" fmla="*/ 109 w 122"/>
                              <a:gd name="T11" fmla="*/ 30 h 30"/>
                              <a:gd name="T12" fmla="*/ 94 w 122"/>
                              <a:gd name="T13" fmla="*/ 30 h 30"/>
                              <a:gd name="T14" fmla="*/ 87 w 122"/>
                              <a:gd name="T15" fmla="*/ 30 h 30"/>
                              <a:gd name="T16" fmla="*/ 77 w 122"/>
                              <a:gd name="T17" fmla="*/ 27 h 30"/>
                              <a:gd name="T18" fmla="*/ 72 w 122"/>
                              <a:gd name="T19" fmla="*/ 22 h 30"/>
                              <a:gd name="T20" fmla="*/ 64 w 122"/>
                              <a:gd name="T21" fmla="*/ 20 h 30"/>
                              <a:gd name="T22" fmla="*/ 64 w 122"/>
                              <a:gd name="T23" fmla="*/ 20 h 30"/>
                              <a:gd name="T24" fmla="*/ 0 w 122"/>
                              <a:gd name="T25" fmla="*/ 0 h 30"/>
                              <a:gd name="T26" fmla="*/ 64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64" y="20"/>
                                </a:moveTo>
                                <a:lnTo>
                                  <a:pt x="79" y="15"/>
                                </a:lnTo>
                                <a:lnTo>
                                  <a:pt x="94" y="15"/>
                                </a:lnTo>
                                <a:lnTo>
                                  <a:pt x="109" y="17"/>
                                </a:lnTo>
                                <a:lnTo>
                                  <a:pt x="122" y="25"/>
                                </a:lnTo>
                                <a:lnTo>
                                  <a:pt x="109" y="30"/>
                                </a:lnTo>
                                <a:lnTo>
                                  <a:pt x="94" y="30"/>
                                </a:lnTo>
                                <a:lnTo>
                                  <a:pt x="87" y="30"/>
                                </a:lnTo>
                                <a:lnTo>
                                  <a:pt x="77" y="27"/>
                                </a:lnTo>
                                <a:lnTo>
                                  <a:pt x="72" y="22"/>
                                </a:lnTo>
                                <a:lnTo>
                                  <a:pt x="64" y="20"/>
                                </a:lnTo>
                                <a:close/>
                                <a:moveTo>
                                  <a:pt x="64" y="20"/>
                                </a:moveTo>
                                <a:lnTo>
                                  <a:pt x="0" y="0"/>
                                </a:lnTo>
                                <a:lnTo>
                                  <a:pt x="6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203" name="Group 205"/>
                      <wpg:cNvGrpSpPr>
                        <a:grpSpLocks/>
                      </wpg:cNvGrpSpPr>
                      <wpg:grpSpPr bwMode="auto">
                        <a:xfrm>
                          <a:off x="375285" y="82550"/>
                          <a:ext cx="404495" cy="630555"/>
                          <a:chOff x="6252" y="544"/>
                          <a:chExt cx="637" cy="993"/>
                        </a:xfrm>
                      </wpg:grpSpPr>
                      <wps:wsp>
                        <wps:cNvPr id="204" name="Freeform 206"/>
                        <wps:cNvSpPr>
                          <a:spLocks/>
                        </wps:cNvSpPr>
                        <wps:spPr bwMode="auto">
                          <a:xfrm>
                            <a:off x="6498" y="649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5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2 h 15"/>
                              <a:gd name="T8" fmla="*/ 58 w 58"/>
                              <a:gd name="T9" fmla="*/ 10 h 15"/>
                              <a:gd name="T10" fmla="*/ 45 w 58"/>
                              <a:gd name="T11" fmla="*/ 15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2 h 15"/>
                              <a:gd name="T18" fmla="*/ 8 w 58"/>
                              <a:gd name="T19" fmla="*/ 7 h 15"/>
                              <a:gd name="T20" fmla="*/ 0 w 58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2"/>
                                </a:lnTo>
                                <a:lnTo>
                                  <a:pt x="58" y="10"/>
                                </a:lnTo>
                                <a:lnTo>
                                  <a:pt x="45" y="15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2"/>
                                </a:lnTo>
                                <a:lnTo>
                                  <a:pt x="8" y="7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07"/>
                        <wps:cNvSpPr>
                          <a:spLocks/>
                        </wps:cNvSpPr>
                        <wps:spPr bwMode="auto">
                          <a:xfrm>
                            <a:off x="6434" y="634"/>
                            <a:ext cx="64" cy="20"/>
                          </a:xfrm>
                          <a:custGeom>
                            <a:avLst/>
                            <a:gdLst>
                              <a:gd name="T0" fmla="*/ 64 w 64"/>
                              <a:gd name="T1" fmla="*/ 20 h 20"/>
                              <a:gd name="T2" fmla="*/ 0 w 64"/>
                              <a:gd name="T3" fmla="*/ 0 h 20"/>
                              <a:gd name="T4" fmla="*/ 64 w 64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20">
                                <a:moveTo>
                                  <a:pt x="64" y="20"/>
                                </a:moveTo>
                                <a:lnTo>
                                  <a:pt x="0" y="0"/>
                                </a:lnTo>
                                <a:lnTo>
                                  <a:pt x="64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08"/>
                        <wps:cNvSpPr>
                          <a:spLocks/>
                        </wps:cNvSpPr>
                        <wps:spPr bwMode="auto">
                          <a:xfrm>
                            <a:off x="6449" y="611"/>
                            <a:ext cx="54" cy="15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15"/>
                              <a:gd name="T2" fmla="*/ 15 w 54"/>
                              <a:gd name="T3" fmla="*/ 0 h 15"/>
                              <a:gd name="T4" fmla="*/ 30 w 54"/>
                              <a:gd name="T5" fmla="*/ 0 h 15"/>
                              <a:gd name="T6" fmla="*/ 42 w 54"/>
                              <a:gd name="T7" fmla="*/ 0 h 15"/>
                              <a:gd name="T8" fmla="*/ 54 w 54"/>
                              <a:gd name="T9" fmla="*/ 8 h 15"/>
                              <a:gd name="T10" fmla="*/ 42 w 54"/>
                              <a:gd name="T11" fmla="*/ 13 h 15"/>
                              <a:gd name="T12" fmla="*/ 27 w 54"/>
                              <a:gd name="T13" fmla="*/ 15 h 15"/>
                              <a:gd name="T14" fmla="*/ 20 w 54"/>
                              <a:gd name="T15" fmla="*/ 15 h 15"/>
                              <a:gd name="T16" fmla="*/ 12 w 54"/>
                              <a:gd name="T17" fmla="*/ 15 h 15"/>
                              <a:gd name="T18" fmla="*/ 5 w 54"/>
                              <a:gd name="T19" fmla="*/ 10 h 15"/>
                              <a:gd name="T20" fmla="*/ 0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0" y="8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8"/>
                                </a:lnTo>
                                <a:lnTo>
                                  <a:pt x="42" y="13"/>
                                </a:lnTo>
                                <a:lnTo>
                                  <a:pt x="27" y="15"/>
                                </a:lnTo>
                                <a:lnTo>
                                  <a:pt x="20" y="15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09"/>
                        <wps:cNvSpPr>
                          <a:spLocks/>
                        </wps:cNvSpPr>
                        <wps:spPr bwMode="auto">
                          <a:xfrm>
                            <a:off x="6449" y="611"/>
                            <a:ext cx="54" cy="15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15"/>
                              <a:gd name="T2" fmla="*/ 15 w 54"/>
                              <a:gd name="T3" fmla="*/ 0 h 15"/>
                              <a:gd name="T4" fmla="*/ 30 w 54"/>
                              <a:gd name="T5" fmla="*/ 0 h 15"/>
                              <a:gd name="T6" fmla="*/ 42 w 54"/>
                              <a:gd name="T7" fmla="*/ 0 h 15"/>
                              <a:gd name="T8" fmla="*/ 54 w 54"/>
                              <a:gd name="T9" fmla="*/ 8 h 15"/>
                              <a:gd name="T10" fmla="*/ 42 w 54"/>
                              <a:gd name="T11" fmla="*/ 13 h 15"/>
                              <a:gd name="T12" fmla="*/ 27 w 54"/>
                              <a:gd name="T13" fmla="*/ 15 h 15"/>
                              <a:gd name="T14" fmla="*/ 20 w 54"/>
                              <a:gd name="T15" fmla="*/ 15 h 15"/>
                              <a:gd name="T16" fmla="*/ 12 w 54"/>
                              <a:gd name="T17" fmla="*/ 15 h 15"/>
                              <a:gd name="T18" fmla="*/ 5 w 54"/>
                              <a:gd name="T19" fmla="*/ 10 h 15"/>
                              <a:gd name="T20" fmla="*/ 0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0" y="8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8"/>
                                </a:lnTo>
                                <a:lnTo>
                                  <a:pt x="42" y="13"/>
                                </a:lnTo>
                                <a:lnTo>
                                  <a:pt x="27" y="15"/>
                                </a:lnTo>
                                <a:lnTo>
                                  <a:pt x="20" y="15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10"/>
                        <wps:cNvSpPr>
                          <a:spLocks/>
                        </wps:cNvSpPr>
                        <wps:spPr bwMode="auto">
                          <a:xfrm>
                            <a:off x="6384" y="606"/>
                            <a:ext cx="65" cy="13"/>
                          </a:xfrm>
                          <a:custGeom>
                            <a:avLst/>
                            <a:gdLst>
                              <a:gd name="T0" fmla="*/ 65 w 65"/>
                              <a:gd name="T1" fmla="*/ 13 h 13"/>
                              <a:gd name="T2" fmla="*/ 0 w 65"/>
                              <a:gd name="T3" fmla="*/ 0 h 13"/>
                              <a:gd name="T4" fmla="*/ 65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65" y="13"/>
                                </a:moveTo>
                                <a:lnTo>
                                  <a:pt x="0" y="0"/>
                                </a:lnTo>
                                <a:lnTo>
                                  <a:pt x="6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11"/>
                        <wps:cNvSpPr>
                          <a:spLocks/>
                        </wps:cNvSpPr>
                        <wps:spPr bwMode="auto">
                          <a:xfrm>
                            <a:off x="6384" y="606"/>
                            <a:ext cx="65" cy="13"/>
                          </a:xfrm>
                          <a:custGeom>
                            <a:avLst/>
                            <a:gdLst>
                              <a:gd name="T0" fmla="*/ 65 w 65"/>
                              <a:gd name="T1" fmla="*/ 13 h 13"/>
                              <a:gd name="T2" fmla="*/ 0 w 65"/>
                              <a:gd name="T3" fmla="*/ 0 h 13"/>
                              <a:gd name="T4" fmla="*/ 65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65" y="13"/>
                                </a:moveTo>
                                <a:lnTo>
                                  <a:pt x="0" y="0"/>
                                </a:lnTo>
                                <a:lnTo>
                                  <a:pt x="65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12"/>
                        <wps:cNvSpPr>
                          <a:spLocks/>
                        </wps:cNvSpPr>
                        <wps:spPr bwMode="auto">
                          <a:xfrm>
                            <a:off x="6416" y="594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7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0 h 15"/>
                              <a:gd name="T8" fmla="*/ 58 w 58"/>
                              <a:gd name="T9" fmla="*/ 5 h 15"/>
                              <a:gd name="T10" fmla="*/ 45 w 58"/>
                              <a:gd name="T11" fmla="*/ 12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5 h 15"/>
                              <a:gd name="T18" fmla="*/ 8 w 58"/>
                              <a:gd name="T19" fmla="*/ 12 h 15"/>
                              <a:gd name="T20" fmla="*/ 0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7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5"/>
                                </a:lnTo>
                                <a:lnTo>
                                  <a:pt x="8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3"/>
                        <wps:cNvSpPr>
                          <a:spLocks/>
                        </wps:cNvSpPr>
                        <wps:spPr bwMode="auto">
                          <a:xfrm>
                            <a:off x="6416" y="594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7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0 h 15"/>
                              <a:gd name="T8" fmla="*/ 58 w 58"/>
                              <a:gd name="T9" fmla="*/ 5 h 15"/>
                              <a:gd name="T10" fmla="*/ 45 w 58"/>
                              <a:gd name="T11" fmla="*/ 12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5 h 15"/>
                              <a:gd name="T18" fmla="*/ 8 w 58"/>
                              <a:gd name="T19" fmla="*/ 12 h 15"/>
                              <a:gd name="T20" fmla="*/ 0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7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5"/>
                                </a:lnTo>
                                <a:lnTo>
                                  <a:pt x="8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14"/>
                        <wps:cNvSpPr>
                          <a:spLocks/>
                        </wps:cNvSpPr>
                        <wps:spPr bwMode="auto">
                          <a:xfrm>
                            <a:off x="6354" y="594"/>
                            <a:ext cx="62" cy="7"/>
                          </a:xfrm>
                          <a:custGeom>
                            <a:avLst/>
                            <a:gdLst>
                              <a:gd name="T0" fmla="*/ 62 w 62"/>
                              <a:gd name="T1" fmla="*/ 7 h 7"/>
                              <a:gd name="T2" fmla="*/ 0 w 62"/>
                              <a:gd name="T3" fmla="*/ 0 h 7"/>
                              <a:gd name="T4" fmla="*/ 62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62" y="7"/>
                                </a:moveTo>
                                <a:lnTo>
                                  <a:pt x="0" y="0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5"/>
                        <wps:cNvSpPr>
                          <a:spLocks/>
                        </wps:cNvSpPr>
                        <wps:spPr bwMode="auto">
                          <a:xfrm>
                            <a:off x="6354" y="594"/>
                            <a:ext cx="62" cy="7"/>
                          </a:xfrm>
                          <a:custGeom>
                            <a:avLst/>
                            <a:gdLst>
                              <a:gd name="T0" fmla="*/ 62 w 62"/>
                              <a:gd name="T1" fmla="*/ 7 h 7"/>
                              <a:gd name="T2" fmla="*/ 0 w 62"/>
                              <a:gd name="T3" fmla="*/ 0 h 7"/>
                              <a:gd name="T4" fmla="*/ 62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62" y="7"/>
                                </a:moveTo>
                                <a:lnTo>
                                  <a:pt x="0" y="0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6"/>
                        <wps:cNvSpPr>
                          <a:spLocks/>
                        </wps:cNvSpPr>
                        <wps:spPr bwMode="auto">
                          <a:xfrm>
                            <a:off x="6387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18"/>
                              <a:gd name="T2" fmla="*/ 15 w 57"/>
                              <a:gd name="T3" fmla="*/ 5 h 18"/>
                              <a:gd name="T4" fmla="*/ 29 w 57"/>
                              <a:gd name="T5" fmla="*/ 0 h 18"/>
                              <a:gd name="T6" fmla="*/ 44 w 57"/>
                              <a:gd name="T7" fmla="*/ 3 h 18"/>
                              <a:gd name="T8" fmla="*/ 57 w 57"/>
                              <a:gd name="T9" fmla="*/ 8 h 18"/>
                              <a:gd name="T10" fmla="*/ 47 w 57"/>
                              <a:gd name="T11" fmla="*/ 15 h 18"/>
                              <a:gd name="T12" fmla="*/ 29 w 57"/>
                              <a:gd name="T13" fmla="*/ 18 h 18"/>
                              <a:gd name="T14" fmla="*/ 22 w 57"/>
                              <a:gd name="T15" fmla="*/ 18 h 18"/>
                              <a:gd name="T16" fmla="*/ 15 w 57"/>
                              <a:gd name="T17" fmla="*/ 18 h 18"/>
                              <a:gd name="T18" fmla="*/ 7 w 57"/>
                              <a:gd name="T19" fmla="*/ 15 h 18"/>
                              <a:gd name="T20" fmla="*/ 0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13"/>
                                </a:moveTo>
                                <a:lnTo>
                                  <a:pt x="15" y="5"/>
                                </a:lnTo>
                                <a:lnTo>
                                  <a:pt x="29" y="0"/>
                                </a:lnTo>
                                <a:lnTo>
                                  <a:pt x="44" y="3"/>
                                </a:lnTo>
                                <a:lnTo>
                                  <a:pt x="57" y="8"/>
                                </a:lnTo>
                                <a:lnTo>
                                  <a:pt x="47" y="15"/>
                                </a:lnTo>
                                <a:lnTo>
                                  <a:pt x="29" y="18"/>
                                </a:lnTo>
                                <a:lnTo>
                                  <a:pt x="22" y="18"/>
                                </a:lnTo>
                                <a:lnTo>
                                  <a:pt x="15" y="18"/>
                                </a:lnTo>
                                <a:lnTo>
                                  <a:pt x="7" y="15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17"/>
                        <wps:cNvSpPr>
                          <a:spLocks/>
                        </wps:cNvSpPr>
                        <wps:spPr bwMode="auto">
                          <a:xfrm>
                            <a:off x="6387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18"/>
                              <a:gd name="T2" fmla="*/ 15 w 57"/>
                              <a:gd name="T3" fmla="*/ 5 h 18"/>
                              <a:gd name="T4" fmla="*/ 29 w 57"/>
                              <a:gd name="T5" fmla="*/ 0 h 18"/>
                              <a:gd name="T6" fmla="*/ 44 w 57"/>
                              <a:gd name="T7" fmla="*/ 3 h 18"/>
                              <a:gd name="T8" fmla="*/ 57 w 57"/>
                              <a:gd name="T9" fmla="*/ 8 h 18"/>
                              <a:gd name="T10" fmla="*/ 47 w 57"/>
                              <a:gd name="T11" fmla="*/ 15 h 18"/>
                              <a:gd name="T12" fmla="*/ 29 w 57"/>
                              <a:gd name="T13" fmla="*/ 18 h 18"/>
                              <a:gd name="T14" fmla="*/ 22 w 57"/>
                              <a:gd name="T15" fmla="*/ 18 h 18"/>
                              <a:gd name="T16" fmla="*/ 15 w 57"/>
                              <a:gd name="T17" fmla="*/ 18 h 18"/>
                              <a:gd name="T18" fmla="*/ 7 w 57"/>
                              <a:gd name="T19" fmla="*/ 15 h 18"/>
                              <a:gd name="T20" fmla="*/ 0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13"/>
                                </a:moveTo>
                                <a:lnTo>
                                  <a:pt x="15" y="5"/>
                                </a:lnTo>
                                <a:lnTo>
                                  <a:pt x="29" y="0"/>
                                </a:lnTo>
                                <a:lnTo>
                                  <a:pt x="44" y="3"/>
                                </a:lnTo>
                                <a:lnTo>
                                  <a:pt x="57" y="8"/>
                                </a:lnTo>
                                <a:lnTo>
                                  <a:pt x="47" y="15"/>
                                </a:lnTo>
                                <a:lnTo>
                                  <a:pt x="29" y="18"/>
                                </a:lnTo>
                                <a:lnTo>
                                  <a:pt x="22" y="18"/>
                                </a:lnTo>
                                <a:lnTo>
                                  <a:pt x="15" y="18"/>
                                </a:lnTo>
                                <a:lnTo>
                                  <a:pt x="7" y="15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18"/>
                        <wps:cNvSpPr>
                          <a:spLocks/>
                        </wps:cNvSpPr>
                        <wps:spPr bwMode="auto">
                          <a:xfrm>
                            <a:off x="6320" y="581"/>
                            <a:ext cx="69" cy="8"/>
                          </a:xfrm>
                          <a:custGeom>
                            <a:avLst/>
                            <a:gdLst>
                              <a:gd name="T0" fmla="*/ 69 w 69"/>
                              <a:gd name="T1" fmla="*/ 8 h 8"/>
                              <a:gd name="T2" fmla="*/ 0 w 69"/>
                              <a:gd name="T3" fmla="*/ 0 h 8"/>
                              <a:gd name="T4" fmla="*/ 69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69" y="8"/>
                                </a:moveTo>
                                <a:lnTo>
                                  <a:pt x="0" y="0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19"/>
                        <wps:cNvSpPr>
                          <a:spLocks/>
                        </wps:cNvSpPr>
                        <wps:spPr bwMode="auto">
                          <a:xfrm>
                            <a:off x="6320" y="581"/>
                            <a:ext cx="69" cy="8"/>
                          </a:xfrm>
                          <a:custGeom>
                            <a:avLst/>
                            <a:gdLst>
                              <a:gd name="T0" fmla="*/ 69 w 69"/>
                              <a:gd name="T1" fmla="*/ 8 h 8"/>
                              <a:gd name="T2" fmla="*/ 0 w 69"/>
                              <a:gd name="T3" fmla="*/ 0 h 8"/>
                              <a:gd name="T4" fmla="*/ 69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69" y="8"/>
                                </a:moveTo>
                                <a:lnTo>
                                  <a:pt x="0" y="0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20"/>
                        <wps:cNvSpPr>
                          <a:spLocks/>
                        </wps:cNvSpPr>
                        <wps:spPr bwMode="auto">
                          <a:xfrm>
                            <a:off x="6357" y="564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10 h 17"/>
                              <a:gd name="T2" fmla="*/ 15 w 54"/>
                              <a:gd name="T3" fmla="*/ 2 h 17"/>
                              <a:gd name="T4" fmla="*/ 27 w 54"/>
                              <a:gd name="T5" fmla="*/ 0 h 17"/>
                              <a:gd name="T6" fmla="*/ 42 w 54"/>
                              <a:gd name="T7" fmla="*/ 0 h 17"/>
                              <a:gd name="T8" fmla="*/ 54 w 54"/>
                              <a:gd name="T9" fmla="*/ 5 h 17"/>
                              <a:gd name="T10" fmla="*/ 45 w 54"/>
                              <a:gd name="T11" fmla="*/ 12 h 17"/>
                              <a:gd name="T12" fmla="*/ 30 w 54"/>
                              <a:gd name="T13" fmla="*/ 15 h 17"/>
                              <a:gd name="T14" fmla="*/ 20 w 54"/>
                              <a:gd name="T15" fmla="*/ 17 h 17"/>
                              <a:gd name="T16" fmla="*/ 12 w 54"/>
                              <a:gd name="T17" fmla="*/ 15 h 17"/>
                              <a:gd name="T18" fmla="*/ 5 w 54"/>
                              <a:gd name="T19" fmla="*/ 15 h 17"/>
                              <a:gd name="T20" fmla="*/ 0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21"/>
                        <wps:cNvSpPr>
                          <a:spLocks/>
                        </wps:cNvSpPr>
                        <wps:spPr bwMode="auto">
                          <a:xfrm>
                            <a:off x="6357" y="564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10 h 17"/>
                              <a:gd name="T2" fmla="*/ 15 w 54"/>
                              <a:gd name="T3" fmla="*/ 2 h 17"/>
                              <a:gd name="T4" fmla="*/ 27 w 54"/>
                              <a:gd name="T5" fmla="*/ 0 h 17"/>
                              <a:gd name="T6" fmla="*/ 42 w 54"/>
                              <a:gd name="T7" fmla="*/ 0 h 17"/>
                              <a:gd name="T8" fmla="*/ 54 w 54"/>
                              <a:gd name="T9" fmla="*/ 5 h 17"/>
                              <a:gd name="T10" fmla="*/ 45 w 54"/>
                              <a:gd name="T11" fmla="*/ 12 h 17"/>
                              <a:gd name="T12" fmla="*/ 30 w 54"/>
                              <a:gd name="T13" fmla="*/ 15 h 17"/>
                              <a:gd name="T14" fmla="*/ 20 w 54"/>
                              <a:gd name="T15" fmla="*/ 17 h 17"/>
                              <a:gd name="T16" fmla="*/ 12 w 54"/>
                              <a:gd name="T17" fmla="*/ 15 h 17"/>
                              <a:gd name="T18" fmla="*/ 5 w 54"/>
                              <a:gd name="T19" fmla="*/ 15 h 17"/>
                              <a:gd name="T20" fmla="*/ 0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22"/>
                        <wps:cNvSpPr>
                          <a:spLocks/>
                        </wps:cNvSpPr>
                        <wps:spPr bwMode="auto">
                          <a:xfrm>
                            <a:off x="6287" y="566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23"/>
                        <wps:cNvSpPr>
                          <a:spLocks/>
                        </wps:cNvSpPr>
                        <wps:spPr bwMode="auto">
                          <a:xfrm>
                            <a:off x="6287" y="566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24"/>
                        <wps:cNvSpPr>
                          <a:spLocks/>
                        </wps:cNvSpPr>
                        <wps:spPr bwMode="auto">
                          <a:xfrm>
                            <a:off x="6322" y="544"/>
                            <a:ext cx="60" cy="22"/>
                          </a:xfrm>
                          <a:custGeom>
                            <a:avLst/>
                            <a:gdLst>
                              <a:gd name="T0" fmla="*/ 0 w 60"/>
                              <a:gd name="T1" fmla="*/ 15 h 22"/>
                              <a:gd name="T2" fmla="*/ 7 w 60"/>
                              <a:gd name="T3" fmla="*/ 7 h 22"/>
                              <a:gd name="T4" fmla="*/ 15 w 60"/>
                              <a:gd name="T5" fmla="*/ 5 h 22"/>
                              <a:gd name="T6" fmla="*/ 22 w 60"/>
                              <a:gd name="T7" fmla="*/ 2 h 22"/>
                              <a:gd name="T8" fmla="*/ 30 w 60"/>
                              <a:gd name="T9" fmla="*/ 0 h 22"/>
                              <a:gd name="T10" fmla="*/ 37 w 60"/>
                              <a:gd name="T11" fmla="*/ 2 h 22"/>
                              <a:gd name="T12" fmla="*/ 45 w 60"/>
                              <a:gd name="T13" fmla="*/ 2 h 22"/>
                              <a:gd name="T14" fmla="*/ 52 w 60"/>
                              <a:gd name="T15" fmla="*/ 7 h 22"/>
                              <a:gd name="T16" fmla="*/ 60 w 60"/>
                              <a:gd name="T17" fmla="*/ 12 h 22"/>
                              <a:gd name="T18" fmla="*/ 47 w 60"/>
                              <a:gd name="T19" fmla="*/ 20 h 22"/>
                              <a:gd name="T20" fmla="*/ 32 w 60"/>
                              <a:gd name="T21" fmla="*/ 22 h 22"/>
                              <a:gd name="T22" fmla="*/ 25 w 60"/>
                              <a:gd name="T23" fmla="*/ 22 h 22"/>
                              <a:gd name="T24" fmla="*/ 15 w 60"/>
                              <a:gd name="T25" fmla="*/ 20 h 22"/>
                              <a:gd name="T26" fmla="*/ 7 w 60"/>
                              <a:gd name="T27" fmla="*/ 17 h 22"/>
                              <a:gd name="T28" fmla="*/ 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0" y="15"/>
                                </a:moveTo>
                                <a:lnTo>
                                  <a:pt x="7" y="7"/>
                                </a:lnTo>
                                <a:lnTo>
                                  <a:pt x="15" y="5"/>
                                </a:lnTo>
                                <a:lnTo>
                                  <a:pt x="22" y="2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7"/>
                                </a:lnTo>
                                <a:lnTo>
                                  <a:pt x="60" y="12"/>
                                </a:lnTo>
                                <a:lnTo>
                                  <a:pt x="47" y="20"/>
                                </a:lnTo>
                                <a:lnTo>
                                  <a:pt x="32" y="22"/>
                                </a:lnTo>
                                <a:lnTo>
                                  <a:pt x="25" y="22"/>
                                </a:lnTo>
                                <a:lnTo>
                                  <a:pt x="15" y="20"/>
                                </a:lnTo>
                                <a:lnTo>
                                  <a:pt x="7" y="17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25"/>
                        <wps:cNvSpPr>
                          <a:spLocks/>
                        </wps:cNvSpPr>
                        <wps:spPr bwMode="auto">
                          <a:xfrm>
                            <a:off x="6322" y="544"/>
                            <a:ext cx="60" cy="22"/>
                          </a:xfrm>
                          <a:custGeom>
                            <a:avLst/>
                            <a:gdLst>
                              <a:gd name="T0" fmla="*/ 0 w 60"/>
                              <a:gd name="T1" fmla="*/ 15 h 22"/>
                              <a:gd name="T2" fmla="*/ 7 w 60"/>
                              <a:gd name="T3" fmla="*/ 7 h 22"/>
                              <a:gd name="T4" fmla="*/ 15 w 60"/>
                              <a:gd name="T5" fmla="*/ 5 h 22"/>
                              <a:gd name="T6" fmla="*/ 22 w 60"/>
                              <a:gd name="T7" fmla="*/ 2 h 22"/>
                              <a:gd name="T8" fmla="*/ 30 w 60"/>
                              <a:gd name="T9" fmla="*/ 0 h 22"/>
                              <a:gd name="T10" fmla="*/ 37 w 60"/>
                              <a:gd name="T11" fmla="*/ 2 h 22"/>
                              <a:gd name="T12" fmla="*/ 45 w 60"/>
                              <a:gd name="T13" fmla="*/ 2 h 22"/>
                              <a:gd name="T14" fmla="*/ 52 w 60"/>
                              <a:gd name="T15" fmla="*/ 7 h 22"/>
                              <a:gd name="T16" fmla="*/ 60 w 60"/>
                              <a:gd name="T17" fmla="*/ 12 h 22"/>
                              <a:gd name="T18" fmla="*/ 47 w 60"/>
                              <a:gd name="T19" fmla="*/ 20 h 22"/>
                              <a:gd name="T20" fmla="*/ 32 w 60"/>
                              <a:gd name="T21" fmla="*/ 22 h 22"/>
                              <a:gd name="T22" fmla="*/ 25 w 60"/>
                              <a:gd name="T23" fmla="*/ 22 h 22"/>
                              <a:gd name="T24" fmla="*/ 15 w 60"/>
                              <a:gd name="T25" fmla="*/ 20 h 22"/>
                              <a:gd name="T26" fmla="*/ 7 w 60"/>
                              <a:gd name="T27" fmla="*/ 17 h 22"/>
                              <a:gd name="T28" fmla="*/ 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0" y="15"/>
                                </a:moveTo>
                                <a:lnTo>
                                  <a:pt x="7" y="7"/>
                                </a:lnTo>
                                <a:lnTo>
                                  <a:pt x="15" y="5"/>
                                </a:lnTo>
                                <a:lnTo>
                                  <a:pt x="22" y="2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7"/>
                                </a:lnTo>
                                <a:lnTo>
                                  <a:pt x="60" y="12"/>
                                </a:lnTo>
                                <a:lnTo>
                                  <a:pt x="47" y="20"/>
                                </a:lnTo>
                                <a:lnTo>
                                  <a:pt x="32" y="22"/>
                                </a:lnTo>
                                <a:lnTo>
                                  <a:pt x="25" y="22"/>
                                </a:lnTo>
                                <a:lnTo>
                                  <a:pt x="15" y="20"/>
                                </a:lnTo>
                                <a:lnTo>
                                  <a:pt x="7" y="17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26"/>
                        <wps:cNvSpPr>
                          <a:spLocks/>
                        </wps:cNvSpPr>
                        <wps:spPr bwMode="auto">
                          <a:xfrm>
                            <a:off x="6252" y="54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27"/>
                        <wps:cNvSpPr>
                          <a:spLocks/>
                        </wps:cNvSpPr>
                        <wps:spPr bwMode="auto">
                          <a:xfrm>
                            <a:off x="6252" y="54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28"/>
                        <wps:cNvSpPr>
                          <a:spLocks/>
                        </wps:cNvSpPr>
                        <wps:spPr bwMode="auto">
                          <a:xfrm>
                            <a:off x="6459" y="646"/>
                            <a:ext cx="121" cy="40"/>
                          </a:xfrm>
                          <a:custGeom>
                            <a:avLst/>
                            <a:gdLst>
                              <a:gd name="T0" fmla="*/ 62 w 121"/>
                              <a:gd name="T1" fmla="*/ 25 h 40"/>
                              <a:gd name="T2" fmla="*/ 0 w 121"/>
                              <a:gd name="T3" fmla="*/ 0 h 40"/>
                              <a:gd name="T4" fmla="*/ 62 w 121"/>
                              <a:gd name="T5" fmla="*/ 25 h 40"/>
                              <a:gd name="T6" fmla="*/ 62 w 121"/>
                              <a:gd name="T7" fmla="*/ 25 h 40"/>
                              <a:gd name="T8" fmla="*/ 62 w 121"/>
                              <a:gd name="T9" fmla="*/ 25 h 40"/>
                              <a:gd name="T10" fmla="*/ 79 w 121"/>
                              <a:gd name="T11" fmla="*/ 20 h 40"/>
                              <a:gd name="T12" fmla="*/ 94 w 121"/>
                              <a:gd name="T13" fmla="*/ 22 h 40"/>
                              <a:gd name="T14" fmla="*/ 109 w 121"/>
                              <a:gd name="T15" fmla="*/ 27 h 40"/>
                              <a:gd name="T16" fmla="*/ 121 w 121"/>
                              <a:gd name="T17" fmla="*/ 35 h 40"/>
                              <a:gd name="T18" fmla="*/ 114 w 121"/>
                              <a:gd name="T19" fmla="*/ 37 h 40"/>
                              <a:gd name="T20" fmla="*/ 107 w 121"/>
                              <a:gd name="T21" fmla="*/ 40 h 40"/>
                              <a:gd name="T22" fmla="*/ 99 w 121"/>
                              <a:gd name="T23" fmla="*/ 40 h 40"/>
                              <a:gd name="T24" fmla="*/ 92 w 121"/>
                              <a:gd name="T25" fmla="*/ 40 h 40"/>
                              <a:gd name="T26" fmla="*/ 82 w 121"/>
                              <a:gd name="T27" fmla="*/ 37 h 40"/>
                              <a:gd name="T28" fmla="*/ 74 w 121"/>
                              <a:gd name="T29" fmla="*/ 35 h 40"/>
                              <a:gd name="T30" fmla="*/ 69 w 121"/>
                              <a:gd name="T31" fmla="*/ 30 h 40"/>
                              <a:gd name="T32" fmla="*/ 62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lnTo>
                                  <a:pt x="79" y="20"/>
                                </a:lnTo>
                                <a:lnTo>
                                  <a:pt x="94" y="22"/>
                                </a:lnTo>
                                <a:lnTo>
                                  <a:pt x="109" y="27"/>
                                </a:lnTo>
                                <a:lnTo>
                                  <a:pt x="121" y="35"/>
                                </a:lnTo>
                                <a:lnTo>
                                  <a:pt x="114" y="37"/>
                                </a:lnTo>
                                <a:lnTo>
                                  <a:pt x="107" y="40"/>
                                </a:lnTo>
                                <a:lnTo>
                                  <a:pt x="99" y="40"/>
                                </a:lnTo>
                                <a:lnTo>
                                  <a:pt x="92" y="40"/>
                                </a:lnTo>
                                <a:lnTo>
                                  <a:pt x="82" y="37"/>
                                </a:lnTo>
                                <a:lnTo>
                                  <a:pt x="74" y="35"/>
                                </a:lnTo>
                                <a:lnTo>
                                  <a:pt x="69" y="3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29"/>
                        <wps:cNvSpPr>
                          <a:spLocks/>
                        </wps:cNvSpPr>
                        <wps:spPr bwMode="auto">
                          <a:xfrm>
                            <a:off x="6459" y="646"/>
                            <a:ext cx="121" cy="40"/>
                          </a:xfrm>
                          <a:custGeom>
                            <a:avLst/>
                            <a:gdLst>
                              <a:gd name="T0" fmla="*/ 62 w 121"/>
                              <a:gd name="T1" fmla="*/ 25 h 40"/>
                              <a:gd name="T2" fmla="*/ 0 w 121"/>
                              <a:gd name="T3" fmla="*/ 0 h 40"/>
                              <a:gd name="T4" fmla="*/ 62 w 121"/>
                              <a:gd name="T5" fmla="*/ 25 h 40"/>
                              <a:gd name="T6" fmla="*/ 62 w 121"/>
                              <a:gd name="T7" fmla="*/ 25 h 40"/>
                              <a:gd name="T8" fmla="*/ 62 w 121"/>
                              <a:gd name="T9" fmla="*/ 25 h 40"/>
                              <a:gd name="T10" fmla="*/ 79 w 121"/>
                              <a:gd name="T11" fmla="*/ 20 h 40"/>
                              <a:gd name="T12" fmla="*/ 94 w 121"/>
                              <a:gd name="T13" fmla="*/ 22 h 40"/>
                              <a:gd name="T14" fmla="*/ 109 w 121"/>
                              <a:gd name="T15" fmla="*/ 27 h 40"/>
                              <a:gd name="T16" fmla="*/ 121 w 121"/>
                              <a:gd name="T17" fmla="*/ 35 h 40"/>
                              <a:gd name="T18" fmla="*/ 114 w 121"/>
                              <a:gd name="T19" fmla="*/ 37 h 40"/>
                              <a:gd name="T20" fmla="*/ 107 w 121"/>
                              <a:gd name="T21" fmla="*/ 40 h 40"/>
                              <a:gd name="T22" fmla="*/ 99 w 121"/>
                              <a:gd name="T23" fmla="*/ 40 h 40"/>
                              <a:gd name="T24" fmla="*/ 92 w 121"/>
                              <a:gd name="T25" fmla="*/ 40 h 40"/>
                              <a:gd name="T26" fmla="*/ 82 w 121"/>
                              <a:gd name="T27" fmla="*/ 37 h 40"/>
                              <a:gd name="T28" fmla="*/ 74 w 121"/>
                              <a:gd name="T29" fmla="*/ 35 h 40"/>
                              <a:gd name="T30" fmla="*/ 69 w 121"/>
                              <a:gd name="T31" fmla="*/ 30 h 40"/>
                              <a:gd name="T32" fmla="*/ 62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lnTo>
                                  <a:pt x="79" y="20"/>
                                </a:lnTo>
                                <a:lnTo>
                                  <a:pt x="94" y="22"/>
                                </a:lnTo>
                                <a:lnTo>
                                  <a:pt x="109" y="27"/>
                                </a:lnTo>
                                <a:lnTo>
                                  <a:pt x="121" y="35"/>
                                </a:lnTo>
                                <a:lnTo>
                                  <a:pt x="114" y="37"/>
                                </a:lnTo>
                                <a:lnTo>
                                  <a:pt x="107" y="40"/>
                                </a:lnTo>
                                <a:lnTo>
                                  <a:pt x="99" y="40"/>
                                </a:lnTo>
                                <a:lnTo>
                                  <a:pt x="92" y="40"/>
                                </a:lnTo>
                                <a:lnTo>
                                  <a:pt x="82" y="37"/>
                                </a:lnTo>
                                <a:lnTo>
                                  <a:pt x="74" y="35"/>
                                </a:lnTo>
                                <a:lnTo>
                                  <a:pt x="69" y="30"/>
                                </a:lnTo>
                                <a:lnTo>
                                  <a:pt x="62" y="2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30"/>
                        <wps:cNvSpPr>
                          <a:spLocks/>
                        </wps:cNvSpPr>
                        <wps:spPr bwMode="auto">
                          <a:xfrm>
                            <a:off x="6488" y="671"/>
                            <a:ext cx="122" cy="35"/>
                          </a:xfrm>
                          <a:custGeom>
                            <a:avLst/>
                            <a:gdLst>
                              <a:gd name="T0" fmla="*/ 65 w 122"/>
                              <a:gd name="T1" fmla="*/ 17 h 35"/>
                              <a:gd name="T2" fmla="*/ 0 w 122"/>
                              <a:gd name="T3" fmla="*/ 0 h 35"/>
                              <a:gd name="T4" fmla="*/ 65 w 122"/>
                              <a:gd name="T5" fmla="*/ 17 h 35"/>
                              <a:gd name="T6" fmla="*/ 65 w 122"/>
                              <a:gd name="T7" fmla="*/ 17 h 35"/>
                              <a:gd name="T8" fmla="*/ 65 w 122"/>
                              <a:gd name="T9" fmla="*/ 17 h 35"/>
                              <a:gd name="T10" fmla="*/ 80 w 122"/>
                              <a:gd name="T11" fmla="*/ 15 h 35"/>
                              <a:gd name="T12" fmla="*/ 95 w 122"/>
                              <a:gd name="T13" fmla="*/ 15 h 35"/>
                              <a:gd name="T14" fmla="*/ 110 w 122"/>
                              <a:gd name="T15" fmla="*/ 20 h 35"/>
                              <a:gd name="T16" fmla="*/ 122 w 122"/>
                              <a:gd name="T17" fmla="*/ 27 h 35"/>
                              <a:gd name="T18" fmla="*/ 117 w 122"/>
                              <a:gd name="T19" fmla="*/ 32 h 35"/>
                              <a:gd name="T20" fmla="*/ 110 w 122"/>
                              <a:gd name="T21" fmla="*/ 35 h 35"/>
                              <a:gd name="T22" fmla="*/ 100 w 122"/>
                              <a:gd name="T23" fmla="*/ 35 h 35"/>
                              <a:gd name="T24" fmla="*/ 92 w 122"/>
                              <a:gd name="T25" fmla="*/ 35 h 35"/>
                              <a:gd name="T26" fmla="*/ 82 w 122"/>
                              <a:gd name="T27" fmla="*/ 32 h 35"/>
                              <a:gd name="T28" fmla="*/ 75 w 122"/>
                              <a:gd name="T29" fmla="*/ 30 h 35"/>
                              <a:gd name="T30" fmla="*/ 70 w 122"/>
                              <a:gd name="T31" fmla="*/ 25 h 35"/>
                              <a:gd name="T32" fmla="*/ 65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80" y="15"/>
                                </a:lnTo>
                                <a:lnTo>
                                  <a:pt x="95" y="15"/>
                                </a:lnTo>
                                <a:lnTo>
                                  <a:pt x="110" y="20"/>
                                </a:lnTo>
                                <a:lnTo>
                                  <a:pt x="122" y="27"/>
                                </a:lnTo>
                                <a:lnTo>
                                  <a:pt x="117" y="32"/>
                                </a:lnTo>
                                <a:lnTo>
                                  <a:pt x="110" y="35"/>
                                </a:lnTo>
                                <a:lnTo>
                                  <a:pt x="100" y="35"/>
                                </a:lnTo>
                                <a:lnTo>
                                  <a:pt x="92" y="35"/>
                                </a:lnTo>
                                <a:lnTo>
                                  <a:pt x="82" y="32"/>
                                </a:lnTo>
                                <a:lnTo>
                                  <a:pt x="75" y="30"/>
                                </a:lnTo>
                                <a:lnTo>
                                  <a:pt x="70" y="25"/>
                                </a:lnTo>
                                <a:lnTo>
                                  <a:pt x="6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31"/>
                        <wps:cNvSpPr>
                          <a:spLocks/>
                        </wps:cNvSpPr>
                        <wps:spPr bwMode="auto">
                          <a:xfrm>
                            <a:off x="6488" y="671"/>
                            <a:ext cx="122" cy="35"/>
                          </a:xfrm>
                          <a:custGeom>
                            <a:avLst/>
                            <a:gdLst>
                              <a:gd name="T0" fmla="*/ 65 w 122"/>
                              <a:gd name="T1" fmla="*/ 17 h 35"/>
                              <a:gd name="T2" fmla="*/ 0 w 122"/>
                              <a:gd name="T3" fmla="*/ 0 h 35"/>
                              <a:gd name="T4" fmla="*/ 65 w 122"/>
                              <a:gd name="T5" fmla="*/ 17 h 35"/>
                              <a:gd name="T6" fmla="*/ 65 w 122"/>
                              <a:gd name="T7" fmla="*/ 17 h 35"/>
                              <a:gd name="T8" fmla="*/ 65 w 122"/>
                              <a:gd name="T9" fmla="*/ 17 h 35"/>
                              <a:gd name="T10" fmla="*/ 80 w 122"/>
                              <a:gd name="T11" fmla="*/ 15 h 35"/>
                              <a:gd name="T12" fmla="*/ 95 w 122"/>
                              <a:gd name="T13" fmla="*/ 15 h 35"/>
                              <a:gd name="T14" fmla="*/ 110 w 122"/>
                              <a:gd name="T15" fmla="*/ 20 h 35"/>
                              <a:gd name="T16" fmla="*/ 122 w 122"/>
                              <a:gd name="T17" fmla="*/ 27 h 35"/>
                              <a:gd name="T18" fmla="*/ 117 w 122"/>
                              <a:gd name="T19" fmla="*/ 32 h 35"/>
                              <a:gd name="T20" fmla="*/ 110 w 122"/>
                              <a:gd name="T21" fmla="*/ 35 h 35"/>
                              <a:gd name="T22" fmla="*/ 100 w 122"/>
                              <a:gd name="T23" fmla="*/ 35 h 35"/>
                              <a:gd name="T24" fmla="*/ 92 w 122"/>
                              <a:gd name="T25" fmla="*/ 35 h 35"/>
                              <a:gd name="T26" fmla="*/ 82 w 122"/>
                              <a:gd name="T27" fmla="*/ 32 h 35"/>
                              <a:gd name="T28" fmla="*/ 75 w 122"/>
                              <a:gd name="T29" fmla="*/ 30 h 35"/>
                              <a:gd name="T30" fmla="*/ 70 w 122"/>
                              <a:gd name="T31" fmla="*/ 25 h 35"/>
                              <a:gd name="T32" fmla="*/ 65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80" y="15"/>
                                </a:lnTo>
                                <a:lnTo>
                                  <a:pt x="95" y="15"/>
                                </a:lnTo>
                                <a:lnTo>
                                  <a:pt x="110" y="20"/>
                                </a:lnTo>
                                <a:lnTo>
                                  <a:pt x="122" y="27"/>
                                </a:lnTo>
                                <a:lnTo>
                                  <a:pt x="117" y="32"/>
                                </a:lnTo>
                                <a:lnTo>
                                  <a:pt x="110" y="35"/>
                                </a:lnTo>
                                <a:lnTo>
                                  <a:pt x="100" y="35"/>
                                </a:lnTo>
                                <a:lnTo>
                                  <a:pt x="92" y="35"/>
                                </a:lnTo>
                                <a:lnTo>
                                  <a:pt x="82" y="32"/>
                                </a:lnTo>
                                <a:lnTo>
                                  <a:pt x="75" y="30"/>
                                </a:lnTo>
                                <a:lnTo>
                                  <a:pt x="70" y="25"/>
                                </a:lnTo>
                                <a:lnTo>
                                  <a:pt x="65" y="1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32"/>
                        <wps:cNvSpPr>
                          <a:spLocks/>
                        </wps:cNvSpPr>
                        <wps:spPr bwMode="auto">
                          <a:xfrm>
                            <a:off x="6411" y="619"/>
                            <a:ext cx="63" cy="15"/>
                          </a:xfrm>
                          <a:custGeom>
                            <a:avLst/>
                            <a:gdLst>
                              <a:gd name="T0" fmla="*/ 63 w 63"/>
                              <a:gd name="T1" fmla="*/ 15 h 15"/>
                              <a:gd name="T2" fmla="*/ 0 w 63"/>
                              <a:gd name="T3" fmla="*/ 0 h 15"/>
                              <a:gd name="T4" fmla="*/ 63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63" y="15"/>
                                </a:moveTo>
                                <a:lnTo>
                                  <a:pt x="0" y="0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33"/>
                        <wps:cNvSpPr>
                          <a:spLocks/>
                        </wps:cNvSpPr>
                        <wps:spPr bwMode="auto">
                          <a:xfrm>
                            <a:off x="6411" y="619"/>
                            <a:ext cx="63" cy="15"/>
                          </a:xfrm>
                          <a:custGeom>
                            <a:avLst/>
                            <a:gdLst>
                              <a:gd name="T0" fmla="*/ 63 w 63"/>
                              <a:gd name="T1" fmla="*/ 15 h 15"/>
                              <a:gd name="T2" fmla="*/ 0 w 63"/>
                              <a:gd name="T3" fmla="*/ 0 h 15"/>
                              <a:gd name="T4" fmla="*/ 63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63" y="15"/>
                                </a:moveTo>
                                <a:lnTo>
                                  <a:pt x="0" y="0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34"/>
                        <wps:cNvSpPr>
                          <a:spLocks noEditPoints="1"/>
                        </wps:cNvSpPr>
                        <wps:spPr bwMode="auto">
                          <a:xfrm>
                            <a:off x="6635" y="1242"/>
                            <a:ext cx="80" cy="95"/>
                          </a:xfrm>
                          <a:custGeom>
                            <a:avLst/>
                            <a:gdLst>
                              <a:gd name="T0" fmla="*/ 42 w 80"/>
                              <a:gd name="T1" fmla="*/ 60 h 95"/>
                              <a:gd name="T2" fmla="*/ 80 w 80"/>
                              <a:gd name="T3" fmla="*/ 0 h 95"/>
                              <a:gd name="T4" fmla="*/ 42 w 80"/>
                              <a:gd name="T5" fmla="*/ 60 h 95"/>
                              <a:gd name="T6" fmla="*/ 42 w 80"/>
                              <a:gd name="T7" fmla="*/ 60 h 95"/>
                              <a:gd name="T8" fmla="*/ 35 w 80"/>
                              <a:gd name="T9" fmla="*/ 75 h 95"/>
                              <a:gd name="T10" fmla="*/ 27 w 80"/>
                              <a:gd name="T11" fmla="*/ 88 h 95"/>
                              <a:gd name="T12" fmla="*/ 20 w 80"/>
                              <a:gd name="T13" fmla="*/ 90 h 95"/>
                              <a:gd name="T14" fmla="*/ 15 w 80"/>
                              <a:gd name="T15" fmla="*/ 95 h 95"/>
                              <a:gd name="T16" fmla="*/ 8 w 80"/>
                              <a:gd name="T17" fmla="*/ 95 h 95"/>
                              <a:gd name="T18" fmla="*/ 0 w 80"/>
                              <a:gd name="T19" fmla="*/ 95 h 95"/>
                              <a:gd name="T20" fmla="*/ 0 w 80"/>
                              <a:gd name="T21" fmla="*/ 88 h 95"/>
                              <a:gd name="T22" fmla="*/ 3 w 80"/>
                              <a:gd name="T23" fmla="*/ 80 h 95"/>
                              <a:gd name="T24" fmla="*/ 8 w 80"/>
                              <a:gd name="T25" fmla="*/ 75 h 95"/>
                              <a:gd name="T26" fmla="*/ 13 w 80"/>
                              <a:gd name="T27" fmla="*/ 68 h 95"/>
                              <a:gd name="T28" fmla="*/ 18 w 80"/>
                              <a:gd name="T29" fmla="*/ 63 h 95"/>
                              <a:gd name="T30" fmla="*/ 25 w 80"/>
                              <a:gd name="T31" fmla="*/ 60 h 95"/>
                              <a:gd name="T32" fmla="*/ 35 w 80"/>
                              <a:gd name="T33" fmla="*/ 58 h 95"/>
                              <a:gd name="T34" fmla="*/ 42 w 80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5">
                                <a:moveTo>
                                  <a:pt x="42" y="60"/>
                                </a:moveTo>
                                <a:lnTo>
                                  <a:pt x="80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5" y="75"/>
                                </a:lnTo>
                                <a:lnTo>
                                  <a:pt x="27" y="88"/>
                                </a:lnTo>
                                <a:lnTo>
                                  <a:pt x="20" y="90"/>
                                </a:lnTo>
                                <a:lnTo>
                                  <a:pt x="15" y="95"/>
                                </a:lnTo>
                                <a:lnTo>
                                  <a:pt x="8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88"/>
                                </a:lnTo>
                                <a:lnTo>
                                  <a:pt x="3" y="80"/>
                                </a:lnTo>
                                <a:lnTo>
                                  <a:pt x="8" y="75"/>
                                </a:lnTo>
                                <a:lnTo>
                                  <a:pt x="13" y="68"/>
                                </a:lnTo>
                                <a:lnTo>
                                  <a:pt x="18" y="63"/>
                                </a:lnTo>
                                <a:lnTo>
                                  <a:pt x="25" y="60"/>
                                </a:lnTo>
                                <a:lnTo>
                                  <a:pt x="35" y="58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35"/>
                        <wps:cNvSpPr>
                          <a:spLocks/>
                        </wps:cNvSpPr>
                        <wps:spPr bwMode="auto">
                          <a:xfrm>
                            <a:off x="6677" y="1242"/>
                            <a:ext cx="38" cy="60"/>
                          </a:xfrm>
                          <a:custGeom>
                            <a:avLst/>
                            <a:gdLst>
                              <a:gd name="T0" fmla="*/ 0 w 38"/>
                              <a:gd name="T1" fmla="*/ 60 h 60"/>
                              <a:gd name="T2" fmla="*/ 38 w 38"/>
                              <a:gd name="T3" fmla="*/ 0 h 60"/>
                              <a:gd name="T4" fmla="*/ 0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0" y="60"/>
                                </a:moveTo>
                                <a:lnTo>
                                  <a:pt x="3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6"/>
                        <wps:cNvSpPr>
                          <a:spLocks/>
                        </wps:cNvSpPr>
                        <wps:spPr bwMode="auto">
                          <a:xfrm>
                            <a:off x="6635" y="1300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2 h 37"/>
                              <a:gd name="T2" fmla="*/ 35 w 42"/>
                              <a:gd name="T3" fmla="*/ 17 h 37"/>
                              <a:gd name="T4" fmla="*/ 27 w 42"/>
                              <a:gd name="T5" fmla="*/ 30 h 37"/>
                              <a:gd name="T6" fmla="*/ 20 w 42"/>
                              <a:gd name="T7" fmla="*/ 32 h 37"/>
                              <a:gd name="T8" fmla="*/ 15 w 42"/>
                              <a:gd name="T9" fmla="*/ 37 h 37"/>
                              <a:gd name="T10" fmla="*/ 8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3 w 42"/>
                              <a:gd name="T17" fmla="*/ 22 h 37"/>
                              <a:gd name="T18" fmla="*/ 8 w 42"/>
                              <a:gd name="T19" fmla="*/ 17 h 37"/>
                              <a:gd name="T20" fmla="*/ 13 w 42"/>
                              <a:gd name="T21" fmla="*/ 10 h 37"/>
                              <a:gd name="T22" fmla="*/ 18 w 42"/>
                              <a:gd name="T23" fmla="*/ 5 h 37"/>
                              <a:gd name="T24" fmla="*/ 25 w 42"/>
                              <a:gd name="T25" fmla="*/ 2 h 37"/>
                              <a:gd name="T26" fmla="*/ 35 w 42"/>
                              <a:gd name="T27" fmla="*/ 0 h 37"/>
                              <a:gd name="T28" fmla="*/ 42 w 42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2"/>
                                </a:moveTo>
                                <a:lnTo>
                                  <a:pt x="35" y="17"/>
                                </a:lnTo>
                                <a:lnTo>
                                  <a:pt x="27" y="30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7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37"/>
                        <wps:cNvSpPr>
                          <a:spLocks noEditPoints="1"/>
                        </wps:cNvSpPr>
                        <wps:spPr bwMode="auto">
                          <a:xfrm>
                            <a:off x="6610" y="1295"/>
                            <a:ext cx="90" cy="80"/>
                          </a:xfrm>
                          <a:custGeom>
                            <a:avLst/>
                            <a:gdLst>
                              <a:gd name="T0" fmla="*/ 43 w 90"/>
                              <a:gd name="T1" fmla="*/ 45 h 80"/>
                              <a:gd name="T2" fmla="*/ 90 w 90"/>
                              <a:gd name="T3" fmla="*/ 0 h 80"/>
                              <a:gd name="T4" fmla="*/ 43 w 90"/>
                              <a:gd name="T5" fmla="*/ 45 h 80"/>
                              <a:gd name="T6" fmla="*/ 43 w 90"/>
                              <a:gd name="T7" fmla="*/ 45 h 80"/>
                              <a:gd name="T8" fmla="*/ 35 w 90"/>
                              <a:gd name="T9" fmla="*/ 60 h 80"/>
                              <a:gd name="T10" fmla="*/ 25 w 90"/>
                              <a:gd name="T11" fmla="*/ 72 h 80"/>
                              <a:gd name="T12" fmla="*/ 13 w 90"/>
                              <a:gd name="T13" fmla="*/ 77 h 80"/>
                              <a:gd name="T14" fmla="*/ 0 w 90"/>
                              <a:gd name="T15" fmla="*/ 80 h 80"/>
                              <a:gd name="T16" fmla="*/ 0 w 90"/>
                              <a:gd name="T17" fmla="*/ 75 h 80"/>
                              <a:gd name="T18" fmla="*/ 3 w 90"/>
                              <a:gd name="T19" fmla="*/ 67 h 80"/>
                              <a:gd name="T20" fmla="*/ 8 w 90"/>
                              <a:gd name="T21" fmla="*/ 60 h 80"/>
                              <a:gd name="T22" fmla="*/ 13 w 90"/>
                              <a:gd name="T23" fmla="*/ 55 h 80"/>
                              <a:gd name="T24" fmla="*/ 20 w 90"/>
                              <a:gd name="T25" fmla="*/ 50 h 80"/>
                              <a:gd name="T26" fmla="*/ 28 w 90"/>
                              <a:gd name="T27" fmla="*/ 47 h 80"/>
                              <a:gd name="T28" fmla="*/ 35 w 90"/>
                              <a:gd name="T29" fmla="*/ 45 h 80"/>
                              <a:gd name="T30" fmla="*/ 43 w 90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0">
                                <a:moveTo>
                                  <a:pt x="43" y="45"/>
                                </a:moveTo>
                                <a:lnTo>
                                  <a:pt x="90" y="0"/>
                                </a:lnTo>
                                <a:lnTo>
                                  <a:pt x="43" y="45"/>
                                </a:lnTo>
                                <a:close/>
                                <a:moveTo>
                                  <a:pt x="43" y="45"/>
                                </a:moveTo>
                                <a:lnTo>
                                  <a:pt x="35" y="60"/>
                                </a:lnTo>
                                <a:lnTo>
                                  <a:pt x="25" y="72"/>
                                </a:lnTo>
                                <a:lnTo>
                                  <a:pt x="13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7"/>
                                </a:lnTo>
                                <a:lnTo>
                                  <a:pt x="8" y="60"/>
                                </a:lnTo>
                                <a:lnTo>
                                  <a:pt x="13" y="55"/>
                                </a:lnTo>
                                <a:lnTo>
                                  <a:pt x="20" y="50"/>
                                </a:lnTo>
                                <a:lnTo>
                                  <a:pt x="28" y="47"/>
                                </a:lnTo>
                                <a:lnTo>
                                  <a:pt x="35" y="45"/>
                                </a:lnTo>
                                <a:lnTo>
                                  <a:pt x="4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38"/>
                        <wps:cNvSpPr>
                          <a:spLocks/>
                        </wps:cNvSpPr>
                        <wps:spPr bwMode="auto">
                          <a:xfrm>
                            <a:off x="6653" y="1295"/>
                            <a:ext cx="47" cy="45"/>
                          </a:xfrm>
                          <a:custGeom>
                            <a:avLst/>
                            <a:gdLst>
                              <a:gd name="T0" fmla="*/ 0 w 47"/>
                              <a:gd name="T1" fmla="*/ 45 h 45"/>
                              <a:gd name="T2" fmla="*/ 47 w 47"/>
                              <a:gd name="T3" fmla="*/ 0 h 45"/>
                              <a:gd name="T4" fmla="*/ 0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0" y="45"/>
                                </a:moveTo>
                                <a:lnTo>
                                  <a:pt x="4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39"/>
                        <wps:cNvSpPr>
                          <a:spLocks/>
                        </wps:cNvSpPr>
                        <wps:spPr bwMode="auto">
                          <a:xfrm>
                            <a:off x="6610" y="1340"/>
                            <a:ext cx="43" cy="35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5"/>
                              <a:gd name="T2" fmla="*/ 35 w 43"/>
                              <a:gd name="T3" fmla="*/ 15 h 35"/>
                              <a:gd name="T4" fmla="*/ 25 w 43"/>
                              <a:gd name="T5" fmla="*/ 27 h 35"/>
                              <a:gd name="T6" fmla="*/ 13 w 43"/>
                              <a:gd name="T7" fmla="*/ 32 h 35"/>
                              <a:gd name="T8" fmla="*/ 0 w 43"/>
                              <a:gd name="T9" fmla="*/ 35 h 35"/>
                              <a:gd name="T10" fmla="*/ 0 w 43"/>
                              <a:gd name="T11" fmla="*/ 30 h 35"/>
                              <a:gd name="T12" fmla="*/ 3 w 43"/>
                              <a:gd name="T13" fmla="*/ 22 h 35"/>
                              <a:gd name="T14" fmla="*/ 8 w 43"/>
                              <a:gd name="T15" fmla="*/ 15 h 35"/>
                              <a:gd name="T16" fmla="*/ 13 w 43"/>
                              <a:gd name="T17" fmla="*/ 10 h 35"/>
                              <a:gd name="T18" fmla="*/ 20 w 43"/>
                              <a:gd name="T19" fmla="*/ 5 h 35"/>
                              <a:gd name="T20" fmla="*/ 28 w 43"/>
                              <a:gd name="T21" fmla="*/ 2 h 35"/>
                              <a:gd name="T22" fmla="*/ 35 w 43"/>
                              <a:gd name="T23" fmla="*/ 0 h 35"/>
                              <a:gd name="T24" fmla="*/ 43 w 43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5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7"/>
                                </a:lnTo>
                                <a:lnTo>
                                  <a:pt x="13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8" y="2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40"/>
                        <wps:cNvSpPr>
                          <a:spLocks noEditPoints="1"/>
                        </wps:cNvSpPr>
                        <wps:spPr bwMode="auto">
                          <a:xfrm>
                            <a:off x="6593" y="1330"/>
                            <a:ext cx="89" cy="80"/>
                          </a:xfrm>
                          <a:custGeom>
                            <a:avLst/>
                            <a:gdLst>
                              <a:gd name="T0" fmla="*/ 42 w 89"/>
                              <a:gd name="T1" fmla="*/ 45 h 80"/>
                              <a:gd name="T2" fmla="*/ 89 w 89"/>
                              <a:gd name="T3" fmla="*/ 0 h 80"/>
                              <a:gd name="T4" fmla="*/ 42 w 89"/>
                              <a:gd name="T5" fmla="*/ 45 h 80"/>
                              <a:gd name="T6" fmla="*/ 42 w 89"/>
                              <a:gd name="T7" fmla="*/ 45 h 80"/>
                              <a:gd name="T8" fmla="*/ 35 w 89"/>
                              <a:gd name="T9" fmla="*/ 60 h 80"/>
                              <a:gd name="T10" fmla="*/ 27 w 89"/>
                              <a:gd name="T11" fmla="*/ 70 h 80"/>
                              <a:gd name="T12" fmla="*/ 15 w 89"/>
                              <a:gd name="T13" fmla="*/ 77 h 80"/>
                              <a:gd name="T14" fmla="*/ 0 w 89"/>
                              <a:gd name="T15" fmla="*/ 80 h 80"/>
                              <a:gd name="T16" fmla="*/ 0 w 89"/>
                              <a:gd name="T17" fmla="*/ 75 h 80"/>
                              <a:gd name="T18" fmla="*/ 2 w 89"/>
                              <a:gd name="T19" fmla="*/ 67 h 80"/>
                              <a:gd name="T20" fmla="*/ 7 w 89"/>
                              <a:gd name="T21" fmla="*/ 60 h 80"/>
                              <a:gd name="T22" fmla="*/ 12 w 89"/>
                              <a:gd name="T23" fmla="*/ 55 h 80"/>
                              <a:gd name="T24" fmla="*/ 20 w 89"/>
                              <a:gd name="T25" fmla="*/ 50 h 80"/>
                              <a:gd name="T26" fmla="*/ 27 w 89"/>
                              <a:gd name="T27" fmla="*/ 47 h 80"/>
                              <a:gd name="T28" fmla="*/ 35 w 89"/>
                              <a:gd name="T29" fmla="*/ 45 h 80"/>
                              <a:gd name="T30" fmla="*/ 42 w 89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0">
                                <a:moveTo>
                                  <a:pt x="42" y="45"/>
                                </a:moveTo>
                                <a:lnTo>
                                  <a:pt x="89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35" y="60"/>
                                </a:lnTo>
                                <a:lnTo>
                                  <a:pt x="27" y="70"/>
                                </a:lnTo>
                                <a:lnTo>
                                  <a:pt x="15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2" y="67"/>
                                </a:lnTo>
                                <a:lnTo>
                                  <a:pt x="7" y="60"/>
                                </a:lnTo>
                                <a:lnTo>
                                  <a:pt x="12" y="55"/>
                                </a:lnTo>
                                <a:lnTo>
                                  <a:pt x="20" y="50"/>
                                </a:lnTo>
                                <a:lnTo>
                                  <a:pt x="27" y="47"/>
                                </a:lnTo>
                                <a:lnTo>
                                  <a:pt x="35" y="45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41"/>
                        <wps:cNvSpPr>
                          <a:spLocks/>
                        </wps:cNvSpPr>
                        <wps:spPr bwMode="auto">
                          <a:xfrm>
                            <a:off x="6635" y="1330"/>
                            <a:ext cx="47" cy="45"/>
                          </a:xfrm>
                          <a:custGeom>
                            <a:avLst/>
                            <a:gdLst>
                              <a:gd name="T0" fmla="*/ 0 w 47"/>
                              <a:gd name="T1" fmla="*/ 45 h 45"/>
                              <a:gd name="T2" fmla="*/ 47 w 47"/>
                              <a:gd name="T3" fmla="*/ 0 h 45"/>
                              <a:gd name="T4" fmla="*/ 0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0" y="45"/>
                                </a:moveTo>
                                <a:lnTo>
                                  <a:pt x="4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42"/>
                        <wps:cNvSpPr>
                          <a:spLocks/>
                        </wps:cNvSpPr>
                        <wps:spPr bwMode="auto">
                          <a:xfrm>
                            <a:off x="6593" y="1375"/>
                            <a:ext cx="42" cy="35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5"/>
                              <a:gd name="T2" fmla="*/ 35 w 42"/>
                              <a:gd name="T3" fmla="*/ 15 h 35"/>
                              <a:gd name="T4" fmla="*/ 27 w 42"/>
                              <a:gd name="T5" fmla="*/ 25 h 35"/>
                              <a:gd name="T6" fmla="*/ 15 w 42"/>
                              <a:gd name="T7" fmla="*/ 32 h 35"/>
                              <a:gd name="T8" fmla="*/ 0 w 42"/>
                              <a:gd name="T9" fmla="*/ 35 h 35"/>
                              <a:gd name="T10" fmla="*/ 0 w 42"/>
                              <a:gd name="T11" fmla="*/ 30 h 35"/>
                              <a:gd name="T12" fmla="*/ 2 w 42"/>
                              <a:gd name="T13" fmla="*/ 22 h 35"/>
                              <a:gd name="T14" fmla="*/ 7 w 42"/>
                              <a:gd name="T15" fmla="*/ 15 h 35"/>
                              <a:gd name="T16" fmla="*/ 12 w 42"/>
                              <a:gd name="T17" fmla="*/ 10 h 35"/>
                              <a:gd name="T18" fmla="*/ 20 w 42"/>
                              <a:gd name="T19" fmla="*/ 5 h 35"/>
                              <a:gd name="T20" fmla="*/ 27 w 42"/>
                              <a:gd name="T21" fmla="*/ 2 h 35"/>
                              <a:gd name="T22" fmla="*/ 35 w 42"/>
                              <a:gd name="T23" fmla="*/ 0 h 35"/>
                              <a:gd name="T24" fmla="*/ 42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43"/>
                        <wps:cNvSpPr>
                          <a:spLocks noEditPoints="1"/>
                        </wps:cNvSpPr>
                        <wps:spPr bwMode="auto">
                          <a:xfrm>
                            <a:off x="6650" y="1202"/>
                            <a:ext cx="77" cy="98"/>
                          </a:xfrm>
                          <a:custGeom>
                            <a:avLst/>
                            <a:gdLst>
                              <a:gd name="T0" fmla="*/ 42 w 77"/>
                              <a:gd name="T1" fmla="*/ 60 h 98"/>
                              <a:gd name="T2" fmla="*/ 77 w 77"/>
                              <a:gd name="T3" fmla="*/ 0 h 98"/>
                              <a:gd name="T4" fmla="*/ 42 w 77"/>
                              <a:gd name="T5" fmla="*/ 60 h 98"/>
                              <a:gd name="T6" fmla="*/ 42 w 77"/>
                              <a:gd name="T7" fmla="*/ 60 h 98"/>
                              <a:gd name="T8" fmla="*/ 35 w 77"/>
                              <a:gd name="T9" fmla="*/ 78 h 98"/>
                              <a:gd name="T10" fmla="*/ 27 w 77"/>
                              <a:gd name="T11" fmla="*/ 88 h 98"/>
                              <a:gd name="T12" fmla="*/ 20 w 77"/>
                              <a:gd name="T13" fmla="*/ 93 h 98"/>
                              <a:gd name="T14" fmla="*/ 15 w 77"/>
                              <a:gd name="T15" fmla="*/ 95 h 98"/>
                              <a:gd name="T16" fmla="*/ 7 w 77"/>
                              <a:gd name="T17" fmla="*/ 98 h 98"/>
                              <a:gd name="T18" fmla="*/ 0 w 77"/>
                              <a:gd name="T19" fmla="*/ 98 h 98"/>
                              <a:gd name="T20" fmla="*/ 0 w 77"/>
                              <a:gd name="T21" fmla="*/ 90 h 98"/>
                              <a:gd name="T22" fmla="*/ 3 w 77"/>
                              <a:gd name="T23" fmla="*/ 83 h 98"/>
                              <a:gd name="T24" fmla="*/ 7 w 77"/>
                              <a:gd name="T25" fmla="*/ 75 h 98"/>
                              <a:gd name="T26" fmla="*/ 12 w 77"/>
                              <a:gd name="T27" fmla="*/ 70 h 98"/>
                              <a:gd name="T28" fmla="*/ 17 w 77"/>
                              <a:gd name="T29" fmla="*/ 65 h 98"/>
                              <a:gd name="T30" fmla="*/ 25 w 77"/>
                              <a:gd name="T31" fmla="*/ 63 h 98"/>
                              <a:gd name="T32" fmla="*/ 35 w 77"/>
                              <a:gd name="T33" fmla="*/ 60 h 98"/>
                              <a:gd name="T34" fmla="*/ 42 w 77"/>
                              <a:gd name="T35" fmla="*/ 6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98">
                                <a:moveTo>
                                  <a:pt x="42" y="60"/>
                                </a:moveTo>
                                <a:lnTo>
                                  <a:pt x="77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5" y="78"/>
                                </a:lnTo>
                                <a:lnTo>
                                  <a:pt x="27" y="88"/>
                                </a:lnTo>
                                <a:lnTo>
                                  <a:pt x="20" y="93"/>
                                </a:lnTo>
                                <a:lnTo>
                                  <a:pt x="15" y="95"/>
                                </a:lnTo>
                                <a:lnTo>
                                  <a:pt x="7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90"/>
                                </a:lnTo>
                                <a:lnTo>
                                  <a:pt x="3" y="83"/>
                                </a:lnTo>
                                <a:lnTo>
                                  <a:pt x="7" y="75"/>
                                </a:lnTo>
                                <a:lnTo>
                                  <a:pt x="12" y="70"/>
                                </a:lnTo>
                                <a:lnTo>
                                  <a:pt x="17" y="65"/>
                                </a:lnTo>
                                <a:lnTo>
                                  <a:pt x="25" y="63"/>
                                </a:lnTo>
                                <a:lnTo>
                                  <a:pt x="35" y="60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44"/>
                        <wps:cNvSpPr>
                          <a:spLocks/>
                        </wps:cNvSpPr>
                        <wps:spPr bwMode="auto">
                          <a:xfrm>
                            <a:off x="6692" y="1202"/>
                            <a:ext cx="35" cy="60"/>
                          </a:xfrm>
                          <a:custGeom>
                            <a:avLst/>
                            <a:gdLst>
                              <a:gd name="T0" fmla="*/ 0 w 35"/>
                              <a:gd name="T1" fmla="*/ 60 h 60"/>
                              <a:gd name="T2" fmla="*/ 35 w 35"/>
                              <a:gd name="T3" fmla="*/ 0 h 60"/>
                              <a:gd name="T4" fmla="*/ 0 w 3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0" y="60"/>
                                </a:moveTo>
                                <a:lnTo>
                                  <a:pt x="35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45"/>
                        <wps:cNvSpPr>
                          <a:spLocks/>
                        </wps:cNvSpPr>
                        <wps:spPr bwMode="auto">
                          <a:xfrm>
                            <a:off x="6650" y="1262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8"/>
                              <a:gd name="T2" fmla="*/ 35 w 42"/>
                              <a:gd name="T3" fmla="*/ 18 h 38"/>
                              <a:gd name="T4" fmla="*/ 27 w 42"/>
                              <a:gd name="T5" fmla="*/ 28 h 38"/>
                              <a:gd name="T6" fmla="*/ 20 w 42"/>
                              <a:gd name="T7" fmla="*/ 33 h 38"/>
                              <a:gd name="T8" fmla="*/ 15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3 w 42"/>
                              <a:gd name="T17" fmla="*/ 23 h 38"/>
                              <a:gd name="T18" fmla="*/ 7 w 42"/>
                              <a:gd name="T19" fmla="*/ 15 h 38"/>
                              <a:gd name="T20" fmla="*/ 12 w 42"/>
                              <a:gd name="T21" fmla="*/ 10 h 38"/>
                              <a:gd name="T22" fmla="*/ 17 w 42"/>
                              <a:gd name="T23" fmla="*/ 5 h 38"/>
                              <a:gd name="T24" fmla="*/ 25 w 42"/>
                              <a:gd name="T25" fmla="*/ 3 h 38"/>
                              <a:gd name="T26" fmla="*/ 35 w 42"/>
                              <a:gd name="T27" fmla="*/ 0 h 38"/>
                              <a:gd name="T28" fmla="*/ 42 w 42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42" y="0"/>
                                </a:moveTo>
                                <a:lnTo>
                                  <a:pt x="35" y="18"/>
                                </a:lnTo>
                                <a:lnTo>
                                  <a:pt x="27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46"/>
                        <wps:cNvSpPr>
                          <a:spLocks noEditPoints="1"/>
                        </wps:cNvSpPr>
                        <wps:spPr bwMode="auto">
                          <a:xfrm>
                            <a:off x="6662" y="1168"/>
                            <a:ext cx="87" cy="94"/>
                          </a:xfrm>
                          <a:custGeom>
                            <a:avLst/>
                            <a:gdLst>
                              <a:gd name="T0" fmla="*/ 45 w 87"/>
                              <a:gd name="T1" fmla="*/ 59 h 94"/>
                              <a:gd name="T2" fmla="*/ 87 w 87"/>
                              <a:gd name="T3" fmla="*/ 0 h 94"/>
                              <a:gd name="T4" fmla="*/ 45 w 87"/>
                              <a:gd name="T5" fmla="*/ 59 h 94"/>
                              <a:gd name="T6" fmla="*/ 45 w 87"/>
                              <a:gd name="T7" fmla="*/ 59 h 94"/>
                              <a:gd name="T8" fmla="*/ 38 w 87"/>
                              <a:gd name="T9" fmla="*/ 74 h 94"/>
                              <a:gd name="T10" fmla="*/ 28 w 87"/>
                              <a:gd name="T11" fmla="*/ 84 h 94"/>
                              <a:gd name="T12" fmla="*/ 23 w 87"/>
                              <a:gd name="T13" fmla="*/ 89 h 94"/>
                              <a:gd name="T14" fmla="*/ 15 w 87"/>
                              <a:gd name="T15" fmla="*/ 92 h 94"/>
                              <a:gd name="T16" fmla="*/ 8 w 87"/>
                              <a:gd name="T17" fmla="*/ 94 h 94"/>
                              <a:gd name="T18" fmla="*/ 0 w 87"/>
                              <a:gd name="T19" fmla="*/ 94 h 94"/>
                              <a:gd name="T20" fmla="*/ 3 w 87"/>
                              <a:gd name="T21" fmla="*/ 87 h 94"/>
                              <a:gd name="T22" fmla="*/ 5 w 87"/>
                              <a:gd name="T23" fmla="*/ 79 h 94"/>
                              <a:gd name="T24" fmla="*/ 8 w 87"/>
                              <a:gd name="T25" fmla="*/ 72 h 94"/>
                              <a:gd name="T26" fmla="*/ 13 w 87"/>
                              <a:gd name="T27" fmla="*/ 67 h 94"/>
                              <a:gd name="T28" fmla="*/ 20 w 87"/>
                              <a:gd name="T29" fmla="*/ 62 h 94"/>
                              <a:gd name="T30" fmla="*/ 28 w 87"/>
                              <a:gd name="T31" fmla="*/ 59 h 94"/>
                              <a:gd name="T32" fmla="*/ 35 w 87"/>
                              <a:gd name="T33" fmla="*/ 57 h 94"/>
                              <a:gd name="T34" fmla="*/ 45 w 87"/>
                              <a:gd name="T35" fmla="*/ 5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94">
                                <a:moveTo>
                                  <a:pt x="45" y="59"/>
                                </a:moveTo>
                                <a:lnTo>
                                  <a:pt x="87" y="0"/>
                                </a:lnTo>
                                <a:lnTo>
                                  <a:pt x="45" y="59"/>
                                </a:lnTo>
                                <a:close/>
                                <a:moveTo>
                                  <a:pt x="45" y="59"/>
                                </a:moveTo>
                                <a:lnTo>
                                  <a:pt x="38" y="74"/>
                                </a:lnTo>
                                <a:lnTo>
                                  <a:pt x="28" y="84"/>
                                </a:lnTo>
                                <a:lnTo>
                                  <a:pt x="23" y="89"/>
                                </a:lnTo>
                                <a:lnTo>
                                  <a:pt x="15" y="92"/>
                                </a:lnTo>
                                <a:lnTo>
                                  <a:pt x="8" y="94"/>
                                </a:lnTo>
                                <a:lnTo>
                                  <a:pt x="0" y="94"/>
                                </a:lnTo>
                                <a:lnTo>
                                  <a:pt x="3" y="87"/>
                                </a:lnTo>
                                <a:lnTo>
                                  <a:pt x="5" y="79"/>
                                </a:lnTo>
                                <a:lnTo>
                                  <a:pt x="8" y="72"/>
                                </a:lnTo>
                                <a:lnTo>
                                  <a:pt x="13" y="67"/>
                                </a:lnTo>
                                <a:lnTo>
                                  <a:pt x="20" y="62"/>
                                </a:lnTo>
                                <a:lnTo>
                                  <a:pt x="28" y="59"/>
                                </a:lnTo>
                                <a:lnTo>
                                  <a:pt x="35" y="57"/>
                                </a:lnTo>
                                <a:lnTo>
                                  <a:pt x="45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47"/>
                        <wps:cNvSpPr>
                          <a:spLocks/>
                        </wps:cNvSpPr>
                        <wps:spPr bwMode="auto">
                          <a:xfrm>
                            <a:off x="6707" y="1168"/>
                            <a:ext cx="42" cy="59"/>
                          </a:xfrm>
                          <a:custGeom>
                            <a:avLst/>
                            <a:gdLst>
                              <a:gd name="T0" fmla="*/ 0 w 42"/>
                              <a:gd name="T1" fmla="*/ 59 h 59"/>
                              <a:gd name="T2" fmla="*/ 42 w 42"/>
                              <a:gd name="T3" fmla="*/ 0 h 59"/>
                              <a:gd name="T4" fmla="*/ 0 w 4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9">
                                <a:moveTo>
                                  <a:pt x="0" y="59"/>
                                </a:moveTo>
                                <a:lnTo>
                                  <a:pt x="42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48"/>
                        <wps:cNvSpPr>
                          <a:spLocks/>
                        </wps:cNvSpPr>
                        <wps:spPr bwMode="auto">
                          <a:xfrm>
                            <a:off x="6662" y="1225"/>
                            <a:ext cx="45" cy="37"/>
                          </a:xfrm>
                          <a:custGeom>
                            <a:avLst/>
                            <a:gdLst>
                              <a:gd name="T0" fmla="*/ 45 w 45"/>
                              <a:gd name="T1" fmla="*/ 2 h 37"/>
                              <a:gd name="T2" fmla="*/ 38 w 45"/>
                              <a:gd name="T3" fmla="*/ 17 h 37"/>
                              <a:gd name="T4" fmla="*/ 28 w 45"/>
                              <a:gd name="T5" fmla="*/ 27 h 37"/>
                              <a:gd name="T6" fmla="*/ 23 w 45"/>
                              <a:gd name="T7" fmla="*/ 32 h 37"/>
                              <a:gd name="T8" fmla="*/ 15 w 45"/>
                              <a:gd name="T9" fmla="*/ 35 h 37"/>
                              <a:gd name="T10" fmla="*/ 8 w 45"/>
                              <a:gd name="T11" fmla="*/ 37 h 37"/>
                              <a:gd name="T12" fmla="*/ 0 w 45"/>
                              <a:gd name="T13" fmla="*/ 37 h 37"/>
                              <a:gd name="T14" fmla="*/ 3 w 45"/>
                              <a:gd name="T15" fmla="*/ 30 h 37"/>
                              <a:gd name="T16" fmla="*/ 5 w 45"/>
                              <a:gd name="T17" fmla="*/ 22 h 37"/>
                              <a:gd name="T18" fmla="*/ 8 w 45"/>
                              <a:gd name="T19" fmla="*/ 15 h 37"/>
                              <a:gd name="T20" fmla="*/ 13 w 45"/>
                              <a:gd name="T21" fmla="*/ 10 h 37"/>
                              <a:gd name="T22" fmla="*/ 20 w 45"/>
                              <a:gd name="T23" fmla="*/ 5 h 37"/>
                              <a:gd name="T24" fmla="*/ 28 w 45"/>
                              <a:gd name="T25" fmla="*/ 2 h 37"/>
                              <a:gd name="T26" fmla="*/ 35 w 45"/>
                              <a:gd name="T27" fmla="*/ 0 h 37"/>
                              <a:gd name="T28" fmla="*/ 45 w 45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37">
                                <a:moveTo>
                                  <a:pt x="45" y="2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5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5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8" y="2"/>
                                </a:lnTo>
                                <a:lnTo>
                                  <a:pt x="35" y="0"/>
                                </a:lnTo>
                                <a:lnTo>
                                  <a:pt x="45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49"/>
                        <wps:cNvSpPr>
                          <a:spLocks noEditPoints="1"/>
                        </wps:cNvSpPr>
                        <wps:spPr bwMode="auto">
                          <a:xfrm>
                            <a:off x="6677" y="1138"/>
                            <a:ext cx="80" cy="92"/>
                          </a:xfrm>
                          <a:custGeom>
                            <a:avLst/>
                            <a:gdLst>
                              <a:gd name="T0" fmla="*/ 43 w 80"/>
                              <a:gd name="T1" fmla="*/ 54 h 92"/>
                              <a:gd name="T2" fmla="*/ 80 w 80"/>
                              <a:gd name="T3" fmla="*/ 0 h 92"/>
                              <a:gd name="T4" fmla="*/ 43 w 80"/>
                              <a:gd name="T5" fmla="*/ 54 h 92"/>
                              <a:gd name="T6" fmla="*/ 43 w 80"/>
                              <a:gd name="T7" fmla="*/ 54 h 92"/>
                              <a:gd name="T8" fmla="*/ 35 w 80"/>
                              <a:gd name="T9" fmla="*/ 69 h 92"/>
                              <a:gd name="T10" fmla="*/ 28 w 80"/>
                              <a:gd name="T11" fmla="*/ 82 h 92"/>
                              <a:gd name="T12" fmla="*/ 20 w 80"/>
                              <a:gd name="T13" fmla="*/ 87 h 92"/>
                              <a:gd name="T14" fmla="*/ 15 w 80"/>
                              <a:gd name="T15" fmla="*/ 89 h 92"/>
                              <a:gd name="T16" fmla="*/ 8 w 80"/>
                              <a:gd name="T17" fmla="*/ 92 h 92"/>
                              <a:gd name="T18" fmla="*/ 0 w 80"/>
                              <a:gd name="T19" fmla="*/ 92 h 92"/>
                              <a:gd name="T20" fmla="*/ 0 w 80"/>
                              <a:gd name="T21" fmla="*/ 84 h 92"/>
                              <a:gd name="T22" fmla="*/ 3 w 80"/>
                              <a:gd name="T23" fmla="*/ 77 h 92"/>
                              <a:gd name="T24" fmla="*/ 8 w 80"/>
                              <a:gd name="T25" fmla="*/ 69 h 92"/>
                              <a:gd name="T26" fmla="*/ 13 w 80"/>
                              <a:gd name="T27" fmla="*/ 64 h 92"/>
                              <a:gd name="T28" fmla="*/ 18 w 80"/>
                              <a:gd name="T29" fmla="*/ 59 h 92"/>
                              <a:gd name="T30" fmla="*/ 25 w 80"/>
                              <a:gd name="T31" fmla="*/ 57 h 92"/>
                              <a:gd name="T32" fmla="*/ 33 w 80"/>
                              <a:gd name="T33" fmla="*/ 54 h 92"/>
                              <a:gd name="T34" fmla="*/ 43 w 80"/>
                              <a:gd name="T35" fmla="*/ 54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43" y="54"/>
                                </a:moveTo>
                                <a:lnTo>
                                  <a:pt x="80" y="0"/>
                                </a:lnTo>
                                <a:lnTo>
                                  <a:pt x="43" y="54"/>
                                </a:lnTo>
                                <a:close/>
                                <a:moveTo>
                                  <a:pt x="43" y="54"/>
                                </a:moveTo>
                                <a:lnTo>
                                  <a:pt x="35" y="69"/>
                                </a:lnTo>
                                <a:lnTo>
                                  <a:pt x="28" y="82"/>
                                </a:lnTo>
                                <a:lnTo>
                                  <a:pt x="20" y="87"/>
                                </a:lnTo>
                                <a:lnTo>
                                  <a:pt x="15" y="89"/>
                                </a:lnTo>
                                <a:lnTo>
                                  <a:pt x="8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3" y="77"/>
                                </a:lnTo>
                                <a:lnTo>
                                  <a:pt x="8" y="69"/>
                                </a:lnTo>
                                <a:lnTo>
                                  <a:pt x="13" y="64"/>
                                </a:lnTo>
                                <a:lnTo>
                                  <a:pt x="18" y="59"/>
                                </a:lnTo>
                                <a:lnTo>
                                  <a:pt x="25" y="57"/>
                                </a:lnTo>
                                <a:lnTo>
                                  <a:pt x="33" y="54"/>
                                </a:lnTo>
                                <a:lnTo>
                                  <a:pt x="43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50"/>
                        <wps:cNvSpPr>
                          <a:spLocks/>
                        </wps:cNvSpPr>
                        <wps:spPr bwMode="auto">
                          <a:xfrm>
                            <a:off x="6720" y="1138"/>
                            <a:ext cx="37" cy="54"/>
                          </a:xfrm>
                          <a:custGeom>
                            <a:avLst/>
                            <a:gdLst>
                              <a:gd name="T0" fmla="*/ 0 w 37"/>
                              <a:gd name="T1" fmla="*/ 54 h 54"/>
                              <a:gd name="T2" fmla="*/ 37 w 37"/>
                              <a:gd name="T3" fmla="*/ 0 h 54"/>
                              <a:gd name="T4" fmla="*/ 0 w 37"/>
                              <a:gd name="T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4">
                                <a:moveTo>
                                  <a:pt x="0" y="54"/>
                                </a:moveTo>
                                <a:lnTo>
                                  <a:pt x="37" y="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51"/>
                        <wps:cNvSpPr>
                          <a:spLocks/>
                        </wps:cNvSpPr>
                        <wps:spPr bwMode="auto">
                          <a:xfrm>
                            <a:off x="6677" y="1192"/>
                            <a:ext cx="43" cy="38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8"/>
                              <a:gd name="T2" fmla="*/ 35 w 43"/>
                              <a:gd name="T3" fmla="*/ 15 h 38"/>
                              <a:gd name="T4" fmla="*/ 28 w 43"/>
                              <a:gd name="T5" fmla="*/ 28 h 38"/>
                              <a:gd name="T6" fmla="*/ 20 w 43"/>
                              <a:gd name="T7" fmla="*/ 33 h 38"/>
                              <a:gd name="T8" fmla="*/ 15 w 43"/>
                              <a:gd name="T9" fmla="*/ 35 h 38"/>
                              <a:gd name="T10" fmla="*/ 8 w 43"/>
                              <a:gd name="T11" fmla="*/ 38 h 38"/>
                              <a:gd name="T12" fmla="*/ 0 w 43"/>
                              <a:gd name="T13" fmla="*/ 38 h 38"/>
                              <a:gd name="T14" fmla="*/ 0 w 43"/>
                              <a:gd name="T15" fmla="*/ 30 h 38"/>
                              <a:gd name="T16" fmla="*/ 3 w 43"/>
                              <a:gd name="T17" fmla="*/ 23 h 38"/>
                              <a:gd name="T18" fmla="*/ 8 w 43"/>
                              <a:gd name="T19" fmla="*/ 15 h 38"/>
                              <a:gd name="T20" fmla="*/ 13 w 43"/>
                              <a:gd name="T21" fmla="*/ 10 h 38"/>
                              <a:gd name="T22" fmla="*/ 18 w 43"/>
                              <a:gd name="T23" fmla="*/ 5 h 38"/>
                              <a:gd name="T24" fmla="*/ 25 w 43"/>
                              <a:gd name="T25" fmla="*/ 3 h 38"/>
                              <a:gd name="T26" fmla="*/ 33 w 43"/>
                              <a:gd name="T27" fmla="*/ 0 h 38"/>
                              <a:gd name="T28" fmla="*/ 43 w 43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8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8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52"/>
                        <wps:cNvSpPr>
                          <a:spLocks noEditPoints="1"/>
                        </wps:cNvSpPr>
                        <wps:spPr bwMode="auto">
                          <a:xfrm>
                            <a:off x="6692" y="1090"/>
                            <a:ext cx="75" cy="100"/>
                          </a:xfrm>
                          <a:custGeom>
                            <a:avLst/>
                            <a:gdLst>
                              <a:gd name="T0" fmla="*/ 43 w 75"/>
                              <a:gd name="T1" fmla="*/ 63 h 100"/>
                              <a:gd name="T2" fmla="*/ 75 w 75"/>
                              <a:gd name="T3" fmla="*/ 0 h 100"/>
                              <a:gd name="T4" fmla="*/ 43 w 75"/>
                              <a:gd name="T5" fmla="*/ 63 h 100"/>
                              <a:gd name="T6" fmla="*/ 43 w 75"/>
                              <a:gd name="T7" fmla="*/ 63 h 100"/>
                              <a:gd name="T8" fmla="*/ 38 w 75"/>
                              <a:gd name="T9" fmla="*/ 80 h 100"/>
                              <a:gd name="T10" fmla="*/ 28 w 75"/>
                              <a:gd name="T11" fmla="*/ 90 h 100"/>
                              <a:gd name="T12" fmla="*/ 23 w 75"/>
                              <a:gd name="T13" fmla="*/ 95 h 100"/>
                              <a:gd name="T14" fmla="*/ 15 w 75"/>
                              <a:gd name="T15" fmla="*/ 97 h 100"/>
                              <a:gd name="T16" fmla="*/ 8 w 75"/>
                              <a:gd name="T17" fmla="*/ 100 h 100"/>
                              <a:gd name="T18" fmla="*/ 0 w 75"/>
                              <a:gd name="T19" fmla="*/ 100 h 100"/>
                              <a:gd name="T20" fmla="*/ 0 w 75"/>
                              <a:gd name="T21" fmla="*/ 92 h 100"/>
                              <a:gd name="T22" fmla="*/ 3 w 75"/>
                              <a:gd name="T23" fmla="*/ 85 h 100"/>
                              <a:gd name="T24" fmla="*/ 8 w 75"/>
                              <a:gd name="T25" fmla="*/ 78 h 100"/>
                              <a:gd name="T26" fmla="*/ 13 w 75"/>
                              <a:gd name="T27" fmla="*/ 73 h 100"/>
                              <a:gd name="T28" fmla="*/ 18 w 75"/>
                              <a:gd name="T29" fmla="*/ 68 h 100"/>
                              <a:gd name="T30" fmla="*/ 25 w 75"/>
                              <a:gd name="T31" fmla="*/ 65 h 100"/>
                              <a:gd name="T32" fmla="*/ 35 w 75"/>
                              <a:gd name="T33" fmla="*/ 63 h 100"/>
                              <a:gd name="T34" fmla="*/ 43 w 75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00">
                                <a:moveTo>
                                  <a:pt x="43" y="63"/>
                                </a:moveTo>
                                <a:lnTo>
                                  <a:pt x="75" y="0"/>
                                </a:lnTo>
                                <a:lnTo>
                                  <a:pt x="43" y="63"/>
                                </a:lnTo>
                                <a:close/>
                                <a:moveTo>
                                  <a:pt x="43" y="63"/>
                                </a:moveTo>
                                <a:lnTo>
                                  <a:pt x="38" y="80"/>
                                </a:lnTo>
                                <a:lnTo>
                                  <a:pt x="28" y="90"/>
                                </a:lnTo>
                                <a:lnTo>
                                  <a:pt x="23" y="95"/>
                                </a:lnTo>
                                <a:lnTo>
                                  <a:pt x="15" y="97"/>
                                </a:lnTo>
                                <a:lnTo>
                                  <a:pt x="8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8" y="78"/>
                                </a:lnTo>
                                <a:lnTo>
                                  <a:pt x="13" y="73"/>
                                </a:lnTo>
                                <a:lnTo>
                                  <a:pt x="18" y="68"/>
                                </a:lnTo>
                                <a:lnTo>
                                  <a:pt x="25" y="65"/>
                                </a:lnTo>
                                <a:lnTo>
                                  <a:pt x="35" y="63"/>
                                </a:lnTo>
                                <a:lnTo>
                                  <a:pt x="4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53"/>
                        <wps:cNvSpPr>
                          <a:spLocks/>
                        </wps:cNvSpPr>
                        <wps:spPr bwMode="auto">
                          <a:xfrm>
                            <a:off x="6735" y="1090"/>
                            <a:ext cx="32" cy="63"/>
                          </a:xfrm>
                          <a:custGeom>
                            <a:avLst/>
                            <a:gdLst>
                              <a:gd name="T0" fmla="*/ 0 w 32"/>
                              <a:gd name="T1" fmla="*/ 63 h 63"/>
                              <a:gd name="T2" fmla="*/ 32 w 32"/>
                              <a:gd name="T3" fmla="*/ 0 h 63"/>
                              <a:gd name="T4" fmla="*/ 0 w 3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3">
                                <a:moveTo>
                                  <a:pt x="0" y="63"/>
                                </a:moveTo>
                                <a:lnTo>
                                  <a:pt x="32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54"/>
                        <wps:cNvSpPr>
                          <a:spLocks/>
                        </wps:cNvSpPr>
                        <wps:spPr bwMode="auto">
                          <a:xfrm>
                            <a:off x="6692" y="115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38 w 43"/>
                              <a:gd name="T3" fmla="*/ 17 h 37"/>
                              <a:gd name="T4" fmla="*/ 28 w 43"/>
                              <a:gd name="T5" fmla="*/ 27 h 37"/>
                              <a:gd name="T6" fmla="*/ 23 w 43"/>
                              <a:gd name="T7" fmla="*/ 32 h 37"/>
                              <a:gd name="T8" fmla="*/ 15 w 43"/>
                              <a:gd name="T9" fmla="*/ 34 h 37"/>
                              <a:gd name="T10" fmla="*/ 8 w 43"/>
                              <a:gd name="T11" fmla="*/ 37 h 37"/>
                              <a:gd name="T12" fmla="*/ 0 w 43"/>
                              <a:gd name="T13" fmla="*/ 37 h 37"/>
                              <a:gd name="T14" fmla="*/ 0 w 43"/>
                              <a:gd name="T15" fmla="*/ 29 h 37"/>
                              <a:gd name="T16" fmla="*/ 3 w 43"/>
                              <a:gd name="T17" fmla="*/ 22 h 37"/>
                              <a:gd name="T18" fmla="*/ 8 w 43"/>
                              <a:gd name="T19" fmla="*/ 15 h 37"/>
                              <a:gd name="T20" fmla="*/ 13 w 43"/>
                              <a:gd name="T21" fmla="*/ 10 h 37"/>
                              <a:gd name="T22" fmla="*/ 18 w 43"/>
                              <a:gd name="T23" fmla="*/ 5 h 37"/>
                              <a:gd name="T24" fmla="*/ 25 w 43"/>
                              <a:gd name="T25" fmla="*/ 2 h 37"/>
                              <a:gd name="T26" fmla="*/ 35 w 43"/>
                              <a:gd name="T27" fmla="*/ 0 h 37"/>
                              <a:gd name="T28" fmla="*/ 43 w 43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3" y="0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4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55"/>
                        <wps:cNvSpPr>
                          <a:spLocks noEditPoints="1"/>
                        </wps:cNvSpPr>
                        <wps:spPr bwMode="auto">
                          <a:xfrm>
                            <a:off x="6702" y="1043"/>
                            <a:ext cx="65" cy="117"/>
                          </a:xfrm>
                          <a:custGeom>
                            <a:avLst/>
                            <a:gdLst>
                              <a:gd name="T0" fmla="*/ 37 w 65"/>
                              <a:gd name="T1" fmla="*/ 70 h 117"/>
                              <a:gd name="T2" fmla="*/ 65 w 65"/>
                              <a:gd name="T3" fmla="*/ 0 h 117"/>
                              <a:gd name="T4" fmla="*/ 37 w 65"/>
                              <a:gd name="T5" fmla="*/ 70 h 117"/>
                              <a:gd name="T6" fmla="*/ 37 w 65"/>
                              <a:gd name="T7" fmla="*/ 70 h 117"/>
                              <a:gd name="T8" fmla="*/ 33 w 65"/>
                              <a:gd name="T9" fmla="*/ 87 h 117"/>
                              <a:gd name="T10" fmla="*/ 25 w 65"/>
                              <a:gd name="T11" fmla="*/ 102 h 117"/>
                              <a:gd name="T12" fmla="*/ 20 w 65"/>
                              <a:gd name="T13" fmla="*/ 107 h 117"/>
                              <a:gd name="T14" fmla="*/ 15 w 65"/>
                              <a:gd name="T15" fmla="*/ 112 h 117"/>
                              <a:gd name="T16" fmla="*/ 8 w 65"/>
                              <a:gd name="T17" fmla="*/ 115 h 117"/>
                              <a:gd name="T18" fmla="*/ 0 w 65"/>
                              <a:gd name="T19" fmla="*/ 117 h 117"/>
                              <a:gd name="T20" fmla="*/ 0 w 65"/>
                              <a:gd name="T21" fmla="*/ 107 h 117"/>
                              <a:gd name="T22" fmla="*/ 3 w 65"/>
                              <a:gd name="T23" fmla="*/ 100 h 117"/>
                              <a:gd name="T24" fmla="*/ 5 w 65"/>
                              <a:gd name="T25" fmla="*/ 92 h 117"/>
                              <a:gd name="T26" fmla="*/ 10 w 65"/>
                              <a:gd name="T27" fmla="*/ 85 h 117"/>
                              <a:gd name="T28" fmla="*/ 15 w 65"/>
                              <a:gd name="T29" fmla="*/ 77 h 117"/>
                              <a:gd name="T30" fmla="*/ 23 w 65"/>
                              <a:gd name="T31" fmla="*/ 75 h 117"/>
                              <a:gd name="T32" fmla="*/ 30 w 65"/>
                              <a:gd name="T33" fmla="*/ 72 h 117"/>
                              <a:gd name="T34" fmla="*/ 37 w 65"/>
                              <a:gd name="T35" fmla="*/ 7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7">
                                <a:moveTo>
                                  <a:pt x="37" y="70"/>
                                </a:moveTo>
                                <a:lnTo>
                                  <a:pt x="65" y="0"/>
                                </a:lnTo>
                                <a:lnTo>
                                  <a:pt x="37" y="70"/>
                                </a:lnTo>
                                <a:close/>
                                <a:moveTo>
                                  <a:pt x="37" y="70"/>
                                </a:moveTo>
                                <a:lnTo>
                                  <a:pt x="33" y="87"/>
                                </a:lnTo>
                                <a:lnTo>
                                  <a:pt x="25" y="102"/>
                                </a:lnTo>
                                <a:lnTo>
                                  <a:pt x="20" y="107"/>
                                </a:lnTo>
                                <a:lnTo>
                                  <a:pt x="15" y="112"/>
                                </a:lnTo>
                                <a:lnTo>
                                  <a:pt x="8" y="115"/>
                                </a:lnTo>
                                <a:lnTo>
                                  <a:pt x="0" y="117"/>
                                </a:lnTo>
                                <a:lnTo>
                                  <a:pt x="0" y="107"/>
                                </a:lnTo>
                                <a:lnTo>
                                  <a:pt x="3" y="100"/>
                                </a:lnTo>
                                <a:lnTo>
                                  <a:pt x="5" y="92"/>
                                </a:lnTo>
                                <a:lnTo>
                                  <a:pt x="10" y="85"/>
                                </a:lnTo>
                                <a:lnTo>
                                  <a:pt x="15" y="77"/>
                                </a:lnTo>
                                <a:lnTo>
                                  <a:pt x="23" y="75"/>
                                </a:lnTo>
                                <a:lnTo>
                                  <a:pt x="30" y="72"/>
                                </a:lnTo>
                                <a:lnTo>
                                  <a:pt x="3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56"/>
                        <wps:cNvSpPr>
                          <a:spLocks/>
                        </wps:cNvSpPr>
                        <wps:spPr bwMode="auto">
                          <a:xfrm>
                            <a:off x="6739" y="1043"/>
                            <a:ext cx="28" cy="70"/>
                          </a:xfrm>
                          <a:custGeom>
                            <a:avLst/>
                            <a:gdLst>
                              <a:gd name="T0" fmla="*/ 0 w 28"/>
                              <a:gd name="T1" fmla="*/ 70 h 70"/>
                              <a:gd name="T2" fmla="*/ 28 w 28"/>
                              <a:gd name="T3" fmla="*/ 0 h 70"/>
                              <a:gd name="T4" fmla="*/ 0 w 2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70">
                                <a:moveTo>
                                  <a:pt x="0" y="70"/>
                                </a:moveTo>
                                <a:lnTo>
                                  <a:pt x="28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57"/>
                        <wps:cNvSpPr>
                          <a:spLocks/>
                        </wps:cNvSpPr>
                        <wps:spPr bwMode="auto">
                          <a:xfrm>
                            <a:off x="6702" y="1113"/>
                            <a:ext cx="37" cy="47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7"/>
                              <a:gd name="T2" fmla="*/ 33 w 37"/>
                              <a:gd name="T3" fmla="*/ 17 h 47"/>
                              <a:gd name="T4" fmla="*/ 25 w 37"/>
                              <a:gd name="T5" fmla="*/ 32 h 47"/>
                              <a:gd name="T6" fmla="*/ 20 w 37"/>
                              <a:gd name="T7" fmla="*/ 37 h 47"/>
                              <a:gd name="T8" fmla="*/ 15 w 37"/>
                              <a:gd name="T9" fmla="*/ 42 h 47"/>
                              <a:gd name="T10" fmla="*/ 8 w 37"/>
                              <a:gd name="T11" fmla="*/ 45 h 47"/>
                              <a:gd name="T12" fmla="*/ 0 w 37"/>
                              <a:gd name="T13" fmla="*/ 47 h 47"/>
                              <a:gd name="T14" fmla="*/ 0 w 37"/>
                              <a:gd name="T15" fmla="*/ 37 h 47"/>
                              <a:gd name="T16" fmla="*/ 3 w 37"/>
                              <a:gd name="T17" fmla="*/ 30 h 47"/>
                              <a:gd name="T18" fmla="*/ 5 w 37"/>
                              <a:gd name="T19" fmla="*/ 22 h 47"/>
                              <a:gd name="T20" fmla="*/ 10 w 37"/>
                              <a:gd name="T21" fmla="*/ 15 h 47"/>
                              <a:gd name="T22" fmla="*/ 15 w 37"/>
                              <a:gd name="T23" fmla="*/ 7 h 47"/>
                              <a:gd name="T24" fmla="*/ 23 w 37"/>
                              <a:gd name="T25" fmla="*/ 5 h 47"/>
                              <a:gd name="T26" fmla="*/ 30 w 37"/>
                              <a:gd name="T27" fmla="*/ 2 h 47"/>
                              <a:gd name="T28" fmla="*/ 37 w 37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7">
                                <a:moveTo>
                                  <a:pt x="37" y="0"/>
                                </a:moveTo>
                                <a:lnTo>
                                  <a:pt x="33" y="17"/>
                                </a:lnTo>
                                <a:lnTo>
                                  <a:pt x="25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2"/>
                                </a:lnTo>
                                <a:lnTo>
                                  <a:pt x="8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5" y="22"/>
                                </a:lnTo>
                                <a:lnTo>
                                  <a:pt x="10" y="15"/>
                                </a:lnTo>
                                <a:lnTo>
                                  <a:pt x="15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58"/>
                        <wps:cNvSpPr>
                          <a:spLocks/>
                        </wps:cNvSpPr>
                        <wps:spPr bwMode="auto">
                          <a:xfrm>
                            <a:off x="6635" y="1255"/>
                            <a:ext cx="18" cy="55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5"/>
                              <a:gd name="T2" fmla="*/ 13 w 18"/>
                              <a:gd name="T3" fmla="*/ 12 h 55"/>
                              <a:gd name="T4" fmla="*/ 18 w 18"/>
                              <a:gd name="T5" fmla="*/ 27 h 55"/>
                              <a:gd name="T6" fmla="*/ 18 w 18"/>
                              <a:gd name="T7" fmla="*/ 40 h 55"/>
                              <a:gd name="T8" fmla="*/ 13 w 18"/>
                              <a:gd name="T9" fmla="*/ 55 h 55"/>
                              <a:gd name="T10" fmla="*/ 8 w 18"/>
                              <a:gd name="T11" fmla="*/ 52 h 55"/>
                              <a:gd name="T12" fmla="*/ 5 w 18"/>
                              <a:gd name="T13" fmla="*/ 45 h 55"/>
                              <a:gd name="T14" fmla="*/ 3 w 18"/>
                              <a:gd name="T15" fmla="*/ 37 h 55"/>
                              <a:gd name="T16" fmla="*/ 0 w 18"/>
                              <a:gd name="T17" fmla="*/ 30 h 55"/>
                              <a:gd name="T18" fmla="*/ 0 w 18"/>
                              <a:gd name="T19" fmla="*/ 22 h 55"/>
                              <a:gd name="T20" fmla="*/ 0 w 18"/>
                              <a:gd name="T21" fmla="*/ 15 h 55"/>
                              <a:gd name="T22" fmla="*/ 3 w 18"/>
                              <a:gd name="T23" fmla="*/ 7 h 55"/>
                              <a:gd name="T24" fmla="*/ 5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5" y="0"/>
                                </a:moveTo>
                                <a:lnTo>
                                  <a:pt x="13" y="12"/>
                                </a:lnTo>
                                <a:lnTo>
                                  <a:pt x="18" y="27"/>
                                </a:lnTo>
                                <a:lnTo>
                                  <a:pt x="18" y="40"/>
                                </a:lnTo>
                                <a:lnTo>
                                  <a:pt x="13" y="5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59"/>
                        <wps:cNvSpPr>
                          <a:spLocks/>
                        </wps:cNvSpPr>
                        <wps:spPr bwMode="auto">
                          <a:xfrm>
                            <a:off x="6635" y="1255"/>
                            <a:ext cx="18" cy="55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5"/>
                              <a:gd name="T2" fmla="*/ 13 w 18"/>
                              <a:gd name="T3" fmla="*/ 12 h 55"/>
                              <a:gd name="T4" fmla="*/ 18 w 18"/>
                              <a:gd name="T5" fmla="*/ 27 h 55"/>
                              <a:gd name="T6" fmla="*/ 18 w 18"/>
                              <a:gd name="T7" fmla="*/ 40 h 55"/>
                              <a:gd name="T8" fmla="*/ 13 w 18"/>
                              <a:gd name="T9" fmla="*/ 55 h 55"/>
                              <a:gd name="T10" fmla="*/ 8 w 18"/>
                              <a:gd name="T11" fmla="*/ 52 h 55"/>
                              <a:gd name="T12" fmla="*/ 5 w 18"/>
                              <a:gd name="T13" fmla="*/ 45 h 55"/>
                              <a:gd name="T14" fmla="*/ 3 w 18"/>
                              <a:gd name="T15" fmla="*/ 37 h 55"/>
                              <a:gd name="T16" fmla="*/ 0 w 18"/>
                              <a:gd name="T17" fmla="*/ 30 h 55"/>
                              <a:gd name="T18" fmla="*/ 0 w 18"/>
                              <a:gd name="T19" fmla="*/ 22 h 55"/>
                              <a:gd name="T20" fmla="*/ 0 w 18"/>
                              <a:gd name="T21" fmla="*/ 15 h 55"/>
                              <a:gd name="T22" fmla="*/ 3 w 18"/>
                              <a:gd name="T23" fmla="*/ 7 h 55"/>
                              <a:gd name="T24" fmla="*/ 5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5" y="0"/>
                                </a:moveTo>
                                <a:lnTo>
                                  <a:pt x="13" y="12"/>
                                </a:lnTo>
                                <a:lnTo>
                                  <a:pt x="18" y="27"/>
                                </a:lnTo>
                                <a:lnTo>
                                  <a:pt x="18" y="40"/>
                                </a:lnTo>
                                <a:lnTo>
                                  <a:pt x="13" y="5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60"/>
                        <wps:cNvSpPr>
                          <a:spLocks noEditPoints="1"/>
                        </wps:cNvSpPr>
                        <wps:spPr bwMode="auto">
                          <a:xfrm>
                            <a:off x="6618" y="1215"/>
                            <a:ext cx="17" cy="127"/>
                          </a:xfrm>
                          <a:custGeom>
                            <a:avLst/>
                            <a:gdLst>
                              <a:gd name="T0" fmla="*/ 7 w 17"/>
                              <a:gd name="T1" fmla="*/ 70 h 127"/>
                              <a:gd name="T2" fmla="*/ 15 w 17"/>
                              <a:gd name="T3" fmla="*/ 82 h 127"/>
                              <a:gd name="T4" fmla="*/ 17 w 17"/>
                              <a:gd name="T5" fmla="*/ 97 h 127"/>
                              <a:gd name="T6" fmla="*/ 17 w 17"/>
                              <a:gd name="T7" fmla="*/ 112 h 127"/>
                              <a:gd name="T8" fmla="*/ 12 w 17"/>
                              <a:gd name="T9" fmla="*/ 127 h 127"/>
                              <a:gd name="T10" fmla="*/ 7 w 17"/>
                              <a:gd name="T11" fmla="*/ 122 h 127"/>
                              <a:gd name="T12" fmla="*/ 5 w 17"/>
                              <a:gd name="T13" fmla="*/ 117 h 127"/>
                              <a:gd name="T14" fmla="*/ 2 w 17"/>
                              <a:gd name="T15" fmla="*/ 110 h 127"/>
                              <a:gd name="T16" fmla="*/ 0 w 17"/>
                              <a:gd name="T17" fmla="*/ 102 h 127"/>
                              <a:gd name="T18" fmla="*/ 0 w 17"/>
                              <a:gd name="T19" fmla="*/ 92 h 127"/>
                              <a:gd name="T20" fmla="*/ 2 w 17"/>
                              <a:gd name="T21" fmla="*/ 85 h 127"/>
                              <a:gd name="T22" fmla="*/ 5 w 17"/>
                              <a:gd name="T23" fmla="*/ 77 h 127"/>
                              <a:gd name="T24" fmla="*/ 7 w 17"/>
                              <a:gd name="T25" fmla="*/ 70 h 127"/>
                              <a:gd name="T26" fmla="*/ 7 w 17"/>
                              <a:gd name="T27" fmla="*/ 70 h 127"/>
                              <a:gd name="T28" fmla="*/ 15 w 17"/>
                              <a:gd name="T29" fmla="*/ 0 h 127"/>
                              <a:gd name="T30" fmla="*/ 7 w 17"/>
                              <a:gd name="T31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7">
                                <a:moveTo>
                                  <a:pt x="7" y="70"/>
                                </a:moveTo>
                                <a:lnTo>
                                  <a:pt x="15" y="82"/>
                                </a:lnTo>
                                <a:lnTo>
                                  <a:pt x="17" y="97"/>
                                </a:lnTo>
                                <a:lnTo>
                                  <a:pt x="17" y="112"/>
                                </a:lnTo>
                                <a:lnTo>
                                  <a:pt x="12" y="127"/>
                                </a:lnTo>
                                <a:lnTo>
                                  <a:pt x="7" y="122"/>
                                </a:lnTo>
                                <a:lnTo>
                                  <a:pt x="5" y="117"/>
                                </a:lnTo>
                                <a:lnTo>
                                  <a:pt x="2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7" y="70"/>
                                </a:lnTo>
                                <a:close/>
                                <a:moveTo>
                                  <a:pt x="7" y="70"/>
                                </a:moveTo>
                                <a:lnTo>
                                  <a:pt x="15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61"/>
                        <wps:cNvSpPr>
                          <a:spLocks/>
                        </wps:cNvSpPr>
                        <wps:spPr bwMode="auto">
                          <a:xfrm>
                            <a:off x="6618" y="1285"/>
                            <a:ext cx="17" cy="57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7"/>
                              <a:gd name="T2" fmla="*/ 15 w 17"/>
                              <a:gd name="T3" fmla="*/ 12 h 57"/>
                              <a:gd name="T4" fmla="*/ 17 w 17"/>
                              <a:gd name="T5" fmla="*/ 27 h 57"/>
                              <a:gd name="T6" fmla="*/ 17 w 17"/>
                              <a:gd name="T7" fmla="*/ 42 h 57"/>
                              <a:gd name="T8" fmla="*/ 12 w 17"/>
                              <a:gd name="T9" fmla="*/ 57 h 57"/>
                              <a:gd name="T10" fmla="*/ 7 w 17"/>
                              <a:gd name="T11" fmla="*/ 52 h 57"/>
                              <a:gd name="T12" fmla="*/ 5 w 17"/>
                              <a:gd name="T13" fmla="*/ 47 h 57"/>
                              <a:gd name="T14" fmla="*/ 2 w 17"/>
                              <a:gd name="T15" fmla="*/ 40 h 57"/>
                              <a:gd name="T16" fmla="*/ 0 w 17"/>
                              <a:gd name="T17" fmla="*/ 32 h 57"/>
                              <a:gd name="T18" fmla="*/ 0 w 17"/>
                              <a:gd name="T19" fmla="*/ 22 h 57"/>
                              <a:gd name="T20" fmla="*/ 2 w 17"/>
                              <a:gd name="T21" fmla="*/ 15 h 57"/>
                              <a:gd name="T22" fmla="*/ 5 w 17"/>
                              <a:gd name="T23" fmla="*/ 7 h 57"/>
                              <a:gd name="T24" fmla="*/ 7 w 17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7">
                                <a:moveTo>
                                  <a:pt x="7" y="0"/>
                                </a:moveTo>
                                <a:lnTo>
                                  <a:pt x="15" y="12"/>
                                </a:lnTo>
                                <a:lnTo>
                                  <a:pt x="17" y="27"/>
                                </a:lnTo>
                                <a:lnTo>
                                  <a:pt x="17" y="42"/>
                                </a:lnTo>
                                <a:lnTo>
                                  <a:pt x="12" y="57"/>
                                </a:lnTo>
                                <a:lnTo>
                                  <a:pt x="7" y="52"/>
                                </a:lnTo>
                                <a:lnTo>
                                  <a:pt x="5" y="47"/>
                                </a:lnTo>
                                <a:lnTo>
                                  <a:pt x="2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2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62"/>
                        <wps:cNvSpPr>
                          <a:spLocks/>
                        </wps:cNvSpPr>
                        <wps:spPr bwMode="auto">
                          <a:xfrm>
                            <a:off x="6625" y="1215"/>
                            <a:ext cx="8" cy="70"/>
                          </a:xfrm>
                          <a:custGeom>
                            <a:avLst/>
                            <a:gdLst>
                              <a:gd name="T0" fmla="*/ 0 w 8"/>
                              <a:gd name="T1" fmla="*/ 70 h 70"/>
                              <a:gd name="T2" fmla="*/ 8 w 8"/>
                              <a:gd name="T3" fmla="*/ 0 h 70"/>
                              <a:gd name="T4" fmla="*/ 0 w 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70">
                                <a:moveTo>
                                  <a:pt x="0" y="70"/>
                                </a:moveTo>
                                <a:lnTo>
                                  <a:pt x="8" y="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63"/>
                        <wps:cNvSpPr>
                          <a:spLocks/>
                        </wps:cNvSpPr>
                        <wps:spPr bwMode="auto">
                          <a:xfrm>
                            <a:off x="6648" y="1225"/>
                            <a:ext cx="19" cy="52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2"/>
                              <a:gd name="T2" fmla="*/ 14 w 19"/>
                              <a:gd name="T3" fmla="*/ 12 h 52"/>
                              <a:gd name="T4" fmla="*/ 17 w 19"/>
                              <a:gd name="T5" fmla="*/ 25 h 52"/>
                              <a:gd name="T6" fmla="*/ 19 w 19"/>
                              <a:gd name="T7" fmla="*/ 40 h 52"/>
                              <a:gd name="T8" fmla="*/ 14 w 19"/>
                              <a:gd name="T9" fmla="*/ 52 h 52"/>
                              <a:gd name="T10" fmla="*/ 9 w 19"/>
                              <a:gd name="T11" fmla="*/ 50 h 52"/>
                              <a:gd name="T12" fmla="*/ 5 w 19"/>
                              <a:gd name="T13" fmla="*/ 45 h 52"/>
                              <a:gd name="T14" fmla="*/ 2 w 19"/>
                              <a:gd name="T15" fmla="*/ 37 h 52"/>
                              <a:gd name="T16" fmla="*/ 0 w 19"/>
                              <a:gd name="T17" fmla="*/ 30 h 52"/>
                              <a:gd name="T18" fmla="*/ 0 w 19"/>
                              <a:gd name="T19" fmla="*/ 22 h 52"/>
                              <a:gd name="T20" fmla="*/ 0 w 19"/>
                              <a:gd name="T21" fmla="*/ 15 h 52"/>
                              <a:gd name="T22" fmla="*/ 0 w 19"/>
                              <a:gd name="T23" fmla="*/ 7 h 52"/>
                              <a:gd name="T24" fmla="*/ 5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5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9" y="40"/>
                                </a:lnTo>
                                <a:lnTo>
                                  <a:pt x="14" y="52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64"/>
                        <wps:cNvSpPr>
                          <a:spLocks/>
                        </wps:cNvSpPr>
                        <wps:spPr bwMode="auto">
                          <a:xfrm>
                            <a:off x="6648" y="1225"/>
                            <a:ext cx="19" cy="52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2"/>
                              <a:gd name="T2" fmla="*/ 14 w 19"/>
                              <a:gd name="T3" fmla="*/ 12 h 52"/>
                              <a:gd name="T4" fmla="*/ 17 w 19"/>
                              <a:gd name="T5" fmla="*/ 25 h 52"/>
                              <a:gd name="T6" fmla="*/ 19 w 19"/>
                              <a:gd name="T7" fmla="*/ 40 h 52"/>
                              <a:gd name="T8" fmla="*/ 14 w 19"/>
                              <a:gd name="T9" fmla="*/ 52 h 52"/>
                              <a:gd name="T10" fmla="*/ 9 w 19"/>
                              <a:gd name="T11" fmla="*/ 50 h 52"/>
                              <a:gd name="T12" fmla="*/ 5 w 19"/>
                              <a:gd name="T13" fmla="*/ 45 h 52"/>
                              <a:gd name="T14" fmla="*/ 2 w 19"/>
                              <a:gd name="T15" fmla="*/ 37 h 52"/>
                              <a:gd name="T16" fmla="*/ 0 w 19"/>
                              <a:gd name="T17" fmla="*/ 30 h 52"/>
                              <a:gd name="T18" fmla="*/ 0 w 19"/>
                              <a:gd name="T19" fmla="*/ 22 h 52"/>
                              <a:gd name="T20" fmla="*/ 0 w 19"/>
                              <a:gd name="T21" fmla="*/ 15 h 52"/>
                              <a:gd name="T22" fmla="*/ 0 w 19"/>
                              <a:gd name="T23" fmla="*/ 7 h 52"/>
                              <a:gd name="T24" fmla="*/ 5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5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9" y="40"/>
                                </a:lnTo>
                                <a:lnTo>
                                  <a:pt x="14" y="52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65"/>
                        <wps:cNvSpPr>
                          <a:spLocks/>
                        </wps:cNvSpPr>
                        <wps:spPr bwMode="auto">
                          <a:xfrm>
                            <a:off x="6653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66"/>
                        <wps:cNvSpPr>
                          <a:spLocks/>
                        </wps:cNvSpPr>
                        <wps:spPr bwMode="auto">
                          <a:xfrm>
                            <a:off x="6653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67"/>
                        <wps:cNvSpPr>
                          <a:spLocks/>
                        </wps:cNvSpPr>
                        <wps:spPr bwMode="auto">
                          <a:xfrm>
                            <a:off x="6660" y="1190"/>
                            <a:ext cx="20" cy="52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2"/>
                              <a:gd name="T2" fmla="*/ 12 w 20"/>
                              <a:gd name="T3" fmla="*/ 12 h 52"/>
                              <a:gd name="T4" fmla="*/ 17 w 20"/>
                              <a:gd name="T5" fmla="*/ 25 h 52"/>
                              <a:gd name="T6" fmla="*/ 20 w 20"/>
                              <a:gd name="T7" fmla="*/ 37 h 52"/>
                              <a:gd name="T8" fmla="*/ 15 w 20"/>
                              <a:gd name="T9" fmla="*/ 52 h 52"/>
                              <a:gd name="T10" fmla="*/ 10 w 20"/>
                              <a:gd name="T11" fmla="*/ 47 h 52"/>
                              <a:gd name="T12" fmla="*/ 7 w 20"/>
                              <a:gd name="T13" fmla="*/ 42 h 52"/>
                              <a:gd name="T14" fmla="*/ 2 w 20"/>
                              <a:gd name="T15" fmla="*/ 35 h 52"/>
                              <a:gd name="T16" fmla="*/ 0 w 20"/>
                              <a:gd name="T17" fmla="*/ 30 h 52"/>
                              <a:gd name="T18" fmla="*/ 0 w 20"/>
                              <a:gd name="T19" fmla="*/ 22 h 52"/>
                              <a:gd name="T20" fmla="*/ 0 w 20"/>
                              <a:gd name="T21" fmla="*/ 12 h 52"/>
                              <a:gd name="T22" fmla="*/ 0 w 20"/>
                              <a:gd name="T23" fmla="*/ 5 h 52"/>
                              <a:gd name="T24" fmla="*/ 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5" y="0"/>
                                </a:moveTo>
                                <a:lnTo>
                                  <a:pt x="12" y="12"/>
                                </a:lnTo>
                                <a:lnTo>
                                  <a:pt x="17" y="25"/>
                                </a:lnTo>
                                <a:lnTo>
                                  <a:pt x="20" y="37"/>
                                </a:lnTo>
                                <a:lnTo>
                                  <a:pt x="15" y="52"/>
                                </a:lnTo>
                                <a:lnTo>
                                  <a:pt x="10" y="47"/>
                                </a:lnTo>
                                <a:lnTo>
                                  <a:pt x="7" y="42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68"/>
                        <wps:cNvSpPr>
                          <a:spLocks/>
                        </wps:cNvSpPr>
                        <wps:spPr bwMode="auto">
                          <a:xfrm>
                            <a:off x="6660" y="1190"/>
                            <a:ext cx="20" cy="52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2"/>
                              <a:gd name="T2" fmla="*/ 12 w 20"/>
                              <a:gd name="T3" fmla="*/ 12 h 52"/>
                              <a:gd name="T4" fmla="*/ 17 w 20"/>
                              <a:gd name="T5" fmla="*/ 25 h 52"/>
                              <a:gd name="T6" fmla="*/ 20 w 20"/>
                              <a:gd name="T7" fmla="*/ 37 h 52"/>
                              <a:gd name="T8" fmla="*/ 15 w 20"/>
                              <a:gd name="T9" fmla="*/ 52 h 52"/>
                              <a:gd name="T10" fmla="*/ 10 w 20"/>
                              <a:gd name="T11" fmla="*/ 47 h 52"/>
                              <a:gd name="T12" fmla="*/ 7 w 20"/>
                              <a:gd name="T13" fmla="*/ 42 h 52"/>
                              <a:gd name="T14" fmla="*/ 2 w 20"/>
                              <a:gd name="T15" fmla="*/ 35 h 52"/>
                              <a:gd name="T16" fmla="*/ 0 w 20"/>
                              <a:gd name="T17" fmla="*/ 30 h 52"/>
                              <a:gd name="T18" fmla="*/ 0 w 20"/>
                              <a:gd name="T19" fmla="*/ 22 h 52"/>
                              <a:gd name="T20" fmla="*/ 0 w 20"/>
                              <a:gd name="T21" fmla="*/ 12 h 52"/>
                              <a:gd name="T22" fmla="*/ 0 w 20"/>
                              <a:gd name="T23" fmla="*/ 5 h 52"/>
                              <a:gd name="T24" fmla="*/ 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5" y="0"/>
                                </a:moveTo>
                                <a:lnTo>
                                  <a:pt x="12" y="12"/>
                                </a:lnTo>
                                <a:lnTo>
                                  <a:pt x="17" y="25"/>
                                </a:lnTo>
                                <a:lnTo>
                                  <a:pt x="20" y="37"/>
                                </a:lnTo>
                                <a:lnTo>
                                  <a:pt x="15" y="52"/>
                                </a:lnTo>
                                <a:lnTo>
                                  <a:pt x="10" y="47"/>
                                </a:lnTo>
                                <a:lnTo>
                                  <a:pt x="7" y="42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69"/>
                        <wps:cNvSpPr>
                          <a:spLocks/>
                        </wps:cNvSpPr>
                        <wps:spPr bwMode="auto">
                          <a:xfrm>
                            <a:off x="6660" y="1125"/>
                            <a:ext cx="2" cy="65"/>
                          </a:xfrm>
                          <a:custGeom>
                            <a:avLst/>
                            <a:gdLst>
                              <a:gd name="T0" fmla="*/ 2 w 2"/>
                              <a:gd name="T1" fmla="*/ 65 h 65"/>
                              <a:gd name="T2" fmla="*/ 0 w 2"/>
                              <a:gd name="T3" fmla="*/ 0 h 65"/>
                              <a:gd name="T4" fmla="*/ 2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2" y="65"/>
                                </a:moveTo>
                                <a:lnTo>
                                  <a:pt x="0" y="0"/>
                                </a:lnTo>
                                <a:lnTo>
                                  <a:pt x="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70"/>
                        <wps:cNvSpPr>
                          <a:spLocks/>
                        </wps:cNvSpPr>
                        <wps:spPr bwMode="auto">
                          <a:xfrm>
                            <a:off x="6660" y="1125"/>
                            <a:ext cx="2" cy="65"/>
                          </a:xfrm>
                          <a:custGeom>
                            <a:avLst/>
                            <a:gdLst>
                              <a:gd name="T0" fmla="*/ 2 w 2"/>
                              <a:gd name="T1" fmla="*/ 65 h 65"/>
                              <a:gd name="T2" fmla="*/ 0 w 2"/>
                              <a:gd name="T3" fmla="*/ 0 h 65"/>
                              <a:gd name="T4" fmla="*/ 2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2" y="65"/>
                                </a:moveTo>
                                <a:lnTo>
                                  <a:pt x="0" y="0"/>
                                </a:lnTo>
                                <a:lnTo>
                                  <a:pt x="2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71"/>
                        <wps:cNvSpPr>
                          <a:spLocks/>
                        </wps:cNvSpPr>
                        <wps:spPr bwMode="auto">
                          <a:xfrm>
                            <a:off x="6670" y="1155"/>
                            <a:ext cx="20" cy="55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55"/>
                              <a:gd name="T2" fmla="*/ 12 w 20"/>
                              <a:gd name="T3" fmla="*/ 13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7 w 20"/>
                              <a:gd name="T9" fmla="*/ 55 h 55"/>
                              <a:gd name="T10" fmla="*/ 12 w 20"/>
                              <a:gd name="T11" fmla="*/ 50 h 55"/>
                              <a:gd name="T12" fmla="*/ 7 w 20"/>
                              <a:gd name="T13" fmla="*/ 45 h 55"/>
                              <a:gd name="T14" fmla="*/ 5 w 20"/>
                              <a:gd name="T15" fmla="*/ 40 h 55"/>
                              <a:gd name="T16" fmla="*/ 2 w 20"/>
                              <a:gd name="T17" fmla="*/ 32 h 55"/>
                              <a:gd name="T18" fmla="*/ 0 w 20"/>
                              <a:gd name="T19" fmla="*/ 25 h 55"/>
                              <a:gd name="T20" fmla="*/ 0 w 20"/>
                              <a:gd name="T21" fmla="*/ 17 h 55"/>
                              <a:gd name="T22" fmla="*/ 0 w 20"/>
                              <a:gd name="T23" fmla="*/ 8 h 55"/>
                              <a:gd name="T24" fmla="*/ 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2" y="0"/>
                                </a:moveTo>
                                <a:lnTo>
                                  <a:pt x="12" y="13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72"/>
                        <wps:cNvSpPr>
                          <a:spLocks/>
                        </wps:cNvSpPr>
                        <wps:spPr bwMode="auto">
                          <a:xfrm>
                            <a:off x="6670" y="1155"/>
                            <a:ext cx="20" cy="55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55"/>
                              <a:gd name="T2" fmla="*/ 12 w 20"/>
                              <a:gd name="T3" fmla="*/ 13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7 w 20"/>
                              <a:gd name="T9" fmla="*/ 55 h 55"/>
                              <a:gd name="T10" fmla="*/ 12 w 20"/>
                              <a:gd name="T11" fmla="*/ 50 h 55"/>
                              <a:gd name="T12" fmla="*/ 7 w 20"/>
                              <a:gd name="T13" fmla="*/ 45 h 55"/>
                              <a:gd name="T14" fmla="*/ 5 w 20"/>
                              <a:gd name="T15" fmla="*/ 40 h 55"/>
                              <a:gd name="T16" fmla="*/ 2 w 20"/>
                              <a:gd name="T17" fmla="*/ 32 h 55"/>
                              <a:gd name="T18" fmla="*/ 0 w 20"/>
                              <a:gd name="T19" fmla="*/ 25 h 55"/>
                              <a:gd name="T20" fmla="*/ 0 w 20"/>
                              <a:gd name="T21" fmla="*/ 17 h 55"/>
                              <a:gd name="T22" fmla="*/ 0 w 20"/>
                              <a:gd name="T23" fmla="*/ 8 h 55"/>
                              <a:gd name="T24" fmla="*/ 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2" y="0"/>
                                </a:moveTo>
                                <a:lnTo>
                                  <a:pt x="12" y="13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73"/>
                        <wps:cNvSpPr>
                          <a:spLocks/>
                        </wps:cNvSpPr>
                        <wps:spPr bwMode="auto">
                          <a:xfrm>
                            <a:off x="6667" y="1088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74"/>
                        <wps:cNvSpPr>
                          <a:spLocks/>
                        </wps:cNvSpPr>
                        <wps:spPr bwMode="auto">
                          <a:xfrm>
                            <a:off x="6667" y="1088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75"/>
                        <wps:cNvSpPr>
                          <a:spLocks/>
                        </wps:cNvSpPr>
                        <wps:spPr bwMode="auto">
                          <a:xfrm>
                            <a:off x="6677" y="1120"/>
                            <a:ext cx="23" cy="52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2"/>
                              <a:gd name="T2" fmla="*/ 15 w 23"/>
                              <a:gd name="T3" fmla="*/ 13 h 52"/>
                              <a:gd name="T4" fmla="*/ 20 w 23"/>
                              <a:gd name="T5" fmla="*/ 25 h 52"/>
                              <a:gd name="T6" fmla="*/ 23 w 23"/>
                              <a:gd name="T7" fmla="*/ 40 h 52"/>
                              <a:gd name="T8" fmla="*/ 20 w 23"/>
                              <a:gd name="T9" fmla="*/ 52 h 52"/>
                              <a:gd name="T10" fmla="*/ 15 w 23"/>
                              <a:gd name="T11" fmla="*/ 50 h 52"/>
                              <a:gd name="T12" fmla="*/ 10 w 23"/>
                              <a:gd name="T13" fmla="*/ 45 h 52"/>
                              <a:gd name="T14" fmla="*/ 8 w 23"/>
                              <a:gd name="T15" fmla="*/ 38 h 52"/>
                              <a:gd name="T16" fmla="*/ 3 w 23"/>
                              <a:gd name="T17" fmla="*/ 30 h 52"/>
                              <a:gd name="T18" fmla="*/ 0 w 23"/>
                              <a:gd name="T19" fmla="*/ 23 h 52"/>
                              <a:gd name="T20" fmla="*/ 0 w 23"/>
                              <a:gd name="T21" fmla="*/ 15 h 52"/>
                              <a:gd name="T22" fmla="*/ 3 w 23"/>
                              <a:gd name="T23" fmla="*/ 8 h 52"/>
                              <a:gd name="T24" fmla="*/ 3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3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3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76"/>
                        <wps:cNvSpPr>
                          <a:spLocks/>
                        </wps:cNvSpPr>
                        <wps:spPr bwMode="auto">
                          <a:xfrm>
                            <a:off x="6677" y="1120"/>
                            <a:ext cx="23" cy="52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2"/>
                              <a:gd name="T2" fmla="*/ 15 w 23"/>
                              <a:gd name="T3" fmla="*/ 13 h 52"/>
                              <a:gd name="T4" fmla="*/ 20 w 23"/>
                              <a:gd name="T5" fmla="*/ 25 h 52"/>
                              <a:gd name="T6" fmla="*/ 23 w 23"/>
                              <a:gd name="T7" fmla="*/ 40 h 52"/>
                              <a:gd name="T8" fmla="*/ 20 w 23"/>
                              <a:gd name="T9" fmla="*/ 52 h 52"/>
                              <a:gd name="T10" fmla="*/ 15 w 23"/>
                              <a:gd name="T11" fmla="*/ 50 h 52"/>
                              <a:gd name="T12" fmla="*/ 10 w 23"/>
                              <a:gd name="T13" fmla="*/ 45 h 52"/>
                              <a:gd name="T14" fmla="*/ 8 w 23"/>
                              <a:gd name="T15" fmla="*/ 38 h 52"/>
                              <a:gd name="T16" fmla="*/ 3 w 23"/>
                              <a:gd name="T17" fmla="*/ 30 h 52"/>
                              <a:gd name="T18" fmla="*/ 0 w 23"/>
                              <a:gd name="T19" fmla="*/ 23 h 52"/>
                              <a:gd name="T20" fmla="*/ 0 w 23"/>
                              <a:gd name="T21" fmla="*/ 15 h 52"/>
                              <a:gd name="T22" fmla="*/ 3 w 23"/>
                              <a:gd name="T23" fmla="*/ 8 h 52"/>
                              <a:gd name="T24" fmla="*/ 3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3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3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77"/>
                        <wps:cNvSpPr>
                          <a:spLocks/>
                        </wps:cNvSpPr>
                        <wps:spPr bwMode="auto">
                          <a:xfrm>
                            <a:off x="6675" y="1050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78"/>
                        <wps:cNvSpPr>
                          <a:spLocks/>
                        </wps:cNvSpPr>
                        <wps:spPr bwMode="auto">
                          <a:xfrm>
                            <a:off x="6675" y="1050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79"/>
                        <wps:cNvSpPr>
                          <a:spLocks/>
                        </wps:cNvSpPr>
                        <wps:spPr bwMode="auto">
                          <a:xfrm>
                            <a:off x="6687" y="108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13 w 25"/>
                              <a:gd name="T3" fmla="*/ 5 h 57"/>
                              <a:gd name="T4" fmla="*/ 18 w 25"/>
                              <a:gd name="T5" fmla="*/ 12 h 57"/>
                              <a:gd name="T6" fmla="*/ 23 w 25"/>
                              <a:gd name="T7" fmla="*/ 17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5 w 25"/>
                              <a:gd name="T13" fmla="*/ 40 h 57"/>
                              <a:gd name="T14" fmla="*/ 23 w 25"/>
                              <a:gd name="T15" fmla="*/ 47 h 57"/>
                              <a:gd name="T16" fmla="*/ 18 w 25"/>
                              <a:gd name="T17" fmla="*/ 57 h 57"/>
                              <a:gd name="T18" fmla="*/ 13 w 25"/>
                              <a:gd name="T19" fmla="*/ 52 h 57"/>
                              <a:gd name="T20" fmla="*/ 8 w 25"/>
                              <a:gd name="T21" fmla="*/ 47 h 57"/>
                              <a:gd name="T22" fmla="*/ 5 w 25"/>
                              <a:gd name="T23" fmla="*/ 42 h 57"/>
                              <a:gd name="T24" fmla="*/ 3 w 25"/>
                              <a:gd name="T25" fmla="*/ 35 h 57"/>
                              <a:gd name="T26" fmla="*/ 0 w 25"/>
                              <a:gd name="T27" fmla="*/ 25 h 57"/>
                              <a:gd name="T28" fmla="*/ 0 w 25"/>
                              <a:gd name="T29" fmla="*/ 17 h 57"/>
                              <a:gd name="T30" fmla="*/ 3 w 25"/>
                              <a:gd name="T31" fmla="*/ 10 h 57"/>
                              <a:gd name="T32" fmla="*/ 5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5" y="0"/>
                                </a:moveTo>
                                <a:lnTo>
                                  <a:pt x="13" y="5"/>
                                </a:lnTo>
                                <a:lnTo>
                                  <a:pt x="18" y="12"/>
                                </a:lnTo>
                                <a:lnTo>
                                  <a:pt x="23" y="17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5" y="40"/>
                                </a:lnTo>
                                <a:lnTo>
                                  <a:pt x="23" y="47"/>
                                </a:lnTo>
                                <a:lnTo>
                                  <a:pt x="18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2"/>
                                </a:lnTo>
                                <a:lnTo>
                                  <a:pt x="3" y="35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80"/>
                        <wps:cNvSpPr>
                          <a:spLocks/>
                        </wps:cNvSpPr>
                        <wps:spPr bwMode="auto">
                          <a:xfrm>
                            <a:off x="6687" y="108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13 w 25"/>
                              <a:gd name="T3" fmla="*/ 5 h 57"/>
                              <a:gd name="T4" fmla="*/ 18 w 25"/>
                              <a:gd name="T5" fmla="*/ 12 h 57"/>
                              <a:gd name="T6" fmla="*/ 23 w 25"/>
                              <a:gd name="T7" fmla="*/ 17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5 w 25"/>
                              <a:gd name="T13" fmla="*/ 40 h 57"/>
                              <a:gd name="T14" fmla="*/ 23 w 25"/>
                              <a:gd name="T15" fmla="*/ 47 h 57"/>
                              <a:gd name="T16" fmla="*/ 18 w 25"/>
                              <a:gd name="T17" fmla="*/ 57 h 57"/>
                              <a:gd name="T18" fmla="*/ 13 w 25"/>
                              <a:gd name="T19" fmla="*/ 52 h 57"/>
                              <a:gd name="T20" fmla="*/ 8 w 25"/>
                              <a:gd name="T21" fmla="*/ 47 h 57"/>
                              <a:gd name="T22" fmla="*/ 5 w 25"/>
                              <a:gd name="T23" fmla="*/ 42 h 57"/>
                              <a:gd name="T24" fmla="*/ 3 w 25"/>
                              <a:gd name="T25" fmla="*/ 35 h 57"/>
                              <a:gd name="T26" fmla="*/ 0 w 25"/>
                              <a:gd name="T27" fmla="*/ 25 h 57"/>
                              <a:gd name="T28" fmla="*/ 0 w 25"/>
                              <a:gd name="T29" fmla="*/ 17 h 57"/>
                              <a:gd name="T30" fmla="*/ 3 w 25"/>
                              <a:gd name="T31" fmla="*/ 10 h 57"/>
                              <a:gd name="T32" fmla="*/ 5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5" y="0"/>
                                </a:moveTo>
                                <a:lnTo>
                                  <a:pt x="13" y="5"/>
                                </a:lnTo>
                                <a:lnTo>
                                  <a:pt x="18" y="12"/>
                                </a:lnTo>
                                <a:lnTo>
                                  <a:pt x="23" y="17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5" y="40"/>
                                </a:lnTo>
                                <a:lnTo>
                                  <a:pt x="23" y="47"/>
                                </a:lnTo>
                                <a:lnTo>
                                  <a:pt x="18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2"/>
                                </a:lnTo>
                                <a:lnTo>
                                  <a:pt x="3" y="35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81"/>
                        <wps:cNvSpPr>
                          <a:spLocks/>
                        </wps:cNvSpPr>
                        <wps:spPr bwMode="auto">
                          <a:xfrm>
                            <a:off x="6690" y="1010"/>
                            <a:ext cx="2" cy="75"/>
                          </a:xfrm>
                          <a:custGeom>
                            <a:avLst/>
                            <a:gdLst>
                              <a:gd name="T0" fmla="*/ 2 w 2"/>
                              <a:gd name="T1" fmla="*/ 75 h 75"/>
                              <a:gd name="T2" fmla="*/ 0 w 2"/>
                              <a:gd name="T3" fmla="*/ 0 h 75"/>
                              <a:gd name="T4" fmla="*/ 2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2" y="75"/>
                                </a:moveTo>
                                <a:lnTo>
                                  <a:pt x="0" y="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82"/>
                        <wps:cNvSpPr>
                          <a:spLocks/>
                        </wps:cNvSpPr>
                        <wps:spPr bwMode="auto">
                          <a:xfrm>
                            <a:off x="6690" y="1010"/>
                            <a:ext cx="2" cy="75"/>
                          </a:xfrm>
                          <a:custGeom>
                            <a:avLst/>
                            <a:gdLst>
                              <a:gd name="T0" fmla="*/ 2 w 2"/>
                              <a:gd name="T1" fmla="*/ 75 h 75"/>
                              <a:gd name="T2" fmla="*/ 0 w 2"/>
                              <a:gd name="T3" fmla="*/ 0 h 75"/>
                              <a:gd name="T4" fmla="*/ 2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2" y="75"/>
                                </a:moveTo>
                                <a:lnTo>
                                  <a:pt x="0" y="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83"/>
                        <wps:cNvSpPr>
                          <a:spLocks/>
                        </wps:cNvSpPr>
                        <wps:spPr bwMode="auto">
                          <a:xfrm>
                            <a:off x="6600" y="1242"/>
                            <a:ext cx="23" cy="130"/>
                          </a:xfrm>
                          <a:custGeom>
                            <a:avLst/>
                            <a:gdLst>
                              <a:gd name="T0" fmla="*/ 10 w 23"/>
                              <a:gd name="T1" fmla="*/ 70 h 130"/>
                              <a:gd name="T2" fmla="*/ 23 w 23"/>
                              <a:gd name="T3" fmla="*/ 0 h 130"/>
                              <a:gd name="T4" fmla="*/ 10 w 23"/>
                              <a:gd name="T5" fmla="*/ 70 h 130"/>
                              <a:gd name="T6" fmla="*/ 10 w 23"/>
                              <a:gd name="T7" fmla="*/ 70 h 130"/>
                              <a:gd name="T8" fmla="*/ 10 w 23"/>
                              <a:gd name="T9" fmla="*/ 70 h 130"/>
                              <a:gd name="T10" fmla="*/ 18 w 23"/>
                              <a:gd name="T11" fmla="*/ 85 h 130"/>
                              <a:gd name="T12" fmla="*/ 20 w 23"/>
                              <a:gd name="T13" fmla="*/ 100 h 130"/>
                              <a:gd name="T14" fmla="*/ 18 w 23"/>
                              <a:gd name="T15" fmla="*/ 115 h 130"/>
                              <a:gd name="T16" fmla="*/ 10 w 23"/>
                              <a:gd name="T17" fmla="*/ 130 h 130"/>
                              <a:gd name="T18" fmla="*/ 5 w 23"/>
                              <a:gd name="T19" fmla="*/ 125 h 130"/>
                              <a:gd name="T20" fmla="*/ 3 w 23"/>
                              <a:gd name="T21" fmla="*/ 118 h 130"/>
                              <a:gd name="T22" fmla="*/ 0 w 23"/>
                              <a:gd name="T23" fmla="*/ 110 h 130"/>
                              <a:gd name="T24" fmla="*/ 0 w 23"/>
                              <a:gd name="T25" fmla="*/ 103 h 130"/>
                              <a:gd name="T26" fmla="*/ 0 w 23"/>
                              <a:gd name="T27" fmla="*/ 93 h 130"/>
                              <a:gd name="T28" fmla="*/ 3 w 23"/>
                              <a:gd name="T29" fmla="*/ 85 h 130"/>
                              <a:gd name="T30" fmla="*/ 5 w 23"/>
                              <a:gd name="T31" fmla="*/ 78 h 130"/>
                              <a:gd name="T32" fmla="*/ 10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0" y="70"/>
                                </a:moveTo>
                                <a:lnTo>
                                  <a:pt x="23" y="0"/>
                                </a:lnTo>
                                <a:lnTo>
                                  <a:pt x="10" y="70"/>
                                </a:lnTo>
                                <a:lnTo>
                                  <a:pt x="18" y="85"/>
                                </a:lnTo>
                                <a:lnTo>
                                  <a:pt x="20" y="100"/>
                                </a:lnTo>
                                <a:lnTo>
                                  <a:pt x="18" y="115"/>
                                </a:lnTo>
                                <a:lnTo>
                                  <a:pt x="10" y="130"/>
                                </a:lnTo>
                                <a:lnTo>
                                  <a:pt x="5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3" y="85"/>
                                </a:lnTo>
                                <a:lnTo>
                                  <a:pt x="5" y="78"/>
                                </a:lnTo>
                                <a:lnTo>
                                  <a:pt x="1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84"/>
                        <wps:cNvSpPr>
                          <a:spLocks/>
                        </wps:cNvSpPr>
                        <wps:spPr bwMode="auto">
                          <a:xfrm>
                            <a:off x="6600" y="1242"/>
                            <a:ext cx="23" cy="130"/>
                          </a:xfrm>
                          <a:custGeom>
                            <a:avLst/>
                            <a:gdLst>
                              <a:gd name="T0" fmla="*/ 10 w 23"/>
                              <a:gd name="T1" fmla="*/ 70 h 130"/>
                              <a:gd name="T2" fmla="*/ 23 w 23"/>
                              <a:gd name="T3" fmla="*/ 0 h 130"/>
                              <a:gd name="T4" fmla="*/ 10 w 23"/>
                              <a:gd name="T5" fmla="*/ 70 h 130"/>
                              <a:gd name="T6" fmla="*/ 10 w 23"/>
                              <a:gd name="T7" fmla="*/ 70 h 130"/>
                              <a:gd name="T8" fmla="*/ 10 w 23"/>
                              <a:gd name="T9" fmla="*/ 70 h 130"/>
                              <a:gd name="T10" fmla="*/ 18 w 23"/>
                              <a:gd name="T11" fmla="*/ 85 h 130"/>
                              <a:gd name="T12" fmla="*/ 20 w 23"/>
                              <a:gd name="T13" fmla="*/ 100 h 130"/>
                              <a:gd name="T14" fmla="*/ 18 w 23"/>
                              <a:gd name="T15" fmla="*/ 115 h 130"/>
                              <a:gd name="T16" fmla="*/ 10 w 23"/>
                              <a:gd name="T17" fmla="*/ 130 h 130"/>
                              <a:gd name="T18" fmla="*/ 5 w 23"/>
                              <a:gd name="T19" fmla="*/ 125 h 130"/>
                              <a:gd name="T20" fmla="*/ 3 w 23"/>
                              <a:gd name="T21" fmla="*/ 118 h 130"/>
                              <a:gd name="T22" fmla="*/ 0 w 23"/>
                              <a:gd name="T23" fmla="*/ 110 h 130"/>
                              <a:gd name="T24" fmla="*/ 0 w 23"/>
                              <a:gd name="T25" fmla="*/ 103 h 130"/>
                              <a:gd name="T26" fmla="*/ 0 w 23"/>
                              <a:gd name="T27" fmla="*/ 93 h 130"/>
                              <a:gd name="T28" fmla="*/ 3 w 23"/>
                              <a:gd name="T29" fmla="*/ 85 h 130"/>
                              <a:gd name="T30" fmla="*/ 5 w 23"/>
                              <a:gd name="T31" fmla="*/ 78 h 130"/>
                              <a:gd name="T32" fmla="*/ 10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0" y="70"/>
                                </a:moveTo>
                                <a:lnTo>
                                  <a:pt x="23" y="0"/>
                                </a:lnTo>
                                <a:lnTo>
                                  <a:pt x="10" y="70"/>
                                </a:lnTo>
                                <a:lnTo>
                                  <a:pt x="18" y="85"/>
                                </a:lnTo>
                                <a:lnTo>
                                  <a:pt x="20" y="100"/>
                                </a:lnTo>
                                <a:lnTo>
                                  <a:pt x="18" y="115"/>
                                </a:lnTo>
                                <a:lnTo>
                                  <a:pt x="10" y="130"/>
                                </a:lnTo>
                                <a:lnTo>
                                  <a:pt x="5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3" y="85"/>
                                </a:lnTo>
                                <a:lnTo>
                                  <a:pt x="5" y="78"/>
                                </a:lnTo>
                                <a:lnTo>
                                  <a:pt x="1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85"/>
                        <wps:cNvSpPr>
                          <a:spLocks/>
                        </wps:cNvSpPr>
                        <wps:spPr bwMode="auto">
                          <a:xfrm>
                            <a:off x="6585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18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18 w 20"/>
                              <a:gd name="T11" fmla="*/ 82 h 127"/>
                              <a:gd name="T12" fmla="*/ 20 w 20"/>
                              <a:gd name="T13" fmla="*/ 97 h 127"/>
                              <a:gd name="T14" fmla="*/ 18 w 20"/>
                              <a:gd name="T15" fmla="*/ 112 h 127"/>
                              <a:gd name="T16" fmla="*/ 10 w 20"/>
                              <a:gd name="T17" fmla="*/ 127 h 127"/>
                              <a:gd name="T18" fmla="*/ 8 w 20"/>
                              <a:gd name="T19" fmla="*/ 122 h 127"/>
                              <a:gd name="T20" fmla="*/ 3 w 20"/>
                              <a:gd name="T21" fmla="*/ 117 h 127"/>
                              <a:gd name="T22" fmla="*/ 0 w 20"/>
                              <a:gd name="T23" fmla="*/ 107 h 127"/>
                              <a:gd name="T24" fmla="*/ 0 w 20"/>
                              <a:gd name="T25" fmla="*/ 100 h 127"/>
                              <a:gd name="T26" fmla="*/ 0 w 20"/>
                              <a:gd name="T27" fmla="*/ 92 h 127"/>
                              <a:gd name="T28" fmla="*/ 3 w 20"/>
                              <a:gd name="T29" fmla="*/ 82 h 127"/>
                              <a:gd name="T30" fmla="*/ 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18" y="0"/>
                                </a:lnTo>
                                <a:lnTo>
                                  <a:pt x="10" y="67"/>
                                </a:lnTo>
                                <a:lnTo>
                                  <a:pt x="18" y="82"/>
                                </a:lnTo>
                                <a:lnTo>
                                  <a:pt x="20" y="97"/>
                                </a:lnTo>
                                <a:lnTo>
                                  <a:pt x="18" y="112"/>
                                </a:lnTo>
                                <a:lnTo>
                                  <a:pt x="10" y="12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2"/>
                                </a:lnTo>
                                <a:lnTo>
                                  <a:pt x="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86"/>
                        <wps:cNvSpPr>
                          <a:spLocks/>
                        </wps:cNvSpPr>
                        <wps:spPr bwMode="auto">
                          <a:xfrm>
                            <a:off x="6585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18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18 w 20"/>
                              <a:gd name="T11" fmla="*/ 82 h 127"/>
                              <a:gd name="T12" fmla="*/ 20 w 20"/>
                              <a:gd name="T13" fmla="*/ 97 h 127"/>
                              <a:gd name="T14" fmla="*/ 18 w 20"/>
                              <a:gd name="T15" fmla="*/ 112 h 127"/>
                              <a:gd name="T16" fmla="*/ 10 w 20"/>
                              <a:gd name="T17" fmla="*/ 127 h 127"/>
                              <a:gd name="T18" fmla="*/ 8 w 20"/>
                              <a:gd name="T19" fmla="*/ 122 h 127"/>
                              <a:gd name="T20" fmla="*/ 3 w 20"/>
                              <a:gd name="T21" fmla="*/ 117 h 127"/>
                              <a:gd name="T22" fmla="*/ 0 w 20"/>
                              <a:gd name="T23" fmla="*/ 107 h 127"/>
                              <a:gd name="T24" fmla="*/ 0 w 20"/>
                              <a:gd name="T25" fmla="*/ 100 h 127"/>
                              <a:gd name="T26" fmla="*/ 0 w 20"/>
                              <a:gd name="T27" fmla="*/ 92 h 127"/>
                              <a:gd name="T28" fmla="*/ 3 w 20"/>
                              <a:gd name="T29" fmla="*/ 82 h 127"/>
                              <a:gd name="T30" fmla="*/ 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18" y="0"/>
                                </a:lnTo>
                                <a:lnTo>
                                  <a:pt x="10" y="67"/>
                                </a:lnTo>
                                <a:lnTo>
                                  <a:pt x="18" y="82"/>
                                </a:lnTo>
                                <a:lnTo>
                                  <a:pt x="20" y="97"/>
                                </a:lnTo>
                                <a:lnTo>
                                  <a:pt x="18" y="112"/>
                                </a:lnTo>
                                <a:lnTo>
                                  <a:pt x="10" y="12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2"/>
                                </a:lnTo>
                                <a:lnTo>
                                  <a:pt x="5" y="75"/>
                                </a:lnTo>
                                <a:lnTo>
                                  <a:pt x="10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87"/>
                        <wps:cNvSpPr>
                          <a:spLocks/>
                        </wps:cNvSpPr>
                        <wps:spPr bwMode="auto">
                          <a:xfrm>
                            <a:off x="6640" y="1187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88"/>
                        <wps:cNvSpPr>
                          <a:spLocks/>
                        </wps:cNvSpPr>
                        <wps:spPr bwMode="auto">
                          <a:xfrm>
                            <a:off x="6640" y="1187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89"/>
                        <wps:cNvSpPr>
                          <a:spLocks noEditPoints="1"/>
                        </wps:cNvSpPr>
                        <wps:spPr bwMode="auto">
                          <a:xfrm>
                            <a:off x="6727" y="1242"/>
                            <a:ext cx="90" cy="88"/>
                          </a:xfrm>
                          <a:custGeom>
                            <a:avLst/>
                            <a:gdLst>
                              <a:gd name="T0" fmla="*/ 47 w 90"/>
                              <a:gd name="T1" fmla="*/ 55 h 88"/>
                              <a:gd name="T2" fmla="*/ 90 w 90"/>
                              <a:gd name="T3" fmla="*/ 0 h 88"/>
                              <a:gd name="T4" fmla="*/ 47 w 90"/>
                              <a:gd name="T5" fmla="*/ 55 h 88"/>
                              <a:gd name="T6" fmla="*/ 47 w 90"/>
                              <a:gd name="T7" fmla="*/ 55 h 88"/>
                              <a:gd name="T8" fmla="*/ 37 w 90"/>
                              <a:gd name="T9" fmla="*/ 70 h 88"/>
                              <a:gd name="T10" fmla="*/ 27 w 90"/>
                              <a:gd name="T11" fmla="*/ 83 h 88"/>
                              <a:gd name="T12" fmla="*/ 20 w 90"/>
                              <a:gd name="T13" fmla="*/ 85 h 88"/>
                              <a:gd name="T14" fmla="*/ 15 w 90"/>
                              <a:gd name="T15" fmla="*/ 88 h 88"/>
                              <a:gd name="T16" fmla="*/ 8 w 90"/>
                              <a:gd name="T17" fmla="*/ 88 h 88"/>
                              <a:gd name="T18" fmla="*/ 0 w 90"/>
                              <a:gd name="T19" fmla="*/ 88 h 88"/>
                              <a:gd name="T20" fmla="*/ 0 w 90"/>
                              <a:gd name="T21" fmla="*/ 80 h 88"/>
                              <a:gd name="T22" fmla="*/ 5 w 90"/>
                              <a:gd name="T23" fmla="*/ 73 h 88"/>
                              <a:gd name="T24" fmla="*/ 10 w 90"/>
                              <a:gd name="T25" fmla="*/ 68 h 88"/>
                              <a:gd name="T26" fmla="*/ 15 w 90"/>
                              <a:gd name="T27" fmla="*/ 63 h 88"/>
                              <a:gd name="T28" fmla="*/ 22 w 90"/>
                              <a:gd name="T29" fmla="*/ 58 h 88"/>
                              <a:gd name="T30" fmla="*/ 30 w 90"/>
                              <a:gd name="T31" fmla="*/ 55 h 88"/>
                              <a:gd name="T32" fmla="*/ 37 w 90"/>
                              <a:gd name="T33" fmla="*/ 55 h 88"/>
                              <a:gd name="T34" fmla="*/ 47 w 90"/>
                              <a:gd name="T35" fmla="*/ 5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88">
                                <a:moveTo>
                                  <a:pt x="47" y="55"/>
                                </a:moveTo>
                                <a:lnTo>
                                  <a:pt x="90" y="0"/>
                                </a:lnTo>
                                <a:lnTo>
                                  <a:pt x="47" y="55"/>
                                </a:lnTo>
                                <a:close/>
                                <a:moveTo>
                                  <a:pt x="47" y="55"/>
                                </a:moveTo>
                                <a:lnTo>
                                  <a:pt x="37" y="70"/>
                                </a:lnTo>
                                <a:lnTo>
                                  <a:pt x="27" y="83"/>
                                </a:lnTo>
                                <a:lnTo>
                                  <a:pt x="20" y="85"/>
                                </a:lnTo>
                                <a:lnTo>
                                  <a:pt x="15" y="88"/>
                                </a:lnTo>
                                <a:lnTo>
                                  <a:pt x="8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80"/>
                                </a:lnTo>
                                <a:lnTo>
                                  <a:pt x="5" y="73"/>
                                </a:lnTo>
                                <a:lnTo>
                                  <a:pt x="10" y="68"/>
                                </a:lnTo>
                                <a:lnTo>
                                  <a:pt x="15" y="63"/>
                                </a:lnTo>
                                <a:lnTo>
                                  <a:pt x="22" y="58"/>
                                </a:lnTo>
                                <a:lnTo>
                                  <a:pt x="30" y="55"/>
                                </a:lnTo>
                                <a:lnTo>
                                  <a:pt x="37" y="55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90"/>
                        <wps:cNvSpPr>
                          <a:spLocks/>
                        </wps:cNvSpPr>
                        <wps:spPr bwMode="auto">
                          <a:xfrm>
                            <a:off x="6774" y="1242"/>
                            <a:ext cx="43" cy="55"/>
                          </a:xfrm>
                          <a:custGeom>
                            <a:avLst/>
                            <a:gdLst>
                              <a:gd name="T0" fmla="*/ 0 w 43"/>
                              <a:gd name="T1" fmla="*/ 55 h 55"/>
                              <a:gd name="T2" fmla="*/ 43 w 43"/>
                              <a:gd name="T3" fmla="*/ 0 h 55"/>
                              <a:gd name="T4" fmla="*/ 0 w 4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5">
                                <a:moveTo>
                                  <a:pt x="0" y="55"/>
                                </a:moveTo>
                                <a:lnTo>
                                  <a:pt x="43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91"/>
                        <wps:cNvSpPr>
                          <a:spLocks/>
                        </wps:cNvSpPr>
                        <wps:spPr bwMode="auto">
                          <a:xfrm>
                            <a:off x="6727" y="1297"/>
                            <a:ext cx="47" cy="33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3"/>
                              <a:gd name="T2" fmla="*/ 37 w 47"/>
                              <a:gd name="T3" fmla="*/ 15 h 33"/>
                              <a:gd name="T4" fmla="*/ 27 w 47"/>
                              <a:gd name="T5" fmla="*/ 28 h 33"/>
                              <a:gd name="T6" fmla="*/ 20 w 47"/>
                              <a:gd name="T7" fmla="*/ 30 h 33"/>
                              <a:gd name="T8" fmla="*/ 15 w 47"/>
                              <a:gd name="T9" fmla="*/ 33 h 33"/>
                              <a:gd name="T10" fmla="*/ 8 w 47"/>
                              <a:gd name="T11" fmla="*/ 33 h 33"/>
                              <a:gd name="T12" fmla="*/ 0 w 47"/>
                              <a:gd name="T13" fmla="*/ 33 h 33"/>
                              <a:gd name="T14" fmla="*/ 0 w 47"/>
                              <a:gd name="T15" fmla="*/ 25 h 33"/>
                              <a:gd name="T16" fmla="*/ 5 w 47"/>
                              <a:gd name="T17" fmla="*/ 18 h 33"/>
                              <a:gd name="T18" fmla="*/ 10 w 47"/>
                              <a:gd name="T19" fmla="*/ 13 h 33"/>
                              <a:gd name="T20" fmla="*/ 15 w 47"/>
                              <a:gd name="T21" fmla="*/ 8 h 33"/>
                              <a:gd name="T22" fmla="*/ 22 w 47"/>
                              <a:gd name="T23" fmla="*/ 3 h 33"/>
                              <a:gd name="T24" fmla="*/ 30 w 47"/>
                              <a:gd name="T25" fmla="*/ 0 h 33"/>
                              <a:gd name="T26" fmla="*/ 37 w 47"/>
                              <a:gd name="T27" fmla="*/ 0 h 33"/>
                              <a:gd name="T28" fmla="*/ 47 w 47"/>
                              <a:gd name="T2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47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8"/>
                                </a:lnTo>
                                <a:lnTo>
                                  <a:pt x="20" y="30"/>
                                </a:lnTo>
                                <a:lnTo>
                                  <a:pt x="15" y="33"/>
                                </a:lnTo>
                                <a:lnTo>
                                  <a:pt x="8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92"/>
                        <wps:cNvSpPr>
                          <a:spLocks noEditPoints="1"/>
                        </wps:cNvSpPr>
                        <wps:spPr bwMode="auto">
                          <a:xfrm>
                            <a:off x="6697" y="1292"/>
                            <a:ext cx="100" cy="73"/>
                          </a:xfrm>
                          <a:custGeom>
                            <a:avLst/>
                            <a:gdLst>
                              <a:gd name="T0" fmla="*/ 47 w 100"/>
                              <a:gd name="T1" fmla="*/ 43 h 73"/>
                              <a:gd name="T2" fmla="*/ 100 w 100"/>
                              <a:gd name="T3" fmla="*/ 0 h 73"/>
                              <a:gd name="T4" fmla="*/ 47 w 100"/>
                              <a:gd name="T5" fmla="*/ 43 h 73"/>
                              <a:gd name="T6" fmla="*/ 47 w 100"/>
                              <a:gd name="T7" fmla="*/ 43 h 73"/>
                              <a:gd name="T8" fmla="*/ 40 w 100"/>
                              <a:gd name="T9" fmla="*/ 55 h 73"/>
                              <a:gd name="T10" fmla="*/ 28 w 100"/>
                              <a:gd name="T11" fmla="*/ 65 h 73"/>
                              <a:gd name="T12" fmla="*/ 15 w 100"/>
                              <a:gd name="T13" fmla="*/ 73 h 73"/>
                              <a:gd name="T14" fmla="*/ 0 w 100"/>
                              <a:gd name="T15" fmla="*/ 73 h 73"/>
                              <a:gd name="T16" fmla="*/ 3 w 100"/>
                              <a:gd name="T17" fmla="*/ 65 h 73"/>
                              <a:gd name="T18" fmla="*/ 5 w 100"/>
                              <a:gd name="T19" fmla="*/ 58 h 73"/>
                              <a:gd name="T20" fmla="*/ 10 w 100"/>
                              <a:gd name="T21" fmla="*/ 53 h 73"/>
                              <a:gd name="T22" fmla="*/ 18 w 100"/>
                              <a:gd name="T23" fmla="*/ 48 h 73"/>
                              <a:gd name="T24" fmla="*/ 23 w 100"/>
                              <a:gd name="T25" fmla="*/ 43 h 73"/>
                              <a:gd name="T26" fmla="*/ 33 w 100"/>
                              <a:gd name="T27" fmla="*/ 40 h 73"/>
                              <a:gd name="T28" fmla="*/ 40 w 100"/>
                              <a:gd name="T29" fmla="*/ 40 h 73"/>
                              <a:gd name="T30" fmla="*/ 47 w 100"/>
                              <a:gd name="T31" fmla="*/ 4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3">
                                <a:moveTo>
                                  <a:pt x="47" y="43"/>
                                </a:moveTo>
                                <a:lnTo>
                                  <a:pt x="10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40" y="55"/>
                                </a:lnTo>
                                <a:lnTo>
                                  <a:pt x="28" y="65"/>
                                </a:lnTo>
                                <a:lnTo>
                                  <a:pt x="15" y="73"/>
                                </a:lnTo>
                                <a:lnTo>
                                  <a:pt x="0" y="73"/>
                                </a:lnTo>
                                <a:lnTo>
                                  <a:pt x="3" y="65"/>
                                </a:lnTo>
                                <a:lnTo>
                                  <a:pt x="5" y="58"/>
                                </a:lnTo>
                                <a:lnTo>
                                  <a:pt x="10" y="53"/>
                                </a:lnTo>
                                <a:lnTo>
                                  <a:pt x="18" y="48"/>
                                </a:lnTo>
                                <a:lnTo>
                                  <a:pt x="23" y="43"/>
                                </a:lnTo>
                                <a:lnTo>
                                  <a:pt x="33" y="40"/>
                                </a:lnTo>
                                <a:lnTo>
                                  <a:pt x="40" y="4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93"/>
                        <wps:cNvSpPr>
                          <a:spLocks/>
                        </wps:cNvSpPr>
                        <wps:spPr bwMode="auto">
                          <a:xfrm>
                            <a:off x="6744" y="1292"/>
                            <a:ext cx="53" cy="43"/>
                          </a:xfrm>
                          <a:custGeom>
                            <a:avLst/>
                            <a:gdLst>
                              <a:gd name="T0" fmla="*/ 0 w 53"/>
                              <a:gd name="T1" fmla="*/ 43 h 43"/>
                              <a:gd name="T2" fmla="*/ 53 w 53"/>
                              <a:gd name="T3" fmla="*/ 0 h 43"/>
                              <a:gd name="T4" fmla="*/ 0 w 53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43">
                                <a:moveTo>
                                  <a:pt x="0" y="43"/>
                                </a:moveTo>
                                <a:lnTo>
                                  <a:pt x="53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94"/>
                        <wps:cNvSpPr>
                          <a:spLocks/>
                        </wps:cNvSpPr>
                        <wps:spPr bwMode="auto">
                          <a:xfrm>
                            <a:off x="6697" y="1332"/>
                            <a:ext cx="47" cy="33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33"/>
                              <a:gd name="T2" fmla="*/ 40 w 47"/>
                              <a:gd name="T3" fmla="*/ 15 h 33"/>
                              <a:gd name="T4" fmla="*/ 28 w 47"/>
                              <a:gd name="T5" fmla="*/ 25 h 33"/>
                              <a:gd name="T6" fmla="*/ 15 w 47"/>
                              <a:gd name="T7" fmla="*/ 33 h 33"/>
                              <a:gd name="T8" fmla="*/ 0 w 47"/>
                              <a:gd name="T9" fmla="*/ 33 h 33"/>
                              <a:gd name="T10" fmla="*/ 3 w 47"/>
                              <a:gd name="T11" fmla="*/ 25 h 33"/>
                              <a:gd name="T12" fmla="*/ 5 w 47"/>
                              <a:gd name="T13" fmla="*/ 18 h 33"/>
                              <a:gd name="T14" fmla="*/ 10 w 47"/>
                              <a:gd name="T15" fmla="*/ 13 h 33"/>
                              <a:gd name="T16" fmla="*/ 18 w 47"/>
                              <a:gd name="T17" fmla="*/ 8 h 33"/>
                              <a:gd name="T18" fmla="*/ 23 w 47"/>
                              <a:gd name="T19" fmla="*/ 3 h 33"/>
                              <a:gd name="T20" fmla="*/ 33 w 47"/>
                              <a:gd name="T21" fmla="*/ 0 h 33"/>
                              <a:gd name="T22" fmla="*/ 40 w 47"/>
                              <a:gd name="T23" fmla="*/ 0 h 33"/>
                              <a:gd name="T24" fmla="*/ 47 w 47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47" y="3"/>
                                </a:moveTo>
                                <a:lnTo>
                                  <a:pt x="40" y="15"/>
                                </a:lnTo>
                                <a:lnTo>
                                  <a:pt x="28" y="25"/>
                                </a:lnTo>
                                <a:lnTo>
                                  <a:pt x="15" y="33"/>
                                </a:lnTo>
                                <a:lnTo>
                                  <a:pt x="0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8" y="8"/>
                                </a:lnTo>
                                <a:lnTo>
                                  <a:pt x="23" y="3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95"/>
                        <wps:cNvSpPr>
                          <a:spLocks noEditPoints="1"/>
                        </wps:cNvSpPr>
                        <wps:spPr bwMode="auto">
                          <a:xfrm>
                            <a:off x="6677" y="1325"/>
                            <a:ext cx="100" cy="72"/>
                          </a:xfrm>
                          <a:custGeom>
                            <a:avLst/>
                            <a:gdLst>
                              <a:gd name="T0" fmla="*/ 48 w 100"/>
                              <a:gd name="T1" fmla="*/ 42 h 72"/>
                              <a:gd name="T2" fmla="*/ 100 w 100"/>
                              <a:gd name="T3" fmla="*/ 0 h 72"/>
                              <a:gd name="T4" fmla="*/ 48 w 100"/>
                              <a:gd name="T5" fmla="*/ 42 h 72"/>
                              <a:gd name="T6" fmla="*/ 48 w 100"/>
                              <a:gd name="T7" fmla="*/ 42 h 72"/>
                              <a:gd name="T8" fmla="*/ 38 w 100"/>
                              <a:gd name="T9" fmla="*/ 55 h 72"/>
                              <a:gd name="T10" fmla="*/ 28 w 100"/>
                              <a:gd name="T11" fmla="*/ 65 h 72"/>
                              <a:gd name="T12" fmla="*/ 15 w 100"/>
                              <a:gd name="T13" fmla="*/ 72 h 72"/>
                              <a:gd name="T14" fmla="*/ 0 w 100"/>
                              <a:gd name="T15" fmla="*/ 72 h 72"/>
                              <a:gd name="T16" fmla="*/ 0 w 100"/>
                              <a:gd name="T17" fmla="*/ 65 h 72"/>
                              <a:gd name="T18" fmla="*/ 5 w 100"/>
                              <a:gd name="T19" fmla="*/ 60 h 72"/>
                              <a:gd name="T20" fmla="*/ 10 w 100"/>
                              <a:gd name="T21" fmla="*/ 52 h 72"/>
                              <a:gd name="T22" fmla="*/ 15 w 100"/>
                              <a:gd name="T23" fmla="*/ 47 h 72"/>
                              <a:gd name="T24" fmla="*/ 23 w 100"/>
                              <a:gd name="T25" fmla="*/ 45 h 72"/>
                              <a:gd name="T26" fmla="*/ 30 w 100"/>
                              <a:gd name="T27" fmla="*/ 42 h 72"/>
                              <a:gd name="T28" fmla="*/ 38 w 100"/>
                              <a:gd name="T29" fmla="*/ 40 h 72"/>
                              <a:gd name="T30" fmla="*/ 48 w 100"/>
                              <a:gd name="T31" fmla="*/ 4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2">
                                <a:moveTo>
                                  <a:pt x="48" y="42"/>
                                </a:moveTo>
                                <a:lnTo>
                                  <a:pt x="100" y="0"/>
                                </a:lnTo>
                                <a:lnTo>
                                  <a:pt x="48" y="42"/>
                                </a:lnTo>
                                <a:close/>
                                <a:moveTo>
                                  <a:pt x="48" y="42"/>
                                </a:moveTo>
                                <a:lnTo>
                                  <a:pt x="38" y="55"/>
                                </a:lnTo>
                                <a:lnTo>
                                  <a:pt x="28" y="65"/>
                                </a:lnTo>
                                <a:lnTo>
                                  <a:pt x="15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65"/>
                                </a:lnTo>
                                <a:lnTo>
                                  <a:pt x="5" y="60"/>
                                </a:lnTo>
                                <a:lnTo>
                                  <a:pt x="10" y="52"/>
                                </a:lnTo>
                                <a:lnTo>
                                  <a:pt x="15" y="47"/>
                                </a:lnTo>
                                <a:lnTo>
                                  <a:pt x="23" y="45"/>
                                </a:lnTo>
                                <a:lnTo>
                                  <a:pt x="30" y="42"/>
                                </a:lnTo>
                                <a:lnTo>
                                  <a:pt x="38" y="40"/>
                                </a:lnTo>
                                <a:lnTo>
                                  <a:pt x="4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96"/>
                        <wps:cNvSpPr>
                          <a:spLocks/>
                        </wps:cNvSpPr>
                        <wps:spPr bwMode="auto">
                          <a:xfrm>
                            <a:off x="6725" y="1325"/>
                            <a:ext cx="52" cy="42"/>
                          </a:xfrm>
                          <a:custGeom>
                            <a:avLst/>
                            <a:gdLst>
                              <a:gd name="T0" fmla="*/ 0 w 52"/>
                              <a:gd name="T1" fmla="*/ 42 h 42"/>
                              <a:gd name="T2" fmla="*/ 52 w 52"/>
                              <a:gd name="T3" fmla="*/ 0 h 42"/>
                              <a:gd name="T4" fmla="*/ 0 w 52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0" y="42"/>
                                </a:moveTo>
                                <a:lnTo>
                                  <a:pt x="52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97"/>
                        <wps:cNvSpPr>
                          <a:spLocks/>
                        </wps:cNvSpPr>
                        <wps:spPr bwMode="auto">
                          <a:xfrm>
                            <a:off x="6677" y="1365"/>
                            <a:ext cx="48" cy="32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2"/>
                              <a:gd name="T2" fmla="*/ 38 w 48"/>
                              <a:gd name="T3" fmla="*/ 15 h 32"/>
                              <a:gd name="T4" fmla="*/ 28 w 48"/>
                              <a:gd name="T5" fmla="*/ 25 h 32"/>
                              <a:gd name="T6" fmla="*/ 15 w 48"/>
                              <a:gd name="T7" fmla="*/ 32 h 32"/>
                              <a:gd name="T8" fmla="*/ 0 w 48"/>
                              <a:gd name="T9" fmla="*/ 32 h 32"/>
                              <a:gd name="T10" fmla="*/ 0 w 48"/>
                              <a:gd name="T11" fmla="*/ 25 h 32"/>
                              <a:gd name="T12" fmla="*/ 5 w 48"/>
                              <a:gd name="T13" fmla="*/ 20 h 32"/>
                              <a:gd name="T14" fmla="*/ 10 w 48"/>
                              <a:gd name="T15" fmla="*/ 12 h 32"/>
                              <a:gd name="T16" fmla="*/ 15 w 48"/>
                              <a:gd name="T17" fmla="*/ 7 h 32"/>
                              <a:gd name="T18" fmla="*/ 23 w 48"/>
                              <a:gd name="T19" fmla="*/ 5 h 32"/>
                              <a:gd name="T20" fmla="*/ 30 w 48"/>
                              <a:gd name="T21" fmla="*/ 2 h 32"/>
                              <a:gd name="T22" fmla="*/ 38 w 48"/>
                              <a:gd name="T23" fmla="*/ 0 h 32"/>
                              <a:gd name="T24" fmla="*/ 48 w 48"/>
                              <a:gd name="T25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48" y="2"/>
                                </a:moveTo>
                                <a:lnTo>
                                  <a:pt x="38" y="15"/>
                                </a:lnTo>
                                <a:lnTo>
                                  <a:pt x="28" y="25"/>
                                </a:lnTo>
                                <a:lnTo>
                                  <a:pt x="15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8" y="0"/>
                                </a:lnTo>
                                <a:lnTo>
                                  <a:pt x="48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98"/>
                        <wps:cNvSpPr>
                          <a:spLocks noEditPoints="1"/>
                        </wps:cNvSpPr>
                        <wps:spPr bwMode="auto">
                          <a:xfrm>
                            <a:off x="6744" y="1202"/>
                            <a:ext cx="90" cy="93"/>
                          </a:xfrm>
                          <a:custGeom>
                            <a:avLst/>
                            <a:gdLst>
                              <a:gd name="T0" fmla="*/ 48 w 90"/>
                              <a:gd name="T1" fmla="*/ 60 h 93"/>
                              <a:gd name="T2" fmla="*/ 90 w 90"/>
                              <a:gd name="T3" fmla="*/ 0 h 93"/>
                              <a:gd name="T4" fmla="*/ 48 w 90"/>
                              <a:gd name="T5" fmla="*/ 60 h 93"/>
                              <a:gd name="T6" fmla="*/ 48 w 90"/>
                              <a:gd name="T7" fmla="*/ 60 h 93"/>
                              <a:gd name="T8" fmla="*/ 40 w 90"/>
                              <a:gd name="T9" fmla="*/ 75 h 93"/>
                              <a:gd name="T10" fmla="*/ 30 w 90"/>
                              <a:gd name="T11" fmla="*/ 85 h 93"/>
                              <a:gd name="T12" fmla="*/ 23 w 90"/>
                              <a:gd name="T13" fmla="*/ 88 h 93"/>
                              <a:gd name="T14" fmla="*/ 18 w 90"/>
                              <a:gd name="T15" fmla="*/ 90 h 93"/>
                              <a:gd name="T16" fmla="*/ 10 w 90"/>
                              <a:gd name="T17" fmla="*/ 93 h 93"/>
                              <a:gd name="T18" fmla="*/ 0 w 90"/>
                              <a:gd name="T19" fmla="*/ 90 h 93"/>
                              <a:gd name="T20" fmla="*/ 3 w 90"/>
                              <a:gd name="T21" fmla="*/ 83 h 93"/>
                              <a:gd name="T22" fmla="*/ 5 w 90"/>
                              <a:gd name="T23" fmla="*/ 75 h 93"/>
                              <a:gd name="T24" fmla="*/ 10 w 90"/>
                              <a:gd name="T25" fmla="*/ 70 h 93"/>
                              <a:gd name="T26" fmla="*/ 18 w 90"/>
                              <a:gd name="T27" fmla="*/ 65 h 93"/>
                              <a:gd name="T28" fmla="*/ 25 w 90"/>
                              <a:gd name="T29" fmla="*/ 60 h 93"/>
                              <a:gd name="T30" fmla="*/ 33 w 90"/>
                              <a:gd name="T31" fmla="*/ 58 h 93"/>
                              <a:gd name="T32" fmla="*/ 40 w 90"/>
                              <a:gd name="T33" fmla="*/ 58 h 93"/>
                              <a:gd name="T34" fmla="*/ 48 w 90"/>
                              <a:gd name="T35" fmla="*/ 6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48" y="60"/>
                                </a:moveTo>
                                <a:lnTo>
                                  <a:pt x="90" y="0"/>
                                </a:lnTo>
                                <a:lnTo>
                                  <a:pt x="48" y="60"/>
                                </a:lnTo>
                                <a:close/>
                                <a:moveTo>
                                  <a:pt x="48" y="60"/>
                                </a:moveTo>
                                <a:lnTo>
                                  <a:pt x="40" y="75"/>
                                </a:lnTo>
                                <a:lnTo>
                                  <a:pt x="30" y="85"/>
                                </a:lnTo>
                                <a:lnTo>
                                  <a:pt x="23" y="88"/>
                                </a:lnTo>
                                <a:lnTo>
                                  <a:pt x="18" y="90"/>
                                </a:lnTo>
                                <a:lnTo>
                                  <a:pt x="10" y="93"/>
                                </a:lnTo>
                                <a:lnTo>
                                  <a:pt x="0" y="90"/>
                                </a:lnTo>
                                <a:lnTo>
                                  <a:pt x="3" y="83"/>
                                </a:lnTo>
                                <a:lnTo>
                                  <a:pt x="5" y="75"/>
                                </a:lnTo>
                                <a:lnTo>
                                  <a:pt x="10" y="70"/>
                                </a:lnTo>
                                <a:lnTo>
                                  <a:pt x="18" y="65"/>
                                </a:lnTo>
                                <a:lnTo>
                                  <a:pt x="25" y="60"/>
                                </a:lnTo>
                                <a:lnTo>
                                  <a:pt x="33" y="58"/>
                                </a:lnTo>
                                <a:lnTo>
                                  <a:pt x="40" y="58"/>
                                </a:lnTo>
                                <a:lnTo>
                                  <a:pt x="4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99"/>
                        <wps:cNvSpPr>
                          <a:spLocks/>
                        </wps:cNvSpPr>
                        <wps:spPr bwMode="auto">
                          <a:xfrm>
                            <a:off x="6792" y="1202"/>
                            <a:ext cx="42" cy="60"/>
                          </a:xfrm>
                          <a:custGeom>
                            <a:avLst/>
                            <a:gdLst>
                              <a:gd name="T0" fmla="*/ 0 w 42"/>
                              <a:gd name="T1" fmla="*/ 60 h 60"/>
                              <a:gd name="T2" fmla="*/ 42 w 42"/>
                              <a:gd name="T3" fmla="*/ 0 h 60"/>
                              <a:gd name="T4" fmla="*/ 0 w 4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0" y="60"/>
                                </a:moveTo>
                                <a:lnTo>
                                  <a:pt x="4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00"/>
                        <wps:cNvSpPr>
                          <a:spLocks/>
                        </wps:cNvSpPr>
                        <wps:spPr bwMode="auto">
                          <a:xfrm>
                            <a:off x="6744" y="1260"/>
                            <a:ext cx="48" cy="35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5"/>
                              <a:gd name="T2" fmla="*/ 40 w 48"/>
                              <a:gd name="T3" fmla="*/ 17 h 35"/>
                              <a:gd name="T4" fmla="*/ 30 w 48"/>
                              <a:gd name="T5" fmla="*/ 27 h 35"/>
                              <a:gd name="T6" fmla="*/ 23 w 48"/>
                              <a:gd name="T7" fmla="*/ 30 h 35"/>
                              <a:gd name="T8" fmla="*/ 18 w 48"/>
                              <a:gd name="T9" fmla="*/ 32 h 35"/>
                              <a:gd name="T10" fmla="*/ 10 w 48"/>
                              <a:gd name="T11" fmla="*/ 35 h 35"/>
                              <a:gd name="T12" fmla="*/ 0 w 48"/>
                              <a:gd name="T13" fmla="*/ 32 h 35"/>
                              <a:gd name="T14" fmla="*/ 3 w 48"/>
                              <a:gd name="T15" fmla="*/ 25 h 35"/>
                              <a:gd name="T16" fmla="*/ 5 w 48"/>
                              <a:gd name="T17" fmla="*/ 17 h 35"/>
                              <a:gd name="T18" fmla="*/ 10 w 48"/>
                              <a:gd name="T19" fmla="*/ 12 h 35"/>
                              <a:gd name="T20" fmla="*/ 18 w 48"/>
                              <a:gd name="T21" fmla="*/ 7 h 35"/>
                              <a:gd name="T22" fmla="*/ 25 w 48"/>
                              <a:gd name="T23" fmla="*/ 2 h 35"/>
                              <a:gd name="T24" fmla="*/ 33 w 48"/>
                              <a:gd name="T25" fmla="*/ 0 h 35"/>
                              <a:gd name="T26" fmla="*/ 40 w 48"/>
                              <a:gd name="T27" fmla="*/ 0 h 35"/>
                              <a:gd name="T28" fmla="*/ 48 w 48"/>
                              <a:gd name="T29" fmla="*/ 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5">
                                <a:moveTo>
                                  <a:pt x="48" y="2"/>
                                </a:moveTo>
                                <a:lnTo>
                                  <a:pt x="40" y="17"/>
                                </a:lnTo>
                                <a:lnTo>
                                  <a:pt x="30" y="27"/>
                                </a:lnTo>
                                <a:lnTo>
                                  <a:pt x="23" y="30"/>
                                </a:lnTo>
                                <a:lnTo>
                                  <a:pt x="18" y="32"/>
                                </a:lnTo>
                                <a:lnTo>
                                  <a:pt x="10" y="35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8" y="7"/>
                                </a:lnTo>
                                <a:lnTo>
                                  <a:pt x="25" y="2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301"/>
                        <wps:cNvSpPr>
                          <a:spLocks noEditPoints="1"/>
                        </wps:cNvSpPr>
                        <wps:spPr bwMode="auto">
                          <a:xfrm>
                            <a:off x="6764" y="1170"/>
                            <a:ext cx="95" cy="87"/>
                          </a:xfrm>
                          <a:custGeom>
                            <a:avLst/>
                            <a:gdLst>
                              <a:gd name="T0" fmla="*/ 48 w 95"/>
                              <a:gd name="T1" fmla="*/ 57 h 87"/>
                              <a:gd name="T2" fmla="*/ 95 w 95"/>
                              <a:gd name="T3" fmla="*/ 0 h 87"/>
                              <a:gd name="T4" fmla="*/ 48 w 95"/>
                              <a:gd name="T5" fmla="*/ 57 h 87"/>
                              <a:gd name="T6" fmla="*/ 48 w 95"/>
                              <a:gd name="T7" fmla="*/ 57 h 87"/>
                              <a:gd name="T8" fmla="*/ 38 w 95"/>
                              <a:gd name="T9" fmla="*/ 72 h 87"/>
                              <a:gd name="T10" fmla="*/ 28 w 95"/>
                              <a:gd name="T11" fmla="*/ 82 h 87"/>
                              <a:gd name="T12" fmla="*/ 20 w 95"/>
                              <a:gd name="T13" fmla="*/ 85 h 87"/>
                              <a:gd name="T14" fmla="*/ 15 w 95"/>
                              <a:gd name="T15" fmla="*/ 87 h 87"/>
                              <a:gd name="T16" fmla="*/ 8 w 95"/>
                              <a:gd name="T17" fmla="*/ 87 h 87"/>
                              <a:gd name="T18" fmla="*/ 0 w 95"/>
                              <a:gd name="T19" fmla="*/ 87 h 87"/>
                              <a:gd name="T20" fmla="*/ 0 w 95"/>
                              <a:gd name="T21" fmla="*/ 80 h 87"/>
                              <a:gd name="T22" fmla="*/ 5 w 95"/>
                              <a:gd name="T23" fmla="*/ 72 h 87"/>
                              <a:gd name="T24" fmla="*/ 10 w 95"/>
                              <a:gd name="T25" fmla="*/ 67 h 87"/>
                              <a:gd name="T26" fmla="*/ 15 w 95"/>
                              <a:gd name="T27" fmla="*/ 62 h 87"/>
                              <a:gd name="T28" fmla="*/ 23 w 95"/>
                              <a:gd name="T29" fmla="*/ 57 h 87"/>
                              <a:gd name="T30" fmla="*/ 30 w 95"/>
                              <a:gd name="T31" fmla="*/ 55 h 87"/>
                              <a:gd name="T32" fmla="*/ 38 w 95"/>
                              <a:gd name="T33" fmla="*/ 55 h 87"/>
                              <a:gd name="T34" fmla="*/ 48 w 95"/>
                              <a:gd name="T35" fmla="*/ 5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87">
                                <a:moveTo>
                                  <a:pt x="48" y="57"/>
                                </a:moveTo>
                                <a:lnTo>
                                  <a:pt x="95" y="0"/>
                                </a:lnTo>
                                <a:lnTo>
                                  <a:pt x="48" y="57"/>
                                </a:lnTo>
                                <a:close/>
                                <a:moveTo>
                                  <a:pt x="48" y="57"/>
                                </a:moveTo>
                                <a:lnTo>
                                  <a:pt x="38" y="72"/>
                                </a:lnTo>
                                <a:lnTo>
                                  <a:pt x="28" y="82"/>
                                </a:lnTo>
                                <a:lnTo>
                                  <a:pt x="20" y="85"/>
                                </a:lnTo>
                                <a:lnTo>
                                  <a:pt x="15" y="87"/>
                                </a:lnTo>
                                <a:lnTo>
                                  <a:pt x="8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80"/>
                                </a:lnTo>
                                <a:lnTo>
                                  <a:pt x="5" y="72"/>
                                </a:lnTo>
                                <a:lnTo>
                                  <a:pt x="10" y="67"/>
                                </a:lnTo>
                                <a:lnTo>
                                  <a:pt x="15" y="62"/>
                                </a:lnTo>
                                <a:lnTo>
                                  <a:pt x="23" y="57"/>
                                </a:lnTo>
                                <a:lnTo>
                                  <a:pt x="30" y="55"/>
                                </a:lnTo>
                                <a:lnTo>
                                  <a:pt x="38" y="55"/>
                                </a:lnTo>
                                <a:lnTo>
                                  <a:pt x="4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302"/>
                        <wps:cNvSpPr>
                          <a:spLocks/>
                        </wps:cNvSpPr>
                        <wps:spPr bwMode="auto">
                          <a:xfrm>
                            <a:off x="6812" y="1170"/>
                            <a:ext cx="47" cy="57"/>
                          </a:xfrm>
                          <a:custGeom>
                            <a:avLst/>
                            <a:gdLst>
                              <a:gd name="T0" fmla="*/ 0 w 47"/>
                              <a:gd name="T1" fmla="*/ 57 h 57"/>
                              <a:gd name="T2" fmla="*/ 47 w 47"/>
                              <a:gd name="T3" fmla="*/ 0 h 57"/>
                              <a:gd name="T4" fmla="*/ 0 w 4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7">
                                <a:moveTo>
                                  <a:pt x="0" y="57"/>
                                </a:moveTo>
                                <a:lnTo>
                                  <a:pt x="4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303"/>
                        <wps:cNvSpPr>
                          <a:spLocks/>
                        </wps:cNvSpPr>
                        <wps:spPr bwMode="auto">
                          <a:xfrm>
                            <a:off x="6764" y="1225"/>
                            <a:ext cx="48" cy="32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2"/>
                              <a:gd name="T2" fmla="*/ 38 w 48"/>
                              <a:gd name="T3" fmla="*/ 17 h 32"/>
                              <a:gd name="T4" fmla="*/ 28 w 48"/>
                              <a:gd name="T5" fmla="*/ 27 h 32"/>
                              <a:gd name="T6" fmla="*/ 20 w 48"/>
                              <a:gd name="T7" fmla="*/ 30 h 32"/>
                              <a:gd name="T8" fmla="*/ 15 w 48"/>
                              <a:gd name="T9" fmla="*/ 32 h 32"/>
                              <a:gd name="T10" fmla="*/ 8 w 48"/>
                              <a:gd name="T11" fmla="*/ 32 h 32"/>
                              <a:gd name="T12" fmla="*/ 0 w 48"/>
                              <a:gd name="T13" fmla="*/ 32 h 32"/>
                              <a:gd name="T14" fmla="*/ 0 w 48"/>
                              <a:gd name="T15" fmla="*/ 25 h 32"/>
                              <a:gd name="T16" fmla="*/ 5 w 48"/>
                              <a:gd name="T17" fmla="*/ 17 h 32"/>
                              <a:gd name="T18" fmla="*/ 10 w 48"/>
                              <a:gd name="T19" fmla="*/ 12 h 32"/>
                              <a:gd name="T20" fmla="*/ 15 w 48"/>
                              <a:gd name="T21" fmla="*/ 7 h 32"/>
                              <a:gd name="T22" fmla="*/ 23 w 48"/>
                              <a:gd name="T23" fmla="*/ 2 h 32"/>
                              <a:gd name="T24" fmla="*/ 30 w 48"/>
                              <a:gd name="T25" fmla="*/ 0 h 32"/>
                              <a:gd name="T26" fmla="*/ 38 w 48"/>
                              <a:gd name="T27" fmla="*/ 0 h 32"/>
                              <a:gd name="T28" fmla="*/ 48 w 48"/>
                              <a:gd name="T29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48" y="2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0" y="30"/>
                                </a:lnTo>
                                <a:lnTo>
                                  <a:pt x="15" y="32"/>
                                </a:lnTo>
                                <a:lnTo>
                                  <a:pt x="8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304"/>
                        <wps:cNvSpPr>
                          <a:spLocks noEditPoints="1"/>
                        </wps:cNvSpPr>
                        <wps:spPr bwMode="auto">
                          <a:xfrm>
                            <a:off x="6782" y="1143"/>
                            <a:ext cx="89" cy="84"/>
                          </a:xfrm>
                          <a:custGeom>
                            <a:avLst/>
                            <a:gdLst>
                              <a:gd name="T0" fmla="*/ 44 w 89"/>
                              <a:gd name="T1" fmla="*/ 52 h 84"/>
                              <a:gd name="T2" fmla="*/ 89 w 89"/>
                              <a:gd name="T3" fmla="*/ 0 h 84"/>
                              <a:gd name="T4" fmla="*/ 44 w 89"/>
                              <a:gd name="T5" fmla="*/ 52 h 84"/>
                              <a:gd name="T6" fmla="*/ 44 w 89"/>
                              <a:gd name="T7" fmla="*/ 52 h 84"/>
                              <a:gd name="T8" fmla="*/ 37 w 89"/>
                              <a:gd name="T9" fmla="*/ 67 h 84"/>
                              <a:gd name="T10" fmla="*/ 27 w 89"/>
                              <a:gd name="T11" fmla="*/ 77 h 84"/>
                              <a:gd name="T12" fmla="*/ 20 w 89"/>
                              <a:gd name="T13" fmla="*/ 82 h 84"/>
                              <a:gd name="T14" fmla="*/ 15 w 89"/>
                              <a:gd name="T15" fmla="*/ 84 h 84"/>
                              <a:gd name="T16" fmla="*/ 7 w 89"/>
                              <a:gd name="T17" fmla="*/ 84 h 84"/>
                              <a:gd name="T18" fmla="*/ 0 w 89"/>
                              <a:gd name="T19" fmla="*/ 84 h 84"/>
                              <a:gd name="T20" fmla="*/ 0 w 89"/>
                              <a:gd name="T21" fmla="*/ 77 h 84"/>
                              <a:gd name="T22" fmla="*/ 2 w 89"/>
                              <a:gd name="T23" fmla="*/ 69 h 84"/>
                              <a:gd name="T24" fmla="*/ 7 w 89"/>
                              <a:gd name="T25" fmla="*/ 62 h 84"/>
                              <a:gd name="T26" fmla="*/ 15 w 89"/>
                              <a:gd name="T27" fmla="*/ 57 h 84"/>
                              <a:gd name="T28" fmla="*/ 20 w 89"/>
                              <a:gd name="T29" fmla="*/ 54 h 84"/>
                              <a:gd name="T30" fmla="*/ 27 w 89"/>
                              <a:gd name="T31" fmla="*/ 49 h 84"/>
                              <a:gd name="T32" fmla="*/ 37 w 89"/>
                              <a:gd name="T33" fmla="*/ 49 h 84"/>
                              <a:gd name="T34" fmla="*/ 44 w 89"/>
                              <a:gd name="T35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9" h="84">
                                <a:moveTo>
                                  <a:pt x="44" y="52"/>
                                </a:moveTo>
                                <a:lnTo>
                                  <a:pt x="89" y="0"/>
                                </a:lnTo>
                                <a:lnTo>
                                  <a:pt x="44" y="52"/>
                                </a:lnTo>
                                <a:close/>
                                <a:moveTo>
                                  <a:pt x="44" y="52"/>
                                </a:moveTo>
                                <a:lnTo>
                                  <a:pt x="37" y="67"/>
                                </a:lnTo>
                                <a:lnTo>
                                  <a:pt x="27" y="77"/>
                                </a:lnTo>
                                <a:lnTo>
                                  <a:pt x="20" y="82"/>
                                </a:lnTo>
                                <a:lnTo>
                                  <a:pt x="15" y="84"/>
                                </a:lnTo>
                                <a:lnTo>
                                  <a:pt x="7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77"/>
                                </a:lnTo>
                                <a:lnTo>
                                  <a:pt x="2" y="69"/>
                                </a:lnTo>
                                <a:lnTo>
                                  <a:pt x="7" y="62"/>
                                </a:lnTo>
                                <a:lnTo>
                                  <a:pt x="15" y="57"/>
                                </a:lnTo>
                                <a:lnTo>
                                  <a:pt x="20" y="54"/>
                                </a:lnTo>
                                <a:lnTo>
                                  <a:pt x="27" y="49"/>
                                </a:lnTo>
                                <a:lnTo>
                                  <a:pt x="37" y="49"/>
                                </a:lnTo>
                                <a:lnTo>
                                  <a:pt x="4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305"/>
                        <wps:cNvSpPr>
                          <a:spLocks/>
                        </wps:cNvSpPr>
                        <wps:spPr bwMode="auto">
                          <a:xfrm>
                            <a:off x="6826" y="1143"/>
                            <a:ext cx="45" cy="52"/>
                          </a:xfrm>
                          <a:custGeom>
                            <a:avLst/>
                            <a:gdLst>
                              <a:gd name="T0" fmla="*/ 0 w 45"/>
                              <a:gd name="T1" fmla="*/ 52 h 52"/>
                              <a:gd name="T2" fmla="*/ 45 w 45"/>
                              <a:gd name="T3" fmla="*/ 0 h 52"/>
                              <a:gd name="T4" fmla="*/ 0 w 4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2">
                                <a:moveTo>
                                  <a:pt x="0" y="52"/>
                                </a:moveTo>
                                <a:lnTo>
                                  <a:pt x="45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06"/>
                        <wps:cNvSpPr>
                          <a:spLocks/>
                        </wps:cNvSpPr>
                        <wps:spPr bwMode="auto">
                          <a:xfrm>
                            <a:off x="6782" y="1192"/>
                            <a:ext cx="44" cy="35"/>
                          </a:xfrm>
                          <a:custGeom>
                            <a:avLst/>
                            <a:gdLst>
                              <a:gd name="T0" fmla="*/ 44 w 44"/>
                              <a:gd name="T1" fmla="*/ 3 h 35"/>
                              <a:gd name="T2" fmla="*/ 37 w 44"/>
                              <a:gd name="T3" fmla="*/ 18 h 35"/>
                              <a:gd name="T4" fmla="*/ 27 w 44"/>
                              <a:gd name="T5" fmla="*/ 28 h 35"/>
                              <a:gd name="T6" fmla="*/ 20 w 44"/>
                              <a:gd name="T7" fmla="*/ 33 h 35"/>
                              <a:gd name="T8" fmla="*/ 15 w 44"/>
                              <a:gd name="T9" fmla="*/ 35 h 35"/>
                              <a:gd name="T10" fmla="*/ 7 w 44"/>
                              <a:gd name="T11" fmla="*/ 35 h 35"/>
                              <a:gd name="T12" fmla="*/ 0 w 44"/>
                              <a:gd name="T13" fmla="*/ 35 h 35"/>
                              <a:gd name="T14" fmla="*/ 0 w 44"/>
                              <a:gd name="T15" fmla="*/ 28 h 35"/>
                              <a:gd name="T16" fmla="*/ 2 w 44"/>
                              <a:gd name="T17" fmla="*/ 20 h 35"/>
                              <a:gd name="T18" fmla="*/ 7 w 44"/>
                              <a:gd name="T19" fmla="*/ 13 h 35"/>
                              <a:gd name="T20" fmla="*/ 15 w 44"/>
                              <a:gd name="T21" fmla="*/ 8 h 35"/>
                              <a:gd name="T22" fmla="*/ 20 w 44"/>
                              <a:gd name="T23" fmla="*/ 5 h 35"/>
                              <a:gd name="T24" fmla="*/ 27 w 44"/>
                              <a:gd name="T25" fmla="*/ 0 h 35"/>
                              <a:gd name="T26" fmla="*/ 37 w 44"/>
                              <a:gd name="T27" fmla="*/ 0 h 35"/>
                              <a:gd name="T28" fmla="*/ 44 w 44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44" y="3"/>
                                </a:moveTo>
                                <a:lnTo>
                                  <a:pt x="37" y="18"/>
                                </a:lnTo>
                                <a:lnTo>
                                  <a:pt x="27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0"/>
                                </a:lnTo>
                                <a:lnTo>
                                  <a:pt x="7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5"/>
                                </a:lnTo>
                                <a:lnTo>
                                  <a:pt x="27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307"/>
                        <wps:cNvSpPr>
                          <a:spLocks noEditPoints="1"/>
                        </wps:cNvSpPr>
                        <wps:spPr bwMode="auto">
                          <a:xfrm>
                            <a:off x="6799" y="1098"/>
                            <a:ext cx="85" cy="92"/>
                          </a:xfrm>
                          <a:custGeom>
                            <a:avLst/>
                            <a:gdLst>
                              <a:gd name="T0" fmla="*/ 47 w 85"/>
                              <a:gd name="T1" fmla="*/ 60 h 92"/>
                              <a:gd name="T2" fmla="*/ 85 w 85"/>
                              <a:gd name="T3" fmla="*/ 0 h 92"/>
                              <a:gd name="T4" fmla="*/ 47 w 85"/>
                              <a:gd name="T5" fmla="*/ 60 h 92"/>
                              <a:gd name="T6" fmla="*/ 47 w 85"/>
                              <a:gd name="T7" fmla="*/ 60 h 92"/>
                              <a:gd name="T8" fmla="*/ 40 w 85"/>
                              <a:gd name="T9" fmla="*/ 74 h 92"/>
                              <a:gd name="T10" fmla="*/ 30 w 85"/>
                              <a:gd name="T11" fmla="*/ 84 h 92"/>
                              <a:gd name="T12" fmla="*/ 22 w 85"/>
                              <a:gd name="T13" fmla="*/ 87 h 92"/>
                              <a:gd name="T14" fmla="*/ 18 w 85"/>
                              <a:gd name="T15" fmla="*/ 89 h 92"/>
                              <a:gd name="T16" fmla="*/ 10 w 85"/>
                              <a:gd name="T17" fmla="*/ 92 h 92"/>
                              <a:gd name="T18" fmla="*/ 0 w 85"/>
                              <a:gd name="T19" fmla="*/ 92 h 92"/>
                              <a:gd name="T20" fmla="*/ 3 w 85"/>
                              <a:gd name="T21" fmla="*/ 84 h 92"/>
                              <a:gd name="T22" fmla="*/ 5 w 85"/>
                              <a:gd name="T23" fmla="*/ 77 h 92"/>
                              <a:gd name="T24" fmla="*/ 10 w 85"/>
                              <a:gd name="T25" fmla="*/ 70 h 92"/>
                              <a:gd name="T26" fmla="*/ 15 w 85"/>
                              <a:gd name="T27" fmla="*/ 65 h 92"/>
                              <a:gd name="T28" fmla="*/ 22 w 85"/>
                              <a:gd name="T29" fmla="*/ 60 h 92"/>
                              <a:gd name="T30" fmla="*/ 30 w 85"/>
                              <a:gd name="T31" fmla="*/ 57 h 92"/>
                              <a:gd name="T32" fmla="*/ 40 w 85"/>
                              <a:gd name="T33" fmla="*/ 57 h 92"/>
                              <a:gd name="T34" fmla="*/ 47 w 85"/>
                              <a:gd name="T35" fmla="*/ 6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5" h="92">
                                <a:moveTo>
                                  <a:pt x="47" y="60"/>
                                </a:moveTo>
                                <a:lnTo>
                                  <a:pt x="85" y="0"/>
                                </a:lnTo>
                                <a:lnTo>
                                  <a:pt x="47" y="60"/>
                                </a:lnTo>
                                <a:close/>
                                <a:moveTo>
                                  <a:pt x="47" y="60"/>
                                </a:moveTo>
                                <a:lnTo>
                                  <a:pt x="40" y="74"/>
                                </a:lnTo>
                                <a:lnTo>
                                  <a:pt x="30" y="84"/>
                                </a:lnTo>
                                <a:lnTo>
                                  <a:pt x="22" y="87"/>
                                </a:lnTo>
                                <a:lnTo>
                                  <a:pt x="18" y="89"/>
                                </a:lnTo>
                                <a:lnTo>
                                  <a:pt x="10" y="92"/>
                                </a:lnTo>
                                <a:lnTo>
                                  <a:pt x="0" y="92"/>
                                </a:lnTo>
                                <a:lnTo>
                                  <a:pt x="3" y="84"/>
                                </a:lnTo>
                                <a:lnTo>
                                  <a:pt x="5" y="77"/>
                                </a:lnTo>
                                <a:lnTo>
                                  <a:pt x="10" y="70"/>
                                </a:lnTo>
                                <a:lnTo>
                                  <a:pt x="15" y="65"/>
                                </a:lnTo>
                                <a:lnTo>
                                  <a:pt x="22" y="60"/>
                                </a:lnTo>
                                <a:lnTo>
                                  <a:pt x="30" y="57"/>
                                </a:lnTo>
                                <a:lnTo>
                                  <a:pt x="40" y="57"/>
                                </a:lnTo>
                                <a:lnTo>
                                  <a:pt x="4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08"/>
                        <wps:cNvSpPr>
                          <a:spLocks/>
                        </wps:cNvSpPr>
                        <wps:spPr bwMode="auto">
                          <a:xfrm>
                            <a:off x="6846" y="1098"/>
                            <a:ext cx="38" cy="60"/>
                          </a:xfrm>
                          <a:custGeom>
                            <a:avLst/>
                            <a:gdLst>
                              <a:gd name="T0" fmla="*/ 0 w 38"/>
                              <a:gd name="T1" fmla="*/ 60 h 60"/>
                              <a:gd name="T2" fmla="*/ 38 w 38"/>
                              <a:gd name="T3" fmla="*/ 0 h 60"/>
                              <a:gd name="T4" fmla="*/ 0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0" y="60"/>
                                </a:moveTo>
                                <a:lnTo>
                                  <a:pt x="3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09"/>
                        <wps:cNvSpPr>
                          <a:spLocks/>
                        </wps:cNvSpPr>
                        <wps:spPr bwMode="auto">
                          <a:xfrm>
                            <a:off x="6799" y="1155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35"/>
                              <a:gd name="T2" fmla="*/ 40 w 47"/>
                              <a:gd name="T3" fmla="*/ 17 h 35"/>
                              <a:gd name="T4" fmla="*/ 30 w 47"/>
                              <a:gd name="T5" fmla="*/ 27 h 35"/>
                              <a:gd name="T6" fmla="*/ 22 w 47"/>
                              <a:gd name="T7" fmla="*/ 30 h 35"/>
                              <a:gd name="T8" fmla="*/ 18 w 47"/>
                              <a:gd name="T9" fmla="*/ 32 h 35"/>
                              <a:gd name="T10" fmla="*/ 10 w 47"/>
                              <a:gd name="T11" fmla="*/ 35 h 35"/>
                              <a:gd name="T12" fmla="*/ 0 w 47"/>
                              <a:gd name="T13" fmla="*/ 35 h 35"/>
                              <a:gd name="T14" fmla="*/ 3 w 47"/>
                              <a:gd name="T15" fmla="*/ 27 h 35"/>
                              <a:gd name="T16" fmla="*/ 5 w 47"/>
                              <a:gd name="T17" fmla="*/ 20 h 35"/>
                              <a:gd name="T18" fmla="*/ 10 w 47"/>
                              <a:gd name="T19" fmla="*/ 13 h 35"/>
                              <a:gd name="T20" fmla="*/ 15 w 47"/>
                              <a:gd name="T21" fmla="*/ 8 h 35"/>
                              <a:gd name="T22" fmla="*/ 22 w 47"/>
                              <a:gd name="T23" fmla="*/ 3 h 35"/>
                              <a:gd name="T24" fmla="*/ 30 w 47"/>
                              <a:gd name="T25" fmla="*/ 0 h 35"/>
                              <a:gd name="T26" fmla="*/ 40 w 47"/>
                              <a:gd name="T27" fmla="*/ 0 h 35"/>
                              <a:gd name="T28" fmla="*/ 47 w 47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7" y="3"/>
                                </a:moveTo>
                                <a:lnTo>
                                  <a:pt x="40" y="17"/>
                                </a:lnTo>
                                <a:lnTo>
                                  <a:pt x="30" y="27"/>
                                </a:lnTo>
                                <a:lnTo>
                                  <a:pt x="22" y="30"/>
                                </a:lnTo>
                                <a:lnTo>
                                  <a:pt x="18" y="32"/>
                                </a:lnTo>
                                <a:lnTo>
                                  <a:pt x="10" y="35"/>
                                </a:lnTo>
                                <a:lnTo>
                                  <a:pt x="0" y="35"/>
                                </a:lnTo>
                                <a:lnTo>
                                  <a:pt x="3" y="27"/>
                                </a:lnTo>
                                <a:lnTo>
                                  <a:pt x="5" y="20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10"/>
                        <wps:cNvSpPr>
                          <a:spLocks noEditPoints="1"/>
                        </wps:cNvSpPr>
                        <wps:spPr bwMode="auto">
                          <a:xfrm>
                            <a:off x="6814" y="1050"/>
                            <a:ext cx="75" cy="110"/>
                          </a:xfrm>
                          <a:custGeom>
                            <a:avLst/>
                            <a:gdLst>
                              <a:gd name="T0" fmla="*/ 42 w 75"/>
                              <a:gd name="T1" fmla="*/ 68 h 110"/>
                              <a:gd name="T2" fmla="*/ 75 w 75"/>
                              <a:gd name="T3" fmla="*/ 0 h 110"/>
                              <a:gd name="T4" fmla="*/ 42 w 75"/>
                              <a:gd name="T5" fmla="*/ 68 h 110"/>
                              <a:gd name="T6" fmla="*/ 42 w 75"/>
                              <a:gd name="T7" fmla="*/ 68 h 110"/>
                              <a:gd name="T8" fmla="*/ 35 w 75"/>
                              <a:gd name="T9" fmla="*/ 85 h 110"/>
                              <a:gd name="T10" fmla="*/ 25 w 75"/>
                              <a:gd name="T11" fmla="*/ 98 h 110"/>
                              <a:gd name="T12" fmla="*/ 20 w 75"/>
                              <a:gd name="T13" fmla="*/ 103 h 110"/>
                              <a:gd name="T14" fmla="*/ 15 w 75"/>
                              <a:gd name="T15" fmla="*/ 105 h 110"/>
                              <a:gd name="T16" fmla="*/ 7 w 75"/>
                              <a:gd name="T17" fmla="*/ 108 h 110"/>
                              <a:gd name="T18" fmla="*/ 0 w 75"/>
                              <a:gd name="T19" fmla="*/ 110 h 110"/>
                              <a:gd name="T20" fmla="*/ 0 w 75"/>
                              <a:gd name="T21" fmla="*/ 100 h 110"/>
                              <a:gd name="T22" fmla="*/ 3 w 75"/>
                              <a:gd name="T23" fmla="*/ 93 h 110"/>
                              <a:gd name="T24" fmla="*/ 7 w 75"/>
                              <a:gd name="T25" fmla="*/ 85 h 110"/>
                              <a:gd name="T26" fmla="*/ 12 w 75"/>
                              <a:gd name="T27" fmla="*/ 78 h 110"/>
                              <a:gd name="T28" fmla="*/ 20 w 75"/>
                              <a:gd name="T29" fmla="*/ 73 h 110"/>
                              <a:gd name="T30" fmla="*/ 27 w 75"/>
                              <a:gd name="T31" fmla="*/ 70 h 110"/>
                              <a:gd name="T32" fmla="*/ 35 w 75"/>
                              <a:gd name="T33" fmla="*/ 68 h 110"/>
                              <a:gd name="T34" fmla="*/ 42 w 75"/>
                              <a:gd name="T35" fmla="*/ 68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42" y="68"/>
                                </a:moveTo>
                                <a:lnTo>
                                  <a:pt x="75" y="0"/>
                                </a:lnTo>
                                <a:lnTo>
                                  <a:pt x="42" y="68"/>
                                </a:lnTo>
                                <a:close/>
                                <a:moveTo>
                                  <a:pt x="42" y="68"/>
                                </a:moveTo>
                                <a:lnTo>
                                  <a:pt x="35" y="85"/>
                                </a:lnTo>
                                <a:lnTo>
                                  <a:pt x="25" y="98"/>
                                </a:lnTo>
                                <a:lnTo>
                                  <a:pt x="20" y="103"/>
                                </a:lnTo>
                                <a:lnTo>
                                  <a:pt x="15" y="105"/>
                                </a:lnTo>
                                <a:lnTo>
                                  <a:pt x="7" y="108"/>
                                </a:lnTo>
                                <a:lnTo>
                                  <a:pt x="0" y="110"/>
                                </a:lnTo>
                                <a:lnTo>
                                  <a:pt x="0" y="100"/>
                                </a:lnTo>
                                <a:lnTo>
                                  <a:pt x="3" y="93"/>
                                </a:lnTo>
                                <a:lnTo>
                                  <a:pt x="7" y="85"/>
                                </a:lnTo>
                                <a:lnTo>
                                  <a:pt x="12" y="78"/>
                                </a:lnTo>
                                <a:lnTo>
                                  <a:pt x="20" y="73"/>
                                </a:lnTo>
                                <a:lnTo>
                                  <a:pt x="27" y="70"/>
                                </a:lnTo>
                                <a:lnTo>
                                  <a:pt x="35" y="68"/>
                                </a:lnTo>
                                <a:lnTo>
                                  <a:pt x="4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11"/>
                        <wps:cNvSpPr>
                          <a:spLocks/>
                        </wps:cNvSpPr>
                        <wps:spPr bwMode="auto">
                          <a:xfrm>
                            <a:off x="6856" y="1050"/>
                            <a:ext cx="33" cy="68"/>
                          </a:xfrm>
                          <a:custGeom>
                            <a:avLst/>
                            <a:gdLst>
                              <a:gd name="T0" fmla="*/ 0 w 33"/>
                              <a:gd name="T1" fmla="*/ 68 h 68"/>
                              <a:gd name="T2" fmla="*/ 33 w 33"/>
                              <a:gd name="T3" fmla="*/ 0 h 68"/>
                              <a:gd name="T4" fmla="*/ 0 w 3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68">
                                <a:moveTo>
                                  <a:pt x="0" y="68"/>
                                </a:moveTo>
                                <a:lnTo>
                                  <a:pt x="3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12"/>
                        <wps:cNvSpPr>
                          <a:spLocks/>
                        </wps:cNvSpPr>
                        <wps:spPr bwMode="auto">
                          <a:xfrm>
                            <a:off x="6814" y="1118"/>
                            <a:ext cx="42" cy="42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2"/>
                              <a:gd name="T2" fmla="*/ 35 w 42"/>
                              <a:gd name="T3" fmla="*/ 17 h 42"/>
                              <a:gd name="T4" fmla="*/ 25 w 42"/>
                              <a:gd name="T5" fmla="*/ 30 h 42"/>
                              <a:gd name="T6" fmla="*/ 20 w 42"/>
                              <a:gd name="T7" fmla="*/ 35 h 42"/>
                              <a:gd name="T8" fmla="*/ 15 w 42"/>
                              <a:gd name="T9" fmla="*/ 37 h 42"/>
                              <a:gd name="T10" fmla="*/ 7 w 42"/>
                              <a:gd name="T11" fmla="*/ 40 h 42"/>
                              <a:gd name="T12" fmla="*/ 0 w 42"/>
                              <a:gd name="T13" fmla="*/ 42 h 42"/>
                              <a:gd name="T14" fmla="*/ 0 w 42"/>
                              <a:gd name="T15" fmla="*/ 32 h 42"/>
                              <a:gd name="T16" fmla="*/ 3 w 42"/>
                              <a:gd name="T17" fmla="*/ 25 h 42"/>
                              <a:gd name="T18" fmla="*/ 7 w 42"/>
                              <a:gd name="T19" fmla="*/ 17 h 42"/>
                              <a:gd name="T20" fmla="*/ 12 w 42"/>
                              <a:gd name="T21" fmla="*/ 10 h 42"/>
                              <a:gd name="T22" fmla="*/ 20 w 42"/>
                              <a:gd name="T23" fmla="*/ 5 h 42"/>
                              <a:gd name="T24" fmla="*/ 27 w 42"/>
                              <a:gd name="T25" fmla="*/ 2 h 42"/>
                              <a:gd name="T26" fmla="*/ 35 w 42"/>
                              <a:gd name="T27" fmla="*/ 0 h 42"/>
                              <a:gd name="T28" fmla="*/ 42 w 42"/>
                              <a:gd name="T29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42" y="0"/>
                                </a:moveTo>
                                <a:lnTo>
                                  <a:pt x="35" y="17"/>
                                </a:lnTo>
                                <a:lnTo>
                                  <a:pt x="25" y="30"/>
                                </a:lnTo>
                                <a:lnTo>
                                  <a:pt x="20" y="35"/>
                                </a:lnTo>
                                <a:lnTo>
                                  <a:pt x="15" y="37"/>
                                </a:lnTo>
                                <a:lnTo>
                                  <a:pt x="7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7" y="17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13"/>
                        <wps:cNvSpPr>
                          <a:spLocks/>
                        </wps:cNvSpPr>
                        <wps:spPr bwMode="auto">
                          <a:xfrm>
                            <a:off x="6732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17 w 20"/>
                              <a:gd name="T3" fmla="*/ 15 h 58"/>
                              <a:gd name="T4" fmla="*/ 20 w 20"/>
                              <a:gd name="T5" fmla="*/ 28 h 58"/>
                              <a:gd name="T6" fmla="*/ 17 w 20"/>
                              <a:gd name="T7" fmla="*/ 43 h 58"/>
                              <a:gd name="T8" fmla="*/ 10 w 20"/>
                              <a:gd name="T9" fmla="*/ 58 h 58"/>
                              <a:gd name="T10" fmla="*/ 7 w 20"/>
                              <a:gd name="T11" fmla="*/ 53 h 58"/>
                              <a:gd name="T12" fmla="*/ 3 w 20"/>
                              <a:gd name="T13" fmla="*/ 45 h 58"/>
                              <a:gd name="T14" fmla="*/ 3 w 20"/>
                              <a:gd name="T15" fmla="*/ 38 h 58"/>
                              <a:gd name="T16" fmla="*/ 0 w 20"/>
                              <a:gd name="T17" fmla="*/ 30 h 58"/>
                              <a:gd name="T18" fmla="*/ 0 w 20"/>
                              <a:gd name="T19" fmla="*/ 23 h 58"/>
                              <a:gd name="T20" fmla="*/ 3 w 20"/>
                              <a:gd name="T21" fmla="*/ 15 h 58"/>
                              <a:gd name="T22" fmla="*/ 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17" y="15"/>
                                </a:lnTo>
                                <a:lnTo>
                                  <a:pt x="20" y="28"/>
                                </a:lnTo>
                                <a:lnTo>
                                  <a:pt x="17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3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14"/>
                        <wps:cNvSpPr>
                          <a:spLocks/>
                        </wps:cNvSpPr>
                        <wps:spPr bwMode="auto">
                          <a:xfrm>
                            <a:off x="6732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17 w 20"/>
                              <a:gd name="T3" fmla="*/ 15 h 58"/>
                              <a:gd name="T4" fmla="*/ 20 w 20"/>
                              <a:gd name="T5" fmla="*/ 28 h 58"/>
                              <a:gd name="T6" fmla="*/ 17 w 20"/>
                              <a:gd name="T7" fmla="*/ 43 h 58"/>
                              <a:gd name="T8" fmla="*/ 10 w 20"/>
                              <a:gd name="T9" fmla="*/ 58 h 58"/>
                              <a:gd name="T10" fmla="*/ 7 w 20"/>
                              <a:gd name="T11" fmla="*/ 53 h 58"/>
                              <a:gd name="T12" fmla="*/ 3 w 20"/>
                              <a:gd name="T13" fmla="*/ 45 h 58"/>
                              <a:gd name="T14" fmla="*/ 3 w 20"/>
                              <a:gd name="T15" fmla="*/ 38 h 58"/>
                              <a:gd name="T16" fmla="*/ 0 w 20"/>
                              <a:gd name="T17" fmla="*/ 30 h 58"/>
                              <a:gd name="T18" fmla="*/ 0 w 20"/>
                              <a:gd name="T19" fmla="*/ 23 h 58"/>
                              <a:gd name="T20" fmla="*/ 3 w 20"/>
                              <a:gd name="T21" fmla="*/ 15 h 58"/>
                              <a:gd name="T22" fmla="*/ 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17" y="15"/>
                                </a:lnTo>
                                <a:lnTo>
                                  <a:pt x="20" y="28"/>
                                </a:lnTo>
                                <a:lnTo>
                                  <a:pt x="17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3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15"/>
                        <wps:cNvSpPr>
                          <a:spLocks noEditPoints="1"/>
                        </wps:cNvSpPr>
                        <wps:spPr bwMode="auto">
                          <a:xfrm>
                            <a:off x="6712" y="1207"/>
                            <a:ext cx="27" cy="125"/>
                          </a:xfrm>
                          <a:custGeom>
                            <a:avLst/>
                            <a:gdLst>
                              <a:gd name="T0" fmla="*/ 13 w 27"/>
                              <a:gd name="T1" fmla="*/ 68 h 125"/>
                              <a:gd name="T2" fmla="*/ 18 w 27"/>
                              <a:gd name="T3" fmla="*/ 83 h 125"/>
                              <a:gd name="T4" fmla="*/ 20 w 27"/>
                              <a:gd name="T5" fmla="*/ 98 h 125"/>
                              <a:gd name="T6" fmla="*/ 18 w 27"/>
                              <a:gd name="T7" fmla="*/ 113 h 125"/>
                              <a:gd name="T8" fmla="*/ 10 w 27"/>
                              <a:gd name="T9" fmla="*/ 125 h 125"/>
                              <a:gd name="T10" fmla="*/ 5 w 27"/>
                              <a:gd name="T11" fmla="*/ 120 h 125"/>
                              <a:gd name="T12" fmla="*/ 3 w 27"/>
                              <a:gd name="T13" fmla="*/ 115 h 125"/>
                              <a:gd name="T14" fmla="*/ 3 w 27"/>
                              <a:gd name="T15" fmla="*/ 108 h 125"/>
                              <a:gd name="T16" fmla="*/ 0 w 27"/>
                              <a:gd name="T17" fmla="*/ 100 h 125"/>
                              <a:gd name="T18" fmla="*/ 3 w 27"/>
                              <a:gd name="T19" fmla="*/ 90 h 125"/>
                              <a:gd name="T20" fmla="*/ 5 w 27"/>
                              <a:gd name="T21" fmla="*/ 83 h 125"/>
                              <a:gd name="T22" fmla="*/ 8 w 27"/>
                              <a:gd name="T23" fmla="*/ 75 h 125"/>
                              <a:gd name="T24" fmla="*/ 13 w 27"/>
                              <a:gd name="T25" fmla="*/ 68 h 125"/>
                              <a:gd name="T26" fmla="*/ 10 w 27"/>
                              <a:gd name="T27" fmla="*/ 68 h 125"/>
                              <a:gd name="T28" fmla="*/ 27 w 27"/>
                              <a:gd name="T29" fmla="*/ 0 h 125"/>
                              <a:gd name="T30" fmla="*/ 10 w 27"/>
                              <a:gd name="T31" fmla="*/ 6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13" y="68"/>
                                </a:moveTo>
                                <a:lnTo>
                                  <a:pt x="18" y="83"/>
                                </a:lnTo>
                                <a:lnTo>
                                  <a:pt x="20" y="98"/>
                                </a:lnTo>
                                <a:lnTo>
                                  <a:pt x="18" y="113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5"/>
                                </a:lnTo>
                                <a:lnTo>
                                  <a:pt x="3" y="108"/>
                                </a:lnTo>
                                <a:lnTo>
                                  <a:pt x="0" y="100"/>
                                </a:lnTo>
                                <a:lnTo>
                                  <a:pt x="3" y="90"/>
                                </a:lnTo>
                                <a:lnTo>
                                  <a:pt x="5" y="83"/>
                                </a:lnTo>
                                <a:lnTo>
                                  <a:pt x="8" y="75"/>
                                </a:lnTo>
                                <a:lnTo>
                                  <a:pt x="13" y="68"/>
                                </a:lnTo>
                                <a:close/>
                                <a:moveTo>
                                  <a:pt x="10" y="68"/>
                                </a:moveTo>
                                <a:lnTo>
                                  <a:pt x="27" y="0"/>
                                </a:lnTo>
                                <a:lnTo>
                                  <a:pt x="1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316"/>
                        <wps:cNvSpPr>
                          <a:spLocks/>
                        </wps:cNvSpPr>
                        <wps:spPr bwMode="auto">
                          <a:xfrm>
                            <a:off x="6712" y="1275"/>
                            <a:ext cx="20" cy="57"/>
                          </a:xfrm>
                          <a:custGeom>
                            <a:avLst/>
                            <a:gdLst>
                              <a:gd name="T0" fmla="*/ 13 w 20"/>
                              <a:gd name="T1" fmla="*/ 0 h 57"/>
                              <a:gd name="T2" fmla="*/ 18 w 20"/>
                              <a:gd name="T3" fmla="*/ 15 h 57"/>
                              <a:gd name="T4" fmla="*/ 20 w 20"/>
                              <a:gd name="T5" fmla="*/ 30 h 57"/>
                              <a:gd name="T6" fmla="*/ 18 w 20"/>
                              <a:gd name="T7" fmla="*/ 45 h 57"/>
                              <a:gd name="T8" fmla="*/ 10 w 20"/>
                              <a:gd name="T9" fmla="*/ 57 h 57"/>
                              <a:gd name="T10" fmla="*/ 5 w 20"/>
                              <a:gd name="T11" fmla="*/ 52 h 57"/>
                              <a:gd name="T12" fmla="*/ 3 w 20"/>
                              <a:gd name="T13" fmla="*/ 47 h 57"/>
                              <a:gd name="T14" fmla="*/ 3 w 20"/>
                              <a:gd name="T15" fmla="*/ 40 h 57"/>
                              <a:gd name="T16" fmla="*/ 0 w 20"/>
                              <a:gd name="T17" fmla="*/ 32 h 57"/>
                              <a:gd name="T18" fmla="*/ 3 w 20"/>
                              <a:gd name="T19" fmla="*/ 22 h 57"/>
                              <a:gd name="T20" fmla="*/ 5 w 20"/>
                              <a:gd name="T21" fmla="*/ 15 h 57"/>
                              <a:gd name="T22" fmla="*/ 8 w 20"/>
                              <a:gd name="T23" fmla="*/ 7 h 57"/>
                              <a:gd name="T24" fmla="*/ 13 w 20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13" y="0"/>
                                </a:moveTo>
                                <a:lnTo>
                                  <a:pt x="18" y="15"/>
                                </a:lnTo>
                                <a:lnTo>
                                  <a:pt x="20" y="30"/>
                                </a:lnTo>
                                <a:lnTo>
                                  <a:pt x="18" y="45"/>
                                </a:lnTo>
                                <a:lnTo>
                                  <a:pt x="10" y="57"/>
                                </a:lnTo>
                                <a:lnTo>
                                  <a:pt x="5" y="52"/>
                                </a:lnTo>
                                <a:lnTo>
                                  <a:pt x="3" y="47"/>
                                </a:lnTo>
                                <a:lnTo>
                                  <a:pt x="3" y="40"/>
                                </a:lnTo>
                                <a:lnTo>
                                  <a:pt x="0" y="32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8" y="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17"/>
                        <wps:cNvSpPr>
                          <a:spLocks/>
                        </wps:cNvSpPr>
                        <wps:spPr bwMode="auto">
                          <a:xfrm>
                            <a:off x="6722" y="1207"/>
                            <a:ext cx="17" cy="68"/>
                          </a:xfrm>
                          <a:custGeom>
                            <a:avLst/>
                            <a:gdLst>
                              <a:gd name="T0" fmla="*/ 0 w 17"/>
                              <a:gd name="T1" fmla="*/ 68 h 68"/>
                              <a:gd name="T2" fmla="*/ 17 w 17"/>
                              <a:gd name="T3" fmla="*/ 0 h 68"/>
                              <a:gd name="T4" fmla="*/ 0 w 17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8">
                                <a:moveTo>
                                  <a:pt x="0" y="68"/>
                                </a:moveTo>
                                <a:lnTo>
                                  <a:pt x="17" y="0"/>
                                </a:ln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18"/>
                        <wps:cNvSpPr>
                          <a:spLocks/>
                        </wps:cNvSpPr>
                        <wps:spPr bwMode="auto">
                          <a:xfrm>
                            <a:off x="6749" y="1217"/>
                            <a:ext cx="18" cy="55"/>
                          </a:xfrm>
                          <a:custGeom>
                            <a:avLst/>
                            <a:gdLst>
                              <a:gd name="T0" fmla="*/ 8 w 18"/>
                              <a:gd name="T1" fmla="*/ 0 h 55"/>
                              <a:gd name="T2" fmla="*/ 15 w 18"/>
                              <a:gd name="T3" fmla="*/ 15 h 55"/>
                              <a:gd name="T4" fmla="*/ 18 w 18"/>
                              <a:gd name="T5" fmla="*/ 28 h 55"/>
                              <a:gd name="T6" fmla="*/ 18 w 18"/>
                              <a:gd name="T7" fmla="*/ 43 h 55"/>
                              <a:gd name="T8" fmla="*/ 13 w 18"/>
                              <a:gd name="T9" fmla="*/ 55 h 55"/>
                              <a:gd name="T10" fmla="*/ 8 w 18"/>
                              <a:gd name="T11" fmla="*/ 53 h 55"/>
                              <a:gd name="T12" fmla="*/ 3 w 18"/>
                              <a:gd name="T13" fmla="*/ 45 h 55"/>
                              <a:gd name="T14" fmla="*/ 0 w 18"/>
                              <a:gd name="T15" fmla="*/ 38 h 55"/>
                              <a:gd name="T16" fmla="*/ 0 w 18"/>
                              <a:gd name="T17" fmla="*/ 30 h 55"/>
                              <a:gd name="T18" fmla="*/ 0 w 18"/>
                              <a:gd name="T19" fmla="*/ 23 h 55"/>
                              <a:gd name="T20" fmla="*/ 0 w 18"/>
                              <a:gd name="T21" fmla="*/ 15 h 55"/>
                              <a:gd name="T22" fmla="*/ 3 w 18"/>
                              <a:gd name="T23" fmla="*/ 8 h 55"/>
                              <a:gd name="T24" fmla="*/ 8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8" y="0"/>
                                </a:moveTo>
                                <a:lnTo>
                                  <a:pt x="15" y="15"/>
                                </a:lnTo>
                                <a:lnTo>
                                  <a:pt x="18" y="28"/>
                                </a:lnTo>
                                <a:lnTo>
                                  <a:pt x="18" y="43"/>
                                </a:lnTo>
                                <a:lnTo>
                                  <a:pt x="13" y="55"/>
                                </a:lnTo>
                                <a:lnTo>
                                  <a:pt x="8" y="53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19"/>
                        <wps:cNvSpPr>
                          <a:spLocks/>
                        </wps:cNvSpPr>
                        <wps:spPr bwMode="auto">
                          <a:xfrm>
                            <a:off x="6749" y="1217"/>
                            <a:ext cx="18" cy="55"/>
                          </a:xfrm>
                          <a:custGeom>
                            <a:avLst/>
                            <a:gdLst>
                              <a:gd name="T0" fmla="*/ 8 w 18"/>
                              <a:gd name="T1" fmla="*/ 0 h 55"/>
                              <a:gd name="T2" fmla="*/ 15 w 18"/>
                              <a:gd name="T3" fmla="*/ 15 h 55"/>
                              <a:gd name="T4" fmla="*/ 18 w 18"/>
                              <a:gd name="T5" fmla="*/ 28 h 55"/>
                              <a:gd name="T6" fmla="*/ 18 w 18"/>
                              <a:gd name="T7" fmla="*/ 43 h 55"/>
                              <a:gd name="T8" fmla="*/ 13 w 18"/>
                              <a:gd name="T9" fmla="*/ 55 h 55"/>
                              <a:gd name="T10" fmla="*/ 8 w 18"/>
                              <a:gd name="T11" fmla="*/ 53 h 55"/>
                              <a:gd name="T12" fmla="*/ 3 w 18"/>
                              <a:gd name="T13" fmla="*/ 45 h 55"/>
                              <a:gd name="T14" fmla="*/ 0 w 18"/>
                              <a:gd name="T15" fmla="*/ 38 h 55"/>
                              <a:gd name="T16" fmla="*/ 0 w 18"/>
                              <a:gd name="T17" fmla="*/ 30 h 55"/>
                              <a:gd name="T18" fmla="*/ 0 w 18"/>
                              <a:gd name="T19" fmla="*/ 23 h 55"/>
                              <a:gd name="T20" fmla="*/ 0 w 18"/>
                              <a:gd name="T21" fmla="*/ 15 h 55"/>
                              <a:gd name="T22" fmla="*/ 3 w 18"/>
                              <a:gd name="T23" fmla="*/ 8 h 55"/>
                              <a:gd name="T24" fmla="*/ 8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8" y="0"/>
                                </a:moveTo>
                                <a:lnTo>
                                  <a:pt x="15" y="15"/>
                                </a:lnTo>
                                <a:lnTo>
                                  <a:pt x="18" y="28"/>
                                </a:lnTo>
                                <a:lnTo>
                                  <a:pt x="18" y="43"/>
                                </a:lnTo>
                                <a:lnTo>
                                  <a:pt x="13" y="55"/>
                                </a:lnTo>
                                <a:lnTo>
                                  <a:pt x="8" y="53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20"/>
                        <wps:cNvSpPr>
                          <a:spLocks/>
                        </wps:cNvSpPr>
                        <wps:spPr bwMode="auto">
                          <a:xfrm>
                            <a:off x="6757" y="1153"/>
                            <a:ext cx="7" cy="64"/>
                          </a:xfrm>
                          <a:custGeom>
                            <a:avLst/>
                            <a:gdLst>
                              <a:gd name="T0" fmla="*/ 0 w 7"/>
                              <a:gd name="T1" fmla="*/ 64 h 64"/>
                              <a:gd name="T2" fmla="*/ 7 w 7"/>
                              <a:gd name="T3" fmla="*/ 0 h 64"/>
                              <a:gd name="T4" fmla="*/ 0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0" y="64"/>
                                </a:moveTo>
                                <a:lnTo>
                                  <a:pt x="7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21"/>
                        <wps:cNvSpPr>
                          <a:spLocks/>
                        </wps:cNvSpPr>
                        <wps:spPr bwMode="auto">
                          <a:xfrm>
                            <a:off x="6757" y="1153"/>
                            <a:ext cx="7" cy="64"/>
                          </a:xfrm>
                          <a:custGeom>
                            <a:avLst/>
                            <a:gdLst>
                              <a:gd name="T0" fmla="*/ 0 w 7"/>
                              <a:gd name="T1" fmla="*/ 64 h 64"/>
                              <a:gd name="T2" fmla="*/ 7 w 7"/>
                              <a:gd name="T3" fmla="*/ 0 h 64"/>
                              <a:gd name="T4" fmla="*/ 0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0" y="64"/>
                                </a:moveTo>
                                <a:lnTo>
                                  <a:pt x="7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22"/>
                        <wps:cNvSpPr>
                          <a:spLocks/>
                        </wps:cNvSpPr>
                        <wps:spPr bwMode="auto">
                          <a:xfrm>
                            <a:off x="6764" y="1185"/>
                            <a:ext cx="20" cy="55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55"/>
                              <a:gd name="T2" fmla="*/ 15 w 20"/>
                              <a:gd name="T3" fmla="*/ 12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5 w 20"/>
                              <a:gd name="T9" fmla="*/ 55 h 55"/>
                              <a:gd name="T10" fmla="*/ 10 w 20"/>
                              <a:gd name="T11" fmla="*/ 50 h 55"/>
                              <a:gd name="T12" fmla="*/ 5 w 20"/>
                              <a:gd name="T13" fmla="*/ 42 h 55"/>
                              <a:gd name="T14" fmla="*/ 3 w 20"/>
                              <a:gd name="T15" fmla="*/ 37 h 55"/>
                              <a:gd name="T16" fmla="*/ 3 w 20"/>
                              <a:gd name="T17" fmla="*/ 30 h 55"/>
                              <a:gd name="T18" fmla="*/ 0 w 20"/>
                              <a:gd name="T19" fmla="*/ 22 h 55"/>
                              <a:gd name="T20" fmla="*/ 3 w 20"/>
                              <a:gd name="T21" fmla="*/ 12 h 55"/>
                              <a:gd name="T22" fmla="*/ 5 w 20"/>
                              <a:gd name="T23" fmla="*/ 7 h 55"/>
                              <a:gd name="T24" fmla="*/ 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8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5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2"/>
                                </a:lnTo>
                                <a:lnTo>
                                  <a:pt x="3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23"/>
                        <wps:cNvSpPr>
                          <a:spLocks/>
                        </wps:cNvSpPr>
                        <wps:spPr bwMode="auto">
                          <a:xfrm>
                            <a:off x="6764" y="1185"/>
                            <a:ext cx="20" cy="55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55"/>
                              <a:gd name="T2" fmla="*/ 15 w 20"/>
                              <a:gd name="T3" fmla="*/ 12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5 w 20"/>
                              <a:gd name="T9" fmla="*/ 55 h 55"/>
                              <a:gd name="T10" fmla="*/ 10 w 20"/>
                              <a:gd name="T11" fmla="*/ 50 h 55"/>
                              <a:gd name="T12" fmla="*/ 5 w 20"/>
                              <a:gd name="T13" fmla="*/ 42 h 55"/>
                              <a:gd name="T14" fmla="*/ 3 w 20"/>
                              <a:gd name="T15" fmla="*/ 37 h 55"/>
                              <a:gd name="T16" fmla="*/ 3 w 20"/>
                              <a:gd name="T17" fmla="*/ 30 h 55"/>
                              <a:gd name="T18" fmla="*/ 0 w 20"/>
                              <a:gd name="T19" fmla="*/ 22 h 55"/>
                              <a:gd name="T20" fmla="*/ 3 w 20"/>
                              <a:gd name="T21" fmla="*/ 12 h 55"/>
                              <a:gd name="T22" fmla="*/ 5 w 20"/>
                              <a:gd name="T23" fmla="*/ 7 h 55"/>
                              <a:gd name="T24" fmla="*/ 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8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5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2"/>
                                </a:lnTo>
                                <a:lnTo>
                                  <a:pt x="3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24"/>
                        <wps:cNvSpPr>
                          <a:spLocks/>
                        </wps:cNvSpPr>
                        <wps:spPr bwMode="auto">
                          <a:xfrm>
                            <a:off x="6772" y="1120"/>
                            <a:ext cx="5" cy="65"/>
                          </a:xfrm>
                          <a:custGeom>
                            <a:avLst/>
                            <a:gdLst>
                              <a:gd name="T0" fmla="*/ 0 w 5"/>
                              <a:gd name="T1" fmla="*/ 65 h 65"/>
                              <a:gd name="T2" fmla="*/ 5 w 5"/>
                              <a:gd name="T3" fmla="*/ 0 h 65"/>
                              <a:gd name="T4" fmla="*/ 0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0" y="65"/>
                                </a:moveTo>
                                <a:lnTo>
                                  <a:pt x="5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25"/>
                        <wps:cNvSpPr>
                          <a:spLocks/>
                        </wps:cNvSpPr>
                        <wps:spPr bwMode="auto">
                          <a:xfrm>
                            <a:off x="6772" y="1120"/>
                            <a:ext cx="5" cy="65"/>
                          </a:xfrm>
                          <a:custGeom>
                            <a:avLst/>
                            <a:gdLst>
                              <a:gd name="T0" fmla="*/ 0 w 5"/>
                              <a:gd name="T1" fmla="*/ 65 h 65"/>
                              <a:gd name="T2" fmla="*/ 5 w 5"/>
                              <a:gd name="T3" fmla="*/ 0 h 65"/>
                              <a:gd name="T4" fmla="*/ 0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0" y="65"/>
                                </a:moveTo>
                                <a:lnTo>
                                  <a:pt x="5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26"/>
                        <wps:cNvSpPr>
                          <a:spLocks/>
                        </wps:cNvSpPr>
                        <wps:spPr bwMode="auto">
                          <a:xfrm>
                            <a:off x="6779" y="1153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2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5 w 20"/>
                              <a:gd name="T9" fmla="*/ 54 h 54"/>
                              <a:gd name="T10" fmla="*/ 10 w 20"/>
                              <a:gd name="T11" fmla="*/ 49 h 54"/>
                              <a:gd name="T12" fmla="*/ 5 w 20"/>
                              <a:gd name="T13" fmla="*/ 44 h 54"/>
                              <a:gd name="T14" fmla="*/ 3 w 20"/>
                              <a:gd name="T15" fmla="*/ 37 h 54"/>
                              <a:gd name="T16" fmla="*/ 0 w 20"/>
                              <a:gd name="T17" fmla="*/ 29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3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5" y="54"/>
                                </a:lnTo>
                                <a:lnTo>
                                  <a:pt x="10" y="49"/>
                                </a:lnTo>
                                <a:lnTo>
                                  <a:pt x="5" y="44"/>
                                </a:lnTo>
                                <a:lnTo>
                                  <a:pt x="3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27"/>
                        <wps:cNvSpPr>
                          <a:spLocks/>
                        </wps:cNvSpPr>
                        <wps:spPr bwMode="auto">
                          <a:xfrm>
                            <a:off x="6779" y="1153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2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5 w 20"/>
                              <a:gd name="T9" fmla="*/ 54 h 54"/>
                              <a:gd name="T10" fmla="*/ 10 w 20"/>
                              <a:gd name="T11" fmla="*/ 49 h 54"/>
                              <a:gd name="T12" fmla="*/ 5 w 20"/>
                              <a:gd name="T13" fmla="*/ 44 h 54"/>
                              <a:gd name="T14" fmla="*/ 3 w 20"/>
                              <a:gd name="T15" fmla="*/ 37 h 54"/>
                              <a:gd name="T16" fmla="*/ 0 w 20"/>
                              <a:gd name="T17" fmla="*/ 29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3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5" y="54"/>
                                </a:lnTo>
                                <a:lnTo>
                                  <a:pt x="10" y="49"/>
                                </a:lnTo>
                                <a:lnTo>
                                  <a:pt x="5" y="44"/>
                                </a:lnTo>
                                <a:lnTo>
                                  <a:pt x="3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28"/>
                        <wps:cNvSpPr>
                          <a:spLocks/>
                        </wps:cNvSpPr>
                        <wps:spPr bwMode="auto">
                          <a:xfrm>
                            <a:off x="6784" y="1085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29"/>
                        <wps:cNvSpPr>
                          <a:spLocks/>
                        </wps:cNvSpPr>
                        <wps:spPr bwMode="auto">
                          <a:xfrm>
                            <a:off x="6784" y="1085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30"/>
                        <wps:cNvSpPr>
                          <a:spLocks/>
                        </wps:cNvSpPr>
                        <wps:spPr bwMode="auto">
                          <a:xfrm>
                            <a:off x="6792" y="1118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5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7 w 20"/>
                              <a:gd name="T9" fmla="*/ 54 h 54"/>
                              <a:gd name="T10" fmla="*/ 12 w 20"/>
                              <a:gd name="T11" fmla="*/ 52 h 54"/>
                              <a:gd name="T12" fmla="*/ 7 w 20"/>
                              <a:gd name="T13" fmla="*/ 45 h 54"/>
                              <a:gd name="T14" fmla="*/ 2 w 20"/>
                              <a:gd name="T15" fmla="*/ 40 h 54"/>
                              <a:gd name="T16" fmla="*/ 2 w 20"/>
                              <a:gd name="T17" fmla="*/ 32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2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5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7" y="54"/>
                                </a:lnTo>
                                <a:lnTo>
                                  <a:pt x="12" y="52"/>
                                </a:lnTo>
                                <a:lnTo>
                                  <a:pt x="7" y="45"/>
                                </a:lnTo>
                                <a:lnTo>
                                  <a:pt x="2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31"/>
                        <wps:cNvSpPr>
                          <a:spLocks/>
                        </wps:cNvSpPr>
                        <wps:spPr bwMode="auto">
                          <a:xfrm>
                            <a:off x="6792" y="1118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5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7 w 20"/>
                              <a:gd name="T9" fmla="*/ 54 h 54"/>
                              <a:gd name="T10" fmla="*/ 12 w 20"/>
                              <a:gd name="T11" fmla="*/ 52 h 54"/>
                              <a:gd name="T12" fmla="*/ 7 w 20"/>
                              <a:gd name="T13" fmla="*/ 45 h 54"/>
                              <a:gd name="T14" fmla="*/ 2 w 20"/>
                              <a:gd name="T15" fmla="*/ 40 h 54"/>
                              <a:gd name="T16" fmla="*/ 2 w 20"/>
                              <a:gd name="T17" fmla="*/ 32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2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5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7" y="54"/>
                                </a:lnTo>
                                <a:lnTo>
                                  <a:pt x="12" y="52"/>
                                </a:lnTo>
                                <a:lnTo>
                                  <a:pt x="7" y="45"/>
                                </a:lnTo>
                                <a:lnTo>
                                  <a:pt x="2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32"/>
                        <wps:cNvSpPr>
                          <a:spLocks/>
                        </wps:cNvSpPr>
                        <wps:spPr bwMode="auto">
                          <a:xfrm>
                            <a:off x="6797" y="1048"/>
                            <a:ext cx="2" cy="70"/>
                          </a:xfrm>
                          <a:custGeom>
                            <a:avLst/>
                            <a:gdLst>
                              <a:gd name="T0" fmla="*/ 0 w 2"/>
                              <a:gd name="T1" fmla="*/ 70 h 70"/>
                              <a:gd name="T2" fmla="*/ 2 w 2"/>
                              <a:gd name="T3" fmla="*/ 0 h 70"/>
                              <a:gd name="T4" fmla="*/ 0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0" y="70"/>
                                </a:moveTo>
                                <a:lnTo>
                                  <a:pt x="2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33"/>
                        <wps:cNvSpPr>
                          <a:spLocks/>
                        </wps:cNvSpPr>
                        <wps:spPr bwMode="auto">
                          <a:xfrm>
                            <a:off x="6797" y="1048"/>
                            <a:ext cx="2" cy="70"/>
                          </a:xfrm>
                          <a:custGeom>
                            <a:avLst/>
                            <a:gdLst>
                              <a:gd name="T0" fmla="*/ 0 w 2"/>
                              <a:gd name="T1" fmla="*/ 70 h 70"/>
                              <a:gd name="T2" fmla="*/ 2 w 2"/>
                              <a:gd name="T3" fmla="*/ 0 h 70"/>
                              <a:gd name="T4" fmla="*/ 0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0" y="70"/>
                                </a:moveTo>
                                <a:lnTo>
                                  <a:pt x="2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34"/>
                        <wps:cNvSpPr>
                          <a:spLocks/>
                        </wps:cNvSpPr>
                        <wps:spPr bwMode="auto">
                          <a:xfrm>
                            <a:off x="6804" y="1083"/>
                            <a:ext cx="25" cy="57"/>
                          </a:xfrm>
                          <a:custGeom>
                            <a:avLst/>
                            <a:gdLst>
                              <a:gd name="T0" fmla="*/ 8 w 25"/>
                              <a:gd name="T1" fmla="*/ 0 h 57"/>
                              <a:gd name="T2" fmla="*/ 15 w 25"/>
                              <a:gd name="T3" fmla="*/ 5 h 57"/>
                              <a:gd name="T4" fmla="*/ 20 w 25"/>
                              <a:gd name="T5" fmla="*/ 12 h 57"/>
                              <a:gd name="T6" fmla="*/ 22 w 25"/>
                              <a:gd name="T7" fmla="*/ 20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2 w 25"/>
                              <a:gd name="T13" fmla="*/ 40 h 57"/>
                              <a:gd name="T14" fmla="*/ 20 w 25"/>
                              <a:gd name="T15" fmla="*/ 50 h 57"/>
                              <a:gd name="T16" fmla="*/ 15 w 25"/>
                              <a:gd name="T17" fmla="*/ 57 h 57"/>
                              <a:gd name="T18" fmla="*/ 10 w 25"/>
                              <a:gd name="T19" fmla="*/ 52 h 57"/>
                              <a:gd name="T20" fmla="*/ 5 w 25"/>
                              <a:gd name="T21" fmla="*/ 47 h 57"/>
                              <a:gd name="T22" fmla="*/ 3 w 25"/>
                              <a:gd name="T23" fmla="*/ 40 h 57"/>
                              <a:gd name="T24" fmla="*/ 3 w 25"/>
                              <a:gd name="T25" fmla="*/ 32 h 57"/>
                              <a:gd name="T26" fmla="*/ 0 w 25"/>
                              <a:gd name="T27" fmla="*/ 25 h 57"/>
                              <a:gd name="T28" fmla="*/ 3 w 25"/>
                              <a:gd name="T29" fmla="*/ 15 h 57"/>
                              <a:gd name="T30" fmla="*/ 5 w 25"/>
                              <a:gd name="T31" fmla="*/ 7 h 57"/>
                              <a:gd name="T32" fmla="*/ 8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8" y="0"/>
                                </a:moveTo>
                                <a:lnTo>
                                  <a:pt x="15" y="5"/>
                                </a:lnTo>
                                <a:lnTo>
                                  <a:pt x="20" y="12"/>
                                </a:lnTo>
                                <a:lnTo>
                                  <a:pt x="22" y="20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50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35"/>
                        <wps:cNvSpPr>
                          <a:spLocks/>
                        </wps:cNvSpPr>
                        <wps:spPr bwMode="auto">
                          <a:xfrm>
                            <a:off x="6804" y="1083"/>
                            <a:ext cx="25" cy="57"/>
                          </a:xfrm>
                          <a:custGeom>
                            <a:avLst/>
                            <a:gdLst>
                              <a:gd name="T0" fmla="*/ 8 w 25"/>
                              <a:gd name="T1" fmla="*/ 0 h 57"/>
                              <a:gd name="T2" fmla="*/ 15 w 25"/>
                              <a:gd name="T3" fmla="*/ 5 h 57"/>
                              <a:gd name="T4" fmla="*/ 20 w 25"/>
                              <a:gd name="T5" fmla="*/ 12 h 57"/>
                              <a:gd name="T6" fmla="*/ 22 w 25"/>
                              <a:gd name="T7" fmla="*/ 20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2 w 25"/>
                              <a:gd name="T13" fmla="*/ 40 h 57"/>
                              <a:gd name="T14" fmla="*/ 20 w 25"/>
                              <a:gd name="T15" fmla="*/ 50 h 57"/>
                              <a:gd name="T16" fmla="*/ 15 w 25"/>
                              <a:gd name="T17" fmla="*/ 57 h 57"/>
                              <a:gd name="T18" fmla="*/ 10 w 25"/>
                              <a:gd name="T19" fmla="*/ 52 h 57"/>
                              <a:gd name="T20" fmla="*/ 5 w 25"/>
                              <a:gd name="T21" fmla="*/ 47 h 57"/>
                              <a:gd name="T22" fmla="*/ 3 w 25"/>
                              <a:gd name="T23" fmla="*/ 40 h 57"/>
                              <a:gd name="T24" fmla="*/ 3 w 25"/>
                              <a:gd name="T25" fmla="*/ 32 h 57"/>
                              <a:gd name="T26" fmla="*/ 0 w 25"/>
                              <a:gd name="T27" fmla="*/ 25 h 57"/>
                              <a:gd name="T28" fmla="*/ 3 w 25"/>
                              <a:gd name="T29" fmla="*/ 15 h 57"/>
                              <a:gd name="T30" fmla="*/ 5 w 25"/>
                              <a:gd name="T31" fmla="*/ 7 h 57"/>
                              <a:gd name="T32" fmla="*/ 8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8" y="0"/>
                                </a:moveTo>
                                <a:lnTo>
                                  <a:pt x="15" y="5"/>
                                </a:lnTo>
                                <a:lnTo>
                                  <a:pt x="20" y="12"/>
                                </a:lnTo>
                                <a:lnTo>
                                  <a:pt x="22" y="20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50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36"/>
                        <wps:cNvSpPr>
                          <a:spLocks/>
                        </wps:cNvSpPr>
                        <wps:spPr bwMode="auto">
                          <a:xfrm>
                            <a:off x="6812" y="1010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37"/>
                        <wps:cNvSpPr>
                          <a:spLocks/>
                        </wps:cNvSpPr>
                        <wps:spPr bwMode="auto">
                          <a:xfrm>
                            <a:off x="6812" y="1010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38"/>
                        <wps:cNvSpPr>
                          <a:spLocks/>
                        </wps:cNvSpPr>
                        <wps:spPr bwMode="auto">
                          <a:xfrm>
                            <a:off x="6690" y="1235"/>
                            <a:ext cx="37" cy="127"/>
                          </a:xfrm>
                          <a:custGeom>
                            <a:avLst/>
                            <a:gdLst>
                              <a:gd name="T0" fmla="*/ 17 w 37"/>
                              <a:gd name="T1" fmla="*/ 67 h 127"/>
                              <a:gd name="T2" fmla="*/ 37 w 37"/>
                              <a:gd name="T3" fmla="*/ 0 h 127"/>
                              <a:gd name="T4" fmla="*/ 17 w 37"/>
                              <a:gd name="T5" fmla="*/ 67 h 127"/>
                              <a:gd name="T6" fmla="*/ 17 w 37"/>
                              <a:gd name="T7" fmla="*/ 67 h 127"/>
                              <a:gd name="T8" fmla="*/ 17 w 37"/>
                              <a:gd name="T9" fmla="*/ 67 h 127"/>
                              <a:gd name="T10" fmla="*/ 22 w 37"/>
                              <a:gd name="T11" fmla="*/ 82 h 127"/>
                              <a:gd name="T12" fmla="*/ 22 w 37"/>
                              <a:gd name="T13" fmla="*/ 97 h 127"/>
                              <a:gd name="T14" fmla="*/ 17 w 37"/>
                              <a:gd name="T15" fmla="*/ 112 h 127"/>
                              <a:gd name="T16" fmla="*/ 10 w 37"/>
                              <a:gd name="T17" fmla="*/ 127 h 127"/>
                              <a:gd name="T18" fmla="*/ 5 w 37"/>
                              <a:gd name="T19" fmla="*/ 120 h 127"/>
                              <a:gd name="T20" fmla="*/ 2 w 37"/>
                              <a:gd name="T21" fmla="*/ 115 h 127"/>
                              <a:gd name="T22" fmla="*/ 2 w 37"/>
                              <a:gd name="T23" fmla="*/ 105 h 127"/>
                              <a:gd name="T24" fmla="*/ 0 w 37"/>
                              <a:gd name="T25" fmla="*/ 97 h 127"/>
                              <a:gd name="T26" fmla="*/ 2 w 37"/>
                              <a:gd name="T27" fmla="*/ 90 h 127"/>
                              <a:gd name="T28" fmla="*/ 5 w 37"/>
                              <a:gd name="T29" fmla="*/ 80 h 127"/>
                              <a:gd name="T30" fmla="*/ 10 w 37"/>
                              <a:gd name="T31" fmla="*/ 72 h 127"/>
                              <a:gd name="T32" fmla="*/ 17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17" y="67"/>
                                </a:moveTo>
                                <a:lnTo>
                                  <a:pt x="37" y="0"/>
                                </a:lnTo>
                                <a:lnTo>
                                  <a:pt x="17" y="67"/>
                                </a:lnTo>
                                <a:lnTo>
                                  <a:pt x="22" y="82"/>
                                </a:lnTo>
                                <a:lnTo>
                                  <a:pt x="22" y="97"/>
                                </a:lnTo>
                                <a:lnTo>
                                  <a:pt x="17" y="112"/>
                                </a:lnTo>
                                <a:lnTo>
                                  <a:pt x="10" y="127"/>
                                </a:lnTo>
                                <a:lnTo>
                                  <a:pt x="5" y="120"/>
                                </a:lnTo>
                                <a:lnTo>
                                  <a:pt x="2" y="115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39"/>
                        <wps:cNvSpPr>
                          <a:spLocks/>
                        </wps:cNvSpPr>
                        <wps:spPr bwMode="auto">
                          <a:xfrm>
                            <a:off x="6690" y="1235"/>
                            <a:ext cx="37" cy="127"/>
                          </a:xfrm>
                          <a:custGeom>
                            <a:avLst/>
                            <a:gdLst>
                              <a:gd name="T0" fmla="*/ 17 w 37"/>
                              <a:gd name="T1" fmla="*/ 67 h 127"/>
                              <a:gd name="T2" fmla="*/ 37 w 37"/>
                              <a:gd name="T3" fmla="*/ 0 h 127"/>
                              <a:gd name="T4" fmla="*/ 17 w 37"/>
                              <a:gd name="T5" fmla="*/ 67 h 127"/>
                              <a:gd name="T6" fmla="*/ 17 w 37"/>
                              <a:gd name="T7" fmla="*/ 67 h 127"/>
                              <a:gd name="T8" fmla="*/ 17 w 37"/>
                              <a:gd name="T9" fmla="*/ 67 h 127"/>
                              <a:gd name="T10" fmla="*/ 22 w 37"/>
                              <a:gd name="T11" fmla="*/ 82 h 127"/>
                              <a:gd name="T12" fmla="*/ 22 w 37"/>
                              <a:gd name="T13" fmla="*/ 97 h 127"/>
                              <a:gd name="T14" fmla="*/ 17 w 37"/>
                              <a:gd name="T15" fmla="*/ 112 h 127"/>
                              <a:gd name="T16" fmla="*/ 10 w 37"/>
                              <a:gd name="T17" fmla="*/ 127 h 127"/>
                              <a:gd name="T18" fmla="*/ 5 w 37"/>
                              <a:gd name="T19" fmla="*/ 120 h 127"/>
                              <a:gd name="T20" fmla="*/ 2 w 37"/>
                              <a:gd name="T21" fmla="*/ 115 h 127"/>
                              <a:gd name="T22" fmla="*/ 2 w 37"/>
                              <a:gd name="T23" fmla="*/ 105 h 127"/>
                              <a:gd name="T24" fmla="*/ 0 w 37"/>
                              <a:gd name="T25" fmla="*/ 97 h 127"/>
                              <a:gd name="T26" fmla="*/ 2 w 37"/>
                              <a:gd name="T27" fmla="*/ 90 h 127"/>
                              <a:gd name="T28" fmla="*/ 5 w 37"/>
                              <a:gd name="T29" fmla="*/ 80 h 127"/>
                              <a:gd name="T30" fmla="*/ 10 w 37"/>
                              <a:gd name="T31" fmla="*/ 72 h 127"/>
                              <a:gd name="T32" fmla="*/ 17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17" y="67"/>
                                </a:moveTo>
                                <a:lnTo>
                                  <a:pt x="37" y="0"/>
                                </a:lnTo>
                                <a:lnTo>
                                  <a:pt x="17" y="67"/>
                                </a:lnTo>
                                <a:lnTo>
                                  <a:pt x="22" y="82"/>
                                </a:lnTo>
                                <a:lnTo>
                                  <a:pt x="22" y="97"/>
                                </a:lnTo>
                                <a:lnTo>
                                  <a:pt x="17" y="112"/>
                                </a:lnTo>
                                <a:lnTo>
                                  <a:pt x="10" y="127"/>
                                </a:lnTo>
                                <a:lnTo>
                                  <a:pt x="5" y="120"/>
                                </a:lnTo>
                                <a:lnTo>
                                  <a:pt x="2" y="115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40"/>
                        <wps:cNvSpPr>
                          <a:spLocks/>
                        </wps:cNvSpPr>
                        <wps:spPr bwMode="auto">
                          <a:xfrm>
                            <a:off x="6672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3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20 w 30"/>
                              <a:gd name="T11" fmla="*/ 80 h 125"/>
                              <a:gd name="T12" fmla="*/ 20 w 30"/>
                              <a:gd name="T13" fmla="*/ 95 h 125"/>
                              <a:gd name="T14" fmla="*/ 18 w 30"/>
                              <a:gd name="T15" fmla="*/ 112 h 125"/>
                              <a:gd name="T16" fmla="*/ 10 w 30"/>
                              <a:gd name="T17" fmla="*/ 125 h 125"/>
                              <a:gd name="T18" fmla="*/ 5 w 30"/>
                              <a:gd name="T19" fmla="*/ 120 h 125"/>
                              <a:gd name="T20" fmla="*/ 3 w 30"/>
                              <a:gd name="T21" fmla="*/ 112 h 125"/>
                              <a:gd name="T22" fmla="*/ 0 w 30"/>
                              <a:gd name="T23" fmla="*/ 105 h 125"/>
                              <a:gd name="T24" fmla="*/ 0 w 30"/>
                              <a:gd name="T25" fmla="*/ 97 h 125"/>
                              <a:gd name="T26" fmla="*/ 3 w 30"/>
                              <a:gd name="T27" fmla="*/ 87 h 125"/>
                              <a:gd name="T28" fmla="*/ 5 w 30"/>
                              <a:gd name="T29" fmla="*/ 80 h 125"/>
                              <a:gd name="T30" fmla="*/ 1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30" y="0"/>
                                </a:lnTo>
                                <a:lnTo>
                                  <a:pt x="15" y="65"/>
                                </a:lnTo>
                                <a:lnTo>
                                  <a:pt x="20" y="80"/>
                                </a:lnTo>
                                <a:lnTo>
                                  <a:pt x="20" y="95"/>
                                </a:lnTo>
                                <a:lnTo>
                                  <a:pt x="18" y="112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7"/>
                                </a:lnTo>
                                <a:lnTo>
                                  <a:pt x="3" y="87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41"/>
                        <wps:cNvSpPr>
                          <a:spLocks/>
                        </wps:cNvSpPr>
                        <wps:spPr bwMode="auto">
                          <a:xfrm>
                            <a:off x="6672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3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20 w 30"/>
                              <a:gd name="T11" fmla="*/ 80 h 125"/>
                              <a:gd name="T12" fmla="*/ 20 w 30"/>
                              <a:gd name="T13" fmla="*/ 95 h 125"/>
                              <a:gd name="T14" fmla="*/ 18 w 30"/>
                              <a:gd name="T15" fmla="*/ 112 h 125"/>
                              <a:gd name="T16" fmla="*/ 10 w 30"/>
                              <a:gd name="T17" fmla="*/ 125 h 125"/>
                              <a:gd name="T18" fmla="*/ 5 w 30"/>
                              <a:gd name="T19" fmla="*/ 120 h 125"/>
                              <a:gd name="T20" fmla="*/ 3 w 30"/>
                              <a:gd name="T21" fmla="*/ 112 h 125"/>
                              <a:gd name="T22" fmla="*/ 0 w 30"/>
                              <a:gd name="T23" fmla="*/ 105 h 125"/>
                              <a:gd name="T24" fmla="*/ 0 w 30"/>
                              <a:gd name="T25" fmla="*/ 97 h 125"/>
                              <a:gd name="T26" fmla="*/ 3 w 30"/>
                              <a:gd name="T27" fmla="*/ 87 h 125"/>
                              <a:gd name="T28" fmla="*/ 5 w 30"/>
                              <a:gd name="T29" fmla="*/ 80 h 125"/>
                              <a:gd name="T30" fmla="*/ 1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30" y="0"/>
                                </a:lnTo>
                                <a:lnTo>
                                  <a:pt x="15" y="65"/>
                                </a:lnTo>
                                <a:lnTo>
                                  <a:pt x="20" y="80"/>
                                </a:lnTo>
                                <a:lnTo>
                                  <a:pt x="20" y="95"/>
                                </a:lnTo>
                                <a:lnTo>
                                  <a:pt x="18" y="112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7"/>
                                </a:lnTo>
                                <a:lnTo>
                                  <a:pt x="3" y="87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5" y="6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42"/>
                        <wps:cNvSpPr>
                          <a:spLocks/>
                        </wps:cNvSpPr>
                        <wps:spPr bwMode="auto">
                          <a:xfrm>
                            <a:off x="6742" y="1182"/>
                            <a:ext cx="10" cy="65"/>
                          </a:xfrm>
                          <a:custGeom>
                            <a:avLst/>
                            <a:gdLst>
                              <a:gd name="T0" fmla="*/ 0 w 10"/>
                              <a:gd name="T1" fmla="*/ 65 h 65"/>
                              <a:gd name="T2" fmla="*/ 10 w 10"/>
                              <a:gd name="T3" fmla="*/ 0 h 65"/>
                              <a:gd name="T4" fmla="*/ 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0" y="65"/>
                                </a:moveTo>
                                <a:lnTo>
                                  <a:pt x="1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43"/>
                        <wps:cNvSpPr>
                          <a:spLocks/>
                        </wps:cNvSpPr>
                        <wps:spPr bwMode="auto">
                          <a:xfrm>
                            <a:off x="6742" y="1182"/>
                            <a:ext cx="10" cy="65"/>
                          </a:xfrm>
                          <a:custGeom>
                            <a:avLst/>
                            <a:gdLst>
                              <a:gd name="T0" fmla="*/ 0 w 10"/>
                              <a:gd name="T1" fmla="*/ 65 h 65"/>
                              <a:gd name="T2" fmla="*/ 10 w 10"/>
                              <a:gd name="T3" fmla="*/ 0 h 65"/>
                              <a:gd name="T4" fmla="*/ 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0" y="65"/>
                                </a:moveTo>
                                <a:lnTo>
                                  <a:pt x="1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44"/>
                        <wps:cNvSpPr>
                          <a:spLocks noEditPoints="1"/>
                        </wps:cNvSpPr>
                        <wps:spPr bwMode="auto">
                          <a:xfrm>
                            <a:off x="6695" y="1235"/>
                            <a:ext cx="79" cy="95"/>
                          </a:xfrm>
                          <a:custGeom>
                            <a:avLst/>
                            <a:gdLst>
                              <a:gd name="T0" fmla="*/ 42 w 79"/>
                              <a:gd name="T1" fmla="*/ 60 h 95"/>
                              <a:gd name="T2" fmla="*/ 79 w 79"/>
                              <a:gd name="T3" fmla="*/ 0 h 95"/>
                              <a:gd name="T4" fmla="*/ 42 w 79"/>
                              <a:gd name="T5" fmla="*/ 60 h 95"/>
                              <a:gd name="T6" fmla="*/ 42 w 79"/>
                              <a:gd name="T7" fmla="*/ 60 h 95"/>
                              <a:gd name="T8" fmla="*/ 37 w 79"/>
                              <a:gd name="T9" fmla="*/ 75 h 95"/>
                              <a:gd name="T10" fmla="*/ 27 w 79"/>
                              <a:gd name="T11" fmla="*/ 87 h 95"/>
                              <a:gd name="T12" fmla="*/ 20 w 79"/>
                              <a:gd name="T13" fmla="*/ 90 h 95"/>
                              <a:gd name="T14" fmla="*/ 15 w 79"/>
                              <a:gd name="T15" fmla="*/ 92 h 95"/>
                              <a:gd name="T16" fmla="*/ 7 w 79"/>
                              <a:gd name="T17" fmla="*/ 95 h 95"/>
                              <a:gd name="T18" fmla="*/ 0 w 79"/>
                              <a:gd name="T19" fmla="*/ 95 h 95"/>
                              <a:gd name="T20" fmla="*/ 0 w 79"/>
                              <a:gd name="T21" fmla="*/ 87 h 95"/>
                              <a:gd name="T22" fmla="*/ 2 w 79"/>
                              <a:gd name="T23" fmla="*/ 80 h 95"/>
                              <a:gd name="T24" fmla="*/ 7 w 79"/>
                              <a:gd name="T25" fmla="*/ 75 h 95"/>
                              <a:gd name="T26" fmla="*/ 12 w 79"/>
                              <a:gd name="T27" fmla="*/ 67 h 95"/>
                              <a:gd name="T28" fmla="*/ 20 w 79"/>
                              <a:gd name="T29" fmla="*/ 62 h 95"/>
                              <a:gd name="T30" fmla="*/ 27 w 79"/>
                              <a:gd name="T31" fmla="*/ 60 h 95"/>
                              <a:gd name="T32" fmla="*/ 35 w 79"/>
                              <a:gd name="T33" fmla="*/ 57 h 95"/>
                              <a:gd name="T34" fmla="*/ 42 w 79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95">
                                <a:moveTo>
                                  <a:pt x="42" y="60"/>
                                </a:moveTo>
                                <a:lnTo>
                                  <a:pt x="79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7" y="75"/>
                                </a:lnTo>
                                <a:lnTo>
                                  <a:pt x="27" y="87"/>
                                </a:lnTo>
                                <a:lnTo>
                                  <a:pt x="20" y="90"/>
                                </a:lnTo>
                                <a:lnTo>
                                  <a:pt x="15" y="92"/>
                                </a:lnTo>
                                <a:lnTo>
                                  <a:pt x="7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2" y="80"/>
                                </a:lnTo>
                                <a:lnTo>
                                  <a:pt x="7" y="75"/>
                                </a:lnTo>
                                <a:lnTo>
                                  <a:pt x="12" y="67"/>
                                </a:lnTo>
                                <a:lnTo>
                                  <a:pt x="20" y="62"/>
                                </a:lnTo>
                                <a:lnTo>
                                  <a:pt x="27" y="60"/>
                                </a:lnTo>
                                <a:lnTo>
                                  <a:pt x="35" y="57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45"/>
                        <wps:cNvSpPr>
                          <a:spLocks/>
                        </wps:cNvSpPr>
                        <wps:spPr bwMode="auto">
                          <a:xfrm>
                            <a:off x="6737" y="1235"/>
                            <a:ext cx="37" cy="60"/>
                          </a:xfrm>
                          <a:custGeom>
                            <a:avLst/>
                            <a:gdLst>
                              <a:gd name="T0" fmla="*/ 0 w 37"/>
                              <a:gd name="T1" fmla="*/ 60 h 60"/>
                              <a:gd name="T2" fmla="*/ 37 w 37"/>
                              <a:gd name="T3" fmla="*/ 0 h 60"/>
                              <a:gd name="T4" fmla="*/ 0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0" y="60"/>
                                </a:moveTo>
                                <a:lnTo>
                                  <a:pt x="37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46"/>
                        <wps:cNvSpPr>
                          <a:spLocks/>
                        </wps:cNvSpPr>
                        <wps:spPr bwMode="auto">
                          <a:xfrm>
                            <a:off x="6695" y="1292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8"/>
                              <a:gd name="T2" fmla="*/ 37 w 42"/>
                              <a:gd name="T3" fmla="*/ 18 h 38"/>
                              <a:gd name="T4" fmla="*/ 27 w 42"/>
                              <a:gd name="T5" fmla="*/ 30 h 38"/>
                              <a:gd name="T6" fmla="*/ 20 w 42"/>
                              <a:gd name="T7" fmla="*/ 33 h 38"/>
                              <a:gd name="T8" fmla="*/ 15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2 w 42"/>
                              <a:gd name="T17" fmla="*/ 23 h 38"/>
                              <a:gd name="T18" fmla="*/ 7 w 42"/>
                              <a:gd name="T19" fmla="*/ 18 h 38"/>
                              <a:gd name="T20" fmla="*/ 12 w 42"/>
                              <a:gd name="T21" fmla="*/ 10 h 38"/>
                              <a:gd name="T22" fmla="*/ 20 w 42"/>
                              <a:gd name="T23" fmla="*/ 5 h 38"/>
                              <a:gd name="T24" fmla="*/ 27 w 42"/>
                              <a:gd name="T25" fmla="*/ 3 h 38"/>
                              <a:gd name="T26" fmla="*/ 35 w 42"/>
                              <a:gd name="T27" fmla="*/ 0 h 38"/>
                              <a:gd name="T28" fmla="*/ 42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42" y="3"/>
                                </a:moveTo>
                                <a:lnTo>
                                  <a:pt x="37" y="18"/>
                                </a:lnTo>
                                <a:lnTo>
                                  <a:pt x="27" y="30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8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47"/>
                        <wps:cNvSpPr>
                          <a:spLocks noEditPoints="1"/>
                        </wps:cNvSpPr>
                        <wps:spPr bwMode="auto">
                          <a:xfrm>
                            <a:off x="6670" y="1285"/>
                            <a:ext cx="89" cy="82"/>
                          </a:xfrm>
                          <a:custGeom>
                            <a:avLst/>
                            <a:gdLst>
                              <a:gd name="T0" fmla="*/ 42 w 89"/>
                              <a:gd name="T1" fmla="*/ 47 h 82"/>
                              <a:gd name="T2" fmla="*/ 89 w 89"/>
                              <a:gd name="T3" fmla="*/ 0 h 82"/>
                              <a:gd name="T4" fmla="*/ 42 w 89"/>
                              <a:gd name="T5" fmla="*/ 47 h 82"/>
                              <a:gd name="T6" fmla="*/ 42 w 89"/>
                              <a:gd name="T7" fmla="*/ 47 h 82"/>
                              <a:gd name="T8" fmla="*/ 37 w 89"/>
                              <a:gd name="T9" fmla="*/ 62 h 82"/>
                              <a:gd name="T10" fmla="*/ 27 w 89"/>
                              <a:gd name="T11" fmla="*/ 72 h 82"/>
                              <a:gd name="T12" fmla="*/ 15 w 89"/>
                              <a:gd name="T13" fmla="*/ 80 h 82"/>
                              <a:gd name="T14" fmla="*/ 0 w 89"/>
                              <a:gd name="T15" fmla="*/ 82 h 82"/>
                              <a:gd name="T16" fmla="*/ 0 w 89"/>
                              <a:gd name="T17" fmla="*/ 75 h 82"/>
                              <a:gd name="T18" fmla="*/ 2 w 89"/>
                              <a:gd name="T19" fmla="*/ 70 h 82"/>
                              <a:gd name="T20" fmla="*/ 7 w 89"/>
                              <a:gd name="T21" fmla="*/ 62 h 82"/>
                              <a:gd name="T22" fmla="*/ 12 w 89"/>
                              <a:gd name="T23" fmla="*/ 57 h 82"/>
                              <a:gd name="T24" fmla="*/ 20 w 89"/>
                              <a:gd name="T25" fmla="*/ 52 h 82"/>
                              <a:gd name="T26" fmla="*/ 27 w 89"/>
                              <a:gd name="T27" fmla="*/ 50 h 82"/>
                              <a:gd name="T28" fmla="*/ 35 w 89"/>
                              <a:gd name="T29" fmla="*/ 47 h 82"/>
                              <a:gd name="T30" fmla="*/ 42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2" y="47"/>
                                </a:moveTo>
                                <a:lnTo>
                                  <a:pt x="89" y="0"/>
                                </a:lnTo>
                                <a:lnTo>
                                  <a:pt x="42" y="47"/>
                                </a:lnTo>
                                <a:close/>
                                <a:moveTo>
                                  <a:pt x="42" y="47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5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2" y="70"/>
                                </a:lnTo>
                                <a:lnTo>
                                  <a:pt x="7" y="62"/>
                                </a:lnTo>
                                <a:lnTo>
                                  <a:pt x="12" y="57"/>
                                </a:lnTo>
                                <a:lnTo>
                                  <a:pt x="20" y="52"/>
                                </a:lnTo>
                                <a:lnTo>
                                  <a:pt x="27" y="50"/>
                                </a:lnTo>
                                <a:lnTo>
                                  <a:pt x="35" y="47"/>
                                </a:lnTo>
                                <a:lnTo>
                                  <a:pt x="4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48"/>
                        <wps:cNvSpPr>
                          <a:spLocks/>
                        </wps:cNvSpPr>
                        <wps:spPr bwMode="auto">
                          <a:xfrm>
                            <a:off x="6712" y="1285"/>
                            <a:ext cx="47" cy="47"/>
                          </a:xfrm>
                          <a:custGeom>
                            <a:avLst/>
                            <a:gdLst>
                              <a:gd name="T0" fmla="*/ 0 w 47"/>
                              <a:gd name="T1" fmla="*/ 47 h 47"/>
                              <a:gd name="T2" fmla="*/ 47 w 47"/>
                              <a:gd name="T3" fmla="*/ 0 h 47"/>
                              <a:gd name="T4" fmla="*/ 0 w 47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0" y="47"/>
                                </a:moveTo>
                                <a:lnTo>
                                  <a:pt x="47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49"/>
                        <wps:cNvSpPr>
                          <a:spLocks/>
                        </wps:cNvSpPr>
                        <wps:spPr bwMode="auto">
                          <a:xfrm>
                            <a:off x="6670" y="1332"/>
                            <a:ext cx="42" cy="35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5"/>
                              <a:gd name="T2" fmla="*/ 37 w 42"/>
                              <a:gd name="T3" fmla="*/ 15 h 35"/>
                              <a:gd name="T4" fmla="*/ 27 w 42"/>
                              <a:gd name="T5" fmla="*/ 25 h 35"/>
                              <a:gd name="T6" fmla="*/ 15 w 42"/>
                              <a:gd name="T7" fmla="*/ 33 h 35"/>
                              <a:gd name="T8" fmla="*/ 0 w 42"/>
                              <a:gd name="T9" fmla="*/ 35 h 35"/>
                              <a:gd name="T10" fmla="*/ 0 w 42"/>
                              <a:gd name="T11" fmla="*/ 28 h 35"/>
                              <a:gd name="T12" fmla="*/ 2 w 42"/>
                              <a:gd name="T13" fmla="*/ 23 h 35"/>
                              <a:gd name="T14" fmla="*/ 7 w 42"/>
                              <a:gd name="T15" fmla="*/ 15 h 35"/>
                              <a:gd name="T16" fmla="*/ 12 w 42"/>
                              <a:gd name="T17" fmla="*/ 10 h 35"/>
                              <a:gd name="T18" fmla="*/ 20 w 42"/>
                              <a:gd name="T19" fmla="*/ 5 h 35"/>
                              <a:gd name="T20" fmla="*/ 27 w 42"/>
                              <a:gd name="T21" fmla="*/ 3 h 35"/>
                              <a:gd name="T22" fmla="*/ 35 w 42"/>
                              <a:gd name="T23" fmla="*/ 0 h 35"/>
                              <a:gd name="T24" fmla="*/ 42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50"/>
                        <wps:cNvSpPr>
                          <a:spLocks noEditPoints="1"/>
                        </wps:cNvSpPr>
                        <wps:spPr bwMode="auto">
                          <a:xfrm>
                            <a:off x="6653" y="1320"/>
                            <a:ext cx="89" cy="82"/>
                          </a:xfrm>
                          <a:custGeom>
                            <a:avLst/>
                            <a:gdLst>
                              <a:gd name="T0" fmla="*/ 44 w 89"/>
                              <a:gd name="T1" fmla="*/ 47 h 82"/>
                              <a:gd name="T2" fmla="*/ 89 w 89"/>
                              <a:gd name="T3" fmla="*/ 0 h 82"/>
                              <a:gd name="T4" fmla="*/ 44 w 89"/>
                              <a:gd name="T5" fmla="*/ 47 h 82"/>
                              <a:gd name="T6" fmla="*/ 44 w 89"/>
                              <a:gd name="T7" fmla="*/ 47 h 82"/>
                              <a:gd name="T8" fmla="*/ 37 w 89"/>
                              <a:gd name="T9" fmla="*/ 62 h 82"/>
                              <a:gd name="T10" fmla="*/ 27 w 89"/>
                              <a:gd name="T11" fmla="*/ 72 h 82"/>
                              <a:gd name="T12" fmla="*/ 14 w 89"/>
                              <a:gd name="T13" fmla="*/ 80 h 82"/>
                              <a:gd name="T14" fmla="*/ 0 w 89"/>
                              <a:gd name="T15" fmla="*/ 82 h 82"/>
                              <a:gd name="T16" fmla="*/ 0 w 89"/>
                              <a:gd name="T17" fmla="*/ 75 h 82"/>
                              <a:gd name="T18" fmla="*/ 4 w 89"/>
                              <a:gd name="T19" fmla="*/ 70 h 82"/>
                              <a:gd name="T20" fmla="*/ 7 w 89"/>
                              <a:gd name="T21" fmla="*/ 62 h 82"/>
                              <a:gd name="T22" fmla="*/ 12 w 89"/>
                              <a:gd name="T23" fmla="*/ 57 h 82"/>
                              <a:gd name="T24" fmla="*/ 19 w 89"/>
                              <a:gd name="T25" fmla="*/ 52 h 82"/>
                              <a:gd name="T26" fmla="*/ 27 w 89"/>
                              <a:gd name="T27" fmla="*/ 47 h 82"/>
                              <a:gd name="T28" fmla="*/ 34 w 89"/>
                              <a:gd name="T29" fmla="*/ 47 h 82"/>
                              <a:gd name="T30" fmla="*/ 44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4" y="47"/>
                                </a:moveTo>
                                <a:lnTo>
                                  <a:pt x="89" y="0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4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4" y="70"/>
                                </a:lnTo>
                                <a:lnTo>
                                  <a:pt x="7" y="62"/>
                                </a:lnTo>
                                <a:lnTo>
                                  <a:pt x="12" y="57"/>
                                </a:lnTo>
                                <a:lnTo>
                                  <a:pt x="19" y="52"/>
                                </a:lnTo>
                                <a:lnTo>
                                  <a:pt x="27" y="47"/>
                                </a:lnTo>
                                <a:lnTo>
                                  <a:pt x="34" y="47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51"/>
                        <wps:cNvSpPr>
                          <a:spLocks/>
                        </wps:cNvSpPr>
                        <wps:spPr bwMode="auto">
                          <a:xfrm>
                            <a:off x="6697" y="1320"/>
                            <a:ext cx="45" cy="47"/>
                          </a:xfrm>
                          <a:custGeom>
                            <a:avLst/>
                            <a:gdLst>
                              <a:gd name="T0" fmla="*/ 0 w 45"/>
                              <a:gd name="T1" fmla="*/ 47 h 47"/>
                              <a:gd name="T2" fmla="*/ 45 w 45"/>
                              <a:gd name="T3" fmla="*/ 0 h 47"/>
                              <a:gd name="T4" fmla="*/ 0 w 45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47">
                                <a:moveTo>
                                  <a:pt x="0" y="47"/>
                                </a:moveTo>
                                <a:lnTo>
                                  <a:pt x="45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52"/>
                        <wps:cNvSpPr>
                          <a:spLocks/>
                        </wps:cNvSpPr>
                        <wps:spPr bwMode="auto">
                          <a:xfrm>
                            <a:off x="6653" y="1367"/>
                            <a:ext cx="44" cy="35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5"/>
                              <a:gd name="T2" fmla="*/ 37 w 44"/>
                              <a:gd name="T3" fmla="*/ 15 h 35"/>
                              <a:gd name="T4" fmla="*/ 27 w 44"/>
                              <a:gd name="T5" fmla="*/ 25 h 35"/>
                              <a:gd name="T6" fmla="*/ 14 w 44"/>
                              <a:gd name="T7" fmla="*/ 33 h 35"/>
                              <a:gd name="T8" fmla="*/ 0 w 44"/>
                              <a:gd name="T9" fmla="*/ 35 h 35"/>
                              <a:gd name="T10" fmla="*/ 0 w 44"/>
                              <a:gd name="T11" fmla="*/ 28 h 35"/>
                              <a:gd name="T12" fmla="*/ 4 w 44"/>
                              <a:gd name="T13" fmla="*/ 23 h 35"/>
                              <a:gd name="T14" fmla="*/ 7 w 44"/>
                              <a:gd name="T15" fmla="*/ 15 h 35"/>
                              <a:gd name="T16" fmla="*/ 12 w 44"/>
                              <a:gd name="T17" fmla="*/ 10 h 35"/>
                              <a:gd name="T18" fmla="*/ 19 w 44"/>
                              <a:gd name="T19" fmla="*/ 5 h 35"/>
                              <a:gd name="T20" fmla="*/ 27 w 44"/>
                              <a:gd name="T21" fmla="*/ 0 h 35"/>
                              <a:gd name="T22" fmla="*/ 34 w 44"/>
                              <a:gd name="T23" fmla="*/ 0 h 35"/>
                              <a:gd name="T24" fmla="*/ 44 w 4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44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4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4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9" y="5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53"/>
                        <wps:cNvSpPr>
                          <a:spLocks noEditPoints="1"/>
                        </wps:cNvSpPr>
                        <wps:spPr bwMode="auto">
                          <a:xfrm>
                            <a:off x="6710" y="1192"/>
                            <a:ext cx="77" cy="100"/>
                          </a:xfrm>
                          <a:custGeom>
                            <a:avLst/>
                            <a:gdLst>
                              <a:gd name="T0" fmla="*/ 42 w 77"/>
                              <a:gd name="T1" fmla="*/ 63 h 100"/>
                              <a:gd name="T2" fmla="*/ 77 w 77"/>
                              <a:gd name="T3" fmla="*/ 0 h 100"/>
                              <a:gd name="T4" fmla="*/ 42 w 77"/>
                              <a:gd name="T5" fmla="*/ 63 h 100"/>
                              <a:gd name="T6" fmla="*/ 42 w 77"/>
                              <a:gd name="T7" fmla="*/ 63 h 100"/>
                              <a:gd name="T8" fmla="*/ 37 w 77"/>
                              <a:gd name="T9" fmla="*/ 80 h 100"/>
                              <a:gd name="T10" fmla="*/ 27 w 77"/>
                              <a:gd name="T11" fmla="*/ 90 h 100"/>
                              <a:gd name="T12" fmla="*/ 22 w 77"/>
                              <a:gd name="T13" fmla="*/ 95 h 100"/>
                              <a:gd name="T14" fmla="*/ 15 w 77"/>
                              <a:gd name="T15" fmla="*/ 98 h 100"/>
                              <a:gd name="T16" fmla="*/ 7 w 77"/>
                              <a:gd name="T17" fmla="*/ 100 h 100"/>
                              <a:gd name="T18" fmla="*/ 0 w 77"/>
                              <a:gd name="T19" fmla="*/ 100 h 100"/>
                              <a:gd name="T20" fmla="*/ 0 w 77"/>
                              <a:gd name="T21" fmla="*/ 93 h 100"/>
                              <a:gd name="T22" fmla="*/ 2 w 77"/>
                              <a:gd name="T23" fmla="*/ 85 h 100"/>
                              <a:gd name="T24" fmla="*/ 7 w 77"/>
                              <a:gd name="T25" fmla="*/ 78 h 100"/>
                              <a:gd name="T26" fmla="*/ 12 w 77"/>
                              <a:gd name="T27" fmla="*/ 73 h 100"/>
                              <a:gd name="T28" fmla="*/ 20 w 77"/>
                              <a:gd name="T29" fmla="*/ 68 h 100"/>
                              <a:gd name="T30" fmla="*/ 27 w 77"/>
                              <a:gd name="T31" fmla="*/ 63 h 100"/>
                              <a:gd name="T32" fmla="*/ 34 w 77"/>
                              <a:gd name="T33" fmla="*/ 63 h 100"/>
                              <a:gd name="T34" fmla="*/ 42 w 77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00">
                                <a:moveTo>
                                  <a:pt x="42" y="63"/>
                                </a:moveTo>
                                <a:lnTo>
                                  <a:pt x="77" y="0"/>
                                </a:lnTo>
                                <a:lnTo>
                                  <a:pt x="42" y="63"/>
                                </a:lnTo>
                                <a:close/>
                                <a:moveTo>
                                  <a:pt x="42" y="63"/>
                                </a:moveTo>
                                <a:lnTo>
                                  <a:pt x="37" y="80"/>
                                </a:lnTo>
                                <a:lnTo>
                                  <a:pt x="27" y="90"/>
                                </a:lnTo>
                                <a:lnTo>
                                  <a:pt x="22" y="95"/>
                                </a:lnTo>
                                <a:lnTo>
                                  <a:pt x="15" y="98"/>
                                </a:lnTo>
                                <a:lnTo>
                                  <a:pt x="7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2" y="85"/>
                                </a:lnTo>
                                <a:lnTo>
                                  <a:pt x="7" y="78"/>
                                </a:lnTo>
                                <a:lnTo>
                                  <a:pt x="12" y="73"/>
                                </a:lnTo>
                                <a:lnTo>
                                  <a:pt x="20" y="68"/>
                                </a:lnTo>
                                <a:lnTo>
                                  <a:pt x="27" y="63"/>
                                </a:lnTo>
                                <a:lnTo>
                                  <a:pt x="34" y="63"/>
                                </a:lnTo>
                                <a:lnTo>
                                  <a:pt x="4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54"/>
                        <wps:cNvSpPr>
                          <a:spLocks/>
                        </wps:cNvSpPr>
                        <wps:spPr bwMode="auto">
                          <a:xfrm>
                            <a:off x="6752" y="1192"/>
                            <a:ext cx="35" cy="63"/>
                          </a:xfrm>
                          <a:custGeom>
                            <a:avLst/>
                            <a:gdLst>
                              <a:gd name="T0" fmla="*/ 0 w 35"/>
                              <a:gd name="T1" fmla="*/ 63 h 63"/>
                              <a:gd name="T2" fmla="*/ 35 w 35"/>
                              <a:gd name="T3" fmla="*/ 0 h 63"/>
                              <a:gd name="T4" fmla="*/ 0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0" y="63"/>
                                </a:moveTo>
                                <a:lnTo>
                                  <a:pt x="35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55"/>
                        <wps:cNvSpPr>
                          <a:spLocks/>
                        </wps:cNvSpPr>
                        <wps:spPr bwMode="auto">
                          <a:xfrm>
                            <a:off x="6710" y="125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7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2 w 42"/>
                              <a:gd name="T17" fmla="*/ 22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20 w 42"/>
                              <a:gd name="T23" fmla="*/ 5 h 37"/>
                              <a:gd name="T24" fmla="*/ 27 w 42"/>
                              <a:gd name="T25" fmla="*/ 0 h 37"/>
                              <a:gd name="T26" fmla="*/ 34 w 42"/>
                              <a:gd name="T27" fmla="*/ 0 h 37"/>
                              <a:gd name="T28" fmla="*/ 42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37" y="17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56"/>
                        <wps:cNvSpPr>
                          <a:spLocks noEditPoints="1"/>
                        </wps:cNvSpPr>
                        <wps:spPr bwMode="auto">
                          <a:xfrm>
                            <a:off x="6725" y="1158"/>
                            <a:ext cx="84" cy="97"/>
                          </a:xfrm>
                          <a:custGeom>
                            <a:avLst/>
                            <a:gdLst>
                              <a:gd name="T0" fmla="*/ 42 w 84"/>
                              <a:gd name="T1" fmla="*/ 62 h 97"/>
                              <a:gd name="T2" fmla="*/ 84 w 84"/>
                              <a:gd name="T3" fmla="*/ 0 h 97"/>
                              <a:gd name="T4" fmla="*/ 42 w 84"/>
                              <a:gd name="T5" fmla="*/ 62 h 97"/>
                              <a:gd name="T6" fmla="*/ 42 w 84"/>
                              <a:gd name="T7" fmla="*/ 62 h 97"/>
                              <a:gd name="T8" fmla="*/ 34 w 84"/>
                              <a:gd name="T9" fmla="*/ 77 h 97"/>
                              <a:gd name="T10" fmla="*/ 27 w 84"/>
                              <a:gd name="T11" fmla="*/ 87 h 97"/>
                              <a:gd name="T12" fmla="*/ 19 w 84"/>
                              <a:gd name="T13" fmla="*/ 92 h 97"/>
                              <a:gd name="T14" fmla="*/ 14 w 84"/>
                              <a:gd name="T15" fmla="*/ 94 h 97"/>
                              <a:gd name="T16" fmla="*/ 7 w 84"/>
                              <a:gd name="T17" fmla="*/ 97 h 97"/>
                              <a:gd name="T18" fmla="*/ 0 w 84"/>
                              <a:gd name="T19" fmla="*/ 97 h 97"/>
                              <a:gd name="T20" fmla="*/ 0 w 84"/>
                              <a:gd name="T21" fmla="*/ 89 h 97"/>
                              <a:gd name="T22" fmla="*/ 2 w 84"/>
                              <a:gd name="T23" fmla="*/ 82 h 97"/>
                              <a:gd name="T24" fmla="*/ 7 w 84"/>
                              <a:gd name="T25" fmla="*/ 74 h 97"/>
                              <a:gd name="T26" fmla="*/ 12 w 84"/>
                              <a:gd name="T27" fmla="*/ 69 h 97"/>
                              <a:gd name="T28" fmla="*/ 17 w 84"/>
                              <a:gd name="T29" fmla="*/ 64 h 97"/>
                              <a:gd name="T30" fmla="*/ 24 w 84"/>
                              <a:gd name="T31" fmla="*/ 62 h 97"/>
                              <a:gd name="T32" fmla="*/ 34 w 84"/>
                              <a:gd name="T33" fmla="*/ 59 h 97"/>
                              <a:gd name="T34" fmla="*/ 42 w 84"/>
                              <a:gd name="T35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4" h="97">
                                <a:moveTo>
                                  <a:pt x="42" y="62"/>
                                </a:moveTo>
                                <a:lnTo>
                                  <a:pt x="84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34" y="77"/>
                                </a:lnTo>
                                <a:lnTo>
                                  <a:pt x="27" y="87"/>
                                </a:lnTo>
                                <a:lnTo>
                                  <a:pt x="19" y="92"/>
                                </a:lnTo>
                                <a:lnTo>
                                  <a:pt x="14" y="94"/>
                                </a:lnTo>
                                <a:lnTo>
                                  <a:pt x="7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89"/>
                                </a:lnTo>
                                <a:lnTo>
                                  <a:pt x="2" y="82"/>
                                </a:lnTo>
                                <a:lnTo>
                                  <a:pt x="7" y="74"/>
                                </a:lnTo>
                                <a:lnTo>
                                  <a:pt x="12" y="69"/>
                                </a:lnTo>
                                <a:lnTo>
                                  <a:pt x="17" y="64"/>
                                </a:lnTo>
                                <a:lnTo>
                                  <a:pt x="24" y="62"/>
                                </a:lnTo>
                                <a:lnTo>
                                  <a:pt x="34" y="59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57"/>
                        <wps:cNvSpPr>
                          <a:spLocks/>
                        </wps:cNvSpPr>
                        <wps:spPr bwMode="auto">
                          <a:xfrm>
                            <a:off x="6767" y="1158"/>
                            <a:ext cx="42" cy="62"/>
                          </a:xfrm>
                          <a:custGeom>
                            <a:avLst/>
                            <a:gdLst>
                              <a:gd name="T0" fmla="*/ 0 w 42"/>
                              <a:gd name="T1" fmla="*/ 62 h 62"/>
                              <a:gd name="T2" fmla="*/ 42 w 42"/>
                              <a:gd name="T3" fmla="*/ 0 h 62"/>
                              <a:gd name="T4" fmla="*/ 0 w 4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2">
                                <a:moveTo>
                                  <a:pt x="0" y="62"/>
                                </a:moveTo>
                                <a:lnTo>
                                  <a:pt x="4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58"/>
                        <wps:cNvSpPr>
                          <a:spLocks/>
                        </wps:cNvSpPr>
                        <wps:spPr bwMode="auto">
                          <a:xfrm>
                            <a:off x="6725" y="1217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8"/>
                              <a:gd name="T2" fmla="*/ 34 w 42"/>
                              <a:gd name="T3" fmla="*/ 18 h 38"/>
                              <a:gd name="T4" fmla="*/ 27 w 42"/>
                              <a:gd name="T5" fmla="*/ 28 h 38"/>
                              <a:gd name="T6" fmla="*/ 19 w 42"/>
                              <a:gd name="T7" fmla="*/ 33 h 38"/>
                              <a:gd name="T8" fmla="*/ 14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2 w 42"/>
                              <a:gd name="T17" fmla="*/ 23 h 38"/>
                              <a:gd name="T18" fmla="*/ 7 w 42"/>
                              <a:gd name="T19" fmla="*/ 15 h 38"/>
                              <a:gd name="T20" fmla="*/ 12 w 42"/>
                              <a:gd name="T21" fmla="*/ 10 h 38"/>
                              <a:gd name="T22" fmla="*/ 17 w 42"/>
                              <a:gd name="T23" fmla="*/ 5 h 38"/>
                              <a:gd name="T24" fmla="*/ 24 w 42"/>
                              <a:gd name="T25" fmla="*/ 3 h 38"/>
                              <a:gd name="T26" fmla="*/ 34 w 42"/>
                              <a:gd name="T27" fmla="*/ 0 h 38"/>
                              <a:gd name="T28" fmla="*/ 42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42" y="3"/>
                                </a:moveTo>
                                <a:lnTo>
                                  <a:pt x="34" y="18"/>
                                </a:lnTo>
                                <a:lnTo>
                                  <a:pt x="27" y="28"/>
                                </a:lnTo>
                                <a:lnTo>
                                  <a:pt x="19" y="33"/>
                                </a:lnTo>
                                <a:lnTo>
                                  <a:pt x="14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4" y="3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59"/>
                        <wps:cNvSpPr>
                          <a:spLocks noEditPoints="1"/>
                        </wps:cNvSpPr>
                        <wps:spPr bwMode="auto">
                          <a:xfrm>
                            <a:off x="6737" y="1130"/>
                            <a:ext cx="80" cy="92"/>
                          </a:xfrm>
                          <a:custGeom>
                            <a:avLst/>
                            <a:gdLst>
                              <a:gd name="T0" fmla="*/ 42 w 80"/>
                              <a:gd name="T1" fmla="*/ 55 h 92"/>
                              <a:gd name="T2" fmla="*/ 80 w 80"/>
                              <a:gd name="T3" fmla="*/ 0 h 92"/>
                              <a:gd name="T4" fmla="*/ 42 w 80"/>
                              <a:gd name="T5" fmla="*/ 55 h 92"/>
                              <a:gd name="T6" fmla="*/ 42 w 80"/>
                              <a:gd name="T7" fmla="*/ 55 h 92"/>
                              <a:gd name="T8" fmla="*/ 37 w 80"/>
                              <a:gd name="T9" fmla="*/ 70 h 92"/>
                              <a:gd name="T10" fmla="*/ 27 w 80"/>
                              <a:gd name="T11" fmla="*/ 82 h 92"/>
                              <a:gd name="T12" fmla="*/ 22 w 80"/>
                              <a:gd name="T13" fmla="*/ 87 h 92"/>
                              <a:gd name="T14" fmla="*/ 15 w 80"/>
                              <a:gd name="T15" fmla="*/ 90 h 92"/>
                              <a:gd name="T16" fmla="*/ 7 w 80"/>
                              <a:gd name="T17" fmla="*/ 92 h 92"/>
                              <a:gd name="T18" fmla="*/ 0 w 80"/>
                              <a:gd name="T19" fmla="*/ 92 h 92"/>
                              <a:gd name="T20" fmla="*/ 0 w 80"/>
                              <a:gd name="T21" fmla="*/ 85 h 92"/>
                              <a:gd name="T22" fmla="*/ 2 w 80"/>
                              <a:gd name="T23" fmla="*/ 77 h 92"/>
                              <a:gd name="T24" fmla="*/ 7 w 80"/>
                              <a:gd name="T25" fmla="*/ 70 h 92"/>
                              <a:gd name="T26" fmla="*/ 12 w 80"/>
                              <a:gd name="T27" fmla="*/ 65 h 92"/>
                              <a:gd name="T28" fmla="*/ 17 w 80"/>
                              <a:gd name="T29" fmla="*/ 60 h 92"/>
                              <a:gd name="T30" fmla="*/ 25 w 80"/>
                              <a:gd name="T31" fmla="*/ 55 h 92"/>
                              <a:gd name="T32" fmla="*/ 35 w 80"/>
                              <a:gd name="T33" fmla="*/ 55 h 92"/>
                              <a:gd name="T34" fmla="*/ 42 w 80"/>
                              <a:gd name="T35" fmla="*/ 5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42" y="55"/>
                                </a:moveTo>
                                <a:lnTo>
                                  <a:pt x="80" y="0"/>
                                </a:lnTo>
                                <a:lnTo>
                                  <a:pt x="42" y="55"/>
                                </a:lnTo>
                                <a:close/>
                                <a:moveTo>
                                  <a:pt x="42" y="55"/>
                                </a:moveTo>
                                <a:lnTo>
                                  <a:pt x="37" y="70"/>
                                </a:lnTo>
                                <a:lnTo>
                                  <a:pt x="27" y="82"/>
                                </a:lnTo>
                                <a:lnTo>
                                  <a:pt x="22" y="87"/>
                                </a:lnTo>
                                <a:lnTo>
                                  <a:pt x="15" y="90"/>
                                </a:lnTo>
                                <a:lnTo>
                                  <a:pt x="7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5"/>
                                </a:lnTo>
                                <a:lnTo>
                                  <a:pt x="2" y="77"/>
                                </a:lnTo>
                                <a:lnTo>
                                  <a:pt x="7" y="70"/>
                                </a:lnTo>
                                <a:lnTo>
                                  <a:pt x="12" y="65"/>
                                </a:lnTo>
                                <a:lnTo>
                                  <a:pt x="17" y="60"/>
                                </a:lnTo>
                                <a:lnTo>
                                  <a:pt x="25" y="55"/>
                                </a:lnTo>
                                <a:lnTo>
                                  <a:pt x="35" y="55"/>
                                </a:lnTo>
                                <a:lnTo>
                                  <a:pt x="4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60"/>
                        <wps:cNvSpPr>
                          <a:spLocks/>
                        </wps:cNvSpPr>
                        <wps:spPr bwMode="auto">
                          <a:xfrm>
                            <a:off x="6779" y="1130"/>
                            <a:ext cx="38" cy="55"/>
                          </a:xfrm>
                          <a:custGeom>
                            <a:avLst/>
                            <a:gdLst>
                              <a:gd name="T0" fmla="*/ 0 w 38"/>
                              <a:gd name="T1" fmla="*/ 55 h 55"/>
                              <a:gd name="T2" fmla="*/ 38 w 38"/>
                              <a:gd name="T3" fmla="*/ 0 h 55"/>
                              <a:gd name="T4" fmla="*/ 0 w 38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0" y="55"/>
                                </a:moveTo>
                                <a:lnTo>
                                  <a:pt x="38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61"/>
                        <wps:cNvSpPr>
                          <a:spLocks/>
                        </wps:cNvSpPr>
                        <wps:spPr bwMode="auto">
                          <a:xfrm>
                            <a:off x="6737" y="118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5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2 w 42"/>
                              <a:gd name="T17" fmla="*/ 22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17 w 42"/>
                              <a:gd name="T23" fmla="*/ 5 h 37"/>
                              <a:gd name="T24" fmla="*/ 25 w 42"/>
                              <a:gd name="T25" fmla="*/ 0 h 37"/>
                              <a:gd name="T26" fmla="*/ 35 w 42"/>
                              <a:gd name="T27" fmla="*/ 0 h 37"/>
                              <a:gd name="T28" fmla="*/ 42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62"/>
                        <wps:cNvSpPr>
                          <a:spLocks noEditPoints="1"/>
                        </wps:cNvSpPr>
                        <wps:spPr bwMode="auto">
                          <a:xfrm>
                            <a:off x="6752" y="1083"/>
                            <a:ext cx="74" cy="99"/>
                          </a:xfrm>
                          <a:custGeom>
                            <a:avLst/>
                            <a:gdLst>
                              <a:gd name="T0" fmla="*/ 42 w 74"/>
                              <a:gd name="T1" fmla="*/ 62 h 99"/>
                              <a:gd name="T2" fmla="*/ 74 w 74"/>
                              <a:gd name="T3" fmla="*/ 0 h 99"/>
                              <a:gd name="T4" fmla="*/ 42 w 74"/>
                              <a:gd name="T5" fmla="*/ 62 h 99"/>
                              <a:gd name="T6" fmla="*/ 42 w 74"/>
                              <a:gd name="T7" fmla="*/ 62 h 99"/>
                              <a:gd name="T8" fmla="*/ 37 w 74"/>
                              <a:gd name="T9" fmla="*/ 80 h 99"/>
                              <a:gd name="T10" fmla="*/ 27 w 74"/>
                              <a:gd name="T11" fmla="*/ 89 h 99"/>
                              <a:gd name="T12" fmla="*/ 22 w 74"/>
                              <a:gd name="T13" fmla="*/ 94 h 99"/>
                              <a:gd name="T14" fmla="*/ 15 w 74"/>
                              <a:gd name="T15" fmla="*/ 97 h 99"/>
                              <a:gd name="T16" fmla="*/ 7 w 74"/>
                              <a:gd name="T17" fmla="*/ 99 h 99"/>
                              <a:gd name="T18" fmla="*/ 0 w 74"/>
                              <a:gd name="T19" fmla="*/ 99 h 99"/>
                              <a:gd name="T20" fmla="*/ 2 w 74"/>
                              <a:gd name="T21" fmla="*/ 92 h 99"/>
                              <a:gd name="T22" fmla="*/ 2 w 74"/>
                              <a:gd name="T23" fmla="*/ 85 h 99"/>
                              <a:gd name="T24" fmla="*/ 7 w 74"/>
                              <a:gd name="T25" fmla="*/ 77 h 99"/>
                              <a:gd name="T26" fmla="*/ 12 w 74"/>
                              <a:gd name="T27" fmla="*/ 72 h 99"/>
                              <a:gd name="T28" fmla="*/ 20 w 74"/>
                              <a:gd name="T29" fmla="*/ 67 h 99"/>
                              <a:gd name="T30" fmla="*/ 27 w 74"/>
                              <a:gd name="T31" fmla="*/ 65 h 99"/>
                              <a:gd name="T32" fmla="*/ 35 w 74"/>
                              <a:gd name="T33" fmla="*/ 62 h 99"/>
                              <a:gd name="T34" fmla="*/ 42 w 74"/>
                              <a:gd name="T35" fmla="*/ 6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42" y="62"/>
                                </a:moveTo>
                                <a:lnTo>
                                  <a:pt x="74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37" y="80"/>
                                </a:lnTo>
                                <a:lnTo>
                                  <a:pt x="27" y="89"/>
                                </a:lnTo>
                                <a:lnTo>
                                  <a:pt x="22" y="94"/>
                                </a:lnTo>
                                <a:lnTo>
                                  <a:pt x="15" y="97"/>
                                </a:lnTo>
                                <a:lnTo>
                                  <a:pt x="7" y="99"/>
                                </a:lnTo>
                                <a:lnTo>
                                  <a:pt x="0" y="99"/>
                                </a:lnTo>
                                <a:lnTo>
                                  <a:pt x="2" y="92"/>
                                </a:lnTo>
                                <a:lnTo>
                                  <a:pt x="2" y="85"/>
                                </a:lnTo>
                                <a:lnTo>
                                  <a:pt x="7" y="77"/>
                                </a:lnTo>
                                <a:lnTo>
                                  <a:pt x="12" y="72"/>
                                </a:lnTo>
                                <a:lnTo>
                                  <a:pt x="20" y="67"/>
                                </a:lnTo>
                                <a:lnTo>
                                  <a:pt x="27" y="65"/>
                                </a:lnTo>
                                <a:lnTo>
                                  <a:pt x="35" y="62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63"/>
                        <wps:cNvSpPr>
                          <a:spLocks/>
                        </wps:cNvSpPr>
                        <wps:spPr bwMode="auto">
                          <a:xfrm>
                            <a:off x="6794" y="1083"/>
                            <a:ext cx="32" cy="62"/>
                          </a:xfrm>
                          <a:custGeom>
                            <a:avLst/>
                            <a:gdLst>
                              <a:gd name="T0" fmla="*/ 0 w 32"/>
                              <a:gd name="T1" fmla="*/ 62 h 62"/>
                              <a:gd name="T2" fmla="*/ 32 w 32"/>
                              <a:gd name="T3" fmla="*/ 0 h 62"/>
                              <a:gd name="T4" fmla="*/ 0 w 3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2">
                                <a:moveTo>
                                  <a:pt x="0" y="62"/>
                                </a:moveTo>
                                <a:lnTo>
                                  <a:pt x="3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64"/>
                        <wps:cNvSpPr>
                          <a:spLocks/>
                        </wps:cNvSpPr>
                        <wps:spPr bwMode="auto">
                          <a:xfrm>
                            <a:off x="6752" y="114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8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2 w 42"/>
                              <a:gd name="T15" fmla="*/ 30 h 37"/>
                              <a:gd name="T16" fmla="*/ 2 w 42"/>
                              <a:gd name="T17" fmla="*/ 23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20 w 42"/>
                              <a:gd name="T23" fmla="*/ 5 h 37"/>
                              <a:gd name="T24" fmla="*/ 27 w 42"/>
                              <a:gd name="T25" fmla="*/ 3 h 37"/>
                              <a:gd name="T26" fmla="*/ 35 w 42"/>
                              <a:gd name="T27" fmla="*/ 0 h 37"/>
                              <a:gd name="T28" fmla="*/ 42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37" y="18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2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65"/>
                        <wps:cNvSpPr>
                          <a:spLocks noEditPoints="1"/>
                        </wps:cNvSpPr>
                        <wps:spPr bwMode="auto">
                          <a:xfrm>
                            <a:off x="6762" y="1035"/>
                            <a:ext cx="64" cy="118"/>
                          </a:xfrm>
                          <a:custGeom>
                            <a:avLst/>
                            <a:gdLst>
                              <a:gd name="T0" fmla="*/ 37 w 64"/>
                              <a:gd name="T1" fmla="*/ 70 h 118"/>
                              <a:gd name="T2" fmla="*/ 64 w 64"/>
                              <a:gd name="T3" fmla="*/ 0 h 118"/>
                              <a:gd name="T4" fmla="*/ 37 w 64"/>
                              <a:gd name="T5" fmla="*/ 70 h 118"/>
                              <a:gd name="T6" fmla="*/ 37 w 64"/>
                              <a:gd name="T7" fmla="*/ 70 h 118"/>
                              <a:gd name="T8" fmla="*/ 32 w 64"/>
                              <a:gd name="T9" fmla="*/ 88 h 118"/>
                              <a:gd name="T10" fmla="*/ 25 w 64"/>
                              <a:gd name="T11" fmla="*/ 103 h 118"/>
                              <a:gd name="T12" fmla="*/ 20 w 64"/>
                              <a:gd name="T13" fmla="*/ 108 h 118"/>
                              <a:gd name="T14" fmla="*/ 15 w 64"/>
                              <a:gd name="T15" fmla="*/ 113 h 118"/>
                              <a:gd name="T16" fmla="*/ 7 w 64"/>
                              <a:gd name="T17" fmla="*/ 115 h 118"/>
                              <a:gd name="T18" fmla="*/ 0 w 64"/>
                              <a:gd name="T19" fmla="*/ 118 h 118"/>
                              <a:gd name="T20" fmla="*/ 0 w 64"/>
                              <a:gd name="T21" fmla="*/ 108 h 118"/>
                              <a:gd name="T22" fmla="*/ 2 w 64"/>
                              <a:gd name="T23" fmla="*/ 100 h 118"/>
                              <a:gd name="T24" fmla="*/ 5 w 64"/>
                              <a:gd name="T25" fmla="*/ 93 h 118"/>
                              <a:gd name="T26" fmla="*/ 10 w 64"/>
                              <a:gd name="T27" fmla="*/ 85 h 118"/>
                              <a:gd name="T28" fmla="*/ 15 w 64"/>
                              <a:gd name="T29" fmla="*/ 78 h 118"/>
                              <a:gd name="T30" fmla="*/ 22 w 64"/>
                              <a:gd name="T31" fmla="*/ 75 h 118"/>
                              <a:gd name="T32" fmla="*/ 30 w 64"/>
                              <a:gd name="T33" fmla="*/ 70 h 118"/>
                              <a:gd name="T34" fmla="*/ 37 w 64"/>
                              <a:gd name="T35" fmla="*/ 7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18">
                                <a:moveTo>
                                  <a:pt x="37" y="70"/>
                                </a:moveTo>
                                <a:lnTo>
                                  <a:pt x="64" y="0"/>
                                </a:lnTo>
                                <a:lnTo>
                                  <a:pt x="37" y="70"/>
                                </a:lnTo>
                                <a:close/>
                                <a:moveTo>
                                  <a:pt x="37" y="70"/>
                                </a:moveTo>
                                <a:lnTo>
                                  <a:pt x="32" y="88"/>
                                </a:lnTo>
                                <a:lnTo>
                                  <a:pt x="25" y="103"/>
                                </a:lnTo>
                                <a:lnTo>
                                  <a:pt x="20" y="108"/>
                                </a:lnTo>
                                <a:lnTo>
                                  <a:pt x="15" y="113"/>
                                </a:lnTo>
                                <a:lnTo>
                                  <a:pt x="7" y="115"/>
                                </a:lnTo>
                                <a:lnTo>
                                  <a:pt x="0" y="118"/>
                                </a:lnTo>
                                <a:lnTo>
                                  <a:pt x="0" y="108"/>
                                </a:lnTo>
                                <a:lnTo>
                                  <a:pt x="2" y="100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78"/>
                                </a:lnTo>
                                <a:lnTo>
                                  <a:pt x="22" y="75"/>
                                </a:lnTo>
                                <a:lnTo>
                                  <a:pt x="30" y="70"/>
                                </a:lnTo>
                                <a:lnTo>
                                  <a:pt x="3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66"/>
                        <wps:cNvSpPr>
                          <a:spLocks/>
                        </wps:cNvSpPr>
                        <wps:spPr bwMode="auto">
                          <a:xfrm>
                            <a:off x="6799" y="1035"/>
                            <a:ext cx="27" cy="70"/>
                          </a:xfrm>
                          <a:custGeom>
                            <a:avLst/>
                            <a:gdLst>
                              <a:gd name="T0" fmla="*/ 0 w 27"/>
                              <a:gd name="T1" fmla="*/ 70 h 70"/>
                              <a:gd name="T2" fmla="*/ 27 w 27"/>
                              <a:gd name="T3" fmla="*/ 0 h 70"/>
                              <a:gd name="T4" fmla="*/ 0 w 2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0" y="70"/>
                                </a:moveTo>
                                <a:lnTo>
                                  <a:pt x="2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67"/>
                        <wps:cNvSpPr>
                          <a:spLocks/>
                        </wps:cNvSpPr>
                        <wps:spPr bwMode="auto">
                          <a:xfrm>
                            <a:off x="6762" y="1105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8"/>
                              <a:gd name="T2" fmla="*/ 32 w 37"/>
                              <a:gd name="T3" fmla="*/ 18 h 48"/>
                              <a:gd name="T4" fmla="*/ 25 w 37"/>
                              <a:gd name="T5" fmla="*/ 33 h 48"/>
                              <a:gd name="T6" fmla="*/ 20 w 37"/>
                              <a:gd name="T7" fmla="*/ 38 h 48"/>
                              <a:gd name="T8" fmla="*/ 15 w 37"/>
                              <a:gd name="T9" fmla="*/ 43 h 48"/>
                              <a:gd name="T10" fmla="*/ 7 w 37"/>
                              <a:gd name="T11" fmla="*/ 45 h 48"/>
                              <a:gd name="T12" fmla="*/ 0 w 37"/>
                              <a:gd name="T13" fmla="*/ 48 h 48"/>
                              <a:gd name="T14" fmla="*/ 0 w 37"/>
                              <a:gd name="T15" fmla="*/ 38 h 48"/>
                              <a:gd name="T16" fmla="*/ 2 w 37"/>
                              <a:gd name="T17" fmla="*/ 30 h 48"/>
                              <a:gd name="T18" fmla="*/ 5 w 37"/>
                              <a:gd name="T19" fmla="*/ 23 h 48"/>
                              <a:gd name="T20" fmla="*/ 10 w 37"/>
                              <a:gd name="T21" fmla="*/ 15 h 48"/>
                              <a:gd name="T22" fmla="*/ 15 w 37"/>
                              <a:gd name="T23" fmla="*/ 8 h 48"/>
                              <a:gd name="T24" fmla="*/ 22 w 37"/>
                              <a:gd name="T25" fmla="*/ 5 h 48"/>
                              <a:gd name="T26" fmla="*/ 30 w 37"/>
                              <a:gd name="T27" fmla="*/ 0 h 48"/>
                              <a:gd name="T28" fmla="*/ 37 w 37"/>
                              <a:gd name="T29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37" y="0"/>
                                </a:moveTo>
                                <a:lnTo>
                                  <a:pt x="32" y="18"/>
                                </a:lnTo>
                                <a:lnTo>
                                  <a:pt x="25" y="33"/>
                                </a:lnTo>
                                <a:lnTo>
                                  <a:pt x="20" y="38"/>
                                </a:lnTo>
                                <a:lnTo>
                                  <a:pt x="15" y="43"/>
                                </a:lnTo>
                                <a:lnTo>
                                  <a:pt x="7" y="45"/>
                                </a:lnTo>
                                <a:lnTo>
                                  <a:pt x="0" y="48"/>
                                </a:lnTo>
                                <a:lnTo>
                                  <a:pt x="0" y="38"/>
                                </a:lnTo>
                                <a:lnTo>
                                  <a:pt x="2" y="30"/>
                                </a:lnTo>
                                <a:lnTo>
                                  <a:pt x="5" y="23"/>
                                </a:lnTo>
                                <a:lnTo>
                                  <a:pt x="10" y="15"/>
                                </a:lnTo>
                                <a:lnTo>
                                  <a:pt x="15" y="8"/>
                                </a:lnTo>
                                <a:lnTo>
                                  <a:pt x="22" y="5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68"/>
                        <wps:cNvSpPr>
                          <a:spLocks/>
                        </wps:cNvSpPr>
                        <wps:spPr bwMode="auto">
                          <a:xfrm>
                            <a:off x="6695" y="1247"/>
                            <a:ext cx="17" cy="55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5"/>
                              <a:gd name="T2" fmla="*/ 15 w 17"/>
                              <a:gd name="T3" fmla="*/ 13 h 55"/>
                              <a:gd name="T4" fmla="*/ 17 w 17"/>
                              <a:gd name="T5" fmla="*/ 28 h 55"/>
                              <a:gd name="T6" fmla="*/ 17 w 17"/>
                              <a:gd name="T7" fmla="*/ 40 h 55"/>
                              <a:gd name="T8" fmla="*/ 12 w 17"/>
                              <a:gd name="T9" fmla="*/ 55 h 55"/>
                              <a:gd name="T10" fmla="*/ 10 w 17"/>
                              <a:gd name="T11" fmla="*/ 50 h 55"/>
                              <a:gd name="T12" fmla="*/ 5 w 17"/>
                              <a:gd name="T13" fmla="*/ 45 h 55"/>
                              <a:gd name="T14" fmla="*/ 2 w 17"/>
                              <a:gd name="T15" fmla="*/ 38 h 55"/>
                              <a:gd name="T16" fmla="*/ 0 w 17"/>
                              <a:gd name="T17" fmla="*/ 30 h 55"/>
                              <a:gd name="T18" fmla="*/ 0 w 17"/>
                              <a:gd name="T19" fmla="*/ 23 h 55"/>
                              <a:gd name="T20" fmla="*/ 0 w 17"/>
                              <a:gd name="T21" fmla="*/ 15 h 55"/>
                              <a:gd name="T22" fmla="*/ 2 w 17"/>
                              <a:gd name="T23" fmla="*/ 8 h 55"/>
                              <a:gd name="T24" fmla="*/ 5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7" y="28"/>
                                </a:lnTo>
                                <a:lnTo>
                                  <a:pt x="17" y="40"/>
                                </a:lnTo>
                                <a:lnTo>
                                  <a:pt x="12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69"/>
                        <wps:cNvSpPr>
                          <a:spLocks/>
                        </wps:cNvSpPr>
                        <wps:spPr bwMode="auto">
                          <a:xfrm>
                            <a:off x="6695" y="1247"/>
                            <a:ext cx="17" cy="55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5"/>
                              <a:gd name="T2" fmla="*/ 15 w 17"/>
                              <a:gd name="T3" fmla="*/ 13 h 55"/>
                              <a:gd name="T4" fmla="*/ 17 w 17"/>
                              <a:gd name="T5" fmla="*/ 28 h 55"/>
                              <a:gd name="T6" fmla="*/ 17 w 17"/>
                              <a:gd name="T7" fmla="*/ 40 h 55"/>
                              <a:gd name="T8" fmla="*/ 12 w 17"/>
                              <a:gd name="T9" fmla="*/ 55 h 55"/>
                              <a:gd name="T10" fmla="*/ 10 w 17"/>
                              <a:gd name="T11" fmla="*/ 50 h 55"/>
                              <a:gd name="T12" fmla="*/ 5 w 17"/>
                              <a:gd name="T13" fmla="*/ 45 h 55"/>
                              <a:gd name="T14" fmla="*/ 2 w 17"/>
                              <a:gd name="T15" fmla="*/ 38 h 55"/>
                              <a:gd name="T16" fmla="*/ 0 w 17"/>
                              <a:gd name="T17" fmla="*/ 30 h 55"/>
                              <a:gd name="T18" fmla="*/ 0 w 17"/>
                              <a:gd name="T19" fmla="*/ 23 h 55"/>
                              <a:gd name="T20" fmla="*/ 0 w 17"/>
                              <a:gd name="T21" fmla="*/ 15 h 55"/>
                              <a:gd name="T22" fmla="*/ 2 w 17"/>
                              <a:gd name="T23" fmla="*/ 8 h 55"/>
                              <a:gd name="T24" fmla="*/ 5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7" y="28"/>
                                </a:lnTo>
                                <a:lnTo>
                                  <a:pt x="17" y="40"/>
                                </a:lnTo>
                                <a:lnTo>
                                  <a:pt x="12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70"/>
                        <wps:cNvSpPr>
                          <a:spLocks noEditPoints="1"/>
                        </wps:cNvSpPr>
                        <wps:spPr bwMode="auto">
                          <a:xfrm>
                            <a:off x="6680" y="1207"/>
                            <a:ext cx="17" cy="128"/>
                          </a:xfrm>
                          <a:custGeom>
                            <a:avLst/>
                            <a:gdLst>
                              <a:gd name="T0" fmla="*/ 5 w 17"/>
                              <a:gd name="T1" fmla="*/ 70 h 128"/>
                              <a:gd name="T2" fmla="*/ 12 w 17"/>
                              <a:gd name="T3" fmla="*/ 83 h 128"/>
                              <a:gd name="T4" fmla="*/ 17 w 17"/>
                              <a:gd name="T5" fmla="*/ 98 h 128"/>
                              <a:gd name="T6" fmla="*/ 15 w 17"/>
                              <a:gd name="T7" fmla="*/ 113 h 128"/>
                              <a:gd name="T8" fmla="*/ 10 w 17"/>
                              <a:gd name="T9" fmla="*/ 128 h 128"/>
                              <a:gd name="T10" fmla="*/ 7 w 17"/>
                              <a:gd name="T11" fmla="*/ 123 h 128"/>
                              <a:gd name="T12" fmla="*/ 2 w 17"/>
                              <a:gd name="T13" fmla="*/ 118 h 128"/>
                              <a:gd name="T14" fmla="*/ 0 w 17"/>
                              <a:gd name="T15" fmla="*/ 110 h 128"/>
                              <a:gd name="T16" fmla="*/ 0 w 17"/>
                              <a:gd name="T17" fmla="*/ 103 h 128"/>
                              <a:gd name="T18" fmla="*/ 0 w 17"/>
                              <a:gd name="T19" fmla="*/ 93 h 128"/>
                              <a:gd name="T20" fmla="*/ 0 w 17"/>
                              <a:gd name="T21" fmla="*/ 85 h 128"/>
                              <a:gd name="T22" fmla="*/ 2 w 17"/>
                              <a:gd name="T23" fmla="*/ 78 h 128"/>
                              <a:gd name="T24" fmla="*/ 5 w 17"/>
                              <a:gd name="T25" fmla="*/ 70 h 128"/>
                              <a:gd name="T26" fmla="*/ 5 w 17"/>
                              <a:gd name="T27" fmla="*/ 70 h 128"/>
                              <a:gd name="T28" fmla="*/ 12 w 17"/>
                              <a:gd name="T29" fmla="*/ 0 h 128"/>
                              <a:gd name="T30" fmla="*/ 5 w 17"/>
                              <a:gd name="T31" fmla="*/ 7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8">
                                <a:moveTo>
                                  <a:pt x="5" y="70"/>
                                </a:moveTo>
                                <a:lnTo>
                                  <a:pt x="12" y="83"/>
                                </a:lnTo>
                                <a:lnTo>
                                  <a:pt x="17" y="98"/>
                                </a:lnTo>
                                <a:lnTo>
                                  <a:pt x="15" y="113"/>
                                </a:lnTo>
                                <a:lnTo>
                                  <a:pt x="10" y="128"/>
                                </a:lnTo>
                                <a:lnTo>
                                  <a:pt x="7" y="123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0" y="85"/>
                                </a:lnTo>
                                <a:lnTo>
                                  <a:pt x="2" y="78"/>
                                </a:lnTo>
                                <a:lnTo>
                                  <a:pt x="5" y="70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12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71"/>
                        <wps:cNvSpPr>
                          <a:spLocks/>
                        </wps:cNvSpPr>
                        <wps:spPr bwMode="auto">
                          <a:xfrm>
                            <a:off x="6680" y="1277"/>
                            <a:ext cx="17" cy="58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8"/>
                              <a:gd name="T2" fmla="*/ 12 w 17"/>
                              <a:gd name="T3" fmla="*/ 13 h 58"/>
                              <a:gd name="T4" fmla="*/ 17 w 17"/>
                              <a:gd name="T5" fmla="*/ 28 h 58"/>
                              <a:gd name="T6" fmla="*/ 15 w 17"/>
                              <a:gd name="T7" fmla="*/ 43 h 58"/>
                              <a:gd name="T8" fmla="*/ 10 w 17"/>
                              <a:gd name="T9" fmla="*/ 58 h 58"/>
                              <a:gd name="T10" fmla="*/ 7 w 17"/>
                              <a:gd name="T11" fmla="*/ 53 h 58"/>
                              <a:gd name="T12" fmla="*/ 2 w 17"/>
                              <a:gd name="T13" fmla="*/ 48 h 58"/>
                              <a:gd name="T14" fmla="*/ 0 w 17"/>
                              <a:gd name="T15" fmla="*/ 40 h 58"/>
                              <a:gd name="T16" fmla="*/ 0 w 17"/>
                              <a:gd name="T17" fmla="*/ 33 h 58"/>
                              <a:gd name="T18" fmla="*/ 0 w 17"/>
                              <a:gd name="T19" fmla="*/ 23 h 58"/>
                              <a:gd name="T20" fmla="*/ 0 w 17"/>
                              <a:gd name="T21" fmla="*/ 15 h 58"/>
                              <a:gd name="T22" fmla="*/ 2 w 17"/>
                              <a:gd name="T23" fmla="*/ 8 h 58"/>
                              <a:gd name="T24" fmla="*/ 5 w 17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8">
                                <a:moveTo>
                                  <a:pt x="5" y="0"/>
                                </a:moveTo>
                                <a:lnTo>
                                  <a:pt x="12" y="13"/>
                                </a:lnTo>
                                <a:lnTo>
                                  <a:pt x="17" y="28"/>
                                </a:lnTo>
                                <a:lnTo>
                                  <a:pt x="15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72"/>
                        <wps:cNvSpPr>
                          <a:spLocks/>
                        </wps:cNvSpPr>
                        <wps:spPr bwMode="auto">
                          <a:xfrm>
                            <a:off x="6685" y="1207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73"/>
                        <wps:cNvSpPr>
                          <a:spLocks/>
                        </wps:cNvSpPr>
                        <wps:spPr bwMode="auto">
                          <a:xfrm>
                            <a:off x="6707" y="1217"/>
                            <a:ext cx="20" cy="53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3"/>
                              <a:gd name="T2" fmla="*/ 15 w 20"/>
                              <a:gd name="T3" fmla="*/ 13 h 53"/>
                              <a:gd name="T4" fmla="*/ 20 w 20"/>
                              <a:gd name="T5" fmla="*/ 25 h 53"/>
                              <a:gd name="T6" fmla="*/ 20 w 20"/>
                              <a:gd name="T7" fmla="*/ 40 h 53"/>
                              <a:gd name="T8" fmla="*/ 15 w 20"/>
                              <a:gd name="T9" fmla="*/ 53 h 53"/>
                              <a:gd name="T10" fmla="*/ 10 w 20"/>
                              <a:gd name="T11" fmla="*/ 50 h 53"/>
                              <a:gd name="T12" fmla="*/ 8 w 20"/>
                              <a:gd name="T13" fmla="*/ 43 h 53"/>
                              <a:gd name="T14" fmla="*/ 3 w 20"/>
                              <a:gd name="T15" fmla="*/ 38 h 53"/>
                              <a:gd name="T16" fmla="*/ 0 w 20"/>
                              <a:gd name="T17" fmla="*/ 30 h 53"/>
                              <a:gd name="T18" fmla="*/ 0 w 20"/>
                              <a:gd name="T19" fmla="*/ 23 h 53"/>
                              <a:gd name="T20" fmla="*/ 0 w 20"/>
                              <a:gd name="T21" fmla="*/ 15 h 53"/>
                              <a:gd name="T22" fmla="*/ 3 w 20"/>
                              <a:gd name="T23" fmla="*/ 5 h 53"/>
                              <a:gd name="T24" fmla="*/ 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0" y="40"/>
                                </a:lnTo>
                                <a:lnTo>
                                  <a:pt x="15" y="53"/>
                                </a:lnTo>
                                <a:lnTo>
                                  <a:pt x="10" y="50"/>
                                </a:lnTo>
                                <a:lnTo>
                                  <a:pt x="8" y="43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74"/>
                        <wps:cNvSpPr>
                          <a:spLocks/>
                        </wps:cNvSpPr>
                        <wps:spPr bwMode="auto">
                          <a:xfrm>
                            <a:off x="6707" y="1217"/>
                            <a:ext cx="20" cy="53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3"/>
                              <a:gd name="T2" fmla="*/ 15 w 20"/>
                              <a:gd name="T3" fmla="*/ 13 h 53"/>
                              <a:gd name="T4" fmla="*/ 20 w 20"/>
                              <a:gd name="T5" fmla="*/ 25 h 53"/>
                              <a:gd name="T6" fmla="*/ 20 w 20"/>
                              <a:gd name="T7" fmla="*/ 40 h 53"/>
                              <a:gd name="T8" fmla="*/ 15 w 20"/>
                              <a:gd name="T9" fmla="*/ 53 h 53"/>
                              <a:gd name="T10" fmla="*/ 10 w 20"/>
                              <a:gd name="T11" fmla="*/ 50 h 53"/>
                              <a:gd name="T12" fmla="*/ 8 w 20"/>
                              <a:gd name="T13" fmla="*/ 43 h 53"/>
                              <a:gd name="T14" fmla="*/ 3 w 20"/>
                              <a:gd name="T15" fmla="*/ 38 h 53"/>
                              <a:gd name="T16" fmla="*/ 0 w 20"/>
                              <a:gd name="T17" fmla="*/ 30 h 53"/>
                              <a:gd name="T18" fmla="*/ 0 w 20"/>
                              <a:gd name="T19" fmla="*/ 23 h 53"/>
                              <a:gd name="T20" fmla="*/ 0 w 20"/>
                              <a:gd name="T21" fmla="*/ 15 h 53"/>
                              <a:gd name="T22" fmla="*/ 3 w 20"/>
                              <a:gd name="T23" fmla="*/ 5 h 53"/>
                              <a:gd name="T24" fmla="*/ 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0" y="40"/>
                                </a:lnTo>
                                <a:lnTo>
                                  <a:pt x="15" y="53"/>
                                </a:lnTo>
                                <a:lnTo>
                                  <a:pt x="10" y="50"/>
                                </a:lnTo>
                                <a:lnTo>
                                  <a:pt x="8" y="43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75"/>
                        <wps:cNvSpPr>
                          <a:spLocks/>
                        </wps:cNvSpPr>
                        <wps:spPr bwMode="auto">
                          <a:xfrm>
                            <a:off x="6712" y="1150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76"/>
                        <wps:cNvSpPr>
                          <a:spLocks/>
                        </wps:cNvSpPr>
                        <wps:spPr bwMode="auto">
                          <a:xfrm>
                            <a:off x="6712" y="1150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77"/>
                        <wps:cNvSpPr>
                          <a:spLocks/>
                        </wps:cNvSpPr>
                        <wps:spPr bwMode="auto">
                          <a:xfrm>
                            <a:off x="6720" y="1180"/>
                            <a:ext cx="19" cy="55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5"/>
                              <a:gd name="T2" fmla="*/ 15 w 19"/>
                              <a:gd name="T3" fmla="*/ 12 h 55"/>
                              <a:gd name="T4" fmla="*/ 19 w 19"/>
                              <a:gd name="T5" fmla="*/ 27 h 55"/>
                              <a:gd name="T6" fmla="*/ 19 w 19"/>
                              <a:gd name="T7" fmla="*/ 40 h 55"/>
                              <a:gd name="T8" fmla="*/ 17 w 19"/>
                              <a:gd name="T9" fmla="*/ 55 h 55"/>
                              <a:gd name="T10" fmla="*/ 12 w 19"/>
                              <a:gd name="T11" fmla="*/ 50 h 55"/>
                              <a:gd name="T12" fmla="*/ 7 w 19"/>
                              <a:gd name="T13" fmla="*/ 45 h 55"/>
                              <a:gd name="T14" fmla="*/ 2 w 19"/>
                              <a:gd name="T15" fmla="*/ 37 h 55"/>
                              <a:gd name="T16" fmla="*/ 0 w 19"/>
                              <a:gd name="T17" fmla="*/ 32 h 55"/>
                              <a:gd name="T18" fmla="*/ 0 w 19"/>
                              <a:gd name="T19" fmla="*/ 22 h 55"/>
                              <a:gd name="T20" fmla="*/ 0 w 19"/>
                              <a:gd name="T21" fmla="*/ 15 h 55"/>
                              <a:gd name="T22" fmla="*/ 2 w 19"/>
                              <a:gd name="T23" fmla="*/ 7 h 55"/>
                              <a:gd name="T24" fmla="*/ 5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9" y="27"/>
                                </a:lnTo>
                                <a:lnTo>
                                  <a:pt x="19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78"/>
                        <wps:cNvSpPr>
                          <a:spLocks/>
                        </wps:cNvSpPr>
                        <wps:spPr bwMode="auto">
                          <a:xfrm>
                            <a:off x="6720" y="1180"/>
                            <a:ext cx="19" cy="55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5"/>
                              <a:gd name="T2" fmla="*/ 15 w 19"/>
                              <a:gd name="T3" fmla="*/ 12 h 55"/>
                              <a:gd name="T4" fmla="*/ 19 w 19"/>
                              <a:gd name="T5" fmla="*/ 27 h 55"/>
                              <a:gd name="T6" fmla="*/ 19 w 19"/>
                              <a:gd name="T7" fmla="*/ 40 h 55"/>
                              <a:gd name="T8" fmla="*/ 17 w 19"/>
                              <a:gd name="T9" fmla="*/ 55 h 55"/>
                              <a:gd name="T10" fmla="*/ 12 w 19"/>
                              <a:gd name="T11" fmla="*/ 50 h 55"/>
                              <a:gd name="T12" fmla="*/ 7 w 19"/>
                              <a:gd name="T13" fmla="*/ 45 h 55"/>
                              <a:gd name="T14" fmla="*/ 2 w 19"/>
                              <a:gd name="T15" fmla="*/ 37 h 55"/>
                              <a:gd name="T16" fmla="*/ 0 w 19"/>
                              <a:gd name="T17" fmla="*/ 32 h 55"/>
                              <a:gd name="T18" fmla="*/ 0 w 19"/>
                              <a:gd name="T19" fmla="*/ 22 h 55"/>
                              <a:gd name="T20" fmla="*/ 0 w 19"/>
                              <a:gd name="T21" fmla="*/ 15 h 55"/>
                              <a:gd name="T22" fmla="*/ 2 w 19"/>
                              <a:gd name="T23" fmla="*/ 7 h 55"/>
                              <a:gd name="T24" fmla="*/ 5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9" y="27"/>
                                </a:lnTo>
                                <a:lnTo>
                                  <a:pt x="19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79"/>
                        <wps:cNvSpPr>
                          <a:spLocks/>
                        </wps:cNvSpPr>
                        <wps:spPr bwMode="auto">
                          <a:xfrm>
                            <a:off x="6720" y="1118"/>
                            <a:ext cx="5" cy="64"/>
                          </a:xfrm>
                          <a:custGeom>
                            <a:avLst/>
                            <a:gdLst>
                              <a:gd name="T0" fmla="*/ 5 w 5"/>
                              <a:gd name="T1" fmla="*/ 64 h 64"/>
                              <a:gd name="T2" fmla="*/ 0 w 5"/>
                              <a:gd name="T3" fmla="*/ 0 h 64"/>
                              <a:gd name="T4" fmla="*/ 5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5" y="64"/>
                                </a:moveTo>
                                <a:lnTo>
                                  <a:pt x="0" y="0"/>
                                </a:lnTo>
                                <a:lnTo>
                                  <a:pt x="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80"/>
                        <wps:cNvSpPr>
                          <a:spLocks/>
                        </wps:cNvSpPr>
                        <wps:spPr bwMode="auto">
                          <a:xfrm>
                            <a:off x="6720" y="1118"/>
                            <a:ext cx="5" cy="64"/>
                          </a:xfrm>
                          <a:custGeom>
                            <a:avLst/>
                            <a:gdLst>
                              <a:gd name="T0" fmla="*/ 5 w 5"/>
                              <a:gd name="T1" fmla="*/ 64 h 64"/>
                              <a:gd name="T2" fmla="*/ 0 w 5"/>
                              <a:gd name="T3" fmla="*/ 0 h 64"/>
                              <a:gd name="T4" fmla="*/ 5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5" y="64"/>
                                </a:moveTo>
                                <a:lnTo>
                                  <a:pt x="0" y="0"/>
                                </a:lnTo>
                                <a:lnTo>
                                  <a:pt x="5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81"/>
                        <wps:cNvSpPr>
                          <a:spLocks/>
                        </wps:cNvSpPr>
                        <wps:spPr bwMode="auto">
                          <a:xfrm>
                            <a:off x="6730" y="1148"/>
                            <a:ext cx="22" cy="54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4"/>
                              <a:gd name="T2" fmla="*/ 12 w 22"/>
                              <a:gd name="T3" fmla="*/ 12 h 54"/>
                              <a:gd name="T4" fmla="*/ 19 w 22"/>
                              <a:gd name="T5" fmla="*/ 24 h 54"/>
                              <a:gd name="T6" fmla="*/ 22 w 22"/>
                              <a:gd name="T7" fmla="*/ 39 h 54"/>
                              <a:gd name="T8" fmla="*/ 19 w 22"/>
                              <a:gd name="T9" fmla="*/ 54 h 54"/>
                              <a:gd name="T10" fmla="*/ 14 w 22"/>
                              <a:gd name="T11" fmla="*/ 49 h 54"/>
                              <a:gd name="T12" fmla="*/ 9 w 22"/>
                              <a:gd name="T13" fmla="*/ 44 h 54"/>
                              <a:gd name="T14" fmla="*/ 5 w 22"/>
                              <a:gd name="T15" fmla="*/ 39 h 54"/>
                              <a:gd name="T16" fmla="*/ 2 w 22"/>
                              <a:gd name="T17" fmla="*/ 32 h 54"/>
                              <a:gd name="T18" fmla="*/ 0 w 22"/>
                              <a:gd name="T19" fmla="*/ 24 h 54"/>
                              <a:gd name="T20" fmla="*/ 0 w 22"/>
                              <a:gd name="T21" fmla="*/ 15 h 54"/>
                              <a:gd name="T22" fmla="*/ 0 w 22"/>
                              <a:gd name="T23" fmla="*/ 7 h 54"/>
                              <a:gd name="T24" fmla="*/ 2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" y="0"/>
                                </a:moveTo>
                                <a:lnTo>
                                  <a:pt x="12" y="12"/>
                                </a:lnTo>
                                <a:lnTo>
                                  <a:pt x="19" y="24"/>
                                </a:lnTo>
                                <a:lnTo>
                                  <a:pt x="22" y="39"/>
                                </a:lnTo>
                                <a:lnTo>
                                  <a:pt x="19" y="54"/>
                                </a:lnTo>
                                <a:lnTo>
                                  <a:pt x="14" y="49"/>
                                </a:lnTo>
                                <a:lnTo>
                                  <a:pt x="9" y="44"/>
                                </a:lnTo>
                                <a:lnTo>
                                  <a:pt x="5" y="39"/>
                                </a:lnTo>
                                <a:lnTo>
                                  <a:pt x="2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82"/>
                        <wps:cNvSpPr>
                          <a:spLocks/>
                        </wps:cNvSpPr>
                        <wps:spPr bwMode="auto">
                          <a:xfrm>
                            <a:off x="6730" y="1148"/>
                            <a:ext cx="22" cy="54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4"/>
                              <a:gd name="T2" fmla="*/ 12 w 22"/>
                              <a:gd name="T3" fmla="*/ 12 h 54"/>
                              <a:gd name="T4" fmla="*/ 19 w 22"/>
                              <a:gd name="T5" fmla="*/ 24 h 54"/>
                              <a:gd name="T6" fmla="*/ 22 w 22"/>
                              <a:gd name="T7" fmla="*/ 39 h 54"/>
                              <a:gd name="T8" fmla="*/ 19 w 22"/>
                              <a:gd name="T9" fmla="*/ 54 h 54"/>
                              <a:gd name="T10" fmla="*/ 14 w 22"/>
                              <a:gd name="T11" fmla="*/ 49 h 54"/>
                              <a:gd name="T12" fmla="*/ 9 w 22"/>
                              <a:gd name="T13" fmla="*/ 44 h 54"/>
                              <a:gd name="T14" fmla="*/ 5 w 22"/>
                              <a:gd name="T15" fmla="*/ 39 h 54"/>
                              <a:gd name="T16" fmla="*/ 2 w 22"/>
                              <a:gd name="T17" fmla="*/ 32 h 54"/>
                              <a:gd name="T18" fmla="*/ 0 w 22"/>
                              <a:gd name="T19" fmla="*/ 24 h 54"/>
                              <a:gd name="T20" fmla="*/ 0 w 22"/>
                              <a:gd name="T21" fmla="*/ 15 h 54"/>
                              <a:gd name="T22" fmla="*/ 0 w 22"/>
                              <a:gd name="T23" fmla="*/ 7 h 54"/>
                              <a:gd name="T24" fmla="*/ 2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" y="0"/>
                                </a:moveTo>
                                <a:lnTo>
                                  <a:pt x="12" y="12"/>
                                </a:lnTo>
                                <a:lnTo>
                                  <a:pt x="19" y="24"/>
                                </a:lnTo>
                                <a:lnTo>
                                  <a:pt x="22" y="39"/>
                                </a:lnTo>
                                <a:lnTo>
                                  <a:pt x="19" y="54"/>
                                </a:lnTo>
                                <a:lnTo>
                                  <a:pt x="14" y="49"/>
                                </a:lnTo>
                                <a:lnTo>
                                  <a:pt x="9" y="44"/>
                                </a:lnTo>
                                <a:lnTo>
                                  <a:pt x="5" y="39"/>
                                </a:lnTo>
                                <a:lnTo>
                                  <a:pt x="2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83"/>
                        <wps:cNvSpPr>
                          <a:spLocks/>
                        </wps:cNvSpPr>
                        <wps:spPr bwMode="auto">
                          <a:xfrm>
                            <a:off x="6727" y="1080"/>
                            <a:ext cx="5" cy="68"/>
                          </a:xfrm>
                          <a:custGeom>
                            <a:avLst/>
                            <a:gdLst>
                              <a:gd name="T0" fmla="*/ 5 w 5"/>
                              <a:gd name="T1" fmla="*/ 68 h 68"/>
                              <a:gd name="T2" fmla="*/ 0 w 5"/>
                              <a:gd name="T3" fmla="*/ 0 h 68"/>
                              <a:gd name="T4" fmla="*/ 5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5" y="68"/>
                                </a:moveTo>
                                <a:lnTo>
                                  <a:pt x="0" y="0"/>
                                </a:lnTo>
                                <a:lnTo>
                                  <a:pt x="5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84"/>
                        <wps:cNvSpPr>
                          <a:spLocks/>
                        </wps:cNvSpPr>
                        <wps:spPr bwMode="auto">
                          <a:xfrm>
                            <a:off x="6727" y="1080"/>
                            <a:ext cx="5" cy="68"/>
                          </a:xfrm>
                          <a:custGeom>
                            <a:avLst/>
                            <a:gdLst>
                              <a:gd name="T0" fmla="*/ 5 w 5"/>
                              <a:gd name="T1" fmla="*/ 68 h 68"/>
                              <a:gd name="T2" fmla="*/ 0 w 5"/>
                              <a:gd name="T3" fmla="*/ 0 h 68"/>
                              <a:gd name="T4" fmla="*/ 5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5" y="68"/>
                                </a:moveTo>
                                <a:lnTo>
                                  <a:pt x="0" y="0"/>
                                </a:lnTo>
                                <a:lnTo>
                                  <a:pt x="5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85"/>
                        <wps:cNvSpPr>
                          <a:spLocks/>
                        </wps:cNvSpPr>
                        <wps:spPr bwMode="auto">
                          <a:xfrm>
                            <a:off x="6737" y="1113"/>
                            <a:ext cx="25" cy="52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2"/>
                              <a:gd name="T2" fmla="*/ 15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2 w 25"/>
                              <a:gd name="T9" fmla="*/ 52 h 52"/>
                              <a:gd name="T10" fmla="*/ 15 w 25"/>
                              <a:gd name="T11" fmla="*/ 50 h 52"/>
                              <a:gd name="T12" fmla="*/ 10 w 25"/>
                              <a:gd name="T13" fmla="*/ 45 h 52"/>
                              <a:gd name="T14" fmla="*/ 7 w 25"/>
                              <a:gd name="T15" fmla="*/ 37 h 52"/>
                              <a:gd name="T16" fmla="*/ 5 w 25"/>
                              <a:gd name="T17" fmla="*/ 30 h 52"/>
                              <a:gd name="T18" fmla="*/ 2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5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2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86"/>
                        <wps:cNvSpPr>
                          <a:spLocks/>
                        </wps:cNvSpPr>
                        <wps:spPr bwMode="auto">
                          <a:xfrm>
                            <a:off x="6737" y="1113"/>
                            <a:ext cx="25" cy="52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2"/>
                              <a:gd name="T2" fmla="*/ 15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2 w 25"/>
                              <a:gd name="T9" fmla="*/ 52 h 52"/>
                              <a:gd name="T10" fmla="*/ 15 w 25"/>
                              <a:gd name="T11" fmla="*/ 50 h 52"/>
                              <a:gd name="T12" fmla="*/ 10 w 25"/>
                              <a:gd name="T13" fmla="*/ 45 h 52"/>
                              <a:gd name="T14" fmla="*/ 7 w 25"/>
                              <a:gd name="T15" fmla="*/ 37 h 52"/>
                              <a:gd name="T16" fmla="*/ 5 w 25"/>
                              <a:gd name="T17" fmla="*/ 30 h 52"/>
                              <a:gd name="T18" fmla="*/ 2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5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2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87"/>
                        <wps:cNvSpPr>
                          <a:spLocks/>
                        </wps:cNvSpPr>
                        <wps:spPr bwMode="auto">
                          <a:xfrm>
                            <a:off x="6735" y="1043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88"/>
                        <wps:cNvSpPr>
                          <a:spLocks/>
                        </wps:cNvSpPr>
                        <wps:spPr bwMode="auto">
                          <a:xfrm>
                            <a:off x="6735" y="1043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89"/>
                        <wps:cNvSpPr>
                          <a:spLocks/>
                        </wps:cNvSpPr>
                        <wps:spPr bwMode="auto">
                          <a:xfrm>
                            <a:off x="6749" y="1075"/>
                            <a:ext cx="23" cy="58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8"/>
                              <a:gd name="T2" fmla="*/ 10 w 23"/>
                              <a:gd name="T3" fmla="*/ 5 h 58"/>
                              <a:gd name="T4" fmla="*/ 15 w 23"/>
                              <a:gd name="T5" fmla="*/ 13 h 58"/>
                              <a:gd name="T6" fmla="*/ 20 w 23"/>
                              <a:gd name="T7" fmla="*/ 18 h 58"/>
                              <a:gd name="T8" fmla="*/ 23 w 23"/>
                              <a:gd name="T9" fmla="*/ 25 h 58"/>
                              <a:gd name="T10" fmla="*/ 23 w 23"/>
                              <a:gd name="T11" fmla="*/ 33 h 58"/>
                              <a:gd name="T12" fmla="*/ 23 w 23"/>
                              <a:gd name="T13" fmla="*/ 40 h 58"/>
                              <a:gd name="T14" fmla="*/ 20 w 23"/>
                              <a:gd name="T15" fmla="*/ 48 h 58"/>
                              <a:gd name="T16" fmla="*/ 15 w 23"/>
                              <a:gd name="T17" fmla="*/ 58 h 58"/>
                              <a:gd name="T18" fmla="*/ 10 w 23"/>
                              <a:gd name="T19" fmla="*/ 53 h 58"/>
                              <a:gd name="T20" fmla="*/ 8 w 23"/>
                              <a:gd name="T21" fmla="*/ 48 h 58"/>
                              <a:gd name="T22" fmla="*/ 3 w 23"/>
                              <a:gd name="T23" fmla="*/ 40 h 58"/>
                              <a:gd name="T24" fmla="*/ 0 w 23"/>
                              <a:gd name="T25" fmla="*/ 33 h 58"/>
                              <a:gd name="T26" fmla="*/ 0 w 23"/>
                              <a:gd name="T27" fmla="*/ 25 h 58"/>
                              <a:gd name="T28" fmla="*/ 0 w 23"/>
                              <a:gd name="T29" fmla="*/ 18 h 58"/>
                              <a:gd name="T30" fmla="*/ 0 w 23"/>
                              <a:gd name="T31" fmla="*/ 8 h 58"/>
                              <a:gd name="T32" fmla="*/ 3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3" y="0"/>
                                </a:moveTo>
                                <a:lnTo>
                                  <a:pt x="10" y="5"/>
                                </a:lnTo>
                                <a:lnTo>
                                  <a:pt x="15" y="13"/>
                                </a:lnTo>
                                <a:lnTo>
                                  <a:pt x="20" y="18"/>
                                </a:lnTo>
                                <a:lnTo>
                                  <a:pt x="23" y="25"/>
                                </a:lnTo>
                                <a:lnTo>
                                  <a:pt x="23" y="33"/>
                                </a:lnTo>
                                <a:lnTo>
                                  <a:pt x="23" y="40"/>
                                </a:lnTo>
                                <a:lnTo>
                                  <a:pt x="20" y="48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8" y="48"/>
                                </a:lnTo>
                                <a:lnTo>
                                  <a:pt x="3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90"/>
                        <wps:cNvSpPr>
                          <a:spLocks/>
                        </wps:cNvSpPr>
                        <wps:spPr bwMode="auto">
                          <a:xfrm>
                            <a:off x="6749" y="1075"/>
                            <a:ext cx="23" cy="58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8"/>
                              <a:gd name="T2" fmla="*/ 10 w 23"/>
                              <a:gd name="T3" fmla="*/ 5 h 58"/>
                              <a:gd name="T4" fmla="*/ 15 w 23"/>
                              <a:gd name="T5" fmla="*/ 13 h 58"/>
                              <a:gd name="T6" fmla="*/ 20 w 23"/>
                              <a:gd name="T7" fmla="*/ 18 h 58"/>
                              <a:gd name="T8" fmla="*/ 23 w 23"/>
                              <a:gd name="T9" fmla="*/ 25 h 58"/>
                              <a:gd name="T10" fmla="*/ 23 w 23"/>
                              <a:gd name="T11" fmla="*/ 33 h 58"/>
                              <a:gd name="T12" fmla="*/ 23 w 23"/>
                              <a:gd name="T13" fmla="*/ 40 h 58"/>
                              <a:gd name="T14" fmla="*/ 20 w 23"/>
                              <a:gd name="T15" fmla="*/ 48 h 58"/>
                              <a:gd name="T16" fmla="*/ 15 w 23"/>
                              <a:gd name="T17" fmla="*/ 58 h 58"/>
                              <a:gd name="T18" fmla="*/ 10 w 23"/>
                              <a:gd name="T19" fmla="*/ 53 h 58"/>
                              <a:gd name="T20" fmla="*/ 8 w 23"/>
                              <a:gd name="T21" fmla="*/ 48 h 58"/>
                              <a:gd name="T22" fmla="*/ 3 w 23"/>
                              <a:gd name="T23" fmla="*/ 40 h 58"/>
                              <a:gd name="T24" fmla="*/ 0 w 23"/>
                              <a:gd name="T25" fmla="*/ 33 h 58"/>
                              <a:gd name="T26" fmla="*/ 0 w 23"/>
                              <a:gd name="T27" fmla="*/ 25 h 58"/>
                              <a:gd name="T28" fmla="*/ 0 w 23"/>
                              <a:gd name="T29" fmla="*/ 18 h 58"/>
                              <a:gd name="T30" fmla="*/ 0 w 23"/>
                              <a:gd name="T31" fmla="*/ 8 h 58"/>
                              <a:gd name="T32" fmla="*/ 3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3" y="0"/>
                                </a:moveTo>
                                <a:lnTo>
                                  <a:pt x="10" y="5"/>
                                </a:lnTo>
                                <a:lnTo>
                                  <a:pt x="15" y="13"/>
                                </a:lnTo>
                                <a:lnTo>
                                  <a:pt x="20" y="18"/>
                                </a:lnTo>
                                <a:lnTo>
                                  <a:pt x="23" y="25"/>
                                </a:lnTo>
                                <a:lnTo>
                                  <a:pt x="23" y="33"/>
                                </a:lnTo>
                                <a:lnTo>
                                  <a:pt x="23" y="40"/>
                                </a:lnTo>
                                <a:lnTo>
                                  <a:pt x="20" y="48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8" y="48"/>
                                </a:lnTo>
                                <a:lnTo>
                                  <a:pt x="3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91"/>
                        <wps:cNvSpPr>
                          <a:spLocks/>
                        </wps:cNvSpPr>
                        <wps:spPr bwMode="auto">
                          <a:xfrm>
                            <a:off x="6752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92"/>
                        <wps:cNvSpPr>
                          <a:spLocks/>
                        </wps:cNvSpPr>
                        <wps:spPr bwMode="auto">
                          <a:xfrm>
                            <a:off x="6752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93"/>
                        <wps:cNvSpPr>
                          <a:spLocks/>
                        </wps:cNvSpPr>
                        <wps:spPr bwMode="auto">
                          <a:xfrm>
                            <a:off x="6660" y="1235"/>
                            <a:ext cx="25" cy="130"/>
                          </a:xfrm>
                          <a:custGeom>
                            <a:avLst/>
                            <a:gdLst>
                              <a:gd name="T0" fmla="*/ 12 w 25"/>
                              <a:gd name="T1" fmla="*/ 70 h 130"/>
                              <a:gd name="T2" fmla="*/ 25 w 25"/>
                              <a:gd name="T3" fmla="*/ 0 h 130"/>
                              <a:gd name="T4" fmla="*/ 12 w 25"/>
                              <a:gd name="T5" fmla="*/ 70 h 130"/>
                              <a:gd name="T6" fmla="*/ 12 w 25"/>
                              <a:gd name="T7" fmla="*/ 70 h 130"/>
                              <a:gd name="T8" fmla="*/ 12 w 25"/>
                              <a:gd name="T9" fmla="*/ 70 h 130"/>
                              <a:gd name="T10" fmla="*/ 17 w 25"/>
                              <a:gd name="T11" fmla="*/ 85 h 130"/>
                              <a:gd name="T12" fmla="*/ 20 w 25"/>
                              <a:gd name="T13" fmla="*/ 100 h 130"/>
                              <a:gd name="T14" fmla="*/ 17 w 25"/>
                              <a:gd name="T15" fmla="*/ 115 h 130"/>
                              <a:gd name="T16" fmla="*/ 12 w 25"/>
                              <a:gd name="T17" fmla="*/ 130 h 130"/>
                              <a:gd name="T18" fmla="*/ 7 w 25"/>
                              <a:gd name="T19" fmla="*/ 125 h 130"/>
                              <a:gd name="T20" fmla="*/ 2 w 25"/>
                              <a:gd name="T21" fmla="*/ 117 h 130"/>
                              <a:gd name="T22" fmla="*/ 0 w 25"/>
                              <a:gd name="T23" fmla="*/ 110 h 130"/>
                              <a:gd name="T24" fmla="*/ 0 w 25"/>
                              <a:gd name="T25" fmla="*/ 102 h 130"/>
                              <a:gd name="T26" fmla="*/ 0 w 25"/>
                              <a:gd name="T27" fmla="*/ 92 h 130"/>
                              <a:gd name="T28" fmla="*/ 2 w 25"/>
                              <a:gd name="T29" fmla="*/ 85 h 130"/>
                              <a:gd name="T30" fmla="*/ 5 w 25"/>
                              <a:gd name="T31" fmla="*/ 77 h 130"/>
                              <a:gd name="T32" fmla="*/ 12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2" y="70"/>
                                </a:moveTo>
                                <a:lnTo>
                                  <a:pt x="25" y="0"/>
                                </a:lnTo>
                                <a:lnTo>
                                  <a:pt x="12" y="70"/>
                                </a:lnTo>
                                <a:lnTo>
                                  <a:pt x="17" y="85"/>
                                </a:lnTo>
                                <a:lnTo>
                                  <a:pt x="20" y="100"/>
                                </a:lnTo>
                                <a:lnTo>
                                  <a:pt x="17" y="115"/>
                                </a:lnTo>
                                <a:lnTo>
                                  <a:pt x="12" y="130"/>
                                </a:lnTo>
                                <a:lnTo>
                                  <a:pt x="7" y="125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94"/>
                        <wps:cNvSpPr>
                          <a:spLocks/>
                        </wps:cNvSpPr>
                        <wps:spPr bwMode="auto">
                          <a:xfrm>
                            <a:off x="6660" y="1235"/>
                            <a:ext cx="25" cy="130"/>
                          </a:xfrm>
                          <a:custGeom>
                            <a:avLst/>
                            <a:gdLst>
                              <a:gd name="T0" fmla="*/ 12 w 25"/>
                              <a:gd name="T1" fmla="*/ 70 h 130"/>
                              <a:gd name="T2" fmla="*/ 25 w 25"/>
                              <a:gd name="T3" fmla="*/ 0 h 130"/>
                              <a:gd name="T4" fmla="*/ 12 w 25"/>
                              <a:gd name="T5" fmla="*/ 70 h 130"/>
                              <a:gd name="T6" fmla="*/ 12 w 25"/>
                              <a:gd name="T7" fmla="*/ 70 h 130"/>
                              <a:gd name="T8" fmla="*/ 12 w 25"/>
                              <a:gd name="T9" fmla="*/ 70 h 130"/>
                              <a:gd name="T10" fmla="*/ 17 w 25"/>
                              <a:gd name="T11" fmla="*/ 85 h 130"/>
                              <a:gd name="T12" fmla="*/ 20 w 25"/>
                              <a:gd name="T13" fmla="*/ 100 h 130"/>
                              <a:gd name="T14" fmla="*/ 17 w 25"/>
                              <a:gd name="T15" fmla="*/ 115 h 130"/>
                              <a:gd name="T16" fmla="*/ 12 w 25"/>
                              <a:gd name="T17" fmla="*/ 130 h 130"/>
                              <a:gd name="T18" fmla="*/ 7 w 25"/>
                              <a:gd name="T19" fmla="*/ 125 h 130"/>
                              <a:gd name="T20" fmla="*/ 2 w 25"/>
                              <a:gd name="T21" fmla="*/ 117 h 130"/>
                              <a:gd name="T22" fmla="*/ 0 w 25"/>
                              <a:gd name="T23" fmla="*/ 110 h 130"/>
                              <a:gd name="T24" fmla="*/ 0 w 25"/>
                              <a:gd name="T25" fmla="*/ 102 h 130"/>
                              <a:gd name="T26" fmla="*/ 0 w 25"/>
                              <a:gd name="T27" fmla="*/ 92 h 130"/>
                              <a:gd name="T28" fmla="*/ 2 w 25"/>
                              <a:gd name="T29" fmla="*/ 85 h 130"/>
                              <a:gd name="T30" fmla="*/ 5 w 25"/>
                              <a:gd name="T31" fmla="*/ 77 h 130"/>
                              <a:gd name="T32" fmla="*/ 12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2" y="70"/>
                                </a:moveTo>
                                <a:lnTo>
                                  <a:pt x="25" y="0"/>
                                </a:lnTo>
                                <a:lnTo>
                                  <a:pt x="12" y="70"/>
                                </a:lnTo>
                                <a:lnTo>
                                  <a:pt x="17" y="85"/>
                                </a:lnTo>
                                <a:lnTo>
                                  <a:pt x="20" y="100"/>
                                </a:lnTo>
                                <a:lnTo>
                                  <a:pt x="17" y="115"/>
                                </a:lnTo>
                                <a:lnTo>
                                  <a:pt x="12" y="130"/>
                                </a:lnTo>
                                <a:lnTo>
                                  <a:pt x="7" y="125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2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95"/>
                        <wps:cNvSpPr>
                          <a:spLocks/>
                        </wps:cNvSpPr>
                        <wps:spPr bwMode="auto">
                          <a:xfrm>
                            <a:off x="6645" y="1272"/>
                            <a:ext cx="20" cy="128"/>
                          </a:xfrm>
                          <a:custGeom>
                            <a:avLst/>
                            <a:gdLst>
                              <a:gd name="T0" fmla="*/ 12 w 20"/>
                              <a:gd name="T1" fmla="*/ 68 h 128"/>
                              <a:gd name="T2" fmla="*/ 20 w 20"/>
                              <a:gd name="T3" fmla="*/ 0 h 128"/>
                              <a:gd name="T4" fmla="*/ 12 w 20"/>
                              <a:gd name="T5" fmla="*/ 68 h 128"/>
                              <a:gd name="T6" fmla="*/ 12 w 20"/>
                              <a:gd name="T7" fmla="*/ 68 h 128"/>
                              <a:gd name="T8" fmla="*/ 12 w 20"/>
                              <a:gd name="T9" fmla="*/ 68 h 128"/>
                              <a:gd name="T10" fmla="*/ 17 w 20"/>
                              <a:gd name="T11" fmla="*/ 83 h 128"/>
                              <a:gd name="T12" fmla="*/ 20 w 20"/>
                              <a:gd name="T13" fmla="*/ 98 h 128"/>
                              <a:gd name="T14" fmla="*/ 17 w 20"/>
                              <a:gd name="T15" fmla="*/ 113 h 128"/>
                              <a:gd name="T16" fmla="*/ 12 w 20"/>
                              <a:gd name="T17" fmla="*/ 128 h 128"/>
                              <a:gd name="T18" fmla="*/ 8 w 20"/>
                              <a:gd name="T19" fmla="*/ 123 h 128"/>
                              <a:gd name="T20" fmla="*/ 3 w 20"/>
                              <a:gd name="T21" fmla="*/ 115 h 128"/>
                              <a:gd name="T22" fmla="*/ 0 w 20"/>
                              <a:gd name="T23" fmla="*/ 108 h 128"/>
                              <a:gd name="T24" fmla="*/ 0 w 20"/>
                              <a:gd name="T25" fmla="*/ 100 h 128"/>
                              <a:gd name="T26" fmla="*/ 0 w 20"/>
                              <a:gd name="T27" fmla="*/ 93 h 128"/>
                              <a:gd name="T28" fmla="*/ 3 w 20"/>
                              <a:gd name="T29" fmla="*/ 83 h 128"/>
                              <a:gd name="T30" fmla="*/ 8 w 20"/>
                              <a:gd name="T31" fmla="*/ 75 h 128"/>
                              <a:gd name="T32" fmla="*/ 12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12" y="68"/>
                                </a:moveTo>
                                <a:lnTo>
                                  <a:pt x="20" y="0"/>
                                </a:lnTo>
                                <a:lnTo>
                                  <a:pt x="12" y="68"/>
                                </a:lnTo>
                                <a:lnTo>
                                  <a:pt x="17" y="83"/>
                                </a:lnTo>
                                <a:lnTo>
                                  <a:pt x="20" y="98"/>
                                </a:lnTo>
                                <a:lnTo>
                                  <a:pt x="17" y="113"/>
                                </a:lnTo>
                                <a:lnTo>
                                  <a:pt x="12" y="128"/>
                                </a:lnTo>
                                <a:lnTo>
                                  <a:pt x="8" y="123"/>
                                </a:lnTo>
                                <a:lnTo>
                                  <a:pt x="3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3" y="83"/>
                                </a:lnTo>
                                <a:lnTo>
                                  <a:pt x="8" y="75"/>
                                </a:lnTo>
                                <a:lnTo>
                                  <a:pt x="1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96"/>
                        <wps:cNvSpPr>
                          <a:spLocks/>
                        </wps:cNvSpPr>
                        <wps:spPr bwMode="auto">
                          <a:xfrm>
                            <a:off x="6645" y="1272"/>
                            <a:ext cx="20" cy="128"/>
                          </a:xfrm>
                          <a:custGeom>
                            <a:avLst/>
                            <a:gdLst>
                              <a:gd name="T0" fmla="*/ 12 w 20"/>
                              <a:gd name="T1" fmla="*/ 68 h 128"/>
                              <a:gd name="T2" fmla="*/ 20 w 20"/>
                              <a:gd name="T3" fmla="*/ 0 h 128"/>
                              <a:gd name="T4" fmla="*/ 12 w 20"/>
                              <a:gd name="T5" fmla="*/ 68 h 128"/>
                              <a:gd name="T6" fmla="*/ 12 w 20"/>
                              <a:gd name="T7" fmla="*/ 68 h 128"/>
                              <a:gd name="T8" fmla="*/ 12 w 20"/>
                              <a:gd name="T9" fmla="*/ 68 h 128"/>
                              <a:gd name="T10" fmla="*/ 17 w 20"/>
                              <a:gd name="T11" fmla="*/ 83 h 128"/>
                              <a:gd name="T12" fmla="*/ 20 w 20"/>
                              <a:gd name="T13" fmla="*/ 98 h 128"/>
                              <a:gd name="T14" fmla="*/ 17 w 20"/>
                              <a:gd name="T15" fmla="*/ 113 h 128"/>
                              <a:gd name="T16" fmla="*/ 12 w 20"/>
                              <a:gd name="T17" fmla="*/ 128 h 128"/>
                              <a:gd name="T18" fmla="*/ 8 w 20"/>
                              <a:gd name="T19" fmla="*/ 123 h 128"/>
                              <a:gd name="T20" fmla="*/ 3 w 20"/>
                              <a:gd name="T21" fmla="*/ 115 h 128"/>
                              <a:gd name="T22" fmla="*/ 0 w 20"/>
                              <a:gd name="T23" fmla="*/ 108 h 128"/>
                              <a:gd name="T24" fmla="*/ 0 w 20"/>
                              <a:gd name="T25" fmla="*/ 100 h 128"/>
                              <a:gd name="T26" fmla="*/ 0 w 20"/>
                              <a:gd name="T27" fmla="*/ 93 h 128"/>
                              <a:gd name="T28" fmla="*/ 3 w 20"/>
                              <a:gd name="T29" fmla="*/ 83 h 128"/>
                              <a:gd name="T30" fmla="*/ 8 w 20"/>
                              <a:gd name="T31" fmla="*/ 75 h 128"/>
                              <a:gd name="T32" fmla="*/ 12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12" y="68"/>
                                </a:moveTo>
                                <a:lnTo>
                                  <a:pt x="20" y="0"/>
                                </a:lnTo>
                                <a:lnTo>
                                  <a:pt x="12" y="68"/>
                                </a:lnTo>
                                <a:lnTo>
                                  <a:pt x="17" y="83"/>
                                </a:lnTo>
                                <a:lnTo>
                                  <a:pt x="20" y="98"/>
                                </a:lnTo>
                                <a:lnTo>
                                  <a:pt x="17" y="113"/>
                                </a:lnTo>
                                <a:lnTo>
                                  <a:pt x="12" y="128"/>
                                </a:lnTo>
                                <a:lnTo>
                                  <a:pt x="8" y="123"/>
                                </a:lnTo>
                                <a:lnTo>
                                  <a:pt x="3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3" y="83"/>
                                </a:lnTo>
                                <a:lnTo>
                                  <a:pt x="8" y="75"/>
                                </a:lnTo>
                                <a:lnTo>
                                  <a:pt x="12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97"/>
                        <wps:cNvSpPr>
                          <a:spLocks/>
                        </wps:cNvSpPr>
                        <wps:spPr bwMode="auto">
                          <a:xfrm>
                            <a:off x="6700" y="1180"/>
                            <a:ext cx="5" cy="67"/>
                          </a:xfrm>
                          <a:custGeom>
                            <a:avLst/>
                            <a:gdLst>
                              <a:gd name="T0" fmla="*/ 0 w 5"/>
                              <a:gd name="T1" fmla="*/ 67 h 67"/>
                              <a:gd name="T2" fmla="*/ 5 w 5"/>
                              <a:gd name="T3" fmla="*/ 0 h 67"/>
                              <a:gd name="T4" fmla="*/ 0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0" y="67"/>
                                </a:moveTo>
                                <a:lnTo>
                                  <a:pt x="5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98"/>
                        <wps:cNvSpPr>
                          <a:spLocks/>
                        </wps:cNvSpPr>
                        <wps:spPr bwMode="auto">
                          <a:xfrm>
                            <a:off x="6700" y="1180"/>
                            <a:ext cx="5" cy="67"/>
                          </a:xfrm>
                          <a:custGeom>
                            <a:avLst/>
                            <a:gdLst>
                              <a:gd name="T0" fmla="*/ 0 w 5"/>
                              <a:gd name="T1" fmla="*/ 67 h 67"/>
                              <a:gd name="T2" fmla="*/ 5 w 5"/>
                              <a:gd name="T3" fmla="*/ 0 h 67"/>
                              <a:gd name="T4" fmla="*/ 0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0" y="67"/>
                                </a:moveTo>
                                <a:lnTo>
                                  <a:pt x="5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99"/>
                        <wps:cNvSpPr>
                          <a:spLocks noEditPoints="1"/>
                        </wps:cNvSpPr>
                        <wps:spPr bwMode="auto">
                          <a:xfrm>
                            <a:off x="6387" y="1477"/>
                            <a:ext cx="104" cy="32"/>
                          </a:xfrm>
                          <a:custGeom>
                            <a:avLst/>
                            <a:gdLst>
                              <a:gd name="T0" fmla="*/ 47 w 104"/>
                              <a:gd name="T1" fmla="*/ 22 h 32"/>
                              <a:gd name="T2" fmla="*/ 104 w 104"/>
                              <a:gd name="T3" fmla="*/ 0 h 32"/>
                              <a:gd name="T4" fmla="*/ 47 w 104"/>
                              <a:gd name="T5" fmla="*/ 22 h 32"/>
                              <a:gd name="T6" fmla="*/ 49 w 104"/>
                              <a:gd name="T7" fmla="*/ 22 h 32"/>
                              <a:gd name="T8" fmla="*/ 34 w 104"/>
                              <a:gd name="T9" fmla="*/ 30 h 32"/>
                              <a:gd name="T10" fmla="*/ 24 w 104"/>
                              <a:gd name="T11" fmla="*/ 32 h 32"/>
                              <a:gd name="T12" fmla="*/ 12 w 104"/>
                              <a:gd name="T13" fmla="*/ 30 h 32"/>
                              <a:gd name="T14" fmla="*/ 0 w 104"/>
                              <a:gd name="T15" fmla="*/ 25 h 32"/>
                              <a:gd name="T16" fmla="*/ 5 w 104"/>
                              <a:gd name="T17" fmla="*/ 20 h 32"/>
                              <a:gd name="T18" fmla="*/ 10 w 104"/>
                              <a:gd name="T19" fmla="*/ 17 h 32"/>
                              <a:gd name="T20" fmla="*/ 17 w 104"/>
                              <a:gd name="T21" fmla="*/ 15 h 32"/>
                              <a:gd name="T22" fmla="*/ 22 w 104"/>
                              <a:gd name="T23" fmla="*/ 12 h 32"/>
                              <a:gd name="T24" fmla="*/ 29 w 104"/>
                              <a:gd name="T25" fmla="*/ 12 h 32"/>
                              <a:gd name="T26" fmla="*/ 37 w 104"/>
                              <a:gd name="T27" fmla="*/ 15 h 32"/>
                              <a:gd name="T28" fmla="*/ 42 w 104"/>
                              <a:gd name="T29" fmla="*/ 17 h 32"/>
                              <a:gd name="T30" fmla="*/ 49 w 104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32">
                                <a:moveTo>
                                  <a:pt x="47" y="22"/>
                                </a:moveTo>
                                <a:lnTo>
                                  <a:pt x="104" y="0"/>
                                </a:lnTo>
                                <a:lnTo>
                                  <a:pt x="47" y="22"/>
                                </a:lnTo>
                                <a:close/>
                                <a:moveTo>
                                  <a:pt x="49" y="22"/>
                                </a:moveTo>
                                <a:lnTo>
                                  <a:pt x="34" y="30"/>
                                </a:lnTo>
                                <a:lnTo>
                                  <a:pt x="24" y="32"/>
                                </a:lnTo>
                                <a:lnTo>
                                  <a:pt x="12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7" y="15"/>
                                </a:lnTo>
                                <a:lnTo>
                                  <a:pt x="22" y="12"/>
                                </a:lnTo>
                                <a:lnTo>
                                  <a:pt x="29" y="12"/>
                                </a:lnTo>
                                <a:lnTo>
                                  <a:pt x="37" y="15"/>
                                </a:lnTo>
                                <a:lnTo>
                                  <a:pt x="42" y="17"/>
                                </a:lnTo>
                                <a:lnTo>
                                  <a:pt x="4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400"/>
                        <wps:cNvSpPr>
                          <a:spLocks/>
                        </wps:cNvSpPr>
                        <wps:spPr bwMode="auto">
                          <a:xfrm>
                            <a:off x="6434" y="1477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22 h 22"/>
                              <a:gd name="T2" fmla="*/ 57 w 57"/>
                              <a:gd name="T3" fmla="*/ 0 h 22"/>
                              <a:gd name="T4" fmla="*/ 0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22"/>
                                </a:moveTo>
                                <a:lnTo>
                                  <a:pt x="5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401"/>
                        <wps:cNvSpPr>
                          <a:spLocks/>
                        </wps:cNvSpPr>
                        <wps:spPr bwMode="auto">
                          <a:xfrm>
                            <a:off x="6387" y="1489"/>
                            <a:ext cx="49" cy="20"/>
                          </a:xfrm>
                          <a:custGeom>
                            <a:avLst/>
                            <a:gdLst>
                              <a:gd name="T0" fmla="*/ 49 w 49"/>
                              <a:gd name="T1" fmla="*/ 10 h 20"/>
                              <a:gd name="T2" fmla="*/ 34 w 49"/>
                              <a:gd name="T3" fmla="*/ 18 h 20"/>
                              <a:gd name="T4" fmla="*/ 24 w 49"/>
                              <a:gd name="T5" fmla="*/ 20 h 20"/>
                              <a:gd name="T6" fmla="*/ 12 w 49"/>
                              <a:gd name="T7" fmla="*/ 18 h 20"/>
                              <a:gd name="T8" fmla="*/ 0 w 49"/>
                              <a:gd name="T9" fmla="*/ 13 h 20"/>
                              <a:gd name="T10" fmla="*/ 5 w 49"/>
                              <a:gd name="T11" fmla="*/ 8 h 20"/>
                              <a:gd name="T12" fmla="*/ 10 w 49"/>
                              <a:gd name="T13" fmla="*/ 5 h 20"/>
                              <a:gd name="T14" fmla="*/ 17 w 49"/>
                              <a:gd name="T15" fmla="*/ 3 h 20"/>
                              <a:gd name="T16" fmla="*/ 22 w 49"/>
                              <a:gd name="T17" fmla="*/ 0 h 20"/>
                              <a:gd name="T18" fmla="*/ 29 w 49"/>
                              <a:gd name="T19" fmla="*/ 0 h 20"/>
                              <a:gd name="T20" fmla="*/ 37 w 49"/>
                              <a:gd name="T21" fmla="*/ 3 h 20"/>
                              <a:gd name="T22" fmla="*/ 42 w 49"/>
                              <a:gd name="T23" fmla="*/ 5 h 20"/>
                              <a:gd name="T24" fmla="*/ 49 w 49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49" y="10"/>
                                </a:moveTo>
                                <a:lnTo>
                                  <a:pt x="34" y="18"/>
                                </a:lnTo>
                                <a:lnTo>
                                  <a:pt x="24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5"/>
                                </a:lnTo>
                                <a:lnTo>
                                  <a:pt x="49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402"/>
                        <wps:cNvSpPr>
                          <a:spLocks noEditPoints="1"/>
                        </wps:cNvSpPr>
                        <wps:spPr bwMode="auto">
                          <a:xfrm>
                            <a:off x="6352" y="1504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2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5 h 18"/>
                              <a:gd name="T30" fmla="*/ 47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403"/>
                        <wps:cNvSpPr>
                          <a:spLocks/>
                        </wps:cNvSpPr>
                        <wps:spPr bwMode="auto">
                          <a:xfrm>
                            <a:off x="6399" y="1504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404"/>
                        <wps:cNvSpPr>
                          <a:spLocks/>
                        </wps:cNvSpPr>
                        <wps:spPr bwMode="auto">
                          <a:xfrm>
                            <a:off x="6352" y="150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2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5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405"/>
                        <wps:cNvSpPr>
                          <a:spLocks noEditPoints="1"/>
                        </wps:cNvSpPr>
                        <wps:spPr bwMode="auto">
                          <a:xfrm>
                            <a:off x="6322" y="1519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5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5 h 18"/>
                              <a:gd name="T30" fmla="*/ 47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404" name="Group 406"/>
                      <wpg:cNvGrpSpPr>
                        <a:grpSpLocks/>
                      </wpg:cNvGrpSpPr>
                      <wpg:grpSpPr bwMode="auto">
                        <a:xfrm>
                          <a:off x="419735" y="185420"/>
                          <a:ext cx="287020" cy="549910"/>
                          <a:chOff x="6322" y="706"/>
                          <a:chExt cx="452" cy="866"/>
                        </a:xfrm>
                      </wpg:grpSpPr>
                      <wps:wsp>
                        <wps:cNvPr id="405" name="Freeform 407"/>
                        <wps:cNvSpPr>
                          <a:spLocks/>
                        </wps:cNvSpPr>
                        <wps:spPr bwMode="auto">
                          <a:xfrm>
                            <a:off x="6369" y="1519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08"/>
                        <wps:cNvSpPr>
                          <a:spLocks/>
                        </wps:cNvSpPr>
                        <wps:spPr bwMode="auto">
                          <a:xfrm>
                            <a:off x="6322" y="151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5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5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09"/>
                        <wps:cNvSpPr>
                          <a:spLocks noEditPoints="1"/>
                        </wps:cNvSpPr>
                        <wps:spPr bwMode="auto">
                          <a:xfrm>
                            <a:off x="6416" y="1457"/>
                            <a:ext cx="105" cy="35"/>
                          </a:xfrm>
                          <a:custGeom>
                            <a:avLst/>
                            <a:gdLst>
                              <a:gd name="T0" fmla="*/ 50 w 105"/>
                              <a:gd name="T1" fmla="*/ 25 h 35"/>
                              <a:gd name="T2" fmla="*/ 105 w 105"/>
                              <a:gd name="T3" fmla="*/ 0 h 35"/>
                              <a:gd name="T4" fmla="*/ 50 w 105"/>
                              <a:gd name="T5" fmla="*/ 25 h 35"/>
                              <a:gd name="T6" fmla="*/ 50 w 105"/>
                              <a:gd name="T7" fmla="*/ 25 h 35"/>
                              <a:gd name="T8" fmla="*/ 38 w 105"/>
                              <a:gd name="T9" fmla="*/ 30 h 35"/>
                              <a:gd name="T10" fmla="*/ 25 w 105"/>
                              <a:gd name="T11" fmla="*/ 35 h 35"/>
                              <a:gd name="T12" fmla="*/ 13 w 105"/>
                              <a:gd name="T13" fmla="*/ 32 h 35"/>
                              <a:gd name="T14" fmla="*/ 0 w 105"/>
                              <a:gd name="T15" fmla="*/ 27 h 35"/>
                              <a:gd name="T16" fmla="*/ 5 w 105"/>
                              <a:gd name="T17" fmla="*/ 22 h 35"/>
                              <a:gd name="T18" fmla="*/ 10 w 105"/>
                              <a:gd name="T19" fmla="*/ 17 h 35"/>
                              <a:gd name="T20" fmla="*/ 18 w 105"/>
                              <a:gd name="T21" fmla="*/ 15 h 35"/>
                              <a:gd name="T22" fmla="*/ 25 w 105"/>
                              <a:gd name="T23" fmla="*/ 15 h 35"/>
                              <a:gd name="T24" fmla="*/ 30 w 105"/>
                              <a:gd name="T25" fmla="*/ 15 h 35"/>
                              <a:gd name="T26" fmla="*/ 38 w 105"/>
                              <a:gd name="T27" fmla="*/ 15 h 35"/>
                              <a:gd name="T28" fmla="*/ 45 w 105"/>
                              <a:gd name="T29" fmla="*/ 20 h 35"/>
                              <a:gd name="T30" fmla="*/ 50 w 105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5">
                                <a:moveTo>
                                  <a:pt x="50" y="25"/>
                                </a:moveTo>
                                <a:lnTo>
                                  <a:pt x="105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8" y="30"/>
                                </a:lnTo>
                                <a:lnTo>
                                  <a:pt x="25" y="35"/>
                                </a:lnTo>
                                <a:lnTo>
                                  <a:pt x="13" y="32"/>
                                </a:lnTo>
                                <a:lnTo>
                                  <a:pt x="0" y="27"/>
                                </a:lnTo>
                                <a:lnTo>
                                  <a:pt x="5" y="22"/>
                                </a:lnTo>
                                <a:lnTo>
                                  <a:pt x="10" y="17"/>
                                </a:lnTo>
                                <a:lnTo>
                                  <a:pt x="18" y="15"/>
                                </a:lnTo>
                                <a:lnTo>
                                  <a:pt x="25" y="15"/>
                                </a:lnTo>
                                <a:lnTo>
                                  <a:pt x="30" y="15"/>
                                </a:lnTo>
                                <a:lnTo>
                                  <a:pt x="38" y="15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10"/>
                        <wps:cNvSpPr>
                          <a:spLocks/>
                        </wps:cNvSpPr>
                        <wps:spPr bwMode="auto">
                          <a:xfrm>
                            <a:off x="6466" y="1457"/>
                            <a:ext cx="55" cy="25"/>
                          </a:xfrm>
                          <a:custGeom>
                            <a:avLst/>
                            <a:gdLst>
                              <a:gd name="T0" fmla="*/ 0 w 55"/>
                              <a:gd name="T1" fmla="*/ 25 h 25"/>
                              <a:gd name="T2" fmla="*/ 55 w 55"/>
                              <a:gd name="T3" fmla="*/ 0 h 25"/>
                              <a:gd name="T4" fmla="*/ 0 w 5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25">
                                <a:moveTo>
                                  <a:pt x="0" y="25"/>
                                </a:moveTo>
                                <a:lnTo>
                                  <a:pt x="5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11"/>
                        <wps:cNvSpPr>
                          <a:spLocks/>
                        </wps:cNvSpPr>
                        <wps:spPr bwMode="auto">
                          <a:xfrm>
                            <a:off x="6416" y="1472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8 w 50"/>
                              <a:gd name="T3" fmla="*/ 15 h 20"/>
                              <a:gd name="T4" fmla="*/ 25 w 50"/>
                              <a:gd name="T5" fmla="*/ 20 h 20"/>
                              <a:gd name="T6" fmla="*/ 13 w 50"/>
                              <a:gd name="T7" fmla="*/ 17 h 20"/>
                              <a:gd name="T8" fmla="*/ 0 w 50"/>
                              <a:gd name="T9" fmla="*/ 12 h 20"/>
                              <a:gd name="T10" fmla="*/ 5 w 50"/>
                              <a:gd name="T11" fmla="*/ 7 h 20"/>
                              <a:gd name="T12" fmla="*/ 10 w 50"/>
                              <a:gd name="T13" fmla="*/ 2 h 20"/>
                              <a:gd name="T14" fmla="*/ 18 w 50"/>
                              <a:gd name="T15" fmla="*/ 0 h 20"/>
                              <a:gd name="T16" fmla="*/ 25 w 50"/>
                              <a:gd name="T17" fmla="*/ 0 h 20"/>
                              <a:gd name="T18" fmla="*/ 30 w 50"/>
                              <a:gd name="T19" fmla="*/ 0 h 20"/>
                              <a:gd name="T20" fmla="*/ 38 w 50"/>
                              <a:gd name="T21" fmla="*/ 0 h 20"/>
                              <a:gd name="T22" fmla="*/ 45 w 50"/>
                              <a:gd name="T23" fmla="*/ 5 h 20"/>
                              <a:gd name="T24" fmla="*/ 5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0"/>
                                </a:moveTo>
                                <a:lnTo>
                                  <a:pt x="38" y="15"/>
                                </a:lnTo>
                                <a:lnTo>
                                  <a:pt x="25" y="20"/>
                                </a:lnTo>
                                <a:lnTo>
                                  <a:pt x="13" y="1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5" y="5"/>
                                </a:lnTo>
                                <a:lnTo>
                                  <a:pt x="5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12"/>
                        <wps:cNvSpPr>
                          <a:spLocks noEditPoints="1"/>
                        </wps:cNvSpPr>
                        <wps:spPr bwMode="auto">
                          <a:xfrm>
                            <a:off x="6446" y="1444"/>
                            <a:ext cx="107" cy="28"/>
                          </a:xfrm>
                          <a:custGeom>
                            <a:avLst/>
                            <a:gdLst>
                              <a:gd name="T0" fmla="*/ 47 w 107"/>
                              <a:gd name="T1" fmla="*/ 18 h 28"/>
                              <a:gd name="T2" fmla="*/ 107 w 107"/>
                              <a:gd name="T3" fmla="*/ 0 h 28"/>
                              <a:gd name="T4" fmla="*/ 47 w 107"/>
                              <a:gd name="T5" fmla="*/ 18 h 28"/>
                              <a:gd name="T6" fmla="*/ 47 w 107"/>
                              <a:gd name="T7" fmla="*/ 18 h 28"/>
                              <a:gd name="T8" fmla="*/ 35 w 107"/>
                              <a:gd name="T9" fmla="*/ 25 h 28"/>
                              <a:gd name="T10" fmla="*/ 23 w 107"/>
                              <a:gd name="T11" fmla="*/ 28 h 28"/>
                              <a:gd name="T12" fmla="*/ 10 w 107"/>
                              <a:gd name="T13" fmla="*/ 28 h 28"/>
                              <a:gd name="T14" fmla="*/ 0 w 107"/>
                              <a:gd name="T15" fmla="*/ 23 h 28"/>
                              <a:gd name="T16" fmla="*/ 5 w 107"/>
                              <a:gd name="T17" fmla="*/ 18 h 28"/>
                              <a:gd name="T18" fmla="*/ 10 w 107"/>
                              <a:gd name="T19" fmla="*/ 13 h 28"/>
                              <a:gd name="T20" fmla="*/ 15 w 107"/>
                              <a:gd name="T21" fmla="*/ 10 h 28"/>
                              <a:gd name="T22" fmla="*/ 23 w 107"/>
                              <a:gd name="T23" fmla="*/ 10 h 28"/>
                              <a:gd name="T24" fmla="*/ 30 w 107"/>
                              <a:gd name="T25" fmla="*/ 10 h 28"/>
                              <a:gd name="T26" fmla="*/ 35 w 107"/>
                              <a:gd name="T27" fmla="*/ 10 h 28"/>
                              <a:gd name="T28" fmla="*/ 42 w 107"/>
                              <a:gd name="T29" fmla="*/ 13 h 28"/>
                              <a:gd name="T30" fmla="*/ 47 w 107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28">
                                <a:moveTo>
                                  <a:pt x="47" y="18"/>
                                </a:moveTo>
                                <a:lnTo>
                                  <a:pt x="107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35" y="25"/>
                                </a:lnTo>
                                <a:lnTo>
                                  <a:pt x="23" y="28"/>
                                </a:lnTo>
                                <a:lnTo>
                                  <a:pt x="10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10"/>
                                </a:lnTo>
                                <a:lnTo>
                                  <a:pt x="23" y="10"/>
                                </a:lnTo>
                                <a:lnTo>
                                  <a:pt x="30" y="10"/>
                                </a:lnTo>
                                <a:lnTo>
                                  <a:pt x="35" y="10"/>
                                </a:lnTo>
                                <a:lnTo>
                                  <a:pt x="42" y="13"/>
                                </a:lnTo>
                                <a:lnTo>
                                  <a:pt x="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13"/>
                        <wps:cNvSpPr>
                          <a:spLocks/>
                        </wps:cNvSpPr>
                        <wps:spPr bwMode="auto">
                          <a:xfrm>
                            <a:off x="6493" y="1444"/>
                            <a:ext cx="60" cy="18"/>
                          </a:xfrm>
                          <a:custGeom>
                            <a:avLst/>
                            <a:gdLst>
                              <a:gd name="T0" fmla="*/ 0 w 60"/>
                              <a:gd name="T1" fmla="*/ 18 h 18"/>
                              <a:gd name="T2" fmla="*/ 60 w 60"/>
                              <a:gd name="T3" fmla="*/ 0 h 18"/>
                              <a:gd name="T4" fmla="*/ 0 w 60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18">
                                <a:moveTo>
                                  <a:pt x="0" y="18"/>
                                </a:moveTo>
                                <a:lnTo>
                                  <a:pt x="60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414"/>
                        <wps:cNvSpPr>
                          <a:spLocks/>
                        </wps:cNvSpPr>
                        <wps:spPr bwMode="auto">
                          <a:xfrm>
                            <a:off x="6446" y="145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3 w 47"/>
                              <a:gd name="T5" fmla="*/ 18 h 18"/>
                              <a:gd name="T6" fmla="*/ 10 w 47"/>
                              <a:gd name="T7" fmla="*/ 18 h 18"/>
                              <a:gd name="T8" fmla="*/ 0 w 47"/>
                              <a:gd name="T9" fmla="*/ 13 h 18"/>
                              <a:gd name="T10" fmla="*/ 5 w 47"/>
                              <a:gd name="T11" fmla="*/ 8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3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3" y="18"/>
                                </a:lnTo>
                                <a:lnTo>
                                  <a:pt x="10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415"/>
                        <wps:cNvSpPr>
                          <a:spLocks noEditPoints="1"/>
                        </wps:cNvSpPr>
                        <wps:spPr bwMode="auto">
                          <a:xfrm>
                            <a:off x="6471" y="1429"/>
                            <a:ext cx="102" cy="28"/>
                          </a:xfrm>
                          <a:custGeom>
                            <a:avLst/>
                            <a:gdLst>
                              <a:gd name="T0" fmla="*/ 47 w 102"/>
                              <a:gd name="T1" fmla="*/ 18 h 28"/>
                              <a:gd name="T2" fmla="*/ 102 w 102"/>
                              <a:gd name="T3" fmla="*/ 0 h 28"/>
                              <a:gd name="T4" fmla="*/ 47 w 102"/>
                              <a:gd name="T5" fmla="*/ 18 h 28"/>
                              <a:gd name="T6" fmla="*/ 50 w 102"/>
                              <a:gd name="T7" fmla="*/ 18 h 28"/>
                              <a:gd name="T8" fmla="*/ 37 w 102"/>
                              <a:gd name="T9" fmla="*/ 25 h 28"/>
                              <a:gd name="T10" fmla="*/ 25 w 102"/>
                              <a:gd name="T11" fmla="*/ 28 h 28"/>
                              <a:gd name="T12" fmla="*/ 13 w 102"/>
                              <a:gd name="T13" fmla="*/ 28 h 28"/>
                              <a:gd name="T14" fmla="*/ 0 w 102"/>
                              <a:gd name="T15" fmla="*/ 23 h 28"/>
                              <a:gd name="T16" fmla="*/ 5 w 102"/>
                              <a:gd name="T17" fmla="*/ 18 h 28"/>
                              <a:gd name="T18" fmla="*/ 10 w 102"/>
                              <a:gd name="T19" fmla="*/ 13 h 28"/>
                              <a:gd name="T20" fmla="*/ 17 w 102"/>
                              <a:gd name="T21" fmla="*/ 10 h 28"/>
                              <a:gd name="T22" fmla="*/ 22 w 102"/>
                              <a:gd name="T23" fmla="*/ 8 h 28"/>
                              <a:gd name="T24" fmla="*/ 30 w 102"/>
                              <a:gd name="T25" fmla="*/ 8 h 28"/>
                              <a:gd name="T26" fmla="*/ 37 w 102"/>
                              <a:gd name="T27" fmla="*/ 10 h 28"/>
                              <a:gd name="T28" fmla="*/ 42 w 102"/>
                              <a:gd name="T29" fmla="*/ 13 h 28"/>
                              <a:gd name="T30" fmla="*/ 50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47" y="18"/>
                                </a:moveTo>
                                <a:lnTo>
                                  <a:pt x="102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50" y="18"/>
                                </a:moveTo>
                                <a:lnTo>
                                  <a:pt x="37" y="25"/>
                                </a:lnTo>
                                <a:lnTo>
                                  <a:pt x="25" y="28"/>
                                </a:lnTo>
                                <a:lnTo>
                                  <a:pt x="13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7" y="10"/>
                                </a:lnTo>
                                <a:lnTo>
                                  <a:pt x="22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3"/>
                                </a:lnTo>
                                <a:lnTo>
                                  <a:pt x="5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416"/>
                        <wps:cNvSpPr>
                          <a:spLocks/>
                        </wps:cNvSpPr>
                        <wps:spPr bwMode="auto">
                          <a:xfrm>
                            <a:off x="6518" y="1429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8 h 18"/>
                              <a:gd name="T2" fmla="*/ 55 w 55"/>
                              <a:gd name="T3" fmla="*/ 0 h 18"/>
                              <a:gd name="T4" fmla="*/ 0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18"/>
                                </a:moveTo>
                                <a:lnTo>
                                  <a:pt x="55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417"/>
                        <wps:cNvSpPr>
                          <a:spLocks/>
                        </wps:cNvSpPr>
                        <wps:spPr bwMode="auto">
                          <a:xfrm>
                            <a:off x="6471" y="143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7 w 50"/>
                              <a:gd name="T3" fmla="*/ 17 h 20"/>
                              <a:gd name="T4" fmla="*/ 25 w 50"/>
                              <a:gd name="T5" fmla="*/ 20 h 20"/>
                              <a:gd name="T6" fmla="*/ 13 w 50"/>
                              <a:gd name="T7" fmla="*/ 20 h 20"/>
                              <a:gd name="T8" fmla="*/ 0 w 50"/>
                              <a:gd name="T9" fmla="*/ 15 h 20"/>
                              <a:gd name="T10" fmla="*/ 5 w 50"/>
                              <a:gd name="T11" fmla="*/ 10 h 20"/>
                              <a:gd name="T12" fmla="*/ 10 w 50"/>
                              <a:gd name="T13" fmla="*/ 5 h 20"/>
                              <a:gd name="T14" fmla="*/ 17 w 50"/>
                              <a:gd name="T15" fmla="*/ 2 h 20"/>
                              <a:gd name="T16" fmla="*/ 22 w 50"/>
                              <a:gd name="T17" fmla="*/ 0 h 20"/>
                              <a:gd name="T18" fmla="*/ 30 w 50"/>
                              <a:gd name="T19" fmla="*/ 0 h 20"/>
                              <a:gd name="T20" fmla="*/ 37 w 50"/>
                              <a:gd name="T21" fmla="*/ 2 h 20"/>
                              <a:gd name="T22" fmla="*/ 42 w 50"/>
                              <a:gd name="T23" fmla="*/ 5 h 20"/>
                              <a:gd name="T24" fmla="*/ 5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0"/>
                                </a:moveTo>
                                <a:lnTo>
                                  <a:pt x="37" y="17"/>
                                </a:lnTo>
                                <a:lnTo>
                                  <a:pt x="25" y="20"/>
                                </a:lnTo>
                                <a:lnTo>
                                  <a:pt x="13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5"/>
                                </a:lnTo>
                                <a:lnTo>
                                  <a:pt x="5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418"/>
                        <wps:cNvSpPr>
                          <a:spLocks noEditPoints="1"/>
                        </wps:cNvSpPr>
                        <wps:spPr bwMode="auto">
                          <a:xfrm>
                            <a:off x="6503" y="1402"/>
                            <a:ext cx="102" cy="37"/>
                          </a:xfrm>
                          <a:custGeom>
                            <a:avLst/>
                            <a:gdLst>
                              <a:gd name="T0" fmla="*/ 48 w 102"/>
                              <a:gd name="T1" fmla="*/ 25 h 37"/>
                              <a:gd name="T2" fmla="*/ 102 w 102"/>
                              <a:gd name="T3" fmla="*/ 0 h 37"/>
                              <a:gd name="T4" fmla="*/ 48 w 102"/>
                              <a:gd name="T5" fmla="*/ 25 h 37"/>
                              <a:gd name="T6" fmla="*/ 48 w 102"/>
                              <a:gd name="T7" fmla="*/ 25 h 37"/>
                              <a:gd name="T8" fmla="*/ 35 w 102"/>
                              <a:gd name="T9" fmla="*/ 32 h 37"/>
                              <a:gd name="T10" fmla="*/ 23 w 102"/>
                              <a:gd name="T11" fmla="*/ 37 h 37"/>
                              <a:gd name="T12" fmla="*/ 10 w 102"/>
                              <a:gd name="T13" fmla="*/ 35 h 37"/>
                              <a:gd name="T14" fmla="*/ 0 w 102"/>
                              <a:gd name="T15" fmla="*/ 30 h 37"/>
                              <a:gd name="T16" fmla="*/ 3 w 102"/>
                              <a:gd name="T17" fmla="*/ 25 h 37"/>
                              <a:gd name="T18" fmla="*/ 10 w 102"/>
                              <a:gd name="T19" fmla="*/ 20 h 37"/>
                              <a:gd name="T20" fmla="*/ 15 w 102"/>
                              <a:gd name="T21" fmla="*/ 18 h 37"/>
                              <a:gd name="T22" fmla="*/ 23 w 102"/>
                              <a:gd name="T23" fmla="*/ 18 h 37"/>
                              <a:gd name="T24" fmla="*/ 28 w 102"/>
                              <a:gd name="T25" fmla="*/ 18 h 37"/>
                              <a:gd name="T26" fmla="*/ 35 w 102"/>
                              <a:gd name="T27" fmla="*/ 18 h 37"/>
                              <a:gd name="T28" fmla="*/ 43 w 102"/>
                              <a:gd name="T29" fmla="*/ 20 h 37"/>
                              <a:gd name="T30" fmla="*/ 48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48" y="25"/>
                                </a:moveTo>
                                <a:lnTo>
                                  <a:pt x="102" y="0"/>
                                </a:lnTo>
                                <a:lnTo>
                                  <a:pt x="48" y="25"/>
                                </a:lnTo>
                                <a:close/>
                                <a:moveTo>
                                  <a:pt x="48" y="25"/>
                                </a:moveTo>
                                <a:lnTo>
                                  <a:pt x="35" y="32"/>
                                </a:lnTo>
                                <a:lnTo>
                                  <a:pt x="23" y="37"/>
                                </a:lnTo>
                                <a:lnTo>
                                  <a:pt x="10" y="35"/>
                                </a:lnTo>
                                <a:lnTo>
                                  <a:pt x="0" y="30"/>
                                </a:lnTo>
                                <a:lnTo>
                                  <a:pt x="3" y="25"/>
                                </a:lnTo>
                                <a:lnTo>
                                  <a:pt x="10" y="20"/>
                                </a:lnTo>
                                <a:lnTo>
                                  <a:pt x="15" y="18"/>
                                </a:lnTo>
                                <a:lnTo>
                                  <a:pt x="23" y="18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3" y="20"/>
                                </a:lnTo>
                                <a:lnTo>
                                  <a:pt x="4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419"/>
                        <wps:cNvSpPr>
                          <a:spLocks/>
                        </wps:cNvSpPr>
                        <wps:spPr bwMode="auto">
                          <a:xfrm>
                            <a:off x="6551" y="1402"/>
                            <a:ext cx="54" cy="25"/>
                          </a:xfrm>
                          <a:custGeom>
                            <a:avLst/>
                            <a:gdLst>
                              <a:gd name="T0" fmla="*/ 0 w 54"/>
                              <a:gd name="T1" fmla="*/ 25 h 25"/>
                              <a:gd name="T2" fmla="*/ 54 w 54"/>
                              <a:gd name="T3" fmla="*/ 0 h 25"/>
                              <a:gd name="T4" fmla="*/ 0 w 54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0" y="25"/>
                                </a:moveTo>
                                <a:lnTo>
                                  <a:pt x="54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420"/>
                        <wps:cNvSpPr>
                          <a:spLocks/>
                        </wps:cNvSpPr>
                        <wps:spPr bwMode="auto">
                          <a:xfrm>
                            <a:off x="6503" y="1420"/>
                            <a:ext cx="48" cy="19"/>
                          </a:xfrm>
                          <a:custGeom>
                            <a:avLst/>
                            <a:gdLst>
                              <a:gd name="T0" fmla="*/ 48 w 48"/>
                              <a:gd name="T1" fmla="*/ 7 h 19"/>
                              <a:gd name="T2" fmla="*/ 35 w 48"/>
                              <a:gd name="T3" fmla="*/ 14 h 19"/>
                              <a:gd name="T4" fmla="*/ 23 w 48"/>
                              <a:gd name="T5" fmla="*/ 19 h 19"/>
                              <a:gd name="T6" fmla="*/ 10 w 48"/>
                              <a:gd name="T7" fmla="*/ 17 h 19"/>
                              <a:gd name="T8" fmla="*/ 0 w 48"/>
                              <a:gd name="T9" fmla="*/ 12 h 19"/>
                              <a:gd name="T10" fmla="*/ 3 w 48"/>
                              <a:gd name="T11" fmla="*/ 7 h 19"/>
                              <a:gd name="T12" fmla="*/ 10 w 48"/>
                              <a:gd name="T13" fmla="*/ 2 h 19"/>
                              <a:gd name="T14" fmla="*/ 15 w 48"/>
                              <a:gd name="T15" fmla="*/ 0 h 19"/>
                              <a:gd name="T16" fmla="*/ 23 w 48"/>
                              <a:gd name="T17" fmla="*/ 0 h 19"/>
                              <a:gd name="T18" fmla="*/ 28 w 48"/>
                              <a:gd name="T19" fmla="*/ 0 h 19"/>
                              <a:gd name="T20" fmla="*/ 35 w 48"/>
                              <a:gd name="T21" fmla="*/ 0 h 19"/>
                              <a:gd name="T22" fmla="*/ 43 w 48"/>
                              <a:gd name="T23" fmla="*/ 2 h 19"/>
                              <a:gd name="T24" fmla="*/ 48 w 48"/>
                              <a:gd name="T25" fmla="*/ 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9">
                                <a:moveTo>
                                  <a:pt x="48" y="7"/>
                                </a:moveTo>
                                <a:lnTo>
                                  <a:pt x="35" y="14"/>
                                </a:lnTo>
                                <a:lnTo>
                                  <a:pt x="23" y="19"/>
                                </a:lnTo>
                                <a:lnTo>
                                  <a:pt x="10" y="17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3" y="2"/>
                                </a:lnTo>
                                <a:lnTo>
                                  <a:pt x="48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421"/>
                        <wps:cNvSpPr>
                          <a:spLocks noEditPoints="1"/>
                        </wps:cNvSpPr>
                        <wps:spPr bwMode="auto">
                          <a:xfrm>
                            <a:off x="6526" y="1367"/>
                            <a:ext cx="102" cy="53"/>
                          </a:xfrm>
                          <a:custGeom>
                            <a:avLst/>
                            <a:gdLst>
                              <a:gd name="T0" fmla="*/ 47 w 102"/>
                              <a:gd name="T1" fmla="*/ 38 h 53"/>
                              <a:gd name="T2" fmla="*/ 102 w 102"/>
                              <a:gd name="T3" fmla="*/ 0 h 53"/>
                              <a:gd name="T4" fmla="*/ 47 w 102"/>
                              <a:gd name="T5" fmla="*/ 38 h 53"/>
                              <a:gd name="T6" fmla="*/ 49 w 102"/>
                              <a:gd name="T7" fmla="*/ 38 h 53"/>
                              <a:gd name="T8" fmla="*/ 35 w 102"/>
                              <a:gd name="T9" fmla="*/ 45 h 53"/>
                              <a:gd name="T10" fmla="*/ 22 w 102"/>
                              <a:gd name="T11" fmla="*/ 50 h 53"/>
                              <a:gd name="T12" fmla="*/ 12 w 102"/>
                              <a:gd name="T13" fmla="*/ 53 h 53"/>
                              <a:gd name="T14" fmla="*/ 0 w 102"/>
                              <a:gd name="T15" fmla="*/ 50 h 53"/>
                              <a:gd name="T16" fmla="*/ 5 w 102"/>
                              <a:gd name="T17" fmla="*/ 43 h 53"/>
                              <a:gd name="T18" fmla="*/ 10 w 102"/>
                              <a:gd name="T19" fmla="*/ 38 h 53"/>
                              <a:gd name="T20" fmla="*/ 15 w 102"/>
                              <a:gd name="T21" fmla="*/ 35 h 53"/>
                              <a:gd name="T22" fmla="*/ 22 w 102"/>
                              <a:gd name="T23" fmla="*/ 33 h 53"/>
                              <a:gd name="T24" fmla="*/ 30 w 102"/>
                              <a:gd name="T25" fmla="*/ 30 h 53"/>
                              <a:gd name="T26" fmla="*/ 37 w 102"/>
                              <a:gd name="T27" fmla="*/ 30 h 53"/>
                              <a:gd name="T28" fmla="*/ 42 w 102"/>
                              <a:gd name="T29" fmla="*/ 33 h 53"/>
                              <a:gd name="T30" fmla="*/ 49 w 102"/>
                              <a:gd name="T31" fmla="*/ 3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3">
                                <a:moveTo>
                                  <a:pt x="47" y="38"/>
                                </a:moveTo>
                                <a:lnTo>
                                  <a:pt x="102" y="0"/>
                                </a:lnTo>
                                <a:lnTo>
                                  <a:pt x="47" y="38"/>
                                </a:lnTo>
                                <a:close/>
                                <a:moveTo>
                                  <a:pt x="49" y="38"/>
                                </a:moveTo>
                                <a:lnTo>
                                  <a:pt x="35" y="45"/>
                                </a:lnTo>
                                <a:lnTo>
                                  <a:pt x="22" y="50"/>
                                </a:lnTo>
                                <a:lnTo>
                                  <a:pt x="12" y="53"/>
                                </a:lnTo>
                                <a:lnTo>
                                  <a:pt x="0" y="50"/>
                                </a:lnTo>
                                <a:lnTo>
                                  <a:pt x="5" y="43"/>
                                </a:lnTo>
                                <a:lnTo>
                                  <a:pt x="10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30" y="30"/>
                                </a:lnTo>
                                <a:lnTo>
                                  <a:pt x="37" y="30"/>
                                </a:lnTo>
                                <a:lnTo>
                                  <a:pt x="42" y="33"/>
                                </a:lnTo>
                                <a:lnTo>
                                  <a:pt x="49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422"/>
                        <wps:cNvSpPr>
                          <a:spLocks/>
                        </wps:cNvSpPr>
                        <wps:spPr bwMode="auto">
                          <a:xfrm>
                            <a:off x="6573" y="1367"/>
                            <a:ext cx="55" cy="38"/>
                          </a:xfrm>
                          <a:custGeom>
                            <a:avLst/>
                            <a:gdLst>
                              <a:gd name="T0" fmla="*/ 0 w 55"/>
                              <a:gd name="T1" fmla="*/ 38 h 38"/>
                              <a:gd name="T2" fmla="*/ 55 w 55"/>
                              <a:gd name="T3" fmla="*/ 0 h 38"/>
                              <a:gd name="T4" fmla="*/ 0 w 55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38">
                                <a:moveTo>
                                  <a:pt x="0" y="38"/>
                                </a:moveTo>
                                <a:lnTo>
                                  <a:pt x="55" y="0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423"/>
                        <wps:cNvSpPr>
                          <a:spLocks/>
                        </wps:cNvSpPr>
                        <wps:spPr bwMode="auto">
                          <a:xfrm>
                            <a:off x="6526" y="1397"/>
                            <a:ext cx="49" cy="23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23"/>
                              <a:gd name="T2" fmla="*/ 35 w 49"/>
                              <a:gd name="T3" fmla="*/ 15 h 23"/>
                              <a:gd name="T4" fmla="*/ 22 w 49"/>
                              <a:gd name="T5" fmla="*/ 20 h 23"/>
                              <a:gd name="T6" fmla="*/ 12 w 49"/>
                              <a:gd name="T7" fmla="*/ 23 h 23"/>
                              <a:gd name="T8" fmla="*/ 0 w 49"/>
                              <a:gd name="T9" fmla="*/ 20 h 23"/>
                              <a:gd name="T10" fmla="*/ 5 w 49"/>
                              <a:gd name="T11" fmla="*/ 13 h 23"/>
                              <a:gd name="T12" fmla="*/ 10 w 49"/>
                              <a:gd name="T13" fmla="*/ 8 h 23"/>
                              <a:gd name="T14" fmla="*/ 15 w 49"/>
                              <a:gd name="T15" fmla="*/ 5 h 23"/>
                              <a:gd name="T16" fmla="*/ 22 w 49"/>
                              <a:gd name="T17" fmla="*/ 3 h 23"/>
                              <a:gd name="T18" fmla="*/ 30 w 49"/>
                              <a:gd name="T19" fmla="*/ 0 h 23"/>
                              <a:gd name="T20" fmla="*/ 37 w 49"/>
                              <a:gd name="T21" fmla="*/ 0 h 23"/>
                              <a:gd name="T22" fmla="*/ 42 w 49"/>
                              <a:gd name="T23" fmla="*/ 3 h 23"/>
                              <a:gd name="T24" fmla="*/ 49 w 49"/>
                              <a:gd name="T25" fmla="*/ 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3">
                                <a:moveTo>
                                  <a:pt x="49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20"/>
                                </a:lnTo>
                                <a:lnTo>
                                  <a:pt x="12" y="23"/>
                                </a:lnTo>
                                <a:lnTo>
                                  <a:pt x="0" y="20"/>
                                </a:lnTo>
                                <a:lnTo>
                                  <a:pt x="5" y="13"/>
                                </a:lnTo>
                                <a:lnTo>
                                  <a:pt x="10" y="8"/>
                                </a:lnTo>
                                <a:lnTo>
                                  <a:pt x="15" y="5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2" y="3"/>
                                </a:lnTo>
                                <a:lnTo>
                                  <a:pt x="4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424"/>
                        <wps:cNvSpPr>
                          <a:spLocks/>
                        </wps:cNvSpPr>
                        <wps:spPr bwMode="auto">
                          <a:xfrm>
                            <a:off x="6411" y="1449"/>
                            <a:ext cx="23" cy="40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0"/>
                              <a:gd name="T2" fmla="*/ 23 w 23"/>
                              <a:gd name="T3" fmla="*/ 13 h 40"/>
                              <a:gd name="T4" fmla="*/ 18 w 23"/>
                              <a:gd name="T5" fmla="*/ 23 h 40"/>
                              <a:gd name="T6" fmla="*/ 10 w 23"/>
                              <a:gd name="T7" fmla="*/ 33 h 40"/>
                              <a:gd name="T8" fmla="*/ 0 w 23"/>
                              <a:gd name="T9" fmla="*/ 40 h 40"/>
                              <a:gd name="T10" fmla="*/ 0 w 23"/>
                              <a:gd name="T11" fmla="*/ 30 h 40"/>
                              <a:gd name="T12" fmla="*/ 3 w 23"/>
                              <a:gd name="T13" fmla="*/ 18 h 40"/>
                              <a:gd name="T14" fmla="*/ 13 w 23"/>
                              <a:gd name="T15" fmla="*/ 8 h 40"/>
                              <a:gd name="T16" fmla="*/ 23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3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425"/>
                        <wps:cNvSpPr>
                          <a:spLocks/>
                        </wps:cNvSpPr>
                        <wps:spPr bwMode="auto">
                          <a:xfrm>
                            <a:off x="6411" y="1449"/>
                            <a:ext cx="23" cy="40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0"/>
                              <a:gd name="T2" fmla="*/ 23 w 23"/>
                              <a:gd name="T3" fmla="*/ 13 h 40"/>
                              <a:gd name="T4" fmla="*/ 18 w 23"/>
                              <a:gd name="T5" fmla="*/ 23 h 40"/>
                              <a:gd name="T6" fmla="*/ 10 w 23"/>
                              <a:gd name="T7" fmla="*/ 33 h 40"/>
                              <a:gd name="T8" fmla="*/ 0 w 23"/>
                              <a:gd name="T9" fmla="*/ 40 h 40"/>
                              <a:gd name="T10" fmla="*/ 0 w 23"/>
                              <a:gd name="T11" fmla="*/ 30 h 40"/>
                              <a:gd name="T12" fmla="*/ 3 w 23"/>
                              <a:gd name="T13" fmla="*/ 18 h 40"/>
                              <a:gd name="T14" fmla="*/ 13 w 23"/>
                              <a:gd name="T15" fmla="*/ 8 h 40"/>
                              <a:gd name="T16" fmla="*/ 23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3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426"/>
                        <wps:cNvSpPr>
                          <a:spLocks noEditPoints="1"/>
                        </wps:cNvSpPr>
                        <wps:spPr bwMode="auto">
                          <a:xfrm>
                            <a:off x="6382" y="1420"/>
                            <a:ext cx="67" cy="82"/>
                          </a:xfrm>
                          <a:custGeom>
                            <a:avLst/>
                            <a:gdLst>
                              <a:gd name="T0" fmla="*/ 27 w 67"/>
                              <a:gd name="T1" fmla="*/ 42 h 82"/>
                              <a:gd name="T2" fmla="*/ 24 w 67"/>
                              <a:gd name="T3" fmla="*/ 54 h 82"/>
                              <a:gd name="T4" fmla="*/ 20 w 67"/>
                              <a:gd name="T5" fmla="*/ 64 h 82"/>
                              <a:gd name="T6" fmla="*/ 12 w 67"/>
                              <a:gd name="T7" fmla="*/ 74 h 82"/>
                              <a:gd name="T8" fmla="*/ 0 w 67"/>
                              <a:gd name="T9" fmla="*/ 82 h 82"/>
                              <a:gd name="T10" fmla="*/ 2 w 67"/>
                              <a:gd name="T11" fmla="*/ 72 h 82"/>
                              <a:gd name="T12" fmla="*/ 7 w 67"/>
                              <a:gd name="T13" fmla="*/ 59 h 82"/>
                              <a:gd name="T14" fmla="*/ 15 w 67"/>
                              <a:gd name="T15" fmla="*/ 49 h 82"/>
                              <a:gd name="T16" fmla="*/ 27 w 67"/>
                              <a:gd name="T17" fmla="*/ 42 h 82"/>
                              <a:gd name="T18" fmla="*/ 27 w 67"/>
                              <a:gd name="T19" fmla="*/ 42 h 82"/>
                              <a:gd name="T20" fmla="*/ 67 w 67"/>
                              <a:gd name="T21" fmla="*/ 0 h 82"/>
                              <a:gd name="T22" fmla="*/ 27 w 67"/>
                              <a:gd name="T23" fmla="*/ 4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2">
                                <a:moveTo>
                                  <a:pt x="27" y="42"/>
                                </a:moveTo>
                                <a:lnTo>
                                  <a:pt x="24" y="54"/>
                                </a:lnTo>
                                <a:lnTo>
                                  <a:pt x="20" y="64"/>
                                </a:lnTo>
                                <a:lnTo>
                                  <a:pt x="12" y="74"/>
                                </a:lnTo>
                                <a:lnTo>
                                  <a:pt x="0" y="82"/>
                                </a:lnTo>
                                <a:lnTo>
                                  <a:pt x="2" y="72"/>
                                </a:lnTo>
                                <a:lnTo>
                                  <a:pt x="7" y="59"/>
                                </a:lnTo>
                                <a:lnTo>
                                  <a:pt x="15" y="49"/>
                                </a:lnTo>
                                <a:lnTo>
                                  <a:pt x="27" y="42"/>
                                </a:lnTo>
                                <a:close/>
                                <a:moveTo>
                                  <a:pt x="27" y="42"/>
                                </a:moveTo>
                                <a:lnTo>
                                  <a:pt x="67" y="0"/>
                                </a:lnTo>
                                <a:lnTo>
                                  <a:pt x="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427"/>
                        <wps:cNvSpPr>
                          <a:spLocks/>
                        </wps:cNvSpPr>
                        <wps:spPr bwMode="auto">
                          <a:xfrm>
                            <a:off x="6382" y="1462"/>
                            <a:ext cx="27" cy="40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0"/>
                              <a:gd name="T2" fmla="*/ 24 w 27"/>
                              <a:gd name="T3" fmla="*/ 12 h 40"/>
                              <a:gd name="T4" fmla="*/ 20 w 27"/>
                              <a:gd name="T5" fmla="*/ 22 h 40"/>
                              <a:gd name="T6" fmla="*/ 12 w 27"/>
                              <a:gd name="T7" fmla="*/ 32 h 40"/>
                              <a:gd name="T8" fmla="*/ 0 w 27"/>
                              <a:gd name="T9" fmla="*/ 40 h 40"/>
                              <a:gd name="T10" fmla="*/ 2 w 27"/>
                              <a:gd name="T11" fmla="*/ 30 h 40"/>
                              <a:gd name="T12" fmla="*/ 7 w 27"/>
                              <a:gd name="T13" fmla="*/ 17 h 40"/>
                              <a:gd name="T14" fmla="*/ 15 w 27"/>
                              <a:gd name="T15" fmla="*/ 7 h 40"/>
                              <a:gd name="T16" fmla="*/ 27 w 27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0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2"/>
                                </a:lnTo>
                                <a:lnTo>
                                  <a:pt x="12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5" y="7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428"/>
                        <wps:cNvSpPr>
                          <a:spLocks/>
                        </wps:cNvSpPr>
                        <wps:spPr bwMode="auto">
                          <a:xfrm>
                            <a:off x="6409" y="1420"/>
                            <a:ext cx="40" cy="42"/>
                          </a:xfrm>
                          <a:custGeom>
                            <a:avLst/>
                            <a:gdLst>
                              <a:gd name="T0" fmla="*/ 0 w 40"/>
                              <a:gd name="T1" fmla="*/ 42 h 42"/>
                              <a:gd name="T2" fmla="*/ 40 w 40"/>
                              <a:gd name="T3" fmla="*/ 0 h 42"/>
                              <a:gd name="T4" fmla="*/ 0 w 40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2">
                                <a:moveTo>
                                  <a:pt x="0" y="42"/>
                                </a:moveTo>
                                <a:lnTo>
                                  <a:pt x="40" y="0"/>
                                </a:lnTo>
                                <a:lnTo>
                                  <a:pt x="0" y="4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429"/>
                        <wps:cNvSpPr>
                          <a:spLocks/>
                        </wps:cNvSpPr>
                        <wps:spPr bwMode="auto">
                          <a:xfrm>
                            <a:off x="6436" y="1434"/>
                            <a:ext cx="23" cy="43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3"/>
                              <a:gd name="T2" fmla="*/ 23 w 23"/>
                              <a:gd name="T3" fmla="*/ 13 h 43"/>
                              <a:gd name="T4" fmla="*/ 18 w 23"/>
                              <a:gd name="T5" fmla="*/ 25 h 43"/>
                              <a:gd name="T6" fmla="*/ 10 w 23"/>
                              <a:gd name="T7" fmla="*/ 35 h 43"/>
                              <a:gd name="T8" fmla="*/ 0 w 23"/>
                              <a:gd name="T9" fmla="*/ 43 h 43"/>
                              <a:gd name="T10" fmla="*/ 0 w 23"/>
                              <a:gd name="T11" fmla="*/ 30 h 43"/>
                              <a:gd name="T12" fmla="*/ 3 w 23"/>
                              <a:gd name="T13" fmla="*/ 18 h 43"/>
                              <a:gd name="T14" fmla="*/ 10 w 23"/>
                              <a:gd name="T15" fmla="*/ 8 h 43"/>
                              <a:gd name="T16" fmla="*/ 23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430"/>
                        <wps:cNvSpPr>
                          <a:spLocks/>
                        </wps:cNvSpPr>
                        <wps:spPr bwMode="auto">
                          <a:xfrm>
                            <a:off x="6436" y="1434"/>
                            <a:ext cx="23" cy="43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3"/>
                              <a:gd name="T2" fmla="*/ 23 w 23"/>
                              <a:gd name="T3" fmla="*/ 13 h 43"/>
                              <a:gd name="T4" fmla="*/ 18 w 23"/>
                              <a:gd name="T5" fmla="*/ 25 h 43"/>
                              <a:gd name="T6" fmla="*/ 10 w 23"/>
                              <a:gd name="T7" fmla="*/ 35 h 43"/>
                              <a:gd name="T8" fmla="*/ 0 w 23"/>
                              <a:gd name="T9" fmla="*/ 43 h 43"/>
                              <a:gd name="T10" fmla="*/ 0 w 23"/>
                              <a:gd name="T11" fmla="*/ 30 h 43"/>
                              <a:gd name="T12" fmla="*/ 3 w 23"/>
                              <a:gd name="T13" fmla="*/ 18 h 43"/>
                              <a:gd name="T14" fmla="*/ 10 w 23"/>
                              <a:gd name="T15" fmla="*/ 8 h 43"/>
                              <a:gd name="T16" fmla="*/ 23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31"/>
                        <wps:cNvSpPr>
                          <a:spLocks/>
                        </wps:cNvSpPr>
                        <wps:spPr bwMode="auto">
                          <a:xfrm>
                            <a:off x="6459" y="1390"/>
                            <a:ext cx="34" cy="44"/>
                          </a:xfrm>
                          <a:custGeom>
                            <a:avLst/>
                            <a:gdLst>
                              <a:gd name="T0" fmla="*/ 0 w 34"/>
                              <a:gd name="T1" fmla="*/ 44 h 44"/>
                              <a:gd name="T2" fmla="*/ 34 w 34"/>
                              <a:gd name="T3" fmla="*/ 0 h 44"/>
                              <a:gd name="T4" fmla="*/ 0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0" y="44"/>
                                </a:moveTo>
                                <a:lnTo>
                                  <a:pt x="34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32"/>
                        <wps:cNvSpPr>
                          <a:spLocks/>
                        </wps:cNvSpPr>
                        <wps:spPr bwMode="auto">
                          <a:xfrm>
                            <a:off x="6459" y="1390"/>
                            <a:ext cx="34" cy="44"/>
                          </a:xfrm>
                          <a:custGeom>
                            <a:avLst/>
                            <a:gdLst>
                              <a:gd name="T0" fmla="*/ 0 w 34"/>
                              <a:gd name="T1" fmla="*/ 44 h 44"/>
                              <a:gd name="T2" fmla="*/ 34 w 34"/>
                              <a:gd name="T3" fmla="*/ 0 h 44"/>
                              <a:gd name="T4" fmla="*/ 0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0" y="44"/>
                                </a:moveTo>
                                <a:lnTo>
                                  <a:pt x="34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33"/>
                        <wps:cNvSpPr>
                          <a:spLocks/>
                        </wps:cNvSpPr>
                        <wps:spPr bwMode="auto">
                          <a:xfrm>
                            <a:off x="6464" y="1417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7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2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34"/>
                        <wps:cNvSpPr>
                          <a:spLocks/>
                        </wps:cNvSpPr>
                        <wps:spPr bwMode="auto">
                          <a:xfrm>
                            <a:off x="6464" y="1417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7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2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35"/>
                        <wps:cNvSpPr>
                          <a:spLocks/>
                        </wps:cNvSpPr>
                        <wps:spPr bwMode="auto">
                          <a:xfrm>
                            <a:off x="6484" y="1372"/>
                            <a:ext cx="32" cy="4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436"/>
                        <wps:cNvSpPr>
                          <a:spLocks/>
                        </wps:cNvSpPr>
                        <wps:spPr bwMode="auto">
                          <a:xfrm>
                            <a:off x="6484" y="1372"/>
                            <a:ext cx="32" cy="4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437"/>
                        <wps:cNvSpPr>
                          <a:spLocks/>
                        </wps:cNvSpPr>
                        <wps:spPr bwMode="auto">
                          <a:xfrm>
                            <a:off x="6488" y="140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438"/>
                        <wps:cNvSpPr>
                          <a:spLocks/>
                        </wps:cNvSpPr>
                        <wps:spPr bwMode="auto">
                          <a:xfrm>
                            <a:off x="6488" y="140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439"/>
                        <wps:cNvSpPr>
                          <a:spLocks/>
                        </wps:cNvSpPr>
                        <wps:spPr bwMode="auto">
                          <a:xfrm>
                            <a:off x="6506" y="135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40"/>
                        <wps:cNvSpPr>
                          <a:spLocks/>
                        </wps:cNvSpPr>
                        <wps:spPr bwMode="auto">
                          <a:xfrm>
                            <a:off x="6506" y="135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41"/>
                        <wps:cNvSpPr>
                          <a:spLocks/>
                        </wps:cNvSpPr>
                        <wps:spPr bwMode="auto">
                          <a:xfrm>
                            <a:off x="6513" y="138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5 h 42"/>
                              <a:gd name="T6" fmla="*/ 10 w 20"/>
                              <a:gd name="T7" fmla="*/ 35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42"/>
                        <wps:cNvSpPr>
                          <a:spLocks/>
                        </wps:cNvSpPr>
                        <wps:spPr bwMode="auto">
                          <a:xfrm>
                            <a:off x="6513" y="138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5 h 42"/>
                              <a:gd name="T6" fmla="*/ 10 w 20"/>
                              <a:gd name="T7" fmla="*/ 35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43"/>
                        <wps:cNvSpPr>
                          <a:spLocks/>
                        </wps:cNvSpPr>
                        <wps:spPr bwMode="auto">
                          <a:xfrm>
                            <a:off x="6531" y="133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44"/>
                        <wps:cNvSpPr>
                          <a:spLocks/>
                        </wps:cNvSpPr>
                        <wps:spPr bwMode="auto">
                          <a:xfrm>
                            <a:off x="6531" y="133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45"/>
                        <wps:cNvSpPr>
                          <a:spLocks/>
                        </wps:cNvSpPr>
                        <wps:spPr bwMode="auto">
                          <a:xfrm>
                            <a:off x="6536" y="1360"/>
                            <a:ext cx="25" cy="45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45"/>
                              <a:gd name="T2" fmla="*/ 25 w 25"/>
                              <a:gd name="T3" fmla="*/ 7 h 45"/>
                              <a:gd name="T4" fmla="*/ 25 w 25"/>
                              <a:gd name="T5" fmla="*/ 12 h 45"/>
                              <a:gd name="T6" fmla="*/ 25 w 25"/>
                              <a:gd name="T7" fmla="*/ 20 h 45"/>
                              <a:gd name="T8" fmla="*/ 22 w 25"/>
                              <a:gd name="T9" fmla="*/ 25 h 45"/>
                              <a:gd name="T10" fmla="*/ 15 w 25"/>
                              <a:gd name="T11" fmla="*/ 35 h 45"/>
                              <a:gd name="T12" fmla="*/ 2 w 25"/>
                              <a:gd name="T13" fmla="*/ 45 h 45"/>
                              <a:gd name="T14" fmla="*/ 0 w 25"/>
                              <a:gd name="T15" fmla="*/ 32 h 45"/>
                              <a:gd name="T16" fmla="*/ 2 w 25"/>
                              <a:gd name="T17" fmla="*/ 20 h 45"/>
                              <a:gd name="T18" fmla="*/ 10 w 25"/>
                              <a:gd name="T19" fmla="*/ 10 h 45"/>
                              <a:gd name="T20" fmla="*/ 22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22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5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46"/>
                        <wps:cNvSpPr>
                          <a:spLocks/>
                        </wps:cNvSpPr>
                        <wps:spPr bwMode="auto">
                          <a:xfrm>
                            <a:off x="6536" y="1360"/>
                            <a:ext cx="25" cy="45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45"/>
                              <a:gd name="T2" fmla="*/ 25 w 25"/>
                              <a:gd name="T3" fmla="*/ 7 h 45"/>
                              <a:gd name="T4" fmla="*/ 25 w 25"/>
                              <a:gd name="T5" fmla="*/ 12 h 45"/>
                              <a:gd name="T6" fmla="*/ 25 w 25"/>
                              <a:gd name="T7" fmla="*/ 20 h 45"/>
                              <a:gd name="T8" fmla="*/ 22 w 25"/>
                              <a:gd name="T9" fmla="*/ 25 h 45"/>
                              <a:gd name="T10" fmla="*/ 15 w 25"/>
                              <a:gd name="T11" fmla="*/ 35 h 45"/>
                              <a:gd name="T12" fmla="*/ 2 w 25"/>
                              <a:gd name="T13" fmla="*/ 45 h 45"/>
                              <a:gd name="T14" fmla="*/ 0 w 25"/>
                              <a:gd name="T15" fmla="*/ 32 h 45"/>
                              <a:gd name="T16" fmla="*/ 2 w 25"/>
                              <a:gd name="T17" fmla="*/ 20 h 45"/>
                              <a:gd name="T18" fmla="*/ 10 w 25"/>
                              <a:gd name="T19" fmla="*/ 10 h 45"/>
                              <a:gd name="T20" fmla="*/ 22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22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5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47"/>
                        <wps:cNvSpPr>
                          <a:spLocks/>
                        </wps:cNvSpPr>
                        <wps:spPr bwMode="auto">
                          <a:xfrm>
                            <a:off x="6558" y="1310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48"/>
                        <wps:cNvSpPr>
                          <a:spLocks/>
                        </wps:cNvSpPr>
                        <wps:spPr bwMode="auto">
                          <a:xfrm>
                            <a:off x="6558" y="1310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49"/>
                        <wps:cNvSpPr>
                          <a:spLocks/>
                        </wps:cNvSpPr>
                        <wps:spPr bwMode="auto">
                          <a:xfrm>
                            <a:off x="6354" y="1432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8 w 75"/>
                              <a:gd name="T11" fmla="*/ 55 h 82"/>
                              <a:gd name="T12" fmla="*/ 20 w 75"/>
                              <a:gd name="T13" fmla="*/ 65 h 82"/>
                              <a:gd name="T14" fmla="*/ 13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8 w 75"/>
                              <a:gd name="T25" fmla="*/ 57 h 82"/>
                              <a:gd name="T26" fmla="*/ 10 w 75"/>
                              <a:gd name="T27" fmla="*/ 52 h 82"/>
                              <a:gd name="T28" fmla="*/ 18 w 75"/>
                              <a:gd name="T29" fmla="*/ 47 h 82"/>
                              <a:gd name="T30" fmla="*/ 23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8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8" y="57"/>
                                </a:lnTo>
                                <a:lnTo>
                                  <a:pt x="10" y="52"/>
                                </a:lnTo>
                                <a:lnTo>
                                  <a:pt x="18" y="47"/>
                                </a:lnTo>
                                <a:lnTo>
                                  <a:pt x="23" y="42"/>
                                </a:lnTo>
                                <a:lnTo>
                                  <a:pt x="3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50"/>
                        <wps:cNvSpPr>
                          <a:spLocks/>
                        </wps:cNvSpPr>
                        <wps:spPr bwMode="auto">
                          <a:xfrm>
                            <a:off x="6354" y="1432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8 w 75"/>
                              <a:gd name="T11" fmla="*/ 55 h 82"/>
                              <a:gd name="T12" fmla="*/ 20 w 75"/>
                              <a:gd name="T13" fmla="*/ 65 h 82"/>
                              <a:gd name="T14" fmla="*/ 13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8 w 75"/>
                              <a:gd name="T25" fmla="*/ 57 h 82"/>
                              <a:gd name="T26" fmla="*/ 10 w 75"/>
                              <a:gd name="T27" fmla="*/ 52 h 82"/>
                              <a:gd name="T28" fmla="*/ 18 w 75"/>
                              <a:gd name="T29" fmla="*/ 47 h 82"/>
                              <a:gd name="T30" fmla="*/ 23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8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8" y="57"/>
                                </a:lnTo>
                                <a:lnTo>
                                  <a:pt x="10" y="52"/>
                                </a:lnTo>
                                <a:lnTo>
                                  <a:pt x="18" y="47"/>
                                </a:lnTo>
                                <a:lnTo>
                                  <a:pt x="23" y="42"/>
                                </a:lnTo>
                                <a:lnTo>
                                  <a:pt x="30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51"/>
                        <wps:cNvSpPr>
                          <a:spLocks/>
                        </wps:cNvSpPr>
                        <wps:spPr bwMode="auto">
                          <a:xfrm>
                            <a:off x="6324" y="1449"/>
                            <a:ext cx="73" cy="80"/>
                          </a:xfrm>
                          <a:custGeom>
                            <a:avLst/>
                            <a:gdLst>
                              <a:gd name="T0" fmla="*/ 33 w 73"/>
                              <a:gd name="T1" fmla="*/ 40 h 80"/>
                              <a:gd name="T2" fmla="*/ 73 w 73"/>
                              <a:gd name="T3" fmla="*/ 0 h 80"/>
                              <a:gd name="T4" fmla="*/ 33 w 73"/>
                              <a:gd name="T5" fmla="*/ 40 h 80"/>
                              <a:gd name="T6" fmla="*/ 33 w 73"/>
                              <a:gd name="T7" fmla="*/ 40 h 80"/>
                              <a:gd name="T8" fmla="*/ 33 w 73"/>
                              <a:gd name="T9" fmla="*/ 40 h 80"/>
                              <a:gd name="T10" fmla="*/ 30 w 73"/>
                              <a:gd name="T11" fmla="*/ 53 h 80"/>
                              <a:gd name="T12" fmla="*/ 23 w 73"/>
                              <a:gd name="T13" fmla="*/ 65 h 80"/>
                              <a:gd name="T14" fmla="*/ 13 w 73"/>
                              <a:gd name="T15" fmla="*/ 73 h 80"/>
                              <a:gd name="T16" fmla="*/ 3 w 73"/>
                              <a:gd name="T17" fmla="*/ 80 h 80"/>
                              <a:gd name="T18" fmla="*/ 0 w 73"/>
                              <a:gd name="T19" fmla="*/ 75 h 80"/>
                              <a:gd name="T20" fmla="*/ 3 w 73"/>
                              <a:gd name="T21" fmla="*/ 68 h 80"/>
                              <a:gd name="T22" fmla="*/ 5 w 73"/>
                              <a:gd name="T23" fmla="*/ 63 h 80"/>
                              <a:gd name="T24" fmla="*/ 8 w 73"/>
                              <a:gd name="T25" fmla="*/ 55 h 80"/>
                              <a:gd name="T26" fmla="*/ 13 w 73"/>
                              <a:gd name="T27" fmla="*/ 50 h 80"/>
                              <a:gd name="T28" fmla="*/ 18 w 73"/>
                              <a:gd name="T29" fmla="*/ 45 h 80"/>
                              <a:gd name="T30" fmla="*/ 25 w 73"/>
                              <a:gd name="T31" fmla="*/ 43 h 80"/>
                              <a:gd name="T32" fmla="*/ 33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33" y="40"/>
                                </a:moveTo>
                                <a:lnTo>
                                  <a:pt x="73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3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452"/>
                        <wps:cNvSpPr>
                          <a:spLocks/>
                        </wps:cNvSpPr>
                        <wps:spPr bwMode="auto">
                          <a:xfrm>
                            <a:off x="6324" y="1449"/>
                            <a:ext cx="73" cy="80"/>
                          </a:xfrm>
                          <a:custGeom>
                            <a:avLst/>
                            <a:gdLst>
                              <a:gd name="T0" fmla="*/ 33 w 73"/>
                              <a:gd name="T1" fmla="*/ 40 h 80"/>
                              <a:gd name="T2" fmla="*/ 73 w 73"/>
                              <a:gd name="T3" fmla="*/ 0 h 80"/>
                              <a:gd name="T4" fmla="*/ 33 w 73"/>
                              <a:gd name="T5" fmla="*/ 40 h 80"/>
                              <a:gd name="T6" fmla="*/ 33 w 73"/>
                              <a:gd name="T7" fmla="*/ 40 h 80"/>
                              <a:gd name="T8" fmla="*/ 33 w 73"/>
                              <a:gd name="T9" fmla="*/ 40 h 80"/>
                              <a:gd name="T10" fmla="*/ 30 w 73"/>
                              <a:gd name="T11" fmla="*/ 53 h 80"/>
                              <a:gd name="T12" fmla="*/ 23 w 73"/>
                              <a:gd name="T13" fmla="*/ 65 h 80"/>
                              <a:gd name="T14" fmla="*/ 13 w 73"/>
                              <a:gd name="T15" fmla="*/ 73 h 80"/>
                              <a:gd name="T16" fmla="*/ 3 w 73"/>
                              <a:gd name="T17" fmla="*/ 80 h 80"/>
                              <a:gd name="T18" fmla="*/ 0 w 73"/>
                              <a:gd name="T19" fmla="*/ 75 h 80"/>
                              <a:gd name="T20" fmla="*/ 3 w 73"/>
                              <a:gd name="T21" fmla="*/ 68 h 80"/>
                              <a:gd name="T22" fmla="*/ 5 w 73"/>
                              <a:gd name="T23" fmla="*/ 63 h 80"/>
                              <a:gd name="T24" fmla="*/ 8 w 73"/>
                              <a:gd name="T25" fmla="*/ 55 h 80"/>
                              <a:gd name="T26" fmla="*/ 13 w 73"/>
                              <a:gd name="T27" fmla="*/ 50 h 80"/>
                              <a:gd name="T28" fmla="*/ 18 w 73"/>
                              <a:gd name="T29" fmla="*/ 45 h 80"/>
                              <a:gd name="T30" fmla="*/ 25 w 73"/>
                              <a:gd name="T31" fmla="*/ 43 h 80"/>
                              <a:gd name="T32" fmla="*/ 33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33" y="40"/>
                                </a:moveTo>
                                <a:lnTo>
                                  <a:pt x="73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3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453"/>
                        <wps:cNvSpPr>
                          <a:spLocks/>
                        </wps:cNvSpPr>
                        <wps:spPr bwMode="auto">
                          <a:xfrm>
                            <a:off x="6434" y="1407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54"/>
                        <wps:cNvSpPr>
                          <a:spLocks/>
                        </wps:cNvSpPr>
                        <wps:spPr bwMode="auto">
                          <a:xfrm>
                            <a:off x="6434" y="1407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55"/>
                        <wps:cNvSpPr>
                          <a:spLocks noEditPoints="1"/>
                        </wps:cNvSpPr>
                        <wps:spPr bwMode="auto">
                          <a:xfrm>
                            <a:off x="6454" y="1529"/>
                            <a:ext cx="104" cy="23"/>
                          </a:xfrm>
                          <a:custGeom>
                            <a:avLst/>
                            <a:gdLst>
                              <a:gd name="T0" fmla="*/ 47 w 104"/>
                              <a:gd name="T1" fmla="*/ 15 h 23"/>
                              <a:gd name="T2" fmla="*/ 104 w 104"/>
                              <a:gd name="T3" fmla="*/ 0 h 23"/>
                              <a:gd name="T4" fmla="*/ 47 w 104"/>
                              <a:gd name="T5" fmla="*/ 15 h 23"/>
                              <a:gd name="T6" fmla="*/ 47 w 104"/>
                              <a:gd name="T7" fmla="*/ 15 h 23"/>
                              <a:gd name="T8" fmla="*/ 34 w 104"/>
                              <a:gd name="T9" fmla="*/ 20 h 23"/>
                              <a:gd name="T10" fmla="*/ 22 w 104"/>
                              <a:gd name="T11" fmla="*/ 23 h 23"/>
                              <a:gd name="T12" fmla="*/ 10 w 104"/>
                              <a:gd name="T13" fmla="*/ 20 h 23"/>
                              <a:gd name="T14" fmla="*/ 0 w 104"/>
                              <a:gd name="T15" fmla="*/ 13 h 23"/>
                              <a:gd name="T16" fmla="*/ 5 w 104"/>
                              <a:gd name="T17" fmla="*/ 10 h 23"/>
                              <a:gd name="T18" fmla="*/ 10 w 104"/>
                              <a:gd name="T19" fmla="*/ 5 h 23"/>
                              <a:gd name="T20" fmla="*/ 17 w 104"/>
                              <a:gd name="T21" fmla="*/ 3 h 23"/>
                              <a:gd name="T22" fmla="*/ 25 w 104"/>
                              <a:gd name="T23" fmla="*/ 3 h 23"/>
                              <a:gd name="T24" fmla="*/ 30 w 104"/>
                              <a:gd name="T25" fmla="*/ 5 h 23"/>
                              <a:gd name="T26" fmla="*/ 37 w 104"/>
                              <a:gd name="T27" fmla="*/ 5 h 23"/>
                              <a:gd name="T28" fmla="*/ 42 w 104"/>
                              <a:gd name="T29" fmla="*/ 10 h 23"/>
                              <a:gd name="T30" fmla="*/ 47 w 104"/>
                              <a:gd name="T31" fmla="*/ 15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3">
                                <a:moveTo>
                                  <a:pt x="47" y="15"/>
                                </a:moveTo>
                                <a:lnTo>
                                  <a:pt x="104" y="0"/>
                                </a:lnTo>
                                <a:lnTo>
                                  <a:pt x="47" y="15"/>
                                </a:lnTo>
                                <a:close/>
                                <a:moveTo>
                                  <a:pt x="47" y="15"/>
                                </a:moveTo>
                                <a:lnTo>
                                  <a:pt x="34" y="20"/>
                                </a:lnTo>
                                <a:lnTo>
                                  <a:pt x="22" y="23"/>
                                </a:lnTo>
                                <a:lnTo>
                                  <a:pt x="10" y="20"/>
                                </a:lnTo>
                                <a:lnTo>
                                  <a:pt x="0" y="13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3"/>
                                </a:lnTo>
                                <a:lnTo>
                                  <a:pt x="30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10"/>
                                </a:lnTo>
                                <a:lnTo>
                                  <a:pt x="4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56"/>
                        <wps:cNvSpPr>
                          <a:spLocks/>
                        </wps:cNvSpPr>
                        <wps:spPr bwMode="auto">
                          <a:xfrm>
                            <a:off x="6501" y="15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15 h 15"/>
                              <a:gd name="T2" fmla="*/ 57 w 57"/>
                              <a:gd name="T3" fmla="*/ 0 h 15"/>
                              <a:gd name="T4" fmla="*/ 0 w 57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15"/>
                                </a:moveTo>
                                <a:lnTo>
                                  <a:pt x="57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457"/>
                        <wps:cNvSpPr>
                          <a:spLocks/>
                        </wps:cNvSpPr>
                        <wps:spPr bwMode="auto">
                          <a:xfrm>
                            <a:off x="6454" y="153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4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7 h 20"/>
                              <a:gd name="T12" fmla="*/ 10 w 47"/>
                              <a:gd name="T13" fmla="*/ 2 h 20"/>
                              <a:gd name="T14" fmla="*/ 17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2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2"/>
                                </a:moveTo>
                                <a:lnTo>
                                  <a:pt x="34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58"/>
                        <wps:cNvSpPr>
                          <a:spLocks noEditPoints="1"/>
                        </wps:cNvSpPr>
                        <wps:spPr bwMode="auto">
                          <a:xfrm>
                            <a:off x="6416" y="1542"/>
                            <a:ext cx="105" cy="17"/>
                          </a:xfrm>
                          <a:custGeom>
                            <a:avLst/>
                            <a:gdLst>
                              <a:gd name="T0" fmla="*/ 48 w 105"/>
                              <a:gd name="T1" fmla="*/ 12 h 17"/>
                              <a:gd name="T2" fmla="*/ 105 w 105"/>
                              <a:gd name="T3" fmla="*/ 10 h 17"/>
                              <a:gd name="T4" fmla="*/ 48 w 105"/>
                              <a:gd name="T5" fmla="*/ 12 h 17"/>
                              <a:gd name="T6" fmla="*/ 48 w 105"/>
                              <a:gd name="T7" fmla="*/ 12 h 17"/>
                              <a:gd name="T8" fmla="*/ 35 w 105"/>
                              <a:gd name="T9" fmla="*/ 17 h 17"/>
                              <a:gd name="T10" fmla="*/ 23 w 105"/>
                              <a:gd name="T11" fmla="*/ 17 h 17"/>
                              <a:gd name="T12" fmla="*/ 10 w 105"/>
                              <a:gd name="T13" fmla="*/ 15 h 17"/>
                              <a:gd name="T14" fmla="*/ 0 w 105"/>
                              <a:gd name="T15" fmla="*/ 10 h 17"/>
                              <a:gd name="T16" fmla="*/ 5 w 105"/>
                              <a:gd name="T17" fmla="*/ 5 h 17"/>
                              <a:gd name="T18" fmla="*/ 10 w 105"/>
                              <a:gd name="T19" fmla="*/ 2 h 17"/>
                              <a:gd name="T20" fmla="*/ 18 w 105"/>
                              <a:gd name="T21" fmla="*/ 0 h 17"/>
                              <a:gd name="T22" fmla="*/ 23 w 105"/>
                              <a:gd name="T23" fmla="*/ 0 h 17"/>
                              <a:gd name="T24" fmla="*/ 30 w 105"/>
                              <a:gd name="T25" fmla="*/ 2 h 17"/>
                              <a:gd name="T26" fmla="*/ 38 w 105"/>
                              <a:gd name="T27" fmla="*/ 2 h 17"/>
                              <a:gd name="T28" fmla="*/ 43 w 105"/>
                              <a:gd name="T29" fmla="*/ 7 h 17"/>
                              <a:gd name="T30" fmla="*/ 48 w 105"/>
                              <a:gd name="T31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7">
                                <a:moveTo>
                                  <a:pt x="48" y="12"/>
                                </a:moveTo>
                                <a:lnTo>
                                  <a:pt x="105" y="10"/>
                                </a:lnTo>
                                <a:lnTo>
                                  <a:pt x="48" y="12"/>
                                </a:lnTo>
                                <a:close/>
                                <a:moveTo>
                                  <a:pt x="48" y="12"/>
                                </a:moveTo>
                                <a:lnTo>
                                  <a:pt x="35" y="17"/>
                                </a:lnTo>
                                <a:lnTo>
                                  <a:pt x="23" y="17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2"/>
                                </a:lnTo>
                                <a:lnTo>
                                  <a:pt x="38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59"/>
                        <wps:cNvSpPr>
                          <a:spLocks/>
                        </wps:cNvSpPr>
                        <wps:spPr bwMode="auto">
                          <a:xfrm>
                            <a:off x="6464" y="1552"/>
                            <a:ext cx="57" cy="2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2"/>
                              <a:gd name="T2" fmla="*/ 57 w 57"/>
                              <a:gd name="T3" fmla="*/ 0 h 2"/>
                              <a:gd name="T4" fmla="*/ 0 w 57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">
                                <a:moveTo>
                                  <a:pt x="0" y="2"/>
                                </a:moveTo>
                                <a:lnTo>
                                  <a:pt x="5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60"/>
                        <wps:cNvSpPr>
                          <a:spLocks/>
                        </wps:cNvSpPr>
                        <wps:spPr bwMode="auto">
                          <a:xfrm>
                            <a:off x="6416" y="1542"/>
                            <a:ext cx="48" cy="17"/>
                          </a:xfrm>
                          <a:custGeom>
                            <a:avLst/>
                            <a:gdLst>
                              <a:gd name="T0" fmla="*/ 48 w 48"/>
                              <a:gd name="T1" fmla="*/ 12 h 17"/>
                              <a:gd name="T2" fmla="*/ 35 w 48"/>
                              <a:gd name="T3" fmla="*/ 17 h 17"/>
                              <a:gd name="T4" fmla="*/ 23 w 48"/>
                              <a:gd name="T5" fmla="*/ 17 h 17"/>
                              <a:gd name="T6" fmla="*/ 10 w 48"/>
                              <a:gd name="T7" fmla="*/ 15 h 17"/>
                              <a:gd name="T8" fmla="*/ 0 w 48"/>
                              <a:gd name="T9" fmla="*/ 10 h 17"/>
                              <a:gd name="T10" fmla="*/ 5 w 48"/>
                              <a:gd name="T11" fmla="*/ 5 h 17"/>
                              <a:gd name="T12" fmla="*/ 10 w 48"/>
                              <a:gd name="T13" fmla="*/ 2 h 17"/>
                              <a:gd name="T14" fmla="*/ 18 w 48"/>
                              <a:gd name="T15" fmla="*/ 0 h 17"/>
                              <a:gd name="T16" fmla="*/ 23 w 48"/>
                              <a:gd name="T17" fmla="*/ 0 h 17"/>
                              <a:gd name="T18" fmla="*/ 30 w 48"/>
                              <a:gd name="T19" fmla="*/ 2 h 17"/>
                              <a:gd name="T20" fmla="*/ 38 w 48"/>
                              <a:gd name="T21" fmla="*/ 2 h 17"/>
                              <a:gd name="T22" fmla="*/ 43 w 48"/>
                              <a:gd name="T23" fmla="*/ 7 h 17"/>
                              <a:gd name="T24" fmla="*/ 48 w 48"/>
                              <a:gd name="T25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48" y="12"/>
                                </a:moveTo>
                                <a:lnTo>
                                  <a:pt x="35" y="17"/>
                                </a:lnTo>
                                <a:lnTo>
                                  <a:pt x="23" y="17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2"/>
                                </a:lnTo>
                                <a:lnTo>
                                  <a:pt x="38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461"/>
                        <wps:cNvSpPr>
                          <a:spLocks noEditPoints="1"/>
                        </wps:cNvSpPr>
                        <wps:spPr bwMode="auto">
                          <a:xfrm>
                            <a:off x="6384" y="1554"/>
                            <a:ext cx="104" cy="18"/>
                          </a:xfrm>
                          <a:custGeom>
                            <a:avLst/>
                            <a:gdLst>
                              <a:gd name="T0" fmla="*/ 50 w 104"/>
                              <a:gd name="T1" fmla="*/ 13 h 18"/>
                              <a:gd name="T2" fmla="*/ 104 w 104"/>
                              <a:gd name="T3" fmla="*/ 10 h 18"/>
                              <a:gd name="T4" fmla="*/ 50 w 104"/>
                              <a:gd name="T5" fmla="*/ 13 h 18"/>
                              <a:gd name="T6" fmla="*/ 50 w 104"/>
                              <a:gd name="T7" fmla="*/ 13 h 18"/>
                              <a:gd name="T8" fmla="*/ 35 w 104"/>
                              <a:gd name="T9" fmla="*/ 18 h 18"/>
                              <a:gd name="T10" fmla="*/ 22 w 104"/>
                              <a:gd name="T11" fmla="*/ 18 h 18"/>
                              <a:gd name="T12" fmla="*/ 13 w 104"/>
                              <a:gd name="T13" fmla="*/ 15 h 18"/>
                              <a:gd name="T14" fmla="*/ 0 w 104"/>
                              <a:gd name="T15" fmla="*/ 10 h 18"/>
                              <a:gd name="T16" fmla="*/ 5 w 104"/>
                              <a:gd name="T17" fmla="*/ 5 h 18"/>
                              <a:gd name="T18" fmla="*/ 13 w 104"/>
                              <a:gd name="T19" fmla="*/ 3 h 18"/>
                              <a:gd name="T20" fmla="*/ 18 w 104"/>
                              <a:gd name="T21" fmla="*/ 0 h 18"/>
                              <a:gd name="T22" fmla="*/ 25 w 104"/>
                              <a:gd name="T23" fmla="*/ 0 h 18"/>
                              <a:gd name="T24" fmla="*/ 32 w 104"/>
                              <a:gd name="T25" fmla="*/ 0 h 18"/>
                              <a:gd name="T26" fmla="*/ 37 w 104"/>
                              <a:gd name="T27" fmla="*/ 3 h 18"/>
                              <a:gd name="T28" fmla="*/ 45 w 104"/>
                              <a:gd name="T29" fmla="*/ 8 h 18"/>
                              <a:gd name="T30" fmla="*/ 50 w 104"/>
                              <a:gd name="T3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18">
                                <a:moveTo>
                                  <a:pt x="50" y="13"/>
                                </a:moveTo>
                                <a:lnTo>
                                  <a:pt x="104" y="10"/>
                                </a:lnTo>
                                <a:lnTo>
                                  <a:pt x="50" y="13"/>
                                </a:lnTo>
                                <a:close/>
                                <a:moveTo>
                                  <a:pt x="50" y="13"/>
                                </a:moveTo>
                                <a:lnTo>
                                  <a:pt x="35" y="18"/>
                                </a:lnTo>
                                <a:lnTo>
                                  <a:pt x="22" y="18"/>
                                </a:lnTo>
                                <a:lnTo>
                                  <a:pt x="13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462"/>
                        <wps:cNvSpPr>
                          <a:spLocks/>
                        </wps:cNvSpPr>
                        <wps:spPr bwMode="auto">
                          <a:xfrm>
                            <a:off x="6434" y="1564"/>
                            <a:ext cx="54" cy="3"/>
                          </a:xfrm>
                          <a:custGeom>
                            <a:avLst/>
                            <a:gdLst>
                              <a:gd name="T0" fmla="*/ 0 w 54"/>
                              <a:gd name="T1" fmla="*/ 3 h 3"/>
                              <a:gd name="T2" fmla="*/ 54 w 54"/>
                              <a:gd name="T3" fmla="*/ 0 h 3"/>
                              <a:gd name="T4" fmla="*/ 0 w 54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">
                                <a:moveTo>
                                  <a:pt x="0" y="3"/>
                                </a:moveTo>
                                <a:lnTo>
                                  <a:pt x="54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63"/>
                        <wps:cNvSpPr>
                          <a:spLocks/>
                        </wps:cNvSpPr>
                        <wps:spPr bwMode="auto">
                          <a:xfrm>
                            <a:off x="6384" y="1554"/>
                            <a:ext cx="50" cy="18"/>
                          </a:xfrm>
                          <a:custGeom>
                            <a:avLst/>
                            <a:gdLst>
                              <a:gd name="T0" fmla="*/ 50 w 50"/>
                              <a:gd name="T1" fmla="*/ 13 h 18"/>
                              <a:gd name="T2" fmla="*/ 35 w 50"/>
                              <a:gd name="T3" fmla="*/ 18 h 18"/>
                              <a:gd name="T4" fmla="*/ 22 w 50"/>
                              <a:gd name="T5" fmla="*/ 18 h 18"/>
                              <a:gd name="T6" fmla="*/ 13 w 50"/>
                              <a:gd name="T7" fmla="*/ 15 h 18"/>
                              <a:gd name="T8" fmla="*/ 0 w 50"/>
                              <a:gd name="T9" fmla="*/ 10 h 18"/>
                              <a:gd name="T10" fmla="*/ 5 w 50"/>
                              <a:gd name="T11" fmla="*/ 5 h 18"/>
                              <a:gd name="T12" fmla="*/ 13 w 50"/>
                              <a:gd name="T13" fmla="*/ 3 h 18"/>
                              <a:gd name="T14" fmla="*/ 18 w 50"/>
                              <a:gd name="T15" fmla="*/ 0 h 18"/>
                              <a:gd name="T16" fmla="*/ 25 w 50"/>
                              <a:gd name="T17" fmla="*/ 0 h 18"/>
                              <a:gd name="T18" fmla="*/ 32 w 50"/>
                              <a:gd name="T19" fmla="*/ 0 h 18"/>
                              <a:gd name="T20" fmla="*/ 37 w 50"/>
                              <a:gd name="T21" fmla="*/ 3 h 18"/>
                              <a:gd name="T22" fmla="*/ 45 w 50"/>
                              <a:gd name="T23" fmla="*/ 8 h 18"/>
                              <a:gd name="T24" fmla="*/ 50 w 50"/>
                              <a:gd name="T25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18">
                                <a:moveTo>
                                  <a:pt x="50" y="13"/>
                                </a:moveTo>
                                <a:lnTo>
                                  <a:pt x="35" y="18"/>
                                </a:lnTo>
                                <a:lnTo>
                                  <a:pt x="22" y="18"/>
                                </a:lnTo>
                                <a:lnTo>
                                  <a:pt x="13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464"/>
                        <wps:cNvSpPr>
                          <a:spLocks noEditPoints="1"/>
                        </wps:cNvSpPr>
                        <wps:spPr bwMode="auto">
                          <a:xfrm>
                            <a:off x="6486" y="1509"/>
                            <a:ext cx="104" cy="28"/>
                          </a:xfrm>
                          <a:custGeom>
                            <a:avLst/>
                            <a:gdLst>
                              <a:gd name="T0" fmla="*/ 47 w 104"/>
                              <a:gd name="T1" fmla="*/ 20 h 28"/>
                              <a:gd name="T2" fmla="*/ 104 w 104"/>
                              <a:gd name="T3" fmla="*/ 0 h 28"/>
                              <a:gd name="T4" fmla="*/ 47 w 104"/>
                              <a:gd name="T5" fmla="*/ 20 h 28"/>
                              <a:gd name="T6" fmla="*/ 47 w 104"/>
                              <a:gd name="T7" fmla="*/ 20 h 28"/>
                              <a:gd name="T8" fmla="*/ 35 w 104"/>
                              <a:gd name="T9" fmla="*/ 25 h 28"/>
                              <a:gd name="T10" fmla="*/ 22 w 104"/>
                              <a:gd name="T11" fmla="*/ 28 h 28"/>
                              <a:gd name="T12" fmla="*/ 10 w 104"/>
                              <a:gd name="T13" fmla="*/ 25 h 28"/>
                              <a:gd name="T14" fmla="*/ 0 w 104"/>
                              <a:gd name="T15" fmla="*/ 18 h 28"/>
                              <a:gd name="T16" fmla="*/ 5 w 104"/>
                              <a:gd name="T17" fmla="*/ 13 h 28"/>
                              <a:gd name="T18" fmla="*/ 10 w 104"/>
                              <a:gd name="T19" fmla="*/ 10 h 28"/>
                              <a:gd name="T20" fmla="*/ 17 w 104"/>
                              <a:gd name="T21" fmla="*/ 8 h 28"/>
                              <a:gd name="T22" fmla="*/ 25 w 104"/>
                              <a:gd name="T23" fmla="*/ 8 h 28"/>
                              <a:gd name="T24" fmla="*/ 30 w 104"/>
                              <a:gd name="T25" fmla="*/ 8 h 28"/>
                              <a:gd name="T26" fmla="*/ 37 w 104"/>
                              <a:gd name="T27" fmla="*/ 10 h 28"/>
                              <a:gd name="T28" fmla="*/ 42 w 104"/>
                              <a:gd name="T29" fmla="*/ 15 h 28"/>
                              <a:gd name="T30" fmla="*/ 47 w 104"/>
                              <a:gd name="T31" fmla="*/ 2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8">
                                <a:moveTo>
                                  <a:pt x="47" y="20"/>
                                </a:moveTo>
                                <a:lnTo>
                                  <a:pt x="104" y="0"/>
                                </a:lnTo>
                                <a:lnTo>
                                  <a:pt x="47" y="20"/>
                                </a:lnTo>
                                <a:close/>
                                <a:moveTo>
                                  <a:pt x="47" y="20"/>
                                </a:moveTo>
                                <a:lnTo>
                                  <a:pt x="35" y="25"/>
                                </a:lnTo>
                                <a:lnTo>
                                  <a:pt x="22" y="28"/>
                                </a:lnTo>
                                <a:lnTo>
                                  <a:pt x="10" y="25"/>
                                </a:lnTo>
                                <a:lnTo>
                                  <a:pt x="0" y="18"/>
                                </a:lnTo>
                                <a:lnTo>
                                  <a:pt x="5" y="13"/>
                                </a:lnTo>
                                <a:lnTo>
                                  <a:pt x="10" y="10"/>
                                </a:lnTo>
                                <a:lnTo>
                                  <a:pt x="17" y="8"/>
                                </a:lnTo>
                                <a:lnTo>
                                  <a:pt x="25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5"/>
                                </a:lnTo>
                                <a:lnTo>
                                  <a:pt x="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65"/>
                        <wps:cNvSpPr>
                          <a:spLocks/>
                        </wps:cNvSpPr>
                        <wps:spPr bwMode="auto">
                          <a:xfrm>
                            <a:off x="6533" y="1509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20 h 20"/>
                              <a:gd name="T2" fmla="*/ 57 w 57"/>
                              <a:gd name="T3" fmla="*/ 0 h 20"/>
                              <a:gd name="T4" fmla="*/ 0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20"/>
                                </a:moveTo>
                                <a:lnTo>
                                  <a:pt x="57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466"/>
                        <wps:cNvSpPr>
                          <a:spLocks/>
                        </wps:cNvSpPr>
                        <wps:spPr bwMode="auto">
                          <a:xfrm>
                            <a:off x="6486" y="1517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5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5 h 20"/>
                              <a:gd name="T12" fmla="*/ 10 w 47"/>
                              <a:gd name="T13" fmla="*/ 2 h 20"/>
                              <a:gd name="T14" fmla="*/ 17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467"/>
                        <wps:cNvSpPr>
                          <a:spLocks noEditPoints="1"/>
                        </wps:cNvSpPr>
                        <wps:spPr bwMode="auto">
                          <a:xfrm>
                            <a:off x="6516" y="1502"/>
                            <a:ext cx="109" cy="20"/>
                          </a:xfrm>
                          <a:custGeom>
                            <a:avLst/>
                            <a:gdLst>
                              <a:gd name="T0" fmla="*/ 47 w 109"/>
                              <a:gd name="T1" fmla="*/ 12 h 20"/>
                              <a:gd name="T2" fmla="*/ 109 w 109"/>
                              <a:gd name="T3" fmla="*/ 0 h 20"/>
                              <a:gd name="T4" fmla="*/ 47 w 109"/>
                              <a:gd name="T5" fmla="*/ 12 h 20"/>
                              <a:gd name="T6" fmla="*/ 47 w 109"/>
                              <a:gd name="T7" fmla="*/ 12 h 20"/>
                              <a:gd name="T8" fmla="*/ 35 w 109"/>
                              <a:gd name="T9" fmla="*/ 17 h 20"/>
                              <a:gd name="T10" fmla="*/ 22 w 109"/>
                              <a:gd name="T11" fmla="*/ 20 h 20"/>
                              <a:gd name="T12" fmla="*/ 10 w 109"/>
                              <a:gd name="T13" fmla="*/ 17 h 20"/>
                              <a:gd name="T14" fmla="*/ 0 w 109"/>
                              <a:gd name="T15" fmla="*/ 10 h 20"/>
                              <a:gd name="T16" fmla="*/ 5 w 109"/>
                              <a:gd name="T17" fmla="*/ 7 h 20"/>
                              <a:gd name="T18" fmla="*/ 10 w 109"/>
                              <a:gd name="T19" fmla="*/ 2 h 20"/>
                              <a:gd name="T20" fmla="*/ 17 w 109"/>
                              <a:gd name="T21" fmla="*/ 2 h 20"/>
                              <a:gd name="T22" fmla="*/ 25 w 109"/>
                              <a:gd name="T23" fmla="*/ 0 h 20"/>
                              <a:gd name="T24" fmla="*/ 30 w 109"/>
                              <a:gd name="T25" fmla="*/ 2 h 20"/>
                              <a:gd name="T26" fmla="*/ 37 w 109"/>
                              <a:gd name="T27" fmla="*/ 2 h 20"/>
                              <a:gd name="T28" fmla="*/ 42 w 109"/>
                              <a:gd name="T29" fmla="*/ 7 h 20"/>
                              <a:gd name="T30" fmla="*/ 47 w 109"/>
                              <a:gd name="T3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20">
                                <a:moveTo>
                                  <a:pt x="47" y="12"/>
                                </a:moveTo>
                                <a:lnTo>
                                  <a:pt x="109" y="0"/>
                                </a:lnTo>
                                <a:lnTo>
                                  <a:pt x="47" y="12"/>
                                </a:lnTo>
                                <a:close/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468"/>
                        <wps:cNvSpPr>
                          <a:spLocks/>
                        </wps:cNvSpPr>
                        <wps:spPr bwMode="auto">
                          <a:xfrm>
                            <a:off x="6563" y="1502"/>
                            <a:ext cx="62" cy="12"/>
                          </a:xfrm>
                          <a:custGeom>
                            <a:avLst/>
                            <a:gdLst>
                              <a:gd name="T0" fmla="*/ 0 w 62"/>
                              <a:gd name="T1" fmla="*/ 12 h 12"/>
                              <a:gd name="T2" fmla="*/ 62 w 62"/>
                              <a:gd name="T3" fmla="*/ 0 h 12"/>
                              <a:gd name="T4" fmla="*/ 0 w 62"/>
                              <a:gd name="T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2">
                                <a:moveTo>
                                  <a:pt x="0" y="12"/>
                                </a:moveTo>
                                <a:lnTo>
                                  <a:pt x="62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69"/>
                        <wps:cNvSpPr>
                          <a:spLocks/>
                        </wps:cNvSpPr>
                        <wps:spPr bwMode="auto">
                          <a:xfrm>
                            <a:off x="6516" y="150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5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7 h 20"/>
                              <a:gd name="T12" fmla="*/ 10 w 47"/>
                              <a:gd name="T13" fmla="*/ 2 h 20"/>
                              <a:gd name="T14" fmla="*/ 17 w 47"/>
                              <a:gd name="T15" fmla="*/ 2 h 20"/>
                              <a:gd name="T16" fmla="*/ 25 w 47"/>
                              <a:gd name="T17" fmla="*/ 0 h 20"/>
                              <a:gd name="T18" fmla="*/ 30 w 47"/>
                              <a:gd name="T19" fmla="*/ 2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470"/>
                        <wps:cNvSpPr>
                          <a:spLocks noEditPoints="1"/>
                        </wps:cNvSpPr>
                        <wps:spPr bwMode="auto">
                          <a:xfrm>
                            <a:off x="6543" y="1489"/>
                            <a:ext cx="105" cy="20"/>
                          </a:xfrm>
                          <a:custGeom>
                            <a:avLst/>
                            <a:gdLst>
                              <a:gd name="T0" fmla="*/ 47 w 105"/>
                              <a:gd name="T1" fmla="*/ 13 h 20"/>
                              <a:gd name="T2" fmla="*/ 105 w 105"/>
                              <a:gd name="T3" fmla="*/ 0 h 20"/>
                              <a:gd name="T4" fmla="*/ 47 w 105"/>
                              <a:gd name="T5" fmla="*/ 13 h 20"/>
                              <a:gd name="T6" fmla="*/ 47 w 105"/>
                              <a:gd name="T7" fmla="*/ 13 h 20"/>
                              <a:gd name="T8" fmla="*/ 35 w 105"/>
                              <a:gd name="T9" fmla="*/ 18 h 20"/>
                              <a:gd name="T10" fmla="*/ 23 w 105"/>
                              <a:gd name="T11" fmla="*/ 20 h 20"/>
                              <a:gd name="T12" fmla="*/ 10 w 105"/>
                              <a:gd name="T13" fmla="*/ 18 h 20"/>
                              <a:gd name="T14" fmla="*/ 0 w 105"/>
                              <a:gd name="T15" fmla="*/ 10 h 20"/>
                              <a:gd name="T16" fmla="*/ 5 w 105"/>
                              <a:gd name="T17" fmla="*/ 8 h 20"/>
                              <a:gd name="T18" fmla="*/ 10 w 105"/>
                              <a:gd name="T19" fmla="*/ 3 h 20"/>
                              <a:gd name="T20" fmla="*/ 18 w 105"/>
                              <a:gd name="T21" fmla="*/ 0 h 20"/>
                              <a:gd name="T22" fmla="*/ 25 w 105"/>
                              <a:gd name="T23" fmla="*/ 0 h 20"/>
                              <a:gd name="T24" fmla="*/ 30 w 105"/>
                              <a:gd name="T25" fmla="*/ 0 h 20"/>
                              <a:gd name="T26" fmla="*/ 37 w 105"/>
                              <a:gd name="T27" fmla="*/ 3 h 20"/>
                              <a:gd name="T28" fmla="*/ 42 w 105"/>
                              <a:gd name="T29" fmla="*/ 8 h 20"/>
                              <a:gd name="T30" fmla="*/ 47 w 105"/>
                              <a:gd name="T31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47" y="13"/>
                                </a:moveTo>
                                <a:lnTo>
                                  <a:pt x="105" y="0"/>
                                </a:lnTo>
                                <a:lnTo>
                                  <a:pt x="47" y="13"/>
                                </a:lnTo>
                                <a:close/>
                                <a:moveTo>
                                  <a:pt x="47" y="13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8"/>
                                </a:lnTo>
                                <a:lnTo>
                                  <a:pt x="4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471"/>
                        <wps:cNvSpPr>
                          <a:spLocks/>
                        </wps:cNvSpPr>
                        <wps:spPr bwMode="auto">
                          <a:xfrm>
                            <a:off x="6590" y="1489"/>
                            <a:ext cx="58" cy="13"/>
                          </a:xfrm>
                          <a:custGeom>
                            <a:avLst/>
                            <a:gdLst>
                              <a:gd name="T0" fmla="*/ 0 w 58"/>
                              <a:gd name="T1" fmla="*/ 13 h 13"/>
                              <a:gd name="T2" fmla="*/ 58 w 58"/>
                              <a:gd name="T3" fmla="*/ 0 h 13"/>
                              <a:gd name="T4" fmla="*/ 0 w 58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3">
                                <a:moveTo>
                                  <a:pt x="0" y="13"/>
                                </a:moveTo>
                                <a:lnTo>
                                  <a:pt x="58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472"/>
                        <wps:cNvSpPr>
                          <a:spLocks/>
                        </wps:cNvSpPr>
                        <wps:spPr bwMode="auto">
                          <a:xfrm>
                            <a:off x="6543" y="1489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3 h 20"/>
                              <a:gd name="T2" fmla="*/ 35 w 47"/>
                              <a:gd name="T3" fmla="*/ 18 h 20"/>
                              <a:gd name="T4" fmla="*/ 23 w 47"/>
                              <a:gd name="T5" fmla="*/ 20 h 20"/>
                              <a:gd name="T6" fmla="*/ 10 w 47"/>
                              <a:gd name="T7" fmla="*/ 18 h 20"/>
                              <a:gd name="T8" fmla="*/ 0 w 47"/>
                              <a:gd name="T9" fmla="*/ 10 h 20"/>
                              <a:gd name="T10" fmla="*/ 5 w 47"/>
                              <a:gd name="T11" fmla="*/ 8 h 20"/>
                              <a:gd name="T12" fmla="*/ 10 w 47"/>
                              <a:gd name="T13" fmla="*/ 3 h 20"/>
                              <a:gd name="T14" fmla="*/ 18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3 h 20"/>
                              <a:gd name="T22" fmla="*/ 42 w 47"/>
                              <a:gd name="T23" fmla="*/ 8 h 20"/>
                              <a:gd name="T24" fmla="*/ 47 w 47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3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8"/>
                                </a:lnTo>
                                <a:lnTo>
                                  <a:pt x="47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473"/>
                        <wps:cNvSpPr>
                          <a:spLocks noEditPoints="1"/>
                        </wps:cNvSpPr>
                        <wps:spPr bwMode="auto">
                          <a:xfrm>
                            <a:off x="6575" y="1464"/>
                            <a:ext cx="105" cy="30"/>
                          </a:xfrm>
                          <a:custGeom>
                            <a:avLst/>
                            <a:gdLst>
                              <a:gd name="T0" fmla="*/ 48 w 105"/>
                              <a:gd name="T1" fmla="*/ 20 h 30"/>
                              <a:gd name="T2" fmla="*/ 105 w 105"/>
                              <a:gd name="T3" fmla="*/ 0 h 30"/>
                              <a:gd name="T4" fmla="*/ 48 w 105"/>
                              <a:gd name="T5" fmla="*/ 20 h 30"/>
                              <a:gd name="T6" fmla="*/ 48 w 105"/>
                              <a:gd name="T7" fmla="*/ 20 h 30"/>
                              <a:gd name="T8" fmla="*/ 35 w 105"/>
                              <a:gd name="T9" fmla="*/ 28 h 30"/>
                              <a:gd name="T10" fmla="*/ 23 w 105"/>
                              <a:gd name="T11" fmla="*/ 30 h 30"/>
                              <a:gd name="T12" fmla="*/ 10 w 105"/>
                              <a:gd name="T13" fmla="*/ 28 h 30"/>
                              <a:gd name="T14" fmla="*/ 0 w 105"/>
                              <a:gd name="T15" fmla="*/ 20 h 30"/>
                              <a:gd name="T16" fmla="*/ 5 w 105"/>
                              <a:gd name="T17" fmla="*/ 15 h 30"/>
                              <a:gd name="T18" fmla="*/ 10 w 105"/>
                              <a:gd name="T19" fmla="*/ 13 h 30"/>
                              <a:gd name="T20" fmla="*/ 18 w 105"/>
                              <a:gd name="T21" fmla="*/ 10 h 30"/>
                              <a:gd name="T22" fmla="*/ 25 w 105"/>
                              <a:gd name="T23" fmla="*/ 10 h 30"/>
                              <a:gd name="T24" fmla="*/ 30 w 105"/>
                              <a:gd name="T25" fmla="*/ 10 h 30"/>
                              <a:gd name="T26" fmla="*/ 38 w 105"/>
                              <a:gd name="T27" fmla="*/ 13 h 30"/>
                              <a:gd name="T28" fmla="*/ 43 w 105"/>
                              <a:gd name="T29" fmla="*/ 15 h 30"/>
                              <a:gd name="T30" fmla="*/ 48 w 105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0">
                                <a:moveTo>
                                  <a:pt x="48" y="20"/>
                                </a:moveTo>
                                <a:lnTo>
                                  <a:pt x="105" y="0"/>
                                </a:lnTo>
                                <a:lnTo>
                                  <a:pt x="48" y="20"/>
                                </a:lnTo>
                                <a:close/>
                                <a:moveTo>
                                  <a:pt x="48" y="20"/>
                                </a:moveTo>
                                <a:lnTo>
                                  <a:pt x="35" y="28"/>
                                </a:lnTo>
                                <a:lnTo>
                                  <a:pt x="23" y="30"/>
                                </a:lnTo>
                                <a:lnTo>
                                  <a:pt x="10" y="28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13"/>
                                </a:lnTo>
                                <a:lnTo>
                                  <a:pt x="18" y="10"/>
                                </a:lnTo>
                                <a:lnTo>
                                  <a:pt x="25" y="10"/>
                                </a:lnTo>
                                <a:lnTo>
                                  <a:pt x="30" y="10"/>
                                </a:lnTo>
                                <a:lnTo>
                                  <a:pt x="38" y="13"/>
                                </a:lnTo>
                                <a:lnTo>
                                  <a:pt x="43" y="15"/>
                                </a:lnTo>
                                <a:lnTo>
                                  <a:pt x="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474"/>
                        <wps:cNvSpPr>
                          <a:spLocks/>
                        </wps:cNvSpPr>
                        <wps:spPr bwMode="auto">
                          <a:xfrm>
                            <a:off x="6623" y="1464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20 h 20"/>
                              <a:gd name="T2" fmla="*/ 57 w 57"/>
                              <a:gd name="T3" fmla="*/ 0 h 20"/>
                              <a:gd name="T4" fmla="*/ 0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20"/>
                                </a:moveTo>
                                <a:lnTo>
                                  <a:pt x="57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75"/>
                        <wps:cNvSpPr>
                          <a:spLocks/>
                        </wps:cNvSpPr>
                        <wps:spPr bwMode="auto">
                          <a:xfrm>
                            <a:off x="6575" y="1474"/>
                            <a:ext cx="48" cy="20"/>
                          </a:xfrm>
                          <a:custGeom>
                            <a:avLst/>
                            <a:gdLst>
                              <a:gd name="T0" fmla="*/ 48 w 48"/>
                              <a:gd name="T1" fmla="*/ 10 h 20"/>
                              <a:gd name="T2" fmla="*/ 35 w 48"/>
                              <a:gd name="T3" fmla="*/ 18 h 20"/>
                              <a:gd name="T4" fmla="*/ 23 w 48"/>
                              <a:gd name="T5" fmla="*/ 20 h 20"/>
                              <a:gd name="T6" fmla="*/ 10 w 48"/>
                              <a:gd name="T7" fmla="*/ 18 h 20"/>
                              <a:gd name="T8" fmla="*/ 0 w 48"/>
                              <a:gd name="T9" fmla="*/ 10 h 20"/>
                              <a:gd name="T10" fmla="*/ 5 w 48"/>
                              <a:gd name="T11" fmla="*/ 5 h 20"/>
                              <a:gd name="T12" fmla="*/ 10 w 48"/>
                              <a:gd name="T13" fmla="*/ 3 h 20"/>
                              <a:gd name="T14" fmla="*/ 18 w 48"/>
                              <a:gd name="T15" fmla="*/ 0 h 20"/>
                              <a:gd name="T16" fmla="*/ 25 w 48"/>
                              <a:gd name="T17" fmla="*/ 0 h 20"/>
                              <a:gd name="T18" fmla="*/ 30 w 48"/>
                              <a:gd name="T19" fmla="*/ 0 h 20"/>
                              <a:gd name="T20" fmla="*/ 38 w 48"/>
                              <a:gd name="T21" fmla="*/ 3 h 20"/>
                              <a:gd name="T22" fmla="*/ 43 w 48"/>
                              <a:gd name="T23" fmla="*/ 5 h 20"/>
                              <a:gd name="T24" fmla="*/ 48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48" y="10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3"/>
                                </a:lnTo>
                                <a:lnTo>
                                  <a:pt x="43" y="5"/>
                                </a:lnTo>
                                <a:lnTo>
                                  <a:pt x="4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476"/>
                        <wps:cNvSpPr>
                          <a:spLocks noEditPoints="1"/>
                        </wps:cNvSpPr>
                        <wps:spPr bwMode="auto">
                          <a:xfrm>
                            <a:off x="6600" y="1434"/>
                            <a:ext cx="107" cy="43"/>
                          </a:xfrm>
                          <a:custGeom>
                            <a:avLst/>
                            <a:gdLst>
                              <a:gd name="T0" fmla="*/ 50 w 107"/>
                              <a:gd name="T1" fmla="*/ 30 h 43"/>
                              <a:gd name="T2" fmla="*/ 107 w 107"/>
                              <a:gd name="T3" fmla="*/ 0 h 43"/>
                              <a:gd name="T4" fmla="*/ 50 w 107"/>
                              <a:gd name="T5" fmla="*/ 30 h 43"/>
                              <a:gd name="T6" fmla="*/ 50 w 107"/>
                              <a:gd name="T7" fmla="*/ 30 h 43"/>
                              <a:gd name="T8" fmla="*/ 38 w 107"/>
                              <a:gd name="T9" fmla="*/ 38 h 43"/>
                              <a:gd name="T10" fmla="*/ 23 w 107"/>
                              <a:gd name="T11" fmla="*/ 43 h 43"/>
                              <a:gd name="T12" fmla="*/ 13 w 107"/>
                              <a:gd name="T13" fmla="*/ 43 h 43"/>
                              <a:gd name="T14" fmla="*/ 0 w 107"/>
                              <a:gd name="T15" fmla="*/ 38 h 43"/>
                              <a:gd name="T16" fmla="*/ 5 w 107"/>
                              <a:gd name="T17" fmla="*/ 33 h 43"/>
                              <a:gd name="T18" fmla="*/ 10 w 107"/>
                              <a:gd name="T19" fmla="*/ 28 h 43"/>
                              <a:gd name="T20" fmla="*/ 18 w 107"/>
                              <a:gd name="T21" fmla="*/ 25 h 43"/>
                              <a:gd name="T22" fmla="*/ 25 w 107"/>
                              <a:gd name="T23" fmla="*/ 23 h 43"/>
                              <a:gd name="T24" fmla="*/ 33 w 107"/>
                              <a:gd name="T25" fmla="*/ 23 h 43"/>
                              <a:gd name="T26" fmla="*/ 40 w 107"/>
                              <a:gd name="T27" fmla="*/ 23 h 43"/>
                              <a:gd name="T28" fmla="*/ 45 w 107"/>
                              <a:gd name="T29" fmla="*/ 25 h 43"/>
                              <a:gd name="T30" fmla="*/ 50 w 107"/>
                              <a:gd name="T31" fmla="*/ 3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43">
                                <a:moveTo>
                                  <a:pt x="50" y="30"/>
                                </a:moveTo>
                                <a:lnTo>
                                  <a:pt x="107" y="0"/>
                                </a:lnTo>
                                <a:lnTo>
                                  <a:pt x="50" y="30"/>
                                </a:lnTo>
                                <a:close/>
                                <a:moveTo>
                                  <a:pt x="50" y="30"/>
                                </a:moveTo>
                                <a:lnTo>
                                  <a:pt x="38" y="38"/>
                                </a:lnTo>
                                <a:lnTo>
                                  <a:pt x="23" y="43"/>
                                </a:lnTo>
                                <a:lnTo>
                                  <a:pt x="13" y="43"/>
                                </a:lnTo>
                                <a:lnTo>
                                  <a:pt x="0" y="38"/>
                                </a:lnTo>
                                <a:lnTo>
                                  <a:pt x="5" y="33"/>
                                </a:lnTo>
                                <a:lnTo>
                                  <a:pt x="10" y="28"/>
                                </a:lnTo>
                                <a:lnTo>
                                  <a:pt x="18" y="25"/>
                                </a:lnTo>
                                <a:lnTo>
                                  <a:pt x="25" y="23"/>
                                </a:lnTo>
                                <a:lnTo>
                                  <a:pt x="33" y="23"/>
                                </a:lnTo>
                                <a:lnTo>
                                  <a:pt x="40" y="23"/>
                                </a:lnTo>
                                <a:lnTo>
                                  <a:pt x="45" y="25"/>
                                </a:lnTo>
                                <a:lnTo>
                                  <a:pt x="5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77"/>
                        <wps:cNvSpPr>
                          <a:spLocks/>
                        </wps:cNvSpPr>
                        <wps:spPr bwMode="auto">
                          <a:xfrm>
                            <a:off x="6650" y="1434"/>
                            <a:ext cx="57" cy="30"/>
                          </a:xfrm>
                          <a:custGeom>
                            <a:avLst/>
                            <a:gdLst>
                              <a:gd name="T0" fmla="*/ 0 w 57"/>
                              <a:gd name="T1" fmla="*/ 30 h 30"/>
                              <a:gd name="T2" fmla="*/ 57 w 57"/>
                              <a:gd name="T3" fmla="*/ 0 h 30"/>
                              <a:gd name="T4" fmla="*/ 0 w 57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30">
                                <a:moveTo>
                                  <a:pt x="0" y="30"/>
                                </a:moveTo>
                                <a:lnTo>
                                  <a:pt x="57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78"/>
                        <wps:cNvSpPr>
                          <a:spLocks/>
                        </wps:cNvSpPr>
                        <wps:spPr bwMode="auto">
                          <a:xfrm>
                            <a:off x="6600" y="145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7 h 20"/>
                              <a:gd name="T2" fmla="*/ 38 w 50"/>
                              <a:gd name="T3" fmla="*/ 15 h 20"/>
                              <a:gd name="T4" fmla="*/ 23 w 50"/>
                              <a:gd name="T5" fmla="*/ 20 h 20"/>
                              <a:gd name="T6" fmla="*/ 13 w 50"/>
                              <a:gd name="T7" fmla="*/ 20 h 20"/>
                              <a:gd name="T8" fmla="*/ 0 w 50"/>
                              <a:gd name="T9" fmla="*/ 15 h 20"/>
                              <a:gd name="T10" fmla="*/ 5 w 50"/>
                              <a:gd name="T11" fmla="*/ 10 h 20"/>
                              <a:gd name="T12" fmla="*/ 10 w 50"/>
                              <a:gd name="T13" fmla="*/ 5 h 20"/>
                              <a:gd name="T14" fmla="*/ 18 w 50"/>
                              <a:gd name="T15" fmla="*/ 2 h 20"/>
                              <a:gd name="T16" fmla="*/ 25 w 50"/>
                              <a:gd name="T17" fmla="*/ 0 h 20"/>
                              <a:gd name="T18" fmla="*/ 33 w 50"/>
                              <a:gd name="T19" fmla="*/ 0 h 20"/>
                              <a:gd name="T20" fmla="*/ 40 w 50"/>
                              <a:gd name="T21" fmla="*/ 0 h 20"/>
                              <a:gd name="T22" fmla="*/ 45 w 50"/>
                              <a:gd name="T23" fmla="*/ 2 h 20"/>
                              <a:gd name="T24" fmla="*/ 5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7"/>
                                </a:moveTo>
                                <a:lnTo>
                                  <a:pt x="38" y="15"/>
                                </a:lnTo>
                                <a:lnTo>
                                  <a:pt x="23" y="20"/>
                                </a:lnTo>
                                <a:lnTo>
                                  <a:pt x="13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8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5" y="2"/>
                                </a:lnTo>
                                <a:lnTo>
                                  <a:pt x="5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479"/>
                        <wps:cNvSpPr>
                          <a:spLocks/>
                        </wps:cNvSpPr>
                        <wps:spPr bwMode="auto">
                          <a:xfrm>
                            <a:off x="6479" y="1494"/>
                            <a:ext cx="27" cy="38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38"/>
                              <a:gd name="T2" fmla="*/ 24 w 27"/>
                              <a:gd name="T3" fmla="*/ 13 h 38"/>
                              <a:gd name="T4" fmla="*/ 19 w 27"/>
                              <a:gd name="T5" fmla="*/ 23 h 38"/>
                              <a:gd name="T6" fmla="*/ 9 w 27"/>
                              <a:gd name="T7" fmla="*/ 33 h 38"/>
                              <a:gd name="T8" fmla="*/ 0 w 27"/>
                              <a:gd name="T9" fmla="*/ 38 h 38"/>
                              <a:gd name="T10" fmla="*/ 0 w 27"/>
                              <a:gd name="T11" fmla="*/ 28 h 38"/>
                              <a:gd name="T12" fmla="*/ 5 w 27"/>
                              <a:gd name="T13" fmla="*/ 15 h 38"/>
                              <a:gd name="T14" fmla="*/ 14 w 27"/>
                              <a:gd name="T15" fmla="*/ 5 h 38"/>
                              <a:gd name="T16" fmla="*/ 27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27" y="0"/>
                                </a:moveTo>
                                <a:lnTo>
                                  <a:pt x="24" y="13"/>
                                </a:lnTo>
                                <a:lnTo>
                                  <a:pt x="19" y="23"/>
                                </a:lnTo>
                                <a:lnTo>
                                  <a:pt x="9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80"/>
                        <wps:cNvSpPr>
                          <a:spLocks/>
                        </wps:cNvSpPr>
                        <wps:spPr bwMode="auto">
                          <a:xfrm>
                            <a:off x="6479" y="1494"/>
                            <a:ext cx="27" cy="38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38"/>
                              <a:gd name="T2" fmla="*/ 24 w 27"/>
                              <a:gd name="T3" fmla="*/ 13 h 38"/>
                              <a:gd name="T4" fmla="*/ 19 w 27"/>
                              <a:gd name="T5" fmla="*/ 23 h 38"/>
                              <a:gd name="T6" fmla="*/ 9 w 27"/>
                              <a:gd name="T7" fmla="*/ 33 h 38"/>
                              <a:gd name="T8" fmla="*/ 0 w 27"/>
                              <a:gd name="T9" fmla="*/ 38 h 38"/>
                              <a:gd name="T10" fmla="*/ 0 w 27"/>
                              <a:gd name="T11" fmla="*/ 28 h 38"/>
                              <a:gd name="T12" fmla="*/ 5 w 27"/>
                              <a:gd name="T13" fmla="*/ 15 h 38"/>
                              <a:gd name="T14" fmla="*/ 14 w 27"/>
                              <a:gd name="T15" fmla="*/ 5 h 38"/>
                              <a:gd name="T16" fmla="*/ 27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27" y="0"/>
                                </a:moveTo>
                                <a:lnTo>
                                  <a:pt x="24" y="13"/>
                                </a:lnTo>
                                <a:lnTo>
                                  <a:pt x="19" y="23"/>
                                </a:lnTo>
                                <a:lnTo>
                                  <a:pt x="9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81"/>
                        <wps:cNvSpPr>
                          <a:spLocks noEditPoints="1"/>
                        </wps:cNvSpPr>
                        <wps:spPr bwMode="auto">
                          <a:xfrm>
                            <a:off x="6449" y="1467"/>
                            <a:ext cx="74" cy="75"/>
                          </a:xfrm>
                          <a:custGeom>
                            <a:avLst/>
                            <a:gdLst>
                              <a:gd name="T0" fmla="*/ 30 w 74"/>
                              <a:gd name="T1" fmla="*/ 37 h 75"/>
                              <a:gd name="T2" fmla="*/ 27 w 74"/>
                              <a:gd name="T3" fmla="*/ 50 h 75"/>
                              <a:gd name="T4" fmla="*/ 22 w 74"/>
                              <a:gd name="T5" fmla="*/ 60 h 75"/>
                              <a:gd name="T6" fmla="*/ 12 w 74"/>
                              <a:gd name="T7" fmla="*/ 70 h 75"/>
                              <a:gd name="T8" fmla="*/ 0 w 74"/>
                              <a:gd name="T9" fmla="*/ 75 h 75"/>
                              <a:gd name="T10" fmla="*/ 2 w 74"/>
                              <a:gd name="T11" fmla="*/ 65 h 75"/>
                              <a:gd name="T12" fmla="*/ 7 w 74"/>
                              <a:gd name="T13" fmla="*/ 52 h 75"/>
                              <a:gd name="T14" fmla="*/ 17 w 74"/>
                              <a:gd name="T15" fmla="*/ 42 h 75"/>
                              <a:gd name="T16" fmla="*/ 30 w 74"/>
                              <a:gd name="T17" fmla="*/ 37 h 75"/>
                              <a:gd name="T18" fmla="*/ 30 w 74"/>
                              <a:gd name="T19" fmla="*/ 37 h 75"/>
                              <a:gd name="T20" fmla="*/ 74 w 74"/>
                              <a:gd name="T21" fmla="*/ 0 h 75"/>
                              <a:gd name="T22" fmla="*/ 30 w 74"/>
                              <a:gd name="T2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75">
                                <a:moveTo>
                                  <a:pt x="30" y="37"/>
                                </a:moveTo>
                                <a:lnTo>
                                  <a:pt x="27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70"/>
                                </a:lnTo>
                                <a:lnTo>
                                  <a:pt x="0" y="75"/>
                                </a:lnTo>
                                <a:lnTo>
                                  <a:pt x="2" y="65"/>
                                </a:lnTo>
                                <a:lnTo>
                                  <a:pt x="7" y="52"/>
                                </a:lnTo>
                                <a:lnTo>
                                  <a:pt x="17" y="42"/>
                                </a:lnTo>
                                <a:lnTo>
                                  <a:pt x="30" y="37"/>
                                </a:lnTo>
                                <a:close/>
                                <a:moveTo>
                                  <a:pt x="30" y="37"/>
                                </a:moveTo>
                                <a:lnTo>
                                  <a:pt x="74" y="0"/>
                                </a:lnTo>
                                <a:lnTo>
                                  <a:pt x="3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482"/>
                        <wps:cNvSpPr>
                          <a:spLocks/>
                        </wps:cNvSpPr>
                        <wps:spPr bwMode="auto">
                          <a:xfrm>
                            <a:off x="6449" y="1504"/>
                            <a:ext cx="30" cy="38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38"/>
                              <a:gd name="T2" fmla="*/ 27 w 30"/>
                              <a:gd name="T3" fmla="*/ 13 h 38"/>
                              <a:gd name="T4" fmla="*/ 22 w 30"/>
                              <a:gd name="T5" fmla="*/ 23 h 38"/>
                              <a:gd name="T6" fmla="*/ 12 w 30"/>
                              <a:gd name="T7" fmla="*/ 33 h 38"/>
                              <a:gd name="T8" fmla="*/ 0 w 30"/>
                              <a:gd name="T9" fmla="*/ 38 h 38"/>
                              <a:gd name="T10" fmla="*/ 2 w 30"/>
                              <a:gd name="T11" fmla="*/ 28 h 38"/>
                              <a:gd name="T12" fmla="*/ 7 w 30"/>
                              <a:gd name="T13" fmla="*/ 15 h 38"/>
                              <a:gd name="T14" fmla="*/ 17 w 30"/>
                              <a:gd name="T15" fmla="*/ 5 h 38"/>
                              <a:gd name="T16" fmla="*/ 30 w 30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8">
                                <a:moveTo>
                                  <a:pt x="30" y="0"/>
                                </a:moveTo>
                                <a:lnTo>
                                  <a:pt x="27" y="13"/>
                                </a:lnTo>
                                <a:lnTo>
                                  <a:pt x="22" y="23"/>
                                </a:lnTo>
                                <a:lnTo>
                                  <a:pt x="12" y="33"/>
                                </a:lnTo>
                                <a:lnTo>
                                  <a:pt x="0" y="38"/>
                                </a:lnTo>
                                <a:lnTo>
                                  <a:pt x="2" y="28"/>
                                </a:lnTo>
                                <a:lnTo>
                                  <a:pt x="7" y="15"/>
                                </a:lnTo>
                                <a:lnTo>
                                  <a:pt x="17" y="5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83"/>
                        <wps:cNvSpPr>
                          <a:spLocks/>
                        </wps:cNvSpPr>
                        <wps:spPr bwMode="auto">
                          <a:xfrm>
                            <a:off x="6479" y="1467"/>
                            <a:ext cx="44" cy="37"/>
                          </a:xfrm>
                          <a:custGeom>
                            <a:avLst/>
                            <a:gdLst>
                              <a:gd name="T0" fmla="*/ 0 w 44"/>
                              <a:gd name="T1" fmla="*/ 37 h 37"/>
                              <a:gd name="T2" fmla="*/ 44 w 44"/>
                              <a:gd name="T3" fmla="*/ 0 h 37"/>
                              <a:gd name="T4" fmla="*/ 0 w 44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37">
                                <a:moveTo>
                                  <a:pt x="0" y="37"/>
                                </a:moveTo>
                                <a:lnTo>
                                  <a:pt x="44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84"/>
                        <wps:cNvSpPr>
                          <a:spLocks/>
                        </wps:cNvSpPr>
                        <wps:spPr bwMode="auto">
                          <a:xfrm>
                            <a:off x="6506" y="1482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2 h 40"/>
                              <a:gd name="T4" fmla="*/ 20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27 h 40"/>
                              <a:gd name="T12" fmla="*/ 5 w 25"/>
                              <a:gd name="T13" fmla="*/ 17 h 40"/>
                              <a:gd name="T14" fmla="*/ 15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27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85"/>
                        <wps:cNvSpPr>
                          <a:spLocks/>
                        </wps:cNvSpPr>
                        <wps:spPr bwMode="auto">
                          <a:xfrm>
                            <a:off x="6506" y="1482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2 h 40"/>
                              <a:gd name="T4" fmla="*/ 20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27 h 40"/>
                              <a:gd name="T12" fmla="*/ 5 w 25"/>
                              <a:gd name="T13" fmla="*/ 17 h 40"/>
                              <a:gd name="T14" fmla="*/ 15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27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86"/>
                        <wps:cNvSpPr>
                          <a:spLocks/>
                        </wps:cNvSpPr>
                        <wps:spPr bwMode="auto">
                          <a:xfrm>
                            <a:off x="6531" y="1442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40 h 40"/>
                              <a:gd name="T2" fmla="*/ 42 w 42"/>
                              <a:gd name="T3" fmla="*/ 0 h 40"/>
                              <a:gd name="T4" fmla="*/ 0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40"/>
                                </a:moveTo>
                                <a:lnTo>
                                  <a:pt x="4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87"/>
                        <wps:cNvSpPr>
                          <a:spLocks/>
                        </wps:cNvSpPr>
                        <wps:spPr bwMode="auto">
                          <a:xfrm>
                            <a:off x="6531" y="1442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40 h 40"/>
                              <a:gd name="T2" fmla="*/ 42 w 42"/>
                              <a:gd name="T3" fmla="*/ 0 h 40"/>
                              <a:gd name="T4" fmla="*/ 0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40"/>
                                </a:moveTo>
                                <a:lnTo>
                                  <a:pt x="4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488"/>
                        <wps:cNvSpPr>
                          <a:spLocks/>
                        </wps:cNvSpPr>
                        <wps:spPr bwMode="auto">
                          <a:xfrm>
                            <a:off x="6536" y="1467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2 w 25"/>
                              <a:gd name="T3" fmla="*/ 12 h 40"/>
                              <a:gd name="T4" fmla="*/ 17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7 h 40"/>
                              <a:gd name="T14" fmla="*/ 12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2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89"/>
                        <wps:cNvSpPr>
                          <a:spLocks/>
                        </wps:cNvSpPr>
                        <wps:spPr bwMode="auto">
                          <a:xfrm>
                            <a:off x="6536" y="1467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2 w 25"/>
                              <a:gd name="T3" fmla="*/ 12 h 40"/>
                              <a:gd name="T4" fmla="*/ 17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7 h 40"/>
                              <a:gd name="T14" fmla="*/ 12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2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490"/>
                        <wps:cNvSpPr>
                          <a:spLocks/>
                        </wps:cNvSpPr>
                        <wps:spPr bwMode="auto">
                          <a:xfrm>
                            <a:off x="6558" y="1427"/>
                            <a:ext cx="37" cy="40"/>
                          </a:xfrm>
                          <a:custGeom>
                            <a:avLst/>
                            <a:gdLst>
                              <a:gd name="T0" fmla="*/ 0 w 37"/>
                              <a:gd name="T1" fmla="*/ 40 h 40"/>
                              <a:gd name="T2" fmla="*/ 37 w 37"/>
                              <a:gd name="T3" fmla="*/ 0 h 40"/>
                              <a:gd name="T4" fmla="*/ 0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0" y="40"/>
                                </a:moveTo>
                                <a:lnTo>
                                  <a:pt x="37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91"/>
                        <wps:cNvSpPr>
                          <a:spLocks/>
                        </wps:cNvSpPr>
                        <wps:spPr bwMode="auto">
                          <a:xfrm>
                            <a:off x="6558" y="1427"/>
                            <a:ext cx="37" cy="40"/>
                          </a:xfrm>
                          <a:custGeom>
                            <a:avLst/>
                            <a:gdLst>
                              <a:gd name="T0" fmla="*/ 0 w 37"/>
                              <a:gd name="T1" fmla="*/ 40 h 40"/>
                              <a:gd name="T2" fmla="*/ 37 w 37"/>
                              <a:gd name="T3" fmla="*/ 0 h 40"/>
                              <a:gd name="T4" fmla="*/ 0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0" y="40"/>
                                </a:moveTo>
                                <a:lnTo>
                                  <a:pt x="37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492"/>
                        <wps:cNvSpPr>
                          <a:spLocks/>
                        </wps:cNvSpPr>
                        <wps:spPr bwMode="auto">
                          <a:xfrm>
                            <a:off x="6561" y="1452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22 w 22"/>
                              <a:gd name="T3" fmla="*/ 12 h 42"/>
                              <a:gd name="T4" fmla="*/ 19 w 22"/>
                              <a:gd name="T5" fmla="*/ 25 h 42"/>
                              <a:gd name="T6" fmla="*/ 12 w 22"/>
                              <a:gd name="T7" fmla="*/ 35 h 42"/>
                              <a:gd name="T8" fmla="*/ 2 w 22"/>
                              <a:gd name="T9" fmla="*/ 42 h 42"/>
                              <a:gd name="T10" fmla="*/ 0 w 22"/>
                              <a:gd name="T11" fmla="*/ 30 h 42"/>
                              <a:gd name="T12" fmla="*/ 5 w 22"/>
                              <a:gd name="T13" fmla="*/ 17 h 42"/>
                              <a:gd name="T14" fmla="*/ 12 w 22"/>
                              <a:gd name="T15" fmla="*/ 7 h 42"/>
                              <a:gd name="T16" fmla="*/ 22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0"/>
                                </a:moveTo>
                                <a:lnTo>
                                  <a:pt x="22" y="12"/>
                                </a:lnTo>
                                <a:lnTo>
                                  <a:pt x="19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493"/>
                        <wps:cNvSpPr>
                          <a:spLocks/>
                        </wps:cNvSpPr>
                        <wps:spPr bwMode="auto">
                          <a:xfrm>
                            <a:off x="6561" y="1452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22 w 22"/>
                              <a:gd name="T3" fmla="*/ 12 h 42"/>
                              <a:gd name="T4" fmla="*/ 19 w 22"/>
                              <a:gd name="T5" fmla="*/ 25 h 42"/>
                              <a:gd name="T6" fmla="*/ 12 w 22"/>
                              <a:gd name="T7" fmla="*/ 35 h 42"/>
                              <a:gd name="T8" fmla="*/ 2 w 22"/>
                              <a:gd name="T9" fmla="*/ 42 h 42"/>
                              <a:gd name="T10" fmla="*/ 0 w 22"/>
                              <a:gd name="T11" fmla="*/ 30 h 42"/>
                              <a:gd name="T12" fmla="*/ 5 w 22"/>
                              <a:gd name="T13" fmla="*/ 17 h 42"/>
                              <a:gd name="T14" fmla="*/ 12 w 22"/>
                              <a:gd name="T15" fmla="*/ 7 h 42"/>
                              <a:gd name="T16" fmla="*/ 22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0"/>
                                </a:moveTo>
                                <a:lnTo>
                                  <a:pt x="22" y="12"/>
                                </a:lnTo>
                                <a:lnTo>
                                  <a:pt x="19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94"/>
                        <wps:cNvSpPr>
                          <a:spLocks/>
                        </wps:cNvSpPr>
                        <wps:spPr bwMode="auto">
                          <a:xfrm>
                            <a:off x="6583" y="1407"/>
                            <a:ext cx="37" cy="45"/>
                          </a:xfrm>
                          <a:custGeom>
                            <a:avLst/>
                            <a:gdLst>
                              <a:gd name="T0" fmla="*/ 0 w 37"/>
                              <a:gd name="T1" fmla="*/ 45 h 45"/>
                              <a:gd name="T2" fmla="*/ 37 w 37"/>
                              <a:gd name="T3" fmla="*/ 0 h 45"/>
                              <a:gd name="T4" fmla="*/ 0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0" y="45"/>
                                </a:moveTo>
                                <a:lnTo>
                                  <a:pt x="3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495"/>
                        <wps:cNvSpPr>
                          <a:spLocks/>
                        </wps:cNvSpPr>
                        <wps:spPr bwMode="auto">
                          <a:xfrm>
                            <a:off x="6583" y="1407"/>
                            <a:ext cx="37" cy="45"/>
                          </a:xfrm>
                          <a:custGeom>
                            <a:avLst/>
                            <a:gdLst>
                              <a:gd name="T0" fmla="*/ 0 w 37"/>
                              <a:gd name="T1" fmla="*/ 45 h 45"/>
                              <a:gd name="T2" fmla="*/ 37 w 37"/>
                              <a:gd name="T3" fmla="*/ 0 h 45"/>
                              <a:gd name="T4" fmla="*/ 0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0" y="45"/>
                                </a:moveTo>
                                <a:lnTo>
                                  <a:pt x="3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496"/>
                        <wps:cNvSpPr>
                          <a:spLocks/>
                        </wps:cNvSpPr>
                        <wps:spPr bwMode="auto">
                          <a:xfrm>
                            <a:off x="6588" y="1434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5 h 43"/>
                              <a:gd name="T4" fmla="*/ 17 w 22"/>
                              <a:gd name="T5" fmla="*/ 25 h 43"/>
                              <a:gd name="T6" fmla="*/ 12 w 22"/>
                              <a:gd name="T7" fmla="*/ 35 h 43"/>
                              <a:gd name="T8" fmla="*/ 2 w 22"/>
                              <a:gd name="T9" fmla="*/ 43 h 43"/>
                              <a:gd name="T10" fmla="*/ 0 w 22"/>
                              <a:gd name="T11" fmla="*/ 33 h 43"/>
                              <a:gd name="T12" fmla="*/ 5 w 22"/>
                              <a:gd name="T13" fmla="*/ 20 h 43"/>
                              <a:gd name="T14" fmla="*/ 12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7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5" y="20"/>
                                </a:lnTo>
                                <a:lnTo>
                                  <a:pt x="12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497"/>
                        <wps:cNvSpPr>
                          <a:spLocks/>
                        </wps:cNvSpPr>
                        <wps:spPr bwMode="auto">
                          <a:xfrm>
                            <a:off x="6588" y="1434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5 h 43"/>
                              <a:gd name="T4" fmla="*/ 17 w 22"/>
                              <a:gd name="T5" fmla="*/ 25 h 43"/>
                              <a:gd name="T6" fmla="*/ 12 w 22"/>
                              <a:gd name="T7" fmla="*/ 35 h 43"/>
                              <a:gd name="T8" fmla="*/ 2 w 22"/>
                              <a:gd name="T9" fmla="*/ 43 h 43"/>
                              <a:gd name="T10" fmla="*/ 0 w 22"/>
                              <a:gd name="T11" fmla="*/ 33 h 43"/>
                              <a:gd name="T12" fmla="*/ 5 w 22"/>
                              <a:gd name="T13" fmla="*/ 20 h 43"/>
                              <a:gd name="T14" fmla="*/ 12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7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5" y="20"/>
                                </a:lnTo>
                                <a:lnTo>
                                  <a:pt x="12" y="8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498"/>
                        <wps:cNvSpPr>
                          <a:spLocks/>
                        </wps:cNvSpPr>
                        <wps:spPr bwMode="auto">
                          <a:xfrm>
                            <a:off x="6610" y="1390"/>
                            <a:ext cx="38" cy="44"/>
                          </a:xfrm>
                          <a:custGeom>
                            <a:avLst/>
                            <a:gdLst>
                              <a:gd name="T0" fmla="*/ 0 w 38"/>
                              <a:gd name="T1" fmla="*/ 44 h 44"/>
                              <a:gd name="T2" fmla="*/ 38 w 38"/>
                              <a:gd name="T3" fmla="*/ 0 h 44"/>
                              <a:gd name="T4" fmla="*/ 0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0" y="44"/>
                                </a:moveTo>
                                <a:lnTo>
                                  <a:pt x="38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499"/>
                        <wps:cNvSpPr>
                          <a:spLocks/>
                        </wps:cNvSpPr>
                        <wps:spPr bwMode="auto">
                          <a:xfrm>
                            <a:off x="6610" y="1390"/>
                            <a:ext cx="38" cy="44"/>
                          </a:xfrm>
                          <a:custGeom>
                            <a:avLst/>
                            <a:gdLst>
                              <a:gd name="T0" fmla="*/ 0 w 38"/>
                              <a:gd name="T1" fmla="*/ 44 h 44"/>
                              <a:gd name="T2" fmla="*/ 38 w 38"/>
                              <a:gd name="T3" fmla="*/ 0 h 44"/>
                              <a:gd name="T4" fmla="*/ 0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0" y="44"/>
                                </a:moveTo>
                                <a:lnTo>
                                  <a:pt x="38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500"/>
                        <wps:cNvSpPr>
                          <a:spLocks/>
                        </wps:cNvSpPr>
                        <wps:spPr bwMode="auto">
                          <a:xfrm>
                            <a:off x="6613" y="1420"/>
                            <a:ext cx="27" cy="39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39"/>
                              <a:gd name="T2" fmla="*/ 27 w 27"/>
                              <a:gd name="T3" fmla="*/ 7 h 39"/>
                              <a:gd name="T4" fmla="*/ 27 w 27"/>
                              <a:gd name="T5" fmla="*/ 12 h 39"/>
                              <a:gd name="T6" fmla="*/ 27 w 27"/>
                              <a:gd name="T7" fmla="*/ 19 h 39"/>
                              <a:gd name="T8" fmla="*/ 25 w 27"/>
                              <a:gd name="T9" fmla="*/ 24 h 39"/>
                              <a:gd name="T10" fmla="*/ 15 w 27"/>
                              <a:gd name="T11" fmla="*/ 34 h 39"/>
                              <a:gd name="T12" fmla="*/ 0 w 27"/>
                              <a:gd name="T13" fmla="*/ 39 h 39"/>
                              <a:gd name="T14" fmla="*/ 0 w 27"/>
                              <a:gd name="T15" fmla="*/ 29 h 39"/>
                              <a:gd name="T16" fmla="*/ 5 w 27"/>
                              <a:gd name="T17" fmla="*/ 17 h 39"/>
                              <a:gd name="T18" fmla="*/ 15 w 27"/>
                              <a:gd name="T19" fmla="*/ 7 h 39"/>
                              <a:gd name="T20" fmla="*/ 25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5" y="0"/>
                                </a:moveTo>
                                <a:lnTo>
                                  <a:pt x="27" y="7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5" y="24"/>
                                </a:lnTo>
                                <a:lnTo>
                                  <a:pt x="15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501"/>
                        <wps:cNvSpPr>
                          <a:spLocks/>
                        </wps:cNvSpPr>
                        <wps:spPr bwMode="auto">
                          <a:xfrm>
                            <a:off x="6613" y="1420"/>
                            <a:ext cx="27" cy="39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39"/>
                              <a:gd name="T2" fmla="*/ 27 w 27"/>
                              <a:gd name="T3" fmla="*/ 7 h 39"/>
                              <a:gd name="T4" fmla="*/ 27 w 27"/>
                              <a:gd name="T5" fmla="*/ 12 h 39"/>
                              <a:gd name="T6" fmla="*/ 27 w 27"/>
                              <a:gd name="T7" fmla="*/ 19 h 39"/>
                              <a:gd name="T8" fmla="*/ 25 w 27"/>
                              <a:gd name="T9" fmla="*/ 24 h 39"/>
                              <a:gd name="T10" fmla="*/ 15 w 27"/>
                              <a:gd name="T11" fmla="*/ 34 h 39"/>
                              <a:gd name="T12" fmla="*/ 0 w 27"/>
                              <a:gd name="T13" fmla="*/ 39 h 39"/>
                              <a:gd name="T14" fmla="*/ 0 w 27"/>
                              <a:gd name="T15" fmla="*/ 29 h 39"/>
                              <a:gd name="T16" fmla="*/ 5 w 27"/>
                              <a:gd name="T17" fmla="*/ 17 h 39"/>
                              <a:gd name="T18" fmla="*/ 15 w 27"/>
                              <a:gd name="T19" fmla="*/ 7 h 39"/>
                              <a:gd name="T20" fmla="*/ 25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5" y="0"/>
                                </a:moveTo>
                                <a:lnTo>
                                  <a:pt x="27" y="7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5" y="24"/>
                                </a:lnTo>
                                <a:lnTo>
                                  <a:pt x="15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502"/>
                        <wps:cNvSpPr>
                          <a:spLocks/>
                        </wps:cNvSpPr>
                        <wps:spPr bwMode="auto">
                          <a:xfrm>
                            <a:off x="6638" y="1372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48 h 48"/>
                              <a:gd name="T2" fmla="*/ 42 w 42"/>
                              <a:gd name="T3" fmla="*/ 0 h 48"/>
                              <a:gd name="T4" fmla="*/ 0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48"/>
                                </a:moveTo>
                                <a:lnTo>
                                  <a:pt x="4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503"/>
                        <wps:cNvSpPr>
                          <a:spLocks/>
                        </wps:cNvSpPr>
                        <wps:spPr bwMode="auto">
                          <a:xfrm>
                            <a:off x="6638" y="1372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48 h 48"/>
                              <a:gd name="T2" fmla="*/ 42 w 42"/>
                              <a:gd name="T3" fmla="*/ 0 h 48"/>
                              <a:gd name="T4" fmla="*/ 0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48"/>
                                </a:moveTo>
                                <a:lnTo>
                                  <a:pt x="4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504"/>
                        <wps:cNvSpPr>
                          <a:spLocks/>
                        </wps:cNvSpPr>
                        <wps:spPr bwMode="auto">
                          <a:xfrm>
                            <a:off x="6419" y="1477"/>
                            <a:ext cx="84" cy="72"/>
                          </a:xfrm>
                          <a:custGeom>
                            <a:avLst/>
                            <a:gdLst>
                              <a:gd name="T0" fmla="*/ 35 w 84"/>
                              <a:gd name="T1" fmla="*/ 37 h 72"/>
                              <a:gd name="T2" fmla="*/ 84 w 84"/>
                              <a:gd name="T3" fmla="*/ 0 h 72"/>
                              <a:gd name="T4" fmla="*/ 35 w 84"/>
                              <a:gd name="T5" fmla="*/ 37 h 72"/>
                              <a:gd name="T6" fmla="*/ 35 w 84"/>
                              <a:gd name="T7" fmla="*/ 37 h 72"/>
                              <a:gd name="T8" fmla="*/ 35 w 84"/>
                              <a:gd name="T9" fmla="*/ 37 h 72"/>
                              <a:gd name="T10" fmla="*/ 30 w 84"/>
                              <a:gd name="T11" fmla="*/ 50 h 72"/>
                              <a:gd name="T12" fmla="*/ 22 w 84"/>
                              <a:gd name="T13" fmla="*/ 60 h 72"/>
                              <a:gd name="T14" fmla="*/ 12 w 84"/>
                              <a:gd name="T15" fmla="*/ 67 h 72"/>
                              <a:gd name="T16" fmla="*/ 0 w 84"/>
                              <a:gd name="T17" fmla="*/ 72 h 72"/>
                              <a:gd name="T18" fmla="*/ 0 w 84"/>
                              <a:gd name="T19" fmla="*/ 67 h 72"/>
                              <a:gd name="T20" fmla="*/ 2 w 84"/>
                              <a:gd name="T21" fmla="*/ 62 h 72"/>
                              <a:gd name="T22" fmla="*/ 5 w 84"/>
                              <a:gd name="T23" fmla="*/ 55 h 72"/>
                              <a:gd name="T24" fmla="*/ 10 w 84"/>
                              <a:gd name="T25" fmla="*/ 50 h 72"/>
                              <a:gd name="T26" fmla="*/ 15 w 84"/>
                              <a:gd name="T27" fmla="*/ 45 h 72"/>
                              <a:gd name="T28" fmla="*/ 22 w 84"/>
                              <a:gd name="T29" fmla="*/ 40 h 72"/>
                              <a:gd name="T30" fmla="*/ 27 w 84"/>
                              <a:gd name="T31" fmla="*/ 37 h 72"/>
                              <a:gd name="T32" fmla="*/ 35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35" y="37"/>
                                </a:moveTo>
                                <a:lnTo>
                                  <a:pt x="84" y="0"/>
                                </a:lnTo>
                                <a:lnTo>
                                  <a:pt x="35" y="37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67"/>
                                </a:lnTo>
                                <a:lnTo>
                                  <a:pt x="2" y="62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0"/>
                                </a:lnTo>
                                <a:lnTo>
                                  <a:pt x="27" y="37"/>
                                </a:lnTo>
                                <a:lnTo>
                                  <a:pt x="3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505"/>
                        <wps:cNvSpPr>
                          <a:spLocks/>
                        </wps:cNvSpPr>
                        <wps:spPr bwMode="auto">
                          <a:xfrm>
                            <a:off x="6419" y="1477"/>
                            <a:ext cx="84" cy="72"/>
                          </a:xfrm>
                          <a:custGeom>
                            <a:avLst/>
                            <a:gdLst>
                              <a:gd name="T0" fmla="*/ 35 w 84"/>
                              <a:gd name="T1" fmla="*/ 37 h 72"/>
                              <a:gd name="T2" fmla="*/ 84 w 84"/>
                              <a:gd name="T3" fmla="*/ 0 h 72"/>
                              <a:gd name="T4" fmla="*/ 35 w 84"/>
                              <a:gd name="T5" fmla="*/ 37 h 72"/>
                              <a:gd name="T6" fmla="*/ 35 w 84"/>
                              <a:gd name="T7" fmla="*/ 37 h 72"/>
                              <a:gd name="T8" fmla="*/ 35 w 84"/>
                              <a:gd name="T9" fmla="*/ 37 h 72"/>
                              <a:gd name="T10" fmla="*/ 30 w 84"/>
                              <a:gd name="T11" fmla="*/ 50 h 72"/>
                              <a:gd name="T12" fmla="*/ 22 w 84"/>
                              <a:gd name="T13" fmla="*/ 60 h 72"/>
                              <a:gd name="T14" fmla="*/ 12 w 84"/>
                              <a:gd name="T15" fmla="*/ 67 h 72"/>
                              <a:gd name="T16" fmla="*/ 0 w 84"/>
                              <a:gd name="T17" fmla="*/ 72 h 72"/>
                              <a:gd name="T18" fmla="*/ 0 w 84"/>
                              <a:gd name="T19" fmla="*/ 67 h 72"/>
                              <a:gd name="T20" fmla="*/ 2 w 84"/>
                              <a:gd name="T21" fmla="*/ 62 h 72"/>
                              <a:gd name="T22" fmla="*/ 5 w 84"/>
                              <a:gd name="T23" fmla="*/ 55 h 72"/>
                              <a:gd name="T24" fmla="*/ 10 w 84"/>
                              <a:gd name="T25" fmla="*/ 50 h 72"/>
                              <a:gd name="T26" fmla="*/ 15 w 84"/>
                              <a:gd name="T27" fmla="*/ 45 h 72"/>
                              <a:gd name="T28" fmla="*/ 22 w 84"/>
                              <a:gd name="T29" fmla="*/ 40 h 72"/>
                              <a:gd name="T30" fmla="*/ 27 w 84"/>
                              <a:gd name="T31" fmla="*/ 37 h 72"/>
                              <a:gd name="T32" fmla="*/ 35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35" y="37"/>
                                </a:moveTo>
                                <a:lnTo>
                                  <a:pt x="84" y="0"/>
                                </a:lnTo>
                                <a:lnTo>
                                  <a:pt x="35" y="37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67"/>
                                </a:lnTo>
                                <a:lnTo>
                                  <a:pt x="2" y="62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0"/>
                                </a:lnTo>
                                <a:lnTo>
                                  <a:pt x="27" y="37"/>
                                </a:lnTo>
                                <a:lnTo>
                                  <a:pt x="35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506"/>
                        <wps:cNvSpPr>
                          <a:spLocks/>
                        </wps:cNvSpPr>
                        <wps:spPr bwMode="auto">
                          <a:xfrm>
                            <a:off x="6389" y="1489"/>
                            <a:ext cx="80" cy="75"/>
                          </a:xfrm>
                          <a:custGeom>
                            <a:avLst/>
                            <a:gdLst>
                              <a:gd name="T0" fmla="*/ 35 w 80"/>
                              <a:gd name="T1" fmla="*/ 38 h 75"/>
                              <a:gd name="T2" fmla="*/ 80 w 80"/>
                              <a:gd name="T3" fmla="*/ 0 h 75"/>
                              <a:gd name="T4" fmla="*/ 35 w 80"/>
                              <a:gd name="T5" fmla="*/ 38 h 75"/>
                              <a:gd name="T6" fmla="*/ 35 w 80"/>
                              <a:gd name="T7" fmla="*/ 38 h 75"/>
                              <a:gd name="T8" fmla="*/ 35 w 80"/>
                              <a:gd name="T9" fmla="*/ 38 h 75"/>
                              <a:gd name="T10" fmla="*/ 30 w 80"/>
                              <a:gd name="T11" fmla="*/ 50 h 75"/>
                              <a:gd name="T12" fmla="*/ 22 w 80"/>
                              <a:gd name="T13" fmla="*/ 60 h 75"/>
                              <a:gd name="T14" fmla="*/ 13 w 80"/>
                              <a:gd name="T15" fmla="*/ 68 h 75"/>
                              <a:gd name="T16" fmla="*/ 0 w 80"/>
                              <a:gd name="T17" fmla="*/ 75 h 75"/>
                              <a:gd name="T18" fmla="*/ 0 w 80"/>
                              <a:gd name="T19" fmla="*/ 68 h 75"/>
                              <a:gd name="T20" fmla="*/ 3 w 80"/>
                              <a:gd name="T21" fmla="*/ 63 h 75"/>
                              <a:gd name="T22" fmla="*/ 5 w 80"/>
                              <a:gd name="T23" fmla="*/ 58 h 75"/>
                              <a:gd name="T24" fmla="*/ 10 w 80"/>
                              <a:gd name="T25" fmla="*/ 50 h 75"/>
                              <a:gd name="T26" fmla="*/ 15 w 80"/>
                              <a:gd name="T27" fmla="*/ 45 h 75"/>
                              <a:gd name="T28" fmla="*/ 22 w 80"/>
                              <a:gd name="T29" fmla="*/ 43 h 75"/>
                              <a:gd name="T30" fmla="*/ 27 w 80"/>
                              <a:gd name="T31" fmla="*/ 40 h 75"/>
                              <a:gd name="T32" fmla="*/ 3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35" y="38"/>
                                </a:moveTo>
                                <a:lnTo>
                                  <a:pt x="80" y="0"/>
                                </a:lnTo>
                                <a:lnTo>
                                  <a:pt x="35" y="38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3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3" y="63"/>
                                </a:lnTo>
                                <a:lnTo>
                                  <a:pt x="5" y="58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3"/>
                                </a:lnTo>
                                <a:lnTo>
                                  <a:pt x="27" y="40"/>
                                </a:lnTo>
                                <a:lnTo>
                                  <a:pt x="3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507"/>
                        <wps:cNvSpPr>
                          <a:spLocks/>
                        </wps:cNvSpPr>
                        <wps:spPr bwMode="auto">
                          <a:xfrm>
                            <a:off x="6389" y="1489"/>
                            <a:ext cx="80" cy="75"/>
                          </a:xfrm>
                          <a:custGeom>
                            <a:avLst/>
                            <a:gdLst>
                              <a:gd name="T0" fmla="*/ 35 w 80"/>
                              <a:gd name="T1" fmla="*/ 38 h 75"/>
                              <a:gd name="T2" fmla="*/ 80 w 80"/>
                              <a:gd name="T3" fmla="*/ 0 h 75"/>
                              <a:gd name="T4" fmla="*/ 35 w 80"/>
                              <a:gd name="T5" fmla="*/ 38 h 75"/>
                              <a:gd name="T6" fmla="*/ 35 w 80"/>
                              <a:gd name="T7" fmla="*/ 38 h 75"/>
                              <a:gd name="T8" fmla="*/ 35 w 80"/>
                              <a:gd name="T9" fmla="*/ 38 h 75"/>
                              <a:gd name="T10" fmla="*/ 30 w 80"/>
                              <a:gd name="T11" fmla="*/ 50 h 75"/>
                              <a:gd name="T12" fmla="*/ 22 w 80"/>
                              <a:gd name="T13" fmla="*/ 60 h 75"/>
                              <a:gd name="T14" fmla="*/ 13 w 80"/>
                              <a:gd name="T15" fmla="*/ 68 h 75"/>
                              <a:gd name="T16" fmla="*/ 0 w 80"/>
                              <a:gd name="T17" fmla="*/ 75 h 75"/>
                              <a:gd name="T18" fmla="*/ 0 w 80"/>
                              <a:gd name="T19" fmla="*/ 68 h 75"/>
                              <a:gd name="T20" fmla="*/ 3 w 80"/>
                              <a:gd name="T21" fmla="*/ 63 h 75"/>
                              <a:gd name="T22" fmla="*/ 5 w 80"/>
                              <a:gd name="T23" fmla="*/ 58 h 75"/>
                              <a:gd name="T24" fmla="*/ 10 w 80"/>
                              <a:gd name="T25" fmla="*/ 50 h 75"/>
                              <a:gd name="T26" fmla="*/ 15 w 80"/>
                              <a:gd name="T27" fmla="*/ 45 h 75"/>
                              <a:gd name="T28" fmla="*/ 22 w 80"/>
                              <a:gd name="T29" fmla="*/ 43 h 75"/>
                              <a:gd name="T30" fmla="*/ 27 w 80"/>
                              <a:gd name="T31" fmla="*/ 40 h 75"/>
                              <a:gd name="T32" fmla="*/ 3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35" y="38"/>
                                </a:moveTo>
                                <a:lnTo>
                                  <a:pt x="80" y="0"/>
                                </a:lnTo>
                                <a:lnTo>
                                  <a:pt x="35" y="38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3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3" y="63"/>
                                </a:lnTo>
                                <a:lnTo>
                                  <a:pt x="5" y="58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3"/>
                                </a:lnTo>
                                <a:lnTo>
                                  <a:pt x="27" y="40"/>
                                </a:lnTo>
                                <a:lnTo>
                                  <a:pt x="35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508"/>
                        <wps:cNvSpPr>
                          <a:spLocks/>
                        </wps:cNvSpPr>
                        <wps:spPr bwMode="auto">
                          <a:xfrm>
                            <a:off x="6506" y="1457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37"/>
                              <a:gd name="T2" fmla="*/ 42 w 42"/>
                              <a:gd name="T3" fmla="*/ 0 h 37"/>
                              <a:gd name="T4" fmla="*/ 0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37"/>
                                </a:moveTo>
                                <a:lnTo>
                                  <a:pt x="4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509"/>
                        <wps:cNvSpPr>
                          <a:spLocks/>
                        </wps:cNvSpPr>
                        <wps:spPr bwMode="auto">
                          <a:xfrm>
                            <a:off x="6506" y="1457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37"/>
                              <a:gd name="T2" fmla="*/ 42 w 42"/>
                              <a:gd name="T3" fmla="*/ 0 h 37"/>
                              <a:gd name="T4" fmla="*/ 0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37"/>
                                </a:moveTo>
                                <a:lnTo>
                                  <a:pt x="4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510"/>
                        <wps:cNvSpPr>
                          <a:spLocks noEditPoints="1"/>
                        </wps:cNvSpPr>
                        <wps:spPr bwMode="auto">
                          <a:xfrm>
                            <a:off x="6431" y="1502"/>
                            <a:ext cx="105" cy="32"/>
                          </a:xfrm>
                          <a:custGeom>
                            <a:avLst/>
                            <a:gdLst>
                              <a:gd name="T0" fmla="*/ 48 w 105"/>
                              <a:gd name="T1" fmla="*/ 22 h 32"/>
                              <a:gd name="T2" fmla="*/ 105 w 105"/>
                              <a:gd name="T3" fmla="*/ 0 h 32"/>
                              <a:gd name="T4" fmla="*/ 48 w 105"/>
                              <a:gd name="T5" fmla="*/ 22 h 32"/>
                              <a:gd name="T6" fmla="*/ 48 w 105"/>
                              <a:gd name="T7" fmla="*/ 22 h 32"/>
                              <a:gd name="T8" fmla="*/ 35 w 105"/>
                              <a:gd name="T9" fmla="*/ 30 h 32"/>
                              <a:gd name="T10" fmla="*/ 23 w 105"/>
                              <a:gd name="T11" fmla="*/ 32 h 32"/>
                              <a:gd name="T12" fmla="*/ 13 w 105"/>
                              <a:gd name="T13" fmla="*/ 30 h 32"/>
                              <a:gd name="T14" fmla="*/ 0 w 105"/>
                              <a:gd name="T15" fmla="*/ 25 h 32"/>
                              <a:gd name="T16" fmla="*/ 5 w 105"/>
                              <a:gd name="T17" fmla="*/ 20 h 32"/>
                              <a:gd name="T18" fmla="*/ 10 w 105"/>
                              <a:gd name="T19" fmla="*/ 17 h 32"/>
                              <a:gd name="T20" fmla="*/ 18 w 105"/>
                              <a:gd name="T21" fmla="*/ 15 h 32"/>
                              <a:gd name="T22" fmla="*/ 23 w 105"/>
                              <a:gd name="T23" fmla="*/ 12 h 32"/>
                              <a:gd name="T24" fmla="*/ 30 w 105"/>
                              <a:gd name="T25" fmla="*/ 12 h 32"/>
                              <a:gd name="T26" fmla="*/ 38 w 105"/>
                              <a:gd name="T27" fmla="*/ 15 h 32"/>
                              <a:gd name="T28" fmla="*/ 43 w 105"/>
                              <a:gd name="T29" fmla="*/ 17 h 32"/>
                              <a:gd name="T30" fmla="*/ 48 w 105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2">
                                <a:moveTo>
                                  <a:pt x="48" y="22"/>
                                </a:moveTo>
                                <a:lnTo>
                                  <a:pt x="105" y="0"/>
                                </a:lnTo>
                                <a:lnTo>
                                  <a:pt x="48" y="22"/>
                                </a:lnTo>
                                <a:close/>
                                <a:moveTo>
                                  <a:pt x="48" y="22"/>
                                </a:moveTo>
                                <a:lnTo>
                                  <a:pt x="35" y="30"/>
                                </a:lnTo>
                                <a:lnTo>
                                  <a:pt x="23" y="32"/>
                                </a:lnTo>
                                <a:lnTo>
                                  <a:pt x="13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8" y="15"/>
                                </a:lnTo>
                                <a:lnTo>
                                  <a:pt x="23" y="12"/>
                                </a:lnTo>
                                <a:lnTo>
                                  <a:pt x="30" y="12"/>
                                </a:lnTo>
                                <a:lnTo>
                                  <a:pt x="38" y="15"/>
                                </a:lnTo>
                                <a:lnTo>
                                  <a:pt x="43" y="17"/>
                                </a:lnTo>
                                <a:lnTo>
                                  <a:pt x="4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511"/>
                        <wps:cNvSpPr>
                          <a:spLocks/>
                        </wps:cNvSpPr>
                        <wps:spPr bwMode="auto">
                          <a:xfrm>
                            <a:off x="6479" y="1502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22 h 22"/>
                              <a:gd name="T2" fmla="*/ 57 w 57"/>
                              <a:gd name="T3" fmla="*/ 0 h 22"/>
                              <a:gd name="T4" fmla="*/ 0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22"/>
                                </a:moveTo>
                                <a:lnTo>
                                  <a:pt x="5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512"/>
                        <wps:cNvSpPr>
                          <a:spLocks/>
                        </wps:cNvSpPr>
                        <wps:spPr bwMode="auto">
                          <a:xfrm>
                            <a:off x="6431" y="1514"/>
                            <a:ext cx="48" cy="20"/>
                          </a:xfrm>
                          <a:custGeom>
                            <a:avLst/>
                            <a:gdLst>
                              <a:gd name="T0" fmla="*/ 48 w 48"/>
                              <a:gd name="T1" fmla="*/ 10 h 20"/>
                              <a:gd name="T2" fmla="*/ 35 w 48"/>
                              <a:gd name="T3" fmla="*/ 18 h 20"/>
                              <a:gd name="T4" fmla="*/ 23 w 48"/>
                              <a:gd name="T5" fmla="*/ 20 h 20"/>
                              <a:gd name="T6" fmla="*/ 13 w 48"/>
                              <a:gd name="T7" fmla="*/ 18 h 20"/>
                              <a:gd name="T8" fmla="*/ 0 w 48"/>
                              <a:gd name="T9" fmla="*/ 13 h 20"/>
                              <a:gd name="T10" fmla="*/ 5 w 48"/>
                              <a:gd name="T11" fmla="*/ 8 h 20"/>
                              <a:gd name="T12" fmla="*/ 10 w 48"/>
                              <a:gd name="T13" fmla="*/ 5 h 20"/>
                              <a:gd name="T14" fmla="*/ 18 w 48"/>
                              <a:gd name="T15" fmla="*/ 3 h 20"/>
                              <a:gd name="T16" fmla="*/ 23 w 48"/>
                              <a:gd name="T17" fmla="*/ 0 h 20"/>
                              <a:gd name="T18" fmla="*/ 30 w 48"/>
                              <a:gd name="T19" fmla="*/ 0 h 20"/>
                              <a:gd name="T20" fmla="*/ 38 w 48"/>
                              <a:gd name="T21" fmla="*/ 3 h 20"/>
                              <a:gd name="T22" fmla="*/ 43 w 48"/>
                              <a:gd name="T23" fmla="*/ 5 h 20"/>
                              <a:gd name="T24" fmla="*/ 48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48" y="10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3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8" y="3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3"/>
                                </a:lnTo>
                                <a:lnTo>
                                  <a:pt x="43" y="5"/>
                                </a:lnTo>
                                <a:lnTo>
                                  <a:pt x="4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513"/>
                        <wps:cNvSpPr>
                          <a:spLocks noEditPoints="1"/>
                        </wps:cNvSpPr>
                        <wps:spPr bwMode="auto">
                          <a:xfrm>
                            <a:off x="6397" y="1529"/>
                            <a:ext cx="101" cy="18"/>
                          </a:xfrm>
                          <a:custGeom>
                            <a:avLst/>
                            <a:gdLst>
                              <a:gd name="T0" fmla="*/ 47 w 101"/>
                              <a:gd name="T1" fmla="*/ 8 h 18"/>
                              <a:gd name="T2" fmla="*/ 101 w 101"/>
                              <a:gd name="T3" fmla="*/ 0 h 18"/>
                              <a:gd name="T4" fmla="*/ 47 w 101"/>
                              <a:gd name="T5" fmla="*/ 8 h 18"/>
                              <a:gd name="T6" fmla="*/ 47 w 101"/>
                              <a:gd name="T7" fmla="*/ 8 h 18"/>
                              <a:gd name="T8" fmla="*/ 34 w 101"/>
                              <a:gd name="T9" fmla="*/ 15 h 18"/>
                              <a:gd name="T10" fmla="*/ 22 w 101"/>
                              <a:gd name="T11" fmla="*/ 18 h 18"/>
                              <a:gd name="T12" fmla="*/ 9 w 101"/>
                              <a:gd name="T13" fmla="*/ 15 h 18"/>
                              <a:gd name="T14" fmla="*/ 0 w 101"/>
                              <a:gd name="T15" fmla="*/ 10 h 18"/>
                              <a:gd name="T16" fmla="*/ 2 w 101"/>
                              <a:gd name="T17" fmla="*/ 5 h 18"/>
                              <a:gd name="T18" fmla="*/ 9 w 101"/>
                              <a:gd name="T19" fmla="*/ 3 h 18"/>
                              <a:gd name="T20" fmla="*/ 14 w 101"/>
                              <a:gd name="T21" fmla="*/ 0 h 18"/>
                              <a:gd name="T22" fmla="*/ 22 w 101"/>
                              <a:gd name="T23" fmla="*/ 0 h 18"/>
                              <a:gd name="T24" fmla="*/ 29 w 101"/>
                              <a:gd name="T25" fmla="*/ 0 h 18"/>
                              <a:gd name="T26" fmla="*/ 34 w 101"/>
                              <a:gd name="T27" fmla="*/ 0 h 18"/>
                              <a:gd name="T28" fmla="*/ 42 w 101"/>
                              <a:gd name="T29" fmla="*/ 3 h 18"/>
                              <a:gd name="T30" fmla="*/ 47 w 101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18">
                                <a:moveTo>
                                  <a:pt x="47" y="8"/>
                                </a:moveTo>
                                <a:lnTo>
                                  <a:pt x="101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4" y="15"/>
                                </a:lnTo>
                                <a:lnTo>
                                  <a:pt x="22" y="18"/>
                                </a:lnTo>
                                <a:lnTo>
                                  <a:pt x="9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9" y="3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514"/>
                        <wps:cNvSpPr>
                          <a:spLocks/>
                        </wps:cNvSpPr>
                        <wps:spPr bwMode="auto">
                          <a:xfrm>
                            <a:off x="6444" y="1529"/>
                            <a:ext cx="54" cy="8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8"/>
                              <a:gd name="T2" fmla="*/ 54 w 54"/>
                              <a:gd name="T3" fmla="*/ 0 h 8"/>
                              <a:gd name="T4" fmla="*/ 0 w 54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8">
                                <a:moveTo>
                                  <a:pt x="0" y="8"/>
                                </a:moveTo>
                                <a:lnTo>
                                  <a:pt x="5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515"/>
                        <wps:cNvSpPr>
                          <a:spLocks/>
                        </wps:cNvSpPr>
                        <wps:spPr bwMode="auto">
                          <a:xfrm>
                            <a:off x="6397" y="152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4 w 47"/>
                              <a:gd name="T3" fmla="*/ 15 h 18"/>
                              <a:gd name="T4" fmla="*/ 22 w 47"/>
                              <a:gd name="T5" fmla="*/ 18 h 18"/>
                              <a:gd name="T6" fmla="*/ 9 w 47"/>
                              <a:gd name="T7" fmla="*/ 15 h 18"/>
                              <a:gd name="T8" fmla="*/ 0 w 47"/>
                              <a:gd name="T9" fmla="*/ 10 h 18"/>
                              <a:gd name="T10" fmla="*/ 2 w 47"/>
                              <a:gd name="T11" fmla="*/ 5 h 18"/>
                              <a:gd name="T12" fmla="*/ 9 w 47"/>
                              <a:gd name="T13" fmla="*/ 3 h 18"/>
                              <a:gd name="T14" fmla="*/ 14 w 47"/>
                              <a:gd name="T15" fmla="*/ 0 h 18"/>
                              <a:gd name="T16" fmla="*/ 22 w 47"/>
                              <a:gd name="T17" fmla="*/ 0 h 18"/>
                              <a:gd name="T18" fmla="*/ 29 w 47"/>
                              <a:gd name="T19" fmla="*/ 0 h 18"/>
                              <a:gd name="T20" fmla="*/ 34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4" y="15"/>
                                </a:lnTo>
                                <a:lnTo>
                                  <a:pt x="22" y="18"/>
                                </a:lnTo>
                                <a:lnTo>
                                  <a:pt x="9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9" y="3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516"/>
                        <wps:cNvSpPr>
                          <a:spLocks noEditPoints="1"/>
                        </wps:cNvSpPr>
                        <wps:spPr bwMode="auto">
                          <a:xfrm>
                            <a:off x="6367" y="1544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5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3 h 18"/>
                              <a:gd name="T30" fmla="*/ 47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517"/>
                        <wps:cNvSpPr>
                          <a:spLocks/>
                        </wps:cNvSpPr>
                        <wps:spPr bwMode="auto">
                          <a:xfrm>
                            <a:off x="6414" y="1544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518"/>
                        <wps:cNvSpPr>
                          <a:spLocks/>
                        </wps:cNvSpPr>
                        <wps:spPr bwMode="auto">
                          <a:xfrm>
                            <a:off x="6367" y="154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5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519"/>
                        <wps:cNvSpPr>
                          <a:spLocks noEditPoints="1"/>
                        </wps:cNvSpPr>
                        <wps:spPr bwMode="auto">
                          <a:xfrm>
                            <a:off x="6461" y="1479"/>
                            <a:ext cx="105" cy="38"/>
                          </a:xfrm>
                          <a:custGeom>
                            <a:avLst/>
                            <a:gdLst>
                              <a:gd name="T0" fmla="*/ 47 w 105"/>
                              <a:gd name="T1" fmla="*/ 25 h 38"/>
                              <a:gd name="T2" fmla="*/ 105 w 105"/>
                              <a:gd name="T3" fmla="*/ 0 h 38"/>
                              <a:gd name="T4" fmla="*/ 47 w 105"/>
                              <a:gd name="T5" fmla="*/ 25 h 38"/>
                              <a:gd name="T6" fmla="*/ 50 w 105"/>
                              <a:gd name="T7" fmla="*/ 25 h 38"/>
                              <a:gd name="T8" fmla="*/ 37 w 105"/>
                              <a:gd name="T9" fmla="*/ 33 h 38"/>
                              <a:gd name="T10" fmla="*/ 25 w 105"/>
                              <a:gd name="T11" fmla="*/ 38 h 38"/>
                              <a:gd name="T12" fmla="*/ 13 w 105"/>
                              <a:gd name="T13" fmla="*/ 35 h 38"/>
                              <a:gd name="T14" fmla="*/ 0 w 105"/>
                              <a:gd name="T15" fmla="*/ 30 h 38"/>
                              <a:gd name="T16" fmla="*/ 5 w 105"/>
                              <a:gd name="T17" fmla="*/ 25 h 38"/>
                              <a:gd name="T18" fmla="*/ 10 w 105"/>
                              <a:gd name="T19" fmla="*/ 20 h 38"/>
                              <a:gd name="T20" fmla="*/ 18 w 105"/>
                              <a:gd name="T21" fmla="*/ 18 h 38"/>
                              <a:gd name="T22" fmla="*/ 25 w 105"/>
                              <a:gd name="T23" fmla="*/ 18 h 38"/>
                              <a:gd name="T24" fmla="*/ 30 w 105"/>
                              <a:gd name="T25" fmla="*/ 18 h 38"/>
                              <a:gd name="T26" fmla="*/ 37 w 105"/>
                              <a:gd name="T27" fmla="*/ 18 h 38"/>
                              <a:gd name="T28" fmla="*/ 42 w 105"/>
                              <a:gd name="T29" fmla="*/ 23 h 38"/>
                              <a:gd name="T30" fmla="*/ 50 w 105"/>
                              <a:gd name="T31" fmla="*/ 25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8">
                                <a:moveTo>
                                  <a:pt x="47" y="25"/>
                                </a:moveTo>
                                <a:lnTo>
                                  <a:pt x="105" y="0"/>
                                </a:lnTo>
                                <a:lnTo>
                                  <a:pt x="47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3"/>
                                </a:lnTo>
                                <a:lnTo>
                                  <a:pt x="25" y="38"/>
                                </a:lnTo>
                                <a:lnTo>
                                  <a:pt x="13" y="35"/>
                                </a:lnTo>
                                <a:lnTo>
                                  <a:pt x="0" y="30"/>
                                </a:lnTo>
                                <a:lnTo>
                                  <a:pt x="5" y="25"/>
                                </a:lnTo>
                                <a:lnTo>
                                  <a:pt x="10" y="20"/>
                                </a:lnTo>
                                <a:lnTo>
                                  <a:pt x="18" y="18"/>
                                </a:lnTo>
                                <a:lnTo>
                                  <a:pt x="2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8"/>
                                </a:lnTo>
                                <a:lnTo>
                                  <a:pt x="42" y="23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520"/>
                        <wps:cNvSpPr>
                          <a:spLocks/>
                        </wps:cNvSpPr>
                        <wps:spPr bwMode="auto">
                          <a:xfrm>
                            <a:off x="6508" y="1479"/>
                            <a:ext cx="58" cy="25"/>
                          </a:xfrm>
                          <a:custGeom>
                            <a:avLst/>
                            <a:gdLst>
                              <a:gd name="T0" fmla="*/ 0 w 58"/>
                              <a:gd name="T1" fmla="*/ 25 h 25"/>
                              <a:gd name="T2" fmla="*/ 58 w 58"/>
                              <a:gd name="T3" fmla="*/ 0 h 25"/>
                              <a:gd name="T4" fmla="*/ 0 w 5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25">
                                <a:moveTo>
                                  <a:pt x="0" y="25"/>
                                </a:moveTo>
                                <a:lnTo>
                                  <a:pt x="5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521"/>
                        <wps:cNvSpPr>
                          <a:spLocks/>
                        </wps:cNvSpPr>
                        <wps:spPr bwMode="auto">
                          <a:xfrm>
                            <a:off x="6461" y="149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7 h 20"/>
                              <a:gd name="T2" fmla="*/ 37 w 50"/>
                              <a:gd name="T3" fmla="*/ 15 h 20"/>
                              <a:gd name="T4" fmla="*/ 25 w 50"/>
                              <a:gd name="T5" fmla="*/ 20 h 20"/>
                              <a:gd name="T6" fmla="*/ 13 w 50"/>
                              <a:gd name="T7" fmla="*/ 17 h 20"/>
                              <a:gd name="T8" fmla="*/ 0 w 50"/>
                              <a:gd name="T9" fmla="*/ 12 h 20"/>
                              <a:gd name="T10" fmla="*/ 5 w 50"/>
                              <a:gd name="T11" fmla="*/ 7 h 20"/>
                              <a:gd name="T12" fmla="*/ 10 w 50"/>
                              <a:gd name="T13" fmla="*/ 2 h 20"/>
                              <a:gd name="T14" fmla="*/ 18 w 50"/>
                              <a:gd name="T15" fmla="*/ 0 h 20"/>
                              <a:gd name="T16" fmla="*/ 25 w 50"/>
                              <a:gd name="T17" fmla="*/ 0 h 20"/>
                              <a:gd name="T18" fmla="*/ 30 w 50"/>
                              <a:gd name="T19" fmla="*/ 0 h 20"/>
                              <a:gd name="T20" fmla="*/ 37 w 50"/>
                              <a:gd name="T21" fmla="*/ 0 h 20"/>
                              <a:gd name="T22" fmla="*/ 42 w 50"/>
                              <a:gd name="T23" fmla="*/ 5 h 20"/>
                              <a:gd name="T24" fmla="*/ 5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7"/>
                                </a:moveTo>
                                <a:lnTo>
                                  <a:pt x="37" y="15"/>
                                </a:lnTo>
                                <a:lnTo>
                                  <a:pt x="25" y="20"/>
                                </a:lnTo>
                                <a:lnTo>
                                  <a:pt x="13" y="1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2" y="5"/>
                                </a:lnTo>
                                <a:lnTo>
                                  <a:pt x="5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522"/>
                        <wps:cNvSpPr>
                          <a:spLocks noEditPoints="1"/>
                        </wps:cNvSpPr>
                        <wps:spPr bwMode="auto">
                          <a:xfrm>
                            <a:off x="6491" y="1467"/>
                            <a:ext cx="107" cy="30"/>
                          </a:xfrm>
                          <a:custGeom>
                            <a:avLst/>
                            <a:gdLst>
                              <a:gd name="T0" fmla="*/ 47 w 107"/>
                              <a:gd name="T1" fmla="*/ 20 h 30"/>
                              <a:gd name="T2" fmla="*/ 107 w 107"/>
                              <a:gd name="T3" fmla="*/ 0 h 30"/>
                              <a:gd name="T4" fmla="*/ 47 w 107"/>
                              <a:gd name="T5" fmla="*/ 20 h 30"/>
                              <a:gd name="T6" fmla="*/ 47 w 107"/>
                              <a:gd name="T7" fmla="*/ 20 h 30"/>
                              <a:gd name="T8" fmla="*/ 35 w 107"/>
                              <a:gd name="T9" fmla="*/ 27 h 30"/>
                              <a:gd name="T10" fmla="*/ 22 w 107"/>
                              <a:gd name="T11" fmla="*/ 30 h 30"/>
                              <a:gd name="T12" fmla="*/ 10 w 107"/>
                              <a:gd name="T13" fmla="*/ 30 h 30"/>
                              <a:gd name="T14" fmla="*/ 0 w 107"/>
                              <a:gd name="T15" fmla="*/ 25 h 30"/>
                              <a:gd name="T16" fmla="*/ 5 w 107"/>
                              <a:gd name="T17" fmla="*/ 20 h 30"/>
                              <a:gd name="T18" fmla="*/ 10 w 107"/>
                              <a:gd name="T19" fmla="*/ 15 h 30"/>
                              <a:gd name="T20" fmla="*/ 15 w 107"/>
                              <a:gd name="T21" fmla="*/ 12 h 30"/>
                              <a:gd name="T22" fmla="*/ 22 w 107"/>
                              <a:gd name="T23" fmla="*/ 12 h 30"/>
                              <a:gd name="T24" fmla="*/ 30 w 107"/>
                              <a:gd name="T25" fmla="*/ 12 h 30"/>
                              <a:gd name="T26" fmla="*/ 35 w 107"/>
                              <a:gd name="T27" fmla="*/ 12 h 30"/>
                              <a:gd name="T28" fmla="*/ 42 w 107"/>
                              <a:gd name="T29" fmla="*/ 15 h 30"/>
                              <a:gd name="T30" fmla="*/ 47 w 107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30">
                                <a:moveTo>
                                  <a:pt x="47" y="20"/>
                                </a:moveTo>
                                <a:lnTo>
                                  <a:pt x="107" y="0"/>
                                </a:lnTo>
                                <a:lnTo>
                                  <a:pt x="47" y="20"/>
                                </a:lnTo>
                                <a:close/>
                                <a:moveTo>
                                  <a:pt x="47" y="20"/>
                                </a:moveTo>
                                <a:lnTo>
                                  <a:pt x="35" y="27"/>
                                </a:lnTo>
                                <a:lnTo>
                                  <a:pt x="22" y="30"/>
                                </a:lnTo>
                                <a:lnTo>
                                  <a:pt x="10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5"/>
                                </a:lnTo>
                                <a:lnTo>
                                  <a:pt x="15" y="12"/>
                                </a:lnTo>
                                <a:lnTo>
                                  <a:pt x="22" y="12"/>
                                </a:lnTo>
                                <a:lnTo>
                                  <a:pt x="30" y="12"/>
                                </a:lnTo>
                                <a:lnTo>
                                  <a:pt x="35" y="12"/>
                                </a:lnTo>
                                <a:lnTo>
                                  <a:pt x="42" y="15"/>
                                </a:lnTo>
                                <a:lnTo>
                                  <a:pt x="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523"/>
                        <wps:cNvSpPr>
                          <a:spLocks/>
                        </wps:cNvSpPr>
                        <wps:spPr bwMode="auto">
                          <a:xfrm>
                            <a:off x="6538" y="1467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20 h 20"/>
                              <a:gd name="T2" fmla="*/ 60 w 60"/>
                              <a:gd name="T3" fmla="*/ 0 h 20"/>
                              <a:gd name="T4" fmla="*/ 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20"/>
                                </a:moveTo>
                                <a:lnTo>
                                  <a:pt x="6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524"/>
                        <wps:cNvSpPr>
                          <a:spLocks/>
                        </wps:cNvSpPr>
                        <wps:spPr bwMode="auto">
                          <a:xfrm>
                            <a:off x="6491" y="147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8 h 18"/>
                              <a:gd name="T8" fmla="*/ 0 w 47"/>
                              <a:gd name="T9" fmla="*/ 13 h 18"/>
                              <a:gd name="T10" fmla="*/ 5 w 47"/>
                              <a:gd name="T11" fmla="*/ 8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525"/>
                        <wps:cNvSpPr>
                          <a:spLocks noEditPoints="1"/>
                        </wps:cNvSpPr>
                        <wps:spPr bwMode="auto">
                          <a:xfrm>
                            <a:off x="6516" y="1454"/>
                            <a:ext cx="102" cy="28"/>
                          </a:xfrm>
                          <a:custGeom>
                            <a:avLst/>
                            <a:gdLst>
                              <a:gd name="T0" fmla="*/ 47 w 102"/>
                              <a:gd name="T1" fmla="*/ 18 h 28"/>
                              <a:gd name="T2" fmla="*/ 102 w 102"/>
                              <a:gd name="T3" fmla="*/ 0 h 28"/>
                              <a:gd name="T4" fmla="*/ 47 w 102"/>
                              <a:gd name="T5" fmla="*/ 18 h 28"/>
                              <a:gd name="T6" fmla="*/ 47 w 102"/>
                              <a:gd name="T7" fmla="*/ 18 h 28"/>
                              <a:gd name="T8" fmla="*/ 35 w 102"/>
                              <a:gd name="T9" fmla="*/ 25 h 28"/>
                              <a:gd name="T10" fmla="*/ 25 w 102"/>
                              <a:gd name="T11" fmla="*/ 28 h 28"/>
                              <a:gd name="T12" fmla="*/ 12 w 102"/>
                              <a:gd name="T13" fmla="*/ 28 h 28"/>
                              <a:gd name="T14" fmla="*/ 0 w 102"/>
                              <a:gd name="T15" fmla="*/ 23 h 28"/>
                              <a:gd name="T16" fmla="*/ 5 w 102"/>
                              <a:gd name="T17" fmla="*/ 18 h 28"/>
                              <a:gd name="T18" fmla="*/ 10 w 102"/>
                              <a:gd name="T19" fmla="*/ 13 h 28"/>
                              <a:gd name="T20" fmla="*/ 17 w 102"/>
                              <a:gd name="T21" fmla="*/ 10 h 28"/>
                              <a:gd name="T22" fmla="*/ 22 w 102"/>
                              <a:gd name="T23" fmla="*/ 8 h 28"/>
                              <a:gd name="T24" fmla="*/ 30 w 102"/>
                              <a:gd name="T25" fmla="*/ 8 h 28"/>
                              <a:gd name="T26" fmla="*/ 37 w 102"/>
                              <a:gd name="T27" fmla="*/ 10 h 28"/>
                              <a:gd name="T28" fmla="*/ 42 w 102"/>
                              <a:gd name="T29" fmla="*/ 13 h 28"/>
                              <a:gd name="T30" fmla="*/ 47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47" y="18"/>
                                </a:moveTo>
                                <a:lnTo>
                                  <a:pt x="102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35" y="25"/>
                                </a:lnTo>
                                <a:lnTo>
                                  <a:pt x="25" y="28"/>
                                </a:lnTo>
                                <a:lnTo>
                                  <a:pt x="12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7" y="10"/>
                                </a:lnTo>
                                <a:lnTo>
                                  <a:pt x="22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3"/>
                                </a:lnTo>
                                <a:lnTo>
                                  <a:pt x="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526"/>
                        <wps:cNvSpPr>
                          <a:spLocks/>
                        </wps:cNvSpPr>
                        <wps:spPr bwMode="auto">
                          <a:xfrm>
                            <a:off x="6563" y="1454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8 h 18"/>
                              <a:gd name="T2" fmla="*/ 55 w 55"/>
                              <a:gd name="T3" fmla="*/ 0 h 18"/>
                              <a:gd name="T4" fmla="*/ 0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18"/>
                                </a:moveTo>
                                <a:lnTo>
                                  <a:pt x="55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527"/>
                        <wps:cNvSpPr>
                          <a:spLocks/>
                        </wps:cNvSpPr>
                        <wps:spPr bwMode="auto">
                          <a:xfrm>
                            <a:off x="6516" y="146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0 h 20"/>
                              <a:gd name="T2" fmla="*/ 35 w 47"/>
                              <a:gd name="T3" fmla="*/ 17 h 20"/>
                              <a:gd name="T4" fmla="*/ 25 w 47"/>
                              <a:gd name="T5" fmla="*/ 20 h 20"/>
                              <a:gd name="T6" fmla="*/ 12 w 47"/>
                              <a:gd name="T7" fmla="*/ 20 h 20"/>
                              <a:gd name="T8" fmla="*/ 0 w 47"/>
                              <a:gd name="T9" fmla="*/ 15 h 20"/>
                              <a:gd name="T10" fmla="*/ 5 w 47"/>
                              <a:gd name="T11" fmla="*/ 10 h 20"/>
                              <a:gd name="T12" fmla="*/ 10 w 47"/>
                              <a:gd name="T13" fmla="*/ 5 h 20"/>
                              <a:gd name="T14" fmla="*/ 17 w 47"/>
                              <a:gd name="T15" fmla="*/ 2 h 20"/>
                              <a:gd name="T16" fmla="*/ 22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2 h 20"/>
                              <a:gd name="T22" fmla="*/ 42 w 47"/>
                              <a:gd name="T23" fmla="*/ 5 h 20"/>
                              <a:gd name="T24" fmla="*/ 47 w 47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0"/>
                                </a:moveTo>
                                <a:lnTo>
                                  <a:pt x="35" y="17"/>
                                </a:lnTo>
                                <a:lnTo>
                                  <a:pt x="25" y="20"/>
                                </a:lnTo>
                                <a:lnTo>
                                  <a:pt x="12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5"/>
                                </a:lnTo>
                                <a:lnTo>
                                  <a:pt x="47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528"/>
                        <wps:cNvSpPr>
                          <a:spLocks noEditPoints="1"/>
                        </wps:cNvSpPr>
                        <wps:spPr bwMode="auto">
                          <a:xfrm>
                            <a:off x="6546" y="1427"/>
                            <a:ext cx="102" cy="37"/>
                          </a:xfrm>
                          <a:custGeom>
                            <a:avLst/>
                            <a:gdLst>
                              <a:gd name="T0" fmla="*/ 49 w 102"/>
                              <a:gd name="T1" fmla="*/ 25 h 37"/>
                              <a:gd name="T2" fmla="*/ 102 w 102"/>
                              <a:gd name="T3" fmla="*/ 0 h 37"/>
                              <a:gd name="T4" fmla="*/ 49 w 102"/>
                              <a:gd name="T5" fmla="*/ 25 h 37"/>
                              <a:gd name="T6" fmla="*/ 49 w 102"/>
                              <a:gd name="T7" fmla="*/ 25 h 37"/>
                              <a:gd name="T8" fmla="*/ 37 w 102"/>
                              <a:gd name="T9" fmla="*/ 32 h 37"/>
                              <a:gd name="T10" fmla="*/ 24 w 102"/>
                              <a:gd name="T11" fmla="*/ 37 h 37"/>
                              <a:gd name="T12" fmla="*/ 12 w 102"/>
                              <a:gd name="T13" fmla="*/ 35 h 37"/>
                              <a:gd name="T14" fmla="*/ 0 w 102"/>
                              <a:gd name="T15" fmla="*/ 30 h 37"/>
                              <a:gd name="T16" fmla="*/ 5 w 102"/>
                              <a:gd name="T17" fmla="*/ 25 h 37"/>
                              <a:gd name="T18" fmla="*/ 10 w 102"/>
                              <a:gd name="T19" fmla="*/ 20 h 37"/>
                              <a:gd name="T20" fmla="*/ 17 w 102"/>
                              <a:gd name="T21" fmla="*/ 17 h 37"/>
                              <a:gd name="T22" fmla="*/ 24 w 102"/>
                              <a:gd name="T23" fmla="*/ 17 h 37"/>
                              <a:gd name="T24" fmla="*/ 29 w 102"/>
                              <a:gd name="T25" fmla="*/ 17 h 37"/>
                              <a:gd name="T26" fmla="*/ 37 w 102"/>
                              <a:gd name="T27" fmla="*/ 17 h 37"/>
                              <a:gd name="T28" fmla="*/ 44 w 102"/>
                              <a:gd name="T29" fmla="*/ 20 h 37"/>
                              <a:gd name="T30" fmla="*/ 49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49" y="25"/>
                                </a:moveTo>
                                <a:lnTo>
                                  <a:pt x="102" y="0"/>
                                </a:lnTo>
                                <a:lnTo>
                                  <a:pt x="49" y="25"/>
                                </a:lnTo>
                                <a:close/>
                                <a:moveTo>
                                  <a:pt x="49" y="25"/>
                                </a:moveTo>
                                <a:lnTo>
                                  <a:pt x="37" y="32"/>
                                </a:lnTo>
                                <a:lnTo>
                                  <a:pt x="24" y="37"/>
                                </a:lnTo>
                                <a:lnTo>
                                  <a:pt x="12" y="35"/>
                                </a:lnTo>
                                <a:lnTo>
                                  <a:pt x="0" y="30"/>
                                </a:lnTo>
                                <a:lnTo>
                                  <a:pt x="5" y="25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4" y="17"/>
                                </a:lnTo>
                                <a:lnTo>
                                  <a:pt x="29" y="17"/>
                                </a:lnTo>
                                <a:lnTo>
                                  <a:pt x="37" y="17"/>
                                </a:lnTo>
                                <a:lnTo>
                                  <a:pt x="44" y="20"/>
                                </a:lnTo>
                                <a:lnTo>
                                  <a:pt x="4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529"/>
                        <wps:cNvSpPr>
                          <a:spLocks/>
                        </wps:cNvSpPr>
                        <wps:spPr bwMode="auto">
                          <a:xfrm>
                            <a:off x="6595" y="1427"/>
                            <a:ext cx="53" cy="25"/>
                          </a:xfrm>
                          <a:custGeom>
                            <a:avLst/>
                            <a:gdLst>
                              <a:gd name="T0" fmla="*/ 0 w 53"/>
                              <a:gd name="T1" fmla="*/ 25 h 25"/>
                              <a:gd name="T2" fmla="*/ 53 w 53"/>
                              <a:gd name="T3" fmla="*/ 0 h 25"/>
                              <a:gd name="T4" fmla="*/ 0 w 53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5">
                                <a:moveTo>
                                  <a:pt x="0" y="25"/>
                                </a:moveTo>
                                <a:lnTo>
                                  <a:pt x="53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530"/>
                        <wps:cNvSpPr>
                          <a:spLocks/>
                        </wps:cNvSpPr>
                        <wps:spPr bwMode="auto">
                          <a:xfrm>
                            <a:off x="6546" y="1444"/>
                            <a:ext cx="49" cy="20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20"/>
                              <a:gd name="T2" fmla="*/ 37 w 49"/>
                              <a:gd name="T3" fmla="*/ 15 h 20"/>
                              <a:gd name="T4" fmla="*/ 24 w 49"/>
                              <a:gd name="T5" fmla="*/ 20 h 20"/>
                              <a:gd name="T6" fmla="*/ 12 w 49"/>
                              <a:gd name="T7" fmla="*/ 18 h 20"/>
                              <a:gd name="T8" fmla="*/ 0 w 49"/>
                              <a:gd name="T9" fmla="*/ 13 h 20"/>
                              <a:gd name="T10" fmla="*/ 5 w 49"/>
                              <a:gd name="T11" fmla="*/ 8 h 20"/>
                              <a:gd name="T12" fmla="*/ 10 w 49"/>
                              <a:gd name="T13" fmla="*/ 3 h 20"/>
                              <a:gd name="T14" fmla="*/ 17 w 49"/>
                              <a:gd name="T15" fmla="*/ 0 h 20"/>
                              <a:gd name="T16" fmla="*/ 24 w 49"/>
                              <a:gd name="T17" fmla="*/ 0 h 20"/>
                              <a:gd name="T18" fmla="*/ 29 w 49"/>
                              <a:gd name="T19" fmla="*/ 0 h 20"/>
                              <a:gd name="T20" fmla="*/ 37 w 49"/>
                              <a:gd name="T21" fmla="*/ 0 h 20"/>
                              <a:gd name="T22" fmla="*/ 44 w 49"/>
                              <a:gd name="T23" fmla="*/ 3 h 20"/>
                              <a:gd name="T24" fmla="*/ 49 w 49"/>
                              <a:gd name="T25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49" y="8"/>
                                </a:moveTo>
                                <a:lnTo>
                                  <a:pt x="37" y="15"/>
                                </a:lnTo>
                                <a:lnTo>
                                  <a:pt x="24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7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3"/>
                                </a:lnTo>
                                <a:lnTo>
                                  <a:pt x="49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531"/>
                        <wps:cNvSpPr>
                          <a:spLocks noEditPoints="1"/>
                        </wps:cNvSpPr>
                        <wps:spPr bwMode="auto">
                          <a:xfrm>
                            <a:off x="6570" y="1392"/>
                            <a:ext cx="102" cy="52"/>
                          </a:xfrm>
                          <a:custGeom>
                            <a:avLst/>
                            <a:gdLst>
                              <a:gd name="T0" fmla="*/ 48 w 102"/>
                              <a:gd name="T1" fmla="*/ 35 h 52"/>
                              <a:gd name="T2" fmla="*/ 102 w 102"/>
                              <a:gd name="T3" fmla="*/ 0 h 52"/>
                              <a:gd name="T4" fmla="*/ 48 w 102"/>
                              <a:gd name="T5" fmla="*/ 35 h 52"/>
                              <a:gd name="T6" fmla="*/ 48 w 102"/>
                              <a:gd name="T7" fmla="*/ 35 h 52"/>
                              <a:gd name="T8" fmla="*/ 35 w 102"/>
                              <a:gd name="T9" fmla="*/ 45 h 52"/>
                              <a:gd name="T10" fmla="*/ 23 w 102"/>
                              <a:gd name="T11" fmla="*/ 50 h 52"/>
                              <a:gd name="T12" fmla="*/ 13 w 102"/>
                              <a:gd name="T13" fmla="*/ 52 h 52"/>
                              <a:gd name="T14" fmla="*/ 0 w 102"/>
                              <a:gd name="T15" fmla="*/ 47 h 52"/>
                              <a:gd name="T16" fmla="*/ 5 w 102"/>
                              <a:gd name="T17" fmla="*/ 42 h 52"/>
                              <a:gd name="T18" fmla="*/ 10 w 102"/>
                              <a:gd name="T19" fmla="*/ 37 h 52"/>
                              <a:gd name="T20" fmla="*/ 15 w 102"/>
                              <a:gd name="T21" fmla="*/ 35 h 52"/>
                              <a:gd name="T22" fmla="*/ 23 w 102"/>
                              <a:gd name="T23" fmla="*/ 32 h 52"/>
                              <a:gd name="T24" fmla="*/ 30 w 102"/>
                              <a:gd name="T25" fmla="*/ 30 h 52"/>
                              <a:gd name="T26" fmla="*/ 38 w 102"/>
                              <a:gd name="T27" fmla="*/ 30 h 52"/>
                              <a:gd name="T28" fmla="*/ 43 w 102"/>
                              <a:gd name="T29" fmla="*/ 32 h 52"/>
                              <a:gd name="T30" fmla="*/ 48 w 102"/>
                              <a:gd name="T31" fmla="*/ 3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2">
                                <a:moveTo>
                                  <a:pt x="48" y="35"/>
                                </a:moveTo>
                                <a:lnTo>
                                  <a:pt x="102" y="0"/>
                                </a:lnTo>
                                <a:lnTo>
                                  <a:pt x="48" y="35"/>
                                </a:lnTo>
                                <a:close/>
                                <a:moveTo>
                                  <a:pt x="48" y="35"/>
                                </a:moveTo>
                                <a:lnTo>
                                  <a:pt x="35" y="45"/>
                                </a:lnTo>
                                <a:lnTo>
                                  <a:pt x="23" y="50"/>
                                </a:lnTo>
                                <a:lnTo>
                                  <a:pt x="13" y="52"/>
                                </a:lnTo>
                                <a:lnTo>
                                  <a:pt x="0" y="47"/>
                                </a:lnTo>
                                <a:lnTo>
                                  <a:pt x="5" y="42"/>
                                </a:lnTo>
                                <a:lnTo>
                                  <a:pt x="10" y="37"/>
                                </a:lnTo>
                                <a:lnTo>
                                  <a:pt x="15" y="35"/>
                                </a:lnTo>
                                <a:lnTo>
                                  <a:pt x="23" y="32"/>
                                </a:lnTo>
                                <a:lnTo>
                                  <a:pt x="30" y="30"/>
                                </a:lnTo>
                                <a:lnTo>
                                  <a:pt x="38" y="30"/>
                                </a:lnTo>
                                <a:lnTo>
                                  <a:pt x="43" y="32"/>
                                </a:lnTo>
                                <a:lnTo>
                                  <a:pt x="48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532"/>
                        <wps:cNvSpPr>
                          <a:spLocks/>
                        </wps:cNvSpPr>
                        <wps:spPr bwMode="auto">
                          <a:xfrm>
                            <a:off x="6618" y="1392"/>
                            <a:ext cx="54" cy="35"/>
                          </a:xfrm>
                          <a:custGeom>
                            <a:avLst/>
                            <a:gdLst>
                              <a:gd name="T0" fmla="*/ 0 w 54"/>
                              <a:gd name="T1" fmla="*/ 35 h 35"/>
                              <a:gd name="T2" fmla="*/ 54 w 54"/>
                              <a:gd name="T3" fmla="*/ 0 h 35"/>
                              <a:gd name="T4" fmla="*/ 0 w 54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5">
                                <a:moveTo>
                                  <a:pt x="0" y="35"/>
                                </a:moveTo>
                                <a:lnTo>
                                  <a:pt x="54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533"/>
                        <wps:cNvSpPr>
                          <a:spLocks/>
                        </wps:cNvSpPr>
                        <wps:spPr bwMode="auto">
                          <a:xfrm>
                            <a:off x="6570" y="1422"/>
                            <a:ext cx="48" cy="22"/>
                          </a:xfrm>
                          <a:custGeom>
                            <a:avLst/>
                            <a:gdLst>
                              <a:gd name="T0" fmla="*/ 48 w 48"/>
                              <a:gd name="T1" fmla="*/ 5 h 22"/>
                              <a:gd name="T2" fmla="*/ 35 w 48"/>
                              <a:gd name="T3" fmla="*/ 15 h 22"/>
                              <a:gd name="T4" fmla="*/ 23 w 48"/>
                              <a:gd name="T5" fmla="*/ 20 h 22"/>
                              <a:gd name="T6" fmla="*/ 13 w 48"/>
                              <a:gd name="T7" fmla="*/ 22 h 22"/>
                              <a:gd name="T8" fmla="*/ 0 w 48"/>
                              <a:gd name="T9" fmla="*/ 17 h 22"/>
                              <a:gd name="T10" fmla="*/ 5 w 48"/>
                              <a:gd name="T11" fmla="*/ 12 h 22"/>
                              <a:gd name="T12" fmla="*/ 10 w 48"/>
                              <a:gd name="T13" fmla="*/ 7 h 22"/>
                              <a:gd name="T14" fmla="*/ 15 w 48"/>
                              <a:gd name="T15" fmla="*/ 5 h 22"/>
                              <a:gd name="T16" fmla="*/ 23 w 48"/>
                              <a:gd name="T17" fmla="*/ 2 h 22"/>
                              <a:gd name="T18" fmla="*/ 30 w 48"/>
                              <a:gd name="T19" fmla="*/ 0 h 22"/>
                              <a:gd name="T20" fmla="*/ 38 w 48"/>
                              <a:gd name="T21" fmla="*/ 0 h 22"/>
                              <a:gd name="T22" fmla="*/ 43 w 48"/>
                              <a:gd name="T23" fmla="*/ 2 h 22"/>
                              <a:gd name="T24" fmla="*/ 48 w 48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>
                                <a:moveTo>
                                  <a:pt x="48" y="5"/>
                                </a:moveTo>
                                <a:lnTo>
                                  <a:pt x="35" y="15"/>
                                </a:lnTo>
                                <a:lnTo>
                                  <a:pt x="23" y="20"/>
                                </a:lnTo>
                                <a:lnTo>
                                  <a:pt x="13" y="22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3" y="2"/>
                                </a:lnTo>
                                <a:lnTo>
                                  <a:pt x="48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534"/>
                        <wps:cNvSpPr>
                          <a:spLocks/>
                        </wps:cNvSpPr>
                        <wps:spPr bwMode="auto">
                          <a:xfrm>
                            <a:off x="6454" y="1474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3 h 40"/>
                              <a:gd name="T4" fmla="*/ 20 w 25"/>
                              <a:gd name="T5" fmla="*/ 23 h 40"/>
                              <a:gd name="T6" fmla="*/ 12 w 25"/>
                              <a:gd name="T7" fmla="*/ 33 h 40"/>
                              <a:gd name="T8" fmla="*/ 2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8 h 40"/>
                              <a:gd name="T14" fmla="*/ 15 w 25"/>
                              <a:gd name="T15" fmla="*/ 8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3"/>
                                </a:lnTo>
                                <a:lnTo>
                                  <a:pt x="20" y="23"/>
                                </a:lnTo>
                                <a:lnTo>
                                  <a:pt x="12" y="33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535"/>
                        <wps:cNvSpPr>
                          <a:spLocks/>
                        </wps:cNvSpPr>
                        <wps:spPr bwMode="auto">
                          <a:xfrm>
                            <a:off x="6454" y="1474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3 h 40"/>
                              <a:gd name="T4" fmla="*/ 20 w 25"/>
                              <a:gd name="T5" fmla="*/ 23 h 40"/>
                              <a:gd name="T6" fmla="*/ 12 w 25"/>
                              <a:gd name="T7" fmla="*/ 33 h 40"/>
                              <a:gd name="T8" fmla="*/ 2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8 h 40"/>
                              <a:gd name="T14" fmla="*/ 15 w 25"/>
                              <a:gd name="T15" fmla="*/ 8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3"/>
                                </a:lnTo>
                                <a:lnTo>
                                  <a:pt x="20" y="23"/>
                                </a:lnTo>
                                <a:lnTo>
                                  <a:pt x="12" y="33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536"/>
                        <wps:cNvSpPr>
                          <a:spLocks noEditPoints="1"/>
                        </wps:cNvSpPr>
                        <wps:spPr bwMode="auto">
                          <a:xfrm>
                            <a:off x="6426" y="1444"/>
                            <a:ext cx="67" cy="83"/>
                          </a:xfrm>
                          <a:custGeom>
                            <a:avLst/>
                            <a:gdLst>
                              <a:gd name="T0" fmla="*/ 28 w 67"/>
                              <a:gd name="T1" fmla="*/ 43 h 83"/>
                              <a:gd name="T2" fmla="*/ 25 w 67"/>
                              <a:gd name="T3" fmla="*/ 55 h 83"/>
                              <a:gd name="T4" fmla="*/ 20 w 67"/>
                              <a:gd name="T5" fmla="*/ 65 h 83"/>
                              <a:gd name="T6" fmla="*/ 13 w 67"/>
                              <a:gd name="T7" fmla="*/ 75 h 83"/>
                              <a:gd name="T8" fmla="*/ 0 w 67"/>
                              <a:gd name="T9" fmla="*/ 83 h 83"/>
                              <a:gd name="T10" fmla="*/ 0 w 67"/>
                              <a:gd name="T11" fmla="*/ 73 h 83"/>
                              <a:gd name="T12" fmla="*/ 8 w 67"/>
                              <a:gd name="T13" fmla="*/ 60 h 83"/>
                              <a:gd name="T14" fmla="*/ 15 w 67"/>
                              <a:gd name="T15" fmla="*/ 50 h 83"/>
                              <a:gd name="T16" fmla="*/ 28 w 67"/>
                              <a:gd name="T17" fmla="*/ 43 h 83"/>
                              <a:gd name="T18" fmla="*/ 28 w 67"/>
                              <a:gd name="T19" fmla="*/ 43 h 83"/>
                              <a:gd name="T20" fmla="*/ 67 w 67"/>
                              <a:gd name="T21" fmla="*/ 0 h 83"/>
                              <a:gd name="T22" fmla="*/ 28 w 67"/>
                              <a:gd name="T23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3">
                                <a:moveTo>
                                  <a:pt x="28" y="43"/>
                                </a:moveTo>
                                <a:lnTo>
                                  <a:pt x="25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73"/>
                                </a:lnTo>
                                <a:lnTo>
                                  <a:pt x="8" y="60"/>
                                </a:lnTo>
                                <a:lnTo>
                                  <a:pt x="15" y="50"/>
                                </a:lnTo>
                                <a:lnTo>
                                  <a:pt x="28" y="43"/>
                                </a:lnTo>
                                <a:close/>
                                <a:moveTo>
                                  <a:pt x="28" y="43"/>
                                </a:moveTo>
                                <a:lnTo>
                                  <a:pt x="67" y="0"/>
                                </a:lnTo>
                                <a:lnTo>
                                  <a:pt x="28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537"/>
                        <wps:cNvSpPr>
                          <a:spLocks/>
                        </wps:cNvSpPr>
                        <wps:spPr bwMode="auto">
                          <a:xfrm>
                            <a:off x="6426" y="1487"/>
                            <a:ext cx="28" cy="40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40"/>
                              <a:gd name="T2" fmla="*/ 25 w 28"/>
                              <a:gd name="T3" fmla="*/ 12 h 40"/>
                              <a:gd name="T4" fmla="*/ 20 w 28"/>
                              <a:gd name="T5" fmla="*/ 22 h 40"/>
                              <a:gd name="T6" fmla="*/ 13 w 28"/>
                              <a:gd name="T7" fmla="*/ 32 h 40"/>
                              <a:gd name="T8" fmla="*/ 0 w 28"/>
                              <a:gd name="T9" fmla="*/ 40 h 40"/>
                              <a:gd name="T10" fmla="*/ 0 w 28"/>
                              <a:gd name="T11" fmla="*/ 30 h 40"/>
                              <a:gd name="T12" fmla="*/ 8 w 28"/>
                              <a:gd name="T13" fmla="*/ 17 h 40"/>
                              <a:gd name="T14" fmla="*/ 15 w 28"/>
                              <a:gd name="T15" fmla="*/ 7 h 40"/>
                              <a:gd name="T16" fmla="*/ 28 w 28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28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2"/>
                                </a:lnTo>
                                <a:lnTo>
                                  <a:pt x="13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538"/>
                        <wps:cNvSpPr>
                          <a:spLocks/>
                        </wps:cNvSpPr>
                        <wps:spPr bwMode="auto">
                          <a:xfrm>
                            <a:off x="6454" y="1444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43 h 43"/>
                              <a:gd name="T2" fmla="*/ 39 w 39"/>
                              <a:gd name="T3" fmla="*/ 0 h 43"/>
                              <a:gd name="T4" fmla="*/ 0 w 3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43"/>
                                </a:moveTo>
                                <a:lnTo>
                                  <a:pt x="39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539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3 h 43"/>
                              <a:gd name="T4" fmla="*/ 17 w 22"/>
                              <a:gd name="T5" fmla="*/ 25 h 43"/>
                              <a:gd name="T6" fmla="*/ 10 w 22"/>
                              <a:gd name="T7" fmla="*/ 33 h 43"/>
                              <a:gd name="T8" fmla="*/ 0 w 22"/>
                              <a:gd name="T9" fmla="*/ 43 h 43"/>
                              <a:gd name="T10" fmla="*/ 0 w 22"/>
                              <a:gd name="T11" fmla="*/ 30 h 43"/>
                              <a:gd name="T12" fmla="*/ 3 w 22"/>
                              <a:gd name="T13" fmla="*/ 18 h 43"/>
                              <a:gd name="T14" fmla="*/ 10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3"/>
                                </a:lnTo>
                                <a:lnTo>
                                  <a:pt x="17" y="25"/>
                                </a:lnTo>
                                <a:lnTo>
                                  <a:pt x="10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540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3 h 43"/>
                              <a:gd name="T4" fmla="*/ 17 w 22"/>
                              <a:gd name="T5" fmla="*/ 25 h 43"/>
                              <a:gd name="T6" fmla="*/ 10 w 22"/>
                              <a:gd name="T7" fmla="*/ 33 h 43"/>
                              <a:gd name="T8" fmla="*/ 0 w 22"/>
                              <a:gd name="T9" fmla="*/ 43 h 43"/>
                              <a:gd name="T10" fmla="*/ 0 w 22"/>
                              <a:gd name="T11" fmla="*/ 30 h 43"/>
                              <a:gd name="T12" fmla="*/ 3 w 22"/>
                              <a:gd name="T13" fmla="*/ 18 h 43"/>
                              <a:gd name="T14" fmla="*/ 10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3"/>
                                </a:lnTo>
                                <a:lnTo>
                                  <a:pt x="17" y="25"/>
                                </a:lnTo>
                                <a:lnTo>
                                  <a:pt x="10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541"/>
                        <wps:cNvSpPr>
                          <a:spLocks/>
                        </wps:cNvSpPr>
                        <wps:spPr bwMode="auto">
                          <a:xfrm>
                            <a:off x="6503" y="1415"/>
                            <a:ext cx="35" cy="44"/>
                          </a:xfrm>
                          <a:custGeom>
                            <a:avLst/>
                            <a:gdLst>
                              <a:gd name="T0" fmla="*/ 0 w 35"/>
                              <a:gd name="T1" fmla="*/ 44 h 44"/>
                              <a:gd name="T2" fmla="*/ 35 w 35"/>
                              <a:gd name="T3" fmla="*/ 0 h 44"/>
                              <a:gd name="T4" fmla="*/ 0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0" y="44"/>
                                </a:moveTo>
                                <a:lnTo>
                                  <a:pt x="35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42"/>
                        <wps:cNvSpPr>
                          <a:spLocks/>
                        </wps:cNvSpPr>
                        <wps:spPr bwMode="auto">
                          <a:xfrm>
                            <a:off x="6503" y="1415"/>
                            <a:ext cx="35" cy="44"/>
                          </a:xfrm>
                          <a:custGeom>
                            <a:avLst/>
                            <a:gdLst>
                              <a:gd name="T0" fmla="*/ 0 w 35"/>
                              <a:gd name="T1" fmla="*/ 44 h 44"/>
                              <a:gd name="T2" fmla="*/ 35 w 35"/>
                              <a:gd name="T3" fmla="*/ 0 h 44"/>
                              <a:gd name="T4" fmla="*/ 0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0" y="44"/>
                                </a:moveTo>
                                <a:lnTo>
                                  <a:pt x="35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43"/>
                        <wps:cNvSpPr>
                          <a:spLocks/>
                        </wps:cNvSpPr>
                        <wps:spPr bwMode="auto">
                          <a:xfrm>
                            <a:off x="6508" y="1442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8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3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544"/>
                        <wps:cNvSpPr>
                          <a:spLocks/>
                        </wps:cNvSpPr>
                        <wps:spPr bwMode="auto">
                          <a:xfrm>
                            <a:off x="6508" y="1442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8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3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545"/>
                        <wps:cNvSpPr>
                          <a:spLocks/>
                        </wps:cNvSpPr>
                        <wps:spPr bwMode="auto">
                          <a:xfrm>
                            <a:off x="6528" y="1397"/>
                            <a:ext cx="33" cy="45"/>
                          </a:xfrm>
                          <a:custGeom>
                            <a:avLst/>
                            <a:gdLst>
                              <a:gd name="T0" fmla="*/ 0 w 33"/>
                              <a:gd name="T1" fmla="*/ 45 h 45"/>
                              <a:gd name="T2" fmla="*/ 33 w 33"/>
                              <a:gd name="T3" fmla="*/ 0 h 45"/>
                              <a:gd name="T4" fmla="*/ 0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0" y="45"/>
                                </a:moveTo>
                                <a:lnTo>
                                  <a:pt x="33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546"/>
                        <wps:cNvSpPr>
                          <a:spLocks/>
                        </wps:cNvSpPr>
                        <wps:spPr bwMode="auto">
                          <a:xfrm>
                            <a:off x="6528" y="1397"/>
                            <a:ext cx="33" cy="45"/>
                          </a:xfrm>
                          <a:custGeom>
                            <a:avLst/>
                            <a:gdLst>
                              <a:gd name="T0" fmla="*/ 0 w 33"/>
                              <a:gd name="T1" fmla="*/ 45 h 45"/>
                              <a:gd name="T2" fmla="*/ 33 w 33"/>
                              <a:gd name="T3" fmla="*/ 0 h 45"/>
                              <a:gd name="T4" fmla="*/ 0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0" y="45"/>
                                </a:moveTo>
                                <a:lnTo>
                                  <a:pt x="33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547"/>
                        <wps:cNvSpPr>
                          <a:spLocks/>
                        </wps:cNvSpPr>
                        <wps:spPr bwMode="auto">
                          <a:xfrm>
                            <a:off x="6533" y="1424"/>
                            <a:ext cx="20" cy="43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3"/>
                              <a:gd name="T2" fmla="*/ 20 w 20"/>
                              <a:gd name="T3" fmla="*/ 13 h 43"/>
                              <a:gd name="T4" fmla="*/ 18 w 20"/>
                              <a:gd name="T5" fmla="*/ 25 h 43"/>
                              <a:gd name="T6" fmla="*/ 10 w 20"/>
                              <a:gd name="T7" fmla="*/ 35 h 43"/>
                              <a:gd name="T8" fmla="*/ 3 w 20"/>
                              <a:gd name="T9" fmla="*/ 43 h 43"/>
                              <a:gd name="T10" fmla="*/ 0 w 20"/>
                              <a:gd name="T11" fmla="*/ 33 h 43"/>
                              <a:gd name="T12" fmla="*/ 3 w 20"/>
                              <a:gd name="T13" fmla="*/ 20 h 43"/>
                              <a:gd name="T14" fmla="*/ 8 w 20"/>
                              <a:gd name="T15" fmla="*/ 8 h 43"/>
                              <a:gd name="T16" fmla="*/ 18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18" y="0"/>
                                </a:moveTo>
                                <a:lnTo>
                                  <a:pt x="20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8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548"/>
                        <wps:cNvSpPr>
                          <a:spLocks/>
                        </wps:cNvSpPr>
                        <wps:spPr bwMode="auto">
                          <a:xfrm>
                            <a:off x="6533" y="1424"/>
                            <a:ext cx="20" cy="43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3"/>
                              <a:gd name="T2" fmla="*/ 20 w 20"/>
                              <a:gd name="T3" fmla="*/ 13 h 43"/>
                              <a:gd name="T4" fmla="*/ 18 w 20"/>
                              <a:gd name="T5" fmla="*/ 25 h 43"/>
                              <a:gd name="T6" fmla="*/ 10 w 20"/>
                              <a:gd name="T7" fmla="*/ 35 h 43"/>
                              <a:gd name="T8" fmla="*/ 3 w 20"/>
                              <a:gd name="T9" fmla="*/ 43 h 43"/>
                              <a:gd name="T10" fmla="*/ 0 w 20"/>
                              <a:gd name="T11" fmla="*/ 33 h 43"/>
                              <a:gd name="T12" fmla="*/ 3 w 20"/>
                              <a:gd name="T13" fmla="*/ 20 h 43"/>
                              <a:gd name="T14" fmla="*/ 8 w 20"/>
                              <a:gd name="T15" fmla="*/ 8 h 43"/>
                              <a:gd name="T16" fmla="*/ 18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18" y="0"/>
                                </a:moveTo>
                                <a:lnTo>
                                  <a:pt x="20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8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549"/>
                        <wps:cNvSpPr>
                          <a:spLocks/>
                        </wps:cNvSpPr>
                        <wps:spPr bwMode="auto">
                          <a:xfrm>
                            <a:off x="6551" y="1375"/>
                            <a:ext cx="32" cy="49"/>
                          </a:xfrm>
                          <a:custGeom>
                            <a:avLst/>
                            <a:gdLst>
                              <a:gd name="T0" fmla="*/ 0 w 32"/>
                              <a:gd name="T1" fmla="*/ 49 h 49"/>
                              <a:gd name="T2" fmla="*/ 32 w 32"/>
                              <a:gd name="T3" fmla="*/ 0 h 49"/>
                              <a:gd name="T4" fmla="*/ 0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0" y="49"/>
                                </a:moveTo>
                                <a:lnTo>
                                  <a:pt x="32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550"/>
                        <wps:cNvSpPr>
                          <a:spLocks/>
                        </wps:cNvSpPr>
                        <wps:spPr bwMode="auto">
                          <a:xfrm>
                            <a:off x="6551" y="1375"/>
                            <a:ext cx="32" cy="49"/>
                          </a:xfrm>
                          <a:custGeom>
                            <a:avLst/>
                            <a:gdLst>
                              <a:gd name="T0" fmla="*/ 0 w 32"/>
                              <a:gd name="T1" fmla="*/ 49 h 49"/>
                              <a:gd name="T2" fmla="*/ 32 w 32"/>
                              <a:gd name="T3" fmla="*/ 0 h 49"/>
                              <a:gd name="T4" fmla="*/ 0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0" y="49"/>
                                </a:moveTo>
                                <a:lnTo>
                                  <a:pt x="32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551"/>
                        <wps:cNvSpPr>
                          <a:spLocks/>
                        </wps:cNvSpPr>
                        <wps:spPr bwMode="auto">
                          <a:xfrm>
                            <a:off x="6558" y="1405"/>
                            <a:ext cx="20" cy="42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42"/>
                              <a:gd name="T2" fmla="*/ 20 w 20"/>
                              <a:gd name="T3" fmla="*/ 12 h 42"/>
                              <a:gd name="T4" fmla="*/ 17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19 h 42"/>
                              <a:gd name="T14" fmla="*/ 8 w 20"/>
                              <a:gd name="T15" fmla="*/ 7 h 42"/>
                              <a:gd name="T16" fmla="*/ 17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7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19"/>
                                </a:lnTo>
                                <a:lnTo>
                                  <a:pt x="8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552"/>
                        <wps:cNvSpPr>
                          <a:spLocks/>
                        </wps:cNvSpPr>
                        <wps:spPr bwMode="auto">
                          <a:xfrm>
                            <a:off x="6558" y="1405"/>
                            <a:ext cx="20" cy="42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42"/>
                              <a:gd name="T2" fmla="*/ 20 w 20"/>
                              <a:gd name="T3" fmla="*/ 12 h 42"/>
                              <a:gd name="T4" fmla="*/ 17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19 h 42"/>
                              <a:gd name="T14" fmla="*/ 8 w 20"/>
                              <a:gd name="T15" fmla="*/ 7 h 42"/>
                              <a:gd name="T16" fmla="*/ 17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7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19"/>
                                </a:lnTo>
                                <a:lnTo>
                                  <a:pt x="8" y="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553"/>
                        <wps:cNvSpPr>
                          <a:spLocks/>
                        </wps:cNvSpPr>
                        <wps:spPr bwMode="auto">
                          <a:xfrm>
                            <a:off x="6575" y="1355"/>
                            <a:ext cx="33" cy="50"/>
                          </a:xfrm>
                          <a:custGeom>
                            <a:avLst/>
                            <a:gdLst>
                              <a:gd name="T0" fmla="*/ 0 w 33"/>
                              <a:gd name="T1" fmla="*/ 50 h 50"/>
                              <a:gd name="T2" fmla="*/ 33 w 33"/>
                              <a:gd name="T3" fmla="*/ 0 h 50"/>
                              <a:gd name="T4" fmla="*/ 0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0" y="50"/>
                                </a:moveTo>
                                <a:lnTo>
                                  <a:pt x="33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554"/>
                        <wps:cNvSpPr>
                          <a:spLocks/>
                        </wps:cNvSpPr>
                        <wps:spPr bwMode="auto">
                          <a:xfrm>
                            <a:off x="6575" y="1355"/>
                            <a:ext cx="33" cy="50"/>
                          </a:xfrm>
                          <a:custGeom>
                            <a:avLst/>
                            <a:gdLst>
                              <a:gd name="T0" fmla="*/ 0 w 33"/>
                              <a:gd name="T1" fmla="*/ 50 h 50"/>
                              <a:gd name="T2" fmla="*/ 33 w 33"/>
                              <a:gd name="T3" fmla="*/ 0 h 50"/>
                              <a:gd name="T4" fmla="*/ 0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0" y="50"/>
                                </a:moveTo>
                                <a:lnTo>
                                  <a:pt x="33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555"/>
                        <wps:cNvSpPr>
                          <a:spLocks/>
                        </wps:cNvSpPr>
                        <wps:spPr bwMode="auto">
                          <a:xfrm>
                            <a:off x="6580" y="1385"/>
                            <a:ext cx="25" cy="44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44"/>
                              <a:gd name="T2" fmla="*/ 25 w 25"/>
                              <a:gd name="T3" fmla="*/ 7 h 44"/>
                              <a:gd name="T4" fmla="*/ 25 w 25"/>
                              <a:gd name="T5" fmla="*/ 12 h 44"/>
                              <a:gd name="T6" fmla="*/ 25 w 25"/>
                              <a:gd name="T7" fmla="*/ 20 h 44"/>
                              <a:gd name="T8" fmla="*/ 23 w 25"/>
                              <a:gd name="T9" fmla="*/ 25 h 44"/>
                              <a:gd name="T10" fmla="*/ 15 w 25"/>
                              <a:gd name="T11" fmla="*/ 35 h 44"/>
                              <a:gd name="T12" fmla="*/ 0 w 25"/>
                              <a:gd name="T13" fmla="*/ 44 h 44"/>
                              <a:gd name="T14" fmla="*/ 0 w 25"/>
                              <a:gd name="T15" fmla="*/ 32 h 44"/>
                              <a:gd name="T16" fmla="*/ 3 w 25"/>
                              <a:gd name="T17" fmla="*/ 20 h 44"/>
                              <a:gd name="T18" fmla="*/ 10 w 25"/>
                              <a:gd name="T19" fmla="*/ 10 h 44"/>
                              <a:gd name="T20" fmla="*/ 23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3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25"/>
                                </a:lnTo>
                                <a:lnTo>
                                  <a:pt x="15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556"/>
                        <wps:cNvSpPr>
                          <a:spLocks/>
                        </wps:cNvSpPr>
                        <wps:spPr bwMode="auto">
                          <a:xfrm>
                            <a:off x="6580" y="1385"/>
                            <a:ext cx="25" cy="44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44"/>
                              <a:gd name="T2" fmla="*/ 25 w 25"/>
                              <a:gd name="T3" fmla="*/ 7 h 44"/>
                              <a:gd name="T4" fmla="*/ 25 w 25"/>
                              <a:gd name="T5" fmla="*/ 12 h 44"/>
                              <a:gd name="T6" fmla="*/ 25 w 25"/>
                              <a:gd name="T7" fmla="*/ 20 h 44"/>
                              <a:gd name="T8" fmla="*/ 23 w 25"/>
                              <a:gd name="T9" fmla="*/ 25 h 44"/>
                              <a:gd name="T10" fmla="*/ 15 w 25"/>
                              <a:gd name="T11" fmla="*/ 35 h 44"/>
                              <a:gd name="T12" fmla="*/ 0 w 25"/>
                              <a:gd name="T13" fmla="*/ 44 h 44"/>
                              <a:gd name="T14" fmla="*/ 0 w 25"/>
                              <a:gd name="T15" fmla="*/ 32 h 44"/>
                              <a:gd name="T16" fmla="*/ 3 w 25"/>
                              <a:gd name="T17" fmla="*/ 20 h 44"/>
                              <a:gd name="T18" fmla="*/ 10 w 25"/>
                              <a:gd name="T19" fmla="*/ 10 h 44"/>
                              <a:gd name="T20" fmla="*/ 23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3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25"/>
                                </a:lnTo>
                                <a:lnTo>
                                  <a:pt x="15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557"/>
                        <wps:cNvSpPr>
                          <a:spLocks/>
                        </wps:cNvSpPr>
                        <wps:spPr bwMode="auto">
                          <a:xfrm>
                            <a:off x="6603" y="1335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558"/>
                        <wps:cNvSpPr>
                          <a:spLocks/>
                        </wps:cNvSpPr>
                        <wps:spPr bwMode="auto">
                          <a:xfrm>
                            <a:off x="6603" y="1335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559"/>
                        <wps:cNvSpPr>
                          <a:spLocks/>
                        </wps:cNvSpPr>
                        <wps:spPr bwMode="auto">
                          <a:xfrm>
                            <a:off x="6399" y="1457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7 w 75"/>
                              <a:gd name="T11" fmla="*/ 55 h 82"/>
                              <a:gd name="T12" fmla="*/ 20 w 75"/>
                              <a:gd name="T13" fmla="*/ 65 h 82"/>
                              <a:gd name="T14" fmla="*/ 12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5 w 75"/>
                              <a:gd name="T25" fmla="*/ 57 h 82"/>
                              <a:gd name="T26" fmla="*/ 10 w 75"/>
                              <a:gd name="T27" fmla="*/ 52 h 82"/>
                              <a:gd name="T28" fmla="*/ 17 w 75"/>
                              <a:gd name="T29" fmla="*/ 47 h 82"/>
                              <a:gd name="T30" fmla="*/ 22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7" y="55"/>
                                </a:lnTo>
                                <a:lnTo>
                                  <a:pt x="20" y="65"/>
                                </a:lnTo>
                                <a:lnTo>
                                  <a:pt x="12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7" y="47"/>
                                </a:lnTo>
                                <a:lnTo>
                                  <a:pt x="22" y="42"/>
                                </a:lnTo>
                                <a:lnTo>
                                  <a:pt x="3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560"/>
                        <wps:cNvSpPr>
                          <a:spLocks/>
                        </wps:cNvSpPr>
                        <wps:spPr bwMode="auto">
                          <a:xfrm>
                            <a:off x="6399" y="1457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7 w 75"/>
                              <a:gd name="T11" fmla="*/ 55 h 82"/>
                              <a:gd name="T12" fmla="*/ 20 w 75"/>
                              <a:gd name="T13" fmla="*/ 65 h 82"/>
                              <a:gd name="T14" fmla="*/ 12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5 w 75"/>
                              <a:gd name="T25" fmla="*/ 57 h 82"/>
                              <a:gd name="T26" fmla="*/ 10 w 75"/>
                              <a:gd name="T27" fmla="*/ 52 h 82"/>
                              <a:gd name="T28" fmla="*/ 17 w 75"/>
                              <a:gd name="T29" fmla="*/ 47 h 82"/>
                              <a:gd name="T30" fmla="*/ 22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7" y="55"/>
                                </a:lnTo>
                                <a:lnTo>
                                  <a:pt x="20" y="65"/>
                                </a:lnTo>
                                <a:lnTo>
                                  <a:pt x="12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7" y="47"/>
                                </a:lnTo>
                                <a:lnTo>
                                  <a:pt x="22" y="42"/>
                                </a:lnTo>
                                <a:lnTo>
                                  <a:pt x="30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561"/>
                        <wps:cNvSpPr>
                          <a:spLocks/>
                        </wps:cNvSpPr>
                        <wps:spPr bwMode="auto">
                          <a:xfrm>
                            <a:off x="6369" y="1474"/>
                            <a:ext cx="72" cy="80"/>
                          </a:xfrm>
                          <a:custGeom>
                            <a:avLst/>
                            <a:gdLst>
                              <a:gd name="T0" fmla="*/ 33 w 72"/>
                              <a:gd name="T1" fmla="*/ 40 h 80"/>
                              <a:gd name="T2" fmla="*/ 72 w 72"/>
                              <a:gd name="T3" fmla="*/ 0 h 80"/>
                              <a:gd name="T4" fmla="*/ 33 w 72"/>
                              <a:gd name="T5" fmla="*/ 40 h 80"/>
                              <a:gd name="T6" fmla="*/ 33 w 72"/>
                              <a:gd name="T7" fmla="*/ 40 h 80"/>
                              <a:gd name="T8" fmla="*/ 33 w 72"/>
                              <a:gd name="T9" fmla="*/ 40 h 80"/>
                              <a:gd name="T10" fmla="*/ 30 w 72"/>
                              <a:gd name="T11" fmla="*/ 53 h 80"/>
                              <a:gd name="T12" fmla="*/ 23 w 72"/>
                              <a:gd name="T13" fmla="*/ 65 h 80"/>
                              <a:gd name="T14" fmla="*/ 13 w 72"/>
                              <a:gd name="T15" fmla="*/ 73 h 80"/>
                              <a:gd name="T16" fmla="*/ 0 w 72"/>
                              <a:gd name="T17" fmla="*/ 80 h 80"/>
                              <a:gd name="T18" fmla="*/ 0 w 72"/>
                              <a:gd name="T19" fmla="*/ 75 h 80"/>
                              <a:gd name="T20" fmla="*/ 3 w 72"/>
                              <a:gd name="T21" fmla="*/ 68 h 80"/>
                              <a:gd name="T22" fmla="*/ 5 w 72"/>
                              <a:gd name="T23" fmla="*/ 63 h 80"/>
                              <a:gd name="T24" fmla="*/ 8 w 72"/>
                              <a:gd name="T25" fmla="*/ 55 h 80"/>
                              <a:gd name="T26" fmla="*/ 13 w 72"/>
                              <a:gd name="T27" fmla="*/ 50 h 80"/>
                              <a:gd name="T28" fmla="*/ 18 w 72"/>
                              <a:gd name="T29" fmla="*/ 45 h 80"/>
                              <a:gd name="T30" fmla="*/ 25 w 72"/>
                              <a:gd name="T31" fmla="*/ 43 h 80"/>
                              <a:gd name="T32" fmla="*/ 33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3" y="40"/>
                                </a:moveTo>
                                <a:lnTo>
                                  <a:pt x="72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562"/>
                        <wps:cNvSpPr>
                          <a:spLocks/>
                        </wps:cNvSpPr>
                        <wps:spPr bwMode="auto">
                          <a:xfrm>
                            <a:off x="6369" y="1474"/>
                            <a:ext cx="72" cy="80"/>
                          </a:xfrm>
                          <a:custGeom>
                            <a:avLst/>
                            <a:gdLst>
                              <a:gd name="T0" fmla="*/ 33 w 72"/>
                              <a:gd name="T1" fmla="*/ 40 h 80"/>
                              <a:gd name="T2" fmla="*/ 72 w 72"/>
                              <a:gd name="T3" fmla="*/ 0 h 80"/>
                              <a:gd name="T4" fmla="*/ 33 w 72"/>
                              <a:gd name="T5" fmla="*/ 40 h 80"/>
                              <a:gd name="T6" fmla="*/ 33 w 72"/>
                              <a:gd name="T7" fmla="*/ 40 h 80"/>
                              <a:gd name="T8" fmla="*/ 33 w 72"/>
                              <a:gd name="T9" fmla="*/ 40 h 80"/>
                              <a:gd name="T10" fmla="*/ 30 w 72"/>
                              <a:gd name="T11" fmla="*/ 53 h 80"/>
                              <a:gd name="T12" fmla="*/ 23 w 72"/>
                              <a:gd name="T13" fmla="*/ 65 h 80"/>
                              <a:gd name="T14" fmla="*/ 13 w 72"/>
                              <a:gd name="T15" fmla="*/ 73 h 80"/>
                              <a:gd name="T16" fmla="*/ 0 w 72"/>
                              <a:gd name="T17" fmla="*/ 80 h 80"/>
                              <a:gd name="T18" fmla="*/ 0 w 72"/>
                              <a:gd name="T19" fmla="*/ 75 h 80"/>
                              <a:gd name="T20" fmla="*/ 3 w 72"/>
                              <a:gd name="T21" fmla="*/ 68 h 80"/>
                              <a:gd name="T22" fmla="*/ 5 w 72"/>
                              <a:gd name="T23" fmla="*/ 63 h 80"/>
                              <a:gd name="T24" fmla="*/ 8 w 72"/>
                              <a:gd name="T25" fmla="*/ 55 h 80"/>
                              <a:gd name="T26" fmla="*/ 13 w 72"/>
                              <a:gd name="T27" fmla="*/ 50 h 80"/>
                              <a:gd name="T28" fmla="*/ 18 w 72"/>
                              <a:gd name="T29" fmla="*/ 45 h 80"/>
                              <a:gd name="T30" fmla="*/ 25 w 72"/>
                              <a:gd name="T31" fmla="*/ 43 h 80"/>
                              <a:gd name="T32" fmla="*/ 33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3" y="40"/>
                                </a:moveTo>
                                <a:lnTo>
                                  <a:pt x="72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563"/>
                        <wps:cNvSpPr>
                          <a:spLocks/>
                        </wps:cNvSpPr>
                        <wps:spPr bwMode="auto">
                          <a:xfrm>
                            <a:off x="6479" y="1432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564"/>
                        <wps:cNvSpPr>
                          <a:spLocks/>
                        </wps:cNvSpPr>
                        <wps:spPr bwMode="auto">
                          <a:xfrm>
                            <a:off x="6479" y="1432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565"/>
                        <wps:cNvSpPr>
                          <a:spLocks noEditPoints="1"/>
                        </wps:cNvSpPr>
                        <wps:spPr bwMode="auto">
                          <a:xfrm>
                            <a:off x="6732" y="908"/>
                            <a:ext cx="25" cy="132"/>
                          </a:xfrm>
                          <a:custGeom>
                            <a:avLst/>
                            <a:gdLst>
                              <a:gd name="T0" fmla="*/ 22 w 25"/>
                              <a:gd name="T1" fmla="*/ 75 h 132"/>
                              <a:gd name="T2" fmla="*/ 17 w 25"/>
                              <a:gd name="T3" fmla="*/ 0 h 132"/>
                              <a:gd name="T4" fmla="*/ 22 w 25"/>
                              <a:gd name="T5" fmla="*/ 75 h 132"/>
                              <a:gd name="T6" fmla="*/ 22 w 25"/>
                              <a:gd name="T7" fmla="*/ 75 h 132"/>
                              <a:gd name="T8" fmla="*/ 25 w 25"/>
                              <a:gd name="T9" fmla="*/ 92 h 132"/>
                              <a:gd name="T10" fmla="*/ 25 w 25"/>
                              <a:gd name="T11" fmla="*/ 107 h 132"/>
                              <a:gd name="T12" fmla="*/ 22 w 25"/>
                              <a:gd name="T13" fmla="*/ 115 h 132"/>
                              <a:gd name="T14" fmla="*/ 17 w 25"/>
                              <a:gd name="T15" fmla="*/ 120 h 132"/>
                              <a:gd name="T16" fmla="*/ 12 w 25"/>
                              <a:gd name="T17" fmla="*/ 125 h 132"/>
                              <a:gd name="T18" fmla="*/ 7 w 25"/>
                              <a:gd name="T19" fmla="*/ 132 h 132"/>
                              <a:gd name="T20" fmla="*/ 3 w 25"/>
                              <a:gd name="T21" fmla="*/ 125 h 132"/>
                              <a:gd name="T22" fmla="*/ 0 w 25"/>
                              <a:gd name="T23" fmla="*/ 115 h 132"/>
                              <a:gd name="T24" fmla="*/ 0 w 25"/>
                              <a:gd name="T25" fmla="*/ 107 h 132"/>
                              <a:gd name="T26" fmla="*/ 0 w 25"/>
                              <a:gd name="T27" fmla="*/ 100 h 132"/>
                              <a:gd name="T28" fmla="*/ 3 w 25"/>
                              <a:gd name="T29" fmla="*/ 92 h 132"/>
                              <a:gd name="T30" fmla="*/ 7 w 25"/>
                              <a:gd name="T31" fmla="*/ 85 h 132"/>
                              <a:gd name="T32" fmla="*/ 12 w 25"/>
                              <a:gd name="T33" fmla="*/ 77 h 132"/>
                              <a:gd name="T34" fmla="*/ 22 w 25"/>
                              <a:gd name="T35" fmla="*/ 75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2">
                                <a:moveTo>
                                  <a:pt x="22" y="75"/>
                                </a:moveTo>
                                <a:lnTo>
                                  <a:pt x="17" y="0"/>
                                </a:lnTo>
                                <a:lnTo>
                                  <a:pt x="22" y="75"/>
                                </a:lnTo>
                                <a:close/>
                                <a:moveTo>
                                  <a:pt x="22" y="75"/>
                                </a:moveTo>
                                <a:lnTo>
                                  <a:pt x="25" y="92"/>
                                </a:lnTo>
                                <a:lnTo>
                                  <a:pt x="25" y="107"/>
                                </a:lnTo>
                                <a:lnTo>
                                  <a:pt x="22" y="115"/>
                                </a:lnTo>
                                <a:lnTo>
                                  <a:pt x="17" y="120"/>
                                </a:lnTo>
                                <a:lnTo>
                                  <a:pt x="12" y="125"/>
                                </a:lnTo>
                                <a:lnTo>
                                  <a:pt x="7" y="132"/>
                                </a:lnTo>
                                <a:lnTo>
                                  <a:pt x="3" y="125"/>
                                </a:lnTo>
                                <a:lnTo>
                                  <a:pt x="0" y="115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3" y="92"/>
                                </a:lnTo>
                                <a:lnTo>
                                  <a:pt x="7" y="85"/>
                                </a:lnTo>
                                <a:lnTo>
                                  <a:pt x="12" y="77"/>
                                </a:lnTo>
                                <a:lnTo>
                                  <a:pt x="2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566"/>
                        <wps:cNvSpPr>
                          <a:spLocks/>
                        </wps:cNvSpPr>
                        <wps:spPr bwMode="auto">
                          <a:xfrm>
                            <a:off x="6749" y="908"/>
                            <a:ext cx="5" cy="75"/>
                          </a:xfrm>
                          <a:custGeom>
                            <a:avLst/>
                            <a:gdLst>
                              <a:gd name="T0" fmla="*/ 5 w 5"/>
                              <a:gd name="T1" fmla="*/ 75 h 75"/>
                              <a:gd name="T2" fmla="*/ 0 w 5"/>
                              <a:gd name="T3" fmla="*/ 0 h 75"/>
                              <a:gd name="T4" fmla="*/ 5 w 5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5">
                                <a:moveTo>
                                  <a:pt x="5" y="75"/>
                                </a:moveTo>
                                <a:lnTo>
                                  <a:pt x="0" y="0"/>
                                </a:lnTo>
                                <a:lnTo>
                                  <a:pt x="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567"/>
                        <wps:cNvSpPr>
                          <a:spLocks/>
                        </wps:cNvSpPr>
                        <wps:spPr bwMode="auto">
                          <a:xfrm>
                            <a:off x="6732" y="983"/>
                            <a:ext cx="25" cy="57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7"/>
                              <a:gd name="T2" fmla="*/ 25 w 25"/>
                              <a:gd name="T3" fmla="*/ 17 h 57"/>
                              <a:gd name="T4" fmla="*/ 25 w 25"/>
                              <a:gd name="T5" fmla="*/ 32 h 57"/>
                              <a:gd name="T6" fmla="*/ 22 w 25"/>
                              <a:gd name="T7" fmla="*/ 40 h 57"/>
                              <a:gd name="T8" fmla="*/ 17 w 25"/>
                              <a:gd name="T9" fmla="*/ 45 h 57"/>
                              <a:gd name="T10" fmla="*/ 12 w 25"/>
                              <a:gd name="T11" fmla="*/ 50 h 57"/>
                              <a:gd name="T12" fmla="*/ 7 w 25"/>
                              <a:gd name="T13" fmla="*/ 57 h 57"/>
                              <a:gd name="T14" fmla="*/ 3 w 25"/>
                              <a:gd name="T15" fmla="*/ 50 h 57"/>
                              <a:gd name="T16" fmla="*/ 0 w 25"/>
                              <a:gd name="T17" fmla="*/ 40 h 57"/>
                              <a:gd name="T18" fmla="*/ 0 w 25"/>
                              <a:gd name="T19" fmla="*/ 32 h 57"/>
                              <a:gd name="T20" fmla="*/ 0 w 25"/>
                              <a:gd name="T21" fmla="*/ 25 h 57"/>
                              <a:gd name="T22" fmla="*/ 3 w 25"/>
                              <a:gd name="T23" fmla="*/ 17 h 57"/>
                              <a:gd name="T24" fmla="*/ 7 w 25"/>
                              <a:gd name="T25" fmla="*/ 10 h 57"/>
                              <a:gd name="T26" fmla="*/ 12 w 25"/>
                              <a:gd name="T27" fmla="*/ 2 h 57"/>
                              <a:gd name="T28" fmla="*/ 22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2" y="0"/>
                                </a:moveTo>
                                <a:lnTo>
                                  <a:pt x="25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7" y="57"/>
                                </a:lnTo>
                                <a:lnTo>
                                  <a:pt x="3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7"/>
                                </a:lnTo>
                                <a:lnTo>
                                  <a:pt x="7" y="10"/>
                                </a:lnTo>
                                <a:lnTo>
                                  <a:pt x="12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568"/>
                        <wps:cNvSpPr>
                          <a:spLocks noEditPoints="1"/>
                        </wps:cNvSpPr>
                        <wps:spPr bwMode="auto">
                          <a:xfrm>
                            <a:off x="6735" y="963"/>
                            <a:ext cx="32" cy="122"/>
                          </a:xfrm>
                          <a:custGeom>
                            <a:avLst/>
                            <a:gdLst>
                              <a:gd name="T0" fmla="*/ 19 w 32"/>
                              <a:gd name="T1" fmla="*/ 67 h 122"/>
                              <a:gd name="T2" fmla="*/ 32 w 32"/>
                              <a:gd name="T3" fmla="*/ 0 h 122"/>
                              <a:gd name="T4" fmla="*/ 19 w 32"/>
                              <a:gd name="T5" fmla="*/ 67 h 122"/>
                              <a:gd name="T6" fmla="*/ 19 w 32"/>
                              <a:gd name="T7" fmla="*/ 67 h 122"/>
                              <a:gd name="T8" fmla="*/ 24 w 32"/>
                              <a:gd name="T9" fmla="*/ 82 h 122"/>
                              <a:gd name="T10" fmla="*/ 22 w 32"/>
                              <a:gd name="T11" fmla="*/ 100 h 122"/>
                              <a:gd name="T12" fmla="*/ 19 w 32"/>
                              <a:gd name="T13" fmla="*/ 105 h 122"/>
                              <a:gd name="T14" fmla="*/ 17 w 32"/>
                              <a:gd name="T15" fmla="*/ 112 h 122"/>
                              <a:gd name="T16" fmla="*/ 12 w 32"/>
                              <a:gd name="T17" fmla="*/ 117 h 122"/>
                              <a:gd name="T18" fmla="*/ 4 w 32"/>
                              <a:gd name="T19" fmla="*/ 122 h 122"/>
                              <a:gd name="T20" fmla="*/ 2 w 32"/>
                              <a:gd name="T21" fmla="*/ 117 h 122"/>
                              <a:gd name="T22" fmla="*/ 0 w 32"/>
                              <a:gd name="T23" fmla="*/ 107 h 122"/>
                              <a:gd name="T24" fmla="*/ 0 w 32"/>
                              <a:gd name="T25" fmla="*/ 100 h 122"/>
                              <a:gd name="T26" fmla="*/ 0 w 32"/>
                              <a:gd name="T27" fmla="*/ 92 h 122"/>
                              <a:gd name="T28" fmla="*/ 2 w 32"/>
                              <a:gd name="T29" fmla="*/ 85 h 122"/>
                              <a:gd name="T30" fmla="*/ 7 w 32"/>
                              <a:gd name="T31" fmla="*/ 77 h 122"/>
                              <a:gd name="T32" fmla="*/ 12 w 32"/>
                              <a:gd name="T33" fmla="*/ 70 h 122"/>
                              <a:gd name="T34" fmla="*/ 19 w 32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2">
                                <a:moveTo>
                                  <a:pt x="19" y="67"/>
                                </a:moveTo>
                                <a:lnTo>
                                  <a:pt x="32" y="0"/>
                                </a:lnTo>
                                <a:lnTo>
                                  <a:pt x="19" y="67"/>
                                </a:lnTo>
                                <a:close/>
                                <a:moveTo>
                                  <a:pt x="19" y="67"/>
                                </a:moveTo>
                                <a:lnTo>
                                  <a:pt x="24" y="82"/>
                                </a:lnTo>
                                <a:lnTo>
                                  <a:pt x="22" y="100"/>
                                </a:lnTo>
                                <a:lnTo>
                                  <a:pt x="19" y="105"/>
                                </a:lnTo>
                                <a:lnTo>
                                  <a:pt x="17" y="112"/>
                                </a:lnTo>
                                <a:lnTo>
                                  <a:pt x="12" y="117"/>
                                </a:lnTo>
                                <a:lnTo>
                                  <a:pt x="4" y="122"/>
                                </a:lnTo>
                                <a:lnTo>
                                  <a:pt x="2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7" y="77"/>
                                </a:lnTo>
                                <a:lnTo>
                                  <a:pt x="12" y="70"/>
                                </a:lnTo>
                                <a:lnTo>
                                  <a:pt x="19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569"/>
                        <wps:cNvSpPr>
                          <a:spLocks/>
                        </wps:cNvSpPr>
                        <wps:spPr bwMode="auto">
                          <a:xfrm>
                            <a:off x="6754" y="963"/>
                            <a:ext cx="13" cy="67"/>
                          </a:xfrm>
                          <a:custGeom>
                            <a:avLst/>
                            <a:gdLst>
                              <a:gd name="T0" fmla="*/ 0 w 13"/>
                              <a:gd name="T1" fmla="*/ 67 h 67"/>
                              <a:gd name="T2" fmla="*/ 13 w 13"/>
                              <a:gd name="T3" fmla="*/ 0 h 67"/>
                              <a:gd name="T4" fmla="*/ 0 w 1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7">
                                <a:moveTo>
                                  <a:pt x="0" y="67"/>
                                </a:moveTo>
                                <a:lnTo>
                                  <a:pt x="1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570"/>
                        <wps:cNvSpPr>
                          <a:spLocks/>
                        </wps:cNvSpPr>
                        <wps:spPr bwMode="auto">
                          <a:xfrm>
                            <a:off x="6735" y="1030"/>
                            <a:ext cx="24" cy="55"/>
                          </a:xfrm>
                          <a:custGeom>
                            <a:avLst/>
                            <a:gdLst>
                              <a:gd name="T0" fmla="*/ 19 w 24"/>
                              <a:gd name="T1" fmla="*/ 0 h 55"/>
                              <a:gd name="T2" fmla="*/ 24 w 24"/>
                              <a:gd name="T3" fmla="*/ 15 h 55"/>
                              <a:gd name="T4" fmla="*/ 22 w 24"/>
                              <a:gd name="T5" fmla="*/ 33 h 55"/>
                              <a:gd name="T6" fmla="*/ 19 w 24"/>
                              <a:gd name="T7" fmla="*/ 38 h 55"/>
                              <a:gd name="T8" fmla="*/ 17 w 24"/>
                              <a:gd name="T9" fmla="*/ 45 h 55"/>
                              <a:gd name="T10" fmla="*/ 12 w 24"/>
                              <a:gd name="T11" fmla="*/ 50 h 55"/>
                              <a:gd name="T12" fmla="*/ 4 w 24"/>
                              <a:gd name="T13" fmla="*/ 55 h 55"/>
                              <a:gd name="T14" fmla="*/ 2 w 24"/>
                              <a:gd name="T15" fmla="*/ 50 h 55"/>
                              <a:gd name="T16" fmla="*/ 0 w 24"/>
                              <a:gd name="T17" fmla="*/ 40 h 55"/>
                              <a:gd name="T18" fmla="*/ 0 w 24"/>
                              <a:gd name="T19" fmla="*/ 33 h 55"/>
                              <a:gd name="T20" fmla="*/ 0 w 24"/>
                              <a:gd name="T21" fmla="*/ 25 h 55"/>
                              <a:gd name="T22" fmla="*/ 2 w 24"/>
                              <a:gd name="T23" fmla="*/ 18 h 55"/>
                              <a:gd name="T24" fmla="*/ 7 w 24"/>
                              <a:gd name="T25" fmla="*/ 10 h 55"/>
                              <a:gd name="T26" fmla="*/ 12 w 24"/>
                              <a:gd name="T27" fmla="*/ 3 h 55"/>
                              <a:gd name="T28" fmla="*/ 19 w 24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55">
                                <a:moveTo>
                                  <a:pt x="19" y="0"/>
                                </a:moveTo>
                                <a:lnTo>
                                  <a:pt x="24" y="15"/>
                                </a:lnTo>
                                <a:lnTo>
                                  <a:pt x="22" y="33"/>
                                </a:lnTo>
                                <a:lnTo>
                                  <a:pt x="19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4" y="55"/>
                                </a:lnTo>
                                <a:lnTo>
                                  <a:pt x="2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2" y="18"/>
                                </a:lnTo>
                                <a:lnTo>
                                  <a:pt x="7" y="10"/>
                                </a:lnTo>
                                <a:lnTo>
                                  <a:pt x="12" y="3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571"/>
                        <wps:cNvSpPr>
                          <a:spLocks noEditPoints="1"/>
                        </wps:cNvSpPr>
                        <wps:spPr bwMode="auto">
                          <a:xfrm>
                            <a:off x="6739" y="1003"/>
                            <a:ext cx="35" cy="122"/>
                          </a:xfrm>
                          <a:custGeom>
                            <a:avLst/>
                            <a:gdLst>
                              <a:gd name="T0" fmla="*/ 23 w 35"/>
                              <a:gd name="T1" fmla="*/ 67 h 122"/>
                              <a:gd name="T2" fmla="*/ 35 w 35"/>
                              <a:gd name="T3" fmla="*/ 0 h 122"/>
                              <a:gd name="T4" fmla="*/ 23 w 35"/>
                              <a:gd name="T5" fmla="*/ 67 h 122"/>
                              <a:gd name="T6" fmla="*/ 23 w 35"/>
                              <a:gd name="T7" fmla="*/ 67 h 122"/>
                              <a:gd name="T8" fmla="*/ 25 w 35"/>
                              <a:gd name="T9" fmla="*/ 82 h 122"/>
                              <a:gd name="T10" fmla="*/ 25 w 35"/>
                              <a:gd name="T11" fmla="*/ 100 h 122"/>
                              <a:gd name="T12" fmla="*/ 23 w 35"/>
                              <a:gd name="T13" fmla="*/ 105 h 122"/>
                              <a:gd name="T14" fmla="*/ 18 w 35"/>
                              <a:gd name="T15" fmla="*/ 112 h 122"/>
                              <a:gd name="T16" fmla="*/ 13 w 35"/>
                              <a:gd name="T17" fmla="*/ 117 h 122"/>
                              <a:gd name="T18" fmla="*/ 8 w 35"/>
                              <a:gd name="T19" fmla="*/ 122 h 122"/>
                              <a:gd name="T20" fmla="*/ 3 w 35"/>
                              <a:gd name="T21" fmla="*/ 117 h 122"/>
                              <a:gd name="T22" fmla="*/ 3 w 35"/>
                              <a:gd name="T23" fmla="*/ 110 h 122"/>
                              <a:gd name="T24" fmla="*/ 0 w 35"/>
                              <a:gd name="T25" fmla="*/ 100 h 122"/>
                              <a:gd name="T26" fmla="*/ 3 w 35"/>
                              <a:gd name="T27" fmla="*/ 92 h 122"/>
                              <a:gd name="T28" fmla="*/ 5 w 35"/>
                              <a:gd name="T29" fmla="*/ 85 h 122"/>
                              <a:gd name="T30" fmla="*/ 10 w 35"/>
                              <a:gd name="T31" fmla="*/ 77 h 122"/>
                              <a:gd name="T32" fmla="*/ 15 w 35"/>
                              <a:gd name="T33" fmla="*/ 70 h 122"/>
                              <a:gd name="T34" fmla="*/ 23 w 35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" h="122">
                                <a:moveTo>
                                  <a:pt x="23" y="67"/>
                                </a:moveTo>
                                <a:lnTo>
                                  <a:pt x="35" y="0"/>
                                </a:lnTo>
                                <a:lnTo>
                                  <a:pt x="23" y="67"/>
                                </a:lnTo>
                                <a:close/>
                                <a:moveTo>
                                  <a:pt x="23" y="67"/>
                                </a:moveTo>
                                <a:lnTo>
                                  <a:pt x="25" y="82"/>
                                </a:lnTo>
                                <a:lnTo>
                                  <a:pt x="25" y="100"/>
                                </a:lnTo>
                                <a:lnTo>
                                  <a:pt x="23" y="105"/>
                                </a:lnTo>
                                <a:lnTo>
                                  <a:pt x="18" y="112"/>
                                </a:lnTo>
                                <a:lnTo>
                                  <a:pt x="13" y="11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3" y="110"/>
                                </a:lnTo>
                                <a:lnTo>
                                  <a:pt x="0" y="100"/>
                                </a:lnTo>
                                <a:lnTo>
                                  <a:pt x="3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77"/>
                                </a:lnTo>
                                <a:lnTo>
                                  <a:pt x="15" y="70"/>
                                </a:lnTo>
                                <a:lnTo>
                                  <a:pt x="2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572"/>
                        <wps:cNvSpPr>
                          <a:spLocks/>
                        </wps:cNvSpPr>
                        <wps:spPr bwMode="auto">
                          <a:xfrm>
                            <a:off x="6762" y="1003"/>
                            <a:ext cx="12" cy="67"/>
                          </a:xfrm>
                          <a:custGeom>
                            <a:avLst/>
                            <a:gdLst>
                              <a:gd name="T0" fmla="*/ 0 w 12"/>
                              <a:gd name="T1" fmla="*/ 67 h 67"/>
                              <a:gd name="T2" fmla="*/ 12 w 12"/>
                              <a:gd name="T3" fmla="*/ 0 h 67"/>
                              <a:gd name="T4" fmla="*/ 0 w 12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7">
                                <a:moveTo>
                                  <a:pt x="0" y="67"/>
                                </a:moveTo>
                                <a:lnTo>
                                  <a:pt x="12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573"/>
                        <wps:cNvSpPr>
                          <a:spLocks/>
                        </wps:cNvSpPr>
                        <wps:spPr bwMode="auto">
                          <a:xfrm>
                            <a:off x="6739" y="1070"/>
                            <a:ext cx="25" cy="55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5"/>
                              <a:gd name="T2" fmla="*/ 25 w 25"/>
                              <a:gd name="T3" fmla="*/ 15 h 55"/>
                              <a:gd name="T4" fmla="*/ 25 w 25"/>
                              <a:gd name="T5" fmla="*/ 33 h 55"/>
                              <a:gd name="T6" fmla="*/ 23 w 25"/>
                              <a:gd name="T7" fmla="*/ 38 h 55"/>
                              <a:gd name="T8" fmla="*/ 18 w 25"/>
                              <a:gd name="T9" fmla="*/ 45 h 55"/>
                              <a:gd name="T10" fmla="*/ 13 w 25"/>
                              <a:gd name="T11" fmla="*/ 50 h 55"/>
                              <a:gd name="T12" fmla="*/ 8 w 25"/>
                              <a:gd name="T13" fmla="*/ 55 h 55"/>
                              <a:gd name="T14" fmla="*/ 3 w 25"/>
                              <a:gd name="T15" fmla="*/ 50 h 55"/>
                              <a:gd name="T16" fmla="*/ 3 w 25"/>
                              <a:gd name="T17" fmla="*/ 43 h 55"/>
                              <a:gd name="T18" fmla="*/ 0 w 25"/>
                              <a:gd name="T19" fmla="*/ 33 h 55"/>
                              <a:gd name="T20" fmla="*/ 3 w 25"/>
                              <a:gd name="T21" fmla="*/ 25 h 55"/>
                              <a:gd name="T22" fmla="*/ 5 w 25"/>
                              <a:gd name="T23" fmla="*/ 18 h 55"/>
                              <a:gd name="T24" fmla="*/ 10 w 25"/>
                              <a:gd name="T25" fmla="*/ 10 h 55"/>
                              <a:gd name="T26" fmla="*/ 15 w 25"/>
                              <a:gd name="T27" fmla="*/ 3 h 55"/>
                              <a:gd name="T28" fmla="*/ 23 w 25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5" y="33"/>
                                </a:lnTo>
                                <a:lnTo>
                                  <a:pt x="23" y="38"/>
                                </a:lnTo>
                                <a:lnTo>
                                  <a:pt x="18" y="45"/>
                                </a:lnTo>
                                <a:lnTo>
                                  <a:pt x="13" y="50"/>
                                </a:lnTo>
                                <a:lnTo>
                                  <a:pt x="8" y="55"/>
                                </a:lnTo>
                                <a:lnTo>
                                  <a:pt x="3" y="50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574"/>
                        <wps:cNvSpPr>
                          <a:spLocks noEditPoints="1"/>
                        </wps:cNvSpPr>
                        <wps:spPr bwMode="auto">
                          <a:xfrm>
                            <a:off x="6720" y="866"/>
                            <a:ext cx="27" cy="132"/>
                          </a:xfrm>
                          <a:custGeom>
                            <a:avLst/>
                            <a:gdLst>
                              <a:gd name="T0" fmla="*/ 22 w 27"/>
                              <a:gd name="T1" fmla="*/ 74 h 132"/>
                              <a:gd name="T2" fmla="*/ 15 w 27"/>
                              <a:gd name="T3" fmla="*/ 0 h 132"/>
                              <a:gd name="T4" fmla="*/ 22 w 27"/>
                              <a:gd name="T5" fmla="*/ 74 h 132"/>
                              <a:gd name="T6" fmla="*/ 22 w 27"/>
                              <a:gd name="T7" fmla="*/ 74 h 132"/>
                              <a:gd name="T8" fmla="*/ 27 w 27"/>
                              <a:gd name="T9" fmla="*/ 92 h 132"/>
                              <a:gd name="T10" fmla="*/ 24 w 27"/>
                              <a:gd name="T11" fmla="*/ 107 h 132"/>
                              <a:gd name="T12" fmla="*/ 22 w 27"/>
                              <a:gd name="T13" fmla="*/ 114 h 132"/>
                              <a:gd name="T14" fmla="*/ 19 w 27"/>
                              <a:gd name="T15" fmla="*/ 119 h 132"/>
                              <a:gd name="T16" fmla="*/ 15 w 27"/>
                              <a:gd name="T17" fmla="*/ 127 h 132"/>
                              <a:gd name="T18" fmla="*/ 7 w 27"/>
                              <a:gd name="T19" fmla="*/ 132 h 132"/>
                              <a:gd name="T20" fmla="*/ 5 w 27"/>
                              <a:gd name="T21" fmla="*/ 124 h 132"/>
                              <a:gd name="T22" fmla="*/ 2 w 27"/>
                              <a:gd name="T23" fmla="*/ 117 h 132"/>
                              <a:gd name="T24" fmla="*/ 0 w 27"/>
                              <a:gd name="T25" fmla="*/ 107 h 132"/>
                              <a:gd name="T26" fmla="*/ 2 w 27"/>
                              <a:gd name="T27" fmla="*/ 99 h 132"/>
                              <a:gd name="T28" fmla="*/ 5 w 27"/>
                              <a:gd name="T29" fmla="*/ 92 h 132"/>
                              <a:gd name="T30" fmla="*/ 10 w 27"/>
                              <a:gd name="T31" fmla="*/ 84 h 132"/>
                              <a:gd name="T32" fmla="*/ 15 w 27"/>
                              <a:gd name="T33" fmla="*/ 77 h 132"/>
                              <a:gd name="T34" fmla="*/ 22 w 27"/>
                              <a:gd name="T35" fmla="*/ 74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2">
                                <a:moveTo>
                                  <a:pt x="22" y="74"/>
                                </a:moveTo>
                                <a:lnTo>
                                  <a:pt x="15" y="0"/>
                                </a:lnTo>
                                <a:lnTo>
                                  <a:pt x="22" y="74"/>
                                </a:lnTo>
                                <a:close/>
                                <a:moveTo>
                                  <a:pt x="22" y="74"/>
                                </a:moveTo>
                                <a:lnTo>
                                  <a:pt x="27" y="92"/>
                                </a:lnTo>
                                <a:lnTo>
                                  <a:pt x="24" y="107"/>
                                </a:lnTo>
                                <a:lnTo>
                                  <a:pt x="22" y="114"/>
                                </a:lnTo>
                                <a:lnTo>
                                  <a:pt x="19" y="119"/>
                                </a:lnTo>
                                <a:lnTo>
                                  <a:pt x="15" y="127"/>
                                </a:lnTo>
                                <a:lnTo>
                                  <a:pt x="7" y="132"/>
                                </a:lnTo>
                                <a:lnTo>
                                  <a:pt x="5" y="124"/>
                                </a:lnTo>
                                <a:lnTo>
                                  <a:pt x="2" y="117"/>
                                </a:lnTo>
                                <a:lnTo>
                                  <a:pt x="0" y="107"/>
                                </a:lnTo>
                                <a:lnTo>
                                  <a:pt x="2" y="99"/>
                                </a:lnTo>
                                <a:lnTo>
                                  <a:pt x="5" y="92"/>
                                </a:lnTo>
                                <a:lnTo>
                                  <a:pt x="10" y="84"/>
                                </a:lnTo>
                                <a:lnTo>
                                  <a:pt x="15" y="77"/>
                                </a:lnTo>
                                <a:lnTo>
                                  <a:pt x="22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575"/>
                        <wps:cNvSpPr>
                          <a:spLocks/>
                        </wps:cNvSpPr>
                        <wps:spPr bwMode="auto">
                          <a:xfrm>
                            <a:off x="6735" y="866"/>
                            <a:ext cx="7" cy="74"/>
                          </a:xfrm>
                          <a:custGeom>
                            <a:avLst/>
                            <a:gdLst>
                              <a:gd name="T0" fmla="*/ 7 w 7"/>
                              <a:gd name="T1" fmla="*/ 74 h 74"/>
                              <a:gd name="T2" fmla="*/ 0 w 7"/>
                              <a:gd name="T3" fmla="*/ 0 h 74"/>
                              <a:gd name="T4" fmla="*/ 7 w 7"/>
                              <a:gd name="T5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4">
                                <a:moveTo>
                                  <a:pt x="7" y="74"/>
                                </a:moveTo>
                                <a:lnTo>
                                  <a:pt x="0" y="0"/>
                                </a:lnTo>
                                <a:lnTo>
                                  <a:pt x="7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576"/>
                        <wps:cNvSpPr>
                          <a:spLocks/>
                        </wps:cNvSpPr>
                        <wps:spPr bwMode="auto">
                          <a:xfrm>
                            <a:off x="6720" y="940"/>
                            <a:ext cx="27" cy="58"/>
                          </a:xfrm>
                          <a:custGeom>
                            <a:avLst/>
                            <a:gdLst>
                              <a:gd name="T0" fmla="*/ 22 w 27"/>
                              <a:gd name="T1" fmla="*/ 0 h 58"/>
                              <a:gd name="T2" fmla="*/ 27 w 27"/>
                              <a:gd name="T3" fmla="*/ 18 h 58"/>
                              <a:gd name="T4" fmla="*/ 24 w 27"/>
                              <a:gd name="T5" fmla="*/ 33 h 58"/>
                              <a:gd name="T6" fmla="*/ 22 w 27"/>
                              <a:gd name="T7" fmla="*/ 40 h 58"/>
                              <a:gd name="T8" fmla="*/ 19 w 27"/>
                              <a:gd name="T9" fmla="*/ 45 h 58"/>
                              <a:gd name="T10" fmla="*/ 15 w 27"/>
                              <a:gd name="T11" fmla="*/ 53 h 58"/>
                              <a:gd name="T12" fmla="*/ 7 w 27"/>
                              <a:gd name="T13" fmla="*/ 58 h 58"/>
                              <a:gd name="T14" fmla="*/ 5 w 27"/>
                              <a:gd name="T15" fmla="*/ 50 h 58"/>
                              <a:gd name="T16" fmla="*/ 2 w 27"/>
                              <a:gd name="T17" fmla="*/ 43 h 58"/>
                              <a:gd name="T18" fmla="*/ 0 w 27"/>
                              <a:gd name="T19" fmla="*/ 33 h 58"/>
                              <a:gd name="T20" fmla="*/ 2 w 27"/>
                              <a:gd name="T21" fmla="*/ 25 h 58"/>
                              <a:gd name="T22" fmla="*/ 5 w 27"/>
                              <a:gd name="T23" fmla="*/ 18 h 58"/>
                              <a:gd name="T24" fmla="*/ 10 w 27"/>
                              <a:gd name="T25" fmla="*/ 10 h 58"/>
                              <a:gd name="T26" fmla="*/ 15 w 27"/>
                              <a:gd name="T27" fmla="*/ 3 h 58"/>
                              <a:gd name="T28" fmla="*/ 22 w 27"/>
                              <a:gd name="T2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8">
                                <a:moveTo>
                                  <a:pt x="22" y="0"/>
                                </a:moveTo>
                                <a:lnTo>
                                  <a:pt x="27" y="18"/>
                                </a:lnTo>
                                <a:lnTo>
                                  <a:pt x="24" y="33"/>
                                </a:lnTo>
                                <a:lnTo>
                                  <a:pt x="22" y="40"/>
                                </a:lnTo>
                                <a:lnTo>
                                  <a:pt x="19" y="45"/>
                                </a:lnTo>
                                <a:lnTo>
                                  <a:pt x="15" y="53"/>
                                </a:lnTo>
                                <a:lnTo>
                                  <a:pt x="7" y="58"/>
                                </a:lnTo>
                                <a:lnTo>
                                  <a:pt x="5" y="50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577"/>
                        <wps:cNvSpPr>
                          <a:spLocks noEditPoints="1"/>
                        </wps:cNvSpPr>
                        <wps:spPr bwMode="auto">
                          <a:xfrm>
                            <a:off x="6710" y="823"/>
                            <a:ext cx="27" cy="135"/>
                          </a:xfrm>
                          <a:custGeom>
                            <a:avLst/>
                            <a:gdLst>
                              <a:gd name="T0" fmla="*/ 22 w 27"/>
                              <a:gd name="T1" fmla="*/ 78 h 135"/>
                              <a:gd name="T2" fmla="*/ 22 w 27"/>
                              <a:gd name="T3" fmla="*/ 0 h 135"/>
                              <a:gd name="T4" fmla="*/ 22 w 27"/>
                              <a:gd name="T5" fmla="*/ 78 h 135"/>
                              <a:gd name="T6" fmla="*/ 22 w 27"/>
                              <a:gd name="T7" fmla="*/ 78 h 135"/>
                              <a:gd name="T8" fmla="*/ 27 w 27"/>
                              <a:gd name="T9" fmla="*/ 95 h 135"/>
                              <a:gd name="T10" fmla="*/ 25 w 27"/>
                              <a:gd name="T11" fmla="*/ 110 h 135"/>
                              <a:gd name="T12" fmla="*/ 22 w 27"/>
                              <a:gd name="T13" fmla="*/ 117 h 135"/>
                              <a:gd name="T14" fmla="*/ 20 w 27"/>
                              <a:gd name="T15" fmla="*/ 122 h 135"/>
                              <a:gd name="T16" fmla="*/ 15 w 27"/>
                              <a:gd name="T17" fmla="*/ 130 h 135"/>
                              <a:gd name="T18" fmla="*/ 7 w 27"/>
                              <a:gd name="T19" fmla="*/ 135 h 135"/>
                              <a:gd name="T20" fmla="*/ 2 w 27"/>
                              <a:gd name="T21" fmla="*/ 127 h 135"/>
                              <a:gd name="T22" fmla="*/ 0 w 27"/>
                              <a:gd name="T23" fmla="*/ 120 h 135"/>
                              <a:gd name="T24" fmla="*/ 0 w 27"/>
                              <a:gd name="T25" fmla="*/ 110 h 135"/>
                              <a:gd name="T26" fmla="*/ 2 w 27"/>
                              <a:gd name="T27" fmla="*/ 102 h 135"/>
                              <a:gd name="T28" fmla="*/ 5 w 27"/>
                              <a:gd name="T29" fmla="*/ 95 h 135"/>
                              <a:gd name="T30" fmla="*/ 7 w 27"/>
                              <a:gd name="T31" fmla="*/ 88 h 135"/>
                              <a:gd name="T32" fmla="*/ 15 w 27"/>
                              <a:gd name="T33" fmla="*/ 80 h 135"/>
                              <a:gd name="T34" fmla="*/ 22 w 27"/>
                              <a:gd name="T35" fmla="*/ 78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5">
                                <a:moveTo>
                                  <a:pt x="22" y="78"/>
                                </a:moveTo>
                                <a:lnTo>
                                  <a:pt x="22" y="0"/>
                                </a:lnTo>
                                <a:lnTo>
                                  <a:pt x="22" y="78"/>
                                </a:lnTo>
                                <a:close/>
                                <a:moveTo>
                                  <a:pt x="22" y="78"/>
                                </a:moveTo>
                                <a:lnTo>
                                  <a:pt x="27" y="95"/>
                                </a:lnTo>
                                <a:lnTo>
                                  <a:pt x="25" y="110"/>
                                </a:lnTo>
                                <a:lnTo>
                                  <a:pt x="22" y="117"/>
                                </a:lnTo>
                                <a:lnTo>
                                  <a:pt x="20" y="122"/>
                                </a:lnTo>
                                <a:lnTo>
                                  <a:pt x="15" y="130"/>
                                </a:lnTo>
                                <a:lnTo>
                                  <a:pt x="7" y="135"/>
                                </a:lnTo>
                                <a:lnTo>
                                  <a:pt x="2" y="127"/>
                                </a:lnTo>
                                <a:lnTo>
                                  <a:pt x="0" y="120"/>
                                </a:lnTo>
                                <a:lnTo>
                                  <a:pt x="0" y="110"/>
                                </a:lnTo>
                                <a:lnTo>
                                  <a:pt x="2" y="102"/>
                                </a:lnTo>
                                <a:lnTo>
                                  <a:pt x="5" y="95"/>
                                </a:lnTo>
                                <a:lnTo>
                                  <a:pt x="7" y="88"/>
                                </a:lnTo>
                                <a:lnTo>
                                  <a:pt x="15" y="80"/>
                                </a:lnTo>
                                <a:lnTo>
                                  <a:pt x="22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578"/>
                        <wps:cNvSpPr>
                          <a:spLocks/>
                        </wps:cNvSpPr>
                        <wps:spPr bwMode="auto">
                          <a:xfrm>
                            <a:off x="6732" y="823"/>
                            <a:ext cx="1" cy="78"/>
                          </a:xfrm>
                          <a:custGeom>
                            <a:avLst/>
                            <a:gdLst>
                              <a:gd name="T0" fmla="*/ 78 h 78"/>
                              <a:gd name="T1" fmla="*/ 0 h 78"/>
                              <a:gd name="T2" fmla="*/ 78 h 7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8">
                                <a:moveTo>
                                  <a:pt x="0" y="78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579"/>
                        <wps:cNvSpPr>
                          <a:spLocks/>
                        </wps:cNvSpPr>
                        <wps:spPr bwMode="auto">
                          <a:xfrm>
                            <a:off x="6710" y="901"/>
                            <a:ext cx="27" cy="57"/>
                          </a:xfrm>
                          <a:custGeom>
                            <a:avLst/>
                            <a:gdLst>
                              <a:gd name="T0" fmla="*/ 22 w 27"/>
                              <a:gd name="T1" fmla="*/ 0 h 57"/>
                              <a:gd name="T2" fmla="*/ 27 w 27"/>
                              <a:gd name="T3" fmla="*/ 17 h 57"/>
                              <a:gd name="T4" fmla="*/ 25 w 27"/>
                              <a:gd name="T5" fmla="*/ 32 h 57"/>
                              <a:gd name="T6" fmla="*/ 22 w 27"/>
                              <a:gd name="T7" fmla="*/ 39 h 57"/>
                              <a:gd name="T8" fmla="*/ 20 w 27"/>
                              <a:gd name="T9" fmla="*/ 44 h 57"/>
                              <a:gd name="T10" fmla="*/ 15 w 27"/>
                              <a:gd name="T11" fmla="*/ 52 h 57"/>
                              <a:gd name="T12" fmla="*/ 7 w 27"/>
                              <a:gd name="T13" fmla="*/ 57 h 57"/>
                              <a:gd name="T14" fmla="*/ 2 w 27"/>
                              <a:gd name="T15" fmla="*/ 49 h 57"/>
                              <a:gd name="T16" fmla="*/ 0 w 27"/>
                              <a:gd name="T17" fmla="*/ 42 h 57"/>
                              <a:gd name="T18" fmla="*/ 0 w 27"/>
                              <a:gd name="T19" fmla="*/ 32 h 57"/>
                              <a:gd name="T20" fmla="*/ 2 w 27"/>
                              <a:gd name="T21" fmla="*/ 24 h 57"/>
                              <a:gd name="T22" fmla="*/ 5 w 27"/>
                              <a:gd name="T23" fmla="*/ 17 h 57"/>
                              <a:gd name="T24" fmla="*/ 7 w 27"/>
                              <a:gd name="T25" fmla="*/ 10 h 57"/>
                              <a:gd name="T26" fmla="*/ 15 w 27"/>
                              <a:gd name="T27" fmla="*/ 2 h 57"/>
                              <a:gd name="T28" fmla="*/ 22 w 27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7">
                                <a:moveTo>
                                  <a:pt x="22" y="0"/>
                                </a:moveTo>
                                <a:lnTo>
                                  <a:pt x="27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39"/>
                                </a:lnTo>
                                <a:lnTo>
                                  <a:pt x="20" y="44"/>
                                </a:lnTo>
                                <a:lnTo>
                                  <a:pt x="15" y="52"/>
                                </a:lnTo>
                                <a:lnTo>
                                  <a:pt x="7" y="57"/>
                                </a:lnTo>
                                <a:lnTo>
                                  <a:pt x="2" y="49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2" y="24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580"/>
                        <wps:cNvSpPr>
                          <a:spLocks noEditPoints="1"/>
                        </wps:cNvSpPr>
                        <wps:spPr bwMode="auto">
                          <a:xfrm>
                            <a:off x="6702" y="793"/>
                            <a:ext cx="25" cy="127"/>
                          </a:xfrm>
                          <a:custGeom>
                            <a:avLst/>
                            <a:gdLst>
                              <a:gd name="T0" fmla="*/ 20 w 25"/>
                              <a:gd name="T1" fmla="*/ 70 h 127"/>
                              <a:gd name="T2" fmla="*/ 20 w 25"/>
                              <a:gd name="T3" fmla="*/ 0 h 127"/>
                              <a:gd name="T4" fmla="*/ 20 w 25"/>
                              <a:gd name="T5" fmla="*/ 70 h 127"/>
                              <a:gd name="T6" fmla="*/ 20 w 25"/>
                              <a:gd name="T7" fmla="*/ 70 h 127"/>
                              <a:gd name="T8" fmla="*/ 25 w 25"/>
                              <a:gd name="T9" fmla="*/ 88 h 127"/>
                              <a:gd name="T10" fmla="*/ 25 w 25"/>
                              <a:gd name="T11" fmla="*/ 103 h 127"/>
                              <a:gd name="T12" fmla="*/ 23 w 25"/>
                              <a:gd name="T13" fmla="*/ 110 h 127"/>
                              <a:gd name="T14" fmla="*/ 18 w 25"/>
                              <a:gd name="T15" fmla="*/ 118 h 127"/>
                              <a:gd name="T16" fmla="*/ 13 w 25"/>
                              <a:gd name="T17" fmla="*/ 123 h 127"/>
                              <a:gd name="T18" fmla="*/ 8 w 25"/>
                              <a:gd name="T19" fmla="*/ 127 h 127"/>
                              <a:gd name="T20" fmla="*/ 3 w 25"/>
                              <a:gd name="T21" fmla="*/ 120 h 127"/>
                              <a:gd name="T22" fmla="*/ 0 w 25"/>
                              <a:gd name="T23" fmla="*/ 113 h 127"/>
                              <a:gd name="T24" fmla="*/ 0 w 25"/>
                              <a:gd name="T25" fmla="*/ 105 h 127"/>
                              <a:gd name="T26" fmla="*/ 0 w 25"/>
                              <a:gd name="T27" fmla="*/ 98 h 127"/>
                              <a:gd name="T28" fmla="*/ 3 w 25"/>
                              <a:gd name="T29" fmla="*/ 88 h 127"/>
                              <a:gd name="T30" fmla="*/ 8 w 25"/>
                              <a:gd name="T31" fmla="*/ 80 h 127"/>
                              <a:gd name="T32" fmla="*/ 13 w 25"/>
                              <a:gd name="T33" fmla="*/ 75 h 127"/>
                              <a:gd name="T34" fmla="*/ 20 w 25"/>
                              <a:gd name="T35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7">
                                <a:moveTo>
                                  <a:pt x="20" y="70"/>
                                </a:moveTo>
                                <a:lnTo>
                                  <a:pt x="20" y="0"/>
                                </a:lnTo>
                                <a:lnTo>
                                  <a:pt x="20" y="70"/>
                                </a:lnTo>
                                <a:close/>
                                <a:moveTo>
                                  <a:pt x="20" y="70"/>
                                </a:moveTo>
                                <a:lnTo>
                                  <a:pt x="25" y="88"/>
                                </a:lnTo>
                                <a:lnTo>
                                  <a:pt x="25" y="103"/>
                                </a:lnTo>
                                <a:lnTo>
                                  <a:pt x="23" y="110"/>
                                </a:lnTo>
                                <a:lnTo>
                                  <a:pt x="18" y="118"/>
                                </a:lnTo>
                                <a:lnTo>
                                  <a:pt x="13" y="123"/>
                                </a:lnTo>
                                <a:lnTo>
                                  <a:pt x="8" y="127"/>
                                </a:lnTo>
                                <a:lnTo>
                                  <a:pt x="3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105"/>
                                </a:lnTo>
                                <a:lnTo>
                                  <a:pt x="0" y="98"/>
                                </a:lnTo>
                                <a:lnTo>
                                  <a:pt x="3" y="88"/>
                                </a:lnTo>
                                <a:lnTo>
                                  <a:pt x="8" y="80"/>
                                </a:lnTo>
                                <a:lnTo>
                                  <a:pt x="13" y="75"/>
                                </a:lnTo>
                                <a:lnTo>
                                  <a:pt x="2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581"/>
                        <wps:cNvSpPr>
                          <a:spLocks/>
                        </wps:cNvSpPr>
                        <wps:spPr bwMode="auto">
                          <a:xfrm>
                            <a:off x="6722" y="793"/>
                            <a:ext cx="1" cy="70"/>
                          </a:xfrm>
                          <a:custGeom>
                            <a:avLst/>
                            <a:gdLst>
                              <a:gd name="T0" fmla="*/ 70 h 70"/>
                              <a:gd name="T1" fmla="*/ 0 h 70"/>
                              <a:gd name="T2" fmla="*/ 70 h 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0">
                                <a:moveTo>
                                  <a:pt x="0" y="7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582"/>
                        <wps:cNvSpPr>
                          <a:spLocks/>
                        </wps:cNvSpPr>
                        <wps:spPr bwMode="auto">
                          <a:xfrm>
                            <a:off x="6702" y="86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25 w 25"/>
                              <a:gd name="T3" fmla="*/ 18 h 57"/>
                              <a:gd name="T4" fmla="*/ 25 w 25"/>
                              <a:gd name="T5" fmla="*/ 33 h 57"/>
                              <a:gd name="T6" fmla="*/ 23 w 25"/>
                              <a:gd name="T7" fmla="*/ 40 h 57"/>
                              <a:gd name="T8" fmla="*/ 18 w 25"/>
                              <a:gd name="T9" fmla="*/ 48 h 57"/>
                              <a:gd name="T10" fmla="*/ 13 w 25"/>
                              <a:gd name="T11" fmla="*/ 53 h 57"/>
                              <a:gd name="T12" fmla="*/ 8 w 25"/>
                              <a:gd name="T13" fmla="*/ 57 h 57"/>
                              <a:gd name="T14" fmla="*/ 3 w 25"/>
                              <a:gd name="T15" fmla="*/ 50 h 57"/>
                              <a:gd name="T16" fmla="*/ 0 w 25"/>
                              <a:gd name="T17" fmla="*/ 43 h 57"/>
                              <a:gd name="T18" fmla="*/ 0 w 25"/>
                              <a:gd name="T19" fmla="*/ 35 h 57"/>
                              <a:gd name="T20" fmla="*/ 0 w 25"/>
                              <a:gd name="T21" fmla="*/ 28 h 57"/>
                              <a:gd name="T22" fmla="*/ 3 w 25"/>
                              <a:gd name="T23" fmla="*/ 18 h 57"/>
                              <a:gd name="T24" fmla="*/ 8 w 25"/>
                              <a:gd name="T25" fmla="*/ 10 h 57"/>
                              <a:gd name="T26" fmla="*/ 13 w 25"/>
                              <a:gd name="T27" fmla="*/ 5 h 57"/>
                              <a:gd name="T28" fmla="*/ 20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0" y="0"/>
                                </a:moveTo>
                                <a:lnTo>
                                  <a:pt x="25" y="18"/>
                                </a:lnTo>
                                <a:lnTo>
                                  <a:pt x="25" y="33"/>
                                </a:lnTo>
                                <a:lnTo>
                                  <a:pt x="23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3"/>
                                </a:lnTo>
                                <a:lnTo>
                                  <a:pt x="8" y="57"/>
                                </a:lnTo>
                                <a:lnTo>
                                  <a:pt x="3" y="50"/>
                                </a:lnTo>
                                <a:lnTo>
                                  <a:pt x="0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3" y="18"/>
                                </a:lnTo>
                                <a:lnTo>
                                  <a:pt x="8" y="10"/>
                                </a:lnTo>
                                <a:lnTo>
                                  <a:pt x="13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583"/>
                        <wps:cNvSpPr>
                          <a:spLocks noEditPoints="1"/>
                        </wps:cNvSpPr>
                        <wps:spPr bwMode="auto">
                          <a:xfrm>
                            <a:off x="6690" y="748"/>
                            <a:ext cx="25" cy="130"/>
                          </a:xfrm>
                          <a:custGeom>
                            <a:avLst/>
                            <a:gdLst>
                              <a:gd name="T0" fmla="*/ 22 w 25"/>
                              <a:gd name="T1" fmla="*/ 73 h 130"/>
                              <a:gd name="T2" fmla="*/ 10 w 25"/>
                              <a:gd name="T3" fmla="*/ 0 h 130"/>
                              <a:gd name="T4" fmla="*/ 22 w 25"/>
                              <a:gd name="T5" fmla="*/ 73 h 130"/>
                              <a:gd name="T6" fmla="*/ 22 w 25"/>
                              <a:gd name="T7" fmla="*/ 73 h 130"/>
                              <a:gd name="T8" fmla="*/ 25 w 25"/>
                              <a:gd name="T9" fmla="*/ 90 h 130"/>
                              <a:gd name="T10" fmla="*/ 25 w 25"/>
                              <a:gd name="T11" fmla="*/ 105 h 130"/>
                              <a:gd name="T12" fmla="*/ 22 w 25"/>
                              <a:gd name="T13" fmla="*/ 113 h 130"/>
                              <a:gd name="T14" fmla="*/ 20 w 25"/>
                              <a:gd name="T15" fmla="*/ 118 h 130"/>
                              <a:gd name="T16" fmla="*/ 15 w 25"/>
                              <a:gd name="T17" fmla="*/ 125 h 130"/>
                              <a:gd name="T18" fmla="*/ 7 w 25"/>
                              <a:gd name="T19" fmla="*/ 130 h 130"/>
                              <a:gd name="T20" fmla="*/ 5 w 25"/>
                              <a:gd name="T21" fmla="*/ 123 h 130"/>
                              <a:gd name="T22" fmla="*/ 2 w 25"/>
                              <a:gd name="T23" fmla="*/ 115 h 130"/>
                              <a:gd name="T24" fmla="*/ 0 w 25"/>
                              <a:gd name="T25" fmla="*/ 108 h 130"/>
                              <a:gd name="T26" fmla="*/ 0 w 25"/>
                              <a:gd name="T27" fmla="*/ 98 h 130"/>
                              <a:gd name="T28" fmla="*/ 2 w 25"/>
                              <a:gd name="T29" fmla="*/ 90 h 130"/>
                              <a:gd name="T30" fmla="*/ 7 w 25"/>
                              <a:gd name="T31" fmla="*/ 83 h 130"/>
                              <a:gd name="T32" fmla="*/ 15 w 25"/>
                              <a:gd name="T33" fmla="*/ 78 h 130"/>
                              <a:gd name="T34" fmla="*/ 22 w 25"/>
                              <a:gd name="T35" fmla="*/ 73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22" y="73"/>
                                </a:moveTo>
                                <a:lnTo>
                                  <a:pt x="10" y="0"/>
                                </a:lnTo>
                                <a:lnTo>
                                  <a:pt x="22" y="73"/>
                                </a:lnTo>
                                <a:close/>
                                <a:moveTo>
                                  <a:pt x="22" y="73"/>
                                </a:moveTo>
                                <a:lnTo>
                                  <a:pt x="25" y="90"/>
                                </a:lnTo>
                                <a:lnTo>
                                  <a:pt x="25" y="105"/>
                                </a:lnTo>
                                <a:lnTo>
                                  <a:pt x="22" y="113"/>
                                </a:lnTo>
                                <a:lnTo>
                                  <a:pt x="20" y="118"/>
                                </a:lnTo>
                                <a:lnTo>
                                  <a:pt x="15" y="125"/>
                                </a:lnTo>
                                <a:lnTo>
                                  <a:pt x="7" y="130"/>
                                </a:lnTo>
                                <a:lnTo>
                                  <a:pt x="5" y="123"/>
                                </a:lnTo>
                                <a:lnTo>
                                  <a:pt x="2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98"/>
                                </a:lnTo>
                                <a:lnTo>
                                  <a:pt x="2" y="90"/>
                                </a:lnTo>
                                <a:lnTo>
                                  <a:pt x="7" y="83"/>
                                </a:lnTo>
                                <a:lnTo>
                                  <a:pt x="15" y="78"/>
                                </a:lnTo>
                                <a:lnTo>
                                  <a:pt x="22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584"/>
                        <wps:cNvSpPr>
                          <a:spLocks/>
                        </wps:cNvSpPr>
                        <wps:spPr bwMode="auto">
                          <a:xfrm>
                            <a:off x="6700" y="748"/>
                            <a:ext cx="12" cy="73"/>
                          </a:xfrm>
                          <a:custGeom>
                            <a:avLst/>
                            <a:gdLst>
                              <a:gd name="T0" fmla="*/ 12 w 12"/>
                              <a:gd name="T1" fmla="*/ 73 h 73"/>
                              <a:gd name="T2" fmla="*/ 0 w 12"/>
                              <a:gd name="T3" fmla="*/ 0 h 73"/>
                              <a:gd name="T4" fmla="*/ 12 w 12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73">
                                <a:moveTo>
                                  <a:pt x="12" y="73"/>
                                </a:moveTo>
                                <a:lnTo>
                                  <a:pt x="0" y="0"/>
                                </a:lnTo>
                                <a:lnTo>
                                  <a:pt x="12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585"/>
                        <wps:cNvSpPr>
                          <a:spLocks/>
                        </wps:cNvSpPr>
                        <wps:spPr bwMode="auto">
                          <a:xfrm>
                            <a:off x="6690" y="821"/>
                            <a:ext cx="25" cy="57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7"/>
                              <a:gd name="T2" fmla="*/ 25 w 25"/>
                              <a:gd name="T3" fmla="*/ 17 h 57"/>
                              <a:gd name="T4" fmla="*/ 25 w 25"/>
                              <a:gd name="T5" fmla="*/ 32 h 57"/>
                              <a:gd name="T6" fmla="*/ 22 w 25"/>
                              <a:gd name="T7" fmla="*/ 40 h 57"/>
                              <a:gd name="T8" fmla="*/ 20 w 25"/>
                              <a:gd name="T9" fmla="*/ 45 h 57"/>
                              <a:gd name="T10" fmla="*/ 15 w 25"/>
                              <a:gd name="T11" fmla="*/ 52 h 57"/>
                              <a:gd name="T12" fmla="*/ 7 w 25"/>
                              <a:gd name="T13" fmla="*/ 57 h 57"/>
                              <a:gd name="T14" fmla="*/ 5 w 25"/>
                              <a:gd name="T15" fmla="*/ 50 h 57"/>
                              <a:gd name="T16" fmla="*/ 2 w 25"/>
                              <a:gd name="T17" fmla="*/ 42 h 57"/>
                              <a:gd name="T18" fmla="*/ 0 w 25"/>
                              <a:gd name="T19" fmla="*/ 35 h 57"/>
                              <a:gd name="T20" fmla="*/ 0 w 25"/>
                              <a:gd name="T21" fmla="*/ 25 h 57"/>
                              <a:gd name="T22" fmla="*/ 2 w 25"/>
                              <a:gd name="T23" fmla="*/ 17 h 57"/>
                              <a:gd name="T24" fmla="*/ 7 w 25"/>
                              <a:gd name="T25" fmla="*/ 10 h 57"/>
                              <a:gd name="T26" fmla="*/ 15 w 25"/>
                              <a:gd name="T27" fmla="*/ 5 h 57"/>
                              <a:gd name="T28" fmla="*/ 22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2" y="0"/>
                                </a:moveTo>
                                <a:lnTo>
                                  <a:pt x="25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45"/>
                                </a:lnTo>
                                <a:lnTo>
                                  <a:pt x="15" y="52"/>
                                </a:lnTo>
                                <a:lnTo>
                                  <a:pt x="7" y="57"/>
                                </a:lnTo>
                                <a:lnTo>
                                  <a:pt x="5" y="50"/>
                                </a:lnTo>
                                <a:lnTo>
                                  <a:pt x="2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5"/>
                                </a:lnTo>
                                <a:lnTo>
                                  <a:pt x="2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586"/>
                        <wps:cNvSpPr>
                          <a:spLocks noEditPoints="1"/>
                        </wps:cNvSpPr>
                        <wps:spPr bwMode="auto">
                          <a:xfrm>
                            <a:off x="6670" y="706"/>
                            <a:ext cx="30" cy="140"/>
                          </a:xfrm>
                          <a:custGeom>
                            <a:avLst/>
                            <a:gdLst>
                              <a:gd name="T0" fmla="*/ 22 w 30"/>
                              <a:gd name="T1" fmla="*/ 77 h 140"/>
                              <a:gd name="T2" fmla="*/ 0 w 30"/>
                              <a:gd name="T3" fmla="*/ 0 h 140"/>
                              <a:gd name="T4" fmla="*/ 22 w 30"/>
                              <a:gd name="T5" fmla="*/ 77 h 140"/>
                              <a:gd name="T6" fmla="*/ 22 w 30"/>
                              <a:gd name="T7" fmla="*/ 77 h 140"/>
                              <a:gd name="T8" fmla="*/ 27 w 30"/>
                              <a:gd name="T9" fmla="*/ 95 h 140"/>
                              <a:gd name="T10" fmla="*/ 30 w 30"/>
                              <a:gd name="T11" fmla="*/ 112 h 140"/>
                              <a:gd name="T12" fmla="*/ 30 w 30"/>
                              <a:gd name="T13" fmla="*/ 120 h 140"/>
                              <a:gd name="T14" fmla="*/ 27 w 30"/>
                              <a:gd name="T15" fmla="*/ 127 h 140"/>
                              <a:gd name="T16" fmla="*/ 22 w 30"/>
                              <a:gd name="T17" fmla="*/ 132 h 140"/>
                              <a:gd name="T18" fmla="*/ 17 w 30"/>
                              <a:gd name="T19" fmla="*/ 140 h 140"/>
                              <a:gd name="T20" fmla="*/ 12 w 30"/>
                              <a:gd name="T21" fmla="*/ 132 h 140"/>
                              <a:gd name="T22" fmla="*/ 10 w 30"/>
                              <a:gd name="T23" fmla="*/ 122 h 140"/>
                              <a:gd name="T24" fmla="*/ 7 w 30"/>
                              <a:gd name="T25" fmla="*/ 115 h 140"/>
                              <a:gd name="T26" fmla="*/ 7 w 30"/>
                              <a:gd name="T27" fmla="*/ 105 h 140"/>
                              <a:gd name="T28" fmla="*/ 7 w 30"/>
                              <a:gd name="T29" fmla="*/ 97 h 140"/>
                              <a:gd name="T30" fmla="*/ 10 w 30"/>
                              <a:gd name="T31" fmla="*/ 90 h 140"/>
                              <a:gd name="T32" fmla="*/ 15 w 30"/>
                              <a:gd name="T33" fmla="*/ 82 h 140"/>
                              <a:gd name="T34" fmla="*/ 22 w 30"/>
                              <a:gd name="T35" fmla="*/ 7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40">
                                <a:moveTo>
                                  <a:pt x="22" y="77"/>
                                </a:moveTo>
                                <a:lnTo>
                                  <a:pt x="0" y="0"/>
                                </a:lnTo>
                                <a:lnTo>
                                  <a:pt x="22" y="77"/>
                                </a:lnTo>
                                <a:close/>
                                <a:moveTo>
                                  <a:pt x="22" y="77"/>
                                </a:moveTo>
                                <a:lnTo>
                                  <a:pt x="27" y="95"/>
                                </a:lnTo>
                                <a:lnTo>
                                  <a:pt x="30" y="112"/>
                                </a:lnTo>
                                <a:lnTo>
                                  <a:pt x="30" y="120"/>
                                </a:lnTo>
                                <a:lnTo>
                                  <a:pt x="27" y="127"/>
                                </a:lnTo>
                                <a:lnTo>
                                  <a:pt x="22" y="132"/>
                                </a:lnTo>
                                <a:lnTo>
                                  <a:pt x="17" y="140"/>
                                </a:lnTo>
                                <a:lnTo>
                                  <a:pt x="12" y="132"/>
                                </a:lnTo>
                                <a:lnTo>
                                  <a:pt x="10" y="122"/>
                                </a:lnTo>
                                <a:lnTo>
                                  <a:pt x="7" y="115"/>
                                </a:lnTo>
                                <a:lnTo>
                                  <a:pt x="7" y="105"/>
                                </a:lnTo>
                                <a:lnTo>
                                  <a:pt x="7" y="97"/>
                                </a:lnTo>
                                <a:lnTo>
                                  <a:pt x="10" y="90"/>
                                </a:lnTo>
                                <a:lnTo>
                                  <a:pt x="15" y="82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587"/>
                        <wps:cNvSpPr>
                          <a:spLocks/>
                        </wps:cNvSpPr>
                        <wps:spPr bwMode="auto">
                          <a:xfrm>
                            <a:off x="6670" y="706"/>
                            <a:ext cx="22" cy="77"/>
                          </a:xfrm>
                          <a:custGeom>
                            <a:avLst/>
                            <a:gdLst>
                              <a:gd name="T0" fmla="*/ 22 w 22"/>
                              <a:gd name="T1" fmla="*/ 77 h 77"/>
                              <a:gd name="T2" fmla="*/ 0 w 22"/>
                              <a:gd name="T3" fmla="*/ 0 h 77"/>
                              <a:gd name="T4" fmla="*/ 22 w 22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77">
                                <a:moveTo>
                                  <a:pt x="22" y="77"/>
                                </a:moveTo>
                                <a:lnTo>
                                  <a:pt x="0" y="0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588"/>
                        <wps:cNvSpPr>
                          <a:spLocks/>
                        </wps:cNvSpPr>
                        <wps:spPr bwMode="auto">
                          <a:xfrm>
                            <a:off x="6677" y="783"/>
                            <a:ext cx="23" cy="63"/>
                          </a:xfrm>
                          <a:custGeom>
                            <a:avLst/>
                            <a:gdLst>
                              <a:gd name="T0" fmla="*/ 15 w 23"/>
                              <a:gd name="T1" fmla="*/ 0 h 63"/>
                              <a:gd name="T2" fmla="*/ 20 w 23"/>
                              <a:gd name="T3" fmla="*/ 18 h 63"/>
                              <a:gd name="T4" fmla="*/ 23 w 23"/>
                              <a:gd name="T5" fmla="*/ 35 h 63"/>
                              <a:gd name="T6" fmla="*/ 23 w 23"/>
                              <a:gd name="T7" fmla="*/ 43 h 63"/>
                              <a:gd name="T8" fmla="*/ 20 w 23"/>
                              <a:gd name="T9" fmla="*/ 50 h 63"/>
                              <a:gd name="T10" fmla="*/ 15 w 23"/>
                              <a:gd name="T11" fmla="*/ 55 h 63"/>
                              <a:gd name="T12" fmla="*/ 10 w 23"/>
                              <a:gd name="T13" fmla="*/ 63 h 63"/>
                              <a:gd name="T14" fmla="*/ 5 w 23"/>
                              <a:gd name="T15" fmla="*/ 55 h 63"/>
                              <a:gd name="T16" fmla="*/ 3 w 23"/>
                              <a:gd name="T17" fmla="*/ 45 h 63"/>
                              <a:gd name="T18" fmla="*/ 0 w 23"/>
                              <a:gd name="T19" fmla="*/ 38 h 63"/>
                              <a:gd name="T20" fmla="*/ 0 w 23"/>
                              <a:gd name="T21" fmla="*/ 28 h 63"/>
                              <a:gd name="T22" fmla="*/ 0 w 23"/>
                              <a:gd name="T23" fmla="*/ 20 h 63"/>
                              <a:gd name="T24" fmla="*/ 3 w 23"/>
                              <a:gd name="T25" fmla="*/ 13 h 63"/>
                              <a:gd name="T26" fmla="*/ 8 w 23"/>
                              <a:gd name="T27" fmla="*/ 5 h 63"/>
                              <a:gd name="T28" fmla="*/ 15 w 23"/>
                              <a:gd name="T29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63">
                                <a:moveTo>
                                  <a:pt x="15" y="0"/>
                                </a:moveTo>
                                <a:lnTo>
                                  <a:pt x="20" y="18"/>
                                </a:lnTo>
                                <a:lnTo>
                                  <a:pt x="23" y="35"/>
                                </a:lnTo>
                                <a:lnTo>
                                  <a:pt x="23" y="43"/>
                                </a:lnTo>
                                <a:lnTo>
                                  <a:pt x="20" y="50"/>
                                </a:lnTo>
                                <a:lnTo>
                                  <a:pt x="15" y="55"/>
                                </a:lnTo>
                                <a:lnTo>
                                  <a:pt x="10" y="63"/>
                                </a:lnTo>
                                <a:lnTo>
                                  <a:pt x="5" y="55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3" y="13"/>
                                </a:lnTo>
                                <a:lnTo>
                                  <a:pt x="8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589"/>
                        <wps:cNvSpPr>
                          <a:spLocks/>
                        </wps:cNvSpPr>
                        <wps:spPr bwMode="auto">
                          <a:xfrm>
                            <a:off x="6692" y="963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5"/>
                              <a:gd name="T2" fmla="*/ 15 w 40"/>
                              <a:gd name="T3" fmla="*/ 7 h 45"/>
                              <a:gd name="T4" fmla="*/ 28 w 40"/>
                              <a:gd name="T5" fmla="*/ 17 h 45"/>
                              <a:gd name="T6" fmla="*/ 35 w 40"/>
                              <a:gd name="T7" fmla="*/ 30 h 45"/>
                              <a:gd name="T8" fmla="*/ 40 w 40"/>
                              <a:gd name="T9" fmla="*/ 45 h 45"/>
                              <a:gd name="T10" fmla="*/ 35 w 40"/>
                              <a:gd name="T11" fmla="*/ 42 h 45"/>
                              <a:gd name="T12" fmla="*/ 28 w 40"/>
                              <a:gd name="T13" fmla="*/ 40 h 45"/>
                              <a:gd name="T14" fmla="*/ 20 w 40"/>
                              <a:gd name="T15" fmla="*/ 35 h 45"/>
                              <a:gd name="T16" fmla="*/ 15 w 40"/>
                              <a:gd name="T17" fmla="*/ 30 h 45"/>
                              <a:gd name="T18" fmla="*/ 10 w 40"/>
                              <a:gd name="T19" fmla="*/ 25 h 45"/>
                              <a:gd name="T20" fmla="*/ 5 w 40"/>
                              <a:gd name="T21" fmla="*/ 17 h 45"/>
                              <a:gd name="T22" fmla="*/ 3 w 40"/>
                              <a:gd name="T23" fmla="*/ 10 h 45"/>
                              <a:gd name="T24" fmla="*/ 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5"/>
                                </a:lnTo>
                                <a:lnTo>
                                  <a:pt x="35" y="42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590"/>
                        <wps:cNvSpPr>
                          <a:spLocks/>
                        </wps:cNvSpPr>
                        <wps:spPr bwMode="auto">
                          <a:xfrm>
                            <a:off x="6692" y="963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5"/>
                              <a:gd name="T2" fmla="*/ 15 w 40"/>
                              <a:gd name="T3" fmla="*/ 7 h 45"/>
                              <a:gd name="T4" fmla="*/ 28 w 40"/>
                              <a:gd name="T5" fmla="*/ 17 h 45"/>
                              <a:gd name="T6" fmla="*/ 35 w 40"/>
                              <a:gd name="T7" fmla="*/ 30 h 45"/>
                              <a:gd name="T8" fmla="*/ 40 w 40"/>
                              <a:gd name="T9" fmla="*/ 45 h 45"/>
                              <a:gd name="T10" fmla="*/ 35 w 40"/>
                              <a:gd name="T11" fmla="*/ 42 h 45"/>
                              <a:gd name="T12" fmla="*/ 28 w 40"/>
                              <a:gd name="T13" fmla="*/ 40 h 45"/>
                              <a:gd name="T14" fmla="*/ 20 w 40"/>
                              <a:gd name="T15" fmla="*/ 35 h 45"/>
                              <a:gd name="T16" fmla="*/ 15 w 40"/>
                              <a:gd name="T17" fmla="*/ 30 h 45"/>
                              <a:gd name="T18" fmla="*/ 10 w 40"/>
                              <a:gd name="T19" fmla="*/ 25 h 45"/>
                              <a:gd name="T20" fmla="*/ 5 w 40"/>
                              <a:gd name="T21" fmla="*/ 17 h 45"/>
                              <a:gd name="T22" fmla="*/ 3 w 40"/>
                              <a:gd name="T23" fmla="*/ 10 h 45"/>
                              <a:gd name="T24" fmla="*/ 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5"/>
                                </a:lnTo>
                                <a:lnTo>
                                  <a:pt x="35" y="42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591"/>
                        <wps:cNvSpPr>
                          <a:spLocks noEditPoints="1"/>
                        </wps:cNvSpPr>
                        <wps:spPr bwMode="auto">
                          <a:xfrm>
                            <a:off x="6662" y="935"/>
                            <a:ext cx="75" cy="110"/>
                          </a:xfrm>
                          <a:custGeom>
                            <a:avLst/>
                            <a:gdLst>
                              <a:gd name="T0" fmla="*/ 35 w 75"/>
                              <a:gd name="T1" fmla="*/ 63 h 110"/>
                              <a:gd name="T2" fmla="*/ 50 w 75"/>
                              <a:gd name="T3" fmla="*/ 70 h 110"/>
                              <a:gd name="T4" fmla="*/ 63 w 75"/>
                              <a:gd name="T5" fmla="*/ 80 h 110"/>
                              <a:gd name="T6" fmla="*/ 70 w 75"/>
                              <a:gd name="T7" fmla="*/ 93 h 110"/>
                              <a:gd name="T8" fmla="*/ 75 w 75"/>
                              <a:gd name="T9" fmla="*/ 110 h 110"/>
                              <a:gd name="T10" fmla="*/ 68 w 75"/>
                              <a:gd name="T11" fmla="*/ 108 h 110"/>
                              <a:gd name="T12" fmla="*/ 63 w 75"/>
                              <a:gd name="T13" fmla="*/ 105 h 110"/>
                              <a:gd name="T14" fmla="*/ 55 w 75"/>
                              <a:gd name="T15" fmla="*/ 100 h 110"/>
                              <a:gd name="T16" fmla="*/ 50 w 75"/>
                              <a:gd name="T17" fmla="*/ 95 h 110"/>
                              <a:gd name="T18" fmla="*/ 45 w 75"/>
                              <a:gd name="T19" fmla="*/ 88 h 110"/>
                              <a:gd name="T20" fmla="*/ 40 w 75"/>
                              <a:gd name="T21" fmla="*/ 80 h 110"/>
                              <a:gd name="T22" fmla="*/ 38 w 75"/>
                              <a:gd name="T23" fmla="*/ 70 h 110"/>
                              <a:gd name="T24" fmla="*/ 35 w 75"/>
                              <a:gd name="T25" fmla="*/ 63 h 110"/>
                              <a:gd name="T26" fmla="*/ 35 w 75"/>
                              <a:gd name="T27" fmla="*/ 63 h 110"/>
                              <a:gd name="T28" fmla="*/ 0 w 75"/>
                              <a:gd name="T29" fmla="*/ 0 h 110"/>
                              <a:gd name="T30" fmla="*/ 35 w 75"/>
                              <a:gd name="T31" fmla="*/ 63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35" y="63"/>
                                </a:moveTo>
                                <a:lnTo>
                                  <a:pt x="50" y="70"/>
                                </a:lnTo>
                                <a:lnTo>
                                  <a:pt x="63" y="80"/>
                                </a:lnTo>
                                <a:lnTo>
                                  <a:pt x="70" y="93"/>
                                </a:lnTo>
                                <a:lnTo>
                                  <a:pt x="75" y="110"/>
                                </a:lnTo>
                                <a:lnTo>
                                  <a:pt x="68" y="108"/>
                                </a:lnTo>
                                <a:lnTo>
                                  <a:pt x="63" y="105"/>
                                </a:lnTo>
                                <a:lnTo>
                                  <a:pt x="55" y="100"/>
                                </a:lnTo>
                                <a:lnTo>
                                  <a:pt x="50" y="95"/>
                                </a:lnTo>
                                <a:lnTo>
                                  <a:pt x="45" y="88"/>
                                </a:lnTo>
                                <a:lnTo>
                                  <a:pt x="40" y="80"/>
                                </a:lnTo>
                                <a:lnTo>
                                  <a:pt x="38" y="70"/>
                                </a:lnTo>
                                <a:lnTo>
                                  <a:pt x="35" y="63"/>
                                </a:lnTo>
                                <a:close/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592"/>
                        <wps:cNvSpPr>
                          <a:spLocks/>
                        </wps:cNvSpPr>
                        <wps:spPr bwMode="auto">
                          <a:xfrm>
                            <a:off x="6697" y="998"/>
                            <a:ext cx="40" cy="47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7"/>
                              <a:gd name="T2" fmla="*/ 15 w 40"/>
                              <a:gd name="T3" fmla="*/ 7 h 47"/>
                              <a:gd name="T4" fmla="*/ 28 w 40"/>
                              <a:gd name="T5" fmla="*/ 17 h 47"/>
                              <a:gd name="T6" fmla="*/ 35 w 40"/>
                              <a:gd name="T7" fmla="*/ 30 h 47"/>
                              <a:gd name="T8" fmla="*/ 40 w 40"/>
                              <a:gd name="T9" fmla="*/ 47 h 47"/>
                              <a:gd name="T10" fmla="*/ 33 w 40"/>
                              <a:gd name="T11" fmla="*/ 45 h 47"/>
                              <a:gd name="T12" fmla="*/ 28 w 40"/>
                              <a:gd name="T13" fmla="*/ 42 h 47"/>
                              <a:gd name="T14" fmla="*/ 20 w 40"/>
                              <a:gd name="T15" fmla="*/ 37 h 47"/>
                              <a:gd name="T16" fmla="*/ 15 w 40"/>
                              <a:gd name="T17" fmla="*/ 32 h 47"/>
                              <a:gd name="T18" fmla="*/ 10 w 40"/>
                              <a:gd name="T19" fmla="*/ 25 h 47"/>
                              <a:gd name="T20" fmla="*/ 5 w 40"/>
                              <a:gd name="T21" fmla="*/ 17 h 47"/>
                              <a:gd name="T22" fmla="*/ 3 w 40"/>
                              <a:gd name="T23" fmla="*/ 7 h 47"/>
                              <a:gd name="T24" fmla="*/ 0 w 40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7"/>
                                </a:lnTo>
                                <a:lnTo>
                                  <a:pt x="33" y="45"/>
                                </a:lnTo>
                                <a:lnTo>
                                  <a:pt x="28" y="42"/>
                                </a:lnTo>
                                <a:lnTo>
                                  <a:pt x="20" y="37"/>
                                </a:lnTo>
                                <a:lnTo>
                                  <a:pt x="15" y="32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593"/>
                        <wps:cNvSpPr>
                          <a:spLocks/>
                        </wps:cNvSpPr>
                        <wps:spPr bwMode="auto">
                          <a:xfrm>
                            <a:off x="6662" y="935"/>
                            <a:ext cx="35" cy="63"/>
                          </a:xfrm>
                          <a:custGeom>
                            <a:avLst/>
                            <a:gdLst>
                              <a:gd name="T0" fmla="*/ 35 w 35"/>
                              <a:gd name="T1" fmla="*/ 63 h 63"/>
                              <a:gd name="T2" fmla="*/ 0 w 35"/>
                              <a:gd name="T3" fmla="*/ 0 h 63"/>
                              <a:gd name="T4" fmla="*/ 35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594"/>
                        <wps:cNvSpPr>
                          <a:spLocks/>
                        </wps:cNvSpPr>
                        <wps:spPr bwMode="auto">
                          <a:xfrm>
                            <a:off x="6685" y="930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5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8 h 40"/>
                              <a:gd name="T14" fmla="*/ 20 w 42"/>
                              <a:gd name="T15" fmla="*/ 33 h 40"/>
                              <a:gd name="T16" fmla="*/ 15 w 42"/>
                              <a:gd name="T17" fmla="*/ 28 h 40"/>
                              <a:gd name="T18" fmla="*/ 7 w 42"/>
                              <a:gd name="T19" fmla="*/ 23 h 40"/>
                              <a:gd name="T20" fmla="*/ 5 w 42"/>
                              <a:gd name="T21" fmla="*/ 15 h 40"/>
                              <a:gd name="T22" fmla="*/ 0 w 42"/>
                              <a:gd name="T23" fmla="*/ 8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5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8"/>
                                </a:lnTo>
                                <a:lnTo>
                                  <a:pt x="20" y="33"/>
                                </a:lnTo>
                                <a:lnTo>
                                  <a:pt x="15" y="28"/>
                                </a:lnTo>
                                <a:lnTo>
                                  <a:pt x="7" y="23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595"/>
                        <wps:cNvSpPr>
                          <a:spLocks/>
                        </wps:cNvSpPr>
                        <wps:spPr bwMode="auto">
                          <a:xfrm>
                            <a:off x="6685" y="930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5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8 h 40"/>
                              <a:gd name="T14" fmla="*/ 20 w 42"/>
                              <a:gd name="T15" fmla="*/ 33 h 40"/>
                              <a:gd name="T16" fmla="*/ 15 w 42"/>
                              <a:gd name="T17" fmla="*/ 28 h 40"/>
                              <a:gd name="T18" fmla="*/ 7 w 42"/>
                              <a:gd name="T19" fmla="*/ 23 h 40"/>
                              <a:gd name="T20" fmla="*/ 5 w 42"/>
                              <a:gd name="T21" fmla="*/ 15 h 40"/>
                              <a:gd name="T22" fmla="*/ 0 w 42"/>
                              <a:gd name="T23" fmla="*/ 8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5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8"/>
                                </a:lnTo>
                                <a:lnTo>
                                  <a:pt x="20" y="33"/>
                                </a:lnTo>
                                <a:lnTo>
                                  <a:pt x="15" y="28"/>
                                </a:lnTo>
                                <a:lnTo>
                                  <a:pt x="7" y="23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596"/>
                        <wps:cNvSpPr>
                          <a:spLocks/>
                        </wps:cNvSpPr>
                        <wps:spPr bwMode="auto">
                          <a:xfrm>
                            <a:off x="6645" y="871"/>
                            <a:ext cx="40" cy="59"/>
                          </a:xfrm>
                          <a:custGeom>
                            <a:avLst/>
                            <a:gdLst>
                              <a:gd name="T0" fmla="*/ 40 w 40"/>
                              <a:gd name="T1" fmla="*/ 59 h 59"/>
                              <a:gd name="T2" fmla="*/ 0 w 40"/>
                              <a:gd name="T3" fmla="*/ 0 h 59"/>
                              <a:gd name="T4" fmla="*/ 4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40" y="59"/>
                                </a:moveTo>
                                <a:lnTo>
                                  <a:pt x="0" y="0"/>
                                </a:lnTo>
                                <a:lnTo>
                                  <a:pt x="4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597"/>
                        <wps:cNvSpPr>
                          <a:spLocks/>
                        </wps:cNvSpPr>
                        <wps:spPr bwMode="auto">
                          <a:xfrm>
                            <a:off x="6645" y="871"/>
                            <a:ext cx="40" cy="59"/>
                          </a:xfrm>
                          <a:custGeom>
                            <a:avLst/>
                            <a:gdLst>
                              <a:gd name="T0" fmla="*/ 40 w 40"/>
                              <a:gd name="T1" fmla="*/ 59 h 59"/>
                              <a:gd name="T2" fmla="*/ 0 w 40"/>
                              <a:gd name="T3" fmla="*/ 0 h 59"/>
                              <a:gd name="T4" fmla="*/ 4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40" y="59"/>
                                </a:moveTo>
                                <a:lnTo>
                                  <a:pt x="0" y="0"/>
                                </a:lnTo>
                                <a:lnTo>
                                  <a:pt x="4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598"/>
                        <wps:cNvSpPr>
                          <a:spLocks/>
                        </wps:cNvSpPr>
                        <wps:spPr bwMode="auto">
                          <a:xfrm>
                            <a:off x="6672" y="89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15 w 43"/>
                              <a:gd name="T3" fmla="*/ 5 h 37"/>
                              <a:gd name="T4" fmla="*/ 28 w 43"/>
                              <a:gd name="T5" fmla="*/ 13 h 37"/>
                              <a:gd name="T6" fmla="*/ 38 w 43"/>
                              <a:gd name="T7" fmla="*/ 25 h 37"/>
                              <a:gd name="T8" fmla="*/ 43 w 43"/>
                              <a:gd name="T9" fmla="*/ 37 h 37"/>
                              <a:gd name="T10" fmla="*/ 38 w 43"/>
                              <a:gd name="T11" fmla="*/ 37 h 37"/>
                              <a:gd name="T12" fmla="*/ 30 w 43"/>
                              <a:gd name="T13" fmla="*/ 35 h 37"/>
                              <a:gd name="T14" fmla="*/ 23 w 43"/>
                              <a:gd name="T15" fmla="*/ 32 h 37"/>
                              <a:gd name="T16" fmla="*/ 15 w 43"/>
                              <a:gd name="T17" fmla="*/ 27 h 37"/>
                              <a:gd name="T18" fmla="*/ 10 w 43"/>
                              <a:gd name="T19" fmla="*/ 23 h 37"/>
                              <a:gd name="T20" fmla="*/ 5 w 43"/>
                              <a:gd name="T21" fmla="*/ 15 h 37"/>
                              <a:gd name="T22" fmla="*/ 3 w 43"/>
                              <a:gd name="T23" fmla="*/ 8 h 37"/>
                              <a:gd name="T24" fmla="*/ 0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3"/>
                                </a:lnTo>
                                <a:lnTo>
                                  <a:pt x="38" y="25"/>
                                </a:lnTo>
                                <a:lnTo>
                                  <a:pt x="43" y="37"/>
                                </a:lnTo>
                                <a:lnTo>
                                  <a:pt x="38" y="37"/>
                                </a:lnTo>
                                <a:lnTo>
                                  <a:pt x="30" y="35"/>
                                </a:lnTo>
                                <a:lnTo>
                                  <a:pt x="23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3"/>
                                </a:lnTo>
                                <a:lnTo>
                                  <a:pt x="5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599"/>
                        <wps:cNvSpPr>
                          <a:spLocks/>
                        </wps:cNvSpPr>
                        <wps:spPr bwMode="auto">
                          <a:xfrm>
                            <a:off x="6672" y="89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15 w 43"/>
                              <a:gd name="T3" fmla="*/ 5 h 37"/>
                              <a:gd name="T4" fmla="*/ 28 w 43"/>
                              <a:gd name="T5" fmla="*/ 13 h 37"/>
                              <a:gd name="T6" fmla="*/ 38 w 43"/>
                              <a:gd name="T7" fmla="*/ 25 h 37"/>
                              <a:gd name="T8" fmla="*/ 43 w 43"/>
                              <a:gd name="T9" fmla="*/ 37 h 37"/>
                              <a:gd name="T10" fmla="*/ 38 w 43"/>
                              <a:gd name="T11" fmla="*/ 37 h 37"/>
                              <a:gd name="T12" fmla="*/ 30 w 43"/>
                              <a:gd name="T13" fmla="*/ 35 h 37"/>
                              <a:gd name="T14" fmla="*/ 23 w 43"/>
                              <a:gd name="T15" fmla="*/ 32 h 37"/>
                              <a:gd name="T16" fmla="*/ 15 w 43"/>
                              <a:gd name="T17" fmla="*/ 27 h 37"/>
                              <a:gd name="T18" fmla="*/ 10 w 43"/>
                              <a:gd name="T19" fmla="*/ 23 h 37"/>
                              <a:gd name="T20" fmla="*/ 5 w 43"/>
                              <a:gd name="T21" fmla="*/ 15 h 37"/>
                              <a:gd name="T22" fmla="*/ 3 w 43"/>
                              <a:gd name="T23" fmla="*/ 8 h 37"/>
                              <a:gd name="T24" fmla="*/ 0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3"/>
                                </a:lnTo>
                                <a:lnTo>
                                  <a:pt x="38" y="25"/>
                                </a:lnTo>
                                <a:lnTo>
                                  <a:pt x="43" y="37"/>
                                </a:lnTo>
                                <a:lnTo>
                                  <a:pt x="38" y="37"/>
                                </a:lnTo>
                                <a:lnTo>
                                  <a:pt x="30" y="35"/>
                                </a:lnTo>
                                <a:lnTo>
                                  <a:pt x="23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3"/>
                                </a:lnTo>
                                <a:lnTo>
                                  <a:pt x="5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600"/>
                        <wps:cNvSpPr>
                          <a:spLocks/>
                        </wps:cNvSpPr>
                        <wps:spPr bwMode="auto">
                          <a:xfrm>
                            <a:off x="6630" y="841"/>
                            <a:ext cx="42" cy="52"/>
                          </a:xfrm>
                          <a:custGeom>
                            <a:avLst/>
                            <a:gdLst>
                              <a:gd name="T0" fmla="*/ 42 w 42"/>
                              <a:gd name="T1" fmla="*/ 52 h 52"/>
                              <a:gd name="T2" fmla="*/ 0 w 42"/>
                              <a:gd name="T3" fmla="*/ 0 h 52"/>
                              <a:gd name="T4" fmla="*/ 42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42" y="52"/>
                                </a:moveTo>
                                <a:lnTo>
                                  <a:pt x="0" y="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601"/>
                        <wps:cNvSpPr>
                          <a:spLocks/>
                        </wps:cNvSpPr>
                        <wps:spPr bwMode="auto">
                          <a:xfrm>
                            <a:off x="6630" y="841"/>
                            <a:ext cx="42" cy="52"/>
                          </a:xfrm>
                          <a:custGeom>
                            <a:avLst/>
                            <a:gdLst>
                              <a:gd name="T0" fmla="*/ 42 w 42"/>
                              <a:gd name="T1" fmla="*/ 52 h 52"/>
                              <a:gd name="T2" fmla="*/ 0 w 42"/>
                              <a:gd name="T3" fmla="*/ 0 h 52"/>
                              <a:gd name="T4" fmla="*/ 42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42" y="52"/>
                                </a:moveTo>
                                <a:lnTo>
                                  <a:pt x="0" y="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602"/>
                        <wps:cNvSpPr>
                          <a:spLocks/>
                        </wps:cNvSpPr>
                        <wps:spPr bwMode="auto">
                          <a:xfrm>
                            <a:off x="6660" y="861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5"/>
                              <a:gd name="T2" fmla="*/ 17 w 47"/>
                              <a:gd name="T3" fmla="*/ 2 h 35"/>
                              <a:gd name="T4" fmla="*/ 30 w 47"/>
                              <a:gd name="T5" fmla="*/ 10 h 35"/>
                              <a:gd name="T6" fmla="*/ 40 w 47"/>
                              <a:gd name="T7" fmla="*/ 22 h 35"/>
                              <a:gd name="T8" fmla="*/ 47 w 47"/>
                              <a:gd name="T9" fmla="*/ 35 h 35"/>
                              <a:gd name="T10" fmla="*/ 40 w 47"/>
                              <a:gd name="T11" fmla="*/ 35 h 35"/>
                              <a:gd name="T12" fmla="*/ 32 w 47"/>
                              <a:gd name="T13" fmla="*/ 35 h 35"/>
                              <a:gd name="T14" fmla="*/ 25 w 47"/>
                              <a:gd name="T15" fmla="*/ 30 h 35"/>
                              <a:gd name="T16" fmla="*/ 17 w 47"/>
                              <a:gd name="T17" fmla="*/ 25 h 35"/>
                              <a:gd name="T18" fmla="*/ 12 w 47"/>
                              <a:gd name="T19" fmla="*/ 20 h 35"/>
                              <a:gd name="T20" fmla="*/ 5 w 47"/>
                              <a:gd name="T21" fmla="*/ 15 h 35"/>
                              <a:gd name="T22" fmla="*/ 2 w 47"/>
                              <a:gd name="T23" fmla="*/ 7 h 35"/>
                              <a:gd name="T24" fmla="*/ 0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0" y="0"/>
                                </a:moveTo>
                                <a:lnTo>
                                  <a:pt x="17" y="2"/>
                                </a:lnTo>
                                <a:lnTo>
                                  <a:pt x="30" y="10"/>
                                </a:lnTo>
                                <a:lnTo>
                                  <a:pt x="40" y="22"/>
                                </a:lnTo>
                                <a:lnTo>
                                  <a:pt x="47" y="35"/>
                                </a:lnTo>
                                <a:lnTo>
                                  <a:pt x="40" y="35"/>
                                </a:lnTo>
                                <a:lnTo>
                                  <a:pt x="32" y="35"/>
                                </a:lnTo>
                                <a:lnTo>
                                  <a:pt x="25" y="30"/>
                                </a:lnTo>
                                <a:lnTo>
                                  <a:pt x="17" y="25"/>
                                </a:lnTo>
                                <a:lnTo>
                                  <a:pt x="12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603"/>
                        <wps:cNvSpPr>
                          <a:spLocks/>
                        </wps:cNvSpPr>
                        <wps:spPr bwMode="auto">
                          <a:xfrm>
                            <a:off x="6660" y="861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5"/>
                              <a:gd name="T2" fmla="*/ 17 w 47"/>
                              <a:gd name="T3" fmla="*/ 2 h 35"/>
                              <a:gd name="T4" fmla="*/ 30 w 47"/>
                              <a:gd name="T5" fmla="*/ 10 h 35"/>
                              <a:gd name="T6" fmla="*/ 40 w 47"/>
                              <a:gd name="T7" fmla="*/ 22 h 35"/>
                              <a:gd name="T8" fmla="*/ 47 w 47"/>
                              <a:gd name="T9" fmla="*/ 35 h 35"/>
                              <a:gd name="T10" fmla="*/ 40 w 47"/>
                              <a:gd name="T11" fmla="*/ 35 h 35"/>
                              <a:gd name="T12" fmla="*/ 32 w 47"/>
                              <a:gd name="T13" fmla="*/ 35 h 35"/>
                              <a:gd name="T14" fmla="*/ 25 w 47"/>
                              <a:gd name="T15" fmla="*/ 30 h 35"/>
                              <a:gd name="T16" fmla="*/ 17 w 47"/>
                              <a:gd name="T17" fmla="*/ 25 h 35"/>
                              <a:gd name="T18" fmla="*/ 12 w 47"/>
                              <a:gd name="T19" fmla="*/ 20 h 35"/>
                              <a:gd name="T20" fmla="*/ 5 w 47"/>
                              <a:gd name="T21" fmla="*/ 15 h 35"/>
                              <a:gd name="T22" fmla="*/ 2 w 47"/>
                              <a:gd name="T23" fmla="*/ 7 h 35"/>
                              <a:gd name="T24" fmla="*/ 0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0" y="0"/>
                                </a:moveTo>
                                <a:lnTo>
                                  <a:pt x="17" y="2"/>
                                </a:lnTo>
                                <a:lnTo>
                                  <a:pt x="30" y="10"/>
                                </a:lnTo>
                                <a:lnTo>
                                  <a:pt x="40" y="22"/>
                                </a:lnTo>
                                <a:lnTo>
                                  <a:pt x="47" y="35"/>
                                </a:lnTo>
                                <a:lnTo>
                                  <a:pt x="40" y="35"/>
                                </a:lnTo>
                                <a:lnTo>
                                  <a:pt x="32" y="35"/>
                                </a:lnTo>
                                <a:lnTo>
                                  <a:pt x="25" y="30"/>
                                </a:lnTo>
                                <a:lnTo>
                                  <a:pt x="17" y="25"/>
                                </a:lnTo>
                                <a:lnTo>
                                  <a:pt x="12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604"/>
                        <wps:cNvSpPr>
                          <a:spLocks/>
                        </wps:cNvSpPr>
                        <wps:spPr bwMode="auto">
                          <a:xfrm>
                            <a:off x="6613" y="803"/>
                            <a:ext cx="47" cy="58"/>
                          </a:xfrm>
                          <a:custGeom>
                            <a:avLst/>
                            <a:gdLst>
                              <a:gd name="T0" fmla="*/ 47 w 47"/>
                              <a:gd name="T1" fmla="*/ 58 h 58"/>
                              <a:gd name="T2" fmla="*/ 0 w 47"/>
                              <a:gd name="T3" fmla="*/ 0 h 58"/>
                              <a:gd name="T4" fmla="*/ 47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47" y="58"/>
                                </a:moveTo>
                                <a:lnTo>
                                  <a:pt x="0" y="0"/>
                                </a:lnTo>
                                <a:lnTo>
                                  <a:pt x="4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605"/>
                        <wps:cNvSpPr>
                          <a:spLocks/>
                        </wps:cNvSpPr>
                        <wps:spPr bwMode="auto">
                          <a:xfrm>
                            <a:off x="6613" y="803"/>
                            <a:ext cx="47" cy="58"/>
                          </a:xfrm>
                          <a:custGeom>
                            <a:avLst/>
                            <a:gdLst>
                              <a:gd name="T0" fmla="*/ 47 w 47"/>
                              <a:gd name="T1" fmla="*/ 58 h 58"/>
                              <a:gd name="T2" fmla="*/ 0 w 47"/>
                              <a:gd name="T3" fmla="*/ 0 h 58"/>
                              <a:gd name="T4" fmla="*/ 47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47" y="58"/>
                                </a:moveTo>
                                <a:lnTo>
                                  <a:pt x="0" y="0"/>
                                </a:lnTo>
                                <a:lnTo>
                                  <a:pt x="47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606"/>
                        <wps:cNvSpPr>
                          <a:spLocks/>
                        </wps:cNvSpPr>
                        <wps:spPr bwMode="auto">
                          <a:xfrm>
                            <a:off x="6645" y="823"/>
                            <a:ext cx="47" cy="38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8"/>
                              <a:gd name="T2" fmla="*/ 17 w 47"/>
                              <a:gd name="T3" fmla="*/ 5 h 38"/>
                              <a:gd name="T4" fmla="*/ 30 w 47"/>
                              <a:gd name="T5" fmla="*/ 13 h 38"/>
                              <a:gd name="T6" fmla="*/ 40 w 47"/>
                              <a:gd name="T7" fmla="*/ 23 h 38"/>
                              <a:gd name="T8" fmla="*/ 47 w 47"/>
                              <a:gd name="T9" fmla="*/ 38 h 38"/>
                              <a:gd name="T10" fmla="*/ 40 w 47"/>
                              <a:gd name="T11" fmla="*/ 38 h 38"/>
                              <a:gd name="T12" fmla="*/ 32 w 47"/>
                              <a:gd name="T13" fmla="*/ 35 h 38"/>
                              <a:gd name="T14" fmla="*/ 25 w 47"/>
                              <a:gd name="T15" fmla="*/ 33 h 38"/>
                              <a:gd name="T16" fmla="*/ 20 w 47"/>
                              <a:gd name="T17" fmla="*/ 28 h 38"/>
                              <a:gd name="T18" fmla="*/ 12 w 47"/>
                              <a:gd name="T19" fmla="*/ 23 h 38"/>
                              <a:gd name="T20" fmla="*/ 8 w 47"/>
                              <a:gd name="T21" fmla="*/ 15 h 38"/>
                              <a:gd name="T22" fmla="*/ 3 w 47"/>
                              <a:gd name="T23" fmla="*/ 8 h 38"/>
                              <a:gd name="T24" fmla="*/ 0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30" y="13"/>
                                </a:lnTo>
                                <a:lnTo>
                                  <a:pt x="40" y="23"/>
                                </a:lnTo>
                                <a:lnTo>
                                  <a:pt x="47" y="38"/>
                                </a:lnTo>
                                <a:lnTo>
                                  <a:pt x="40" y="38"/>
                                </a:lnTo>
                                <a:lnTo>
                                  <a:pt x="32" y="35"/>
                                </a:lnTo>
                                <a:lnTo>
                                  <a:pt x="25" y="33"/>
                                </a:lnTo>
                                <a:lnTo>
                                  <a:pt x="20" y="28"/>
                                </a:lnTo>
                                <a:lnTo>
                                  <a:pt x="12" y="23"/>
                                </a:lnTo>
                                <a:lnTo>
                                  <a:pt x="8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605" name="Group 607"/>
                      <wpg:cNvGrpSpPr>
                        <a:grpSpLocks/>
                      </wpg:cNvGrpSpPr>
                      <wpg:grpSpPr bwMode="auto">
                        <a:xfrm>
                          <a:off x="440055" y="45720"/>
                          <a:ext cx="323850" cy="661035"/>
                          <a:chOff x="6354" y="486"/>
                          <a:chExt cx="510" cy="1041"/>
                        </a:xfrm>
                      </wpg:grpSpPr>
                      <wps:wsp>
                        <wps:cNvPr id="606" name="Freeform 608"/>
                        <wps:cNvSpPr>
                          <a:spLocks/>
                        </wps:cNvSpPr>
                        <wps:spPr bwMode="auto">
                          <a:xfrm>
                            <a:off x="6645" y="823"/>
                            <a:ext cx="47" cy="38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8"/>
                              <a:gd name="T2" fmla="*/ 17 w 47"/>
                              <a:gd name="T3" fmla="*/ 5 h 38"/>
                              <a:gd name="T4" fmla="*/ 30 w 47"/>
                              <a:gd name="T5" fmla="*/ 13 h 38"/>
                              <a:gd name="T6" fmla="*/ 40 w 47"/>
                              <a:gd name="T7" fmla="*/ 23 h 38"/>
                              <a:gd name="T8" fmla="*/ 47 w 47"/>
                              <a:gd name="T9" fmla="*/ 38 h 38"/>
                              <a:gd name="T10" fmla="*/ 40 w 47"/>
                              <a:gd name="T11" fmla="*/ 38 h 38"/>
                              <a:gd name="T12" fmla="*/ 32 w 47"/>
                              <a:gd name="T13" fmla="*/ 35 h 38"/>
                              <a:gd name="T14" fmla="*/ 25 w 47"/>
                              <a:gd name="T15" fmla="*/ 33 h 38"/>
                              <a:gd name="T16" fmla="*/ 20 w 47"/>
                              <a:gd name="T17" fmla="*/ 28 h 38"/>
                              <a:gd name="T18" fmla="*/ 12 w 47"/>
                              <a:gd name="T19" fmla="*/ 23 h 38"/>
                              <a:gd name="T20" fmla="*/ 8 w 47"/>
                              <a:gd name="T21" fmla="*/ 15 h 38"/>
                              <a:gd name="T22" fmla="*/ 3 w 47"/>
                              <a:gd name="T23" fmla="*/ 8 h 38"/>
                              <a:gd name="T24" fmla="*/ 0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30" y="13"/>
                                </a:lnTo>
                                <a:lnTo>
                                  <a:pt x="40" y="23"/>
                                </a:lnTo>
                                <a:lnTo>
                                  <a:pt x="47" y="38"/>
                                </a:lnTo>
                                <a:lnTo>
                                  <a:pt x="40" y="38"/>
                                </a:lnTo>
                                <a:lnTo>
                                  <a:pt x="32" y="35"/>
                                </a:lnTo>
                                <a:lnTo>
                                  <a:pt x="25" y="33"/>
                                </a:lnTo>
                                <a:lnTo>
                                  <a:pt x="20" y="28"/>
                                </a:lnTo>
                                <a:lnTo>
                                  <a:pt x="12" y="23"/>
                                </a:lnTo>
                                <a:lnTo>
                                  <a:pt x="8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609"/>
                        <wps:cNvSpPr>
                          <a:spLocks/>
                        </wps:cNvSpPr>
                        <wps:spPr bwMode="auto">
                          <a:xfrm>
                            <a:off x="6598" y="768"/>
                            <a:ext cx="47" cy="55"/>
                          </a:xfrm>
                          <a:custGeom>
                            <a:avLst/>
                            <a:gdLst>
                              <a:gd name="T0" fmla="*/ 47 w 47"/>
                              <a:gd name="T1" fmla="*/ 55 h 55"/>
                              <a:gd name="T2" fmla="*/ 0 w 47"/>
                              <a:gd name="T3" fmla="*/ 0 h 55"/>
                              <a:gd name="T4" fmla="*/ 47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47" y="55"/>
                                </a:moveTo>
                                <a:lnTo>
                                  <a:pt x="0" y="0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610"/>
                        <wps:cNvSpPr>
                          <a:spLocks/>
                        </wps:cNvSpPr>
                        <wps:spPr bwMode="auto">
                          <a:xfrm>
                            <a:off x="6598" y="768"/>
                            <a:ext cx="47" cy="55"/>
                          </a:xfrm>
                          <a:custGeom>
                            <a:avLst/>
                            <a:gdLst>
                              <a:gd name="T0" fmla="*/ 47 w 47"/>
                              <a:gd name="T1" fmla="*/ 55 h 55"/>
                              <a:gd name="T2" fmla="*/ 0 w 47"/>
                              <a:gd name="T3" fmla="*/ 0 h 55"/>
                              <a:gd name="T4" fmla="*/ 47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47" y="55"/>
                                </a:moveTo>
                                <a:lnTo>
                                  <a:pt x="0" y="0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611"/>
                        <wps:cNvSpPr>
                          <a:spLocks/>
                        </wps:cNvSpPr>
                        <wps:spPr bwMode="auto">
                          <a:xfrm>
                            <a:off x="6633" y="786"/>
                            <a:ext cx="44" cy="4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0"/>
                              <a:gd name="T2" fmla="*/ 10 w 44"/>
                              <a:gd name="T3" fmla="*/ 0 h 40"/>
                              <a:gd name="T4" fmla="*/ 17 w 44"/>
                              <a:gd name="T5" fmla="*/ 2 h 40"/>
                              <a:gd name="T6" fmla="*/ 24 w 44"/>
                              <a:gd name="T7" fmla="*/ 5 h 40"/>
                              <a:gd name="T8" fmla="*/ 29 w 44"/>
                              <a:gd name="T9" fmla="*/ 10 h 40"/>
                              <a:gd name="T10" fmla="*/ 34 w 44"/>
                              <a:gd name="T11" fmla="*/ 15 h 40"/>
                              <a:gd name="T12" fmla="*/ 39 w 44"/>
                              <a:gd name="T13" fmla="*/ 22 h 40"/>
                              <a:gd name="T14" fmla="*/ 42 w 44"/>
                              <a:gd name="T15" fmla="*/ 30 h 40"/>
                              <a:gd name="T16" fmla="*/ 44 w 44"/>
                              <a:gd name="T17" fmla="*/ 40 h 40"/>
                              <a:gd name="T18" fmla="*/ 39 w 44"/>
                              <a:gd name="T19" fmla="*/ 40 h 40"/>
                              <a:gd name="T20" fmla="*/ 32 w 44"/>
                              <a:gd name="T21" fmla="*/ 37 h 40"/>
                              <a:gd name="T22" fmla="*/ 24 w 44"/>
                              <a:gd name="T23" fmla="*/ 35 h 40"/>
                              <a:gd name="T24" fmla="*/ 17 w 44"/>
                              <a:gd name="T25" fmla="*/ 30 h 40"/>
                              <a:gd name="T26" fmla="*/ 12 w 44"/>
                              <a:gd name="T27" fmla="*/ 22 h 40"/>
                              <a:gd name="T28" fmla="*/ 5 w 44"/>
                              <a:gd name="T29" fmla="*/ 15 h 40"/>
                              <a:gd name="T30" fmla="*/ 2 w 44"/>
                              <a:gd name="T31" fmla="*/ 7 h 40"/>
                              <a:gd name="T32" fmla="*/ 0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7" y="2"/>
                                </a:lnTo>
                                <a:lnTo>
                                  <a:pt x="24" y="5"/>
                                </a:lnTo>
                                <a:lnTo>
                                  <a:pt x="29" y="10"/>
                                </a:lnTo>
                                <a:lnTo>
                                  <a:pt x="34" y="15"/>
                                </a:lnTo>
                                <a:lnTo>
                                  <a:pt x="39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40"/>
                                </a:lnTo>
                                <a:lnTo>
                                  <a:pt x="39" y="40"/>
                                </a:lnTo>
                                <a:lnTo>
                                  <a:pt x="32" y="37"/>
                                </a:lnTo>
                                <a:lnTo>
                                  <a:pt x="24" y="35"/>
                                </a:lnTo>
                                <a:lnTo>
                                  <a:pt x="17" y="30"/>
                                </a:lnTo>
                                <a:lnTo>
                                  <a:pt x="12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612"/>
                        <wps:cNvSpPr>
                          <a:spLocks/>
                        </wps:cNvSpPr>
                        <wps:spPr bwMode="auto">
                          <a:xfrm>
                            <a:off x="6633" y="786"/>
                            <a:ext cx="44" cy="4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0"/>
                              <a:gd name="T2" fmla="*/ 10 w 44"/>
                              <a:gd name="T3" fmla="*/ 0 h 40"/>
                              <a:gd name="T4" fmla="*/ 17 w 44"/>
                              <a:gd name="T5" fmla="*/ 2 h 40"/>
                              <a:gd name="T6" fmla="*/ 24 w 44"/>
                              <a:gd name="T7" fmla="*/ 5 h 40"/>
                              <a:gd name="T8" fmla="*/ 29 w 44"/>
                              <a:gd name="T9" fmla="*/ 10 h 40"/>
                              <a:gd name="T10" fmla="*/ 34 w 44"/>
                              <a:gd name="T11" fmla="*/ 15 h 40"/>
                              <a:gd name="T12" fmla="*/ 39 w 44"/>
                              <a:gd name="T13" fmla="*/ 22 h 40"/>
                              <a:gd name="T14" fmla="*/ 42 w 44"/>
                              <a:gd name="T15" fmla="*/ 30 h 40"/>
                              <a:gd name="T16" fmla="*/ 44 w 44"/>
                              <a:gd name="T17" fmla="*/ 40 h 40"/>
                              <a:gd name="T18" fmla="*/ 39 w 44"/>
                              <a:gd name="T19" fmla="*/ 40 h 40"/>
                              <a:gd name="T20" fmla="*/ 32 w 44"/>
                              <a:gd name="T21" fmla="*/ 37 h 40"/>
                              <a:gd name="T22" fmla="*/ 24 w 44"/>
                              <a:gd name="T23" fmla="*/ 35 h 40"/>
                              <a:gd name="T24" fmla="*/ 17 w 44"/>
                              <a:gd name="T25" fmla="*/ 30 h 40"/>
                              <a:gd name="T26" fmla="*/ 12 w 44"/>
                              <a:gd name="T27" fmla="*/ 22 h 40"/>
                              <a:gd name="T28" fmla="*/ 5 w 44"/>
                              <a:gd name="T29" fmla="*/ 15 h 40"/>
                              <a:gd name="T30" fmla="*/ 2 w 44"/>
                              <a:gd name="T31" fmla="*/ 7 h 40"/>
                              <a:gd name="T32" fmla="*/ 0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7" y="2"/>
                                </a:lnTo>
                                <a:lnTo>
                                  <a:pt x="24" y="5"/>
                                </a:lnTo>
                                <a:lnTo>
                                  <a:pt x="29" y="10"/>
                                </a:lnTo>
                                <a:lnTo>
                                  <a:pt x="34" y="15"/>
                                </a:lnTo>
                                <a:lnTo>
                                  <a:pt x="39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40"/>
                                </a:lnTo>
                                <a:lnTo>
                                  <a:pt x="39" y="40"/>
                                </a:lnTo>
                                <a:lnTo>
                                  <a:pt x="32" y="37"/>
                                </a:lnTo>
                                <a:lnTo>
                                  <a:pt x="24" y="35"/>
                                </a:lnTo>
                                <a:lnTo>
                                  <a:pt x="17" y="30"/>
                                </a:lnTo>
                                <a:lnTo>
                                  <a:pt x="12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613"/>
                        <wps:cNvSpPr>
                          <a:spLocks/>
                        </wps:cNvSpPr>
                        <wps:spPr bwMode="auto">
                          <a:xfrm>
                            <a:off x="6585" y="723"/>
                            <a:ext cx="48" cy="63"/>
                          </a:xfrm>
                          <a:custGeom>
                            <a:avLst/>
                            <a:gdLst>
                              <a:gd name="T0" fmla="*/ 48 w 48"/>
                              <a:gd name="T1" fmla="*/ 63 h 63"/>
                              <a:gd name="T2" fmla="*/ 0 w 48"/>
                              <a:gd name="T3" fmla="*/ 0 h 63"/>
                              <a:gd name="T4" fmla="*/ 48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48" y="63"/>
                                </a:moveTo>
                                <a:lnTo>
                                  <a:pt x="0" y="0"/>
                                </a:lnTo>
                                <a:lnTo>
                                  <a:pt x="4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614"/>
                        <wps:cNvSpPr>
                          <a:spLocks/>
                        </wps:cNvSpPr>
                        <wps:spPr bwMode="auto">
                          <a:xfrm>
                            <a:off x="6585" y="723"/>
                            <a:ext cx="48" cy="63"/>
                          </a:xfrm>
                          <a:custGeom>
                            <a:avLst/>
                            <a:gdLst>
                              <a:gd name="T0" fmla="*/ 48 w 48"/>
                              <a:gd name="T1" fmla="*/ 63 h 63"/>
                              <a:gd name="T2" fmla="*/ 0 w 48"/>
                              <a:gd name="T3" fmla="*/ 0 h 63"/>
                              <a:gd name="T4" fmla="*/ 48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48" y="63"/>
                                </a:moveTo>
                                <a:lnTo>
                                  <a:pt x="0" y="0"/>
                                </a:lnTo>
                                <a:lnTo>
                                  <a:pt x="48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615"/>
                        <wps:cNvSpPr>
                          <a:spLocks/>
                        </wps:cNvSpPr>
                        <wps:spPr bwMode="auto">
                          <a:xfrm>
                            <a:off x="6670" y="963"/>
                            <a:ext cx="69" cy="120"/>
                          </a:xfrm>
                          <a:custGeom>
                            <a:avLst/>
                            <a:gdLst>
                              <a:gd name="T0" fmla="*/ 32 w 69"/>
                              <a:gd name="T1" fmla="*/ 67 h 120"/>
                              <a:gd name="T2" fmla="*/ 0 w 69"/>
                              <a:gd name="T3" fmla="*/ 0 h 120"/>
                              <a:gd name="T4" fmla="*/ 32 w 69"/>
                              <a:gd name="T5" fmla="*/ 67 h 120"/>
                              <a:gd name="T6" fmla="*/ 32 w 69"/>
                              <a:gd name="T7" fmla="*/ 67 h 120"/>
                              <a:gd name="T8" fmla="*/ 32 w 69"/>
                              <a:gd name="T9" fmla="*/ 67 h 120"/>
                              <a:gd name="T10" fmla="*/ 47 w 69"/>
                              <a:gd name="T11" fmla="*/ 75 h 120"/>
                              <a:gd name="T12" fmla="*/ 57 w 69"/>
                              <a:gd name="T13" fmla="*/ 87 h 120"/>
                              <a:gd name="T14" fmla="*/ 65 w 69"/>
                              <a:gd name="T15" fmla="*/ 102 h 120"/>
                              <a:gd name="T16" fmla="*/ 69 w 69"/>
                              <a:gd name="T17" fmla="*/ 120 h 120"/>
                              <a:gd name="T18" fmla="*/ 62 w 69"/>
                              <a:gd name="T19" fmla="*/ 117 h 120"/>
                              <a:gd name="T20" fmla="*/ 55 w 69"/>
                              <a:gd name="T21" fmla="*/ 115 h 120"/>
                              <a:gd name="T22" fmla="*/ 47 w 69"/>
                              <a:gd name="T23" fmla="*/ 107 h 120"/>
                              <a:gd name="T24" fmla="*/ 42 w 69"/>
                              <a:gd name="T25" fmla="*/ 102 h 120"/>
                              <a:gd name="T26" fmla="*/ 37 w 69"/>
                              <a:gd name="T27" fmla="*/ 95 h 120"/>
                              <a:gd name="T28" fmla="*/ 35 w 69"/>
                              <a:gd name="T29" fmla="*/ 85 h 120"/>
                              <a:gd name="T30" fmla="*/ 32 w 69"/>
                              <a:gd name="T31" fmla="*/ 77 h 120"/>
                              <a:gd name="T32" fmla="*/ 32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2" y="67"/>
                                </a:moveTo>
                                <a:lnTo>
                                  <a:pt x="0" y="0"/>
                                </a:lnTo>
                                <a:lnTo>
                                  <a:pt x="32" y="67"/>
                                </a:lnTo>
                                <a:lnTo>
                                  <a:pt x="47" y="75"/>
                                </a:lnTo>
                                <a:lnTo>
                                  <a:pt x="57" y="87"/>
                                </a:lnTo>
                                <a:lnTo>
                                  <a:pt x="65" y="102"/>
                                </a:lnTo>
                                <a:lnTo>
                                  <a:pt x="69" y="120"/>
                                </a:lnTo>
                                <a:lnTo>
                                  <a:pt x="62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5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616"/>
                        <wps:cNvSpPr>
                          <a:spLocks/>
                        </wps:cNvSpPr>
                        <wps:spPr bwMode="auto">
                          <a:xfrm>
                            <a:off x="6670" y="963"/>
                            <a:ext cx="69" cy="120"/>
                          </a:xfrm>
                          <a:custGeom>
                            <a:avLst/>
                            <a:gdLst>
                              <a:gd name="T0" fmla="*/ 32 w 69"/>
                              <a:gd name="T1" fmla="*/ 67 h 120"/>
                              <a:gd name="T2" fmla="*/ 0 w 69"/>
                              <a:gd name="T3" fmla="*/ 0 h 120"/>
                              <a:gd name="T4" fmla="*/ 32 w 69"/>
                              <a:gd name="T5" fmla="*/ 67 h 120"/>
                              <a:gd name="T6" fmla="*/ 32 w 69"/>
                              <a:gd name="T7" fmla="*/ 67 h 120"/>
                              <a:gd name="T8" fmla="*/ 32 w 69"/>
                              <a:gd name="T9" fmla="*/ 67 h 120"/>
                              <a:gd name="T10" fmla="*/ 47 w 69"/>
                              <a:gd name="T11" fmla="*/ 75 h 120"/>
                              <a:gd name="T12" fmla="*/ 57 w 69"/>
                              <a:gd name="T13" fmla="*/ 87 h 120"/>
                              <a:gd name="T14" fmla="*/ 65 w 69"/>
                              <a:gd name="T15" fmla="*/ 102 h 120"/>
                              <a:gd name="T16" fmla="*/ 69 w 69"/>
                              <a:gd name="T17" fmla="*/ 120 h 120"/>
                              <a:gd name="T18" fmla="*/ 62 w 69"/>
                              <a:gd name="T19" fmla="*/ 117 h 120"/>
                              <a:gd name="T20" fmla="*/ 55 w 69"/>
                              <a:gd name="T21" fmla="*/ 115 h 120"/>
                              <a:gd name="T22" fmla="*/ 47 w 69"/>
                              <a:gd name="T23" fmla="*/ 107 h 120"/>
                              <a:gd name="T24" fmla="*/ 42 w 69"/>
                              <a:gd name="T25" fmla="*/ 102 h 120"/>
                              <a:gd name="T26" fmla="*/ 37 w 69"/>
                              <a:gd name="T27" fmla="*/ 95 h 120"/>
                              <a:gd name="T28" fmla="*/ 35 w 69"/>
                              <a:gd name="T29" fmla="*/ 85 h 120"/>
                              <a:gd name="T30" fmla="*/ 32 w 69"/>
                              <a:gd name="T31" fmla="*/ 77 h 120"/>
                              <a:gd name="T32" fmla="*/ 32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2" y="67"/>
                                </a:moveTo>
                                <a:lnTo>
                                  <a:pt x="0" y="0"/>
                                </a:lnTo>
                                <a:lnTo>
                                  <a:pt x="32" y="67"/>
                                </a:lnTo>
                                <a:lnTo>
                                  <a:pt x="47" y="75"/>
                                </a:lnTo>
                                <a:lnTo>
                                  <a:pt x="57" y="87"/>
                                </a:lnTo>
                                <a:lnTo>
                                  <a:pt x="65" y="102"/>
                                </a:lnTo>
                                <a:lnTo>
                                  <a:pt x="69" y="120"/>
                                </a:lnTo>
                                <a:lnTo>
                                  <a:pt x="62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5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617"/>
                        <wps:cNvSpPr>
                          <a:spLocks/>
                        </wps:cNvSpPr>
                        <wps:spPr bwMode="auto">
                          <a:xfrm>
                            <a:off x="6677" y="1008"/>
                            <a:ext cx="72" cy="112"/>
                          </a:xfrm>
                          <a:custGeom>
                            <a:avLst/>
                            <a:gdLst>
                              <a:gd name="T0" fmla="*/ 35 w 72"/>
                              <a:gd name="T1" fmla="*/ 62 h 112"/>
                              <a:gd name="T2" fmla="*/ 0 w 72"/>
                              <a:gd name="T3" fmla="*/ 0 h 112"/>
                              <a:gd name="T4" fmla="*/ 35 w 72"/>
                              <a:gd name="T5" fmla="*/ 62 h 112"/>
                              <a:gd name="T6" fmla="*/ 35 w 72"/>
                              <a:gd name="T7" fmla="*/ 62 h 112"/>
                              <a:gd name="T8" fmla="*/ 35 w 72"/>
                              <a:gd name="T9" fmla="*/ 62 h 112"/>
                              <a:gd name="T10" fmla="*/ 50 w 72"/>
                              <a:gd name="T11" fmla="*/ 70 h 112"/>
                              <a:gd name="T12" fmla="*/ 60 w 72"/>
                              <a:gd name="T13" fmla="*/ 82 h 112"/>
                              <a:gd name="T14" fmla="*/ 67 w 72"/>
                              <a:gd name="T15" fmla="*/ 97 h 112"/>
                              <a:gd name="T16" fmla="*/ 72 w 72"/>
                              <a:gd name="T17" fmla="*/ 112 h 112"/>
                              <a:gd name="T18" fmla="*/ 65 w 72"/>
                              <a:gd name="T19" fmla="*/ 112 h 112"/>
                              <a:gd name="T20" fmla="*/ 58 w 72"/>
                              <a:gd name="T21" fmla="*/ 107 h 112"/>
                              <a:gd name="T22" fmla="*/ 50 w 72"/>
                              <a:gd name="T23" fmla="*/ 102 h 112"/>
                              <a:gd name="T24" fmla="*/ 45 w 72"/>
                              <a:gd name="T25" fmla="*/ 95 h 112"/>
                              <a:gd name="T26" fmla="*/ 40 w 72"/>
                              <a:gd name="T27" fmla="*/ 87 h 112"/>
                              <a:gd name="T28" fmla="*/ 35 w 72"/>
                              <a:gd name="T29" fmla="*/ 80 h 112"/>
                              <a:gd name="T30" fmla="*/ 35 w 72"/>
                              <a:gd name="T31" fmla="*/ 70 h 112"/>
                              <a:gd name="T32" fmla="*/ 35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5" y="62"/>
                                </a:moveTo>
                                <a:lnTo>
                                  <a:pt x="0" y="0"/>
                                </a:lnTo>
                                <a:lnTo>
                                  <a:pt x="35" y="62"/>
                                </a:lnTo>
                                <a:lnTo>
                                  <a:pt x="50" y="70"/>
                                </a:lnTo>
                                <a:lnTo>
                                  <a:pt x="60" y="82"/>
                                </a:lnTo>
                                <a:lnTo>
                                  <a:pt x="67" y="97"/>
                                </a:lnTo>
                                <a:lnTo>
                                  <a:pt x="72" y="112"/>
                                </a:lnTo>
                                <a:lnTo>
                                  <a:pt x="65" y="112"/>
                                </a:lnTo>
                                <a:lnTo>
                                  <a:pt x="58" y="107"/>
                                </a:lnTo>
                                <a:lnTo>
                                  <a:pt x="50" y="102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5" y="80"/>
                                </a:lnTo>
                                <a:lnTo>
                                  <a:pt x="35" y="70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618"/>
                        <wps:cNvSpPr>
                          <a:spLocks/>
                        </wps:cNvSpPr>
                        <wps:spPr bwMode="auto">
                          <a:xfrm>
                            <a:off x="6677" y="1008"/>
                            <a:ext cx="72" cy="112"/>
                          </a:xfrm>
                          <a:custGeom>
                            <a:avLst/>
                            <a:gdLst>
                              <a:gd name="T0" fmla="*/ 35 w 72"/>
                              <a:gd name="T1" fmla="*/ 62 h 112"/>
                              <a:gd name="T2" fmla="*/ 0 w 72"/>
                              <a:gd name="T3" fmla="*/ 0 h 112"/>
                              <a:gd name="T4" fmla="*/ 35 w 72"/>
                              <a:gd name="T5" fmla="*/ 62 h 112"/>
                              <a:gd name="T6" fmla="*/ 35 w 72"/>
                              <a:gd name="T7" fmla="*/ 62 h 112"/>
                              <a:gd name="T8" fmla="*/ 35 w 72"/>
                              <a:gd name="T9" fmla="*/ 62 h 112"/>
                              <a:gd name="T10" fmla="*/ 50 w 72"/>
                              <a:gd name="T11" fmla="*/ 70 h 112"/>
                              <a:gd name="T12" fmla="*/ 60 w 72"/>
                              <a:gd name="T13" fmla="*/ 82 h 112"/>
                              <a:gd name="T14" fmla="*/ 67 w 72"/>
                              <a:gd name="T15" fmla="*/ 97 h 112"/>
                              <a:gd name="T16" fmla="*/ 72 w 72"/>
                              <a:gd name="T17" fmla="*/ 112 h 112"/>
                              <a:gd name="T18" fmla="*/ 65 w 72"/>
                              <a:gd name="T19" fmla="*/ 112 h 112"/>
                              <a:gd name="T20" fmla="*/ 58 w 72"/>
                              <a:gd name="T21" fmla="*/ 107 h 112"/>
                              <a:gd name="T22" fmla="*/ 50 w 72"/>
                              <a:gd name="T23" fmla="*/ 102 h 112"/>
                              <a:gd name="T24" fmla="*/ 45 w 72"/>
                              <a:gd name="T25" fmla="*/ 95 h 112"/>
                              <a:gd name="T26" fmla="*/ 40 w 72"/>
                              <a:gd name="T27" fmla="*/ 87 h 112"/>
                              <a:gd name="T28" fmla="*/ 35 w 72"/>
                              <a:gd name="T29" fmla="*/ 80 h 112"/>
                              <a:gd name="T30" fmla="*/ 35 w 72"/>
                              <a:gd name="T31" fmla="*/ 70 h 112"/>
                              <a:gd name="T32" fmla="*/ 35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5" y="62"/>
                                </a:moveTo>
                                <a:lnTo>
                                  <a:pt x="0" y="0"/>
                                </a:lnTo>
                                <a:lnTo>
                                  <a:pt x="35" y="62"/>
                                </a:lnTo>
                                <a:lnTo>
                                  <a:pt x="50" y="70"/>
                                </a:lnTo>
                                <a:lnTo>
                                  <a:pt x="60" y="82"/>
                                </a:lnTo>
                                <a:lnTo>
                                  <a:pt x="67" y="97"/>
                                </a:lnTo>
                                <a:lnTo>
                                  <a:pt x="72" y="112"/>
                                </a:lnTo>
                                <a:lnTo>
                                  <a:pt x="65" y="112"/>
                                </a:lnTo>
                                <a:lnTo>
                                  <a:pt x="58" y="107"/>
                                </a:lnTo>
                                <a:lnTo>
                                  <a:pt x="50" y="102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5" y="80"/>
                                </a:lnTo>
                                <a:lnTo>
                                  <a:pt x="35" y="70"/>
                                </a:lnTo>
                                <a:lnTo>
                                  <a:pt x="35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619"/>
                        <wps:cNvSpPr>
                          <a:spLocks/>
                        </wps:cNvSpPr>
                        <wps:spPr bwMode="auto">
                          <a:xfrm>
                            <a:off x="6655" y="906"/>
                            <a:ext cx="37" cy="57"/>
                          </a:xfrm>
                          <a:custGeom>
                            <a:avLst/>
                            <a:gdLst>
                              <a:gd name="T0" fmla="*/ 37 w 37"/>
                              <a:gd name="T1" fmla="*/ 57 h 57"/>
                              <a:gd name="T2" fmla="*/ 0 w 37"/>
                              <a:gd name="T3" fmla="*/ 0 h 57"/>
                              <a:gd name="T4" fmla="*/ 37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37" y="57"/>
                                </a:moveTo>
                                <a:lnTo>
                                  <a:pt x="0" y="0"/>
                                </a:lnTo>
                                <a:lnTo>
                                  <a:pt x="3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620"/>
                        <wps:cNvSpPr>
                          <a:spLocks/>
                        </wps:cNvSpPr>
                        <wps:spPr bwMode="auto">
                          <a:xfrm>
                            <a:off x="6655" y="906"/>
                            <a:ext cx="37" cy="57"/>
                          </a:xfrm>
                          <a:custGeom>
                            <a:avLst/>
                            <a:gdLst>
                              <a:gd name="T0" fmla="*/ 37 w 37"/>
                              <a:gd name="T1" fmla="*/ 57 h 57"/>
                              <a:gd name="T2" fmla="*/ 0 w 37"/>
                              <a:gd name="T3" fmla="*/ 0 h 57"/>
                              <a:gd name="T4" fmla="*/ 37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37" y="57"/>
                                </a:moveTo>
                                <a:lnTo>
                                  <a:pt x="0" y="0"/>
                                </a:lnTo>
                                <a:lnTo>
                                  <a:pt x="37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621"/>
                        <wps:cNvSpPr>
                          <a:spLocks noEditPoints="1"/>
                        </wps:cNvSpPr>
                        <wps:spPr bwMode="auto">
                          <a:xfrm>
                            <a:off x="6804" y="871"/>
                            <a:ext cx="27" cy="122"/>
                          </a:xfrm>
                          <a:custGeom>
                            <a:avLst/>
                            <a:gdLst>
                              <a:gd name="T0" fmla="*/ 25 w 27"/>
                              <a:gd name="T1" fmla="*/ 69 h 122"/>
                              <a:gd name="T2" fmla="*/ 27 w 27"/>
                              <a:gd name="T3" fmla="*/ 0 h 122"/>
                              <a:gd name="T4" fmla="*/ 25 w 27"/>
                              <a:gd name="T5" fmla="*/ 69 h 122"/>
                              <a:gd name="T6" fmla="*/ 25 w 27"/>
                              <a:gd name="T7" fmla="*/ 69 h 122"/>
                              <a:gd name="T8" fmla="*/ 27 w 27"/>
                              <a:gd name="T9" fmla="*/ 87 h 122"/>
                              <a:gd name="T10" fmla="*/ 25 w 27"/>
                              <a:gd name="T11" fmla="*/ 102 h 122"/>
                              <a:gd name="T12" fmla="*/ 20 w 27"/>
                              <a:gd name="T13" fmla="*/ 109 h 122"/>
                              <a:gd name="T14" fmla="*/ 17 w 27"/>
                              <a:gd name="T15" fmla="*/ 114 h 122"/>
                              <a:gd name="T16" fmla="*/ 10 w 27"/>
                              <a:gd name="T17" fmla="*/ 119 h 122"/>
                              <a:gd name="T18" fmla="*/ 5 w 27"/>
                              <a:gd name="T19" fmla="*/ 122 h 122"/>
                              <a:gd name="T20" fmla="*/ 3 w 27"/>
                              <a:gd name="T21" fmla="*/ 117 h 122"/>
                              <a:gd name="T22" fmla="*/ 0 w 27"/>
                              <a:gd name="T23" fmla="*/ 107 h 122"/>
                              <a:gd name="T24" fmla="*/ 0 w 27"/>
                              <a:gd name="T25" fmla="*/ 99 h 122"/>
                              <a:gd name="T26" fmla="*/ 3 w 27"/>
                              <a:gd name="T27" fmla="*/ 92 h 122"/>
                              <a:gd name="T28" fmla="*/ 5 w 27"/>
                              <a:gd name="T29" fmla="*/ 84 h 122"/>
                              <a:gd name="T30" fmla="*/ 10 w 27"/>
                              <a:gd name="T31" fmla="*/ 79 h 122"/>
                              <a:gd name="T32" fmla="*/ 17 w 27"/>
                              <a:gd name="T33" fmla="*/ 74 h 122"/>
                              <a:gd name="T34" fmla="*/ 25 w 27"/>
                              <a:gd name="T35" fmla="*/ 69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2">
                                <a:moveTo>
                                  <a:pt x="25" y="69"/>
                                </a:moveTo>
                                <a:lnTo>
                                  <a:pt x="27" y="0"/>
                                </a:lnTo>
                                <a:lnTo>
                                  <a:pt x="25" y="69"/>
                                </a:lnTo>
                                <a:close/>
                                <a:moveTo>
                                  <a:pt x="25" y="69"/>
                                </a:moveTo>
                                <a:lnTo>
                                  <a:pt x="27" y="87"/>
                                </a:lnTo>
                                <a:lnTo>
                                  <a:pt x="25" y="102"/>
                                </a:lnTo>
                                <a:lnTo>
                                  <a:pt x="20" y="109"/>
                                </a:lnTo>
                                <a:lnTo>
                                  <a:pt x="17" y="114"/>
                                </a:lnTo>
                                <a:lnTo>
                                  <a:pt x="10" y="119"/>
                                </a:lnTo>
                                <a:lnTo>
                                  <a:pt x="5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3" y="92"/>
                                </a:lnTo>
                                <a:lnTo>
                                  <a:pt x="5" y="84"/>
                                </a:lnTo>
                                <a:lnTo>
                                  <a:pt x="10" y="79"/>
                                </a:lnTo>
                                <a:lnTo>
                                  <a:pt x="17" y="74"/>
                                </a:lnTo>
                                <a:lnTo>
                                  <a:pt x="25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622"/>
                        <wps:cNvSpPr>
                          <a:spLocks/>
                        </wps:cNvSpPr>
                        <wps:spPr bwMode="auto">
                          <a:xfrm>
                            <a:off x="6829" y="871"/>
                            <a:ext cx="2" cy="69"/>
                          </a:xfrm>
                          <a:custGeom>
                            <a:avLst/>
                            <a:gdLst>
                              <a:gd name="T0" fmla="*/ 0 w 2"/>
                              <a:gd name="T1" fmla="*/ 69 h 69"/>
                              <a:gd name="T2" fmla="*/ 2 w 2"/>
                              <a:gd name="T3" fmla="*/ 0 h 69"/>
                              <a:gd name="T4" fmla="*/ 0 w 2"/>
                              <a:gd name="T5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9">
                                <a:moveTo>
                                  <a:pt x="0" y="69"/>
                                </a:moveTo>
                                <a:lnTo>
                                  <a:pt x="2" y="0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623"/>
                        <wps:cNvSpPr>
                          <a:spLocks/>
                        </wps:cNvSpPr>
                        <wps:spPr bwMode="auto">
                          <a:xfrm>
                            <a:off x="6804" y="940"/>
                            <a:ext cx="27" cy="53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3"/>
                              <a:gd name="T2" fmla="*/ 27 w 27"/>
                              <a:gd name="T3" fmla="*/ 18 h 53"/>
                              <a:gd name="T4" fmla="*/ 25 w 27"/>
                              <a:gd name="T5" fmla="*/ 33 h 53"/>
                              <a:gd name="T6" fmla="*/ 20 w 27"/>
                              <a:gd name="T7" fmla="*/ 40 h 53"/>
                              <a:gd name="T8" fmla="*/ 17 w 27"/>
                              <a:gd name="T9" fmla="*/ 45 h 53"/>
                              <a:gd name="T10" fmla="*/ 10 w 27"/>
                              <a:gd name="T11" fmla="*/ 50 h 53"/>
                              <a:gd name="T12" fmla="*/ 5 w 27"/>
                              <a:gd name="T13" fmla="*/ 53 h 53"/>
                              <a:gd name="T14" fmla="*/ 3 w 27"/>
                              <a:gd name="T15" fmla="*/ 48 h 53"/>
                              <a:gd name="T16" fmla="*/ 0 w 27"/>
                              <a:gd name="T17" fmla="*/ 38 h 53"/>
                              <a:gd name="T18" fmla="*/ 0 w 27"/>
                              <a:gd name="T19" fmla="*/ 30 h 53"/>
                              <a:gd name="T20" fmla="*/ 3 w 27"/>
                              <a:gd name="T21" fmla="*/ 23 h 53"/>
                              <a:gd name="T22" fmla="*/ 5 w 27"/>
                              <a:gd name="T23" fmla="*/ 15 h 53"/>
                              <a:gd name="T24" fmla="*/ 10 w 27"/>
                              <a:gd name="T25" fmla="*/ 10 h 53"/>
                              <a:gd name="T26" fmla="*/ 17 w 27"/>
                              <a:gd name="T27" fmla="*/ 5 h 53"/>
                              <a:gd name="T28" fmla="*/ 25 w 27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25" y="0"/>
                                </a:moveTo>
                                <a:lnTo>
                                  <a:pt x="27" y="18"/>
                                </a:lnTo>
                                <a:lnTo>
                                  <a:pt x="25" y="33"/>
                                </a:lnTo>
                                <a:lnTo>
                                  <a:pt x="20" y="40"/>
                                </a:lnTo>
                                <a:lnTo>
                                  <a:pt x="17" y="45"/>
                                </a:lnTo>
                                <a:lnTo>
                                  <a:pt x="10" y="50"/>
                                </a:lnTo>
                                <a:lnTo>
                                  <a:pt x="5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624"/>
                        <wps:cNvSpPr>
                          <a:spLocks noEditPoints="1"/>
                        </wps:cNvSpPr>
                        <wps:spPr bwMode="auto">
                          <a:xfrm>
                            <a:off x="6802" y="923"/>
                            <a:ext cx="42" cy="115"/>
                          </a:xfrm>
                          <a:custGeom>
                            <a:avLst/>
                            <a:gdLst>
                              <a:gd name="T0" fmla="*/ 24 w 42"/>
                              <a:gd name="T1" fmla="*/ 65 h 115"/>
                              <a:gd name="T2" fmla="*/ 42 w 42"/>
                              <a:gd name="T3" fmla="*/ 0 h 115"/>
                              <a:gd name="T4" fmla="*/ 24 w 42"/>
                              <a:gd name="T5" fmla="*/ 65 h 115"/>
                              <a:gd name="T6" fmla="*/ 24 w 42"/>
                              <a:gd name="T7" fmla="*/ 62 h 115"/>
                              <a:gd name="T8" fmla="*/ 24 w 42"/>
                              <a:gd name="T9" fmla="*/ 80 h 115"/>
                              <a:gd name="T10" fmla="*/ 22 w 42"/>
                              <a:gd name="T11" fmla="*/ 95 h 115"/>
                              <a:gd name="T12" fmla="*/ 15 w 42"/>
                              <a:gd name="T13" fmla="*/ 107 h 115"/>
                              <a:gd name="T14" fmla="*/ 2 w 42"/>
                              <a:gd name="T15" fmla="*/ 115 h 115"/>
                              <a:gd name="T16" fmla="*/ 0 w 42"/>
                              <a:gd name="T17" fmla="*/ 110 h 115"/>
                              <a:gd name="T18" fmla="*/ 0 w 42"/>
                              <a:gd name="T19" fmla="*/ 102 h 115"/>
                              <a:gd name="T20" fmla="*/ 0 w 42"/>
                              <a:gd name="T21" fmla="*/ 92 h 115"/>
                              <a:gd name="T22" fmla="*/ 2 w 42"/>
                              <a:gd name="T23" fmla="*/ 85 h 115"/>
                              <a:gd name="T24" fmla="*/ 5 w 42"/>
                              <a:gd name="T25" fmla="*/ 77 h 115"/>
                              <a:gd name="T26" fmla="*/ 10 w 42"/>
                              <a:gd name="T27" fmla="*/ 72 h 115"/>
                              <a:gd name="T28" fmla="*/ 17 w 42"/>
                              <a:gd name="T29" fmla="*/ 67 h 115"/>
                              <a:gd name="T30" fmla="*/ 24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24" y="65"/>
                                </a:moveTo>
                                <a:lnTo>
                                  <a:pt x="42" y="0"/>
                                </a:lnTo>
                                <a:lnTo>
                                  <a:pt x="24" y="65"/>
                                </a:lnTo>
                                <a:close/>
                                <a:moveTo>
                                  <a:pt x="24" y="62"/>
                                </a:moveTo>
                                <a:lnTo>
                                  <a:pt x="24" y="80"/>
                                </a:lnTo>
                                <a:lnTo>
                                  <a:pt x="22" y="95"/>
                                </a:lnTo>
                                <a:lnTo>
                                  <a:pt x="15" y="107"/>
                                </a:lnTo>
                                <a:lnTo>
                                  <a:pt x="2" y="115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lnTo>
                                  <a:pt x="2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625"/>
                        <wps:cNvSpPr>
                          <a:spLocks/>
                        </wps:cNvSpPr>
                        <wps:spPr bwMode="auto">
                          <a:xfrm>
                            <a:off x="6826" y="923"/>
                            <a:ext cx="18" cy="65"/>
                          </a:xfrm>
                          <a:custGeom>
                            <a:avLst/>
                            <a:gdLst>
                              <a:gd name="T0" fmla="*/ 0 w 18"/>
                              <a:gd name="T1" fmla="*/ 65 h 65"/>
                              <a:gd name="T2" fmla="*/ 18 w 18"/>
                              <a:gd name="T3" fmla="*/ 0 h 65"/>
                              <a:gd name="T4" fmla="*/ 0 w 1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65">
                                <a:moveTo>
                                  <a:pt x="0" y="65"/>
                                </a:moveTo>
                                <a:lnTo>
                                  <a:pt x="1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626"/>
                        <wps:cNvSpPr>
                          <a:spLocks/>
                        </wps:cNvSpPr>
                        <wps:spPr bwMode="auto">
                          <a:xfrm>
                            <a:off x="6802" y="985"/>
                            <a:ext cx="24" cy="53"/>
                          </a:xfrm>
                          <a:custGeom>
                            <a:avLst/>
                            <a:gdLst>
                              <a:gd name="T0" fmla="*/ 24 w 24"/>
                              <a:gd name="T1" fmla="*/ 0 h 53"/>
                              <a:gd name="T2" fmla="*/ 24 w 24"/>
                              <a:gd name="T3" fmla="*/ 18 h 53"/>
                              <a:gd name="T4" fmla="*/ 22 w 24"/>
                              <a:gd name="T5" fmla="*/ 33 h 53"/>
                              <a:gd name="T6" fmla="*/ 15 w 24"/>
                              <a:gd name="T7" fmla="*/ 45 h 53"/>
                              <a:gd name="T8" fmla="*/ 2 w 24"/>
                              <a:gd name="T9" fmla="*/ 53 h 53"/>
                              <a:gd name="T10" fmla="*/ 0 w 24"/>
                              <a:gd name="T11" fmla="*/ 48 h 53"/>
                              <a:gd name="T12" fmla="*/ 0 w 24"/>
                              <a:gd name="T13" fmla="*/ 40 h 53"/>
                              <a:gd name="T14" fmla="*/ 0 w 24"/>
                              <a:gd name="T15" fmla="*/ 30 h 53"/>
                              <a:gd name="T16" fmla="*/ 2 w 24"/>
                              <a:gd name="T17" fmla="*/ 23 h 53"/>
                              <a:gd name="T18" fmla="*/ 5 w 24"/>
                              <a:gd name="T19" fmla="*/ 15 h 53"/>
                              <a:gd name="T20" fmla="*/ 10 w 24"/>
                              <a:gd name="T21" fmla="*/ 10 h 53"/>
                              <a:gd name="T22" fmla="*/ 17 w 24"/>
                              <a:gd name="T23" fmla="*/ 5 h 53"/>
                              <a:gd name="T24" fmla="*/ 24 w 24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53">
                                <a:moveTo>
                                  <a:pt x="24" y="0"/>
                                </a:moveTo>
                                <a:lnTo>
                                  <a:pt x="24" y="18"/>
                                </a:lnTo>
                                <a:lnTo>
                                  <a:pt x="22" y="33"/>
                                </a:lnTo>
                                <a:lnTo>
                                  <a:pt x="15" y="45"/>
                                </a:lnTo>
                                <a:lnTo>
                                  <a:pt x="2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627"/>
                        <wps:cNvSpPr>
                          <a:spLocks noEditPoints="1"/>
                        </wps:cNvSpPr>
                        <wps:spPr bwMode="auto">
                          <a:xfrm>
                            <a:off x="6804" y="963"/>
                            <a:ext cx="42" cy="115"/>
                          </a:xfrm>
                          <a:custGeom>
                            <a:avLst/>
                            <a:gdLst>
                              <a:gd name="T0" fmla="*/ 25 w 42"/>
                              <a:gd name="T1" fmla="*/ 62 h 115"/>
                              <a:gd name="T2" fmla="*/ 42 w 42"/>
                              <a:gd name="T3" fmla="*/ 0 h 115"/>
                              <a:gd name="T4" fmla="*/ 25 w 42"/>
                              <a:gd name="T5" fmla="*/ 62 h 115"/>
                              <a:gd name="T6" fmla="*/ 25 w 42"/>
                              <a:gd name="T7" fmla="*/ 62 h 115"/>
                              <a:gd name="T8" fmla="*/ 25 w 42"/>
                              <a:gd name="T9" fmla="*/ 77 h 115"/>
                              <a:gd name="T10" fmla="*/ 22 w 42"/>
                              <a:gd name="T11" fmla="*/ 92 h 115"/>
                              <a:gd name="T12" fmla="*/ 15 w 42"/>
                              <a:gd name="T13" fmla="*/ 105 h 115"/>
                              <a:gd name="T14" fmla="*/ 3 w 42"/>
                              <a:gd name="T15" fmla="*/ 115 h 115"/>
                              <a:gd name="T16" fmla="*/ 0 w 42"/>
                              <a:gd name="T17" fmla="*/ 107 h 115"/>
                              <a:gd name="T18" fmla="*/ 0 w 42"/>
                              <a:gd name="T19" fmla="*/ 100 h 115"/>
                              <a:gd name="T20" fmla="*/ 0 w 42"/>
                              <a:gd name="T21" fmla="*/ 92 h 115"/>
                              <a:gd name="T22" fmla="*/ 3 w 42"/>
                              <a:gd name="T23" fmla="*/ 85 h 115"/>
                              <a:gd name="T24" fmla="*/ 5 w 42"/>
                              <a:gd name="T25" fmla="*/ 77 h 115"/>
                              <a:gd name="T26" fmla="*/ 10 w 42"/>
                              <a:gd name="T27" fmla="*/ 70 h 115"/>
                              <a:gd name="T28" fmla="*/ 17 w 42"/>
                              <a:gd name="T29" fmla="*/ 65 h 115"/>
                              <a:gd name="T30" fmla="*/ 25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25" y="62"/>
                                </a:moveTo>
                                <a:lnTo>
                                  <a:pt x="42" y="0"/>
                                </a:lnTo>
                                <a:lnTo>
                                  <a:pt x="25" y="62"/>
                                </a:lnTo>
                                <a:close/>
                                <a:moveTo>
                                  <a:pt x="25" y="62"/>
                                </a:moveTo>
                                <a:lnTo>
                                  <a:pt x="25" y="77"/>
                                </a:lnTo>
                                <a:lnTo>
                                  <a:pt x="22" y="92"/>
                                </a:lnTo>
                                <a:lnTo>
                                  <a:pt x="15" y="105"/>
                                </a:lnTo>
                                <a:lnTo>
                                  <a:pt x="3" y="115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5" y="77"/>
                                </a:lnTo>
                                <a:lnTo>
                                  <a:pt x="10" y="70"/>
                                </a:lnTo>
                                <a:lnTo>
                                  <a:pt x="17" y="65"/>
                                </a:lnTo>
                                <a:lnTo>
                                  <a:pt x="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628"/>
                        <wps:cNvSpPr>
                          <a:spLocks/>
                        </wps:cNvSpPr>
                        <wps:spPr bwMode="auto">
                          <a:xfrm>
                            <a:off x="6829" y="963"/>
                            <a:ext cx="17" cy="62"/>
                          </a:xfrm>
                          <a:custGeom>
                            <a:avLst/>
                            <a:gdLst>
                              <a:gd name="T0" fmla="*/ 0 w 17"/>
                              <a:gd name="T1" fmla="*/ 62 h 62"/>
                              <a:gd name="T2" fmla="*/ 17 w 17"/>
                              <a:gd name="T3" fmla="*/ 0 h 62"/>
                              <a:gd name="T4" fmla="*/ 0 w 1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2">
                                <a:moveTo>
                                  <a:pt x="0" y="62"/>
                                </a:moveTo>
                                <a:lnTo>
                                  <a:pt x="17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629"/>
                        <wps:cNvSpPr>
                          <a:spLocks/>
                        </wps:cNvSpPr>
                        <wps:spPr bwMode="auto">
                          <a:xfrm>
                            <a:off x="6804" y="1025"/>
                            <a:ext cx="25" cy="5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53"/>
                              <a:gd name="T2" fmla="*/ 25 w 25"/>
                              <a:gd name="T3" fmla="*/ 15 h 53"/>
                              <a:gd name="T4" fmla="*/ 22 w 25"/>
                              <a:gd name="T5" fmla="*/ 30 h 53"/>
                              <a:gd name="T6" fmla="*/ 15 w 25"/>
                              <a:gd name="T7" fmla="*/ 43 h 53"/>
                              <a:gd name="T8" fmla="*/ 3 w 25"/>
                              <a:gd name="T9" fmla="*/ 53 h 53"/>
                              <a:gd name="T10" fmla="*/ 0 w 25"/>
                              <a:gd name="T11" fmla="*/ 45 h 53"/>
                              <a:gd name="T12" fmla="*/ 0 w 25"/>
                              <a:gd name="T13" fmla="*/ 38 h 53"/>
                              <a:gd name="T14" fmla="*/ 0 w 25"/>
                              <a:gd name="T15" fmla="*/ 30 h 53"/>
                              <a:gd name="T16" fmla="*/ 3 w 25"/>
                              <a:gd name="T17" fmla="*/ 23 h 53"/>
                              <a:gd name="T18" fmla="*/ 5 w 25"/>
                              <a:gd name="T19" fmla="*/ 15 h 53"/>
                              <a:gd name="T20" fmla="*/ 10 w 25"/>
                              <a:gd name="T21" fmla="*/ 8 h 53"/>
                              <a:gd name="T22" fmla="*/ 17 w 25"/>
                              <a:gd name="T23" fmla="*/ 3 h 53"/>
                              <a:gd name="T24" fmla="*/ 25 w 25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3">
                                <a:moveTo>
                                  <a:pt x="25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3"/>
                                </a:lnTo>
                                <a:lnTo>
                                  <a:pt x="3" y="53"/>
                                </a:lnTo>
                                <a:lnTo>
                                  <a:pt x="0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630"/>
                        <wps:cNvSpPr>
                          <a:spLocks noEditPoints="1"/>
                        </wps:cNvSpPr>
                        <wps:spPr bwMode="auto">
                          <a:xfrm>
                            <a:off x="6799" y="831"/>
                            <a:ext cx="25" cy="122"/>
                          </a:xfrm>
                          <a:custGeom>
                            <a:avLst/>
                            <a:gdLst>
                              <a:gd name="T0" fmla="*/ 25 w 25"/>
                              <a:gd name="T1" fmla="*/ 70 h 122"/>
                              <a:gd name="T2" fmla="*/ 22 w 25"/>
                              <a:gd name="T3" fmla="*/ 0 h 122"/>
                              <a:gd name="T4" fmla="*/ 25 w 25"/>
                              <a:gd name="T5" fmla="*/ 70 h 122"/>
                              <a:gd name="T6" fmla="*/ 25 w 25"/>
                              <a:gd name="T7" fmla="*/ 70 h 122"/>
                              <a:gd name="T8" fmla="*/ 25 w 25"/>
                              <a:gd name="T9" fmla="*/ 87 h 122"/>
                              <a:gd name="T10" fmla="*/ 22 w 25"/>
                              <a:gd name="T11" fmla="*/ 102 h 122"/>
                              <a:gd name="T12" fmla="*/ 20 w 25"/>
                              <a:gd name="T13" fmla="*/ 107 h 122"/>
                              <a:gd name="T14" fmla="*/ 15 w 25"/>
                              <a:gd name="T15" fmla="*/ 112 h 122"/>
                              <a:gd name="T16" fmla="*/ 10 w 25"/>
                              <a:gd name="T17" fmla="*/ 117 h 122"/>
                              <a:gd name="T18" fmla="*/ 5 w 25"/>
                              <a:gd name="T19" fmla="*/ 122 h 122"/>
                              <a:gd name="T20" fmla="*/ 0 w 25"/>
                              <a:gd name="T21" fmla="*/ 114 h 122"/>
                              <a:gd name="T22" fmla="*/ 0 w 25"/>
                              <a:gd name="T23" fmla="*/ 107 h 122"/>
                              <a:gd name="T24" fmla="*/ 0 w 25"/>
                              <a:gd name="T25" fmla="*/ 99 h 122"/>
                              <a:gd name="T26" fmla="*/ 3 w 25"/>
                              <a:gd name="T27" fmla="*/ 92 h 122"/>
                              <a:gd name="T28" fmla="*/ 5 w 25"/>
                              <a:gd name="T29" fmla="*/ 85 h 122"/>
                              <a:gd name="T30" fmla="*/ 10 w 25"/>
                              <a:gd name="T31" fmla="*/ 77 h 122"/>
                              <a:gd name="T32" fmla="*/ 15 w 25"/>
                              <a:gd name="T33" fmla="*/ 72 h 122"/>
                              <a:gd name="T34" fmla="*/ 25 w 25"/>
                              <a:gd name="T35" fmla="*/ 7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2">
                                <a:moveTo>
                                  <a:pt x="25" y="70"/>
                                </a:moveTo>
                                <a:lnTo>
                                  <a:pt x="22" y="0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25" y="87"/>
                                </a:lnTo>
                                <a:lnTo>
                                  <a:pt x="22" y="102"/>
                                </a:lnTo>
                                <a:lnTo>
                                  <a:pt x="20" y="107"/>
                                </a:lnTo>
                                <a:lnTo>
                                  <a:pt x="15" y="112"/>
                                </a:lnTo>
                                <a:lnTo>
                                  <a:pt x="10" y="117"/>
                                </a:lnTo>
                                <a:lnTo>
                                  <a:pt x="5" y="122"/>
                                </a:lnTo>
                                <a:lnTo>
                                  <a:pt x="0" y="114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3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77"/>
                                </a:lnTo>
                                <a:lnTo>
                                  <a:pt x="15" y="72"/>
                                </a:lnTo>
                                <a:lnTo>
                                  <a:pt x="2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631"/>
                        <wps:cNvSpPr>
                          <a:spLocks/>
                        </wps:cNvSpPr>
                        <wps:spPr bwMode="auto">
                          <a:xfrm>
                            <a:off x="6821" y="831"/>
                            <a:ext cx="3" cy="70"/>
                          </a:xfrm>
                          <a:custGeom>
                            <a:avLst/>
                            <a:gdLst>
                              <a:gd name="T0" fmla="*/ 3 w 3"/>
                              <a:gd name="T1" fmla="*/ 70 h 70"/>
                              <a:gd name="T2" fmla="*/ 0 w 3"/>
                              <a:gd name="T3" fmla="*/ 0 h 70"/>
                              <a:gd name="T4" fmla="*/ 3 w 3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0">
                                <a:moveTo>
                                  <a:pt x="3" y="70"/>
                                </a:moveTo>
                                <a:lnTo>
                                  <a:pt x="0" y="0"/>
                                </a:lnTo>
                                <a:lnTo>
                                  <a:pt x="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632"/>
                        <wps:cNvSpPr>
                          <a:spLocks/>
                        </wps:cNvSpPr>
                        <wps:spPr bwMode="auto">
                          <a:xfrm>
                            <a:off x="6799" y="901"/>
                            <a:ext cx="25" cy="5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52"/>
                              <a:gd name="T2" fmla="*/ 25 w 25"/>
                              <a:gd name="T3" fmla="*/ 17 h 52"/>
                              <a:gd name="T4" fmla="*/ 22 w 25"/>
                              <a:gd name="T5" fmla="*/ 32 h 52"/>
                              <a:gd name="T6" fmla="*/ 20 w 25"/>
                              <a:gd name="T7" fmla="*/ 37 h 52"/>
                              <a:gd name="T8" fmla="*/ 15 w 25"/>
                              <a:gd name="T9" fmla="*/ 42 h 52"/>
                              <a:gd name="T10" fmla="*/ 10 w 25"/>
                              <a:gd name="T11" fmla="*/ 47 h 52"/>
                              <a:gd name="T12" fmla="*/ 5 w 25"/>
                              <a:gd name="T13" fmla="*/ 52 h 52"/>
                              <a:gd name="T14" fmla="*/ 0 w 25"/>
                              <a:gd name="T15" fmla="*/ 44 h 52"/>
                              <a:gd name="T16" fmla="*/ 0 w 25"/>
                              <a:gd name="T17" fmla="*/ 37 h 52"/>
                              <a:gd name="T18" fmla="*/ 0 w 25"/>
                              <a:gd name="T19" fmla="*/ 29 h 52"/>
                              <a:gd name="T20" fmla="*/ 3 w 25"/>
                              <a:gd name="T21" fmla="*/ 22 h 52"/>
                              <a:gd name="T22" fmla="*/ 5 w 25"/>
                              <a:gd name="T23" fmla="*/ 15 h 52"/>
                              <a:gd name="T24" fmla="*/ 10 w 25"/>
                              <a:gd name="T25" fmla="*/ 7 h 52"/>
                              <a:gd name="T26" fmla="*/ 15 w 25"/>
                              <a:gd name="T27" fmla="*/ 2 h 52"/>
                              <a:gd name="T28" fmla="*/ 25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5" y="0"/>
                                </a:moveTo>
                                <a:lnTo>
                                  <a:pt x="25" y="17"/>
                                </a:lnTo>
                                <a:lnTo>
                                  <a:pt x="22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2"/>
                                </a:lnTo>
                                <a:lnTo>
                                  <a:pt x="10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7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633"/>
                        <wps:cNvSpPr>
                          <a:spLocks noEditPoints="1"/>
                        </wps:cNvSpPr>
                        <wps:spPr bwMode="auto">
                          <a:xfrm>
                            <a:off x="6792" y="788"/>
                            <a:ext cx="32" cy="125"/>
                          </a:xfrm>
                          <a:custGeom>
                            <a:avLst/>
                            <a:gdLst>
                              <a:gd name="T0" fmla="*/ 25 w 32"/>
                              <a:gd name="T1" fmla="*/ 73 h 125"/>
                              <a:gd name="T2" fmla="*/ 32 w 32"/>
                              <a:gd name="T3" fmla="*/ 0 h 125"/>
                              <a:gd name="T4" fmla="*/ 25 w 32"/>
                              <a:gd name="T5" fmla="*/ 73 h 125"/>
                              <a:gd name="T6" fmla="*/ 25 w 32"/>
                              <a:gd name="T7" fmla="*/ 73 h 125"/>
                              <a:gd name="T8" fmla="*/ 27 w 32"/>
                              <a:gd name="T9" fmla="*/ 90 h 125"/>
                              <a:gd name="T10" fmla="*/ 25 w 32"/>
                              <a:gd name="T11" fmla="*/ 105 h 125"/>
                              <a:gd name="T12" fmla="*/ 22 w 32"/>
                              <a:gd name="T13" fmla="*/ 110 h 125"/>
                              <a:gd name="T14" fmla="*/ 17 w 32"/>
                              <a:gd name="T15" fmla="*/ 118 h 125"/>
                              <a:gd name="T16" fmla="*/ 12 w 32"/>
                              <a:gd name="T17" fmla="*/ 123 h 125"/>
                              <a:gd name="T18" fmla="*/ 5 w 32"/>
                              <a:gd name="T19" fmla="*/ 125 h 125"/>
                              <a:gd name="T20" fmla="*/ 2 w 32"/>
                              <a:gd name="T21" fmla="*/ 120 h 125"/>
                              <a:gd name="T22" fmla="*/ 0 w 32"/>
                              <a:gd name="T23" fmla="*/ 110 h 125"/>
                              <a:gd name="T24" fmla="*/ 0 w 32"/>
                              <a:gd name="T25" fmla="*/ 103 h 125"/>
                              <a:gd name="T26" fmla="*/ 2 w 32"/>
                              <a:gd name="T27" fmla="*/ 95 h 125"/>
                              <a:gd name="T28" fmla="*/ 7 w 32"/>
                              <a:gd name="T29" fmla="*/ 88 h 125"/>
                              <a:gd name="T30" fmla="*/ 12 w 32"/>
                              <a:gd name="T31" fmla="*/ 83 h 125"/>
                              <a:gd name="T32" fmla="*/ 17 w 32"/>
                              <a:gd name="T33" fmla="*/ 78 h 125"/>
                              <a:gd name="T34" fmla="*/ 25 w 32"/>
                              <a:gd name="T35" fmla="*/ 73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5">
                                <a:moveTo>
                                  <a:pt x="25" y="73"/>
                                </a:moveTo>
                                <a:lnTo>
                                  <a:pt x="32" y="0"/>
                                </a:lnTo>
                                <a:lnTo>
                                  <a:pt x="25" y="73"/>
                                </a:lnTo>
                                <a:close/>
                                <a:moveTo>
                                  <a:pt x="25" y="73"/>
                                </a:moveTo>
                                <a:lnTo>
                                  <a:pt x="27" y="90"/>
                                </a:lnTo>
                                <a:lnTo>
                                  <a:pt x="25" y="105"/>
                                </a:lnTo>
                                <a:lnTo>
                                  <a:pt x="22" y="110"/>
                                </a:lnTo>
                                <a:lnTo>
                                  <a:pt x="17" y="118"/>
                                </a:lnTo>
                                <a:lnTo>
                                  <a:pt x="12" y="123"/>
                                </a:lnTo>
                                <a:lnTo>
                                  <a:pt x="5" y="125"/>
                                </a:lnTo>
                                <a:lnTo>
                                  <a:pt x="2" y="120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2" y="95"/>
                                </a:lnTo>
                                <a:lnTo>
                                  <a:pt x="7" y="88"/>
                                </a:lnTo>
                                <a:lnTo>
                                  <a:pt x="12" y="83"/>
                                </a:lnTo>
                                <a:lnTo>
                                  <a:pt x="17" y="78"/>
                                </a:lnTo>
                                <a:lnTo>
                                  <a:pt x="2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634"/>
                        <wps:cNvSpPr>
                          <a:spLocks/>
                        </wps:cNvSpPr>
                        <wps:spPr bwMode="auto">
                          <a:xfrm>
                            <a:off x="6817" y="788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635"/>
                        <wps:cNvSpPr>
                          <a:spLocks/>
                        </wps:cNvSpPr>
                        <wps:spPr bwMode="auto">
                          <a:xfrm>
                            <a:off x="6792" y="861"/>
                            <a:ext cx="27" cy="52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2"/>
                              <a:gd name="T2" fmla="*/ 27 w 27"/>
                              <a:gd name="T3" fmla="*/ 17 h 52"/>
                              <a:gd name="T4" fmla="*/ 25 w 27"/>
                              <a:gd name="T5" fmla="*/ 32 h 52"/>
                              <a:gd name="T6" fmla="*/ 22 w 27"/>
                              <a:gd name="T7" fmla="*/ 37 h 52"/>
                              <a:gd name="T8" fmla="*/ 17 w 27"/>
                              <a:gd name="T9" fmla="*/ 45 h 52"/>
                              <a:gd name="T10" fmla="*/ 12 w 27"/>
                              <a:gd name="T11" fmla="*/ 50 h 52"/>
                              <a:gd name="T12" fmla="*/ 5 w 27"/>
                              <a:gd name="T13" fmla="*/ 52 h 52"/>
                              <a:gd name="T14" fmla="*/ 2 w 27"/>
                              <a:gd name="T15" fmla="*/ 47 h 52"/>
                              <a:gd name="T16" fmla="*/ 0 w 27"/>
                              <a:gd name="T17" fmla="*/ 37 h 52"/>
                              <a:gd name="T18" fmla="*/ 0 w 27"/>
                              <a:gd name="T19" fmla="*/ 30 h 52"/>
                              <a:gd name="T20" fmla="*/ 2 w 27"/>
                              <a:gd name="T21" fmla="*/ 22 h 52"/>
                              <a:gd name="T22" fmla="*/ 7 w 27"/>
                              <a:gd name="T23" fmla="*/ 15 h 52"/>
                              <a:gd name="T24" fmla="*/ 12 w 27"/>
                              <a:gd name="T25" fmla="*/ 10 h 52"/>
                              <a:gd name="T26" fmla="*/ 17 w 27"/>
                              <a:gd name="T27" fmla="*/ 5 h 52"/>
                              <a:gd name="T28" fmla="*/ 25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25" y="0"/>
                                </a:moveTo>
                                <a:lnTo>
                                  <a:pt x="27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37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5" y="52"/>
                                </a:lnTo>
                                <a:lnTo>
                                  <a:pt x="2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636"/>
                        <wps:cNvSpPr>
                          <a:spLocks noEditPoints="1"/>
                        </wps:cNvSpPr>
                        <wps:spPr bwMode="auto">
                          <a:xfrm>
                            <a:off x="6789" y="761"/>
                            <a:ext cx="30" cy="117"/>
                          </a:xfrm>
                          <a:custGeom>
                            <a:avLst/>
                            <a:gdLst>
                              <a:gd name="T0" fmla="*/ 23 w 30"/>
                              <a:gd name="T1" fmla="*/ 65 h 117"/>
                              <a:gd name="T2" fmla="*/ 30 w 30"/>
                              <a:gd name="T3" fmla="*/ 0 h 117"/>
                              <a:gd name="T4" fmla="*/ 23 w 30"/>
                              <a:gd name="T5" fmla="*/ 65 h 117"/>
                              <a:gd name="T6" fmla="*/ 23 w 30"/>
                              <a:gd name="T7" fmla="*/ 65 h 117"/>
                              <a:gd name="T8" fmla="*/ 25 w 30"/>
                              <a:gd name="T9" fmla="*/ 82 h 117"/>
                              <a:gd name="T10" fmla="*/ 23 w 30"/>
                              <a:gd name="T11" fmla="*/ 97 h 117"/>
                              <a:gd name="T12" fmla="*/ 20 w 30"/>
                              <a:gd name="T13" fmla="*/ 102 h 117"/>
                              <a:gd name="T14" fmla="*/ 15 w 30"/>
                              <a:gd name="T15" fmla="*/ 110 h 117"/>
                              <a:gd name="T16" fmla="*/ 10 w 30"/>
                              <a:gd name="T17" fmla="*/ 115 h 117"/>
                              <a:gd name="T18" fmla="*/ 5 w 30"/>
                              <a:gd name="T19" fmla="*/ 117 h 117"/>
                              <a:gd name="T20" fmla="*/ 0 w 30"/>
                              <a:gd name="T21" fmla="*/ 112 h 117"/>
                              <a:gd name="T22" fmla="*/ 0 w 30"/>
                              <a:gd name="T23" fmla="*/ 105 h 117"/>
                              <a:gd name="T24" fmla="*/ 0 w 30"/>
                              <a:gd name="T25" fmla="*/ 95 h 117"/>
                              <a:gd name="T26" fmla="*/ 0 w 30"/>
                              <a:gd name="T27" fmla="*/ 87 h 117"/>
                              <a:gd name="T28" fmla="*/ 5 w 30"/>
                              <a:gd name="T29" fmla="*/ 80 h 117"/>
                              <a:gd name="T30" fmla="*/ 8 w 30"/>
                              <a:gd name="T31" fmla="*/ 75 h 117"/>
                              <a:gd name="T32" fmla="*/ 15 w 30"/>
                              <a:gd name="T33" fmla="*/ 70 h 117"/>
                              <a:gd name="T34" fmla="*/ 23 w 30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17">
                                <a:moveTo>
                                  <a:pt x="23" y="65"/>
                                </a:moveTo>
                                <a:lnTo>
                                  <a:pt x="30" y="0"/>
                                </a:lnTo>
                                <a:lnTo>
                                  <a:pt x="23" y="65"/>
                                </a:lnTo>
                                <a:close/>
                                <a:moveTo>
                                  <a:pt x="23" y="65"/>
                                </a:moveTo>
                                <a:lnTo>
                                  <a:pt x="25" y="82"/>
                                </a:lnTo>
                                <a:lnTo>
                                  <a:pt x="23" y="97"/>
                                </a:lnTo>
                                <a:lnTo>
                                  <a:pt x="20" y="102"/>
                                </a:lnTo>
                                <a:lnTo>
                                  <a:pt x="15" y="110"/>
                                </a:lnTo>
                                <a:lnTo>
                                  <a:pt x="10" y="115"/>
                                </a:lnTo>
                                <a:lnTo>
                                  <a:pt x="5" y="117"/>
                                </a:lnTo>
                                <a:lnTo>
                                  <a:pt x="0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5" y="80"/>
                                </a:lnTo>
                                <a:lnTo>
                                  <a:pt x="8" y="75"/>
                                </a:lnTo>
                                <a:lnTo>
                                  <a:pt x="15" y="70"/>
                                </a:lnTo>
                                <a:lnTo>
                                  <a:pt x="2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637"/>
                        <wps:cNvSpPr>
                          <a:spLocks/>
                        </wps:cNvSpPr>
                        <wps:spPr bwMode="auto">
                          <a:xfrm>
                            <a:off x="6812" y="761"/>
                            <a:ext cx="7" cy="65"/>
                          </a:xfrm>
                          <a:custGeom>
                            <a:avLst/>
                            <a:gdLst>
                              <a:gd name="T0" fmla="*/ 0 w 7"/>
                              <a:gd name="T1" fmla="*/ 65 h 65"/>
                              <a:gd name="T2" fmla="*/ 7 w 7"/>
                              <a:gd name="T3" fmla="*/ 0 h 65"/>
                              <a:gd name="T4" fmla="*/ 0 w 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5">
                                <a:moveTo>
                                  <a:pt x="0" y="65"/>
                                </a:moveTo>
                                <a:lnTo>
                                  <a:pt x="7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638"/>
                        <wps:cNvSpPr>
                          <a:spLocks/>
                        </wps:cNvSpPr>
                        <wps:spPr bwMode="auto">
                          <a:xfrm>
                            <a:off x="6789" y="826"/>
                            <a:ext cx="25" cy="52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2"/>
                              <a:gd name="T2" fmla="*/ 25 w 25"/>
                              <a:gd name="T3" fmla="*/ 17 h 52"/>
                              <a:gd name="T4" fmla="*/ 23 w 25"/>
                              <a:gd name="T5" fmla="*/ 32 h 52"/>
                              <a:gd name="T6" fmla="*/ 20 w 25"/>
                              <a:gd name="T7" fmla="*/ 37 h 52"/>
                              <a:gd name="T8" fmla="*/ 15 w 25"/>
                              <a:gd name="T9" fmla="*/ 45 h 52"/>
                              <a:gd name="T10" fmla="*/ 10 w 25"/>
                              <a:gd name="T11" fmla="*/ 50 h 52"/>
                              <a:gd name="T12" fmla="*/ 5 w 25"/>
                              <a:gd name="T13" fmla="*/ 52 h 52"/>
                              <a:gd name="T14" fmla="*/ 0 w 25"/>
                              <a:gd name="T15" fmla="*/ 47 h 52"/>
                              <a:gd name="T16" fmla="*/ 0 w 25"/>
                              <a:gd name="T17" fmla="*/ 40 h 52"/>
                              <a:gd name="T18" fmla="*/ 0 w 25"/>
                              <a:gd name="T19" fmla="*/ 30 h 52"/>
                              <a:gd name="T20" fmla="*/ 0 w 25"/>
                              <a:gd name="T21" fmla="*/ 22 h 52"/>
                              <a:gd name="T22" fmla="*/ 5 w 25"/>
                              <a:gd name="T23" fmla="*/ 15 h 52"/>
                              <a:gd name="T24" fmla="*/ 8 w 25"/>
                              <a:gd name="T25" fmla="*/ 10 h 52"/>
                              <a:gd name="T26" fmla="*/ 15 w 25"/>
                              <a:gd name="T27" fmla="*/ 5 h 52"/>
                              <a:gd name="T28" fmla="*/ 23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3" y="0"/>
                                </a:moveTo>
                                <a:lnTo>
                                  <a:pt x="25" y="17"/>
                                </a:lnTo>
                                <a:lnTo>
                                  <a:pt x="23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5"/>
                                </a:lnTo>
                                <a:lnTo>
                                  <a:pt x="10" y="50"/>
                                </a:lnTo>
                                <a:lnTo>
                                  <a:pt x="5" y="52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639"/>
                        <wps:cNvSpPr>
                          <a:spLocks noEditPoints="1"/>
                        </wps:cNvSpPr>
                        <wps:spPr bwMode="auto">
                          <a:xfrm>
                            <a:off x="6782" y="713"/>
                            <a:ext cx="27" cy="125"/>
                          </a:xfrm>
                          <a:custGeom>
                            <a:avLst/>
                            <a:gdLst>
                              <a:gd name="T0" fmla="*/ 25 w 27"/>
                              <a:gd name="T1" fmla="*/ 70 h 125"/>
                              <a:gd name="T2" fmla="*/ 20 w 27"/>
                              <a:gd name="T3" fmla="*/ 0 h 125"/>
                              <a:gd name="T4" fmla="*/ 25 w 27"/>
                              <a:gd name="T5" fmla="*/ 70 h 125"/>
                              <a:gd name="T6" fmla="*/ 25 w 27"/>
                              <a:gd name="T7" fmla="*/ 70 h 125"/>
                              <a:gd name="T8" fmla="*/ 27 w 27"/>
                              <a:gd name="T9" fmla="*/ 88 h 125"/>
                              <a:gd name="T10" fmla="*/ 25 w 27"/>
                              <a:gd name="T11" fmla="*/ 103 h 125"/>
                              <a:gd name="T12" fmla="*/ 22 w 27"/>
                              <a:gd name="T13" fmla="*/ 110 h 125"/>
                              <a:gd name="T14" fmla="*/ 17 w 27"/>
                              <a:gd name="T15" fmla="*/ 115 h 125"/>
                              <a:gd name="T16" fmla="*/ 12 w 27"/>
                              <a:gd name="T17" fmla="*/ 120 h 125"/>
                              <a:gd name="T18" fmla="*/ 5 w 27"/>
                              <a:gd name="T19" fmla="*/ 125 h 125"/>
                              <a:gd name="T20" fmla="*/ 2 w 27"/>
                              <a:gd name="T21" fmla="*/ 118 h 125"/>
                              <a:gd name="T22" fmla="*/ 0 w 27"/>
                              <a:gd name="T23" fmla="*/ 110 h 125"/>
                              <a:gd name="T24" fmla="*/ 0 w 27"/>
                              <a:gd name="T25" fmla="*/ 103 h 125"/>
                              <a:gd name="T26" fmla="*/ 2 w 27"/>
                              <a:gd name="T27" fmla="*/ 93 h 125"/>
                              <a:gd name="T28" fmla="*/ 5 w 27"/>
                              <a:gd name="T29" fmla="*/ 85 h 125"/>
                              <a:gd name="T30" fmla="*/ 10 w 27"/>
                              <a:gd name="T31" fmla="*/ 80 h 125"/>
                              <a:gd name="T32" fmla="*/ 17 w 27"/>
                              <a:gd name="T33" fmla="*/ 75 h 125"/>
                              <a:gd name="T34" fmla="*/ 25 w 27"/>
                              <a:gd name="T35" fmla="*/ 7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25" y="70"/>
                                </a:moveTo>
                                <a:lnTo>
                                  <a:pt x="20" y="0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27" y="88"/>
                                </a:lnTo>
                                <a:lnTo>
                                  <a:pt x="25" y="103"/>
                                </a:lnTo>
                                <a:lnTo>
                                  <a:pt x="22" y="110"/>
                                </a:lnTo>
                                <a:lnTo>
                                  <a:pt x="17" y="115"/>
                                </a:lnTo>
                                <a:lnTo>
                                  <a:pt x="12" y="120"/>
                                </a:lnTo>
                                <a:lnTo>
                                  <a:pt x="5" y="125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2" y="93"/>
                                </a:lnTo>
                                <a:lnTo>
                                  <a:pt x="5" y="85"/>
                                </a:lnTo>
                                <a:lnTo>
                                  <a:pt x="10" y="80"/>
                                </a:lnTo>
                                <a:lnTo>
                                  <a:pt x="17" y="75"/>
                                </a:lnTo>
                                <a:lnTo>
                                  <a:pt x="2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640"/>
                        <wps:cNvSpPr>
                          <a:spLocks/>
                        </wps:cNvSpPr>
                        <wps:spPr bwMode="auto">
                          <a:xfrm>
                            <a:off x="6802" y="713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641"/>
                        <wps:cNvSpPr>
                          <a:spLocks/>
                        </wps:cNvSpPr>
                        <wps:spPr bwMode="auto">
                          <a:xfrm>
                            <a:off x="6782" y="783"/>
                            <a:ext cx="27" cy="5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5"/>
                              <a:gd name="T2" fmla="*/ 27 w 27"/>
                              <a:gd name="T3" fmla="*/ 18 h 55"/>
                              <a:gd name="T4" fmla="*/ 25 w 27"/>
                              <a:gd name="T5" fmla="*/ 33 h 55"/>
                              <a:gd name="T6" fmla="*/ 22 w 27"/>
                              <a:gd name="T7" fmla="*/ 40 h 55"/>
                              <a:gd name="T8" fmla="*/ 17 w 27"/>
                              <a:gd name="T9" fmla="*/ 45 h 55"/>
                              <a:gd name="T10" fmla="*/ 12 w 27"/>
                              <a:gd name="T11" fmla="*/ 50 h 55"/>
                              <a:gd name="T12" fmla="*/ 5 w 27"/>
                              <a:gd name="T13" fmla="*/ 55 h 55"/>
                              <a:gd name="T14" fmla="*/ 2 w 27"/>
                              <a:gd name="T15" fmla="*/ 48 h 55"/>
                              <a:gd name="T16" fmla="*/ 0 w 27"/>
                              <a:gd name="T17" fmla="*/ 40 h 55"/>
                              <a:gd name="T18" fmla="*/ 0 w 27"/>
                              <a:gd name="T19" fmla="*/ 33 h 55"/>
                              <a:gd name="T20" fmla="*/ 2 w 27"/>
                              <a:gd name="T21" fmla="*/ 23 h 55"/>
                              <a:gd name="T22" fmla="*/ 5 w 27"/>
                              <a:gd name="T23" fmla="*/ 15 h 55"/>
                              <a:gd name="T24" fmla="*/ 10 w 27"/>
                              <a:gd name="T25" fmla="*/ 10 h 55"/>
                              <a:gd name="T26" fmla="*/ 17 w 27"/>
                              <a:gd name="T27" fmla="*/ 5 h 55"/>
                              <a:gd name="T28" fmla="*/ 25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25" y="0"/>
                                </a:moveTo>
                                <a:lnTo>
                                  <a:pt x="27" y="18"/>
                                </a:lnTo>
                                <a:lnTo>
                                  <a:pt x="25" y="33"/>
                                </a:lnTo>
                                <a:lnTo>
                                  <a:pt x="22" y="40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5" y="55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642"/>
                        <wps:cNvSpPr>
                          <a:spLocks noEditPoints="1"/>
                        </wps:cNvSpPr>
                        <wps:spPr bwMode="auto">
                          <a:xfrm>
                            <a:off x="6774" y="671"/>
                            <a:ext cx="20" cy="135"/>
                          </a:xfrm>
                          <a:custGeom>
                            <a:avLst/>
                            <a:gdLst>
                              <a:gd name="T0" fmla="*/ 18 w 20"/>
                              <a:gd name="T1" fmla="*/ 77 h 135"/>
                              <a:gd name="T2" fmla="*/ 5 w 20"/>
                              <a:gd name="T3" fmla="*/ 0 h 135"/>
                              <a:gd name="T4" fmla="*/ 18 w 20"/>
                              <a:gd name="T5" fmla="*/ 77 h 135"/>
                              <a:gd name="T6" fmla="*/ 18 w 20"/>
                              <a:gd name="T7" fmla="*/ 75 h 135"/>
                              <a:gd name="T8" fmla="*/ 20 w 20"/>
                              <a:gd name="T9" fmla="*/ 95 h 135"/>
                              <a:gd name="T10" fmla="*/ 20 w 20"/>
                              <a:gd name="T11" fmla="*/ 110 h 135"/>
                              <a:gd name="T12" fmla="*/ 20 w 20"/>
                              <a:gd name="T13" fmla="*/ 117 h 135"/>
                              <a:gd name="T14" fmla="*/ 15 w 20"/>
                              <a:gd name="T15" fmla="*/ 122 h 135"/>
                              <a:gd name="T16" fmla="*/ 13 w 20"/>
                              <a:gd name="T17" fmla="*/ 130 h 135"/>
                              <a:gd name="T18" fmla="*/ 8 w 20"/>
                              <a:gd name="T19" fmla="*/ 135 h 135"/>
                              <a:gd name="T20" fmla="*/ 3 w 20"/>
                              <a:gd name="T21" fmla="*/ 127 h 135"/>
                              <a:gd name="T22" fmla="*/ 0 w 20"/>
                              <a:gd name="T23" fmla="*/ 117 h 135"/>
                              <a:gd name="T24" fmla="*/ 0 w 20"/>
                              <a:gd name="T25" fmla="*/ 110 h 135"/>
                              <a:gd name="T26" fmla="*/ 0 w 20"/>
                              <a:gd name="T27" fmla="*/ 102 h 135"/>
                              <a:gd name="T28" fmla="*/ 0 w 20"/>
                              <a:gd name="T29" fmla="*/ 92 h 135"/>
                              <a:gd name="T30" fmla="*/ 5 w 20"/>
                              <a:gd name="T31" fmla="*/ 85 h 135"/>
                              <a:gd name="T32" fmla="*/ 10 w 20"/>
                              <a:gd name="T33" fmla="*/ 80 h 135"/>
                              <a:gd name="T34" fmla="*/ 18 w 20"/>
                              <a:gd name="T35" fmla="*/ 7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135">
                                <a:moveTo>
                                  <a:pt x="18" y="77"/>
                                </a:moveTo>
                                <a:lnTo>
                                  <a:pt x="5" y="0"/>
                                </a:lnTo>
                                <a:lnTo>
                                  <a:pt x="18" y="77"/>
                                </a:lnTo>
                                <a:close/>
                                <a:moveTo>
                                  <a:pt x="18" y="75"/>
                                </a:moveTo>
                                <a:lnTo>
                                  <a:pt x="20" y="95"/>
                                </a:lnTo>
                                <a:lnTo>
                                  <a:pt x="20" y="110"/>
                                </a:lnTo>
                                <a:lnTo>
                                  <a:pt x="20" y="117"/>
                                </a:lnTo>
                                <a:lnTo>
                                  <a:pt x="15" y="122"/>
                                </a:lnTo>
                                <a:lnTo>
                                  <a:pt x="13" y="130"/>
                                </a:lnTo>
                                <a:lnTo>
                                  <a:pt x="8" y="135"/>
                                </a:lnTo>
                                <a:lnTo>
                                  <a:pt x="3" y="127"/>
                                </a:lnTo>
                                <a:lnTo>
                                  <a:pt x="0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80"/>
                                </a:lnTo>
                                <a:lnTo>
                                  <a:pt x="1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643"/>
                        <wps:cNvSpPr>
                          <a:spLocks/>
                        </wps:cNvSpPr>
                        <wps:spPr bwMode="auto">
                          <a:xfrm>
                            <a:off x="6779" y="671"/>
                            <a:ext cx="13" cy="77"/>
                          </a:xfrm>
                          <a:custGeom>
                            <a:avLst/>
                            <a:gdLst>
                              <a:gd name="T0" fmla="*/ 13 w 13"/>
                              <a:gd name="T1" fmla="*/ 77 h 77"/>
                              <a:gd name="T2" fmla="*/ 0 w 13"/>
                              <a:gd name="T3" fmla="*/ 0 h 77"/>
                              <a:gd name="T4" fmla="*/ 13 w 13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77">
                                <a:moveTo>
                                  <a:pt x="13" y="77"/>
                                </a:moveTo>
                                <a:lnTo>
                                  <a:pt x="0" y="0"/>
                                </a:lnTo>
                                <a:lnTo>
                                  <a:pt x="13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644"/>
                        <wps:cNvSpPr>
                          <a:spLocks/>
                        </wps:cNvSpPr>
                        <wps:spPr bwMode="auto">
                          <a:xfrm>
                            <a:off x="6774" y="746"/>
                            <a:ext cx="20" cy="60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60"/>
                              <a:gd name="T2" fmla="*/ 20 w 20"/>
                              <a:gd name="T3" fmla="*/ 20 h 60"/>
                              <a:gd name="T4" fmla="*/ 20 w 20"/>
                              <a:gd name="T5" fmla="*/ 35 h 60"/>
                              <a:gd name="T6" fmla="*/ 20 w 20"/>
                              <a:gd name="T7" fmla="*/ 42 h 60"/>
                              <a:gd name="T8" fmla="*/ 15 w 20"/>
                              <a:gd name="T9" fmla="*/ 47 h 60"/>
                              <a:gd name="T10" fmla="*/ 13 w 20"/>
                              <a:gd name="T11" fmla="*/ 55 h 60"/>
                              <a:gd name="T12" fmla="*/ 8 w 20"/>
                              <a:gd name="T13" fmla="*/ 60 h 60"/>
                              <a:gd name="T14" fmla="*/ 3 w 20"/>
                              <a:gd name="T15" fmla="*/ 52 h 60"/>
                              <a:gd name="T16" fmla="*/ 0 w 20"/>
                              <a:gd name="T17" fmla="*/ 42 h 60"/>
                              <a:gd name="T18" fmla="*/ 0 w 20"/>
                              <a:gd name="T19" fmla="*/ 35 h 60"/>
                              <a:gd name="T20" fmla="*/ 0 w 20"/>
                              <a:gd name="T21" fmla="*/ 27 h 60"/>
                              <a:gd name="T22" fmla="*/ 0 w 20"/>
                              <a:gd name="T23" fmla="*/ 17 h 60"/>
                              <a:gd name="T24" fmla="*/ 5 w 20"/>
                              <a:gd name="T25" fmla="*/ 10 h 60"/>
                              <a:gd name="T26" fmla="*/ 10 w 20"/>
                              <a:gd name="T27" fmla="*/ 5 h 60"/>
                              <a:gd name="T28" fmla="*/ 18 w 20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" h="60">
                                <a:moveTo>
                                  <a:pt x="18" y="0"/>
                                </a:moveTo>
                                <a:lnTo>
                                  <a:pt x="20" y="20"/>
                                </a:lnTo>
                                <a:lnTo>
                                  <a:pt x="20" y="35"/>
                                </a:lnTo>
                                <a:lnTo>
                                  <a:pt x="20" y="42"/>
                                </a:lnTo>
                                <a:lnTo>
                                  <a:pt x="15" y="47"/>
                                </a:lnTo>
                                <a:lnTo>
                                  <a:pt x="13" y="55"/>
                                </a:lnTo>
                                <a:lnTo>
                                  <a:pt x="8" y="60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17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645"/>
                        <wps:cNvSpPr>
                          <a:spLocks/>
                        </wps:cNvSpPr>
                        <wps:spPr bwMode="auto">
                          <a:xfrm>
                            <a:off x="6772" y="918"/>
                            <a:ext cx="35" cy="4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5"/>
                              <a:gd name="T2" fmla="*/ 15 w 35"/>
                              <a:gd name="T3" fmla="*/ 7 h 45"/>
                              <a:gd name="T4" fmla="*/ 25 w 35"/>
                              <a:gd name="T5" fmla="*/ 17 h 45"/>
                              <a:gd name="T6" fmla="*/ 32 w 35"/>
                              <a:gd name="T7" fmla="*/ 30 h 45"/>
                              <a:gd name="T8" fmla="*/ 35 w 35"/>
                              <a:gd name="T9" fmla="*/ 45 h 45"/>
                              <a:gd name="T10" fmla="*/ 30 w 35"/>
                              <a:gd name="T11" fmla="*/ 42 h 45"/>
                              <a:gd name="T12" fmla="*/ 22 w 35"/>
                              <a:gd name="T13" fmla="*/ 40 h 45"/>
                              <a:gd name="T14" fmla="*/ 17 w 35"/>
                              <a:gd name="T15" fmla="*/ 35 h 45"/>
                              <a:gd name="T16" fmla="*/ 12 w 35"/>
                              <a:gd name="T17" fmla="*/ 30 h 45"/>
                              <a:gd name="T18" fmla="*/ 7 w 35"/>
                              <a:gd name="T19" fmla="*/ 22 h 45"/>
                              <a:gd name="T20" fmla="*/ 2 w 35"/>
                              <a:gd name="T21" fmla="*/ 15 h 45"/>
                              <a:gd name="T22" fmla="*/ 2 w 35"/>
                              <a:gd name="T23" fmla="*/ 7 h 45"/>
                              <a:gd name="T24" fmla="*/ 0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5" y="17"/>
                                </a:lnTo>
                                <a:lnTo>
                                  <a:pt x="32" y="30"/>
                                </a:lnTo>
                                <a:lnTo>
                                  <a:pt x="35" y="45"/>
                                </a:lnTo>
                                <a:lnTo>
                                  <a:pt x="30" y="42"/>
                                </a:lnTo>
                                <a:lnTo>
                                  <a:pt x="22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2"/>
                                </a:lnTo>
                                <a:lnTo>
                                  <a:pt x="2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646"/>
                        <wps:cNvSpPr>
                          <a:spLocks/>
                        </wps:cNvSpPr>
                        <wps:spPr bwMode="auto">
                          <a:xfrm>
                            <a:off x="6772" y="918"/>
                            <a:ext cx="35" cy="4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5"/>
                              <a:gd name="T2" fmla="*/ 15 w 35"/>
                              <a:gd name="T3" fmla="*/ 7 h 45"/>
                              <a:gd name="T4" fmla="*/ 25 w 35"/>
                              <a:gd name="T5" fmla="*/ 17 h 45"/>
                              <a:gd name="T6" fmla="*/ 32 w 35"/>
                              <a:gd name="T7" fmla="*/ 30 h 45"/>
                              <a:gd name="T8" fmla="*/ 35 w 35"/>
                              <a:gd name="T9" fmla="*/ 45 h 45"/>
                              <a:gd name="T10" fmla="*/ 30 w 35"/>
                              <a:gd name="T11" fmla="*/ 42 h 45"/>
                              <a:gd name="T12" fmla="*/ 22 w 35"/>
                              <a:gd name="T13" fmla="*/ 40 h 45"/>
                              <a:gd name="T14" fmla="*/ 17 w 35"/>
                              <a:gd name="T15" fmla="*/ 35 h 45"/>
                              <a:gd name="T16" fmla="*/ 12 w 35"/>
                              <a:gd name="T17" fmla="*/ 30 h 45"/>
                              <a:gd name="T18" fmla="*/ 7 w 35"/>
                              <a:gd name="T19" fmla="*/ 22 h 45"/>
                              <a:gd name="T20" fmla="*/ 2 w 35"/>
                              <a:gd name="T21" fmla="*/ 15 h 45"/>
                              <a:gd name="T22" fmla="*/ 2 w 35"/>
                              <a:gd name="T23" fmla="*/ 7 h 45"/>
                              <a:gd name="T24" fmla="*/ 0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5" y="17"/>
                                </a:lnTo>
                                <a:lnTo>
                                  <a:pt x="32" y="30"/>
                                </a:lnTo>
                                <a:lnTo>
                                  <a:pt x="35" y="45"/>
                                </a:lnTo>
                                <a:lnTo>
                                  <a:pt x="30" y="42"/>
                                </a:lnTo>
                                <a:lnTo>
                                  <a:pt x="22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2"/>
                                </a:lnTo>
                                <a:lnTo>
                                  <a:pt x="2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647"/>
                        <wps:cNvSpPr>
                          <a:spLocks noEditPoints="1"/>
                        </wps:cNvSpPr>
                        <wps:spPr bwMode="auto">
                          <a:xfrm>
                            <a:off x="6747" y="888"/>
                            <a:ext cx="60" cy="110"/>
                          </a:xfrm>
                          <a:custGeom>
                            <a:avLst/>
                            <a:gdLst>
                              <a:gd name="T0" fmla="*/ 27 w 60"/>
                              <a:gd name="T1" fmla="*/ 62 h 110"/>
                              <a:gd name="T2" fmla="*/ 40 w 60"/>
                              <a:gd name="T3" fmla="*/ 70 h 110"/>
                              <a:gd name="T4" fmla="*/ 50 w 60"/>
                              <a:gd name="T5" fmla="*/ 82 h 110"/>
                              <a:gd name="T6" fmla="*/ 57 w 60"/>
                              <a:gd name="T7" fmla="*/ 95 h 110"/>
                              <a:gd name="T8" fmla="*/ 60 w 60"/>
                              <a:gd name="T9" fmla="*/ 110 h 110"/>
                              <a:gd name="T10" fmla="*/ 55 w 60"/>
                              <a:gd name="T11" fmla="*/ 110 h 110"/>
                              <a:gd name="T12" fmla="*/ 47 w 60"/>
                              <a:gd name="T13" fmla="*/ 105 h 110"/>
                              <a:gd name="T14" fmla="*/ 42 w 60"/>
                              <a:gd name="T15" fmla="*/ 100 h 110"/>
                              <a:gd name="T16" fmla="*/ 37 w 60"/>
                              <a:gd name="T17" fmla="*/ 95 h 110"/>
                              <a:gd name="T18" fmla="*/ 32 w 60"/>
                              <a:gd name="T19" fmla="*/ 87 h 110"/>
                              <a:gd name="T20" fmla="*/ 30 w 60"/>
                              <a:gd name="T21" fmla="*/ 80 h 110"/>
                              <a:gd name="T22" fmla="*/ 27 w 60"/>
                              <a:gd name="T23" fmla="*/ 70 h 110"/>
                              <a:gd name="T24" fmla="*/ 27 w 60"/>
                              <a:gd name="T25" fmla="*/ 62 h 110"/>
                              <a:gd name="T26" fmla="*/ 27 w 60"/>
                              <a:gd name="T27" fmla="*/ 62 h 110"/>
                              <a:gd name="T28" fmla="*/ 0 w 60"/>
                              <a:gd name="T29" fmla="*/ 0 h 110"/>
                              <a:gd name="T30" fmla="*/ 27 w 60"/>
                              <a:gd name="T31" fmla="*/ 62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" h="110">
                                <a:moveTo>
                                  <a:pt x="27" y="62"/>
                                </a:moveTo>
                                <a:lnTo>
                                  <a:pt x="40" y="70"/>
                                </a:lnTo>
                                <a:lnTo>
                                  <a:pt x="50" y="82"/>
                                </a:lnTo>
                                <a:lnTo>
                                  <a:pt x="57" y="95"/>
                                </a:lnTo>
                                <a:lnTo>
                                  <a:pt x="60" y="110"/>
                                </a:lnTo>
                                <a:lnTo>
                                  <a:pt x="55" y="110"/>
                                </a:lnTo>
                                <a:lnTo>
                                  <a:pt x="47" y="105"/>
                                </a:lnTo>
                                <a:lnTo>
                                  <a:pt x="42" y="100"/>
                                </a:lnTo>
                                <a:lnTo>
                                  <a:pt x="37" y="95"/>
                                </a:lnTo>
                                <a:lnTo>
                                  <a:pt x="32" y="87"/>
                                </a:lnTo>
                                <a:lnTo>
                                  <a:pt x="30" y="80"/>
                                </a:lnTo>
                                <a:lnTo>
                                  <a:pt x="27" y="70"/>
                                </a:lnTo>
                                <a:lnTo>
                                  <a:pt x="27" y="62"/>
                                </a:lnTo>
                                <a:close/>
                                <a:moveTo>
                                  <a:pt x="27" y="62"/>
                                </a:moveTo>
                                <a:lnTo>
                                  <a:pt x="0" y="0"/>
                                </a:lnTo>
                                <a:lnTo>
                                  <a:pt x="2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648"/>
                        <wps:cNvSpPr>
                          <a:spLocks/>
                        </wps:cNvSpPr>
                        <wps:spPr bwMode="auto">
                          <a:xfrm>
                            <a:off x="6774" y="950"/>
                            <a:ext cx="33" cy="48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48"/>
                              <a:gd name="T2" fmla="*/ 13 w 33"/>
                              <a:gd name="T3" fmla="*/ 8 h 48"/>
                              <a:gd name="T4" fmla="*/ 23 w 33"/>
                              <a:gd name="T5" fmla="*/ 20 h 48"/>
                              <a:gd name="T6" fmla="*/ 30 w 33"/>
                              <a:gd name="T7" fmla="*/ 33 h 48"/>
                              <a:gd name="T8" fmla="*/ 33 w 33"/>
                              <a:gd name="T9" fmla="*/ 48 h 48"/>
                              <a:gd name="T10" fmla="*/ 28 w 33"/>
                              <a:gd name="T11" fmla="*/ 48 h 48"/>
                              <a:gd name="T12" fmla="*/ 20 w 33"/>
                              <a:gd name="T13" fmla="*/ 43 h 48"/>
                              <a:gd name="T14" fmla="*/ 15 w 33"/>
                              <a:gd name="T15" fmla="*/ 38 h 48"/>
                              <a:gd name="T16" fmla="*/ 10 w 33"/>
                              <a:gd name="T17" fmla="*/ 33 h 48"/>
                              <a:gd name="T18" fmla="*/ 5 w 33"/>
                              <a:gd name="T19" fmla="*/ 25 h 48"/>
                              <a:gd name="T20" fmla="*/ 3 w 33"/>
                              <a:gd name="T21" fmla="*/ 18 h 48"/>
                              <a:gd name="T22" fmla="*/ 0 w 33"/>
                              <a:gd name="T23" fmla="*/ 8 h 48"/>
                              <a:gd name="T24" fmla="*/ 0 w 33"/>
                              <a:gd name="T2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48">
                                <a:moveTo>
                                  <a:pt x="0" y="0"/>
                                </a:moveTo>
                                <a:lnTo>
                                  <a:pt x="13" y="8"/>
                                </a:lnTo>
                                <a:lnTo>
                                  <a:pt x="23" y="20"/>
                                </a:lnTo>
                                <a:lnTo>
                                  <a:pt x="30" y="33"/>
                                </a:lnTo>
                                <a:lnTo>
                                  <a:pt x="33" y="48"/>
                                </a:lnTo>
                                <a:lnTo>
                                  <a:pt x="28" y="48"/>
                                </a:lnTo>
                                <a:lnTo>
                                  <a:pt x="20" y="43"/>
                                </a:lnTo>
                                <a:lnTo>
                                  <a:pt x="15" y="38"/>
                                </a:lnTo>
                                <a:lnTo>
                                  <a:pt x="10" y="33"/>
                                </a:lnTo>
                                <a:lnTo>
                                  <a:pt x="5" y="25"/>
                                </a:lnTo>
                                <a:lnTo>
                                  <a:pt x="3" y="1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649"/>
                        <wps:cNvSpPr>
                          <a:spLocks/>
                        </wps:cNvSpPr>
                        <wps:spPr bwMode="auto">
                          <a:xfrm>
                            <a:off x="6747" y="888"/>
                            <a:ext cx="27" cy="62"/>
                          </a:xfrm>
                          <a:custGeom>
                            <a:avLst/>
                            <a:gdLst>
                              <a:gd name="T0" fmla="*/ 27 w 27"/>
                              <a:gd name="T1" fmla="*/ 62 h 62"/>
                              <a:gd name="T2" fmla="*/ 0 w 27"/>
                              <a:gd name="T3" fmla="*/ 0 h 62"/>
                              <a:gd name="T4" fmla="*/ 27 w 2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62">
                                <a:moveTo>
                                  <a:pt x="27" y="62"/>
                                </a:moveTo>
                                <a:lnTo>
                                  <a:pt x="0" y="0"/>
                                </a:lnTo>
                                <a:lnTo>
                                  <a:pt x="27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650"/>
                        <wps:cNvSpPr>
                          <a:spLocks/>
                        </wps:cNvSpPr>
                        <wps:spPr bwMode="auto">
                          <a:xfrm>
                            <a:off x="6769" y="886"/>
                            <a:ext cx="35" cy="42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2"/>
                              <a:gd name="T2" fmla="*/ 13 w 35"/>
                              <a:gd name="T3" fmla="*/ 7 h 42"/>
                              <a:gd name="T4" fmla="*/ 25 w 35"/>
                              <a:gd name="T5" fmla="*/ 15 h 42"/>
                              <a:gd name="T6" fmla="*/ 33 w 35"/>
                              <a:gd name="T7" fmla="*/ 27 h 42"/>
                              <a:gd name="T8" fmla="*/ 35 w 35"/>
                              <a:gd name="T9" fmla="*/ 42 h 42"/>
                              <a:gd name="T10" fmla="*/ 28 w 35"/>
                              <a:gd name="T11" fmla="*/ 39 h 42"/>
                              <a:gd name="T12" fmla="*/ 23 w 35"/>
                              <a:gd name="T13" fmla="*/ 37 h 42"/>
                              <a:gd name="T14" fmla="*/ 15 w 35"/>
                              <a:gd name="T15" fmla="*/ 34 h 42"/>
                              <a:gd name="T16" fmla="*/ 10 w 35"/>
                              <a:gd name="T17" fmla="*/ 27 h 42"/>
                              <a:gd name="T18" fmla="*/ 5 w 35"/>
                              <a:gd name="T19" fmla="*/ 22 h 42"/>
                              <a:gd name="T20" fmla="*/ 3 w 35"/>
                              <a:gd name="T21" fmla="*/ 15 h 42"/>
                              <a:gd name="T22" fmla="*/ 0 w 35"/>
                              <a:gd name="T23" fmla="*/ 7 h 42"/>
                              <a:gd name="T24" fmla="*/ 0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0" y="0"/>
                                </a:moveTo>
                                <a:lnTo>
                                  <a:pt x="13" y="7"/>
                                </a:lnTo>
                                <a:lnTo>
                                  <a:pt x="25" y="15"/>
                                </a:lnTo>
                                <a:lnTo>
                                  <a:pt x="33" y="27"/>
                                </a:lnTo>
                                <a:lnTo>
                                  <a:pt x="35" y="42"/>
                                </a:lnTo>
                                <a:lnTo>
                                  <a:pt x="28" y="39"/>
                                </a:lnTo>
                                <a:lnTo>
                                  <a:pt x="23" y="37"/>
                                </a:lnTo>
                                <a:lnTo>
                                  <a:pt x="15" y="34"/>
                                </a:lnTo>
                                <a:lnTo>
                                  <a:pt x="10" y="27"/>
                                </a:lnTo>
                                <a:lnTo>
                                  <a:pt x="5" y="22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651"/>
                        <wps:cNvSpPr>
                          <a:spLocks/>
                        </wps:cNvSpPr>
                        <wps:spPr bwMode="auto">
                          <a:xfrm>
                            <a:off x="6769" y="886"/>
                            <a:ext cx="35" cy="42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2"/>
                              <a:gd name="T2" fmla="*/ 13 w 35"/>
                              <a:gd name="T3" fmla="*/ 7 h 42"/>
                              <a:gd name="T4" fmla="*/ 25 w 35"/>
                              <a:gd name="T5" fmla="*/ 15 h 42"/>
                              <a:gd name="T6" fmla="*/ 33 w 35"/>
                              <a:gd name="T7" fmla="*/ 27 h 42"/>
                              <a:gd name="T8" fmla="*/ 35 w 35"/>
                              <a:gd name="T9" fmla="*/ 42 h 42"/>
                              <a:gd name="T10" fmla="*/ 28 w 35"/>
                              <a:gd name="T11" fmla="*/ 39 h 42"/>
                              <a:gd name="T12" fmla="*/ 23 w 35"/>
                              <a:gd name="T13" fmla="*/ 37 h 42"/>
                              <a:gd name="T14" fmla="*/ 15 w 35"/>
                              <a:gd name="T15" fmla="*/ 34 h 42"/>
                              <a:gd name="T16" fmla="*/ 10 w 35"/>
                              <a:gd name="T17" fmla="*/ 27 h 42"/>
                              <a:gd name="T18" fmla="*/ 5 w 35"/>
                              <a:gd name="T19" fmla="*/ 22 h 42"/>
                              <a:gd name="T20" fmla="*/ 3 w 35"/>
                              <a:gd name="T21" fmla="*/ 15 h 42"/>
                              <a:gd name="T22" fmla="*/ 0 w 35"/>
                              <a:gd name="T23" fmla="*/ 7 h 42"/>
                              <a:gd name="T24" fmla="*/ 0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0" y="0"/>
                                </a:moveTo>
                                <a:lnTo>
                                  <a:pt x="13" y="7"/>
                                </a:lnTo>
                                <a:lnTo>
                                  <a:pt x="25" y="15"/>
                                </a:lnTo>
                                <a:lnTo>
                                  <a:pt x="33" y="27"/>
                                </a:lnTo>
                                <a:lnTo>
                                  <a:pt x="35" y="42"/>
                                </a:lnTo>
                                <a:lnTo>
                                  <a:pt x="28" y="39"/>
                                </a:lnTo>
                                <a:lnTo>
                                  <a:pt x="23" y="37"/>
                                </a:lnTo>
                                <a:lnTo>
                                  <a:pt x="15" y="34"/>
                                </a:lnTo>
                                <a:lnTo>
                                  <a:pt x="10" y="27"/>
                                </a:lnTo>
                                <a:lnTo>
                                  <a:pt x="5" y="22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652"/>
                        <wps:cNvSpPr>
                          <a:spLocks/>
                        </wps:cNvSpPr>
                        <wps:spPr bwMode="auto">
                          <a:xfrm>
                            <a:off x="6737" y="826"/>
                            <a:ext cx="32" cy="60"/>
                          </a:xfrm>
                          <a:custGeom>
                            <a:avLst/>
                            <a:gdLst>
                              <a:gd name="T0" fmla="*/ 32 w 32"/>
                              <a:gd name="T1" fmla="*/ 60 h 60"/>
                              <a:gd name="T2" fmla="*/ 0 w 32"/>
                              <a:gd name="T3" fmla="*/ 0 h 60"/>
                              <a:gd name="T4" fmla="*/ 32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32" y="60"/>
                                </a:moveTo>
                                <a:lnTo>
                                  <a:pt x="0" y="0"/>
                                </a:lnTo>
                                <a:lnTo>
                                  <a:pt x="3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653"/>
                        <wps:cNvSpPr>
                          <a:spLocks/>
                        </wps:cNvSpPr>
                        <wps:spPr bwMode="auto">
                          <a:xfrm>
                            <a:off x="6737" y="826"/>
                            <a:ext cx="32" cy="60"/>
                          </a:xfrm>
                          <a:custGeom>
                            <a:avLst/>
                            <a:gdLst>
                              <a:gd name="T0" fmla="*/ 32 w 32"/>
                              <a:gd name="T1" fmla="*/ 60 h 60"/>
                              <a:gd name="T2" fmla="*/ 0 w 32"/>
                              <a:gd name="T3" fmla="*/ 0 h 60"/>
                              <a:gd name="T4" fmla="*/ 32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32" y="60"/>
                                </a:moveTo>
                                <a:lnTo>
                                  <a:pt x="0" y="0"/>
                                </a:lnTo>
                                <a:lnTo>
                                  <a:pt x="32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654"/>
                        <wps:cNvSpPr>
                          <a:spLocks/>
                        </wps:cNvSpPr>
                        <wps:spPr bwMode="auto">
                          <a:xfrm>
                            <a:off x="6762" y="848"/>
                            <a:ext cx="37" cy="4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3"/>
                              <a:gd name="T2" fmla="*/ 15 w 37"/>
                              <a:gd name="T3" fmla="*/ 8 h 43"/>
                              <a:gd name="T4" fmla="*/ 25 w 37"/>
                              <a:gd name="T5" fmla="*/ 15 h 43"/>
                              <a:gd name="T6" fmla="*/ 32 w 37"/>
                              <a:gd name="T7" fmla="*/ 28 h 43"/>
                              <a:gd name="T8" fmla="*/ 37 w 37"/>
                              <a:gd name="T9" fmla="*/ 43 h 43"/>
                              <a:gd name="T10" fmla="*/ 30 w 37"/>
                              <a:gd name="T11" fmla="*/ 40 h 43"/>
                              <a:gd name="T12" fmla="*/ 22 w 37"/>
                              <a:gd name="T13" fmla="*/ 38 h 43"/>
                              <a:gd name="T14" fmla="*/ 17 w 37"/>
                              <a:gd name="T15" fmla="*/ 35 h 43"/>
                              <a:gd name="T16" fmla="*/ 12 w 37"/>
                              <a:gd name="T17" fmla="*/ 28 h 43"/>
                              <a:gd name="T18" fmla="*/ 7 w 37"/>
                              <a:gd name="T19" fmla="*/ 23 h 43"/>
                              <a:gd name="T20" fmla="*/ 2 w 37"/>
                              <a:gd name="T21" fmla="*/ 15 h 43"/>
                              <a:gd name="T22" fmla="*/ 0 w 37"/>
                              <a:gd name="T23" fmla="*/ 8 h 43"/>
                              <a:gd name="T24" fmla="*/ 0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0" y="0"/>
                                </a:moveTo>
                                <a:lnTo>
                                  <a:pt x="15" y="8"/>
                                </a:lnTo>
                                <a:lnTo>
                                  <a:pt x="25" y="15"/>
                                </a:lnTo>
                                <a:lnTo>
                                  <a:pt x="32" y="28"/>
                                </a:lnTo>
                                <a:lnTo>
                                  <a:pt x="37" y="43"/>
                                </a:lnTo>
                                <a:lnTo>
                                  <a:pt x="30" y="40"/>
                                </a:lnTo>
                                <a:lnTo>
                                  <a:pt x="22" y="38"/>
                                </a:lnTo>
                                <a:lnTo>
                                  <a:pt x="17" y="35"/>
                                </a:lnTo>
                                <a:lnTo>
                                  <a:pt x="12" y="28"/>
                                </a:lnTo>
                                <a:lnTo>
                                  <a:pt x="7" y="23"/>
                                </a:lnTo>
                                <a:lnTo>
                                  <a:pt x="2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655"/>
                        <wps:cNvSpPr>
                          <a:spLocks/>
                        </wps:cNvSpPr>
                        <wps:spPr bwMode="auto">
                          <a:xfrm>
                            <a:off x="6762" y="848"/>
                            <a:ext cx="37" cy="4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3"/>
                              <a:gd name="T2" fmla="*/ 15 w 37"/>
                              <a:gd name="T3" fmla="*/ 8 h 43"/>
                              <a:gd name="T4" fmla="*/ 25 w 37"/>
                              <a:gd name="T5" fmla="*/ 15 h 43"/>
                              <a:gd name="T6" fmla="*/ 32 w 37"/>
                              <a:gd name="T7" fmla="*/ 28 h 43"/>
                              <a:gd name="T8" fmla="*/ 37 w 37"/>
                              <a:gd name="T9" fmla="*/ 43 h 43"/>
                              <a:gd name="T10" fmla="*/ 30 w 37"/>
                              <a:gd name="T11" fmla="*/ 40 h 43"/>
                              <a:gd name="T12" fmla="*/ 22 w 37"/>
                              <a:gd name="T13" fmla="*/ 38 h 43"/>
                              <a:gd name="T14" fmla="*/ 17 w 37"/>
                              <a:gd name="T15" fmla="*/ 35 h 43"/>
                              <a:gd name="T16" fmla="*/ 12 w 37"/>
                              <a:gd name="T17" fmla="*/ 28 h 43"/>
                              <a:gd name="T18" fmla="*/ 7 w 37"/>
                              <a:gd name="T19" fmla="*/ 23 h 43"/>
                              <a:gd name="T20" fmla="*/ 2 w 37"/>
                              <a:gd name="T21" fmla="*/ 15 h 43"/>
                              <a:gd name="T22" fmla="*/ 0 w 37"/>
                              <a:gd name="T23" fmla="*/ 8 h 43"/>
                              <a:gd name="T24" fmla="*/ 0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0" y="0"/>
                                </a:moveTo>
                                <a:lnTo>
                                  <a:pt x="15" y="8"/>
                                </a:lnTo>
                                <a:lnTo>
                                  <a:pt x="25" y="15"/>
                                </a:lnTo>
                                <a:lnTo>
                                  <a:pt x="32" y="28"/>
                                </a:lnTo>
                                <a:lnTo>
                                  <a:pt x="37" y="43"/>
                                </a:lnTo>
                                <a:lnTo>
                                  <a:pt x="30" y="40"/>
                                </a:lnTo>
                                <a:lnTo>
                                  <a:pt x="22" y="38"/>
                                </a:lnTo>
                                <a:lnTo>
                                  <a:pt x="17" y="35"/>
                                </a:lnTo>
                                <a:lnTo>
                                  <a:pt x="12" y="28"/>
                                </a:lnTo>
                                <a:lnTo>
                                  <a:pt x="7" y="23"/>
                                </a:lnTo>
                                <a:lnTo>
                                  <a:pt x="2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656"/>
                        <wps:cNvSpPr>
                          <a:spLocks/>
                        </wps:cNvSpPr>
                        <wps:spPr bwMode="auto">
                          <a:xfrm>
                            <a:off x="6727" y="793"/>
                            <a:ext cx="35" cy="55"/>
                          </a:xfrm>
                          <a:custGeom>
                            <a:avLst/>
                            <a:gdLst>
                              <a:gd name="T0" fmla="*/ 35 w 35"/>
                              <a:gd name="T1" fmla="*/ 55 h 55"/>
                              <a:gd name="T2" fmla="*/ 0 w 35"/>
                              <a:gd name="T3" fmla="*/ 0 h 55"/>
                              <a:gd name="T4" fmla="*/ 35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35" y="55"/>
                                </a:moveTo>
                                <a:lnTo>
                                  <a:pt x="0" y="0"/>
                                </a:lnTo>
                                <a:lnTo>
                                  <a:pt x="3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657"/>
                        <wps:cNvSpPr>
                          <a:spLocks/>
                        </wps:cNvSpPr>
                        <wps:spPr bwMode="auto">
                          <a:xfrm>
                            <a:off x="6727" y="793"/>
                            <a:ext cx="35" cy="55"/>
                          </a:xfrm>
                          <a:custGeom>
                            <a:avLst/>
                            <a:gdLst>
                              <a:gd name="T0" fmla="*/ 35 w 35"/>
                              <a:gd name="T1" fmla="*/ 55 h 55"/>
                              <a:gd name="T2" fmla="*/ 0 w 35"/>
                              <a:gd name="T3" fmla="*/ 0 h 55"/>
                              <a:gd name="T4" fmla="*/ 35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35" y="55"/>
                                </a:moveTo>
                                <a:lnTo>
                                  <a:pt x="0" y="0"/>
                                </a:lnTo>
                                <a:lnTo>
                                  <a:pt x="3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658"/>
                        <wps:cNvSpPr>
                          <a:spLocks/>
                        </wps:cNvSpPr>
                        <wps:spPr bwMode="auto">
                          <a:xfrm>
                            <a:off x="6752" y="816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7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7 h 40"/>
                              <a:gd name="T14" fmla="*/ 22 w 42"/>
                              <a:gd name="T15" fmla="*/ 32 h 40"/>
                              <a:gd name="T16" fmla="*/ 15 w 42"/>
                              <a:gd name="T17" fmla="*/ 27 h 40"/>
                              <a:gd name="T18" fmla="*/ 10 w 42"/>
                              <a:gd name="T19" fmla="*/ 22 h 40"/>
                              <a:gd name="T20" fmla="*/ 5 w 42"/>
                              <a:gd name="T21" fmla="*/ 15 h 40"/>
                              <a:gd name="T22" fmla="*/ 2 w 42"/>
                              <a:gd name="T23" fmla="*/ 7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659"/>
                        <wps:cNvSpPr>
                          <a:spLocks/>
                        </wps:cNvSpPr>
                        <wps:spPr bwMode="auto">
                          <a:xfrm>
                            <a:off x="6752" y="816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7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7 h 40"/>
                              <a:gd name="T14" fmla="*/ 22 w 42"/>
                              <a:gd name="T15" fmla="*/ 32 h 40"/>
                              <a:gd name="T16" fmla="*/ 15 w 42"/>
                              <a:gd name="T17" fmla="*/ 27 h 40"/>
                              <a:gd name="T18" fmla="*/ 10 w 42"/>
                              <a:gd name="T19" fmla="*/ 22 h 40"/>
                              <a:gd name="T20" fmla="*/ 5 w 42"/>
                              <a:gd name="T21" fmla="*/ 15 h 40"/>
                              <a:gd name="T22" fmla="*/ 2 w 42"/>
                              <a:gd name="T23" fmla="*/ 7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660"/>
                        <wps:cNvSpPr>
                          <a:spLocks/>
                        </wps:cNvSpPr>
                        <wps:spPr bwMode="auto">
                          <a:xfrm>
                            <a:off x="6715" y="758"/>
                            <a:ext cx="37" cy="58"/>
                          </a:xfrm>
                          <a:custGeom>
                            <a:avLst/>
                            <a:gdLst>
                              <a:gd name="T0" fmla="*/ 37 w 37"/>
                              <a:gd name="T1" fmla="*/ 58 h 58"/>
                              <a:gd name="T2" fmla="*/ 0 w 37"/>
                              <a:gd name="T3" fmla="*/ 0 h 58"/>
                              <a:gd name="T4" fmla="*/ 37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37" y="58"/>
                                </a:moveTo>
                                <a:lnTo>
                                  <a:pt x="0" y="0"/>
                                </a:lnTo>
                                <a:lnTo>
                                  <a:pt x="3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661"/>
                        <wps:cNvSpPr>
                          <a:spLocks/>
                        </wps:cNvSpPr>
                        <wps:spPr bwMode="auto">
                          <a:xfrm>
                            <a:off x="6715" y="758"/>
                            <a:ext cx="37" cy="58"/>
                          </a:xfrm>
                          <a:custGeom>
                            <a:avLst/>
                            <a:gdLst>
                              <a:gd name="T0" fmla="*/ 37 w 37"/>
                              <a:gd name="T1" fmla="*/ 58 h 58"/>
                              <a:gd name="T2" fmla="*/ 0 w 37"/>
                              <a:gd name="T3" fmla="*/ 0 h 58"/>
                              <a:gd name="T4" fmla="*/ 37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37" y="58"/>
                                </a:moveTo>
                                <a:lnTo>
                                  <a:pt x="0" y="0"/>
                                </a:lnTo>
                                <a:lnTo>
                                  <a:pt x="37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662"/>
                        <wps:cNvSpPr>
                          <a:spLocks/>
                        </wps:cNvSpPr>
                        <wps:spPr bwMode="auto">
                          <a:xfrm>
                            <a:off x="6742" y="781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17 w 42"/>
                              <a:gd name="T3" fmla="*/ 5 h 37"/>
                              <a:gd name="T4" fmla="*/ 27 w 42"/>
                              <a:gd name="T5" fmla="*/ 15 h 37"/>
                              <a:gd name="T6" fmla="*/ 37 w 42"/>
                              <a:gd name="T7" fmla="*/ 25 h 37"/>
                              <a:gd name="T8" fmla="*/ 42 w 42"/>
                              <a:gd name="T9" fmla="*/ 37 h 37"/>
                              <a:gd name="T10" fmla="*/ 35 w 42"/>
                              <a:gd name="T11" fmla="*/ 37 h 37"/>
                              <a:gd name="T12" fmla="*/ 27 w 42"/>
                              <a:gd name="T13" fmla="*/ 35 h 37"/>
                              <a:gd name="T14" fmla="*/ 22 w 42"/>
                              <a:gd name="T15" fmla="*/ 32 h 37"/>
                              <a:gd name="T16" fmla="*/ 15 w 42"/>
                              <a:gd name="T17" fmla="*/ 27 h 37"/>
                              <a:gd name="T18" fmla="*/ 10 w 42"/>
                              <a:gd name="T19" fmla="*/ 22 h 37"/>
                              <a:gd name="T20" fmla="*/ 5 w 42"/>
                              <a:gd name="T21" fmla="*/ 15 h 37"/>
                              <a:gd name="T22" fmla="*/ 2 w 42"/>
                              <a:gd name="T23" fmla="*/ 7 h 37"/>
                              <a:gd name="T24" fmla="*/ 0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7" y="35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663"/>
                        <wps:cNvSpPr>
                          <a:spLocks/>
                        </wps:cNvSpPr>
                        <wps:spPr bwMode="auto">
                          <a:xfrm>
                            <a:off x="6742" y="781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17 w 42"/>
                              <a:gd name="T3" fmla="*/ 5 h 37"/>
                              <a:gd name="T4" fmla="*/ 27 w 42"/>
                              <a:gd name="T5" fmla="*/ 15 h 37"/>
                              <a:gd name="T6" fmla="*/ 37 w 42"/>
                              <a:gd name="T7" fmla="*/ 25 h 37"/>
                              <a:gd name="T8" fmla="*/ 42 w 42"/>
                              <a:gd name="T9" fmla="*/ 37 h 37"/>
                              <a:gd name="T10" fmla="*/ 35 w 42"/>
                              <a:gd name="T11" fmla="*/ 37 h 37"/>
                              <a:gd name="T12" fmla="*/ 27 w 42"/>
                              <a:gd name="T13" fmla="*/ 35 h 37"/>
                              <a:gd name="T14" fmla="*/ 22 w 42"/>
                              <a:gd name="T15" fmla="*/ 32 h 37"/>
                              <a:gd name="T16" fmla="*/ 15 w 42"/>
                              <a:gd name="T17" fmla="*/ 27 h 37"/>
                              <a:gd name="T18" fmla="*/ 10 w 42"/>
                              <a:gd name="T19" fmla="*/ 22 h 37"/>
                              <a:gd name="T20" fmla="*/ 5 w 42"/>
                              <a:gd name="T21" fmla="*/ 15 h 37"/>
                              <a:gd name="T22" fmla="*/ 2 w 42"/>
                              <a:gd name="T23" fmla="*/ 7 h 37"/>
                              <a:gd name="T24" fmla="*/ 0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7" y="35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664"/>
                        <wps:cNvSpPr>
                          <a:spLocks/>
                        </wps:cNvSpPr>
                        <wps:spPr bwMode="auto">
                          <a:xfrm>
                            <a:off x="6705" y="723"/>
                            <a:ext cx="39" cy="58"/>
                          </a:xfrm>
                          <a:custGeom>
                            <a:avLst/>
                            <a:gdLst>
                              <a:gd name="T0" fmla="*/ 39 w 39"/>
                              <a:gd name="T1" fmla="*/ 58 h 58"/>
                              <a:gd name="T2" fmla="*/ 0 w 39"/>
                              <a:gd name="T3" fmla="*/ 0 h 58"/>
                              <a:gd name="T4" fmla="*/ 39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39" y="58"/>
                                </a:moveTo>
                                <a:lnTo>
                                  <a:pt x="0" y="0"/>
                                </a:lnTo>
                                <a:lnTo>
                                  <a:pt x="3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665"/>
                        <wps:cNvSpPr>
                          <a:spLocks/>
                        </wps:cNvSpPr>
                        <wps:spPr bwMode="auto">
                          <a:xfrm>
                            <a:off x="6705" y="723"/>
                            <a:ext cx="39" cy="58"/>
                          </a:xfrm>
                          <a:custGeom>
                            <a:avLst/>
                            <a:gdLst>
                              <a:gd name="T0" fmla="*/ 39 w 39"/>
                              <a:gd name="T1" fmla="*/ 58 h 58"/>
                              <a:gd name="T2" fmla="*/ 0 w 39"/>
                              <a:gd name="T3" fmla="*/ 0 h 58"/>
                              <a:gd name="T4" fmla="*/ 39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39" y="58"/>
                                </a:moveTo>
                                <a:lnTo>
                                  <a:pt x="0" y="0"/>
                                </a:lnTo>
                                <a:lnTo>
                                  <a:pt x="39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666"/>
                        <wps:cNvSpPr>
                          <a:spLocks/>
                        </wps:cNvSpPr>
                        <wps:spPr bwMode="auto">
                          <a:xfrm>
                            <a:off x="6735" y="743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43"/>
                              <a:gd name="T2" fmla="*/ 7 w 39"/>
                              <a:gd name="T3" fmla="*/ 0 h 43"/>
                              <a:gd name="T4" fmla="*/ 17 w 39"/>
                              <a:gd name="T5" fmla="*/ 3 h 43"/>
                              <a:gd name="T6" fmla="*/ 22 w 39"/>
                              <a:gd name="T7" fmla="*/ 8 h 43"/>
                              <a:gd name="T8" fmla="*/ 27 w 39"/>
                              <a:gd name="T9" fmla="*/ 13 h 43"/>
                              <a:gd name="T10" fmla="*/ 32 w 39"/>
                              <a:gd name="T11" fmla="*/ 18 h 43"/>
                              <a:gd name="T12" fmla="*/ 34 w 39"/>
                              <a:gd name="T13" fmla="*/ 25 h 43"/>
                              <a:gd name="T14" fmla="*/ 37 w 39"/>
                              <a:gd name="T15" fmla="*/ 33 h 43"/>
                              <a:gd name="T16" fmla="*/ 39 w 39"/>
                              <a:gd name="T17" fmla="*/ 43 h 43"/>
                              <a:gd name="T18" fmla="*/ 32 w 39"/>
                              <a:gd name="T19" fmla="*/ 43 h 43"/>
                              <a:gd name="T20" fmla="*/ 27 w 39"/>
                              <a:gd name="T21" fmla="*/ 40 h 43"/>
                              <a:gd name="T22" fmla="*/ 19 w 39"/>
                              <a:gd name="T23" fmla="*/ 35 h 43"/>
                              <a:gd name="T24" fmla="*/ 14 w 39"/>
                              <a:gd name="T25" fmla="*/ 30 h 43"/>
                              <a:gd name="T26" fmla="*/ 9 w 39"/>
                              <a:gd name="T27" fmla="*/ 23 h 43"/>
                              <a:gd name="T28" fmla="*/ 4 w 39"/>
                              <a:gd name="T29" fmla="*/ 15 h 43"/>
                              <a:gd name="T30" fmla="*/ 2 w 39"/>
                              <a:gd name="T31" fmla="*/ 8 h 43"/>
                              <a:gd name="T32" fmla="*/ 0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7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3"/>
                                </a:lnTo>
                                <a:lnTo>
                                  <a:pt x="32" y="18"/>
                                </a:lnTo>
                                <a:lnTo>
                                  <a:pt x="34" y="25"/>
                                </a:lnTo>
                                <a:lnTo>
                                  <a:pt x="37" y="33"/>
                                </a:lnTo>
                                <a:lnTo>
                                  <a:pt x="39" y="43"/>
                                </a:lnTo>
                                <a:lnTo>
                                  <a:pt x="32" y="43"/>
                                </a:lnTo>
                                <a:lnTo>
                                  <a:pt x="27" y="40"/>
                                </a:lnTo>
                                <a:lnTo>
                                  <a:pt x="19" y="35"/>
                                </a:lnTo>
                                <a:lnTo>
                                  <a:pt x="14" y="30"/>
                                </a:lnTo>
                                <a:lnTo>
                                  <a:pt x="9" y="23"/>
                                </a:lnTo>
                                <a:lnTo>
                                  <a:pt x="4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667"/>
                        <wps:cNvSpPr>
                          <a:spLocks/>
                        </wps:cNvSpPr>
                        <wps:spPr bwMode="auto">
                          <a:xfrm>
                            <a:off x="6735" y="743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43"/>
                              <a:gd name="T2" fmla="*/ 7 w 39"/>
                              <a:gd name="T3" fmla="*/ 0 h 43"/>
                              <a:gd name="T4" fmla="*/ 17 w 39"/>
                              <a:gd name="T5" fmla="*/ 3 h 43"/>
                              <a:gd name="T6" fmla="*/ 22 w 39"/>
                              <a:gd name="T7" fmla="*/ 8 h 43"/>
                              <a:gd name="T8" fmla="*/ 27 w 39"/>
                              <a:gd name="T9" fmla="*/ 13 h 43"/>
                              <a:gd name="T10" fmla="*/ 32 w 39"/>
                              <a:gd name="T11" fmla="*/ 18 h 43"/>
                              <a:gd name="T12" fmla="*/ 34 w 39"/>
                              <a:gd name="T13" fmla="*/ 25 h 43"/>
                              <a:gd name="T14" fmla="*/ 37 w 39"/>
                              <a:gd name="T15" fmla="*/ 33 h 43"/>
                              <a:gd name="T16" fmla="*/ 39 w 39"/>
                              <a:gd name="T17" fmla="*/ 43 h 43"/>
                              <a:gd name="T18" fmla="*/ 32 w 39"/>
                              <a:gd name="T19" fmla="*/ 43 h 43"/>
                              <a:gd name="T20" fmla="*/ 27 w 39"/>
                              <a:gd name="T21" fmla="*/ 40 h 43"/>
                              <a:gd name="T22" fmla="*/ 19 w 39"/>
                              <a:gd name="T23" fmla="*/ 35 h 43"/>
                              <a:gd name="T24" fmla="*/ 14 w 39"/>
                              <a:gd name="T25" fmla="*/ 30 h 43"/>
                              <a:gd name="T26" fmla="*/ 9 w 39"/>
                              <a:gd name="T27" fmla="*/ 23 h 43"/>
                              <a:gd name="T28" fmla="*/ 4 w 39"/>
                              <a:gd name="T29" fmla="*/ 15 h 43"/>
                              <a:gd name="T30" fmla="*/ 2 w 39"/>
                              <a:gd name="T31" fmla="*/ 8 h 43"/>
                              <a:gd name="T32" fmla="*/ 0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7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3"/>
                                </a:lnTo>
                                <a:lnTo>
                                  <a:pt x="32" y="18"/>
                                </a:lnTo>
                                <a:lnTo>
                                  <a:pt x="34" y="25"/>
                                </a:lnTo>
                                <a:lnTo>
                                  <a:pt x="37" y="33"/>
                                </a:lnTo>
                                <a:lnTo>
                                  <a:pt x="39" y="43"/>
                                </a:lnTo>
                                <a:lnTo>
                                  <a:pt x="32" y="43"/>
                                </a:lnTo>
                                <a:lnTo>
                                  <a:pt x="27" y="40"/>
                                </a:lnTo>
                                <a:lnTo>
                                  <a:pt x="19" y="35"/>
                                </a:lnTo>
                                <a:lnTo>
                                  <a:pt x="14" y="30"/>
                                </a:lnTo>
                                <a:lnTo>
                                  <a:pt x="9" y="23"/>
                                </a:lnTo>
                                <a:lnTo>
                                  <a:pt x="4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668"/>
                        <wps:cNvSpPr>
                          <a:spLocks/>
                        </wps:cNvSpPr>
                        <wps:spPr bwMode="auto">
                          <a:xfrm>
                            <a:off x="6697" y="678"/>
                            <a:ext cx="38" cy="65"/>
                          </a:xfrm>
                          <a:custGeom>
                            <a:avLst/>
                            <a:gdLst>
                              <a:gd name="T0" fmla="*/ 38 w 38"/>
                              <a:gd name="T1" fmla="*/ 65 h 65"/>
                              <a:gd name="T2" fmla="*/ 0 w 38"/>
                              <a:gd name="T3" fmla="*/ 0 h 65"/>
                              <a:gd name="T4" fmla="*/ 38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38" y="65"/>
                                </a:moveTo>
                                <a:lnTo>
                                  <a:pt x="0" y="0"/>
                                </a:lnTo>
                                <a:lnTo>
                                  <a:pt x="3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669"/>
                        <wps:cNvSpPr>
                          <a:spLocks/>
                        </wps:cNvSpPr>
                        <wps:spPr bwMode="auto">
                          <a:xfrm>
                            <a:off x="6697" y="678"/>
                            <a:ext cx="38" cy="65"/>
                          </a:xfrm>
                          <a:custGeom>
                            <a:avLst/>
                            <a:gdLst>
                              <a:gd name="T0" fmla="*/ 38 w 38"/>
                              <a:gd name="T1" fmla="*/ 65 h 65"/>
                              <a:gd name="T2" fmla="*/ 0 w 38"/>
                              <a:gd name="T3" fmla="*/ 0 h 65"/>
                              <a:gd name="T4" fmla="*/ 38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38" y="65"/>
                                </a:moveTo>
                                <a:lnTo>
                                  <a:pt x="0" y="0"/>
                                </a:lnTo>
                                <a:lnTo>
                                  <a:pt x="38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670"/>
                        <wps:cNvSpPr>
                          <a:spLocks/>
                        </wps:cNvSpPr>
                        <wps:spPr bwMode="auto">
                          <a:xfrm>
                            <a:off x="6752" y="916"/>
                            <a:ext cx="52" cy="119"/>
                          </a:xfrm>
                          <a:custGeom>
                            <a:avLst/>
                            <a:gdLst>
                              <a:gd name="T0" fmla="*/ 25 w 52"/>
                              <a:gd name="T1" fmla="*/ 67 h 119"/>
                              <a:gd name="T2" fmla="*/ 0 w 52"/>
                              <a:gd name="T3" fmla="*/ 0 h 119"/>
                              <a:gd name="T4" fmla="*/ 25 w 52"/>
                              <a:gd name="T5" fmla="*/ 67 h 119"/>
                              <a:gd name="T6" fmla="*/ 25 w 52"/>
                              <a:gd name="T7" fmla="*/ 67 h 119"/>
                              <a:gd name="T8" fmla="*/ 25 w 52"/>
                              <a:gd name="T9" fmla="*/ 64 h 119"/>
                              <a:gd name="T10" fmla="*/ 37 w 52"/>
                              <a:gd name="T11" fmla="*/ 74 h 119"/>
                              <a:gd name="T12" fmla="*/ 45 w 52"/>
                              <a:gd name="T13" fmla="*/ 87 h 119"/>
                              <a:gd name="T14" fmla="*/ 52 w 52"/>
                              <a:gd name="T15" fmla="*/ 102 h 119"/>
                              <a:gd name="T16" fmla="*/ 52 w 52"/>
                              <a:gd name="T17" fmla="*/ 119 h 119"/>
                              <a:gd name="T18" fmla="*/ 47 w 52"/>
                              <a:gd name="T19" fmla="*/ 117 h 119"/>
                              <a:gd name="T20" fmla="*/ 40 w 52"/>
                              <a:gd name="T21" fmla="*/ 112 h 119"/>
                              <a:gd name="T22" fmla="*/ 35 w 52"/>
                              <a:gd name="T23" fmla="*/ 107 h 119"/>
                              <a:gd name="T24" fmla="*/ 30 w 52"/>
                              <a:gd name="T25" fmla="*/ 99 h 119"/>
                              <a:gd name="T26" fmla="*/ 25 w 52"/>
                              <a:gd name="T27" fmla="*/ 92 h 119"/>
                              <a:gd name="T28" fmla="*/ 22 w 52"/>
                              <a:gd name="T29" fmla="*/ 84 h 119"/>
                              <a:gd name="T30" fmla="*/ 22 w 52"/>
                              <a:gd name="T31" fmla="*/ 74 h 119"/>
                              <a:gd name="T32" fmla="*/ 25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5" y="67"/>
                                </a:moveTo>
                                <a:lnTo>
                                  <a:pt x="0" y="0"/>
                                </a:lnTo>
                                <a:lnTo>
                                  <a:pt x="25" y="67"/>
                                </a:lnTo>
                                <a:lnTo>
                                  <a:pt x="25" y="64"/>
                                </a:lnTo>
                                <a:lnTo>
                                  <a:pt x="37" y="74"/>
                                </a:lnTo>
                                <a:lnTo>
                                  <a:pt x="45" y="87"/>
                                </a:lnTo>
                                <a:lnTo>
                                  <a:pt x="52" y="102"/>
                                </a:lnTo>
                                <a:lnTo>
                                  <a:pt x="52" y="119"/>
                                </a:lnTo>
                                <a:lnTo>
                                  <a:pt x="47" y="117"/>
                                </a:lnTo>
                                <a:lnTo>
                                  <a:pt x="40" y="112"/>
                                </a:lnTo>
                                <a:lnTo>
                                  <a:pt x="35" y="107"/>
                                </a:lnTo>
                                <a:lnTo>
                                  <a:pt x="30" y="99"/>
                                </a:lnTo>
                                <a:lnTo>
                                  <a:pt x="25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4"/>
                                </a:lnTo>
                                <a:lnTo>
                                  <a:pt x="2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671"/>
                        <wps:cNvSpPr>
                          <a:spLocks/>
                        </wps:cNvSpPr>
                        <wps:spPr bwMode="auto">
                          <a:xfrm>
                            <a:off x="6752" y="916"/>
                            <a:ext cx="52" cy="119"/>
                          </a:xfrm>
                          <a:custGeom>
                            <a:avLst/>
                            <a:gdLst>
                              <a:gd name="T0" fmla="*/ 25 w 52"/>
                              <a:gd name="T1" fmla="*/ 67 h 119"/>
                              <a:gd name="T2" fmla="*/ 0 w 52"/>
                              <a:gd name="T3" fmla="*/ 0 h 119"/>
                              <a:gd name="T4" fmla="*/ 25 w 52"/>
                              <a:gd name="T5" fmla="*/ 67 h 119"/>
                              <a:gd name="T6" fmla="*/ 25 w 52"/>
                              <a:gd name="T7" fmla="*/ 67 h 119"/>
                              <a:gd name="T8" fmla="*/ 25 w 52"/>
                              <a:gd name="T9" fmla="*/ 64 h 119"/>
                              <a:gd name="T10" fmla="*/ 37 w 52"/>
                              <a:gd name="T11" fmla="*/ 74 h 119"/>
                              <a:gd name="T12" fmla="*/ 45 w 52"/>
                              <a:gd name="T13" fmla="*/ 87 h 119"/>
                              <a:gd name="T14" fmla="*/ 52 w 52"/>
                              <a:gd name="T15" fmla="*/ 102 h 119"/>
                              <a:gd name="T16" fmla="*/ 52 w 52"/>
                              <a:gd name="T17" fmla="*/ 119 h 119"/>
                              <a:gd name="T18" fmla="*/ 47 w 52"/>
                              <a:gd name="T19" fmla="*/ 117 h 119"/>
                              <a:gd name="T20" fmla="*/ 40 w 52"/>
                              <a:gd name="T21" fmla="*/ 112 h 119"/>
                              <a:gd name="T22" fmla="*/ 35 w 52"/>
                              <a:gd name="T23" fmla="*/ 107 h 119"/>
                              <a:gd name="T24" fmla="*/ 30 w 52"/>
                              <a:gd name="T25" fmla="*/ 99 h 119"/>
                              <a:gd name="T26" fmla="*/ 25 w 52"/>
                              <a:gd name="T27" fmla="*/ 92 h 119"/>
                              <a:gd name="T28" fmla="*/ 22 w 52"/>
                              <a:gd name="T29" fmla="*/ 84 h 119"/>
                              <a:gd name="T30" fmla="*/ 22 w 52"/>
                              <a:gd name="T31" fmla="*/ 74 h 119"/>
                              <a:gd name="T32" fmla="*/ 25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5" y="67"/>
                                </a:moveTo>
                                <a:lnTo>
                                  <a:pt x="0" y="0"/>
                                </a:lnTo>
                                <a:lnTo>
                                  <a:pt x="25" y="67"/>
                                </a:lnTo>
                                <a:lnTo>
                                  <a:pt x="25" y="64"/>
                                </a:lnTo>
                                <a:lnTo>
                                  <a:pt x="37" y="74"/>
                                </a:lnTo>
                                <a:lnTo>
                                  <a:pt x="45" y="87"/>
                                </a:lnTo>
                                <a:lnTo>
                                  <a:pt x="52" y="102"/>
                                </a:lnTo>
                                <a:lnTo>
                                  <a:pt x="52" y="119"/>
                                </a:lnTo>
                                <a:lnTo>
                                  <a:pt x="47" y="117"/>
                                </a:lnTo>
                                <a:lnTo>
                                  <a:pt x="40" y="112"/>
                                </a:lnTo>
                                <a:lnTo>
                                  <a:pt x="35" y="107"/>
                                </a:lnTo>
                                <a:lnTo>
                                  <a:pt x="30" y="99"/>
                                </a:lnTo>
                                <a:lnTo>
                                  <a:pt x="25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4"/>
                                </a:lnTo>
                                <a:lnTo>
                                  <a:pt x="25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672"/>
                        <wps:cNvSpPr>
                          <a:spLocks/>
                        </wps:cNvSpPr>
                        <wps:spPr bwMode="auto">
                          <a:xfrm>
                            <a:off x="6754" y="958"/>
                            <a:ext cx="55" cy="115"/>
                          </a:xfrm>
                          <a:custGeom>
                            <a:avLst/>
                            <a:gdLst>
                              <a:gd name="T0" fmla="*/ 25 w 55"/>
                              <a:gd name="T1" fmla="*/ 62 h 115"/>
                              <a:gd name="T2" fmla="*/ 0 w 55"/>
                              <a:gd name="T3" fmla="*/ 0 h 115"/>
                              <a:gd name="T4" fmla="*/ 25 w 55"/>
                              <a:gd name="T5" fmla="*/ 62 h 115"/>
                              <a:gd name="T6" fmla="*/ 25 w 55"/>
                              <a:gd name="T7" fmla="*/ 62 h 115"/>
                              <a:gd name="T8" fmla="*/ 25 w 55"/>
                              <a:gd name="T9" fmla="*/ 62 h 115"/>
                              <a:gd name="T10" fmla="*/ 38 w 55"/>
                              <a:gd name="T11" fmla="*/ 72 h 115"/>
                              <a:gd name="T12" fmla="*/ 48 w 55"/>
                              <a:gd name="T13" fmla="*/ 85 h 115"/>
                              <a:gd name="T14" fmla="*/ 53 w 55"/>
                              <a:gd name="T15" fmla="*/ 100 h 115"/>
                              <a:gd name="T16" fmla="*/ 55 w 55"/>
                              <a:gd name="T17" fmla="*/ 115 h 115"/>
                              <a:gd name="T18" fmla="*/ 50 w 55"/>
                              <a:gd name="T19" fmla="*/ 112 h 115"/>
                              <a:gd name="T20" fmla="*/ 43 w 55"/>
                              <a:gd name="T21" fmla="*/ 107 h 115"/>
                              <a:gd name="T22" fmla="*/ 38 w 55"/>
                              <a:gd name="T23" fmla="*/ 102 h 115"/>
                              <a:gd name="T24" fmla="*/ 33 w 55"/>
                              <a:gd name="T25" fmla="*/ 95 h 115"/>
                              <a:gd name="T26" fmla="*/ 28 w 55"/>
                              <a:gd name="T27" fmla="*/ 87 h 115"/>
                              <a:gd name="T28" fmla="*/ 25 w 55"/>
                              <a:gd name="T29" fmla="*/ 80 h 115"/>
                              <a:gd name="T30" fmla="*/ 25 w 55"/>
                              <a:gd name="T31" fmla="*/ 70 h 115"/>
                              <a:gd name="T32" fmla="*/ 25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25" y="62"/>
                                </a:moveTo>
                                <a:lnTo>
                                  <a:pt x="0" y="0"/>
                                </a:lnTo>
                                <a:lnTo>
                                  <a:pt x="25" y="62"/>
                                </a:lnTo>
                                <a:lnTo>
                                  <a:pt x="38" y="72"/>
                                </a:lnTo>
                                <a:lnTo>
                                  <a:pt x="48" y="85"/>
                                </a:lnTo>
                                <a:lnTo>
                                  <a:pt x="53" y="100"/>
                                </a:lnTo>
                                <a:lnTo>
                                  <a:pt x="55" y="115"/>
                                </a:lnTo>
                                <a:lnTo>
                                  <a:pt x="50" y="112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5"/>
                                </a:lnTo>
                                <a:lnTo>
                                  <a:pt x="28" y="87"/>
                                </a:lnTo>
                                <a:lnTo>
                                  <a:pt x="25" y="80"/>
                                </a:lnTo>
                                <a:lnTo>
                                  <a:pt x="25" y="70"/>
                                </a:lnTo>
                                <a:lnTo>
                                  <a:pt x="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673"/>
                        <wps:cNvSpPr>
                          <a:spLocks/>
                        </wps:cNvSpPr>
                        <wps:spPr bwMode="auto">
                          <a:xfrm>
                            <a:off x="6754" y="958"/>
                            <a:ext cx="55" cy="115"/>
                          </a:xfrm>
                          <a:custGeom>
                            <a:avLst/>
                            <a:gdLst>
                              <a:gd name="T0" fmla="*/ 25 w 55"/>
                              <a:gd name="T1" fmla="*/ 62 h 115"/>
                              <a:gd name="T2" fmla="*/ 0 w 55"/>
                              <a:gd name="T3" fmla="*/ 0 h 115"/>
                              <a:gd name="T4" fmla="*/ 25 w 55"/>
                              <a:gd name="T5" fmla="*/ 62 h 115"/>
                              <a:gd name="T6" fmla="*/ 25 w 55"/>
                              <a:gd name="T7" fmla="*/ 62 h 115"/>
                              <a:gd name="T8" fmla="*/ 25 w 55"/>
                              <a:gd name="T9" fmla="*/ 62 h 115"/>
                              <a:gd name="T10" fmla="*/ 38 w 55"/>
                              <a:gd name="T11" fmla="*/ 72 h 115"/>
                              <a:gd name="T12" fmla="*/ 48 w 55"/>
                              <a:gd name="T13" fmla="*/ 85 h 115"/>
                              <a:gd name="T14" fmla="*/ 53 w 55"/>
                              <a:gd name="T15" fmla="*/ 100 h 115"/>
                              <a:gd name="T16" fmla="*/ 55 w 55"/>
                              <a:gd name="T17" fmla="*/ 115 h 115"/>
                              <a:gd name="T18" fmla="*/ 50 w 55"/>
                              <a:gd name="T19" fmla="*/ 112 h 115"/>
                              <a:gd name="T20" fmla="*/ 43 w 55"/>
                              <a:gd name="T21" fmla="*/ 107 h 115"/>
                              <a:gd name="T22" fmla="*/ 38 w 55"/>
                              <a:gd name="T23" fmla="*/ 102 h 115"/>
                              <a:gd name="T24" fmla="*/ 33 w 55"/>
                              <a:gd name="T25" fmla="*/ 95 h 115"/>
                              <a:gd name="T26" fmla="*/ 28 w 55"/>
                              <a:gd name="T27" fmla="*/ 87 h 115"/>
                              <a:gd name="T28" fmla="*/ 25 w 55"/>
                              <a:gd name="T29" fmla="*/ 80 h 115"/>
                              <a:gd name="T30" fmla="*/ 25 w 55"/>
                              <a:gd name="T31" fmla="*/ 70 h 115"/>
                              <a:gd name="T32" fmla="*/ 25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25" y="62"/>
                                </a:moveTo>
                                <a:lnTo>
                                  <a:pt x="0" y="0"/>
                                </a:lnTo>
                                <a:lnTo>
                                  <a:pt x="25" y="62"/>
                                </a:lnTo>
                                <a:lnTo>
                                  <a:pt x="38" y="72"/>
                                </a:lnTo>
                                <a:lnTo>
                                  <a:pt x="48" y="85"/>
                                </a:lnTo>
                                <a:lnTo>
                                  <a:pt x="53" y="100"/>
                                </a:lnTo>
                                <a:lnTo>
                                  <a:pt x="55" y="115"/>
                                </a:lnTo>
                                <a:lnTo>
                                  <a:pt x="50" y="112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5"/>
                                </a:lnTo>
                                <a:lnTo>
                                  <a:pt x="28" y="87"/>
                                </a:lnTo>
                                <a:lnTo>
                                  <a:pt x="25" y="80"/>
                                </a:lnTo>
                                <a:lnTo>
                                  <a:pt x="25" y="70"/>
                                </a:lnTo>
                                <a:lnTo>
                                  <a:pt x="25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674"/>
                        <wps:cNvSpPr>
                          <a:spLocks/>
                        </wps:cNvSpPr>
                        <wps:spPr bwMode="auto">
                          <a:xfrm>
                            <a:off x="6744" y="858"/>
                            <a:ext cx="28" cy="60"/>
                          </a:xfrm>
                          <a:custGeom>
                            <a:avLst/>
                            <a:gdLst>
                              <a:gd name="T0" fmla="*/ 28 w 28"/>
                              <a:gd name="T1" fmla="*/ 60 h 60"/>
                              <a:gd name="T2" fmla="*/ 0 w 28"/>
                              <a:gd name="T3" fmla="*/ 0 h 60"/>
                              <a:gd name="T4" fmla="*/ 28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28" y="60"/>
                                </a:moveTo>
                                <a:lnTo>
                                  <a:pt x="0" y="0"/>
                                </a:lnTo>
                                <a:lnTo>
                                  <a:pt x="2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675"/>
                        <wps:cNvSpPr>
                          <a:spLocks/>
                        </wps:cNvSpPr>
                        <wps:spPr bwMode="auto">
                          <a:xfrm>
                            <a:off x="6744" y="858"/>
                            <a:ext cx="28" cy="60"/>
                          </a:xfrm>
                          <a:custGeom>
                            <a:avLst/>
                            <a:gdLst>
                              <a:gd name="T0" fmla="*/ 28 w 28"/>
                              <a:gd name="T1" fmla="*/ 60 h 60"/>
                              <a:gd name="T2" fmla="*/ 0 w 28"/>
                              <a:gd name="T3" fmla="*/ 0 h 60"/>
                              <a:gd name="T4" fmla="*/ 28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28" y="60"/>
                                </a:moveTo>
                                <a:lnTo>
                                  <a:pt x="0" y="0"/>
                                </a:lnTo>
                                <a:lnTo>
                                  <a:pt x="2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676"/>
                        <wps:cNvSpPr>
                          <a:spLocks/>
                        </wps:cNvSpPr>
                        <wps:spPr bwMode="auto">
                          <a:xfrm>
                            <a:off x="6354" y="1407"/>
                            <a:ext cx="294" cy="120"/>
                          </a:xfrm>
                          <a:custGeom>
                            <a:avLst/>
                            <a:gdLst>
                              <a:gd name="T0" fmla="*/ 3 w 294"/>
                              <a:gd name="T1" fmla="*/ 80 h 120"/>
                              <a:gd name="T2" fmla="*/ 0 w 294"/>
                              <a:gd name="T3" fmla="*/ 70 h 120"/>
                              <a:gd name="T4" fmla="*/ 3 w 294"/>
                              <a:gd name="T5" fmla="*/ 60 h 120"/>
                              <a:gd name="T6" fmla="*/ 5 w 294"/>
                              <a:gd name="T7" fmla="*/ 50 h 120"/>
                              <a:gd name="T8" fmla="*/ 13 w 294"/>
                              <a:gd name="T9" fmla="*/ 42 h 120"/>
                              <a:gd name="T10" fmla="*/ 23 w 294"/>
                              <a:gd name="T11" fmla="*/ 37 h 120"/>
                              <a:gd name="T12" fmla="*/ 38 w 294"/>
                              <a:gd name="T13" fmla="*/ 32 h 120"/>
                              <a:gd name="T14" fmla="*/ 52 w 294"/>
                              <a:gd name="T15" fmla="*/ 27 h 120"/>
                              <a:gd name="T16" fmla="*/ 72 w 294"/>
                              <a:gd name="T17" fmla="*/ 27 h 120"/>
                              <a:gd name="T18" fmla="*/ 80 w 294"/>
                              <a:gd name="T19" fmla="*/ 22 h 120"/>
                              <a:gd name="T20" fmla="*/ 87 w 294"/>
                              <a:gd name="T21" fmla="*/ 20 h 120"/>
                              <a:gd name="T22" fmla="*/ 92 w 294"/>
                              <a:gd name="T23" fmla="*/ 13 h 120"/>
                              <a:gd name="T24" fmla="*/ 100 w 294"/>
                              <a:gd name="T25" fmla="*/ 8 h 120"/>
                              <a:gd name="T26" fmla="*/ 107 w 294"/>
                              <a:gd name="T27" fmla="*/ 3 h 120"/>
                              <a:gd name="T28" fmla="*/ 115 w 294"/>
                              <a:gd name="T29" fmla="*/ 0 h 120"/>
                              <a:gd name="T30" fmla="*/ 125 w 294"/>
                              <a:gd name="T31" fmla="*/ 0 h 120"/>
                              <a:gd name="T32" fmla="*/ 134 w 294"/>
                              <a:gd name="T33" fmla="*/ 3 h 120"/>
                              <a:gd name="T34" fmla="*/ 144 w 294"/>
                              <a:gd name="T35" fmla="*/ 5 h 120"/>
                              <a:gd name="T36" fmla="*/ 157 w 294"/>
                              <a:gd name="T37" fmla="*/ 10 h 120"/>
                              <a:gd name="T38" fmla="*/ 182 w 294"/>
                              <a:gd name="T39" fmla="*/ 22 h 120"/>
                              <a:gd name="T40" fmla="*/ 209 w 294"/>
                              <a:gd name="T41" fmla="*/ 35 h 120"/>
                              <a:gd name="T42" fmla="*/ 236 w 294"/>
                              <a:gd name="T43" fmla="*/ 47 h 120"/>
                              <a:gd name="T44" fmla="*/ 264 w 294"/>
                              <a:gd name="T45" fmla="*/ 57 h 120"/>
                              <a:gd name="T46" fmla="*/ 271 w 294"/>
                              <a:gd name="T47" fmla="*/ 60 h 120"/>
                              <a:gd name="T48" fmla="*/ 279 w 294"/>
                              <a:gd name="T49" fmla="*/ 57 h 120"/>
                              <a:gd name="T50" fmla="*/ 281 w 294"/>
                              <a:gd name="T51" fmla="*/ 57 h 120"/>
                              <a:gd name="T52" fmla="*/ 286 w 294"/>
                              <a:gd name="T53" fmla="*/ 55 h 120"/>
                              <a:gd name="T54" fmla="*/ 286 w 294"/>
                              <a:gd name="T55" fmla="*/ 45 h 120"/>
                              <a:gd name="T56" fmla="*/ 281 w 294"/>
                              <a:gd name="T57" fmla="*/ 30 h 120"/>
                              <a:gd name="T58" fmla="*/ 286 w 294"/>
                              <a:gd name="T59" fmla="*/ 35 h 120"/>
                              <a:gd name="T60" fmla="*/ 291 w 294"/>
                              <a:gd name="T61" fmla="*/ 40 h 120"/>
                              <a:gd name="T62" fmla="*/ 291 w 294"/>
                              <a:gd name="T63" fmla="*/ 45 h 120"/>
                              <a:gd name="T64" fmla="*/ 294 w 294"/>
                              <a:gd name="T65" fmla="*/ 52 h 120"/>
                              <a:gd name="T66" fmla="*/ 291 w 294"/>
                              <a:gd name="T67" fmla="*/ 57 h 120"/>
                              <a:gd name="T68" fmla="*/ 286 w 294"/>
                              <a:gd name="T69" fmla="*/ 62 h 120"/>
                              <a:gd name="T70" fmla="*/ 279 w 294"/>
                              <a:gd name="T71" fmla="*/ 67 h 120"/>
                              <a:gd name="T72" fmla="*/ 271 w 294"/>
                              <a:gd name="T73" fmla="*/ 72 h 120"/>
                              <a:gd name="T74" fmla="*/ 259 w 294"/>
                              <a:gd name="T75" fmla="*/ 80 h 120"/>
                              <a:gd name="T76" fmla="*/ 249 w 294"/>
                              <a:gd name="T77" fmla="*/ 87 h 120"/>
                              <a:gd name="T78" fmla="*/ 239 w 294"/>
                              <a:gd name="T79" fmla="*/ 97 h 120"/>
                              <a:gd name="T80" fmla="*/ 229 w 294"/>
                              <a:gd name="T81" fmla="*/ 112 h 120"/>
                              <a:gd name="T82" fmla="*/ 224 w 294"/>
                              <a:gd name="T83" fmla="*/ 115 h 120"/>
                              <a:gd name="T84" fmla="*/ 219 w 294"/>
                              <a:gd name="T85" fmla="*/ 120 h 120"/>
                              <a:gd name="T86" fmla="*/ 209 w 294"/>
                              <a:gd name="T87" fmla="*/ 120 h 120"/>
                              <a:gd name="T88" fmla="*/ 194 w 294"/>
                              <a:gd name="T89" fmla="*/ 117 h 120"/>
                              <a:gd name="T90" fmla="*/ 177 w 294"/>
                              <a:gd name="T91" fmla="*/ 112 h 120"/>
                              <a:gd name="T92" fmla="*/ 159 w 294"/>
                              <a:gd name="T93" fmla="*/ 105 h 120"/>
                              <a:gd name="T94" fmla="*/ 144 w 294"/>
                              <a:gd name="T95" fmla="*/ 95 h 120"/>
                              <a:gd name="T96" fmla="*/ 130 w 294"/>
                              <a:gd name="T97" fmla="*/ 85 h 120"/>
                              <a:gd name="T98" fmla="*/ 112 w 294"/>
                              <a:gd name="T99" fmla="*/ 75 h 120"/>
                              <a:gd name="T100" fmla="*/ 97 w 294"/>
                              <a:gd name="T101" fmla="*/ 62 h 120"/>
                              <a:gd name="T102" fmla="*/ 80 w 294"/>
                              <a:gd name="T103" fmla="*/ 55 h 120"/>
                              <a:gd name="T104" fmla="*/ 62 w 294"/>
                              <a:gd name="T105" fmla="*/ 47 h 120"/>
                              <a:gd name="T106" fmla="*/ 52 w 294"/>
                              <a:gd name="T107" fmla="*/ 45 h 120"/>
                              <a:gd name="T108" fmla="*/ 43 w 294"/>
                              <a:gd name="T109" fmla="*/ 45 h 120"/>
                              <a:gd name="T110" fmla="*/ 35 w 294"/>
                              <a:gd name="T111" fmla="*/ 45 h 120"/>
                              <a:gd name="T112" fmla="*/ 28 w 294"/>
                              <a:gd name="T113" fmla="*/ 50 h 120"/>
                              <a:gd name="T114" fmla="*/ 20 w 294"/>
                              <a:gd name="T115" fmla="*/ 55 h 120"/>
                              <a:gd name="T116" fmla="*/ 13 w 294"/>
                              <a:gd name="T117" fmla="*/ 62 h 120"/>
                              <a:gd name="T118" fmla="*/ 8 w 294"/>
                              <a:gd name="T119" fmla="*/ 70 h 120"/>
                              <a:gd name="T120" fmla="*/ 3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3" y="80"/>
                                </a:moveTo>
                                <a:lnTo>
                                  <a:pt x="0" y="70"/>
                                </a:lnTo>
                                <a:lnTo>
                                  <a:pt x="3" y="60"/>
                                </a:lnTo>
                                <a:lnTo>
                                  <a:pt x="5" y="50"/>
                                </a:lnTo>
                                <a:lnTo>
                                  <a:pt x="13" y="42"/>
                                </a:lnTo>
                                <a:lnTo>
                                  <a:pt x="23" y="37"/>
                                </a:lnTo>
                                <a:lnTo>
                                  <a:pt x="38" y="32"/>
                                </a:lnTo>
                                <a:lnTo>
                                  <a:pt x="52" y="27"/>
                                </a:lnTo>
                                <a:lnTo>
                                  <a:pt x="72" y="27"/>
                                </a:lnTo>
                                <a:lnTo>
                                  <a:pt x="80" y="22"/>
                                </a:lnTo>
                                <a:lnTo>
                                  <a:pt x="87" y="20"/>
                                </a:lnTo>
                                <a:lnTo>
                                  <a:pt x="92" y="13"/>
                                </a:lnTo>
                                <a:lnTo>
                                  <a:pt x="100" y="8"/>
                                </a:lnTo>
                                <a:lnTo>
                                  <a:pt x="107" y="3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3"/>
                                </a:lnTo>
                                <a:lnTo>
                                  <a:pt x="144" y="5"/>
                                </a:lnTo>
                                <a:lnTo>
                                  <a:pt x="157" y="10"/>
                                </a:lnTo>
                                <a:lnTo>
                                  <a:pt x="182" y="22"/>
                                </a:lnTo>
                                <a:lnTo>
                                  <a:pt x="209" y="35"/>
                                </a:lnTo>
                                <a:lnTo>
                                  <a:pt x="236" y="47"/>
                                </a:lnTo>
                                <a:lnTo>
                                  <a:pt x="264" y="57"/>
                                </a:lnTo>
                                <a:lnTo>
                                  <a:pt x="271" y="60"/>
                                </a:lnTo>
                                <a:lnTo>
                                  <a:pt x="279" y="57"/>
                                </a:lnTo>
                                <a:lnTo>
                                  <a:pt x="281" y="57"/>
                                </a:lnTo>
                                <a:lnTo>
                                  <a:pt x="286" y="55"/>
                                </a:lnTo>
                                <a:lnTo>
                                  <a:pt x="286" y="45"/>
                                </a:lnTo>
                                <a:lnTo>
                                  <a:pt x="281" y="30"/>
                                </a:lnTo>
                                <a:lnTo>
                                  <a:pt x="286" y="35"/>
                                </a:lnTo>
                                <a:lnTo>
                                  <a:pt x="291" y="40"/>
                                </a:lnTo>
                                <a:lnTo>
                                  <a:pt x="291" y="45"/>
                                </a:lnTo>
                                <a:lnTo>
                                  <a:pt x="294" y="52"/>
                                </a:lnTo>
                                <a:lnTo>
                                  <a:pt x="291" y="57"/>
                                </a:lnTo>
                                <a:lnTo>
                                  <a:pt x="286" y="62"/>
                                </a:lnTo>
                                <a:lnTo>
                                  <a:pt x="279" y="67"/>
                                </a:lnTo>
                                <a:lnTo>
                                  <a:pt x="271" y="72"/>
                                </a:lnTo>
                                <a:lnTo>
                                  <a:pt x="259" y="80"/>
                                </a:lnTo>
                                <a:lnTo>
                                  <a:pt x="249" y="87"/>
                                </a:lnTo>
                                <a:lnTo>
                                  <a:pt x="239" y="97"/>
                                </a:lnTo>
                                <a:lnTo>
                                  <a:pt x="229" y="112"/>
                                </a:lnTo>
                                <a:lnTo>
                                  <a:pt x="224" y="115"/>
                                </a:lnTo>
                                <a:lnTo>
                                  <a:pt x="219" y="120"/>
                                </a:lnTo>
                                <a:lnTo>
                                  <a:pt x="209" y="120"/>
                                </a:lnTo>
                                <a:lnTo>
                                  <a:pt x="194" y="117"/>
                                </a:lnTo>
                                <a:lnTo>
                                  <a:pt x="177" y="112"/>
                                </a:lnTo>
                                <a:lnTo>
                                  <a:pt x="159" y="105"/>
                                </a:lnTo>
                                <a:lnTo>
                                  <a:pt x="144" y="95"/>
                                </a:lnTo>
                                <a:lnTo>
                                  <a:pt x="130" y="85"/>
                                </a:lnTo>
                                <a:lnTo>
                                  <a:pt x="112" y="75"/>
                                </a:lnTo>
                                <a:lnTo>
                                  <a:pt x="97" y="62"/>
                                </a:lnTo>
                                <a:lnTo>
                                  <a:pt x="80" y="55"/>
                                </a:lnTo>
                                <a:lnTo>
                                  <a:pt x="62" y="47"/>
                                </a:lnTo>
                                <a:lnTo>
                                  <a:pt x="52" y="45"/>
                                </a:lnTo>
                                <a:lnTo>
                                  <a:pt x="43" y="45"/>
                                </a:lnTo>
                                <a:lnTo>
                                  <a:pt x="35" y="45"/>
                                </a:lnTo>
                                <a:lnTo>
                                  <a:pt x="28" y="50"/>
                                </a:lnTo>
                                <a:lnTo>
                                  <a:pt x="20" y="55"/>
                                </a:lnTo>
                                <a:lnTo>
                                  <a:pt x="13" y="62"/>
                                </a:lnTo>
                                <a:lnTo>
                                  <a:pt x="8" y="70"/>
                                </a:lnTo>
                                <a:lnTo>
                                  <a:pt x="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677"/>
                        <wps:cNvSpPr>
                          <a:spLocks/>
                        </wps:cNvSpPr>
                        <wps:spPr bwMode="auto">
                          <a:xfrm>
                            <a:off x="6354" y="1407"/>
                            <a:ext cx="294" cy="120"/>
                          </a:xfrm>
                          <a:custGeom>
                            <a:avLst/>
                            <a:gdLst>
                              <a:gd name="T0" fmla="*/ 3 w 294"/>
                              <a:gd name="T1" fmla="*/ 80 h 120"/>
                              <a:gd name="T2" fmla="*/ 0 w 294"/>
                              <a:gd name="T3" fmla="*/ 70 h 120"/>
                              <a:gd name="T4" fmla="*/ 3 w 294"/>
                              <a:gd name="T5" fmla="*/ 60 h 120"/>
                              <a:gd name="T6" fmla="*/ 5 w 294"/>
                              <a:gd name="T7" fmla="*/ 50 h 120"/>
                              <a:gd name="T8" fmla="*/ 13 w 294"/>
                              <a:gd name="T9" fmla="*/ 42 h 120"/>
                              <a:gd name="T10" fmla="*/ 23 w 294"/>
                              <a:gd name="T11" fmla="*/ 37 h 120"/>
                              <a:gd name="T12" fmla="*/ 38 w 294"/>
                              <a:gd name="T13" fmla="*/ 32 h 120"/>
                              <a:gd name="T14" fmla="*/ 52 w 294"/>
                              <a:gd name="T15" fmla="*/ 27 h 120"/>
                              <a:gd name="T16" fmla="*/ 72 w 294"/>
                              <a:gd name="T17" fmla="*/ 27 h 120"/>
                              <a:gd name="T18" fmla="*/ 80 w 294"/>
                              <a:gd name="T19" fmla="*/ 22 h 120"/>
                              <a:gd name="T20" fmla="*/ 87 w 294"/>
                              <a:gd name="T21" fmla="*/ 20 h 120"/>
                              <a:gd name="T22" fmla="*/ 92 w 294"/>
                              <a:gd name="T23" fmla="*/ 13 h 120"/>
                              <a:gd name="T24" fmla="*/ 100 w 294"/>
                              <a:gd name="T25" fmla="*/ 8 h 120"/>
                              <a:gd name="T26" fmla="*/ 107 w 294"/>
                              <a:gd name="T27" fmla="*/ 3 h 120"/>
                              <a:gd name="T28" fmla="*/ 115 w 294"/>
                              <a:gd name="T29" fmla="*/ 0 h 120"/>
                              <a:gd name="T30" fmla="*/ 125 w 294"/>
                              <a:gd name="T31" fmla="*/ 0 h 120"/>
                              <a:gd name="T32" fmla="*/ 134 w 294"/>
                              <a:gd name="T33" fmla="*/ 3 h 120"/>
                              <a:gd name="T34" fmla="*/ 144 w 294"/>
                              <a:gd name="T35" fmla="*/ 5 h 120"/>
                              <a:gd name="T36" fmla="*/ 157 w 294"/>
                              <a:gd name="T37" fmla="*/ 10 h 120"/>
                              <a:gd name="T38" fmla="*/ 182 w 294"/>
                              <a:gd name="T39" fmla="*/ 22 h 120"/>
                              <a:gd name="T40" fmla="*/ 209 w 294"/>
                              <a:gd name="T41" fmla="*/ 35 h 120"/>
                              <a:gd name="T42" fmla="*/ 236 w 294"/>
                              <a:gd name="T43" fmla="*/ 47 h 120"/>
                              <a:gd name="T44" fmla="*/ 264 w 294"/>
                              <a:gd name="T45" fmla="*/ 57 h 120"/>
                              <a:gd name="T46" fmla="*/ 271 w 294"/>
                              <a:gd name="T47" fmla="*/ 60 h 120"/>
                              <a:gd name="T48" fmla="*/ 279 w 294"/>
                              <a:gd name="T49" fmla="*/ 57 h 120"/>
                              <a:gd name="T50" fmla="*/ 281 w 294"/>
                              <a:gd name="T51" fmla="*/ 57 h 120"/>
                              <a:gd name="T52" fmla="*/ 286 w 294"/>
                              <a:gd name="T53" fmla="*/ 55 h 120"/>
                              <a:gd name="T54" fmla="*/ 286 w 294"/>
                              <a:gd name="T55" fmla="*/ 45 h 120"/>
                              <a:gd name="T56" fmla="*/ 281 w 294"/>
                              <a:gd name="T57" fmla="*/ 30 h 120"/>
                              <a:gd name="T58" fmla="*/ 286 w 294"/>
                              <a:gd name="T59" fmla="*/ 35 h 120"/>
                              <a:gd name="T60" fmla="*/ 291 w 294"/>
                              <a:gd name="T61" fmla="*/ 40 h 120"/>
                              <a:gd name="T62" fmla="*/ 291 w 294"/>
                              <a:gd name="T63" fmla="*/ 45 h 120"/>
                              <a:gd name="T64" fmla="*/ 294 w 294"/>
                              <a:gd name="T65" fmla="*/ 52 h 120"/>
                              <a:gd name="T66" fmla="*/ 291 w 294"/>
                              <a:gd name="T67" fmla="*/ 57 h 120"/>
                              <a:gd name="T68" fmla="*/ 286 w 294"/>
                              <a:gd name="T69" fmla="*/ 62 h 120"/>
                              <a:gd name="T70" fmla="*/ 279 w 294"/>
                              <a:gd name="T71" fmla="*/ 67 h 120"/>
                              <a:gd name="T72" fmla="*/ 271 w 294"/>
                              <a:gd name="T73" fmla="*/ 72 h 120"/>
                              <a:gd name="T74" fmla="*/ 259 w 294"/>
                              <a:gd name="T75" fmla="*/ 80 h 120"/>
                              <a:gd name="T76" fmla="*/ 249 w 294"/>
                              <a:gd name="T77" fmla="*/ 87 h 120"/>
                              <a:gd name="T78" fmla="*/ 239 w 294"/>
                              <a:gd name="T79" fmla="*/ 97 h 120"/>
                              <a:gd name="T80" fmla="*/ 229 w 294"/>
                              <a:gd name="T81" fmla="*/ 112 h 120"/>
                              <a:gd name="T82" fmla="*/ 224 w 294"/>
                              <a:gd name="T83" fmla="*/ 115 h 120"/>
                              <a:gd name="T84" fmla="*/ 219 w 294"/>
                              <a:gd name="T85" fmla="*/ 120 h 120"/>
                              <a:gd name="T86" fmla="*/ 209 w 294"/>
                              <a:gd name="T87" fmla="*/ 120 h 120"/>
                              <a:gd name="T88" fmla="*/ 194 w 294"/>
                              <a:gd name="T89" fmla="*/ 117 h 120"/>
                              <a:gd name="T90" fmla="*/ 177 w 294"/>
                              <a:gd name="T91" fmla="*/ 112 h 120"/>
                              <a:gd name="T92" fmla="*/ 159 w 294"/>
                              <a:gd name="T93" fmla="*/ 105 h 120"/>
                              <a:gd name="T94" fmla="*/ 144 w 294"/>
                              <a:gd name="T95" fmla="*/ 95 h 120"/>
                              <a:gd name="T96" fmla="*/ 130 w 294"/>
                              <a:gd name="T97" fmla="*/ 85 h 120"/>
                              <a:gd name="T98" fmla="*/ 112 w 294"/>
                              <a:gd name="T99" fmla="*/ 75 h 120"/>
                              <a:gd name="T100" fmla="*/ 97 w 294"/>
                              <a:gd name="T101" fmla="*/ 62 h 120"/>
                              <a:gd name="T102" fmla="*/ 80 w 294"/>
                              <a:gd name="T103" fmla="*/ 55 h 120"/>
                              <a:gd name="T104" fmla="*/ 62 w 294"/>
                              <a:gd name="T105" fmla="*/ 47 h 120"/>
                              <a:gd name="T106" fmla="*/ 52 w 294"/>
                              <a:gd name="T107" fmla="*/ 45 h 120"/>
                              <a:gd name="T108" fmla="*/ 43 w 294"/>
                              <a:gd name="T109" fmla="*/ 45 h 120"/>
                              <a:gd name="T110" fmla="*/ 35 w 294"/>
                              <a:gd name="T111" fmla="*/ 45 h 120"/>
                              <a:gd name="T112" fmla="*/ 28 w 294"/>
                              <a:gd name="T113" fmla="*/ 50 h 120"/>
                              <a:gd name="T114" fmla="*/ 20 w 294"/>
                              <a:gd name="T115" fmla="*/ 55 h 120"/>
                              <a:gd name="T116" fmla="*/ 13 w 294"/>
                              <a:gd name="T117" fmla="*/ 62 h 120"/>
                              <a:gd name="T118" fmla="*/ 8 w 294"/>
                              <a:gd name="T119" fmla="*/ 70 h 120"/>
                              <a:gd name="T120" fmla="*/ 3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3" y="80"/>
                                </a:moveTo>
                                <a:lnTo>
                                  <a:pt x="0" y="70"/>
                                </a:lnTo>
                                <a:lnTo>
                                  <a:pt x="3" y="60"/>
                                </a:lnTo>
                                <a:lnTo>
                                  <a:pt x="5" y="50"/>
                                </a:lnTo>
                                <a:lnTo>
                                  <a:pt x="13" y="42"/>
                                </a:lnTo>
                                <a:lnTo>
                                  <a:pt x="23" y="37"/>
                                </a:lnTo>
                                <a:lnTo>
                                  <a:pt x="38" y="32"/>
                                </a:lnTo>
                                <a:lnTo>
                                  <a:pt x="52" y="27"/>
                                </a:lnTo>
                                <a:lnTo>
                                  <a:pt x="72" y="27"/>
                                </a:lnTo>
                                <a:lnTo>
                                  <a:pt x="80" y="22"/>
                                </a:lnTo>
                                <a:lnTo>
                                  <a:pt x="87" y="20"/>
                                </a:lnTo>
                                <a:lnTo>
                                  <a:pt x="92" y="13"/>
                                </a:lnTo>
                                <a:lnTo>
                                  <a:pt x="100" y="8"/>
                                </a:lnTo>
                                <a:lnTo>
                                  <a:pt x="107" y="3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3"/>
                                </a:lnTo>
                                <a:lnTo>
                                  <a:pt x="144" y="5"/>
                                </a:lnTo>
                                <a:lnTo>
                                  <a:pt x="157" y="10"/>
                                </a:lnTo>
                                <a:lnTo>
                                  <a:pt x="182" y="22"/>
                                </a:lnTo>
                                <a:lnTo>
                                  <a:pt x="209" y="35"/>
                                </a:lnTo>
                                <a:lnTo>
                                  <a:pt x="236" y="47"/>
                                </a:lnTo>
                                <a:lnTo>
                                  <a:pt x="264" y="57"/>
                                </a:lnTo>
                                <a:lnTo>
                                  <a:pt x="271" y="60"/>
                                </a:lnTo>
                                <a:lnTo>
                                  <a:pt x="279" y="57"/>
                                </a:lnTo>
                                <a:lnTo>
                                  <a:pt x="281" y="57"/>
                                </a:lnTo>
                                <a:lnTo>
                                  <a:pt x="286" y="55"/>
                                </a:lnTo>
                                <a:lnTo>
                                  <a:pt x="286" y="45"/>
                                </a:lnTo>
                                <a:lnTo>
                                  <a:pt x="281" y="30"/>
                                </a:lnTo>
                                <a:lnTo>
                                  <a:pt x="286" y="35"/>
                                </a:lnTo>
                                <a:lnTo>
                                  <a:pt x="291" y="40"/>
                                </a:lnTo>
                                <a:lnTo>
                                  <a:pt x="291" y="45"/>
                                </a:lnTo>
                                <a:lnTo>
                                  <a:pt x="294" y="52"/>
                                </a:lnTo>
                                <a:lnTo>
                                  <a:pt x="291" y="57"/>
                                </a:lnTo>
                                <a:lnTo>
                                  <a:pt x="286" y="62"/>
                                </a:lnTo>
                                <a:lnTo>
                                  <a:pt x="279" y="67"/>
                                </a:lnTo>
                                <a:lnTo>
                                  <a:pt x="271" y="72"/>
                                </a:lnTo>
                                <a:lnTo>
                                  <a:pt x="259" y="80"/>
                                </a:lnTo>
                                <a:lnTo>
                                  <a:pt x="249" y="87"/>
                                </a:lnTo>
                                <a:lnTo>
                                  <a:pt x="239" y="97"/>
                                </a:lnTo>
                                <a:lnTo>
                                  <a:pt x="229" y="112"/>
                                </a:lnTo>
                                <a:lnTo>
                                  <a:pt x="224" y="115"/>
                                </a:lnTo>
                                <a:lnTo>
                                  <a:pt x="219" y="120"/>
                                </a:lnTo>
                                <a:lnTo>
                                  <a:pt x="209" y="120"/>
                                </a:lnTo>
                                <a:lnTo>
                                  <a:pt x="194" y="117"/>
                                </a:lnTo>
                                <a:lnTo>
                                  <a:pt x="177" y="112"/>
                                </a:lnTo>
                                <a:lnTo>
                                  <a:pt x="159" y="105"/>
                                </a:lnTo>
                                <a:lnTo>
                                  <a:pt x="144" y="95"/>
                                </a:lnTo>
                                <a:lnTo>
                                  <a:pt x="130" y="85"/>
                                </a:lnTo>
                                <a:lnTo>
                                  <a:pt x="112" y="75"/>
                                </a:lnTo>
                                <a:lnTo>
                                  <a:pt x="97" y="62"/>
                                </a:lnTo>
                                <a:lnTo>
                                  <a:pt x="80" y="55"/>
                                </a:lnTo>
                                <a:lnTo>
                                  <a:pt x="62" y="47"/>
                                </a:lnTo>
                                <a:lnTo>
                                  <a:pt x="52" y="45"/>
                                </a:lnTo>
                                <a:lnTo>
                                  <a:pt x="43" y="45"/>
                                </a:lnTo>
                                <a:lnTo>
                                  <a:pt x="35" y="45"/>
                                </a:lnTo>
                                <a:lnTo>
                                  <a:pt x="28" y="50"/>
                                </a:lnTo>
                                <a:lnTo>
                                  <a:pt x="20" y="55"/>
                                </a:lnTo>
                                <a:lnTo>
                                  <a:pt x="13" y="62"/>
                                </a:lnTo>
                                <a:lnTo>
                                  <a:pt x="8" y="70"/>
                                </a:lnTo>
                                <a:lnTo>
                                  <a:pt x="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678"/>
                        <wps:cNvSpPr>
                          <a:spLocks/>
                        </wps:cNvSpPr>
                        <wps:spPr bwMode="auto">
                          <a:xfrm>
                            <a:off x="6501" y="1297"/>
                            <a:ext cx="268" cy="115"/>
                          </a:xfrm>
                          <a:custGeom>
                            <a:avLst/>
                            <a:gdLst>
                              <a:gd name="T0" fmla="*/ 2 w 268"/>
                              <a:gd name="T1" fmla="*/ 115 h 115"/>
                              <a:gd name="T2" fmla="*/ 0 w 268"/>
                              <a:gd name="T3" fmla="*/ 113 h 115"/>
                              <a:gd name="T4" fmla="*/ 0 w 268"/>
                              <a:gd name="T5" fmla="*/ 108 h 115"/>
                              <a:gd name="T6" fmla="*/ 0 w 268"/>
                              <a:gd name="T7" fmla="*/ 103 h 115"/>
                              <a:gd name="T8" fmla="*/ 2 w 268"/>
                              <a:gd name="T9" fmla="*/ 98 h 115"/>
                              <a:gd name="T10" fmla="*/ 5 w 268"/>
                              <a:gd name="T11" fmla="*/ 93 h 115"/>
                              <a:gd name="T12" fmla="*/ 10 w 268"/>
                              <a:gd name="T13" fmla="*/ 85 h 115"/>
                              <a:gd name="T14" fmla="*/ 15 w 268"/>
                              <a:gd name="T15" fmla="*/ 83 h 115"/>
                              <a:gd name="T16" fmla="*/ 22 w 268"/>
                              <a:gd name="T17" fmla="*/ 78 h 115"/>
                              <a:gd name="T18" fmla="*/ 37 w 268"/>
                              <a:gd name="T19" fmla="*/ 75 h 115"/>
                              <a:gd name="T20" fmla="*/ 45 w 268"/>
                              <a:gd name="T21" fmla="*/ 70 h 115"/>
                              <a:gd name="T22" fmla="*/ 52 w 268"/>
                              <a:gd name="T23" fmla="*/ 63 h 115"/>
                              <a:gd name="T24" fmla="*/ 57 w 268"/>
                              <a:gd name="T25" fmla="*/ 58 h 115"/>
                              <a:gd name="T26" fmla="*/ 65 w 268"/>
                              <a:gd name="T27" fmla="*/ 45 h 115"/>
                              <a:gd name="T28" fmla="*/ 72 w 268"/>
                              <a:gd name="T29" fmla="*/ 35 h 115"/>
                              <a:gd name="T30" fmla="*/ 79 w 268"/>
                              <a:gd name="T31" fmla="*/ 30 h 115"/>
                              <a:gd name="T32" fmla="*/ 87 w 268"/>
                              <a:gd name="T33" fmla="*/ 25 h 115"/>
                              <a:gd name="T34" fmla="*/ 97 w 268"/>
                              <a:gd name="T35" fmla="*/ 23 h 115"/>
                              <a:gd name="T36" fmla="*/ 107 w 268"/>
                              <a:gd name="T37" fmla="*/ 20 h 115"/>
                              <a:gd name="T38" fmla="*/ 132 w 268"/>
                              <a:gd name="T39" fmla="*/ 20 h 115"/>
                              <a:gd name="T40" fmla="*/ 156 w 268"/>
                              <a:gd name="T41" fmla="*/ 23 h 115"/>
                              <a:gd name="T42" fmla="*/ 206 w 268"/>
                              <a:gd name="T43" fmla="*/ 30 h 115"/>
                              <a:gd name="T44" fmla="*/ 243 w 268"/>
                              <a:gd name="T45" fmla="*/ 33 h 115"/>
                              <a:gd name="T46" fmla="*/ 248 w 268"/>
                              <a:gd name="T47" fmla="*/ 30 h 115"/>
                              <a:gd name="T48" fmla="*/ 256 w 268"/>
                              <a:gd name="T49" fmla="*/ 30 h 115"/>
                              <a:gd name="T50" fmla="*/ 258 w 268"/>
                              <a:gd name="T51" fmla="*/ 28 h 115"/>
                              <a:gd name="T52" fmla="*/ 261 w 268"/>
                              <a:gd name="T53" fmla="*/ 23 h 115"/>
                              <a:gd name="T54" fmla="*/ 261 w 268"/>
                              <a:gd name="T55" fmla="*/ 13 h 115"/>
                              <a:gd name="T56" fmla="*/ 253 w 268"/>
                              <a:gd name="T57" fmla="*/ 0 h 115"/>
                              <a:gd name="T58" fmla="*/ 258 w 268"/>
                              <a:gd name="T59" fmla="*/ 5 h 115"/>
                              <a:gd name="T60" fmla="*/ 263 w 268"/>
                              <a:gd name="T61" fmla="*/ 8 h 115"/>
                              <a:gd name="T62" fmla="*/ 266 w 268"/>
                              <a:gd name="T63" fmla="*/ 13 h 115"/>
                              <a:gd name="T64" fmla="*/ 268 w 268"/>
                              <a:gd name="T65" fmla="*/ 20 h 115"/>
                              <a:gd name="T66" fmla="*/ 268 w 268"/>
                              <a:gd name="T67" fmla="*/ 25 h 115"/>
                              <a:gd name="T68" fmla="*/ 263 w 268"/>
                              <a:gd name="T69" fmla="*/ 30 h 115"/>
                              <a:gd name="T70" fmla="*/ 258 w 268"/>
                              <a:gd name="T71" fmla="*/ 38 h 115"/>
                              <a:gd name="T72" fmla="*/ 251 w 268"/>
                              <a:gd name="T73" fmla="*/ 43 h 115"/>
                              <a:gd name="T74" fmla="*/ 243 w 268"/>
                              <a:gd name="T75" fmla="*/ 55 h 115"/>
                              <a:gd name="T76" fmla="*/ 236 w 268"/>
                              <a:gd name="T77" fmla="*/ 63 h 115"/>
                              <a:gd name="T78" fmla="*/ 229 w 268"/>
                              <a:gd name="T79" fmla="*/ 75 h 115"/>
                              <a:gd name="T80" fmla="*/ 221 w 268"/>
                              <a:gd name="T81" fmla="*/ 93 h 115"/>
                              <a:gd name="T82" fmla="*/ 219 w 268"/>
                              <a:gd name="T83" fmla="*/ 95 h 115"/>
                              <a:gd name="T84" fmla="*/ 219 w 268"/>
                              <a:gd name="T85" fmla="*/ 100 h 115"/>
                              <a:gd name="T86" fmla="*/ 211 w 268"/>
                              <a:gd name="T87" fmla="*/ 105 h 115"/>
                              <a:gd name="T88" fmla="*/ 196 w 268"/>
                              <a:gd name="T89" fmla="*/ 110 h 115"/>
                              <a:gd name="T90" fmla="*/ 166 w 268"/>
                              <a:gd name="T91" fmla="*/ 110 h 115"/>
                              <a:gd name="T92" fmla="*/ 139 w 268"/>
                              <a:gd name="T93" fmla="*/ 108 h 115"/>
                              <a:gd name="T94" fmla="*/ 107 w 268"/>
                              <a:gd name="T95" fmla="*/ 100 h 115"/>
                              <a:gd name="T96" fmla="*/ 65 w 268"/>
                              <a:gd name="T97" fmla="*/ 88 h 115"/>
                              <a:gd name="T98" fmla="*/ 50 w 268"/>
                              <a:gd name="T99" fmla="*/ 85 h 115"/>
                              <a:gd name="T100" fmla="*/ 35 w 268"/>
                              <a:gd name="T101" fmla="*/ 88 h 115"/>
                              <a:gd name="T102" fmla="*/ 27 w 268"/>
                              <a:gd name="T103" fmla="*/ 90 h 115"/>
                              <a:gd name="T104" fmla="*/ 20 w 268"/>
                              <a:gd name="T105" fmla="*/ 95 h 115"/>
                              <a:gd name="T106" fmla="*/ 12 w 268"/>
                              <a:gd name="T107" fmla="*/ 105 h 115"/>
                              <a:gd name="T108" fmla="*/ 2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" y="115"/>
                                </a:moveTo>
                                <a:lnTo>
                                  <a:pt x="0" y="113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2" y="98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2" y="78"/>
                                </a:lnTo>
                                <a:lnTo>
                                  <a:pt x="37" y="75"/>
                                </a:lnTo>
                                <a:lnTo>
                                  <a:pt x="45" y="70"/>
                                </a:lnTo>
                                <a:lnTo>
                                  <a:pt x="52" y="63"/>
                                </a:lnTo>
                                <a:lnTo>
                                  <a:pt x="57" y="58"/>
                                </a:lnTo>
                                <a:lnTo>
                                  <a:pt x="65" y="45"/>
                                </a:lnTo>
                                <a:lnTo>
                                  <a:pt x="72" y="35"/>
                                </a:lnTo>
                                <a:lnTo>
                                  <a:pt x="79" y="30"/>
                                </a:lnTo>
                                <a:lnTo>
                                  <a:pt x="87" y="25"/>
                                </a:lnTo>
                                <a:lnTo>
                                  <a:pt x="97" y="23"/>
                                </a:lnTo>
                                <a:lnTo>
                                  <a:pt x="107" y="20"/>
                                </a:lnTo>
                                <a:lnTo>
                                  <a:pt x="132" y="20"/>
                                </a:lnTo>
                                <a:lnTo>
                                  <a:pt x="156" y="23"/>
                                </a:lnTo>
                                <a:lnTo>
                                  <a:pt x="206" y="30"/>
                                </a:lnTo>
                                <a:lnTo>
                                  <a:pt x="243" y="33"/>
                                </a:lnTo>
                                <a:lnTo>
                                  <a:pt x="248" y="30"/>
                                </a:lnTo>
                                <a:lnTo>
                                  <a:pt x="256" y="30"/>
                                </a:lnTo>
                                <a:lnTo>
                                  <a:pt x="258" y="28"/>
                                </a:lnTo>
                                <a:lnTo>
                                  <a:pt x="261" y="23"/>
                                </a:lnTo>
                                <a:lnTo>
                                  <a:pt x="261" y="13"/>
                                </a:lnTo>
                                <a:lnTo>
                                  <a:pt x="253" y="0"/>
                                </a:lnTo>
                                <a:lnTo>
                                  <a:pt x="258" y="5"/>
                                </a:lnTo>
                                <a:lnTo>
                                  <a:pt x="263" y="8"/>
                                </a:lnTo>
                                <a:lnTo>
                                  <a:pt x="266" y="13"/>
                                </a:lnTo>
                                <a:lnTo>
                                  <a:pt x="268" y="20"/>
                                </a:lnTo>
                                <a:lnTo>
                                  <a:pt x="268" y="25"/>
                                </a:lnTo>
                                <a:lnTo>
                                  <a:pt x="263" y="30"/>
                                </a:lnTo>
                                <a:lnTo>
                                  <a:pt x="258" y="38"/>
                                </a:lnTo>
                                <a:lnTo>
                                  <a:pt x="251" y="43"/>
                                </a:lnTo>
                                <a:lnTo>
                                  <a:pt x="243" y="55"/>
                                </a:lnTo>
                                <a:lnTo>
                                  <a:pt x="236" y="63"/>
                                </a:lnTo>
                                <a:lnTo>
                                  <a:pt x="229" y="75"/>
                                </a:lnTo>
                                <a:lnTo>
                                  <a:pt x="221" y="93"/>
                                </a:lnTo>
                                <a:lnTo>
                                  <a:pt x="219" y="95"/>
                                </a:lnTo>
                                <a:lnTo>
                                  <a:pt x="219" y="100"/>
                                </a:lnTo>
                                <a:lnTo>
                                  <a:pt x="211" y="105"/>
                                </a:lnTo>
                                <a:lnTo>
                                  <a:pt x="196" y="110"/>
                                </a:lnTo>
                                <a:lnTo>
                                  <a:pt x="166" y="110"/>
                                </a:lnTo>
                                <a:lnTo>
                                  <a:pt x="139" y="108"/>
                                </a:lnTo>
                                <a:lnTo>
                                  <a:pt x="107" y="100"/>
                                </a:lnTo>
                                <a:lnTo>
                                  <a:pt x="65" y="88"/>
                                </a:lnTo>
                                <a:lnTo>
                                  <a:pt x="50" y="85"/>
                                </a:lnTo>
                                <a:lnTo>
                                  <a:pt x="35" y="88"/>
                                </a:lnTo>
                                <a:lnTo>
                                  <a:pt x="27" y="90"/>
                                </a:lnTo>
                                <a:lnTo>
                                  <a:pt x="20" y="95"/>
                                </a:lnTo>
                                <a:lnTo>
                                  <a:pt x="12" y="105"/>
                                </a:lnTo>
                                <a:lnTo>
                                  <a:pt x="2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679"/>
                        <wps:cNvSpPr>
                          <a:spLocks/>
                        </wps:cNvSpPr>
                        <wps:spPr bwMode="auto">
                          <a:xfrm>
                            <a:off x="6501" y="1297"/>
                            <a:ext cx="268" cy="115"/>
                          </a:xfrm>
                          <a:custGeom>
                            <a:avLst/>
                            <a:gdLst>
                              <a:gd name="T0" fmla="*/ 2 w 268"/>
                              <a:gd name="T1" fmla="*/ 115 h 115"/>
                              <a:gd name="T2" fmla="*/ 0 w 268"/>
                              <a:gd name="T3" fmla="*/ 113 h 115"/>
                              <a:gd name="T4" fmla="*/ 0 w 268"/>
                              <a:gd name="T5" fmla="*/ 108 h 115"/>
                              <a:gd name="T6" fmla="*/ 0 w 268"/>
                              <a:gd name="T7" fmla="*/ 103 h 115"/>
                              <a:gd name="T8" fmla="*/ 2 w 268"/>
                              <a:gd name="T9" fmla="*/ 98 h 115"/>
                              <a:gd name="T10" fmla="*/ 5 w 268"/>
                              <a:gd name="T11" fmla="*/ 93 h 115"/>
                              <a:gd name="T12" fmla="*/ 10 w 268"/>
                              <a:gd name="T13" fmla="*/ 85 h 115"/>
                              <a:gd name="T14" fmla="*/ 15 w 268"/>
                              <a:gd name="T15" fmla="*/ 83 h 115"/>
                              <a:gd name="T16" fmla="*/ 22 w 268"/>
                              <a:gd name="T17" fmla="*/ 78 h 115"/>
                              <a:gd name="T18" fmla="*/ 37 w 268"/>
                              <a:gd name="T19" fmla="*/ 75 h 115"/>
                              <a:gd name="T20" fmla="*/ 45 w 268"/>
                              <a:gd name="T21" fmla="*/ 70 h 115"/>
                              <a:gd name="T22" fmla="*/ 52 w 268"/>
                              <a:gd name="T23" fmla="*/ 63 h 115"/>
                              <a:gd name="T24" fmla="*/ 57 w 268"/>
                              <a:gd name="T25" fmla="*/ 58 h 115"/>
                              <a:gd name="T26" fmla="*/ 65 w 268"/>
                              <a:gd name="T27" fmla="*/ 45 h 115"/>
                              <a:gd name="T28" fmla="*/ 72 w 268"/>
                              <a:gd name="T29" fmla="*/ 35 h 115"/>
                              <a:gd name="T30" fmla="*/ 79 w 268"/>
                              <a:gd name="T31" fmla="*/ 30 h 115"/>
                              <a:gd name="T32" fmla="*/ 87 w 268"/>
                              <a:gd name="T33" fmla="*/ 25 h 115"/>
                              <a:gd name="T34" fmla="*/ 97 w 268"/>
                              <a:gd name="T35" fmla="*/ 23 h 115"/>
                              <a:gd name="T36" fmla="*/ 107 w 268"/>
                              <a:gd name="T37" fmla="*/ 20 h 115"/>
                              <a:gd name="T38" fmla="*/ 132 w 268"/>
                              <a:gd name="T39" fmla="*/ 20 h 115"/>
                              <a:gd name="T40" fmla="*/ 156 w 268"/>
                              <a:gd name="T41" fmla="*/ 23 h 115"/>
                              <a:gd name="T42" fmla="*/ 206 w 268"/>
                              <a:gd name="T43" fmla="*/ 30 h 115"/>
                              <a:gd name="T44" fmla="*/ 243 w 268"/>
                              <a:gd name="T45" fmla="*/ 33 h 115"/>
                              <a:gd name="T46" fmla="*/ 248 w 268"/>
                              <a:gd name="T47" fmla="*/ 30 h 115"/>
                              <a:gd name="T48" fmla="*/ 256 w 268"/>
                              <a:gd name="T49" fmla="*/ 30 h 115"/>
                              <a:gd name="T50" fmla="*/ 258 w 268"/>
                              <a:gd name="T51" fmla="*/ 28 h 115"/>
                              <a:gd name="T52" fmla="*/ 261 w 268"/>
                              <a:gd name="T53" fmla="*/ 23 h 115"/>
                              <a:gd name="T54" fmla="*/ 261 w 268"/>
                              <a:gd name="T55" fmla="*/ 13 h 115"/>
                              <a:gd name="T56" fmla="*/ 253 w 268"/>
                              <a:gd name="T57" fmla="*/ 0 h 115"/>
                              <a:gd name="T58" fmla="*/ 258 w 268"/>
                              <a:gd name="T59" fmla="*/ 5 h 115"/>
                              <a:gd name="T60" fmla="*/ 263 w 268"/>
                              <a:gd name="T61" fmla="*/ 8 h 115"/>
                              <a:gd name="T62" fmla="*/ 266 w 268"/>
                              <a:gd name="T63" fmla="*/ 13 h 115"/>
                              <a:gd name="T64" fmla="*/ 268 w 268"/>
                              <a:gd name="T65" fmla="*/ 20 h 115"/>
                              <a:gd name="T66" fmla="*/ 268 w 268"/>
                              <a:gd name="T67" fmla="*/ 25 h 115"/>
                              <a:gd name="T68" fmla="*/ 263 w 268"/>
                              <a:gd name="T69" fmla="*/ 30 h 115"/>
                              <a:gd name="T70" fmla="*/ 258 w 268"/>
                              <a:gd name="T71" fmla="*/ 38 h 115"/>
                              <a:gd name="T72" fmla="*/ 251 w 268"/>
                              <a:gd name="T73" fmla="*/ 43 h 115"/>
                              <a:gd name="T74" fmla="*/ 243 w 268"/>
                              <a:gd name="T75" fmla="*/ 55 h 115"/>
                              <a:gd name="T76" fmla="*/ 236 w 268"/>
                              <a:gd name="T77" fmla="*/ 63 h 115"/>
                              <a:gd name="T78" fmla="*/ 229 w 268"/>
                              <a:gd name="T79" fmla="*/ 75 h 115"/>
                              <a:gd name="T80" fmla="*/ 221 w 268"/>
                              <a:gd name="T81" fmla="*/ 93 h 115"/>
                              <a:gd name="T82" fmla="*/ 219 w 268"/>
                              <a:gd name="T83" fmla="*/ 95 h 115"/>
                              <a:gd name="T84" fmla="*/ 219 w 268"/>
                              <a:gd name="T85" fmla="*/ 100 h 115"/>
                              <a:gd name="T86" fmla="*/ 211 w 268"/>
                              <a:gd name="T87" fmla="*/ 105 h 115"/>
                              <a:gd name="T88" fmla="*/ 196 w 268"/>
                              <a:gd name="T89" fmla="*/ 110 h 115"/>
                              <a:gd name="T90" fmla="*/ 166 w 268"/>
                              <a:gd name="T91" fmla="*/ 110 h 115"/>
                              <a:gd name="T92" fmla="*/ 139 w 268"/>
                              <a:gd name="T93" fmla="*/ 108 h 115"/>
                              <a:gd name="T94" fmla="*/ 107 w 268"/>
                              <a:gd name="T95" fmla="*/ 100 h 115"/>
                              <a:gd name="T96" fmla="*/ 65 w 268"/>
                              <a:gd name="T97" fmla="*/ 88 h 115"/>
                              <a:gd name="T98" fmla="*/ 50 w 268"/>
                              <a:gd name="T99" fmla="*/ 85 h 115"/>
                              <a:gd name="T100" fmla="*/ 35 w 268"/>
                              <a:gd name="T101" fmla="*/ 88 h 115"/>
                              <a:gd name="T102" fmla="*/ 27 w 268"/>
                              <a:gd name="T103" fmla="*/ 90 h 115"/>
                              <a:gd name="T104" fmla="*/ 20 w 268"/>
                              <a:gd name="T105" fmla="*/ 95 h 115"/>
                              <a:gd name="T106" fmla="*/ 12 w 268"/>
                              <a:gd name="T107" fmla="*/ 105 h 115"/>
                              <a:gd name="T108" fmla="*/ 2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" y="115"/>
                                </a:moveTo>
                                <a:lnTo>
                                  <a:pt x="0" y="113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2" y="98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2" y="78"/>
                                </a:lnTo>
                                <a:lnTo>
                                  <a:pt x="37" y="75"/>
                                </a:lnTo>
                                <a:lnTo>
                                  <a:pt x="45" y="70"/>
                                </a:lnTo>
                                <a:lnTo>
                                  <a:pt x="52" y="63"/>
                                </a:lnTo>
                                <a:lnTo>
                                  <a:pt x="57" y="58"/>
                                </a:lnTo>
                                <a:lnTo>
                                  <a:pt x="65" y="45"/>
                                </a:lnTo>
                                <a:lnTo>
                                  <a:pt x="72" y="35"/>
                                </a:lnTo>
                                <a:lnTo>
                                  <a:pt x="79" y="30"/>
                                </a:lnTo>
                                <a:lnTo>
                                  <a:pt x="87" y="25"/>
                                </a:lnTo>
                                <a:lnTo>
                                  <a:pt x="97" y="23"/>
                                </a:lnTo>
                                <a:lnTo>
                                  <a:pt x="107" y="20"/>
                                </a:lnTo>
                                <a:lnTo>
                                  <a:pt x="132" y="20"/>
                                </a:lnTo>
                                <a:lnTo>
                                  <a:pt x="156" y="23"/>
                                </a:lnTo>
                                <a:lnTo>
                                  <a:pt x="206" y="30"/>
                                </a:lnTo>
                                <a:lnTo>
                                  <a:pt x="243" y="33"/>
                                </a:lnTo>
                                <a:lnTo>
                                  <a:pt x="248" y="30"/>
                                </a:lnTo>
                                <a:lnTo>
                                  <a:pt x="256" y="30"/>
                                </a:lnTo>
                                <a:lnTo>
                                  <a:pt x="258" y="28"/>
                                </a:lnTo>
                                <a:lnTo>
                                  <a:pt x="261" y="23"/>
                                </a:lnTo>
                                <a:lnTo>
                                  <a:pt x="261" y="13"/>
                                </a:lnTo>
                                <a:lnTo>
                                  <a:pt x="253" y="0"/>
                                </a:lnTo>
                                <a:lnTo>
                                  <a:pt x="258" y="5"/>
                                </a:lnTo>
                                <a:lnTo>
                                  <a:pt x="263" y="8"/>
                                </a:lnTo>
                                <a:lnTo>
                                  <a:pt x="266" y="13"/>
                                </a:lnTo>
                                <a:lnTo>
                                  <a:pt x="268" y="20"/>
                                </a:lnTo>
                                <a:lnTo>
                                  <a:pt x="268" y="25"/>
                                </a:lnTo>
                                <a:lnTo>
                                  <a:pt x="263" y="30"/>
                                </a:lnTo>
                                <a:lnTo>
                                  <a:pt x="258" y="38"/>
                                </a:lnTo>
                                <a:lnTo>
                                  <a:pt x="251" y="43"/>
                                </a:lnTo>
                                <a:lnTo>
                                  <a:pt x="243" y="55"/>
                                </a:lnTo>
                                <a:lnTo>
                                  <a:pt x="236" y="63"/>
                                </a:lnTo>
                                <a:lnTo>
                                  <a:pt x="229" y="75"/>
                                </a:lnTo>
                                <a:lnTo>
                                  <a:pt x="221" y="93"/>
                                </a:lnTo>
                                <a:lnTo>
                                  <a:pt x="219" y="95"/>
                                </a:lnTo>
                                <a:lnTo>
                                  <a:pt x="219" y="100"/>
                                </a:lnTo>
                                <a:lnTo>
                                  <a:pt x="211" y="105"/>
                                </a:lnTo>
                                <a:lnTo>
                                  <a:pt x="196" y="110"/>
                                </a:lnTo>
                                <a:lnTo>
                                  <a:pt x="166" y="110"/>
                                </a:lnTo>
                                <a:lnTo>
                                  <a:pt x="139" y="108"/>
                                </a:lnTo>
                                <a:lnTo>
                                  <a:pt x="107" y="100"/>
                                </a:lnTo>
                                <a:lnTo>
                                  <a:pt x="65" y="88"/>
                                </a:lnTo>
                                <a:lnTo>
                                  <a:pt x="50" y="85"/>
                                </a:lnTo>
                                <a:lnTo>
                                  <a:pt x="35" y="88"/>
                                </a:lnTo>
                                <a:lnTo>
                                  <a:pt x="27" y="90"/>
                                </a:lnTo>
                                <a:lnTo>
                                  <a:pt x="20" y="95"/>
                                </a:lnTo>
                                <a:lnTo>
                                  <a:pt x="12" y="105"/>
                                </a:lnTo>
                                <a:lnTo>
                                  <a:pt x="2" y="115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680"/>
                        <wps:cNvSpPr>
                          <a:spLocks/>
                        </wps:cNvSpPr>
                        <wps:spPr bwMode="auto">
                          <a:xfrm>
                            <a:off x="6593" y="1148"/>
                            <a:ext cx="241" cy="169"/>
                          </a:xfrm>
                          <a:custGeom>
                            <a:avLst/>
                            <a:gdLst>
                              <a:gd name="T0" fmla="*/ 7 w 241"/>
                              <a:gd name="T1" fmla="*/ 169 h 169"/>
                              <a:gd name="T2" fmla="*/ 2 w 241"/>
                              <a:gd name="T3" fmla="*/ 167 h 169"/>
                              <a:gd name="T4" fmla="*/ 2 w 241"/>
                              <a:gd name="T5" fmla="*/ 162 h 169"/>
                              <a:gd name="T6" fmla="*/ 0 w 241"/>
                              <a:gd name="T7" fmla="*/ 157 h 169"/>
                              <a:gd name="T8" fmla="*/ 0 w 241"/>
                              <a:gd name="T9" fmla="*/ 152 h 169"/>
                              <a:gd name="T10" fmla="*/ 2 w 241"/>
                              <a:gd name="T11" fmla="*/ 144 h 169"/>
                              <a:gd name="T12" fmla="*/ 5 w 241"/>
                              <a:gd name="T13" fmla="*/ 137 h 169"/>
                              <a:gd name="T14" fmla="*/ 10 w 241"/>
                              <a:gd name="T15" fmla="*/ 132 h 169"/>
                              <a:gd name="T16" fmla="*/ 17 w 241"/>
                              <a:gd name="T17" fmla="*/ 127 h 169"/>
                              <a:gd name="T18" fmla="*/ 30 w 241"/>
                              <a:gd name="T19" fmla="*/ 119 h 169"/>
                              <a:gd name="T20" fmla="*/ 37 w 241"/>
                              <a:gd name="T21" fmla="*/ 114 h 169"/>
                              <a:gd name="T22" fmla="*/ 42 w 241"/>
                              <a:gd name="T23" fmla="*/ 107 h 169"/>
                              <a:gd name="T24" fmla="*/ 47 w 241"/>
                              <a:gd name="T25" fmla="*/ 99 h 169"/>
                              <a:gd name="T26" fmla="*/ 50 w 241"/>
                              <a:gd name="T27" fmla="*/ 87 h 169"/>
                              <a:gd name="T28" fmla="*/ 55 w 241"/>
                              <a:gd name="T29" fmla="*/ 74 h 169"/>
                              <a:gd name="T30" fmla="*/ 60 w 241"/>
                              <a:gd name="T31" fmla="*/ 67 h 169"/>
                              <a:gd name="T32" fmla="*/ 67 w 241"/>
                              <a:gd name="T33" fmla="*/ 62 h 169"/>
                              <a:gd name="T34" fmla="*/ 77 w 241"/>
                              <a:gd name="T35" fmla="*/ 57 h 169"/>
                              <a:gd name="T36" fmla="*/ 87 w 241"/>
                              <a:gd name="T37" fmla="*/ 52 h 169"/>
                              <a:gd name="T38" fmla="*/ 109 w 241"/>
                              <a:gd name="T39" fmla="*/ 44 h 169"/>
                              <a:gd name="T40" fmla="*/ 134 w 241"/>
                              <a:gd name="T41" fmla="*/ 42 h 169"/>
                              <a:gd name="T42" fmla="*/ 184 w 241"/>
                              <a:gd name="T43" fmla="*/ 37 h 169"/>
                              <a:gd name="T44" fmla="*/ 219 w 241"/>
                              <a:gd name="T45" fmla="*/ 32 h 169"/>
                              <a:gd name="T46" fmla="*/ 226 w 241"/>
                              <a:gd name="T47" fmla="*/ 29 h 169"/>
                              <a:gd name="T48" fmla="*/ 231 w 241"/>
                              <a:gd name="T49" fmla="*/ 27 h 169"/>
                              <a:gd name="T50" fmla="*/ 233 w 241"/>
                              <a:gd name="T51" fmla="*/ 22 h 169"/>
                              <a:gd name="T52" fmla="*/ 236 w 241"/>
                              <a:gd name="T53" fmla="*/ 20 h 169"/>
                              <a:gd name="T54" fmla="*/ 233 w 241"/>
                              <a:gd name="T55" fmla="*/ 10 h 169"/>
                              <a:gd name="T56" fmla="*/ 224 w 241"/>
                              <a:gd name="T57" fmla="*/ 0 h 169"/>
                              <a:gd name="T58" fmla="*/ 228 w 241"/>
                              <a:gd name="T59" fmla="*/ 2 h 169"/>
                              <a:gd name="T60" fmla="*/ 233 w 241"/>
                              <a:gd name="T61" fmla="*/ 5 h 169"/>
                              <a:gd name="T62" fmla="*/ 238 w 241"/>
                              <a:gd name="T63" fmla="*/ 10 h 169"/>
                              <a:gd name="T64" fmla="*/ 241 w 241"/>
                              <a:gd name="T65" fmla="*/ 15 h 169"/>
                              <a:gd name="T66" fmla="*/ 241 w 241"/>
                              <a:gd name="T67" fmla="*/ 20 h 169"/>
                              <a:gd name="T68" fmla="*/ 241 w 241"/>
                              <a:gd name="T69" fmla="*/ 27 h 169"/>
                              <a:gd name="T70" fmla="*/ 238 w 241"/>
                              <a:gd name="T71" fmla="*/ 34 h 169"/>
                              <a:gd name="T72" fmla="*/ 231 w 241"/>
                              <a:gd name="T73" fmla="*/ 42 h 169"/>
                              <a:gd name="T74" fmla="*/ 226 w 241"/>
                              <a:gd name="T75" fmla="*/ 52 h 169"/>
                              <a:gd name="T76" fmla="*/ 221 w 241"/>
                              <a:gd name="T77" fmla="*/ 64 h 169"/>
                              <a:gd name="T78" fmla="*/ 216 w 241"/>
                              <a:gd name="T79" fmla="*/ 77 h 169"/>
                              <a:gd name="T80" fmla="*/ 214 w 241"/>
                              <a:gd name="T81" fmla="*/ 94 h 169"/>
                              <a:gd name="T82" fmla="*/ 214 w 241"/>
                              <a:gd name="T83" fmla="*/ 99 h 169"/>
                              <a:gd name="T84" fmla="*/ 214 w 241"/>
                              <a:gd name="T85" fmla="*/ 104 h 169"/>
                              <a:gd name="T86" fmla="*/ 209 w 241"/>
                              <a:gd name="T87" fmla="*/ 109 h 169"/>
                              <a:gd name="T88" fmla="*/ 194 w 241"/>
                              <a:gd name="T89" fmla="*/ 119 h 169"/>
                              <a:gd name="T90" fmla="*/ 164 w 241"/>
                              <a:gd name="T91" fmla="*/ 127 h 169"/>
                              <a:gd name="T92" fmla="*/ 137 w 241"/>
                              <a:gd name="T93" fmla="*/ 129 h 169"/>
                              <a:gd name="T94" fmla="*/ 104 w 241"/>
                              <a:gd name="T95" fmla="*/ 127 h 169"/>
                              <a:gd name="T96" fmla="*/ 60 w 241"/>
                              <a:gd name="T97" fmla="*/ 127 h 169"/>
                              <a:gd name="T98" fmla="*/ 47 w 241"/>
                              <a:gd name="T99" fmla="*/ 129 h 169"/>
                              <a:gd name="T100" fmla="*/ 32 w 241"/>
                              <a:gd name="T101" fmla="*/ 134 h 169"/>
                              <a:gd name="T102" fmla="*/ 25 w 241"/>
                              <a:gd name="T103" fmla="*/ 139 h 169"/>
                              <a:gd name="T104" fmla="*/ 20 w 241"/>
                              <a:gd name="T105" fmla="*/ 144 h 169"/>
                              <a:gd name="T106" fmla="*/ 12 w 241"/>
                              <a:gd name="T107" fmla="*/ 154 h 169"/>
                              <a:gd name="T108" fmla="*/ 7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7" y="169"/>
                                </a:moveTo>
                                <a:lnTo>
                                  <a:pt x="2" y="167"/>
                                </a:lnTo>
                                <a:lnTo>
                                  <a:pt x="2" y="162"/>
                                </a:lnTo>
                                <a:lnTo>
                                  <a:pt x="0" y="157"/>
                                </a:lnTo>
                                <a:lnTo>
                                  <a:pt x="0" y="152"/>
                                </a:lnTo>
                                <a:lnTo>
                                  <a:pt x="2" y="144"/>
                                </a:lnTo>
                                <a:lnTo>
                                  <a:pt x="5" y="137"/>
                                </a:lnTo>
                                <a:lnTo>
                                  <a:pt x="10" y="132"/>
                                </a:lnTo>
                                <a:lnTo>
                                  <a:pt x="17" y="127"/>
                                </a:lnTo>
                                <a:lnTo>
                                  <a:pt x="30" y="119"/>
                                </a:lnTo>
                                <a:lnTo>
                                  <a:pt x="37" y="114"/>
                                </a:lnTo>
                                <a:lnTo>
                                  <a:pt x="42" y="107"/>
                                </a:lnTo>
                                <a:lnTo>
                                  <a:pt x="47" y="99"/>
                                </a:lnTo>
                                <a:lnTo>
                                  <a:pt x="50" y="87"/>
                                </a:lnTo>
                                <a:lnTo>
                                  <a:pt x="55" y="74"/>
                                </a:lnTo>
                                <a:lnTo>
                                  <a:pt x="60" y="67"/>
                                </a:lnTo>
                                <a:lnTo>
                                  <a:pt x="67" y="62"/>
                                </a:lnTo>
                                <a:lnTo>
                                  <a:pt x="77" y="57"/>
                                </a:lnTo>
                                <a:lnTo>
                                  <a:pt x="87" y="52"/>
                                </a:lnTo>
                                <a:lnTo>
                                  <a:pt x="109" y="44"/>
                                </a:lnTo>
                                <a:lnTo>
                                  <a:pt x="134" y="42"/>
                                </a:lnTo>
                                <a:lnTo>
                                  <a:pt x="184" y="37"/>
                                </a:lnTo>
                                <a:lnTo>
                                  <a:pt x="219" y="32"/>
                                </a:lnTo>
                                <a:lnTo>
                                  <a:pt x="226" y="29"/>
                                </a:lnTo>
                                <a:lnTo>
                                  <a:pt x="231" y="27"/>
                                </a:lnTo>
                                <a:lnTo>
                                  <a:pt x="233" y="22"/>
                                </a:lnTo>
                                <a:lnTo>
                                  <a:pt x="236" y="20"/>
                                </a:lnTo>
                                <a:lnTo>
                                  <a:pt x="233" y="10"/>
                                </a:lnTo>
                                <a:lnTo>
                                  <a:pt x="224" y="0"/>
                                </a:lnTo>
                                <a:lnTo>
                                  <a:pt x="228" y="2"/>
                                </a:lnTo>
                                <a:lnTo>
                                  <a:pt x="233" y="5"/>
                                </a:lnTo>
                                <a:lnTo>
                                  <a:pt x="238" y="10"/>
                                </a:lnTo>
                                <a:lnTo>
                                  <a:pt x="241" y="15"/>
                                </a:lnTo>
                                <a:lnTo>
                                  <a:pt x="241" y="20"/>
                                </a:lnTo>
                                <a:lnTo>
                                  <a:pt x="241" y="27"/>
                                </a:lnTo>
                                <a:lnTo>
                                  <a:pt x="238" y="34"/>
                                </a:lnTo>
                                <a:lnTo>
                                  <a:pt x="231" y="42"/>
                                </a:lnTo>
                                <a:lnTo>
                                  <a:pt x="226" y="52"/>
                                </a:lnTo>
                                <a:lnTo>
                                  <a:pt x="221" y="64"/>
                                </a:lnTo>
                                <a:lnTo>
                                  <a:pt x="216" y="77"/>
                                </a:lnTo>
                                <a:lnTo>
                                  <a:pt x="214" y="94"/>
                                </a:lnTo>
                                <a:lnTo>
                                  <a:pt x="214" y="99"/>
                                </a:lnTo>
                                <a:lnTo>
                                  <a:pt x="214" y="104"/>
                                </a:lnTo>
                                <a:lnTo>
                                  <a:pt x="209" y="109"/>
                                </a:lnTo>
                                <a:lnTo>
                                  <a:pt x="194" y="119"/>
                                </a:lnTo>
                                <a:lnTo>
                                  <a:pt x="164" y="127"/>
                                </a:lnTo>
                                <a:lnTo>
                                  <a:pt x="137" y="129"/>
                                </a:lnTo>
                                <a:lnTo>
                                  <a:pt x="104" y="127"/>
                                </a:lnTo>
                                <a:lnTo>
                                  <a:pt x="60" y="127"/>
                                </a:lnTo>
                                <a:lnTo>
                                  <a:pt x="47" y="129"/>
                                </a:lnTo>
                                <a:lnTo>
                                  <a:pt x="32" y="134"/>
                                </a:lnTo>
                                <a:lnTo>
                                  <a:pt x="25" y="139"/>
                                </a:lnTo>
                                <a:lnTo>
                                  <a:pt x="20" y="144"/>
                                </a:lnTo>
                                <a:lnTo>
                                  <a:pt x="12" y="154"/>
                                </a:lnTo>
                                <a:lnTo>
                                  <a:pt x="7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681"/>
                        <wps:cNvSpPr>
                          <a:spLocks/>
                        </wps:cNvSpPr>
                        <wps:spPr bwMode="auto">
                          <a:xfrm>
                            <a:off x="6593" y="1148"/>
                            <a:ext cx="241" cy="169"/>
                          </a:xfrm>
                          <a:custGeom>
                            <a:avLst/>
                            <a:gdLst>
                              <a:gd name="T0" fmla="*/ 7 w 241"/>
                              <a:gd name="T1" fmla="*/ 169 h 169"/>
                              <a:gd name="T2" fmla="*/ 2 w 241"/>
                              <a:gd name="T3" fmla="*/ 167 h 169"/>
                              <a:gd name="T4" fmla="*/ 2 w 241"/>
                              <a:gd name="T5" fmla="*/ 162 h 169"/>
                              <a:gd name="T6" fmla="*/ 0 w 241"/>
                              <a:gd name="T7" fmla="*/ 157 h 169"/>
                              <a:gd name="T8" fmla="*/ 0 w 241"/>
                              <a:gd name="T9" fmla="*/ 152 h 169"/>
                              <a:gd name="T10" fmla="*/ 2 w 241"/>
                              <a:gd name="T11" fmla="*/ 144 h 169"/>
                              <a:gd name="T12" fmla="*/ 5 w 241"/>
                              <a:gd name="T13" fmla="*/ 137 h 169"/>
                              <a:gd name="T14" fmla="*/ 10 w 241"/>
                              <a:gd name="T15" fmla="*/ 132 h 169"/>
                              <a:gd name="T16" fmla="*/ 17 w 241"/>
                              <a:gd name="T17" fmla="*/ 127 h 169"/>
                              <a:gd name="T18" fmla="*/ 30 w 241"/>
                              <a:gd name="T19" fmla="*/ 119 h 169"/>
                              <a:gd name="T20" fmla="*/ 37 w 241"/>
                              <a:gd name="T21" fmla="*/ 114 h 169"/>
                              <a:gd name="T22" fmla="*/ 42 w 241"/>
                              <a:gd name="T23" fmla="*/ 107 h 169"/>
                              <a:gd name="T24" fmla="*/ 47 w 241"/>
                              <a:gd name="T25" fmla="*/ 99 h 169"/>
                              <a:gd name="T26" fmla="*/ 50 w 241"/>
                              <a:gd name="T27" fmla="*/ 87 h 169"/>
                              <a:gd name="T28" fmla="*/ 55 w 241"/>
                              <a:gd name="T29" fmla="*/ 74 h 169"/>
                              <a:gd name="T30" fmla="*/ 60 w 241"/>
                              <a:gd name="T31" fmla="*/ 67 h 169"/>
                              <a:gd name="T32" fmla="*/ 67 w 241"/>
                              <a:gd name="T33" fmla="*/ 62 h 169"/>
                              <a:gd name="T34" fmla="*/ 77 w 241"/>
                              <a:gd name="T35" fmla="*/ 57 h 169"/>
                              <a:gd name="T36" fmla="*/ 87 w 241"/>
                              <a:gd name="T37" fmla="*/ 52 h 169"/>
                              <a:gd name="T38" fmla="*/ 109 w 241"/>
                              <a:gd name="T39" fmla="*/ 44 h 169"/>
                              <a:gd name="T40" fmla="*/ 134 w 241"/>
                              <a:gd name="T41" fmla="*/ 42 h 169"/>
                              <a:gd name="T42" fmla="*/ 184 w 241"/>
                              <a:gd name="T43" fmla="*/ 37 h 169"/>
                              <a:gd name="T44" fmla="*/ 219 w 241"/>
                              <a:gd name="T45" fmla="*/ 32 h 169"/>
                              <a:gd name="T46" fmla="*/ 226 w 241"/>
                              <a:gd name="T47" fmla="*/ 29 h 169"/>
                              <a:gd name="T48" fmla="*/ 231 w 241"/>
                              <a:gd name="T49" fmla="*/ 27 h 169"/>
                              <a:gd name="T50" fmla="*/ 233 w 241"/>
                              <a:gd name="T51" fmla="*/ 22 h 169"/>
                              <a:gd name="T52" fmla="*/ 236 w 241"/>
                              <a:gd name="T53" fmla="*/ 20 h 169"/>
                              <a:gd name="T54" fmla="*/ 233 w 241"/>
                              <a:gd name="T55" fmla="*/ 10 h 169"/>
                              <a:gd name="T56" fmla="*/ 224 w 241"/>
                              <a:gd name="T57" fmla="*/ 0 h 169"/>
                              <a:gd name="T58" fmla="*/ 228 w 241"/>
                              <a:gd name="T59" fmla="*/ 2 h 169"/>
                              <a:gd name="T60" fmla="*/ 233 w 241"/>
                              <a:gd name="T61" fmla="*/ 5 h 169"/>
                              <a:gd name="T62" fmla="*/ 238 w 241"/>
                              <a:gd name="T63" fmla="*/ 10 h 169"/>
                              <a:gd name="T64" fmla="*/ 241 w 241"/>
                              <a:gd name="T65" fmla="*/ 15 h 169"/>
                              <a:gd name="T66" fmla="*/ 241 w 241"/>
                              <a:gd name="T67" fmla="*/ 20 h 169"/>
                              <a:gd name="T68" fmla="*/ 241 w 241"/>
                              <a:gd name="T69" fmla="*/ 27 h 169"/>
                              <a:gd name="T70" fmla="*/ 238 w 241"/>
                              <a:gd name="T71" fmla="*/ 34 h 169"/>
                              <a:gd name="T72" fmla="*/ 231 w 241"/>
                              <a:gd name="T73" fmla="*/ 42 h 169"/>
                              <a:gd name="T74" fmla="*/ 226 w 241"/>
                              <a:gd name="T75" fmla="*/ 52 h 169"/>
                              <a:gd name="T76" fmla="*/ 221 w 241"/>
                              <a:gd name="T77" fmla="*/ 64 h 169"/>
                              <a:gd name="T78" fmla="*/ 216 w 241"/>
                              <a:gd name="T79" fmla="*/ 77 h 169"/>
                              <a:gd name="T80" fmla="*/ 214 w 241"/>
                              <a:gd name="T81" fmla="*/ 94 h 169"/>
                              <a:gd name="T82" fmla="*/ 214 w 241"/>
                              <a:gd name="T83" fmla="*/ 99 h 169"/>
                              <a:gd name="T84" fmla="*/ 214 w 241"/>
                              <a:gd name="T85" fmla="*/ 104 h 169"/>
                              <a:gd name="T86" fmla="*/ 209 w 241"/>
                              <a:gd name="T87" fmla="*/ 109 h 169"/>
                              <a:gd name="T88" fmla="*/ 194 w 241"/>
                              <a:gd name="T89" fmla="*/ 119 h 169"/>
                              <a:gd name="T90" fmla="*/ 164 w 241"/>
                              <a:gd name="T91" fmla="*/ 127 h 169"/>
                              <a:gd name="T92" fmla="*/ 137 w 241"/>
                              <a:gd name="T93" fmla="*/ 129 h 169"/>
                              <a:gd name="T94" fmla="*/ 104 w 241"/>
                              <a:gd name="T95" fmla="*/ 127 h 169"/>
                              <a:gd name="T96" fmla="*/ 60 w 241"/>
                              <a:gd name="T97" fmla="*/ 127 h 169"/>
                              <a:gd name="T98" fmla="*/ 47 w 241"/>
                              <a:gd name="T99" fmla="*/ 129 h 169"/>
                              <a:gd name="T100" fmla="*/ 32 w 241"/>
                              <a:gd name="T101" fmla="*/ 134 h 169"/>
                              <a:gd name="T102" fmla="*/ 25 w 241"/>
                              <a:gd name="T103" fmla="*/ 139 h 169"/>
                              <a:gd name="T104" fmla="*/ 20 w 241"/>
                              <a:gd name="T105" fmla="*/ 144 h 169"/>
                              <a:gd name="T106" fmla="*/ 12 w 241"/>
                              <a:gd name="T107" fmla="*/ 154 h 169"/>
                              <a:gd name="T108" fmla="*/ 7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7" y="169"/>
                                </a:moveTo>
                                <a:lnTo>
                                  <a:pt x="2" y="167"/>
                                </a:lnTo>
                                <a:lnTo>
                                  <a:pt x="2" y="162"/>
                                </a:lnTo>
                                <a:lnTo>
                                  <a:pt x="0" y="157"/>
                                </a:lnTo>
                                <a:lnTo>
                                  <a:pt x="0" y="152"/>
                                </a:lnTo>
                                <a:lnTo>
                                  <a:pt x="2" y="144"/>
                                </a:lnTo>
                                <a:lnTo>
                                  <a:pt x="5" y="137"/>
                                </a:lnTo>
                                <a:lnTo>
                                  <a:pt x="10" y="132"/>
                                </a:lnTo>
                                <a:lnTo>
                                  <a:pt x="17" y="127"/>
                                </a:lnTo>
                                <a:lnTo>
                                  <a:pt x="30" y="119"/>
                                </a:lnTo>
                                <a:lnTo>
                                  <a:pt x="37" y="114"/>
                                </a:lnTo>
                                <a:lnTo>
                                  <a:pt x="42" y="107"/>
                                </a:lnTo>
                                <a:lnTo>
                                  <a:pt x="47" y="99"/>
                                </a:lnTo>
                                <a:lnTo>
                                  <a:pt x="50" y="87"/>
                                </a:lnTo>
                                <a:lnTo>
                                  <a:pt x="55" y="74"/>
                                </a:lnTo>
                                <a:lnTo>
                                  <a:pt x="60" y="67"/>
                                </a:lnTo>
                                <a:lnTo>
                                  <a:pt x="67" y="62"/>
                                </a:lnTo>
                                <a:lnTo>
                                  <a:pt x="77" y="57"/>
                                </a:lnTo>
                                <a:lnTo>
                                  <a:pt x="87" y="52"/>
                                </a:lnTo>
                                <a:lnTo>
                                  <a:pt x="109" y="44"/>
                                </a:lnTo>
                                <a:lnTo>
                                  <a:pt x="134" y="42"/>
                                </a:lnTo>
                                <a:lnTo>
                                  <a:pt x="184" y="37"/>
                                </a:lnTo>
                                <a:lnTo>
                                  <a:pt x="219" y="32"/>
                                </a:lnTo>
                                <a:lnTo>
                                  <a:pt x="226" y="29"/>
                                </a:lnTo>
                                <a:lnTo>
                                  <a:pt x="231" y="27"/>
                                </a:lnTo>
                                <a:lnTo>
                                  <a:pt x="233" y="22"/>
                                </a:lnTo>
                                <a:lnTo>
                                  <a:pt x="236" y="20"/>
                                </a:lnTo>
                                <a:lnTo>
                                  <a:pt x="233" y="10"/>
                                </a:lnTo>
                                <a:lnTo>
                                  <a:pt x="224" y="0"/>
                                </a:lnTo>
                                <a:lnTo>
                                  <a:pt x="228" y="2"/>
                                </a:lnTo>
                                <a:lnTo>
                                  <a:pt x="233" y="5"/>
                                </a:lnTo>
                                <a:lnTo>
                                  <a:pt x="238" y="10"/>
                                </a:lnTo>
                                <a:lnTo>
                                  <a:pt x="241" y="15"/>
                                </a:lnTo>
                                <a:lnTo>
                                  <a:pt x="241" y="20"/>
                                </a:lnTo>
                                <a:lnTo>
                                  <a:pt x="241" y="27"/>
                                </a:lnTo>
                                <a:lnTo>
                                  <a:pt x="238" y="34"/>
                                </a:lnTo>
                                <a:lnTo>
                                  <a:pt x="231" y="42"/>
                                </a:lnTo>
                                <a:lnTo>
                                  <a:pt x="226" y="52"/>
                                </a:lnTo>
                                <a:lnTo>
                                  <a:pt x="221" y="64"/>
                                </a:lnTo>
                                <a:lnTo>
                                  <a:pt x="216" y="77"/>
                                </a:lnTo>
                                <a:lnTo>
                                  <a:pt x="214" y="94"/>
                                </a:lnTo>
                                <a:lnTo>
                                  <a:pt x="214" y="99"/>
                                </a:lnTo>
                                <a:lnTo>
                                  <a:pt x="214" y="104"/>
                                </a:lnTo>
                                <a:lnTo>
                                  <a:pt x="209" y="109"/>
                                </a:lnTo>
                                <a:lnTo>
                                  <a:pt x="194" y="119"/>
                                </a:lnTo>
                                <a:lnTo>
                                  <a:pt x="164" y="127"/>
                                </a:lnTo>
                                <a:lnTo>
                                  <a:pt x="137" y="129"/>
                                </a:lnTo>
                                <a:lnTo>
                                  <a:pt x="104" y="127"/>
                                </a:lnTo>
                                <a:lnTo>
                                  <a:pt x="60" y="127"/>
                                </a:lnTo>
                                <a:lnTo>
                                  <a:pt x="47" y="129"/>
                                </a:lnTo>
                                <a:lnTo>
                                  <a:pt x="32" y="134"/>
                                </a:lnTo>
                                <a:lnTo>
                                  <a:pt x="25" y="139"/>
                                </a:lnTo>
                                <a:lnTo>
                                  <a:pt x="20" y="144"/>
                                </a:lnTo>
                                <a:lnTo>
                                  <a:pt x="12" y="154"/>
                                </a:lnTo>
                                <a:lnTo>
                                  <a:pt x="7" y="169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682"/>
                        <wps:cNvSpPr>
                          <a:spLocks/>
                        </wps:cNvSpPr>
                        <wps:spPr bwMode="auto">
                          <a:xfrm>
                            <a:off x="6643" y="968"/>
                            <a:ext cx="198" cy="234"/>
                          </a:xfrm>
                          <a:custGeom>
                            <a:avLst/>
                            <a:gdLst>
                              <a:gd name="T0" fmla="*/ 12 w 198"/>
                              <a:gd name="T1" fmla="*/ 234 h 234"/>
                              <a:gd name="T2" fmla="*/ 7 w 198"/>
                              <a:gd name="T3" fmla="*/ 232 h 234"/>
                              <a:gd name="T4" fmla="*/ 5 w 198"/>
                              <a:gd name="T5" fmla="*/ 229 h 234"/>
                              <a:gd name="T6" fmla="*/ 2 w 198"/>
                              <a:gd name="T7" fmla="*/ 224 h 234"/>
                              <a:gd name="T8" fmla="*/ 0 w 198"/>
                              <a:gd name="T9" fmla="*/ 219 h 234"/>
                              <a:gd name="T10" fmla="*/ 0 w 198"/>
                              <a:gd name="T11" fmla="*/ 212 h 234"/>
                              <a:gd name="T12" fmla="*/ 0 w 198"/>
                              <a:gd name="T13" fmla="*/ 204 h 234"/>
                              <a:gd name="T14" fmla="*/ 2 w 198"/>
                              <a:gd name="T15" fmla="*/ 197 h 234"/>
                              <a:gd name="T16" fmla="*/ 7 w 198"/>
                              <a:gd name="T17" fmla="*/ 190 h 234"/>
                              <a:gd name="T18" fmla="*/ 17 w 198"/>
                              <a:gd name="T19" fmla="*/ 180 h 234"/>
                              <a:gd name="T20" fmla="*/ 22 w 198"/>
                              <a:gd name="T21" fmla="*/ 170 h 234"/>
                              <a:gd name="T22" fmla="*/ 27 w 198"/>
                              <a:gd name="T23" fmla="*/ 162 h 234"/>
                              <a:gd name="T24" fmla="*/ 27 w 198"/>
                              <a:gd name="T25" fmla="*/ 155 h 234"/>
                              <a:gd name="T26" fmla="*/ 27 w 198"/>
                              <a:gd name="T27" fmla="*/ 140 h 234"/>
                              <a:gd name="T28" fmla="*/ 27 w 198"/>
                              <a:gd name="T29" fmla="*/ 127 h 234"/>
                              <a:gd name="T30" fmla="*/ 29 w 198"/>
                              <a:gd name="T31" fmla="*/ 117 h 234"/>
                              <a:gd name="T32" fmla="*/ 34 w 198"/>
                              <a:gd name="T33" fmla="*/ 110 h 234"/>
                              <a:gd name="T34" fmla="*/ 42 w 198"/>
                              <a:gd name="T35" fmla="*/ 102 h 234"/>
                              <a:gd name="T36" fmla="*/ 49 w 198"/>
                              <a:gd name="T37" fmla="*/ 95 h 234"/>
                              <a:gd name="T38" fmla="*/ 72 w 198"/>
                              <a:gd name="T39" fmla="*/ 80 h 234"/>
                              <a:gd name="T40" fmla="*/ 94 w 198"/>
                              <a:gd name="T41" fmla="*/ 70 h 234"/>
                              <a:gd name="T42" fmla="*/ 141 w 198"/>
                              <a:gd name="T43" fmla="*/ 50 h 234"/>
                              <a:gd name="T44" fmla="*/ 174 w 198"/>
                              <a:gd name="T45" fmla="*/ 32 h 234"/>
                              <a:gd name="T46" fmla="*/ 181 w 198"/>
                              <a:gd name="T47" fmla="*/ 27 h 234"/>
                              <a:gd name="T48" fmla="*/ 183 w 198"/>
                              <a:gd name="T49" fmla="*/ 22 h 234"/>
                              <a:gd name="T50" fmla="*/ 186 w 198"/>
                              <a:gd name="T51" fmla="*/ 20 h 234"/>
                              <a:gd name="T52" fmla="*/ 186 w 198"/>
                              <a:gd name="T53" fmla="*/ 15 h 234"/>
                              <a:gd name="T54" fmla="*/ 181 w 198"/>
                              <a:gd name="T55" fmla="*/ 7 h 234"/>
                              <a:gd name="T56" fmla="*/ 166 w 198"/>
                              <a:gd name="T57" fmla="*/ 0 h 234"/>
                              <a:gd name="T58" fmla="*/ 174 w 198"/>
                              <a:gd name="T59" fmla="*/ 0 h 234"/>
                              <a:gd name="T60" fmla="*/ 181 w 198"/>
                              <a:gd name="T61" fmla="*/ 0 h 234"/>
                              <a:gd name="T62" fmla="*/ 186 w 198"/>
                              <a:gd name="T63" fmla="*/ 2 h 234"/>
                              <a:gd name="T64" fmla="*/ 188 w 198"/>
                              <a:gd name="T65" fmla="*/ 7 h 234"/>
                              <a:gd name="T66" fmla="*/ 193 w 198"/>
                              <a:gd name="T67" fmla="*/ 12 h 234"/>
                              <a:gd name="T68" fmla="*/ 193 w 198"/>
                              <a:gd name="T69" fmla="*/ 20 h 234"/>
                              <a:gd name="T70" fmla="*/ 193 w 198"/>
                              <a:gd name="T71" fmla="*/ 27 h 234"/>
                              <a:gd name="T72" fmla="*/ 188 w 198"/>
                              <a:gd name="T73" fmla="*/ 37 h 234"/>
                              <a:gd name="T74" fmla="*/ 188 w 198"/>
                              <a:gd name="T75" fmla="*/ 50 h 234"/>
                              <a:gd name="T76" fmla="*/ 191 w 198"/>
                              <a:gd name="T77" fmla="*/ 62 h 234"/>
                              <a:gd name="T78" fmla="*/ 193 w 198"/>
                              <a:gd name="T79" fmla="*/ 77 h 234"/>
                              <a:gd name="T80" fmla="*/ 198 w 198"/>
                              <a:gd name="T81" fmla="*/ 95 h 234"/>
                              <a:gd name="T82" fmla="*/ 198 w 198"/>
                              <a:gd name="T83" fmla="*/ 100 h 234"/>
                              <a:gd name="T84" fmla="*/ 196 w 198"/>
                              <a:gd name="T85" fmla="*/ 105 h 234"/>
                              <a:gd name="T86" fmla="*/ 191 w 198"/>
                              <a:gd name="T87" fmla="*/ 112 h 234"/>
                              <a:gd name="T88" fmla="*/ 178 w 198"/>
                              <a:gd name="T89" fmla="*/ 125 h 234"/>
                              <a:gd name="T90" fmla="*/ 164 w 198"/>
                              <a:gd name="T91" fmla="*/ 135 h 234"/>
                              <a:gd name="T92" fmla="*/ 151 w 198"/>
                              <a:gd name="T93" fmla="*/ 142 h 234"/>
                              <a:gd name="T94" fmla="*/ 139 w 198"/>
                              <a:gd name="T95" fmla="*/ 147 h 234"/>
                              <a:gd name="T96" fmla="*/ 126 w 198"/>
                              <a:gd name="T97" fmla="*/ 152 h 234"/>
                              <a:gd name="T98" fmla="*/ 94 w 198"/>
                              <a:gd name="T99" fmla="*/ 162 h 234"/>
                              <a:gd name="T100" fmla="*/ 49 w 198"/>
                              <a:gd name="T101" fmla="*/ 177 h 234"/>
                              <a:gd name="T102" fmla="*/ 37 w 198"/>
                              <a:gd name="T103" fmla="*/ 182 h 234"/>
                              <a:gd name="T104" fmla="*/ 24 w 198"/>
                              <a:gd name="T105" fmla="*/ 192 h 234"/>
                              <a:gd name="T106" fmla="*/ 19 w 198"/>
                              <a:gd name="T107" fmla="*/ 197 h 234"/>
                              <a:gd name="T108" fmla="*/ 14 w 198"/>
                              <a:gd name="T109" fmla="*/ 207 h 234"/>
                              <a:gd name="T110" fmla="*/ 12 w 198"/>
                              <a:gd name="T111" fmla="*/ 219 h 234"/>
                              <a:gd name="T112" fmla="*/ 12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2" y="234"/>
                                </a:moveTo>
                                <a:lnTo>
                                  <a:pt x="7" y="232"/>
                                </a:lnTo>
                                <a:lnTo>
                                  <a:pt x="5" y="229"/>
                                </a:lnTo>
                                <a:lnTo>
                                  <a:pt x="2" y="224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2" y="197"/>
                                </a:lnTo>
                                <a:lnTo>
                                  <a:pt x="7" y="190"/>
                                </a:lnTo>
                                <a:lnTo>
                                  <a:pt x="17" y="180"/>
                                </a:lnTo>
                                <a:lnTo>
                                  <a:pt x="22" y="170"/>
                                </a:lnTo>
                                <a:lnTo>
                                  <a:pt x="27" y="162"/>
                                </a:lnTo>
                                <a:lnTo>
                                  <a:pt x="27" y="155"/>
                                </a:lnTo>
                                <a:lnTo>
                                  <a:pt x="27" y="140"/>
                                </a:lnTo>
                                <a:lnTo>
                                  <a:pt x="27" y="127"/>
                                </a:lnTo>
                                <a:lnTo>
                                  <a:pt x="29" y="117"/>
                                </a:lnTo>
                                <a:lnTo>
                                  <a:pt x="34" y="110"/>
                                </a:lnTo>
                                <a:lnTo>
                                  <a:pt x="42" y="102"/>
                                </a:lnTo>
                                <a:lnTo>
                                  <a:pt x="49" y="95"/>
                                </a:lnTo>
                                <a:lnTo>
                                  <a:pt x="72" y="80"/>
                                </a:lnTo>
                                <a:lnTo>
                                  <a:pt x="94" y="70"/>
                                </a:lnTo>
                                <a:lnTo>
                                  <a:pt x="141" y="50"/>
                                </a:lnTo>
                                <a:lnTo>
                                  <a:pt x="174" y="32"/>
                                </a:lnTo>
                                <a:lnTo>
                                  <a:pt x="181" y="27"/>
                                </a:lnTo>
                                <a:lnTo>
                                  <a:pt x="183" y="22"/>
                                </a:lnTo>
                                <a:lnTo>
                                  <a:pt x="186" y="20"/>
                                </a:lnTo>
                                <a:lnTo>
                                  <a:pt x="186" y="15"/>
                                </a:lnTo>
                                <a:lnTo>
                                  <a:pt x="181" y="7"/>
                                </a:lnTo>
                                <a:lnTo>
                                  <a:pt x="166" y="0"/>
                                </a:lnTo>
                                <a:lnTo>
                                  <a:pt x="174" y="0"/>
                                </a:lnTo>
                                <a:lnTo>
                                  <a:pt x="181" y="0"/>
                                </a:lnTo>
                                <a:lnTo>
                                  <a:pt x="186" y="2"/>
                                </a:lnTo>
                                <a:lnTo>
                                  <a:pt x="188" y="7"/>
                                </a:lnTo>
                                <a:lnTo>
                                  <a:pt x="193" y="12"/>
                                </a:lnTo>
                                <a:lnTo>
                                  <a:pt x="193" y="20"/>
                                </a:lnTo>
                                <a:lnTo>
                                  <a:pt x="193" y="27"/>
                                </a:lnTo>
                                <a:lnTo>
                                  <a:pt x="188" y="37"/>
                                </a:lnTo>
                                <a:lnTo>
                                  <a:pt x="188" y="50"/>
                                </a:lnTo>
                                <a:lnTo>
                                  <a:pt x="191" y="62"/>
                                </a:lnTo>
                                <a:lnTo>
                                  <a:pt x="193" y="77"/>
                                </a:lnTo>
                                <a:lnTo>
                                  <a:pt x="198" y="95"/>
                                </a:lnTo>
                                <a:lnTo>
                                  <a:pt x="198" y="100"/>
                                </a:lnTo>
                                <a:lnTo>
                                  <a:pt x="196" y="105"/>
                                </a:lnTo>
                                <a:lnTo>
                                  <a:pt x="191" y="112"/>
                                </a:lnTo>
                                <a:lnTo>
                                  <a:pt x="178" y="125"/>
                                </a:lnTo>
                                <a:lnTo>
                                  <a:pt x="164" y="135"/>
                                </a:lnTo>
                                <a:lnTo>
                                  <a:pt x="151" y="142"/>
                                </a:lnTo>
                                <a:lnTo>
                                  <a:pt x="139" y="147"/>
                                </a:lnTo>
                                <a:lnTo>
                                  <a:pt x="126" y="152"/>
                                </a:lnTo>
                                <a:lnTo>
                                  <a:pt x="94" y="162"/>
                                </a:lnTo>
                                <a:lnTo>
                                  <a:pt x="49" y="177"/>
                                </a:lnTo>
                                <a:lnTo>
                                  <a:pt x="37" y="182"/>
                                </a:lnTo>
                                <a:lnTo>
                                  <a:pt x="24" y="192"/>
                                </a:lnTo>
                                <a:lnTo>
                                  <a:pt x="19" y="197"/>
                                </a:lnTo>
                                <a:lnTo>
                                  <a:pt x="14" y="207"/>
                                </a:lnTo>
                                <a:lnTo>
                                  <a:pt x="12" y="219"/>
                                </a:lnTo>
                                <a:lnTo>
                                  <a:pt x="12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683"/>
                        <wps:cNvSpPr>
                          <a:spLocks/>
                        </wps:cNvSpPr>
                        <wps:spPr bwMode="auto">
                          <a:xfrm>
                            <a:off x="6643" y="968"/>
                            <a:ext cx="198" cy="234"/>
                          </a:xfrm>
                          <a:custGeom>
                            <a:avLst/>
                            <a:gdLst>
                              <a:gd name="T0" fmla="*/ 12 w 198"/>
                              <a:gd name="T1" fmla="*/ 234 h 234"/>
                              <a:gd name="T2" fmla="*/ 7 w 198"/>
                              <a:gd name="T3" fmla="*/ 232 h 234"/>
                              <a:gd name="T4" fmla="*/ 5 w 198"/>
                              <a:gd name="T5" fmla="*/ 229 h 234"/>
                              <a:gd name="T6" fmla="*/ 2 w 198"/>
                              <a:gd name="T7" fmla="*/ 224 h 234"/>
                              <a:gd name="T8" fmla="*/ 0 w 198"/>
                              <a:gd name="T9" fmla="*/ 219 h 234"/>
                              <a:gd name="T10" fmla="*/ 0 w 198"/>
                              <a:gd name="T11" fmla="*/ 212 h 234"/>
                              <a:gd name="T12" fmla="*/ 0 w 198"/>
                              <a:gd name="T13" fmla="*/ 204 h 234"/>
                              <a:gd name="T14" fmla="*/ 2 w 198"/>
                              <a:gd name="T15" fmla="*/ 197 h 234"/>
                              <a:gd name="T16" fmla="*/ 7 w 198"/>
                              <a:gd name="T17" fmla="*/ 190 h 234"/>
                              <a:gd name="T18" fmla="*/ 17 w 198"/>
                              <a:gd name="T19" fmla="*/ 180 h 234"/>
                              <a:gd name="T20" fmla="*/ 22 w 198"/>
                              <a:gd name="T21" fmla="*/ 170 h 234"/>
                              <a:gd name="T22" fmla="*/ 27 w 198"/>
                              <a:gd name="T23" fmla="*/ 162 h 234"/>
                              <a:gd name="T24" fmla="*/ 27 w 198"/>
                              <a:gd name="T25" fmla="*/ 155 h 234"/>
                              <a:gd name="T26" fmla="*/ 27 w 198"/>
                              <a:gd name="T27" fmla="*/ 140 h 234"/>
                              <a:gd name="T28" fmla="*/ 27 w 198"/>
                              <a:gd name="T29" fmla="*/ 127 h 234"/>
                              <a:gd name="T30" fmla="*/ 29 w 198"/>
                              <a:gd name="T31" fmla="*/ 117 h 234"/>
                              <a:gd name="T32" fmla="*/ 34 w 198"/>
                              <a:gd name="T33" fmla="*/ 110 h 234"/>
                              <a:gd name="T34" fmla="*/ 42 w 198"/>
                              <a:gd name="T35" fmla="*/ 102 h 234"/>
                              <a:gd name="T36" fmla="*/ 49 w 198"/>
                              <a:gd name="T37" fmla="*/ 95 h 234"/>
                              <a:gd name="T38" fmla="*/ 72 w 198"/>
                              <a:gd name="T39" fmla="*/ 80 h 234"/>
                              <a:gd name="T40" fmla="*/ 94 w 198"/>
                              <a:gd name="T41" fmla="*/ 70 h 234"/>
                              <a:gd name="T42" fmla="*/ 141 w 198"/>
                              <a:gd name="T43" fmla="*/ 50 h 234"/>
                              <a:gd name="T44" fmla="*/ 174 w 198"/>
                              <a:gd name="T45" fmla="*/ 32 h 234"/>
                              <a:gd name="T46" fmla="*/ 181 w 198"/>
                              <a:gd name="T47" fmla="*/ 27 h 234"/>
                              <a:gd name="T48" fmla="*/ 183 w 198"/>
                              <a:gd name="T49" fmla="*/ 22 h 234"/>
                              <a:gd name="T50" fmla="*/ 186 w 198"/>
                              <a:gd name="T51" fmla="*/ 20 h 234"/>
                              <a:gd name="T52" fmla="*/ 186 w 198"/>
                              <a:gd name="T53" fmla="*/ 15 h 234"/>
                              <a:gd name="T54" fmla="*/ 181 w 198"/>
                              <a:gd name="T55" fmla="*/ 7 h 234"/>
                              <a:gd name="T56" fmla="*/ 166 w 198"/>
                              <a:gd name="T57" fmla="*/ 0 h 234"/>
                              <a:gd name="T58" fmla="*/ 174 w 198"/>
                              <a:gd name="T59" fmla="*/ 0 h 234"/>
                              <a:gd name="T60" fmla="*/ 181 w 198"/>
                              <a:gd name="T61" fmla="*/ 0 h 234"/>
                              <a:gd name="T62" fmla="*/ 186 w 198"/>
                              <a:gd name="T63" fmla="*/ 2 h 234"/>
                              <a:gd name="T64" fmla="*/ 188 w 198"/>
                              <a:gd name="T65" fmla="*/ 7 h 234"/>
                              <a:gd name="T66" fmla="*/ 193 w 198"/>
                              <a:gd name="T67" fmla="*/ 12 h 234"/>
                              <a:gd name="T68" fmla="*/ 193 w 198"/>
                              <a:gd name="T69" fmla="*/ 20 h 234"/>
                              <a:gd name="T70" fmla="*/ 193 w 198"/>
                              <a:gd name="T71" fmla="*/ 27 h 234"/>
                              <a:gd name="T72" fmla="*/ 188 w 198"/>
                              <a:gd name="T73" fmla="*/ 37 h 234"/>
                              <a:gd name="T74" fmla="*/ 188 w 198"/>
                              <a:gd name="T75" fmla="*/ 50 h 234"/>
                              <a:gd name="T76" fmla="*/ 191 w 198"/>
                              <a:gd name="T77" fmla="*/ 62 h 234"/>
                              <a:gd name="T78" fmla="*/ 193 w 198"/>
                              <a:gd name="T79" fmla="*/ 77 h 234"/>
                              <a:gd name="T80" fmla="*/ 198 w 198"/>
                              <a:gd name="T81" fmla="*/ 95 h 234"/>
                              <a:gd name="T82" fmla="*/ 198 w 198"/>
                              <a:gd name="T83" fmla="*/ 100 h 234"/>
                              <a:gd name="T84" fmla="*/ 196 w 198"/>
                              <a:gd name="T85" fmla="*/ 105 h 234"/>
                              <a:gd name="T86" fmla="*/ 191 w 198"/>
                              <a:gd name="T87" fmla="*/ 112 h 234"/>
                              <a:gd name="T88" fmla="*/ 178 w 198"/>
                              <a:gd name="T89" fmla="*/ 125 h 234"/>
                              <a:gd name="T90" fmla="*/ 164 w 198"/>
                              <a:gd name="T91" fmla="*/ 135 h 234"/>
                              <a:gd name="T92" fmla="*/ 151 w 198"/>
                              <a:gd name="T93" fmla="*/ 142 h 234"/>
                              <a:gd name="T94" fmla="*/ 139 w 198"/>
                              <a:gd name="T95" fmla="*/ 147 h 234"/>
                              <a:gd name="T96" fmla="*/ 126 w 198"/>
                              <a:gd name="T97" fmla="*/ 152 h 234"/>
                              <a:gd name="T98" fmla="*/ 94 w 198"/>
                              <a:gd name="T99" fmla="*/ 162 h 234"/>
                              <a:gd name="T100" fmla="*/ 49 w 198"/>
                              <a:gd name="T101" fmla="*/ 177 h 234"/>
                              <a:gd name="T102" fmla="*/ 37 w 198"/>
                              <a:gd name="T103" fmla="*/ 182 h 234"/>
                              <a:gd name="T104" fmla="*/ 24 w 198"/>
                              <a:gd name="T105" fmla="*/ 192 h 234"/>
                              <a:gd name="T106" fmla="*/ 19 w 198"/>
                              <a:gd name="T107" fmla="*/ 197 h 234"/>
                              <a:gd name="T108" fmla="*/ 14 w 198"/>
                              <a:gd name="T109" fmla="*/ 207 h 234"/>
                              <a:gd name="T110" fmla="*/ 12 w 198"/>
                              <a:gd name="T111" fmla="*/ 219 h 234"/>
                              <a:gd name="T112" fmla="*/ 12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2" y="234"/>
                                </a:moveTo>
                                <a:lnTo>
                                  <a:pt x="7" y="232"/>
                                </a:lnTo>
                                <a:lnTo>
                                  <a:pt x="5" y="229"/>
                                </a:lnTo>
                                <a:lnTo>
                                  <a:pt x="2" y="224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2" y="197"/>
                                </a:lnTo>
                                <a:lnTo>
                                  <a:pt x="7" y="190"/>
                                </a:lnTo>
                                <a:lnTo>
                                  <a:pt x="17" y="180"/>
                                </a:lnTo>
                                <a:lnTo>
                                  <a:pt x="22" y="170"/>
                                </a:lnTo>
                                <a:lnTo>
                                  <a:pt x="27" y="162"/>
                                </a:lnTo>
                                <a:lnTo>
                                  <a:pt x="27" y="155"/>
                                </a:lnTo>
                                <a:lnTo>
                                  <a:pt x="27" y="140"/>
                                </a:lnTo>
                                <a:lnTo>
                                  <a:pt x="27" y="127"/>
                                </a:lnTo>
                                <a:lnTo>
                                  <a:pt x="29" y="117"/>
                                </a:lnTo>
                                <a:lnTo>
                                  <a:pt x="34" y="110"/>
                                </a:lnTo>
                                <a:lnTo>
                                  <a:pt x="42" y="102"/>
                                </a:lnTo>
                                <a:lnTo>
                                  <a:pt x="49" y="95"/>
                                </a:lnTo>
                                <a:lnTo>
                                  <a:pt x="72" y="80"/>
                                </a:lnTo>
                                <a:lnTo>
                                  <a:pt x="94" y="70"/>
                                </a:lnTo>
                                <a:lnTo>
                                  <a:pt x="141" y="50"/>
                                </a:lnTo>
                                <a:lnTo>
                                  <a:pt x="174" y="32"/>
                                </a:lnTo>
                                <a:lnTo>
                                  <a:pt x="181" y="27"/>
                                </a:lnTo>
                                <a:lnTo>
                                  <a:pt x="183" y="22"/>
                                </a:lnTo>
                                <a:lnTo>
                                  <a:pt x="186" y="20"/>
                                </a:lnTo>
                                <a:lnTo>
                                  <a:pt x="186" y="15"/>
                                </a:lnTo>
                                <a:lnTo>
                                  <a:pt x="181" y="7"/>
                                </a:lnTo>
                                <a:lnTo>
                                  <a:pt x="166" y="0"/>
                                </a:lnTo>
                                <a:lnTo>
                                  <a:pt x="174" y="0"/>
                                </a:lnTo>
                                <a:lnTo>
                                  <a:pt x="181" y="0"/>
                                </a:lnTo>
                                <a:lnTo>
                                  <a:pt x="186" y="2"/>
                                </a:lnTo>
                                <a:lnTo>
                                  <a:pt x="188" y="7"/>
                                </a:lnTo>
                                <a:lnTo>
                                  <a:pt x="193" y="12"/>
                                </a:lnTo>
                                <a:lnTo>
                                  <a:pt x="193" y="20"/>
                                </a:lnTo>
                                <a:lnTo>
                                  <a:pt x="193" y="27"/>
                                </a:lnTo>
                                <a:lnTo>
                                  <a:pt x="188" y="37"/>
                                </a:lnTo>
                                <a:lnTo>
                                  <a:pt x="188" y="50"/>
                                </a:lnTo>
                                <a:lnTo>
                                  <a:pt x="191" y="62"/>
                                </a:lnTo>
                                <a:lnTo>
                                  <a:pt x="193" y="77"/>
                                </a:lnTo>
                                <a:lnTo>
                                  <a:pt x="198" y="95"/>
                                </a:lnTo>
                                <a:lnTo>
                                  <a:pt x="198" y="100"/>
                                </a:lnTo>
                                <a:lnTo>
                                  <a:pt x="196" y="105"/>
                                </a:lnTo>
                                <a:lnTo>
                                  <a:pt x="191" y="112"/>
                                </a:lnTo>
                                <a:lnTo>
                                  <a:pt x="178" y="125"/>
                                </a:lnTo>
                                <a:lnTo>
                                  <a:pt x="164" y="135"/>
                                </a:lnTo>
                                <a:lnTo>
                                  <a:pt x="151" y="142"/>
                                </a:lnTo>
                                <a:lnTo>
                                  <a:pt x="139" y="147"/>
                                </a:lnTo>
                                <a:lnTo>
                                  <a:pt x="126" y="152"/>
                                </a:lnTo>
                                <a:lnTo>
                                  <a:pt x="94" y="162"/>
                                </a:lnTo>
                                <a:lnTo>
                                  <a:pt x="49" y="177"/>
                                </a:lnTo>
                                <a:lnTo>
                                  <a:pt x="37" y="182"/>
                                </a:lnTo>
                                <a:lnTo>
                                  <a:pt x="24" y="192"/>
                                </a:lnTo>
                                <a:lnTo>
                                  <a:pt x="19" y="197"/>
                                </a:lnTo>
                                <a:lnTo>
                                  <a:pt x="14" y="207"/>
                                </a:lnTo>
                                <a:lnTo>
                                  <a:pt x="12" y="219"/>
                                </a:lnTo>
                                <a:lnTo>
                                  <a:pt x="12" y="234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684"/>
                        <wps:cNvSpPr>
                          <a:spLocks/>
                        </wps:cNvSpPr>
                        <wps:spPr bwMode="auto">
                          <a:xfrm>
                            <a:off x="6662" y="793"/>
                            <a:ext cx="162" cy="280"/>
                          </a:xfrm>
                          <a:custGeom>
                            <a:avLst/>
                            <a:gdLst>
                              <a:gd name="T0" fmla="*/ 18 w 162"/>
                              <a:gd name="T1" fmla="*/ 277 h 280"/>
                              <a:gd name="T2" fmla="*/ 13 w 162"/>
                              <a:gd name="T3" fmla="*/ 280 h 280"/>
                              <a:gd name="T4" fmla="*/ 10 w 162"/>
                              <a:gd name="T5" fmla="*/ 277 h 280"/>
                              <a:gd name="T6" fmla="*/ 5 w 162"/>
                              <a:gd name="T7" fmla="*/ 272 h 280"/>
                              <a:gd name="T8" fmla="*/ 3 w 162"/>
                              <a:gd name="T9" fmla="*/ 267 h 280"/>
                              <a:gd name="T10" fmla="*/ 0 w 162"/>
                              <a:gd name="T11" fmla="*/ 262 h 280"/>
                              <a:gd name="T12" fmla="*/ 0 w 162"/>
                              <a:gd name="T13" fmla="*/ 255 h 280"/>
                              <a:gd name="T14" fmla="*/ 0 w 162"/>
                              <a:gd name="T15" fmla="*/ 247 h 280"/>
                              <a:gd name="T16" fmla="*/ 3 w 162"/>
                              <a:gd name="T17" fmla="*/ 240 h 280"/>
                              <a:gd name="T18" fmla="*/ 10 w 162"/>
                              <a:gd name="T19" fmla="*/ 225 h 280"/>
                              <a:gd name="T20" fmla="*/ 13 w 162"/>
                              <a:gd name="T21" fmla="*/ 215 h 280"/>
                              <a:gd name="T22" fmla="*/ 13 w 162"/>
                              <a:gd name="T23" fmla="*/ 205 h 280"/>
                              <a:gd name="T24" fmla="*/ 13 w 162"/>
                              <a:gd name="T25" fmla="*/ 197 h 280"/>
                              <a:gd name="T26" fmla="*/ 8 w 162"/>
                              <a:gd name="T27" fmla="*/ 185 h 280"/>
                              <a:gd name="T28" fmla="*/ 3 w 162"/>
                              <a:gd name="T29" fmla="*/ 172 h 280"/>
                              <a:gd name="T30" fmla="*/ 5 w 162"/>
                              <a:gd name="T31" fmla="*/ 162 h 280"/>
                              <a:gd name="T32" fmla="*/ 8 w 162"/>
                              <a:gd name="T33" fmla="*/ 152 h 280"/>
                              <a:gd name="T34" fmla="*/ 13 w 162"/>
                              <a:gd name="T35" fmla="*/ 142 h 280"/>
                              <a:gd name="T36" fmla="*/ 18 w 162"/>
                              <a:gd name="T37" fmla="*/ 132 h 280"/>
                              <a:gd name="T38" fmla="*/ 35 w 162"/>
                              <a:gd name="T39" fmla="*/ 113 h 280"/>
                              <a:gd name="T40" fmla="*/ 55 w 162"/>
                              <a:gd name="T41" fmla="*/ 93 h 280"/>
                              <a:gd name="T42" fmla="*/ 95 w 162"/>
                              <a:gd name="T43" fmla="*/ 58 h 280"/>
                              <a:gd name="T44" fmla="*/ 122 w 162"/>
                              <a:gd name="T45" fmla="*/ 28 h 280"/>
                              <a:gd name="T46" fmla="*/ 127 w 162"/>
                              <a:gd name="T47" fmla="*/ 23 h 280"/>
                              <a:gd name="T48" fmla="*/ 130 w 162"/>
                              <a:gd name="T49" fmla="*/ 18 h 280"/>
                              <a:gd name="T50" fmla="*/ 130 w 162"/>
                              <a:gd name="T51" fmla="*/ 13 h 280"/>
                              <a:gd name="T52" fmla="*/ 127 w 162"/>
                              <a:gd name="T53" fmla="*/ 10 h 280"/>
                              <a:gd name="T54" fmla="*/ 120 w 162"/>
                              <a:gd name="T55" fmla="*/ 5 h 280"/>
                              <a:gd name="T56" fmla="*/ 105 w 162"/>
                              <a:gd name="T57" fmla="*/ 5 h 280"/>
                              <a:gd name="T58" fmla="*/ 112 w 162"/>
                              <a:gd name="T59" fmla="*/ 0 h 280"/>
                              <a:gd name="T60" fmla="*/ 117 w 162"/>
                              <a:gd name="T61" fmla="*/ 0 h 280"/>
                              <a:gd name="T62" fmla="*/ 125 w 162"/>
                              <a:gd name="T63" fmla="*/ 0 h 280"/>
                              <a:gd name="T64" fmla="*/ 130 w 162"/>
                              <a:gd name="T65" fmla="*/ 3 h 280"/>
                              <a:gd name="T66" fmla="*/ 135 w 162"/>
                              <a:gd name="T67" fmla="*/ 5 h 280"/>
                              <a:gd name="T68" fmla="*/ 137 w 162"/>
                              <a:gd name="T69" fmla="*/ 10 h 280"/>
                              <a:gd name="T70" fmla="*/ 140 w 162"/>
                              <a:gd name="T71" fmla="*/ 18 h 280"/>
                              <a:gd name="T72" fmla="*/ 137 w 162"/>
                              <a:gd name="T73" fmla="*/ 28 h 280"/>
                              <a:gd name="T74" fmla="*/ 142 w 162"/>
                              <a:gd name="T75" fmla="*/ 43 h 280"/>
                              <a:gd name="T76" fmla="*/ 145 w 162"/>
                              <a:gd name="T77" fmla="*/ 53 h 280"/>
                              <a:gd name="T78" fmla="*/ 152 w 162"/>
                              <a:gd name="T79" fmla="*/ 65 h 280"/>
                              <a:gd name="T80" fmla="*/ 162 w 162"/>
                              <a:gd name="T81" fmla="*/ 78 h 280"/>
                              <a:gd name="T82" fmla="*/ 162 w 162"/>
                              <a:gd name="T83" fmla="*/ 83 h 280"/>
                              <a:gd name="T84" fmla="*/ 162 w 162"/>
                              <a:gd name="T85" fmla="*/ 88 h 280"/>
                              <a:gd name="T86" fmla="*/ 157 w 162"/>
                              <a:gd name="T87" fmla="*/ 98 h 280"/>
                              <a:gd name="T88" fmla="*/ 150 w 162"/>
                              <a:gd name="T89" fmla="*/ 115 h 280"/>
                              <a:gd name="T90" fmla="*/ 130 w 162"/>
                              <a:gd name="T91" fmla="*/ 140 h 280"/>
                              <a:gd name="T92" fmla="*/ 107 w 162"/>
                              <a:gd name="T93" fmla="*/ 160 h 280"/>
                              <a:gd name="T94" fmla="*/ 80 w 162"/>
                              <a:gd name="T95" fmla="*/ 180 h 280"/>
                              <a:gd name="T96" fmla="*/ 40 w 162"/>
                              <a:gd name="T97" fmla="*/ 210 h 280"/>
                              <a:gd name="T98" fmla="*/ 28 w 162"/>
                              <a:gd name="T99" fmla="*/ 220 h 280"/>
                              <a:gd name="T100" fmla="*/ 20 w 162"/>
                              <a:gd name="T101" fmla="*/ 232 h 280"/>
                              <a:gd name="T102" fmla="*/ 15 w 162"/>
                              <a:gd name="T103" fmla="*/ 242 h 280"/>
                              <a:gd name="T104" fmla="*/ 15 w 162"/>
                              <a:gd name="T105" fmla="*/ 252 h 280"/>
                              <a:gd name="T106" fmla="*/ 15 w 162"/>
                              <a:gd name="T107" fmla="*/ 265 h 280"/>
                              <a:gd name="T108" fmla="*/ 18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8" y="277"/>
                                </a:moveTo>
                                <a:lnTo>
                                  <a:pt x="13" y="280"/>
                                </a:lnTo>
                                <a:lnTo>
                                  <a:pt x="10" y="277"/>
                                </a:lnTo>
                                <a:lnTo>
                                  <a:pt x="5" y="272"/>
                                </a:lnTo>
                                <a:lnTo>
                                  <a:pt x="3" y="267"/>
                                </a:lnTo>
                                <a:lnTo>
                                  <a:pt x="0" y="262"/>
                                </a:lnTo>
                                <a:lnTo>
                                  <a:pt x="0" y="255"/>
                                </a:lnTo>
                                <a:lnTo>
                                  <a:pt x="0" y="247"/>
                                </a:lnTo>
                                <a:lnTo>
                                  <a:pt x="3" y="240"/>
                                </a:lnTo>
                                <a:lnTo>
                                  <a:pt x="10" y="225"/>
                                </a:lnTo>
                                <a:lnTo>
                                  <a:pt x="13" y="215"/>
                                </a:lnTo>
                                <a:lnTo>
                                  <a:pt x="13" y="205"/>
                                </a:lnTo>
                                <a:lnTo>
                                  <a:pt x="13" y="197"/>
                                </a:lnTo>
                                <a:lnTo>
                                  <a:pt x="8" y="185"/>
                                </a:lnTo>
                                <a:lnTo>
                                  <a:pt x="3" y="172"/>
                                </a:lnTo>
                                <a:lnTo>
                                  <a:pt x="5" y="162"/>
                                </a:lnTo>
                                <a:lnTo>
                                  <a:pt x="8" y="152"/>
                                </a:lnTo>
                                <a:lnTo>
                                  <a:pt x="13" y="142"/>
                                </a:lnTo>
                                <a:lnTo>
                                  <a:pt x="18" y="132"/>
                                </a:lnTo>
                                <a:lnTo>
                                  <a:pt x="35" y="113"/>
                                </a:lnTo>
                                <a:lnTo>
                                  <a:pt x="55" y="93"/>
                                </a:lnTo>
                                <a:lnTo>
                                  <a:pt x="95" y="58"/>
                                </a:lnTo>
                                <a:lnTo>
                                  <a:pt x="122" y="28"/>
                                </a:lnTo>
                                <a:lnTo>
                                  <a:pt x="127" y="23"/>
                                </a:lnTo>
                                <a:lnTo>
                                  <a:pt x="130" y="18"/>
                                </a:lnTo>
                                <a:lnTo>
                                  <a:pt x="130" y="13"/>
                                </a:lnTo>
                                <a:lnTo>
                                  <a:pt x="127" y="10"/>
                                </a:lnTo>
                                <a:lnTo>
                                  <a:pt x="120" y="5"/>
                                </a:lnTo>
                                <a:lnTo>
                                  <a:pt x="105" y="5"/>
                                </a:lnTo>
                                <a:lnTo>
                                  <a:pt x="112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lnTo>
                                  <a:pt x="130" y="3"/>
                                </a:lnTo>
                                <a:lnTo>
                                  <a:pt x="135" y="5"/>
                                </a:lnTo>
                                <a:lnTo>
                                  <a:pt x="137" y="10"/>
                                </a:lnTo>
                                <a:lnTo>
                                  <a:pt x="140" y="18"/>
                                </a:lnTo>
                                <a:lnTo>
                                  <a:pt x="137" y="28"/>
                                </a:lnTo>
                                <a:lnTo>
                                  <a:pt x="142" y="43"/>
                                </a:lnTo>
                                <a:lnTo>
                                  <a:pt x="145" y="53"/>
                                </a:lnTo>
                                <a:lnTo>
                                  <a:pt x="152" y="65"/>
                                </a:lnTo>
                                <a:lnTo>
                                  <a:pt x="162" y="78"/>
                                </a:lnTo>
                                <a:lnTo>
                                  <a:pt x="162" y="83"/>
                                </a:lnTo>
                                <a:lnTo>
                                  <a:pt x="162" y="88"/>
                                </a:lnTo>
                                <a:lnTo>
                                  <a:pt x="157" y="98"/>
                                </a:lnTo>
                                <a:lnTo>
                                  <a:pt x="150" y="115"/>
                                </a:lnTo>
                                <a:lnTo>
                                  <a:pt x="130" y="140"/>
                                </a:lnTo>
                                <a:lnTo>
                                  <a:pt x="107" y="160"/>
                                </a:lnTo>
                                <a:lnTo>
                                  <a:pt x="80" y="180"/>
                                </a:lnTo>
                                <a:lnTo>
                                  <a:pt x="40" y="210"/>
                                </a:lnTo>
                                <a:lnTo>
                                  <a:pt x="28" y="220"/>
                                </a:lnTo>
                                <a:lnTo>
                                  <a:pt x="20" y="232"/>
                                </a:lnTo>
                                <a:lnTo>
                                  <a:pt x="15" y="242"/>
                                </a:lnTo>
                                <a:lnTo>
                                  <a:pt x="15" y="252"/>
                                </a:lnTo>
                                <a:lnTo>
                                  <a:pt x="15" y="265"/>
                                </a:lnTo>
                                <a:lnTo>
                                  <a:pt x="1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685"/>
                        <wps:cNvSpPr>
                          <a:spLocks/>
                        </wps:cNvSpPr>
                        <wps:spPr bwMode="auto">
                          <a:xfrm>
                            <a:off x="6662" y="793"/>
                            <a:ext cx="162" cy="280"/>
                          </a:xfrm>
                          <a:custGeom>
                            <a:avLst/>
                            <a:gdLst>
                              <a:gd name="T0" fmla="*/ 18 w 162"/>
                              <a:gd name="T1" fmla="*/ 277 h 280"/>
                              <a:gd name="T2" fmla="*/ 13 w 162"/>
                              <a:gd name="T3" fmla="*/ 280 h 280"/>
                              <a:gd name="T4" fmla="*/ 10 w 162"/>
                              <a:gd name="T5" fmla="*/ 277 h 280"/>
                              <a:gd name="T6" fmla="*/ 5 w 162"/>
                              <a:gd name="T7" fmla="*/ 272 h 280"/>
                              <a:gd name="T8" fmla="*/ 3 w 162"/>
                              <a:gd name="T9" fmla="*/ 267 h 280"/>
                              <a:gd name="T10" fmla="*/ 0 w 162"/>
                              <a:gd name="T11" fmla="*/ 262 h 280"/>
                              <a:gd name="T12" fmla="*/ 0 w 162"/>
                              <a:gd name="T13" fmla="*/ 255 h 280"/>
                              <a:gd name="T14" fmla="*/ 0 w 162"/>
                              <a:gd name="T15" fmla="*/ 247 h 280"/>
                              <a:gd name="T16" fmla="*/ 3 w 162"/>
                              <a:gd name="T17" fmla="*/ 240 h 280"/>
                              <a:gd name="T18" fmla="*/ 10 w 162"/>
                              <a:gd name="T19" fmla="*/ 225 h 280"/>
                              <a:gd name="T20" fmla="*/ 13 w 162"/>
                              <a:gd name="T21" fmla="*/ 215 h 280"/>
                              <a:gd name="T22" fmla="*/ 13 w 162"/>
                              <a:gd name="T23" fmla="*/ 205 h 280"/>
                              <a:gd name="T24" fmla="*/ 13 w 162"/>
                              <a:gd name="T25" fmla="*/ 197 h 280"/>
                              <a:gd name="T26" fmla="*/ 8 w 162"/>
                              <a:gd name="T27" fmla="*/ 185 h 280"/>
                              <a:gd name="T28" fmla="*/ 3 w 162"/>
                              <a:gd name="T29" fmla="*/ 172 h 280"/>
                              <a:gd name="T30" fmla="*/ 5 w 162"/>
                              <a:gd name="T31" fmla="*/ 162 h 280"/>
                              <a:gd name="T32" fmla="*/ 8 w 162"/>
                              <a:gd name="T33" fmla="*/ 152 h 280"/>
                              <a:gd name="T34" fmla="*/ 13 w 162"/>
                              <a:gd name="T35" fmla="*/ 142 h 280"/>
                              <a:gd name="T36" fmla="*/ 18 w 162"/>
                              <a:gd name="T37" fmla="*/ 132 h 280"/>
                              <a:gd name="T38" fmla="*/ 35 w 162"/>
                              <a:gd name="T39" fmla="*/ 113 h 280"/>
                              <a:gd name="T40" fmla="*/ 55 w 162"/>
                              <a:gd name="T41" fmla="*/ 93 h 280"/>
                              <a:gd name="T42" fmla="*/ 95 w 162"/>
                              <a:gd name="T43" fmla="*/ 58 h 280"/>
                              <a:gd name="T44" fmla="*/ 122 w 162"/>
                              <a:gd name="T45" fmla="*/ 28 h 280"/>
                              <a:gd name="T46" fmla="*/ 127 w 162"/>
                              <a:gd name="T47" fmla="*/ 23 h 280"/>
                              <a:gd name="T48" fmla="*/ 130 w 162"/>
                              <a:gd name="T49" fmla="*/ 18 h 280"/>
                              <a:gd name="T50" fmla="*/ 130 w 162"/>
                              <a:gd name="T51" fmla="*/ 13 h 280"/>
                              <a:gd name="T52" fmla="*/ 127 w 162"/>
                              <a:gd name="T53" fmla="*/ 10 h 280"/>
                              <a:gd name="T54" fmla="*/ 120 w 162"/>
                              <a:gd name="T55" fmla="*/ 5 h 280"/>
                              <a:gd name="T56" fmla="*/ 105 w 162"/>
                              <a:gd name="T57" fmla="*/ 5 h 280"/>
                              <a:gd name="T58" fmla="*/ 112 w 162"/>
                              <a:gd name="T59" fmla="*/ 0 h 280"/>
                              <a:gd name="T60" fmla="*/ 117 w 162"/>
                              <a:gd name="T61" fmla="*/ 0 h 280"/>
                              <a:gd name="T62" fmla="*/ 125 w 162"/>
                              <a:gd name="T63" fmla="*/ 0 h 280"/>
                              <a:gd name="T64" fmla="*/ 130 w 162"/>
                              <a:gd name="T65" fmla="*/ 3 h 280"/>
                              <a:gd name="T66" fmla="*/ 135 w 162"/>
                              <a:gd name="T67" fmla="*/ 5 h 280"/>
                              <a:gd name="T68" fmla="*/ 137 w 162"/>
                              <a:gd name="T69" fmla="*/ 10 h 280"/>
                              <a:gd name="T70" fmla="*/ 140 w 162"/>
                              <a:gd name="T71" fmla="*/ 18 h 280"/>
                              <a:gd name="T72" fmla="*/ 137 w 162"/>
                              <a:gd name="T73" fmla="*/ 28 h 280"/>
                              <a:gd name="T74" fmla="*/ 142 w 162"/>
                              <a:gd name="T75" fmla="*/ 43 h 280"/>
                              <a:gd name="T76" fmla="*/ 145 w 162"/>
                              <a:gd name="T77" fmla="*/ 53 h 280"/>
                              <a:gd name="T78" fmla="*/ 152 w 162"/>
                              <a:gd name="T79" fmla="*/ 65 h 280"/>
                              <a:gd name="T80" fmla="*/ 162 w 162"/>
                              <a:gd name="T81" fmla="*/ 78 h 280"/>
                              <a:gd name="T82" fmla="*/ 162 w 162"/>
                              <a:gd name="T83" fmla="*/ 83 h 280"/>
                              <a:gd name="T84" fmla="*/ 162 w 162"/>
                              <a:gd name="T85" fmla="*/ 88 h 280"/>
                              <a:gd name="T86" fmla="*/ 157 w 162"/>
                              <a:gd name="T87" fmla="*/ 98 h 280"/>
                              <a:gd name="T88" fmla="*/ 150 w 162"/>
                              <a:gd name="T89" fmla="*/ 115 h 280"/>
                              <a:gd name="T90" fmla="*/ 130 w 162"/>
                              <a:gd name="T91" fmla="*/ 140 h 280"/>
                              <a:gd name="T92" fmla="*/ 107 w 162"/>
                              <a:gd name="T93" fmla="*/ 160 h 280"/>
                              <a:gd name="T94" fmla="*/ 80 w 162"/>
                              <a:gd name="T95" fmla="*/ 180 h 280"/>
                              <a:gd name="T96" fmla="*/ 40 w 162"/>
                              <a:gd name="T97" fmla="*/ 210 h 280"/>
                              <a:gd name="T98" fmla="*/ 28 w 162"/>
                              <a:gd name="T99" fmla="*/ 220 h 280"/>
                              <a:gd name="T100" fmla="*/ 20 w 162"/>
                              <a:gd name="T101" fmla="*/ 232 h 280"/>
                              <a:gd name="T102" fmla="*/ 15 w 162"/>
                              <a:gd name="T103" fmla="*/ 242 h 280"/>
                              <a:gd name="T104" fmla="*/ 15 w 162"/>
                              <a:gd name="T105" fmla="*/ 252 h 280"/>
                              <a:gd name="T106" fmla="*/ 15 w 162"/>
                              <a:gd name="T107" fmla="*/ 265 h 280"/>
                              <a:gd name="T108" fmla="*/ 18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8" y="277"/>
                                </a:moveTo>
                                <a:lnTo>
                                  <a:pt x="13" y="280"/>
                                </a:lnTo>
                                <a:lnTo>
                                  <a:pt x="10" y="277"/>
                                </a:lnTo>
                                <a:lnTo>
                                  <a:pt x="5" y="272"/>
                                </a:lnTo>
                                <a:lnTo>
                                  <a:pt x="3" y="267"/>
                                </a:lnTo>
                                <a:lnTo>
                                  <a:pt x="0" y="262"/>
                                </a:lnTo>
                                <a:lnTo>
                                  <a:pt x="0" y="255"/>
                                </a:lnTo>
                                <a:lnTo>
                                  <a:pt x="0" y="247"/>
                                </a:lnTo>
                                <a:lnTo>
                                  <a:pt x="3" y="240"/>
                                </a:lnTo>
                                <a:lnTo>
                                  <a:pt x="10" y="225"/>
                                </a:lnTo>
                                <a:lnTo>
                                  <a:pt x="13" y="215"/>
                                </a:lnTo>
                                <a:lnTo>
                                  <a:pt x="13" y="205"/>
                                </a:lnTo>
                                <a:lnTo>
                                  <a:pt x="13" y="197"/>
                                </a:lnTo>
                                <a:lnTo>
                                  <a:pt x="8" y="185"/>
                                </a:lnTo>
                                <a:lnTo>
                                  <a:pt x="3" y="172"/>
                                </a:lnTo>
                                <a:lnTo>
                                  <a:pt x="5" y="162"/>
                                </a:lnTo>
                                <a:lnTo>
                                  <a:pt x="8" y="152"/>
                                </a:lnTo>
                                <a:lnTo>
                                  <a:pt x="13" y="142"/>
                                </a:lnTo>
                                <a:lnTo>
                                  <a:pt x="18" y="132"/>
                                </a:lnTo>
                                <a:lnTo>
                                  <a:pt x="35" y="113"/>
                                </a:lnTo>
                                <a:lnTo>
                                  <a:pt x="55" y="93"/>
                                </a:lnTo>
                                <a:lnTo>
                                  <a:pt x="95" y="58"/>
                                </a:lnTo>
                                <a:lnTo>
                                  <a:pt x="122" y="28"/>
                                </a:lnTo>
                                <a:lnTo>
                                  <a:pt x="127" y="23"/>
                                </a:lnTo>
                                <a:lnTo>
                                  <a:pt x="130" y="18"/>
                                </a:lnTo>
                                <a:lnTo>
                                  <a:pt x="130" y="13"/>
                                </a:lnTo>
                                <a:lnTo>
                                  <a:pt x="127" y="10"/>
                                </a:lnTo>
                                <a:lnTo>
                                  <a:pt x="120" y="5"/>
                                </a:lnTo>
                                <a:lnTo>
                                  <a:pt x="105" y="5"/>
                                </a:lnTo>
                                <a:lnTo>
                                  <a:pt x="112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lnTo>
                                  <a:pt x="130" y="3"/>
                                </a:lnTo>
                                <a:lnTo>
                                  <a:pt x="135" y="5"/>
                                </a:lnTo>
                                <a:lnTo>
                                  <a:pt x="137" y="10"/>
                                </a:lnTo>
                                <a:lnTo>
                                  <a:pt x="140" y="18"/>
                                </a:lnTo>
                                <a:lnTo>
                                  <a:pt x="137" y="28"/>
                                </a:lnTo>
                                <a:lnTo>
                                  <a:pt x="142" y="43"/>
                                </a:lnTo>
                                <a:lnTo>
                                  <a:pt x="145" y="53"/>
                                </a:lnTo>
                                <a:lnTo>
                                  <a:pt x="152" y="65"/>
                                </a:lnTo>
                                <a:lnTo>
                                  <a:pt x="162" y="78"/>
                                </a:lnTo>
                                <a:lnTo>
                                  <a:pt x="162" y="83"/>
                                </a:lnTo>
                                <a:lnTo>
                                  <a:pt x="162" y="88"/>
                                </a:lnTo>
                                <a:lnTo>
                                  <a:pt x="157" y="98"/>
                                </a:lnTo>
                                <a:lnTo>
                                  <a:pt x="150" y="115"/>
                                </a:lnTo>
                                <a:lnTo>
                                  <a:pt x="130" y="140"/>
                                </a:lnTo>
                                <a:lnTo>
                                  <a:pt x="107" y="160"/>
                                </a:lnTo>
                                <a:lnTo>
                                  <a:pt x="80" y="180"/>
                                </a:lnTo>
                                <a:lnTo>
                                  <a:pt x="40" y="210"/>
                                </a:lnTo>
                                <a:lnTo>
                                  <a:pt x="28" y="220"/>
                                </a:lnTo>
                                <a:lnTo>
                                  <a:pt x="20" y="232"/>
                                </a:lnTo>
                                <a:lnTo>
                                  <a:pt x="15" y="242"/>
                                </a:lnTo>
                                <a:lnTo>
                                  <a:pt x="15" y="252"/>
                                </a:lnTo>
                                <a:lnTo>
                                  <a:pt x="15" y="265"/>
                                </a:lnTo>
                                <a:lnTo>
                                  <a:pt x="1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686"/>
                        <wps:cNvSpPr>
                          <a:spLocks/>
                        </wps:cNvSpPr>
                        <wps:spPr bwMode="auto">
                          <a:xfrm>
                            <a:off x="6635" y="654"/>
                            <a:ext cx="117" cy="247"/>
                          </a:xfrm>
                          <a:custGeom>
                            <a:avLst/>
                            <a:gdLst>
                              <a:gd name="T0" fmla="*/ 40 w 117"/>
                              <a:gd name="T1" fmla="*/ 247 h 247"/>
                              <a:gd name="T2" fmla="*/ 30 w 117"/>
                              <a:gd name="T3" fmla="*/ 247 h 247"/>
                              <a:gd name="T4" fmla="*/ 15 w 117"/>
                              <a:gd name="T5" fmla="*/ 242 h 247"/>
                              <a:gd name="T6" fmla="*/ 10 w 117"/>
                              <a:gd name="T7" fmla="*/ 237 h 247"/>
                              <a:gd name="T8" fmla="*/ 5 w 117"/>
                              <a:gd name="T9" fmla="*/ 232 h 247"/>
                              <a:gd name="T10" fmla="*/ 3 w 117"/>
                              <a:gd name="T11" fmla="*/ 224 h 247"/>
                              <a:gd name="T12" fmla="*/ 5 w 117"/>
                              <a:gd name="T13" fmla="*/ 217 h 247"/>
                              <a:gd name="T14" fmla="*/ 8 w 117"/>
                              <a:gd name="T15" fmla="*/ 204 h 247"/>
                              <a:gd name="T16" fmla="*/ 10 w 117"/>
                              <a:gd name="T17" fmla="*/ 194 h 247"/>
                              <a:gd name="T18" fmla="*/ 10 w 117"/>
                              <a:gd name="T19" fmla="*/ 189 h 247"/>
                              <a:gd name="T20" fmla="*/ 10 w 117"/>
                              <a:gd name="T21" fmla="*/ 182 h 247"/>
                              <a:gd name="T22" fmla="*/ 5 w 117"/>
                              <a:gd name="T23" fmla="*/ 172 h 247"/>
                              <a:gd name="T24" fmla="*/ 0 w 117"/>
                              <a:gd name="T25" fmla="*/ 162 h 247"/>
                              <a:gd name="T26" fmla="*/ 0 w 117"/>
                              <a:gd name="T27" fmla="*/ 154 h 247"/>
                              <a:gd name="T28" fmla="*/ 0 w 117"/>
                              <a:gd name="T29" fmla="*/ 144 h 247"/>
                              <a:gd name="T30" fmla="*/ 3 w 117"/>
                              <a:gd name="T31" fmla="*/ 134 h 247"/>
                              <a:gd name="T32" fmla="*/ 8 w 117"/>
                              <a:gd name="T33" fmla="*/ 127 h 247"/>
                              <a:gd name="T34" fmla="*/ 20 w 117"/>
                              <a:gd name="T35" fmla="*/ 107 h 247"/>
                              <a:gd name="T36" fmla="*/ 32 w 117"/>
                              <a:gd name="T37" fmla="*/ 87 h 247"/>
                              <a:gd name="T38" fmla="*/ 62 w 117"/>
                              <a:gd name="T39" fmla="*/ 52 h 247"/>
                              <a:gd name="T40" fmla="*/ 80 w 117"/>
                              <a:gd name="T41" fmla="*/ 27 h 247"/>
                              <a:gd name="T42" fmla="*/ 82 w 117"/>
                              <a:gd name="T43" fmla="*/ 17 h 247"/>
                              <a:gd name="T44" fmla="*/ 82 w 117"/>
                              <a:gd name="T45" fmla="*/ 10 h 247"/>
                              <a:gd name="T46" fmla="*/ 77 w 117"/>
                              <a:gd name="T47" fmla="*/ 7 h 247"/>
                              <a:gd name="T48" fmla="*/ 65 w 117"/>
                              <a:gd name="T49" fmla="*/ 7 h 247"/>
                              <a:gd name="T50" fmla="*/ 70 w 117"/>
                              <a:gd name="T51" fmla="*/ 2 h 247"/>
                              <a:gd name="T52" fmla="*/ 77 w 117"/>
                              <a:gd name="T53" fmla="*/ 2 h 247"/>
                              <a:gd name="T54" fmla="*/ 82 w 117"/>
                              <a:gd name="T55" fmla="*/ 0 h 247"/>
                              <a:gd name="T56" fmla="*/ 87 w 117"/>
                              <a:gd name="T57" fmla="*/ 2 h 247"/>
                              <a:gd name="T58" fmla="*/ 90 w 117"/>
                              <a:gd name="T59" fmla="*/ 5 h 247"/>
                              <a:gd name="T60" fmla="*/ 92 w 117"/>
                              <a:gd name="T61" fmla="*/ 10 h 247"/>
                              <a:gd name="T62" fmla="*/ 95 w 117"/>
                              <a:gd name="T63" fmla="*/ 17 h 247"/>
                              <a:gd name="T64" fmla="*/ 95 w 117"/>
                              <a:gd name="T65" fmla="*/ 27 h 247"/>
                              <a:gd name="T66" fmla="*/ 104 w 117"/>
                              <a:gd name="T67" fmla="*/ 39 h 247"/>
                              <a:gd name="T68" fmla="*/ 117 w 117"/>
                              <a:gd name="T69" fmla="*/ 54 h 247"/>
                              <a:gd name="T70" fmla="*/ 117 w 117"/>
                              <a:gd name="T71" fmla="*/ 62 h 247"/>
                              <a:gd name="T72" fmla="*/ 117 w 117"/>
                              <a:gd name="T73" fmla="*/ 69 h 247"/>
                              <a:gd name="T74" fmla="*/ 114 w 117"/>
                              <a:gd name="T75" fmla="*/ 82 h 247"/>
                              <a:gd name="T76" fmla="*/ 104 w 117"/>
                              <a:gd name="T77" fmla="*/ 97 h 247"/>
                              <a:gd name="T78" fmla="*/ 90 w 117"/>
                              <a:gd name="T79" fmla="*/ 119 h 247"/>
                              <a:gd name="T80" fmla="*/ 75 w 117"/>
                              <a:gd name="T81" fmla="*/ 137 h 247"/>
                              <a:gd name="T82" fmla="*/ 57 w 117"/>
                              <a:gd name="T83" fmla="*/ 157 h 247"/>
                              <a:gd name="T84" fmla="*/ 30 w 117"/>
                              <a:gd name="T85" fmla="*/ 187 h 247"/>
                              <a:gd name="T86" fmla="*/ 25 w 117"/>
                              <a:gd name="T87" fmla="*/ 192 h 247"/>
                              <a:gd name="T88" fmla="*/ 20 w 117"/>
                              <a:gd name="T89" fmla="*/ 199 h 247"/>
                              <a:gd name="T90" fmla="*/ 18 w 117"/>
                              <a:gd name="T91" fmla="*/ 207 h 247"/>
                              <a:gd name="T92" fmla="*/ 18 w 117"/>
                              <a:gd name="T93" fmla="*/ 217 h 247"/>
                              <a:gd name="T94" fmla="*/ 18 w 117"/>
                              <a:gd name="T95" fmla="*/ 227 h 247"/>
                              <a:gd name="T96" fmla="*/ 22 w 117"/>
                              <a:gd name="T97" fmla="*/ 234 h 247"/>
                              <a:gd name="T98" fmla="*/ 30 w 117"/>
                              <a:gd name="T99" fmla="*/ 242 h 247"/>
                              <a:gd name="T100" fmla="*/ 40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40" y="247"/>
                                </a:moveTo>
                                <a:lnTo>
                                  <a:pt x="30" y="247"/>
                                </a:lnTo>
                                <a:lnTo>
                                  <a:pt x="15" y="242"/>
                                </a:lnTo>
                                <a:lnTo>
                                  <a:pt x="10" y="237"/>
                                </a:lnTo>
                                <a:lnTo>
                                  <a:pt x="5" y="232"/>
                                </a:lnTo>
                                <a:lnTo>
                                  <a:pt x="3" y="224"/>
                                </a:lnTo>
                                <a:lnTo>
                                  <a:pt x="5" y="217"/>
                                </a:lnTo>
                                <a:lnTo>
                                  <a:pt x="8" y="204"/>
                                </a:lnTo>
                                <a:lnTo>
                                  <a:pt x="10" y="194"/>
                                </a:lnTo>
                                <a:lnTo>
                                  <a:pt x="10" y="189"/>
                                </a:lnTo>
                                <a:lnTo>
                                  <a:pt x="10" y="182"/>
                                </a:lnTo>
                                <a:lnTo>
                                  <a:pt x="5" y="172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44"/>
                                </a:lnTo>
                                <a:lnTo>
                                  <a:pt x="3" y="134"/>
                                </a:lnTo>
                                <a:lnTo>
                                  <a:pt x="8" y="127"/>
                                </a:lnTo>
                                <a:lnTo>
                                  <a:pt x="20" y="107"/>
                                </a:lnTo>
                                <a:lnTo>
                                  <a:pt x="32" y="87"/>
                                </a:lnTo>
                                <a:lnTo>
                                  <a:pt x="62" y="52"/>
                                </a:lnTo>
                                <a:lnTo>
                                  <a:pt x="80" y="27"/>
                                </a:lnTo>
                                <a:lnTo>
                                  <a:pt x="82" y="17"/>
                                </a:lnTo>
                                <a:lnTo>
                                  <a:pt x="82" y="10"/>
                                </a:lnTo>
                                <a:lnTo>
                                  <a:pt x="77" y="7"/>
                                </a:lnTo>
                                <a:lnTo>
                                  <a:pt x="65" y="7"/>
                                </a:lnTo>
                                <a:lnTo>
                                  <a:pt x="70" y="2"/>
                                </a:lnTo>
                                <a:lnTo>
                                  <a:pt x="77" y="2"/>
                                </a:lnTo>
                                <a:lnTo>
                                  <a:pt x="82" y="0"/>
                                </a:lnTo>
                                <a:lnTo>
                                  <a:pt x="87" y="2"/>
                                </a:lnTo>
                                <a:lnTo>
                                  <a:pt x="90" y="5"/>
                                </a:lnTo>
                                <a:lnTo>
                                  <a:pt x="92" y="10"/>
                                </a:lnTo>
                                <a:lnTo>
                                  <a:pt x="95" y="17"/>
                                </a:lnTo>
                                <a:lnTo>
                                  <a:pt x="95" y="27"/>
                                </a:lnTo>
                                <a:lnTo>
                                  <a:pt x="104" y="39"/>
                                </a:lnTo>
                                <a:lnTo>
                                  <a:pt x="117" y="54"/>
                                </a:lnTo>
                                <a:lnTo>
                                  <a:pt x="117" y="62"/>
                                </a:lnTo>
                                <a:lnTo>
                                  <a:pt x="117" y="69"/>
                                </a:lnTo>
                                <a:lnTo>
                                  <a:pt x="114" y="82"/>
                                </a:lnTo>
                                <a:lnTo>
                                  <a:pt x="104" y="97"/>
                                </a:lnTo>
                                <a:lnTo>
                                  <a:pt x="90" y="119"/>
                                </a:lnTo>
                                <a:lnTo>
                                  <a:pt x="75" y="137"/>
                                </a:lnTo>
                                <a:lnTo>
                                  <a:pt x="57" y="157"/>
                                </a:lnTo>
                                <a:lnTo>
                                  <a:pt x="30" y="187"/>
                                </a:lnTo>
                                <a:lnTo>
                                  <a:pt x="25" y="192"/>
                                </a:lnTo>
                                <a:lnTo>
                                  <a:pt x="20" y="199"/>
                                </a:lnTo>
                                <a:lnTo>
                                  <a:pt x="18" y="207"/>
                                </a:lnTo>
                                <a:lnTo>
                                  <a:pt x="18" y="217"/>
                                </a:lnTo>
                                <a:lnTo>
                                  <a:pt x="18" y="227"/>
                                </a:lnTo>
                                <a:lnTo>
                                  <a:pt x="22" y="234"/>
                                </a:lnTo>
                                <a:lnTo>
                                  <a:pt x="30" y="242"/>
                                </a:lnTo>
                                <a:lnTo>
                                  <a:pt x="40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687"/>
                        <wps:cNvSpPr>
                          <a:spLocks/>
                        </wps:cNvSpPr>
                        <wps:spPr bwMode="auto">
                          <a:xfrm>
                            <a:off x="6635" y="654"/>
                            <a:ext cx="117" cy="247"/>
                          </a:xfrm>
                          <a:custGeom>
                            <a:avLst/>
                            <a:gdLst>
                              <a:gd name="T0" fmla="*/ 40 w 117"/>
                              <a:gd name="T1" fmla="*/ 247 h 247"/>
                              <a:gd name="T2" fmla="*/ 30 w 117"/>
                              <a:gd name="T3" fmla="*/ 247 h 247"/>
                              <a:gd name="T4" fmla="*/ 15 w 117"/>
                              <a:gd name="T5" fmla="*/ 242 h 247"/>
                              <a:gd name="T6" fmla="*/ 10 w 117"/>
                              <a:gd name="T7" fmla="*/ 237 h 247"/>
                              <a:gd name="T8" fmla="*/ 5 w 117"/>
                              <a:gd name="T9" fmla="*/ 232 h 247"/>
                              <a:gd name="T10" fmla="*/ 3 w 117"/>
                              <a:gd name="T11" fmla="*/ 224 h 247"/>
                              <a:gd name="T12" fmla="*/ 5 w 117"/>
                              <a:gd name="T13" fmla="*/ 217 h 247"/>
                              <a:gd name="T14" fmla="*/ 8 w 117"/>
                              <a:gd name="T15" fmla="*/ 204 h 247"/>
                              <a:gd name="T16" fmla="*/ 10 w 117"/>
                              <a:gd name="T17" fmla="*/ 194 h 247"/>
                              <a:gd name="T18" fmla="*/ 10 w 117"/>
                              <a:gd name="T19" fmla="*/ 189 h 247"/>
                              <a:gd name="T20" fmla="*/ 10 w 117"/>
                              <a:gd name="T21" fmla="*/ 182 h 247"/>
                              <a:gd name="T22" fmla="*/ 5 w 117"/>
                              <a:gd name="T23" fmla="*/ 172 h 247"/>
                              <a:gd name="T24" fmla="*/ 0 w 117"/>
                              <a:gd name="T25" fmla="*/ 162 h 247"/>
                              <a:gd name="T26" fmla="*/ 0 w 117"/>
                              <a:gd name="T27" fmla="*/ 154 h 247"/>
                              <a:gd name="T28" fmla="*/ 0 w 117"/>
                              <a:gd name="T29" fmla="*/ 144 h 247"/>
                              <a:gd name="T30" fmla="*/ 3 w 117"/>
                              <a:gd name="T31" fmla="*/ 134 h 247"/>
                              <a:gd name="T32" fmla="*/ 8 w 117"/>
                              <a:gd name="T33" fmla="*/ 127 h 247"/>
                              <a:gd name="T34" fmla="*/ 20 w 117"/>
                              <a:gd name="T35" fmla="*/ 107 h 247"/>
                              <a:gd name="T36" fmla="*/ 32 w 117"/>
                              <a:gd name="T37" fmla="*/ 87 h 247"/>
                              <a:gd name="T38" fmla="*/ 62 w 117"/>
                              <a:gd name="T39" fmla="*/ 52 h 247"/>
                              <a:gd name="T40" fmla="*/ 80 w 117"/>
                              <a:gd name="T41" fmla="*/ 27 h 247"/>
                              <a:gd name="T42" fmla="*/ 82 w 117"/>
                              <a:gd name="T43" fmla="*/ 17 h 247"/>
                              <a:gd name="T44" fmla="*/ 82 w 117"/>
                              <a:gd name="T45" fmla="*/ 10 h 247"/>
                              <a:gd name="T46" fmla="*/ 77 w 117"/>
                              <a:gd name="T47" fmla="*/ 7 h 247"/>
                              <a:gd name="T48" fmla="*/ 65 w 117"/>
                              <a:gd name="T49" fmla="*/ 7 h 247"/>
                              <a:gd name="T50" fmla="*/ 70 w 117"/>
                              <a:gd name="T51" fmla="*/ 2 h 247"/>
                              <a:gd name="T52" fmla="*/ 77 w 117"/>
                              <a:gd name="T53" fmla="*/ 2 h 247"/>
                              <a:gd name="T54" fmla="*/ 82 w 117"/>
                              <a:gd name="T55" fmla="*/ 0 h 247"/>
                              <a:gd name="T56" fmla="*/ 87 w 117"/>
                              <a:gd name="T57" fmla="*/ 2 h 247"/>
                              <a:gd name="T58" fmla="*/ 90 w 117"/>
                              <a:gd name="T59" fmla="*/ 5 h 247"/>
                              <a:gd name="T60" fmla="*/ 92 w 117"/>
                              <a:gd name="T61" fmla="*/ 10 h 247"/>
                              <a:gd name="T62" fmla="*/ 95 w 117"/>
                              <a:gd name="T63" fmla="*/ 17 h 247"/>
                              <a:gd name="T64" fmla="*/ 95 w 117"/>
                              <a:gd name="T65" fmla="*/ 27 h 247"/>
                              <a:gd name="T66" fmla="*/ 104 w 117"/>
                              <a:gd name="T67" fmla="*/ 39 h 247"/>
                              <a:gd name="T68" fmla="*/ 117 w 117"/>
                              <a:gd name="T69" fmla="*/ 54 h 247"/>
                              <a:gd name="T70" fmla="*/ 117 w 117"/>
                              <a:gd name="T71" fmla="*/ 62 h 247"/>
                              <a:gd name="T72" fmla="*/ 117 w 117"/>
                              <a:gd name="T73" fmla="*/ 69 h 247"/>
                              <a:gd name="T74" fmla="*/ 114 w 117"/>
                              <a:gd name="T75" fmla="*/ 82 h 247"/>
                              <a:gd name="T76" fmla="*/ 104 w 117"/>
                              <a:gd name="T77" fmla="*/ 97 h 247"/>
                              <a:gd name="T78" fmla="*/ 90 w 117"/>
                              <a:gd name="T79" fmla="*/ 119 h 247"/>
                              <a:gd name="T80" fmla="*/ 75 w 117"/>
                              <a:gd name="T81" fmla="*/ 137 h 247"/>
                              <a:gd name="T82" fmla="*/ 57 w 117"/>
                              <a:gd name="T83" fmla="*/ 157 h 247"/>
                              <a:gd name="T84" fmla="*/ 30 w 117"/>
                              <a:gd name="T85" fmla="*/ 187 h 247"/>
                              <a:gd name="T86" fmla="*/ 25 w 117"/>
                              <a:gd name="T87" fmla="*/ 192 h 247"/>
                              <a:gd name="T88" fmla="*/ 20 w 117"/>
                              <a:gd name="T89" fmla="*/ 199 h 247"/>
                              <a:gd name="T90" fmla="*/ 18 w 117"/>
                              <a:gd name="T91" fmla="*/ 207 h 247"/>
                              <a:gd name="T92" fmla="*/ 18 w 117"/>
                              <a:gd name="T93" fmla="*/ 217 h 247"/>
                              <a:gd name="T94" fmla="*/ 18 w 117"/>
                              <a:gd name="T95" fmla="*/ 227 h 247"/>
                              <a:gd name="T96" fmla="*/ 22 w 117"/>
                              <a:gd name="T97" fmla="*/ 234 h 247"/>
                              <a:gd name="T98" fmla="*/ 30 w 117"/>
                              <a:gd name="T99" fmla="*/ 242 h 247"/>
                              <a:gd name="T100" fmla="*/ 40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40" y="247"/>
                                </a:moveTo>
                                <a:lnTo>
                                  <a:pt x="30" y="247"/>
                                </a:lnTo>
                                <a:lnTo>
                                  <a:pt x="15" y="242"/>
                                </a:lnTo>
                                <a:lnTo>
                                  <a:pt x="10" y="237"/>
                                </a:lnTo>
                                <a:lnTo>
                                  <a:pt x="5" y="232"/>
                                </a:lnTo>
                                <a:lnTo>
                                  <a:pt x="3" y="224"/>
                                </a:lnTo>
                                <a:lnTo>
                                  <a:pt x="5" y="217"/>
                                </a:lnTo>
                                <a:lnTo>
                                  <a:pt x="8" y="204"/>
                                </a:lnTo>
                                <a:lnTo>
                                  <a:pt x="10" y="194"/>
                                </a:lnTo>
                                <a:lnTo>
                                  <a:pt x="10" y="189"/>
                                </a:lnTo>
                                <a:lnTo>
                                  <a:pt x="10" y="182"/>
                                </a:lnTo>
                                <a:lnTo>
                                  <a:pt x="5" y="172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44"/>
                                </a:lnTo>
                                <a:lnTo>
                                  <a:pt x="3" y="134"/>
                                </a:lnTo>
                                <a:lnTo>
                                  <a:pt x="8" y="127"/>
                                </a:lnTo>
                                <a:lnTo>
                                  <a:pt x="20" y="107"/>
                                </a:lnTo>
                                <a:lnTo>
                                  <a:pt x="32" y="87"/>
                                </a:lnTo>
                                <a:lnTo>
                                  <a:pt x="62" y="52"/>
                                </a:lnTo>
                                <a:lnTo>
                                  <a:pt x="80" y="27"/>
                                </a:lnTo>
                                <a:lnTo>
                                  <a:pt x="82" y="17"/>
                                </a:lnTo>
                                <a:lnTo>
                                  <a:pt x="82" y="10"/>
                                </a:lnTo>
                                <a:lnTo>
                                  <a:pt x="77" y="7"/>
                                </a:lnTo>
                                <a:lnTo>
                                  <a:pt x="65" y="7"/>
                                </a:lnTo>
                                <a:lnTo>
                                  <a:pt x="70" y="2"/>
                                </a:lnTo>
                                <a:lnTo>
                                  <a:pt x="77" y="2"/>
                                </a:lnTo>
                                <a:lnTo>
                                  <a:pt x="82" y="0"/>
                                </a:lnTo>
                                <a:lnTo>
                                  <a:pt x="87" y="2"/>
                                </a:lnTo>
                                <a:lnTo>
                                  <a:pt x="90" y="5"/>
                                </a:lnTo>
                                <a:lnTo>
                                  <a:pt x="92" y="10"/>
                                </a:lnTo>
                                <a:lnTo>
                                  <a:pt x="95" y="17"/>
                                </a:lnTo>
                                <a:lnTo>
                                  <a:pt x="95" y="27"/>
                                </a:lnTo>
                                <a:lnTo>
                                  <a:pt x="104" y="39"/>
                                </a:lnTo>
                                <a:lnTo>
                                  <a:pt x="117" y="54"/>
                                </a:lnTo>
                                <a:lnTo>
                                  <a:pt x="117" y="62"/>
                                </a:lnTo>
                                <a:lnTo>
                                  <a:pt x="117" y="69"/>
                                </a:lnTo>
                                <a:lnTo>
                                  <a:pt x="114" y="82"/>
                                </a:lnTo>
                                <a:lnTo>
                                  <a:pt x="104" y="97"/>
                                </a:lnTo>
                                <a:lnTo>
                                  <a:pt x="90" y="119"/>
                                </a:lnTo>
                                <a:lnTo>
                                  <a:pt x="75" y="137"/>
                                </a:lnTo>
                                <a:lnTo>
                                  <a:pt x="57" y="157"/>
                                </a:lnTo>
                                <a:lnTo>
                                  <a:pt x="30" y="187"/>
                                </a:lnTo>
                                <a:lnTo>
                                  <a:pt x="25" y="192"/>
                                </a:lnTo>
                                <a:lnTo>
                                  <a:pt x="20" y="199"/>
                                </a:lnTo>
                                <a:lnTo>
                                  <a:pt x="18" y="207"/>
                                </a:lnTo>
                                <a:lnTo>
                                  <a:pt x="18" y="217"/>
                                </a:lnTo>
                                <a:lnTo>
                                  <a:pt x="18" y="227"/>
                                </a:lnTo>
                                <a:lnTo>
                                  <a:pt x="22" y="234"/>
                                </a:lnTo>
                                <a:lnTo>
                                  <a:pt x="30" y="242"/>
                                </a:lnTo>
                                <a:lnTo>
                                  <a:pt x="40" y="247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688"/>
                        <wps:cNvSpPr>
                          <a:spLocks/>
                        </wps:cNvSpPr>
                        <wps:spPr bwMode="auto">
                          <a:xfrm>
                            <a:off x="6578" y="539"/>
                            <a:ext cx="77" cy="239"/>
                          </a:xfrm>
                          <a:custGeom>
                            <a:avLst/>
                            <a:gdLst>
                              <a:gd name="T0" fmla="*/ 72 w 77"/>
                              <a:gd name="T1" fmla="*/ 237 h 239"/>
                              <a:gd name="T2" fmla="*/ 62 w 77"/>
                              <a:gd name="T3" fmla="*/ 239 h 239"/>
                              <a:gd name="T4" fmla="*/ 50 w 77"/>
                              <a:gd name="T5" fmla="*/ 237 h 239"/>
                              <a:gd name="T6" fmla="*/ 42 w 77"/>
                              <a:gd name="T7" fmla="*/ 234 h 239"/>
                              <a:gd name="T8" fmla="*/ 35 w 77"/>
                              <a:gd name="T9" fmla="*/ 229 h 239"/>
                              <a:gd name="T10" fmla="*/ 32 w 77"/>
                              <a:gd name="T11" fmla="*/ 224 h 239"/>
                              <a:gd name="T12" fmla="*/ 30 w 77"/>
                              <a:gd name="T13" fmla="*/ 217 h 239"/>
                              <a:gd name="T14" fmla="*/ 30 w 77"/>
                              <a:gd name="T15" fmla="*/ 204 h 239"/>
                              <a:gd name="T16" fmla="*/ 27 w 77"/>
                              <a:gd name="T17" fmla="*/ 194 h 239"/>
                              <a:gd name="T18" fmla="*/ 25 w 77"/>
                              <a:gd name="T19" fmla="*/ 189 h 239"/>
                              <a:gd name="T20" fmla="*/ 22 w 77"/>
                              <a:gd name="T21" fmla="*/ 184 h 239"/>
                              <a:gd name="T22" fmla="*/ 15 w 77"/>
                              <a:gd name="T23" fmla="*/ 177 h 239"/>
                              <a:gd name="T24" fmla="*/ 5 w 77"/>
                              <a:gd name="T25" fmla="*/ 167 h 239"/>
                              <a:gd name="T26" fmla="*/ 2 w 77"/>
                              <a:gd name="T27" fmla="*/ 159 h 239"/>
                              <a:gd name="T28" fmla="*/ 0 w 77"/>
                              <a:gd name="T29" fmla="*/ 152 h 239"/>
                              <a:gd name="T30" fmla="*/ 0 w 77"/>
                              <a:gd name="T31" fmla="*/ 142 h 239"/>
                              <a:gd name="T32" fmla="*/ 0 w 77"/>
                              <a:gd name="T33" fmla="*/ 132 h 239"/>
                              <a:gd name="T34" fmla="*/ 2 w 77"/>
                              <a:gd name="T35" fmla="*/ 112 h 239"/>
                              <a:gd name="T36" fmla="*/ 7 w 77"/>
                              <a:gd name="T37" fmla="*/ 92 h 239"/>
                              <a:gd name="T38" fmla="*/ 20 w 77"/>
                              <a:gd name="T39" fmla="*/ 52 h 239"/>
                              <a:gd name="T40" fmla="*/ 27 w 77"/>
                              <a:gd name="T41" fmla="*/ 25 h 239"/>
                              <a:gd name="T42" fmla="*/ 27 w 77"/>
                              <a:gd name="T43" fmla="*/ 15 h 239"/>
                              <a:gd name="T44" fmla="*/ 25 w 77"/>
                              <a:gd name="T45" fmla="*/ 10 h 239"/>
                              <a:gd name="T46" fmla="*/ 17 w 77"/>
                              <a:gd name="T47" fmla="*/ 7 h 239"/>
                              <a:gd name="T48" fmla="*/ 7 w 77"/>
                              <a:gd name="T49" fmla="*/ 10 h 239"/>
                              <a:gd name="T50" fmla="*/ 10 w 77"/>
                              <a:gd name="T51" fmla="*/ 5 h 239"/>
                              <a:gd name="T52" fmla="*/ 15 w 77"/>
                              <a:gd name="T53" fmla="*/ 2 h 239"/>
                              <a:gd name="T54" fmla="*/ 20 w 77"/>
                              <a:gd name="T55" fmla="*/ 0 h 239"/>
                              <a:gd name="T56" fmla="*/ 25 w 77"/>
                              <a:gd name="T57" fmla="*/ 0 h 239"/>
                              <a:gd name="T58" fmla="*/ 30 w 77"/>
                              <a:gd name="T59" fmla="*/ 2 h 239"/>
                              <a:gd name="T60" fmla="*/ 32 w 77"/>
                              <a:gd name="T61" fmla="*/ 5 h 239"/>
                              <a:gd name="T62" fmla="*/ 37 w 77"/>
                              <a:gd name="T63" fmla="*/ 12 h 239"/>
                              <a:gd name="T64" fmla="*/ 40 w 77"/>
                              <a:gd name="T65" fmla="*/ 20 h 239"/>
                              <a:gd name="T66" fmla="*/ 52 w 77"/>
                              <a:gd name="T67" fmla="*/ 30 h 239"/>
                              <a:gd name="T68" fmla="*/ 72 w 77"/>
                              <a:gd name="T69" fmla="*/ 42 h 239"/>
                              <a:gd name="T70" fmla="*/ 75 w 77"/>
                              <a:gd name="T71" fmla="*/ 47 h 239"/>
                              <a:gd name="T72" fmla="*/ 77 w 77"/>
                              <a:gd name="T73" fmla="*/ 55 h 239"/>
                              <a:gd name="T74" fmla="*/ 77 w 77"/>
                              <a:gd name="T75" fmla="*/ 67 h 239"/>
                              <a:gd name="T76" fmla="*/ 75 w 77"/>
                              <a:gd name="T77" fmla="*/ 82 h 239"/>
                              <a:gd name="T78" fmla="*/ 70 w 77"/>
                              <a:gd name="T79" fmla="*/ 107 h 239"/>
                              <a:gd name="T80" fmla="*/ 65 w 77"/>
                              <a:gd name="T81" fmla="*/ 127 h 239"/>
                              <a:gd name="T82" fmla="*/ 55 w 77"/>
                              <a:gd name="T83" fmla="*/ 149 h 239"/>
                              <a:gd name="T84" fmla="*/ 42 w 77"/>
                              <a:gd name="T85" fmla="*/ 182 h 239"/>
                              <a:gd name="T86" fmla="*/ 40 w 77"/>
                              <a:gd name="T87" fmla="*/ 189 h 239"/>
                              <a:gd name="T88" fmla="*/ 37 w 77"/>
                              <a:gd name="T89" fmla="*/ 197 h 239"/>
                              <a:gd name="T90" fmla="*/ 40 w 77"/>
                              <a:gd name="T91" fmla="*/ 204 h 239"/>
                              <a:gd name="T92" fmla="*/ 42 w 77"/>
                              <a:gd name="T93" fmla="*/ 212 h 239"/>
                              <a:gd name="T94" fmla="*/ 45 w 77"/>
                              <a:gd name="T95" fmla="*/ 222 h 239"/>
                              <a:gd name="T96" fmla="*/ 52 w 77"/>
                              <a:gd name="T97" fmla="*/ 227 h 239"/>
                              <a:gd name="T98" fmla="*/ 60 w 77"/>
                              <a:gd name="T99" fmla="*/ 232 h 239"/>
                              <a:gd name="T100" fmla="*/ 72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72" y="237"/>
                                </a:moveTo>
                                <a:lnTo>
                                  <a:pt x="62" y="239"/>
                                </a:lnTo>
                                <a:lnTo>
                                  <a:pt x="50" y="237"/>
                                </a:lnTo>
                                <a:lnTo>
                                  <a:pt x="42" y="234"/>
                                </a:lnTo>
                                <a:lnTo>
                                  <a:pt x="35" y="229"/>
                                </a:lnTo>
                                <a:lnTo>
                                  <a:pt x="32" y="224"/>
                                </a:lnTo>
                                <a:lnTo>
                                  <a:pt x="30" y="217"/>
                                </a:lnTo>
                                <a:lnTo>
                                  <a:pt x="30" y="204"/>
                                </a:lnTo>
                                <a:lnTo>
                                  <a:pt x="27" y="194"/>
                                </a:lnTo>
                                <a:lnTo>
                                  <a:pt x="25" y="189"/>
                                </a:lnTo>
                                <a:lnTo>
                                  <a:pt x="22" y="184"/>
                                </a:lnTo>
                                <a:lnTo>
                                  <a:pt x="15" y="177"/>
                                </a:lnTo>
                                <a:lnTo>
                                  <a:pt x="5" y="167"/>
                                </a:lnTo>
                                <a:lnTo>
                                  <a:pt x="2" y="159"/>
                                </a:lnTo>
                                <a:lnTo>
                                  <a:pt x="0" y="152"/>
                                </a:lnTo>
                                <a:lnTo>
                                  <a:pt x="0" y="142"/>
                                </a:lnTo>
                                <a:lnTo>
                                  <a:pt x="0" y="132"/>
                                </a:lnTo>
                                <a:lnTo>
                                  <a:pt x="2" y="112"/>
                                </a:lnTo>
                                <a:lnTo>
                                  <a:pt x="7" y="92"/>
                                </a:lnTo>
                                <a:lnTo>
                                  <a:pt x="20" y="52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5" y="10"/>
                                </a:lnTo>
                                <a:lnTo>
                                  <a:pt x="17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2" y="5"/>
                                </a:lnTo>
                                <a:lnTo>
                                  <a:pt x="37" y="12"/>
                                </a:lnTo>
                                <a:lnTo>
                                  <a:pt x="40" y="20"/>
                                </a:lnTo>
                                <a:lnTo>
                                  <a:pt x="52" y="30"/>
                                </a:lnTo>
                                <a:lnTo>
                                  <a:pt x="72" y="42"/>
                                </a:lnTo>
                                <a:lnTo>
                                  <a:pt x="75" y="47"/>
                                </a:lnTo>
                                <a:lnTo>
                                  <a:pt x="77" y="55"/>
                                </a:lnTo>
                                <a:lnTo>
                                  <a:pt x="77" y="67"/>
                                </a:lnTo>
                                <a:lnTo>
                                  <a:pt x="75" y="82"/>
                                </a:lnTo>
                                <a:lnTo>
                                  <a:pt x="70" y="107"/>
                                </a:lnTo>
                                <a:lnTo>
                                  <a:pt x="65" y="127"/>
                                </a:lnTo>
                                <a:lnTo>
                                  <a:pt x="55" y="149"/>
                                </a:lnTo>
                                <a:lnTo>
                                  <a:pt x="42" y="182"/>
                                </a:lnTo>
                                <a:lnTo>
                                  <a:pt x="40" y="189"/>
                                </a:lnTo>
                                <a:lnTo>
                                  <a:pt x="37" y="197"/>
                                </a:lnTo>
                                <a:lnTo>
                                  <a:pt x="40" y="204"/>
                                </a:lnTo>
                                <a:lnTo>
                                  <a:pt x="42" y="212"/>
                                </a:lnTo>
                                <a:lnTo>
                                  <a:pt x="45" y="222"/>
                                </a:lnTo>
                                <a:lnTo>
                                  <a:pt x="52" y="227"/>
                                </a:lnTo>
                                <a:lnTo>
                                  <a:pt x="60" y="232"/>
                                </a:lnTo>
                                <a:lnTo>
                                  <a:pt x="72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689"/>
                        <wps:cNvSpPr>
                          <a:spLocks/>
                        </wps:cNvSpPr>
                        <wps:spPr bwMode="auto">
                          <a:xfrm>
                            <a:off x="6578" y="539"/>
                            <a:ext cx="77" cy="239"/>
                          </a:xfrm>
                          <a:custGeom>
                            <a:avLst/>
                            <a:gdLst>
                              <a:gd name="T0" fmla="*/ 72 w 77"/>
                              <a:gd name="T1" fmla="*/ 237 h 239"/>
                              <a:gd name="T2" fmla="*/ 62 w 77"/>
                              <a:gd name="T3" fmla="*/ 239 h 239"/>
                              <a:gd name="T4" fmla="*/ 50 w 77"/>
                              <a:gd name="T5" fmla="*/ 237 h 239"/>
                              <a:gd name="T6" fmla="*/ 42 w 77"/>
                              <a:gd name="T7" fmla="*/ 234 h 239"/>
                              <a:gd name="T8" fmla="*/ 35 w 77"/>
                              <a:gd name="T9" fmla="*/ 229 h 239"/>
                              <a:gd name="T10" fmla="*/ 32 w 77"/>
                              <a:gd name="T11" fmla="*/ 224 h 239"/>
                              <a:gd name="T12" fmla="*/ 30 w 77"/>
                              <a:gd name="T13" fmla="*/ 217 h 239"/>
                              <a:gd name="T14" fmla="*/ 30 w 77"/>
                              <a:gd name="T15" fmla="*/ 204 h 239"/>
                              <a:gd name="T16" fmla="*/ 27 w 77"/>
                              <a:gd name="T17" fmla="*/ 194 h 239"/>
                              <a:gd name="T18" fmla="*/ 25 w 77"/>
                              <a:gd name="T19" fmla="*/ 189 h 239"/>
                              <a:gd name="T20" fmla="*/ 22 w 77"/>
                              <a:gd name="T21" fmla="*/ 184 h 239"/>
                              <a:gd name="T22" fmla="*/ 15 w 77"/>
                              <a:gd name="T23" fmla="*/ 177 h 239"/>
                              <a:gd name="T24" fmla="*/ 5 w 77"/>
                              <a:gd name="T25" fmla="*/ 167 h 239"/>
                              <a:gd name="T26" fmla="*/ 2 w 77"/>
                              <a:gd name="T27" fmla="*/ 159 h 239"/>
                              <a:gd name="T28" fmla="*/ 0 w 77"/>
                              <a:gd name="T29" fmla="*/ 152 h 239"/>
                              <a:gd name="T30" fmla="*/ 0 w 77"/>
                              <a:gd name="T31" fmla="*/ 142 h 239"/>
                              <a:gd name="T32" fmla="*/ 0 w 77"/>
                              <a:gd name="T33" fmla="*/ 132 h 239"/>
                              <a:gd name="T34" fmla="*/ 2 w 77"/>
                              <a:gd name="T35" fmla="*/ 112 h 239"/>
                              <a:gd name="T36" fmla="*/ 7 w 77"/>
                              <a:gd name="T37" fmla="*/ 92 h 239"/>
                              <a:gd name="T38" fmla="*/ 20 w 77"/>
                              <a:gd name="T39" fmla="*/ 52 h 239"/>
                              <a:gd name="T40" fmla="*/ 27 w 77"/>
                              <a:gd name="T41" fmla="*/ 25 h 239"/>
                              <a:gd name="T42" fmla="*/ 27 w 77"/>
                              <a:gd name="T43" fmla="*/ 15 h 239"/>
                              <a:gd name="T44" fmla="*/ 25 w 77"/>
                              <a:gd name="T45" fmla="*/ 10 h 239"/>
                              <a:gd name="T46" fmla="*/ 17 w 77"/>
                              <a:gd name="T47" fmla="*/ 7 h 239"/>
                              <a:gd name="T48" fmla="*/ 7 w 77"/>
                              <a:gd name="T49" fmla="*/ 10 h 239"/>
                              <a:gd name="T50" fmla="*/ 10 w 77"/>
                              <a:gd name="T51" fmla="*/ 5 h 239"/>
                              <a:gd name="T52" fmla="*/ 15 w 77"/>
                              <a:gd name="T53" fmla="*/ 2 h 239"/>
                              <a:gd name="T54" fmla="*/ 20 w 77"/>
                              <a:gd name="T55" fmla="*/ 0 h 239"/>
                              <a:gd name="T56" fmla="*/ 25 w 77"/>
                              <a:gd name="T57" fmla="*/ 0 h 239"/>
                              <a:gd name="T58" fmla="*/ 30 w 77"/>
                              <a:gd name="T59" fmla="*/ 2 h 239"/>
                              <a:gd name="T60" fmla="*/ 32 w 77"/>
                              <a:gd name="T61" fmla="*/ 5 h 239"/>
                              <a:gd name="T62" fmla="*/ 37 w 77"/>
                              <a:gd name="T63" fmla="*/ 12 h 239"/>
                              <a:gd name="T64" fmla="*/ 40 w 77"/>
                              <a:gd name="T65" fmla="*/ 20 h 239"/>
                              <a:gd name="T66" fmla="*/ 52 w 77"/>
                              <a:gd name="T67" fmla="*/ 30 h 239"/>
                              <a:gd name="T68" fmla="*/ 72 w 77"/>
                              <a:gd name="T69" fmla="*/ 42 h 239"/>
                              <a:gd name="T70" fmla="*/ 75 w 77"/>
                              <a:gd name="T71" fmla="*/ 47 h 239"/>
                              <a:gd name="T72" fmla="*/ 77 w 77"/>
                              <a:gd name="T73" fmla="*/ 55 h 239"/>
                              <a:gd name="T74" fmla="*/ 77 w 77"/>
                              <a:gd name="T75" fmla="*/ 67 h 239"/>
                              <a:gd name="T76" fmla="*/ 75 w 77"/>
                              <a:gd name="T77" fmla="*/ 82 h 239"/>
                              <a:gd name="T78" fmla="*/ 70 w 77"/>
                              <a:gd name="T79" fmla="*/ 107 h 239"/>
                              <a:gd name="T80" fmla="*/ 65 w 77"/>
                              <a:gd name="T81" fmla="*/ 127 h 239"/>
                              <a:gd name="T82" fmla="*/ 55 w 77"/>
                              <a:gd name="T83" fmla="*/ 149 h 239"/>
                              <a:gd name="T84" fmla="*/ 42 w 77"/>
                              <a:gd name="T85" fmla="*/ 182 h 239"/>
                              <a:gd name="T86" fmla="*/ 40 w 77"/>
                              <a:gd name="T87" fmla="*/ 189 h 239"/>
                              <a:gd name="T88" fmla="*/ 37 w 77"/>
                              <a:gd name="T89" fmla="*/ 197 h 239"/>
                              <a:gd name="T90" fmla="*/ 40 w 77"/>
                              <a:gd name="T91" fmla="*/ 204 h 239"/>
                              <a:gd name="T92" fmla="*/ 42 w 77"/>
                              <a:gd name="T93" fmla="*/ 212 h 239"/>
                              <a:gd name="T94" fmla="*/ 45 w 77"/>
                              <a:gd name="T95" fmla="*/ 222 h 239"/>
                              <a:gd name="T96" fmla="*/ 52 w 77"/>
                              <a:gd name="T97" fmla="*/ 227 h 239"/>
                              <a:gd name="T98" fmla="*/ 60 w 77"/>
                              <a:gd name="T99" fmla="*/ 232 h 239"/>
                              <a:gd name="T100" fmla="*/ 72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72" y="237"/>
                                </a:moveTo>
                                <a:lnTo>
                                  <a:pt x="62" y="239"/>
                                </a:lnTo>
                                <a:lnTo>
                                  <a:pt x="50" y="237"/>
                                </a:lnTo>
                                <a:lnTo>
                                  <a:pt x="42" y="234"/>
                                </a:lnTo>
                                <a:lnTo>
                                  <a:pt x="35" y="229"/>
                                </a:lnTo>
                                <a:lnTo>
                                  <a:pt x="32" y="224"/>
                                </a:lnTo>
                                <a:lnTo>
                                  <a:pt x="30" y="217"/>
                                </a:lnTo>
                                <a:lnTo>
                                  <a:pt x="30" y="204"/>
                                </a:lnTo>
                                <a:lnTo>
                                  <a:pt x="27" y="194"/>
                                </a:lnTo>
                                <a:lnTo>
                                  <a:pt x="25" y="189"/>
                                </a:lnTo>
                                <a:lnTo>
                                  <a:pt x="22" y="184"/>
                                </a:lnTo>
                                <a:lnTo>
                                  <a:pt x="15" y="177"/>
                                </a:lnTo>
                                <a:lnTo>
                                  <a:pt x="5" y="167"/>
                                </a:lnTo>
                                <a:lnTo>
                                  <a:pt x="2" y="159"/>
                                </a:lnTo>
                                <a:lnTo>
                                  <a:pt x="0" y="152"/>
                                </a:lnTo>
                                <a:lnTo>
                                  <a:pt x="0" y="142"/>
                                </a:lnTo>
                                <a:lnTo>
                                  <a:pt x="0" y="132"/>
                                </a:lnTo>
                                <a:lnTo>
                                  <a:pt x="2" y="112"/>
                                </a:lnTo>
                                <a:lnTo>
                                  <a:pt x="7" y="92"/>
                                </a:lnTo>
                                <a:lnTo>
                                  <a:pt x="20" y="52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5" y="10"/>
                                </a:lnTo>
                                <a:lnTo>
                                  <a:pt x="17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2" y="5"/>
                                </a:lnTo>
                                <a:lnTo>
                                  <a:pt x="37" y="12"/>
                                </a:lnTo>
                                <a:lnTo>
                                  <a:pt x="40" y="20"/>
                                </a:lnTo>
                                <a:lnTo>
                                  <a:pt x="52" y="30"/>
                                </a:lnTo>
                                <a:lnTo>
                                  <a:pt x="72" y="42"/>
                                </a:lnTo>
                                <a:lnTo>
                                  <a:pt x="75" y="47"/>
                                </a:lnTo>
                                <a:lnTo>
                                  <a:pt x="77" y="55"/>
                                </a:lnTo>
                                <a:lnTo>
                                  <a:pt x="77" y="67"/>
                                </a:lnTo>
                                <a:lnTo>
                                  <a:pt x="75" y="82"/>
                                </a:lnTo>
                                <a:lnTo>
                                  <a:pt x="70" y="107"/>
                                </a:lnTo>
                                <a:lnTo>
                                  <a:pt x="65" y="127"/>
                                </a:lnTo>
                                <a:lnTo>
                                  <a:pt x="55" y="149"/>
                                </a:lnTo>
                                <a:lnTo>
                                  <a:pt x="42" y="182"/>
                                </a:lnTo>
                                <a:lnTo>
                                  <a:pt x="40" y="189"/>
                                </a:lnTo>
                                <a:lnTo>
                                  <a:pt x="37" y="197"/>
                                </a:lnTo>
                                <a:lnTo>
                                  <a:pt x="40" y="204"/>
                                </a:lnTo>
                                <a:lnTo>
                                  <a:pt x="42" y="212"/>
                                </a:lnTo>
                                <a:lnTo>
                                  <a:pt x="45" y="222"/>
                                </a:lnTo>
                                <a:lnTo>
                                  <a:pt x="52" y="227"/>
                                </a:lnTo>
                                <a:lnTo>
                                  <a:pt x="60" y="232"/>
                                </a:lnTo>
                                <a:lnTo>
                                  <a:pt x="72" y="237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690"/>
                        <wps:cNvSpPr>
                          <a:spLocks/>
                        </wps:cNvSpPr>
                        <wps:spPr bwMode="auto">
                          <a:xfrm>
                            <a:off x="6454" y="486"/>
                            <a:ext cx="112" cy="18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80 h 187"/>
                              <a:gd name="T2" fmla="*/ 104 w 112"/>
                              <a:gd name="T3" fmla="*/ 185 h 187"/>
                              <a:gd name="T4" fmla="*/ 92 w 112"/>
                              <a:gd name="T5" fmla="*/ 187 h 187"/>
                              <a:gd name="T6" fmla="*/ 87 w 112"/>
                              <a:gd name="T7" fmla="*/ 187 h 187"/>
                              <a:gd name="T8" fmla="*/ 79 w 112"/>
                              <a:gd name="T9" fmla="*/ 187 h 187"/>
                              <a:gd name="T10" fmla="*/ 74 w 112"/>
                              <a:gd name="T11" fmla="*/ 182 h 187"/>
                              <a:gd name="T12" fmla="*/ 72 w 112"/>
                              <a:gd name="T13" fmla="*/ 178 h 187"/>
                              <a:gd name="T14" fmla="*/ 64 w 112"/>
                              <a:gd name="T15" fmla="*/ 160 h 187"/>
                              <a:gd name="T16" fmla="*/ 57 w 112"/>
                              <a:gd name="T17" fmla="*/ 153 h 187"/>
                              <a:gd name="T18" fmla="*/ 47 w 112"/>
                              <a:gd name="T19" fmla="*/ 148 h 187"/>
                              <a:gd name="T20" fmla="*/ 39 w 112"/>
                              <a:gd name="T21" fmla="*/ 145 h 187"/>
                              <a:gd name="T22" fmla="*/ 30 w 112"/>
                              <a:gd name="T23" fmla="*/ 133 h 187"/>
                              <a:gd name="T24" fmla="*/ 25 w 112"/>
                              <a:gd name="T25" fmla="*/ 118 h 187"/>
                              <a:gd name="T26" fmla="*/ 22 w 112"/>
                              <a:gd name="T27" fmla="*/ 100 h 187"/>
                              <a:gd name="T28" fmla="*/ 22 w 112"/>
                              <a:gd name="T29" fmla="*/ 80 h 187"/>
                              <a:gd name="T30" fmla="*/ 25 w 112"/>
                              <a:gd name="T31" fmla="*/ 45 h 187"/>
                              <a:gd name="T32" fmla="*/ 22 w 112"/>
                              <a:gd name="T33" fmla="*/ 20 h 187"/>
                              <a:gd name="T34" fmla="*/ 20 w 112"/>
                              <a:gd name="T35" fmla="*/ 10 h 187"/>
                              <a:gd name="T36" fmla="*/ 15 w 112"/>
                              <a:gd name="T37" fmla="*/ 8 h 187"/>
                              <a:gd name="T38" fmla="*/ 10 w 112"/>
                              <a:gd name="T39" fmla="*/ 8 h 187"/>
                              <a:gd name="T40" fmla="*/ 0 w 112"/>
                              <a:gd name="T41" fmla="*/ 13 h 187"/>
                              <a:gd name="T42" fmla="*/ 7 w 112"/>
                              <a:gd name="T43" fmla="*/ 5 h 187"/>
                              <a:gd name="T44" fmla="*/ 15 w 112"/>
                              <a:gd name="T45" fmla="*/ 0 h 187"/>
                              <a:gd name="T46" fmla="*/ 17 w 112"/>
                              <a:gd name="T47" fmla="*/ 0 h 187"/>
                              <a:gd name="T48" fmla="*/ 22 w 112"/>
                              <a:gd name="T49" fmla="*/ 3 h 187"/>
                              <a:gd name="T50" fmla="*/ 27 w 112"/>
                              <a:gd name="T51" fmla="*/ 5 h 187"/>
                              <a:gd name="T52" fmla="*/ 32 w 112"/>
                              <a:gd name="T53" fmla="*/ 13 h 187"/>
                              <a:gd name="T54" fmla="*/ 44 w 112"/>
                              <a:gd name="T55" fmla="*/ 15 h 187"/>
                              <a:gd name="T56" fmla="*/ 64 w 112"/>
                              <a:gd name="T57" fmla="*/ 20 h 187"/>
                              <a:gd name="T58" fmla="*/ 67 w 112"/>
                              <a:gd name="T59" fmla="*/ 23 h 187"/>
                              <a:gd name="T60" fmla="*/ 72 w 112"/>
                              <a:gd name="T61" fmla="*/ 30 h 187"/>
                              <a:gd name="T62" fmla="*/ 74 w 112"/>
                              <a:gd name="T63" fmla="*/ 38 h 187"/>
                              <a:gd name="T64" fmla="*/ 77 w 112"/>
                              <a:gd name="T65" fmla="*/ 53 h 187"/>
                              <a:gd name="T66" fmla="*/ 79 w 112"/>
                              <a:gd name="T67" fmla="*/ 73 h 187"/>
                              <a:gd name="T68" fmla="*/ 77 w 112"/>
                              <a:gd name="T69" fmla="*/ 93 h 187"/>
                              <a:gd name="T70" fmla="*/ 77 w 112"/>
                              <a:gd name="T71" fmla="*/ 115 h 187"/>
                              <a:gd name="T72" fmla="*/ 74 w 112"/>
                              <a:gd name="T73" fmla="*/ 145 h 187"/>
                              <a:gd name="T74" fmla="*/ 72 w 112"/>
                              <a:gd name="T75" fmla="*/ 153 h 187"/>
                              <a:gd name="T76" fmla="*/ 74 w 112"/>
                              <a:gd name="T77" fmla="*/ 158 h 187"/>
                              <a:gd name="T78" fmla="*/ 77 w 112"/>
                              <a:gd name="T79" fmla="*/ 165 h 187"/>
                              <a:gd name="T80" fmla="*/ 79 w 112"/>
                              <a:gd name="T81" fmla="*/ 170 h 187"/>
                              <a:gd name="T82" fmla="*/ 87 w 112"/>
                              <a:gd name="T83" fmla="*/ 175 h 187"/>
                              <a:gd name="T84" fmla="*/ 92 w 112"/>
                              <a:gd name="T85" fmla="*/ 180 h 187"/>
                              <a:gd name="T86" fmla="*/ 102 w 112"/>
                              <a:gd name="T87" fmla="*/ 182 h 187"/>
                              <a:gd name="T88" fmla="*/ 112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112" y="180"/>
                                </a:moveTo>
                                <a:lnTo>
                                  <a:pt x="104" y="185"/>
                                </a:lnTo>
                                <a:lnTo>
                                  <a:pt x="92" y="187"/>
                                </a:lnTo>
                                <a:lnTo>
                                  <a:pt x="87" y="187"/>
                                </a:lnTo>
                                <a:lnTo>
                                  <a:pt x="79" y="187"/>
                                </a:lnTo>
                                <a:lnTo>
                                  <a:pt x="74" y="182"/>
                                </a:lnTo>
                                <a:lnTo>
                                  <a:pt x="72" y="178"/>
                                </a:lnTo>
                                <a:lnTo>
                                  <a:pt x="64" y="160"/>
                                </a:lnTo>
                                <a:lnTo>
                                  <a:pt x="57" y="153"/>
                                </a:lnTo>
                                <a:lnTo>
                                  <a:pt x="47" y="148"/>
                                </a:lnTo>
                                <a:lnTo>
                                  <a:pt x="39" y="145"/>
                                </a:lnTo>
                                <a:lnTo>
                                  <a:pt x="30" y="133"/>
                                </a:lnTo>
                                <a:lnTo>
                                  <a:pt x="25" y="118"/>
                                </a:lnTo>
                                <a:lnTo>
                                  <a:pt x="22" y="100"/>
                                </a:lnTo>
                                <a:lnTo>
                                  <a:pt x="22" y="80"/>
                                </a:lnTo>
                                <a:lnTo>
                                  <a:pt x="25" y="45"/>
                                </a:lnTo>
                                <a:lnTo>
                                  <a:pt x="22" y="20"/>
                                </a:lnTo>
                                <a:lnTo>
                                  <a:pt x="20" y="10"/>
                                </a:lnTo>
                                <a:lnTo>
                                  <a:pt x="15" y="8"/>
                                </a:lnTo>
                                <a:lnTo>
                                  <a:pt x="10" y="8"/>
                                </a:lnTo>
                                <a:lnTo>
                                  <a:pt x="0" y="13"/>
                                </a:lnTo>
                                <a:lnTo>
                                  <a:pt x="7" y="5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3"/>
                                </a:lnTo>
                                <a:lnTo>
                                  <a:pt x="44" y="15"/>
                                </a:lnTo>
                                <a:lnTo>
                                  <a:pt x="64" y="20"/>
                                </a:lnTo>
                                <a:lnTo>
                                  <a:pt x="67" y="23"/>
                                </a:lnTo>
                                <a:lnTo>
                                  <a:pt x="72" y="30"/>
                                </a:lnTo>
                                <a:lnTo>
                                  <a:pt x="74" y="38"/>
                                </a:lnTo>
                                <a:lnTo>
                                  <a:pt x="77" y="53"/>
                                </a:lnTo>
                                <a:lnTo>
                                  <a:pt x="79" y="73"/>
                                </a:lnTo>
                                <a:lnTo>
                                  <a:pt x="77" y="93"/>
                                </a:lnTo>
                                <a:lnTo>
                                  <a:pt x="77" y="115"/>
                                </a:lnTo>
                                <a:lnTo>
                                  <a:pt x="74" y="145"/>
                                </a:lnTo>
                                <a:lnTo>
                                  <a:pt x="72" y="153"/>
                                </a:lnTo>
                                <a:lnTo>
                                  <a:pt x="74" y="158"/>
                                </a:lnTo>
                                <a:lnTo>
                                  <a:pt x="77" y="165"/>
                                </a:lnTo>
                                <a:lnTo>
                                  <a:pt x="79" y="170"/>
                                </a:lnTo>
                                <a:lnTo>
                                  <a:pt x="87" y="175"/>
                                </a:lnTo>
                                <a:lnTo>
                                  <a:pt x="92" y="180"/>
                                </a:lnTo>
                                <a:lnTo>
                                  <a:pt x="102" y="182"/>
                                </a:lnTo>
                                <a:lnTo>
                                  <a:pt x="112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691"/>
                        <wps:cNvSpPr>
                          <a:spLocks/>
                        </wps:cNvSpPr>
                        <wps:spPr bwMode="auto">
                          <a:xfrm>
                            <a:off x="6454" y="486"/>
                            <a:ext cx="112" cy="18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80 h 187"/>
                              <a:gd name="T2" fmla="*/ 104 w 112"/>
                              <a:gd name="T3" fmla="*/ 185 h 187"/>
                              <a:gd name="T4" fmla="*/ 92 w 112"/>
                              <a:gd name="T5" fmla="*/ 187 h 187"/>
                              <a:gd name="T6" fmla="*/ 87 w 112"/>
                              <a:gd name="T7" fmla="*/ 187 h 187"/>
                              <a:gd name="T8" fmla="*/ 79 w 112"/>
                              <a:gd name="T9" fmla="*/ 187 h 187"/>
                              <a:gd name="T10" fmla="*/ 74 w 112"/>
                              <a:gd name="T11" fmla="*/ 182 h 187"/>
                              <a:gd name="T12" fmla="*/ 72 w 112"/>
                              <a:gd name="T13" fmla="*/ 178 h 187"/>
                              <a:gd name="T14" fmla="*/ 64 w 112"/>
                              <a:gd name="T15" fmla="*/ 160 h 187"/>
                              <a:gd name="T16" fmla="*/ 57 w 112"/>
                              <a:gd name="T17" fmla="*/ 153 h 187"/>
                              <a:gd name="T18" fmla="*/ 47 w 112"/>
                              <a:gd name="T19" fmla="*/ 148 h 187"/>
                              <a:gd name="T20" fmla="*/ 39 w 112"/>
                              <a:gd name="T21" fmla="*/ 145 h 187"/>
                              <a:gd name="T22" fmla="*/ 30 w 112"/>
                              <a:gd name="T23" fmla="*/ 133 h 187"/>
                              <a:gd name="T24" fmla="*/ 25 w 112"/>
                              <a:gd name="T25" fmla="*/ 118 h 187"/>
                              <a:gd name="T26" fmla="*/ 22 w 112"/>
                              <a:gd name="T27" fmla="*/ 100 h 187"/>
                              <a:gd name="T28" fmla="*/ 22 w 112"/>
                              <a:gd name="T29" fmla="*/ 80 h 187"/>
                              <a:gd name="T30" fmla="*/ 25 w 112"/>
                              <a:gd name="T31" fmla="*/ 45 h 187"/>
                              <a:gd name="T32" fmla="*/ 22 w 112"/>
                              <a:gd name="T33" fmla="*/ 20 h 187"/>
                              <a:gd name="T34" fmla="*/ 20 w 112"/>
                              <a:gd name="T35" fmla="*/ 10 h 187"/>
                              <a:gd name="T36" fmla="*/ 15 w 112"/>
                              <a:gd name="T37" fmla="*/ 8 h 187"/>
                              <a:gd name="T38" fmla="*/ 10 w 112"/>
                              <a:gd name="T39" fmla="*/ 8 h 187"/>
                              <a:gd name="T40" fmla="*/ 0 w 112"/>
                              <a:gd name="T41" fmla="*/ 13 h 187"/>
                              <a:gd name="T42" fmla="*/ 7 w 112"/>
                              <a:gd name="T43" fmla="*/ 5 h 187"/>
                              <a:gd name="T44" fmla="*/ 15 w 112"/>
                              <a:gd name="T45" fmla="*/ 0 h 187"/>
                              <a:gd name="T46" fmla="*/ 17 w 112"/>
                              <a:gd name="T47" fmla="*/ 0 h 187"/>
                              <a:gd name="T48" fmla="*/ 22 w 112"/>
                              <a:gd name="T49" fmla="*/ 3 h 187"/>
                              <a:gd name="T50" fmla="*/ 27 w 112"/>
                              <a:gd name="T51" fmla="*/ 5 h 187"/>
                              <a:gd name="T52" fmla="*/ 32 w 112"/>
                              <a:gd name="T53" fmla="*/ 13 h 187"/>
                              <a:gd name="T54" fmla="*/ 44 w 112"/>
                              <a:gd name="T55" fmla="*/ 15 h 187"/>
                              <a:gd name="T56" fmla="*/ 64 w 112"/>
                              <a:gd name="T57" fmla="*/ 20 h 187"/>
                              <a:gd name="T58" fmla="*/ 67 w 112"/>
                              <a:gd name="T59" fmla="*/ 23 h 187"/>
                              <a:gd name="T60" fmla="*/ 72 w 112"/>
                              <a:gd name="T61" fmla="*/ 30 h 187"/>
                              <a:gd name="T62" fmla="*/ 74 w 112"/>
                              <a:gd name="T63" fmla="*/ 38 h 187"/>
                              <a:gd name="T64" fmla="*/ 77 w 112"/>
                              <a:gd name="T65" fmla="*/ 53 h 187"/>
                              <a:gd name="T66" fmla="*/ 79 w 112"/>
                              <a:gd name="T67" fmla="*/ 73 h 187"/>
                              <a:gd name="T68" fmla="*/ 77 w 112"/>
                              <a:gd name="T69" fmla="*/ 93 h 187"/>
                              <a:gd name="T70" fmla="*/ 77 w 112"/>
                              <a:gd name="T71" fmla="*/ 115 h 187"/>
                              <a:gd name="T72" fmla="*/ 74 w 112"/>
                              <a:gd name="T73" fmla="*/ 145 h 187"/>
                              <a:gd name="T74" fmla="*/ 72 w 112"/>
                              <a:gd name="T75" fmla="*/ 153 h 187"/>
                              <a:gd name="T76" fmla="*/ 74 w 112"/>
                              <a:gd name="T77" fmla="*/ 158 h 187"/>
                              <a:gd name="T78" fmla="*/ 77 w 112"/>
                              <a:gd name="T79" fmla="*/ 165 h 187"/>
                              <a:gd name="T80" fmla="*/ 79 w 112"/>
                              <a:gd name="T81" fmla="*/ 170 h 187"/>
                              <a:gd name="T82" fmla="*/ 87 w 112"/>
                              <a:gd name="T83" fmla="*/ 175 h 187"/>
                              <a:gd name="T84" fmla="*/ 92 w 112"/>
                              <a:gd name="T85" fmla="*/ 180 h 187"/>
                              <a:gd name="T86" fmla="*/ 102 w 112"/>
                              <a:gd name="T87" fmla="*/ 182 h 187"/>
                              <a:gd name="T88" fmla="*/ 112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112" y="180"/>
                                </a:moveTo>
                                <a:lnTo>
                                  <a:pt x="104" y="185"/>
                                </a:lnTo>
                                <a:lnTo>
                                  <a:pt x="92" y="187"/>
                                </a:lnTo>
                                <a:lnTo>
                                  <a:pt x="87" y="187"/>
                                </a:lnTo>
                                <a:lnTo>
                                  <a:pt x="79" y="187"/>
                                </a:lnTo>
                                <a:lnTo>
                                  <a:pt x="74" y="182"/>
                                </a:lnTo>
                                <a:lnTo>
                                  <a:pt x="72" y="178"/>
                                </a:lnTo>
                                <a:lnTo>
                                  <a:pt x="64" y="160"/>
                                </a:lnTo>
                                <a:lnTo>
                                  <a:pt x="57" y="153"/>
                                </a:lnTo>
                                <a:lnTo>
                                  <a:pt x="47" y="148"/>
                                </a:lnTo>
                                <a:lnTo>
                                  <a:pt x="39" y="145"/>
                                </a:lnTo>
                                <a:lnTo>
                                  <a:pt x="30" y="133"/>
                                </a:lnTo>
                                <a:lnTo>
                                  <a:pt x="25" y="118"/>
                                </a:lnTo>
                                <a:lnTo>
                                  <a:pt x="22" y="100"/>
                                </a:lnTo>
                                <a:lnTo>
                                  <a:pt x="22" y="80"/>
                                </a:lnTo>
                                <a:lnTo>
                                  <a:pt x="25" y="45"/>
                                </a:lnTo>
                                <a:lnTo>
                                  <a:pt x="22" y="20"/>
                                </a:lnTo>
                                <a:lnTo>
                                  <a:pt x="20" y="10"/>
                                </a:lnTo>
                                <a:lnTo>
                                  <a:pt x="15" y="8"/>
                                </a:lnTo>
                                <a:lnTo>
                                  <a:pt x="10" y="8"/>
                                </a:lnTo>
                                <a:lnTo>
                                  <a:pt x="0" y="13"/>
                                </a:lnTo>
                                <a:lnTo>
                                  <a:pt x="7" y="5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3"/>
                                </a:lnTo>
                                <a:lnTo>
                                  <a:pt x="44" y="15"/>
                                </a:lnTo>
                                <a:lnTo>
                                  <a:pt x="64" y="20"/>
                                </a:lnTo>
                                <a:lnTo>
                                  <a:pt x="67" y="23"/>
                                </a:lnTo>
                                <a:lnTo>
                                  <a:pt x="72" y="30"/>
                                </a:lnTo>
                                <a:lnTo>
                                  <a:pt x="74" y="38"/>
                                </a:lnTo>
                                <a:lnTo>
                                  <a:pt x="77" y="53"/>
                                </a:lnTo>
                                <a:lnTo>
                                  <a:pt x="79" y="73"/>
                                </a:lnTo>
                                <a:lnTo>
                                  <a:pt x="77" y="93"/>
                                </a:lnTo>
                                <a:lnTo>
                                  <a:pt x="77" y="115"/>
                                </a:lnTo>
                                <a:lnTo>
                                  <a:pt x="74" y="145"/>
                                </a:lnTo>
                                <a:lnTo>
                                  <a:pt x="72" y="153"/>
                                </a:lnTo>
                                <a:lnTo>
                                  <a:pt x="74" y="158"/>
                                </a:lnTo>
                                <a:lnTo>
                                  <a:pt x="77" y="165"/>
                                </a:lnTo>
                                <a:lnTo>
                                  <a:pt x="79" y="170"/>
                                </a:lnTo>
                                <a:lnTo>
                                  <a:pt x="87" y="175"/>
                                </a:lnTo>
                                <a:lnTo>
                                  <a:pt x="92" y="180"/>
                                </a:lnTo>
                                <a:lnTo>
                                  <a:pt x="102" y="182"/>
                                </a:lnTo>
                                <a:lnTo>
                                  <a:pt x="112" y="180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692"/>
                        <wps:cNvSpPr>
                          <a:spLocks noEditPoints="1"/>
                        </wps:cNvSpPr>
                        <wps:spPr bwMode="auto">
                          <a:xfrm>
                            <a:off x="6754" y="960"/>
                            <a:ext cx="110" cy="222"/>
                          </a:xfrm>
                          <a:custGeom>
                            <a:avLst/>
                            <a:gdLst>
                              <a:gd name="T0" fmla="*/ 0 w 110"/>
                              <a:gd name="T1" fmla="*/ 222 h 222"/>
                              <a:gd name="T2" fmla="*/ 3 w 110"/>
                              <a:gd name="T3" fmla="*/ 220 h 222"/>
                              <a:gd name="T4" fmla="*/ 5 w 110"/>
                              <a:gd name="T5" fmla="*/ 220 h 222"/>
                              <a:gd name="T6" fmla="*/ 8 w 110"/>
                              <a:gd name="T7" fmla="*/ 220 h 222"/>
                              <a:gd name="T8" fmla="*/ 10 w 110"/>
                              <a:gd name="T9" fmla="*/ 222 h 222"/>
                              <a:gd name="T10" fmla="*/ 5 w 110"/>
                              <a:gd name="T11" fmla="*/ 222 h 222"/>
                              <a:gd name="T12" fmla="*/ 0 w 110"/>
                              <a:gd name="T13" fmla="*/ 222 h 222"/>
                              <a:gd name="T14" fmla="*/ 110 w 110"/>
                              <a:gd name="T15" fmla="*/ 5 h 222"/>
                              <a:gd name="T16" fmla="*/ 110 w 110"/>
                              <a:gd name="T17" fmla="*/ 0 h 222"/>
                              <a:gd name="T18" fmla="*/ 110 w 110"/>
                              <a:gd name="T19" fmla="*/ 5 h 222"/>
                              <a:gd name="T20" fmla="*/ 110 w 110"/>
                              <a:gd name="T21" fmla="*/ 5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0" y="222"/>
                                </a:moveTo>
                                <a:lnTo>
                                  <a:pt x="3" y="220"/>
                                </a:lnTo>
                                <a:lnTo>
                                  <a:pt x="5" y="220"/>
                                </a:lnTo>
                                <a:lnTo>
                                  <a:pt x="8" y="220"/>
                                </a:lnTo>
                                <a:lnTo>
                                  <a:pt x="10" y="222"/>
                                </a:lnTo>
                                <a:lnTo>
                                  <a:pt x="5" y="222"/>
                                </a:lnTo>
                                <a:lnTo>
                                  <a:pt x="0" y="222"/>
                                </a:lnTo>
                                <a:close/>
                                <a:moveTo>
                                  <a:pt x="110" y="5"/>
                                </a:moveTo>
                                <a:lnTo>
                                  <a:pt x="110" y="0"/>
                                </a:lnTo>
                                <a:lnTo>
                                  <a:pt x="1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693"/>
                        <wps:cNvSpPr>
                          <a:spLocks noEditPoints="1"/>
                        </wps:cNvSpPr>
                        <wps:spPr bwMode="auto">
                          <a:xfrm>
                            <a:off x="6757" y="963"/>
                            <a:ext cx="107" cy="219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219"/>
                              <a:gd name="T2" fmla="*/ 107 w 107"/>
                              <a:gd name="T3" fmla="*/ 0 h 219"/>
                              <a:gd name="T4" fmla="*/ 104 w 107"/>
                              <a:gd name="T5" fmla="*/ 5 h 219"/>
                              <a:gd name="T6" fmla="*/ 107 w 107"/>
                              <a:gd name="T7" fmla="*/ 5 h 219"/>
                              <a:gd name="T8" fmla="*/ 107 w 107"/>
                              <a:gd name="T9" fmla="*/ 0 h 219"/>
                              <a:gd name="T10" fmla="*/ 0 w 107"/>
                              <a:gd name="T11" fmla="*/ 217 h 219"/>
                              <a:gd name="T12" fmla="*/ 2 w 107"/>
                              <a:gd name="T13" fmla="*/ 219 h 219"/>
                              <a:gd name="T14" fmla="*/ 7 w 107"/>
                              <a:gd name="T15" fmla="*/ 219 h 219"/>
                              <a:gd name="T16" fmla="*/ 12 w 107"/>
                              <a:gd name="T17" fmla="*/ 217 h 219"/>
                              <a:gd name="T18" fmla="*/ 7 w 107"/>
                              <a:gd name="T19" fmla="*/ 217 h 219"/>
                              <a:gd name="T20" fmla="*/ 5 w 107"/>
                              <a:gd name="T21" fmla="*/ 214 h 219"/>
                              <a:gd name="T22" fmla="*/ 0 w 107"/>
                              <a:gd name="T23" fmla="*/ 217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7" h="219">
                                <a:moveTo>
                                  <a:pt x="107" y="0"/>
                                </a:moveTo>
                                <a:lnTo>
                                  <a:pt x="107" y="0"/>
                                </a:lnTo>
                                <a:lnTo>
                                  <a:pt x="104" y="5"/>
                                </a:lnTo>
                                <a:lnTo>
                                  <a:pt x="107" y="5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0" y="217"/>
                                </a:moveTo>
                                <a:lnTo>
                                  <a:pt x="2" y="219"/>
                                </a:lnTo>
                                <a:lnTo>
                                  <a:pt x="7" y="219"/>
                                </a:lnTo>
                                <a:lnTo>
                                  <a:pt x="12" y="217"/>
                                </a:lnTo>
                                <a:lnTo>
                                  <a:pt x="7" y="217"/>
                                </a:lnTo>
                                <a:lnTo>
                                  <a:pt x="5" y="214"/>
                                </a:lnTo>
                                <a:lnTo>
                                  <a:pt x="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694"/>
                        <wps:cNvSpPr>
                          <a:spLocks noEditPoints="1"/>
                        </wps:cNvSpPr>
                        <wps:spPr bwMode="auto">
                          <a:xfrm>
                            <a:off x="6759" y="965"/>
                            <a:ext cx="105" cy="217"/>
                          </a:xfrm>
                          <a:custGeom>
                            <a:avLst/>
                            <a:gdLst>
                              <a:gd name="T0" fmla="*/ 105 w 105"/>
                              <a:gd name="T1" fmla="*/ 0 h 217"/>
                              <a:gd name="T2" fmla="*/ 105 w 105"/>
                              <a:gd name="T3" fmla="*/ 0 h 217"/>
                              <a:gd name="T4" fmla="*/ 102 w 105"/>
                              <a:gd name="T5" fmla="*/ 5 h 217"/>
                              <a:gd name="T6" fmla="*/ 105 w 105"/>
                              <a:gd name="T7" fmla="*/ 5 h 217"/>
                              <a:gd name="T8" fmla="*/ 105 w 105"/>
                              <a:gd name="T9" fmla="*/ 0 h 217"/>
                              <a:gd name="T10" fmla="*/ 0 w 105"/>
                              <a:gd name="T11" fmla="*/ 215 h 217"/>
                              <a:gd name="T12" fmla="*/ 3 w 105"/>
                              <a:gd name="T13" fmla="*/ 215 h 217"/>
                              <a:gd name="T14" fmla="*/ 5 w 105"/>
                              <a:gd name="T15" fmla="*/ 217 h 217"/>
                              <a:gd name="T16" fmla="*/ 10 w 105"/>
                              <a:gd name="T17" fmla="*/ 215 h 217"/>
                              <a:gd name="T18" fmla="*/ 15 w 105"/>
                              <a:gd name="T19" fmla="*/ 215 h 217"/>
                              <a:gd name="T20" fmla="*/ 10 w 105"/>
                              <a:gd name="T21" fmla="*/ 212 h 217"/>
                              <a:gd name="T22" fmla="*/ 5 w 105"/>
                              <a:gd name="T23" fmla="*/ 210 h 217"/>
                              <a:gd name="T24" fmla="*/ 3 w 105"/>
                              <a:gd name="T25" fmla="*/ 212 h 217"/>
                              <a:gd name="T26" fmla="*/ 0 w 105"/>
                              <a:gd name="T27" fmla="*/ 215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5" h="217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102" y="5"/>
                                </a:lnTo>
                                <a:lnTo>
                                  <a:pt x="105" y="5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0" y="215"/>
                                </a:moveTo>
                                <a:lnTo>
                                  <a:pt x="3" y="215"/>
                                </a:lnTo>
                                <a:lnTo>
                                  <a:pt x="5" y="217"/>
                                </a:lnTo>
                                <a:lnTo>
                                  <a:pt x="10" y="215"/>
                                </a:lnTo>
                                <a:lnTo>
                                  <a:pt x="15" y="215"/>
                                </a:lnTo>
                                <a:lnTo>
                                  <a:pt x="10" y="212"/>
                                </a:lnTo>
                                <a:lnTo>
                                  <a:pt x="5" y="210"/>
                                </a:lnTo>
                                <a:lnTo>
                                  <a:pt x="3" y="212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695"/>
                        <wps:cNvSpPr>
                          <a:spLocks noEditPoints="1"/>
                        </wps:cNvSpPr>
                        <wps:spPr bwMode="auto">
                          <a:xfrm>
                            <a:off x="6762" y="968"/>
                            <a:ext cx="102" cy="21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212"/>
                              <a:gd name="T2" fmla="*/ 99 w 102"/>
                              <a:gd name="T3" fmla="*/ 0 h 212"/>
                              <a:gd name="T4" fmla="*/ 99 w 102"/>
                              <a:gd name="T5" fmla="*/ 5 h 212"/>
                              <a:gd name="T6" fmla="*/ 102 w 102"/>
                              <a:gd name="T7" fmla="*/ 5 h 212"/>
                              <a:gd name="T8" fmla="*/ 102 w 102"/>
                              <a:gd name="T9" fmla="*/ 0 h 212"/>
                              <a:gd name="T10" fmla="*/ 0 w 102"/>
                              <a:gd name="T11" fmla="*/ 209 h 212"/>
                              <a:gd name="T12" fmla="*/ 2 w 102"/>
                              <a:gd name="T13" fmla="*/ 212 h 212"/>
                              <a:gd name="T14" fmla="*/ 7 w 102"/>
                              <a:gd name="T15" fmla="*/ 212 h 212"/>
                              <a:gd name="T16" fmla="*/ 12 w 102"/>
                              <a:gd name="T17" fmla="*/ 212 h 212"/>
                              <a:gd name="T18" fmla="*/ 20 w 102"/>
                              <a:gd name="T19" fmla="*/ 212 h 212"/>
                              <a:gd name="T20" fmla="*/ 12 w 102"/>
                              <a:gd name="T21" fmla="*/ 209 h 212"/>
                              <a:gd name="T22" fmla="*/ 2 w 102"/>
                              <a:gd name="T23" fmla="*/ 207 h 212"/>
                              <a:gd name="T24" fmla="*/ 2 w 102"/>
                              <a:gd name="T25" fmla="*/ 207 h 212"/>
                              <a:gd name="T26" fmla="*/ 0 w 102"/>
                              <a:gd name="T27" fmla="*/ 209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212">
                                <a:moveTo>
                                  <a:pt x="102" y="0"/>
                                </a:moveTo>
                                <a:lnTo>
                                  <a:pt x="99" y="0"/>
                                </a:lnTo>
                                <a:lnTo>
                                  <a:pt x="99" y="5"/>
                                </a:lnTo>
                                <a:lnTo>
                                  <a:pt x="102" y="5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0" y="209"/>
                                </a:moveTo>
                                <a:lnTo>
                                  <a:pt x="2" y="212"/>
                                </a:lnTo>
                                <a:lnTo>
                                  <a:pt x="7" y="212"/>
                                </a:lnTo>
                                <a:lnTo>
                                  <a:pt x="12" y="212"/>
                                </a:lnTo>
                                <a:lnTo>
                                  <a:pt x="20" y="212"/>
                                </a:lnTo>
                                <a:lnTo>
                                  <a:pt x="12" y="209"/>
                                </a:lnTo>
                                <a:lnTo>
                                  <a:pt x="2" y="207"/>
                                </a:lnTo>
                                <a:lnTo>
                                  <a:pt x="0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696"/>
                        <wps:cNvSpPr>
                          <a:spLocks noEditPoints="1"/>
                        </wps:cNvSpPr>
                        <wps:spPr bwMode="auto">
                          <a:xfrm>
                            <a:off x="6764" y="970"/>
                            <a:ext cx="100" cy="210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210"/>
                              <a:gd name="T2" fmla="*/ 97 w 100"/>
                              <a:gd name="T3" fmla="*/ 0 h 210"/>
                              <a:gd name="T4" fmla="*/ 97 w 100"/>
                              <a:gd name="T5" fmla="*/ 5 h 210"/>
                              <a:gd name="T6" fmla="*/ 97 w 100"/>
                              <a:gd name="T7" fmla="*/ 5 h 210"/>
                              <a:gd name="T8" fmla="*/ 100 w 100"/>
                              <a:gd name="T9" fmla="*/ 5 h 210"/>
                              <a:gd name="T10" fmla="*/ 100 w 100"/>
                              <a:gd name="T11" fmla="*/ 0 h 210"/>
                              <a:gd name="T12" fmla="*/ 0 w 100"/>
                              <a:gd name="T13" fmla="*/ 205 h 210"/>
                              <a:gd name="T14" fmla="*/ 5 w 100"/>
                              <a:gd name="T15" fmla="*/ 207 h 210"/>
                              <a:gd name="T16" fmla="*/ 10 w 100"/>
                              <a:gd name="T17" fmla="*/ 210 h 210"/>
                              <a:gd name="T18" fmla="*/ 18 w 100"/>
                              <a:gd name="T19" fmla="*/ 210 h 210"/>
                              <a:gd name="T20" fmla="*/ 25 w 100"/>
                              <a:gd name="T21" fmla="*/ 207 h 210"/>
                              <a:gd name="T22" fmla="*/ 13 w 100"/>
                              <a:gd name="T23" fmla="*/ 205 h 210"/>
                              <a:gd name="T24" fmla="*/ 3 w 100"/>
                              <a:gd name="T25" fmla="*/ 202 h 210"/>
                              <a:gd name="T26" fmla="*/ 0 w 100"/>
                              <a:gd name="T27" fmla="*/ 205 h 210"/>
                              <a:gd name="T28" fmla="*/ 0 w 100"/>
                              <a:gd name="T29" fmla="*/ 2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10">
                                <a:moveTo>
                                  <a:pt x="100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0" y="205"/>
                                </a:moveTo>
                                <a:lnTo>
                                  <a:pt x="5" y="207"/>
                                </a:lnTo>
                                <a:lnTo>
                                  <a:pt x="10" y="210"/>
                                </a:lnTo>
                                <a:lnTo>
                                  <a:pt x="18" y="210"/>
                                </a:lnTo>
                                <a:lnTo>
                                  <a:pt x="25" y="207"/>
                                </a:lnTo>
                                <a:lnTo>
                                  <a:pt x="13" y="205"/>
                                </a:lnTo>
                                <a:lnTo>
                                  <a:pt x="3" y="202"/>
                                </a:lnTo>
                                <a:lnTo>
                                  <a:pt x="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697"/>
                        <wps:cNvSpPr>
                          <a:spLocks noEditPoints="1"/>
                        </wps:cNvSpPr>
                        <wps:spPr bwMode="auto">
                          <a:xfrm>
                            <a:off x="6764" y="973"/>
                            <a:ext cx="100" cy="207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207"/>
                              <a:gd name="T2" fmla="*/ 97 w 100"/>
                              <a:gd name="T3" fmla="*/ 0 h 207"/>
                              <a:gd name="T4" fmla="*/ 97 w 100"/>
                              <a:gd name="T5" fmla="*/ 5 h 207"/>
                              <a:gd name="T6" fmla="*/ 97 w 100"/>
                              <a:gd name="T7" fmla="*/ 5 h 207"/>
                              <a:gd name="T8" fmla="*/ 100 w 100"/>
                              <a:gd name="T9" fmla="*/ 7 h 207"/>
                              <a:gd name="T10" fmla="*/ 100 w 100"/>
                              <a:gd name="T11" fmla="*/ 0 h 207"/>
                              <a:gd name="T12" fmla="*/ 0 w 100"/>
                              <a:gd name="T13" fmla="*/ 202 h 207"/>
                              <a:gd name="T14" fmla="*/ 10 w 100"/>
                              <a:gd name="T15" fmla="*/ 204 h 207"/>
                              <a:gd name="T16" fmla="*/ 18 w 100"/>
                              <a:gd name="T17" fmla="*/ 207 h 207"/>
                              <a:gd name="T18" fmla="*/ 25 w 100"/>
                              <a:gd name="T19" fmla="*/ 204 h 207"/>
                              <a:gd name="T20" fmla="*/ 33 w 100"/>
                              <a:gd name="T21" fmla="*/ 204 h 207"/>
                              <a:gd name="T22" fmla="*/ 18 w 100"/>
                              <a:gd name="T23" fmla="*/ 202 h 207"/>
                              <a:gd name="T24" fmla="*/ 5 w 100"/>
                              <a:gd name="T25" fmla="*/ 197 h 207"/>
                              <a:gd name="T26" fmla="*/ 3 w 100"/>
                              <a:gd name="T27" fmla="*/ 199 h 207"/>
                              <a:gd name="T28" fmla="*/ 0 w 100"/>
                              <a:gd name="T29" fmla="*/ 202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07">
                                <a:moveTo>
                                  <a:pt x="100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7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0" y="202"/>
                                </a:moveTo>
                                <a:lnTo>
                                  <a:pt x="10" y="204"/>
                                </a:lnTo>
                                <a:lnTo>
                                  <a:pt x="18" y="207"/>
                                </a:lnTo>
                                <a:lnTo>
                                  <a:pt x="25" y="204"/>
                                </a:lnTo>
                                <a:lnTo>
                                  <a:pt x="33" y="204"/>
                                </a:lnTo>
                                <a:lnTo>
                                  <a:pt x="18" y="202"/>
                                </a:lnTo>
                                <a:lnTo>
                                  <a:pt x="5" y="197"/>
                                </a:lnTo>
                                <a:lnTo>
                                  <a:pt x="3" y="199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698"/>
                        <wps:cNvSpPr>
                          <a:spLocks noEditPoints="1"/>
                        </wps:cNvSpPr>
                        <wps:spPr bwMode="auto">
                          <a:xfrm>
                            <a:off x="6767" y="975"/>
                            <a:ext cx="97" cy="202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202"/>
                              <a:gd name="T2" fmla="*/ 94 w 97"/>
                              <a:gd name="T3" fmla="*/ 0 h 202"/>
                              <a:gd name="T4" fmla="*/ 94 w 97"/>
                              <a:gd name="T5" fmla="*/ 0 h 202"/>
                              <a:gd name="T6" fmla="*/ 92 w 97"/>
                              <a:gd name="T7" fmla="*/ 5 h 202"/>
                              <a:gd name="T8" fmla="*/ 94 w 97"/>
                              <a:gd name="T9" fmla="*/ 5 h 202"/>
                              <a:gd name="T10" fmla="*/ 97 w 97"/>
                              <a:gd name="T11" fmla="*/ 8 h 202"/>
                              <a:gd name="T12" fmla="*/ 97 w 97"/>
                              <a:gd name="T13" fmla="*/ 0 h 202"/>
                              <a:gd name="T14" fmla="*/ 0 w 97"/>
                              <a:gd name="T15" fmla="*/ 197 h 202"/>
                              <a:gd name="T16" fmla="*/ 10 w 97"/>
                              <a:gd name="T17" fmla="*/ 200 h 202"/>
                              <a:gd name="T18" fmla="*/ 22 w 97"/>
                              <a:gd name="T19" fmla="*/ 202 h 202"/>
                              <a:gd name="T20" fmla="*/ 30 w 97"/>
                              <a:gd name="T21" fmla="*/ 202 h 202"/>
                              <a:gd name="T22" fmla="*/ 40 w 97"/>
                              <a:gd name="T23" fmla="*/ 200 h 202"/>
                              <a:gd name="T24" fmla="*/ 20 w 97"/>
                              <a:gd name="T25" fmla="*/ 197 h 202"/>
                              <a:gd name="T26" fmla="*/ 5 w 97"/>
                              <a:gd name="T27" fmla="*/ 193 h 202"/>
                              <a:gd name="T28" fmla="*/ 2 w 97"/>
                              <a:gd name="T29" fmla="*/ 195 h 202"/>
                              <a:gd name="T30" fmla="*/ 0 w 97"/>
                              <a:gd name="T31" fmla="*/ 197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202">
                                <a:moveTo>
                                  <a:pt x="97" y="0"/>
                                </a:moveTo>
                                <a:lnTo>
                                  <a:pt x="94" y="0"/>
                                </a:lnTo>
                                <a:lnTo>
                                  <a:pt x="92" y="5"/>
                                </a:lnTo>
                                <a:lnTo>
                                  <a:pt x="94" y="5"/>
                                </a:lnTo>
                                <a:lnTo>
                                  <a:pt x="97" y="8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0" y="197"/>
                                </a:moveTo>
                                <a:lnTo>
                                  <a:pt x="10" y="200"/>
                                </a:lnTo>
                                <a:lnTo>
                                  <a:pt x="22" y="202"/>
                                </a:lnTo>
                                <a:lnTo>
                                  <a:pt x="30" y="202"/>
                                </a:lnTo>
                                <a:lnTo>
                                  <a:pt x="40" y="200"/>
                                </a:lnTo>
                                <a:lnTo>
                                  <a:pt x="20" y="197"/>
                                </a:lnTo>
                                <a:lnTo>
                                  <a:pt x="5" y="193"/>
                                </a:lnTo>
                                <a:lnTo>
                                  <a:pt x="2" y="195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699"/>
                        <wps:cNvSpPr>
                          <a:spLocks noEditPoints="1"/>
                        </wps:cNvSpPr>
                        <wps:spPr bwMode="auto">
                          <a:xfrm>
                            <a:off x="6769" y="978"/>
                            <a:ext cx="95" cy="199"/>
                          </a:xfrm>
                          <a:custGeom>
                            <a:avLst/>
                            <a:gdLst>
                              <a:gd name="T0" fmla="*/ 95 w 95"/>
                              <a:gd name="T1" fmla="*/ 2 h 199"/>
                              <a:gd name="T2" fmla="*/ 92 w 95"/>
                              <a:gd name="T3" fmla="*/ 0 h 199"/>
                              <a:gd name="T4" fmla="*/ 92 w 95"/>
                              <a:gd name="T5" fmla="*/ 0 h 199"/>
                              <a:gd name="T6" fmla="*/ 90 w 95"/>
                              <a:gd name="T7" fmla="*/ 5 h 199"/>
                              <a:gd name="T8" fmla="*/ 92 w 95"/>
                              <a:gd name="T9" fmla="*/ 5 h 199"/>
                              <a:gd name="T10" fmla="*/ 95 w 95"/>
                              <a:gd name="T11" fmla="*/ 7 h 199"/>
                              <a:gd name="T12" fmla="*/ 95 w 95"/>
                              <a:gd name="T13" fmla="*/ 2 h 199"/>
                              <a:gd name="T14" fmla="*/ 0 w 95"/>
                              <a:gd name="T15" fmla="*/ 192 h 199"/>
                              <a:gd name="T16" fmla="*/ 13 w 95"/>
                              <a:gd name="T17" fmla="*/ 197 h 199"/>
                              <a:gd name="T18" fmla="*/ 28 w 95"/>
                              <a:gd name="T19" fmla="*/ 199 h 199"/>
                              <a:gd name="T20" fmla="*/ 35 w 95"/>
                              <a:gd name="T21" fmla="*/ 197 h 199"/>
                              <a:gd name="T22" fmla="*/ 45 w 95"/>
                              <a:gd name="T23" fmla="*/ 194 h 199"/>
                              <a:gd name="T24" fmla="*/ 43 w 95"/>
                              <a:gd name="T25" fmla="*/ 194 h 199"/>
                              <a:gd name="T26" fmla="*/ 40 w 95"/>
                              <a:gd name="T27" fmla="*/ 194 h 199"/>
                              <a:gd name="T28" fmla="*/ 23 w 95"/>
                              <a:gd name="T29" fmla="*/ 194 h 199"/>
                              <a:gd name="T30" fmla="*/ 3 w 95"/>
                              <a:gd name="T31" fmla="*/ 190 h 199"/>
                              <a:gd name="T32" fmla="*/ 3 w 95"/>
                              <a:gd name="T33" fmla="*/ 190 h 199"/>
                              <a:gd name="T34" fmla="*/ 0 w 95"/>
                              <a:gd name="T35" fmla="*/ 192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199">
                                <a:moveTo>
                                  <a:pt x="95" y="2"/>
                                </a:move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7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0" y="192"/>
                                </a:moveTo>
                                <a:lnTo>
                                  <a:pt x="13" y="197"/>
                                </a:lnTo>
                                <a:lnTo>
                                  <a:pt x="28" y="199"/>
                                </a:lnTo>
                                <a:lnTo>
                                  <a:pt x="35" y="197"/>
                                </a:lnTo>
                                <a:lnTo>
                                  <a:pt x="45" y="194"/>
                                </a:lnTo>
                                <a:lnTo>
                                  <a:pt x="43" y="194"/>
                                </a:lnTo>
                                <a:lnTo>
                                  <a:pt x="40" y="194"/>
                                </a:lnTo>
                                <a:lnTo>
                                  <a:pt x="23" y="194"/>
                                </a:lnTo>
                                <a:lnTo>
                                  <a:pt x="3" y="190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700"/>
                        <wps:cNvSpPr>
                          <a:spLocks noEditPoints="1"/>
                        </wps:cNvSpPr>
                        <wps:spPr bwMode="auto">
                          <a:xfrm>
                            <a:off x="6772" y="980"/>
                            <a:ext cx="92" cy="195"/>
                          </a:xfrm>
                          <a:custGeom>
                            <a:avLst/>
                            <a:gdLst>
                              <a:gd name="T0" fmla="*/ 92 w 92"/>
                              <a:gd name="T1" fmla="*/ 3 h 195"/>
                              <a:gd name="T2" fmla="*/ 89 w 92"/>
                              <a:gd name="T3" fmla="*/ 0 h 195"/>
                              <a:gd name="T4" fmla="*/ 87 w 92"/>
                              <a:gd name="T5" fmla="*/ 0 h 195"/>
                              <a:gd name="T6" fmla="*/ 87 w 92"/>
                              <a:gd name="T7" fmla="*/ 5 h 195"/>
                              <a:gd name="T8" fmla="*/ 89 w 92"/>
                              <a:gd name="T9" fmla="*/ 8 h 195"/>
                              <a:gd name="T10" fmla="*/ 89 w 92"/>
                              <a:gd name="T11" fmla="*/ 8 h 195"/>
                              <a:gd name="T12" fmla="*/ 92 w 92"/>
                              <a:gd name="T13" fmla="*/ 3 h 195"/>
                              <a:gd name="T14" fmla="*/ 0 w 92"/>
                              <a:gd name="T15" fmla="*/ 188 h 195"/>
                              <a:gd name="T16" fmla="*/ 15 w 92"/>
                              <a:gd name="T17" fmla="*/ 192 h 195"/>
                              <a:gd name="T18" fmla="*/ 35 w 92"/>
                              <a:gd name="T19" fmla="*/ 195 h 195"/>
                              <a:gd name="T20" fmla="*/ 42 w 92"/>
                              <a:gd name="T21" fmla="*/ 192 h 195"/>
                              <a:gd name="T22" fmla="*/ 49 w 92"/>
                              <a:gd name="T23" fmla="*/ 190 h 195"/>
                              <a:gd name="T24" fmla="*/ 42 w 92"/>
                              <a:gd name="T25" fmla="*/ 190 h 195"/>
                              <a:gd name="T26" fmla="*/ 37 w 92"/>
                              <a:gd name="T27" fmla="*/ 190 h 195"/>
                              <a:gd name="T28" fmla="*/ 20 w 92"/>
                              <a:gd name="T29" fmla="*/ 190 h 195"/>
                              <a:gd name="T30" fmla="*/ 2 w 92"/>
                              <a:gd name="T31" fmla="*/ 185 h 195"/>
                              <a:gd name="T32" fmla="*/ 0 w 92"/>
                              <a:gd name="T33" fmla="*/ 188 h 195"/>
                              <a:gd name="T34" fmla="*/ 0 w 92"/>
                              <a:gd name="T35" fmla="*/ 188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195">
                                <a:moveTo>
                                  <a:pt x="92" y="3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8"/>
                                </a:lnTo>
                                <a:lnTo>
                                  <a:pt x="92" y="3"/>
                                </a:lnTo>
                                <a:close/>
                                <a:moveTo>
                                  <a:pt x="0" y="188"/>
                                </a:moveTo>
                                <a:lnTo>
                                  <a:pt x="15" y="192"/>
                                </a:lnTo>
                                <a:lnTo>
                                  <a:pt x="35" y="195"/>
                                </a:lnTo>
                                <a:lnTo>
                                  <a:pt x="42" y="192"/>
                                </a:lnTo>
                                <a:lnTo>
                                  <a:pt x="49" y="190"/>
                                </a:lnTo>
                                <a:lnTo>
                                  <a:pt x="42" y="190"/>
                                </a:lnTo>
                                <a:lnTo>
                                  <a:pt x="37" y="190"/>
                                </a:lnTo>
                                <a:lnTo>
                                  <a:pt x="20" y="190"/>
                                </a:lnTo>
                                <a:lnTo>
                                  <a:pt x="2" y="185"/>
                                </a:lnTo>
                                <a:lnTo>
                                  <a:pt x="0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701"/>
                        <wps:cNvSpPr>
                          <a:spLocks noEditPoints="1"/>
                        </wps:cNvSpPr>
                        <wps:spPr bwMode="auto">
                          <a:xfrm>
                            <a:off x="6772" y="983"/>
                            <a:ext cx="92" cy="189"/>
                          </a:xfrm>
                          <a:custGeom>
                            <a:avLst/>
                            <a:gdLst>
                              <a:gd name="T0" fmla="*/ 92 w 92"/>
                              <a:gd name="T1" fmla="*/ 2 h 189"/>
                              <a:gd name="T2" fmla="*/ 89 w 92"/>
                              <a:gd name="T3" fmla="*/ 0 h 189"/>
                              <a:gd name="T4" fmla="*/ 87 w 92"/>
                              <a:gd name="T5" fmla="*/ 0 h 189"/>
                              <a:gd name="T6" fmla="*/ 87 w 92"/>
                              <a:gd name="T7" fmla="*/ 5 h 189"/>
                              <a:gd name="T8" fmla="*/ 89 w 92"/>
                              <a:gd name="T9" fmla="*/ 7 h 189"/>
                              <a:gd name="T10" fmla="*/ 89 w 92"/>
                              <a:gd name="T11" fmla="*/ 7 h 189"/>
                              <a:gd name="T12" fmla="*/ 92 w 92"/>
                              <a:gd name="T13" fmla="*/ 2 h 189"/>
                              <a:gd name="T14" fmla="*/ 0 w 92"/>
                              <a:gd name="T15" fmla="*/ 185 h 189"/>
                              <a:gd name="T16" fmla="*/ 20 w 92"/>
                              <a:gd name="T17" fmla="*/ 189 h 189"/>
                              <a:gd name="T18" fmla="*/ 37 w 92"/>
                              <a:gd name="T19" fmla="*/ 189 h 189"/>
                              <a:gd name="T20" fmla="*/ 40 w 92"/>
                              <a:gd name="T21" fmla="*/ 189 h 189"/>
                              <a:gd name="T22" fmla="*/ 42 w 92"/>
                              <a:gd name="T23" fmla="*/ 189 h 189"/>
                              <a:gd name="T24" fmla="*/ 47 w 92"/>
                              <a:gd name="T25" fmla="*/ 187 h 189"/>
                              <a:gd name="T26" fmla="*/ 52 w 92"/>
                              <a:gd name="T27" fmla="*/ 185 h 189"/>
                              <a:gd name="T28" fmla="*/ 52 w 92"/>
                              <a:gd name="T29" fmla="*/ 185 h 189"/>
                              <a:gd name="T30" fmla="*/ 45 w 92"/>
                              <a:gd name="T31" fmla="*/ 185 h 189"/>
                              <a:gd name="T32" fmla="*/ 37 w 92"/>
                              <a:gd name="T33" fmla="*/ 185 h 189"/>
                              <a:gd name="T34" fmla="*/ 20 w 92"/>
                              <a:gd name="T35" fmla="*/ 185 h 189"/>
                              <a:gd name="T36" fmla="*/ 5 w 92"/>
                              <a:gd name="T37" fmla="*/ 180 h 189"/>
                              <a:gd name="T38" fmla="*/ 2 w 92"/>
                              <a:gd name="T39" fmla="*/ 182 h 189"/>
                              <a:gd name="T40" fmla="*/ 0 w 92"/>
                              <a:gd name="T41" fmla="*/ 185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" h="189">
                                <a:moveTo>
                                  <a:pt x="92" y="2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7"/>
                                </a:lnTo>
                                <a:lnTo>
                                  <a:pt x="92" y="2"/>
                                </a:lnTo>
                                <a:close/>
                                <a:moveTo>
                                  <a:pt x="0" y="185"/>
                                </a:moveTo>
                                <a:lnTo>
                                  <a:pt x="20" y="189"/>
                                </a:lnTo>
                                <a:lnTo>
                                  <a:pt x="37" y="189"/>
                                </a:lnTo>
                                <a:lnTo>
                                  <a:pt x="40" y="189"/>
                                </a:lnTo>
                                <a:lnTo>
                                  <a:pt x="42" y="189"/>
                                </a:lnTo>
                                <a:lnTo>
                                  <a:pt x="47" y="187"/>
                                </a:lnTo>
                                <a:lnTo>
                                  <a:pt x="52" y="185"/>
                                </a:lnTo>
                                <a:lnTo>
                                  <a:pt x="45" y="185"/>
                                </a:lnTo>
                                <a:lnTo>
                                  <a:pt x="37" y="185"/>
                                </a:lnTo>
                                <a:lnTo>
                                  <a:pt x="20" y="185"/>
                                </a:lnTo>
                                <a:lnTo>
                                  <a:pt x="5" y="180"/>
                                </a:lnTo>
                                <a:lnTo>
                                  <a:pt x="2" y="182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702"/>
                        <wps:cNvSpPr>
                          <a:spLocks noEditPoints="1"/>
                        </wps:cNvSpPr>
                        <wps:spPr bwMode="auto">
                          <a:xfrm>
                            <a:off x="6774" y="985"/>
                            <a:ext cx="87" cy="185"/>
                          </a:xfrm>
                          <a:custGeom>
                            <a:avLst/>
                            <a:gdLst>
                              <a:gd name="T0" fmla="*/ 87 w 87"/>
                              <a:gd name="T1" fmla="*/ 3 h 185"/>
                              <a:gd name="T2" fmla="*/ 87 w 87"/>
                              <a:gd name="T3" fmla="*/ 3 h 185"/>
                              <a:gd name="T4" fmla="*/ 85 w 87"/>
                              <a:gd name="T5" fmla="*/ 0 h 185"/>
                              <a:gd name="T6" fmla="*/ 82 w 87"/>
                              <a:gd name="T7" fmla="*/ 5 h 185"/>
                              <a:gd name="T8" fmla="*/ 85 w 87"/>
                              <a:gd name="T9" fmla="*/ 8 h 185"/>
                              <a:gd name="T10" fmla="*/ 87 w 87"/>
                              <a:gd name="T11" fmla="*/ 8 h 185"/>
                              <a:gd name="T12" fmla="*/ 87 w 87"/>
                              <a:gd name="T13" fmla="*/ 3 h 185"/>
                              <a:gd name="T14" fmla="*/ 0 w 87"/>
                              <a:gd name="T15" fmla="*/ 180 h 185"/>
                              <a:gd name="T16" fmla="*/ 18 w 87"/>
                              <a:gd name="T17" fmla="*/ 185 h 185"/>
                              <a:gd name="T18" fmla="*/ 35 w 87"/>
                              <a:gd name="T19" fmla="*/ 185 h 185"/>
                              <a:gd name="T20" fmla="*/ 40 w 87"/>
                              <a:gd name="T21" fmla="*/ 185 h 185"/>
                              <a:gd name="T22" fmla="*/ 47 w 87"/>
                              <a:gd name="T23" fmla="*/ 185 h 185"/>
                              <a:gd name="T24" fmla="*/ 47 w 87"/>
                              <a:gd name="T25" fmla="*/ 185 h 185"/>
                              <a:gd name="T26" fmla="*/ 50 w 87"/>
                              <a:gd name="T27" fmla="*/ 183 h 185"/>
                              <a:gd name="T28" fmla="*/ 52 w 87"/>
                              <a:gd name="T29" fmla="*/ 183 h 185"/>
                              <a:gd name="T30" fmla="*/ 52 w 87"/>
                              <a:gd name="T31" fmla="*/ 180 h 185"/>
                              <a:gd name="T32" fmla="*/ 45 w 87"/>
                              <a:gd name="T33" fmla="*/ 180 h 185"/>
                              <a:gd name="T34" fmla="*/ 35 w 87"/>
                              <a:gd name="T35" fmla="*/ 180 h 185"/>
                              <a:gd name="T36" fmla="*/ 20 w 87"/>
                              <a:gd name="T37" fmla="*/ 180 h 185"/>
                              <a:gd name="T38" fmla="*/ 5 w 87"/>
                              <a:gd name="T39" fmla="*/ 175 h 185"/>
                              <a:gd name="T40" fmla="*/ 3 w 87"/>
                              <a:gd name="T41" fmla="*/ 178 h 185"/>
                              <a:gd name="T42" fmla="*/ 0 w 87"/>
                              <a:gd name="T43" fmla="*/ 18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85">
                                <a:moveTo>
                                  <a:pt x="87" y="3"/>
                                </a:moveTo>
                                <a:lnTo>
                                  <a:pt x="87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5"/>
                                </a:lnTo>
                                <a:lnTo>
                                  <a:pt x="85" y="8"/>
                                </a:lnTo>
                                <a:lnTo>
                                  <a:pt x="87" y="8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0" y="180"/>
                                </a:moveTo>
                                <a:lnTo>
                                  <a:pt x="18" y="185"/>
                                </a:lnTo>
                                <a:lnTo>
                                  <a:pt x="35" y="185"/>
                                </a:lnTo>
                                <a:lnTo>
                                  <a:pt x="40" y="185"/>
                                </a:lnTo>
                                <a:lnTo>
                                  <a:pt x="47" y="185"/>
                                </a:lnTo>
                                <a:lnTo>
                                  <a:pt x="50" y="183"/>
                                </a:lnTo>
                                <a:lnTo>
                                  <a:pt x="52" y="183"/>
                                </a:lnTo>
                                <a:lnTo>
                                  <a:pt x="52" y="180"/>
                                </a:lnTo>
                                <a:lnTo>
                                  <a:pt x="45" y="180"/>
                                </a:lnTo>
                                <a:lnTo>
                                  <a:pt x="35" y="180"/>
                                </a:lnTo>
                                <a:lnTo>
                                  <a:pt x="20" y="180"/>
                                </a:lnTo>
                                <a:lnTo>
                                  <a:pt x="5" y="175"/>
                                </a:lnTo>
                                <a:lnTo>
                                  <a:pt x="3" y="178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703"/>
                        <wps:cNvSpPr>
                          <a:spLocks noEditPoints="1"/>
                        </wps:cNvSpPr>
                        <wps:spPr bwMode="auto">
                          <a:xfrm>
                            <a:off x="6777" y="988"/>
                            <a:ext cx="84" cy="180"/>
                          </a:xfrm>
                          <a:custGeom>
                            <a:avLst/>
                            <a:gdLst>
                              <a:gd name="T0" fmla="*/ 84 w 84"/>
                              <a:gd name="T1" fmla="*/ 2 h 180"/>
                              <a:gd name="T2" fmla="*/ 84 w 84"/>
                              <a:gd name="T3" fmla="*/ 2 h 180"/>
                              <a:gd name="T4" fmla="*/ 82 w 84"/>
                              <a:gd name="T5" fmla="*/ 0 h 180"/>
                              <a:gd name="T6" fmla="*/ 79 w 84"/>
                              <a:gd name="T7" fmla="*/ 5 h 180"/>
                              <a:gd name="T8" fmla="*/ 82 w 84"/>
                              <a:gd name="T9" fmla="*/ 7 h 180"/>
                              <a:gd name="T10" fmla="*/ 84 w 84"/>
                              <a:gd name="T11" fmla="*/ 10 h 180"/>
                              <a:gd name="T12" fmla="*/ 84 w 84"/>
                              <a:gd name="T13" fmla="*/ 2 h 180"/>
                              <a:gd name="T14" fmla="*/ 0 w 84"/>
                              <a:gd name="T15" fmla="*/ 175 h 180"/>
                              <a:gd name="T16" fmla="*/ 15 w 84"/>
                              <a:gd name="T17" fmla="*/ 180 h 180"/>
                              <a:gd name="T18" fmla="*/ 32 w 84"/>
                              <a:gd name="T19" fmla="*/ 180 h 180"/>
                              <a:gd name="T20" fmla="*/ 40 w 84"/>
                              <a:gd name="T21" fmla="*/ 180 h 180"/>
                              <a:gd name="T22" fmla="*/ 47 w 84"/>
                              <a:gd name="T23" fmla="*/ 180 h 180"/>
                              <a:gd name="T24" fmla="*/ 49 w 84"/>
                              <a:gd name="T25" fmla="*/ 177 h 180"/>
                              <a:gd name="T26" fmla="*/ 52 w 84"/>
                              <a:gd name="T27" fmla="*/ 172 h 180"/>
                              <a:gd name="T28" fmla="*/ 42 w 84"/>
                              <a:gd name="T29" fmla="*/ 175 h 180"/>
                              <a:gd name="T30" fmla="*/ 32 w 84"/>
                              <a:gd name="T31" fmla="*/ 175 h 180"/>
                              <a:gd name="T32" fmla="*/ 17 w 84"/>
                              <a:gd name="T33" fmla="*/ 175 h 180"/>
                              <a:gd name="T34" fmla="*/ 5 w 84"/>
                              <a:gd name="T35" fmla="*/ 170 h 180"/>
                              <a:gd name="T36" fmla="*/ 2 w 84"/>
                              <a:gd name="T37" fmla="*/ 172 h 180"/>
                              <a:gd name="T38" fmla="*/ 0 w 84"/>
                              <a:gd name="T39" fmla="*/ 175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180">
                                <a:moveTo>
                                  <a:pt x="84" y="2"/>
                                </a:moveTo>
                                <a:lnTo>
                                  <a:pt x="84" y="2"/>
                                </a:lnTo>
                                <a:lnTo>
                                  <a:pt x="82" y="0"/>
                                </a:lnTo>
                                <a:lnTo>
                                  <a:pt x="79" y="5"/>
                                </a:lnTo>
                                <a:lnTo>
                                  <a:pt x="82" y="7"/>
                                </a:lnTo>
                                <a:lnTo>
                                  <a:pt x="84" y="10"/>
                                </a:lnTo>
                                <a:lnTo>
                                  <a:pt x="84" y="2"/>
                                </a:lnTo>
                                <a:close/>
                                <a:moveTo>
                                  <a:pt x="0" y="175"/>
                                </a:moveTo>
                                <a:lnTo>
                                  <a:pt x="15" y="180"/>
                                </a:lnTo>
                                <a:lnTo>
                                  <a:pt x="32" y="180"/>
                                </a:lnTo>
                                <a:lnTo>
                                  <a:pt x="40" y="180"/>
                                </a:lnTo>
                                <a:lnTo>
                                  <a:pt x="47" y="180"/>
                                </a:lnTo>
                                <a:lnTo>
                                  <a:pt x="49" y="177"/>
                                </a:lnTo>
                                <a:lnTo>
                                  <a:pt x="52" y="172"/>
                                </a:lnTo>
                                <a:lnTo>
                                  <a:pt x="42" y="175"/>
                                </a:lnTo>
                                <a:lnTo>
                                  <a:pt x="32" y="175"/>
                                </a:lnTo>
                                <a:lnTo>
                                  <a:pt x="17" y="175"/>
                                </a:lnTo>
                                <a:lnTo>
                                  <a:pt x="5" y="170"/>
                                </a:lnTo>
                                <a:lnTo>
                                  <a:pt x="2" y="172"/>
                                </a:lnTo>
                                <a:lnTo>
                                  <a:pt x="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704"/>
                        <wps:cNvSpPr>
                          <a:spLocks noEditPoints="1"/>
                        </wps:cNvSpPr>
                        <wps:spPr bwMode="auto">
                          <a:xfrm>
                            <a:off x="6779" y="990"/>
                            <a:ext cx="82" cy="175"/>
                          </a:xfrm>
                          <a:custGeom>
                            <a:avLst/>
                            <a:gdLst>
                              <a:gd name="T0" fmla="*/ 82 w 82"/>
                              <a:gd name="T1" fmla="*/ 3 h 175"/>
                              <a:gd name="T2" fmla="*/ 80 w 82"/>
                              <a:gd name="T3" fmla="*/ 3 h 175"/>
                              <a:gd name="T4" fmla="*/ 77 w 82"/>
                              <a:gd name="T5" fmla="*/ 0 h 175"/>
                              <a:gd name="T6" fmla="*/ 77 w 82"/>
                              <a:gd name="T7" fmla="*/ 5 h 175"/>
                              <a:gd name="T8" fmla="*/ 80 w 82"/>
                              <a:gd name="T9" fmla="*/ 8 h 175"/>
                              <a:gd name="T10" fmla="*/ 82 w 82"/>
                              <a:gd name="T11" fmla="*/ 10 h 175"/>
                              <a:gd name="T12" fmla="*/ 82 w 82"/>
                              <a:gd name="T13" fmla="*/ 3 h 175"/>
                              <a:gd name="T14" fmla="*/ 0 w 82"/>
                              <a:gd name="T15" fmla="*/ 170 h 175"/>
                              <a:gd name="T16" fmla="*/ 15 w 82"/>
                              <a:gd name="T17" fmla="*/ 175 h 175"/>
                              <a:gd name="T18" fmla="*/ 30 w 82"/>
                              <a:gd name="T19" fmla="*/ 175 h 175"/>
                              <a:gd name="T20" fmla="*/ 40 w 82"/>
                              <a:gd name="T21" fmla="*/ 175 h 175"/>
                              <a:gd name="T22" fmla="*/ 47 w 82"/>
                              <a:gd name="T23" fmla="*/ 175 h 175"/>
                              <a:gd name="T24" fmla="*/ 50 w 82"/>
                              <a:gd name="T25" fmla="*/ 170 h 175"/>
                              <a:gd name="T26" fmla="*/ 52 w 82"/>
                              <a:gd name="T27" fmla="*/ 168 h 175"/>
                              <a:gd name="T28" fmla="*/ 40 w 82"/>
                              <a:gd name="T29" fmla="*/ 170 h 175"/>
                              <a:gd name="T30" fmla="*/ 30 w 82"/>
                              <a:gd name="T31" fmla="*/ 170 h 175"/>
                              <a:gd name="T32" fmla="*/ 18 w 82"/>
                              <a:gd name="T33" fmla="*/ 170 h 175"/>
                              <a:gd name="T34" fmla="*/ 3 w 82"/>
                              <a:gd name="T35" fmla="*/ 168 h 175"/>
                              <a:gd name="T36" fmla="*/ 3 w 82"/>
                              <a:gd name="T37" fmla="*/ 168 h 175"/>
                              <a:gd name="T38" fmla="*/ 0 w 82"/>
                              <a:gd name="T39" fmla="*/ 170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75">
                                <a:moveTo>
                                  <a:pt x="82" y="3"/>
                                </a:moveTo>
                                <a:lnTo>
                                  <a:pt x="80" y="3"/>
                                </a:lnTo>
                                <a:lnTo>
                                  <a:pt x="77" y="0"/>
                                </a:lnTo>
                                <a:lnTo>
                                  <a:pt x="77" y="5"/>
                                </a:lnTo>
                                <a:lnTo>
                                  <a:pt x="80" y="8"/>
                                </a:lnTo>
                                <a:lnTo>
                                  <a:pt x="82" y="10"/>
                                </a:lnTo>
                                <a:lnTo>
                                  <a:pt x="82" y="3"/>
                                </a:lnTo>
                                <a:close/>
                                <a:moveTo>
                                  <a:pt x="0" y="170"/>
                                </a:moveTo>
                                <a:lnTo>
                                  <a:pt x="15" y="175"/>
                                </a:lnTo>
                                <a:lnTo>
                                  <a:pt x="30" y="175"/>
                                </a:lnTo>
                                <a:lnTo>
                                  <a:pt x="40" y="175"/>
                                </a:lnTo>
                                <a:lnTo>
                                  <a:pt x="47" y="175"/>
                                </a:lnTo>
                                <a:lnTo>
                                  <a:pt x="50" y="170"/>
                                </a:lnTo>
                                <a:lnTo>
                                  <a:pt x="52" y="168"/>
                                </a:lnTo>
                                <a:lnTo>
                                  <a:pt x="40" y="170"/>
                                </a:lnTo>
                                <a:lnTo>
                                  <a:pt x="30" y="170"/>
                                </a:lnTo>
                                <a:lnTo>
                                  <a:pt x="18" y="170"/>
                                </a:lnTo>
                                <a:lnTo>
                                  <a:pt x="3" y="16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705"/>
                        <wps:cNvSpPr>
                          <a:spLocks noEditPoints="1"/>
                        </wps:cNvSpPr>
                        <wps:spPr bwMode="auto">
                          <a:xfrm>
                            <a:off x="6782" y="993"/>
                            <a:ext cx="79" cy="170"/>
                          </a:xfrm>
                          <a:custGeom>
                            <a:avLst/>
                            <a:gdLst>
                              <a:gd name="T0" fmla="*/ 79 w 79"/>
                              <a:gd name="T1" fmla="*/ 5 h 170"/>
                              <a:gd name="T2" fmla="*/ 77 w 79"/>
                              <a:gd name="T3" fmla="*/ 2 h 170"/>
                              <a:gd name="T4" fmla="*/ 74 w 79"/>
                              <a:gd name="T5" fmla="*/ 0 h 170"/>
                              <a:gd name="T6" fmla="*/ 74 w 79"/>
                              <a:gd name="T7" fmla="*/ 5 h 170"/>
                              <a:gd name="T8" fmla="*/ 77 w 79"/>
                              <a:gd name="T9" fmla="*/ 7 h 170"/>
                              <a:gd name="T10" fmla="*/ 79 w 79"/>
                              <a:gd name="T11" fmla="*/ 10 h 170"/>
                              <a:gd name="T12" fmla="*/ 79 w 79"/>
                              <a:gd name="T13" fmla="*/ 5 h 170"/>
                              <a:gd name="T14" fmla="*/ 0 w 79"/>
                              <a:gd name="T15" fmla="*/ 165 h 170"/>
                              <a:gd name="T16" fmla="*/ 12 w 79"/>
                              <a:gd name="T17" fmla="*/ 170 h 170"/>
                              <a:gd name="T18" fmla="*/ 27 w 79"/>
                              <a:gd name="T19" fmla="*/ 170 h 170"/>
                              <a:gd name="T20" fmla="*/ 37 w 79"/>
                              <a:gd name="T21" fmla="*/ 170 h 170"/>
                              <a:gd name="T22" fmla="*/ 47 w 79"/>
                              <a:gd name="T23" fmla="*/ 167 h 170"/>
                              <a:gd name="T24" fmla="*/ 49 w 79"/>
                              <a:gd name="T25" fmla="*/ 165 h 170"/>
                              <a:gd name="T26" fmla="*/ 49 w 79"/>
                              <a:gd name="T27" fmla="*/ 162 h 170"/>
                              <a:gd name="T28" fmla="*/ 39 w 79"/>
                              <a:gd name="T29" fmla="*/ 165 h 170"/>
                              <a:gd name="T30" fmla="*/ 27 w 79"/>
                              <a:gd name="T31" fmla="*/ 165 h 170"/>
                              <a:gd name="T32" fmla="*/ 15 w 79"/>
                              <a:gd name="T33" fmla="*/ 165 h 170"/>
                              <a:gd name="T34" fmla="*/ 2 w 79"/>
                              <a:gd name="T35" fmla="*/ 162 h 170"/>
                              <a:gd name="T36" fmla="*/ 0 w 79"/>
                              <a:gd name="T37" fmla="*/ 165 h 170"/>
                              <a:gd name="T38" fmla="*/ 0 w 79"/>
                              <a:gd name="T39" fmla="*/ 165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70">
                                <a:moveTo>
                                  <a:pt x="79" y="5"/>
                                </a:moveTo>
                                <a:lnTo>
                                  <a:pt x="77" y="2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7"/>
                                </a:lnTo>
                                <a:lnTo>
                                  <a:pt x="79" y="10"/>
                                </a:lnTo>
                                <a:lnTo>
                                  <a:pt x="79" y="5"/>
                                </a:lnTo>
                                <a:close/>
                                <a:moveTo>
                                  <a:pt x="0" y="165"/>
                                </a:moveTo>
                                <a:lnTo>
                                  <a:pt x="12" y="170"/>
                                </a:lnTo>
                                <a:lnTo>
                                  <a:pt x="27" y="170"/>
                                </a:lnTo>
                                <a:lnTo>
                                  <a:pt x="37" y="170"/>
                                </a:lnTo>
                                <a:lnTo>
                                  <a:pt x="47" y="167"/>
                                </a:lnTo>
                                <a:lnTo>
                                  <a:pt x="49" y="165"/>
                                </a:lnTo>
                                <a:lnTo>
                                  <a:pt x="49" y="162"/>
                                </a:lnTo>
                                <a:lnTo>
                                  <a:pt x="39" y="165"/>
                                </a:lnTo>
                                <a:lnTo>
                                  <a:pt x="27" y="165"/>
                                </a:lnTo>
                                <a:lnTo>
                                  <a:pt x="15" y="165"/>
                                </a:lnTo>
                                <a:lnTo>
                                  <a:pt x="2" y="162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706"/>
                        <wps:cNvSpPr>
                          <a:spLocks noEditPoints="1"/>
                        </wps:cNvSpPr>
                        <wps:spPr bwMode="auto">
                          <a:xfrm>
                            <a:off x="6782" y="995"/>
                            <a:ext cx="79" cy="165"/>
                          </a:xfrm>
                          <a:custGeom>
                            <a:avLst/>
                            <a:gdLst>
                              <a:gd name="T0" fmla="*/ 79 w 79"/>
                              <a:gd name="T1" fmla="*/ 5 h 165"/>
                              <a:gd name="T2" fmla="*/ 77 w 79"/>
                              <a:gd name="T3" fmla="*/ 3 h 165"/>
                              <a:gd name="T4" fmla="*/ 74 w 79"/>
                              <a:gd name="T5" fmla="*/ 0 h 165"/>
                              <a:gd name="T6" fmla="*/ 74 w 79"/>
                              <a:gd name="T7" fmla="*/ 5 h 165"/>
                              <a:gd name="T8" fmla="*/ 77 w 79"/>
                              <a:gd name="T9" fmla="*/ 8 h 165"/>
                              <a:gd name="T10" fmla="*/ 79 w 79"/>
                              <a:gd name="T11" fmla="*/ 10 h 165"/>
                              <a:gd name="T12" fmla="*/ 79 w 79"/>
                              <a:gd name="T13" fmla="*/ 5 h 165"/>
                              <a:gd name="T14" fmla="*/ 0 w 79"/>
                              <a:gd name="T15" fmla="*/ 163 h 165"/>
                              <a:gd name="T16" fmla="*/ 15 w 79"/>
                              <a:gd name="T17" fmla="*/ 165 h 165"/>
                              <a:gd name="T18" fmla="*/ 27 w 79"/>
                              <a:gd name="T19" fmla="*/ 165 h 165"/>
                              <a:gd name="T20" fmla="*/ 37 w 79"/>
                              <a:gd name="T21" fmla="*/ 165 h 165"/>
                              <a:gd name="T22" fmla="*/ 49 w 79"/>
                              <a:gd name="T23" fmla="*/ 163 h 165"/>
                              <a:gd name="T24" fmla="*/ 49 w 79"/>
                              <a:gd name="T25" fmla="*/ 160 h 165"/>
                              <a:gd name="T26" fmla="*/ 52 w 79"/>
                              <a:gd name="T27" fmla="*/ 158 h 165"/>
                              <a:gd name="T28" fmla="*/ 39 w 79"/>
                              <a:gd name="T29" fmla="*/ 160 h 165"/>
                              <a:gd name="T30" fmla="*/ 27 w 79"/>
                              <a:gd name="T31" fmla="*/ 160 h 165"/>
                              <a:gd name="T32" fmla="*/ 15 w 79"/>
                              <a:gd name="T33" fmla="*/ 160 h 165"/>
                              <a:gd name="T34" fmla="*/ 5 w 79"/>
                              <a:gd name="T35" fmla="*/ 158 h 165"/>
                              <a:gd name="T36" fmla="*/ 2 w 79"/>
                              <a:gd name="T37" fmla="*/ 160 h 165"/>
                              <a:gd name="T38" fmla="*/ 0 w 79"/>
                              <a:gd name="T39" fmla="*/ 163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65">
                                <a:moveTo>
                                  <a:pt x="79" y="5"/>
                                </a:moveTo>
                                <a:lnTo>
                                  <a:pt x="77" y="3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8"/>
                                </a:lnTo>
                                <a:lnTo>
                                  <a:pt x="79" y="10"/>
                                </a:lnTo>
                                <a:lnTo>
                                  <a:pt x="79" y="5"/>
                                </a:lnTo>
                                <a:close/>
                                <a:moveTo>
                                  <a:pt x="0" y="163"/>
                                </a:moveTo>
                                <a:lnTo>
                                  <a:pt x="15" y="165"/>
                                </a:lnTo>
                                <a:lnTo>
                                  <a:pt x="27" y="165"/>
                                </a:lnTo>
                                <a:lnTo>
                                  <a:pt x="37" y="165"/>
                                </a:lnTo>
                                <a:lnTo>
                                  <a:pt x="49" y="163"/>
                                </a:lnTo>
                                <a:lnTo>
                                  <a:pt x="49" y="160"/>
                                </a:lnTo>
                                <a:lnTo>
                                  <a:pt x="52" y="158"/>
                                </a:lnTo>
                                <a:lnTo>
                                  <a:pt x="39" y="160"/>
                                </a:lnTo>
                                <a:lnTo>
                                  <a:pt x="27" y="160"/>
                                </a:lnTo>
                                <a:lnTo>
                                  <a:pt x="15" y="160"/>
                                </a:lnTo>
                                <a:lnTo>
                                  <a:pt x="5" y="158"/>
                                </a:lnTo>
                                <a:lnTo>
                                  <a:pt x="2" y="16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707"/>
                        <wps:cNvSpPr>
                          <a:spLocks noEditPoints="1"/>
                        </wps:cNvSpPr>
                        <wps:spPr bwMode="auto">
                          <a:xfrm>
                            <a:off x="6784" y="998"/>
                            <a:ext cx="77" cy="160"/>
                          </a:xfrm>
                          <a:custGeom>
                            <a:avLst/>
                            <a:gdLst>
                              <a:gd name="T0" fmla="*/ 77 w 77"/>
                              <a:gd name="T1" fmla="*/ 5 h 160"/>
                              <a:gd name="T2" fmla="*/ 75 w 77"/>
                              <a:gd name="T3" fmla="*/ 2 h 160"/>
                              <a:gd name="T4" fmla="*/ 72 w 77"/>
                              <a:gd name="T5" fmla="*/ 0 h 160"/>
                              <a:gd name="T6" fmla="*/ 70 w 77"/>
                              <a:gd name="T7" fmla="*/ 5 h 160"/>
                              <a:gd name="T8" fmla="*/ 75 w 77"/>
                              <a:gd name="T9" fmla="*/ 7 h 160"/>
                              <a:gd name="T10" fmla="*/ 77 w 77"/>
                              <a:gd name="T11" fmla="*/ 12 h 160"/>
                              <a:gd name="T12" fmla="*/ 77 w 77"/>
                              <a:gd name="T13" fmla="*/ 5 h 160"/>
                              <a:gd name="T14" fmla="*/ 0 w 77"/>
                              <a:gd name="T15" fmla="*/ 157 h 160"/>
                              <a:gd name="T16" fmla="*/ 13 w 77"/>
                              <a:gd name="T17" fmla="*/ 160 h 160"/>
                              <a:gd name="T18" fmla="*/ 25 w 77"/>
                              <a:gd name="T19" fmla="*/ 160 h 160"/>
                              <a:gd name="T20" fmla="*/ 37 w 77"/>
                              <a:gd name="T21" fmla="*/ 160 h 160"/>
                              <a:gd name="T22" fmla="*/ 47 w 77"/>
                              <a:gd name="T23" fmla="*/ 157 h 160"/>
                              <a:gd name="T24" fmla="*/ 50 w 77"/>
                              <a:gd name="T25" fmla="*/ 155 h 160"/>
                              <a:gd name="T26" fmla="*/ 52 w 77"/>
                              <a:gd name="T27" fmla="*/ 152 h 160"/>
                              <a:gd name="T28" fmla="*/ 40 w 77"/>
                              <a:gd name="T29" fmla="*/ 155 h 160"/>
                              <a:gd name="T30" fmla="*/ 25 w 77"/>
                              <a:gd name="T31" fmla="*/ 155 h 160"/>
                              <a:gd name="T32" fmla="*/ 15 w 77"/>
                              <a:gd name="T33" fmla="*/ 155 h 160"/>
                              <a:gd name="T34" fmla="*/ 5 w 77"/>
                              <a:gd name="T35" fmla="*/ 152 h 160"/>
                              <a:gd name="T36" fmla="*/ 3 w 77"/>
                              <a:gd name="T37" fmla="*/ 155 h 160"/>
                              <a:gd name="T38" fmla="*/ 0 w 77"/>
                              <a:gd name="T39" fmla="*/ 157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60">
                                <a:moveTo>
                                  <a:pt x="77" y="5"/>
                                </a:moveTo>
                                <a:lnTo>
                                  <a:pt x="75" y="2"/>
                                </a:lnTo>
                                <a:lnTo>
                                  <a:pt x="72" y="0"/>
                                </a:lnTo>
                                <a:lnTo>
                                  <a:pt x="70" y="5"/>
                                </a:lnTo>
                                <a:lnTo>
                                  <a:pt x="75" y="7"/>
                                </a:lnTo>
                                <a:lnTo>
                                  <a:pt x="77" y="12"/>
                                </a:lnTo>
                                <a:lnTo>
                                  <a:pt x="77" y="5"/>
                                </a:lnTo>
                                <a:close/>
                                <a:moveTo>
                                  <a:pt x="0" y="157"/>
                                </a:moveTo>
                                <a:lnTo>
                                  <a:pt x="13" y="160"/>
                                </a:lnTo>
                                <a:lnTo>
                                  <a:pt x="25" y="160"/>
                                </a:lnTo>
                                <a:lnTo>
                                  <a:pt x="37" y="160"/>
                                </a:lnTo>
                                <a:lnTo>
                                  <a:pt x="47" y="157"/>
                                </a:lnTo>
                                <a:lnTo>
                                  <a:pt x="50" y="155"/>
                                </a:lnTo>
                                <a:lnTo>
                                  <a:pt x="52" y="152"/>
                                </a:lnTo>
                                <a:lnTo>
                                  <a:pt x="40" y="155"/>
                                </a:lnTo>
                                <a:lnTo>
                                  <a:pt x="25" y="155"/>
                                </a:lnTo>
                                <a:lnTo>
                                  <a:pt x="15" y="155"/>
                                </a:lnTo>
                                <a:lnTo>
                                  <a:pt x="5" y="152"/>
                                </a:lnTo>
                                <a:lnTo>
                                  <a:pt x="3" y="155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708"/>
                        <wps:cNvSpPr>
                          <a:spLocks noEditPoints="1"/>
                        </wps:cNvSpPr>
                        <wps:spPr bwMode="auto">
                          <a:xfrm>
                            <a:off x="6787" y="1000"/>
                            <a:ext cx="74" cy="155"/>
                          </a:xfrm>
                          <a:custGeom>
                            <a:avLst/>
                            <a:gdLst>
                              <a:gd name="T0" fmla="*/ 74 w 74"/>
                              <a:gd name="T1" fmla="*/ 5 h 155"/>
                              <a:gd name="T2" fmla="*/ 72 w 74"/>
                              <a:gd name="T3" fmla="*/ 3 h 155"/>
                              <a:gd name="T4" fmla="*/ 69 w 74"/>
                              <a:gd name="T5" fmla="*/ 0 h 155"/>
                              <a:gd name="T6" fmla="*/ 67 w 74"/>
                              <a:gd name="T7" fmla="*/ 5 h 155"/>
                              <a:gd name="T8" fmla="*/ 72 w 74"/>
                              <a:gd name="T9" fmla="*/ 10 h 155"/>
                              <a:gd name="T10" fmla="*/ 74 w 74"/>
                              <a:gd name="T11" fmla="*/ 13 h 155"/>
                              <a:gd name="T12" fmla="*/ 74 w 74"/>
                              <a:gd name="T13" fmla="*/ 5 h 155"/>
                              <a:gd name="T14" fmla="*/ 0 w 74"/>
                              <a:gd name="T15" fmla="*/ 153 h 155"/>
                              <a:gd name="T16" fmla="*/ 10 w 74"/>
                              <a:gd name="T17" fmla="*/ 155 h 155"/>
                              <a:gd name="T18" fmla="*/ 22 w 74"/>
                              <a:gd name="T19" fmla="*/ 155 h 155"/>
                              <a:gd name="T20" fmla="*/ 34 w 74"/>
                              <a:gd name="T21" fmla="*/ 155 h 155"/>
                              <a:gd name="T22" fmla="*/ 47 w 74"/>
                              <a:gd name="T23" fmla="*/ 153 h 155"/>
                              <a:gd name="T24" fmla="*/ 49 w 74"/>
                              <a:gd name="T25" fmla="*/ 150 h 155"/>
                              <a:gd name="T26" fmla="*/ 49 w 74"/>
                              <a:gd name="T27" fmla="*/ 145 h 155"/>
                              <a:gd name="T28" fmla="*/ 37 w 74"/>
                              <a:gd name="T29" fmla="*/ 150 h 155"/>
                              <a:gd name="T30" fmla="*/ 22 w 74"/>
                              <a:gd name="T31" fmla="*/ 150 h 155"/>
                              <a:gd name="T32" fmla="*/ 12 w 74"/>
                              <a:gd name="T33" fmla="*/ 150 h 155"/>
                              <a:gd name="T34" fmla="*/ 2 w 74"/>
                              <a:gd name="T35" fmla="*/ 148 h 155"/>
                              <a:gd name="T36" fmla="*/ 2 w 74"/>
                              <a:gd name="T37" fmla="*/ 150 h 155"/>
                              <a:gd name="T38" fmla="*/ 0 w 74"/>
                              <a:gd name="T39" fmla="*/ 153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55">
                                <a:moveTo>
                                  <a:pt x="74" y="5"/>
                                </a:moveTo>
                                <a:lnTo>
                                  <a:pt x="72" y="3"/>
                                </a:lnTo>
                                <a:lnTo>
                                  <a:pt x="69" y="0"/>
                                </a:lnTo>
                                <a:lnTo>
                                  <a:pt x="67" y="5"/>
                                </a:lnTo>
                                <a:lnTo>
                                  <a:pt x="72" y="10"/>
                                </a:lnTo>
                                <a:lnTo>
                                  <a:pt x="74" y="13"/>
                                </a:lnTo>
                                <a:lnTo>
                                  <a:pt x="74" y="5"/>
                                </a:lnTo>
                                <a:close/>
                                <a:moveTo>
                                  <a:pt x="0" y="153"/>
                                </a:moveTo>
                                <a:lnTo>
                                  <a:pt x="10" y="155"/>
                                </a:lnTo>
                                <a:lnTo>
                                  <a:pt x="22" y="155"/>
                                </a:lnTo>
                                <a:lnTo>
                                  <a:pt x="34" y="155"/>
                                </a:lnTo>
                                <a:lnTo>
                                  <a:pt x="47" y="153"/>
                                </a:lnTo>
                                <a:lnTo>
                                  <a:pt x="49" y="150"/>
                                </a:lnTo>
                                <a:lnTo>
                                  <a:pt x="49" y="145"/>
                                </a:lnTo>
                                <a:lnTo>
                                  <a:pt x="37" y="150"/>
                                </a:lnTo>
                                <a:lnTo>
                                  <a:pt x="22" y="150"/>
                                </a:lnTo>
                                <a:lnTo>
                                  <a:pt x="12" y="150"/>
                                </a:lnTo>
                                <a:lnTo>
                                  <a:pt x="2" y="148"/>
                                </a:lnTo>
                                <a:lnTo>
                                  <a:pt x="2" y="150"/>
                                </a:lnTo>
                                <a:lnTo>
                                  <a:pt x="0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709"/>
                        <wps:cNvSpPr>
                          <a:spLocks noEditPoints="1"/>
                        </wps:cNvSpPr>
                        <wps:spPr bwMode="auto">
                          <a:xfrm>
                            <a:off x="6789" y="1003"/>
                            <a:ext cx="72" cy="150"/>
                          </a:xfrm>
                          <a:custGeom>
                            <a:avLst/>
                            <a:gdLst>
                              <a:gd name="T0" fmla="*/ 72 w 72"/>
                              <a:gd name="T1" fmla="*/ 7 h 150"/>
                              <a:gd name="T2" fmla="*/ 70 w 72"/>
                              <a:gd name="T3" fmla="*/ 2 h 150"/>
                              <a:gd name="T4" fmla="*/ 65 w 72"/>
                              <a:gd name="T5" fmla="*/ 0 h 150"/>
                              <a:gd name="T6" fmla="*/ 65 w 72"/>
                              <a:gd name="T7" fmla="*/ 5 h 150"/>
                              <a:gd name="T8" fmla="*/ 70 w 72"/>
                              <a:gd name="T9" fmla="*/ 10 h 150"/>
                              <a:gd name="T10" fmla="*/ 72 w 72"/>
                              <a:gd name="T11" fmla="*/ 12 h 150"/>
                              <a:gd name="T12" fmla="*/ 72 w 72"/>
                              <a:gd name="T13" fmla="*/ 7 h 150"/>
                              <a:gd name="T14" fmla="*/ 0 w 72"/>
                              <a:gd name="T15" fmla="*/ 147 h 150"/>
                              <a:gd name="T16" fmla="*/ 10 w 72"/>
                              <a:gd name="T17" fmla="*/ 150 h 150"/>
                              <a:gd name="T18" fmla="*/ 20 w 72"/>
                              <a:gd name="T19" fmla="*/ 150 h 150"/>
                              <a:gd name="T20" fmla="*/ 35 w 72"/>
                              <a:gd name="T21" fmla="*/ 150 h 150"/>
                              <a:gd name="T22" fmla="*/ 47 w 72"/>
                              <a:gd name="T23" fmla="*/ 147 h 150"/>
                              <a:gd name="T24" fmla="*/ 47 w 72"/>
                              <a:gd name="T25" fmla="*/ 142 h 150"/>
                              <a:gd name="T26" fmla="*/ 50 w 72"/>
                              <a:gd name="T27" fmla="*/ 140 h 150"/>
                              <a:gd name="T28" fmla="*/ 35 w 72"/>
                              <a:gd name="T29" fmla="*/ 145 h 150"/>
                              <a:gd name="T30" fmla="*/ 20 w 72"/>
                              <a:gd name="T31" fmla="*/ 145 h 150"/>
                              <a:gd name="T32" fmla="*/ 13 w 72"/>
                              <a:gd name="T33" fmla="*/ 145 h 150"/>
                              <a:gd name="T34" fmla="*/ 3 w 72"/>
                              <a:gd name="T35" fmla="*/ 142 h 150"/>
                              <a:gd name="T36" fmla="*/ 0 w 72"/>
                              <a:gd name="T37" fmla="*/ 145 h 150"/>
                              <a:gd name="T38" fmla="*/ 0 w 72"/>
                              <a:gd name="T39" fmla="*/ 14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50">
                                <a:moveTo>
                                  <a:pt x="72" y="7"/>
                                </a:moveTo>
                                <a:lnTo>
                                  <a:pt x="70" y="2"/>
                                </a:lnTo>
                                <a:lnTo>
                                  <a:pt x="65" y="0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2" y="12"/>
                                </a:lnTo>
                                <a:lnTo>
                                  <a:pt x="72" y="7"/>
                                </a:lnTo>
                                <a:close/>
                                <a:moveTo>
                                  <a:pt x="0" y="147"/>
                                </a:moveTo>
                                <a:lnTo>
                                  <a:pt x="10" y="150"/>
                                </a:lnTo>
                                <a:lnTo>
                                  <a:pt x="20" y="150"/>
                                </a:lnTo>
                                <a:lnTo>
                                  <a:pt x="35" y="150"/>
                                </a:lnTo>
                                <a:lnTo>
                                  <a:pt x="47" y="147"/>
                                </a:lnTo>
                                <a:lnTo>
                                  <a:pt x="47" y="142"/>
                                </a:lnTo>
                                <a:lnTo>
                                  <a:pt x="50" y="140"/>
                                </a:lnTo>
                                <a:lnTo>
                                  <a:pt x="35" y="145"/>
                                </a:lnTo>
                                <a:lnTo>
                                  <a:pt x="20" y="145"/>
                                </a:lnTo>
                                <a:lnTo>
                                  <a:pt x="13" y="145"/>
                                </a:lnTo>
                                <a:lnTo>
                                  <a:pt x="3" y="142"/>
                                </a:lnTo>
                                <a:lnTo>
                                  <a:pt x="0" y="145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710"/>
                        <wps:cNvSpPr>
                          <a:spLocks noEditPoints="1"/>
                        </wps:cNvSpPr>
                        <wps:spPr bwMode="auto">
                          <a:xfrm>
                            <a:off x="6789" y="1005"/>
                            <a:ext cx="72" cy="145"/>
                          </a:xfrm>
                          <a:custGeom>
                            <a:avLst/>
                            <a:gdLst>
                              <a:gd name="T0" fmla="*/ 72 w 72"/>
                              <a:gd name="T1" fmla="*/ 8 h 145"/>
                              <a:gd name="T2" fmla="*/ 70 w 72"/>
                              <a:gd name="T3" fmla="*/ 5 h 145"/>
                              <a:gd name="T4" fmla="*/ 65 w 72"/>
                              <a:gd name="T5" fmla="*/ 0 h 145"/>
                              <a:gd name="T6" fmla="*/ 65 w 72"/>
                              <a:gd name="T7" fmla="*/ 5 h 145"/>
                              <a:gd name="T8" fmla="*/ 70 w 72"/>
                              <a:gd name="T9" fmla="*/ 10 h 145"/>
                              <a:gd name="T10" fmla="*/ 72 w 72"/>
                              <a:gd name="T11" fmla="*/ 13 h 145"/>
                              <a:gd name="T12" fmla="*/ 72 w 72"/>
                              <a:gd name="T13" fmla="*/ 8 h 145"/>
                              <a:gd name="T14" fmla="*/ 0 w 72"/>
                              <a:gd name="T15" fmla="*/ 143 h 145"/>
                              <a:gd name="T16" fmla="*/ 10 w 72"/>
                              <a:gd name="T17" fmla="*/ 145 h 145"/>
                              <a:gd name="T18" fmla="*/ 20 w 72"/>
                              <a:gd name="T19" fmla="*/ 145 h 145"/>
                              <a:gd name="T20" fmla="*/ 35 w 72"/>
                              <a:gd name="T21" fmla="*/ 145 h 145"/>
                              <a:gd name="T22" fmla="*/ 47 w 72"/>
                              <a:gd name="T23" fmla="*/ 140 h 145"/>
                              <a:gd name="T24" fmla="*/ 50 w 72"/>
                              <a:gd name="T25" fmla="*/ 138 h 145"/>
                              <a:gd name="T26" fmla="*/ 52 w 72"/>
                              <a:gd name="T27" fmla="*/ 135 h 145"/>
                              <a:gd name="T28" fmla="*/ 37 w 72"/>
                              <a:gd name="T29" fmla="*/ 140 h 145"/>
                              <a:gd name="T30" fmla="*/ 20 w 72"/>
                              <a:gd name="T31" fmla="*/ 140 h 145"/>
                              <a:gd name="T32" fmla="*/ 13 w 72"/>
                              <a:gd name="T33" fmla="*/ 140 h 145"/>
                              <a:gd name="T34" fmla="*/ 5 w 72"/>
                              <a:gd name="T35" fmla="*/ 140 h 145"/>
                              <a:gd name="T36" fmla="*/ 3 w 72"/>
                              <a:gd name="T37" fmla="*/ 140 h 145"/>
                              <a:gd name="T38" fmla="*/ 0 w 72"/>
                              <a:gd name="T39" fmla="*/ 143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45">
                                <a:moveTo>
                                  <a:pt x="72" y="8"/>
                                </a:moveTo>
                                <a:lnTo>
                                  <a:pt x="70" y="5"/>
                                </a:lnTo>
                                <a:lnTo>
                                  <a:pt x="65" y="0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2" y="13"/>
                                </a:lnTo>
                                <a:lnTo>
                                  <a:pt x="72" y="8"/>
                                </a:lnTo>
                                <a:close/>
                                <a:moveTo>
                                  <a:pt x="0" y="143"/>
                                </a:moveTo>
                                <a:lnTo>
                                  <a:pt x="10" y="145"/>
                                </a:lnTo>
                                <a:lnTo>
                                  <a:pt x="20" y="145"/>
                                </a:lnTo>
                                <a:lnTo>
                                  <a:pt x="35" y="145"/>
                                </a:lnTo>
                                <a:lnTo>
                                  <a:pt x="47" y="140"/>
                                </a:lnTo>
                                <a:lnTo>
                                  <a:pt x="50" y="138"/>
                                </a:lnTo>
                                <a:lnTo>
                                  <a:pt x="52" y="135"/>
                                </a:lnTo>
                                <a:lnTo>
                                  <a:pt x="37" y="140"/>
                                </a:lnTo>
                                <a:lnTo>
                                  <a:pt x="20" y="140"/>
                                </a:lnTo>
                                <a:lnTo>
                                  <a:pt x="13" y="140"/>
                                </a:lnTo>
                                <a:lnTo>
                                  <a:pt x="5" y="140"/>
                                </a:lnTo>
                                <a:lnTo>
                                  <a:pt x="3" y="140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711"/>
                        <wps:cNvSpPr>
                          <a:spLocks noEditPoints="1"/>
                        </wps:cNvSpPr>
                        <wps:spPr bwMode="auto">
                          <a:xfrm>
                            <a:off x="6792" y="1008"/>
                            <a:ext cx="69" cy="140"/>
                          </a:xfrm>
                          <a:custGeom>
                            <a:avLst/>
                            <a:gdLst>
                              <a:gd name="T0" fmla="*/ 69 w 69"/>
                              <a:gd name="T1" fmla="*/ 7 h 140"/>
                              <a:gd name="T2" fmla="*/ 67 w 69"/>
                              <a:gd name="T3" fmla="*/ 5 h 140"/>
                              <a:gd name="T4" fmla="*/ 62 w 69"/>
                              <a:gd name="T5" fmla="*/ 0 h 140"/>
                              <a:gd name="T6" fmla="*/ 59 w 69"/>
                              <a:gd name="T7" fmla="*/ 7 h 140"/>
                              <a:gd name="T8" fmla="*/ 64 w 69"/>
                              <a:gd name="T9" fmla="*/ 10 h 140"/>
                              <a:gd name="T10" fmla="*/ 69 w 69"/>
                              <a:gd name="T11" fmla="*/ 15 h 140"/>
                              <a:gd name="T12" fmla="*/ 69 w 69"/>
                              <a:gd name="T13" fmla="*/ 7 h 140"/>
                              <a:gd name="T14" fmla="*/ 0 w 69"/>
                              <a:gd name="T15" fmla="*/ 137 h 140"/>
                              <a:gd name="T16" fmla="*/ 10 w 69"/>
                              <a:gd name="T17" fmla="*/ 140 h 140"/>
                              <a:gd name="T18" fmla="*/ 17 w 69"/>
                              <a:gd name="T19" fmla="*/ 140 h 140"/>
                              <a:gd name="T20" fmla="*/ 32 w 69"/>
                              <a:gd name="T21" fmla="*/ 140 h 140"/>
                              <a:gd name="T22" fmla="*/ 47 w 69"/>
                              <a:gd name="T23" fmla="*/ 135 h 140"/>
                              <a:gd name="T24" fmla="*/ 49 w 69"/>
                              <a:gd name="T25" fmla="*/ 132 h 140"/>
                              <a:gd name="T26" fmla="*/ 49 w 69"/>
                              <a:gd name="T27" fmla="*/ 127 h 140"/>
                              <a:gd name="T28" fmla="*/ 34 w 69"/>
                              <a:gd name="T29" fmla="*/ 132 h 140"/>
                              <a:gd name="T30" fmla="*/ 17 w 69"/>
                              <a:gd name="T31" fmla="*/ 135 h 140"/>
                              <a:gd name="T32" fmla="*/ 10 w 69"/>
                              <a:gd name="T33" fmla="*/ 135 h 140"/>
                              <a:gd name="T34" fmla="*/ 5 w 69"/>
                              <a:gd name="T35" fmla="*/ 135 h 140"/>
                              <a:gd name="T36" fmla="*/ 2 w 69"/>
                              <a:gd name="T37" fmla="*/ 137 h 140"/>
                              <a:gd name="T38" fmla="*/ 0 w 69"/>
                              <a:gd name="T39" fmla="*/ 13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140">
                                <a:moveTo>
                                  <a:pt x="69" y="7"/>
                                </a:moveTo>
                                <a:lnTo>
                                  <a:pt x="67" y="5"/>
                                </a:lnTo>
                                <a:lnTo>
                                  <a:pt x="62" y="0"/>
                                </a:lnTo>
                                <a:lnTo>
                                  <a:pt x="59" y="7"/>
                                </a:lnTo>
                                <a:lnTo>
                                  <a:pt x="64" y="10"/>
                                </a:lnTo>
                                <a:lnTo>
                                  <a:pt x="69" y="15"/>
                                </a:lnTo>
                                <a:lnTo>
                                  <a:pt x="69" y="7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0" y="140"/>
                                </a:lnTo>
                                <a:lnTo>
                                  <a:pt x="17" y="140"/>
                                </a:lnTo>
                                <a:lnTo>
                                  <a:pt x="32" y="140"/>
                                </a:lnTo>
                                <a:lnTo>
                                  <a:pt x="47" y="135"/>
                                </a:lnTo>
                                <a:lnTo>
                                  <a:pt x="49" y="132"/>
                                </a:lnTo>
                                <a:lnTo>
                                  <a:pt x="49" y="127"/>
                                </a:lnTo>
                                <a:lnTo>
                                  <a:pt x="34" y="132"/>
                                </a:lnTo>
                                <a:lnTo>
                                  <a:pt x="17" y="135"/>
                                </a:lnTo>
                                <a:lnTo>
                                  <a:pt x="10" y="135"/>
                                </a:lnTo>
                                <a:lnTo>
                                  <a:pt x="5" y="135"/>
                                </a:lnTo>
                                <a:lnTo>
                                  <a:pt x="2" y="137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F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712"/>
                        <wps:cNvSpPr>
                          <a:spLocks noEditPoints="1"/>
                        </wps:cNvSpPr>
                        <wps:spPr bwMode="auto">
                          <a:xfrm>
                            <a:off x="6794" y="1010"/>
                            <a:ext cx="67" cy="135"/>
                          </a:xfrm>
                          <a:custGeom>
                            <a:avLst/>
                            <a:gdLst>
                              <a:gd name="T0" fmla="*/ 67 w 67"/>
                              <a:gd name="T1" fmla="*/ 8 h 135"/>
                              <a:gd name="T2" fmla="*/ 65 w 67"/>
                              <a:gd name="T3" fmla="*/ 5 h 135"/>
                              <a:gd name="T4" fmla="*/ 60 w 67"/>
                              <a:gd name="T5" fmla="*/ 0 h 135"/>
                              <a:gd name="T6" fmla="*/ 57 w 67"/>
                              <a:gd name="T7" fmla="*/ 8 h 135"/>
                              <a:gd name="T8" fmla="*/ 62 w 67"/>
                              <a:gd name="T9" fmla="*/ 10 h 135"/>
                              <a:gd name="T10" fmla="*/ 67 w 67"/>
                              <a:gd name="T11" fmla="*/ 15 h 135"/>
                              <a:gd name="T12" fmla="*/ 67 w 67"/>
                              <a:gd name="T13" fmla="*/ 8 h 135"/>
                              <a:gd name="T14" fmla="*/ 0 w 67"/>
                              <a:gd name="T15" fmla="*/ 135 h 135"/>
                              <a:gd name="T16" fmla="*/ 8 w 67"/>
                              <a:gd name="T17" fmla="*/ 135 h 135"/>
                              <a:gd name="T18" fmla="*/ 15 w 67"/>
                              <a:gd name="T19" fmla="*/ 135 h 135"/>
                              <a:gd name="T20" fmla="*/ 32 w 67"/>
                              <a:gd name="T21" fmla="*/ 135 h 135"/>
                              <a:gd name="T22" fmla="*/ 47 w 67"/>
                              <a:gd name="T23" fmla="*/ 130 h 135"/>
                              <a:gd name="T24" fmla="*/ 47 w 67"/>
                              <a:gd name="T25" fmla="*/ 125 h 135"/>
                              <a:gd name="T26" fmla="*/ 50 w 67"/>
                              <a:gd name="T27" fmla="*/ 123 h 135"/>
                              <a:gd name="T28" fmla="*/ 32 w 67"/>
                              <a:gd name="T29" fmla="*/ 128 h 135"/>
                              <a:gd name="T30" fmla="*/ 15 w 67"/>
                              <a:gd name="T31" fmla="*/ 130 h 135"/>
                              <a:gd name="T32" fmla="*/ 10 w 67"/>
                              <a:gd name="T33" fmla="*/ 130 h 135"/>
                              <a:gd name="T34" fmla="*/ 3 w 67"/>
                              <a:gd name="T35" fmla="*/ 130 h 135"/>
                              <a:gd name="T36" fmla="*/ 3 w 67"/>
                              <a:gd name="T37" fmla="*/ 133 h 135"/>
                              <a:gd name="T38" fmla="*/ 0 w 67"/>
                              <a:gd name="T39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35">
                                <a:moveTo>
                                  <a:pt x="67" y="8"/>
                                </a:moveTo>
                                <a:lnTo>
                                  <a:pt x="65" y="5"/>
                                </a:lnTo>
                                <a:lnTo>
                                  <a:pt x="60" y="0"/>
                                </a:lnTo>
                                <a:lnTo>
                                  <a:pt x="57" y="8"/>
                                </a:lnTo>
                                <a:lnTo>
                                  <a:pt x="62" y="10"/>
                                </a:lnTo>
                                <a:lnTo>
                                  <a:pt x="67" y="15"/>
                                </a:lnTo>
                                <a:lnTo>
                                  <a:pt x="67" y="8"/>
                                </a:lnTo>
                                <a:close/>
                                <a:moveTo>
                                  <a:pt x="0" y="135"/>
                                </a:moveTo>
                                <a:lnTo>
                                  <a:pt x="8" y="135"/>
                                </a:lnTo>
                                <a:lnTo>
                                  <a:pt x="15" y="135"/>
                                </a:lnTo>
                                <a:lnTo>
                                  <a:pt x="32" y="135"/>
                                </a:lnTo>
                                <a:lnTo>
                                  <a:pt x="47" y="130"/>
                                </a:lnTo>
                                <a:lnTo>
                                  <a:pt x="47" y="125"/>
                                </a:lnTo>
                                <a:lnTo>
                                  <a:pt x="50" y="123"/>
                                </a:lnTo>
                                <a:lnTo>
                                  <a:pt x="32" y="128"/>
                                </a:lnTo>
                                <a:lnTo>
                                  <a:pt x="15" y="130"/>
                                </a:lnTo>
                                <a:lnTo>
                                  <a:pt x="10" y="130"/>
                                </a:lnTo>
                                <a:lnTo>
                                  <a:pt x="3" y="130"/>
                                </a:lnTo>
                                <a:lnTo>
                                  <a:pt x="3" y="133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713"/>
                        <wps:cNvSpPr>
                          <a:spLocks noEditPoints="1"/>
                        </wps:cNvSpPr>
                        <wps:spPr bwMode="auto">
                          <a:xfrm>
                            <a:off x="6797" y="1015"/>
                            <a:ext cx="64" cy="128"/>
                          </a:xfrm>
                          <a:custGeom>
                            <a:avLst/>
                            <a:gdLst>
                              <a:gd name="T0" fmla="*/ 64 w 64"/>
                              <a:gd name="T1" fmla="*/ 8 h 128"/>
                              <a:gd name="T2" fmla="*/ 59 w 64"/>
                              <a:gd name="T3" fmla="*/ 3 h 128"/>
                              <a:gd name="T4" fmla="*/ 54 w 64"/>
                              <a:gd name="T5" fmla="*/ 0 h 128"/>
                              <a:gd name="T6" fmla="*/ 54 w 64"/>
                              <a:gd name="T7" fmla="*/ 5 h 128"/>
                              <a:gd name="T8" fmla="*/ 59 w 64"/>
                              <a:gd name="T9" fmla="*/ 10 h 128"/>
                              <a:gd name="T10" fmla="*/ 64 w 64"/>
                              <a:gd name="T11" fmla="*/ 15 h 128"/>
                              <a:gd name="T12" fmla="*/ 64 w 64"/>
                              <a:gd name="T13" fmla="*/ 10 h 128"/>
                              <a:gd name="T14" fmla="*/ 64 w 64"/>
                              <a:gd name="T15" fmla="*/ 8 h 128"/>
                              <a:gd name="T16" fmla="*/ 0 w 64"/>
                              <a:gd name="T17" fmla="*/ 128 h 128"/>
                              <a:gd name="T18" fmla="*/ 5 w 64"/>
                              <a:gd name="T19" fmla="*/ 128 h 128"/>
                              <a:gd name="T20" fmla="*/ 12 w 64"/>
                              <a:gd name="T21" fmla="*/ 128 h 128"/>
                              <a:gd name="T22" fmla="*/ 29 w 64"/>
                              <a:gd name="T23" fmla="*/ 125 h 128"/>
                              <a:gd name="T24" fmla="*/ 44 w 64"/>
                              <a:gd name="T25" fmla="*/ 120 h 128"/>
                              <a:gd name="T26" fmla="*/ 47 w 64"/>
                              <a:gd name="T27" fmla="*/ 118 h 128"/>
                              <a:gd name="T28" fmla="*/ 49 w 64"/>
                              <a:gd name="T29" fmla="*/ 113 h 128"/>
                              <a:gd name="T30" fmla="*/ 39 w 64"/>
                              <a:gd name="T31" fmla="*/ 118 h 128"/>
                              <a:gd name="T32" fmla="*/ 32 w 64"/>
                              <a:gd name="T33" fmla="*/ 120 h 128"/>
                              <a:gd name="T34" fmla="*/ 22 w 64"/>
                              <a:gd name="T35" fmla="*/ 123 h 128"/>
                              <a:gd name="T36" fmla="*/ 12 w 64"/>
                              <a:gd name="T37" fmla="*/ 123 h 128"/>
                              <a:gd name="T38" fmla="*/ 7 w 64"/>
                              <a:gd name="T39" fmla="*/ 123 h 128"/>
                              <a:gd name="T40" fmla="*/ 2 w 64"/>
                              <a:gd name="T41" fmla="*/ 123 h 128"/>
                              <a:gd name="T42" fmla="*/ 0 w 64"/>
                              <a:gd name="T43" fmla="*/ 125 h 128"/>
                              <a:gd name="T44" fmla="*/ 0 w 64"/>
                              <a:gd name="T45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8">
                                <a:moveTo>
                                  <a:pt x="64" y="8"/>
                                </a:moveTo>
                                <a:lnTo>
                                  <a:pt x="59" y="3"/>
                                </a:lnTo>
                                <a:lnTo>
                                  <a:pt x="54" y="0"/>
                                </a:lnTo>
                                <a:lnTo>
                                  <a:pt x="54" y="5"/>
                                </a:lnTo>
                                <a:lnTo>
                                  <a:pt x="59" y="10"/>
                                </a:lnTo>
                                <a:lnTo>
                                  <a:pt x="64" y="15"/>
                                </a:lnTo>
                                <a:lnTo>
                                  <a:pt x="64" y="10"/>
                                </a:lnTo>
                                <a:lnTo>
                                  <a:pt x="64" y="8"/>
                                </a:lnTo>
                                <a:close/>
                                <a:moveTo>
                                  <a:pt x="0" y="128"/>
                                </a:moveTo>
                                <a:lnTo>
                                  <a:pt x="5" y="128"/>
                                </a:lnTo>
                                <a:lnTo>
                                  <a:pt x="12" y="128"/>
                                </a:lnTo>
                                <a:lnTo>
                                  <a:pt x="29" y="125"/>
                                </a:lnTo>
                                <a:lnTo>
                                  <a:pt x="44" y="120"/>
                                </a:lnTo>
                                <a:lnTo>
                                  <a:pt x="47" y="118"/>
                                </a:lnTo>
                                <a:lnTo>
                                  <a:pt x="49" y="113"/>
                                </a:lnTo>
                                <a:lnTo>
                                  <a:pt x="39" y="118"/>
                                </a:lnTo>
                                <a:lnTo>
                                  <a:pt x="32" y="120"/>
                                </a:lnTo>
                                <a:lnTo>
                                  <a:pt x="22" y="123"/>
                                </a:lnTo>
                                <a:lnTo>
                                  <a:pt x="12" y="123"/>
                                </a:lnTo>
                                <a:lnTo>
                                  <a:pt x="7" y="123"/>
                                </a:lnTo>
                                <a:lnTo>
                                  <a:pt x="2" y="123"/>
                                </a:lnTo>
                                <a:lnTo>
                                  <a:pt x="0" y="125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714"/>
                        <wps:cNvSpPr>
                          <a:spLocks noEditPoints="1"/>
                        </wps:cNvSpPr>
                        <wps:spPr bwMode="auto">
                          <a:xfrm>
                            <a:off x="6797" y="1018"/>
                            <a:ext cx="64" cy="122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122"/>
                              <a:gd name="T2" fmla="*/ 59 w 64"/>
                              <a:gd name="T3" fmla="*/ 2 h 122"/>
                              <a:gd name="T4" fmla="*/ 54 w 64"/>
                              <a:gd name="T5" fmla="*/ 0 h 122"/>
                              <a:gd name="T6" fmla="*/ 54 w 64"/>
                              <a:gd name="T7" fmla="*/ 5 h 122"/>
                              <a:gd name="T8" fmla="*/ 59 w 64"/>
                              <a:gd name="T9" fmla="*/ 10 h 122"/>
                              <a:gd name="T10" fmla="*/ 64 w 64"/>
                              <a:gd name="T11" fmla="*/ 15 h 122"/>
                              <a:gd name="T12" fmla="*/ 64 w 64"/>
                              <a:gd name="T13" fmla="*/ 12 h 122"/>
                              <a:gd name="T14" fmla="*/ 64 w 64"/>
                              <a:gd name="T15" fmla="*/ 7 h 122"/>
                              <a:gd name="T16" fmla="*/ 0 w 64"/>
                              <a:gd name="T17" fmla="*/ 122 h 122"/>
                              <a:gd name="T18" fmla="*/ 7 w 64"/>
                              <a:gd name="T19" fmla="*/ 122 h 122"/>
                              <a:gd name="T20" fmla="*/ 12 w 64"/>
                              <a:gd name="T21" fmla="*/ 122 h 122"/>
                              <a:gd name="T22" fmla="*/ 29 w 64"/>
                              <a:gd name="T23" fmla="*/ 120 h 122"/>
                              <a:gd name="T24" fmla="*/ 47 w 64"/>
                              <a:gd name="T25" fmla="*/ 115 h 122"/>
                              <a:gd name="T26" fmla="*/ 49 w 64"/>
                              <a:gd name="T27" fmla="*/ 110 h 122"/>
                              <a:gd name="T28" fmla="*/ 49 w 64"/>
                              <a:gd name="T29" fmla="*/ 105 h 122"/>
                              <a:gd name="T30" fmla="*/ 42 w 64"/>
                              <a:gd name="T31" fmla="*/ 112 h 122"/>
                              <a:gd name="T32" fmla="*/ 32 w 64"/>
                              <a:gd name="T33" fmla="*/ 115 h 122"/>
                              <a:gd name="T34" fmla="*/ 22 w 64"/>
                              <a:gd name="T35" fmla="*/ 117 h 122"/>
                              <a:gd name="T36" fmla="*/ 12 w 64"/>
                              <a:gd name="T37" fmla="*/ 117 h 122"/>
                              <a:gd name="T38" fmla="*/ 7 w 64"/>
                              <a:gd name="T39" fmla="*/ 117 h 122"/>
                              <a:gd name="T40" fmla="*/ 5 w 64"/>
                              <a:gd name="T41" fmla="*/ 117 h 122"/>
                              <a:gd name="T42" fmla="*/ 2 w 64"/>
                              <a:gd name="T43" fmla="*/ 120 h 122"/>
                              <a:gd name="T44" fmla="*/ 0 w 64"/>
                              <a:gd name="T45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2">
                                <a:moveTo>
                                  <a:pt x="64" y="7"/>
                                </a:moveTo>
                                <a:lnTo>
                                  <a:pt x="59" y="2"/>
                                </a:lnTo>
                                <a:lnTo>
                                  <a:pt x="54" y="0"/>
                                </a:lnTo>
                                <a:lnTo>
                                  <a:pt x="54" y="5"/>
                                </a:lnTo>
                                <a:lnTo>
                                  <a:pt x="59" y="10"/>
                                </a:lnTo>
                                <a:lnTo>
                                  <a:pt x="64" y="15"/>
                                </a:lnTo>
                                <a:lnTo>
                                  <a:pt x="64" y="12"/>
                                </a:lnTo>
                                <a:lnTo>
                                  <a:pt x="64" y="7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7" y="122"/>
                                </a:lnTo>
                                <a:lnTo>
                                  <a:pt x="12" y="122"/>
                                </a:lnTo>
                                <a:lnTo>
                                  <a:pt x="29" y="120"/>
                                </a:lnTo>
                                <a:lnTo>
                                  <a:pt x="47" y="115"/>
                                </a:lnTo>
                                <a:lnTo>
                                  <a:pt x="49" y="110"/>
                                </a:lnTo>
                                <a:lnTo>
                                  <a:pt x="49" y="105"/>
                                </a:lnTo>
                                <a:lnTo>
                                  <a:pt x="42" y="112"/>
                                </a:lnTo>
                                <a:lnTo>
                                  <a:pt x="32" y="115"/>
                                </a:lnTo>
                                <a:lnTo>
                                  <a:pt x="22" y="117"/>
                                </a:lnTo>
                                <a:lnTo>
                                  <a:pt x="12" y="117"/>
                                </a:lnTo>
                                <a:lnTo>
                                  <a:pt x="7" y="117"/>
                                </a:lnTo>
                                <a:lnTo>
                                  <a:pt x="5" y="117"/>
                                </a:lnTo>
                                <a:lnTo>
                                  <a:pt x="2" y="120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715"/>
                        <wps:cNvSpPr>
                          <a:spLocks noEditPoints="1"/>
                        </wps:cNvSpPr>
                        <wps:spPr bwMode="auto">
                          <a:xfrm>
                            <a:off x="6799" y="1020"/>
                            <a:ext cx="62" cy="118"/>
                          </a:xfrm>
                          <a:custGeom>
                            <a:avLst/>
                            <a:gdLst>
                              <a:gd name="T0" fmla="*/ 62 w 62"/>
                              <a:gd name="T1" fmla="*/ 10 h 118"/>
                              <a:gd name="T2" fmla="*/ 57 w 62"/>
                              <a:gd name="T3" fmla="*/ 5 h 118"/>
                              <a:gd name="T4" fmla="*/ 52 w 62"/>
                              <a:gd name="T5" fmla="*/ 0 h 118"/>
                              <a:gd name="T6" fmla="*/ 50 w 62"/>
                              <a:gd name="T7" fmla="*/ 5 h 118"/>
                              <a:gd name="T8" fmla="*/ 57 w 62"/>
                              <a:gd name="T9" fmla="*/ 10 h 118"/>
                              <a:gd name="T10" fmla="*/ 62 w 62"/>
                              <a:gd name="T11" fmla="*/ 18 h 118"/>
                              <a:gd name="T12" fmla="*/ 62 w 62"/>
                              <a:gd name="T13" fmla="*/ 13 h 118"/>
                              <a:gd name="T14" fmla="*/ 62 w 62"/>
                              <a:gd name="T15" fmla="*/ 10 h 118"/>
                              <a:gd name="T16" fmla="*/ 0 w 62"/>
                              <a:gd name="T17" fmla="*/ 118 h 118"/>
                              <a:gd name="T18" fmla="*/ 5 w 62"/>
                              <a:gd name="T19" fmla="*/ 118 h 118"/>
                              <a:gd name="T20" fmla="*/ 10 w 62"/>
                              <a:gd name="T21" fmla="*/ 118 h 118"/>
                              <a:gd name="T22" fmla="*/ 20 w 62"/>
                              <a:gd name="T23" fmla="*/ 118 h 118"/>
                              <a:gd name="T24" fmla="*/ 30 w 62"/>
                              <a:gd name="T25" fmla="*/ 115 h 118"/>
                              <a:gd name="T26" fmla="*/ 37 w 62"/>
                              <a:gd name="T27" fmla="*/ 113 h 118"/>
                              <a:gd name="T28" fmla="*/ 47 w 62"/>
                              <a:gd name="T29" fmla="*/ 108 h 118"/>
                              <a:gd name="T30" fmla="*/ 47 w 62"/>
                              <a:gd name="T31" fmla="*/ 103 h 118"/>
                              <a:gd name="T32" fmla="*/ 50 w 62"/>
                              <a:gd name="T33" fmla="*/ 100 h 118"/>
                              <a:gd name="T34" fmla="*/ 40 w 62"/>
                              <a:gd name="T35" fmla="*/ 105 h 118"/>
                              <a:gd name="T36" fmla="*/ 32 w 62"/>
                              <a:gd name="T37" fmla="*/ 110 h 118"/>
                              <a:gd name="T38" fmla="*/ 22 w 62"/>
                              <a:gd name="T39" fmla="*/ 113 h 118"/>
                              <a:gd name="T40" fmla="*/ 10 w 62"/>
                              <a:gd name="T41" fmla="*/ 113 h 118"/>
                              <a:gd name="T42" fmla="*/ 8 w 62"/>
                              <a:gd name="T43" fmla="*/ 113 h 118"/>
                              <a:gd name="T44" fmla="*/ 3 w 62"/>
                              <a:gd name="T45" fmla="*/ 113 h 118"/>
                              <a:gd name="T46" fmla="*/ 3 w 62"/>
                              <a:gd name="T47" fmla="*/ 115 h 118"/>
                              <a:gd name="T48" fmla="*/ 0 w 62"/>
                              <a:gd name="T49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118">
                                <a:moveTo>
                                  <a:pt x="62" y="10"/>
                                </a:moveTo>
                                <a:lnTo>
                                  <a:pt x="57" y="5"/>
                                </a:ln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62" y="18"/>
                                </a:lnTo>
                                <a:lnTo>
                                  <a:pt x="62" y="13"/>
                                </a:lnTo>
                                <a:lnTo>
                                  <a:pt x="62" y="10"/>
                                </a:lnTo>
                                <a:close/>
                                <a:moveTo>
                                  <a:pt x="0" y="118"/>
                                </a:moveTo>
                                <a:lnTo>
                                  <a:pt x="5" y="118"/>
                                </a:lnTo>
                                <a:lnTo>
                                  <a:pt x="10" y="118"/>
                                </a:lnTo>
                                <a:lnTo>
                                  <a:pt x="20" y="118"/>
                                </a:lnTo>
                                <a:lnTo>
                                  <a:pt x="30" y="115"/>
                                </a:lnTo>
                                <a:lnTo>
                                  <a:pt x="37" y="113"/>
                                </a:lnTo>
                                <a:lnTo>
                                  <a:pt x="47" y="108"/>
                                </a:lnTo>
                                <a:lnTo>
                                  <a:pt x="47" y="103"/>
                                </a:lnTo>
                                <a:lnTo>
                                  <a:pt x="50" y="100"/>
                                </a:lnTo>
                                <a:lnTo>
                                  <a:pt x="40" y="105"/>
                                </a:lnTo>
                                <a:lnTo>
                                  <a:pt x="32" y="110"/>
                                </a:lnTo>
                                <a:lnTo>
                                  <a:pt x="22" y="113"/>
                                </a:lnTo>
                                <a:lnTo>
                                  <a:pt x="10" y="113"/>
                                </a:lnTo>
                                <a:lnTo>
                                  <a:pt x="8" y="113"/>
                                </a:lnTo>
                                <a:lnTo>
                                  <a:pt x="3" y="113"/>
                                </a:lnTo>
                                <a:lnTo>
                                  <a:pt x="3" y="115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716"/>
                        <wps:cNvSpPr>
                          <a:spLocks noEditPoints="1"/>
                        </wps:cNvSpPr>
                        <wps:spPr bwMode="auto">
                          <a:xfrm>
                            <a:off x="6802" y="1023"/>
                            <a:ext cx="59" cy="112"/>
                          </a:xfrm>
                          <a:custGeom>
                            <a:avLst/>
                            <a:gdLst>
                              <a:gd name="T0" fmla="*/ 59 w 59"/>
                              <a:gd name="T1" fmla="*/ 10 h 112"/>
                              <a:gd name="T2" fmla="*/ 54 w 59"/>
                              <a:gd name="T3" fmla="*/ 5 h 112"/>
                              <a:gd name="T4" fmla="*/ 49 w 59"/>
                              <a:gd name="T5" fmla="*/ 0 h 112"/>
                              <a:gd name="T6" fmla="*/ 47 w 59"/>
                              <a:gd name="T7" fmla="*/ 2 h 112"/>
                              <a:gd name="T8" fmla="*/ 47 w 59"/>
                              <a:gd name="T9" fmla="*/ 5 h 112"/>
                              <a:gd name="T10" fmla="*/ 54 w 59"/>
                              <a:gd name="T11" fmla="*/ 12 h 112"/>
                              <a:gd name="T12" fmla="*/ 59 w 59"/>
                              <a:gd name="T13" fmla="*/ 20 h 112"/>
                              <a:gd name="T14" fmla="*/ 59 w 59"/>
                              <a:gd name="T15" fmla="*/ 15 h 112"/>
                              <a:gd name="T16" fmla="*/ 59 w 59"/>
                              <a:gd name="T17" fmla="*/ 10 h 112"/>
                              <a:gd name="T18" fmla="*/ 0 w 59"/>
                              <a:gd name="T19" fmla="*/ 112 h 112"/>
                              <a:gd name="T20" fmla="*/ 2 w 59"/>
                              <a:gd name="T21" fmla="*/ 112 h 112"/>
                              <a:gd name="T22" fmla="*/ 7 w 59"/>
                              <a:gd name="T23" fmla="*/ 112 h 112"/>
                              <a:gd name="T24" fmla="*/ 17 w 59"/>
                              <a:gd name="T25" fmla="*/ 112 h 112"/>
                              <a:gd name="T26" fmla="*/ 27 w 59"/>
                              <a:gd name="T27" fmla="*/ 110 h 112"/>
                              <a:gd name="T28" fmla="*/ 37 w 59"/>
                              <a:gd name="T29" fmla="*/ 107 h 112"/>
                              <a:gd name="T30" fmla="*/ 44 w 59"/>
                              <a:gd name="T31" fmla="*/ 100 h 112"/>
                              <a:gd name="T32" fmla="*/ 47 w 59"/>
                              <a:gd name="T33" fmla="*/ 97 h 112"/>
                              <a:gd name="T34" fmla="*/ 47 w 59"/>
                              <a:gd name="T35" fmla="*/ 92 h 112"/>
                              <a:gd name="T36" fmla="*/ 39 w 59"/>
                              <a:gd name="T37" fmla="*/ 100 h 112"/>
                              <a:gd name="T38" fmla="*/ 29 w 59"/>
                              <a:gd name="T39" fmla="*/ 105 h 112"/>
                              <a:gd name="T40" fmla="*/ 19 w 59"/>
                              <a:gd name="T41" fmla="*/ 107 h 112"/>
                              <a:gd name="T42" fmla="*/ 7 w 59"/>
                              <a:gd name="T43" fmla="*/ 107 h 112"/>
                              <a:gd name="T44" fmla="*/ 5 w 59"/>
                              <a:gd name="T45" fmla="*/ 107 h 112"/>
                              <a:gd name="T46" fmla="*/ 2 w 59"/>
                              <a:gd name="T47" fmla="*/ 107 h 112"/>
                              <a:gd name="T48" fmla="*/ 0 w 59"/>
                              <a:gd name="T49" fmla="*/ 110 h 112"/>
                              <a:gd name="T50" fmla="*/ 0 w 59"/>
                              <a:gd name="T51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59" y="10"/>
                                </a:moveTo>
                                <a:lnTo>
                                  <a:pt x="54" y="5"/>
                                </a:lnTo>
                                <a:lnTo>
                                  <a:pt x="49" y="0"/>
                                </a:lnTo>
                                <a:lnTo>
                                  <a:pt x="47" y="2"/>
                                </a:lnTo>
                                <a:lnTo>
                                  <a:pt x="47" y="5"/>
                                </a:lnTo>
                                <a:lnTo>
                                  <a:pt x="54" y="12"/>
                                </a:lnTo>
                                <a:lnTo>
                                  <a:pt x="59" y="20"/>
                                </a:lnTo>
                                <a:lnTo>
                                  <a:pt x="59" y="15"/>
                                </a:lnTo>
                                <a:lnTo>
                                  <a:pt x="59" y="10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2" y="112"/>
                                </a:lnTo>
                                <a:lnTo>
                                  <a:pt x="7" y="112"/>
                                </a:lnTo>
                                <a:lnTo>
                                  <a:pt x="17" y="112"/>
                                </a:lnTo>
                                <a:lnTo>
                                  <a:pt x="27" y="110"/>
                                </a:lnTo>
                                <a:lnTo>
                                  <a:pt x="37" y="107"/>
                                </a:lnTo>
                                <a:lnTo>
                                  <a:pt x="44" y="100"/>
                                </a:lnTo>
                                <a:lnTo>
                                  <a:pt x="47" y="97"/>
                                </a:lnTo>
                                <a:lnTo>
                                  <a:pt x="47" y="92"/>
                                </a:lnTo>
                                <a:lnTo>
                                  <a:pt x="39" y="100"/>
                                </a:lnTo>
                                <a:lnTo>
                                  <a:pt x="29" y="105"/>
                                </a:lnTo>
                                <a:lnTo>
                                  <a:pt x="19" y="107"/>
                                </a:lnTo>
                                <a:lnTo>
                                  <a:pt x="7" y="107"/>
                                </a:lnTo>
                                <a:lnTo>
                                  <a:pt x="5" y="107"/>
                                </a:lnTo>
                                <a:lnTo>
                                  <a:pt x="2" y="107"/>
                                </a:lnTo>
                                <a:lnTo>
                                  <a:pt x="0" y="11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717"/>
                        <wps:cNvSpPr>
                          <a:spLocks noEditPoints="1"/>
                        </wps:cNvSpPr>
                        <wps:spPr bwMode="auto">
                          <a:xfrm>
                            <a:off x="6802" y="1025"/>
                            <a:ext cx="59" cy="108"/>
                          </a:xfrm>
                          <a:custGeom>
                            <a:avLst/>
                            <a:gdLst>
                              <a:gd name="T0" fmla="*/ 59 w 59"/>
                              <a:gd name="T1" fmla="*/ 13 h 108"/>
                              <a:gd name="T2" fmla="*/ 54 w 59"/>
                              <a:gd name="T3" fmla="*/ 5 h 108"/>
                              <a:gd name="T4" fmla="*/ 47 w 59"/>
                              <a:gd name="T5" fmla="*/ 0 h 108"/>
                              <a:gd name="T6" fmla="*/ 47 w 59"/>
                              <a:gd name="T7" fmla="*/ 3 h 108"/>
                              <a:gd name="T8" fmla="*/ 47 w 59"/>
                              <a:gd name="T9" fmla="*/ 5 h 108"/>
                              <a:gd name="T10" fmla="*/ 54 w 59"/>
                              <a:gd name="T11" fmla="*/ 13 h 108"/>
                              <a:gd name="T12" fmla="*/ 59 w 59"/>
                              <a:gd name="T13" fmla="*/ 23 h 108"/>
                              <a:gd name="T14" fmla="*/ 59 w 59"/>
                              <a:gd name="T15" fmla="*/ 18 h 108"/>
                              <a:gd name="T16" fmla="*/ 59 w 59"/>
                              <a:gd name="T17" fmla="*/ 13 h 108"/>
                              <a:gd name="T18" fmla="*/ 0 w 59"/>
                              <a:gd name="T19" fmla="*/ 108 h 108"/>
                              <a:gd name="T20" fmla="*/ 5 w 59"/>
                              <a:gd name="T21" fmla="*/ 108 h 108"/>
                              <a:gd name="T22" fmla="*/ 7 w 59"/>
                              <a:gd name="T23" fmla="*/ 108 h 108"/>
                              <a:gd name="T24" fmla="*/ 19 w 59"/>
                              <a:gd name="T25" fmla="*/ 108 h 108"/>
                              <a:gd name="T26" fmla="*/ 29 w 59"/>
                              <a:gd name="T27" fmla="*/ 105 h 108"/>
                              <a:gd name="T28" fmla="*/ 37 w 59"/>
                              <a:gd name="T29" fmla="*/ 100 h 108"/>
                              <a:gd name="T30" fmla="*/ 47 w 59"/>
                              <a:gd name="T31" fmla="*/ 95 h 108"/>
                              <a:gd name="T32" fmla="*/ 47 w 59"/>
                              <a:gd name="T33" fmla="*/ 90 h 108"/>
                              <a:gd name="T34" fmla="*/ 49 w 59"/>
                              <a:gd name="T35" fmla="*/ 85 h 108"/>
                              <a:gd name="T36" fmla="*/ 42 w 59"/>
                              <a:gd name="T37" fmla="*/ 93 h 108"/>
                              <a:gd name="T38" fmla="*/ 32 w 59"/>
                              <a:gd name="T39" fmla="*/ 98 h 108"/>
                              <a:gd name="T40" fmla="*/ 19 w 59"/>
                              <a:gd name="T41" fmla="*/ 103 h 108"/>
                              <a:gd name="T42" fmla="*/ 7 w 59"/>
                              <a:gd name="T43" fmla="*/ 103 h 108"/>
                              <a:gd name="T44" fmla="*/ 5 w 59"/>
                              <a:gd name="T45" fmla="*/ 103 h 108"/>
                              <a:gd name="T46" fmla="*/ 5 w 59"/>
                              <a:gd name="T47" fmla="*/ 103 h 108"/>
                              <a:gd name="T48" fmla="*/ 2 w 59"/>
                              <a:gd name="T49" fmla="*/ 105 h 108"/>
                              <a:gd name="T50" fmla="*/ 0 w 59"/>
                              <a:gd name="T51" fmla="*/ 108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08">
                                <a:moveTo>
                                  <a:pt x="59" y="13"/>
                                </a:moveTo>
                                <a:lnTo>
                                  <a:pt x="54" y="5"/>
                                </a:lnTo>
                                <a:lnTo>
                                  <a:pt x="47" y="0"/>
                                </a:lnTo>
                                <a:lnTo>
                                  <a:pt x="47" y="3"/>
                                </a:lnTo>
                                <a:lnTo>
                                  <a:pt x="47" y="5"/>
                                </a:lnTo>
                                <a:lnTo>
                                  <a:pt x="54" y="13"/>
                                </a:lnTo>
                                <a:lnTo>
                                  <a:pt x="59" y="23"/>
                                </a:lnTo>
                                <a:lnTo>
                                  <a:pt x="59" y="18"/>
                                </a:lnTo>
                                <a:lnTo>
                                  <a:pt x="59" y="13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5" y="108"/>
                                </a:lnTo>
                                <a:lnTo>
                                  <a:pt x="7" y="108"/>
                                </a:lnTo>
                                <a:lnTo>
                                  <a:pt x="19" y="108"/>
                                </a:lnTo>
                                <a:lnTo>
                                  <a:pt x="29" y="105"/>
                                </a:lnTo>
                                <a:lnTo>
                                  <a:pt x="37" y="100"/>
                                </a:lnTo>
                                <a:lnTo>
                                  <a:pt x="47" y="95"/>
                                </a:lnTo>
                                <a:lnTo>
                                  <a:pt x="47" y="90"/>
                                </a:lnTo>
                                <a:lnTo>
                                  <a:pt x="49" y="85"/>
                                </a:lnTo>
                                <a:lnTo>
                                  <a:pt x="42" y="93"/>
                                </a:lnTo>
                                <a:lnTo>
                                  <a:pt x="32" y="98"/>
                                </a:lnTo>
                                <a:lnTo>
                                  <a:pt x="19" y="103"/>
                                </a:lnTo>
                                <a:lnTo>
                                  <a:pt x="7" y="103"/>
                                </a:lnTo>
                                <a:lnTo>
                                  <a:pt x="5" y="103"/>
                                </a:lnTo>
                                <a:lnTo>
                                  <a:pt x="2" y="105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718"/>
                        <wps:cNvSpPr>
                          <a:spLocks noEditPoints="1"/>
                        </wps:cNvSpPr>
                        <wps:spPr bwMode="auto">
                          <a:xfrm>
                            <a:off x="6804" y="1028"/>
                            <a:ext cx="57" cy="102"/>
                          </a:xfrm>
                          <a:custGeom>
                            <a:avLst/>
                            <a:gdLst>
                              <a:gd name="T0" fmla="*/ 57 w 57"/>
                              <a:gd name="T1" fmla="*/ 15 h 102"/>
                              <a:gd name="T2" fmla="*/ 52 w 57"/>
                              <a:gd name="T3" fmla="*/ 7 h 102"/>
                              <a:gd name="T4" fmla="*/ 45 w 57"/>
                              <a:gd name="T5" fmla="*/ 0 h 102"/>
                              <a:gd name="T6" fmla="*/ 45 w 57"/>
                              <a:gd name="T7" fmla="*/ 2 h 102"/>
                              <a:gd name="T8" fmla="*/ 45 w 57"/>
                              <a:gd name="T9" fmla="*/ 5 h 102"/>
                              <a:gd name="T10" fmla="*/ 52 w 57"/>
                              <a:gd name="T11" fmla="*/ 15 h 102"/>
                              <a:gd name="T12" fmla="*/ 57 w 57"/>
                              <a:gd name="T13" fmla="*/ 25 h 102"/>
                              <a:gd name="T14" fmla="*/ 57 w 57"/>
                              <a:gd name="T15" fmla="*/ 20 h 102"/>
                              <a:gd name="T16" fmla="*/ 57 w 57"/>
                              <a:gd name="T17" fmla="*/ 15 h 102"/>
                              <a:gd name="T18" fmla="*/ 0 w 57"/>
                              <a:gd name="T19" fmla="*/ 102 h 102"/>
                              <a:gd name="T20" fmla="*/ 3 w 57"/>
                              <a:gd name="T21" fmla="*/ 102 h 102"/>
                              <a:gd name="T22" fmla="*/ 5 w 57"/>
                              <a:gd name="T23" fmla="*/ 102 h 102"/>
                              <a:gd name="T24" fmla="*/ 17 w 57"/>
                              <a:gd name="T25" fmla="*/ 102 h 102"/>
                              <a:gd name="T26" fmla="*/ 27 w 57"/>
                              <a:gd name="T27" fmla="*/ 100 h 102"/>
                              <a:gd name="T28" fmla="*/ 37 w 57"/>
                              <a:gd name="T29" fmla="*/ 95 h 102"/>
                              <a:gd name="T30" fmla="*/ 45 w 57"/>
                              <a:gd name="T31" fmla="*/ 87 h 102"/>
                              <a:gd name="T32" fmla="*/ 47 w 57"/>
                              <a:gd name="T33" fmla="*/ 82 h 102"/>
                              <a:gd name="T34" fmla="*/ 50 w 57"/>
                              <a:gd name="T35" fmla="*/ 77 h 102"/>
                              <a:gd name="T36" fmla="*/ 40 w 57"/>
                              <a:gd name="T37" fmla="*/ 85 h 102"/>
                              <a:gd name="T38" fmla="*/ 30 w 57"/>
                              <a:gd name="T39" fmla="*/ 92 h 102"/>
                              <a:gd name="T40" fmla="*/ 17 w 57"/>
                              <a:gd name="T41" fmla="*/ 97 h 102"/>
                              <a:gd name="T42" fmla="*/ 5 w 57"/>
                              <a:gd name="T43" fmla="*/ 97 h 102"/>
                              <a:gd name="T44" fmla="*/ 5 w 57"/>
                              <a:gd name="T45" fmla="*/ 97 h 102"/>
                              <a:gd name="T46" fmla="*/ 3 w 57"/>
                              <a:gd name="T47" fmla="*/ 97 h 102"/>
                              <a:gd name="T48" fmla="*/ 3 w 57"/>
                              <a:gd name="T49" fmla="*/ 100 h 102"/>
                              <a:gd name="T50" fmla="*/ 0 w 57"/>
                              <a:gd name="T5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102">
                                <a:moveTo>
                                  <a:pt x="57" y="15"/>
                                </a:moveTo>
                                <a:lnTo>
                                  <a:pt x="52" y="7"/>
                                </a:lnTo>
                                <a:lnTo>
                                  <a:pt x="45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5"/>
                                </a:lnTo>
                                <a:lnTo>
                                  <a:pt x="52" y="15"/>
                                </a:lnTo>
                                <a:lnTo>
                                  <a:pt x="57" y="25"/>
                                </a:lnTo>
                                <a:lnTo>
                                  <a:pt x="57" y="20"/>
                                </a:lnTo>
                                <a:lnTo>
                                  <a:pt x="57" y="15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3" y="102"/>
                                </a:lnTo>
                                <a:lnTo>
                                  <a:pt x="5" y="102"/>
                                </a:lnTo>
                                <a:lnTo>
                                  <a:pt x="17" y="102"/>
                                </a:lnTo>
                                <a:lnTo>
                                  <a:pt x="27" y="100"/>
                                </a:lnTo>
                                <a:lnTo>
                                  <a:pt x="37" y="95"/>
                                </a:lnTo>
                                <a:lnTo>
                                  <a:pt x="45" y="87"/>
                                </a:lnTo>
                                <a:lnTo>
                                  <a:pt x="47" y="82"/>
                                </a:lnTo>
                                <a:lnTo>
                                  <a:pt x="50" y="77"/>
                                </a:lnTo>
                                <a:lnTo>
                                  <a:pt x="40" y="85"/>
                                </a:lnTo>
                                <a:lnTo>
                                  <a:pt x="30" y="92"/>
                                </a:lnTo>
                                <a:lnTo>
                                  <a:pt x="17" y="97"/>
                                </a:lnTo>
                                <a:lnTo>
                                  <a:pt x="5" y="97"/>
                                </a:lnTo>
                                <a:lnTo>
                                  <a:pt x="3" y="97"/>
                                </a:lnTo>
                                <a:lnTo>
                                  <a:pt x="3" y="100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719"/>
                        <wps:cNvSpPr>
                          <a:spLocks noEditPoints="1"/>
                        </wps:cNvSpPr>
                        <wps:spPr bwMode="auto">
                          <a:xfrm>
                            <a:off x="6807" y="1030"/>
                            <a:ext cx="54" cy="98"/>
                          </a:xfrm>
                          <a:custGeom>
                            <a:avLst/>
                            <a:gdLst>
                              <a:gd name="T0" fmla="*/ 54 w 54"/>
                              <a:gd name="T1" fmla="*/ 18 h 98"/>
                              <a:gd name="T2" fmla="*/ 49 w 54"/>
                              <a:gd name="T3" fmla="*/ 8 h 98"/>
                              <a:gd name="T4" fmla="*/ 42 w 54"/>
                              <a:gd name="T5" fmla="*/ 0 h 98"/>
                              <a:gd name="T6" fmla="*/ 42 w 54"/>
                              <a:gd name="T7" fmla="*/ 3 h 98"/>
                              <a:gd name="T8" fmla="*/ 39 w 54"/>
                              <a:gd name="T9" fmla="*/ 5 h 98"/>
                              <a:gd name="T10" fmla="*/ 49 w 54"/>
                              <a:gd name="T11" fmla="*/ 18 h 98"/>
                              <a:gd name="T12" fmla="*/ 52 w 54"/>
                              <a:gd name="T13" fmla="*/ 30 h 98"/>
                              <a:gd name="T14" fmla="*/ 54 w 54"/>
                              <a:gd name="T15" fmla="*/ 23 h 98"/>
                              <a:gd name="T16" fmla="*/ 54 w 54"/>
                              <a:gd name="T17" fmla="*/ 18 h 98"/>
                              <a:gd name="T18" fmla="*/ 0 w 54"/>
                              <a:gd name="T19" fmla="*/ 98 h 98"/>
                              <a:gd name="T20" fmla="*/ 0 w 54"/>
                              <a:gd name="T21" fmla="*/ 98 h 98"/>
                              <a:gd name="T22" fmla="*/ 2 w 54"/>
                              <a:gd name="T23" fmla="*/ 98 h 98"/>
                              <a:gd name="T24" fmla="*/ 14 w 54"/>
                              <a:gd name="T25" fmla="*/ 98 h 98"/>
                              <a:gd name="T26" fmla="*/ 27 w 54"/>
                              <a:gd name="T27" fmla="*/ 93 h 98"/>
                              <a:gd name="T28" fmla="*/ 37 w 54"/>
                              <a:gd name="T29" fmla="*/ 88 h 98"/>
                              <a:gd name="T30" fmla="*/ 44 w 54"/>
                              <a:gd name="T31" fmla="*/ 80 h 98"/>
                              <a:gd name="T32" fmla="*/ 47 w 54"/>
                              <a:gd name="T33" fmla="*/ 73 h 98"/>
                              <a:gd name="T34" fmla="*/ 47 w 54"/>
                              <a:gd name="T35" fmla="*/ 68 h 98"/>
                              <a:gd name="T36" fmla="*/ 39 w 54"/>
                              <a:gd name="T37" fmla="*/ 78 h 98"/>
                              <a:gd name="T38" fmla="*/ 29 w 54"/>
                              <a:gd name="T39" fmla="*/ 85 h 98"/>
                              <a:gd name="T40" fmla="*/ 17 w 54"/>
                              <a:gd name="T41" fmla="*/ 93 h 98"/>
                              <a:gd name="T42" fmla="*/ 2 w 54"/>
                              <a:gd name="T43" fmla="*/ 93 h 98"/>
                              <a:gd name="T44" fmla="*/ 0 w 54"/>
                              <a:gd name="T45" fmla="*/ 95 h 98"/>
                              <a:gd name="T46" fmla="*/ 0 w 54"/>
                              <a:gd name="T47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4" h="98">
                                <a:moveTo>
                                  <a:pt x="54" y="18"/>
                                </a:moveTo>
                                <a:lnTo>
                                  <a:pt x="49" y="8"/>
                                </a:lnTo>
                                <a:lnTo>
                                  <a:pt x="42" y="0"/>
                                </a:lnTo>
                                <a:lnTo>
                                  <a:pt x="42" y="3"/>
                                </a:lnTo>
                                <a:lnTo>
                                  <a:pt x="39" y="5"/>
                                </a:lnTo>
                                <a:lnTo>
                                  <a:pt x="49" y="18"/>
                                </a:lnTo>
                                <a:lnTo>
                                  <a:pt x="52" y="30"/>
                                </a:lnTo>
                                <a:lnTo>
                                  <a:pt x="54" y="23"/>
                                </a:lnTo>
                                <a:lnTo>
                                  <a:pt x="54" y="18"/>
                                </a:lnTo>
                                <a:close/>
                                <a:moveTo>
                                  <a:pt x="0" y="98"/>
                                </a:moveTo>
                                <a:lnTo>
                                  <a:pt x="0" y="98"/>
                                </a:lnTo>
                                <a:lnTo>
                                  <a:pt x="2" y="98"/>
                                </a:lnTo>
                                <a:lnTo>
                                  <a:pt x="14" y="98"/>
                                </a:lnTo>
                                <a:lnTo>
                                  <a:pt x="27" y="93"/>
                                </a:lnTo>
                                <a:lnTo>
                                  <a:pt x="37" y="88"/>
                                </a:lnTo>
                                <a:lnTo>
                                  <a:pt x="44" y="80"/>
                                </a:lnTo>
                                <a:lnTo>
                                  <a:pt x="47" y="73"/>
                                </a:lnTo>
                                <a:lnTo>
                                  <a:pt x="47" y="68"/>
                                </a:lnTo>
                                <a:lnTo>
                                  <a:pt x="39" y="78"/>
                                </a:lnTo>
                                <a:lnTo>
                                  <a:pt x="29" y="85"/>
                                </a:lnTo>
                                <a:lnTo>
                                  <a:pt x="17" y="93"/>
                                </a:lnTo>
                                <a:lnTo>
                                  <a:pt x="2" y="93"/>
                                </a:lnTo>
                                <a:lnTo>
                                  <a:pt x="0" y="95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720"/>
                        <wps:cNvSpPr>
                          <a:spLocks noEditPoints="1"/>
                        </wps:cNvSpPr>
                        <wps:spPr bwMode="auto">
                          <a:xfrm>
                            <a:off x="6807" y="1033"/>
                            <a:ext cx="54" cy="92"/>
                          </a:xfrm>
                          <a:custGeom>
                            <a:avLst/>
                            <a:gdLst>
                              <a:gd name="T0" fmla="*/ 54 w 54"/>
                              <a:gd name="T1" fmla="*/ 20 h 92"/>
                              <a:gd name="T2" fmla="*/ 49 w 54"/>
                              <a:gd name="T3" fmla="*/ 10 h 92"/>
                              <a:gd name="T4" fmla="*/ 42 w 54"/>
                              <a:gd name="T5" fmla="*/ 0 h 92"/>
                              <a:gd name="T6" fmla="*/ 39 w 54"/>
                              <a:gd name="T7" fmla="*/ 2 h 92"/>
                              <a:gd name="T8" fmla="*/ 39 w 54"/>
                              <a:gd name="T9" fmla="*/ 5 h 92"/>
                              <a:gd name="T10" fmla="*/ 44 w 54"/>
                              <a:gd name="T11" fmla="*/ 12 h 92"/>
                              <a:gd name="T12" fmla="*/ 49 w 54"/>
                              <a:gd name="T13" fmla="*/ 20 h 92"/>
                              <a:gd name="T14" fmla="*/ 52 w 54"/>
                              <a:gd name="T15" fmla="*/ 30 h 92"/>
                              <a:gd name="T16" fmla="*/ 52 w 54"/>
                              <a:gd name="T17" fmla="*/ 40 h 92"/>
                              <a:gd name="T18" fmla="*/ 52 w 54"/>
                              <a:gd name="T19" fmla="*/ 40 h 92"/>
                              <a:gd name="T20" fmla="*/ 52 w 54"/>
                              <a:gd name="T21" fmla="*/ 30 h 92"/>
                              <a:gd name="T22" fmla="*/ 54 w 54"/>
                              <a:gd name="T23" fmla="*/ 20 h 92"/>
                              <a:gd name="T24" fmla="*/ 0 w 54"/>
                              <a:gd name="T25" fmla="*/ 92 h 92"/>
                              <a:gd name="T26" fmla="*/ 2 w 54"/>
                              <a:gd name="T27" fmla="*/ 92 h 92"/>
                              <a:gd name="T28" fmla="*/ 2 w 54"/>
                              <a:gd name="T29" fmla="*/ 92 h 92"/>
                              <a:gd name="T30" fmla="*/ 14 w 54"/>
                              <a:gd name="T31" fmla="*/ 92 h 92"/>
                              <a:gd name="T32" fmla="*/ 27 w 54"/>
                              <a:gd name="T33" fmla="*/ 87 h 92"/>
                              <a:gd name="T34" fmla="*/ 37 w 54"/>
                              <a:gd name="T35" fmla="*/ 80 h 92"/>
                              <a:gd name="T36" fmla="*/ 47 w 54"/>
                              <a:gd name="T37" fmla="*/ 72 h 92"/>
                              <a:gd name="T38" fmla="*/ 49 w 54"/>
                              <a:gd name="T39" fmla="*/ 62 h 92"/>
                              <a:gd name="T40" fmla="*/ 49 w 54"/>
                              <a:gd name="T41" fmla="*/ 52 h 92"/>
                              <a:gd name="T42" fmla="*/ 44 w 54"/>
                              <a:gd name="T43" fmla="*/ 65 h 92"/>
                              <a:gd name="T44" fmla="*/ 34 w 54"/>
                              <a:gd name="T45" fmla="*/ 77 h 92"/>
                              <a:gd name="T46" fmla="*/ 27 w 54"/>
                              <a:gd name="T47" fmla="*/ 82 h 92"/>
                              <a:gd name="T48" fmla="*/ 19 w 54"/>
                              <a:gd name="T49" fmla="*/ 85 h 92"/>
                              <a:gd name="T50" fmla="*/ 12 w 54"/>
                              <a:gd name="T51" fmla="*/ 87 h 92"/>
                              <a:gd name="T52" fmla="*/ 5 w 54"/>
                              <a:gd name="T53" fmla="*/ 87 h 92"/>
                              <a:gd name="T54" fmla="*/ 2 w 54"/>
                              <a:gd name="T55" fmla="*/ 90 h 92"/>
                              <a:gd name="T56" fmla="*/ 0 w 54"/>
                              <a:gd name="T57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" h="92">
                                <a:moveTo>
                                  <a:pt x="54" y="20"/>
                                </a:moveTo>
                                <a:lnTo>
                                  <a:pt x="49" y="10"/>
                                </a:lnTo>
                                <a:lnTo>
                                  <a:pt x="42" y="0"/>
                                </a:lnTo>
                                <a:lnTo>
                                  <a:pt x="39" y="2"/>
                                </a:lnTo>
                                <a:lnTo>
                                  <a:pt x="39" y="5"/>
                                </a:lnTo>
                                <a:lnTo>
                                  <a:pt x="44" y="12"/>
                                </a:lnTo>
                                <a:lnTo>
                                  <a:pt x="49" y="20"/>
                                </a:lnTo>
                                <a:lnTo>
                                  <a:pt x="52" y="30"/>
                                </a:lnTo>
                                <a:lnTo>
                                  <a:pt x="52" y="40"/>
                                </a:lnTo>
                                <a:lnTo>
                                  <a:pt x="52" y="30"/>
                                </a:lnTo>
                                <a:lnTo>
                                  <a:pt x="54" y="2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2" y="92"/>
                                </a:lnTo>
                                <a:lnTo>
                                  <a:pt x="14" y="92"/>
                                </a:lnTo>
                                <a:lnTo>
                                  <a:pt x="27" y="87"/>
                                </a:lnTo>
                                <a:lnTo>
                                  <a:pt x="37" y="80"/>
                                </a:lnTo>
                                <a:lnTo>
                                  <a:pt x="47" y="72"/>
                                </a:lnTo>
                                <a:lnTo>
                                  <a:pt x="49" y="62"/>
                                </a:lnTo>
                                <a:lnTo>
                                  <a:pt x="49" y="52"/>
                                </a:lnTo>
                                <a:lnTo>
                                  <a:pt x="44" y="65"/>
                                </a:lnTo>
                                <a:lnTo>
                                  <a:pt x="34" y="77"/>
                                </a:lnTo>
                                <a:lnTo>
                                  <a:pt x="27" y="82"/>
                                </a:lnTo>
                                <a:lnTo>
                                  <a:pt x="19" y="85"/>
                                </a:lnTo>
                                <a:lnTo>
                                  <a:pt x="12" y="87"/>
                                </a:lnTo>
                                <a:lnTo>
                                  <a:pt x="5" y="87"/>
                                </a:lnTo>
                                <a:lnTo>
                                  <a:pt x="2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721"/>
                        <wps:cNvSpPr>
                          <a:spLocks/>
                        </wps:cNvSpPr>
                        <wps:spPr bwMode="auto">
                          <a:xfrm>
                            <a:off x="6809" y="1035"/>
                            <a:ext cx="50" cy="88"/>
                          </a:xfrm>
                          <a:custGeom>
                            <a:avLst/>
                            <a:gdLst>
                              <a:gd name="T0" fmla="*/ 50 w 50"/>
                              <a:gd name="T1" fmla="*/ 25 h 88"/>
                              <a:gd name="T2" fmla="*/ 47 w 50"/>
                              <a:gd name="T3" fmla="*/ 13 h 88"/>
                              <a:gd name="T4" fmla="*/ 37 w 50"/>
                              <a:gd name="T5" fmla="*/ 0 h 88"/>
                              <a:gd name="T6" fmla="*/ 37 w 50"/>
                              <a:gd name="T7" fmla="*/ 3 h 88"/>
                              <a:gd name="T8" fmla="*/ 37 w 50"/>
                              <a:gd name="T9" fmla="*/ 8 h 88"/>
                              <a:gd name="T10" fmla="*/ 42 w 50"/>
                              <a:gd name="T11" fmla="*/ 13 h 88"/>
                              <a:gd name="T12" fmla="*/ 45 w 50"/>
                              <a:gd name="T13" fmla="*/ 20 h 88"/>
                              <a:gd name="T14" fmla="*/ 47 w 50"/>
                              <a:gd name="T15" fmla="*/ 28 h 88"/>
                              <a:gd name="T16" fmla="*/ 47 w 50"/>
                              <a:gd name="T17" fmla="*/ 38 h 88"/>
                              <a:gd name="T18" fmla="*/ 47 w 50"/>
                              <a:gd name="T19" fmla="*/ 45 h 88"/>
                              <a:gd name="T20" fmla="*/ 45 w 50"/>
                              <a:gd name="T21" fmla="*/ 55 h 88"/>
                              <a:gd name="T22" fmla="*/ 40 w 50"/>
                              <a:gd name="T23" fmla="*/ 63 h 88"/>
                              <a:gd name="T24" fmla="*/ 35 w 50"/>
                              <a:gd name="T25" fmla="*/ 68 h 88"/>
                              <a:gd name="T26" fmla="*/ 27 w 50"/>
                              <a:gd name="T27" fmla="*/ 75 h 88"/>
                              <a:gd name="T28" fmla="*/ 20 w 50"/>
                              <a:gd name="T29" fmla="*/ 80 h 88"/>
                              <a:gd name="T30" fmla="*/ 12 w 50"/>
                              <a:gd name="T31" fmla="*/ 83 h 88"/>
                              <a:gd name="T32" fmla="*/ 5 w 50"/>
                              <a:gd name="T33" fmla="*/ 83 h 88"/>
                              <a:gd name="T34" fmla="*/ 3 w 50"/>
                              <a:gd name="T35" fmla="*/ 85 h 88"/>
                              <a:gd name="T36" fmla="*/ 0 w 50"/>
                              <a:gd name="T37" fmla="*/ 88 h 88"/>
                              <a:gd name="T38" fmla="*/ 15 w 50"/>
                              <a:gd name="T39" fmla="*/ 88 h 88"/>
                              <a:gd name="T40" fmla="*/ 27 w 50"/>
                              <a:gd name="T41" fmla="*/ 80 h 88"/>
                              <a:gd name="T42" fmla="*/ 37 w 50"/>
                              <a:gd name="T43" fmla="*/ 73 h 88"/>
                              <a:gd name="T44" fmla="*/ 45 w 50"/>
                              <a:gd name="T45" fmla="*/ 63 h 88"/>
                              <a:gd name="T46" fmla="*/ 50 w 50"/>
                              <a:gd name="T47" fmla="*/ 43 h 88"/>
                              <a:gd name="T48" fmla="*/ 50 w 50"/>
                              <a:gd name="T49" fmla="*/ 2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0" h="88">
                                <a:moveTo>
                                  <a:pt x="50" y="25"/>
                                </a:moveTo>
                                <a:lnTo>
                                  <a:pt x="47" y="13"/>
                                </a:lnTo>
                                <a:lnTo>
                                  <a:pt x="37" y="0"/>
                                </a:lnTo>
                                <a:lnTo>
                                  <a:pt x="37" y="3"/>
                                </a:lnTo>
                                <a:lnTo>
                                  <a:pt x="37" y="8"/>
                                </a:lnTo>
                                <a:lnTo>
                                  <a:pt x="42" y="13"/>
                                </a:lnTo>
                                <a:lnTo>
                                  <a:pt x="45" y="20"/>
                                </a:lnTo>
                                <a:lnTo>
                                  <a:pt x="47" y="28"/>
                                </a:lnTo>
                                <a:lnTo>
                                  <a:pt x="47" y="38"/>
                                </a:lnTo>
                                <a:lnTo>
                                  <a:pt x="47" y="45"/>
                                </a:lnTo>
                                <a:lnTo>
                                  <a:pt x="45" y="55"/>
                                </a:lnTo>
                                <a:lnTo>
                                  <a:pt x="40" y="63"/>
                                </a:lnTo>
                                <a:lnTo>
                                  <a:pt x="35" y="68"/>
                                </a:lnTo>
                                <a:lnTo>
                                  <a:pt x="27" y="75"/>
                                </a:lnTo>
                                <a:lnTo>
                                  <a:pt x="20" y="80"/>
                                </a:lnTo>
                                <a:lnTo>
                                  <a:pt x="12" y="83"/>
                                </a:lnTo>
                                <a:lnTo>
                                  <a:pt x="5" y="83"/>
                                </a:lnTo>
                                <a:lnTo>
                                  <a:pt x="3" y="85"/>
                                </a:lnTo>
                                <a:lnTo>
                                  <a:pt x="0" y="88"/>
                                </a:lnTo>
                                <a:lnTo>
                                  <a:pt x="15" y="88"/>
                                </a:lnTo>
                                <a:lnTo>
                                  <a:pt x="27" y="80"/>
                                </a:lnTo>
                                <a:lnTo>
                                  <a:pt x="37" y="73"/>
                                </a:lnTo>
                                <a:lnTo>
                                  <a:pt x="45" y="63"/>
                                </a:lnTo>
                                <a:lnTo>
                                  <a:pt x="50" y="43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722"/>
                        <wps:cNvSpPr>
                          <a:spLocks/>
                        </wps:cNvSpPr>
                        <wps:spPr bwMode="auto">
                          <a:xfrm>
                            <a:off x="6812" y="1038"/>
                            <a:ext cx="47" cy="82"/>
                          </a:xfrm>
                          <a:custGeom>
                            <a:avLst/>
                            <a:gdLst>
                              <a:gd name="T0" fmla="*/ 47 w 47"/>
                              <a:gd name="T1" fmla="*/ 35 h 82"/>
                              <a:gd name="T2" fmla="*/ 47 w 47"/>
                              <a:gd name="T3" fmla="*/ 25 h 82"/>
                              <a:gd name="T4" fmla="*/ 44 w 47"/>
                              <a:gd name="T5" fmla="*/ 15 h 82"/>
                              <a:gd name="T6" fmla="*/ 39 w 47"/>
                              <a:gd name="T7" fmla="*/ 7 h 82"/>
                              <a:gd name="T8" fmla="*/ 34 w 47"/>
                              <a:gd name="T9" fmla="*/ 0 h 82"/>
                              <a:gd name="T10" fmla="*/ 34 w 47"/>
                              <a:gd name="T11" fmla="*/ 5 h 82"/>
                              <a:gd name="T12" fmla="*/ 32 w 47"/>
                              <a:gd name="T13" fmla="*/ 7 h 82"/>
                              <a:gd name="T14" fmla="*/ 39 w 47"/>
                              <a:gd name="T15" fmla="*/ 20 h 82"/>
                              <a:gd name="T16" fmla="*/ 42 w 47"/>
                              <a:gd name="T17" fmla="*/ 35 h 82"/>
                              <a:gd name="T18" fmla="*/ 42 w 47"/>
                              <a:gd name="T19" fmla="*/ 42 h 82"/>
                              <a:gd name="T20" fmla="*/ 39 w 47"/>
                              <a:gd name="T21" fmla="*/ 50 h 82"/>
                              <a:gd name="T22" fmla="*/ 34 w 47"/>
                              <a:gd name="T23" fmla="*/ 57 h 82"/>
                              <a:gd name="T24" fmla="*/ 29 w 47"/>
                              <a:gd name="T25" fmla="*/ 62 h 82"/>
                              <a:gd name="T26" fmla="*/ 24 w 47"/>
                              <a:gd name="T27" fmla="*/ 70 h 82"/>
                              <a:gd name="T28" fmla="*/ 17 w 47"/>
                              <a:gd name="T29" fmla="*/ 72 h 82"/>
                              <a:gd name="T30" fmla="*/ 9 w 47"/>
                              <a:gd name="T31" fmla="*/ 77 h 82"/>
                              <a:gd name="T32" fmla="*/ 2 w 47"/>
                              <a:gd name="T33" fmla="*/ 77 h 82"/>
                              <a:gd name="T34" fmla="*/ 2 w 47"/>
                              <a:gd name="T35" fmla="*/ 80 h 82"/>
                              <a:gd name="T36" fmla="*/ 0 w 47"/>
                              <a:gd name="T37" fmla="*/ 82 h 82"/>
                              <a:gd name="T38" fmla="*/ 7 w 47"/>
                              <a:gd name="T39" fmla="*/ 82 h 82"/>
                              <a:gd name="T40" fmla="*/ 14 w 47"/>
                              <a:gd name="T41" fmla="*/ 80 h 82"/>
                              <a:gd name="T42" fmla="*/ 22 w 47"/>
                              <a:gd name="T43" fmla="*/ 77 h 82"/>
                              <a:gd name="T44" fmla="*/ 29 w 47"/>
                              <a:gd name="T45" fmla="*/ 72 h 82"/>
                              <a:gd name="T46" fmla="*/ 39 w 47"/>
                              <a:gd name="T47" fmla="*/ 60 h 82"/>
                              <a:gd name="T48" fmla="*/ 44 w 47"/>
                              <a:gd name="T49" fmla="*/ 47 h 82"/>
                              <a:gd name="T50" fmla="*/ 47 w 47"/>
                              <a:gd name="T51" fmla="*/ 40 h 82"/>
                              <a:gd name="T52" fmla="*/ 47 w 47"/>
                              <a:gd name="T53" fmla="*/ 35 h 82"/>
                              <a:gd name="T54" fmla="*/ 47 w 47"/>
                              <a:gd name="T55" fmla="*/ 35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7" h="82">
                                <a:moveTo>
                                  <a:pt x="47" y="35"/>
                                </a:moveTo>
                                <a:lnTo>
                                  <a:pt x="47" y="25"/>
                                </a:lnTo>
                                <a:lnTo>
                                  <a:pt x="44" y="15"/>
                                </a:lnTo>
                                <a:lnTo>
                                  <a:pt x="39" y="7"/>
                                </a:lnTo>
                                <a:lnTo>
                                  <a:pt x="34" y="0"/>
                                </a:lnTo>
                                <a:lnTo>
                                  <a:pt x="34" y="5"/>
                                </a:lnTo>
                                <a:lnTo>
                                  <a:pt x="32" y="7"/>
                                </a:lnTo>
                                <a:lnTo>
                                  <a:pt x="39" y="20"/>
                                </a:lnTo>
                                <a:lnTo>
                                  <a:pt x="42" y="35"/>
                                </a:lnTo>
                                <a:lnTo>
                                  <a:pt x="42" y="42"/>
                                </a:lnTo>
                                <a:lnTo>
                                  <a:pt x="39" y="50"/>
                                </a:lnTo>
                                <a:lnTo>
                                  <a:pt x="34" y="57"/>
                                </a:lnTo>
                                <a:lnTo>
                                  <a:pt x="29" y="62"/>
                                </a:lnTo>
                                <a:lnTo>
                                  <a:pt x="24" y="70"/>
                                </a:lnTo>
                                <a:lnTo>
                                  <a:pt x="17" y="72"/>
                                </a:lnTo>
                                <a:lnTo>
                                  <a:pt x="9" y="77"/>
                                </a:lnTo>
                                <a:lnTo>
                                  <a:pt x="2" y="77"/>
                                </a:lnTo>
                                <a:lnTo>
                                  <a:pt x="2" y="80"/>
                                </a:lnTo>
                                <a:lnTo>
                                  <a:pt x="0" y="82"/>
                                </a:lnTo>
                                <a:lnTo>
                                  <a:pt x="7" y="82"/>
                                </a:lnTo>
                                <a:lnTo>
                                  <a:pt x="14" y="80"/>
                                </a:lnTo>
                                <a:lnTo>
                                  <a:pt x="22" y="77"/>
                                </a:lnTo>
                                <a:lnTo>
                                  <a:pt x="29" y="72"/>
                                </a:lnTo>
                                <a:lnTo>
                                  <a:pt x="39" y="60"/>
                                </a:lnTo>
                                <a:lnTo>
                                  <a:pt x="44" y="47"/>
                                </a:lnTo>
                                <a:lnTo>
                                  <a:pt x="47" y="40"/>
                                </a:lnTo>
                                <a:lnTo>
                                  <a:pt x="4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723"/>
                        <wps:cNvSpPr>
                          <a:spLocks/>
                        </wps:cNvSpPr>
                        <wps:spPr bwMode="auto">
                          <a:xfrm>
                            <a:off x="6814" y="1043"/>
                            <a:ext cx="42" cy="75"/>
                          </a:xfrm>
                          <a:custGeom>
                            <a:avLst/>
                            <a:gdLst>
                              <a:gd name="T0" fmla="*/ 42 w 42"/>
                              <a:gd name="T1" fmla="*/ 30 h 75"/>
                              <a:gd name="T2" fmla="*/ 42 w 42"/>
                              <a:gd name="T3" fmla="*/ 20 h 75"/>
                              <a:gd name="T4" fmla="*/ 40 w 42"/>
                              <a:gd name="T5" fmla="*/ 12 h 75"/>
                              <a:gd name="T6" fmla="*/ 37 w 42"/>
                              <a:gd name="T7" fmla="*/ 5 h 75"/>
                              <a:gd name="T8" fmla="*/ 32 w 42"/>
                              <a:gd name="T9" fmla="*/ 0 h 75"/>
                              <a:gd name="T10" fmla="*/ 30 w 42"/>
                              <a:gd name="T11" fmla="*/ 2 h 75"/>
                              <a:gd name="T12" fmla="*/ 30 w 42"/>
                              <a:gd name="T13" fmla="*/ 5 h 75"/>
                              <a:gd name="T14" fmla="*/ 35 w 42"/>
                              <a:gd name="T15" fmla="*/ 15 h 75"/>
                              <a:gd name="T16" fmla="*/ 37 w 42"/>
                              <a:gd name="T17" fmla="*/ 30 h 75"/>
                              <a:gd name="T18" fmla="*/ 37 w 42"/>
                              <a:gd name="T19" fmla="*/ 37 h 75"/>
                              <a:gd name="T20" fmla="*/ 35 w 42"/>
                              <a:gd name="T21" fmla="*/ 42 h 75"/>
                              <a:gd name="T22" fmla="*/ 32 w 42"/>
                              <a:gd name="T23" fmla="*/ 50 h 75"/>
                              <a:gd name="T24" fmla="*/ 27 w 42"/>
                              <a:gd name="T25" fmla="*/ 57 h 75"/>
                              <a:gd name="T26" fmla="*/ 22 w 42"/>
                              <a:gd name="T27" fmla="*/ 62 h 75"/>
                              <a:gd name="T28" fmla="*/ 15 w 42"/>
                              <a:gd name="T29" fmla="*/ 65 h 75"/>
                              <a:gd name="T30" fmla="*/ 10 w 42"/>
                              <a:gd name="T31" fmla="*/ 67 h 75"/>
                              <a:gd name="T32" fmla="*/ 3 w 42"/>
                              <a:gd name="T33" fmla="*/ 70 h 75"/>
                              <a:gd name="T34" fmla="*/ 0 w 42"/>
                              <a:gd name="T35" fmla="*/ 72 h 75"/>
                              <a:gd name="T36" fmla="*/ 0 w 42"/>
                              <a:gd name="T37" fmla="*/ 75 h 75"/>
                              <a:gd name="T38" fmla="*/ 7 w 42"/>
                              <a:gd name="T39" fmla="*/ 75 h 75"/>
                              <a:gd name="T40" fmla="*/ 15 w 42"/>
                              <a:gd name="T41" fmla="*/ 72 h 75"/>
                              <a:gd name="T42" fmla="*/ 22 w 42"/>
                              <a:gd name="T43" fmla="*/ 67 h 75"/>
                              <a:gd name="T44" fmla="*/ 30 w 42"/>
                              <a:gd name="T45" fmla="*/ 60 h 75"/>
                              <a:gd name="T46" fmla="*/ 35 w 42"/>
                              <a:gd name="T47" fmla="*/ 55 h 75"/>
                              <a:gd name="T48" fmla="*/ 40 w 42"/>
                              <a:gd name="T49" fmla="*/ 47 h 75"/>
                              <a:gd name="T50" fmla="*/ 42 w 42"/>
                              <a:gd name="T51" fmla="*/ 37 h 75"/>
                              <a:gd name="T52" fmla="*/ 42 w 42"/>
                              <a:gd name="T53" fmla="*/ 3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" h="75">
                                <a:moveTo>
                                  <a:pt x="42" y="30"/>
                                </a:moveTo>
                                <a:lnTo>
                                  <a:pt x="42" y="20"/>
                                </a:lnTo>
                                <a:lnTo>
                                  <a:pt x="40" y="12"/>
                                </a:lnTo>
                                <a:lnTo>
                                  <a:pt x="37" y="5"/>
                                </a:lnTo>
                                <a:lnTo>
                                  <a:pt x="32" y="0"/>
                                </a:lnTo>
                                <a:lnTo>
                                  <a:pt x="30" y="2"/>
                                </a:lnTo>
                                <a:lnTo>
                                  <a:pt x="30" y="5"/>
                                </a:lnTo>
                                <a:lnTo>
                                  <a:pt x="35" y="15"/>
                                </a:lnTo>
                                <a:lnTo>
                                  <a:pt x="37" y="30"/>
                                </a:lnTo>
                                <a:lnTo>
                                  <a:pt x="37" y="37"/>
                                </a:lnTo>
                                <a:lnTo>
                                  <a:pt x="35" y="42"/>
                                </a:lnTo>
                                <a:lnTo>
                                  <a:pt x="32" y="50"/>
                                </a:lnTo>
                                <a:lnTo>
                                  <a:pt x="27" y="57"/>
                                </a:lnTo>
                                <a:lnTo>
                                  <a:pt x="22" y="62"/>
                                </a:lnTo>
                                <a:lnTo>
                                  <a:pt x="15" y="65"/>
                                </a:lnTo>
                                <a:lnTo>
                                  <a:pt x="10" y="67"/>
                                </a:lnTo>
                                <a:lnTo>
                                  <a:pt x="3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7" y="75"/>
                                </a:lnTo>
                                <a:lnTo>
                                  <a:pt x="15" y="72"/>
                                </a:lnTo>
                                <a:lnTo>
                                  <a:pt x="22" y="67"/>
                                </a:lnTo>
                                <a:lnTo>
                                  <a:pt x="30" y="60"/>
                                </a:lnTo>
                                <a:lnTo>
                                  <a:pt x="35" y="55"/>
                                </a:lnTo>
                                <a:lnTo>
                                  <a:pt x="40" y="4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724"/>
                        <wps:cNvSpPr>
                          <a:spLocks/>
                        </wps:cNvSpPr>
                        <wps:spPr bwMode="auto">
                          <a:xfrm>
                            <a:off x="6814" y="1045"/>
                            <a:ext cx="40" cy="70"/>
                          </a:xfrm>
                          <a:custGeom>
                            <a:avLst/>
                            <a:gdLst>
                              <a:gd name="T0" fmla="*/ 40 w 40"/>
                              <a:gd name="T1" fmla="*/ 28 h 70"/>
                              <a:gd name="T2" fmla="*/ 37 w 40"/>
                              <a:gd name="T3" fmla="*/ 13 h 70"/>
                              <a:gd name="T4" fmla="*/ 30 w 40"/>
                              <a:gd name="T5" fmla="*/ 0 h 70"/>
                              <a:gd name="T6" fmla="*/ 30 w 40"/>
                              <a:gd name="T7" fmla="*/ 3 h 70"/>
                              <a:gd name="T8" fmla="*/ 30 w 40"/>
                              <a:gd name="T9" fmla="*/ 5 h 70"/>
                              <a:gd name="T10" fmla="*/ 32 w 40"/>
                              <a:gd name="T11" fmla="*/ 15 h 70"/>
                              <a:gd name="T12" fmla="*/ 35 w 40"/>
                              <a:gd name="T13" fmla="*/ 28 h 70"/>
                              <a:gd name="T14" fmla="*/ 32 w 40"/>
                              <a:gd name="T15" fmla="*/ 40 h 70"/>
                              <a:gd name="T16" fmla="*/ 25 w 40"/>
                              <a:gd name="T17" fmla="*/ 53 h 70"/>
                              <a:gd name="T18" fmla="*/ 17 w 40"/>
                              <a:gd name="T19" fmla="*/ 60 h 70"/>
                              <a:gd name="T20" fmla="*/ 5 w 40"/>
                              <a:gd name="T21" fmla="*/ 65 h 70"/>
                              <a:gd name="T22" fmla="*/ 3 w 40"/>
                              <a:gd name="T23" fmla="*/ 68 h 70"/>
                              <a:gd name="T24" fmla="*/ 0 w 40"/>
                              <a:gd name="T25" fmla="*/ 70 h 70"/>
                              <a:gd name="T26" fmla="*/ 7 w 40"/>
                              <a:gd name="T27" fmla="*/ 70 h 70"/>
                              <a:gd name="T28" fmla="*/ 15 w 40"/>
                              <a:gd name="T29" fmla="*/ 65 h 70"/>
                              <a:gd name="T30" fmla="*/ 22 w 40"/>
                              <a:gd name="T31" fmla="*/ 63 h 70"/>
                              <a:gd name="T32" fmla="*/ 27 w 40"/>
                              <a:gd name="T33" fmla="*/ 55 h 70"/>
                              <a:gd name="T34" fmla="*/ 32 w 40"/>
                              <a:gd name="T35" fmla="*/ 50 h 70"/>
                              <a:gd name="T36" fmla="*/ 37 w 40"/>
                              <a:gd name="T37" fmla="*/ 43 h 70"/>
                              <a:gd name="T38" fmla="*/ 40 w 40"/>
                              <a:gd name="T39" fmla="*/ 35 h 70"/>
                              <a:gd name="T40" fmla="*/ 40 w 40"/>
                              <a:gd name="T41" fmla="*/ 28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70">
                                <a:moveTo>
                                  <a:pt x="40" y="28"/>
                                </a:moveTo>
                                <a:lnTo>
                                  <a:pt x="37" y="13"/>
                                </a:lnTo>
                                <a:lnTo>
                                  <a:pt x="30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5"/>
                                </a:lnTo>
                                <a:lnTo>
                                  <a:pt x="32" y="15"/>
                                </a:lnTo>
                                <a:lnTo>
                                  <a:pt x="35" y="28"/>
                                </a:lnTo>
                                <a:lnTo>
                                  <a:pt x="32" y="40"/>
                                </a:lnTo>
                                <a:lnTo>
                                  <a:pt x="25" y="53"/>
                                </a:lnTo>
                                <a:lnTo>
                                  <a:pt x="17" y="60"/>
                                </a:lnTo>
                                <a:lnTo>
                                  <a:pt x="5" y="65"/>
                                </a:lnTo>
                                <a:lnTo>
                                  <a:pt x="3" y="68"/>
                                </a:lnTo>
                                <a:lnTo>
                                  <a:pt x="0" y="70"/>
                                </a:lnTo>
                                <a:lnTo>
                                  <a:pt x="7" y="70"/>
                                </a:lnTo>
                                <a:lnTo>
                                  <a:pt x="15" y="65"/>
                                </a:lnTo>
                                <a:lnTo>
                                  <a:pt x="22" y="63"/>
                                </a:lnTo>
                                <a:lnTo>
                                  <a:pt x="27" y="55"/>
                                </a:lnTo>
                                <a:lnTo>
                                  <a:pt x="32" y="50"/>
                                </a:lnTo>
                                <a:lnTo>
                                  <a:pt x="37" y="43"/>
                                </a:lnTo>
                                <a:lnTo>
                                  <a:pt x="40" y="35"/>
                                </a:lnTo>
                                <a:lnTo>
                                  <a:pt x="4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725"/>
                        <wps:cNvSpPr>
                          <a:spLocks/>
                        </wps:cNvSpPr>
                        <wps:spPr bwMode="auto">
                          <a:xfrm>
                            <a:off x="6817" y="1048"/>
                            <a:ext cx="34" cy="65"/>
                          </a:xfrm>
                          <a:custGeom>
                            <a:avLst/>
                            <a:gdLst>
                              <a:gd name="T0" fmla="*/ 34 w 34"/>
                              <a:gd name="T1" fmla="*/ 25 h 65"/>
                              <a:gd name="T2" fmla="*/ 32 w 34"/>
                              <a:gd name="T3" fmla="*/ 10 h 65"/>
                              <a:gd name="T4" fmla="*/ 27 w 34"/>
                              <a:gd name="T5" fmla="*/ 0 h 65"/>
                              <a:gd name="T6" fmla="*/ 27 w 34"/>
                              <a:gd name="T7" fmla="*/ 2 h 65"/>
                              <a:gd name="T8" fmla="*/ 24 w 34"/>
                              <a:gd name="T9" fmla="*/ 7 h 65"/>
                              <a:gd name="T10" fmla="*/ 29 w 34"/>
                              <a:gd name="T11" fmla="*/ 15 h 65"/>
                              <a:gd name="T12" fmla="*/ 29 w 34"/>
                              <a:gd name="T13" fmla="*/ 25 h 65"/>
                              <a:gd name="T14" fmla="*/ 27 w 34"/>
                              <a:gd name="T15" fmla="*/ 35 h 65"/>
                              <a:gd name="T16" fmla="*/ 22 w 34"/>
                              <a:gd name="T17" fmla="*/ 47 h 65"/>
                              <a:gd name="T18" fmla="*/ 14 w 34"/>
                              <a:gd name="T19" fmla="*/ 55 h 65"/>
                              <a:gd name="T20" fmla="*/ 2 w 34"/>
                              <a:gd name="T21" fmla="*/ 60 h 65"/>
                              <a:gd name="T22" fmla="*/ 2 w 34"/>
                              <a:gd name="T23" fmla="*/ 62 h 65"/>
                              <a:gd name="T24" fmla="*/ 0 w 34"/>
                              <a:gd name="T25" fmla="*/ 65 h 65"/>
                              <a:gd name="T26" fmla="*/ 7 w 34"/>
                              <a:gd name="T27" fmla="*/ 62 h 65"/>
                              <a:gd name="T28" fmla="*/ 12 w 34"/>
                              <a:gd name="T29" fmla="*/ 60 h 65"/>
                              <a:gd name="T30" fmla="*/ 19 w 34"/>
                              <a:gd name="T31" fmla="*/ 57 h 65"/>
                              <a:gd name="T32" fmla="*/ 24 w 34"/>
                              <a:gd name="T33" fmla="*/ 52 h 65"/>
                              <a:gd name="T34" fmla="*/ 29 w 34"/>
                              <a:gd name="T35" fmla="*/ 45 h 65"/>
                              <a:gd name="T36" fmla="*/ 32 w 34"/>
                              <a:gd name="T37" fmla="*/ 37 h 65"/>
                              <a:gd name="T38" fmla="*/ 34 w 34"/>
                              <a:gd name="T39" fmla="*/ 32 h 65"/>
                              <a:gd name="T40" fmla="*/ 34 w 34"/>
                              <a:gd name="T41" fmla="*/ 2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65">
                                <a:moveTo>
                                  <a:pt x="34" y="25"/>
                                </a:moveTo>
                                <a:lnTo>
                                  <a:pt x="32" y="10"/>
                                </a:lnTo>
                                <a:lnTo>
                                  <a:pt x="27" y="0"/>
                                </a:lnTo>
                                <a:lnTo>
                                  <a:pt x="27" y="2"/>
                                </a:lnTo>
                                <a:lnTo>
                                  <a:pt x="24" y="7"/>
                                </a:lnTo>
                                <a:lnTo>
                                  <a:pt x="29" y="15"/>
                                </a:lnTo>
                                <a:lnTo>
                                  <a:pt x="29" y="25"/>
                                </a:lnTo>
                                <a:lnTo>
                                  <a:pt x="27" y="35"/>
                                </a:lnTo>
                                <a:lnTo>
                                  <a:pt x="22" y="47"/>
                                </a:lnTo>
                                <a:lnTo>
                                  <a:pt x="14" y="55"/>
                                </a:lnTo>
                                <a:lnTo>
                                  <a:pt x="2" y="60"/>
                                </a:lnTo>
                                <a:lnTo>
                                  <a:pt x="2" y="62"/>
                                </a:lnTo>
                                <a:lnTo>
                                  <a:pt x="0" y="65"/>
                                </a:lnTo>
                                <a:lnTo>
                                  <a:pt x="7" y="62"/>
                                </a:lnTo>
                                <a:lnTo>
                                  <a:pt x="12" y="60"/>
                                </a:lnTo>
                                <a:lnTo>
                                  <a:pt x="19" y="57"/>
                                </a:lnTo>
                                <a:lnTo>
                                  <a:pt x="24" y="52"/>
                                </a:lnTo>
                                <a:lnTo>
                                  <a:pt x="29" y="45"/>
                                </a:lnTo>
                                <a:lnTo>
                                  <a:pt x="32" y="37"/>
                                </a:lnTo>
                                <a:lnTo>
                                  <a:pt x="34" y="32"/>
                                </a:lnTo>
                                <a:lnTo>
                                  <a:pt x="3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726"/>
                        <wps:cNvSpPr>
                          <a:spLocks/>
                        </wps:cNvSpPr>
                        <wps:spPr bwMode="auto">
                          <a:xfrm>
                            <a:off x="6819" y="1050"/>
                            <a:ext cx="30" cy="60"/>
                          </a:xfrm>
                          <a:custGeom>
                            <a:avLst/>
                            <a:gdLst>
                              <a:gd name="T0" fmla="*/ 30 w 30"/>
                              <a:gd name="T1" fmla="*/ 23 h 60"/>
                              <a:gd name="T2" fmla="*/ 27 w 30"/>
                              <a:gd name="T3" fmla="*/ 10 h 60"/>
                              <a:gd name="T4" fmla="*/ 25 w 30"/>
                              <a:gd name="T5" fmla="*/ 0 h 60"/>
                              <a:gd name="T6" fmla="*/ 22 w 30"/>
                              <a:gd name="T7" fmla="*/ 5 h 60"/>
                              <a:gd name="T8" fmla="*/ 22 w 30"/>
                              <a:gd name="T9" fmla="*/ 8 h 60"/>
                              <a:gd name="T10" fmla="*/ 25 w 30"/>
                              <a:gd name="T11" fmla="*/ 15 h 60"/>
                              <a:gd name="T12" fmla="*/ 25 w 30"/>
                              <a:gd name="T13" fmla="*/ 23 h 60"/>
                              <a:gd name="T14" fmla="*/ 22 w 30"/>
                              <a:gd name="T15" fmla="*/ 33 h 60"/>
                              <a:gd name="T16" fmla="*/ 17 w 30"/>
                              <a:gd name="T17" fmla="*/ 43 h 60"/>
                              <a:gd name="T18" fmla="*/ 12 w 30"/>
                              <a:gd name="T19" fmla="*/ 50 h 60"/>
                              <a:gd name="T20" fmla="*/ 2 w 30"/>
                              <a:gd name="T21" fmla="*/ 55 h 60"/>
                              <a:gd name="T22" fmla="*/ 0 w 30"/>
                              <a:gd name="T23" fmla="*/ 58 h 60"/>
                              <a:gd name="T24" fmla="*/ 0 w 30"/>
                              <a:gd name="T25" fmla="*/ 60 h 60"/>
                              <a:gd name="T26" fmla="*/ 12 w 30"/>
                              <a:gd name="T27" fmla="*/ 55 h 60"/>
                              <a:gd name="T28" fmla="*/ 20 w 30"/>
                              <a:gd name="T29" fmla="*/ 48 h 60"/>
                              <a:gd name="T30" fmla="*/ 27 w 30"/>
                              <a:gd name="T31" fmla="*/ 35 h 60"/>
                              <a:gd name="T32" fmla="*/ 30 w 30"/>
                              <a:gd name="T33" fmla="*/ 23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60">
                                <a:moveTo>
                                  <a:pt x="30" y="23"/>
                                </a:moveTo>
                                <a:lnTo>
                                  <a:pt x="27" y="10"/>
                                </a:lnTo>
                                <a:lnTo>
                                  <a:pt x="25" y="0"/>
                                </a:lnTo>
                                <a:lnTo>
                                  <a:pt x="22" y="5"/>
                                </a:lnTo>
                                <a:lnTo>
                                  <a:pt x="22" y="8"/>
                                </a:lnTo>
                                <a:lnTo>
                                  <a:pt x="25" y="15"/>
                                </a:lnTo>
                                <a:lnTo>
                                  <a:pt x="25" y="23"/>
                                </a:lnTo>
                                <a:lnTo>
                                  <a:pt x="22" y="33"/>
                                </a:lnTo>
                                <a:lnTo>
                                  <a:pt x="17" y="43"/>
                                </a:lnTo>
                                <a:lnTo>
                                  <a:pt x="12" y="50"/>
                                </a:lnTo>
                                <a:lnTo>
                                  <a:pt x="2" y="55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12" y="55"/>
                                </a:lnTo>
                                <a:lnTo>
                                  <a:pt x="20" y="48"/>
                                </a:lnTo>
                                <a:lnTo>
                                  <a:pt x="27" y="35"/>
                                </a:lnTo>
                                <a:lnTo>
                                  <a:pt x="3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727"/>
                        <wps:cNvSpPr>
                          <a:spLocks/>
                        </wps:cNvSpPr>
                        <wps:spPr bwMode="auto">
                          <a:xfrm>
                            <a:off x="6819" y="1055"/>
                            <a:ext cx="27" cy="53"/>
                          </a:xfrm>
                          <a:custGeom>
                            <a:avLst/>
                            <a:gdLst>
                              <a:gd name="T0" fmla="*/ 27 w 27"/>
                              <a:gd name="T1" fmla="*/ 18 h 53"/>
                              <a:gd name="T2" fmla="*/ 27 w 27"/>
                              <a:gd name="T3" fmla="*/ 8 h 53"/>
                              <a:gd name="T4" fmla="*/ 22 w 27"/>
                              <a:gd name="T5" fmla="*/ 0 h 53"/>
                              <a:gd name="T6" fmla="*/ 22 w 27"/>
                              <a:gd name="T7" fmla="*/ 3 h 53"/>
                              <a:gd name="T8" fmla="*/ 20 w 27"/>
                              <a:gd name="T9" fmla="*/ 5 h 53"/>
                              <a:gd name="T10" fmla="*/ 22 w 27"/>
                              <a:gd name="T11" fmla="*/ 10 h 53"/>
                              <a:gd name="T12" fmla="*/ 22 w 27"/>
                              <a:gd name="T13" fmla="*/ 18 h 53"/>
                              <a:gd name="T14" fmla="*/ 22 w 27"/>
                              <a:gd name="T15" fmla="*/ 25 h 53"/>
                              <a:gd name="T16" fmla="*/ 17 w 27"/>
                              <a:gd name="T17" fmla="*/ 33 h 53"/>
                              <a:gd name="T18" fmla="*/ 12 w 27"/>
                              <a:gd name="T19" fmla="*/ 40 h 53"/>
                              <a:gd name="T20" fmla="*/ 5 w 27"/>
                              <a:gd name="T21" fmla="*/ 45 h 53"/>
                              <a:gd name="T22" fmla="*/ 2 w 27"/>
                              <a:gd name="T23" fmla="*/ 48 h 53"/>
                              <a:gd name="T24" fmla="*/ 0 w 27"/>
                              <a:gd name="T25" fmla="*/ 53 h 53"/>
                              <a:gd name="T26" fmla="*/ 12 w 27"/>
                              <a:gd name="T27" fmla="*/ 48 h 53"/>
                              <a:gd name="T28" fmla="*/ 20 w 27"/>
                              <a:gd name="T29" fmla="*/ 40 h 53"/>
                              <a:gd name="T30" fmla="*/ 25 w 27"/>
                              <a:gd name="T31" fmla="*/ 28 h 53"/>
                              <a:gd name="T32" fmla="*/ 27 w 27"/>
                              <a:gd name="T33" fmla="*/ 1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27" y="18"/>
                                </a:moveTo>
                                <a:lnTo>
                                  <a:pt x="27" y="8"/>
                                </a:lnTo>
                                <a:lnTo>
                                  <a:pt x="22" y="0"/>
                                </a:lnTo>
                                <a:lnTo>
                                  <a:pt x="22" y="3"/>
                                </a:lnTo>
                                <a:lnTo>
                                  <a:pt x="20" y="5"/>
                                </a:lnTo>
                                <a:lnTo>
                                  <a:pt x="22" y="10"/>
                                </a:lnTo>
                                <a:lnTo>
                                  <a:pt x="22" y="18"/>
                                </a:lnTo>
                                <a:lnTo>
                                  <a:pt x="22" y="25"/>
                                </a:lnTo>
                                <a:lnTo>
                                  <a:pt x="17" y="33"/>
                                </a:lnTo>
                                <a:lnTo>
                                  <a:pt x="12" y="40"/>
                                </a:lnTo>
                                <a:lnTo>
                                  <a:pt x="5" y="45"/>
                                </a:lnTo>
                                <a:lnTo>
                                  <a:pt x="2" y="48"/>
                                </a:lnTo>
                                <a:lnTo>
                                  <a:pt x="0" y="53"/>
                                </a:lnTo>
                                <a:lnTo>
                                  <a:pt x="12" y="48"/>
                                </a:lnTo>
                                <a:lnTo>
                                  <a:pt x="20" y="40"/>
                                </a:lnTo>
                                <a:lnTo>
                                  <a:pt x="25" y="28"/>
                                </a:lnTo>
                                <a:lnTo>
                                  <a:pt x="2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728"/>
                        <wps:cNvSpPr>
                          <a:spLocks/>
                        </wps:cNvSpPr>
                        <wps:spPr bwMode="auto">
                          <a:xfrm>
                            <a:off x="6821" y="1058"/>
                            <a:ext cx="23" cy="47"/>
                          </a:xfrm>
                          <a:custGeom>
                            <a:avLst/>
                            <a:gdLst>
                              <a:gd name="T0" fmla="*/ 23 w 23"/>
                              <a:gd name="T1" fmla="*/ 15 h 47"/>
                              <a:gd name="T2" fmla="*/ 23 w 23"/>
                              <a:gd name="T3" fmla="*/ 7 h 47"/>
                              <a:gd name="T4" fmla="*/ 20 w 23"/>
                              <a:gd name="T5" fmla="*/ 0 h 47"/>
                              <a:gd name="T6" fmla="*/ 18 w 23"/>
                              <a:gd name="T7" fmla="*/ 2 h 47"/>
                              <a:gd name="T8" fmla="*/ 18 w 23"/>
                              <a:gd name="T9" fmla="*/ 7 h 47"/>
                              <a:gd name="T10" fmla="*/ 18 w 23"/>
                              <a:gd name="T11" fmla="*/ 10 h 47"/>
                              <a:gd name="T12" fmla="*/ 18 w 23"/>
                              <a:gd name="T13" fmla="*/ 15 h 47"/>
                              <a:gd name="T14" fmla="*/ 18 w 23"/>
                              <a:gd name="T15" fmla="*/ 22 h 47"/>
                              <a:gd name="T16" fmla="*/ 15 w 23"/>
                              <a:gd name="T17" fmla="*/ 27 h 47"/>
                              <a:gd name="T18" fmla="*/ 10 w 23"/>
                              <a:gd name="T19" fmla="*/ 35 h 47"/>
                              <a:gd name="T20" fmla="*/ 5 w 23"/>
                              <a:gd name="T21" fmla="*/ 40 h 47"/>
                              <a:gd name="T22" fmla="*/ 3 w 23"/>
                              <a:gd name="T23" fmla="*/ 42 h 47"/>
                              <a:gd name="T24" fmla="*/ 0 w 23"/>
                              <a:gd name="T25" fmla="*/ 47 h 47"/>
                              <a:gd name="T26" fmla="*/ 10 w 23"/>
                              <a:gd name="T27" fmla="*/ 42 h 47"/>
                              <a:gd name="T28" fmla="*/ 15 w 23"/>
                              <a:gd name="T29" fmla="*/ 35 h 47"/>
                              <a:gd name="T30" fmla="*/ 20 w 23"/>
                              <a:gd name="T31" fmla="*/ 25 h 47"/>
                              <a:gd name="T32" fmla="*/ 23 w 23"/>
                              <a:gd name="T33" fmla="*/ 15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47">
                                <a:moveTo>
                                  <a:pt x="23" y="15"/>
                                </a:move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  <a:lnTo>
                                  <a:pt x="18" y="2"/>
                                </a:lnTo>
                                <a:lnTo>
                                  <a:pt x="18" y="7"/>
                                </a:lnTo>
                                <a:lnTo>
                                  <a:pt x="18" y="10"/>
                                </a:lnTo>
                                <a:lnTo>
                                  <a:pt x="18" y="15"/>
                                </a:lnTo>
                                <a:lnTo>
                                  <a:pt x="18" y="22"/>
                                </a:lnTo>
                                <a:lnTo>
                                  <a:pt x="15" y="27"/>
                                </a:lnTo>
                                <a:lnTo>
                                  <a:pt x="10" y="35"/>
                                </a:lnTo>
                                <a:lnTo>
                                  <a:pt x="5" y="40"/>
                                </a:lnTo>
                                <a:lnTo>
                                  <a:pt x="3" y="42"/>
                                </a:lnTo>
                                <a:lnTo>
                                  <a:pt x="0" y="47"/>
                                </a:lnTo>
                                <a:lnTo>
                                  <a:pt x="10" y="42"/>
                                </a:lnTo>
                                <a:lnTo>
                                  <a:pt x="15" y="35"/>
                                </a:lnTo>
                                <a:lnTo>
                                  <a:pt x="20" y="25"/>
                                </a:lnTo>
                                <a:lnTo>
                                  <a:pt x="2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729"/>
                        <wps:cNvSpPr>
                          <a:spLocks/>
                        </wps:cNvSpPr>
                        <wps:spPr bwMode="auto">
                          <a:xfrm>
                            <a:off x="6824" y="1060"/>
                            <a:ext cx="17" cy="40"/>
                          </a:xfrm>
                          <a:custGeom>
                            <a:avLst/>
                            <a:gdLst>
                              <a:gd name="T0" fmla="*/ 17 w 17"/>
                              <a:gd name="T1" fmla="*/ 13 h 40"/>
                              <a:gd name="T2" fmla="*/ 17 w 17"/>
                              <a:gd name="T3" fmla="*/ 5 h 40"/>
                              <a:gd name="T4" fmla="*/ 15 w 17"/>
                              <a:gd name="T5" fmla="*/ 0 h 40"/>
                              <a:gd name="T6" fmla="*/ 15 w 17"/>
                              <a:gd name="T7" fmla="*/ 5 h 40"/>
                              <a:gd name="T8" fmla="*/ 12 w 17"/>
                              <a:gd name="T9" fmla="*/ 10 h 40"/>
                              <a:gd name="T10" fmla="*/ 12 w 17"/>
                              <a:gd name="T11" fmla="*/ 13 h 40"/>
                              <a:gd name="T12" fmla="*/ 10 w 17"/>
                              <a:gd name="T13" fmla="*/ 23 h 40"/>
                              <a:gd name="T14" fmla="*/ 5 w 17"/>
                              <a:gd name="T15" fmla="*/ 33 h 40"/>
                              <a:gd name="T16" fmla="*/ 2 w 17"/>
                              <a:gd name="T17" fmla="*/ 35 h 40"/>
                              <a:gd name="T18" fmla="*/ 0 w 17"/>
                              <a:gd name="T19" fmla="*/ 40 h 40"/>
                              <a:gd name="T20" fmla="*/ 7 w 17"/>
                              <a:gd name="T21" fmla="*/ 35 h 40"/>
                              <a:gd name="T22" fmla="*/ 12 w 17"/>
                              <a:gd name="T23" fmla="*/ 28 h 40"/>
                              <a:gd name="T24" fmla="*/ 17 w 17"/>
                              <a:gd name="T25" fmla="*/ 20 h 40"/>
                              <a:gd name="T26" fmla="*/ 17 w 17"/>
                              <a:gd name="T27" fmla="*/ 13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40">
                                <a:moveTo>
                                  <a:pt x="17" y="13"/>
                                </a:move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lnTo>
                                  <a:pt x="15" y="5"/>
                                </a:lnTo>
                                <a:lnTo>
                                  <a:pt x="12" y="10"/>
                                </a:lnTo>
                                <a:lnTo>
                                  <a:pt x="12" y="13"/>
                                </a:lnTo>
                                <a:lnTo>
                                  <a:pt x="10" y="23"/>
                                </a:lnTo>
                                <a:lnTo>
                                  <a:pt x="5" y="33"/>
                                </a:lnTo>
                                <a:lnTo>
                                  <a:pt x="2" y="35"/>
                                </a:lnTo>
                                <a:lnTo>
                                  <a:pt x="0" y="40"/>
                                </a:lnTo>
                                <a:lnTo>
                                  <a:pt x="7" y="35"/>
                                </a:lnTo>
                                <a:lnTo>
                                  <a:pt x="12" y="28"/>
                                </a:lnTo>
                                <a:lnTo>
                                  <a:pt x="17" y="20"/>
                                </a:lnTo>
                                <a:lnTo>
                                  <a:pt x="1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730"/>
                        <wps:cNvSpPr>
                          <a:spLocks/>
                        </wps:cNvSpPr>
                        <wps:spPr bwMode="auto">
                          <a:xfrm>
                            <a:off x="6826" y="1065"/>
                            <a:ext cx="13" cy="33"/>
                          </a:xfrm>
                          <a:custGeom>
                            <a:avLst/>
                            <a:gdLst>
                              <a:gd name="T0" fmla="*/ 13 w 13"/>
                              <a:gd name="T1" fmla="*/ 8 h 33"/>
                              <a:gd name="T2" fmla="*/ 13 w 13"/>
                              <a:gd name="T3" fmla="*/ 3 h 33"/>
                              <a:gd name="T4" fmla="*/ 13 w 13"/>
                              <a:gd name="T5" fmla="*/ 0 h 33"/>
                              <a:gd name="T6" fmla="*/ 5 w 13"/>
                              <a:gd name="T7" fmla="*/ 15 h 33"/>
                              <a:gd name="T8" fmla="*/ 0 w 13"/>
                              <a:gd name="T9" fmla="*/ 33 h 33"/>
                              <a:gd name="T10" fmla="*/ 5 w 13"/>
                              <a:gd name="T11" fmla="*/ 28 h 33"/>
                              <a:gd name="T12" fmla="*/ 10 w 13"/>
                              <a:gd name="T13" fmla="*/ 20 h 33"/>
                              <a:gd name="T14" fmla="*/ 13 w 13"/>
                              <a:gd name="T15" fmla="*/ 15 h 33"/>
                              <a:gd name="T16" fmla="*/ 13 w 13"/>
                              <a:gd name="T17" fmla="*/ 8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33">
                                <a:moveTo>
                                  <a:pt x="13" y="8"/>
                                </a:move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lnTo>
                                  <a:pt x="5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28"/>
                                </a:lnTo>
                                <a:lnTo>
                                  <a:pt x="10" y="20"/>
                                </a:lnTo>
                                <a:lnTo>
                                  <a:pt x="13" y="15"/>
                                </a:lnTo>
                                <a:lnTo>
                                  <a:pt x="1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731"/>
                        <wps:cNvSpPr>
                          <a:spLocks/>
                        </wps:cNvSpPr>
                        <wps:spPr bwMode="auto">
                          <a:xfrm>
                            <a:off x="6829" y="1070"/>
                            <a:ext cx="7" cy="23"/>
                          </a:xfrm>
                          <a:custGeom>
                            <a:avLst/>
                            <a:gdLst>
                              <a:gd name="T0" fmla="*/ 7 w 7"/>
                              <a:gd name="T1" fmla="*/ 3 h 23"/>
                              <a:gd name="T2" fmla="*/ 7 w 7"/>
                              <a:gd name="T3" fmla="*/ 0 h 23"/>
                              <a:gd name="T4" fmla="*/ 2 w 7"/>
                              <a:gd name="T5" fmla="*/ 10 h 23"/>
                              <a:gd name="T6" fmla="*/ 0 w 7"/>
                              <a:gd name="T7" fmla="*/ 23 h 23"/>
                              <a:gd name="T8" fmla="*/ 5 w 7"/>
                              <a:gd name="T9" fmla="*/ 13 h 23"/>
                              <a:gd name="T10" fmla="*/ 7 w 7"/>
                              <a:gd name="T11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7" y="3"/>
                                </a:moveTo>
                                <a:lnTo>
                                  <a:pt x="7" y="0"/>
                                </a:ln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5" y="13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732"/>
                        <wps:cNvSpPr>
                          <a:spLocks/>
                        </wps:cNvSpPr>
                        <wps:spPr bwMode="auto">
                          <a:xfrm>
                            <a:off x="6754" y="960"/>
                            <a:ext cx="110" cy="222"/>
                          </a:xfrm>
                          <a:custGeom>
                            <a:avLst/>
                            <a:gdLst>
                              <a:gd name="T0" fmla="*/ 0 w 110"/>
                              <a:gd name="T1" fmla="*/ 222 h 222"/>
                              <a:gd name="T2" fmla="*/ 28 w 110"/>
                              <a:gd name="T3" fmla="*/ 198 h 222"/>
                              <a:gd name="T4" fmla="*/ 48 w 110"/>
                              <a:gd name="T5" fmla="*/ 173 h 222"/>
                              <a:gd name="T6" fmla="*/ 65 w 110"/>
                              <a:gd name="T7" fmla="*/ 150 h 222"/>
                              <a:gd name="T8" fmla="*/ 77 w 110"/>
                              <a:gd name="T9" fmla="*/ 125 h 222"/>
                              <a:gd name="T10" fmla="*/ 87 w 110"/>
                              <a:gd name="T11" fmla="*/ 98 h 222"/>
                              <a:gd name="T12" fmla="*/ 95 w 110"/>
                              <a:gd name="T13" fmla="*/ 70 h 222"/>
                              <a:gd name="T14" fmla="*/ 102 w 110"/>
                              <a:gd name="T15" fmla="*/ 38 h 222"/>
                              <a:gd name="T16" fmla="*/ 110 w 110"/>
                              <a:gd name="T17" fmla="*/ 0 h 222"/>
                              <a:gd name="T18" fmla="*/ 107 w 110"/>
                              <a:gd name="T19" fmla="*/ 58 h 222"/>
                              <a:gd name="T20" fmla="*/ 105 w 110"/>
                              <a:gd name="T21" fmla="*/ 110 h 222"/>
                              <a:gd name="T22" fmla="*/ 102 w 110"/>
                              <a:gd name="T23" fmla="*/ 135 h 222"/>
                              <a:gd name="T24" fmla="*/ 95 w 110"/>
                              <a:gd name="T25" fmla="*/ 158 h 222"/>
                              <a:gd name="T26" fmla="*/ 85 w 110"/>
                              <a:gd name="T27" fmla="*/ 183 h 222"/>
                              <a:gd name="T28" fmla="*/ 70 w 110"/>
                              <a:gd name="T29" fmla="*/ 208 h 222"/>
                              <a:gd name="T30" fmla="*/ 53 w 110"/>
                              <a:gd name="T31" fmla="*/ 215 h 222"/>
                              <a:gd name="T32" fmla="*/ 35 w 110"/>
                              <a:gd name="T33" fmla="*/ 217 h 222"/>
                              <a:gd name="T34" fmla="*/ 18 w 110"/>
                              <a:gd name="T35" fmla="*/ 220 h 222"/>
                              <a:gd name="T36" fmla="*/ 0 w 110"/>
                              <a:gd name="T37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0" y="222"/>
                                </a:moveTo>
                                <a:lnTo>
                                  <a:pt x="28" y="198"/>
                                </a:lnTo>
                                <a:lnTo>
                                  <a:pt x="48" y="173"/>
                                </a:lnTo>
                                <a:lnTo>
                                  <a:pt x="65" y="150"/>
                                </a:lnTo>
                                <a:lnTo>
                                  <a:pt x="77" y="125"/>
                                </a:lnTo>
                                <a:lnTo>
                                  <a:pt x="87" y="98"/>
                                </a:lnTo>
                                <a:lnTo>
                                  <a:pt x="95" y="70"/>
                                </a:lnTo>
                                <a:lnTo>
                                  <a:pt x="102" y="38"/>
                                </a:lnTo>
                                <a:lnTo>
                                  <a:pt x="110" y="0"/>
                                </a:lnTo>
                                <a:lnTo>
                                  <a:pt x="107" y="58"/>
                                </a:lnTo>
                                <a:lnTo>
                                  <a:pt x="105" y="110"/>
                                </a:lnTo>
                                <a:lnTo>
                                  <a:pt x="102" y="135"/>
                                </a:lnTo>
                                <a:lnTo>
                                  <a:pt x="95" y="158"/>
                                </a:lnTo>
                                <a:lnTo>
                                  <a:pt x="85" y="183"/>
                                </a:lnTo>
                                <a:lnTo>
                                  <a:pt x="70" y="208"/>
                                </a:lnTo>
                                <a:lnTo>
                                  <a:pt x="53" y="215"/>
                                </a:lnTo>
                                <a:lnTo>
                                  <a:pt x="35" y="217"/>
                                </a:lnTo>
                                <a:lnTo>
                                  <a:pt x="18" y="220"/>
                                </a:lnTo>
                                <a:lnTo>
                                  <a:pt x="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733"/>
                        <wps:cNvSpPr>
                          <a:spLocks/>
                        </wps:cNvSpPr>
                        <wps:spPr bwMode="auto">
                          <a:xfrm>
                            <a:off x="6630" y="524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0 h 5"/>
                              <a:gd name="T4" fmla="*/ 3 w 3"/>
                              <a:gd name="T5" fmla="*/ 5 h 5"/>
                              <a:gd name="T6" fmla="*/ 3 w 3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5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734"/>
                        <wps:cNvSpPr>
                          <a:spLocks/>
                        </wps:cNvSpPr>
                        <wps:spPr bwMode="auto">
                          <a:xfrm>
                            <a:off x="6633" y="526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2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735"/>
                        <wps:cNvSpPr>
                          <a:spLocks noEditPoints="1"/>
                        </wps:cNvSpPr>
                        <wps:spPr bwMode="auto">
                          <a:xfrm>
                            <a:off x="6633" y="529"/>
                            <a:ext cx="52" cy="219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19"/>
                              <a:gd name="T2" fmla="*/ 0 w 52"/>
                              <a:gd name="T3" fmla="*/ 0 h 219"/>
                              <a:gd name="T4" fmla="*/ 2 w 52"/>
                              <a:gd name="T5" fmla="*/ 5 h 219"/>
                              <a:gd name="T6" fmla="*/ 5 w 52"/>
                              <a:gd name="T7" fmla="*/ 2 h 219"/>
                              <a:gd name="T8" fmla="*/ 0 w 52"/>
                              <a:gd name="T9" fmla="*/ 0 h 219"/>
                              <a:gd name="T10" fmla="*/ 49 w 52"/>
                              <a:gd name="T11" fmla="*/ 219 h 219"/>
                              <a:gd name="T12" fmla="*/ 49 w 52"/>
                              <a:gd name="T13" fmla="*/ 217 h 219"/>
                              <a:gd name="T14" fmla="*/ 52 w 52"/>
                              <a:gd name="T15" fmla="*/ 217 h 219"/>
                              <a:gd name="T16" fmla="*/ 49 w 52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9" y="219"/>
                                </a:moveTo>
                                <a:lnTo>
                                  <a:pt x="49" y="217"/>
                                </a:lnTo>
                                <a:lnTo>
                                  <a:pt x="52" y="217"/>
                                </a:lnTo>
                                <a:lnTo>
                                  <a:pt x="49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736"/>
                        <wps:cNvSpPr>
                          <a:spLocks noEditPoints="1"/>
                        </wps:cNvSpPr>
                        <wps:spPr bwMode="auto">
                          <a:xfrm>
                            <a:off x="6635" y="531"/>
                            <a:ext cx="52" cy="217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17"/>
                              <a:gd name="T2" fmla="*/ 0 w 52"/>
                              <a:gd name="T3" fmla="*/ 0 h 217"/>
                              <a:gd name="T4" fmla="*/ 3 w 52"/>
                              <a:gd name="T5" fmla="*/ 3 h 217"/>
                              <a:gd name="T6" fmla="*/ 3 w 52"/>
                              <a:gd name="T7" fmla="*/ 3 h 217"/>
                              <a:gd name="T8" fmla="*/ 0 w 52"/>
                              <a:gd name="T9" fmla="*/ 0 h 217"/>
                              <a:gd name="T10" fmla="*/ 47 w 52"/>
                              <a:gd name="T11" fmla="*/ 217 h 217"/>
                              <a:gd name="T12" fmla="*/ 47 w 52"/>
                              <a:gd name="T13" fmla="*/ 212 h 217"/>
                              <a:gd name="T14" fmla="*/ 50 w 52"/>
                              <a:gd name="T15" fmla="*/ 212 h 217"/>
                              <a:gd name="T16" fmla="*/ 52 w 52"/>
                              <a:gd name="T17" fmla="*/ 212 h 217"/>
                              <a:gd name="T18" fmla="*/ 50 w 52"/>
                              <a:gd name="T19" fmla="*/ 215 h 217"/>
                              <a:gd name="T20" fmla="*/ 47 w 52"/>
                              <a:gd name="T21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2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7" y="217"/>
                                </a:moveTo>
                                <a:lnTo>
                                  <a:pt x="47" y="212"/>
                                </a:lnTo>
                                <a:lnTo>
                                  <a:pt x="50" y="212"/>
                                </a:lnTo>
                                <a:lnTo>
                                  <a:pt x="52" y="212"/>
                                </a:lnTo>
                                <a:lnTo>
                                  <a:pt x="50" y="215"/>
                                </a:lnTo>
                                <a:lnTo>
                                  <a:pt x="47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737"/>
                        <wps:cNvSpPr>
                          <a:spLocks noEditPoints="1"/>
                        </wps:cNvSpPr>
                        <wps:spPr bwMode="auto">
                          <a:xfrm>
                            <a:off x="6635" y="531"/>
                            <a:ext cx="55" cy="215"/>
                          </a:xfrm>
                          <a:custGeom>
                            <a:avLst/>
                            <a:gdLst>
                              <a:gd name="T0" fmla="*/ 3 w 55"/>
                              <a:gd name="T1" fmla="*/ 0 h 215"/>
                              <a:gd name="T2" fmla="*/ 0 w 55"/>
                              <a:gd name="T3" fmla="*/ 3 h 215"/>
                              <a:gd name="T4" fmla="*/ 3 w 55"/>
                              <a:gd name="T5" fmla="*/ 5 h 215"/>
                              <a:gd name="T6" fmla="*/ 5 w 55"/>
                              <a:gd name="T7" fmla="*/ 5 h 215"/>
                              <a:gd name="T8" fmla="*/ 3 w 55"/>
                              <a:gd name="T9" fmla="*/ 0 h 215"/>
                              <a:gd name="T10" fmla="*/ 47 w 55"/>
                              <a:gd name="T11" fmla="*/ 215 h 215"/>
                              <a:gd name="T12" fmla="*/ 50 w 55"/>
                              <a:gd name="T13" fmla="*/ 215 h 215"/>
                              <a:gd name="T14" fmla="*/ 52 w 55"/>
                              <a:gd name="T15" fmla="*/ 212 h 215"/>
                              <a:gd name="T16" fmla="*/ 55 w 55"/>
                              <a:gd name="T17" fmla="*/ 210 h 215"/>
                              <a:gd name="T18" fmla="*/ 52 w 55"/>
                              <a:gd name="T19" fmla="*/ 210 h 215"/>
                              <a:gd name="T20" fmla="*/ 47 w 55"/>
                              <a:gd name="T21" fmla="*/ 210 h 215"/>
                              <a:gd name="T22" fmla="*/ 47 w 55"/>
                              <a:gd name="T23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215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7" y="215"/>
                                </a:moveTo>
                                <a:lnTo>
                                  <a:pt x="50" y="215"/>
                                </a:lnTo>
                                <a:lnTo>
                                  <a:pt x="52" y="212"/>
                                </a:lnTo>
                                <a:lnTo>
                                  <a:pt x="55" y="210"/>
                                </a:lnTo>
                                <a:lnTo>
                                  <a:pt x="52" y="210"/>
                                </a:lnTo>
                                <a:lnTo>
                                  <a:pt x="47" y="210"/>
                                </a:lnTo>
                                <a:lnTo>
                                  <a:pt x="4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738"/>
                        <wps:cNvSpPr>
                          <a:spLocks noEditPoints="1"/>
                        </wps:cNvSpPr>
                        <wps:spPr bwMode="auto">
                          <a:xfrm>
                            <a:off x="6638" y="534"/>
                            <a:ext cx="52" cy="209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09"/>
                              <a:gd name="T2" fmla="*/ 0 w 52"/>
                              <a:gd name="T3" fmla="*/ 0 h 209"/>
                              <a:gd name="T4" fmla="*/ 2 w 52"/>
                              <a:gd name="T5" fmla="*/ 5 h 209"/>
                              <a:gd name="T6" fmla="*/ 2 w 52"/>
                              <a:gd name="T7" fmla="*/ 5 h 209"/>
                              <a:gd name="T8" fmla="*/ 5 w 52"/>
                              <a:gd name="T9" fmla="*/ 5 h 209"/>
                              <a:gd name="T10" fmla="*/ 0 w 52"/>
                              <a:gd name="T11" fmla="*/ 0 h 209"/>
                              <a:gd name="T12" fmla="*/ 44 w 52"/>
                              <a:gd name="T13" fmla="*/ 209 h 209"/>
                              <a:gd name="T14" fmla="*/ 47 w 52"/>
                              <a:gd name="T15" fmla="*/ 209 h 209"/>
                              <a:gd name="T16" fmla="*/ 49 w 52"/>
                              <a:gd name="T17" fmla="*/ 209 h 209"/>
                              <a:gd name="T18" fmla="*/ 52 w 52"/>
                              <a:gd name="T19" fmla="*/ 207 h 209"/>
                              <a:gd name="T20" fmla="*/ 52 w 52"/>
                              <a:gd name="T21" fmla="*/ 204 h 209"/>
                              <a:gd name="T22" fmla="*/ 49 w 52"/>
                              <a:gd name="T23" fmla="*/ 204 h 209"/>
                              <a:gd name="T24" fmla="*/ 47 w 52"/>
                              <a:gd name="T25" fmla="*/ 204 h 209"/>
                              <a:gd name="T26" fmla="*/ 44 w 52"/>
                              <a:gd name="T27" fmla="*/ 20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2" h="20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4" y="209"/>
                                </a:moveTo>
                                <a:lnTo>
                                  <a:pt x="47" y="209"/>
                                </a:lnTo>
                                <a:lnTo>
                                  <a:pt x="49" y="209"/>
                                </a:lnTo>
                                <a:lnTo>
                                  <a:pt x="52" y="207"/>
                                </a:lnTo>
                                <a:lnTo>
                                  <a:pt x="52" y="204"/>
                                </a:lnTo>
                                <a:lnTo>
                                  <a:pt x="49" y="204"/>
                                </a:lnTo>
                                <a:lnTo>
                                  <a:pt x="47" y="204"/>
                                </a:lnTo>
                                <a:lnTo>
                                  <a:pt x="44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739"/>
                        <wps:cNvSpPr>
                          <a:spLocks noEditPoints="1"/>
                        </wps:cNvSpPr>
                        <wps:spPr bwMode="auto">
                          <a:xfrm>
                            <a:off x="6638" y="536"/>
                            <a:ext cx="54" cy="205"/>
                          </a:xfrm>
                          <a:custGeom>
                            <a:avLst/>
                            <a:gdLst>
                              <a:gd name="T0" fmla="*/ 2 w 54"/>
                              <a:gd name="T1" fmla="*/ 0 h 205"/>
                              <a:gd name="T2" fmla="*/ 0 w 54"/>
                              <a:gd name="T3" fmla="*/ 0 h 205"/>
                              <a:gd name="T4" fmla="*/ 2 w 54"/>
                              <a:gd name="T5" fmla="*/ 5 h 205"/>
                              <a:gd name="T6" fmla="*/ 5 w 54"/>
                              <a:gd name="T7" fmla="*/ 5 h 205"/>
                              <a:gd name="T8" fmla="*/ 5 w 54"/>
                              <a:gd name="T9" fmla="*/ 5 h 205"/>
                              <a:gd name="T10" fmla="*/ 2 w 54"/>
                              <a:gd name="T11" fmla="*/ 0 h 205"/>
                              <a:gd name="T12" fmla="*/ 44 w 54"/>
                              <a:gd name="T13" fmla="*/ 205 h 205"/>
                              <a:gd name="T14" fmla="*/ 49 w 54"/>
                              <a:gd name="T15" fmla="*/ 205 h 205"/>
                              <a:gd name="T16" fmla="*/ 52 w 54"/>
                              <a:gd name="T17" fmla="*/ 205 h 205"/>
                              <a:gd name="T18" fmla="*/ 54 w 54"/>
                              <a:gd name="T19" fmla="*/ 202 h 205"/>
                              <a:gd name="T20" fmla="*/ 54 w 54"/>
                              <a:gd name="T21" fmla="*/ 200 h 205"/>
                              <a:gd name="T22" fmla="*/ 52 w 54"/>
                              <a:gd name="T23" fmla="*/ 200 h 205"/>
                              <a:gd name="T24" fmla="*/ 47 w 54"/>
                              <a:gd name="T25" fmla="*/ 200 h 205"/>
                              <a:gd name="T26" fmla="*/ 44 w 54"/>
                              <a:gd name="T27" fmla="*/ 2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205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4" y="205"/>
                                </a:moveTo>
                                <a:lnTo>
                                  <a:pt x="49" y="205"/>
                                </a:lnTo>
                                <a:lnTo>
                                  <a:pt x="52" y="205"/>
                                </a:lnTo>
                                <a:lnTo>
                                  <a:pt x="54" y="202"/>
                                </a:lnTo>
                                <a:lnTo>
                                  <a:pt x="54" y="200"/>
                                </a:lnTo>
                                <a:lnTo>
                                  <a:pt x="52" y="200"/>
                                </a:lnTo>
                                <a:lnTo>
                                  <a:pt x="47" y="200"/>
                                </a:lnTo>
                                <a:lnTo>
                                  <a:pt x="44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740"/>
                        <wps:cNvSpPr>
                          <a:spLocks noEditPoints="1"/>
                        </wps:cNvSpPr>
                        <wps:spPr bwMode="auto">
                          <a:xfrm>
                            <a:off x="6640" y="539"/>
                            <a:ext cx="57" cy="199"/>
                          </a:xfrm>
                          <a:custGeom>
                            <a:avLst/>
                            <a:gdLst>
                              <a:gd name="T0" fmla="*/ 3 w 57"/>
                              <a:gd name="T1" fmla="*/ 0 h 199"/>
                              <a:gd name="T2" fmla="*/ 0 w 57"/>
                              <a:gd name="T3" fmla="*/ 0 h 199"/>
                              <a:gd name="T4" fmla="*/ 0 w 57"/>
                              <a:gd name="T5" fmla="*/ 0 h 199"/>
                              <a:gd name="T6" fmla="*/ 3 w 57"/>
                              <a:gd name="T7" fmla="*/ 5 h 199"/>
                              <a:gd name="T8" fmla="*/ 3 w 57"/>
                              <a:gd name="T9" fmla="*/ 5 h 199"/>
                              <a:gd name="T10" fmla="*/ 5 w 57"/>
                              <a:gd name="T11" fmla="*/ 5 h 199"/>
                              <a:gd name="T12" fmla="*/ 3 w 57"/>
                              <a:gd name="T13" fmla="*/ 0 h 199"/>
                              <a:gd name="T14" fmla="*/ 45 w 57"/>
                              <a:gd name="T15" fmla="*/ 199 h 199"/>
                              <a:gd name="T16" fmla="*/ 47 w 57"/>
                              <a:gd name="T17" fmla="*/ 199 h 199"/>
                              <a:gd name="T18" fmla="*/ 50 w 57"/>
                              <a:gd name="T19" fmla="*/ 199 h 199"/>
                              <a:gd name="T20" fmla="*/ 55 w 57"/>
                              <a:gd name="T21" fmla="*/ 197 h 199"/>
                              <a:gd name="T22" fmla="*/ 57 w 57"/>
                              <a:gd name="T23" fmla="*/ 194 h 199"/>
                              <a:gd name="T24" fmla="*/ 50 w 57"/>
                              <a:gd name="T25" fmla="*/ 194 h 199"/>
                              <a:gd name="T26" fmla="*/ 45 w 57"/>
                              <a:gd name="T27" fmla="*/ 194 h 199"/>
                              <a:gd name="T28" fmla="*/ 45 w 57"/>
                              <a:gd name="T29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199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99"/>
                                </a:moveTo>
                                <a:lnTo>
                                  <a:pt x="47" y="199"/>
                                </a:lnTo>
                                <a:lnTo>
                                  <a:pt x="50" y="199"/>
                                </a:lnTo>
                                <a:lnTo>
                                  <a:pt x="55" y="197"/>
                                </a:lnTo>
                                <a:lnTo>
                                  <a:pt x="57" y="194"/>
                                </a:lnTo>
                                <a:lnTo>
                                  <a:pt x="50" y="194"/>
                                </a:lnTo>
                                <a:lnTo>
                                  <a:pt x="45" y="194"/>
                                </a:lnTo>
                                <a:lnTo>
                                  <a:pt x="45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741"/>
                        <wps:cNvSpPr>
                          <a:spLocks noEditPoints="1"/>
                        </wps:cNvSpPr>
                        <wps:spPr bwMode="auto">
                          <a:xfrm>
                            <a:off x="6640" y="541"/>
                            <a:ext cx="60" cy="195"/>
                          </a:xfrm>
                          <a:custGeom>
                            <a:avLst/>
                            <a:gdLst>
                              <a:gd name="T0" fmla="*/ 3 w 60"/>
                              <a:gd name="T1" fmla="*/ 0 h 195"/>
                              <a:gd name="T2" fmla="*/ 3 w 60"/>
                              <a:gd name="T3" fmla="*/ 0 h 195"/>
                              <a:gd name="T4" fmla="*/ 0 w 60"/>
                              <a:gd name="T5" fmla="*/ 0 h 195"/>
                              <a:gd name="T6" fmla="*/ 3 w 60"/>
                              <a:gd name="T7" fmla="*/ 5 h 195"/>
                              <a:gd name="T8" fmla="*/ 5 w 60"/>
                              <a:gd name="T9" fmla="*/ 5 h 195"/>
                              <a:gd name="T10" fmla="*/ 8 w 60"/>
                              <a:gd name="T11" fmla="*/ 3 h 195"/>
                              <a:gd name="T12" fmla="*/ 3 w 60"/>
                              <a:gd name="T13" fmla="*/ 0 h 195"/>
                              <a:gd name="T14" fmla="*/ 45 w 60"/>
                              <a:gd name="T15" fmla="*/ 195 h 195"/>
                              <a:gd name="T16" fmla="*/ 50 w 60"/>
                              <a:gd name="T17" fmla="*/ 195 h 195"/>
                              <a:gd name="T18" fmla="*/ 52 w 60"/>
                              <a:gd name="T19" fmla="*/ 195 h 195"/>
                              <a:gd name="T20" fmla="*/ 57 w 60"/>
                              <a:gd name="T21" fmla="*/ 192 h 195"/>
                              <a:gd name="T22" fmla="*/ 60 w 60"/>
                              <a:gd name="T23" fmla="*/ 187 h 195"/>
                              <a:gd name="T24" fmla="*/ 52 w 60"/>
                              <a:gd name="T25" fmla="*/ 190 h 195"/>
                              <a:gd name="T26" fmla="*/ 45 w 60"/>
                              <a:gd name="T27" fmla="*/ 190 h 195"/>
                              <a:gd name="T28" fmla="*/ 45 w 60"/>
                              <a:gd name="T29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95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95"/>
                                </a:moveTo>
                                <a:lnTo>
                                  <a:pt x="50" y="195"/>
                                </a:lnTo>
                                <a:lnTo>
                                  <a:pt x="52" y="195"/>
                                </a:lnTo>
                                <a:lnTo>
                                  <a:pt x="57" y="192"/>
                                </a:lnTo>
                                <a:lnTo>
                                  <a:pt x="60" y="187"/>
                                </a:lnTo>
                                <a:lnTo>
                                  <a:pt x="52" y="190"/>
                                </a:lnTo>
                                <a:lnTo>
                                  <a:pt x="45" y="190"/>
                                </a:lnTo>
                                <a:lnTo>
                                  <a:pt x="45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742"/>
                        <wps:cNvSpPr>
                          <a:spLocks noEditPoints="1"/>
                        </wps:cNvSpPr>
                        <wps:spPr bwMode="auto">
                          <a:xfrm>
                            <a:off x="6643" y="544"/>
                            <a:ext cx="59" cy="189"/>
                          </a:xfrm>
                          <a:custGeom>
                            <a:avLst/>
                            <a:gdLst>
                              <a:gd name="T0" fmla="*/ 2 w 59"/>
                              <a:gd name="T1" fmla="*/ 0 h 189"/>
                              <a:gd name="T2" fmla="*/ 0 w 59"/>
                              <a:gd name="T3" fmla="*/ 0 h 189"/>
                              <a:gd name="T4" fmla="*/ 0 w 59"/>
                              <a:gd name="T5" fmla="*/ 0 h 189"/>
                              <a:gd name="T6" fmla="*/ 2 w 59"/>
                              <a:gd name="T7" fmla="*/ 5 h 189"/>
                              <a:gd name="T8" fmla="*/ 2 w 59"/>
                              <a:gd name="T9" fmla="*/ 2 h 189"/>
                              <a:gd name="T10" fmla="*/ 5 w 59"/>
                              <a:gd name="T11" fmla="*/ 2 h 189"/>
                              <a:gd name="T12" fmla="*/ 2 w 59"/>
                              <a:gd name="T13" fmla="*/ 0 h 189"/>
                              <a:gd name="T14" fmla="*/ 42 w 59"/>
                              <a:gd name="T15" fmla="*/ 189 h 189"/>
                              <a:gd name="T16" fmla="*/ 47 w 59"/>
                              <a:gd name="T17" fmla="*/ 189 h 189"/>
                              <a:gd name="T18" fmla="*/ 54 w 59"/>
                              <a:gd name="T19" fmla="*/ 189 h 189"/>
                              <a:gd name="T20" fmla="*/ 57 w 59"/>
                              <a:gd name="T21" fmla="*/ 184 h 189"/>
                              <a:gd name="T22" fmla="*/ 59 w 59"/>
                              <a:gd name="T23" fmla="*/ 182 h 189"/>
                              <a:gd name="T24" fmla="*/ 49 w 59"/>
                              <a:gd name="T25" fmla="*/ 184 h 189"/>
                              <a:gd name="T26" fmla="*/ 42 w 59"/>
                              <a:gd name="T27" fmla="*/ 184 h 189"/>
                              <a:gd name="T28" fmla="*/ 42 w 59"/>
                              <a:gd name="T29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189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2" y="189"/>
                                </a:moveTo>
                                <a:lnTo>
                                  <a:pt x="47" y="189"/>
                                </a:lnTo>
                                <a:lnTo>
                                  <a:pt x="54" y="189"/>
                                </a:lnTo>
                                <a:lnTo>
                                  <a:pt x="57" y="184"/>
                                </a:lnTo>
                                <a:lnTo>
                                  <a:pt x="59" y="182"/>
                                </a:lnTo>
                                <a:lnTo>
                                  <a:pt x="49" y="184"/>
                                </a:lnTo>
                                <a:lnTo>
                                  <a:pt x="42" y="184"/>
                                </a:lnTo>
                                <a:lnTo>
                                  <a:pt x="42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743"/>
                        <wps:cNvSpPr>
                          <a:spLocks noEditPoints="1"/>
                        </wps:cNvSpPr>
                        <wps:spPr bwMode="auto">
                          <a:xfrm>
                            <a:off x="6643" y="544"/>
                            <a:ext cx="62" cy="187"/>
                          </a:xfrm>
                          <a:custGeom>
                            <a:avLst/>
                            <a:gdLst>
                              <a:gd name="T0" fmla="*/ 5 w 62"/>
                              <a:gd name="T1" fmla="*/ 0 h 187"/>
                              <a:gd name="T2" fmla="*/ 2 w 62"/>
                              <a:gd name="T3" fmla="*/ 2 h 187"/>
                              <a:gd name="T4" fmla="*/ 0 w 62"/>
                              <a:gd name="T5" fmla="*/ 2 h 187"/>
                              <a:gd name="T6" fmla="*/ 2 w 62"/>
                              <a:gd name="T7" fmla="*/ 7 h 187"/>
                              <a:gd name="T8" fmla="*/ 5 w 62"/>
                              <a:gd name="T9" fmla="*/ 5 h 187"/>
                              <a:gd name="T10" fmla="*/ 7 w 62"/>
                              <a:gd name="T11" fmla="*/ 5 h 187"/>
                              <a:gd name="T12" fmla="*/ 5 w 62"/>
                              <a:gd name="T13" fmla="*/ 0 h 187"/>
                              <a:gd name="T14" fmla="*/ 42 w 62"/>
                              <a:gd name="T15" fmla="*/ 187 h 187"/>
                              <a:gd name="T16" fmla="*/ 49 w 62"/>
                              <a:gd name="T17" fmla="*/ 187 h 187"/>
                              <a:gd name="T18" fmla="*/ 57 w 62"/>
                              <a:gd name="T19" fmla="*/ 184 h 187"/>
                              <a:gd name="T20" fmla="*/ 59 w 62"/>
                              <a:gd name="T21" fmla="*/ 182 h 187"/>
                              <a:gd name="T22" fmla="*/ 62 w 62"/>
                              <a:gd name="T23" fmla="*/ 179 h 187"/>
                              <a:gd name="T24" fmla="*/ 52 w 62"/>
                              <a:gd name="T25" fmla="*/ 182 h 187"/>
                              <a:gd name="T26" fmla="*/ 42 w 62"/>
                              <a:gd name="T27" fmla="*/ 182 h 187"/>
                              <a:gd name="T28" fmla="*/ 42 w 62"/>
                              <a:gd name="T29" fmla="*/ 184 h 187"/>
                              <a:gd name="T30" fmla="*/ 42 w 62"/>
                              <a:gd name="T31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2" h="187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2" y="187"/>
                                </a:moveTo>
                                <a:lnTo>
                                  <a:pt x="49" y="187"/>
                                </a:lnTo>
                                <a:lnTo>
                                  <a:pt x="57" y="184"/>
                                </a:lnTo>
                                <a:lnTo>
                                  <a:pt x="59" y="182"/>
                                </a:lnTo>
                                <a:lnTo>
                                  <a:pt x="62" y="179"/>
                                </a:lnTo>
                                <a:lnTo>
                                  <a:pt x="52" y="182"/>
                                </a:lnTo>
                                <a:lnTo>
                                  <a:pt x="42" y="182"/>
                                </a:lnTo>
                                <a:lnTo>
                                  <a:pt x="42" y="184"/>
                                </a:lnTo>
                                <a:lnTo>
                                  <a:pt x="4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744"/>
                        <wps:cNvSpPr>
                          <a:spLocks noEditPoints="1"/>
                        </wps:cNvSpPr>
                        <wps:spPr bwMode="auto">
                          <a:xfrm>
                            <a:off x="6645" y="546"/>
                            <a:ext cx="62" cy="182"/>
                          </a:xfrm>
                          <a:custGeom>
                            <a:avLst/>
                            <a:gdLst>
                              <a:gd name="T0" fmla="*/ 3 w 62"/>
                              <a:gd name="T1" fmla="*/ 0 h 182"/>
                              <a:gd name="T2" fmla="*/ 0 w 62"/>
                              <a:gd name="T3" fmla="*/ 0 h 182"/>
                              <a:gd name="T4" fmla="*/ 0 w 62"/>
                              <a:gd name="T5" fmla="*/ 3 h 182"/>
                              <a:gd name="T6" fmla="*/ 3 w 62"/>
                              <a:gd name="T7" fmla="*/ 5 h 182"/>
                              <a:gd name="T8" fmla="*/ 5 w 62"/>
                              <a:gd name="T9" fmla="*/ 5 h 182"/>
                              <a:gd name="T10" fmla="*/ 8 w 62"/>
                              <a:gd name="T11" fmla="*/ 5 h 182"/>
                              <a:gd name="T12" fmla="*/ 3 w 62"/>
                              <a:gd name="T13" fmla="*/ 0 h 182"/>
                              <a:gd name="T14" fmla="*/ 40 w 62"/>
                              <a:gd name="T15" fmla="*/ 182 h 182"/>
                              <a:gd name="T16" fmla="*/ 47 w 62"/>
                              <a:gd name="T17" fmla="*/ 182 h 182"/>
                              <a:gd name="T18" fmla="*/ 57 w 62"/>
                              <a:gd name="T19" fmla="*/ 180 h 182"/>
                              <a:gd name="T20" fmla="*/ 60 w 62"/>
                              <a:gd name="T21" fmla="*/ 177 h 182"/>
                              <a:gd name="T22" fmla="*/ 62 w 62"/>
                              <a:gd name="T23" fmla="*/ 172 h 182"/>
                              <a:gd name="T24" fmla="*/ 52 w 62"/>
                              <a:gd name="T25" fmla="*/ 177 h 182"/>
                              <a:gd name="T26" fmla="*/ 40 w 62"/>
                              <a:gd name="T27" fmla="*/ 177 h 182"/>
                              <a:gd name="T28" fmla="*/ 40 w 62"/>
                              <a:gd name="T29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82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0" y="182"/>
                                </a:moveTo>
                                <a:lnTo>
                                  <a:pt x="47" y="182"/>
                                </a:lnTo>
                                <a:lnTo>
                                  <a:pt x="57" y="180"/>
                                </a:lnTo>
                                <a:lnTo>
                                  <a:pt x="60" y="177"/>
                                </a:lnTo>
                                <a:lnTo>
                                  <a:pt x="62" y="172"/>
                                </a:lnTo>
                                <a:lnTo>
                                  <a:pt x="52" y="177"/>
                                </a:lnTo>
                                <a:lnTo>
                                  <a:pt x="40" y="177"/>
                                </a:lnTo>
                                <a:lnTo>
                                  <a:pt x="4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745"/>
                        <wps:cNvSpPr>
                          <a:spLocks noEditPoints="1"/>
                        </wps:cNvSpPr>
                        <wps:spPr bwMode="auto">
                          <a:xfrm>
                            <a:off x="6645" y="549"/>
                            <a:ext cx="65" cy="177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77"/>
                              <a:gd name="T2" fmla="*/ 3 w 65"/>
                              <a:gd name="T3" fmla="*/ 0 h 177"/>
                              <a:gd name="T4" fmla="*/ 0 w 65"/>
                              <a:gd name="T5" fmla="*/ 2 h 177"/>
                              <a:gd name="T6" fmla="*/ 3 w 65"/>
                              <a:gd name="T7" fmla="*/ 5 h 177"/>
                              <a:gd name="T8" fmla="*/ 5 w 65"/>
                              <a:gd name="T9" fmla="*/ 5 h 177"/>
                              <a:gd name="T10" fmla="*/ 8 w 65"/>
                              <a:gd name="T11" fmla="*/ 5 h 177"/>
                              <a:gd name="T12" fmla="*/ 5 w 65"/>
                              <a:gd name="T13" fmla="*/ 0 h 177"/>
                              <a:gd name="T14" fmla="*/ 40 w 65"/>
                              <a:gd name="T15" fmla="*/ 177 h 177"/>
                              <a:gd name="T16" fmla="*/ 50 w 65"/>
                              <a:gd name="T17" fmla="*/ 177 h 177"/>
                              <a:gd name="T18" fmla="*/ 60 w 65"/>
                              <a:gd name="T19" fmla="*/ 174 h 177"/>
                              <a:gd name="T20" fmla="*/ 62 w 65"/>
                              <a:gd name="T21" fmla="*/ 169 h 177"/>
                              <a:gd name="T22" fmla="*/ 65 w 65"/>
                              <a:gd name="T23" fmla="*/ 167 h 177"/>
                              <a:gd name="T24" fmla="*/ 52 w 65"/>
                              <a:gd name="T25" fmla="*/ 169 h 177"/>
                              <a:gd name="T26" fmla="*/ 40 w 65"/>
                              <a:gd name="T27" fmla="*/ 172 h 177"/>
                              <a:gd name="T28" fmla="*/ 40 w 65"/>
                              <a:gd name="T29" fmla="*/ 174 h 177"/>
                              <a:gd name="T30" fmla="*/ 40 w 65"/>
                              <a:gd name="T31" fmla="*/ 177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77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0" y="177"/>
                                </a:moveTo>
                                <a:lnTo>
                                  <a:pt x="50" y="177"/>
                                </a:lnTo>
                                <a:lnTo>
                                  <a:pt x="60" y="174"/>
                                </a:lnTo>
                                <a:lnTo>
                                  <a:pt x="62" y="169"/>
                                </a:lnTo>
                                <a:lnTo>
                                  <a:pt x="65" y="167"/>
                                </a:lnTo>
                                <a:lnTo>
                                  <a:pt x="52" y="169"/>
                                </a:lnTo>
                                <a:lnTo>
                                  <a:pt x="40" y="172"/>
                                </a:lnTo>
                                <a:lnTo>
                                  <a:pt x="40" y="174"/>
                                </a:lnTo>
                                <a:lnTo>
                                  <a:pt x="40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746"/>
                        <wps:cNvSpPr>
                          <a:spLocks noEditPoints="1"/>
                        </wps:cNvSpPr>
                        <wps:spPr bwMode="auto">
                          <a:xfrm>
                            <a:off x="6648" y="551"/>
                            <a:ext cx="64" cy="172"/>
                          </a:xfrm>
                          <a:custGeom>
                            <a:avLst/>
                            <a:gdLst>
                              <a:gd name="T0" fmla="*/ 5 w 64"/>
                              <a:gd name="T1" fmla="*/ 0 h 172"/>
                              <a:gd name="T2" fmla="*/ 2 w 64"/>
                              <a:gd name="T3" fmla="*/ 0 h 172"/>
                              <a:gd name="T4" fmla="*/ 0 w 64"/>
                              <a:gd name="T5" fmla="*/ 0 h 172"/>
                              <a:gd name="T6" fmla="*/ 2 w 64"/>
                              <a:gd name="T7" fmla="*/ 5 h 172"/>
                              <a:gd name="T8" fmla="*/ 5 w 64"/>
                              <a:gd name="T9" fmla="*/ 5 h 172"/>
                              <a:gd name="T10" fmla="*/ 7 w 64"/>
                              <a:gd name="T11" fmla="*/ 5 h 172"/>
                              <a:gd name="T12" fmla="*/ 5 w 64"/>
                              <a:gd name="T13" fmla="*/ 0 h 172"/>
                              <a:gd name="T14" fmla="*/ 37 w 64"/>
                              <a:gd name="T15" fmla="*/ 172 h 172"/>
                              <a:gd name="T16" fmla="*/ 49 w 64"/>
                              <a:gd name="T17" fmla="*/ 172 h 172"/>
                              <a:gd name="T18" fmla="*/ 59 w 64"/>
                              <a:gd name="T19" fmla="*/ 167 h 172"/>
                              <a:gd name="T20" fmla="*/ 62 w 64"/>
                              <a:gd name="T21" fmla="*/ 165 h 172"/>
                              <a:gd name="T22" fmla="*/ 64 w 64"/>
                              <a:gd name="T23" fmla="*/ 160 h 172"/>
                              <a:gd name="T24" fmla="*/ 52 w 64"/>
                              <a:gd name="T25" fmla="*/ 165 h 172"/>
                              <a:gd name="T26" fmla="*/ 37 w 64"/>
                              <a:gd name="T27" fmla="*/ 167 h 172"/>
                              <a:gd name="T28" fmla="*/ 37 w 64"/>
                              <a:gd name="T29" fmla="*/ 170 h 172"/>
                              <a:gd name="T30" fmla="*/ 37 w 64"/>
                              <a:gd name="T31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" h="172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7" y="172"/>
                                </a:moveTo>
                                <a:lnTo>
                                  <a:pt x="49" y="172"/>
                                </a:lnTo>
                                <a:lnTo>
                                  <a:pt x="59" y="167"/>
                                </a:lnTo>
                                <a:lnTo>
                                  <a:pt x="62" y="165"/>
                                </a:lnTo>
                                <a:lnTo>
                                  <a:pt x="64" y="160"/>
                                </a:lnTo>
                                <a:lnTo>
                                  <a:pt x="52" y="165"/>
                                </a:lnTo>
                                <a:lnTo>
                                  <a:pt x="37" y="167"/>
                                </a:lnTo>
                                <a:lnTo>
                                  <a:pt x="37" y="170"/>
                                </a:lnTo>
                                <a:lnTo>
                                  <a:pt x="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D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747"/>
                        <wps:cNvSpPr>
                          <a:spLocks noEditPoints="1"/>
                        </wps:cNvSpPr>
                        <wps:spPr bwMode="auto">
                          <a:xfrm>
                            <a:off x="6648" y="554"/>
                            <a:ext cx="64" cy="167"/>
                          </a:xfrm>
                          <a:custGeom>
                            <a:avLst/>
                            <a:gdLst>
                              <a:gd name="T0" fmla="*/ 5 w 64"/>
                              <a:gd name="T1" fmla="*/ 0 h 167"/>
                              <a:gd name="T2" fmla="*/ 2 w 64"/>
                              <a:gd name="T3" fmla="*/ 0 h 167"/>
                              <a:gd name="T4" fmla="*/ 0 w 64"/>
                              <a:gd name="T5" fmla="*/ 0 h 167"/>
                              <a:gd name="T6" fmla="*/ 2 w 64"/>
                              <a:gd name="T7" fmla="*/ 2 h 167"/>
                              <a:gd name="T8" fmla="*/ 2 w 64"/>
                              <a:gd name="T9" fmla="*/ 5 h 167"/>
                              <a:gd name="T10" fmla="*/ 5 w 64"/>
                              <a:gd name="T11" fmla="*/ 5 h 167"/>
                              <a:gd name="T12" fmla="*/ 9 w 64"/>
                              <a:gd name="T13" fmla="*/ 2 h 167"/>
                              <a:gd name="T14" fmla="*/ 5 w 64"/>
                              <a:gd name="T15" fmla="*/ 0 h 167"/>
                              <a:gd name="T16" fmla="*/ 37 w 64"/>
                              <a:gd name="T17" fmla="*/ 167 h 167"/>
                              <a:gd name="T18" fmla="*/ 49 w 64"/>
                              <a:gd name="T19" fmla="*/ 164 h 167"/>
                              <a:gd name="T20" fmla="*/ 62 w 64"/>
                              <a:gd name="T21" fmla="*/ 162 h 167"/>
                              <a:gd name="T22" fmla="*/ 64 w 64"/>
                              <a:gd name="T23" fmla="*/ 157 h 167"/>
                              <a:gd name="T24" fmla="*/ 64 w 64"/>
                              <a:gd name="T25" fmla="*/ 154 h 167"/>
                              <a:gd name="T26" fmla="*/ 52 w 64"/>
                              <a:gd name="T27" fmla="*/ 159 h 167"/>
                              <a:gd name="T28" fmla="*/ 37 w 64"/>
                              <a:gd name="T29" fmla="*/ 162 h 167"/>
                              <a:gd name="T30" fmla="*/ 37 w 64"/>
                              <a:gd name="T31" fmla="*/ 164 h 167"/>
                              <a:gd name="T32" fmla="*/ 37 w 64"/>
                              <a:gd name="T33" fmla="*/ 167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67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9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7" y="167"/>
                                </a:moveTo>
                                <a:lnTo>
                                  <a:pt x="49" y="164"/>
                                </a:lnTo>
                                <a:lnTo>
                                  <a:pt x="62" y="162"/>
                                </a:lnTo>
                                <a:lnTo>
                                  <a:pt x="64" y="157"/>
                                </a:lnTo>
                                <a:lnTo>
                                  <a:pt x="64" y="154"/>
                                </a:lnTo>
                                <a:lnTo>
                                  <a:pt x="52" y="159"/>
                                </a:lnTo>
                                <a:lnTo>
                                  <a:pt x="37" y="162"/>
                                </a:lnTo>
                                <a:lnTo>
                                  <a:pt x="37" y="164"/>
                                </a:lnTo>
                                <a:lnTo>
                                  <a:pt x="37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748"/>
                        <wps:cNvSpPr>
                          <a:spLocks noEditPoints="1"/>
                        </wps:cNvSpPr>
                        <wps:spPr bwMode="auto">
                          <a:xfrm>
                            <a:off x="6650" y="556"/>
                            <a:ext cx="65" cy="162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62"/>
                              <a:gd name="T2" fmla="*/ 3 w 65"/>
                              <a:gd name="T3" fmla="*/ 0 h 162"/>
                              <a:gd name="T4" fmla="*/ 0 w 65"/>
                              <a:gd name="T5" fmla="*/ 0 h 162"/>
                              <a:gd name="T6" fmla="*/ 3 w 65"/>
                              <a:gd name="T7" fmla="*/ 5 h 162"/>
                              <a:gd name="T8" fmla="*/ 5 w 65"/>
                              <a:gd name="T9" fmla="*/ 5 h 162"/>
                              <a:gd name="T10" fmla="*/ 7 w 65"/>
                              <a:gd name="T11" fmla="*/ 3 h 162"/>
                              <a:gd name="T12" fmla="*/ 5 w 65"/>
                              <a:gd name="T13" fmla="*/ 0 h 162"/>
                              <a:gd name="T14" fmla="*/ 35 w 65"/>
                              <a:gd name="T15" fmla="*/ 162 h 162"/>
                              <a:gd name="T16" fmla="*/ 50 w 65"/>
                              <a:gd name="T17" fmla="*/ 160 h 162"/>
                              <a:gd name="T18" fmla="*/ 62 w 65"/>
                              <a:gd name="T19" fmla="*/ 155 h 162"/>
                              <a:gd name="T20" fmla="*/ 62 w 65"/>
                              <a:gd name="T21" fmla="*/ 152 h 162"/>
                              <a:gd name="T22" fmla="*/ 65 w 65"/>
                              <a:gd name="T23" fmla="*/ 147 h 162"/>
                              <a:gd name="T24" fmla="*/ 52 w 65"/>
                              <a:gd name="T25" fmla="*/ 155 h 162"/>
                              <a:gd name="T26" fmla="*/ 37 w 65"/>
                              <a:gd name="T27" fmla="*/ 157 h 162"/>
                              <a:gd name="T28" fmla="*/ 35 w 65"/>
                              <a:gd name="T29" fmla="*/ 160 h 162"/>
                              <a:gd name="T30" fmla="*/ 35 w 65"/>
                              <a:gd name="T31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62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5" y="162"/>
                                </a:moveTo>
                                <a:lnTo>
                                  <a:pt x="50" y="160"/>
                                </a:lnTo>
                                <a:lnTo>
                                  <a:pt x="62" y="155"/>
                                </a:lnTo>
                                <a:lnTo>
                                  <a:pt x="62" y="152"/>
                                </a:lnTo>
                                <a:lnTo>
                                  <a:pt x="65" y="147"/>
                                </a:lnTo>
                                <a:lnTo>
                                  <a:pt x="52" y="155"/>
                                </a:lnTo>
                                <a:lnTo>
                                  <a:pt x="37" y="157"/>
                                </a:lnTo>
                                <a:lnTo>
                                  <a:pt x="35" y="160"/>
                                </a:lnTo>
                                <a:lnTo>
                                  <a:pt x="3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749"/>
                        <wps:cNvSpPr>
                          <a:spLocks noEditPoints="1"/>
                        </wps:cNvSpPr>
                        <wps:spPr bwMode="auto">
                          <a:xfrm>
                            <a:off x="6650" y="556"/>
                            <a:ext cx="67" cy="160"/>
                          </a:xfrm>
                          <a:custGeom>
                            <a:avLst/>
                            <a:gdLst>
                              <a:gd name="T0" fmla="*/ 7 w 67"/>
                              <a:gd name="T1" fmla="*/ 0 h 160"/>
                              <a:gd name="T2" fmla="*/ 3 w 67"/>
                              <a:gd name="T3" fmla="*/ 3 h 160"/>
                              <a:gd name="T4" fmla="*/ 0 w 67"/>
                              <a:gd name="T5" fmla="*/ 3 h 160"/>
                              <a:gd name="T6" fmla="*/ 3 w 67"/>
                              <a:gd name="T7" fmla="*/ 8 h 160"/>
                              <a:gd name="T8" fmla="*/ 5 w 67"/>
                              <a:gd name="T9" fmla="*/ 5 h 160"/>
                              <a:gd name="T10" fmla="*/ 10 w 67"/>
                              <a:gd name="T11" fmla="*/ 5 h 160"/>
                              <a:gd name="T12" fmla="*/ 7 w 67"/>
                              <a:gd name="T13" fmla="*/ 0 h 160"/>
                              <a:gd name="T14" fmla="*/ 35 w 67"/>
                              <a:gd name="T15" fmla="*/ 160 h 160"/>
                              <a:gd name="T16" fmla="*/ 50 w 67"/>
                              <a:gd name="T17" fmla="*/ 157 h 160"/>
                              <a:gd name="T18" fmla="*/ 62 w 67"/>
                              <a:gd name="T19" fmla="*/ 152 h 160"/>
                              <a:gd name="T20" fmla="*/ 65 w 67"/>
                              <a:gd name="T21" fmla="*/ 147 h 160"/>
                              <a:gd name="T22" fmla="*/ 67 w 67"/>
                              <a:gd name="T23" fmla="*/ 142 h 160"/>
                              <a:gd name="T24" fmla="*/ 52 w 67"/>
                              <a:gd name="T25" fmla="*/ 152 h 160"/>
                              <a:gd name="T26" fmla="*/ 37 w 67"/>
                              <a:gd name="T27" fmla="*/ 155 h 160"/>
                              <a:gd name="T28" fmla="*/ 37 w 67"/>
                              <a:gd name="T29" fmla="*/ 157 h 160"/>
                              <a:gd name="T30" fmla="*/ 35 w 67"/>
                              <a:gd name="T31" fmla="*/ 16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60">
                                <a:moveTo>
                                  <a:pt x="7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5" y="160"/>
                                </a:moveTo>
                                <a:lnTo>
                                  <a:pt x="50" y="157"/>
                                </a:lnTo>
                                <a:lnTo>
                                  <a:pt x="62" y="152"/>
                                </a:lnTo>
                                <a:lnTo>
                                  <a:pt x="65" y="147"/>
                                </a:lnTo>
                                <a:lnTo>
                                  <a:pt x="67" y="142"/>
                                </a:lnTo>
                                <a:lnTo>
                                  <a:pt x="52" y="152"/>
                                </a:lnTo>
                                <a:lnTo>
                                  <a:pt x="37" y="155"/>
                                </a:lnTo>
                                <a:lnTo>
                                  <a:pt x="37" y="157"/>
                                </a:lnTo>
                                <a:lnTo>
                                  <a:pt x="35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750"/>
                        <wps:cNvSpPr>
                          <a:spLocks noEditPoints="1"/>
                        </wps:cNvSpPr>
                        <wps:spPr bwMode="auto">
                          <a:xfrm>
                            <a:off x="6653" y="559"/>
                            <a:ext cx="64" cy="154"/>
                          </a:xfrm>
                          <a:custGeom>
                            <a:avLst/>
                            <a:gdLst>
                              <a:gd name="T0" fmla="*/ 4 w 64"/>
                              <a:gd name="T1" fmla="*/ 0 h 154"/>
                              <a:gd name="T2" fmla="*/ 2 w 64"/>
                              <a:gd name="T3" fmla="*/ 2 h 154"/>
                              <a:gd name="T4" fmla="*/ 0 w 64"/>
                              <a:gd name="T5" fmla="*/ 2 h 154"/>
                              <a:gd name="T6" fmla="*/ 0 w 64"/>
                              <a:gd name="T7" fmla="*/ 7 h 154"/>
                              <a:gd name="T8" fmla="*/ 4 w 64"/>
                              <a:gd name="T9" fmla="*/ 5 h 154"/>
                              <a:gd name="T10" fmla="*/ 9 w 64"/>
                              <a:gd name="T11" fmla="*/ 5 h 154"/>
                              <a:gd name="T12" fmla="*/ 4 w 64"/>
                              <a:gd name="T13" fmla="*/ 0 h 154"/>
                              <a:gd name="T14" fmla="*/ 34 w 64"/>
                              <a:gd name="T15" fmla="*/ 154 h 154"/>
                              <a:gd name="T16" fmla="*/ 49 w 64"/>
                              <a:gd name="T17" fmla="*/ 152 h 154"/>
                              <a:gd name="T18" fmla="*/ 62 w 64"/>
                              <a:gd name="T19" fmla="*/ 144 h 154"/>
                              <a:gd name="T20" fmla="*/ 64 w 64"/>
                              <a:gd name="T21" fmla="*/ 142 h 154"/>
                              <a:gd name="T22" fmla="*/ 64 w 64"/>
                              <a:gd name="T23" fmla="*/ 137 h 154"/>
                              <a:gd name="T24" fmla="*/ 64 w 64"/>
                              <a:gd name="T25" fmla="*/ 137 h 154"/>
                              <a:gd name="T26" fmla="*/ 49 w 64"/>
                              <a:gd name="T27" fmla="*/ 144 h 154"/>
                              <a:gd name="T28" fmla="*/ 34 w 64"/>
                              <a:gd name="T29" fmla="*/ 149 h 154"/>
                              <a:gd name="T30" fmla="*/ 34 w 64"/>
                              <a:gd name="T31" fmla="*/ 152 h 154"/>
                              <a:gd name="T32" fmla="*/ 34 w 64"/>
                              <a:gd name="T33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54">
                                <a:moveTo>
                                  <a:pt x="4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4" y="5"/>
                                </a:lnTo>
                                <a:lnTo>
                                  <a:pt x="9" y="5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34" y="154"/>
                                </a:moveTo>
                                <a:lnTo>
                                  <a:pt x="49" y="152"/>
                                </a:lnTo>
                                <a:lnTo>
                                  <a:pt x="62" y="144"/>
                                </a:lnTo>
                                <a:lnTo>
                                  <a:pt x="64" y="142"/>
                                </a:lnTo>
                                <a:lnTo>
                                  <a:pt x="64" y="137"/>
                                </a:lnTo>
                                <a:lnTo>
                                  <a:pt x="49" y="144"/>
                                </a:lnTo>
                                <a:lnTo>
                                  <a:pt x="34" y="149"/>
                                </a:lnTo>
                                <a:lnTo>
                                  <a:pt x="34" y="152"/>
                                </a:lnTo>
                                <a:lnTo>
                                  <a:pt x="34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751"/>
                        <wps:cNvSpPr>
                          <a:spLocks noEditPoints="1"/>
                        </wps:cNvSpPr>
                        <wps:spPr bwMode="auto">
                          <a:xfrm>
                            <a:off x="6653" y="561"/>
                            <a:ext cx="64" cy="150"/>
                          </a:xfrm>
                          <a:custGeom>
                            <a:avLst/>
                            <a:gdLst>
                              <a:gd name="T0" fmla="*/ 7 w 64"/>
                              <a:gd name="T1" fmla="*/ 0 h 150"/>
                              <a:gd name="T2" fmla="*/ 2 w 64"/>
                              <a:gd name="T3" fmla="*/ 0 h 150"/>
                              <a:gd name="T4" fmla="*/ 0 w 64"/>
                              <a:gd name="T5" fmla="*/ 3 h 150"/>
                              <a:gd name="T6" fmla="*/ 2 w 64"/>
                              <a:gd name="T7" fmla="*/ 8 h 150"/>
                              <a:gd name="T8" fmla="*/ 7 w 64"/>
                              <a:gd name="T9" fmla="*/ 5 h 150"/>
                              <a:gd name="T10" fmla="*/ 9 w 64"/>
                              <a:gd name="T11" fmla="*/ 5 h 150"/>
                              <a:gd name="T12" fmla="*/ 9 w 64"/>
                              <a:gd name="T13" fmla="*/ 3 h 150"/>
                              <a:gd name="T14" fmla="*/ 7 w 64"/>
                              <a:gd name="T15" fmla="*/ 0 h 150"/>
                              <a:gd name="T16" fmla="*/ 34 w 64"/>
                              <a:gd name="T17" fmla="*/ 150 h 150"/>
                              <a:gd name="T18" fmla="*/ 49 w 64"/>
                              <a:gd name="T19" fmla="*/ 147 h 150"/>
                              <a:gd name="T20" fmla="*/ 64 w 64"/>
                              <a:gd name="T21" fmla="*/ 137 h 150"/>
                              <a:gd name="T22" fmla="*/ 64 w 64"/>
                              <a:gd name="T23" fmla="*/ 137 h 150"/>
                              <a:gd name="T24" fmla="*/ 64 w 64"/>
                              <a:gd name="T25" fmla="*/ 135 h 150"/>
                              <a:gd name="T26" fmla="*/ 64 w 64"/>
                              <a:gd name="T27" fmla="*/ 135 h 150"/>
                              <a:gd name="T28" fmla="*/ 64 w 64"/>
                              <a:gd name="T29" fmla="*/ 132 h 150"/>
                              <a:gd name="T30" fmla="*/ 49 w 64"/>
                              <a:gd name="T31" fmla="*/ 140 h 150"/>
                              <a:gd name="T32" fmla="*/ 34 w 64"/>
                              <a:gd name="T33" fmla="*/ 145 h 150"/>
                              <a:gd name="T34" fmla="*/ 34 w 64"/>
                              <a:gd name="T35" fmla="*/ 147 h 150"/>
                              <a:gd name="T36" fmla="*/ 34 w 64"/>
                              <a:gd name="T37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" h="150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4" y="150"/>
                                </a:moveTo>
                                <a:lnTo>
                                  <a:pt x="49" y="147"/>
                                </a:lnTo>
                                <a:lnTo>
                                  <a:pt x="64" y="137"/>
                                </a:lnTo>
                                <a:lnTo>
                                  <a:pt x="64" y="135"/>
                                </a:lnTo>
                                <a:lnTo>
                                  <a:pt x="64" y="132"/>
                                </a:lnTo>
                                <a:lnTo>
                                  <a:pt x="49" y="140"/>
                                </a:lnTo>
                                <a:lnTo>
                                  <a:pt x="34" y="145"/>
                                </a:lnTo>
                                <a:lnTo>
                                  <a:pt x="34" y="147"/>
                                </a:lnTo>
                                <a:lnTo>
                                  <a:pt x="3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752"/>
                        <wps:cNvSpPr>
                          <a:spLocks noEditPoints="1"/>
                        </wps:cNvSpPr>
                        <wps:spPr bwMode="auto">
                          <a:xfrm>
                            <a:off x="6653" y="564"/>
                            <a:ext cx="64" cy="144"/>
                          </a:xfrm>
                          <a:custGeom>
                            <a:avLst/>
                            <a:gdLst>
                              <a:gd name="T0" fmla="*/ 9 w 64"/>
                              <a:gd name="T1" fmla="*/ 0 h 144"/>
                              <a:gd name="T2" fmla="*/ 4 w 64"/>
                              <a:gd name="T3" fmla="*/ 0 h 144"/>
                              <a:gd name="T4" fmla="*/ 0 w 64"/>
                              <a:gd name="T5" fmla="*/ 2 h 144"/>
                              <a:gd name="T6" fmla="*/ 2 w 64"/>
                              <a:gd name="T7" fmla="*/ 5 h 144"/>
                              <a:gd name="T8" fmla="*/ 2 w 64"/>
                              <a:gd name="T9" fmla="*/ 7 h 144"/>
                              <a:gd name="T10" fmla="*/ 7 w 64"/>
                              <a:gd name="T11" fmla="*/ 5 h 144"/>
                              <a:gd name="T12" fmla="*/ 12 w 64"/>
                              <a:gd name="T13" fmla="*/ 5 h 144"/>
                              <a:gd name="T14" fmla="*/ 9 w 64"/>
                              <a:gd name="T15" fmla="*/ 2 h 144"/>
                              <a:gd name="T16" fmla="*/ 9 w 64"/>
                              <a:gd name="T17" fmla="*/ 0 h 144"/>
                              <a:gd name="T18" fmla="*/ 34 w 64"/>
                              <a:gd name="T19" fmla="*/ 144 h 144"/>
                              <a:gd name="T20" fmla="*/ 49 w 64"/>
                              <a:gd name="T21" fmla="*/ 139 h 144"/>
                              <a:gd name="T22" fmla="*/ 64 w 64"/>
                              <a:gd name="T23" fmla="*/ 132 h 144"/>
                              <a:gd name="T24" fmla="*/ 64 w 64"/>
                              <a:gd name="T25" fmla="*/ 129 h 144"/>
                              <a:gd name="T26" fmla="*/ 64 w 64"/>
                              <a:gd name="T27" fmla="*/ 127 h 144"/>
                              <a:gd name="T28" fmla="*/ 49 w 64"/>
                              <a:gd name="T29" fmla="*/ 134 h 144"/>
                              <a:gd name="T30" fmla="*/ 34 w 64"/>
                              <a:gd name="T31" fmla="*/ 139 h 144"/>
                              <a:gd name="T32" fmla="*/ 34 w 64"/>
                              <a:gd name="T33" fmla="*/ 142 h 144"/>
                              <a:gd name="T34" fmla="*/ 34 w 64"/>
                              <a:gd name="T35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44"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4" y="144"/>
                                </a:moveTo>
                                <a:lnTo>
                                  <a:pt x="49" y="139"/>
                                </a:lnTo>
                                <a:lnTo>
                                  <a:pt x="64" y="132"/>
                                </a:lnTo>
                                <a:lnTo>
                                  <a:pt x="64" y="129"/>
                                </a:lnTo>
                                <a:lnTo>
                                  <a:pt x="64" y="127"/>
                                </a:lnTo>
                                <a:lnTo>
                                  <a:pt x="49" y="134"/>
                                </a:lnTo>
                                <a:lnTo>
                                  <a:pt x="34" y="139"/>
                                </a:lnTo>
                                <a:lnTo>
                                  <a:pt x="34" y="142"/>
                                </a:lnTo>
                                <a:lnTo>
                                  <a:pt x="34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753"/>
                        <wps:cNvSpPr>
                          <a:spLocks noEditPoints="1"/>
                        </wps:cNvSpPr>
                        <wps:spPr bwMode="auto">
                          <a:xfrm>
                            <a:off x="6655" y="566"/>
                            <a:ext cx="62" cy="140"/>
                          </a:xfrm>
                          <a:custGeom>
                            <a:avLst/>
                            <a:gdLst>
                              <a:gd name="T0" fmla="*/ 7 w 62"/>
                              <a:gd name="T1" fmla="*/ 0 h 140"/>
                              <a:gd name="T2" fmla="*/ 5 w 62"/>
                              <a:gd name="T3" fmla="*/ 0 h 140"/>
                              <a:gd name="T4" fmla="*/ 0 w 62"/>
                              <a:gd name="T5" fmla="*/ 3 h 140"/>
                              <a:gd name="T6" fmla="*/ 0 w 62"/>
                              <a:gd name="T7" fmla="*/ 5 h 140"/>
                              <a:gd name="T8" fmla="*/ 2 w 62"/>
                              <a:gd name="T9" fmla="*/ 5 h 140"/>
                              <a:gd name="T10" fmla="*/ 7 w 62"/>
                              <a:gd name="T11" fmla="*/ 5 h 140"/>
                              <a:gd name="T12" fmla="*/ 12 w 62"/>
                              <a:gd name="T13" fmla="*/ 5 h 140"/>
                              <a:gd name="T14" fmla="*/ 7 w 62"/>
                              <a:gd name="T15" fmla="*/ 0 h 140"/>
                              <a:gd name="T16" fmla="*/ 32 w 62"/>
                              <a:gd name="T17" fmla="*/ 140 h 140"/>
                              <a:gd name="T18" fmla="*/ 47 w 62"/>
                              <a:gd name="T19" fmla="*/ 135 h 140"/>
                              <a:gd name="T20" fmla="*/ 62 w 62"/>
                              <a:gd name="T21" fmla="*/ 127 h 140"/>
                              <a:gd name="T22" fmla="*/ 62 w 62"/>
                              <a:gd name="T23" fmla="*/ 125 h 140"/>
                              <a:gd name="T24" fmla="*/ 62 w 62"/>
                              <a:gd name="T25" fmla="*/ 122 h 140"/>
                              <a:gd name="T26" fmla="*/ 47 w 62"/>
                              <a:gd name="T27" fmla="*/ 130 h 140"/>
                              <a:gd name="T28" fmla="*/ 32 w 62"/>
                              <a:gd name="T29" fmla="*/ 135 h 140"/>
                              <a:gd name="T30" fmla="*/ 32 w 62"/>
                              <a:gd name="T31" fmla="*/ 137 h 140"/>
                              <a:gd name="T32" fmla="*/ 32 w 62"/>
                              <a:gd name="T33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140">
                                <a:moveTo>
                                  <a:pt x="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2" y="140"/>
                                </a:moveTo>
                                <a:lnTo>
                                  <a:pt x="47" y="135"/>
                                </a:lnTo>
                                <a:lnTo>
                                  <a:pt x="62" y="127"/>
                                </a:lnTo>
                                <a:lnTo>
                                  <a:pt x="62" y="125"/>
                                </a:lnTo>
                                <a:lnTo>
                                  <a:pt x="62" y="122"/>
                                </a:lnTo>
                                <a:lnTo>
                                  <a:pt x="47" y="130"/>
                                </a:lnTo>
                                <a:lnTo>
                                  <a:pt x="32" y="135"/>
                                </a:lnTo>
                                <a:lnTo>
                                  <a:pt x="32" y="137"/>
                                </a:lnTo>
                                <a:lnTo>
                                  <a:pt x="32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3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754"/>
                        <wps:cNvSpPr>
                          <a:spLocks noEditPoints="1"/>
                        </wps:cNvSpPr>
                        <wps:spPr bwMode="auto">
                          <a:xfrm>
                            <a:off x="6655" y="569"/>
                            <a:ext cx="62" cy="134"/>
                          </a:xfrm>
                          <a:custGeom>
                            <a:avLst/>
                            <a:gdLst>
                              <a:gd name="T0" fmla="*/ 10 w 62"/>
                              <a:gd name="T1" fmla="*/ 0 h 134"/>
                              <a:gd name="T2" fmla="*/ 5 w 62"/>
                              <a:gd name="T3" fmla="*/ 0 h 134"/>
                              <a:gd name="T4" fmla="*/ 0 w 62"/>
                              <a:gd name="T5" fmla="*/ 2 h 134"/>
                              <a:gd name="T6" fmla="*/ 2 w 62"/>
                              <a:gd name="T7" fmla="*/ 2 h 134"/>
                              <a:gd name="T8" fmla="*/ 2 w 62"/>
                              <a:gd name="T9" fmla="*/ 5 h 134"/>
                              <a:gd name="T10" fmla="*/ 7 w 62"/>
                              <a:gd name="T11" fmla="*/ 5 h 134"/>
                              <a:gd name="T12" fmla="*/ 12 w 62"/>
                              <a:gd name="T13" fmla="*/ 5 h 134"/>
                              <a:gd name="T14" fmla="*/ 12 w 62"/>
                              <a:gd name="T15" fmla="*/ 2 h 134"/>
                              <a:gd name="T16" fmla="*/ 10 w 62"/>
                              <a:gd name="T17" fmla="*/ 0 h 134"/>
                              <a:gd name="T18" fmla="*/ 32 w 62"/>
                              <a:gd name="T19" fmla="*/ 134 h 134"/>
                              <a:gd name="T20" fmla="*/ 47 w 62"/>
                              <a:gd name="T21" fmla="*/ 129 h 134"/>
                              <a:gd name="T22" fmla="*/ 62 w 62"/>
                              <a:gd name="T23" fmla="*/ 122 h 134"/>
                              <a:gd name="T24" fmla="*/ 62 w 62"/>
                              <a:gd name="T25" fmla="*/ 119 h 134"/>
                              <a:gd name="T26" fmla="*/ 62 w 62"/>
                              <a:gd name="T27" fmla="*/ 114 h 134"/>
                              <a:gd name="T28" fmla="*/ 47 w 62"/>
                              <a:gd name="T29" fmla="*/ 124 h 134"/>
                              <a:gd name="T30" fmla="*/ 32 w 62"/>
                              <a:gd name="T31" fmla="*/ 129 h 134"/>
                              <a:gd name="T32" fmla="*/ 32 w 62"/>
                              <a:gd name="T33" fmla="*/ 132 h 134"/>
                              <a:gd name="T34" fmla="*/ 32 w 62"/>
                              <a:gd name="T35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134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2" y="134"/>
                                </a:moveTo>
                                <a:lnTo>
                                  <a:pt x="47" y="129"/>
                                </a:lnTo>
                                <a:lnTo>
                                  <a:pt x="62" y="122"/>
                                </a:lnTo>
                                <a:lnTo>
                                  <a:pt x="62" y="119"/>
                                </a:lnTo>
                                <a:lnTo>
                                  <a:pt x="62" y="114"/>
                                </a:lnTo>
                                <a:lnTo>
                                  <a:pt x="47" y="124"/>
                                </a:lnTo>
                                <a:lnTo>
                                  <a:pt x="32" y="129"/>
                                </a:lnTo>
                                <a:lnTo>
                                  <a:pt x="32" y="132"/>
                                </a:lnTo>
                                <a:lnTo>
                                  <a:pt x="32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755"/>
                        <wps:cNvSpPr>
                          <a:spLocks noEditPoints="1"/>
                        </wps:cNvSpPr>
                        <wps:spPr bwMode="auto">
                          <a:xfrm>
                            <a:off x="6657" y="571"/>
                            <a:ext cx="60" cy="130"/>
                          </a:xfrm>
                          <a:custGeom>
                            <a:avLst/>
                            <a:gdLst>
                              <a:gd name="T0" fmla="*/ 10 w 60"/>
                              <a:gd name="T1" fmla="*/ 0 h 130"/>
                              <a:gd name="T2" fmla="*/ 5 w 60"/>
                              <a:gd name="T3" fmla="*/ 0 h 130"/>
                              <a:gd name="T4" fmla="*/ 0 w 60"/>
                              <a:gd name="T5" fmla="*/ 0 h 130"/>
                              <a:gd name="T6" fmla="*/ 0 w 60"/>
                              <a:gd name="T7" fmla="*/ 3 h 130"/>
                              <a:gd name="T8" fmla="*/ 3 w 60"/>
                              <a:gd name="T9" fmla="*/ 5 h 130"/>
                              <a:gd name="T10" fmla="*/ 8 w 60"/>
                              <a:gd name="T11" fmla="*/ 5 h 130"/>
                              <a:gd name="T12" fmla="*/ 13 w 60"/>
                              <a:gd name="T13" fmla="*/ 5 h 130"/>
                              <a:gd name="T14" fmla="*/ 10 w 60"/>
                              <a:gd name="T15" fmla="*/ 3 h 130"/>
                              <a:gd name="T16" fmla="*/ 10 w 60"/>
                              <a:gd name="T17" fmla="*/ 0 h 130"/>
                              <a:gd name="T18" fmla="*/ 30 w 60"/>
                              <a:gd name="T19" fmla="*/ 130 h 130"/>
                              <a:gd name="T20" fmla="*/ 45 w 60"/>
                              <a:gd name="T21" fmla="*/ 125 h 130"/>
                              <a:gd name="T22" fmla="*/ 60 w 60"/>
                              <a:gd name="T23" fmla="*/ 117 h 130"/>
                              <a:gd name="T24" fmla="*/ 60 w 60"/>
                              <a:gd name="T25" fmla="*/ 112 h 130"/>
                              <a:gd name="T26" fmla="*/ 60 w 60"/>
                              <a:gd name="T27" fmla="*/ 110 h 130"/>
                              <a:gd name="T28" fmla="*/ 45 w 60"/>
                              <a:gd name="T29" fmla="*/ 120 h 130"/>
                              <a:gd name="T30" fmla="*/ 30 w 60"/>
                              <a:gd name="T31" fmla="*/ 125 h 130"/>
                              <a:gd name="T32" fmla="*/ 30 w 60"/>
                              <a:gd name="T33" fmla="*/ 127 h 130"/>
                              <a:gd name="T34" fmla="*/ 30 w 60"/>
                              <a:gd name="T35" fmla="*/ 13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3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" y="130"/>
                                </a:moveTo>
                                <a:lnTo>
                                  <a:pt x="45" y="125"/>
                                </a:lnTo>
                                <a:lnTo>
                                  <a:pt x="60" y="117"/>
                                </a:lnTo>
                                <a:lnTo>
                                  <a:pt x="60" y="112"/>
                                </a:lnTo>
                                <a:lnTo>
                                  <a:pt x="60" y="110"/>
                                </a:lnTo>
                                <a:lnTo>
                                  <a:pt x="45" y="120"/>
                                </a:lnTo>
                                <a:lnTo>
                                  <a:pt x="30" y="125"/>
                                </a:lnTo>
                                <a:lnTo>
                                  <a:pt x="30" y="127"/>
                                </a:lnTo>
                                <a:lnTo>
                                  <a:pt x="3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756"/>
                        <wps:cNvSpPr>
                          <a:spLocks noEditPoints="1"/>
                        </wps:cNvSpPr>
                        <wps:spPr bwMode="auto">
                          <a:xfrm>
                            <a:off x="6657" y="574"/>
                            <a:ext cx="60" cy="124"/>
                          </a:xfrm>
                          <a:custGeom>
                            <a:avLst/>
                            <a:gdLst>
                              <a:gd name="T0" fmla="*/ 10 w 60"/>
                              <a:gd name="T1" fmla="*/ 0 h 124"/>
                              <a:gd name="T2" fmla="*/ 5 w 60"/>
                              <a:gd name="T3" fmla="*/ 0 h 124"/>
                              <a:gd name="T4" fmla="*/ 0 w 60"/>
                              <a:gd name="T5" fmla="*/ 0 h 124"/>
                              <a:gd name="T6" fmla="*/ 3 w 60"/>
                              <a:gd name="T7" fmla="*/ 2 h 124"/>
                              <a:gd name="T8" fmla="*/ 3 w 60"/>
                              <a:gd name="T9" fmla="*/ 5 h 124"/>
                              <a:gd name="T10" fmla="*/ 8 w 60"/>
                              <a:gd name="T11" fmla="*/ 5 h 124"/>
                              <a:gd name="T12" fmla="*/ 15 w 60"/>
                              <a:gd name="T13" fmla="*/ 5 h 124"/>
                              <a:gd name="T14" fmla="*/ 13 w 60"/>
                              <a:gd name="T15" fmla="*/ 2 h 124"/>
                              <a:gd name="T16" fmla="*/ 10 w 60"/>
                              <a:gd name="T17" fmla="*/ 0 h 124"/>
                              <a:gd name="T18" fmla="*/ 30 w 60"/>
                              <a:gd name="T19" fmla="*/ 124 h 124"/>
                              <a:gd name="T20" fmla="*/ 45 w 60"/>
                              <a:gd name="T21" fmla="*/ 119 h 124"/>
                              <a:gd name="T22" fmla="*/ 60 w 60"/>
                              <a:gd name="T23" fmla="*/ 109 h 124"/>
                              <a:gd name="T24" fmla="*/ 60 w 60"/>
                              <a:gd name="T25" fmla="*/ 107 h 124"/>
                              <a:gd name="T26" fmla="*/ 58 w 60"/>
                              <a:gd name="T27" fmla="*/ 104 h 124"/>
                              <a:gd name="T28" fmla="*/ 45 w 60"/>
                              <a:gd name="T29" fmla="*/ 114 h 124"/>
                              <a:gd name="T30" fmla="*/ 30 w 60"/>
                              <a:gd name="T31" fmla="*/ 119 h 124"/>
                              <a:gd name="T32" fmla="*/ 30 w 60"/>
                              <a:gd name="T33" fmla="*/ 122 h 124"/>
                              <a:gd name="T34" fmla="*/ 30 w 60"/>
                              <a:gd name="T35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24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8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" y="124"/>
                                </a:moveTo>
                                <a:lnTo>
                                  <a:pt x="45" y="119"/>
                                </a:lnTo>
                                <a:lnTo>
                                  <a:pt x="60" y="109"/>
                                </a:lnTo>
                                <a:lnTo>
                                  <a:pt x="60" y="107"/>
                                </a:lnTo>
                                <a:lnTo>
                                  <a:pt x="58" y="104"/>
                                </a:lnTo>
                                <a:lnTo>
                                  <a:pt x="45" y="114"/>
                                </a:lnTo>
                                <a:lnTo>
                                  <a:pt x="30" y="119"/>
                                </a:lnTo>
                                <a:lnTo>
                                  <a:pt x="30" y="122"/>
                                </a:lnTo>
                                <a:lnTo>
                                  <a:pt x="3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757"/>
                        <wps:cNvSpPr>
                          <a:spLocks noEditPoints="1"/>
                        </wps:cNvSpPr>
                        <wps:spPr bwMode="auto">
                          <a:xfrm>
                            <a:off x="6660" y="576"/>
                            <a:ext cx="57" cy="120"/>
                          </a:xfrm>
                          <a:custGeom>
                            <a:avLst/>
                            <a:gdLst>
                              <a:gd name="T0" fmla="*/ 10 w 57"/>
                              <a:gd name="T1" fmla="*/ 0 h 120"/>
                              <a:gd name="T2" fmla="*/ 5 w 57"/>
                              <a:gd name="T3" fmla="*/ 0 h 120"/>
                              <a:gd name="T4" fmla="*/ 0 w 57"/>
                              <a:gd name="T5" fmla="*/ 0 h 120"/>
                              <a:gd name="T6" fmla="*/ 0 w 57"/>
                              <a:gd name="T7" fmla="*/ 3 h 120"/>
                              <a:gd name="T8" fmla="*/ 2 w 57"/>
                              <a:gd name="T9" fmla="*/ 5 h 120"/>
                              <a:gd name="T10" fmla="*/ 7 w 57"/>
                              <a:gd name="T11" fmla="*/ 5 h 120"/>
                              <a:gd name="T12" fmla="*/ 12 w 57"/>
                              <a:gd name="T13" fmla="*/ 3 h 120"/>
                              <a:gd name="T14" fmla="*/ 12 w 57"/>
                              <a:gd name="T15" fmla="*/ 3 h 120"/>
                              <a:gd name="T16" fmla="*/ 10 w 57"/>
                              <a:gd name="T17" fmla="*/ 0 h 120"/>
                              <a:gd name="T18" fmla="*/ 27 w 57"/>
                              <a:gd name="T19" fmla="*/ 120 h 120"/>
                              <a:gd name="T20" fmla="*/ 42 w 57"/>
                              <a:gd name="T21" fmla="*/ 115 h 120"/>
                              <a:gd name="T22" fmla="*/ 57 w 57"/>
                              <a:gd name="T23" fmla="*/ 105 h 120"/>
                              <a:gd name="T24" fmla="*/ 55 w 57"/>
                              <a:gd name="T25" fmla="*/ 102 h 120"/>
                              <a:gd name="T26" fmla="*/ 55 w 57"/>
                              <a:gd name="T27" fmla="*/ 100 h 120"/>
                              <a:gd name="T28" fmla="*/ 42 w 57"/>
                              <a:gd name="T29" fmla="*/ 110 h 120"/>
                              <a:gd name="T30" fmla="*/ 27 w 57"/>
                              <a:gd name="T31" fmla="*/ 115 h 120"/>
                              <a:gd name="T32" fmla="*/ 27 w 57"/>
                              <a:gd name="T33" fmla="*/ 117 h 120"/>
                              <a:gd name="T34" fmla="*/ 27 w 57"/>
                              <a:gd name="T35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2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7" y="120"/>
                                </a:moveTo>
                                <a:lnTo>
                                  <a:pt x="42" y="115"/>
                                </a:lnTo>
                                <a:lnTo>
                                  <a:pt x="57" y="105"/>
                                </a:lnTo>
                                <a:lnTo>
                                  <a:pt x="55" y="102"/>
                                </a:lnTo>
                                <a:lnTo>
                                  <a:pt x="55" y="100"/>
                                </a:lnTo>
                                <a:lnTo>
                                  <a:pt x="42" y="110"/>
                                </a:lnTo>
                                <a:lnTo>
                                  <a:pt x="27" y="115"/>
                                </a:lnTo>
                                <a:lnTo>
                                  <a:pt x="27" y="117"/>
                                </a:lnTo>
                                <a:lnTo>
                                  <a:pt x="27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758"/>
                        <wps:cNvSpPr>
                          <a:spLocks noEditPoints="1"/>
                        </wps:cNvSpPr>
                        <wps:spPr bwMode="auto">
                          <a:xfrm>
                            <a:off x="6660" y="579"/>
                            <a:ext cx="55" cy="114"/>
                          </a:xfrm>
                          <a:custGeom>
                            <a:avLst/>
                            <a:gdLst>
                              <a:gd name="T0" fmla="*/ 12 w 55"/>
                              <a:gd name="T1" fmla="*/ 0 h 114"/>
                              <a:gd name="T2" fmla="*/ 5 w 55"/>
                              <a:gd name="T3" fmla="*/ 0 h 114"/>
                              <a:gd name="T4" fmla="*/ 0 w 55"/>
                              <a:gd name="T5" fmla="*/ 0 h 114"/>
                              <a:gd name="T6" fmla="*/ 2 w 55"/>
                              <a:gd name="T7" fmla="*/ 2 h 114"/>
                              <a:gd name="T8" fmla="*/ 2 w 55"/>
                              <a:gd name="T9" fmla="*/ 5 h 114"/>
                              <a:gd name="T10" fmla="*/ 7 w 55"/>
                              <a:gd name="T11" fmla="*/ 5 h 114"/>
                              <a:gd name="T12" fmla="*/ 15 w 55"/>
                              <a:gd name="T13" fmla="*/ 2 h 114"/>
                              <a:gd name="T14" fmla="*/ 15 w 55"/>
                              <a:gd name="T15" fmla="*/ 2 h 114"/>
                              <a:gd name="T16" fmla="*/ 12 w 55"/>
                              <a:gd name="T17" fmla="*/ 0 h 114"/>
                              <a:gd name="T18" fmla="*/ 12 w 55"/>
                              <a:gd name="T19" fmla="*/ 0 h 114"/>
                              <a:gd name="T20" fmla="*/ 27 w 55"/>
                              <a:gd name="T21" fmla="*/ 114 h 114"/>
                              <a:gd name="T22" fmla="*/ 42 w 55"/>
                              <a:gd name="T23" fmla="*/ 109 h 114"/>
                              <a:gd name="T24" fmla="*/ 55 w 55"/>
                              <a:gd name="T25" fmla="*/ 99 h 114"/>
                              <a:gd name="T26" fmla="*/ 55 w 55"/>
                              <a:gd name="T27" fmla="*/ 97 h 114"/>
                              <a:gd name="T28" fmla="*/ 55 w 55"/>
                              <a:gd name="T29" fmla="*/ 94 h 114"/>
                              <a:gd name="T30" fmla="*/ 42 w 55"/>
                              <a:gd name="T31" fmla="*/ 104 h 114"/>
                              <a:gd name="T32" fmla="*/ 27 w 55"/>
                              <a:gd name="T33" fmla="*/ 109 h 114"/>
                              <a:gd name="T34" fmla="*/ 27 w 55"/>
                              <a:gd name="T35" fmla="*/ 112 h 114"/>
                              <a:gd name="T36" fmla="*/ 27 w 55"/>
                              <a:gd name="T37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114">
                                <a:moveTo>
                                  <a:pt x="1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" y="114"/>
                                </a:moveTo>
                                <a:lnTo>
                                  <a:pt x="42" y="109"/>
                                </a:lnTo>
                                <a:lnTo>
                                  <a:pt x="55" y="99"/>
                                </a:lnTo>
                                <a:lnTo>
                                  <a:pt x="55" y="97"/>
                                </a:lnTo>
                                <a:lnTo>
                                  <a:pt x="55" y="94"/>
                                </a:lnTo>
                                <a:lnTo>
                                  <a:pt x="42" y="104"/>
                                </a:lnTo>
                                <a:lnTo>
                                  <a:pt x="27" y="109"/>
                                </a:lnTo>
                                <a:lnTo>
                                  <a:pt x="27" y="112"/>
                                </a:lnTo>
                                <a:lnTo>
                                  <a:pt x="27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759"/>
                        <wps:cNvSpPr>
                          <a:spLocks noEditPoints="1"/>
                        </wps:cNvSpPr>
                        <wps:spPr bwMode="auto">
                          <a:xfrm>
                            <a:off x="6662" y="579"/>
                            <a:ext cx="53" cy="112"/>
                          </a:xfrm>
                          <a:custGeom>
                            <a:avLst/>
                            <a:gdLst>
                              <a:gd name="T0" fmla="*/ 10 w 53"/>
                              <a:gd name="T1" fmla="*/ 0 h 112"/>
                              <a:gd name="T2" fmla="*/ 5 w 53"/>
                              <a:gd name="T3" fmla="*/ 2 h 112"/>
                              <a:gd name="T4" fmla="*/ 0 w 53"/>
                              <a:gd name="T5" fmla="*/ 2 h 112"/>
                              <a:gd name="T6" fmla="*/ 0 w 53"/>
                              <a:gd name="T7" fmla="*/ 5 h 112"/>
                              <a:gd name="T8" fmla="*/ 0 w 53"/>
                              <a:gd name="T9" fmla="*/ 7 h 112"/>
                              <a:gd name="T10" fmla="*/ 8 w 53"/>
                              <a:gd name="T11" fmla="*/ 7 h 112"/>
                              <a:gd name="T12" fmla="*/ 13 w 53"/>
                              <a:gd name="T13" fmla="*/ 5 h 112"/>
                              <a:gd name="T14" fmla="*/ 13 w 53"/>
                              <a:gd name="T15" fmla="*/ 5 h 112"/>
                              <a:gd name="T16" fmla="*/ 15 w 53"/>
                              <a:gd name="T17" fmla="*/ 5 h 112"/>
                              <a:gd name="T18" fmla="*/ 13 w 53"/>
                              <a:gd name="T19" fmla="*/ 2 h 112"/>
                              <a:gd name="T20" fmla="*/ 10 w 53"/>
                              <a:gd name="T21" fmla="*/ 0 h 112"/>
                              <a:gd name="T22" fmla="*/ 25 w 53"/>
                              <a:gd name="T23" fmla="*/ 112 h 112"/>
                              <a:gd name="T24" fmla="*/ 40 w 53"/>
                              <a:gd name="T25" fmla="*/ 107 h 112"/>
                              <a:gd name="T26" fmla="*/ 53 w 53"/>
                              <a:gd name="T27" fmla="*/ 97 h 112"/>
                              <a:gd name="T28" fmla="*/ 53 w 53"/>
                              <a:gd name="T29" fmla="*/ 94 h 112"/>
                              <a:gd name="T30" fmla="*/ 53 w 53"/>
                              <a:gd name="T31" fmla="*/ 92 h 112"/>
                              <a:gd name="T32" fmla="*/ 40 w 53"/>
                              <a:gd name="T33" fmla="*/ 102 h 112"/>
                              <a:gd name="T34" fmla="*/ 25 w 53"/>
                              <a:gd name="T35" fmla="*/ 107 h 112"/>
                              <a:gd name="T36" fmla="*/ 25 w 53"/>
                              <a:gd name="T37" fmla="*/ 109 h 112"/>
                              <a:gd name="T38" fmla="*/ 25 w 53"/>
                              <a:gd name="T39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3" h="112">
                                <a:moveTo>
                                  <a:pt x="10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5" y="112"/>
                                </a:moveTo>
                                <a:lnTo>
                                  <a:pt x="40" y="107"/>
                                </a:lnTo>
                                <a:lnTo>
                                  <a:pt x="53" y="97"/>
                                </a:lnTo>
                                <a:lnTo>
                                  <a:pt x="53" y="94"/>
                                </a:lnTo>
                                <a:lnTo>
                                  <a:pt x="53" y="92"/>
                                </a:lnTo>
                                <a:lnTo>
                                  <a:pt x="40" y="102"/>
                                </a:lnTo>
                                <a:lnTo>
                                  <a:pt x="25" y="107"/>
                                </a:lnTo>
                                <a:lnTo>
                                  <a:pt x="25" y="109"/>
                                </a:lnTo>
                                <a:lnTo>
                                  <a:pt x="25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6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760"/>
                        <wps:cNvSpPr>
                          <a:spLocks noEditPoints="1"/>
                        </wps:cNvSpPr>
                        <wps:spPr bwMode="auto">
                          <a:xfrm>
                            <a:off x="6662" y="581"/>
                            <a:ext cx="53" cy="107"/>
                          </a:xfrm>
                          <a:custGeom>
                            <a:avLst/>
                            <a:gdLst>
                              <a:gd name="T0" fmla="*/ 13 w 53"/>
                              <a:gd name="T1" fmla="*/ 0 h 107"/>
                              <a:gd name="T2" fmla="*/ 13 w 53"/>
                              <a:gd name="T3" fmla="*/ 0 h 107"/>
                              <a:gd name="T4" fmla="*/ 5 w 53"/>
                              <a:gd name="T5" fmla="*/ 3 h 107"/>
                              <a:gd name="T6" fmla="*/ 0 w 53"/>
                              <a:gd name="T7" fmla="*/ 3 h 107"/>
                              <a:gd name="T8" fmla="*/ 0 w 53"/>
                              <a:gd name="T9" fmla="*/ 5 h 107"/>
                              <a:gd name="T10" fmla="*/ 3 w 53"/>
                              <a:gd name="T11" fmla="*/ 8 h 107"/>
                              <a:gd name="T12" fmla="*/ 8 w 53"/>
                              <a:gd name="T13" fmla="*/ 8 h 107"/>
                              <a:gd name="T14" fmla="*/ 13 w 53"/>
                              <a:gd name="T15" fmla="*/ 5 h 107"/>
                              <a:gd name="T16" fmla="*/ 15 w 53"/>
                              <a:gd name="T17" fmla="*/ 5 h 107"/>
                              <a:gd name="T18" fmla="*/ 15 w 53"/>
                              <a:gd name="T19" fmla="*/ 5 h 107"/>
                              <a:gd name="T20" fmla="*/ 15 w 53"/>
                              <a:gd name="T21" fmla="*/ 3 h 107"/>
                              <a:gd name="T22" fmla="*/ 13 w 53"/>
                              <a:gd name="T23" fmla="*/ 0 h 107"/>
                              <a:gd name="T24" fmla="*/ 25 w 53"/>
                              <a:gd name="T25" fmla="*/ 107 h 107"/>
                              <a:gd name="T26" fmla="*/ 40 w 53"/>
                              <a:gd name="T27" fmla="*/ 102 h 107"/>
                              <a:gd name="T28" fmla="*/ 53 w 53"/>
                              <a:gd name="T29" fmla="*/ 92 h 107"/>
                              <a:gd name="T30" fmla="*/ 53 w 53"/>
                              <a:gd name="T31" fmla="*/ 90 h 107"/>
                              <a:gd name="T32" fmla="*/ 50 w 53"/>
                              <a:gd name="T33" fmla="*/ 85 h 107"/>
                              <a:gd name="T34" fmla="*/ 45 w 53"/>
                              <a:gd name="T35" fmla="*/ 92 h 107"/>
                              <a:gd name="T36" fmla="*/ 40 w 53"/>
                              <a:gd name="T37" fmla="*/ 97 h 107"/>
                              <a:gd name="T38" fmla="*/ 33 w 53"/>
                              <a:gd name="T39" fmla="*/ 100 h 107"/>
                              <a:gd name="T40" fmla="*/ 25 w 53"/>
                              <a:gd name="T41" fmla="*/ 102 h 107"/>
                              <a:gd name="T42" fmla="*/ 25 w 53"/>
                              <a:gd name="T43" fmla="*/ 105 h 107"/>
                              <a:gd name="T44" fmla="*/ 25 w 53"/>
                              <a:gd name="T45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107">
                                <a:moveTo>
                                  <a:pt x="13" y="0"/>
                                </a:moveTo>
                                <a:lnTo>
                                  <a:pt x="13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8" y="8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25" y="107"/>
                                </a:moveTo>
                                <a:lnTo>
                                  <a:pt x="40" y="102"/>
                                </a:lnTo>
                                <a:lnTo>
                                  <a:pt x="53" y="92"/>
                                </a:lnTo>
                                <a:lnTo>
                                  <a:pt x="53" y="90"/>
                                </a:lnTo>
                                <a:lnTo>
                                  <a:pt x="50" y="85"/>
                                </a:lnTo>
                                <a:lnTo>
                                  <a:pt x="45" y="92"/>
                                </a:lnTo>
                                <a:lnTo>
                                  <a:pt x="40" y="97"/>
                                </a:lnTo>
                                <a:lnTo>
                                  <a:pt x="33" y="100"/>
                                </a:lnTo>
                                <a:lnTo>
                                  <a:pt x="25" y="102"/>
                                </a:lnTo>
                                <a:lnTo>
                                  <a:pt x="25" y="105"/>
                                </a:lnTo>
                                <a:lnTo>
                                  <a:pt x="2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B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761"/>
                        <wps:cNvSpPr>
                          <a:spLocks noEditPoints="1"/>
                        </wps:cNvSpPr>
                        <wps:spPr bwMode="auto">
                          <a:xfrm>
                            <a:off x="6662" y="584"/>
                            <a:ext cx="53" cy="102"/>
                          </a:xfrm>
                          <a:custGeom>
                            <a:avLst/>
                            <a:gdLst>
                              <a:gd name="T0" fmla="*/ 15 w 53"/>
                              <a:gd name="T1" fmla="*/ 0 h 102"/>
                              <a:gd name="T2" fmla="*/ 13 w 53"/>
                              <a:gd name="T3" fmla="*/ 0 h 102"/>
                              <a:gd name="T4" fmla="*/ 13 w 53"/>
                              <a:gd name="T5" fmla="*/ 0 h 102"/>
                              <a:gd name="T6" fmla="*/ 8 w 53"/>
                              <a:gd name="T7" fmla="*/ 2 h 102"/>
                              <a:gd name="T8" fmla="*/ 0 w 53"/>
                              <a:gd name="T9" fmla="*/ 2 h 102"/>
                              <a:gd name="T10" fmla="*/ 3 w 53"/>
                              <a:gd name="T11" fmla="*/ 5 h 102"/>
                              <a:gd name="T12" fmla="*/ 3 w 53"/>
                              <a:gd name="T13" fmla="*/ 7 h 102"/>
                              <a:gd name="T14" fmla="*/ 8 w 53"/>
                              <a:gd name="T15" fmla="*/ 5 h 102"/>
                              <a:gd name="T16" fmla="*/ 13 w 53"/>
                              <a:gd name="T17" fmla="*/ 5 h 102"/>
                              <a:gd name="T18" fmla="*/ 15 w 53"/>
                              <a:gd name="T19" fmla="*/ 5 h 102"/>
                              <a:gd name="T20" fmla="*/ 18 w 53"/>
                              <a:gd name="T21" fmla="*/ 7 h 102"/>
                              <a:gd name="T22" fmla="*/ 15 w 53"/>
                              <a:gd name="T23" fmla="*/ 2 h 102"/>
                              <a:gd name="T24" fmla="*/ 15 w 53"/>
                              <a:gd name="T25" fmla="*/ 0 h 102"/>
                              <a:gd name="T26" fmla="*/ 25 w 53"/>
                              <a:gd name="T27" fmla="*/ 102 h 102"/>
                              <a:gd name="T28" fmla="*/ 40 w 53"/>
                              <a:gd name="T29" fmla="*/ 97 h 102"/>
                              <a:gd name="T30" fmla="*/ 53 w 53"/>
                              <a:gd name="T31" fmla="*/ 87 h 102"/>
                              <a:gd name="T32" fmla="*/ 50 w 53"/>
                              <a:gd name="T33" fmla="*/ 82 h 102"/>
                              <a:gd name="T34" fmla="*/ 50 w 53"/>
                              <a:gd name="T35" fmla="*/ 80 h 102"/>
                              <a:gd name="T36" fmla="*/ 45 w 53"/>
                              <a:gd name="T37" fmla="*/ 87 h 102"/>
                              <a:gd name="T38" fmla="*/ 40 w 53"/>
                              <a:gd name="T39" fmla="*/ 92 h 102"/>
                              <a:gd name="T40" fmla="*/ 33 w 53"/>
                              <a:gd name="T41" fmla="*/ 94 h 102"/>
                              <a:gd name="T42" fmla="*/ 25 w 53"/>
                              <a:gd name="T43" fmla="*/ 97 h 102"/>
                              <a:gd name="T44" fmla="*/ 25 w 53"/>
                              <a:gd name="T45" fmla="*/ 99 h 102"/>
                              <a:gd name="T46" fmla="*/ 25 w 53"/>
                              <a:gd name="T47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102">
                                <a:moveTo>
                                  <a:pt x="15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2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8" y="7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5" y="102"/>
                                </a:moveTo>
                                <a:lnTo>
                                  <a:pt x="40" y="97"/>
                                </a:lnTo>
                                <a:lnTo>
                                  <a:pt x="53" y="87"/>
                                </a:lnTo>
                                <a:lnTo>
                                  <a:pt x="50" y="82"/>
                                </a:lnTo>
                                <a:lnTo>
                                  <a:pt x="50" y="80"/>
                                </a:lnTo>
                                <a:lnTo>
                                  <a:pt x="45" y="87"/>
                                </a:lnTo>
                                <a:lnTo>
                                  <a:pt x="40" y="92"/>
                                </a:lnTo>
                                <a:lnTo>
                                  <a:pt x="33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99"/>
                                </a:lnTo>
                                <a:lnTo>
                                  <a:pt x="25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E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762"/>
                        <wps:cNvSpPr>
                          <a:spLocks noEditPoints="1"/>
                        </wps:cNvSpPr>
                        <wps:spPr bwMode="auto">
                          <a:xfrm>
                            <a:off x="6665" y="586"/>
                            <a:ext cx="47" cy="97"/>
                          </a:xfrm>
                          <a:custGeom>
                            <a:avLst/>
                            <a:gdLst>
                              <a:gd name="T0" fmla="*/ 12 w 47"/>
                              <a:gd name="T1" fmla="*/ 0 h 97"/>
                              <a:gd name="T2" fmla="*/ 12 w 47"/>
                              <a:gd name="T3" fmla="*/ 0 h 97"/>
                              <a:gd name="T4" fmla="*/ 10 w 47"/>
                              <a:gd name="T5" fmla="*/ 0 h 97"/>
                              <a:gd name="T6" fmla="*/ 5 w 47"/>
                              <a:gd name="T7" fmla="*/ 3 h 97"/>
                              <a:gd name="T8" fmla="*/ 0 w 47"/>
                              <a:gd name="T9" fmla="*/ 3 h 97"/>
                              <a:gd name="T10" fmla="*/ 0 w 47"/>
                              <a:gd name="T11" fmla="*/ 5 h 97"/>
                              <a:gd name="T12" fmla="*/ 2 w 47"/>
                              <a:gd name="T13" fmla="*/ 8 h 97"/>
                              <a:gd name="T14" fmla="*/ 5 w 47"/>
                              <a:gd name="T15" fmla="*/ 5 h 97"/>
                              <a:gd name="T16" fmla="*/ 10 w 47"/>
                              <a:gd name="T17" fmla="*/ 5 h 97"/>
                              <a:gd name="T18" fmla="*/ 12 w 47"/>
                              <a:gd name="T19" fmla="*/ 5 h 97"/>
                              <a:gd name="T20" fmla="*/ 17 w 47"/>
                              <a:gd name="T21" fmla="*/ 8 h 97"/>
                              <a:gd name="T22" fmla="*/ 15 w 47"/>
                              <a:gd name="T23" fmla="*/ 5 h 97"/>
                              <a:gd name="T24" fmla="*/ 12 w 47"/>
                              <a:gd name="T25" fmla="*/ 0 h 97"/>
                              <a:gd name="T26" fmla="*/ 22 w 47"/>
                              <a:gd name="T27" fmla="*/ 97 h 97"/>
                              <a:gd name="T28" fmla="*/ 30 w 47"/>
                              <a:gd name="T29" fmla="*/ 95 h 97"/>
                              <a:gd name="T30" fmla="*/ 37 w 47"/>
                              <a:gd name="T31" fmla="*/ 92 h 97"/>
                              <a:gd name="T32" fmla="*/ 42 w 47"/>
                              <a:gd name="T33" fmla="*/ 87 h 97"/>
                              <a:gd name="T34" fmla="*/ 47 w 47"/>
                              <a:gd name="T35" fmla="*/ 80 h 97"/>
                              <a:gd name="T36" fmla="*/ 47 w 47"/>
                              <a:gd name="T37" fmla="*/ 78 h 97"/>
                              <a:gd name="T38" fmla="*/ 47 w 47"/>
                              <a:gd name="T39" fmla="*/ 75 h 97"/>
                              <a:gd name="T40" fmla="*/ 42 w 47"/>
                              <a:gd name="T41" fmla="*/ 80 h 97"/>
                              <a:gd name="T42" fmla="*/ 35 w 47"/>
                              <a:gd name="T43" fmla="*/ 85 h 97"/>
                              <a:gd name="T44" fmla="*/ 30 w 47"/>
                              <a:gd name="T45" fmla="*/ 90 h 97"/>
                              <a:gd name="T46" fmla="*/ 22 w 47"/>
                              <a:gd name="T47" fmla="*/ 92 h 97"/>
                              <a:gd name="T48" fmla="*/ 22 w 47"/>
                              <a:gd name="T49" fmla="*/ 95 h 97"/>
                              <a:gd name="T50" fmla="*/ 22 w 47"/>
                              <a:gd name="T5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7"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2" y="5"/>
                                </a:lnTo>
                                <a:lnTo>
                                  <a:pt x="17" y="8"/>
                                </a:lnTo>
                                <a:lnTo>
                                  <a:pt x="15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" y="97"/>
                                </a:moveTo>
                                <a:lnTo>
                                  <a:pt x="30" y="95"/>
                                </a:lnTo>
                                <a:lnTo>
                                  <a:pt x="37" y="92"/>
                                </a:lnTo>
                                <a:lnTo>
                                  <a:pt x="42" y="87"/>
                                </a:lnTo>
                                <a:lnTo>
                                  <a:pt x="47" y="80"/>
                                </a:lnTo>
                                <a:lnTo>
                                  <a:pt x="47" y="78"/>
                                </a:lnTo>
                                <a:lnTo>
                                  <a:pt x="47" y="75"/>
                                </a:lnTo>
                                <a:lnTo>
                                  <a:pt x="42" y="80"/>
                                </a:lnTo>
                                <a:lnTo>
                                  <a:pt x="35" y="85"/>
                                </a:lnTo>
                                <a:lnTo>
                                  <a:pt x="30" y="90"/>
                                </a:lnTo>
                                <a:lnTo>
                                  <a:pt x="22" y="92"/>
                                </a:lnTo>
                                <a:lnTo>
                                  <a:pt x="22" y="95"/>
                                </a:lnTo>
                                <a:lnTo>
                                  <a:pt x="2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763"/>
                        <wps:cNvSpPr>
                          <a:spLocks noEditPoints="1"/>
                        </wps:cNvSpPr>
                        <wps:spPr bwMode="auto">
                          <a:xfrm>
                            <a:off x="6665" y="589"/>
                            <a:ext cx="47" cy="92"/>
                          </a:xfrm>
                          <a:custGeom>
                            <a:avLst/>
                            <a:gdLst>
                              <a:gd name="T0" fmla="*/ 15 w 47"/>
                              <a:gd name="T1" fmla="*/ 2 h 92"/>
                              <a:gd name="T2" fmla="*/ 12 w 47"/>
                              <a:gd name="T3" fmla="*/ 0 h 92"/>
                              <a:gd name="T4" fmla="*/ 10 w 47"/>
                              <a:gd name="T5" fmla="*/ 0 h 92"/>
                              <a:gd name="T6" fmla="*/ 5 w 47"/>
                              <a:gd name="T7" fmla="*/ 0 h 92"/>
                              <a:gd name="T8" fmla="*/ 0 w 47"/>
                              <a:gd name="T9" fmla="*/ 2 h 92"/>
                              <a:gd name="T10" fmla="*/ 2 w 47"/>
                              <a:gd name="T11" fmla="*/ 5 h 92"/>
                              <a:gd name="T12" fmla="*/ 2 w 47"/>
                              <a:gd name="T13" fmla="*/ 7 h 92"/>
                              <a:gd name="T14" fmla="*/ 5 w 47"/>
                              <a:gd name="T15" fmla="*/ 5 h 92"/>
                              <a:gd name="T16" fmla="*/ 10 w 47"/>
                              <a:gd name="T17" fmla="*/ 5 h 92"/>
                              <a:gd name="T18" fmla="*/ 15 w 47"/>
                              <a:gd name="T19" fmla="*/ 5 h 92"/>
                              <a:gd name="T20" fmla="*/ 17 w 47"/>
                              <a:gd name="T21" fmla="*/ 7 h 92"/>
                              <a:gd name="T22" fmla="*/ 17 w 47"/>
                              <a:gd name="T23" fmla="*/ 5 h 92"/>
                              <a:gd name="T24" fmla="*/ 15 w 47"/>
                              <a:gd name="T25" fmla="*/ 2 h 92"/>
                              <a:gd name="T26" fmla="*/ 22 w 47"/>
                              <a:gd name="T27" fmla="*/ 92 h 92"/>
                              <a:gd name="T28" fmla="*/ 30 w 47"/>
                              <a:gd name="T29" fmla="*/ 89 h 92"/>
                              <a:gd name="T30" fmla="*/ 37 w 47"/>
                              <a:gd name="T31" fmla="*/ 87 h 92"/>
                              <a:gd name="T32" fmla="*/ 42 w 47"/>
                              <a:gd name="T33" fmla="*/ 82 h 92"/>
                              <a:gd name="T34" fmla="*/ 47 w 47"/>
                              <a:gd name="T35" fmla="*/ 75 h 92"/>
                              <a:gd name="T36" fmla="*/ 47 w 47"/>
                              <a:gd name="T37" fmla="*/ 72 h 92"/>
                              <a:gd name="T38" fmla="*/ 45 w 47"/>
                              <a:gd name="T39" fmla="*/ 70 h 92"/>
                              <a:gd name="T40" fmla="*/ 40 w 47"/>
                              <a:gd name="T41" fmla="*/ 75 h 92"/>
                              <a:gd name="T42" fmla="*/ 35 w 47"/>
                              <a:gd name="T43" fmla="*/ 79 h 92"/>
                              <a:gd name="T44" fmla="*/ 30 w 47"/>
                              <a:gd name="T45" fmla="*/ 84 h 92"/>
                              <a:gd name="T46" fmla="*/ 22 w 47"/>
                              <a:gd name="T47" fmla="*/ 87 h 92"/>
                              <a:gd name="T48" fmla="*/ 22 w 47"/>
                              <a:gd name="T49" fmla="*/ 89 h 92"/>
                              <a:gd name="T50" fmla="*/ 22 w 47"/>
                              <a:gd name="T51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2">
                                <a:moveTo>
                                  <a:pt x="15" y="2"/>
                                </a:move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7" y="7"/>
                                </a:lnTo>
                                <a:lnTo>
                                  <a:pt x="17" y="5"/>
                                </a:lnTo>
                                <a:lnTo>
                                  <a:pt x="15" y="2"/>
                                </a:lnTo>
                                <a:close/>
                                <a:moveTo>
                                  <a:pt x="22" y="92"/>
                                </a:moveTo>
                                <a:lnTo>
                                  <a:pt x="30" y="89"/>
                                </a:lnTo>
                                <a:lnTo>
                                  <a:pt x="37" y="87"/>
                                </a:lnTo>
                                <a:lnTo>
                                  <a:pt x="42" y="82"/>
                                </a:lnTo>
                                <a:lnTo>
                                  <a:pt x="47" y="75"/>
                                </a:lnTo>
                                <a:lnTo>
                                  <a:pt x="47" y="72"/>
                                </a:lnTo>
                                <a:lnTo>
                                  <a:pt x="45" y="70"/>
                                </a:lnTo>
                                <a:lnTo>
                                  <a:pt x="40" y="75"/>
                                </a:lnTo>
                                <a:lnTo>
                                  <a:pt x="35" y="79"/>
                                </a:lnTo>
                                <a:lnTo>
                                  <a:pt x="30" y="84"/>
                                </a:lnTo>
                                <a:lnTo>
                                  <a:pt x="22" y="87"/>
                                </a:lnTo>
                                <a:lnTo>
                                  <a:pt x="22" y="89"/>
                                </a:lnTo>
                                <a:lnTo>
                                  <a:pt x="22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764"/>
                        <wps:cNvSpPr>
                          <a:spLocks noEditPoints="1"/>
                        </wps:cNvSpPr>
                        <wps:spPr bwMode="auto">
                          <a:xfrm>
                            <a:off x="6667" y="591"/>
                            <a:ext cx="45" cy="87"/>
                          </a:xfrm>
                          <a:custGeom>
                            <a:avLst/>
                            <a:gdLst>
                              <a:gd name="T0" fmla="*/ 15 w 45"/>
                              <a:gd name="T1" fmla="*/ 3 h 87"/>
                              <a:gd name="T2" fmla="*/ 10 w 45"/>
                              <a:gd name="T3" fmla="*/ 0 h 87"/>
                              <a:gd name="T4" fmla="*/ 8 w 45"/>
                              <a:gd name="T5" fmla="*/ 0 h 87"/>
                              <a:gd name="T6" fmla="*/ 3 w 45"/>
                              <a:gd name="T7" fmla="*/ 0 h 87"/>
                              <a:gd name="T8" fmla="*/ 0 w 45"/>
                              <a:gd name="T9" fmla="*/ 3 h 87"/>
                              <a:gd name="T10" fmla="*/ 0 w 45"/>
                              <a:gd name="T11" fmla="*/ 5 h 87"/>
                              <a:gd name="T12" fmla="*/ 0 w 45"/>
                              <a:gd name="T13" fmla="*/ 8 h 87"/>
                              <a:gd name="T14" fmla="*/ 5 w 45"/>
                              <a:gd name="T15" fmla="*/ 5 h 87"/>
                              <a:gd name="T16" fmla="*/ 8 w 45"/>
                              <a:gd name="T17" fmla="*/ 5 h 87"/>
                              <a:gd name="T18" fmla="*/ 13 w 45"/>
                              <a:gd name="T19" fmla="*/ 8 h 87"/>
                              <a:gd name="T20" fmla="*/ 18 w 45"/>
                              <a:gd name="T21" fmla="*/ 8 h 87"/>
                              <a:gd name="T22" fmla="*/ 15 w 45"/>
                              <a:gd name="T23" fmla="*/ 5 h 87"/>
                              <a:gd name="T24" fmla="*/ 15 w 45"/>
                              <a:gd name="T25" fmla="*/ 3 h 87"/>
                              <a:gd name="T26" fmla="*/ 20 w 45"/>
                              <a:gd name="T27" fmla="*/ 87 h 87"/>
                              <a:gd name="T28" fmla="*/ 28 w 45"/>
                              <a:gd name="T29" fmla="*/ 85 h 87"/>
                              <a:gd name="T30" fmla="*/ 33 w 45"/>
                              <a:gd name="T31" fmla="*/ 80 h 87"/>
                              <a:gd name="T32" fmla="*/ 40 w 45"/>
                              <a:gd name="T33" fmla="*/ 75 h 87"/>
                              <a:gd name="T34" fmla="*/ 45 w 45"/>
                              <a:gd name="T35" fmla="*/ 70 h 87"/>
                              <a:gd name="T36" fmla="*/ 43 w 45"/>
                              <a:gd name="T37" fmla="*/ 68 h 87"/>
                              <a:gd name="T38" fmla="*/ 43 w 45"/>
                              <a:gd name="T39" fmla="*/ 63 h 87"/>
                              <a:gd name="T40" fmla="*/ 38 w 45"/>
                              <a:gd name="T41" fmla="*/ 70 h 87"/>
                              <a:gd name="T42" fmla="*/ 33 w 45"/>
                              <a:gd name="T43" fmla="*/ 75 h 87"/>
                              <a:gd name="T44" fmla="*/ 28 w 45"/>
                              <a:gd name="T45" fmla="*/ 80 h 87"/>
                              <a:gd name="T46" fmla="*/ 20 w 45"/>
                              <a:gd name="T47" fmla="*/ 82 h 87"/>
                              <a:gd name="T48" fmla="*/ 20 w 45"/>
                              <a:gd name="T49" fmla="*/ 85 h 87"/>
                              <a:gd name="T50" fmla="*/ 20 w 45"/>
                              <a:gd name="T51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5" h="87">
                                <a:moveTo>
                                  <a:pt x="15" y="3"/>
                                </a:move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8"/>
                                </a:lnTo>
                                <a:lnTo>
                                  <a:pt x="18" y="8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close/>
                                <a:moveTo>
                                  <a:pt x="20" y="87"/>
                                </a:moveTo>
                                <a:lnTo>
                                  <a:pt x="28" y="85"/>
                                </a:lnTo>
                                <a:lnTo>
                                  <a:pt x="33" y="80"/>
                                </a:lnTo>
                                <a:lnTo>
                                  <a:pt x="40" y="75"/>
                                </a:lnTo>
                                <a:lnTo>
                                  <a:pt x="45" y="70"/>
                                </a:lnTo>
                                <a:lnTo>
                                  <a:pt x="43" y="68"/>
                                </a:lnTo>
                                <a:lnTo>
                                  <a:pt x="43" y="63"/>
                                </a:lnTo>
                                <a:lnTo>
                                  <a:pt x="38" y="70"/>
                                </a:lnTo>
                                <a:lnTo>
                                  <a:pt x="33" y="75"/>
                                </a:lnTo>
                                <a:lnTo>
                                  <a:pt x="28" y="80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765"/>
                        <wps:cNvSpPr>
                          <a:spLocks noEditPoints="1"/>
                        </wps:cNvSpPr>
                        <wps:spPr bwMode="auto">
                          <a:xfrm>
                            <a:off x="6667" y="594"/>
                            <a:ext cx="43" cy="82"/>
                          </a:xfrm>
                          <a:custGeom>
                            <a:avLst/>
                            <a:gdLst>
                              <a:gd name="T0" fmla="*/ 15 w 43"/>
                              <a:gd name="T1" fmla="*/ 2 h 82"/>
                              <a:gd name="T2" fmla="*/ 13 w 43"/>
                              <a:gd name="T3" fmla="*/ 0 h 82"/>
                              <a:gd name="T4" fmla="*/ 8 w 43"/>
                              <a:gd name="T5" fmla="*/ 0 h 82"/>
                              <a:gd name="T6" fmla="*/ 3 w 43"/>
                              <a:gd name="T7" fmla="*/ 0 h 82"/>
                              <a:gd name="T8" fmla="*/ 0 w 43"/>
                              <a:gd name="T9" fmla="*/ 2 h 82"/>
                              <a:gd name="T10" fmla="*/ 0 w 43"/>
                              <a:gd name="T11" fmla="*/ 5 h 82"/>
                              <a:gd name="T12" fmla="*/ 3 w 43"/>
                              <a:gd name="T13" fmla="*/ 5 h 82"/>
                              <a:gd name="T14" fmla="*/ 5 w 43"/>
                              <a:gd name="T15" fmla="*/ 5 h 82"/>
                              <a:gd name="T16" fmla="*/ 8 w 43"/>
                              <a:gd name="T17" fmla="*/ 5 h 82"/>
                              <a:gd name="T18" fmla="*/ 13 w 43"/>
                              <a:gd name="T19" fmla="*/ 7 h 82"/>
                              <a:gd name="T20" fmla="*/ 20 w 43"/>
                              <a:gd name="T21" fmla="*/ 7 h 82"/>
                              <a:gd name="T22" fmla="*/ 18 w 43"/>
                              <a:gd name="T23" fmla="*/ 5 h 82"/>
                              <a:gd name="T24" fmla="*/ 15 w 43"/>
                              <a:gd name="T25" fmla="*/ 2 h 82"/>
                              <a:gd name="T26" fmla="*/ 20 w 43"/>
                              <a:gd name="T27" fmla="*/ 82 h 82"/>
                              <a:gd name="T28" fmla="*/ 28 w 43"/>
                              <a:gd name="T29" fmla="*/ 79 h 82"/>
                              <a:gd name="T30" fmla="*/ 33 w 43"/>
                              <a:gd name="T31" fmla="*/ 74 h 82"/>
                              <a:gd name="T32" fmla="*/ 38 w 43"/>
                              <a:gd name="T33" fmla="*/ 70 h 82"/>
                              <a:gd name="T34" fmla="*/ 43 w 43"/>
                              <a:gd name="T35" fmla="*/ 65 h 82"/>
                              <a:gd name="T36" fmla="*/ 43 w 43"/>
                              <a:gd name="T37" fmla="*/ 60 h 82"/>
                              <a:gd name="T38" fmla="*/ 40 w 43"/>
                              <a:gd name="T39" fmla="*/ 57 h 82"/>
                              <a:gd name="T40" fmla="*/ 38 w 43"/>
                              <a:gd name="T41" fmla="*/ 65 h 82"/>
                              <a:gd name="T42" fmla="*/ 33 w 43"/>
                              <a:gd name="T43" fmla="*/ 70 h 82"/>
                              <a:gd name="T44" fmla="*/ 25 w 43"/>
                              <a:gd name="T45" fmla="*/ 74 h 82"/>
                              <a:gd name="T46" fmla="*/ 20 w 43"/>
                              <a:gd name="T47" fmla="*/ 77 h 82"/>
                              <a:gd name="T48" fmla="*/ 20 w 43"/>
                              <a:gd name="T49" fmla="*/ 79 h 82"/>
                              <a:gd name="T50" fmla="*/ 20 w 43"/>
                              <a:gd name="T51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82">
                                <a:moveTo>
                                  <a:pt x="15" y="2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7"/>
                                </a:lnTo>
                                <a:lnTo>
                                  <a:pt x="20" y="7"/>
                                </a:lnTo>
                                <a:lnTo>
                                  <a:pt x="18" y="5"/>
                                </a:lnTo>
                                <a:lnTo>
                                  <a:pt x="15" y="2"/>
                                </a:lnTo>
                                <a:close/>
                                <a:moveTo>
                                  <a:pt x="20" y="82"/>
                                </a:moveTo>
                                <a:lnTo>
                                  <a:pt x="28" y="79"/>
                                </a:lnTo>
                                <a:lnTo>
                                  <a:pt x="33" y="74"/>
                                </a:lnTo>
                                <a:lnTo>
                                  <a:pt x="38" y="70"/>
                                </a:lnTo>
                                <a:lnTo>
                                  <a:pt x="43" y="65"/>
                                </a:lnTo>
                                <a:lnTo>
                                  <a:pt x="43" y="60"/>
                                </a:lnTo>
                                <a:lnTo>
                                  <a:pt x="40" y="57"/>
                                </a:lnTo>
                                <a:lnTo>
                                  <a:pt x="38" y="65"/>
                                </a:lnTo>
                                <a:lnTo>
                                  <a:pt x="33" y="70"/>
                                </a:lnTo>
                                <a:lnTo>
                                  <a:pt x="25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766"/>
                        <wps:cNvSpPr>
                          <a:spLocks noEditPoints="1"/>
                        </wps:cNvSpPr>
                        <wps:spPr bwMode="auto">
                          <a:xfrm>
                            <a:off x="6667" y="596"/>
                            <a:ext cx="43" cy="77"/>
                          </a:xfrm>
                          <a:custGeom>
                            <a:avLst/>
                            <a:gdLst>
                              <a:gd name="T0" fmla="*/ 18 w 43"/>
                              <a:gd name="T1" fmla="*/ 3 h 77"/>
                              <a:gd name="T2" fmla="*/ 13 w 43"/>
                              <a:gd name="T3" fmla="*/ 3 h 77"/>
                              <a:gd name="T4" fmla="*/ 8 w 43"/>
                              <a:gd name="T5" fmla="*/ 0 h 77"/>
                              <a:gd name="T6" fmla="*/ 5 w 43"/>
                              <a:gd name="T7" fmla="*/ 0 h 77"/>
                              <a:gd name="T8" fmla="*/ 0 w 43"/>
                              <a:gd name="T9" fmla="*/ 3 h 77"/>
                              <a:gd name="T10" fmla="*/ 3 w 43"/>
                              <a:gd name="T11" fmla="*/ 3 h 77"/>
                              <a:gd name="T12" fmla="*/ 3 w 43"/>
                              <a:gd name="T13" fmla="*/ 5 h 77"/>
                              <a:gd name="T14" fmla="*/ 5 w 43"/>
                              <a:gd name="T15" fmla="*/ 5 h 77"/>
                              <a:gd name="T16" fmla="*/ 8 w 43"/>
                              <a:gd name="T17" fmla="*/ 5 h 77"/>
                              <a:gd name="T18" fmla="*/ 15 w 43"/>
                              <a:gd name="T19" fmla="*/ 8 h 77"/>
                              <a:gd name="T20" fmla="*/ 23 w 43"/>
                              <a:gd name="T21" fmla="*/ 10 h 77"/>
                              <a:gd name="T22" fmla="*/ 20 w 43"/>
                              <a:gd name="T23" fmla="*/ 5 h 77"/>
                              <a:gd name="T24" fmla="*/ 18 w 43"/>
                              <a:gd name="T25" fmla="*/ 3 h 77"/>
                              <a:gd name="T26" fmla="*/ 20 w 43"/>
                              <a:gd name="T27" fmla="*/ 77 h 77"/>
                              <a:gd name="T28" fmla="*/ 28 w 43"/>
                              <a:gd name="T29" fmla="*/ 75 h 77"/>
                              <a:gd name="T30" fmla="*/ 33 w 43"/>
                              <a:gd name="T31" fmla="*/ 70 h 77"/>
                              <a:gd name="T32" fmla="*/ 38 w 43"/>
                              <a:gd name="T33" fmla="*/ 65 h 77"/>
                              <a:gd name="T34" fmla="*/ 43 w 43"/>
                              <a:gd name="T35" fmla="*/ 58 h 77"/>
                              <a:gd name="T36" fmla="*/ 40 w 43"/>
                              <a:gd name="T37" fmla="*/ 55 h 77"/>
                              <a:gd name="T38" fmla="*/ 40 w 43"/>
                              <a:gd name="T39" fmla="*/ 50 h 77"/>
                              <a:gd name="T40" fmla="*/ 38 w 43"/>
                              <a:gd name="T41" fmla="*/ 58 h 77"/>
                              <a:gd name="T42" fmla="*/ 33 w 43"/>
                              <a:gd name="T43" fmla="*/ 65 h 77"/>
                              <a:gd name="T44" fmla="*/ 25 w 43"/>
                              <a:gd name="T45" fmla="*/ 70 h 77"/>
                              <a:gd name="T46" fmla="*/ 18 w 43"/>
                              <a:gd name="T47" fmla="*/ 72 h 77"/>
                              <a:gd name="T48" fmla="*/ 20 w 43"/>
                              <a:gd name="T49" fmla="*/ 75 h 77"/>
                              <a:gd name="T50" fmla="*/ 20 w 43"/>
                              <a:gd name="T51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77">
                                <a:moveTo>
                                  <a:pt x="18" y="3"/>
                                </a:moveTo>
                                <a:lnTo>
                                  <a:pt x="13" y="3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5" y="8"/>
                                </a:lnTo>
                                <a:lnTo>
                                  <a:pt x="23" y="10"/>
                                </a:lnTo>
                                <a:lnTo>
                                  <a:pt x="20" y="5"/>
                                </a:lnTo>
                                <a:lnTo>
                                  <a:pt x="18" y="3"/>
                                </a:lnTo>
                                <a:close/>
                                <a:moveTo>
                                  <a:pt x="20" y="77"/>
                                </a:moveTo>
                                <a:lnTo>
                                  <a:pt x="28" y="75"/>
                                </a:lnTo>
                                <a:lnTo>
                                  <a:pt x="33" y="70"/>
                                </a:lnTo>
                                <a:lnTo>
                                  <a:pt x="38" y="65"/>
                                </a:lnTo>
                                <a:lnTo>
                                  <a:pt x="43" y="58"/>
                                </a:lnTo>
                                <a:lnTo>
                                  <a:pt x="40" y="55"/>
                                </a:lnTo>
                                <a:lnTo>
                                  <a:pt x="40" y="50"/>
                                </a:lnTo>
                                <a:lnTo>
                                  <a:pt x="38" y="58"/>
                                </a:lnTo>
                                <a:lnTo>
                                  <a:pt x="33" y="65"/>
                                </a:lnTo>
                                <a:lnTo>
                                  <a:pt x="25" y="70"/>
                                </a:lnTo>
                                <a:lnTo>
                                  <a:pt x="18" y="72"/>
                                </a:lnTo>
                                <a:lnTo>
                                  <a:pt x="20" y="75"/>
                                </a:lnTo>
                                <a:lnTo>
                                  <a:pt x="2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767"/>
                        <wps:cNvSpPr>
                          <a:spLocks noEditPoints="1"/>
                        </wps:cNvSpPr>
                        <wps:spPr bwMode="auto">
                          <a:xfrm>
                            <a:off x="6670" y="599"/>
                            <a:ext cx="37" cy="72"/>
                          </a:xfrm>
                          <a:custGeom>
                            <a:avLst/>
                            <a:gdLst>
                              <a:gd name="T0" fmla="*/ 17 w 37"/>
                              <a:gd name="T1" fmla="*/ 2 h 72"/>
                              <a:gd name="T2" fmla="*/ 10 w 37"/>
                              <a:gd name="T3" fmla="*/ 2 h 72"/>
                              <a:gd name="T4" fmla="*/ 5 w 37"/>
                              <a:gd name="T5" fmla="*/ 0 h 72"/>
                              <a:gd name="T6" fmla="*/ 2 w 37"/>
                              <a:gd name="T7" fmla="*/ 0 h 72"/>
                              <a:gd name="T8" fmla="*/ 0 w 37"/>
                              <a:gd name="T9" fmla="*/ 0 h 72"/>
                              <a:gd name="T10" fmla="*/ 0 w 37"/>
                              <a:gd name="T11" fmla="*/ 2 h 72"/>
                              <a:gd name="T12" fmla="*/ 2 w 37"/>
                              <a:gd name="T13" fmla="*/ 5 h 72"/>
                              <a:gd name="T14" fmla="*/ 2 w 37"/>
                              <a:gd name="T15" fmla="*/ 5 h 72"/>
                              <a:gd name="T16" fmla="*/ 5 w 37"/>
                              <a:gd name="T17" fmla="*/ 5 h 72"/>
                              <a:gd name="T18" fmla="*/ 12 w 37"/>
                              <a:gd name="T19" fmla="*/ 7 h 72"/>
                              <a:gd name="T20" fmla="*/ 20 w 37"/>
                              <a:gd name="T21" fmla="*/ 10 h 72"/>
                              <a:gd name="T22" fmla="*/ 20 w 37"/>
                              <a:gd name="T23" fmla="*/ 7 h 72"/>
                              <a:gd name="T24" fmla="*/ 17 w 37"/>
                              <a:gd name="T25" fmla="*/ 2 h 72"/>
                              <a:gd name="T26" fmla="*/ 17 w 37"/>
                              <a:gd name="T27" fmla="*/ 72 h 72"/>
                              <a:gd name="T28" fmla="*/ 22 w 37"/>
                              <a:gd name="T29" fmla="*/ 69 h 72"/>
                              <a:gd name="T30" fmla="*/ 30 w 37"/>
                              <a:gd name="T31" fmla="*/ 65 h 72"/>
                              <a:gd name="T32" fmla="*/ 35 w 37"/>
                              <a:gd name="T33" fmla="*/ 60 h 72"/>
                              <a:gd name="T34" fmla="*/ 37 w 37"/>
                              <a:gd name="T35" fmla="*/ 52 h 72"/>
                              <a:gd name="T36" fmla="*/ 37 w 37"/>
                              <a:gd name="T37" fmla="*/ 47 h 72"/>
                              <a:gd name="T38" fmla="*/ 35 w 37"/>
                              <a:gd name="T39" fmla="*/ 45 h 72"/>
                              <a:gd name="T40" fmla="*/ 32 w 37"/>
                              <a:gd name="T41" fmla="*/ 52 h 72"/>
                              <a:gd name="T42" fmla="*/ 30 w 37"/>
                              <a:gd name="T43" fmla="*/ 57 h 72"/>
                              <a:gd name="T44" fmla="*/ 22 w 37"/>
                              <a:gd name="T45" fmla="*/ 65 h 72"/>
                              <a:gd name="T46" fmla="*/ 15 w 37"/>
                              <a:gd name="T47" fmla="*/ 67 h 72"/>
                              <a:gd name="T48" fmla="*/ 15 w 37"/>
                              <a:gd name="T49" fmla="*/ 69 h 72"/>
                              <a:gd name="T50" fmla="*/ 17 w 37"/>
                              <a:gd name="T51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17" y="2"/>
                                </a:move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12" y="7"/>
                                </a:lnTo>
                                <a:lnTo>
                                  <a:pt x="20" y="10"/>
                                </a:lnTo>
                                <a:lnTo>
                                  <a:pt x="20" y="7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17" y="72"/>
                                </a:moveTo>
                                <a:lnTo>
                                  <a:pt x="22" y="69"/>
                                </a:lnTo>
                                <a:lnTo>
                                  <a:pt x="30" y="65"/>
                                </a:lnTo>
                                <a:lnTo>
                                  <a:pt x="35" y="60"/>
                                </a:lnTo>
                                <a:lnTo>
                                  <a:pt x="37" y="52"/>
                                </a:lnTo>
                                <a:lnTo>
                                  <a:pt x="37" y="47"/>
                                </a:lnTo>
                                <a:lnTo>
                                  <a:pt x="35" y="45"/>
                                </a:lnTo>
                                <a:lnTo>
                                  <a:pt x="32" y="52"/>
                                </a:lnTo>
                                <a:lnTo>
                                  <a:pt x="30" y="57"/>
                                </a:lnTo>
                                <a:lnTo>
                                  <a:pt x="22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768"/>
                        <wps:cNvSpPr>
                          <a:spLocks noEditPoints="1"/>
                        </wps:cNvSpPr>
                        <wps:spPr bwMode="auto">
                          <a:xfrm>
                            <a:off x="6670" y="601"/>
                            <a:ext cx="37" cy="67"/>
                          </a:xfrm>
                          <a:custGeom>
                            <a:avLst/>
                            <a:gdLst>
                              <a:gd name="T0" fmla="*/ 20 w 37"/>
                              <a:gd name="T1" fmla="*/ 5 h 67"/>
                              <a:gd name="T2" fmla="*/ 12 w 37"/>
                              <a:gd name="T3" fmla="*/ 3 h 67"/>
                              <a:gd name="T4" fmla="*/ 5 w 37"/>
                              <a:gd name="T5" fmla="*/ 0 h 67"/>
                              <a:gd name="T6" fmla="*/ 2 w 37"/>
                              <a:gd name="T7" fmla="*/ 0 h 67"/>
                              <a:gd name="T8" fmla="*/ 0 w 37"/>
                              <a:gd name="T9" fmla="*/ 0 h 67"/>
                              <a:gd name="T10" fmla="*/ 2 w 37"/>
                              <a:gd name="T11" fmla="*/ 3 h 67"/>
                              <a:gd name="T12" fmla="*/ 2 w 37"/>
                              <a:gd name="T13" fmla="*/ 5 h 67"/>
                              <a:gd name="T14" fmla="*/ 2 w 37"/>
                              <a:gd name="T15" fmla="*/ 5 h 67"/>
                              <a:gd name="T16" fmla="*/ 5 w 37"/>
                              <a:gd name="T17" fmla="*/ 5 h 67"/>
                              <a:gd name="T18" fmla="*/ 15 w 37"/>
                              <a:gd name="T19" fmla="*/ 8 h 67"/>
                              <a:gd name="T20" fmla="*/ 22 w 37"/>
                              <a:gd name="T21" fmla="*/ 13 h 67"/>
                              <a:gd name="T22" fmla="*/ 20 w 37"/>
                              <a:gd name="T23" fmla="*/ 8 h 67"/>
                              <a:gd name="T24" fmla="*/ 20 w 37"/>
                              <a:gd name="T25" fmla="*/ 5 h 67"/>
                              <a:gd name="T26" fmla="*/ 15 w 37"/>
                              <a:gd name="T27" fmla="*/ 67 h 67"/>
                              <a:gd name="T28" fmla="*/ 22 w 37"/>
                              <a:gd name="T29" fmla="*/ 65 h 67"/>
                              <a:gd name="T30" fmla="*/ 30 w 37"/>
                              <a:gd name="T31" fmla="*/ 60 h 67"/>
                              <a:gd name="T32" fmla="*/ 35 w 37"/>
                              <a:gd name="T33" fmla="*/ 53 h 67"/>
                              <a:gd name="T34" fmla="*/ 37 w 37"/>
                              <a:gd name="T35" fmla="*/ 45 h 67"/>
                              <a:gd name="T36" fmla="*/ 35 w 37"/>
                              <a:gd name="T37" fmla="*/ 40 h 67"/>
                              <a:gd name="T38" fmla="*/ 35 w 37"/>
                              <a:gd name="T39" fmla="*/ 38 h 67"/>
                              <a:gd name="T40" fmla="*/ 32 w 37"/>
                              <a:gd name="T41" fmla="*/ 45 h 67"/>
                              <a:gd name="T42" fmla="*/ 27 w 37"/>
                              <a:gd name="T43" fmla="*/ 53 h 67"/>
                              <a:gd name="T44" fmla="*/ 22 w 37"/>
                              <a:gd name="T45" fmla="*/ 58 h 67"/>
                              <a:gd name="T46" fmla="*/ 15 w 37"/>
                              <a:gd name="T47" fmla="*/ 63 h 67"/>
                              <a:gd name="T48" fmla="*/ 15 w 37"/>
                              <a:gd name="T49" fmla="*/ 65 h 67"/>
                              <a:gd name="T50" fmla="*/ 15 w 37"/>
                              <a:gd name="T51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67">
                                <a:moveTo>
                                  <a:pt x="20" y="5"/>
                                </a:move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15" y="8"/>
                                </a:lnTo>
                                <a:lnTo>
                                  <a:pt x="22" y="13"/>
                                </a:lnTo>
                                <a:lnTo>
                                  <a:pt x="20" y="8"/>
                                </a:lnTo>
                                <a:lnTo>
                                  <a:pt x="20" y="5"/>
                                </a:lnTo>
                                <a:close/>
                                <a:moveTo>
                                  <a:pt x="15" y="67"/>
                                </a:moveTo>
                                <a:lnTo>
                                  <a:pt x="22" y="65"/>
                                </a:lnTo>
                                <a:lnTo>
                                  <a:pt x="30" y="60"/>
                                </a:lnTo>
                                <a:lnTo>
                                  <a:pt x="35" y="53"/>
                                </a:lnTo>
                                <a:lnTo>
                                  <a:pt x="37" y="45"/>
                                </a:lnTo>
                                <a:lnTo>
                                  <a:pt x="35" y="40"/>
                                </a:lnTo>
                                <a:lnTo>
                                  <a:pt x="35" y="38"/>
                                </a:lnTo>
                                <a:lnTo>
                                  <a:pt x="32" y="45"/>
                                </a:lnTo>
                                <a:lnTo>
                                  <a:pt x="27" y="53"/>
                                </a:lnTo>
                                <a:lnTo>
                                  <a:pt x="22" y="58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769"/>
                        <wps:cNvSpPr>
                          <a:spLocks noEditPoints="1"/>
                        </wps:cNvSpPr>
                        <wps:spPr bwMode="auto">
                          <a:xfrm>
                            <a:off x="6672" y="604"/>
                            <a:ext cx="33" cy="62"/>
                          </a:xfrm>
                          <a:custGeom>
                            <a:avLst/>
                            <a:gdLst>
                              <a:gd name="T0" fmla="*/ 18 w 33"/>
                              <a:gd name="T1" fmla="*/ 5 h 62"/>
                              <a:gd name="T2" fmla="*/ 10 w 33"/>
                              <a:gd name="T3" fmla="*/ 2 h 62"/>
                              <a:gd name="T4" fmla="*/ 3 w 33"/>
                              <a:gd name="T5" fmla="*/ 0 h 62"/>
                              <a:gd name="T6" fmla="*/ 0 w 33"/>
                              <a:gd name="T7" fmla="*/ 0 h 62"/>
                              <a:gd name="T8" fmla="*/ 0 w 33"/>
                              <a:gd name="T9" fmla="*/ 0 h 62"/>
                              <a:gd name="T10" fmla="*/ 0 w 33"/>
                              <a:gd name="T11" fmla="*/ 2 h 62"/>
                              <a:gd name="T12" fmla="*/ 0 w 33"/>
                              <a:gd name="T13" fmla="*/ 5 h 62"/>
                              <a:gd name="T14" fmla="*/ 3 w 33"/>
                              <a:gd name="T15" fmla="*/ 5 h 62"/>
                              <a:gd name="T16" fmla="*/ 3 w 33"/>
                              <a:gd name="T17" fmla="*/ 5 h 62"/>
                              <a:gd name="T18" fmla="*/ 10 w 33"/>
                              <a:gd name="T19" fmla="*/ 7 h 62"/>
                              <a:gd name="T20" fmla="*/ 15 w 33"/>
                              <a:gd name="T21" fmla="*/ 10 h 62"/>
                              <a:gd name="T22" fmla="*/ 20 w 33"/>
                              <a:gd name="T23" fmla="*/ 12 h 62"/>
                              <a:gd name="T24" fmla="*/ 25 w 33"/>
                              <a:gd name="T25" fmla="*/ 20 h 62"/>
                              <a:gd name="T26" fmla="*/ 23 w 33"/>
                              <a:gd name="T27" fmla="*/ 12 h 62"/>
                              <a:gd name="T28" fmla="*/ 18 w 33"/>
                              <a:gd name="T29" fmla="*/ 5 h 62"/>
                              <a:gd name="T30" fmla="*/ 13 w 33"/>
                              <a:gd name="T31" fmla="*/ 62 h 62"/>
                              <a:gd name="T32" fmla="*/ 20 w 33"/>
                              <a:gd name="T33" fmla="*/ 60 h 62"/>
                              <a:gd name="T34" fmla="*/ 28 w 33"/>
                              <a:gd name="T35" fmla="*/ 52 h 62"/>
                              <a:gd name="T36" fmla="*/ 30 w 33"/>
                              <a:gd name="T37" fmla="*/ 47 h 62"/>
                              <a:gd name="T38" fmla="*/ 33 w 33"/>
                              <a:gd name="T39" fmla="*/ 40 h 62"/>
                              <a:gd name="T40" fmla="*/ 30 w 33"/>
                              <a:gd name="T41" fmla="*/ 32 h 62"/>
                              <a:gd name="T42" fmla="*/ 28 w 33"/>
                              <a:gd name="T43" fmla="*/ 25 h 62"/>
                              <a:gd name="T44" fmla="*/ 30 w 33"/>
                              <a:gd name="T45" fmla="*/ 30 h 62"/>
                              <a:gd name="T46" fmla="*/ 30 w 33"/>
                              <a:gd name="T47" fmla="*/ 32 h 62"/>
                              <a:gd name="T48" fmla="*/ 28 w 33"/>
                              <a:gd name="T49" fmla="*/ 40 h 62"/>
                              <a:gd name="T50" fmla="*/ 25 w 33"/>
                              <a:gd name="T51" fmla="*/ 47 h 62"/>
                              <a:gd name="T52" fmla="*/ 20 w 33"/>
                              <a:gd name="T53" fmla="*/ 52 h 62"/>
                              <a:gd name="T54" fmla="*/ 13 w 33"/>
                              <a:gd name="T55" fmla="*/ 57 h 62"/>
                              <a:gd name="T56" fmla="*/ 13 w 33"/>
                              <a:gd name="T57" fmla="*/ 60 h 62"/>
                              <a:gd name="T58" fmla="*/ 13 w 33"/>
                              <a:gd name="T59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" h="62">
                                <a:moveTo>
                                  <a:pt x="18" y="5"/>
                                </a:moveTo>
                                <a:lnTo>
                                  <a:pt x="10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10" y="7"/>
                                </a:lnTo>
                                <a:lnTo>
                                  <a:pt x="15" y="10"/>
                                </a:lnTo>
                                <a:lnTo>
                                  <a:pt x="20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12"/>
                                </a:lnTo>
                                <a:lnTo>
                                  <a:pt x="18" y="5"/>
                                </a:lnTo>
                                <a:close/>
                                <a:moveTo>
                                  <a:pt x="13" y="62"/>
                                </a:moveTo>
                                <a:lnTo>
                                  <a:pt x="20" y="60"/>
                                </a:lnTo>
                                <a:lnTo>
                                  <a:pt x="28" y="52"/>
                                </a:lnTo>
                                <a:lnTo>
                                  <a:pt x="30" y="47"/>
                                </a:lnTo>
                                <a:lnTo>
                                  <a:pt x="33" y="40"/>
                                </a:lnTo>
                                <a:lnTo>
                                  <a:pt x="30" y="32"/>
                                </a:lnTo>
                                <a:lnTo>
                                  <a:pt x="28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2"/>
                                </a:lnTo>
                                <a:lnTo>
                                  <a:pt x="28" y="40"/>
                                </a:lnTo>
                                <a:lnTo>
                                  <a:pt x="25" y="47"/>
                                </a:lnTo>
                                <a:lnTo>
                                  <a:pt x="20" y="52"/>
                                </a:lnTo>
                                <a:lnTo>
                                  <a:pt x="13" y="57"/>
                                </a:lnTo>
                                <a:lnTo>
                                  <a:pt x="13" y="60"/>
                                </a:lnTo>
                                <a:lnTo>
                                  <a:pt x="1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770"/>
                        <wps:cNvSpPr>
                          <a:spLocks/>
                        </wps:cNvSpPr>
                        <wps:spPr bwMode="auto">
                          <a:xfrm>
                            <a:off x="6672" y="606"/>
                            <a:ext cx="33" cy="58"/>
                          </a:xfrm>
                          <a:custGeom>
                            <a:avLst/>
                            <a:gdLst>
                              <a:gd name="T0" fmla="*/ 20 w 33"/>
                              <a:gd name="T1" fmla="*/ 8 h 58"/>
                              <a:gd name="T2" fmla="*/ 13 w 33"/>
                              <a:gd name="T3" fmla="*/ 3 h 58"/>
                              <a:gd name="T4" fmla="*/ 3 w 33"/>
                              <a:gd name="T5" fmla="*/ 0 h 58"/>
                              <a:gd name="T6" fmla="*/ 0 w 33"/>
                              <a:gd name="T7" fmla="*/ 0 h 58"/>
                              <a:gd name="T8" fmla="*/ 0 w 33"/>
                              <a:gd name="T9" fmla="*/ 0 h 58"/>
                              <a:gd name="T10" fmla="*/ 0 w 33"/>
                              <a:gd name="T11" fmla="*/ 3 h 58"/>
                              <a:gd name="T12" fmla="*/ 3 w 33"/>
                              <a:gd name="T13" fmla="*/ 5 h 58"/>
                              <a:gd name="T14" fmla="*/ 3 w 33"/>
                              <a:gd name="T15" fmla="*/ 5 h 58"/>
                              <a:gd name="T16" fmla="*/ 13 w 33"/>
                              <a:gd name="T17" fmla="*/ 8 h 58"/>
                              <a:gd name="T18" fmla="*/ 20 w 33"/>
                              <a:gd name="T19" fmla="*/ 13 h 58"/>
                              <a:gd name="T20" fmla="*/ 25 w 33"/>
                              <a:gd name="T21" fmla="*/ 20 h 58"/>
                              <a:gd name="T22" fmla="*/ 28 w 33"/>
                              <a:gd name="T23" fmla="*/ 30 h 58"/>
                              <a:gd name="T24" fmla="*/ 25 w 33"/>
                              <a:gd name="T25" fmla="*/ 38 h 58"/>
                              <a:gd name="T26" fmla="*/ 23 w 33"/>
                              <a:gd name="T27" fmla="*/ 43 h 58"/>
                              <a:gd name="T28" fmla="*/ 18 w 33"/>
                              <a:gd name="T29" fmla="*/ 50 h 58"/>
                              <a:gd name="T30" fmla="*/ 13 w 33"/>
                              <a:gd name="T31" fmla="*/ 53 h 58"/>
                              <a:gd name="T32" fmla="*/ 13 w 33"/>
                              <a:gd name="T33" fmla="*/ 55 h 58"/>
                              <a:gd name="T34" fmla="*/ 13 w 33"/>
                              <a:gd name="T35" fmla="*/ 58 h 58"/>
                              <a:gd name="T36" fmla="*/ 20 w 33"/>
                              <a:gd name="T37" fmla="*/ 53 h 58"/>
                              <a:gd name="T38" fmla="*/ 25 w 33"/>
                              <a:gd name="T39" fmla="*/ 48 h 58"/>
                              <a:gd name="T40" fmla="*/ 30 w 33"/>
                              <a:gd name="T41" fmla="*/ 40 h 58"/>
                              <a:gd name="T42" fmla="*/ 33 w 33"/>
                              <a:gd name="T43" fmla="*/ 33 h 58"/>
                              <a:gd name="T44" fmla="*/ 28 w 33"/>
                              <a:gd name="T45" fmla="*/ 20 h 58"/>
                              <a:gd name="T46" fmla="*/ 20 w 33"/>
                              <a:gd name="T47" fmla="*/ 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58">
                                <a:moveTo>
                                  <a:pt x="20" y="8"/>
                                </a:moveTo>
                                <a:lnTo>
                                  <a:pt x="13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13" y="8"/>
                                </a:lnTo>
                                <a:lnTo>
                                  <a:pt x="20" y="13"/>
                                </a:lnTo>
                                <a:lnTo>
                                  <a:pt x="25" y="20"/>
                                </a:lnTo>
                                <a:lnTo>
                                  <a:pt x="28" y="30"/>
                                </a:lnTo>
                                <a:lnTo>
                                  <a:pt x="25" y="38"/>
                                </a:lnTo>
                                <a:lnTo>
                                  <a:pt x="23" y="43"/>
                                </a:lnTo>
                                <a:lnTo>
                                  <a:pt x="18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5"/>
                                </a:lnTo>
                                <a:lnTo>
                                  <a:pt x="13" y="58"/>
                                </a:lnTo>
                                <a:lnTo>
                                  <a:pt x="20" y="53"/>
                                </a:lnTo>
                                <a:lnTo>
                                  <a:pt x="25" y="48"/>
                                </a:lnTo>
                                <a:lnTo>
                                  <a:pt x="30" y="40"/>
                                </a:lnTo>
                                <a:lnTo>
                                  <a:pt x="33" y="33"/>
                                </a:lnTo>
                                <a:lnTo>
                                  <a:pt x="28" y="20"/>
                                </a:lnTo>
                                <a:lnTo>
                                  <a:pt x="2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771"/>
                        <wps:cNvSpPr>
                          <a:spLocks/>
                        </wps:cNvSpPr>
                        <wps:spPr bwMode="auto">
                          <a:xfrm>
                            <a:off x="6672" y="609"/>
                            <a:ext cx="30" cy="52"/>
                          </a:xfrm>
                          <a:custGeom>
                            <a:avLst/>
                            <a:gdLst>
                              <a:gd name="T0" fmla="*/ 30 w 30"/>
                              <a:gd name="T1" fmla="*/ 27 h 52"/>
                              <a:gd name="T2" fmla="*/ 30 w 30"/>
                              <a:gd name="T3" fmla="*/ 25 h 52"/>
                              <a:gd name="T4" fmla="*/ 28 w 30"/>
                              <a:gd name="T5" fmla="*/ 20 h 52"/>
                              <a:gd name="T6" fmla="*/ 28 w 30"/>
                              <a:gd name="T7" fmla="*/ 17 h 52"/>
                              <a:gd name="T8" fmla="*/ 25 w 30"/>
                              <a:gd name="T9" fmla="*/ 15 h 52"/>
                              <a:gd name="T10" fmla="*/ 20 w 30"/>
                              <a:gd name="T11" fmla="*/ 7 h 52"/>
                              <a:gd name="T12" fmla="*/ 15 w 30"/>
                              <a:gd name="T13" fmla="*/ 5 h 52"/>
                              <a:gd name="T14" fmla="*/ 10 w 30"/>
                              <a:gd name="T15" fmla="*/ 2 h 52"/>
                              <a:gd name="T16" fmla="*/ 3 w 30"/>
                              <a:gd name="T17" fmla="*/ 0 h 52"/>
                              <a:gd name="T18" fmla="*/ 3 w 30"/>
                              <a:gd name="T19" fmla="*/ 0 h 52"/>
                              <a:gd name="T20" fmla="*/ 0 w 30"/>
                              <a:gd name="T21" fmla="*/ 0 h 52"/>
                              <a:gd name="T22" fmla="*/ 3 w 30"/>
                              <a:gd name="T23" fmla="*/ 2 h 52"/>
                              <a:gd name="T24" fmla="*/ 3 w 30"/>
                              <a:gd name="T25" fmla="*/ 5 h 52"/>
                              <a:gd name="T26" fmla="*/ 10 w 30"/>
                              <a:gd name="T27" fmla="*/ 7 h 52"/>
                              <a:gd name="T28" fmla="*/ 18 w 30"/>
                              <a:gd name="T29" fmla="*/ 12 h 52"/>
                              <a:gd name="T30" fmla="*/ 23 w 30"/>
                              <a:gd name="T31" fmla="*/ 20 h 52"/>
                              <a:gd name="T32" fmla="*/ 25 w 30"/>
                              <a:gd name="T33" fmla="*/ 27 h 52"/>
                              <a:gd name="T34" fmla="*/ 23 w 30"/>
                              <a:gd name="T35" fmla="*/ 35 h 52"/>
                              <a:gd name="T36" fmla="*/ 20 w 30"/>
                              <a:gd name="T37" fmla="*/ 40 h 52"/>
                              <a:gd name="T38" fmla="*/ 18 w 30"/>
                              <a:gd name="T39" fmla="*/ 45 h 52"/>
                              <a:gd name="T40" fmla="*/ 13 w 30"/>
                              <a:gd name="T41" fmla="*/ 47 h 52"/>
                              <a:gd name="T42" fmla="*/ 13 w 30"/>
                              <a:gd name="T43" fmla="*/ 50 h 52"/>
                              <a:gd name="T44" fmla="*/ 13 w 30"/>
                              <a:gd name="T45" fmla="*/ 52 h 52"/>
                              <a:gd name="T46" fmla="*/ 20 w 30"/>
                              <a:gd name="T47" fmla="*/ 47 h 52"/>
                              <a:gd name="T48" fmla="*/ 25 w 30"/>
                              <a:gd name="T49" fmla="*/ 42 h 52"/>
                              <a:gd name="T50" fmla="*/ 28 w 30"/>
                              <a:gd name="T51" fmla="*/ 35 h 52"/>
                              <a:gd name="T52" fmla="*/ 30 w 30"/>
                              <a:gd name="T53" fmla="*/ 27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30" y="27"/>
                                </a:moveTo>
                                <a:lnTo>
                                  <a:pt x="30" y="25"/>
                                </a:lnTo>
                                <a:lnTo>
                                  <a:pt x="28" y="20"/>
                                </a:lnTo>
                                <a:lnTo>
                                  <a:pt x="28" y="17"/>
                                </a:lnTo>
                                <a:lnTo>
                                  <a:pt x="25" y="15"/>
                                </a:lnTo>
                                <a:lnTo>
                                  <a:pt x="20" y="7"/>
                                </a:lnTo>
                                <a:lnTo>
                                  <a:pt x="15" y="5"/>
                                </a:lnTo>
                                <a:lnTo>
                                  <a:pt x="10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10" y="7"/>
                                </a:lnTo>
                                <a:lnTo>
                                  <a:pt x="18" y="12"/>
                                </a:lnTo>
                                <a:lnTo>
                                  <a:pt x="23" y="20"/>
                                </a:lnTo>
                                <a:lnTo>
                                  <a:pt x="25" y="27"/>
                                </a:lnTo>
                                <a:lnTo>
                                  <a:pt x="23" y="35"/>
                                </a:lnTo>
                                <a:lnTo>
                                  <a:pt x="20" y="40"/>
                                </a:lnTo>
                                <a:lnTo>
                                  <a:pt x="18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2"/>
                                </a:lnTo>
                                <a:lnTo>
                                  <a:pt x="20" y="47"/>
                                </a:lnTo>
                                <a:lnTo>
                                  <a:pt x="25" y="42"/>
                                </a:lnTo>
                                <a:lnTo>
                                  <a:pt x="28" y="35"/>
                                </a:lnTo>
                                <a:lnTo>
                                  <a:pt x="3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772"/>
                        <wps:cNvSpPr>
                          <a:spLocks/>
                        </wps:cNvSpPr>
                        <wps:spPr bwMode="auto">
                          <a:xfrm>
                            <a:off x="6675" y="611"/>
                            <a:ext cx="25" cy="48"/>
                          </a:xfrm>
                          <a:custGeom>
                            <a:avLst/>
                            <a:gdLst>
                              <a:gd name="T0" fmla="*/ 25 w 25"/>
                              <a:gd name="T1" fmla="*/ 25 h 48"/>
                              <a:gd name="T2" fmla="*/ 22 w 25"/>
                              <a:gd name="T3" fmla="*/ 15 h 48"/>
                              <a:gd name="T4" fmla="*/ 17 w 25"/>
                              <a:gd name="T5" fmla="*/ 8 h 48"/>
                              <a:gd name="T6" fmla="*/ 10 w 25"/>
                              <a:gd name="T7" fmla="*/ 3 h 48"/>
                              <a:gd name="T8" fmla="*/ 0 w 25"/>
                              <a:gd name="T9" fmla="*/ 0 h 48"/>
                              <a:gd name="T10" fmla="*/ 0 w 25"/>
                              <a:gd name="T11" fmla="*/ 0 h 48"/>
                              <a:gd name="T12" fmla="*/ 0 w 25"/>
                              <a:gd name="T13" fmla="*/ 3 h 48"/>
                              <a:gd name="T14" fmla="*/ 0 w 25"/>
                              <a:gd name="T15" fmla="*/ 5 h 48"/>
                              <a:gd name="T16" fmla="*/ 7 w 25"/>
                              <a:gd name="T17" fmla="*/ 8 h 48"/>
                              <a:gd name="T18" fmla="*/ 15 w 25"/>
                              <a:gd name="T19" fmla="*/ 13 h 48"/>
                              <a:gd name="T20" fmla="*/ 17 w 25"/>
                              <a:gd name="T21" fmla="*/ 18 h 48"/>
                              <a:gd name="T22" fmla="*/ 20 w 25"/>
                              <a:gd name="T23" fmla="*/ 25 h 48"/>
                              <a:gd name="T24" fmla="*/ 17 w 25"/>
                              <a:gd name="T25" fmla="*/ 30 h 48"/>
                              <a:gd name="T26" fmla="*/ 17 w 25"/>
                              <a:gd name="T27" fmla="*/ 35 h 48"/>
                              <a:gd name="T28" fmla="*/ 12 w 25"/>
                              <a:gd name="T29" fmla="*/ 40 h 48"/>
                              <a:gd name="T30" fmla="*/ 10 w 25"/>
                              <a:gd name="T31" fmla="*/ 43 h 48"/>
                              <a:gd name="T32" fmla="*/ 10 w 25"/>
                              <a:gd name="T33" fmla="*/ 45 h 48"/>
                              <a:gd name="T34" fmla="*/ 10 w 25"/>
                              <a:gd name="T35" fmla="*/ 48 h 48"/>
                              <a:gd name="T36" fmla="*/ 15 w 25"/>
                              <a:gd name="T37" fmla="*/ 45 h 48"/>
                              <a:gd name="T38" fmla="*/ 20 w 25"/>
                              <a:gd name="T39" fmla="*/ 38 h 48"/>
                              <a:gd name="T40" fmla="*/ 22 w 25"/>
                              <a:gd name="T41" fmla="*/ 33 h 48"/>
                              <a:gd name="T42" fmla="*/ 25 w 25"/>
                              <a:gd name="T43" fmla="*/ 25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" h="48">
                                <a:moveTo>
                                  <a:pt x="25" y="25"/>
                                </a:moveTo>
                                <a:lnTo>
                                  <a:pt x="22" y="15"/>
                                </a:lnTo>
                                <a:lnTo>
                                  <a:pt x="17" y="8"/>
                                </a:lnTo>
                                <a:lnTo>
                                  <a:pt x="1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7" y="8"/>
                                </a:lnTo>
                                <a:lnTo>
                                  <a:pt x="15" y="13"/>
                                </a:lnTo>
                                <a:lnTo>
                                  <a:pt x="17" y="18"/>
                                </a:lnTo>
                                <a:lnTo>
                                  <a:pt x="20" y="25"/>
                                </a:lnTo>
                                <a:lnTo>
                                  <a:pt x="17" y="30"/>
                                </a:lnTo>
                                <a:lnTo>
                                  <a:pt x="17" y="35"/>
                                </a:lnTo>
                                <a:lnTo>
                                  <a:pt x="12" y="40"/>
                                </a:lnTo>
                                <a:lnTo>
                                  <a:pt x="10" y="43"/>
                                </a:lnTo>
                                <a:lnTo>
                                  <a:pt x="10" y="45"/>
                                </a:lnTo>
                                <a:lnTo>
                                  <a:pt x="10" y="48"/>
                                </a:lnTo>
                                <a:lnTo>
                                  <a:pt x="15" y="45"/>
                                </a:lnTo>
                                <a:lnTo>
                                  <a:pt x="20" y="38"/>
                                </a:lnTo>
                                <a:lnTo>
                                  <a:pt x="22" y="33"/>
                                </a:lnTo>
                                <a:lnTo>
                                  <a:pt x="2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773"/>
                        <wps:cNvSpPr>
                          <a:spLocks/>
                        </wps:cNvSpPr>
                        <wps:spPr bwMode="auto">
                          <a:xfrm>
                            <a:off x="6675" y="614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22 h 42"/>
                              <a:gd name="T2" fmla="*/ 20 w 22"/>
                              <a:gd name="T3" fmla="*/ 15 h 42"/>
                              <a:gd name="T4" fmla="*/ 15 w 22"/>
                              <a:gd name="T5" fmla="*/ 7 h 42"/>
                              <a:gd name="T6" fmla="*/ 7 w 22"/>
                              <a:gd name="T7" fmla="*/ 2 h 42"/>
                              <a:gd name="T8" fmla="*/ 0 w 22"/>
                              <a:gd name="T9" fmla="*/ 0 h 42"/>
                              <a:gd name="T10" fmla="*/ 0 w 22"/>
                              <a:gd name="T11" fmla="*/ 2 h 42"/>
                              <a:gd name="T12" fmla="*/ 2 w 22"/>
                              <a:gd name="T13" fmla="*/ 5 h 42"/>
                              <a:gd name="T14" fmla="*/ 7 w 22"/>
                              <a:gd name="T15" fmla="*/ 7 h 42"/>
                              <a:gd name="T16" fmla="*/ 12 w 22"/>
                              <a:gd name="T17" fmla="*/ 12 h 42"/>
                              <a:gd name="T18" fmla="*/ 15 w 22"/>
                              <a:gd name="T19" fmla="*/ 17 h 42"/>
                              <a:gd name="T20" fmla="*/ 17 w 22"/>
                              <a:gd name="T21" fmla="*/ 22 h 42"/>
                              <a:gd name="T22" fmla="*/ 15 w 22"/>
                              <a:gd name="T23" fmla="*/ 30 h 42"/>
                              <a:gd name="T24" fmla="*/ 10 w 22"/>
                              <a:gd name="T25" fmla="*/ 37 h 42"/>
                              <a:gd name="T26" fmla="*/ 10 w 22"/>
                              <a:gd name="T27" fmla="*/ 40 h 42"/>
                              <a:gd name="T28" fmla="*/ 10 w 22"/>
                              <a:gd name="T29" fmla="*/ 42 h 42"/>
                              <a:gd name="T30" fmla="*/ 15 w 22"/>
                              <a:gd name="T31" fmla="*/ 40 h 42"/>
                              <a:gd name="T32" fmla="*/ 17 w 22"/>
                              <a:gd name="T33" fmla="*/ 35 h 42"/>
                              <a:gd name="T34" fmla="*/ 20 w 22"/>
                              <a:gd name="T35" fmla="*/ 30 h 42"/>
                              <a:gd name="T36" fmla="*/ 22 w 22"/>
                              <a:gd name="T37" fmla="*/ 2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22"/>
                                </a:moveTo>
                                <a:lnTo>
                                  <a:pt x="20" y="15"/>
                                </a:lnTo>
                                <a:lnTo>
                                  <a:pt x="15" y="7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7" y="7"/>
                                </a:lnTo>
                                <a:lnTo>
                                  <a:pt x="12" y="12"/>
                                </a:lnTo>
                                <a:lnTo>
                                  <a:pt x="15" y="17"/>
                                </a:lnTo>
                                <a:lnTo>
                                  <a:pt x="17" y="22"/>
                                </a:lnTo>
                                <a:lnTo>
                                  <a:pt x="15" y="30"/>
                                </a:lnTo>
                                <a:lnTo>
                                  <a:pt x="10" y="37"/>
                                </a:lnTo>
                                <a:lnTo>
                                  <a:pt x="10" y="40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0" y="30"/>
                                </a:lnTo>
                                <a:lnTo>
                                  <a:pt x="2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774"/>
                        <wps:cNvSpPr>
                          <a:spLocks/>
                        </wps:cNvSpPr>
                        <wps:spPr bwMode="auto">
                          <a:xfrm>
                            <a:off x="6675" y="616"/>
                            <a:ext cx="20" cy="38"/>
                          </a:xfrm>
                          <a:custGeom>
                            <a:avLst/>
                            <a:gdLst>
                              <a:gd name="T0" fmla="*/ 20 w 20"/>
                              <a:gd name="T1" fmla="*/ 20 h 38"/>
                              <a:gd name="T2" fmla="*/ 17 w 20"/>
                              <a:gd name="T3" fmla="*/ 13 h 38"/>
                              <a:gd name="T4" fmla="*/ 15 w 20"/>
                              <a:gd name="T5" fmla="*/ 8 h 38"/>
                              <a:gd name="T6" fmla="*/ 7 w 20"/>
                              <a:gd name="T7" fmla="*/ 3 h 38"/>
                              <a:gd name="T8" fmla="*/ 0 w 20"/>
                              <a:gd name="T9" fmla="*/ 0 h 38"/>
                              <a:gd name="T10" fmla="*/ 2 w 20"/>
                              <a:gd name="T11" fmla="*/ 3 h 38"/>
                              <a:gd name="T12" fmla="*/ 2 w 20"/>
                              <a:gd name="T13" fmla="*/ 5 h 38"/>
                              <a:gd name="T14" fmla="*/ 7 w 20"/>
                              <a:gd name="T15" fmla="*/ 8 h 38"/>
                              <a:gd name="T16" fmla="*/ 10 w 20"/>
                              <a:gd name="T17" fmla="*/ 10 h 38"/>
                              <a:gd name="T18" fmla="*/ 12 w 20"/>
                              <a:gd name="T19" fmla="*/ 15 h 38"/>
                              <a:gd name="T20" fmla="*/ 15 w 20"/>
                              <a:gd name="T21" fmla="*/ 20 h 38"/>
                              <a:gd name="T22" fmla="*/ 12 w 20"/>
                              <a:gd name="T23" fmla="*/ 28 h 38"/>
                              <a:gd name="T24" fmla="*/ 7 w 20"/>
                              <a:gd name="T25" fmla="*/ 33 h 38"/>
                              <a:gd name="T26" fmla="*/ 10 w 20"/>
                              <a:gd name="T27" fmla="*/ 35 h 38"/>
                              <a:gd name="T28" fmla="*/ 10 w 20"/>
                              <a:gd name="T29" fmla="*/ 38 h 38"/>
                              <a:gd name="T30" fmla="*/ 12 w 20"/>
                              <a:gd name="T31" fmla="*/ 35 h 38"/>
                              <a:gd name="T32" fmla="*/ 17 w 20"/>
                              <a:gd name="T33" fmla="*/ 30 h 38"/>
                              <a:gd name="T34" fmla="*/ 17 w 20"/>
                              <a:gd name="T35" fmla="*/ 25 h 38"/>
                              <a:gd name="T36" fmla="*/ 20 w 20"/>
                              <a:gd name="T37" fmla="*/ 2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20" y="20"/>
                                </a:moveTo>
                                <a:lnTo>
                                  <a:pt x="17" y="13"/>
                                </a:lnTo>
                                <a:lnTo>
                                  <a:pt x="15" y="8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7" y="8"/>
                                </a:lnTo>
                                <a:lnTo>
                                  <a:pt x="10" y="10"/>
                                </a:lnTo>
                                <a:lnTo>
                                  <a:pt x="12" y="15"/>
                                </a:lnTo>
                                <a:lnTo>
                                  <a:pt x="15" y="20"/>
                                </a:lnTo>
                                <a:lnTo>
                                  <a:pt x="12" y="28"/>
                                </a:lnTo>
                                <a:lnTo>
                                  <a:pt x="7" y="33"/>
                                </a:lnTo>
                                <a:lnTo>
                                  <a:pt x="10" y="35"/>
                                </a:lnTo>
                                <a:lnTo>
                                  <a:pt x="10" y="38"/>
                                </a:lnTo>
                                <a:lnTo>
                                  <a:pt x="12" y="35"/>
                                </a:lnTo>
                                <a:lnTo>
                                  <a:pt x="17" y="30"/>
                                </a:lnTo>
                                <a:lnTo>
                                  <a:pt x="17" y="25"/>
                                </a:lnTo>
                                <a:lnTo>
                                  <a:pt x="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775"/>
                        <wps:cNvSpPr>
                          <a:spLocks/>
                        </wps:cNvSpPr>
                        <wps:spPr bwMode="auto">
                          <a:xfrm>
                            <a:off x="6677" y="619"/>
                            <a:ext cx="15" cy="32"/>
                          </a:xfrm>
                          <a:custGeom>
                            <a:avLst/>
                            <a:gdLst>
                              <a:gd name="T0" fmla="*/ 15 w 15"/>
                              <a:gd name="T1" fmla="*/ 17 h 32"/>
                              <a:gd name="T2" fmla="*/ 13 w 15"/>
                              <a:gd name="T3" fmla="*/ 12 h 32"/>
                              <a:gd name="T4" fmla="*/ 10 w 15"/>
                              <a:gd name="T5" fmla="*/ 7 h 32"/>
                              <a:gd name="T6" fmla="*/ 5 w 15"/>
                              <a:gd name="T7" fmla="*/ 2 h 32"/>
                              <a:gd name="T8" fmla="*/ 0 w 15"/>
                              <a:gd name="T9" fmla="*/ 0 h 32"/>
                              <a:gd name="T10" fmla="*/ 0 w 15"/>
                              <a:gd name="T11" fmla="*/ 2 h 32"/>
                              <a:gd name="T12" fmla="*/ 0 w 15"/>
                              <a:gd name="T13" fmla="*/ 5 h 32"/>
                              <a:gd name="T14" fmla="*/ 8 w 15"/>
                              <a:gd name="T15" fmla="*/ 10 h 32"/>
                              <a:gd name="T16" fmla="*/ 10 w 15"/>
                              <a:gd name="T17" fmla="*/ 17 h 32"/>
                              <a:gd name="T18" fmla="*/ 8 w 15"/>
                              <a:gd name="T19" fmla="*/ 22 h 32"/>
                              <a:gd name="T20" fmla="*/ 5 w 15"/>
                              <a:gd name="T21" fmla="*/ 27 h 32"/>
                              <a:gd name="T22" fmla="*/ 5 w 15"/>
                              <a:gd name="T23" fmla="*/ 30 h 32"/>
                              <a:gd name="T24" fmla="*/ 8 w 15"/>
                              <a:gd name="T25" fmla="*/ 32 h 32"/>
                              <a:gd name="T26" fmla="*/ 13 w 15"/>
                              <a:gd name="T27" fmla="*/ 25 h 32"/>
                              <a:gd name="T28" fmla="*/ 15 w 15"/>
                              <a:gd name="T29" fmla="*/ 1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15" y="17"/>
                                </a:moveTo>
                                <a:lnTo>
                                  <a:pt x="13" y="12"/>
                                </a:lnTo>
                                <a:lnTo>
                                  <a:pt x="10" y="7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8" y="10"/>
                                </a:lnTo>
                                <a:lnTo>
                                  <a:pt x="10" y="17"/>
                                </a:lnTo>
                                <a:lnTo>
                                  <a:pt x="8" y="22"/>
                                </a:lnTo>
                                <a:lnTo>
                                  <a:pt x="5" y="27"/>
                                </a:lnTo>
                                <a:lnTo>
                                  <a:pt x="5" y="30"/>
                                </a:lnTo>
                                <a:lnTo>
                                  <a:pt x="8" y="32"/>
                                </a:lnTo>
                                <a:lnTo>
                                  <a:pt x="13" y="25"/>
                                </a:lnTo>
                                <a:lnTo>
                                  <a:pt x="1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776"/>
                        <wps:cNvSpPr>
                          <a:spLocks/>
                        </wps:cNvSpPr>
                        <wps:spPr bwMode="auto">
                          <a:xfrm>
                            <a:off x="6677" y="621"/>
                            <a:ext cx="13" cy="28"/>
                          </a:xfrm>
                          <a:custGeom>
                            <a:avLst/>
                            <a:gdLst>
                              <a:gd name="T0" fmla="*/ 13 w 13"/>
                              <a:gd name="T1" fmla="*/ 15 h 28"/>
                              <a:gd name="T2" fmla="*/ 10 w 13"/>
                              <a:gd name="T3" fmla="*/ 10 h 28"/>
                              <a:gd name="T4" fmla="*/ 8 w 13"/>
                              <a:gd name="T5" fmla="*/ 5 h 28"/>
                              <a:gd name="T6" fmla="*/ 5 w 13"/>
                              <a:gd name="T7" fmla="*/ 3 h 28"/>
                              <a:gd name="T8" fmla="*/ 0 w 13"/>
                              <a:gd name="T9" fmla="*/ 0 h 28"/>
                              <a:gd name="T10" fmla="*/ 0 w 13"/>
                              <a:gd name="T11" fmla="*/ 3 h 28"/>
                              <a:gd name="T12" fmla="*/ 3 w 13"/>
                              <a:gd name="T13" fmla="*/ 8 h 28"/>
                              <a:gd name="T14" fmla="*/ 5 w 13"/>
                              <a:gd name="T15" fmla="*/ 10 h 28"/>
                              <a:gd name="T16" fmla="*/ 8 w 13"/>
                              <a:gd name="T17" fmla="*/ 15 h 28"/>
                              <a:gd name="T18" fmla="*/ 8 w 13"/>
                              <a:gd name="T19" fmla="*/ 18 h 28"/>
                              <a:gd name="T20" fmla="*/ 5 w 13"/>
                              <a:gd name="T21" fmla="*/ 20 h 28"/>
                              <a:gd name="T22" fmla="*/ 5 w 13"/>
                              <a:gd name="T23" fmla="*/ 25 h 28"/>
                              <a:gd name="T24" fmla="*/ 5 w 13"/>
                              <a:gd name="T25" fmla="*/ 28 h 28"/>
                              <a:gd name="T26" fmla="*/ 10 w 13"/>
                              <a:gd name="T27" fmla="*/ 23 h 28"/>
                              <a:gd name="T28" fmla="*/ 13 w 13"/>
                              <a:gd name="T29" fmla="*/ 15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" h="28">
                                <a:moveTo>
                                  <a:pt x="13" y="15"/>
                                </a:moveTo>
                                <a:lnTo>
                                  <a:pt x="10" y="10"/>
                                </a:lnTo>
                                <a:lnTo>
                                  <a:pt x="8" y="5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8" y="15"/>
                                </a:lnTo>
                                <a:lnTo>
                                  <a:pt x="8" y="18"/>
                                </a:lnTo>
                                <a:lnTo>
                                  <a:pt x="5" y="20"/>
                                </a:lnTo>
                                <a:lnTo>
                                  <a:pt x="5" y="25"/>
                                </a:lnTo>
                                <a:lnTo>
                                  <a:pt x="5" y="28"/>
                                </a:lnTo>
                                <a:lnTo>
                                  <a:pt x="10" y="23"/>
                                </a:lnTo>
                                <a:lnTo>
                                  <a:pt x="1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777"/>
                        <wps:cNvSpPr>
                          <a:spLocks/>
                        </wps:cNvSpPr>
                        <wps:spPr bwMode="auto">
                          <a:xfrm>
                            <a:off x="6677" y="624"/>
                            <a:ext cx="10" cy="22"/>
                          </a:xfrm>
                          <a:custGeom>
                            <a:avLst/>
                            <a:gdLst>
                              <a:gd name="T0" fmla="*/ 10 w 10"/>
                              <a:gd name="T1" fmla="*/ 12 h 22"/>
                              <a:gd name="T2" fmla="*/ 8 w 10"/>
                              <a:gd name="T3" fmla="*/ 5 h 22"/>
                              <a:gd name="T4" fmla="*/ 0 w 10"/>
                              <a:gd name="T5" fmla="*/ 0 h 22"/>
                              <a:gd name="T6" fmla="*/ 3 w 10"/>
                              <a:gd name="T7" fmla="*/ 5 h 22"/>
                              <a:gd name="T8" fmla="*/ 3 w 10"/>
                              <a:gd name="T9" fmla="*/ 7 h 22"/>
                              <a:gd name="T10" fmla="*/ 5 w 10"/>
                              <a:gd name="T11" fmla="*/ 10 h 22"/>
                              <a:gd name="T12" fmla="*/ 5 w 10"/>
                              <a:gd name="T13" fmla="*/ 12 h 22"/>
                              <a:gd name="T14" fmla="*/ 5 w 10"/>
                              <a:gd name="T15" fmla="*/ 15 h 22"/>
                              <a:gd name="T16" fmla="*/ 5 w 10"/>
                              <a:gd name="T17" fmla="*/ 15 h 22"/>
                              <a:gd name="T18" fmla="*/ 5 w 10"/>
                              <a:gd name="T19" fmla="*/ 17 h 22"/>
                              <a:gd name="T20" fmla="*/ 5 w 10"/>
                              <a:gd name="T21" fmla="*/ 22 h 22"/>
                              <a:gd name="T22" fmla="*/ 8 w 10"/>
                              <a:gd name="T23" fmla="*/ 17 h 22"/>
                              <a:gd name="T24" fmla="*/ 10 w 10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10" y="12"/>
                                </a:moveTo>
                                <a:lnTo>
                                  <a:pt x="8" y="5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5" y="12"/>
                                </a:lnTo>
                                <a:lnTo>
                                  <a:pt x="5" y="15"/>
                                </a:lnTo>
                                <a:lnTo>
                                  <a:pt x="5" y="17"/>
                                </a:lnTo>
                                <a:lnTo>
                                  <a:pt x="5" y="22"/>
                                </a:lnTo>
                                <a:lnTo>
                                  <a:pt x="8" y="17"/>
                                </a:lnTo>
                                <a:lnTo>
                                  <a:pt x="1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778"/>
                        <wps:cNvSpPr>
                          <a:spLocks/>
                        </wps:cNvSpPr>
                        <wps:spPr bwMode="auto">
                          <a:xfrm>
                            <a:off x="6680" y="629"/>
                            <a:ext cx="5" cy="12"/>
                          </a:xfrm>
                          <a:custGeom>
                            <a:avLst/>
                            <a:gdLst>
                              <a:gd name="T0" fmla="*/ 5 w 5"/>
                              <a:gd name="T1" fmla="*/ 7 h 12"/>
                              <a:gd name="T2" fmla="*/ 2 w 5"/>
                              <a:gd name="T3" fmla="*/ 2 h 12"/>
                              <a:gd name="T4" fmla="*/ 0 w 5"/>
                              <a:gd name="T5" fmla="*/ 0 h 12"/>
                              <a:gd name="T6" fmla="*/ 0 w 5"/>
                              <a:gd name="T7" fmla="*/ 7 h 12"/>
                              <a:gd name="T8" fmla="*/ 2 w 5"/>
                              <a:gd name="T9" fmla="*/ 12 h 12"/>
                              <a:gd name="T10" fmla="*/ 5 w 5"/>
                              <a:gd name="T11" fmla="*/ 10 h 12"/>
                              <a:gd name="T12" fmla="*/ 5 w 5"/>
                              <a:gd name="T13" fmla="*/ 7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5" y="7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779"/>
                        <wps:cNvSpPr>
                          <a:spLocks/>
                        </wps:cNvSpPr>
                        <wps:spPr bwMode="auto">
                          <a:xfrm>
                            <a:off x="6680" y="631"/>
                            <a:ext cx="2" cy="8"/>
                          </a:xfrm>
                          <a:custGeom>
                            <a:avLst/>
                            <a:gdLst>
                              <a:gd name="T0" fmla="*/ 2 w 2"/>
                              <a:gd name="T1" fmla="*/ 5 h 8"/>
                              <a:gd name="T2" fmla="*/ 2 w 2"/>
                              <a:gd name="T3" fmla="*/ 3 h 8"/>
                              <a:gd name="T4" fmla="*/ 0 w 2"/>
                              <a:gd name="T5" fmla="*/ 0 h 8"/>
                              <a:gd name="T6" fmla="*/ 0 w 2"/>
                              <a:gd name="T7" fmla="*/ 5 h 8"/>
                              <a:gd name="T8" fmla="*/ 2 w 2"/>
                              <a:gd name="T9" fmla="*/ 8 h 8"/>
                              <a:gd name="T10" fmla="*/ 2 w 2"/>
                              <a:gd name="T11" fmla="*/ 8 h 8"/>
                              <a:gd name="T12" fmla="*/ 2 w 2"/>
                              <a:gd name="T13" fmla="*/ 5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5"/>
                                </a:move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780"/>
                        <wps:cNvSpPr>
                          <a:spLocks/>
                        </wps:cNvSpPr>
                        <wps:spPr bwMode="auto">
                          <a:xfrm>
                            <a:off x="6630" y="524"/>
                            <a:ext cx="87" cy="224"/>
                          </a:xfrm>
                          <a:custGeom>
                            <a:avLst/>
                            <a:gdLst>
                              <a:gd name="T0" fmla="*/ 52 w 87"/>
                              <a:gd name="T1" fmla="*/ 224 h 224"/>
                              <a:gd name="T2" fmla="*/ 57 w 87"/>
                              <a:gd name="T3" fmla="*/ 192 h 224"/>
                              <a:gd name="T4" fmla="*/ 57 w 87"/>
                              <a:gd name="T5" fmla="*/ 162 h 224"/>
                              <a:gd name="T6" fmla="*/ 55 w 87"/>
                              <a:gd name="T7" fmla="*/ 135 h 224"/>
                              <a:gd name="T8" fmla="*/ 50 w 87"/>
                              <a:gd name="T9" fmla="*/ 110 h 224"/>
                              <a:gd name="T10" fmla="*/ 42 w 87"/>
                              <a:gd name="T11" fmla="*/ 85 h 224"/>
                              <a:gd name="T12" fmla="*/ 32 w 87"/>
                              <a:gd name="T13" fmla="*/ 57 h 224"/>
                              <a:gd name="T14" fmla="*/ 18 w 87"/>
                              <a:gd name="T15" fmla="*/ 30 h 224"/>
                              <a:gd name="T16" fmla="*/ 0 w 87"/>
                              <a:gd name="T17" fmla="*/ 0 h 224"/>
                              <a:gd name="T18" fmla="*/ 32 w 87"/>
                              <a:gd name="T19" fmla="*/ 42 h 224"/>
                              <a:gd name="T20" fmla="*/ 57 w 87"/>
                              <a:gd name="T21" fmla="*/ 80 h 224"/>
                              <a:gd name="T22" fmla="*/ 70 w 87"/>
                              <a:gd name="T23" fmla="*/ 100 h 224"/>
                              <a:gd name="T24" fmla="*/ 77 w 87"/>
                              <a:gd name="T25" fmla="*/ 122 h 224"/>
                              <a:gd name="T26" fmla="*/ 85 w 87"/>
                              <a:gd name="T27" fmla="*/ 147 h 224"/>
                              <a:gd name="T28" fmla="*/ 87 w 87"/>
                              <a:gd name="T29" fmla="*/ 172 h 224"/>
                              <a:gd name="T30" fmla="*/ 80 w 87"/>
                              <a:gd name="T31" fmla="*/ 189 h 224"/>
                              <a:gd name="T32" fmla="*/ 72 w 87"/>
                              <a:gd name="T33" fmla="*/ 202 h 224"/>
                              <a:gd name="T34" fmla="*/ 62 w 87"/>
                              <a:gd name="T35" fmla="*/ 212 h 224"/>
                              <a:gd name="T36" fmla="*/ 52 w 87"/>
                              <a:gd name="T37" fmla="*/ 224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224">
                                <a:moveTo>
                                  <a:pt x="52" y="224"/>
                                </a:moveTo>
                                <a:lnTo>
                                  <a:pt x="57" y="192"/>
                                </a:lnTo>
                                <a:lnTo>
                                  <a:pt x="57" y="162"/>
                                </a:lnTo>
                                <a:lnTo>
                                  <a:pt x="55" y="135"/>
                                </a:lnTo>
                                <a:lnTo>
                                  <a:pt x="50" y="110"/>
                                </a:lnTo>
                                <a:lnTo>
                                  <a:pt x="42" y="85"/>
                                </a:lnTo>
                                <a:lnTo>
                                  <a:pt x="32" y="57"/>
                                </a:lnTo>
                                <a:lnTo>
                                  <a:pt x="18" y="30"/>
                                </a:lnTo>
                                <a:lnTo>
                                  <a:pt x="0" y="0"/>
                                </a:lnTo>
                                <a:lnTo>
                                  <a:pt x="32" y="42"/>
                                </a:lnTo>
                                <a:lnTo>
                                  <a:pt x="57" y="80"/>
                                </a:lnTo>
                                <a:lnTo>
                                  <a:pt x="70" y="100"/>
                                </a:lnTo>
                                <a:lnTo>
                                  <a:pt x="77" y="122"/>
                                </a:lnTo>
                                <a:lnTo>
                                  <a:pt x="85" y="147"/>
                                </a:lnTo>
                                <a:lnTo>
                                  <a:pt x="87" y="172"/>
                                </a:lnTo>
                                <a:lnTo>
                                  <a:pt x="80" y="189"/>
                                </a:lnTo>
                                <a:lnTo>
                                  <a:pt x="72" y="202"/>
                                </a:lnTo>
                                <a:lnTo>
                                  <a:pt x="62" y="212"/>
                                </a:lnTo>
                                <a:lnTo>
                                  <a:pt x="52" y="2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781"/>
                        <wps:cNvSpPr>
                          <a:spLocks/>
                        </wps:cNvSpPr>
                        <wps:spPr bwMode="auto">
                          <a:xfrm>
                            <a:off x="6799" y="1322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3 h 5"/>
                              <a:gd name="T2" fmla="*/ 0 w 3"/>
                              <a:gd name="T3" fmla="*/ 3 h 5"/>
                              <a:gd name="T4" fmla="*/ 3 w 3"/>
                              <a:gd name="T5" fmla="*/ 0 h 5"/>
                              <a:gd name="T6" fmla="*/ 3 w 3"/>
                              <a:gd name="T7" fmla="*/ 3 h 5"/>
                              <a:gd name="T8" fmla="*/ 0 w 3"/>
                              <a:gd name="T9" fmla="*/ 5 h 5"/>
                              <a:gd name="T10" fmla="*/ 0 w 3"/>
                              <a:gd name="T1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782"/>
                        <wps:cNvSpPr>
                          <a:spLocks/>
                        </wps:cNvSpPr>
                        <wps:spPr bwMode="auto">
                          <a:xfrm>
                            <a:off x="6797" y="1325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5"/>
                              <a:gd name="T2" fmla="*/ 2 w 5"/>
                              <a:gd name="T3" fmla="*/ 0 h 5"/>
                              <a:gd name="T4" fmla="*/ 0 w 5"/>
                              <a:gd name="T5" fmla="*/ 2 h 5"/>
                              <a:gd name="T6" fmla="*/ 0 w 5"/>
                              <a:gd name="T7" fmla="*/ 5 h 5"/>
                              <a:gd name="T8" fmla="*/ 2 w 5"/>
                              <a:gd name="T9" fmla="*/ 2 h 5"/>
                              <a:gd name="T10" fmla="*/ 5 w 5"/>
                              <a:gd name="T1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783"/>
                        <wps:cNvSpPr>
                          <a:spLocks/>
                        </wps:cNvSpPr>
                        <wps:spPr bwMode="auto">
                          <a:xfrm>
                            <a:off x="6794" y="1325"/>
                            <a:ext cx="5" cy="7"/>
                          </a:xfrm>
                          <a:custGeom>
                            <a:avLst/>
                            <a:gdLst>
                              <a:gd name="T0" fmla="*/ 5 w 5"/>
                              <a:gd name="T1" fmla="*/ 2 h 7"/>
                              <a:gd name="T2" fmla="*/ 5 w 5"/>
                              <a:gd name="T3" fmla="*/ 0 h 7"/>
                              <a:gd name="T4" fmla="*/ 0 w 5"/>
                              <a:gd name="T5" fmla="*/ 5 h 7"/>
                              <a:gd name="T6" fmla="*/ 3 w 5"/>
                              <a:gd name="T7" fmla="*/ 5 h 7"/>
                              <a:gd name="T8" fmla="*/ 3 w 5"/>
                              <a:gd name="T9" fmla="*/ 7 h 7"/>
                              <a:gd name="T10" fmla="*/ 3 w 5"/>
                              <a:gd name="T11" fmla="*/ 5 h 7"/>
                              <a:gd name="T12" fmla="*/ 5 w 5"/>
                              <a:gd name="T13" fmla="*/ 2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84"/>
                        <wps:cNvSpPr>
                          <a:spLocks noEditPoints="1"/>
                        </wps:cNvSpPr>
                        <wps:spPr bwMode="auto">
                          <a:xfrm>
                            <a:off x="6563" y="1327"/>
                            <a:ext cx="234" cy="110"/>
                          </a:xfrm>
                          <a:custGeom>
                            <a:avLst/>
                            <a:gdLst>
                              <a:gd name="T0" fmla="*/ 234 w 234"/>
                              <a:gd name="T1" fmla="*/ 3 h 110"/>
                              <a:gd name="T2" fmla="*/ 234 w 234"/>
                              <a:gd name="T3" fmla="*/ 0 h 110"/>
                              <a:gd name="T4" fmla="*/ 229 w 234"/>
                              <a:gd name="T5" fmla="*/ 3 h 110"/>
                              <a:gd name="T6" fmla="*/ 231 w 234"/>
                              <a:gd name="T7" fmla="*/ 5 h 110"/>
                              <a:gd name="T8" fmla="*/ 231 w 234"/>
                              <a:gd name="T9" fmla="*/ 8 h 110"/>
                              <a:gd name="T10" fmla="*/ 234 w 234"/>
                              <a:gd name="T11" fmla="*/ 5 h 110"/>
                              <a:gd name="T12" fmla="*/ 234 w 234"/>
                              <a:gd name="T13" fmla="*/ 3 h 110"/>
                              <a:gd name="T14" fmla="*/ 0 w 234"/>
                              <a:gd name="T15" fmla="*/ 110 h 110"/>
                              <a:gd name="T16" fmla="*/ 0 w 234"/>
                              <a:gd name="T17" fmla="*/ 110 h 110"/>
                              <a:gd name="T18" fmla="*/ 0 w 234"/>
                              <a:gd name="T19" fmla="*/ 110 h 110"/>
                              <a:gd name="T20" fmla="*/ 0 w 234"/>
                              <a:gd name="T21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4" h="110">
                                <a:moveTo>
                                  <a:pt x="234" y="3"/>
                                </a:moveTo>
                                <a:lnTo>
                                  <a:pt x="234" y="0"/>
                                </a:lnTo>
                                <a:lnTo>
                                  <a:pt x="229" y="3"/>
                                </a:lnTo>
                                <a:lnTo>
                                  <a:pt x="231" y="5"/>
                                </a:lnTo>
                                <a:lnTo>
                                  <a:pt x="231" y="8"/>
                                </a:lnTo>
                                <a:lnTo>
                                  <a:pt x="234" y="5"/>
                                </a:lnTo>
                                <a:lnTo>
                                  <a:pt x="234" y="3"/>
                                </a:lnTo>
                                <a:close/>
                                <a:moveTo>
                                  <a:pt x="0" y="110"/>
                                </a:move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85"/>
                        <wps:cNvSpPr>
                          <a:spLocks noEditPoints="1"/>
                        </wps:cNvSpPr>
                        <wps:spPr bwMode="auto">
                          <a:xfrm>
                            <a:off x="6563" y="1330"/>
                            <a:ext cx="234" cy="109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 h 109"/>
                              <a:gd name="T2" fmla="*/ 234 w 234"/>
                              <a:gd name="T3" fmla="*/ 0 h 109"/>
                              <a:gd name="T4" fmla="*/ 231 w 234"/>
                              <a:gd name="T5" fmla="*/ 0 h 109"/>
                              <a:gd name="T6" fmla="*/ 229 w 234"/>
                              <a:gd name="T7" fmla="*/ 2 h 109"/>
                              <a:gd name="T8" fmla="*/ 229 w 234"/>
                              <a:gd name="T9" fmla="*/ 5 h 109"/>
                              <a:gd name="T10" fmla="*/ 231 w 234"/>
                              <a:gd name="T11" fmla="*/ 7 h 109"/>
                              <a:gd name="T12" fmla="*/ 231 w 234"/>
                              <a:gd name="T13" fmla="*/ 5 h 109"/>
                              <a:gd name="T14" fmla="*/ 234 w 234"/>
                              <a:gd name="T15" fmla="*/ 2 h 109"/>
                              <a:gd name="T16" fmla="*/ 0 w 234"/>
                              <a:gd name="T17" fmla="*/ 107 h 109"/>
                              <a:gd name="T18" fmla="*/ 3 w 234"/>
                              <a:gd name="T19" fmla="*/ 107 h 109"/>
                              <a:gd name="T20" fmla="*/ 3 w 234"/>
                              <a:gd name="T21" fmla="*/ 107 h 109"/>
                              <a:gd name="T22" fmla="*/ 3 w 234"/>
                              <a:gd name="T23" fmla="*/ 109 h 109"/>
                              <a:gd name="T24" fmla="*/ 3 w 234"/>
                              <a:gd name="T25" fmla="*/ 109 h 109"/>
                              <a:gd name="T26" fmla="*/ 0 w 234"/>
                              <a:gd name="T27" fmla="*/ 10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34" h="109">
                                <a:moveTo>
                                  <a:pt x="234" y="2"/>
                                </a:moveTo>
                                <a:lnTo>
                                  <a:pt x="234" y="0"/>
                                </a:lnTo>
                                <a:lnTo>
                                  <a:pt x="231" y="0"/>
                                </a:lnTo>
                                <a:lnTo>
                                  <a:pt x="229" y="2"/>
                                </a:lnTo>
                                <a:lnTo>
                                  <a:pt x="229" y="5"/>
                                </a:lnTo>
                                <a:lnTo>
                                  <a:pt x="231" y="7"/>
                                </a:lnTo>
                                <a:lnTo>
                                  <a:pt x="231" y="5"/>
                                </a:lnTo>
                                <a:lnTo>
                                  <a:pt x="234" y="2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3" y="107"/>
                                </a:lnTo>
                                <a:lnTo>
                                  <a:pt x="3" y="109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786"/>
                        <wps:cNvSpPr>
                          <a:spLocks noEditPoints="1"/>
                        </wps:cNvSpPr>
                        <wps:spPr bwMode="auto">
                          <a:xfrm>
                            <a:off x="6563" y="1330"/>
                            <a:ext cx="231" cy="112"/>
                          </a:xfrm>
                          <a:custGeom>
                            <a:avLst/>
                            <a:gdLst>
                              <a:gd name="T0" fmla="*/ 231 w 231"/>
                              <a:gd name="T1" fmla="*/ 5 h 112"/>
                              <a:gd name="T2" fmla="*/ 231 w 231"/>
                              <a:gd name="T3" fmla="*/ 2 h 112"/>
                              <a:gd name="T4" fmla="*/ 229 w 231"/>
                              <a:gd name="T5" fmla="*/ 0 h 112"/>
                              <a:gd name="T6" fmla="*/ 226 w 231"/>
                              <a:gd name="T7" fmla="*/ 5 h 112"/>
                              <a:gd name="T8" fmla="*/ 229 w 231"/>
                              <a:gd name="T9" fmla="*/ 7 h 112"/>
                              <a:gd name="T10" fmla="*/ 229 w 231"/>
                              <a:gd name="T11" fmla="*/ 10 h 112"/>
                              <a:gd name="T12" fmla="*/ 231 w 231"/>
                              <a:gd name="T13" fmla="*/ 7 h 112"/>
                              <a:gd name="T14" fmla="*/ 231 w 231"/>
                              <a:gd name="T15" fmla="*/ 5 h 112"/>
                              <a:gd name="T16" fmla="*/ 0 w 231"/>
                              <a:gd name="T17" fmla="*/ 107 h 112"/>
                              <a:gd name="T18" fmla="*/ 0 w 231"/>
                              <a:gd name="T19" fmla="*/ 107 h 112"/>
                              <a:gd name="T20" fmla="*/ 3 w 231"/>
                              <a:gd name="T21" fmla="*/ 109 h 112"/>
                              <a:gd name="T22" fmla="*/ 7 w 231"/>
                              <a:gd name="T23" fmla="*/ 112 h 112"/>
                              <a:gd name="T24" fmla="*/ 5 w 231"/>
                              <a:gd name="T25" fmla="*/ 109 h 112"/>
                              <a:gd name="T26" fmla="*/ 5 w 231"/>
                              <a:gd name="T27" fmla="*/ 107 h 112"/>
                              <a:gd name="T28" fmla="*/ 0 w 231"/>
                              <a:gd name="T29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1" h="112">
                                <a:moveTo>
                                  <a:pt x="231" y="5"/>
                                </a:moveTo>
                                <a:lnTo>
                                  <a:pt x="231" y="2"/>
                                </a:lnTo>
                                <a:lnTo>
                                  <a:pt x="229" y="0"/>
                                </a:lnTo>
                                <a:lnTo>
                                  <a:pt x="226" y="5"/>
                                </a:lnTo>
                                <a:lnTo>
                                  <a:pt x="229" y="7"/>
                                </a:lnTo>
                                <a:lnTo>
                                  <a:pt x="229" y="10"/>
                                </a:lnTo>
                                <a:lnTo>
                                  <a:pt x="231" y="7"/>
                                </a:lnTo>
                                <a:lnTo>
                                  <a:pt x="231" y="5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0" y="107"/>
                                </a:lnTo>
                                <a:lnTo>
                                  <a:pt x="3" y="109"/>
                                </a:lnTo>
                                <a:lnTo>
                                  <a:pt x="7" y="112"/>
                                </a:lnTo>
                                <a:lnTo>
                                  <a:pt x="5" y="109"/>
                                </a:lnTo>
                                <a:lnTo>
                                  <a:pt x="5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787"/>
                        <wps:cNvSpPr>
                          <a:spLocks noEditPoints="1"/>
                        </wps:cNvSpPr>
                        <wps:spPr bwMode="auto">
                          <a:xfrm>
                            <a:off x="6566" y="1332"/>
                            <a:ext cx="228" cy="110"/>
                          </a:xfrm>
                          <a:custGeom>
                            <a:avLst/>
                            <a:gdLst>
                              <a:gd name="T0" fmla="*/ 228 w 228"/>
                              <a:gd name="T1" fmla="*/ 5 h 110"/>
                              <a:gd name="T2" fmla="*/ 226 w 228"/>
                              <a:gd name="T3" fmla="*/ 3 h 110"/>
                              <a:gd name="T4" fmla="*/ 226 w 228"/>
                              <a:gd name="T5" fmla="*/ 0 h 110"/>
                              <a:gd name="T6" fmla="*/ 221 w 228"/>
                              <a:gd name="T7" fmla="*/ 3 h 110"/>
                              <a:gd name="T8" fmla="*/ 223 w 228"/>
                              <a:gd name="T9" fmla="*/ 5 h 110"/>
                              <a:gd name="T10" fmla="*/ 223 w 228"/>
                              <a:gd name="T11" fmla="*/ 10 h 110"/>
                              <a:gd name="T12" fmla="*/ 226 w 228"/>
                              <a:gd name="T13" fmla="*/ 8 h 110"/>
                              <a:gd name="T14" fmla="*/ 228 w 228"/>
                              <a:gd name="T15" fmla="*/ 5 h 110"/>
                              <a:gd name="T16" fmla="*/ 0 w 228"/>
                              <a:gd name="T17" fmla="*/ 105 h 110"/>
                              <a:gd name="T18" fmla="*/ 0 w 228"/>
                              <a:gd name="T19" fmla="*/ 107 h 110"/>
                              <a:gd name="T20" fmla="*/ 4 w 228"/>
                              <a:gd name="T21" fmla="*/ 110 h 110"/>
                              <a:gd name="T22" fmla="*/ 7 w 228"/>
                              <a:gd name="T23" fmla="*/ 110 h 110"/>
                              <a:gd name="T24" fmla="*/ 7 w 228"/>
                              <a:gd name="T25" fmla="*/ 107 h 110"/>
                              <a:gd name="T26" fmla="*/ 4 w 228"/>
                              <a:gd name="T27" fmla="*/ 105 h 110"/>
                              <a:gd name="T28" fmla="*/ 0 w 228"/>
                              <a:gd name="T29" fmla="*/ 10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110">
                                <a:moveTo>
                                  <a:pt x="228" y="5"/>
                                </a:moveTo>
                                <a:lnTo>
                                  <a:pt x="226" y="3"/>
                                </a:lnTo>
                                <a:lnTo>
                                  <a:pt x="226" y="0"/>
                                </a:lnTo>
                                <a:lnTo>
                                  <a:pt x="221" y="3"/>
                                </a:lnTo>
                                <a:lnTo>
                                  <a:pt x="223" y="5"/>
                                </a:lnTo>
                                <a:lnTo>
                                  <a:pt x="223" y="10"/>
                                </a:lnTo>
                                <a:lnTo>
                                  <a:pt x="226" y="8"/>
                                </a:lnTo>
                                <a:lnTo>
                                  <a:pt x="228" y="5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0" y="107"/>
                                </a:lnTo>
                                <a:lnTo>
                                  <a:pt x="4" y="110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4" y="10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788"/>
                        <wps:cNvSpPr>
                          <a:spLocks noEditPoints="1"/>
                        </wps:cNvSpPr>
                        <wps:spPr bwMode="auto">
                          <a:xfrm>
                            <a:off x="6568" y="1335"/>
                            <a:ext cx="224" cy="109"/>
                          </a:xfrm>
                          <a:custGeom>
                            <a:avLst/>
                            <a:gdLst>
                              <a:gd name="T0" fmla="*/ 224 w 224"/>
                              <a:gd name="T1" fmla="*/ 5 h 109"/>
                              <a:gd name="T2" fmla="*/ 224 w 224"/>
                              <a:gd name="T3" fmla="*/ 2 h 109"/>
                              <a:gd name="T4" fmla="*/ 221 w 224"/>
                              <a:gd name="T5" fmla="*/ 0 h 109"/>
                              <a:gd name="T6" fmla="*/ 216 w 224"/>
                              <a:gd name="T7" fmla="*/ 2 h 109"/>
                              <a:gd name="T8" fmla="*/ 219 w 224"/>
                              <a:gd name="T9" fmla="*/ 5 h 109"/>
                              <a:gd name="T10" fmla="*/ 221 w 224"/>
                              <a:gd name="T11" fmla="*/ 10 h 109"/>
                              <a:gd name="T12" fmla="*/ 221 w 224"/>
                              <a:gd name="T13" fmla="*/ 7 h 109"/>
                              <a:gd name="T14" fmla="*/ 224 w 224"/>
                              <a:gd name="T15" fmla="*/ 5 h 109"/>
                              <a:gd name="T16" fmla="*/ 0 w 224"/>
                              <a:gd name="T17" fmla="*/ 102 h 109"/>
                              <a:gd name="T18" fmla="*/ 0 w 224"/>
                              <a:gd name="T19" fmla="*/ 104 h 109"/>
                              <a:gd name="T20" fmla="*/ 2 w 224"/>
                              <a:gd name="T21" fmla="*/ 107 h 109"/>
                              <a:gd name="T22" fmla="*/ 5 w 224"/>
                              <a:gd name="T23" fmla="*/ 107 h 109"/>
                              <a:gd name="T24" fmla="*/ 10 w 224"/>
                              <a:gd name="T25" fmla="*/ 109 h 109"/>
                              <a:gd name="T26" fmla="*/ 7 w 224"/>
                              <a:gd name="T27" fmla="*/ 104 h 109"/>
                              <a:gd name="T28" fmla="*/ 5 w 224"/>
                              <a:gd name="T29" fmla="*/ 99 h 109"/>
                              <a:gd name="T30" fmla="*/ 0 w 224"/>
                              <a:gd name="T31" fmla="*/ 10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4" h="109">
                                <a:moveTo>
                                  <a:pt x="224" y="5"/>
                                </a:moveTo>
                                <a:lnTo>
                                  <a:pt x="224" y="2"/>
                                </a:lnTo>
                                <a:lnTo>
                                  <a:pt x="221" y="0"/>
                                </a:lnTo>
                                <a:lnTo>
                                  <a:pt x="216" y="2"/>
                                </a:lnTo>
                                <a:lnTo>
                                  <a:pt x="219" y="5"/>
                                </a:lnTo>
                                <a:lnTo>
                                  <a:pt x="221" y="10"/>
                                </a:lnTo>
                                <a:lnTo>
                                  <a:pt x="221" y="7"/>
                                </a:lnTo>
                                <a:lnTo>
                                  <a:pt x="224" y="5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0" y="104"/>
                                </a:lnTo>
                                <a:lnTo>
                                  <a:pt x="2" y="107"/>
                                </a:lnTo>
                                <a:lnTo>
                                  <a:pt x="5" y="107"/>
                                </a:lnTo>
                                <a:lnTo>
                                  <a:pt x="10" y="109"/>
                                </a:lnTo>
                                <a:lnTo>
                                  <a:pt x="7" y="104"/>
                                </a:lnTo>
                                <a:lnTo>
                                  <a:pt x="5" y="99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789"/>
                        <wps:cNvSpPr>
                          <a:spLocks noEditPoints="1"/>
                        </wps:cNvSpPr>
                        <wps:spPr bwMode="auto">
                          <a:xfrm>
                            <a:off x="6570" y="1335"/>
                            <a:ext cx="219" cy="112"/>
                          </a:xfrm>
                          <a:custGeom>
                            <a:avLst/>
                            <a:gdLst>
                              <a:gd name="T0" fmla="*/ 219 w 219"/>
                              <a:gd name="T1" fmla="*/ 7 h 112"/>
                              <a:gd name="T2" fmla="*/ 219 w 219"/>
                              <a:gd name="T3" fmla="*/ 2 h 112"/>
                              <a:gd name="T4" fmla="*/ 217 w 219"/>
                              <a:gd name="T5" fmla="*/ 0 h 112"/>
                              <a:gd name="T6" fmla="*/ 214 w 219"/>
                              <a:gd name="T7" fmla="*/ 2 h 112"/>
                              <a:gd name="T8" fmla="*/ 214 w 219"/>
                              <a:gd name="T9" fmla="*/ 5 h 112"/>
                              <a:gd name="T10" fmla="*/ 214 w 219"/>
                              <a:gd name="T11" fmla="*/ 7 h 112"/>
                              <a:gd name="T12" fmla="*/ 217 w 219"/>
                              <a:gd name="T13" fmla="*/ 12 h 112"/>
                              <a:gd name="T14" fmla="*/ 219 w 219"/>
                              <a:gd name="T15" fmla="*/ 10 h 112"/>
                              <a:gd name="T16" fmla="*/ 219 w 219"/>
                              <a:gd name="T17" fmla="*/ 7 h 112"/>
                              <a:gd name="T18" fmla="*/ 0 w 219"/>
                              <a:gd name="T19" fmla="*/ 102 h 112"/>
                              <a:gd name="T20" fmla="*/ 3 w 219"/>
                              <a:gd name="T21" fmla="*/ 104 h 112"/>
                              <a:gd name="T22" fmla="*/ 3 w 219"/>
                              <a:gd name="T23" fmla="*/ 107 h 112"/>
                              <a:gd name="T24" fmla="*/ 8 w 219"/>
                              <a:gd name="T25" fmla="*/ 109 h 112"/>
                              <a:gd name="T26" fmla="*/ 10 w 219"/>
                              <a:gd name="T27" fmla="*/ 112 h 112"/>
                              <a:gd name="T28" fmla="*/ 8 w 219"/>
                              <a:gd name="T29" fmla="*/ 104 h 112"/>
                              <a:gd name="T30" fmla="*/ 5 w 219"/>
                              <a:gd name="T31" fmla="*/ 99 h 112"/>
                              <a:gd name="T32" fmla="*/ 0 w 219"/>
                              <a:gd name="T33" fmla="*/ 10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9" h="112">
                                <a:moveTo>
                                  <a:pt x="219" y="7"/>
                                </a:moveTo>
                                <a:lnTo>
                                  <a:pt x="219" y="2"/>
                                </a:lnTo>
                                <a:lnTo>
                                  <a:pt x="217" y="0"/>
                                </a:lnTo>
                                <a:lnTo>
                                  <a:pt x="214" y="2"/>
                                </a:lnTo>
                                <a:lnTo>
                                  <a:pt x="214" y="5"/>
                                </a:lnTo>
                                <a:lnTo>
                                  <a:pt x="214" y="7"/>
                                </a:lnTo>
                                <a:lnTo>
                                  <a:pt x="217" y="12"/>
                                </a:lnTo>
                                <a:lnTo>
                                  <a:pt x="219" y="10"/>
                                </a:lnTo>
                                <a:lnTo>
                                  <a:pt x="219" y="7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3" y="104"/>
                                </a:lnTo>
                                <a:lnTo>
                                  <a:pt x="3" y="107"/>
                                </a:lnTo>
                                <a:lnTo>
                                  <a:pt x="8" y="109"/>
                                </a:lnTo>
                                <a:lnTo>
                                  <a:pt x="10" y="112"/>
                                </a:lnTo>
                                <a:lnTo>
                                  <a:pt x="8" y="104"/>
                                </a:lnTo>
                                <a:lnTo>
                                  <a:pt x="5" y="99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790"/>
                        <wps:cNvSpPr>
                          <a:spLocks noEditPoints="1"/>
                        </wps:cNvSpPr>
                        <wps:spPr bwMode="auto">
                          <a:xfrm>
                            <a:off x="6573" y="1337"/>
                            <a:ext cx="216" cy="112"/>
                          </a:xfrm>
                          <a:custGeom>
                            <a:avLst/>
                            <a:gdLst>
                              <a:gd name="T0" fmla="*/ 216 w 216"/>
                              <a:gd name="T1" fmla="*/ 8 h 112"/>
                              <a:gd name="T2" fmla="*/ 214 w 216"/>
                              <a:gd name="T3" fmla="*/ 3 h 112"/>
                              <a:gd name="T4" fmla="*/ 211 w 216"/>
                              <a:gd name="T5" fmla="*/ 0 h 112"/>
                              <a:gd name="T6" fmla="*/ 209 w 216"/>
                              <a:gd name="T7" fmla="*/ 3 h 112"/>
                              <a:gd name="T8" fmla="*/ 211 w 216"/>
                              <a:gd name="T9" fmla="*/ 8 h 112"/>
                              <a:gd name="T10" fmla="*/ 214 w 216"/>
                              <a:gd name="T11" fmla="*/ 13 h 112"/>
                              <a:gd name="T12" fmla="*/ 214 w 216"/>
                              <a:gd name="T13" fmla="*/ 10 h 112"/>
                              <a:gd name="T14" fmla="*/ 216 w 216"/>
                              <a:gd name="T15" fmla="*/ 8 h 112"/>
                              <a:gd name="T16" fmla="*/ 0 w 216"/>
                              <a:gd name="T17" fmla="*/ 97 h 112"/>
                              <a:gd name="T18" fmla="*/ 2 w 216"/>
                              <a:gd name="T19" fmla="*/ 102 h 112"/>
                              <a:gd name="T20" fmla="*/ 5 w 216"/>
                              <a:gd name="T21" fmla="*/ 107 h 112"/>
                              <a:gd name="T22" fmla="*/ 7 w 216"/>
                              <a:gd name="T23" fmla="*/ 110 h 112"/>
                              <a:gd name="T24" fmla="*/ 12 w 216"/>
                              <a:gd name="T25" fmla="*/ 112 h 112"/>
                              <a:gd name="T26" fmla="*/ 7 w 216"/>
                              <a:gd name="T27" fmla="*/ 105 h 112"/>
                              <a:gd name="T28" fmla="*/ 5 w 216"/>
                              <a:gd name="T29" fmla="*/ 97 h 112"/>
                              <a:gd name="T30" fmla="*/ 0 w 216"/>
                              <a:gd name="T31" fmla="*/ 9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6" h="112">
                                <a:moveTo>
                                  <a:pt x="216" y="8"/>
                                </a:moveTo>
                                <a:lnTo>
                                  <a:pt x="214" y="3"/>
                                </a:lnTo>
                                <a:lnTo>
                                  <a:pt x="211" y="0"/>
                                </a:lnTo>
                                <a:lnTo>
                                  <a:pt x="209" y="3"/>
                                </a:lnTo>
                                <a:lnTo>
                                  <a:pt x="211" y="8"/>
                                </a:lnTo>
                                <a:lnTo>
                                  <a:pt x="214" y="13"/>
                                </a:lnTo>
                                <a:lnTo>
                                  <a:pt x="214" y="10"/>
                                </a:lnTo>
                                <a:lnTo>
                                  <a:pt x="216" y="8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2" y="102"/>
                                </a:lnTo>
                                <a:lnTo>
                                  <a:pt x="5" y="107"/>
                                </a:lnTo>
                                <a:lnTo>
                                  <a:pt x="7" y="110"/>
                                </a:lnTo>
                                <a:lnTo>
                                  <a:pt x="12" y="112"/>
                                </a:lnTo>
                                <a:lnTo>
                                  <a:pt x="7" y="105"/>
                                </a:lnTo>
                                <a:lnTo>
                                  <a:pt x="5" y="97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791"/>
                        <wps:cNvSpPr>
                          <a:spLocks noEditPoints="1"/>
                        </wps:cNvSpPr>
                        <wps:spPr bwMode="auto">
                          <a:xfrm>
                            <a:off x="6575" y="1340"/>
                            <a:ext cx="212" cy="112"/>
                          </a:xfrm>
                          <a:custGeom>
                            <a:avLst/>
                            <a:gdLst>
                              <a:gd name="T0" fmla="*/ 212 w 212"/>
                              <a:gd name="T1" fmla="*/ 7 h 112"/>
                              <a:gd name="T2" fmla="*/ 209 w 212"/>
                              <a:gd name="T3" fmla="*/ 2 h 112"/>
                              <a:gd name="T4" fmla="*/ 209 w 212"/>
                              <a:gd name="T5" fmla="*/ 0 h 112"/>
                              <a:gd name="T6" fmla="*/ 207 w 212"/>
                              <a:gd name="T7" fmla="*/ 0 h 112"/>
                              <a:gd name="T8" fmla="*/ 204 w 212"/>
                              <a:gd name="T9" fmla="*/ 2 h 112"/>
                              <a:gd name="T10" fmla="*/ 207 w 212"/>
                              <a:gd name="T11" fmla="*/ 7 h 112"/>
                              <a:gd name="T12" fmla="*/ 209 w 212"/>
                              <a:gd name="T13" fmla="*/ 12 h 112"/>
                              <a:gd name="T14" fmla="*/ 212 w 212"/>
                              <a:gd name="T15" fmla="*/ 10 h 112"/>
                              <a:gd name="T16" fmla="*/ 212 w 212"/>
                              <a:gd name="T17" fmla="*/ 7 h 112"/>
                              <a:gd name="T18" fmla="*/ 0 w 212"/>
                              <a:gd name="T19" fmla="*/ 94 h 112"/>
                              <a:gd name="T20" fmla="*/ 3 w 212"/>
                              <a:gd name="T21" fmla="*/ 99 h 112"/>
                              <a:gd name="T22" fmla="*/ 5 w 212"/>
                              <a:gd name="T23" fmla="*/ 107 h 112"/>
                              <a:gd name="T24" fmla="*/ 10 w 212"/>
                              <a:gd name="T25" fmla="*/ 109 h 112"/>
                              <a:gd name="T26" fmla="*/ 13 w 212"/>
                              <a:gd name="T27" fmla="*/ 112 h 112"/>
                              <a:gd name="T28" fmla="*/ 8 w 212"/>
                              <a:gd name="T29" fmla="*/ 102 h 112"/>
                              <a:gd name="T30" fmla="*/ 5 w 212"/>
                              <a:gd name="T31" fmla="*/ 94 h 112"/>
                              <a:gd name="T32" fmla="*/ 0 w 212"/>
                              <a:gd name="T33" fmla="*/ 9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2" h="112">
                                <a:moveTo>
                                  <a:pt x="212" y="7"/>
                                </a:moveTo>
                                <a:lnTo>
                                  <a:pt x="209" y="2"/>
                                </a:lnTo>
                                <a:lnTo>
                                  <a:pt x="209" y="0"/>
                                </a:lnTo>
                                <a:lnTo>
                                  <a:pt x="207" y="0"/>
                                </a:lnTo>
                                <a:lnTo>
                                  <a:pt x="204" y="2"/>
                                </a:lnTo>
                                <a:lnTo>
                                  <a:pt x="207" y="7"/>
                                </a:lnTo>
                                <a:lnTo>
                                  <a:pt x="209" y="12"/>
                                </a:lnTo>
                                <a:lnTo>
                                  <a:pt x="212" y="10"/>
                                </a:lnTo>
                                <a:lnTo>
                                  <a:pt x="212" y="7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3" y="99"/>
                                </a:lnTo>
                                <a:lnTo>
                                  <a:pt x="5" y="107"/>
                                </a:lnTo>
                                <a:lnTo>
                                  <a:pt x="10" y="109"/>
                                </a:lnTo>
                                <a:lnTo>
                                  <a:pt x="13" y="112"/>
                                </a:lnTo>
                                <a:lnTo>
                                  <a:pt x="8" y="102"/>
                                </a:lnTo>
                                <a:lnTo>
                                  <a:pt x="5" y="94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0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792"/>
                        <wps:cNvSpPr>
                          <a:spLocks noEditPoints="1"/>
                        </wps:cNvSpPr>
                        <wps:spPr bwMode="auto">
                          <a:xfrm>
                            <a:off x="6578" y="1340"/>
                            <a:ext cx="209" cy="114"/>
                          </a:xfrm>
                          <a:custGeom>
                            <a:avLst/>
                            <a:gdLst>
                              <a:gd name="T0" fmla="*/ 209 w 209"/>
                              <a:gd name="T1" fmla="*/ 10 h 114"/>
                              <a:gd name="T2" fmla="*/ 206 w 209"/>
                              <a:gd name="T3" fmla="*/ 5 h 114"/>
                              <a:gd name="T4" fmla="*/ 204 w 209"/>
                              <a:gd name="T5" fmla="*/ 0 h 114"/>
                              <a:gd name="T6" fmla="*/ 201 w 209"/>
                              <a:gd name="T7" fmla="*/ 2 h 114"/>
                              <a:gd name="T8" fmla="*/ 199 w 209"/>
                              <a:gd name="T9" fmla="*/ 2 h 114"/>
                              <a:gd name="T10" fmla="*/ 201 w 209"/>
                              <a:gd name="T11" fmla="*/ 7 h 114"/>
                              <a:gd name="T12" fmla="*/ 204 w 209"/>
                              <a:gd name="T13" fmla="*/ 12 h 114"/>
                              <a:gd name="T14" fmla="*/ 206 w 209"/>
                              <a:gd name="T15" fmla="*/ 12 h 114"/>
                              <a:gd name="T16" fmla="*/ 209 w 209"/>
                              <a:gd name="T17" fmla="*/ 10 h 114"/>
                              <a:gd name="T18" fmla="*/ 0 w 209"/>
                              <a:gd name="T19" fmla="*/ 94 h 114"/>
                              <a:gd name="T20" fmla="*/ 2 w 209"/>
                              <a:gd name="T21" fmla="*/ 102 h 114"/>
                              <a:gd name="T22" fmla="*/ 7 w 209"/>
                              <a:gd name="T23" fmla="*/ 109 h 114"/>
                              <a:gd name="T24" fmla="*/ 10 w 209"/>
                              <a:gd name="T25" fmla="*/ 112 h 114"/>
                              <a:gd name="T26" fmla="*/ 15 w 209"/>
                              <a:gd name="T27" fmla="*/ 114 h 114"/>
                              <a:gd name="T28" fmla="*/ 10 w 209"/>
                              <a:gd name="T29" fmla="*/ 104 h 114"/>
                              <a:gd name="T30" fmla="*/ 5 w 209"/>
                              <a:gd name="T31" fmla="*/ 92 h 114"/>
                              <a:gd name="T32" fmla="*/ 0 w 209"/>
                              <a:gd name="T33" fmla="*/ 9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9" h="114">
                                <a:moveTo>
                                  <a:pt x="209" y="10"/>
                                </a:moveTo>
                                <a:lnTo>
                                  <a:pt x="206" y="5"/>
                                </a:lnTo>
                                <a:lnTo>
                                  <a:pt x="204" y="0"/>
                                </a:lnTo>
                                <a:lnTo>
                                  <a:pt x="201" y="2"/>
                                </a:lnTo>
                                <a:lnTo>
                                  <a:pt x="199" y="2"/>
                                </a:lnTo>
                                <a:lnTo>
                                  <a:pt x="201" y="7"/>
                                </a:lnTo>
                                <a:lnTo>
                                  <a:pt x="204" y="12"/>
                                </a:lnTo>
                                <a:lnTo>
                                  <a:pt x="206" y="12"/>
                                </a:lnTo>
                                <a:lnTo>
                                  <a:pt x="209" y="10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2" y="102"/>
                                </a:lnTo>
                                <a:lnTo>
                                  <a:pt x="7" y="109"/>
                                </a:lnTo>
                                <a:lnTo>
                                  <a:pt x="10" y="112"/>
                                </a:lnTo>
                                <a:lnTo>
                                  <a:pt x="15" y="114"/>
                                </a:lnTo>
                                <a:lnTo>
                                  <a:pt x="10" y="104"/>
                                </a:lnTo>
                                <a:lnTo>
                                  <a:pt x="5" y="92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793"/>
                        <wps:cNvSpPr>
                          <a:spLocks noEditPoints="1"/>
                        </wps:cNvSpPr>
                        <wps:spPr bwMode="auto">
                          <a:xfrm>
                            <a:off x="6580" y="1342"/>
                            <a:ext cx="204" cy="115"/>
                          </a:xfrm>
                          <a:custGeom>
                            <a:avLst/>
                            <a:gdLst>
                              <a:gd name="T0" fmla="*/ 204 w 204"/>
                              <a:gd name="T1" fmla="*/ 10 h 115"/>
                              <a:gd name="T2" fmla="*/ 202 w 204"/>
                              <a:gd name="T3" fmla="*/ 5 h 115"/>
                              <a:gd name="T4" fmla="*/ 199 w 204"/>
                              <a:gd name="T5" fmla="*/ 0 h 115"/>
                              <a:gd name="T6" fmla="*/ 197 w 204"/>
                              <a:gd name="T7" fmla="*/ 3 h 115"/>
                              <a:gd name="T8" fmla="*/ 199 w 204"/>
                              <a:gd name="T9" fmla="*/ 8 h 115"/>
                              <a:gd name="T10" fmla="*/ 202 w 204"/>
                              <a:gd name="T11" fmla="*/ 13 h 115"/>
                              <a:gd name="T12" fmla="*/ 202 w 204"/>
                              <a:gd name="T13" fmla="*/ 10 h 115"/>
                              <a:gd name="T14" fmla="*/ 204 w 204"/>
                              <a:gd name="T15" fmla="*/ 10 h 115"/>
                              <a:gd name="T16" fmla="*/ 0 w 204"/>
                              <a:gd name="T17" fmla="*/ 92 h 115"/>
                              <a:gd name="T18" fmla="*/ 3 w 204"/>
                              <a:gd name="T19" fmla="*/ 100 h 115"/>
                              <a:gd name="T20" fmla="*/ 8 w 204"/>
                              <a:gd name="T21" fmla="*/ 110 h 115"/>
                              <a:gd name="T22" fmla="*/ 13 w 204"/>
                              <a:gd name="T23" fmla="*/ 112 h 115"/>
                              <a:gd name="T24" fmla="*/ 18 w 204"/>
                              <a:gd name="T25" fmla="*/ 115 h 115"/>
                              <a:gd name="T26" fmla="*/ 10 w 204"/>
                              <a:gd name="T27" fmla="*/ 102 h 115"/>
                              <a:gd name="T28" fmla="*/ 5 w 204"/>
                              <a:gd name="T29" fmla="*/ 90 h 115"/>
                              <a:gd name="T30" fmla="*/ 0 w 204"/>
                              <a:gd name="T31" fmla="*/ 9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4" h="115">
                                <a:moveTo>
                                  <a:pt x="204" y="10"/>
                                </a:moveTo>
                                <a:lnTo>
                                  <a:pt x="202" y="5"/>
                                </a:lnTo>
                                <a:lnTo>
                                  <a:pt x="199" y="0"/>
                                </a:lnTo>
                                <a:lnTo>
                                  <a:pt x="197" y="3"/>
                                </a:lnTo>
                                <a:lnTo>
                                  <a:pt x="199" y="8"/>
                                </a:lnTo>
                                <a:lnTo>
                                  <a:pt x="202" y="13"/>
                                </a:lnTo>
                                <a:lnTo>
                                  <a:pt x="202" y="10"/>
                                </a:lnTo>
                                <a:lnTo>
                                  <a:pt x="204" y="1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3" y="100"/>
                                </a:lnTo>
                                <a:lnTo>
                                  <a:pt x="8" y="110"/>
                                </a:lnTo>
                                <a:lnTo>
                                  <a:pt x="13" y="112"/>
                                </a:lnTo>
                                <a:lnTo>
                                  <a:pt x="18" y="115"/>
                                </a:lnTo>
                                <a:lnTo>
                                  <a:pt x="10" y="102"/>
                                </a:lnTo>
                                <a:lnTo>
                                  <a:pt x="5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794"/>
                        <wps:cNvSpPr>
                          <a:spLocks noEditPoints="1"/>
                        </wps:cNvSpPr>
                        <wps:spPr bwMode="auto">
                          <a:xfrm>
                            <a:off x="6583" y="1342"/>
                            <a:ext cx="199" cy="117"/>
                          </a:xfrm>
                          <a:custGeom>
                            <a:avLst/>
                            <a:gdLst>
                              <a:gd name="T0" fmla="*/ 199 w 199"/>
                              <a:gd name="T1" fmla="*/ 10 h 117"/>
                              <a:gd name="T2" fmla="*/ 196 w 199"/>
                              <a:gd name="T3" fmla="*/ 5 h 117"/>
                              <a:gd name="T4" fmla="*/ 194 w 199"/>
                              <a:gd name="T5" fmla="*/ 0 h 117"/>
                              <a:gd name="T6" fmla="*/ 194 w 199"/>
                              <a:gd name="T7" fmla="*/ 3 h 117"/>
                              <a:gd name="T8" fmla="*/ 191 w 199"/>
                              <a:gd name="T9" fmla="*/ 5 h 117"/>
                              <a:gd name="T10" fmla="*/ 194 w 199"/>
                              <a:gd name="T11" fmla="*/ 10 h 117"/>
                              <a:gd name="T12" fmla="*/ 196 w 199"/>
                              <a:gd name="T13" fmla="*/ 15 h 117"/>
                              <a:gd name="T14" fmla="*/ 199 w 199"/>
                              <a:gd name="T15" fmla="*/ 13 h 117"/>
                              <a:gd name="T16" fmla="*/ 199 w 199"/>
                              <a:gd name="T17" fmla="*/ 10 h 117"/>
                              <a:gd name="T18" fmla="*/ 0 w 199"/>
                              <a:gd name="T19" fmla="*/ 90 h 117"/>
                              <a:gd name="T20" fmla="*/ 5 w 199"/>
                              <a:gd name="T21" fmla="*/ 102 h 117"/>
                              <a:gd name="T22" fmla="*/ 10 w 199"/>
                              <a:gd name="T23" fmla="*/ 112 h 117"/>
                              <a:gd name="T24" fmla="*/ 15 w 199"/>
                              <a:gd name="T25" fmla="*/ 115 h 117"/>
                              <a:gd name="T26" fmla="*/ 20 w 199"/>
                              <a:gd name="T27" fmla="*/ 117 h 117"/>
                              <a:gd name="T28" fmla="*/ 10 w 199"/>
                              <a:gd name="T29" fmla="*/ 102 h 117"/>
                              <a:gd name="T30" fmla="*/ 5 w 199"/>
                              <a:gd name="T31" fmla="*/ 90 h 117"/>
                              <a:gd name="T32" fmla="*/ 0 w 199"/>
                              <a:gd name="T33" fmla="*/ 9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9" h="117">
                                <a:moveTo>
                                  <a:pt x="199" y="10"/>
                                </a:moveTo>
                                <a:lnTo>
                                  <a:pt x="196" y="5"/>
                                </a:lnTo>
                                <a:lnTo>
                                  <a:pt x="194" y="0"/>
                                </a:lnTo>
                                <a:lnTo>
                                  <a:pt x="194" y="3"/>
                                </a:lnTo>
                                <a:lnTo>
                                  <a:pt x="191" y="5"/>
                                </a:lnTo>
                                <a:lnTo>
                                  <a:pt x="194" y="10"/>
                                </a:lnTo>
                                <a:lnTo>
                                  <a:pt x="196" y="15"/>
                                </a:lnTo>
                                <a:lnTo>
                                  <a:pt x="199" y="13"/>
                                </a:lnTo>
                                <a:lnTo>
                                  <a:pt x="199" y="10"/>
                                </a:lnTo>
                                <a:close/>
                                <a:moveTo>
                                  <a:pt x="0" y="90"/>
                                </a:moveTo>
                                <a:lnTo>
                                  <a:pt x="5" y="102"/>
                                </a:lnTo>
                                <a:lnTo>
                                  <a:pt x="10" y="112"/>
                                </a:lnTo>
                                <a:lnTo>
                                  <a:pt x="15" y="115"/>
                                </a:lnTo>
                                <a:lnTo>
                                  <a:pt x="20" y="117"/>
                                </a:lnTo>
                                <a:lnTo>
                                  <a:pt x="10" y="102"/>
                                </a:lnTo>
                                <a:lnTo>
                                  <a:pt x="5" y="90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795"/>
                        <wps:cNvSpPr>
                          <a:spLocks noEditPoints="1"/>
                        </wps:cNvSpPr>
                        <wps:spPr bwMode="auto">
                          <a:xfrm>
                            <a:off x="6585" y="1345"/>
                            <a:ext cx="197" cy="114"/>
                          </a:xfrm>
                          <a:custGeom>
                            <a:avLst/>
                            <a:gdLst>
                              <a:gd name="T0" fmla="*/ 197 w 197"/>
                              <a:gd name="T1" fmla="*/ 10 h 114"/>
                              <a:gd name="T2" fmla="*/ 194 w 197"/>
                              <a:gd name="T3" fmla="*/ 5 h 114"/>
                              <a:gd name="T4" fmla="*/ 192 w 197"/>
                              <a:gd name="T5" fmla="*/ 0 h 114"/>
                              <a:gd name="T6" fmla="*/ 187 w 197"/>
                              <a:gd name="T7" fmla="*/ 2 h 114"/>
                              <a:gd name="T8" fmla="*/ 189 w 197"/>
                              <a:gd name="T9" fmla="*/ 10 h 114"/>
                              <a:gd name="T10" fmla="*/ 192 w 197"/>
                              <a:gd name="T11" fmla="*/ 15 h 114"/>
                              <a:gd name="T12" fmla="*/ 194 w 197"/>
                              <a:gd name="T13" fmla="*/ 12 h 114"/>
                              <a:gd name="T14" fmla="*/ 197 w 197"/>
                              <a:gd name="T15" fmla="*/ 10 h 114"/>
                              <a:gd name="T16" fmla="*/ 0 w 197"/>
                              <a:gd name="T17" fmla="*/ 87 h 114"/>
                              <a:gd name="T18" fmla="*/ 5 w 197"/>
                              <a:gd name="T19" fmla="*/ 99 h 114"/>
                              <a:gd name="T20" fmla="*/ 13 w 197"/>
                              <a:gd name="T21" fmla="*/ 112 h 114"/>
                              <a:gd name="T22" fmla="*/ 18 w 197"/>
                              <a:gd name="T23" fmla="*/ 114 h 114"/>
                              <a:gd name="T24" fmla="*/ 23 w 197"/>
                              <a:gd name="T25" fmla="*/ 114 h 114"/>
                              <a:gd name="T26" fmla="*/ 13 w 197"/>
                              <a:gd name="T27" fmla="*/ 102 h 114"/>
                              <a:gd name="T28" fmla="*/ 5 w 197"/>
                              <a:gd name="T29" fmla="*/ 87 h 114"/>
                              <a:gd name="T30" fmla="*/ 0 w 197"/>
                              <a:gd name="T31" fmla="*/ 8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97" h="114">
                                <a:moveTo>
                                  <a:pt x="197" y="10"/>
                                </a:moveTo>
                                <a:lnTo>
                                  <a:pt x="194" y="5"/>
                                </a:lnTo>
                                <a:lnTo>
                                  <a:pt x="192" y="0"/>
                                </a:lnTo>
                                <a:lnTo>
                                  <a:pt x="187" y="2"/>
                                </a:lnTo>
                                <a:lnTo>
                                  <a:pt x="189" y="10"/>
                                </a:lnTo>
                                <a:lnTo>
                                  <a:pt x="192" y="15"/>
                                </a:lnTo>
                                <a:lnTo>
                                  <a:pt x="194" y="12"/>
                                </a:lnTo>
                                <a:lnTo>
                                  <a:pt x="197" y="10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5" y="99"/>
                                </a:lnTo>
                                <a:lnTo>
                                  <a:pt x="13" y="112"/>
                                </a:lnTo>
                                <a:lnTo>
                                  <a:pt x="18" y="114"/>
                                </a:lnTo>
                                <a:lnTo>
                                  <a:pt x="23" y="114"/>
                                </a:lnTo>
                                <a:lnTo>
                                  <a:pt x="13" y="102"/>
                                </a:lnTo>
                                <a:lnTo>
                                  <a:pt x="5" y="87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796"/>
                        <wps:cNvSpPr>
                          <a:spLocks noEditPoints="1"/>
                        </wps:cNvSpPr>
                        <wps:spPr bwMode="auto">
                          <a:xfrm>
                            <a:off x="6588" y="1347"/>
                            <a:ext cx="191" cy="11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10 h 115"/>
                              <a:gd name="T2" fmla="*/ 189 w 191"/>
                              <a:gd name="T3" fmla="*/ 5 h 115"/>
                              <a:gd name="T4" fmla="*/ 186 w 191"/>
                              <a:gd name="T5" fmla="*/ 0 h 115"/>
                              <a:gd name="T6" fmla="*/ 184 w 191"/>
                              <a:gd name="T7" fmla="*/ 0 h 115"/>
                              <a:gd name="T8" fmla="*/ 181 w 191"/>
                              <a:gd name="T9" fmla="*/ 3 h 115"/>
                              <a:gd name="T10" fmla="*/ 184 w 191"/>
                              <a:gd name="T11" fmla="*/ 10 h 115"/>
                              <a:gd name="T12" fmla="*/ 186 w 191"/>
                              <a:gd name="T13" fmla="*/ 15 h 115"/>
                              <a:gd name="T14" fmla="*/ 189 w 191"/>
                              <a:gd name="T15" fmla="*/ 13 h 115"/>
                              <a:gd name="T16" fmla="*/ 191 w 191"/>
                              <a:gd name="T17" fmla="*/ 10 h 115"/>
                              <a:gd name="T18" fmla="*/ 0 w 191"/>
                              <a:gd name="T19" fmla="*/ 85 h 115"/>
                              <a:gd name="T20" fmla="*/ 5 w 191"/>
                              <a:gd name="T21" fmla="*/ 97 h 115"/>
                              <a:gd name="T22" fmla="*/ 15 w 191"/>
                              <a:gd name="T23" fmla="*/ 112 h 115"/>
                              <a:gd name="T24" fmla="*/ 20 w 191"/>
                              <a:gd name="T25" fmla="*/ 112 h 115"/>
                              <a:gd name="T26" fmla="*/ 25 w 191"/>
                              <a:gd name="T27" fmla="*/ 115 h 115"/>
                              <a:gd name="T28" fmla="*/ 12 w 191"/>
                              <a:gd name="T29" fmla="*/ 100 h 115"/>
                              <a:gd name="T30" fmla="*/ 5 w 191"/>
                              <a:gd name="T31" fmla="*/ 82 h 115"/>
                              <a:gd name="T32" fmla="*/ 0 w 191"/>
                              <a:gd name="T33" fmla="*/ 8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1" h="115">
                                <a:moveTo>
                                  <a:pt x="191" y="10"/>
                                </a:moveTo>
                                <a:lnTo>
                                  <a:pt x="189" y="5"/>
                                </a:lnTo>
                                <a:lnTo>
                                  <a:pt x="186" y="0"/>
                                </a:lnTo>
                                <a:lnTo>
                                  <a:pt x="184" y="0"/>
                                </a:lnTo>
                                <a:lnTo>
                                  <a:pt x="181" y="3"/>
                                </a:lnTo>
                                <a:lnTo>
                                  <a:pt x="184" y="10"/>
                                </a:lnTo>
                                <a:lnTo>
                                  <a:pt x="186" y="15"/>
                                </a:lnTo>
                                <a:lnTo>
                                  <a:pt x="189" y="13"/>
                                </a:lnTo>
                                <a:lnTo>
                                  <a:pt x="191" y="10"/>
                                </a:lnTo>
                                <a:close/>
                                <a:moveTo>
                                  <a:pt x="0" y="85"/>
                                </a:moveTo>
                                <a:lnTo>
                                  <a:pt x="5" y="97"/>
                                </a:lnTo>
                                <a:lnTo>
                                  <a:pt x="15" y="112"/>
                                </a:lnTo>
                                <a:lnTo>
                                  <a:pt x="20" y="112"/>
                                </a:lnTo>
                                <a:lnTo>
                                  <a:pt x="25" y="115"/>
                                </a:lnTo>
                                <a:lnTo>
                                  <a:pt x="12" y="100"/>
                                </a:lnTo>
                                <a:lnTo>
                                  <a:pt x="5" y="82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797"/>
                        <wps:cNvSpPr>
                          <a:spLocks noEditPoints="1"/>
                        </wps:cNvSpPr>
                        <wps:spPr bwMode="auto">
                          <a:xfrm>
                            <a:off x="6590" y="1347"/>
                            <a:ext cx="187" cy="117"/>
                          </a:xfrm>
                          <a:custGeom>
                            <a:avLst/>
                            <a:gdLst>
                              <a:gd name="T0" fmla="*/ 187 w 187"/>
                              <a:gd name="T1" fmla="*/ 13 h 117"/>
                              <a:gd name="T2" fmla="*/ 184 w 187"/>
                              <a:gd name="T3" fmla="*/ 8 h 117"/>
                              <a:gd name="T4" fmla="*/ 182 w 187"/>
                              <a:gd name="T5" fmla="*/ 0 h 117"/>
                              <a:gd name="T6" fmla="*/ 179 w 187"/>
                              <a:gd name="T7" fmla="*/ 3 h 117"/>
                              <a:gd name="T8" fmla="*/ 177 w 187"/>
                              <a:gd name="T9" fmla="*/ 5 h 117"/>
                              <a:gd name="T10" fmla="*/ 182 w 187"/>
                              <a:gd name="T11" fmla="*/ 10 h 117"/>
                              <a:gd name="T12" fmla="*/ 184 w 187"/>
                              <a:gd name="T13" fmla="*/ 18 h 117"/>
                              <a:gd name="T14" fmla="*/ 184 w 187"/>
                              <a:gd name="T15" fmla="*/ 15 h 117"/>
                              <a:gd name="T16" fmla="*/ 187 w 187"/>
                              <a:gd name="T17" fmla="*/ 13 h 117"/>
                              <a:gd name="T18" fmla="*/ 0 w 187"/>
                              <a:gd name="T19" fmla="*/ 85 h 117"/>
                              <a:gd name="T20" fmla="*/ 8 w 187"/>
                              <a:gd name="T21" fmla="*/ 100 h 117"/>
                              <a:gd name="T22" fmla="*/ 18 w 187"/>
                              <a:gd name="T23" fmla="*/ 112 h 117"/>
                              <a:gd name="T24" fmla="*/ 23 w 187"/>
                              <a:gd name="T25" fmla="*/ 115 h 117"/>
                              <a:gd name="T26" fmla="*/ 28 w 187"/>
                              <a:gd name="T27" fmla="*/ 117 h 117"/>
                              <a:gd name="T28" fmla="*/ 13 w 187"/>
                              <a:gd name="T29" fmla="*/ 100 h 117"/>
                              <a:gd name="T30" fmla="*/ 5 w 187"/>
                              <a:gd name="T31" fmla="*/ 82 h 117"/>
                              <a:gd name="T32" fmla="*/ 0 w 187"/>
                              <a:gd name="T33" fmla="*/ 8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17">
                                <a:moveTo>
                                  <a:pt x="187" y="13"/>
                                </a:moveTo>
                                <a:lnTo>
                                  <a:pt x="184" y="8"/>
                                </a:lnTo>
                                <a:lnTo>
                                  <a:pt x="182" y="0"/>
                                </a:lnTo>
                                <a:lnTo>
                                  <a:pt x="179" y="3"/>
                                </a:lnTo>
                                <a:lnTo>
                                  <a:pt x="177" y="5"/>
                                </a:lnTo>
                                <a:lnTo>
                                  <a:pt x="182" y="10"/>
                                </a:lnTo>
                                <a:lnTo>
                                  <a:pt x="184" y="18"/>
                                </a:lnTo>
                                <a:lnTo>
                                  <a:pt x="184" y="15"/>
                                </a:lnTo>
                                <a:lnTo>
                                  <a:pt x="187" y="13"/>
                                </a:lnTo>
                                <a:close/>
                                <a:moveTo>
                                  <a:pt x="0" y="85"/>
                                </a:moveTo>
                                <a:lnTo>
                                  <a:pt x="8" y="100"/>
                                </a:lnTo>
                                <a:lnTo>
                                  <a:pt x="18" y="112"/>
                                </a:lnTo>
                                <a:lnTo>
                                  <a:pt x="23" y="115"/>
                                </a:lnTo>
                                <a:lnTo>
                                  <a:pt x="28" y="117"/>
                                </a:lnTo>
                                <a:lnTo>
                                  <a:pt x="13" y="100"/>
                                </a:lnTo>
                                <a:lnTo>
                                  <a:pt x="5" y="82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798"/>
                        <wps:cNvSpPr>
                          <a:spLocks noEditPoints="1"/>
                        </wps:cNvSpPr>
                        <wps:spPr bwMode="auto">
                          <a:xfrm>
                            <a:off x="6593" y="1350"/>
                            <a:ext cx="181" cy="114"/>
                          </a:xfrm>
                          <a:custGeom>
                            <a:avLst/>
                            <a:gdLst>
                              <a:gd name="T0" fmla="*/ 181 w 181"/>
                              <a:gd name="T1" fmla="*/ 12 h 114"/>
                              <a:gd name="T2" fmla="*/ 179 w 181"/>
                              <a:gd name="T3" fmla="*/ 7 h 114"/>
                              <a:gd name="T4" fmla="*/ 176 w 181"/>
                              <a:gd name="T5" fmla="*/ 0 h 114"/>
                              <a:gd name="T6" fmla="*/ 174 w 181"/>
                              <a:gd name="T7" fmla="*/ 2 h 114"/>
                              <a:gd name="T8" fmla="*/ 174 w 181"/>
                              <a:gd name="T9" fmla="*/ 2 h 114"/>
                              <a:gd name="T10" fmla="*/ 176 w 181"/>
                              <a:gd name="T11" fmla="*/ 10 h 114"/>
                              <a:gd name="T12" fmla="*/ 179 w 181"/>
                              <a:gd name="T13" fmla="*/ 17 h 114"/>
                              <a:gd name="T14" fmla="*/ 181 w 181"/>
                              <a:gd name="T15" fmla="*/ 15 h 114"/>
                              <a:gd name="T16" fmla="*/ 181 w 181"/>
                              <a:gd name="T17" fmla="*/ 12 h 114"/>
                              <a:gd name="T18" fmla="*/ 0 w 181"/>
                              <a:gd name="T19" fmla="*/ 79 h 114"/>
                              <a:gd name="T20" fmla="*/ 7 w 181"/>
                              <a:gd name="T21" fmla="*/ 97 h 114"/>
                              <a:gd name="T22" fmla="*/ 20 w 181"/>
                              <a:gd name="T23" fmla="*/ 112 h 114"/>
                              <a:gd name="T24" fmla="*/ 25 w 181"/>
                              <a:gd name="T25" fmla="*/ 114 h 114"/>
                              <a:gd name="T26" fmla="*/ 30 w 181"/>
                              <a:gd name="T27" fmla="*/ 114 h 114"/>
                              <a:gd name="T28" fmla="*/ 22 w 181"/>
                              <a:gd name="T29" fmla="*/ 107 h 114"/>
                              <a:gd name="T30" fmla="*/ 15 w 181"/>
                              <a:gd name="T31" fmla="*/ 99 h 114"/>
                              <a:gd name="T32" fmla="*/ 7 w 181"/>
                              <a:gd name="T33" fmla="*/ 89 h 114"/>
                              <a:gd name="T34" fmla="*/ 5 w 181"/>
                              <a:gd name="T35" fmla="*/ 79 h 114"/>
                              <a:gd name="T36" fmla="*/ 0 w 181"/>
                              <a:gd name="T37" fmla="*/ 7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1" h="114">
                                <a:moveTo>
                                  <a:pt x="181" y="12"/>
                                </a:moveTo>
                                <a:lnTo>
                                  <a:pt x="179" y="7"/>
                                </a:lnTo>
                                <a:lnTo>
                                  <a:pt x="176" y="0"/>
                                </a:lnTo>
                                <a:lnTo>
                                  <a:pt x="174" y="2"/>
                                </a:lnTo>
                                <a:lnTo>
                                  <a:pt x="176" y="10"/>
                                </a:lnTo>
                                <a:lnTo>
                                  <a:pt x="179" y="17"/>
                                </a:lnTo>
                                <a:lnTo>
                                  <a:pt x="181" y="15"/>
                                </a:lnTo>
                                <a:lnTo>
                                  <a:pt x="181" y="12"/>
                                </a:lnTo>
                                <a:close/>
                                <a:moveTo>
                                  <a:pt x="0" y="79"/>
                                </a:moveTo>
                                <a:lnTo>
                                  <a:pt x="7" y="97"/>
                                </a:lnTo>
                                <a:lnTo>
                                  <a:pt x="20" y="112"/>
                                </a:lnTo>
                                <a:lnTo>
                                  <a:pt x="25" y="114"/>
                                </a:lnTo>
                                <a:lnTo>
                                  <a:pt x="30" y="114"/>
                                </a:lnTo>
                                <a:lnTo>
                                  <a:pt x="22" y="107"/>
                                </a:lnTo>
                                <a:lnTo>
                                  <a:pt x="15" y="99"/>
                                </a:lnTo>
                                <a:lnTo>
                                  <a:pt x="7" y="89"/>
                                </a:lnTo>
                                <a:lnTo>
                                  <a:pt x="5" y="79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799"/>
                        <wps:cNvSpPr>
                          <a:spLocks noEditPoints="1"/>
                        </wps:cNvSpPr>
                        <wps:spPr bwMode="auto">
                          <a:xfrm>
                            <a:off x="6595" y="1352"/>
                            <a:ext cx="179" cy="112"/>
                          </a:xfrm>
                          <a:custGeom>
                            <a:avLst/>
                            <a:gdLst>
                              <a:gd name="T0" fmla="*/ 179 w 179"/>
                              <a:gd name="T1" fmla="*/ 13 h 112"/>
                              <a:gd name="T2" fmla="*/ 177 w 179"/>
                              <a:gd name="T3" fmla="*/ 5 h 112"/>
                              <a:gd name="T4" fmla="*/ 172 w 179"/>
                              <a:gd name="T5" fmla="*/ 0 h 112"/>
                              <a:gd name="T6" fmla="*/ 172 w 179"/>
                              <a:gd name="T7" fmla="*/ 0 h 112"/>
                              <a:gd name="T8" fmla="*/ 169 w 179"/>
                              <a:gd name="T9" fmla="*/ 3 h 112"/>
                              <a:gd name="T10" fmla="*/ 172 w 179"/>
                              <a:gd name="T11" fmla="*/ 10 h 112"/>
                              <a:gd name="T12" fmla="*/ 174 w 179"/>
                              <a:gd name="T13" fmla="*/ 18 h 112"/>
                              <a:gd name="T14" fmla="*/ 177 w 179"/>
                              <a:gd name="T15" fmla="*/ 15 h 112"/>
                              <a:gd name="T16" fmla="*/ 179 w 179"/>
                              <a:gd name="T17" fmla="*/ 13 h 112"/>
                              <a:gd name="T18" fmla="*/ 0 w 179"/>
                              <a:gd name="T19" fmla="*/ 77 h 112"/>
                              <a:gd name="T20" fmla="*/ 8 w 179"/>
                              <a:gd name="T21" fmla="*/ 95 h 112"/>
                              <a:gd name="T22" fmla="*/ 23 w 179"/>
                              <a:gd name="T23" fmla="*/ 112 h 112"/>
                              <a:gd name="T24" fmla="*/ 28 w 179"/>
                              <a:gd name="T25" fmla="*/ 112 h 112"/>
                              <a:gd name="T26" fmla="*/ 33 w 179"/>
                              <a:gd name="T27" fmla="*/ 112 h 112"/>
                              <a:gd name="T28" fmla="*/ 23 w 179"/>
                              <a:gd name="T29" fmla="*/ 105 h 112"/>
                              <a:gd name="T30" fmla="*/ 15 w 179"/>
                              <a:gd name="T31" fmla="*/ 97 h 112"/>
                              <a:gd name="T32" fmla="*/ 10 w 179"/>
                              <a:gd name="T33" fmla="*/ 87 h 112"/>
                              <a:gd name="T34" fmla="*/ 3 w 179"/>
                              <a:gd name="T35" fmla="*/ 77 h 112"/>
                              <a:gd name="T36" fmla="*/ 0 w 179"/>
                              <a:gd name="T37" fmla="*/ 7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9" h="112">
                                <a:moveTo>
                                  <a:pt x="179" y="13"/>
                                </a:moveTo>
                                <a:lnTo>
                                  <a:pt x="177" y="5"/>
                                </a:lnTo>
                                <a:lnTo>
                                  <a:pt x="172" y="0"/>
                                </a:lnTo>
                                <a:lnTo>
                                  <a:pt x="169" y="3"/>
                                </a:lnTo>
                                <a:lnTo>
                                  <a:pt x="172" y="10"/>
                                </a:lnTo>
                                <a:lnTo>
                                  <a:pt x="174" y="18"/>
                                </a:lnTo>
                                <a:lnTo>
                                  <a:pt x="177" y="15"/>
                                </a:lnTo>
                                <a:lnTo>
                                  <a:pt x="179" y="13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8" y="95"/>
                                </a:lnTo>
                                <a:lnTo>
                                  <a:pt x="23" y="112"/>
                                </a:lnTo>
                                <a:lnTo>
                                  <a:pt x="28" y="112"/>
                                </a:lnTo>
                                <a:lnTo>
                                  <a:pt x="33" y="112"/>
                                </a:lnTo>
                                <a:lnTo>
                                  <a:pt x="23" y="105"/>
                                </a:lnTo>
                                <a:lnTo>
                                  <a:pt x="15" y="97"/>
                                </a:lnTo>
                                <a:lnTo>
                                  <a:pt x="10" y="87"/>
                                </a:lnTo>
                                <a:lnTo>
                                  <a:pt x="3" y="77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800"/>
                        <wps:cNvSpPr>
                          <a:spLocks noEditPoints="1"/>
                        </wps:cNvSpPr>
                        <wps:spPr bwMode="auto">
                          <a:xfrm>
                            <a:off x="6598" y="1352"/>
                            <a:ext cx="174" cy="112"/>
                          </a:xfrm>
                          <a:custGeom>
                            <a:avLst/>
                            <a:gdLst>
                              <a:gd name="T0" fmla="*/ 174 w 174"/>
                              <a:gd name="T1" fmla="*/ 15 h 112"/>
                              <a:gd name="T2" fmla="*/ 171 w 174"/>
                              <a:gd name="T3" fmla="*/ 8 h 112"/>
                              <a:gd name="T4" fmla="*/ 169 w 174"/>
                              <a:gd name="T5" fmla="*/ 0 h 112"/>
                              <a:gd name="T6" fmla="*/ 166 w 174"/>
                              <a:gd name="T7" fmla="*/ 3 h 112"/>
                              <a:gd name="T8" fmla="*/ 164 w 174"/>
                              <a:gd name="T9" fmla="*/ 3 h 112"/>
                              <a:gd name="T10" fmla="*/ 166 w 174"/>
                              <a:gd name="T11" fmla="*/ 13 h 112"/>
                              <a:gd name="T12" fmla="*/ 169 w 174"/>
                              <a:gd name="T13" fmla="*/ 20 h 112"/>
                              <a:gd name="T14" fmla="*/ 171 w 174"/>
                              <a:gd name="T15" fmla="*/ 18 h 112"/>
                              <a:gd name="T16" fmla="*/ 174 w 174"/>
                              <a:gd name="T17" fmla="*/ 15 h 112"/>
                              <a:gd name="T18" fmla="*/ 0 w 174"/>
                              <a:gd name="T19" fmla="*/ 77 h 112"/>
                              <a:gd name="T20" fmla="*/ 2 w 174"/>
                              <a:gd name="T21" fmla="*/ 87 h 112"/>
                              <a:gd name="T22" fmla="*/ 10 w 174"/>
                              <a:gd name="T23" fmla="*/ 97 h 112"/>
                              <a:gd name="T24" fmla="*/ 17 w 174"/>
                              <a:gd name="T25" fmla="*/ 105 h 112"/>
                              <a:gd name="T26" fmla="*/ 25 w 174"/>
                              <a:gd name="T27" fmla="*/ 112 h 112"/>
                              <a:gd name="T28" fmla="*/ 27 w 174"/>
                              <a:gd name="T29" fmla="*/ 112 h 112"/>
                              <a:gd name="T30" fmla="*/ 30 w 174"/>
                              <a:gd name="T31" fmla="*/ 112 h 112"/>
                              <a:gd name="T32" fmla="*/ 32 w 174"/>
                              <a:gd name="T33" fmla="*/ 112 h 112"/>
                              <a:gd name="T34" fmla="*/ 22 w 174"/>
                              <a:gd name="T35" fmla="*/ 105 h 112"/>
                              <a:gd name="T36" fmla="*/ 15 w 174"/>
                              <a:gd name="T37" fmla="*/ 95 h 112"/>
                              <a:gd name="T38" fmla="*/ 10 w 174"/>
                              <a:gd name="T39" fmla="*/ 87 h 112"/>
                              <a:gd name="T40" fmla="*/ 2 w 174"/>
                              <a:gd name="T41" fmla="*/ 75 h 112"/>
                              <a:gd name="T42" fmla="*/ 0 w 174"/>
                              <a:gd name="T43" fmla="*/ 7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112">
                                <a:moveTo>
                                  <a:pt x="174" y="15"/>
                                </a:moveTo>
                                <a:lnTo>
                                  <a:pt x="171" y="8"/>
                                </a:lnTo>
                                <a:lnTo>
                                  <a:pt x="169" y="0"/>
                                </a:lnTo>
                                <a:lnTo>
                                  <a:pt x="166" y="3"/>
                                </a:lnTo>
                                <a:lnTo>
                                  <a:pt x="164" y="3"/>
                                </a:lnTo>
                                <a:lnTo>
                                  <a:pt x="166" y="13"/>
                                </a:lnTo>
                                <a:lnTo>
                                  <a:pt x="169" y="20"/>
                                </a:lnTo>
                                <a:lnTo>
                                  <a:pt x="171" y="18"/>
                                </a:lnTo>
                                <a:lnTo>
                                  <a:pt x="174" y="15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2" y="87"/>
                                </a:lnTo>
                                <a:lnTo>
                                  <a:pt x="10" y="97"/>
                                </a:lnTo>
                                <a:lnTo>
                                  <a:pt x="17" y="105"/>
                                </a:lnTo>
                                <a:lnTo>
                                  <a:pt x="25" y="112"/>
                                </a:lnTo>
                                <a:lnTo>
                                  <a:pt x="27" y="112"/>
                                </a:lnTo>
                                <a:lnTo>
                                  <a:pt x="30" y="112"/>
                                </a:lnTo>
                                <a:lnTo>
                                  <a:pt x="32" y="112"/>
                                </a:lnTo>
                                <a:lnTo>
                                  <a:pt x="22" y="105"/>
                                </a:lnTo>
                                <a:lnTo>
                                  <a:pt x="15" y="95"/>
                                </a:lnTo>
                                <a:lnTo>
                                  <a:pt x="10" y="87"/>
                                </a:lnTo>
                                <a:lnTo>
                                  <a:pt x="2" y="75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801"/>
                        <wps:cNvSpPr>
                          <a:spLocks noEditPoints="1"/>
                        </wps:cNvSpPr>
                        <wps:spPr bwMode="auto">
                          <a:xfrm>
                            <a:off x="6598" y="1355"/>
                            <a:ext cx="171" cy="109"/>
                          </a:xfrm>
                          <a:custGeom>
                            <a:avLst/>
                            <a:gdLst>
                              <a:gd name="T0" fmla="*/ 171 w 171"/>
                              <a:gd name="T1" fmla="*/ 15 h 109"/>
                              <a:gd name="T2" fmla="*/ 169 w 171"/>
                              <a:gd name="T3" fmla="*/ 7 h 109"/>
                              <a:gd name="T4" fmla="*/ 166 w 171"/>
                              <a:gd name="T5" fmla="*/ 0 h 109"/>
                              <a:gd name="T6" fmla="*/ 164 w 171"/>
                              <a:gd name="T7" fmla="*/ 0 h 109"/>
                              <a:gd name="T8" fmla="*/ 161 w 171"/>
                              <a:gd name="T9" fmla="*/ 2 h 109"/>
                              <a:gd name="T10" fmla="*/ 166 w 171"/>
                              <a:gd name="T11" fmla="*/ 10 h 109"/>
                              <a:gd name="T12" fmla="*/ 169 w 171"/>
                              <a:gd name="T13" fmla="*/ 20 h 109"/>
                              <a:gd name="T14" fmla="*/ 169 w 171"/>
                              <a:gd name="T15" fmla="*/ 17 h 109"/>
                              <a:gd name="T16" fmla="*/ 171 w 171"/>
                              <a:gd name="T17" fmla="*/ 15 h 109"/>
                              <a:gd name="T18" fmla="*/ 0 w 171"/>
                              <a:gd name="T19" fmla="*/ 74 h 109"/>
                              <a:gd name="T20" fmla="*/ 7 w 171"/>
                              <a:gd name="T21" fmla="*/ 84 h 109"/>
                              <a:gd name="T22" fmla="*/ 12 w 171"/>
                              <a:gd name="T23" fmla="*/ 94 h 109"/>
                              <a:gd name="T24" fmla="*/ 20 w 171"/>
                              <a:gd name="T25" fmla="*/ 102 h 109"/>
                              <a:gd name="T26" fmla="*/ 30 w 171"/>
                              <a:gd name="T27" fmla="*/ 109 h 109"/>
                              <a:gd name="T28" fmla="*/ 30 w 171"/>
                              <a:gd name="T29" fmla="*/ 109 h 109"/>
                              <a:gd name="T30" fmla="*/ 32 w 171"/>
                              <a:gd name="T31" fmla="*/ 109 h 109"/>
                              <a:gd name="T32" fmla="*/ 35 w 171"/>
                              <a:gd name="T33" fmla="*/ 109 h 109"/>
                              <a:gd name="T34" fmla="*/ 25 w 171"/>
                              <a:gd name="T35" fmla="*/ 102 h 109"/>
                              <a:gd name="T36" fmla="*/ 17 w 171"/>
                              <a:gd name="T37" fmla="*/ 92 h 109"/>
                              <a:gd name="T38" fmla="*/ 12 w 171"/>
                              <a:gd name="T39" fmla="*/ 82 h 109"/>
                              <a:gd name="T40" fmla="*/ 5 w 171"/>
                              <a:gd name="T41" fmla="*/ 72 h 109"/>
                              <a:gd name="T42" fmla="*/ 0 w 171"/>
                              <a:gd name="T43" fmla="*/ 74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1" h="109">
                                <a:moveTo>
                                  <a:pt x="171" y="15"/>
                                </a:moveTo>
                                <a:lnTo>
                                  <a:pt x="169" y="7"/>
                                </a:lnTo>
                                <a:lnTo>
                                  <a:pt x="166" y="0"/>
                                </a:lnTo>
                                <a:lnTo>
                                  <a:pt x="164" y="0"/>
                                </a:lnTo>
                                <a:lnTo>
                                  <a:pt x="161" y="2"/>
                                </a:lnTo>
                                <a:lnTo>
                                  <a:pt x="166" y="10"/>
                                </a:lnTo>
                                <a:lnTo>
                                  <a:pt x="169" y="20"/>
                                </a:lnTo>
                                <a:lnTo>
                                  <a:pt x="169" y="17"/>
                                </a:lnTo>
                                <a:lnTo>
                                  <a:pt x="171" y="15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7" y="84"/>
                                </a:lnTo>
                                <a:lnTo>
                                  <a:pt x="12" y="94"/>
                                </a:lnTo>
                                <a:lnTo>
                                  <a:pt x="20" y="102"/>
                                </a:lnTo>
                                <a:lnTo>
                                  <a:pt x="30" y="109"/>
                                </a:lnTo>
                                <a:lnTo>
                                  <a:pt x="32" y="109"/>
                                </a:lnTo>
                                <a:lnTo>
                                  <a:pt x="35" y="109"/>
                                </a:lnTo>
                                <a:lnTo>
                                  <a:pt x="25" y="102"/>
                                </a:lnTo>
                                <a:lnTo>
                                  <a:pt x="17" y="92"/>
                                </a:lnTo>
                                <a:lnTo>
                                  <a:pt x="12" y="82"/>
                                </a:lnTo>
                                <a:lnTo>
                                  <a:pt x="5" y="72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802"/>
                        <wps:cNvSpPr>
                          <a:spLocks noEditPoints="1"/>
                        </wps:cNvSpPr>
                        <wps:spPr bwMode="auto">
                          <a:xfrm>
                            <a:off x="6600" y="1355"/>
                            <a:ext cx="167" cy="109"/>
                          </a:xfrm>
                          <a:custGeom>
                            <a:avLst/>
                            <a:gdLst>
                              <a:gd name="T0" fmla="*/ 167 w 167"/>
                              <a:gd name="T1" fmla="*/ 17 h 109"/>
                              <a:gd name="T2" fmla="*/ 164 w 167"/>
                              <a:gd name="T3" fmla="*/ 10 h 109"/>
                              <a:gd name="T4" fmla="*/ 162 w 167"/>
                              <a:gd name="T5" fmla="*/ 0 h 109"/>
                              <a:gd name="T6" fmla="*/ 159 w 167"/>
                              <a:gd name="T7" fmla="*/ 2 h 109"/>
                              <a:gd name="T8" fmla="*/ 157 w 167"/>
                              <a:gd name="T9" fmla="*/ 5 h 109"/>
                              <a:gd name="T10" fmla="*/ 162 w 167"/>
                              <a:gd name="T11" fmla="*/ 12 h 109"/>
                              <a:gd name="T12" fmla="*/ 164 w 167"/>
                              <a:gd name="T13" fmla="*/ 22 h 109"/>
                              <a:gd name="T14" fmla="*/ 167 w 167"/>
                              <a:gd name="T15" fmla="*/ 20 h 109"/>
                              <a:gd name="T16" fmla="*/ 167 w 167"/>
                              <a:gd name="T17" fmla="*/ 17 h 109"/>
                              <a:gd name="T18" fmla="*/ 0 w 167"/>
                              <a:gd name="T19" fmla="*/ 72 h 109"/>
                              <a:gd name="T20" fmla="*/ 8 w 167"/>
                              <a:gd name="T21" fmla="*/ 84 h 109"/>
                              <a:gd name="T22" fmla="*/ 13 w 167"/>
                              <a:gd name="T23" fmla="*/ 92 h 109"/>
                              <a:gd name="T24" fmla="*/ 20 w 167"/>
                              <a:gd name="T25" fmla="*/ 102 h 109"/>
                              <a:gd name="T26" fmla="*/ 30 w 167"/>
                              <a:gd name="T27" fmla="*/ 109 h 109"/>
                              <a:gd name="T28" fmla="*/ 33 w 167"/>
                              <a:gd name="T29" fmla="*/ 109 h 109"/>
                              <a:gd name="T30" fmla="*/ 35 w 167"/>
                              <a:gd name="T31" fmla="*/ 107 h 109"/>
                              <a:gd name="T32" fmla="*/ 28 w 167"/>
                              <a:gd name="T33" fmla="*/ 99 h 109"/>
                              <a:gd name="T34" fmla="*/ 18 w 167"/>
                              <a:gd name="T35" fmla="*/ 92 h 109"/>
                              <a:gd name="T36" fmla="*/ 13 w 167"/>
                              <a:gd name="T37" fmla="*/ 82 h 109"/>
                              <a:gd name="T38" fmla="*/ 5 w 167"/>
                              <a:gd name="T39" fmla="*/ 72 h 109"/>
                              <a:gd name="T40" fmla="*/ 0 w 167"/>
                              <a:gd name="T41" fmla="*/ 7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7" h="109">
                                <a:moveTo>
                                  <a:pt x="167" y="17"/>
                                </a:moveTo>
                                <a:lnTo>
                                  <a:pt x="164" y="10"/>
                                </a:lnTo>
                                <a:lnTo>
                                  <a:pt x="162" y="0"/>
                                </a:lnTo>
                                <a:lnTo>
                                  <a:pt x="159" y="2"/>
                                </a:lnTo>
                                <a:lnTo>
                                  <a:pt x="157" y="5"/>
                                </a:lnTo>
                                <a:lnTo>
                                  <a:pt x="162" y="12"/>
                                </a:lnTo>
                                <a:lnTo>
                                  <a:pt x="164" y="22"/>
                                </a:lnTo>
                                <a:lnTo>
                                  <a:pt x="167" y="20"/>
                                </a:lnTo>
                                <a:lnTo>
                                  <a:pt x="167" y="17"/>
                                </a:lnTo>
                                <a:close/>
                                <a:moveTo>
                                  <a:pt x="0" y="72"/>
                                </a:moveTo>
                                <a:lnTo>
                                  <a:pt x="8" y="84"/>
                                </a:lnTo>
                                <a:lnTo>
                                  <a:pt x="13" y="92"/>
                                </a:lnTo>
                                <a:lnTo>
                                  <a:pt x="20" y="102"/>
                                </a:lnTo>
                                <a:lnTo>
                                  <a:pt x="30" y="109"/>
                                </a:lnTo>
                                <a:lnTo>
                                  <a:pt x="33" y="109"/>
                                </a:lnTo>
                                <a:lnTo>
                                  <a:pt x="35" y="107"/>
                                </a:lnTo>
                                <a:lnTo>
                                  <a:pt x="28" y="99"/>
                                </a:lnTo>
                                <a:lnTo>
                                  <a:pt x="18" y="92"/>
                                </a:lnTo>
                                <a:lnTo>
                                  <a:pt x="13" y="82"/>
                                </a:lnTo>
                                <a:lnTo>
                                  <a:pt x="5" y="7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803"/>
                        <wps:cNvSpPr>
                          <a:spLocks noEditPoints="1"/>
                        </wps:cNvSpPr>
                        <wps:spPr bwMode="auto">
                          <a:xfrm>
                            <a:off x="6603" y="1357"/>
                            <a:ext cx="164" cy="10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18 h 107"/>
                              <a:gd name="T2" fmla="*/ 161 w 164"/>
                              <a:gd name="T3" fmla="*/ 8 h 107"/>
                              <a:gd name="T4" fmla="*/ 156 w 164"/>
                              <a:gd name="T5" fmla="*/ 0 h 107"/>
                              <a:gd name="T6" fmla="*/ 154 w 164"/>
                              <a:gd name="T7" fmla="*/ 3 h 107"/>
                              <a:gd name="T8" fmla="*/ 154 w 164"/>
                              <a:gd name="T9" fmla="*/ 3 h 107"/>
                              <a:gd name="T10" fmla="*/ 156 w 164"/>
                              <a:gd name="T11" fmla="*/ 13 h 107"/>
                              <a:gd name="T12" fmla="*/ 159 w 164"/>
                              <a:gd name="T13" fmla="*/ 23 h 107"/>
                              <a:gd name="T14" fmla="*/ 161 w 164"/>
                              <a:gd name="T15" fmla="*/ 20 h 107"/>
                              <a:gd name="T16" fmla="*/ 164 w 164"/>
                              <a:gd name="T17" fmla="*/ 18 h 107"/>
                              <a:gd name="T18" fmla="*/ 0 w 164"/>
                              <a:gd name="T19" fmla="*/ 70 h 107"/>
                              <a:gd name="T20" fmla="*/ 7 w 164"/>
                              <a:gd name="T21" fmla="*/ 80 h 107"/>
                              <a:gd name="T22" fmla="*/ 12 w 164"/>
                              <a:gd name="T23" fmla="*/ 90 h 107"/>
                              <a:gd name="T24" fmla="*/ 20 w 164"/>
                              <a:gd name="T25" fmla="*/ 100 h 107"/>
                              <a:gd name="T26" fmla="*/ 30 w 164"/>
                              <a:gd name="T27" fmla="*/ 107 h 107"/>
                              <a:gd name="T28" fmla="*/ 32 w 164"/>
                              <a:gd name="T29" fmla="*/ 105 h 107"/>
                              <a:gd name="T30" fmla="*/ 35 w 164"/>
                              <a:gd name="T31" fmla="*/ 105 h 107"/>
                              <a:gd name="T32" fmla="*/ 27 w 164"/>
                              <a:gd name="T33" fmla="*/ 97 h 107"/>
                              <a:gd name="T34" fmla="*/ 17 w 164"/>
                              <a:gd name="T35" fmla="*/ 90 h 107"/>
                              <a:gd name="T36" fmla="*/ 12 w 164"/>
                              <a:gd name="T37" fmla="*/ 80 h 107"/>
                              <a:gd name="T38" fmla="*/ 5 w 164"/>
                              <a:gd name="T39" fmla="*/ 67 h 107"/>
                              <a:gd name="T40" fmla="*/ 0 w 164"/>
                              <a:gd name="T41" fmla="*/ 7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" h="107">
                                <a:moveTo>
                                  <a:pt x="164" y="18"/>
                                </a:moveTo>
                                <a:lnTo>
                                  <a:pt x="161" y="8"/>
                                </a:lnTo>
                                <a:lnTo>
                                  <a:pt x="156" y="0"/>
                                </a:lnTo>
                                <a:lnTo>
                                  <a:pt x="154" y="3"/>
                                </a:lnTo>
                                <a:lnTo>
                                  <a:pt x="156" y="13"/>
                                </a:lnTo>
                                <a:lnTo>
                                  <a:pt x="159" y="23"/>
                                </a:lnTo>
                                <a:lnTo>
                                  <a:pt x="161" y="20"/>
                                </a:lnTo>
                                <a:lnTo>
                                  <a:pt x="164" y="18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7" y="80"/>
                                </a:lnTo>
                                <a:lnTo>
                                  <a:pt x="12" y="90"/>
                                </a:lnTo>
                                <a:lnTo>
                                  <a:pt x="20" y="100"/>
                                </a:lnTo>
                                <a:lnTo>
                                  <a:pt x="30" y="107"/>
                                </a:lnTo>
                                <a:lnTo>
                                  <a:pt x="32" y="105"/>
                                </a:lnTo>
                                <a:lnTo>
                                  <a:pt x="35" y="105"/>
                                </a:lnTo>
                                <a:lnTo>
                                  <a:pt x="27" y="97"/>
                                </a:lnTo>
                                <a:lnTo>
                                  <a:pt x="17" y="90"/>
                                </a:lnTo>
                                <a:lnTo>
                                  <a:pt x="12" y="80"/>
                                </a:lnTo>
                                <a:lnTo>
                                  <a:pt x="5" y="67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804"/>
                        <wps:cNvSpPr>
                          <a:spLocks noEditPoints="1"/>
                        </wps:cNvSpPr>
                        <wps:spPr bwMode="auto">
                          <a:xfrm>
                            <a:off x="6605" y="1360"/>
                            <a:ext cx="159" cy="102"/>
                          </a:xfrm>
                          <a:custGeom>
                            <a:avLst/>
                            <a:gdLst>
                              <a:gd name="T0" fmla="*/ 159 w 159"/>
                              <a:gd name="T1" fmla="*/ 17 h 102"/>
                              <a:gd name="T2" fmla="*/ 157 w 159"/>
                              <a:gd name="T3" fmla="*/ 7 h 102"/>
                              <a:gd name="T4" fmla="*/ 152 w 159"/>
                              <a:gd name="T5" fmla="*/ 0 h 102"/>
                              <a:gd name="T6" fmla="*/ 152 w 159"/>
                              <a:gd name="T7" fmla="*/ 0 h 102"/>
                              <a:gd name="T8" fmla="*/ 149 w 159"/>
                              <a:gd name="T9" fmla="*/ 2 h 102"/>
                              <a:gd name="T10" fmla="*/ 152 w 159"/>
                              <a:gd name="T11" fmla="*/ 12 h 102"/>
                              <a:gd name="T12" fmla="*/ 154 w 159"/>
                              <a:gd name="T13" fmla="*/ 22 h 102"/>
                              <a:gd name="T14" fmla="*/ 157 w 159"/>
                              <a:gd name="T15" fmla="*/ 20 h 102"/>
                              <a:gd name="T16" fmla="*/ 159 w 159"/>
                              <a:gd name="T17" fmla="*/ 17 h 102"/>
                              <a:gd name="T18" fmla="*/ 0 w 159"/>
                              <a:gd name="T19" fmla="*/ 67 h 102"/>
                              <a:gd name="T20" fmla="*/ 8 w 159"/>
                              <a:gd name="T21" fmla="*/ 77 h 102"/>
                              <a:gd name="T22" fmla="*/ 13 w 159"/>
                              <a:gd name="T23" fmla="*/ 87 h 102"/>
                              <a:gd name="T24" fmla="*/ 23 w 159"/>
                              <a:gd name="T25" fmla="*/ 94 h 102"/>
                              <a:gd name="T26" fmla="*/ 30 w 159"/>
                              <a:gd name="T27" fmla="*/ 102 h 102"/>
                              <a:gd name="T28" fmla="*/ 33 w 159"/>
                              <a:gd name="T29" fmla="*/ 102 h 102"/>
                              <a:gd name="T30" fmla="*/ 38 w 159"/>
                              <a:gd name="T31" fmla="*/ 99 h 102"/>
                              <a:gd name="T32" fmla="*/ 28 w 159"/>
                              <a:gd name="T33" fmla="*/ 94 h 102"/>
                              <a:gd name="T34" fmla="*/ 18 w 159"/>
                              <a:gd name="T35" fmla="*/ 84 h 102"/>
                              <a:gd name="T36" fmla="*/ 13 w 159"/>
                              <a:gd name="T37" fmla="*/ 74 h 102"/>
                              <a:gd name="T38" fmla="*/ 5 w 159"/>
                              <a:gd name="T39" fmla="*/ 64 h 102"/>
                              <a:gd name="T40" fmla="*/ 0 w 159"/>
                              <a:gd name="T41" fmla="*/ 6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102">
                                <a:moveTo>
                                  <a:pt x="159" y="17"/>
                                </a:moveTo>
                                <a:lnTo>
                                  <a:pt x="157" y="7"/>
                                </a:lnTo>
                                <a:lnTo>
                                  <a:pt x="152" y="0"/>
                                </a:lnTo>
                                <a:lnTo>
                                  <a:pt x="149" y="2"/>
                                </a:lnTo>
                                <a:lnTo>
                                  <a:pt x="152" y="12"/>
                                </a:lnTo>
                                <a:lnTo>
                                  <a:pt x="154" y="22"/>
                                </a:lnTo>
                                <a:lnTo>
                                  <a:pt x="157" y="20"/>
                                </a:lnTo>
                                <a:lnTo>
                                  <a:pt x="159" y="17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8" y="77"/>
                                </a:lnTo>
                                <a:lnTo>
                                  <a:pt x="13" y="87"/>
                                </a:lnTo>
                                <a:lnTo>
                                  <a:pt x="23" y="94"/>
                                </a:lnTo>
                                <a:lnTo>
                                  <a:pt x="30" y="102"/>
                                </a:lnTo>
                                <a:lnTo>
                                  <a:pt x="33" y="102"/>
                                </a:lnTo>
                                <a:lnTo>
                                  <a:pt x="38" y="99"/>
                                </a:lnTo>
                                <a:lnTo>
                                  <a:pt x="28" y="94"/>
                                </a:lnTo>
                                <a:lnTo>
                                  <a:pt x="18" y="84"/>
                                </a:lnTo>
                                <a:lnTo>
                                  <a:pt x="13" y="74"/>
                                </a:lnTo>
                                <a:lnTo>
                                  <a:pt x="5" y="64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805"/>
                        <wps:cNvSpPr>
                          <a:spLocks noEditPoints="1"/>
                        </wps:cNvSpPr>
                        <wps:spPr bwMode="auto">
                          <a:xfrm>
                            <a:off x="6608" y="1360"/>
                            <a:ext cx="154" cy="102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0 h 102"/>
                              <a:gd name="T2" fmla="*/ 151 w 154"/>
                              <a:gd name="T3" fmla="*/ 10 h 102"/>
                              <a:gd name="T4" fmla="*/ 149 w 154"/>
                              <a:gd name="T5" fmla="*/ 0 h 102"/>
                              <a:gd name="T6" fmla="*/ 146 w 154"/>
                              <a:gd name="T7" fmla="*/ 2 h 102"/>
                              <a:gd name="T8" fmla="*/ 144 w 154"/>
                              <a:gd name="T9" fmla="*/ 2 h 102"/>
                              <a:gd name="T10" fmla="*/ 146 w 154"/>
                              <a:gd name="T11" fmla="*/ 12 h 102"/>
                              <a:gd name="T12" fmla="*/ 149 w 154"/>
                              <a:gd name="T13" fmla="*/ 25 h 102"/>
                              <a:gd name="T14" fmla="*/ 151 w 154"/>
                              <a:gd name="T15" fmla="*/ 22 h 102"/>
                              <a:gd name="T16" fmla="*/ 154 w 154"/>
                              <a:gd name="T17" fmla="*/ 20 h 102"/>
                              <a:gd name="T18" fmla="*/ 0 w 154"/>
                              <a:gd name="T19" fmla="*/ 64 h 102"/>
                              <a:gd name="T20" fmla="*/ 7 w 154"/>
                              <a:gd name="T21" fmla="*/ 77 h 102"/>
                              <a:gd name="T22" fmla="*/ 12 w 154"/>
                              <a:gd name="T23" fmla="*/ 87 h 102"/>
                              <a:gd name="T24" fmla="*/ 22 w 154"/>
                              <a:gd name="T25" fmla="*/ 94 h 102"/>
                              <a:gd name="T26" fmla="*/ 30 w 154"/>
                              <a:gd name="T27" fmla="*/ 102 h 102"/>
                              <a:gd name="T28" fmla="*/ 35 w 154"/>
                              <a:gd name="T29" fmla="*/ 99 h 102"/>
                              <a:gd name="T30" fmla="*/ 37 w 154"/>
                              <a:gd name="T31" fmla="*/ 99 h 102"/>
                              <a:gd name="T32" fmla="*/ 27 w 154"/>
                              <a:gd name="T33" fmla="*/ 92 h 102"/>
                              <a:gd name="T34" fmla="*/ 17 w 154"/>
                              <a:gd name="T35" fmla="*/ 84 h 102"/>
                              <a:gd name="T36" fmla="*/ 12 w 154"/>
                              <a:gd name="T37" fmla="*/ 74 h 102"/>
                              <a:gd name="T38" fmla="*/ 5 w 154"/>
                              <a:gd name="T39" fmla="*/ 64 h 102"/>
                              <a:gd name="T40" fmla="*/ 0 w 154"/>
                              <a:gd name="T41" fmla="*/ 64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102">
                                <a:moveTo>
                                  <a:pt x="154" y="20"/>
                                </a:moveTo>
                                <a:lnTo>
                                  <a:pt x="151" y="10"/>
                                </a:lnTo>
                                <a:lnTo>
                                  <a:pt x="149" y="0"/>
                                </a:lnTo>
                                <a:lnTo>
                                  <a:pt x="146" y="2"/>
                                </a:lnTo>
                                <a:lnTo>
                                  <a:pt x="144" y="2"/>
                                </a:lnTo>
                                <a:lnTo>
                                  <a:pt x="146" y="12"/>
                                </a:lnTo>
                                <a:lnTo>
                                  <a:pt x="149" y="25"/>
                                </a:lnTo>
                                <a:lnTo>
                                  <a:pt x="151" y="22"/>
                                </a:lnTo>
                                <a:lnTo>
                                  <a:pt x="154" y="20"/>
                                </a:lnTo>
                                <a:close/>
                                <a:moveTo>
                                  <a:pt x="0" y="64"/>
                                </a:moveTo>
                                <a:lnTo>
                                  <a:pt x="7" y="77"/>
                                </a:lnTo>
                                <a:lnTo>
                                  <a:pt x="12" y="87"/>
                                </a:lnTo>
                                <a:lnTo>
                                  <a:pt x="22" y="94"/>
                                </a:lnTo>
                                <a:lnTo>
                                  <a:pt x="30" y="102"/>
                                </a:lnTo>
                                <a:lnTo>
                                  <a:pt x="35" y="99"/>
                                </a:lnTo>
                                <a:lnTo>
                                  <a:pt x="37" y="99"/>
                                </a:lnTo>
                                <a:lnTo>
                                  <a:pt x="27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4"/>
                                </a:lnTo>
                                <a:lnTo>
                                  <a:pt x="5" y="64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806"/>
                        <wps:cNvSpPr>
                          <a:spLocks noEditPoints="1"/>
                        </wps:cNvSpPr>
                        <wps:spPr bwMode="auto">
                          <a:xfrm>
                            <a:off x="6610" y="1362"/>
                            <a:ext cx="149" cy="97"/>
                          </a:xfrm>
                          <a:custGeom>
                            <a:avLst/>
                            <a:gdLst>
                              <a:gd name="T0" fmla="*/ 149 w 149"/>
                              <a:gd name="T1" fmla="*/ 20 h 97"/>
                              <a:gd name="T2" fmla="*/ 147 w 149"/>
                              <a:gd name="T3" fmla="*/ 10 h 97"/>
                              <a:gd name="T4" fmla="*/ 144 w 149"/>
                              <a:gd name="T5" fmla="*/ 0 h 97"/>
                              <a:gd name="T6" fmla="*/ 142 w 149"/>
                              <a:gd name="T7" fmla="*/ 0 h 97"/>
                              <a:gd name="T8" fmla="*/ 139 w 149"/>
                              <a:gd name="T9" fmla="*/ 3 h 97"/>
                              <a:gd name="T10" fmla="*/ 144 w 149"/>
                              <a:gd name="T11" fmla="*/ 13 h 97"/>
                              <a:gd name="T12" fmla="*/ 144 w 149"/>
                              <a:gd name="T13" fmla="*/ 25 h 97"/>
                              <a:gd name="T14" fmla="*/ 147 w 149"/>
                              <a:gd name="T15" fmla="*/ 23 h 97"/>
                              <a:gd name="T16" fmla="*/ 149 w 149"/>
                              <a:gd name="T17" fmla="*/ 20 h 97"/>
                              <a:gd name="T18" fmla="*/ 0 w 149"/>
                              <a:gd name="T19" fmla="*/ 62 h 97"/>
                              <a:gd name="T20" fmla="*/ 8 w 149"/>
                              <a:gd name="T21" fmla="*/ 72 h 97"/>
                              <a:gd name="T22" fmla="*/ 13 w 149"/>
                              <a:gd name="T23" fmla="*/ 82 h 97"/>
                              <a:gd name="T24" fmla="*/ 23 w 149"/>
                              <a:gd name="T25" fmla="*/ 92 h 97"/>
                              <a:gd name="T26" fmla="*/ 33 w 149"/>
                              <a:gd name="T27" fmla="*/ 97 h 97"/>
                              <a:gd name="T28" fmla="*/ 35 w 149"/>
                              <a:gd name="T29" fmla="*/ 97 h 97"/>
                              <a:gd name="T30" fmla="*/ 38 w 149"/>
                              <a:gd name="T31" fmla="*/ 97 h 97"/>
                              <a:gd name="T32" fmla="*/ 28 w 149"/>
                              <a:gd name="T33" fmla="*/ 90 h 97"/>
                              <a:gd name="T34" fmla="*/ 18 w 149"/>
                              <a:gd name="T35" fmla="*/ 82 h 97"/>
                              <a:gd name="T36" fmla="*/ 13 w 149"/>
                              <a:gd name="T37" fmla="*/ 72 h 97"/>
                              <a:gd name="T38" fmla="*/ 5 w 149"/>
                              <a:gd name="T39" fmla="*/ 62 h 97"/>
                              <a:gd name="T40" fmla="*/ 0 w 149"/>
                              <a:gd name="T41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97">
                                <a:moveTo>
                                  <a:pt x="149" y="20"/>
                                </a:moveTo>
                                <a:lnTo>
                                  <a:pt x="147" y="10"/>
                                </a:lnTo>
                                <a:lnTo>
                                  <a:pt x="144" y="0"/>
                                </a:lnTo>
                                <a:lnTo>
                                  <a:pt x="142" y="0"/>
                                </a:lnTo>
                                <a:lnTo>
                                  <a:pt x="139" y="3"/>
                                </a:lnTo>
                                <a:lnTo>
                                  <a:pt x="144" y="13"/>
                                </a:lnTo>
                                <a:lnTo>
                                  <a:pt x="144" y="25"/>
                                </a:lnTo>
                                <a:lnTo>
                                  <a:pt x="147" y="23"/>
                                </a:lnTo>
                                <a:lnTo>
                                  <a:pt x="149" y="20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8" y="72"/>
                                </a:lnTo>
                                <a:lnTo>
                                  <a:pt x="13" y="82"/>
                                </a:lnTo>
                                <a:lnTo>
                                  <a:pt x="23" y="92"/>
                                </a:lnTo>
                                <a:lnTo>
                                  <a:pt x="33" y="97"/>
                                </a:lnTo>
                                <a:lnTo>
                                  <a:pt x="35" y="97"/>
                                </a:lnTo>
                                <a:lnTo>
                                  <a:pt x="38" y="97"/>
                                </a:lnTo>
                                <a:lnTo>
                                  <a:pt x="28" y="90"/>
                                </a:lnTo>
                                <a:lnTo>
                                  <a:pt x="18" y="82"/>
                                </a:lnTo>
                                <a:lnTo>
                                  <a:pt x="13" y="72"/>
                                </a:lnTo>
                                <a:lnTo>
                                  <a:pt x="5" y="62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807"/>
                        <wps:cNvSpPr>
                          <a:spLocks noEditPoints="1"/>
                        </wps:cNvSpPr>
                        <wps:spPr bwMode="auto">
                          <a:xfrm>
                            <a:off x="6613" y="1362"/>
                            <a:ext cx="144" cy="97"/>
                          </a:xfrm>
                          <a:custGeom>
                            <a:avLst/>
                            <a:gdLst>
                              <a:gd name="T0" fmla="*/ 144 w 144"/>
                              <a:gd name="T1" fmla="*/ 23 h 97"/>
                              <a:gd name="T2" fmla="*/ 141 w 144"/>
                              <a:gd name="T3" fmla="*/ 10 h 97"/>
                              <a:gd name="T4" fmla="*/ 139 w 144"/>
                              <a:gd name="T5" fmla="*/ 0 h 97"/>
                              <a:gd name="T6" fmla="*/ 136 w 144"/>
                              <a:gd name="T7" fmla="*/ 3 h 97"/>
                              <a:gd name="T8" fmla="*/ 134 w 144"/>
                              <a:gd name="T9" fmla="*/ 3 h 97"/>
                              <a:gd name="T10" fmla="*/ 139 w 144"/>
                              <a:gd name="T11" fmla="*/ 15 h 97"/>
                              <a:gd name="T12" fmla="*/ 141 w 144"/>
                              <a:gd name="T13" fmla="*/ 28 h 97"/>
                              <a:gd name="T14" fmla="*/ 141 w 144"/>
                              <a:gd name="T15" fmla="*/ 25 h 97"/>
                              <a:gd name="T16" fmla="*/ 144 w 144"/>
                              <a:gd name="T17" fmla="*/ 23 h 97"/>
                              <a:gd name="T18" fmla="*/ 0 w 144"/>
                              <a:gd name="T19" fmla="*/ 62 h 97"/>
                              <a:gd name="T20" fmla="*/ 7 w 144"/>
                              <a:gd name="T21" fmla="*/ 72 h 97"/>
                              <a:gd name="T22" fmla="*/ 12 w 144"/>
                              <a:gd name="T23" fmla="*/ 82 h 97"/>
                              <a:gd name="T24" fmla="*/ 22 w 144"/>
                              <a:gd name="T25" fmla="*/ 90 h 97"/>
                              <a:gd name="T26" fmla="*/ 32 w 144"/>
                              <a:gd name="T27" fmla="*/ 97 h 97"/>
                              <a:gd name="T28" fmla="*/ 35 w 144"/>
                              <a:gd name="T29" fmla="*/ 97 h 97"/>
                              <a:gd name="T30" fmla="*/ 37 w 144"/>
                              <a:gd name="T31" fmla="*/ 95 h 97"/>
                              <a:gd name="T32" fmla="*/ 27 w 144"/>
                              <a:gd name="T33" fmla="*/ 90 h 97"/>
                              <a:gd name="T34" fmla="*/ 20 w 144"/>
                              <a:gd name="T35" fmla="*/ 80 h 97"/>
                              <a:gd name="T36" fmla="*/ 10 w 144"/>
                              <a:gd name="T37" fmla="*/ 72 h 97"/>
                              <a:gd name="T38" fmla="*/ 5 w 144"/>
                              <a:gd name="T39" fmla="*/ 60 h 97"/>
                              <a:gd name="T40" fmla="*/ 0 w 144"/>
                              <a:gd name="T41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97">
                                <a:moveTo>
                                  <a:pt x="144" y="23"/>
                                </a:moveTo>
                                <a:lnTo>
                                  <a:pt x="141" y="10"/>
                                </a:lnTo>
                                <a:lnTo>
                                  <a:pt x="139" y="0"/>
                                </a:lnTo>
                                <a:lnTo>
                                  <a:pt x="136" y="3"/>
                                </a:lnTo>
                                <a:lnTo>
                                  <a:pt x="134" y="3"/>
                                </a:lnTo>
                                <a:lnTo>
                                  <a:pt x="139" y="15"/>
                                </a:lnTo>
                                <a:lnTo>
                                  <a:pt x="141" y="28"/>
                                </a:lnTo>
                                <a:lnTo>
                                  <a:pt x="141" y="25"/>
                                </a:lnTo>
                                <a:lnTo>
                                  <a:pt x="144" y="23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7" y="72"/>
                                </a:lnTo>
                                <a:lnTo>
                                  <a:pt x="12" y="82"/>
                                </a:lnTo>
                                <a:lnTo>
                                  <a:pt x="22" y="90"/>
                                </a:lnTo>
                                <a:lnTo>
                                  <a:pt x="32" y="97"/>
                                </a:lnTo>
                                <a:lnTo>
                                  <a:pt x="35" y="97"/>
                                </a:lnTo>
                                <a:lnTo>
                                  <a:pt x="37" y="95"/>
                                </a:lnTo>
                                <a:lnTo>
                                  <a:pt x="27" y="90"/>
                                </a:lnTo>
                                <a:lnTo>
                                  <a:pt x="20" y="80"/>
                                </a:lnTo>
                                <a:lnTo>
                                  <a:pt x="10" y="72"/>
                                </a:lnTo>
                                <a:lnTo>
                                  <a:pt x="5" y="6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806" name="Group 808"/>
                      <wpg:cNvGrpSpPr>
                        <a:grpSpLocks/>
                      </wpg:cNvGrpSpPr>
                      <wpg:grpSpPr bwMode="auto">
                        <a:xfrm>
                          <a:off x="440055" y="137795"/>
                          <a:ext cx="309245" cy="582930"/>
                          <a:chOff x="6354" y="631"/>
                          <a:chExt cx="487" cy="918"/>
                        </a:xfrm>
                      </wpg:grpSpPr>
                      <wps:wsp>
                        <wps:cNvPr id="807" name="Freeform 809"/>
                        <wps:cNvSpPr>
                          <a:spLocks noEditPoints="1"/>
                        </wps:cNvSpPr>
                        <wps:spPr bwMode="auto">
                          <a:xfrm>
                            <a:off x="6615" y="1365"/>
                            <a:ext cx="139" cy="94"/>
                          </a:xfrm>
                          <a:custGeom>
                            <a:avLst/>
                            <a:gdLst>
                              <a:gd name="T0" fmla="*/ 139 w 139"/>
                              <a:gd name="T1" fmla="*/ 22 h 94"/>
                              <a:gd name="T2" fmla="*/ 139 w 139"/>
                              <a:gd name="T3" fmla="*/ 10 h 94"/>
                              <a:gd name="T4" fmla="*/ 134 w 139"/>
                              <a:gd name="T5" fmla="*/ 0 h 94"/>
                              <a:gd name="T6" fmla="*/ 132 w 139"/>
                              <a:gd name="T7" fmla="*/ 0 h 94"/>
                              <a:gd name="T8" fmla="*/ 129 w 139"/>
                              <a:gd name="T9" fmla="*/ 2 h 94"/>
                              <a:gd name="T10" fmla="*/ 134 w 139"/>
                              <a:gd name="T11" fmla="*/ 15 h 94"/>
                              <a:gd name="T12" fmla="*/ 137 w 139"/>
                              <a:gd name="T13" fmla="*/ 27 h 94"/>
                              <a:gd name="T14" fmla="*/ 139 w 139"/>
                              <a:gd name="T15" fmla="*/ 25 h 94"/>
                              <a:gd name="T16" fmla="*/ 139 w 139"/>
                              <a:gd name="T17" fmla="*/ 22 h 94"/>
                              <a:gd name="T18" fmla="*/ 0 w 139"/>
                              <a:gd name="T19" fmla="*/ 59 h 94"/>
                              <a:gd name="T20" fmla="*/ 8 w 139"/>
                              <a:gd name="T21" fmla="*/ 69 h 94"/>
                              <a:gd name="T22" fmla="*/ 13 w 139"/>
                              <a:gd name="T23" fmla="*/ 79 h 94"/>
                              <a:gd name="T24" fmla="*/ 23 w 139"/>
                              <a:gd name="T25" fmla="*/ 87 h 94"/>
                              <a:gd name="T26" fmla="*/ 33 w 139"/>
                              <a:gd name="T27" fmla="*/ 94 h 94"/>
                              <a:gd name="T28" fmla="*/ 35 w 139"/>
                              <a:gd name="T29" fmla="*/ 92 h 94"/>
                              <a:gd name="T30" fmla="*/ 40 w 139"/>
                              <a:gd name="T31" fmla="*/ 92 h 94"/>
                              <a:gd name="T32" fmla="*/ 28 w 139"/>
                              <a:gd name="T33" fmla="*/ 84 h 94"/>
                              <a:gd name="T34" fmla="*/ 20 w 139"/>
                              <a:gd name="T35" fmla="*/ 77 h 94"/>
                              <a:gd name="T36" fmla="*/ 10 w 139"/>
                              <a:gd name="T37" fmla="*/ 67 h 94"/>
                              <a:gd name="T38" fmla="*/ 5 w 139"/>
                              <a:gd name="T39" fmla="*/ 57 h 94"/>
                              <a:gd name="T40" fmla="*/ 0 w 139"/>
                              <a:gd name="T41" fmla="*/ 5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94">
                                <a:moveTo>
                                  <a:pt x="139" y="22"/>
                                </a:moveTo>
                                <a:lnTo>
                                  <a:pt x="139" y="10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29" y="2"/>
                                </a:lnTo>
                                <a:lnTo>
                                  <a:pt x="134" y="15"/>
                                </a:lnTo>
                                <a:lnTo>
                                  <a:pt x="137" y="27"/>
                                </a:lnTo>
                                <a:lnTo>
                                  <a:pt x="139" y="25"/>
                                </a:lnTo>
                                <a:lnTo>
                                  <a:pt x="139" y="22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8" y="69"/>
                                </a:lnTo>
                                <a:lnTo>
                                  <a:pt x="13" y="79"/>
                                </a:lnTo>
                                <a:lnTo>
                                  <a:pt x="23" y="87"/>
                                </a:lnTo>
                                <a:lnTo>
                                  <a:pt x="33" y="94"/>
                                </a:lnTo>
                                <a:lnTo>
                                  <a:pt x="35" y="92"/>
                                </a:lnTo>
                                <a:lnTo>
                                  <a:pt x="40" y="92"/>
                                </a:lnTo>
                                <a:lnTo>
                                  <a:pt x="28" y="84"/>
                                </a:lnTo>
                                <a:lnTo>
                                  <a:pt x="20" y="77"/>
                                </a:lnTo>
                                <a:lnTo>
                                  <a:pt x="10" y="67"/>
                                </a:lnTo>
                                <a:lnTo>
                                  <a:pt x="5" y="57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810"/>
                        <wps:cNvSpPr>
                          <a:spLocks noEditPoints="1"/>
                        </wps:cNvSpPr>
                        <wps:spPr bwMode="auto">
                          <a:xfrm>
                            <a:off x="6618" y="1365"/>
                            <a:ext cx="136" cy="92"/>
                          </a:xfrm>
                          <a:custGeom>
                            <a:avLst/>
                            <a:gdLst>
                              <a:gd name="T0" fmla="*/ 136 w 136"/>
                              <a:gd name="T1" fmla="*/ 25 h 92"/>
                              <a:gd name="T2" fmla="*/ 134 w 136"/>
                              <a:gd name="T3" fmla="*/ 12 h 92"/>
                              <a:gd name="T4" fmla="*/ 129 w 136"/>
                              <a:gd name="T5" fmla="*/ 0 h 92"/>
                              <a:gd name="T6" fmla="*/ 126 w 136"/>
                              <a:gd name="T7" fmla="*/ 2 h 92"/>
                              <a:gd name="T8" fmla="*/ 126 w 136"/>
                              <a:gd name="T9" fmla="*/ 5 h 92"/>
                              <a:gd name="T10" fmla="*/ 129 w 136"/>
                              <a:gd name="T11" fmla="*/ 15 h 92"/>
                              <a:gd name="T12" fmla="*/ 131 w 136"/>
                              <a:gd name="T13" fmla="*/ 30 h 92"/>
                              <a:gd name="T14" fmla="*/ 131 w 136"/>
                              <a:gd name="T15" fmla="*/ 30 h 92"/>
                              <a:gd name="T16" fmla="*/ 134 w 136"/>
                              <a:gd name="T17" fmla="*/ 27 h 92"/>
                              <a:gd name="T18" fmla="*/ 136 w 136"/>
                              <a:gd name="T19" fmla="*/ 25 h 92"/>
                              <a:gd name="T20" fmla="*/ 0 w 136"/>
                              <a:gd name="T21" fmla="*/ 57 h 92"/>
                              <a:gd name="T22" fmla="*/ 5 w 136"/>
                              <a:gd name="T23" fmla="*/ 69 h 92"/>
                              <a:gd name="T24" fmla="*/ 15 w 136"/>
                              <a:gd name="T25" fmla="*/ 77 h 92"/>
                              <a:gd name="T26" fmla="*/ 22 w 136"/>
                              <a:gd name="T27" fmla="*/ 87 h 92"/>
                              <a:gd name="T28" fmla="*/ 32 w 136"/>
                              <a:gd name="T29" fmla="*/ 92 h 92"/>
                              <a:gd name="T30" fmla="*/ 37 w 136"/>
                              <a:gd name="T31" fmla="*/ 92 h 92"/>
                              <a:gd name="T32" fmla="*/ 39 w 136"/>
                              <a:gd name="T33" fmla="*/ 89 h 92"/>
                              <a:gd name="T34" fmla="*/ 27 w 136"/>
                              <a:gd name="T35" fmla="*/ 84 h 92"/>
                              <a:gd name="T36" fmla="*/ 20 w 136"/>
                              <a:gd name="T37" fmla="*/ 77 h 92"/>
                              <a:gd name="T38" fmla="*/ 12 w 136"/>
                              <a:gd name="T39" fmla="*/ 67 h 92"/>
                              <a:gd name="T40" fmla="*/ 5 w 136"/>
                              <a:gd name="T41" fmla="*/ 57 h 92"/>
                              <a:gd name="T42" fmla="*/ 0 w 136"/>
                              <a:gd name="T43" fmla="*/ 57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92">
                                <a:moveTo>
                                  <a:pt x="136" y="25"/>
                                </a:moveTo>
                                <a:lnTo>
                                  <a:pt x="134" y="12"/>
                                </a:lnTo>
                                <a:lnTo>
                                  <a:pt x="129" y="0"/>
                                </a:lnTo>
                                <a:lnTo>
                                  <a:pt x="126" y="2"/>
                                </a:lnTo>
                                <a:lnTo>
                                  <a:pt x="126" y="5"/>
                                </a:lnTo>
                                <a:lnTo>
                                  <a:pt x="129" y="15"/>
                                </a:lnTo>
                                <a:lnTo>
                                  <a:pt x="131" y="30"/>
                                </a:lnTo>
                                <a:lnTo>
                                  <a:pt x="134" y="27"/>
                                </a:lnTo>
                                <a:lnTo>
                                  <a:pt x="136" y="25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5" y="69"/>
                                </a:lnTo>
                                <a:lnTo>
                                  <a:pt x="15" y="77"/>
                                </a:lnTo>
                                <a:lnTo>
                                  <a:pt x="22" y="87"/>
                                </a:lnTo>
                                <a:lnTo>
                                  <a:pt x="32" y="92"/>
                                </a:lnTo>
                                <a:lnTo>
                                  <a:pt x="37" y="92"/>
                                </a:lnTo>
                                <a:lnTo>
                                  <a:pt x="39" y="89"/>
                                </a:lnTo>
                                <a:lnTo>
                                  <a:pt x="27" y="84"/>
                                </a:lnTo>
                                <a:lnTo>
                                  <a:pt x="20" y="77"/>
                                </a:lnTo>
                                <a:lnTo>
                                  <a:pt x="12" y="67"/>
                                </a:lnTo>
                                <a:lnTo>
                                  <a:pt x="5" y="57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811"/>
                        <wps:cNvSpPr>
                          <a:spLocks noEditPoints="1"/>
                        </wps:cNvSpPr>
                        <wps:spPr bwMode="auto">
                          <a:xfrm>
                            <a:off x="6620" y="1367"/>
                            <a:ext cx="132" cy="90"/>
                          </a:xfrm>
                          <a:custGeom>
                            <a:avLst/>
                            <a:gdLst>
                              <a:gd name="T0" fmla="*/ 132 w 132"/>
                              <a:gd name="T1" fmla="*/ 25 h 90"/>
                              <a:gd name="T2" fmla="*/ 129 w 132"/>
                              <a:gd name="T3" fmla="*/ 13 h 90"/>
                              <a:gd name="T4" fmla="*/ 124 w 132"/>
                              <a:gd name="T5" fmla="*/ 0 h 90"/>
                              <a:gd name="T6" fmla="*/ 124 w 132"/>
                              <a:gd name="T7" fmla="*/ 3 h 90"/>
                              <a:gd name="T8" fmla="*/ 122 w 132"/>
                              <a:gd name="T9" fmla="*/ 3 h 90"/>
                              <a:gd name="T10" fmla="*/ 124 w 132"/>
                              <a:gd name="T11" fmla="*/ 15 h 90"/>
                              <a:gd name="T12" fmla="*/ 127 w 132"/>
                              <a:gd name="T13" fmla="*/ 28 h 90"/>
                              <a:gd name="T14" fmla="*/ 127 w 132"/>
                              <a:gd name="T15" fmla="*/ 28 h 90"/>
                              <a:gd name="T16" fmla="*/ 127 w 132"/>
                              <a:gd name="T17" fmla="*/ 30 h 90"/>
                              <a:gd name="T18" fmla="*/ 129 w 132"/>
                              <a:gd name="T19" fmla="*/ 28 h 90"/>
                              <a:gd name="T20" fmla="*/ 132 w 132"/>
                              <a:gd name="T21" fmla="*/ 25 h 90"/>
                              <a:gd name="T22" fmla="*/ 0 w 132"/>
                              <a:gd name="T23" fmla="*/ 55 h 90"/>
                              <a:gd name="T24" fmla="*/ 5 w 132"/>
                              <a:gd name="T25" fmla="*/ 65 h 90"/>
                              <a:gd name="T26" fmla="*/ 15 w 132"/>
                              <a:gd name="T27" fmla="*/ 75 h 90"/>
                              <a:gd name="T28" fmla="*/ 23 w 132"/>
                              <a:gd name="T29" fmla="*/ 82 h 90"/>
                              <a:gd name="T30" fmla="*/ 35 w 132"/>
                              <a:gd name="T31" fmla="*/ 90 h 90"/>
                              <a:gd name="T32" fmla="*/ 37 w 132"/>
                              <a:gd name="T33" fmla="*/ 87 h 90"/>
                              <a:gd name="T34" fmla="*/ 40 w 132"/>
                              <a:gd name="T35" fmla="*/ 87 h 90"/>
                              <a:gd name="T36" fmla="*/ 30 w 132"/>
                              <a:gd name="T37" fmla="*/ 80 h 90"/>
                              <a:gd name="T38" fmla="*/ 20 w 132"/>
                              <a:gd name="T39" fmla="*/ 72 h 90"/>
                              <a:gd name="T40" fmla="*/ 13 w 132"/>
                              <a:gd name="T41" fmla="*/ 65 h 90"/>
                              <a:gd name="T42" fmla="*/ 5 w 132"/>
                              <a:gd name="T43" fmla="*/ 55 h 90"/>
                              <a:gd name="T44" fmla="*/ 0 w 132"/>
                              <a:gd name="T45" fmla="*/ 5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2" h="90">
                                <a:moveTo>
                                  <a:pt x="132" y="25"/>
                                </a:moveTo>
                                <a:lnTo>
                                  <a:pt x="129" y="13"/>
                                </a:lnTo>
                                <a:lnTo>
                                  <a:pt x="124" y="0"/>
                                </a:lnTo>
                                <a:lnTo>
                                  <a:pt x="124" y="3"/>
                                </a:lnTo>
                                <a:lnTo>
                                  <a:pt x="122" y="3"/>
                                </a:lnTo>
                                <a:lnTo>
                                  <a:pt x="124" y="15"/>
                                </a:lnTo>
                                <a:lnTo>
                                  <a:pt x="127" y="28"/>
                                </a:lnTo>
                                <a:lnTo>
                                  <a:pt x="127" y="30"/>
                                </a:lnTo>
                                <a:lnTo>
                                  <a:pt x="129" y="28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5" y="65"/>
                                </a:lnTo>
                                <a:lnTo>
                                  <a:pt x="15" y="75"/>
                                </a:lnTo>
                                <a:lnTo>
                                  <a:pt x="23" y="82"/>
                                </a:lnTo>
                                <a:lnTo>
                                  <a:pt x="35" y="90"/>
                                </a:lnTo>
                                <a:lnTo>
                                  <a:pt x="37" y="87"/>
                                </a:lnTo>
                                <a:lnTo>
                                  <a:pt x="40" y="87"/>
                                </a:lnTo>
                                <a:lnTo>
                                  <a:pt x="30" y="80"/>
                                </a:lnTo>
                                <a:lnTo>
                                  <a:pt x="20" y="72"/>
                                </a:lnTo>
                                <a:lnTo>
                                  <a:pt x="13" y="65"/>
                                </a:lnTo>
                                <a:lnTo>
                                  <a:pt x="5" y="55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812"/>
                        <wps:cNvSpPr>
                          <a:spLocks noEditPoints="1"/>
                        </wps:cNvSpPr>
                        <wps:spPr bwMode="auto">
                          <a:xfrm>
                            <a:off x="6623" y="1370"/>
                            <a:ext cx="126" cy="84"/>
                          </a:xfrm>
                          <a:custGeom>
                            <a:avLst/>
                            <a:gdLst>
                              <a:gd name="T0" fmla="*/ 126 w 126"/>
                              <a:gd name="T1" fmla="*/ 25 h 84"/>
                              <a:gd name="T2" fmla="*/ 124 w 126"/>
                              <a:gd name="T3" fmla="*/ 10 h 84"/>
                              <a:gd name="T4" fmla="*/ 121 w 126"/>
                              <a:gd name="T5" fmla="*/ 0 h 84"/>
                              <a:gd name="T6" fmla="*/ 119 w 126"/>
                              <a:gd name="T7" fmla="*/ 0 h 84"/>
                              <a:gd name="T8" fmla="*/ 116 w 126"/>
                              <a:gd name="T9" fmla="*/ 2 h 84"/>
                              <a:gd name="T10" fmla="*/ 119 w 126"/>
                              <a:gd name="T11" fmla="*/ 12 h 84"/>
                              <a:gd name="T12" fmla="*/ 121 w 126"/>
                              <a:gd name="T13" fmla="*/ 25 h 84"/>
                              <a:gd name="T14" fmla="*/ 121 w 126"/>
                              <a:gd name="T15" fmla="*/ 27 h 84"/>
                              <a:gd name="T16" fmla="*/ 121 w 126"/>
                              <a:gd name="T17" fmla="*/ 30 h 84"/>
                              <a:gd name="T18" fmla="*/ 124 w 126"/>
                              <a:gd name="T19" fmla="*/ 27 h 84"/>
                              <a:gd name="T20" fmla="*/ 126 w 126"/>
                              <a:gd name="T21" fmla="*/ 25 h 84"/>
                              <a:gd name="T22" fmla="*/ 126 w 126"/>
                              <a:gd name="T23" fmla="*/ 25 h 84"/>
                              <a:gd name="T24" fmla="*/ 0 w 126"/>
                              <a:gd name="T25" fmla="*/ 52 h 84"/>
                              <a:gd name="T26" fmla="*/ 7 w 126"/>
                              <a:gd name="T27" fmla="*/ 62 h 84"/>
                              <a:gd name="T28" fmla="*/ 15 w 126"/>
                              <a:gd name="T29" fmla="*/ 72 h 84"/>
                              <a:gd name="T30" fmla="*/ 22 w 126"/>
                              <a:gd name="T31" fmla="*/ 79 h 84"/>
                              <a:gd name="T32" fmla="*/ 34 w 126"/>
                              <a:gd name="T33" fmla="*/ 84 h 84"/>
                              <a:gd name="T34" fmla="*/ 37 w 126"/>
                              <a:gd name="T35" fmla="*/ 84 h 84"/>
                              <a:gd name="T36" fmla="*/ 39 w 126"/>
                              <a:gd name="T37" fmla="*/ 82 h 84"/>
                              <a:gd name="T38" fmla="*/ 30 w 126"/>
                              <a:gd name="T39" fmla="*/ 77 h 84"/>
                              <a:gd name="T40" fmla="*/ 20 w 126"/>
                              <a:gd name="T41" fmla="*/ 69 h 84"/>
                              <a:gd name="T42" fmla="*/ 12 w 126"/>
                              <a:gd name="T43" fmla="*/ 62 h 84"/>
                              <a:gd name="T44" fmla="*/ 5 w 126"/>
                              <a:gd name="T45" fmla="*/ 50 h 84"/>
                              <a:gd name="T46" fmla="*/ 0 w 126"/>
                              <a:gd name="T47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6" h="84">
                                <a:moveTo>
                                  <a:pt x="126" y="25"/>
                                </a:moveTo>
                                <a:lnTo>
                                  <a:pt x="124" y="10"/>
                                </a:lnTo>
                                <a:lnTo>
                                  <a:pt x="121" y="0"/>
                                </a:lnTo>
                                <a:lnTo>
                                  <a:pt x="119" y="0"/>
                                </a:lnTo>
                                <a:lnTo>
                                  <a:pt x="116" y="2"/>
                                </a:lnTo>
                                <a:lnTo>
                                  <a:pt x="119" y="12"/>
                                </a:lnTo>
                                <a:lnTo>
                                  <a:pt x="121" y="25"/>
                                </a:lnTo>
                                <a:lnTo>
                                  <a:pt x="121" y="27"/>
                                </a:lnTo>
                                <a:lnTo>
                                  <a:pt x="121" y="30"/>
                                </a:lnTo>
                                <a:lnTo>
                                  <a:pt x="124" y="27"/>
                                </a:lnTo>
                                <a:lnTo>
                                  <a:pt x="126" y="25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7" y="62"/>
                                </a:lnTo>
                                <a:lnTo>
                                  <a:pt x="15" y="72"/>
                                </a:lnTo>
                                <a:lnTo>
                                  <a:pt x="22" y="79"/>
                                </a:lnTo>
                                <a:lnTo>
                                  <a:pt x="34" y="84"/>
                                </a:lnTo>
                                <a:lnTo>
                                  <a:pt x="37" y="84"/>
                                </a:lnTo>
                                <a:lnTo>
                                  <a:pt x="39" y="82"/>
                                </a:lnTo>
                                <a:lnTo>
                                  <a:pt x="30" y="77"/>
                                </a:lnTo>
                                <a:lnTo>
                                  <a:pt x="20" y="69"/>
                                </a:lnTo>
                                <a:lnTo>
                                  <a:pt x="12" y="62"/>
                                </a:lnTo>
                                <a:lnTo>
                                  <a:pt x="5" y="5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813"/>
                        <wps:cNvSpPr>
                          <a:spLocks noEditPoints="1"/>
                        </wps:cNvSpPr>
                        <wps:spPr bwMode="auto">
                          <a:xfrm>
                            <a:off x="6625" y="1370"/>
                            <a:ext cx="122" cy="84"/>
                          </a:xfrm>
                          <a:custGeom>
                            <a:avLst/>
                            <a:gdLst>
                              <a:gd name="T0" fmla="*/ 122 w 122"/>
                              <a:gd name="T1" fmla="*/ 25 h 84"/>
                              <a:gd name="T2" fmla="*/ 119 w 122"/>
                              <a:gd name="T3" fmla="*/ 12 h 84"/>
                              <a:gd name="T4" fmla="*/ 117 w 122"/>
                              <a:gd name="T5" fmla="*/ 0 h 84"/>
                              <a:gd name="T6" fmla="*/ 114 w 122"/>
                              <a:gd name="T7" fmla="*/ 2 h 84"/>
                              <a:gd name="T8" fmla="*/ 112 w 122"/>
                              <a:gd name="T9" fmla="*/ 2 h 84"/>
                              <a:gd name="T10" fmla="*/ 114 w 122"/>
                              <a:gd name="T11" fmla="*/ 12 h 84"/>
                              <a:gd name="T12" fmla="*/ 117 w 122"/>
                              <a:gd name="T13" fmla="*/ 25 h 84"/>
                              <a:gd name="T14" fmla="*/ 117 w 122"/>
                              <a:gd name="T15" fmla="*/ 27 h 84"/>
                              <a:gd name="T16" fmla="*/ 114 w 122"/>
                              <a:gd name="T17" fmla="*/ 32 h 84"/>
                              <a:gd name="T18" fmla="*/ 119 w 122"/>
                              <a:gd name="T19" fmla="*/ 30 h 84"/>
                              <a:gd name="T20" fmla="*/ 122 w 122"/>
                              <a:gd name="T21" fmla="*/ 27 h 84"/>
                              <a:gd name="T22" fmla="*/ 122 w 122"/>
                              <a:gd name="T23" fmla="*/ 25 h 84"/>
                              <a:gd name="T24" fmla="*/ 122 w 122"/>
                              <a:gd name="T25" fmla="*/ 25 h 84"/>
                              <a:gd name="T26" fmla="*/ 0 w 122"/>
                              <a:gd name="T27" fmla="*/ 52 h 84"/>
                              <a:gd name="T28" fmla="*/ 8 w 122"/>
                              <a:gd name="T29" fmla="*/ 62 h 84"/>
                              <a:gd name="T30" fmla="*/ 15 w 122"/>
                              <a:gd name="T31" fmla="*/ 69 h 84"/>
                              <a:gd name="T32" fmla="*/ 25 w 122"/>
                              <a:gd name="T33" fmla="*/ 77 h 84"/>
                              <a:gd name="T34" fmla="*/ 35 w 122"/>
                              <a:gd name="T35" fmla="*/ 84 h 84"/>
                              <a:gd name="T36" fmla="*/ 37 w 122"/>
                              <a:gd name="T37" fmla="*/ 82 h 84"/>
                              <a:gd name="T38" fmla="*/ 42 w 122"/>
                              <a:gd name="T39" fmla="*/ 79 h 84"/>
                              <a:gd name="T40" fmla="*/ 30 w 122"/>
                              <a:gd name="T41" fmla="*/ 77 h 84"/>
                              <a:gd name="T42" fmla="*/ 20 w 122"/>
                              <a:gd name="T43" fmla="*/ 69 h 84"/>
                              <a:gd name="T44" fmla="*/ 13 w 122"/>
                              <a:gd name="T45" fmla="*/ 59 h 84"/>
                              <a:gd name="T46" fmla="*/ 5 w 122"/>
                              <a:gd name="T47" fmla="*/ 50 h 84"/>
                              <a:gd name="T48" fmla="*/ 0 w 122"/>
                              <a:gd name="T49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84">
                                <a:moveTo>
                                  <a:pt x="122" y="25"/>
                                </a:moveTo>
                                <a:lnTo>
                                  <a:pt x="119" y="12"/>
                                </a:lnTo>
                                <a:lnTo>
                                  <a:pt x="117" y="0"/>
                                </a:lnTo>
                                <a:lnTo>
                                  <a:pt x="114" y="2"/>
                                </a:lnTo>
                                <a:lnTo>
                                  <a:pt x="112" y="2"/>
                                </a:lnTo>
                                <a:lnTo>
                                  <a:pt x="114" y="12"/>
                                </a:lnTo>
                                <a:lnTo>
                                  <a:pt x="117" y="25"/>
                                </a:lnTo>
                                <a:lnTo>
                                  <a:pt x="117" y="27"/>
                                </a:lnTo>
                                <a:lnTo>
                                  <a:pt x="114" y="32"/>
                                </a:lnTo>
                                <a:lnTo>
                                  <a:pt x="119" y="30"/>
                                </a:lnTo>
                                <a:lnTo>
                                  <a:pt x="122" y="27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8" y="62"/>
                                </a:lnTo>
                                <a:lnTo>
                                  <a:pt x="15" y="69"/>
                                </a:lnTo>
                                <a:lnTo>
                                  <a:pt x="25" y="77"/>
                                </a:lnTo>
                                <a:lnTo>
                                  <a:pt x="35" y="84"/>
                                </a:lnTo>
                                <a:lnTo>
                                  <a:pt x="37" y="82"/>
                                </a:lnTo>
                                <a:lnTo>
                                  <a:pt x="42" y="79"/>
                                </a:lnTo>
                                <a:lnTo>
                                  <a:pt x="30" y="77"/>
                                </a:lnTo>
                                <a:lnTo>
                                  <a:pt x="20" y="69"/>
                                </a:lnTo>
                                <a:lnTo>
                                  <a:pt x="13" y="59"/>
                                </a:lnTo>
                                <a:lnTo>
                                  <a:pt x="5" y="5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814"/>
                        <wps:cNvSpPr>
                          <a:spLocks noEditPoints="1"/>
                        </wps:cNvSpPr>
                        <wps:spPr bwMode="auto">
                          <a:xfrm>
                            <a:off x="6628" y="1372"/>
                            <a:ext cx="116" cy="80"/>
                          </a:xfrm>
                          <a:custGeom>
                            <a:avLst/>
                            <a:gdLst>
                              <a:gd name="T0" fmla="*/ 116 w 116"/>
                              <a:gd name="T1" fmla="*/ 23 h 80"/>
                              <a:gd name="T2" fmla="*/ 114 w 116"/>
                              <a:gd name="T3" fmla="*/ 10 h 80"/>
                              <a:gd name="T4" fmla="*/ 111 w 116"/>
                              <a:gd name="T5" fmla="*/ 0 h 80"/>
                              <a:gd name="T6" fmla="*/ 109 w 116"/>
                              <a:gd name="T7" fmla="*/ 0 h 80"/>
                              <a:gd name="T8" fmla="*/ 107 w 116"/>
                              <a:gd name="T9" fmla="*/ 3 h 80"/>
                              <a:gd name="T10" fmla="*/ 109 w 116"/>
                              <a:gd name="T11" fmla="*/ 13 h 80"/>
                              <a:gd name="T12" fmla="*/ 111 w 116"/>
                              <a:gd name="T13" fmla="*/ 23 h 80"/>
                              <a:gd name="T14" fmla="*/ 111 w 116"/>
                              <a:gd name="T15" fmla="*/ 28 h 80"/>
                              <a:gd name="T16" fmla="*/ 109 w 116"/>
                              <a:gd name="T17" fmla="*/ 33 h 80"/>
                              <a:gd name="T18" fmla="*/ 111 w 116"/>
                              <a:gd name="T19" fmla="*/ 30 h 80"/>
                              <a:gd name="T20" fmla="*/ 116 w 116"/>
                              <a:gd name="T21" fmla="*/ 28 h 80"/>
                              <a:gd name="T22" fmla="*/ 116 w 116"/>
                              <a:gd name="T23" fmla="*/ 25 h 80"/>
                              <a:gd name="T24" fmla="*/ 116 w 116"/>
                              <a:gd name="T25" fmla="*/ 23 h 80"/>
                              <a:gd name="T26" fmla="*/ 0 w 116"/>
                              <a:gd name="T27" fmla="*/ 48 h 80"/>
                              <a:gd name="T28" fmla="*/ 7 w 116"/>
                              <a:gd name="T29" fmla="*/ 60 h 80"/>
                              <a:gd name="T30" fmla="*/ 15 w 116"/>
                              <a:gd name="T31" fmla="*/ 67 h 80"/>
                              <a:gd name="T32" fmla="*/ 25 w 116"/>
                              <a:gd name="T33" fmla="*/ 75 h 80"/>
                              <a:gd name="T34" fmla="*/ 34 w 116"/>
                              <a:gd name="T35" fmla="*/ 80 h 80"/>
                              <a:gd name="T36" fmla="*/ 39 w 116"/>
                              <a:gd name="T37" fmla="*/ 77 h 80"/>
                              <a:gd name="T38" fmla="*/ 42 w 116"/>
                              <a:gd name="T39" fmla="*/ 77 h 80"/>
                              <a:gd name="T40" fmla="*/ 29 w 116"/>
                              <a:gd name="T41" fmla="*/ 72 h 80"/>
                              <a:gd name="T42" fmla="*/ 20 w 116"/>
                              <a:gd name="T43" fmla="*/ 65 h 80"/>
                              <a:gd name="T44" fmla="*/ 12 w 116"/>
                              <a:gd name="T45" fmla="*/ 57 h 80"/>
                              <a:gd name="T46" fmla="*/ 5 w 116"/>
                              <a:gd name="T47" fmla="*/ 48 h 80"/>
                              <a:gd name="T48" fmla="*/ 2 w 116"/>
                              <a:gd name="T49" fmla="*/ 48 h 80"/>
                              <a:gd name="T50" fmla="*/ 0 w 116"/>
                              <a:gd name="T51" fmla="*/ 48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6" h="80">
                                <a:moveTo>
                                  <a:pt x="116" y="23"/>
                                </a:moveTo>
                                <a:lnTo>
                                  <a:pt x="114" y="10"/>
                                </a:lnTo>
                                <a:lnTo>
                                  <a:pt x="111" y="0"/>
                                </a:lnTo>
                                <a:lnTo>
                                  <a:pt x="109" y="0"/>
                                </a:lnTo>
                                <a:lnTo>
                                  <a:pt x="107" y="3"/>
                                </a:lnTo>
                                <a:lnTo>
                                  <a:pt x="109" y="13"/>
                                </a:lnTo>
                                <a:lnTo>
                                  <a:pt x="111" y="23"/>
                                </a:lnTo>
                                <a:lnTo>
                                  <a:pt x="111" y="28"/>
                                </a:lnTo>
                                <a:lnTo>
                                  <a:pt x="109" y="33"/>
                                </a:lnTo>
                                <a:lnTo>
                                  <a:pt x="111" y="30"/>
                                </a:lnTo>
                                <a:lnTo>
                                  <a:pt x="116" y="28"/>
                                </a:lnTo>
                                <a:lnTo>
                                  <a:pt x="116" y="25"/>
                                </a:lnTo>
                                <a:lnTo>
                                  <a:pt x="116" y="23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7" y="60"/>
                                </a:lnTo>
                                <a:lnTo>
                                  <a:pt x="15" y="67"/>
                                </a:lnTo>
                                <a:lnTo>
                                  <a:pt x="25" y="75"/>
                                </a:lnTo>
                                <a:lnTo>
                                  <a:pt x="34" y="80"/>
                                </a:lnTo>
                                <a:lnTo>
                                  <a:pt x="39" y="77"/>
                                </a:lnTo>
                                <a:lnTo>
                                  <a:pt x="42" y="77"/>
                                </a:lnTo>
                                <a:lnTo>
                                  <a:pt x="29" y="72"/>
                                </a:lnTo>
                                <a:lnTo>
                                  <a:pt x="20" y="65"/>
                                </a:lnTo>
                                <a:lnTo>
                                  <a:pt x="12" y="57"/>
                                </a:lnTo>
                                <a:lnTo>
                                  <a:pt x="5" y="48"/>
                                </a:lnTo>
                                <a:lnTo>
                                  <a:pt x="2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815"/>
                        <wps:cNvSpPr>
                          <a:spLocks noEditPoints="1"/>
                        </wps:cNvSpPr>
                        <wps:spPr bwMode="auto">
                          <a:xfrm>
                            <a:off x="6630" y="1372"/>
                            <a:ext cx="112" cy="7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3 h 77"/>
                              <a:gd name="T2" fmla="*/ 109 w 112"/>
                              <a:gd name="T3" fmla="*/ 10 h 77"/>
                              <a:gd name="T4" fmla="*/ 107 w 112"/>
                              <a:gd name="T5" fmla="*/ 0 h 77"/>
                              <a:gd name="T6" fmla="*/ 105 w 112"/>
                              <a:gd name="T7" fmla="*/ 3 h 77"/>
                              <a:gd name="T8" fmla="*/ 102 w 112"/>
                              <a:gd name="T9" fmla="*/ 3 h 77"/>
                              <a:gd name="T10" fmla="*/ 105 w 112"/>
                              <a:gd name="T11" fmla="*/ 13 h 77"/>
                              <a:gd name="T12" fmla="*/ 107 w 112"/>
                              <a:gd name="T13" fmla="*/ 23 h 77"/>
                              <a:gd name="T14" fmla="*/ 107 w 112"/>
                              <a:gd name="T15" fmla="*/ 28 h 77"/>
                              <a:gd name="T16" fmla="*/ 105 w 112"/>
                              <a:gd name="T17" fmla="*/ 35 h 77"/>
                              <a:gd name="T18" fmla="*/ 107 w 112"/>
                              <a:gd name="T19" fmla="*/ 33 h 77"/>
                              <a:gd name="T20" fmla="*/ 109 w 112"/>
                              <a:gd name="T21" fmla="*/ 30 h 77"/>
                              <a:gd name="T22" fmla="*/ 112 w 112"/>
                              <a:gd name="T23" fmla="*/ 25 h 77"/>
                              <a:gd name="T24" fmla="*/ 112 w 112"/>
                              <a:gd name="T25" fmla="*/ 23 h 77"/>
                              <a:gd name="T26" fmla="*/ 0 w 112"/>
                              <a:gd name="T27" fmla="*/ 48 h 77"/>
                              <a:gd name="T28" fmla="*/ 8 w 112"/>
                              <a:gd name="T29" fmla="*/ 57 h 77"/>
                              <a:gd name="T30" fmla="*/ 15 w 112"/>
                              <a:gd name="T31" fmla="*/ 67 h 77"/>
                              <a:gd name="T32" fmla="*/ 25 w 112"/>
                              <a:gd name="T33" fmla="*/ 75 h 77"/>
                              <a:gd name="T34" fmla="*/ 37 w 112"/>
                              <a:gd name="T35" fmla="*/ 77 h 77"/>
                              <a:gd name="T36" fmla="*/ 40 w 112"/>
                              <a:gd name="T37" fmla="*/ 77 h 77"/>
                              <a:gd name="T38" fmla="*/ 45 w 112"/>
                              <a:gd name="T39" fmla="*/ 75 h 77"/>
                              <a:gd name="T40" fmla="*/ 32 w 112"/>
                              <a:gd name="T41" fmla="*/ 72 h 77"/>
                              <a:gd name="T42" fmla="*/ 20 w 112"/>
                              <a:gd name="T43" fmla="*/ 65 h 77"/>
                              <a:gd name="T44" fmla="*/ 13 w 112"/>
                              <a:gd name="T45" fmla="*/ 57 h 77"/>
                              <a:gd name="T46" fmla="*/ 5 w 112"/>
                              <a:gd name="T47" fmla="*/ 45 h 77"/>
                              <a:gd name="T48" fmla="*/ 0 w 112"/>
                              <a:gd name="T49" fmla="*/ 48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77">
                                <a:moveTo>
                                  <a:pt x="112" y="23"/>
                                </a:moveTo>
                                <a:lnTo>
                                  <a:pt x="109" y="10"/>
                                </a:lnTo>
                                <a:lnTo>
                                  <a:pt x="107" y="0"/>
                                </a:lnTo>
                                <a:lnTo>
                                  <a:pt x="105" y="3"/>
                                </a:lnTo>
                                <a:lnTo>
                                  <a:pt x="102" y="3"/>
                                </a:lnTo>
                                <a:lnTo>
                                  <a:pt x="105" y="13"/>
                                </a:lnTo>
                                <a:lnTo>
                                  <a:pt x="107" y="23"/>
                                </a:lnTo>
                                <a:lnTo>
                                  <a:pt x="107" y="28"/>
                                </a:lnTo>
                                <a:lnTo>
                                  <a:pt x="105" y="35"/>
                                </a:lnTo>
                                <a:lnTo>
                                  <a:pt x="107" y="33"/>
                                </a:lnTo>
                                <a:lnTo>
                                  <a:pt x="109" y="30"/>
                                </a:lnTo>
                                <a:lnTo>
                                  <a:pt x="112" y="25"/>
                                </a:lnTo>
                                <a:lnTo>
                                  <a:pt x="112" y="23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8" y="57"/>
                                </a:lnTo>
                                <a:lnTo>
                                  <a:pt x="15" y="67"/>
                                </a:lnTo>
                                <a:lnTo>
                                  <a:pt x="25" y="75"/>
                                </a:lnTo>
                                <a:lnTo>
                                  <a:pt x="37" y="77"/>
                                </a:lnTo>
                                <a:lnTo>
                                  <a:pt x="40" y="77"/>
                                </a:lnTo>
                                <a:lnTo>
                                  <a:pt x="45" y="75"/>
                                </a:lnTo>
                                <a:lnTo>
                                  <a:pt x="32" y="72"/>
                                </a:lnTo>
                                <a:lnTo>
                                  <a:pt x="20" y="65"/>
                                </a:lnTo>
                                <a:lnTo>
                                  <a:pt x="13" y="57"/>
                                </a:lnTo>
                                <a:lnTo>
                                  <a:pt x="5" y="45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816"/>
                        <wps:cNvSpPr>
                          <a:spLocks noEditPoints="1"/>
                        </wps:cNvSpPr>
                        <wps:spPr bwMode="auto">
                          <a:xfrm>
                            <a:off x="6633" y="1375"/>
                            <a:ext cx="106" cy="74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0 h 74"/>
                              <a:gd name="T2" fmla="*/ 104 w 106"/>
                              <a:gd name="T3" fmla="*/ 10 h 74"/>
                              <a:gd name="T4" fmla="*/ 102 w 106"/>
                              <a:gd name="T5" fmla="*/ 0 h 74"/>
                              <a:gd name="T6" fmla="*/ 99 w 106"/>
                              <a:gd name="T7" fmla="*/ 0 h 74"/>
                              <a:gd name="T8" fmla="*/ 99 w 106"/>
                              <a:gd name="T9" fmla="*/ 2 h 74"/>
                              <a:gd name="T10" fmla="*/ 99 w 106"/>
                              <a:gd name="T11" fmla="*/ 10 h 74"/>
                              <a:gd name="T12" fmla="*/ 102 w 106"/>
                              <a:gd name="T13" fmla="*/ 20 h 74"/>
                              <a:gd name="T14" fmla="*/ 99 w 106"/>
                              <a:gd name="T15" fmla="*/ 27 h 74"/>
                              <a:gd name="T16" fmla="*/ 99 w 106"/>
                              <a:gd name="T17" fmla="*/ 35 h 74"/>
                              <a:gd name="T18" fmla="*/ 102 w 106"/>
                              <a:gd name="T19" fmla="*/ 32 h 74"/>
                              <a:gd name="T20" fmla="*/ 104 w 106"/>
                              <a:gd name="T21" fmla="*/ 30 h 74"/>
                              <a:gd name="T22" fmla="*/ 106 w 106"/>
                              <a:gd name="T23" fmla="*/ 25 h 74"/>
                              <a:gd name="T24" fmla="*/ 106 w 106"/>
                              <a:gd name="T25" fmla="*/ 20 h 74"/>
                              <a:gd name="T26" fmla="*/ 0 w 106"/>
                              <a:gd name="T27" fmla="*/ 45 h 74"/>
                              <a:gd name="T28" fmla="*/ 7 w 106"/>
                              <a:gd name="T29" fmla="*/ 54 h 74"/>
                              <a:gd name="T30" fmla="*/ 15 w 106"/>
                              <a:gd name="T31" fmla="*/ 62 h 74"/>
                              <a:gd name="T32" fmla="*/ 24 w 106"/>
                              <a:gd name="T33" fmla="*/ 69 h 74"/>
                              <a:gd name="T34" fmla="*/ 37 w 106"/>
                              <a:gd name="T35" fmla="*/ 74 h 74"/>
                              <a:gd name="T36" fmla="*/ 42 w 106"/>
                              <a:gd name="T37" fmla="*/ 72 h 74"/>
                              <a:gd name="T38" fmla="*/ 44 w 106"/>
                              <a:gd name="T39" fmla="*/ 69 h 74"/>
                              <a:gd name="T40" fmla="*/ 32 w 106"/>
                              <a:gd name="T41" fmla="*/ 67 h 74"/>
                              <a:gd name="T42" fmla="*/ 22 w 106"/>
                              <a:gd name="T43" fmla="*/ 62 h 74"/>
                              <a:gd name="T44" fmla="*/ 12 w 106"/>
                              <a:gd name="T45" fmla="*/ 52 h 74"/>
                              <a:gd name="T46" fmla="*/ 5 w 106"/>
                              <a:gd name="T47" fmla="*/ 42 h 74"/>
                              <a:gd name="T48" fmla="*/ 0 w 106"/>
                              <a:gd name="T49" fmla="*/ 45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" h="74">
                                <a:moveTo>
                                  <a:pt x="106" y="20"/>
                                </a:moveTo>
                                <a:lnTo>
                                  <a:pt x="104" y="10"/>
                                </a:lnTo>
                                <a:lnTo>
                                  <a:pt x="102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2"/>
                                </a:lnTo>
                                <a:lnTo>
                                  <a:pt x="99" y="10"/>
                                </a:lnTo>
                                <a:lnTo>
                                  <a:pt x="102" y="20"/>
                                </a:lnTo>
                                <a:lnTo>
                                  <a:pt x="99" y="27"/>
                                </a:lnTo>
                                <a:lnTo>
                                  <a:pt x="99" y="35"/>
                                </a:lnTo>
                                <a:lnTo>
                                  <a:pt x="102" y="32"/>
                                </a:lnTo>
                                <a:lnTo>
                                  <a:pt x="104" y="30"/>
                                </a:lnTo>
                                <a:lnTo>
                                  <a:pt x="106" y="25"/>
                                </a:lnTo>
                                <a:lnTo>
                                  <a:pt x="106" y="2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7" y="54"/>
                                </a:lnTo>
                                <a:lnTo>
                                  <a:pt x="15" y="62"/>
                                </a:lnTo>
                                <a:lnTo>
                                  <a:pt x="24" y="69"/>
                                </a:lnTo>
                                <a:lnTo>
                                  <a:pt x="37" y="74"/>
                                </a:lnTo>
                                <a:lnTo>
                                  <a:pt x="42" y="72"/>
                                </a:lnTo>
                                <a:lnTo>
                                  <a:pt x="44" y="69"/>
                                </a:lnTo>
                                <a:lnTo>
                                  <a:pt x="32" y="67"/>
                                </a:lnTo>
                                <a:lnTo>
                                  <a:pt x="22" y="62"/>
                                </a:lnTo>
                                <a:lnTo>
                                  <a:pt x="12" y="52"/>
                                </a:lnTo>
                                <a:lnTo>
                                  <a:pt x="5" y="42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817"/>
                        <wps:cNvSpPr>
                          <a:spLocks noEditPoints="1"/>
                        </wps:cNvSpPr>
                        <wps:spPr bwMode="auto">
                          <a:xfrm>
                            <a:off x="6635" y="1375"/>
                            <a:ext cx="102" cy="7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20 h 72"/>
                              <a:gd name="T2" fmla="*/ 100 w 102"/>
                              <a:gd name="T3" fmla="*/ 10 h 72"/>
                              <a:gd name="T4" fmla="*/ 97 w 102"/>
                              <a:gd name="T5" fmla="*/ 0 h 72"/>
                              <a:gd name="T6" fmla="*/ 97 w 102"/>
                              <a:gd name="T7" fmla="*/ 2 h 72"/>
                              <a:gd name="T8" fmla="*/ 95 w 102"/>
                              <a:gd name="T9" fmla="*/ 2 h 72"/>
                              <a:gd name="T10" fmla="*/ 95 w 102"/>
                              <a:gd name="T11" fmla="*/ 10 h 72"/>
                              <a:gd name="T12" fmla="*/ 97 w 102"/>
                              <a:gd name="T13" fmla="*/ 20 h 72"/>
                              <a:gd name="T14" fmla="*/ 95 w 102"/>
                              <a:gd name="T15" fmla="*/ 30 h 72"/>
                              <a:gd name="T16" fmla="*/ 92 w 102"/>
                              <a:gd name="T17" fmla="*/ 40 h 72"/>
                              <a:gd name="T18" fmla="*/ 97 w 102"/>
                              <a:gd name="T19" fmla="*/ 35 h 72"/>
                              <a:gd name="T20" fmla="*/ 100 w 102"/>
                              <a:gd name="T21" fmla="*/ 32 h 72"/>
                              <a:gd name="T22" fmla="*/ 102 w 102"/>
                              <a:gd name="T23" fmla="*/ 25 h 72"/>
                              <a:gd name="T24" fmla="*/ 102 w 102"/>
                              <a:gd name="T25" fmla="*/ 20 h 72"/>
                              <a:gd name="T26" fmla="*/ 0 w 102"/>
                              <a:gd name="T27" fmla="*/ 42 h 72"/>
                              <a:gd name="T28" fmla="*/ 8 w 102"/>
                              <a:gd name="T29" fmla="*/ 54 h 72"/>
                              <a:gd name="T30" fmla="*/ 15 w 102"/>
                              <a:gd name="T31" fmla="*/ 62 h 72"/>
                              <a:gd name="T32" fmla="*/ 27 w 102"/>
                              <a:gd name="T33" fmla="*/ 69 h 72"/>
                              <a:gd name="T34" fmla="*/ 40 w 102"/>
                              <a:gd name="T35" fmla="*/ 72 h 72"/>
                              <a:gd name="T36" fmla="*/ 42 w 102"/>
                              <a:gd name="T37" fmla="*/ 69 h 72"/>
                              <a:gd name="T38" fmla="*/ 47 w 102"/>
                              <a:gd name="T39" fmla="*/ 67 h 72"/>
                              <a:gd name="T40" fmla="*/ 47 w 102"/>
                              <a:gd name="T41" fmla="*/ 67 h 72"/>
                              <a:gd name="T42" fmla="*/ 35 w 102"/>
                              <a:gd name="T43" fmla="*/ 67 h 72"/>
                              <a:gd name="T44" fmla="*/ 22 w 102"/>
                              <a:gd name="T45" fmla="*/ 59 h 72"/>
                              <a:gd name="T46" fmla="*/ 13 w 102"/>
                              <a:gd name="T47" fmla="*/ 52 h 72"/>
                              <a:gd name="T48" fmla="*/ 5 w 102"/>
                              <a:gd name="T49" fmla="*/ 42 h 72"/>
                              <a:gd name="T50" fmla="*/ 0 w 102"/>
                              <a:gd name="T51" fmla="*/ 4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2" h="72">
                                <a:moveTo>
                                  <a:pt x="102" y="20"/>
                                </a:moveTo>
                                <a:lnTo>
                                  <a:pt x="100" y="10"/>
                                </a:lnTo>
                                <a:lnTo>
                                  <a:pt x="97" y="0"/>
                                </a:lnTo>
                                <a:lnTo>
                                  <a:pt x="97" y="2"/>
                                </a:lnTo>
                                <a:lnTo>
                                  <a:pt x="95" y="2"/>
                                </a:lnTo>
                                <a:lnTo>
                                  <a:pt x="95" y="10"/>
                                </a:lnTo>
                                <a:lnTo>
                                  <a:pt x="97" y="20"/>
                                </a:lnTo>
                                <a:lnTo>
                                  <a:pt x="95" y="30"/>
                                </a:lnTo>
                                <a:lnTo>
                                  <a:pt x="92" y="40"/>
                                </a:lnTo>
                                <a:lnTo>
                                  <a:pt x="97" y="35"/>
                                </a:lnTo>
                                <a:lnTo>
                                  <a:pt x="100" y="32"/>
                                </a:lnTo>
                                <a:lnTo>
                                  <a:pt x="102" y="25"/>
                                </a:lnTo>
                                <a:lnTo>
                                  <a:pt x="102" y="20"/>
                                </a:lnTo>
                                <a:close/>
                                <a:moveTo>
                                  <a:pt x="0" y="42"/>
                                </a:moveTo>
                                <a:lnTo>
                                  <a:pt x="8" y="54"/>
                                </a:lnTo>
                                <a:lnTo>
                                  <a:pt x="15" y="62"/>
                                </a:lnTo>
                                <a:lnTo>
                                  <a:pt x="27" y="69"/>
                                </a:lnTo>
                                <a:lnTo>
                                  <a:pt x="40" y="72"/>
                                </a:lnTo>
                                <a:lnTo>
                                  <a:pt x="42" y="69"/>
                                </a:lnTo>
                                <a:lnTo>
                                  <a:pt x="47" y="67"/>
                                </a:lnTo>
                                <a:lnTo>
                                  <a:pt x="35" y="67"/>
                                </a:lnTo>
                                <a:lnTo>
                                  <a:pt x="22" y="59"/>
                                </a:lnTo>
                                <a:lnTo>
                                  <a:pt x="13" y="52"/>
                                </a:lnTo>
                                <a:lnTo>
                                  <a:pt x="5" y="42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818"/>
                        <wps:cNvSpPr>
                          <a:spLocks noEditPoints="1"/>
                        </wps:cNvSpPr>
                        <wps:spPr bwMode="auto">
                          <a:xfrm>
                            <a:off x="6638" y="1377"/>
                            <a:ext cx="97" cy="67"/>
                          </a:xfrm>
                          <a:custGeom>
                            <a:avLst/>
                            <a:gdLst>
                              <a:gd name="T0" fmla="*/ 97 w 97"/>
                              <a:gd name="T1" fmla="*/ 18 h 67"/>
                              <a:gd name="T2" fmla="*/ 94 w 97"/>
                              <a:gd name="T3" fmla="*/ 8 h 67"/>
                              <a:gd name="T4" fmla="*/ 94 w 97"/>
                              <a:gd name="T5" fmla="*/ 0 h 67"/>
                              <a:gd name="T6" fmla="*/ 92 w 97"/>
                              <a:gd name="T7" fmla="*/ 0 h 67"/>
                              <a:gd name="T8" fmla="*/ 89 w 97"/>
                              <a:gd name="T9" fmla="*/ 3 h 67"/>
                              <a:gd name="T10" fmla="*/ 92 w 97"/>
                              <a:gd name="T11" fmla="*/ 10 h 67"/>
                              <a:gd name="T12" fmla="*/ 92 w 97"/>
                              <a:gd name="T13" fmla="*/ 18 h 67"/>
                              <a:gd name="T14" fmla="*/ 89 w 97"/>
                              <a:gd name="T15" fmla="*/ 30 h 67"/>
                              <a:gd name="T16" fmla="*/ 84 w 97"/>
                              <a:gd name="T17" fmla="*/ 40 h 67"/>
                              <a:gd name="T18" fmla="*/ 89 w 97"/>
                              <a:gd name="T19" fmla="*/ 38 h 67"/>
                              <a:gd name="T20" fmla="*/ 94 w 97"/>
                              <a:gd name="T21" fmla="*/ 33 h 67"/>
                              <a:gd name="T22" fmla="*/ 94 w 97"/>
                              <a:gd name="T23" fmla="*/ 25 h 67"/>
                              <a:gd name="T24" fmla="*/ 97 w 97"/>
                              <a:gd name="T25" fmla="*/ 18 h 67"/>
                              <a:gd name="T26" fmla="*/ 0 w 97"/>
                              <a:gd name="T27" fmla="*/ 40 h 67"/>
                              <a:gd name="T28" fmla="*/ 7 w 97"/>
                              <a:gd name="T29" fmla="*/ 50 h 67"/>
                              <a:gd name="T30" fmla="*/ 17 w 97"/>
                              <a:gd name="T31" fmla="*/ 60 h 67"/>
                              <a:gd name="T32" fmla="*/ 27 w 97"/>
                              <a:gd name="T33" fmla="*/ 65 h 67"/>
                              <a:gd name="T34" fmla="*/ 39 w 97"/>
                              <a:gd name="T35" fmla="*/ 67 h 67"/>
                              <a:gd name="T36" fmla="*/ 44 w 97"/>
                              <a:gd name="T37" fmla="*/ 65 h 67"/>
                              <a:gd name="T38" fmla="*/ 49 w 97"/>
                              <a:gd name="T39" fmla="*/ 62 h 67"/>
                              <a:gd name="T40" fmla="*/ 47 w 97"/>
                              <a:gd name="T41" fmla="*/ 62 h 67"/>
                              <a:gd name="T42" fmla="*/ 44 w 97"/>
                              <a:gd name="T43" fmla="*/ 62 h 67"/>
                              <a:gd name="T44" fmla="*/ 32 w 97"/>
                              <a:gd name="T45" fmla="*/ 62 h 67"/>
                              <a:gd name="T46" fmla="*/ 19 w 97"/>
                              <a:gd name="T47" fmla="*/ 57 h 67"/>
                              <a:gd name="T48" fmla="*/ 12 w 97"/>
                              <a:gd name="T49" fmla="*/ 50 h 67"/>
                              <a:gd name="T50" fmla="*/ 5 w 97"/>
                              <a:gd name="T51" fmla="*/ 40 h 67"/>
                              <a:gd name="T52" fmla="*/ 0 w 97"/>
                              <a:gd name="T53" fmla="*/ 4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" h="67">
                                <a:moveTo>
                                  <a:pt x="97" y="18"/>
                                </a:moveTo>
                                <a:lnTo>
                                  <a:pt x="94" y="8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89" y="3"/>
                                </a:lnTo>
                                <a:lnTo>
                                  <a:pt x="92" y="10"/>
                                </a:lnTo>
                                <a:lnTo>
                                  <a:pt x="92" y="18"/>
                                </a:lnTo>
                                <a:lnTo>
                                  <a:pt x="89" y="30"/>
                                </a:lnTo>
                                <a:lnTo>
                                  <a:pt x="84" y="40"/>
                                </a:lnTo>
                                <a:lnTo>
                                  <a:pt x="89" y="38"/>
                                </a:lnTo>
                                <a:lnTo>
                                  <a:pt x="94" y="33"/>
                                </a:lnTo>
                                <a:lnTo>
                                  <a:pt x="94" y="25"/>
                                </a:lnTo>
                                <a:lnTo>
                                  <a:pt x="97" y="18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7" y="50"/>
                                </a:lnTo>
                                <a:lnTo>
                                  <a:pt x="17" y="60"/>
                                </a:lnTo>
                                <a:lnTo>
                                  <a:pt x="27" y="65"/>
                                </a:lnTo>
                                <a:lnTo>
                                  <a:pt x="39" y="67"/>
                                </a:lnTo>
                                <a:lnTo>
                                  <a:pt x="44" y="65"/>
                                </a:lnTo>
                                <a:lnTo>
                                  <a:pt x="49" y="62"/>
                                </a:lnTo>
                                <a:lnTo>
                                  <a:pt x="47" y="62"/>
                                </a:lnTo>
                                <a:lnTo>
                                  <a:pt x="44" y="62"/>
                                </a:lnTo>
                                <a:lnTo>
                                  <a:pt x="32" y="62"/>
                                </a:lnTo>
                                <a:lnTo>
                                  <a:pt x="19" y="57"/>
                                </a:lnTo>
                                <a:lnTo>
                                  <a:pt x="12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819"/>
                        <wps:cNvSpPr>
                          <a:spLocks noEditPoints="1"/>
                        </wps:cNvSpPr>
                        <wps:spPr bwMode="auto">
                          <a:xfrm>
                            <a:off x="6640" y="1377"/>
                            <a:ext cx="92" cy="65"/>
                          </a:xfrm>
                          <a:custGeom>
                            <a:avLst/>
                            <a:gdLst>
                              <a:gd name="T0" fmla="*/ 92 w 92"/>
                              <a:gd name="T1" fmla="*/ 18 h 65"/>
                              <a:gd name="T2" fmla="*/ 90 w 92"/>
                              <a:gd name="T3" fmla="*/ 8 h 65"/>
                              <a:gd name="T4" fmla="*/ 90 w 92"/>
                              <a:gd name="T5" fmla="*/ 0 h 65"/>
                              <a:gd name="T6" fmla="*/ 87 w 92"/>
                              <a:gd name="T7" fmla="*/ 3 h 65"/>
                              <a:gd name="T8" fmla="*/ 85 w 92"/>
                              <a:gd name="T9" fmla="*/ 3 h 65"/>
                              <a:gd name="T10" fmla="*/ 87 w 92"/>
                              <a:gd name="T11" fmla="*/ 10 h 65"/>
                              <a:gd name="T12" fmla="*/ 87 w 92"/>
                              <a:gd name="T13" fmla="*/ 18 h 65"/>
                              <a:gd name="T14" fmla="*/ 87 w 92"/>
                              <a:gd name="T15" fmla="*/ 25 h 65"/>
                              <a:gd name="T16" fmla="*/ 85 w 92"/>
                              <a:gd name="T17" fmla="*/ 33 h 65"/>
                              <a:gd name="T18" fmla="*/ 80 w 92"/>
                              <a:gd name="T19" fmla="*/ 38 h 65"/>
                              <a:gd name="T20" fmla="*/ 77 w 92"/>
                              <a:gd name="T21" fmla="*/ 45 h 65"/>
                              <a:gd name="T22" fmla="*/ 82 w 92"/>
                              <a:gd name="T23" fmla="*/ 40 h 65"/>
                              <a:gd name="T24" fmla="*/ 87 w 92"/>
                              <a:gd name="T25" fmla="*/ 38 h 65"/>
                              <a:gd name="T26" fmla="*/ 90 w 92"/>
                              <a:gd name="T27" fmla="*/ 28 h 65"/>
                              <a:gd name="T28" fmla="*/ 92 w 92"/>
                              <a:gd name="T29" fmla="*/ 18 h 65"/>
                              <a:gd name="T30" fmla="*/ 0 w 92"/>
                              <a:gd name="T31" fmla="*/ 40 h 65"/>
                              <a:gd name="T32" fmla="*/ 8 w 92"/>
                              <a:gd name="T33" fmla="*/ 50 h 65"/>
                              <a:gd name="T34" fmla="*/ 17 w 92"/>
                              <a:gd name="T35" fmla="*/ 57 h 65"/>
                              <a:gd name="T36" fmla="*/ 30 w 92"/>
                              <a:gd name="T37" fmla="*/ 65 h 65"/>
                              <a:gd name="T38" fmla="*/ 42 w 92"/>
                              <a:gd name="T39" fmla="*/ 65 h 65"/>
                              <a:gd name="T40" fmla="*/ 42 w 92"/>
                              <a:gd name="T41" fmla="*/ 65 h 65"/>
                              <a:gd name="T42" fmla="*/ 50 w 92"/>
                              <a:gd name="T43" fmla="*/ 62 h 65"/>
                              <a:gd name="T44" fmla="*/ 55 w 92"/>
                              <a:gd name="T45" fmla="*/ 60 h 65"/>
                              <a:gd name="T46" fmla="*/ 50 w 92"/>
                              <a:gd name="T47" fmla="*/ 60 h 65"/>
                              <a:gd name="T48" fmla="*/ 42 w 92"/>
                              <a:gd name="T49" fmla="*/ 60 h 65"/>
                              <a:gd name="T50" fmla="*/ 30 w 92"/>
                              <a:gd name="T51" fmla="*/ 60 h 65"/>
                              <a:gd name="T52" fmla="*/ 20 w 92"/>
                              <a:gd name="T53" fmla="*/ 55 h 65"/>
                              <a:gd name="T54" fmla="*/ 10 w 92"/>
                              <a:gd name="T55" fmla="*/ 47 h 65"/>
                              <a:gd name="T56" fmla="*/ 5 w 92"/>
                              <a:gd name="T57" fmla="*/ 38 h 65"/>
                              <a:gd name="T58" fmla="*/ 0 w 92"/>
                              <a:gd name="T59" fmla="*/ 4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2" h="65">
                                <a:moveTo>
                                  <a:pt x="92" y="18"/>
                                </a:moveTo>
                                <a:lnTo>
                                  <a:pt x="90" y="8"/>
                                </a:lnTo>
                                <a:lnTo>
                                  <a:pt x="90" y="0"/>
                                </a:lnTo>
                                <a:lnTo>
                                  <a:pt x="87" y="3"/>
                                </a:lnTo>
                                <a:lnTo>
                                  <a:pt x="85" y="3"/>
                                </a:lnTo>
                                <a:lnTo>
                                  <a:pt x="87" y="10"/>
                                </a:lnTo>
                                <a:lnTo>
                                  <a:pt x="87" y="18"/>
                                </a:lnTo>
                                <a:lnTo>
                                  <a:pt x="87" y="25"/>
                                </a:lnTo>
                                <a:lnTo>
                                  <a:pt x="85" y="33"/>
                                </a:lnTo>
                                <a:lnTo>
                                  <a:pt x="80" y="38"/>
                                </a:lnTo>
                                <a:lnTo>
                                  <a:pt x="77" y="45"/>
                                </a:lnTo>
                                <a:lnTo>
                                  <a:pt x="82" y="40"/>
                                </a:lnTo>
                                <a:lnTo>
                                  <a:pt x="87" y="38"/>
                                </a:lnTo>
                                <a:lnTo>
                                  <a:pt x="90" y="28"/>
                                </a:lnTo>
                                <a:lnTo>
                                  <a:pt x="92" y="18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8" y="50"/>
                                </a:lnTo>
                                <a:lnTo>
                                  <a:pt x="17" y="57"/>
                                </a:lnTo>
                                <a:lnTo>
                                  <a:pt x="30" y="65"/>
                                </a:lnTo>
                                <a:lnTo>
                                  <a:pt x="42" y="65"/>
                                </a:lnTo>
                                <a:lnTo>
                                  <a:pt x="50" y="62"/>
                                </a:lnTo>
                                <a:lnTo>
                                  <a:pt x="55" y="60"/>
                                </a:lnTo>
                                <a:lnTo>
                                  <a:pt x="50" y="60"/>
                                </a:lnTo>
                                <a:lnTo>
                                  <a:pt x="42" y="60"/>
                                </a:lnTo>
                                <a:lnTo>
                                  <a:pt x="30" y="60"/>
                                </a:lnTo>
                                <a:lnTo>
                                  <a:pt x="20" y="55"/>
                                </a:lnTo>
                                <a:lnTo>
                                  <a:pt x="10" y="47"/>
                                </a:lnTo>
                                <a:lnTo>
                                  <a:pt x="5" y="38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820"/>
                        <wps:cNvSpPr>
                          <a:spLocks/>
                        </wps:cNvSpPr>
                        <wps:spPr bwMode="auto">
                          <a:xfrm>
                            <a:off x="6643" y="1380"/>
                            <a:ext cx="87" cy="59"/>
                          </a:xfrm>
                          <a:custGeom>
                            <a:avLst/>
                            <a:gdLst>
                              <a:gd name="T0" fmla="*/ 87 w 87"/>
                              <a:gd name="T1" fmla="*/ 15 h 59"/>
                              <a:gd name="T2" fmla="*/ 87 w 87"/>
                              <a:gd name="T3" fmla="*/ 7 h 59"/>
                              <a:gd name="T4" fmla="*/ 84 w 87"/>
                              <a:gd name="T5" fmla="*/ 0 h 59"/>
                              <a:gd name="T6" fmla="*/ 82 w 87"/>
                              <a:gd name="T7" fmla="*/ 0 h 59"/>
                              <a:gd name="T8" fmla="*/ 79 w 87"/>
                              <a:gd name="T9" fmla="*/ 2 h 59"/>
                              <a:gd name="T10" fmla="*/ 82 w 87"/>
                              <a:gd name="T11" fmla="*/ 7 h 59"/>
                              <a:gd name="T12" fmla="*/ 82 w 87"/>
                              <a:gd name="T13" fmla="*/ 15 h 59"/>
                              <a:gd name="T14" fmla="*/ 79 w 87"/>
                              <a:gd name="T15" fmla="*/ 22 h 59"/>
                              <a:gd name="T16" fmla="*/ 79 w 87"/>
                              <a:gd name="T17" fmla="*/ 30 h 59"/>
                              <a:gd name="T18" fmla="*/ 74 w 87"/>
                              <a:gd name="T19" fmla="*/ 37 h 59"/>
                              <a:gd name="T20" fmla="*/ 69 w 87"/>
                              <a:gd name="T21" fmla="*/ 42 h 59"/>
                              <a:gd name="T22" fmla="*/ 62 w 87"/>
                              <a:gd name="T23" fmla="*/ 49 h 59"/>
                              <a:gd name="T24" fmla="*/ 57 w 87"/>
                              <a:gd name="T25" fmla="*/ 52 h 59"/>
                              <a:gd name="T26" fmla="*/ 47 w 87"/>
                              <a:gd name="T27" fmla="*/ 54 h 59"/>
                              <a:gd name="T28" fmla="*/ 39 w 87"/>
                              <a:gd name="T29" fmla="*/ 54 h 59"/>
                              <a:gd name="T30" fmla="*/ 29 w 87"/>
                              <a:gd name="T31" fmla="*/ 54 h 59"/>
                              <a:gd name="T32" fmla="*/ 19 w 87"/>
                              <a:gd name="T33" fmla="*/ 49 h 59"/>
                              <a:gd name="T34" fmla="*/ 10 w 87"/>
                              <a:gd name="T35" fmla="*/ 42 h 59"/>
                              <a:gd name="T36" fmla="*/ 5 w 87"/>
                              <a:gd name="T37" fmla="*/ 35 h 59"/>
                              <a:gd name="T38" fmla="*/ 2 w 87"/>
                              <a:gd name="T39" fmla="*/ 35 h 59"/>
                              <a:gd name="T40" fmla="*/ 0 w 87"/>
                              <a:gd name="T41" fmla="*/ 37 h 59"/>
                              <a:gd name="T42" fmla="*/ 7 w 87"/>
                              <a:gd name="T43" fmla="*/ 47 h 59"/>
                              <a:gd name="T44" fmla="*/ 14 w 87"/>
                              <a:gd name="T45" fmla="*/ 54 h 59"/>
                              <a:gd name="T46" fmla="*/ 27 w 87"/>
                              <a:gd name="T47" fmla="*/ 59 h 59"/>
                              <a:gd name="T48" fmla="*/ 39 w 87"/>
                              <a:gd name="T49" fmla="*/ 59 h 59"/>
                              <a:gd name="T50" fmla="*/ 42 w 87"/>
                              <a:gd name="T51" fmla="*/ 59 h 59"/>
                              <a:gd name="T52" fmla="*/ 44 w 87"/>
                              <a:gd name="T53" fmla="*/ 59 h 59"/>
                              <a:gd name="T54" fmla="*/ 64 w 87"/>
                              <a:gd name="T55" fmla="*/ 49 h 59"/>
                              <a:gd name="T56" fmla="*/ 79 w 87"/>
                              <a:gd name="T57" fmla="*/ 37 h 59"/>
                              <a:gd name="T58" fmla="*/ 84 w 87"/>
                              <a:gd name="T59" fmla="*/ 27 h 59"/>
                              <a:gd name="T60" fmla="*/ 87 w 87"/>
                              <a:gd name="T61" fmla="*/ 15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7" h="59">
                                <a:moveTo>
                                  <a:pt x="87" y="15"/>
                                </a:moveTo>
                                <a:lnTo>
                                  <a:pt x="87" y="7"/>
                                </a:ln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2"/>
                                </a:lnTo>
                                <a:lnTo>
                                  <a:pt x="82" y="7"/>
                                </a:lnTo>
                                <a:lnTo>
                                  <a:pt x="82" y="15"/>
                                </a:lnTo>
                                <a:lnTo>
                                  <a:pt x="79" y="22"/>
                                </a:lnTo>
                                <a:lnTo>
                                  <a:pt x="79" y="30"/>
                                </a:lnTo>
                                <a:lnTo>
                                  <a:pt x="74" y="37"/>
                                </a:lnTo>
                                <a:lnTo>
                                  <a:pt x="69" y="42"/>
                                </a:lnTo>
                                <a:lnTo>
                                  <a:pt x="62" y="49"/>
                                </a:lnTo>
                                <a:lnTo>
                                  <a:pt x="57" y="52"/>
                                </a:lnTo>
                                <a:lnTo>
                                  <a:pt x="47" y="54"/>
                                </a:lnTo>
                                <a:lnTo>
                                  <a:pt x="39" y="54"/>
                                </a:lnTo>
                                <a:lnTo>
                                  <a:pt x="29" y="54"/>
                                </a:lnTo>
                                <a:lnTo>
                                  <a:pt x="19" y="49"/>
                                </a:lnTo>
                                <a:lnTo>
                                  <a:pt x="10" y="42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7"/>
                                </a:lnTo>
                                <a:lnTo>
                                  <a:pt x="7" y="47"/>
                                </a:lnTo>
                                <a:lnTo>
                                  <a:pt x="14" y="54"/>
                                </a:lnTo>
                                <a:lnTo>
                                  <a:pt x="27" y="59"/>
                                </a:lnTo>
                                <a:lnTo>
                                  <a:pt x="39" y="59"/>
                                </a:lnTo>
                                <a:lnTo>
                                  <a:pt x="42" y="59"/>
                                </a:lnTo>
                                <a:lnTo>
                                  <a:pt x="44" y="59"/>
                                </a:lnTo>
                                <a:lnTo>
                                  <a:pt x="64" y="49"/>
                                </a:lnTo>
                                <a:lnTo>
                                  <a:pt x="79" y="37"/>
                                </a:lnTo>
                                <a:lnTo>
                                  <a:pt x="84" y="27"/>
                                </a:lnTo>
                                <a:lnTo>
                                  <a:pt x="8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821"/>
                        <wps:cNvSpPr>
                          <a:spLocks/>
                        </wps:cNvSpPr>
                        <wps:spPr bwMode="auto">
                          <a:xfrm>
                            <a:off x="6645" y="1380"/>
                            <a:ext cx="82" cy="57"/>
                          </a:xfrm>
                          <a:custGeom>
                            <a:avLst/>
                            <a:gdLst>
                              <a:gd name="T0" fmla="*/ 82 w 82"/>
                              <a:gd name="T1" fmla="*/ 15 h 57"/>
                              <a:gd name="T2" fmla="*/ 82 w 82"/>
                              <a:gd name="T3" fmla="*/ 7 h 57"/>
                              <a:gd name="T4" fmla="*/ 80 w 82"/>
                              <a:gd name="T5" fmla="*/ 0 h 57"/>
                              <a:gd name="T6" fmla="*/ 77 w 82"/>
                              <a:gd name="T7" fmla="*/ 2 h 57"/>
                              <a:gd name="T8" fmla="*/ 75 w 82"/>
                              <a:gd name="T9" fmla="*/ 2 h 57"/>
                              <a:gd name="T10" fmla="*/ 77 w 82"/>
                              <a:gd name="T11" fmla="*/ 7 h 57"/>
                              <a:gd name="T12" fmla="*/ 77 w 82"/>
                              <a:gd name="T13" fmla="*/ 15 h 57"/>
                              <a:gd name="T14" fmla="*/ 77 w 82"/>
                              <a:gd name="T15" fmla="*/ 22 h 57"/>
                              <a:gd name="T16" fmla="*/ 75 w 82"/>
                              <a:gd name="T17" fmla="*/ 30 h 57"/>
                              <a:gd name="T18" fmla="*/ 70 w 82"/>
                              <a:gd name="T19" fmla="*/ 35 h 57"/>
                              <a:gd name="T20" fmla="*/ 65 w 82"/>
                              <a:gd name="T21" fmla="*/ 42 h 57"/>
                              <a:gd name="T22" fmla="*/ 60 w 82"/>
                              <a:gd name="T23" fmla="*/ 47 h 57"/>
                              <a:gd name="T24" fmla="*/ 52 w 82"/>
                              <a:gd name="T25" fmla="*/ 49 h 57"/>
                              <a:gd name="T26" fmla="*/ 45 w 82"/>
                              <a:gd name="T27" fmla="*/ 52 h 57"/>
                              <a:gd name="T28" fmla="*/ 37 w 82"/>
                              <a:gd name="T29" fmla="*/ 52 h 57"/>
                              <a:gd name="T30" fmla="*/ 27 w 82"/>
                              <a:gd name="T31" fmla="*/ 52 h 57"/>
                              <a:gd name="T32" fmla="*/ 17 w 82"/>
                              <a:gd name="T33" fmla="*/ 47 h 57"/>
                              <a:gd name="T34" fmla="*/ 10 w 82"/>
                              <a:gd name="T35" fmla="*/ 42 h 57"/>
                              <a:gd name="T36" fmla="*/ 5 w 82"/>
                              <a:gd name="T37" fmla="*/ 35 h 57"/>
                              <a:gd name="T38" fmla="*/ 0 w 82"/>
                              <a:gd name="T39" fmla="*/ 35 h 57"/>
                              <a:gd name="T40" fmla="*/ 5 w 82"/>
                              <a:gd name="T41" fmla="*/ 44 h 57"/>
                              <a:gd name="T42" fmla="*/ 15 w 82"/>
                              <a:gd name="T43" fmla="*/ 52 h 57"/>
                              <a:gd name="T44" fmla="*/ 25 w 82"/>
                              <a:gd name="T45" fmla="*/ 57 h 57"/>
                              <a:gd name="T46" fmla="*/ 37 w 82"/>
                              <a:gd name="T47" fmla="*/ 57 h 57"/>
                              <a:gd name="T48" fmla="*/ 45 w 82"/>
                              <a:gd name="T49" fmla="*/ 57 h 57"/>
                              <a:gd name="T50" fmla="*/ 50 w 82"/>
                              <a:gd name="T51" fmla="*/ 57 h 57"/>
                              <a:gd name="T52" fmla="*/ 60 w 82"/>
                              <a:gd name="T53" fmla="*/ 49 h 57"/>
                              <a:gd name="T54" fmla="*/ 72 w 82"/>
                              <a:gd name="T55" fmla="*/ 42 h 57"/>
                              <a:gd name="T56" fmla="*/ 75 w 82"/>
                              <a:gd name="T57" fmla="*/ 35 h 57"/>
                              <a:gd name="T58" fmla="*/ 80 w 82"/>
                              <a:gd name="T59" fmla="*/ 30 h 57"/>
                              <a:gd name="T60" fmla="*/ 82 w 82"/>
                              <a:gd name="T61" fmla="*/ 22 h 57"/>
                              <a:gd name="T62" fmla="*/ 82 w 82"/>
                              <a:gd name="T63" fmla="*/ 1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2" h="57">
                                <a:moveTo>
                                  <a:pt x="82" y="15"/>
                                </a:moveTo>
                                <a:lnTo>
                                  <a:pt x="82" y="7"/>
                                </a:lnTo>
                                <a:lnTo>
                                  <a:pt x="80" y="0"/>
                                </a:lnTo>
                                <a:lnTo>
                                  <a:pt x="77" y="2"/>
                                </a:lnTo>
                                <a:lnTo>
                                  <a:pt x="75" y="2"/>
                                </a:lnTo>
                                <a:lnTo>
                                  <a:pt x="77" y="7"/>
                                </a:lnTo>
                                <a:lnTo>
                                  <a:pt x="77" y="15"/>
                                </a:lnTo>
                                <a:lnTo>
                                  <a:pt x="77" y="22"/>
                                </a:lnTo>
                                <a:lnTo>
                                  <a:pt x="75" y="30"/>
                                </a:lnTo>
                                <a:lnTo>
                                  <a:pt x="70" y="35"/>
                                </a:lnTo>
                                <a:lnTo>
                                  <a:pt x="65" y="42"/>
                                </a:lnTo>
                                <a:lnTo>
                                  <a:pt x="60" y="47"/>
                                </a:lnTo>
                                <a:lnTo>
                                  <a:pt x="52" y="49"/>
                                </a:lnTo>
                                <a:lnTo>
                                  <a:pt x="45" y="52"/>
                                </a:lnTo>
                                <a:lnTo>
                                  <a:pt x="37" y="52"/>
                                </a:lnTo>
                                <a:lnTo>
                                  <a:pt x="27" y="52"/>
                                </a:lnTo>
                                <a:lnTo>
                                  <a:pt x="17" y="47"/>
                                </a:lnTo>
                                <a:lnTo>
                                  <a:pt x="10" y="42"/>
                                </a:lnTo>
                                <a:lnTo>
                                  <a:pt x="5" y="35"/>
                                </a:lnTo>
                                <a:lnTo>
                                  <a:pt x="0" y="35"/>
                                </a:lnTo>
                                <a:lnTo>
                                  <a:pt x="5" y="44"/>
                                </a:lnTo>
                                <a:lnTo>
                                  <a:pt x="15" y="52"/>
                                </a:lnTo>
                                <a:lnTo>
                                  <a:pt x="25" y="57"/>
                                </a:lnTo>
                                <a:lnTo>
                                  <a:pt x="37" y="57"/>
                                </a:lnTo>
                                <a:lnTo>
                                  <a:pt x="45" y="57"/>
                                </a:lnTo>
                                <a:lnTo>
                                  <a:pt x="50" y="57"/>
                                </a:lnTo>
                                <a:lnTo>
                                  <a:pt x="60" y="49"/>
                                </a:lnTo>
                                <a:lnTo>
                                  <a:pt x="72" y="42"/>
                                </a:lnTo>
                                <a:lnTo>
                                  <a:pt x="75" y="35"/>
                                </a:lnTo>
                                <a:lnTo>
                                  <a:pt x="80" y="30"/>
                                </a:lnTo>
                                <a:lnTo>
                                  <a:pt x="82" y="22"/>
                                </a:lnTo>
                                <a:lnTo>
                                  <a:pt x="8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822"/>
                        <wps:cNvSpPr>
                          <a:spLocks/>
                        </wps:cNvSpPr>
                        <wps:spPr bwMode="auto">
                          <a:xfrm>
                            <a:off x="6648" y="1382"/>
                            <a:ext cx="77" cy="52"/>
                          </a:xfrm>
                          <a:custGeom>
                            <a:avLst/>
                            <a:gdLst>
                              <a:gd name="T0" fmla="*/ 77 w 77"/>
                              <a:gd name="T1" fmla="*/ 13 h 52"/>
                              <a:gd name="T2" fmla="*/ 77 w 77"/>
                              <a:gd name="T3" fmla="*/ 5 h 52"/>
                              <a:gd name="T4" fmla="*/ 74 w 77"/>
                              <a:gd name="T5" fmla="*/ 0 h 52"/>
                              <a:gd name="T6" fmla="*/ 72 w 77"/>
                              <a:gd name="T7" fmla="*/ 0 h 52"/>
                              <a:gd name="T8" fmla="*/ 69 w 77"/>
                              <a:gd name="T9" fmla="*/ 3 h 52"/>
                              <a:gd name="T10" fmla="*/ 72 w 77"/>
                              <a:gd name="T11" fmla="*/ 8 h 52"/>
                              <a:gd name="T12" fmla="*/ 72 w 77"/>
                              <a:gd name="T13" fmla="*/ 13 h 52"/>
                              <a:gd name="T14" fmla="*/ 72 w 77"/>
                              <a:gd name="T15" fmla="*/ 20 h 52"/>
                              <a:gd name="T16" fmla="*/ 69 w 77"/>
                              <a:gd name="T17" fmla="*/ 25 h 52"/>
                              <a:gd name="T18" fmla="*/ 64 w 77"/>
                              <a:gd name="T19" fmla="*/ 33 h 52"/>
                              <a:gd name="T20" fmla="*/ 62 w 77"/>
                              <a:gd name="T21" fmla="*/ 38 h 52"/>
                              <a:gd name="T22" fmla="*/ 54 w 77"/>
                              <a:gd name="T23" fmla="*/ 42 h 52"/>
                              <a:gd name="T24" fmla="*/ 49 w 77"/>
                              <a:gd name="T25" fmla="*/ 45 h 52"/>
                              <a:gd name="T26" fmla="*/ 42 w 77"/>
                              <a:gd name="T27" fmla="*/ 47 h 52"/>
                              <a:gd name="T28" fmla="*/ 34 w 77"/>
                              <a:gd name="T29" fmla="*/ 47 h 52"/>
                              <a:gd name="T30" fmla="*/ 24 w 77"/>
                              <a:gd name="T31" fmla="*/ 47 h 52"/>
                              <a:gd name="T32" fmla="*/ 17 w 77"/>
                              <a:gd name="T33" fmla="*/ 42 h 52"/>
                              <a:gd name="T34" fmla="*/ 9 w 77"/>
                              <a:gd name="T35" fmla="*/ 38 h 52"/>
                              <a:gd name="T36" fmla="*/ 2 w 77"/>
                              <a:gd name="T37" fmla="*/ 30 h 52"/>
                              <a:gd name="T38" fmla="*/ 0 w 77"/>
                              <a:gd name="T39" fmla="*/ 33 h 52"/>
                              <a:gd name="T40" fmla="*/ 5 w 77"/>
                              <a:gd name="T41" fmla="*/ 40 h 52"/>
                              <a:gd name="T42" fmla="*/ 14 w 77"/>
                              <a:gd name="T43" fmla="*/ 47 h 52"/>
                              <a:gd name="T44" fmla="*/ 24 w 77"/>
                              <a:gd name="T45" fmla="*/ 52 h 52"/>
                              <a:gd name="T46" fmla="*/ 34 w 77"/>
                              <a:gd name="T47" fmla="*/ 52 h 52"/>
                              <a:gd name="T48" fmla="*/ 42 w 77"/>
                              <a:gd name="T49" fmla="*/ 52 h 52"/>
                              <a:gd name="T50" fmla="*/ 52 w 77"/>
                              <a:gd name="T51" fmla="*/ 50 h 52"/>
                              <a:gd name="T52" fmla="*/ 57 w 77"/>
                              <a:gd name="T53" fmla="*/ 47 h 52"/>
                              <a:gd name="T54" fmla="*/ 64 w 77"/>
                              <a:gd name="T55" fmla="*/ 40 h 52"/>
                              <a:gd name="T56" fmla="*/ 69 w 77"/>
                              <a:gd name="T57" fmla="*/ 35 h 52"/>
                              <a:gd name="T58" fmla="*/ 74 w 77"/>
                              <a:gd name="T59" fmla="*/ 28 h 52"/>
                              <a:gd name="T60" fmla="*/ 74 w 77"/>
                              <a:gd name="T61" fmla="*/ 20 h 52"/>
                              <a:gd name="T62" fmla="*/ 77 w 77"/>
                              <a:gd name="T63" fmla="*/ 13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7" h="52">
                                <a:moveTo>
                                  <a:pt x="77" y="13"/>
                                </a:moveTo>
                                <a:lnTo>
                                  <a:pt x="77" y="5"/>
                                </a:lnTo>
                                <a:lnTo>
                                  <a:pt x="74" y="0"/>
                                </a:lnTo>
                                <a:lnTo>
                                  <a:pt x="72" y="0"/>
                                </a:lnTo>
                                <a:lnTo>
                                  <a:pt x="69" y="3"/>
                                </a:lnTo>
                                <a:lnTo>
                                  <a:pt x="72" y="8"/>
                                </a:lnTo>
                                <a:lnTo>
                                  <a:pt x="72" y="13"/>
                                </a:lnTo>
                                <a:lnTo>
                                  <a:pt x="72" y="20"/>
                                </a:lnTo>
                                <a:lnTo>
                                  <a:pt x="69" y="25"/>
                                </a:lnTo>
                                <a:lnTo>
                                  <a:pt x="64" y="33"/>
                                </a:lnTo>
                                <a:lnTo>
                                  <a:pt x="62" y="38"/>
                                </a:lnTo>
                                <a:lnTo>
                                  <a:pt x="54" y="42"/>
                                </a:lnTo>
                                <a:lnTo>
                                  <a:pt x="49" y="45"/>
                                </a:lnTo>
                                <a:lnTo>
                                  <a:pt x="42" y="47"/>
                                </a:lnTo>
                                <a:lnTo>
                                  <a:pt x="34" y="47"/>
                                </a:lnTo>
                                <a:lnTo>
                                  <a:pt x="24" y="47"/>
                                </a:lnTo>
                                <a:lnTo>
                                  <a:pt x="17" y="42"/>
                                </a:lnTo>
                                <a:lnTo>
                                  <a:pt x="9" y="38"/>
                                </a:lnTo>
                                <a:lnTo>
                                  <a:pt x="2" y="30"/>
                                </a:lnTo>
                                <a:lnTo>
                                  <a:pt x="0" y="33"/>
                                </a:lnTo>
                                <a:lnTo>
                                  <a:pt x="5" y="40"/>
                                </a:lnTo>
                                <a:lnTo>
                                  <a:pt x="14" y="47"/>
                                </a:lnTo>
                                <a:lnTo>
                                  <a:pt x="24" y="52"/>
                                </a:lnTo>
                                <a:lnTo>
                                  <a:pt x="34" y="52"/>
                                </a:lnTo>
                                <a:lnTo>
                                  <a:pt x="42" y="52"/>
                                </a:lnTo>
                                <a:lnTo>
                                  <a:pt x="52" y="50"/>
                                </a:lnTo>
                                <a:lnTo>
                                  <a:pt x="57" y="47"/>
                                </a:lnTo>
                                <a:lnTo>
                                  <a:pt x="64" y="40"/>
                                </a:lnTo>
                                <a:lnTo>
                                  <a:pt x="69" y="35"/>
                                </a:lnTo>
                                <a:lnTo>
                                  <a:pt x="74" y="28"/>
                                </a:lnTo>
                                <a:lnTo>
                                  <a:pt x="74" y="20"/>
                                </a:lnTo>
                                <a:lnTo>
                                  <a:pt x="7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823"/>
                        <wps:cNvSpPr>
                          <a:spLocks/>
                        </wps:cNvSpPr>
                        <wps:spPr bwMode="auto">
                          <a:xfrm>
                            <a:off x="6650" y="1382"/>
                            <a:ext cx="72" cy="50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50"/>
                              <a:gd name="T2" fmla="*/ 72 w 72"/>
                              <a:gd name="T3" fmla="*/ 5 h 50"/>
                              <a:gd name="T4" fmla="*/ 70 w 72"/>
                              <a:gd name="T5" fmla="*/ 0 h 50"/>
                              <a:gd name="T6" fmla="*/ 67 w 72"/>
                              <a:gd name="T7" fmla="*/ 3 h 50"/>
                              <a:gd name="T8" fmla="*/ 65 w 72"/>
                              <a:gd name="T9" fmla="*/ 3 h 50"/>
                              <a:gd name="T10" fmla="*/ 67 w 72"/>
                              <a:gd name="T11" fmla="*/ 8 h 50"/>
                              <a:gd name="T12" fmla="*/ 67 w 72"/>
                              <a:gd name="T13" fmla="*/ 13 h 50"/>
                              <a:gd name="T14" fmla="*/ 67 w 72"/>
                              <a:gd name="T15" fmla="*/ 18 h 50"/>
                              <a:gd name="T16" fmla="*/ 65 w 72"/>
                              <a:gd name="T17" fmla="*/ 25 h 50"/>
                              <a:gd name="T18" fmla="*/ 62 w 72"/>
                              <a:gd name="T19" fmla="*/ 30 h 50"/>
                              <a:gd name="T20" fmla="*/ 57 w 72"/>
                              <a:gd name="T21" fmla="*/ 35 h 50"/>
                              <a:gd name="T22" fmla="*/ 52 w 72"/>
                              <a:gd name="T23" fmla="*/ 40 h 50"/>
                              <a:gd name="T24" fmla="*/ 45 w 72"/>
                              <a:gd name="T25" fmla="*/ 42 h 50"/>
                              <a:gd name="T26" fmla="*/ 40 w 72"/>
                              <a:gd name="T27" fmla="*/ 45 h 50"/>
                              <a:gd name="T28" fmla="*/ 32 w 72"/>
                              <a:gd name="T29" fmla="*/ 45 h 50"/>
                              <a:gd name="T30" fmla="*/ 25 w 72"/>
                              <a:gd name="T31" fmla="*/ 45 h 50"/>
                              <a:gd name="T32" fmla="*/ 15 w 72"/>
                              <a:gd name="T33" fmla="*/ 42 h 50"/>
                              <a:gd name="T34" fmla="*/ 10 w 72"/>
                              <a:gd name="T35" fmla="*/ 38 h 50"/>
                              <a:gd name="T36" fmla="*/ 3 w 72"/>
                              <a:gd name="T37" fmla="*/ 30 h 50"/>
                              <a:gd name="T38" fmla="*/ 0 w 72"/>
                              <a:gd name="T39" fmla="*/ 33 h 50"/>
                              <a:gd name="T40" fmla="*/ 5 w 72"/>
                              <a:gd name="T41" fmla="*/ 40 h 50"/>
                              <a:gd name="T42" fmla="*/ 12 w 72"/>
                              <a:gd name="T43" fmla="*/ 45 h 50"/>
                              <a:gd name="T44" fmla="*/ 22 w 72"/>
                              <a:gd name="T45" fmla="*/ 50 h 50"/>
                              <a:gd name="T46" fmla="*/ 32 w 72"/>
                              <a:gd name="T47" fmla="*/ 50 h 50"/>
                              <a:gd name="T48" fmla="*/ 40 w 72"/>
                              <a:gd name="T49" fmla="*/ 50 h 50"/>
                              <a:gd name="T50" fmla="*/ 47 w 72"/>
                              <a:gd name="T51" fmla="*/ 47 h 50"/>
                              <a:gd name="T52" fmla="*/ 55 w 72"/>
                              <a:gd name="T53" fmla="*/ 45 h 50"/>
                              <a:gd name="T54" fmla="*/ 60 w 72"/>
                              <a:gd name="T55" fmla="*/ 40 h 50"/>
                              <a:gd name="T56" fmla="*/ 65 w 72"/>
                              <a:gd name="T57" fmla="*/ 33 h 50"/>
                              <a:gd name="T58" fmla="*/ 70 w 72"/>
                              <a:gd name="T59" fmla="*/ 28 h 50"/>
                              <a:gd name="T60" fmla="*/ 72 w 72"/>
                              <a:gd name="T61" fmla="*/ 20 h 50"/>
                              <a:gd name="T62" fmla="*/ 72 w 72"/>
                              <a:gd name="T63" fmla="*/ 13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50">
                                <a:moveTo>
                                  <a:pt x="72" y="13"/>
                                </a:moveTo>
                                <a:lnTo>
                                  <a:pt x="72" y="5"/>
                                </a:lnTo>
                                <a:lnTo>
                                  <a:pt x="70" y="0"/>
                                </a:lnTo>
                                <a:lnTo>
                                  <a:pt x="67" y="3"/>
                                </a:lnTo>
                                <a:lnTo>
                                  <a:pt x="65" y="3"/>
                                </a:lnTo>
                                <a:lnTo>
                                  <a:pt x="67" y="8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65" y="25"/>
                                </a:lnTo>
                                <a:lnTo>
                                  <a:pt x="62" y="30"/>
                                </a:lnTo>
                                <a:lnTo>
                                  <a:pt x="57" y="35"/>
                                </a:lnTo>
                                <a:lnTo>
                                  <a:pt x="52" y="40"/>
                                </a:lnTo>
                                <a:lnTo>
                                  <a:pt x="45" y="42"/>
                                </a:lnTo>
                                <a:lnTo>
                                  <a:pt x="40" y="45"/>
                                </a:lnTo>
                                <a:lnTo>
                                  <a:pt x="32" y="45"/>
                                </a:lnTo>
                                <a:lnTo>
                                  <a:pt x="25" y="45"/>
                                </a:lnTo>
                                <a:lnTo>
                                  <a:pt x="15" y="42"/>
                                </a:lnTo>
                                <a:lnTo>
                                  <a:pt x="10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33"/>
                                </a:lnTo>
                                <a:lnTo>
                                  <a:pt x="5" y="40"/>
                                </a:lnTo>
                                <a:lnTo>
                                  <a:pt x="12" y="45"/>
                                </a:lnTo>
                                <a:lnTo>
                                  <a:pt x="22" y="50"/>
                                </a:lnTo>
                                <a:lnTo>
                                  <a:pt x="32" y="50"/>
                                </a:lnTo>
                                <a:lnTo>
                                  <a:pt x="40" y="50"/>
                                </a:lnTo>
                                <a:lnTo>
                                  <a:pt x="47" y="47"/>
                                </a:lnTo>
                                <a:lnTo>
                                  <a:pt x="55" y="45"/>
                                </a:lnTo>
                                <a:lnTo>
                                  <a:pt x="60" y="40"/>
                                </a:lnTo>
                                <a:lnTo>
                                  <a:pt x="65" y="33"/>
                                </a:lnTo>
                                <a:lnTo>
                                  <a:pt x="70" y="28"/>
                                </a:lnTo>
                                <a:lnTo>
                                  <a:pt x="72" y="2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824"/>
                        <wps:cNvSpPr>
                          <a:spLocks/>
                        </wps:cNvSpPr>
                        <wps:spPr bwMode="auto">
                          <a:xfrm>
                            <a:off x="6650" y="1385"/>
                            <a:ext cx="70" cy="44"/>
                          </a:xfrm>
                          <a:custGeom>
                            <a:avLst/>
                            <a:gdLst>
                              <a:gd name="T0" fmla="*/ 70 w 70"/>
                              <a:gd name="T1" fmla="*/ 10 h 44"/>
                              <a:gd name="T2" fmla="*/ 70 w 70"/>
                              <a:gd name="T3" fmla="*/ 5 h 44"/>
                              <a:gd name="T4" fmla="*/ 67 w 70"/>
                              <a:gd name="T5" fmla="*/ 0 h 44"/>
                              <a:gd name="T6" fmla="*/ 65 w 70"/>
                              <a:gd name="T7" fmla="*/ 0 h 44"/>
                              <a:gd name="T8" fmla="*/ 65 w 70"/>
                              <a:gd name="T9" fmla="*/ 2 h 44"/>
                              <a:gd name="T10" fmla="*/ 65 w 70"/>
                              <a:gd name="T11" fmla="*/ 5 h 44"/>
                              <a:gd name="T12" fmla="*/ 65 w 70"/>
                              <a:gd name="T13" fmla="*/ 10 h 44"/>
                              <a:gd name="T14" fmla="*/ 62 w 70"/>
                              <a:gd name="T15" fmla="*/ 22 h 44"/>
                              <a:gd name="T16" fmla="*/ 55 w 70"/>
                              <a:gd name="T17" fmla="*/ 32 h 44"/>
                              <a:gd name="T18" fmla="*/ 45 w 70"/>
                              <a:gd name="T19" fmla="*/ 37 h 44"/>
                              <a:gd name="T20" fmla="*/ 32 w 70"/>
                              <a:gd name="T21" fmla="*/ 39 h 44"/>
                              <a:gd name="T22" fmla="*/ 25 w 70"/>
                              <a:gd name="T23" fmla="*/ 39 h 44"/>
                              <a:gd name="T24" fmla="*/ 17 w 70"/>
                              <a:gd name="T25" fmla="*/ 37 h 44"/>
                              <a:gd name="T26" fmla="*/ 10 w 70"/>
                              <a:gd name="T27" fmla="*/ 32 h 44"/>
                              <a:gd name="T28" fmla="*/ 5 w 70"/>
                              <a:gd name="T29" fmla="*/ 27 h 44"/>
                              <a:gd name="T30" fmla="*/ 3 w 70"/>
                              <a:gd name="T31" fmla="*/ 27 h 44"/>
                              <a:gd name="T32" fmla="*/ 0 w 70"/>
                              <a:gd name="T33" fmla="*/ 27 h 44"/>
                              <a:gd name="T34" fmla="*/ 7 w 70"/>
                              <a:gd name="T35" fmla="*/ 35 h 44"/>
                              <a:gd name="T36" fmla="*/ 15 w 70"/>
                              <a:gd name="T37" fmla="*/ 39 h 44"/>
                              <a:gd name="T38" fmla="*/ 22 w 70"/>
                              <a:gd name="T39" fmla="*/ 44 h 44"/>
                              <a:gd name="T40" fmla="*/ 32 w 70"/>
                              <a:gd name="T41" fmla="*/ 44 h 44"/>
                              <a:gd name="T42" fmla="*/ 40 w 70"/>
                              <a:gd name="T43" fmla="*/ 44 h 44"/>
                              <a:gd name="T44" fmla="*/ 47 w 70"/>
                              <a:gd name="T45" fmla="*/ 42 h 44"/>
                              <a:gd name="T46" fmla="*/ 52 w 70"/>
                              <a:gd name="T47" fmla="*/ 39 h 44"/>
                              <a:gd name="T48" fmla="*/ 60 w 70"/>
                              <a:gd name="T49" fmla="*/ 35 h 44"/>
                              <a:gd name="T50" fmla="*/ 62 w 70"/>
                              <a:gd name="T51" fmla="*/ 30 h 44"/>
                              <a:gd name="T52" fmla="*/ 67 w 70"/>
                              <a:gd name="T53" fmla="*/ 22 h 44"/>
                              <a:gd name="T54" fmla="*/ 70 w 70"/>
                              <a:gd name="T55" fmla="*/ 17 h 44"/>
                              <a:gd name="T56" fmla="*/ 70 w 70"/>
                              <a:gd name="T57" fmla="*/ 1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70" y="10"/>
                                </a:moveTo>
                                <a:lnTo>
                                  <a:pt x="70" y="5"/>
                                </a:lnTo>
                                <a:lnTo>
                                  <a:pt x="67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2"/>
                                </a:lnTo>
                                <a:lnTo>
                                  <a:pt x="65" y="5"/>
                                </a:lnTo>
                                <a:lnTo>
                                  <a:pt x="65" y="10"/>
                                </a:lnTo>
                                <a:lnTo>
                                  <a:pt x="62" y="22"/>
                                </a:lnTo>
                                <a:lnTo>
                                  <a:pt x="55" y="32"/>
                                </a:lnTo>
                                <a:lnTo>
                                  <a:pt x="45" y="37"/>
                                </a:lnTo>
                                <a:lnTo>
                                  <a:pt x="32" y="39"/>
                                </a:lnTo>
                                <a:lnTo>
                                  <a:pt x="25" y="39"/>
                                </a:lnTo>
                                <a:lnTo>
                                  <a:pt x="17" y="37"/>
                                </a:lnTo>
                                <a:lnTo>
                                  <a:pt x="10" y="32"/>
                                </a:lnTo>
                                <a:lnTo>
                                  <a:pt x="5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15" y="39"/>
                                </a:lnTo>
                                <a:lnTo>
                                  <a:pt x="22" y="44"/>
                                </a:lnTo>
                                <a:lnTo>
                                  <a:pt x="32" y="44"/>
                                </a:lnTo>
                                <a:lnTo>
                                  <a:pt x="40" y="44"/>
                                </a:lnTo>
                                <a:lnTo>
                                  <a:pt x="47" y="42"/>
                                </a:lnTo>
                                <a:lnTo>
                                  <a:pt x="52" y="39"/>
                                </a:lnTo>
                                <a:lnTo>
                                  <a:pt x="60" y="35"/>
                                </a:lnTo>
                                <a:lnTo>
                                  <a:pt x="62" y="30"/>
                                </a:lnTo>
                                <a:lnTo>
                                  <a:pt x="67" y="22"/>
                                </a:lnTo>
                                <a:lnTo>
                                  <a:pt x="70" y="17"/>
                                </a:lnTo>
                                <a:lnTo>
                                  <a:pt x="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825"/>
                        <wps:cNvSpPr>
                          <a:spLocks/>
                        </wps:cNvSpPr>
                        <wps:spPr bwMode="auto">
                          <a:xfrm>
                            <a:off x="6653" y="1385"/>
                            <a:ext cx="64" cy="42"/>
                          </a:xfrm>
                          <a:custGeom>
                            <a:avLst/>
                            <a:gdLst>
                              <a:gd name="T0" fmla="*/ 64 w 64"/>
                              <a:gd name="T1" fmla="*/ 10 h 42"/>
                              <a:gd name="T2" fmla="*/ 64 w 64"/>
                              <a:gd name="T3" fmla="*/ 5 h 42"/>
                              <a:gd name="T4" fmla="*/ 62 w 64"/>
                              <a:gd name="T5" fmla="*/ 0 h 42"/>
                              <a:gd name="T6" fmla="*/ 62 w 64"/>
                              <a:gd name="T7" fmla="*/ 2 h 42"/>
                              <a:gd name="T8" fmla="*/ 59 w 64"/>
                              <a:gd name="T9" fmla="*/ 2 h 42"/>
                              <a:gd name="T10" fmla="*/ 59 w 64"/>
                              <a:gd name="T11" fmla="*/ 5 h 42"/>
                              <a:gd name="T12" fmla="*/ 59 w 64"/>
                              <a:gd name="T13" fmla="*/ 10 h 42"/>
                              <a:gd name="T14" fmla="*/ 57 w 64"/>
                              <a:gd name="T15" fmla="*/ 20 h 42"/>
                              <a:gd name="T16" fmla="*/ 49 w 64"/>
                              <a:gd name="T17" fmla="*/ 30 h 42"/>
                              <a:gd name="T18" fmla="*/ 42 w 64"/>
                              <a:gd name="T19" fmla="*/ 37 h 42"/>
                              <a:gd name="T20" fmla="*/ 29 w 64"/>
                              <a:gd name="T21" fmla="*/ 37 h 42"/>
                              <a:gd name="T22" fmla="*/ 22 w 64"/>
                              <a:gd name="T23" fmla="*/ 37 h 42"/>
                              <a:gd name="T24" fmla="*/ 17 w 64"/>
                              <a:gd name="T25" fmla="*/ 35 h 42"/>
                              <a:gd name="T26" fmla="*/ 9 w 64"/>
                              <a:gd name="T27" fmla="*/ 30 h 42"/>
                              <a:gd name="T28" fmla="*/ 4 w 64"/>
                              <a:gd name="T29" fmla="*/ 25 h 42"/>
                              <a:gd name="T30" fmla="*/ 2 w 64"/>
                              <a:gd name="T31" fmla="*/ 27 h 42"/>
                              <a:gd name="T32" fmla="*/ 0 w 64"/>
                              <a:gd name="T33" fmla="*/ 27 h 42"/>
                              <a:gd name="T34" fmla="*/ 7 w 64"/>
                              <a:gd name="T35" fmla="*/ 35 h 42"/>
                              <a:gd name="T36" fmla="*/ 12 w 64"/>
                              <a:gd name="T37" fmla="*/ 39 h 42"/>
                              <a:gd name="T38" fmla="*/ 22 w 64"/>
                              <a:gd name="T39" fmla="*/ 42 h 42"/>
                              <a:gd name="T40" fmla="*/ 29 w 64"/>
                              <a:gd name="T41" fmla="*/ 42 h 42"/>
                              <a:gd name="T42" fmla="*/ 37 w 64"/>
                              <a:gd name="T43" fmla="*/ 42 h 42"/>
                              <a:gd name="T44" fmla="*/ 42 w 64"/>
                              <a:gd name="T45" fmla="*/ 39 h 42"/>
                              <a:gd name="T46" fmla="*/ 49 w 64"/>
                              <a:gd name="T47" fmla="*/ 37 h 42"/>
                              <a:gd name="T48" fmla="*/ 54 w 64"/>
                              <a:gd name="T49" fmla="*/ 32 h 42"/>
                              <a:gd name="T50" fmla="*/ 59 w 64"/>
                              <a:gd name="T51" fmla="*/ 27 h 42"/>
                              <a:gd name="T52" fmla="*/ 62 w 64"/>
                              <a:gd name="T53" fmla="*/ 22 h 42"/>
                              <a:gd name="T54" fmla="*/ 64 w 64"/>
                              <a:gd name="T55" fmla="*/ 15 h 42"/>
                              <a:gd name="T56" fmla="*/ 64 w 64"/>
                              <a:gd name="T57" fmla="*/ 1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" h="42">
                                <a:moveTo>
                                  <a:pt x="64" y="10"/>
                                </a:moveTo>
                                <a:lnTo>
                                  <a:pt x="64" y="5"/>
                                </a:lnTo>
                                <a:lnTo>
                                  <a:pt x="62" y="0"/>
                                </a:lnTo>
                                <a:lnTo>
                                  <a:pt x="62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5"/>
                                </a:lnTo>
                                <a:lnTo>
                                  <a:pt x="59" y="10"/>
                                </a:lnTo>
                                <a:lnTo>
                                  <a:pt x="57" y="20"/>
                                </a:lnTo>
                                <a:lnTo>
                                  <a:pt x="49" y="30"/>
                                </a:lnTo>
                                <a:lnTo>
                                  <a:pt x="42" y="37"/>
                                </a:lnTo>
                                <a:lnTo>
                                  <a:pt x="29" y="37"/>
                                </a:lnTo>
                                <a:lnTo>
                                  <a:pt x="22" y="37"/>
                                </a:lnTo>
                                <a:lnTo>
                                  <a:pt x="17" y="35"/>
                                </a:lnTo>
                                <a:lnTo>
                                  <a:pt x="9" y="30"/>
                                </a:lnTo>
                                <a:lnTo>
                                  <a:pt x="4" y="25"/>
                                </a:lnTo>
                                <a:lnTo>
                                  <a:pt x="2" y="2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12" y="39"/>
                                </a:lnTo>
                                <a:lnTo>
                                  <a:pt x="22" y="42"/>
                                </a:lnTo>
                                <a:lnTo>
                                  <a:pt x="29" y="42"/>
                                </a:lnTo>
                                <a:lnTo>
                                  <a:pt x="37" y="42"/>
                                </a:lnTo>
                                <a:lnTo>
                                  <a:pt x="42" y="39"/>
                                </a:lnTo>
                                <a:lnTo>
                                  <a:pt x="49" y="37"/>
                                </a:lnTo>
                                <a:lnTo>
                                  <a:pt x="54" y="32"/>
                                </a:lnTo>
                                <a:lnTo>
                                  <a:pt x="59" y="27"/>
                                </a:lnTo>
                                <a:lnTo>
                                  <a:pt x="62" y="22"/>
                                </a:lnTo>
                                <a:lnTo>
                                  <a:pt x="64" y="15"/>
                                </a:lnTo>
                                <a:lnTo>
                                  <a:pt x="6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826"/>
                        <wps:cNvSpPr>
                          <a:spLocks/>
                        </wps:cNvSpPr>
                        <wps:spPr bwMode="auto">
                          <a:xfrm>
                            <a:off x="6655" y="1387"/>
                            <a:ext cx="60" cy="37"/>
                          </a:xfrm>
                          <a:custGeom>
                            <a:avLst/>
                            <a:gdLst>
                              <a:gd name="T0" fmla="*/ 60 w 60"/>
                              <a:gd name="T1" fmla="*/ 8 h 37"/>
                              <a:gd name="T2" fmla="*/ 60 w 60"/>
                              <a:gd name="T3" fmla="*/ 3 h 37"/>
                              <a:gd name="T4" fmla="*/ 60 w 60"/>
                              <a:gd name="T5" fmla="*/ 0 h 37"/>
                              <a:gd name="T6" fmla="*/ 57 w 60"/>
                              <a:gd name="T7" fmla="*/ 0 h 37"/>
                              <a:gd name="T8" fmla="*/ 55 w 60"/>
                              <a:gd name="T9" fmla="*/ 3 h 37"/>
                              <a:gd name="T10" fmla="*/ 55 w 60"/>
                              <a:gd name="T11" fmla="*/ 5 h 37"/>
                              <a:gd name="T12" fmla="*/ 55 w 60"/>
                              <a:gd name="T13" fmla="*/ 8 h 37"/>
                              <a:gd name="T14" fmla="*/ 52 w 60"/>
                              <a:gd name="T15" fmla="*/ 18 h 37"/>
                              <a:gd name="T16" fmla="*/ 47 w 60"/>
                              <a:gd name="T17" fmla="*/ 25 h 37"/>
                              <a:gd name="T18" fmla="*/ 37 w 60"/>
                              <a:gd name="T19" fmla="*/ 33 h 37"/>
                              <a:gd name="T20" fmla="*/ 27 w 60"/>
                              <a:gd name="T21" fmla="*/ 33 h 37"/>
                              <a:gd name="T22" fmla="*/ 20 w 60"/>
                              <a:gd name="T23" fmla="*/ 33 h 37"/>
                              <a:gd name="T24" fmla="*/ 15 w 60"/>
                              <a:gd name="T25" fmla="*/ 30 h 37"/>
                              <a:gd name="T26" fmla="*/ 10 w 60"/>
                              <a:gd name="T27" fmla="*/ 28 h 37"/>
                              <a:gd name="T28" fmla="*/ 5 w 60"/>
                              <a:gd name="T29" fmla="*/ 23 h 37"/>
                              <a:gd name="T30" fmla="*/ 0 w 60"/>
                              <a:gd name="T31" fmla="*/ 25 h 37"/>
                              <a:gd name="T32" fmla="*/ 5 w 60"/>
                              <a:gd name="T33" fmla="*/ 30 h 37"/>
                              <a:gd name="T34" fmla="*/ 12 w 60"/>
                              <a:gd name="T35" fmla="*/ 35 h 37"/>
                              <a:gd name="T36" fmla="*/ 20 w 60"/>
                              <a:gd name="T37" fmla="*/ 37 h 37"/>
                              <a:gd name="T38" fmla="*/ 27 w 60"/>
                              <a:gd name="T39" fmla="*/ 37 h 37"/>
                              <a:gd name="T40" fmla="*/ 40 w 60"/>
                              <a:gd name="T41" fmla="*/ 35 h 37"/>
                              <a:gd name="T42" fmla="*/ 50 w 60"/>
                              <a:gd name="T43" fmla="*/ 30 h 37"/>
                              <a:gd name="T44" fmla="*/ 57 w 60"/>
                              <a:gd name="T45" fmla="*/ 20 h 37"/>
                              <a:gd name="T46" fmla="*/ 60 w 60"/>
                              <a:gd name="T47" fmla="*/ 8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37">
                                <a:moveTo>
                                  <a:pt x="60" y="8"/>
                                </a:moveTo>
                                <a:lnTo>
                                  <a:pt x="60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5"/>
                                </a:lnTo>
                                <a:lnTo>
                                  <a:pt x="55" y="8"/>
                                </a:lnTo>
                                <a:lnTo>
                                  <a:pt x="52" y="18"/>
                                </a:lnTo>
                                <a:lnTo>
                                  <a:pt x="47" y="25"/>
                                </a:lnTo>
                                <a:lnTo>
                                  <a:pt x="37" y="33"/>
                                </a:lnTo>
                                <a:lnTo>
                                  <a:pt x="27" y="33"/>
                                </a:lnTo>
                                <a:lnTo>
                                  <a:pt x="20" y="33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5" y="23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2" y="35"/>
                                </a:lnTo>
                                <a:lnTo>
                                  <a:pt x="20" y="37"/>
                                </a:lnTo>
                                <a:lnTo>
                                  <a:pt x="27" y="37"/>
                                </a:lnTo>
                                <a:lnTo>
                                  <a:pt x="40" y="35"/>
                                </a:lnTo>
                                <a:lnTo>
                                  <a:pt x="50" y="30"/>
                                </a:lnTo>
                                <a:lnTo>
                                  <a:pt x="57" y="20"/>
                                </a:lnTo>
                                <a:lnTo>
                                  <a:pt x="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827"/>
                        <wps:cNvSpPr>
                          <a:spLocks/>
                        </wps:cNvSpPr>
                        <wps:spPr bwMode="auto">
                          <a:xfrm>
                            <a:off x="6657" y="1387"/>
                            <a:ext cx="55" cy="35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35"/>
                              <a:gd name="T2" fmla="*/ 55 w 55"/>
                              <a:gd name="T3" fmla="*/ 3 h 35"/>
                              <a:gd name="T4" fmla="*/ 55 w 55"/>
                              <a:gd name="T5" fmla="*/ 0 h 35"/>
                              <a:gd name="T6" fmla="*/ 53 w 55"/>
                              <a:gd name="T7" fmla="*/ 3 h 35"/>
                              <a:gd name="T8" fmla="*/ 50 w 55"/>
                              <a:gd name="T9" fmla="*/ 3 h 35"/>
                              <a:gd name="T10" fmla="*/ 50 w 55"/>
                              <a:gd name="T11" fmla="*/ 5 h 35"/>
                              <a:gd name="T12" fmla="*/ 50 w 55"/>
                              <a:gd name="T13" fmla="*/ 8 h 35"/>
                              <a:gd name="T14" fmla="*/ 48 w 55"/>
                              <a:gd name="T15" fmla="*/ 18 h 35"/>
                              <a:gd name="T16" fmla="*/ 43 w 55"/>
                              <a:gd name="T17" fmla="*/ 25 h 35"/>
                              <a:gd name="T18" fmla="*/ 35 w 55"/>
                              <a:gd name="T19" fmla="*/ 30 h 35"/>
                              <a:gd name="T20" fmla="*/ 25 w 55"/>
                              <a:gd name="T21" fmla="*/ 33 h 35"/>
                              <a:gd name="T22" fmla="*/ 20 w 55"/>
                              <a:gd name="T23" fmla="*/ 30 h 35"/>
                              <a:gd name="T24" fmla="*/ 15 w 55"/>
                              <a:gd name="T25" fmla="*/ 28 h 35"/>
                              <a:gd name="T26" fmla="*/ 10 w 55"/>
                              <a:gd name="T27" fmla="*/ 25 h 35"/>
                              <a:gd name="T28" fmla="*/ 5 w 55"/>
                              <a:gd name="T29" fmla="*/ 23 h 35"/>
                              <a:gd name="T30" fmla="*/ 3 w 55"/>
                              <a:gd name="T31" fmla="*/ 23 h 35"/>
                              <a:gd name="T32" fmla="*/ 0 w 55"/>
                              <a:gd name="T33" fmla="*/ 23 h 35"/>
                              <a:gd name="T34" fmla="*/ 5 w 55"/>
                              <a:gd name="T35" fmla="*/ 28 h 35"/>
                              <a:gd name="T36" fmla="*/ 13 w 55"/>
                              <a:gd name="T37" fmla="*/ 33 h 35"/>
                              <a:gd name="T38" fmla="*/ 18 w 55"/>
                              <a:gd name="T39" fmla="*/ 35 h 35"/>
                              <a:gd name="T40" fmla="*/ 25 w 55"/>
                              <a:gd name="T41" fmla="*/ 35 h 35"/>
                              <a:gd name="T42" fmla="*/ 38 w 55"/>
                              <a:gd name="T43" fmla="*/ 35 h 35"/>
                              <a:gd name="T44" fmla="*/ 45 w 55"/>
                              <a:gd name="T45" fmla="*/ 28 h 35"/>
                              <a:gd name="T46" fmla="*/ 53 w 55"/>
                              <a:gd name="T47" fmla="*/ 18 h 35"/>
                              <a:gd name="T48" fmla="*/ 55 w 55"/>
                              <a:gd name="T49" fmla="*/ 8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55" y="8"/>
                                </a:moveTo>
                                <a:lnTo>
                                  <a:pt x="55" y="3"/>
                                </a:lnTo>
                                <a:lnTo>
                                  <a:pt x="55" y="0"/>
                                </a:lnTo>
                                <a:lnTo>
                                  <a:pt x="53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5"/>
                                </a:lnTo>
                                <a:lnTo>
                                  <a:pt x="50" y="8"/>
                                </a:lnTo>
                                <a:lnTo>
                                  <a:pt x="48" y="18"/>
                                </a:lnTo>
                                <a:lnTo>
                                  <a:pt x="43" y="25"/>
                                </a:lnTo>
                                <a:lnTo>
                                  <a:pt x="35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5" y="28"/>
                                </a:lnTo>
                                <a:lnTo>
                                  <a:pt x="10" y="25"/>
                                </a:lnTo>
                                <a:lnTo>
                                  <a:pt x="5" y="23"/>
                                </a:lnTo>
                                <a:lnTo>
                                  <a:pt x="3" y="23"/>
                                </a:lnTo>
                                <a:lnTo>
                                  <a:pt x="0" y="23"/>
                                </a:lnTo>
                                <a:lnTo>
                                  <a:pt x="5" y="28"/>
                                </a:lnTo>
                                <a:lnTo>
                                  <a:pt x="13" y="33"/>
                                </a:lnTo>
                                <a:lnTo>
                                  <a:pt x="18" y="35"/>
                                </a:lnTo>
                                <a:lnTo>
                                  <a:pt x="25" y="35"/>
                                </a:lnTo>
                                <a:lnTo>
                                  <a:pt x="38" y="35"/>
                                </a:lnTo>
                                <a:lnTo>
                                  <a:pt x="45" y="28"/>
                                </a:lnTo>
                                <a:lnTo>
                                  <a:pt x="53" y="18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828"/>
                        <wps:cNvSpPr>
                          <a:spLocks/>
                        </wps:cNvSpPr>
                        <wps:spPr bwMode="auto">
                          <a:xfrm>
                            <a:off x="6660" y="1390"/>
                            <a:ext cx="50" cy="30"/>
                          </a:xfrm>
                          <a:custGeom>
                            <a:avLst/>
                            <a:gdLst>
                              <a:gd name="T0" fmla="*/ 50 w 50"/>
                              <a:gd name="T1" fmla="*/ 5 h 30"/>
                              <a:gd name="T2" fmla="*/ 50 w 50"/>
                              <a:gd name="T3" fmla="*/ 2 h 30"/>
                              <a:gd name="T4" fmla="*/ 50 w 50"/>
                              <a:gd name="T5" fmla="*/ 0 h 30"/>
                              <a:gd name="T6" fmla="*/ 47 w 50"/>
                              <a:gd name="T7" fmla="*/ 0 h 30"/>
                              <a:gd name="T8" fmla="*/ 45 w 50"/>
                              <a:gd name="T9" fmla="*/ 2 h 30"/>
                              <a:gd name="T10" fmla="*/ 45 w 50"/>
                              <a:gd name="T11" fmla="*/ 2 h 30"/>
                              <a:gd name="T12" fmla="*/ 45 w 50"/>
                              <a:gd name="T13" fmla="*/ 5 h 30"/>
                              <a:gd name="T14" fmla="*/ 42 w 50"/>
                              <a:gd name="T15" fmla="*/ 12 h 30"/>
                              <a:gd name="T16" fmla="*/ 37 w 50"/>
                              <a:gd name="T17" fmla="*/ 20 h 30"/>
                              <a:gd name="T18" fmla="*/ 32 w 50"/>
                              <a:gd name="T19" fmla="*/ 25 h 30"/>
                              <a:gd name="T20" fmla="*/ 22 w 50"/>
                              <a:gd name="T21" fmla="*/ 27 h 30"/>
                              <a:gd name="T22" fmla="*/ 12 w 50"/>
                              <a:gd name="T23" fmla="*/ 25 h 30"/>
                              <a:gd name="T24" fmla="*/ 5 w 50"/>
                              <a:gd name="T25" fmla="*/ 17 h 30"/>
                              <a:gd name="T26" fmla="*/ 0 w 50"/>
                              <a:gd name="T27" fmla="*/ 20 h 30"/>
                              <a:gd name="T28" fmla="*/ 5 w 50"/>
                              <a:gd name="T29" fmla="*/ 25 h 30"/>
                              <a:gd name="T30" fmla="*/ 10 w 50"/>
                              <a:gd name="T31" fmla="*/ 27 h 30"/>
                              <a:gd name="T32" fmla="*/ 15 w 50"/>
                              <a:gd name="T33" fmla="*/ 30 h 30"/>
                              <a:gd name="T34" fmla="*/ 22 w 50"/>
                              <a:gd name="T35" fmla="*/ 30 h 30"/>
                              <a:gd name="T36" fmla="*/ 32 w 50"/>
                              <a:gd name="T37" fmla="*/ 30 h 30"/>
                              <a:gd name="T38" fmla="*/ 42 w 50"/>
                              <a:gd name="T39" fmla="*/ 22 h 30"/>
                              <a:gd name="T40" fmla="*/ 47 w 50"/>
                              <a:gd name="T41" fmla="*/ 15 h 30"/>
                              <a:gd name="T42" fmla="*/ 50 w 50"/>
                              <a:gd name="T43" fmla="*/ 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" h="30">
                                <a:moveTo>
                                  <a:pt x="50" y="5"/>
                                </a:move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5"/>
                                </a:lnTo>
                                <a:lnTo>
                                  <a:pt x="42" y="12"/>
                                </a:lnTo>
                                <a:lnTo>
                                  <a:pt x="37" y="20"/>
                                </a:lnTo>
                                <a:lnTo>
                                  <a:pt x="32" y="25"/>
                                </a:lnTo>
                                <a:lnTo>
                                  <a:pt x="22" y="27"/>
                                </a:lnTo>
                                <a:lnTo>
                                  <a:pt x="12" y="25"/>
                                </a:lnTo>
                                <a:lnTo>
                                  <a:pt x="5" y="17"/>
                                </a:lnTo>
                                <a:lnTo>
                                  <a:pt x="0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15" y="30"/>
                                </a:lnTo>
                                <a:lnTo>
                                  <a:pt x="22" y="30"/>
                                </a:lnTo>
                                <a:lnTo>
                                  <a:pt x="32" y="30"/>
                                </a:lnTo>
                                <a:lnTo>
                                  <a:pt x="42" y="22"/>
                                </a:lnTo>
                                <a:lnTo>
                                  <a:pt x="47" y="15"/>
                                </a:lnTo>
                                <a:lnTo>
                                  <a:pt x="5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829"/>
                        <wps:cNvSpPr>
                          <a:spLocks/>
                        </wps:cNvSpPr>
                        <wps:spPr bwMode="auto">
                          <a:xfrm>
                            <a:off x="6662" y="1390"/>
                            <a:ext cx="45" cy="30"/>
                          </a:xfrm>
                          <a:custGeom>
                            <a:avLst/>
                            <a:gdLst>
                              <a:gd name="T0" fmla="*/ 45 w 45"/>
                              <a:gd name="T1" fmla="*/ 5 h 30"/>
                              <a:gd name="T2" fmla="*/ 45 w 45"/>
                              <a:gd name="T3" fmla="*/ 2 h 30"/>
                              <a:gd name="T4" fmla="*/ 45 w 45"/>
                              <a:gd name="T5" fmla="*/ 0 h 30"/>
                              <a:gd name="T6" fmla="*/ 43 w 45"/>
                              <a:gd name="T7" fmla="*/ 2 h 30"/>
                              <a:gd name="T8" fmla="*/ 40 w 45"/>
                              <a:gd name="T9" fmla="*/ 2 h 30"/>
                              <a:gd name="T10" fmla="*/ 40 w 45"/>
                              <a:gd name="T11" fmla="*/ 2 h 30"/>
                              <a:gd name="T12" fmla="*/ 40 w 45"/>
                              <a:gd name="T13" fmla="*/ 5 h 30"/>
                              <a:gd name="T14" fmla="*/ 38 w 45"/>
                              <a:gd name="T15" fmla="*/ 12 h 30"/>
                              <a:gd name="T16" fmla="*/ 35 w 45"/>
                              <a:gd name="T17" fmla="*/ 17 h 30"/>
                              <a:gd name="T18" fmla="*/ 28 w 45"/>
                              <a:gd name="T19" fmla="*/ 22 h 30"/>
                              <a:gd name="T20" fmla="*/ 20 w 45"/>
                              <a:gd name="T21" fmla="*/ 25 h 30"/>
                              <a:gd name="T22" fmla="*/ 13 w 45"/>
                              <a:gd name="T23" fmla="*/ 22 h 30"/>
                              <a:gd name="T24" fmla="*/ 5 w 45"/>
                              <a:gd name="T25" fmla="*/ 17 h 30"/>
                              <a:gd name="T26" fmla="*/ 3 w 45"/>
                              <a:gd name="T27" fmla="*/ 17 h 30"/>
                              <a:gd name="T28" fmla="*/ 0 w 45"/>
                              <a:gd name="T29" fmla="*/ 20 h 30"/>
                              <a:gd name="T30" fmla="*/ 5 w 45"/>
                              <a:gd name="T31" fmla="*/ 22 h 30"/>
                              <a:gd name="T32" fmla="*/ 10 w 45"/>
                              <a:gd name="T33" fmla="*/ 25 h 30"/>
                              <a:gd name="T34" fmla="*/ 15 w 45"/>
                              <a:gd name="T35" fmla="*/ 27 h 30"/>
                              <a:gd name="T36" fmla="*/ 20 w 45"/>
                              <a:gd name="T37" fmla="*/ 30 h 30"/>
                              <a:gd name="T38" fmla="*/ 30 w 45"/>
                              <a:gd name="T39" fmla="*/ 27 h 30"/>
                              <a:gd name="T40" fmla="*/ 38 w 45"/>
                              <a:gd name="T41" fmla="*/ 22 h 30"/>
                              <a:gd name="T42" fmla="*/ 43 w 45"/>
                              <a:gd name="T43" fmla="*/ 15 h 30"/>
                              <a:gd name="T44" fmla="*/ 45 w 45"/>
                              <a:gd name="T45" fmla="*/ 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30">
                                <a:moveTo>
                                  <a:pt x="45" y="5"/>
                                </a:moveTo>
                                <a:lnTo>
                                  <a:pt x="45" y="2"/>
                                </a:lnTo>
                                <a:lnTo>
                                  <a:pt x="45" y="0"/>
                                </a:lnTo>
                                <a:lnTo>
                                  <a:pt x="43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5"/>
                                </a:lnTo>
                                <a:lnTo>
                                  <a:pt x="38" y="12"/>
                                </a:lnTo>
                                <a:lnTo>
                                  <a:pt x="35" y="17"/>
                                </a:lnTo>
                                <a:lnTo>
                                  <a:pt x="28" y="22"/>
                                </a:lnTo>
                                <a:lnTo>
                                  <a:pt x="20" y="25"/>
                                </a:lnTo>
                                <a:lnTo>
                                  <a:pt x="13" y="22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20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5" y="27"/>
                                </a:lnTo>
                                <a:lnTo>
                                  <a:pt x="20" y="30"/>
                                </a:lnTo>
                                <a:lnTo>
                                  <a:pt x="30" y="27"/>
                                </a:lnTo>
                                <a:lnTo>
                                  <a:pt x="38" y="22"/>
                                </a:lnTo>
                                <a:lnTo>
                                  <a:pt x="43" y="15"/>
                                </a:lnTo>
                                <a:lnTo>
                                  <a:pt x="4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830"/>
                        <wps:cNvSpPr>
                          <a:spLocks/>
                        </wps:cNvSpPr>
                        <wps:spPr bwMode="auto">
                          <a:xfrm>
                            <a:off x="6665" y="1392"/>
                            <a:ext cx="40" cy="25"/>
                          </a:xfrm>
                          <a:custGeom>
                            <a:avLst/>
                            <a:gdLst>
                              <a:gd name="T0" fmla="*/ 40 w 40"/>
                              <a:gd name="T1" fmla="*/ 3 h 25"/>
                              <a:gd name="T2" fmla="*/ 40 w 40"/>
                              <a:gd name="T3" fmla="*/ 0 h 25"/>
                              <a:gd name="T4" fmla="*/ 40 w 40"/>
                              <a:gd name="T5" fmla="*/ 0 h 25"/>
                              <a:gd name="T6" fmla="*/ 37 w 40"/>
                              <a:gd name="T7" fmla="*/ 0 h 25"/>
                              <a:gd name="T8" fmla="*/ 35 w 40"/>
                              <a:gd name="T9" fmla="*/ 3 h 25"/>
                              <a:gd name="T10" fmla="*/ 35 w 40"/>
                              <a:gd name="T11" fmla="*/ 3 h 25"/>
                              <a:gd name="T12" fmla="*/ 32 w 40"/>
                              <a:gd name="T13" fmla="*/ 8 h 25"/>
                              <a:gd name="T14" fmla="*/ 30 w 40"/>
                              <a:gd name="T15" fmla="*/ 15 h 25"/>
                              <a:gd name="T16" fmla="*/ 25 w 40"/>
                              <a:gd name="T17" fmla="*/ 18 h 25"/>
                              <a:gd name="T18" fmla="*/ 17 w 40"/>
                              <a:gd name="T19" fmla="*/ 20 h 25"/>
                              <a:gd name="T20" fmla="*/ 10 w 40"/>
                              <a:gd name="T21" fmla="*/ 18 h 25"/>
                              <a:gd name="T22" fmla="*/ 5 w 40"/>
                              <a:gd name="T23" fmla="*/ 15 h 25"/>
                              <a:gd name="T24" fmla="*/ 2 w 40"/>
                              <a:gd name="T25" fmla="*/ 15 h 25"/>
                              <a:gd name="T26" fmla="*/ 0 w 40"/>
                              <a:gd name="T27" fmla="*/ 15 h 25"/>
                              <a:gd name="T28" fmla="*/ 7 w 40"/>
                              <a:gd name="T29" fmla="*/ 23 h 25"/>
                              <a:gd name="T30" fmla="*/ 17 w 40"/>
                              <a:gd name="T31" fmla="*/ 25 h 25"/>
                              <a:gd name="T32" fmla="*/ 27 w 40"/>
                              <a:gd name="T33" fmla="*/ 23 h 25"/>
                              <a:gd name="T34" fmla="*/ 32 w 40"/>
                              <a:gd name="T35" fmla="*/ 18 h 25"/>
                              <a:gd name="T36" fmla="*/ 37 w 40"/>
                              <a:gd name="T37" fmla="*/ 10 h 25"/>
                              <a:gd name="T38" fmla="*/ 40 w 40"/>
                              <a:gd name="T39" fmla="*/ 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" h="25">
                                <a:moveTo>
                                  <a:pt x="40" y="3"/>
                                </a:moveTo>
                                <a:lnTo>
                                  <a:pt x="40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3"/>
                                </a:lnTo>
                                <a:lnTo>
                                  <a:pt x="32" y="8"/>
                                </a:lnTo>
                                <a:lnTo>
                                  <a:pt x="30" y="15"/>
                                </a:lnTo>
                                <a:lnTo>
                                  <a:pt x="25" y="18"/>
                                </a:lnTo>
                                <a:lnTo>
                                  <a:pt x="17" y="20"/>
                                </a:lnTo>
                                <a:lnTo>
                                  <a:pt x="10" y="18"/>
                                </a:lnTo>
                                <a:lnTo>
                                  <a:pt x="5" y="15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lnTo>
                                  <a:pt x="7" y="23"/>
                                </a:lnTo>
                                <a:lnTo>
                                  <a:pt x="17" y="25"/>
                                </a:lnTo>
                                <a:lnTo>
                                  <a:pt x="27" y="23"/>
                                </a:lnTo>
                                <a:lnTo>
                                  <a:pt x="32" y="18"/>
                                </a:lnTo>
                                <a:lnTo>
                                  <a:pt x="37" y="10"/>
                                </a:lnTo>
                                <a:lnTo>
                                  <a:pt x="4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831"/>
                        <wps:cNvSpPr>
                          <a:spLocks/>
                        </wps:cNvSpPr>
                        <wps:spPr bwMode="auto">
                          <a:xfrm>
                            <a:off x="6667" y="1392"/>
                            <a:ext cx="35" cy="23"/>
                          </a:xfrm>
                          <a:custGeom>
                            <a:avLst/>
                            <a:gdLst>
                              <a:gd name="T0" fmla="*/ 35 w 35"/>
                              <a:gd name="T1" fmla="*/ 3 h 23"/>
                              <a:gd name="T2" fmla="*/ 35 w 35"/>
                              <a:gd name="T3" fmla="*/ 0 h 23"/>
                              <a:gd name="T4" fmla="*/ 35 w 35"/>
                              <a:gd name="T5" fmla="*/ 0 h 23"/>
                              <a:gd name="T6" fmla="*/ 33 w 35"/>
                              <a:gd name="T7" fmla="*/ 3 h 23"/>
                              <a:gd name="T8" fmla="*/ 30 w 35"/>
                              <a:gd name="T9" fmla="*/ 3 h 23"/>
                              <a:gd name="T10" fmla="*/ 28 w 35"/>
                              <a:gd name="T11" fmla="*/ 8 h 23"/>
                              <a:gd name="T12" fmla="*/ 25 w 35"/>
                              <a:gd name="T13" fmla="*/ 13 h 23"/>
                              <a:gd name="T14" fmla="*/ 20 w 35"/>
                              <a:gd name="T15" fmla="*/ 15 h 23"/>
                              <a:gd name="T16" fmla="*/ 15 w 35"/>
                              <a:gd name="T17" fmla="*/ 18 h 23"/>
                              <a:gd name="T18" fmla="*/ 10 w 35"/>
                              <a:gd name="T19" fmla="*/ 15 h 23"/>
                              <a:gd name="T20" fmla="*/ 5 w 35"/>
                              <a:gd name="T21" fmla="*/ 13 h 23"/>
                              <a:gd name="T22" fmla="*/ 3 w 35"/>
                              <a:gd name="T23" fmla="*/ 15 h 23"/>
                              <a:gd name="T24" fmla="*/ 0 w 35"/>
                              <a:gd name="T25" fmla="*/ 15 h 23"/>
                              <a:gd name="T26" fmla="*/ 8 w 35"/>
                              <a:gd name="T27" fmla="*/ 20 h 23"/>
                              <a:gd name="T28" fmla="*/ 15 w 35"/>
                              <a:gd name="T29" fmla="*/ 23 h 23"/>
                              <a:gd name="T30" fmla="*/ 23 w 35"/>
                              <a:gd name="T31" fmla="*/ 20 h 23"/>
                              <a:gd name="T32" fmla="*/ 30 w 35"/>
                              <a:gd name="T33" fmla="*/ 15 h 23"/>
                              <a:gd name="T34" fmla="*/ 33 w 35"/>
                              <a:gd name="T35" fmla="*/ 10 h 23"/>
                              <a:gd name="T36" fmla="*/ 35 w 35"/>
                              <a:gd name="T37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23">
                                <a:moveTo>
                                  <a:pt x="35" y="3"/>
                                </a:moveTo>
                                <a:lnTo>
                                  <a:pt x="35" y="0"/>
                                </a:lnTo>
                                <a:lnTo>
                                  <a:pt x="33" y="3"/>
                                </a:lnTo>
                                <a:lnTo>
                                  <a:pt x="30" y="3"/>
                                </a:lnTo>
                                <a:lnTo>
                                  <a:pt x="28" y="8"/>
                                </a:lnTo>
                                <a:lnTo>
                                  <a:pt x="25" y="13"/>
                                </a:lnTo>
                                <a:lnTo>
                                  <a:pt x="20" y="15"/>
                                </a:lnTo>
                                <a:lnTo>
                                  <a:pt x="15" y="18"/>
                                </a:lnTo>
                                <a:lnTo>
                                  <a:pt x="10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lnTo>
                                  <a:pt x="8" y="20"/>
                                </a:lnTo>
                                <a:lnTo>
                                  <a:pt x="15" y="23"/>
                                </a:lnTo>
                                <a:lnTo>
                                  <a:pt x="23" y="20"/>
                                </a:lnTo>
                                <a:lnTo>
                                  <a:pt x="30" y="15"/>
                                </a:lnTo>
                                <a:lnTo>
                                  <a:pt x="33" y="10"/>
                                </a:lnTo>
                                <a:lnTo>
                                  <a:pt x="3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832"/>
                        <wps:cNvSpPr>
                          <a:spLocks/>
                        </wps:cNvSpPr>
                        <wps:spPr bwMode="auto">
                          <a:xfrm>
                            <a:off x="6670" y="1395"/>
                            <a:ext cx="30" cy="17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17"/>
                              <a:gd name="T2" fmla="*/ 30 w 30"/>
                              <a:gd name="T3" fmla="*/ 0 h 17"/>
                              <a:gd name="T4" fmla="*/ 27 w 30"/>
                              <a:gd name="T5" fmla="*/ 0 h 17"/>
                              <a:gd name="T6" fmla="*/ 25 w 30"/>
                              <a:gd name="T7" fmla="*/ 0 h 17"/>
                              <a:gd name="T8" fmla="*/ 22 w 30"/>
                              <a:gd name="T9" fmla="*/ 5 h 17"/>
                              <a:gd name="T10" fmla="*/ 20 w 30"/>
                              <a:gd name="T11" fmla="*/ 7 h 17"/>
                              <a:gd name="T12" fmla="*/ 17 w 30"/>
                              <a:gd name="T13" fmla="*/ 10 h 17"/>
                              <a:gd name="T14" fmla="*/ 12 w 30"/>
                              <a:gd name="T15" fmla="*/ 12 h 17"/>
                              <a:gd name="T16" fmla="*/ 10 w 30"/>
                              <a:gd name="T17" fmla="*/ 10 h 17"/>
                              <a:gd name="T18" fmla="*/ 5 w 30"/>
                              <a:gd name="T19" fmla="*/ 10 h 17"/>
                              <a:gd name="T20" fmla="*/ 2 w 30"/>
                              <a:gd name="T21" fmla="*/ 10 h 17"/>
                              <a:gd name="T22" fmla="*/ 0 w 30"/>
                              <a:gd name="T23" fmla="*/ 12 h 17"/>
                              <a:gd name="T24" fmla="*/ 5 w 30"/>
                              <a:gd name="T25" fmla="*/ 15 h 17"/>
                              <a:gd name="T26" fmla="*/ 12 w 30"/>
                              <a:gd name="T27" fmla="*/ 17 h 17"/>
                              <a:gd name="T28" fmla="*/ 20 w 30"/>
                              <a:gd name="T29" fmla="*/ 15 h 17"/>
                              <a:gd name="T30" fmla="*/ 25 w 30"/>
                              <a:gd name="T31" fmla="*/ 12 h 17"/>
                              <a:gd name="T32" fmla="*/ 27 w 30"/>
                              <a:gd name="T33" fmla="*/ 5 h 17"/>
                              <a:gd name="T34" fmla="*/ 30 w 30"/>
                              <a:gd name="T35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7">
                                <a:moveTo>
                                  <a:pt x="30" y="0"/>
                                </a:move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5"/>
                                </a:lnTo>
                                <a:lnTo>
                                  <a:pt x="20" y="7"/>
                                </a:lnTo>
                                <a:lnTo>
                                  <a:pt x="17" y="10"/>
                                </a:lnTo>
                                <a:lnTo>
                                  <a:pt x="12" y="12"/>
                                </a:lnTo>
                                <a:lnTo>
                                  <a:pt x="10" y="10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2"/>
                                </a:lnTo>
                                <a:lnTo>
                                  <a:pt x="5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5"/>
                                </a:lnTo>
                                <a:lnTo>
                                  <a:pt x="25" y="12"/>
                                </a:lnTo>
                                <a:lnTo>
                                  <a:pt x="27" y="5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833"/>
                        <wps:cNvSpPr>
                          <a:spLocks/>
                        </wps:cNvSpPr>
                        <wps:spPr bwMode="auto">
                          <a:xfrm>
                            <a:off x="6672" y="1395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10 h 15"/>
                              <a:gd name="T2" fmla="*/ 5 w 25"/>
                              <a:gd name="T3" fmla="*/ 12 h 15"/>
                              <a:gd name="T4" fmla="*/ 10 w 25"/>
                              <a:gd name="T5" fmla="*/ 15 h 15"/>
                              <a:gd name="T6" fmla="*/ 15 w 25"/>
                              <a:gd name="T7" fmla="*/ 12 h 15"/>
                              <a:gd name="T8" fmla="*/ 20 w 25"/>
                              <a:gd name="T9" fmla="*/ 10 h 15"/>
                              <a:gd name="T10" fmla="*/ 23 w 25"/>
                              <a:gd name="T11" fmla="*/ 5 h 15"/>
                              <a:gd name="T12" fmla="*/ 25 w 25"/>
                              <a:gd name="T13" fmla="*/ 0 h 15"/>
                              <a:gd name="T14" fmla="*/ 23 w 25"/>
                              <a:gd name="T15" fmla="*/ 2 h 15"/>
                              <a:gd name="T16" fmla="*/ 20 w 25"/>
                              <a:gd name="T17" fmla="*/ 2 h 15"/>
                              <a:gd name="T18" fmla="*/ 15 w 25"/>
                              <a:gd name="T19" fmla="*/ 7 h 15"/>
                              <a:gd name="T20" fmla="*/ 10 w 25"/>
                              <a:gd name="T21" fmla="*/ 10 h 15"/>
                              <a:gd name="T22" fmla="*/ 8 w 25"/>
                              <a:gd name="T23" fmla="*/ 10 h 15"/>
                              <a:gd name="T24" fmla="*/ 8 w 25"/>
                              <a:gd name="T25" fmla="*/ 7 h 15"/>
                              <a:gd name="T26" fmla="*/ 3 w 25"/>
                              <a:gd name="T27" fmla="*/ 10 h 15"/>
                              <a:gd name="T28" fmla="*/ 0 w 25"/>
                              <a:gd name="T29" fmla="*/ 1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0" y="10"/>
                                </a:moveTo>
                                <a:lnTo>
                                  <a:pt x="5" y="12"/>
                                </a:lnTo>
                                <a:lnTo>
                                  <a:pt x="10" y="15"/>
                                </a:lnTo>
                                <a:lnTo>
                                  <a:pt x="15" y="12"/>
                                </a:lnTo>
                                <a:lnTo>
                                  <a:pt x="20" y="10"/>
                                </a:lnTo>
                                <a:lnTo>
                                  <a:pt x="23" y="5"/>
                                </a:lnTo>
                                <a:lnTo>
                                  <a:pt x="25" y="0"/>
                                </a:lnTo>
                                <a:lnTo>
                                  <a:pt x="23" y="2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10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834"/>
                        <wps:cNvSpPr>
                          <a:spLocks/>
                        </wps:cNvSpPr>
                        <wps:spPr bwMode="auto">
                          <a:xfrm>
                            <a:off x="6675" y="1395"/>
                            <a:ext cx="20" cy="12"/>
                          </a:xfrm>
                          <a:custGeom>
                            <a:avLst/>
                            <a:gdLst>
                              <a:gd name="T0" fmla="*/ 0 w 20"/>
                              <a:gd name="T1" fmla="*/ 10 h 12"/>
                              <a:gd name="T2" fmla="*/ 5 w 20"/>
                              <a:gd name="T3" fmla="*/ 10 h 12"/>
                              <a:gd name="T4" fmla="*/ 7 w 20"/>
                              <a:gd name="T5" fmla="*/ 12 h 12"/>
                              <a:gd name="T6" fmla="*/ 12 w 20"/>
                              <a:gd name="T7" fmla="*/ 10 h 12"/>
                              <a:gd name="T8" fmla="*/ 15 w 20"/>
                              <a:gd name="T9" fmla="*/ 7 h 12"/>
                              <a:gd name="T10" fmla="*/ 17 w 20"/>
                              <a:gd name="T11" fmla="*/ 5 h 12"/>
                              <a:gd name="T12" fmla="*/ 20 w 20"/>
                              <a:gd name="T13" fmla="*/ 0 h 12"/>
                              <a:gd name="T14" fmla="*/ 17 w 20"/>
                              <a:gd name="T15" fmla="*/ 2 h 12"/>
                              <a:gd name="T16" fmla="*/ 12 w 20"/>
                              <a:gd name="T17" fmla="*/ 5 h 12"/>
                              <a:gd name="T18" fmla="*/ 10 w 20"/>
                              <a:gd name="T19" fmla="*/ 5 h 12"/>
                              <a:gd name="T20" fmla="*/ 7 w 20"/>
                              <a:gd name="T21" fmla="*/ 7 h 12"/>
                              <a:gd name="T22" fmla="*/ 7 w 20"/>
                              <a:gd name="T23" fmla="*/ 7 h 12"/>
                              <a:gd name="T24" fmla="*/ 5 w 20"/>
                              <a:gd name="T25" fmla="*/ 7 h 12"/>
                              <a:gd name="T26" fmla="*/ 0 w 20"/>
                              <a:gd name="T27" fmla="*/ 1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  <a:lnTo>
                                  <a:pt x="7" y="12"/>
                                </a:lnTo>
                                <a:lnTo>
                                  <a:pt x="12" y="10"/>
                                </a:lnTo>
                                <a:lnTo>
                                  <a:pt x="15" y="7"/>
                                </a:lnTo>
                                <a:lnTo>
                                  <a:pt x="17" y="5"/>
                                </a:lnTo>
                                <a:lnTo>
                                  <a:pt x="20" y="0"/>
                                </a:lnTo>
                                <a:lnTo>
                                  <a:pt x="17" y="2"/>
                                </a:lnTo>
                                <a:lnTo>
                                  <a:pt x="12" y="5"/>
                                </a:lnTo>
                                <a:lnTo>
                                  <a:pt x="10" y="5"/>
                                </a:lnTo>
                                <a:lnTo>
                                  <a:pt x="7" y="7"/>
                                </a:lnTo>
                                <a:lnTo>
                                  <a:pt x="5" y="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835"/>
                        <wps:cNvSpPr>
                          <a:spLocks/>
                        </wps:cNvSpPr>
                        <wps:spPr bwMode="auto">
                          <a:xfrm>
                            <a:off x="6680" y="1397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5 h 8"/>
                              <a:gd name="T2" fmla="*/ 0 w 12"/>
                              <a:gd name="T3" fmla="*/ 8 h 8"/>
                              <a:gd name="T4" fmla="*/ 2 w 12"/>
                              <a:gd name="T5" fmla="*/ 8 h 8"/>
                              <a:gd name="T6" fmla="*/ 7 w 12"/>
                              <a:gd name="T7" fmla="*/ 5 h 8"/>
                              <a:gd name="T8" fmla="*/ 12 w 12"/>
                              <a:gd name="T9" fmla="*/ 0 h 8"/>
                              <a:gd name="T10" fmla="*/ 5 w 12"/>
                              <a:gd name="T11" fmla="*/ 3 h 8"/>
                              <a:gd name="T12" fmla="*/ 0 w 12"/>
                              <a:gd name="T13" fmla="*/ 5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5"/>
                                </a:move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836"/>
                        <wps:cNvSpPr>
                          <a:spLocks/>
                        </wps:cNvSpPr>
                        <wps:spPr bwMode="auto">
                          <a:xfrm>
                            <a:off x="6682" y="1400"/>
                            <a:ext cx="5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2 h 2"/>
                              <a:gd name="T2" fmla="*/ 0 w 5"/>
                              <a:gd name="T3" fmla="*/ 2 h 2"/>
                              <a:gd name="T4" fmla="*/ 3 w 5"/>
                              <a:gd name="T5" fmla="*/ 0 h 2"/>
                              <a:gd name="T6" fmla="*/ 5 w 5"/>
                              <a:gd name="T7" fmla="*/ 0 h 2"/>
                              <a:gd name="T8" fmla="*/ 3 w 5"/>
                              <a:gd name="T9" fmla="*/ 0 h 2"/>
                              <a:gd name="T10" fmla="*/ 0 w 5"/>
                              <a:gd name="T11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837"/>
                        <wps:cNvSpPr>
                          <a:spLocks/>
                        </wps:cNvSpPr>
                        <wps:spPr bwMode="auto">
                          <a:xfrm>
                            <a:off x="6563" y="1322"/>
                            <a:ext cx="239" cy="142"/>
                          </a:xfrm>
                          <a:custGeom>
                            <a:avLst/>
                            <a:gdLst>
                              <a:gd name="T0" fmla="*/ 0 w 239"/>
                              <a:gd name="T1" fmla="*/ 115 h 142"/>
                              <a:gd name="T2" fmla="*/ 37 w 239"/>
                              <a:gd name="T3" fmla="*/ 105 h 142"/>
                              <a:gd name="T4" fmla="*/ 70 w 239"/>
                              <a:gd name="T5" fmla="*/ 98 h 142"/>
                              <a:gd name="T6" fmla="*/ 99 w 239"/>
                              <a:gd name="T7" fmla="*/ 88 h 142"/>
                              <a:gd name="T8" fmla="*/ 129 w 239"/>
                              <a:gd name="T9" fmla="*/ 75 h 142"/>
                              <a:gd name="T10" fmla="*/ 157 w 239"/>
                              <a:gd name="T11" fmla="*/ 63 h 142"/>
                              <a:gd name="T12" fmla="*/ 181 w 239"/>
                              <a:gd name="T13" fmla="*/ 45 h 142"/>
                              <a:gd name="T14" fmla="*/ 211 w 239"/>
                              <a:gd name="T15" fmla="*/ 25 h 142"/>
                              <a:gd name="T16" fmla="*/ 239 w 239"/>
                              <a:gd name="T17" fmla="*/ 0 h 142"/>
                              <a:gd name="T18" fmla="*/ 224 w 239"/>
                              <a:gd name="T19" fmla="*/ 25 h 142"/>
                              <a:gd name="T20" fmla="*/ 206 w 239"/>
                              <a:gd name="T21" fmla="*/ 48 h 142"/>
                              <a:gd name="T22" fmla="*/ 189 w 239"/>
                              <a:gd name="T23" fmla="*/ 68 h 142"/>
                              <a:gd name="T24" fmla="*/ 169 w 239"/>
                              <a:gd name="T25" fmla="*/ 88 h 142"/>
                              <a:gd name="T26" fmla="*/ 147 w 239"/>
                              <a:gd name="T27" fmla="*/ 105 h 142"/>
                              <a:gd name="T28" fmla="*/ 122 w 239"/>
                              <a:gd name="T29" fmla="*/ 120 h 142"/>
                              <a:gd name="T30" fmla="*/ 94 w 239"/>
                              <a:gd name="T31" fmla="*/ 132 h 142"/>
                              <a:gd name="T32" fmla="*/ 65 w 239"/>
                              <a:gd name="T33" fmla="*/ 142 h 142"/>
                              <a:gd name="T34" fmla="*/ 45 w 239"/>
                              <a:gd name="T35" fmla="*/ 140 h 142"/>
                              <a:gd name="T36" fmla="*/ 30 w 239"/>
                              <a:gd name="T37" fmla="*/ 132 h 142"/>
                              <a:gd name="T38" fmla="*/ 15 w 239"/>
                              <a:gd name="T39" fmla="*/ 122 h 142"/>
                              <a:gd name="T40" fmla="*/ 0 w 239"/>
                              <a:gd name="T41" fmla="*/ 115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9" h="142">
                                <a:moveTo>
                                  <a:pt x="0" y="115"/>
                                </a:moveTo>
                                <a:lnTo>
                                  <a:pt x="37" y="105"/>
                                </a:lnTo>
                                <a:lnTo>
                                  <a:pt x="70" y="98"/>
                                </a:lnTo>
                                <a:lnTo>
                                  <a:pt x="99" y="88"/>
                                </a:lnTo>
                                <a:lnTo>
                                  <a:pt x="129" y="75"/>
                                </a:lnTo>
                                <a:lnTo>
                                  <a:pt x="157" y="63"/>
                                </a:lnTo>
                                <a:lnTo>
                                  <a:pt x="181" y="45"/>
                                </a:lnTo>
                                <a:lnTo>
                                  <a:pt x="211" y="25"/>
                                </a:lnTo>
                                <a:lnTo>
                                  <a:pt x="239" y="0"/>
                                </a:lnTo>
                                <a:lnTo>
                                  <a:pt x="224" y="25"/>
                                </a:lnTo>
                                <a:lnTo>
                                  <a:pt x="206" y="48"/>
                                </a:lnTo>
                                <a:lnTo>
                                  <a:pt x="189" y="68"/>
                                </a:lnTo>
                                <a:lnTo>
                                  <a:pt x="169" y="88"/>
                                </a:lnTo>
                                <a:lnTo>
                                  <a:pt x="147" y="105"/>
                                </a:lnTo>
                                <a:lnTo>
                                  <a:pt x="122" y="120"/>
                                </a:lnTo>
                                <a:lnTo>
                                  <a:pt x="94" y="132"/>
                                </a:lnTo>
                                <a:lnTo>
                                  <a:pt x="65" y="142"/>
                                </a:lnTo>
                                <a:lnTo>
                                  <a:pt x="45" y="140"/>
                                </a:lnTo>
                                <a:lnTo>
                                  <a:pt x="30" y="132"/>
                                </a:lnTo>
                                <a:lnTo>
                                  <a:pt x="15" y="122"/>
                                </a:lnTo>
                                <a:lnTo>
                                  <a:pt x="0" y="1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838"/>
                        <wps:cNvSpPr>
                          <a:spLocks/>
                        </wps:cNvSpPr>
                        <wps:spPr bwMode="auto">
                          <a:xfrm>
                            <a:off x="6630" y="873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0 h 5"/>
                              <a:gd name="T4" fmla="*/ 3 w 3"/>
                              <a:gd name="T5" fmla="*/ 3 h 5"/>
                              <a:gd name="T6" fmla="*/ 3 w 3"/>
                              <a:gd name="T7" fmla="*/ 5 h 5"/>
                              <a:gd name="T8" fmla="*/ 3 w 3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5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6633" y="876"/>
                            <a:ext cx="1" cy="5"/>
                          </a:xfrm>
                          <a:prstGeom prst="rect">
                            <a:avLst/>
                          </a:pr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840"/>
                        <wps:cNvSpPr>
                          <a:spLocks/>
                        </wps:cNvSpPr>
                        <wps:spPr bwMode="auto">
                          <a:xfrm>
                            <a:off x="6633" y="878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C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841"/>
                        <wps:cNvSpPr>
                          <a:spLocks/>
                        </wps:cNvSpPr>
                        <wps:spPr bwMode="auto">
                          <a:xfrm>
                            <a:off x="6633" y="881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842"/>
                        <wps:cNvSpPr>
                          <a:spLocks noEditPoints="1"/>
                        </wps:cNvSpPr>
                        <wps:spPr bwMode="auto">
                          <a:xfrm>
                            <a:off x="6633" y="883"/>
                            <a:ext cx="77" cy="175"/>
                          </a:xfrm>
                          <a:custGeom>
                            <a:avLst/>
                            <a:gdLst>
                              <a:gd name="T0" fmla="*/ 2 w 77"/>
                              <a:gd name="T1" fmla="*/ 0 h 175"/>
                              <a:gd name="T2" fmla="*/ 0 w 77"/>
                              <a:gd name="T3" fmla="*/ 0 h 175"/>
                              <a:gd name="T4" fmla="*/ 0 w 77"/>
                              <a:gd name="T5" fmla="*/ 5 h 175"/>
                              <a:gd name="T6" fmla="*/ 2 w 77"/>
                              <a:gd name="T7" fmla="*/ 5 h 175"/>
                              <a:gd name="T8" fmla="*/ 2 w 77"/>
                              <a:gd name="T9" fmla="*/ 5 h 175"/>
                              <a:gd name="T10" fmla="*/ 2 w 77"/>
                              <a:gd name="T11" fmla="*/ 0 h 175"/>
                              <a:gd name="T12" fmla="*/ 54 w 77"/>
                              <a:gd name="T13" fmla="*/ 175 h 175"/>
                              <a:gd name="T14" fmla="*/ 54 w 77"/>
                              <a:gd name="T15" fmla="*/ 175 h 175"/>
                              <a:gd name="T16" fmla="*/ 67 w 77"/>
                              <a:gd name="T17" fmla="*/ 175 h 175"/>
                              <a:gd name="T18" fmla="*/ 77 w 77"/>
                              <a:gd name="T19" fmla="*/ 170 h 175"/>
                              <a:gd name="T20" fmla="*/ 64 w 77"/>
                              <a:gd name="T21" fmla="*/ 172 h 175"/>
                              <a:gd name="T22" fmla="*/ 54 w 77"/>
                              <a:gd name="T23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75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4" y="175"/>
                                </a:moveTo>
                                <a:lnTo>
                                  <a:pt x="54" y="175"/>
                                </a:lnTo>
                                <a:lnTo>
                                  <a:pt x="67" y="175"/>
                                </a:lnTo>
                                <a:lnTo>
                                  <a:pt x="77" y="170"/>
                                </a:lnTo>
                                <a:lnTo>
                                  <a:pt x="64" y="172"/>
                                </a:lnTo>
                                <a:lnTo>
                                  <a:pt x="54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3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843"/>
                        <wps:cNvSpPr>
                          <a:spLocks noEditPoints="1"/>
                        </wps:cNvSpPr>
                        <wps:spPr bwMode="auto">
                          <a:xfrm>
                            <a:off x="6633" y="886"/>
                            <a:ext cx="102" cy="172"/>
                          </a:xfrm>
                          <a:custGeom>
                            <a:avLst/>
                            <a:gdLst>
                              <a:gd name="T0" fmla="*/ 2 w 102"/>
                              <a:gd name="T1" fmla="*/ 0 h 172"/>
                              <a:gd name="T2" fmla="*/ 0 w 102"/>
                              <a:gd name="T3" fmla="*/ 0 h 172"/>
                              <a:gd name="T4" fmla="*/ 2 w 102"/>
                              <a:gd name="T5" fmla="*/ 5 h 172"/>
                              <a:gd name="T6" fmla="*/ 2 w 102"/>
                              <a:gd name="T7" fmla="*/ 5 h 172"/>
                              <a:gd name="T8" fmla="*/ 5 w 102"/>
                              <a:gd name="T9" fmla="*/ 5 h 172"/>
                              <a:gd name="T10" fmla="*/ 2 w 102"/>
                              <a:gd name="T11" fmla="*/ 0 h 172"/>
                              <a:gd name="T12" fmla="*/ 102 w 102"/>
                              <a:gd name="T13" fmla="*/ 154 h 172"/>
                              <a:gd name="T14" fmla="*/ 99 w 102"/>
                              <a:gd name="T15" fmla="*/ 154 h 172"/>
                              <a:gd name="T16" fmla="*/ 99 w 102"/>
                              <a:gd name="T17" fmla="*/ 154 h 172"/>
                              <a:gd name="T18" fmla="*/ 97 w 102"/>
                              <a:gd name="T19" fmla="*/ 154 h 172"/>
                              <a:gd name="T20" fmla="*/ 99 w 102"/>
                              <a:gd name="T21" fmla="*/ 154 h 172"/>
                              <a:gd name="T22" fmla="*/ 102 w 102"/>
                              <a:gd name="T23" fmla="*/ 154 h 172"/>
                              <a:gd name="T24" fmla="*/ 52 w 102"/>
                              <a:gd name="T25" fmla="*/ 169 h 172"/>
                              <a:gd name="T26" fmla="*/ 54 w 102"/>
                              <a:gd name="T27" fmla="*/ 169 h 172"/>
                              <a:gd name="T28" fmla="*/ 54 w 102"/>
                              <a:gd name="T29" fmla="*/ 172 h 172"/>
                              <a:gd name="T30" fmla="*/ 64 w 102"/>
                              <a:gd name="T31" fmla="*/ 172 h 172"/>
                              <a:gd name="T32" fmla="*/ 72 w 102"/>
                              <a:gd name="T33" fmla="*/ 169 h 172"/>
                              <a:gd name="T34" fmla="*/ 77 w 102"/>
                              <a:gd name="T35" fmla="*/ 167 h 172"/>
                              <a:gd name="T36" fmla="*/ 84 w 102"/>
                              <a:gd name="T37" fmla="*/ 162 h 172"/>
                              <a:gd name="T38" fmla="*/ 69 w 102"/>
                              <a:gd name="T39" fmla="*/ 167 h 172"/>
                              <a:gd name="T40" fmla="*/ 52 w 102"/>
                              <a:gd name="T41" fmla="*/ 169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" h="17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102" y="154"/>
                                </a:moveTo>
                                <a:lnTo>
                                  <a:pt x="99" y="154"/>
                                </a:lnTo>
                                <a:lnTo>
                                  <a:pt x="97" y="154"/>
                                </a:lnTo>
                                <a:lnTo>
                                  <a:pt x="99" y="154"/>
                                </a:lnTo>
                                <a:lnTo>
                                  <a:pt x="102" y="154"/>
                                </a:lnTo>
                                <a:close/>
                                <a:moveTo>
                                  <a:pt x="52" y="169"/>
                                </a:moveTo>
                                <a:lnTo>
                                  <a:pt x="54" y="169"/>
                                </a:lnTo>
                                <a:lnTo>
                                  <a:pt x="54" y="172"/>
                                </a:lnTo>
                                <a:lnTo>
                                  <a:pt x="64" y="172"/>
                                </a:lnTo>
                                <a:lnTo>
                                  <a:pt x="72" y="169"/>
                                </a:lnTo>
                                <a:lnTo>
                                  <a:pt x="77" y="167"/>
                                </a:lnTo>
                                <a:lnTo>
                                  <a:pt x="84" y="162"/>
                                </a:lnTo>
                                <a:lnTo>
                                  <a:pt x="69" y="167"/>
                                </a:lnTo>
                                <a:lnTo>
                                  <a:pt x="52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844"/>
                        <wps:cNvSpPr>
                          <a:spLocks noEditPoints="1"/>
                        </wps:cNvSpPr>
                        <wps:spPr bwMode="auto">
                          <a:xfrm>
                            <a:off x="6633" y="888"/>
                            <a:ext cx="102" cy="170"/>
                          </a:xfrm>
                          <a:custGeom>
                            <a:avLst/>
                            <a:gdLst>
                              <a:gd name="T0" fmla="*/ 2 w 102"/>
                              <a:gd name="T1" fmla="*/ 0 h 170"/>
                              <a:gd name="T2" fmla="*/ 2 w 102"/>
                              <a:gd name="T3" fmla="*/ 0 h 170"/>
                              <a:gd name="T4" fmla="*/ 0 w 102"/>
                              <a:gd name="T5" fmla="*/ 0 h 170"/>
                              <a:gd name="T6" fmla="*/ 2 w 102"/>
                              <a:gd name="T7" fmla="*/ 8 h 170"/>
                              <a:gd name="T8" fmla="*/ 2 w 102"/>
                              <a:gd name="T9" fmla="*/ 5 h 170"/>
                              <a:gd name="T10" fmla="*/ 5 w 102"/>
                              <a:gd name="T11" fmla="*/ 5 h 170"/>
                              <a:gd name="T12" fmla="*/ 2 w 102"/>
                              <a:gd name="T13" fmla="*/ 0 h 170"/>
                              <a:gd name="T14" fmla="*/ 54 w 102"/>
                              <a:gd name="T15" fmla="*/ 170 h 170"/>
                              <a:gd name="T16" fmla="*/ 64 w 102"/>
                              <a:gd name="T17" fmla="*/ 167 h 170"/>
                              <a:gd name="T18" fmla="*/ 77 w 102"/>
                              <a:gd name="T19" fmla="*/ 165 h 170"/>
                              <a:gd name="T20" fmla="*/ 87 w 102"/>
                              <a:gd name="T21" fmla="*/ 157 h 170"/>
                              <a:gd name="T22" fmla="*/ 102 w 102"/>
                              <a:gd name="T23" fmla="*/ 152 h 170"/>
                              <a:gd name="T24" fmla="*/ 99 w 102"/>
                              <a:gd name="T25" fmla="*/ 150 h 170"/>
                              <a:gd name="T26" fmla="*/ 97 w 102"/>
                              <a:gd name="T27" fmla="*/ 150 h 170"/>
                              <a:gd name="T28" fmla="*/ 87 w 102"/>
                              <a:gd name="T29" fmla="*/ 155 h 170"/>
                              <a:gd name="T30" fmla="*/ 74 w 102"/>
                              <a:gd name="T31" fmla="*/ 160 h 170"/>
                              <a:gd name="T32" fmla="*/ 64 w 102"/>
                              <a:gd name="T33" fmla="*/ 162 h 170"/>
                              <a:gd name="T34" fmla="*/ 49 w 102"/>
                              <a:gd name="T35" fmla="*/ 165 h 170"/>
                              <a:gd name="T36" fmla="*/ 52 w 102"/>
                              <a:gd name="T37" fmla="*/ 167 h 170"/>
                              <a:gd name="T38" fmla="*/ 54 w 102"/>
                              <a:gd name="T39" fmla="*/ 17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2" h="17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4" y="170"/>
                                </a:moveTo>
                                <a:lnTo>
                                  <a:pt x="64" y="167"/>
                                </a:lnTo>
                                <a:lnTo>
                                  <a:pt x="77" y="165"/>
                                </a:lnTo>
                                <a:lnTo>
                                  <a:pt x="87" y="157"/>
                                </a:lnTo>
                                <a:lnTo>
                                  <a:pt x="102" y="152"/>
                                </a:lnTo>
                                <a:lnTo>
                                  <a:pt x="99" y="150"/>
                                </a:lnTo>
                                <a:lnTo>
                                  <a:pt x="97" y="150"/>
                                </a:lnTo>
                                <a:lnTo>
                                  <a:pt x="87" y="155"/>
                                </a:lnTo>
                                <a:lnTo>
                                  <a:pt x="74" y="160"/>
                                </a:lnTo>
                                <a:lnTo>
                                  <a:pt x="64" y="162"/>
                                </a:lnTo>
                                <a:lnTo>
                                  <a:pt x="49" y="165"/>
                                </a:lnTo>
                                <a:lnTo>
                                  <a:pt x="52" y="167"/>
                                </a:lnTo>
                                <a:lnTo>
                                  <a:pt x="54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845"/>
                        <wps:cNvSpPr>
                          <a:spLocks noEditPoints="1"/>
                        </wps:cNvSpPr>
                        <wps:spPr bwMode="auto">
                          <a:xfrm>
                            <a:off x="6635" y="891"/>
                            <a:ext cx="97" cy="164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164"/>
                              <a:gd name="T2" fmla="*/ 0 w 97"/>
                              <a:gd name="T3" fmla="*/ 0 h 164"/>
                              <a:gd name="T4" fmla="*/ 0 w 97"/>
                              <a:gd name="T5" fmla="*/ 0 h 164"/>
                              <a:gd name="T6" fmla="*/ 0 w 97"/>
                              <a:gd name="T7" fmla="*/ 7 h 164"/>
                              <a:gd name="T8" fmla="*/ 3 w 97"/>
                              <a:gd name="T9" fmla="*/ 5 h 164"/>
                              <a:gd name="T10" fmla="*/ 3 w 97"/>
                              <a:gd name="T11" fmla="*/ 5 h 164"/>
                              <a:gd name="T12" fmla="*/ 3 w 97"/>
                              <a:gd name="T13" fmla="*/ 0 h 164"/>
                              <a:gd name="T14" fmla="*/ 50 w 97"/>
                              <a:gd name="T15" fmla="*/ 164 h 164"/>
                              <a:gd name="T16" fmla="*/ 67 w 97"/>
                              <a:gd name="T17" fmla="*/ 162 h 164"/>
                              <a:gd name="T18" fmla="*/ 82 w 97"/>
                              <a:gd name="T19" fmla="*/ 157 h 164"/>
                              <a:gd name="T20" fmla="*/ 87 w 97"/>
                              <a:gd name="T21" fmla="*/ 152 h 164"/>
                              <a:gd name="T22" fmla="*/ 95 w 97"/>
                              <a:gd name="T23" fmla="*/ 149 h 164"/>
                              <a:gd name="T24" fmla="*/ 97 w 97"/>
                              <a:gd name="T25" fmla="*/ 149 h 164"/>
                              <a:gd name="T26" fmla="*/ 97 w 97"/>
                              <a:gd name="T27" fmla="*/ 149 h 164"/>
                              <a:gd name="T28" fmla="*/ 95 w 97"/>
                              <a:gd name="T29" fmla="*/ 147 h 164"/>
                              <a:gd name="T30" fmla="*/ 95 w 97"/>
                              <a:gd name="T31" fmla="*/ 144 h 164"/>
                              <a:gd name="T32" fmla="*/ 82 w 97"/>
                              <a:gd name="T33" fmla="*/ 152 h 164"/>
                              <a:gd name="T34" fmla="*/ 72 w 97"/>
                              <a:gd name="T35" fmla="*/ 154 h 164"/>
                              <a:gd name="T36" fmla="*/ 60 w 97"/>
                              <a:gd name="T37" fmla="*/ 157 h 164"/>
                              <a:gd name="T38" fmla="*/ 47 w 97"/>
                              <a:gd name="T39" fmla="*/ 159 h 164"/>
                              <a:gd name="T40" fmla="*/ 47 w 97"/>
                              <a:gd name="T41" fmla="*/ 159 h 164"/>
                              <a:gd name="T42" fmla="*/ 45 w 97"/>
                              <a:gd name="T43" fmla="*/ 159 h 164"/>
                              <a:gd name="T44" fmla="*/ 47 w 97"/>
                              <a:gd name="T45" fmla="*/ 162 h 164"/>
                              <a:gd name="T46" fmla="*/ 50 w 97"/>
                              <a:gd name="T47" fmla="*/ 16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7" h="16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0" y="164"/>
                                </a:moveTo>
                                <a:lnTo>
                                  <a:pt x="67" y="162"/>
                                </a:lnTo>
                                <a:lnTo>
                                  <a:pt x="82" y="157"/>
                                </a:lnTo>
                                <a:lnTo>
                                  <a:pt x="87" y="152"/>
                                </a:lnTo>
                                <a:lnTo>
                                  <a:pt x="95" y="149"/>
                                </a:lnTo>
                                <a:lnTo>
                                  <a:pt x="97" y="149"/>
                                </a:lnTo>
                                <a:lnTo>
                                  <a:pt x="95" y="147"/>
                                </a:lnTo>
                                <a:lnTo>
                                  <a:pt x="95" y="144"/>
                                </a:lnTo>
                                <a:lnTo>
                                  <a:pt x="82" y="152"/>
                                </a:lnTo>
                                <a:lnTo>
                                  <a:pt x="72" y="154"/>
                                </a:lnTo>
                                <a:lnTo>
                                  <a:pt x="60" y="157"/>
                                </a:lnTo>
                                <a:lnTo>
                                  <a:pt x="47" y="159"/>
                                </a:lnTo>
                                <a:lnTo>
                                  <a:pt x="45" y="159"/>
                                </a:lnTo>
                                <a:lnTo>
                                  <a:pt x="47" y="162"/>
                                </a:lnTo>
                                <a:lnTo>
                                  <a:pt x="50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846"/>
                        <wps:cNvSpPr>
                          <a:spLocks noEditPoints="1"/>
                        </wps:cNvSpPr>
                        <wps:spPr bwMode="auto">
                          <a:xfrm>
                            <a:off x="6635" y="893"/>
                            <a:ext cx="95" cy="160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60"/>
                              <a:gd name="T2" fmla="*/ 0 w 95"/>
                              <a:gd name="T3" fmla="*/ 0 h 160"/>
                              <a:gd name="T4" fmla="*/ 0 w 95"/>
                              <a:gd name="T5" fmla="*/ 3 h 160"/>
                              <a:gd name="T6" fmla="*/ 0 w 95"/>
                              <a:gd name="T7" fmla="*/ 8 h 160"/>
                              <a:gd name="T8" fmla="*/ 3 w 95"/>
                              <a:gd name="T9" fmla="*/ 5 h 160"/>
                              <a:gd name="T10" fmla="*/ 5 w 95"/>
                              <a:gd name="T11" fmla="*/ 5 h 160"/>
                              <a:gd name="T12" fmla="*/ 3 w 95"/>
                              <a:gd name="T13" fmla="*/ 0 h 160"/>
                              <a:gd name="T14" fmla="*/ 47 w 95"/>
                              <a:gd name="T15" fmla="*/ 160 h 160"/>
                              <a:gd name="T16" fmla="*/ 62 w 95"/>
                              <a:gd name="T17" fmla="*/ 157 h 160"/>
                              <a:gd name="T18" fmla="*/ 72 w 95"/>
                              <a:gd name="T19" fmla="*/ 155 h 160"/>
                              <a:gd name="T20" fmla="*/ 85 w 95"/>
                              <a:gd name="T21" fmla="*/ 150 h 160"/>
                              <a:gd name="T22" fmla="*/ 95 w 95"/>
                              <a:gd name="T23" fmla="*/ 145 h 160"/>
                              <a:gd name="T24" fmla="*/ 95 w 95"/>
                              <a:gd name="T25" fmla="*/ 142 h 160"/>
                              <a:gd name="T26" fmla="*/ 92 w 95"/>
                              <a:gd name="T27" fmla="*/ 142 h 160"/>
                              <a:gd name="T28" fmla="*/ 82 w 95"/>
                              <a:gd name="T29" fmla="*/ 147 h 160"/>
                              <a:gd name="T30" fmla="*/ 70 w 95"/>
                              <a:gd name="T31" fmla="*/ 150 h 160"/>
                              <a:gd name="T32" fmla="*/ 60 w 95"/>
                              <a:gd name="T33" fmla="*/ 152 h 160"/>
                              <a:gd name="T34" fmla="*/ 47 w 95"/>
                              <a:gd name="T35" fmla="*/ 155 h 160"/>
                              <a:gd name="T36" fmla="*/ 45 w 95"/>
                              <a:gd name="T37" fmla="*/ 155 h 160"/>
                              <a:gd name="T38" fmla="*/ 45 w 95"/>
                              <a:gd name="T39" fmla="*/ 155 h 160"/>
                              <a:gd name="T40" fmla="*/ 45 w 95"/>
                              <a:gd name="T41" fmla="*/ 157 h 160"/>
                              <a:gd name="T42" fmla="*/ 47 w 95"/>
                              <a:gd name="T43" fmla="*/ 16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5" h="16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7" y="160"/>
                                </a:moveTo>
                                <a:lnTo>
                                  <a:pt x="62" y="157"/>
                                </a:lnTo>
                                <a:lnTo>
                                  <a:pt x="72" y="155"/>
                                </a:lnTo>
                                <a:lnTo>
                                  <a:pt x="85" y="150"/>
                                </a:lnTo>
                                <a:lnTo>
                                  <a:pt x="95" y="145"/>
                                </a:lnTo>
                                <a:lnTo>
                                  <a:pt x="95" y="142"/>
                                </a:lnTo>
                                <a:lnTo>
                                  <a:pt x="92" y="142"/>
                                </a:lnTo>
                                <a:lnTo>
                                  <a:pt x="82" y="147"/>
                                </a:lnTo>
                                <a:lnTo>
                                  <a:pt x="70" y="150"/>
                                </a:lnTo>
                                <a:lnTo>
                                  <a:pt x="60" y="152"/>
                                </a:lnTo>
                                <a:lnTo>
                                  <a:pt x="47" y="155"/>
                                </a:lnTo>
                                <a:lnTo>
                                  <a:pt x="45" y="155"/>
                                </a:lnTo>
                                <a:lnTo>
                                  <a:pt x="45" y="157"/>
                                </a:lnTo>
                                <a:lnTo>
                                  <a:pt x="47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847"/>
                        <wps:cNvSpPr>
                          <a:spLocks noEditPoints="1"/>
                        </wps:cNvSpPr>
                        <wps:spPr bwMode="auto">
                          <a:xfrm>
                            <a:off x="6635" y="896"/>
                            <a:ext cx="95" cy="154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54"/>
                              <a:gd name="T2" fmla="*/ 3 w 95"/>
                              <a:gd name="T3" fmla="*/ 0 h 154"/>
                              <a:gd name="T4" fmla="*/ 0 w 95"/>
                              <a:gd name="T5" fmla="*/ 2 h 154"/>
                              <a:gd name="T6" fmla="*/ 0 w 95"/>
                              <a:gd name="T7" fmla="*/ 7 h 154"/>
                              <a:gd name="T8" fmla="*/ 3 w 95"/>
                              <a:gd name="T9" fmla="*/ 5 h 154"/>
                              <a:gd name="T10" fmla="*/ 5 w 95"/>
                              <a:gd name="T11" fmla="*/ 5 h 154"/>
                              <a:gd name="T12" fmla="*/ 3 w 95"/>
                              <a:gd name="T13" fmla="*/ 0 h 154"/>
                              <a:gd name="T14" fmla="*/ 45 w 95"/>
                              <a:gd name="T15" fmla="*/ 154 h 154"/>
                              <a:gd name="T16" fmla="*/ 47 w 95"/>
                              <a:gd name="T17" fmla="*/ 154 h 154"/>
                              <a:gd name="T18" fmla="*/ 47 w 95"/>
                              <a:gd name="T19" fmla="*/ 154 h 154"/>
                              <a:gd name="T20" fmla="*/ 60 w 95"/>
                              <a:gd name="T21" fmla="*/ 152 h 154"/>
                              <a:gd name="T22" fmla="*/ 72 w 95"/>
                              <a:gd name="T23" fmla="*/ 149 h 154"/>
                              <a:gd name="T24" fmla="*/ 82 w 95"/>
                              <a:gd name="T25" fmla="*/ 147 h 154"/>
                              <a:gd name="T26" fmla="*/ 95 w 95"/>
                              <a:gd name="T27" fmla="*/ 139 h 154"/>
                              <a:gd name="T28" fmla="*/ 92 w 95"/>
                              <a:gd name="T29" fmla="*/ 139 h 154"/>
                              <a:gd name="T30" fmla="*/ 90 w 95"/>
                              <a:gd name="T31" fmla="*/ 137 h 154"/>
                              <a:gd name="T32" fmla="*/ 80 w 95"/>
                              <a:gd name="T33" fmla="*/ 142 h 154"/>
                              <a:gd name="T34" fmla="*/ 70 w 95"/>
                              <a:gd name="T35" fmla="*/ 147 h 154"/>
                              <a:gd name="T36" fmla="*/ 60 w 95"/>
                              <a:gd name="T37" fmla="*/ 149 h 154"/>
                              <a:gd name="T38" fmla="*/ 47 w 95"/>
                              <a:gd name="T39" fmla="*/ 149 h 154"/>
                              <a:gd name="T40" fmla="*/ 45 w 95"/>
                              <a:gd name="T41" fmla="*/ 149 h 154"/>
                              <a:gd name="T42" fmla="*/ 42 w 95"/>
                              <a:gd name="T43" fmla="*/ 149 h 154"/>
                              <a:gd name="T44" fmla="*/ 45 w 95"/>
                              <a:gd name="T45" fmla="*/ 152 h 154"/>
                              <a:gd name="T46" fmla="*/ 45 w 95"/>
                              <a:gd name="T47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5" h="154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54"/>
                                </a:moveTo>
                                <a:lnTo>
                                  <a:pt x="47" y="154"/>
                                </a:lnTo>
                                <a:lnTo>
                                  <a:pt x="60" y="152"/>
                                </a:lnTo>
                                <a:lnTo>
                                  <a:pt x="72" y="149"/>
                                </a:lnTo>
                                <a:lnTo>
                                  <a:pt x="82" y="147"/>
                                </a:lnTo>
                                <a:lnTo>
                                  <a:pt x="95" y="139"/>
                                </a:lnTo>
                                <a:lnTo>
                                  <a:pt x="92" y="139"/>
                                </a:lnTo>
                                <a:lnTo>
                                  <a:pt x="90" y="137"/>
                                </a:lnTo>
                                <a:lnTo>
                                  <a:pt x="80" y="142"/>
                                </a:lnTo>
                                <a:lnTo>
                                  <a:pt x="70" y="147"/>
                                </a:lnTo>
                                <a:lnTo>
                                  <a:pt x="60" y="149"/>
                                </a:lnTo>
                                <a:lnTo>
                                  <a:pt x="47" y="149"/>
                                </a:lnTo>
                                <a:lnTo>
                                  <a:pt x="45" y="149"/>
                                </a:lnTo>
                                <a:lnTo>
                                  <a:pt x="42" y="149"/>
                                </a:lnTo>
                                <a:lnTo>
                                  <a:pt x="45" y="152"/>
                                </a:lnTo>
                                <a:lnTo>
                                  <a:pt x="45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848"/>
                        <wps:cNvSpPr>
                          <a:spLocks noEditPoints="1"/>
                        </wps:cNvSpPr>
                        <wps:spPr bwMode="auto">
                          <a:xfrm>
                            <a:off x="6635" y="898"/>
                            <a:ext cx="92" cy="150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50"/>
                              <a:gd name="T2" fmla="*/ 3 w 92"/>
                              <a:gd name="T3" fmla="*/ 0 h 150"/>
                              <a:gd name="T4" fmla="*/ 0 w 92"/>
                              <a:gd name="T5" fmla="*/ 3 h 150"/>
                              <a:gd name="T6" fmla="*/ 0 w 92"/>
                              <a:gd name="T7" fmla="*/ 8 h 150"/>
                              <a:gd name="T8" fmla="*/ 3 w 92"/>
                              <a:gd name="T9" fmla="*/ 5 h 150"/>
                              <a:gd name="T10" fmla="*/ 5 w 92"/>
                              <a:gd name="T11" fmla="*/ 5 h 150"/>
                              <a:gd name="T12" fmla="*/ 5 w 92"/>
                              <a:gd name="T13" fmla="*/ 0 h 150"/>
                              <a:gd name="T14" fmla="*/ 45 w 92"/>
                              <a:gd name="T15" fmla="*/ 150 h 150"/>
                              <a:gd name="T16" fmla="*/ 45 w 92"/>
                              <a:gd name="T17" fmla="*/ 150 h 150"/>
                              <a:gd name="T18" fmla="*/ 47 w 92"/>
                              <a:gd name="T19" fmla="*/ 150 h 150"/>
                              <a:gd name="T20" fmla="*/ 60 w 92"/>
                              <a:gd name="T21" fmla="*/ 147 h 150"/>
                              <a:gd name="T22" fmla="*/ 70 w 92"/>
                              <a:gd name="T23" fmla="*/ 145 h 150"/>
                              <a:gd name="T24" fmla="*/ 82 w 92"/>
                              <a:gd name="T25" fmla="*/ 142 h 150"/>
                              <a:gd name="T26" fmla="*/ 92 w 92"/>
                              <a:gd name="T27" fmla="*/ 137 h 150"/>
                              <a:gd name="T28" fmla="*/ 90 w 92"/>
                              <a:gd name="T29" fmla="*/ 135 h 150"/>
                              <a:gd name="T30" fmla="*/ 87 w 92"/>
                              <a:gd name="T31" fmla="*/ 135 h 150"/>
                              <a:gd name="T32" fmla="*/ 77 w 92"/>
                              <a:gd name="T33" fmla="*/ 137 h 150"/>
                              <a:gd name="T34" fmla="*/ 67 w 92"/>
                              <a:gd name="T35" fmla="*/ 142 h 150"/>
                              <a:gd name="T36" fmla="*/ 57 w 92"/>
                              <a:gd name="T37" fmla="*/ 145 h 150"/>
                              <a:gd name="T38" fmla="*/ 47 w 92"/>
                              <a:gd name="T39" fmla="*/ 145 h 150"/>
                              <a:gd name="T40" fmla="*/ 45 w 92"/>
                              <a:gd name="T41" fmla="*/ 145 h 150"/>
                              <a:gd name="T42" fmla="*/ 40 w 92"/>
                              <a:gd name="T43" fmla="*/ 145 h 150"/>
                              <a:gd name="T44" fmla="*/ 42 w 92"/>
                              <a:gd name="T45" fmla="*/ 147 h 150"/>
                              <a:gd name="T46" fmla="*/ 45 w 92"/>
                              <a:gd name="T47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15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5" y="150"/>
                                </a:moveTo>
                                <a:lnTo>
                                  <a:pt x="45" y="150"/>
                                </a:lnTo>
                                <a:lnTo>
                                  <a:pt x="47" y="150"/>
                                </a:lnTo>
                                <a:lnTo>
                                  <a:pt x="60" y="147"/>
                                </a:lnTo>
                                <a:lnTo>
                                  <a:pt x="70" y="145"/>
                                </a:lnTo>
                                <a:lnTo>
                                  <a:pt x="82" y="142"/>
                                </a:lnTo>
                                <a:lnTo>
                                  <a:pt x="92" y="137"/>
                                </a:lnTo>
                                <a:lnTo>
                                  <a:pt x="90" y="135"/>
                                </a:lnTo>
                                <a:lnTo>
                                  <a:pt x="87" y="135"/>
                                </a:lnTo>
                                <a:lnTo>
                                  <a:pt x="77" y="137"/>
                                </a:lnTo>
                                <a:lnTo>
                                  <a:pt x="67" y="142"/>
                                </a:lnTo>
                                <a:lnTo>
                                  <a:pt x="57" y="145"/>
                                </a:lnTo>
                                <a:lnTo>
                                  <a:pt x="47" y="145"/>
                                </a:lnTo>
                                <a:lnTo>
                                  <a:pt x="45" y="145"/>
                                </a:lnTo>
                                <a:lnTo>
                                  <a:pt x="40" y="145"/>
                                </a:lnTo>
                                <a:lnTo>
                                  <a:pt x="42" y="147"/>
                                </a:lnTo>
                                <a:lnTo>
                                  <a:pt x="45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849"/>
                        <wps:cNvSpPr>
                          <a:spLocks noEditPoints="1"/>
                        </wps:cNvSpPr>
                        <wps:spPr bwMode="auto">
                          <a:xfrm>
                            <a:off x="6635" y="901"/>
                            <a:ext cx="90" cy="144"/>
                          </a:xfrm>
                          <a:custGeom>
                            <a:avLst/>
                            <a:gdLst>
                              <a:gd name="T0" fmla="*/ 5 w 90"/>
                              <a:gd name="T1" fmla="*/ 0 h 144"/>
                              <a:gd name="T2" fmla="*/ 3 w 90"/>
                              <a:gd name="T3" fmla="*/ 0 h 144"/>
                              <a:gd name="T4" fmla="*/ 0 w 90"/>
                              <a:gd name="T5" fmla="*/ 2 h 144"/>
                              <a:gd name="T6" fmla="*/ 3 w 90"/>
                              <a:gd name="T7" fmla="*/ 7 h 144"/>
                              <a:gd name="T8" fmla="*/ 5 w 90"/>
                              <a:gd name="T9" fmla="*/ 5 h 144"/>
                              <a:gd name="T10" fmla="*/ 8 w 90"/>
                              <a:gd name="T11" fmla="*/ 5 h 144"/>
                              <a:gd name="T12" fmla="*/ 5 w 90"/>
                              <a:gd name="T13" fmla="*/ 0 h 144"/>
                              <a:gd name="T14" fmla="*/ 42 w 90"/>
                              <a:gd name="T15" fmla="*/ 144 h 144"/>
                              <a:gd name="T16" fmla="*/ 45 w 90"/>
                              <a:gd name="T17" fmla="*/ 144 h 144"/>
                              <a:gd name="T18" fmla="*/ 47 w 90"/>
                              <a:gd name="T19" fmla="*/ 144 h 144"/>
                              <a:gd name="T20" fmla="*/ 60 w 90"/>
                              <a:gd name="T21" fmla="*/ 144 h 144"/>
                              <a:gd name="T22" fmla="*/ 70 w 90"/>
                              <a:gd name="T23" fmla="*/ 142 h 144"/>
                              <a:gd name="T24" fmla="*/ 80 w 90"/>
                              <a:gd name="T25" fmla="*/ 137 h 144"/>
                              <a:gd name="T26" fmla="*/ 90 w 90"/>
                              <a:gd name="T27" fmla="*/ 132 h 144"/>
                              <a:gd name="T28" fmla="*/ 87 w 90"/>
                              <a:gd name="T29" fmla="*/ 132 h 144"/>
                              <a:gd name="T30" fmla="*/ 85 w 90"/>
                              <a:gd name="T31" fmla="*/ 129 h 144"/>
                              <a:gd name="T32" fmla="*/ 67 w 90"/>
                              <a:gd name="T33" fmla="*/ 137 h 144"/>
                              <a:gd name="T34" fmla="*/ 47 w 90"/>
                              <a:gd name="T35" fmla="*/ 139 h 144"/>
                              <a:gd name="T36" fmla="*/ 42 w 90"/>
                              <a:gd name="T37" fmla="*/ 139 h 144"/>
                              <a:gd name="T38" fmla="*/ 37 w 90"/>
                              <a:gd name="T39" fmla="*/ 139 h 144"/>
                              <a:gd name="T40" fmla="*/ 40 w 90"/>
                              <a:gd name="T41" fmla="*/ 142 h 144"/>
                              <a:gd name="T42" fmla="*/ 42 w 90"/>
                              <a:gd name="T4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0" h="144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2" y="144"/>
                                </a:moveTo>
                                <a:lnTo>
                                  <a:pt x="45" y="144"/>
                                </a:lnTo>
                                <a:lnTo>
                                  <a:pt x="47" y="144"/>
                                </a:lnTo>
                                <a:lnTo>
                                  <a:pt x="60" y="144"/>
                                </a:lnTo>
                                <a:lnTo>
                                  <a:pt x="70" y="142"/>
                                </a:lnTo>
                                <a:lnTo>
                                  <a:pt x="80" y="137"/>
                                </a:lnTo>
                                <a:lnTo>
                                  <a:pt x="90" y="132"/>
                                </a:lnTo>
                                <a:lnTo>
                                  <a:pt x="87" y="132"/>
                                </a:lnTo>
                                <a:lnTo>
                                  <a:pt x="85" y="129"/>
                                </a:lnTo>
                                <a:lnTo>
                                  <a:pt x="67" y="137"/>
                                </a:lnTo>
                                <a:lnTo>
                                  <a:pt x="47" y="139"/>
                                </a:lnTo>
                                <a:lnTo>
                                  <a:pt x="42" y="139"/>
                                </a:lnTo>
                                <a:lnTo>
                                  <a:pt x="37" y="139"/>
                                </a:lnTo>
                                <a:lnTo>
                                  <a:pt x="40" y="142"/>
                                </a:lnTo>
                                <a:lnTo>
                                  <a:pt x="4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850"/>
                        <wps:cNvSpPr>
                          <a:spLocks noEditPoints="1"/>
                        </wps:cNvSpPr>
                        <wps:spPr bwMode="auto">
                          <a:xfrm>
                            <a:off x="6635" y="903"/>
                            <a:ext cx="87" cy="140"/>
                          </a:xfrm>
                          <a:custGeom>
                            <a:avLst/>
                            <a:gdLst>
                              <a:gd name="T0" fmla="*/ 5 w 87"/>
                              <a:gd name="T1" fmla="*/ 0 h 140"/>
                              <a:gd name="T2" fmla="*/ 3 w 87"/>
                              <a:gd name="T3" fmla="*/ 0 h 140"/>
                              <a:gd name="T4" fmla="*/ 0 w 87"/>
                              <a:gd name="T5" fmla="*/ 3 h 140"/>
                              <a:gd name="T6" fmla="*/ 3 w 87"/>
                              <a:gd name="T7" fmla="*/ 8 h 140"/>
                              <a:gd name="T8" fmla="*/ 5 w 87"/>
                              <a:gd name="T9" fmla="*/ 5 h 140"/>
                              <a:gd name="T10" fmla="*/ 8 w 87"/>
                              <a:gd name="T11" fmla="*/ 5 h 140"/>
                              <a:gd name="T12" fmla="*/ 5 w 87"/>
                              <a:gd name="T13" fmla="*/ 0 h 140"/>
                              <a:gd name="T14" fmla="*/ 40 w 87"/>
                              <a:gd name="T15" fmla="*/ 140 h 140"/>
                              <a:gd name="T16" fmla="*/ 45 w 87"/>
                              <a:gd name="T17" fmla="*/ 140 h 140"/>
                              <a:gd name="T18" fmla="*/ 47 w 87"/>
                              <a:gd name="T19" fmla="*/ 140 h 140"/>
                              <a:gd name="T20" fmla="*/ 57 w 87"/>
                              <a:gd name="T21" fmla="*/ 140 h 140"/>
                              <a:gd name="T22" fmla="*/ 67 w 87"/>
                              <a:gd name="T23" fmla="*/ 137 h 140"/>
                              <a:gd name="T24" fmla="*/ 77 w 87"/>
                              <a:gd name="T25" fmla="*/ 132 h 140"/>
                              <a:gd name="T26" fmla="*/ 87 w 87"/>
                              <a:gd name="T27" fmla="*/ 130 h 140"/>
                              <a:gd name="T28" fmla="*/ 85 w 87"/>
                              <a:gd name="T29" fmla="*/ 127 h 140"/>
                              <a:gd name="T30" fmla="*/ 82 w 87"/>
                              <a:gd name="T31" fmla="*/ 125 h 140"/>
                              <a:gd name="T32" fmla="*/ 65 w 87"/>
                              <a:gd name="T33" fmla="*/ 132 h 140"/>
                              <a:gd name="T34" fmla="*/ 47 w 87"/>
                              <a:gd name="T35" fmla="*/ 135 h 140"/>
                              <a:gd name="T36" fmla="*/ 42 w 87"/>
                              <a:gd name="T37" fmla="*/ 135 h 140"/>
                              <a:gd name="T38" fmla="*/ 37 w 87"/>
                              <a:gd name="T39" fmla="*/ 132 h 140"/>
                              <a:gd name="T40" fmla="*/ 37 w 87"/>
                              <a:gd name="T41" fmla="*/ 137 h 140"/>
                              <a:gd name="T42" fmla="*/ 40 w 87"/>
                              <a:gd name="T43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4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0" y="140"/>
                                </a:moveTo>
                                <a:lnTo>
                                  <a:pt x="45" y="140"/>
                                </a:lnTo>
                                <a:lnTo>
                                  <a:pt x="47" y="140"/>
                                </a:lnTo>
                                <a:lnTo>
                                  <a:pt x="57" y="140"/>
                                </a:lnTo>
                                <a:lnTo>
                                  <a:pt x="67" y="137"/>
                                </a:lnTo>
                                <a:lnTo>
                                  <a:pt x="77" y="132"/>
                                </a:lnTo>
                                <a:lnTo>
                                  <a:pt x="87" y="130"/>
                                </a:lnTo>
                                <a:lnTo>
                                  <a:pt x="85" y="127"/>
                                </a:lnTo>
                                <a:lnTo>
                                  <a:pt x="82" y="125"/>
                                </a:lnTo>
                                <a:lnTo>
                                  <a:pt x="65" y="132"/>
                                </a:lnTo>
                                <a:lnTo>
                                  <a:pt x="47" y="135"/>
                                </a:lnTo>
                                <a:lnTo>
                                  <a:pt x="42" y="135"/>
                                </a:lnTo>
                                <a:lnTo>
                                  <a:pt x="37" y="132"/>
                                </a:lnTo>
                                <a:lnTo>
                                  <a:pt x="37" y="137"/>
                                </a:lnTo>
                                <a:lnTo>
                                  <a:pt x="4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851"/>
                        <wps:cNvSpPr>
                          <a:spLocks noEditPoints="1"/>
                        </wps:cNvSpPr>
                        <wps:spPr bwMode="auto">
                          <a:xfrm>
                            <a:off x="6638" y="906"/>
                            <a:ext cx="82" cy="134"/>
                          </a:xfrm>
                          <a:custGeom>
                            <a:avLst/>
                            <a:gdLst>
                              <a:gd name="T0" fmla="*/ 5 w 82"/>
                              <a:gd name="T1" fmla="*/ 0 h 134"/>
                              <a:gd name="T2" fmla="*/ 2 w 82"/>
                              <a:gd name="T3" fmla="*/ 0 h 134"/>
                              <a:gd name="T4" fmla="*/ 0 w 82"/>
                              <a:gd name="T5" fmla="*/ 2 h 134"/>
                              <a:gd name="T6" fmla="*/ 0 w 82"/>
                              <a:gd name="T7" fmla="*/ 7 h 134"/>
                              <a:gd name="T8" fmla="*/ 2 w 82"/>
                              <a:gd name="T9" fmla="*/ 7 h 134"/>
                              <a:gd name="T10" fmla="*/ 5 w 82"/>
                              <a:gd name="T11" fmla="*/ 5 h 134"/>
                              <a:gd name="T12" fmla="*/ 5 w 82"/>
                              <a:gd name="T13" fmla="*/ 0 h 134"/>
                              <a:gd name="T14" fmla="*/ 34 w 82"/>
                              <a:gd name="T15" fmla="*/ 134 h 134"/>
                              <a:gd name="T16" fmla="*/ 39 w 82"/>
                              <a:gd name="T17" fmla="*/ 134 h 134"/>
                              <a:gd name="T18" fmla="*/ 44 w 82"/>
                              <a:gd name="T19" fmla="*/ 134 h 134"/>
                              <a:gd name="T20" fmla="*/ 64 w 82"/>
                              <a:gd name="T21" fmla="*/ 132 h 134"/>
                              <a:gd name="T22" fmla="*/ 82 w 82"/>
                              <a:gd name="T23" fmla="*/ 124 h 134"/>
                              <a:gd name="T24" fmla="*/ 79 w 82"/>
                              <a:gd name="T25" fmla="*/ 122 h 134"/>
                              <a:gd name="T26" fmla="*/ 77 w 82"/>
                              <a:gd name="T27" fmla="*/ 122 h 134"/>
                              <a:gd name="T28" fmla="*/ 62 w 82"/>
                              <a:gd name="T29" fmla="*/ 127 h 134"/>
                              <a:gd name="T30" fmla="*/ 44 w 82"/>
                              <a:gd name="T31" fmla="*/ 129 h 134"/>
                              <a:gd name="T32" fmla="*/ 39 w 82"/>
                              <a:gd name="T33" fmla="*/ 129 h 134"/>
                              <a:gd name="T34" fmla="*/ 32 w 82"/>
                              <a:gd name="T35" fmla="*/ 127 h 134"/>
                              <a:gd name="T36" fmla="*/ 34 w 82"/>
                              <a:gd name="T37" fmla="*/ 129 h 134"/>
                              <a:gd name="T38" fmla="*/ 34 w 82"/>
                              <a:gd name="T39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34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4" y="134"/>
                                </a:moveTo>
                                <a:lnTo>
                                  <a:pt x="39" y="134"/>
                                </a:lnTo>
                                <a:lnTo>
                                  <a:pt x="44" y="134"/>
                                </a:lnTo>
                                <a:lnTo>
                                  <a:pt x="64" y="132"/>
                                </a:lnTo>
                                <a:lnTo>
                                  <a:pt x="82" y="124"/>
                                </a:lnTo>
                                <a:lnTo>
                                  <a:pt x="79" y="122"/>
                                </a:lnTo>
                                <a:lnTo>
                                  <a:pt x="77" y="122"/>
                                </a:lnTo>
                                <a:lnTo>
                                  <a:pt x="62" y="127"/>
                                </a:lnTo>
                                <a:lnTo>
                                  <a:pt x="44" y="129"/>
                                </a:lnTo>
                                <a:lnTo>
                                  <a:pt x="39" y="129"/>
                                </a:lnTo>
                                <a:lnTo>
                                  <a:pt x="32" y="127"/>
                                </a:lnTo>
                                <a:lnTo>
                                  <a:pt x="34" y="129"/>
                                </a:lnTo>
                                <a:lnTo>
                                  <a:pt x="34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852"/>
                        <wps:cNvSpPr>
                          <a:spLocks noEditPoints="1"/>
                        </wps:cNvSpPr>
                        <wps:spPr bwMode="auto">
                          <a:xfrm>
                            <a:off x="6638" y="908"/>
                            <a:ext cx="79" cy="130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30"/>
                              <a:gd name="T2" fmla="*/ 2 w 79"/>
                              <a:gd name="T3" fmla="*/ 0 h 130"/>
                              <a:gd name="T4" fmla="*/ 0 w 79"/>
                              <a:gd name="T5" fmla="*/ 3 h 130"/>
                              <a:gd name="T6" fmla="*/ 0 w 79"/>
                              <a:gd name="T7" fmla="*/ 10 h 130"/>
                              <a:gd name="T8" fmla="*/ 2 w 79"/>
                              <a:gd name="T9" fmla="*/ 8 h 130"/>
                              <a:gd name="T10" fmla="*/ 5 w 79"/>
                              <a:gd name="T11" fmla="*/ 5 h 130"/>
                              <a:gd name="T12" fmla="*/ 5 w 79"/>
                              <a:gd name="T13" fmla="*/ 0 h 130"/>
                              <a:gd name="T14" fmla="*/ 34 w 79"/>
                              <a:gd name="T15" fmla="*/ 127 h 130"/>
                              <a:gd name="T16" fmla="*/ 39 w 79"/>
                              <a:gd name="T17" fmla="*/ 130 h 130"/>
                              <a:gd name="T18" fmla="*/ 44 w 79"/>
                              <a:gd name="T19" fmla="*/ 130 h 130"/>
                              <a:gd name="T20" fmla="*/ 62 w 79"/>
                              <a:gd name="T21" fmla="*/ 127 h 130"/>
                              <a:gd name="T22" fmla="*/ 79 w 79"/>
                              <a:gd name="T23" fmla="*/ 120 h 130"/>
                              <a:gd name="T24" fmla="*/ 77 w 79"/>
                              <a:gd name="T25" fmla="*/ 120 h 130"/>
                              <a:gd name="T26" fmla="*/ 74 w 79"/>
                              <a:gd name="T27" fmla="*/ 117 h 130"/>
                              <a:gd name="T28" fmla="*/ 59 w 79"/>
                              <a:gd name="T29" fmla="*/ 122 h 130"/>
                              <a:gd name="T30" fmla="*/ 44 w 79"/>
                              <a:gd name="T31" fmla="*/ 125 h 130"/>
                              <a:gd name="T32" fmla="*/ 37 w 79"/>
                              <a:gd name="T33" fmla="*/ 125 h 130"/>
                              <a:gd name="T34" fmla="*/ 29 w 79"/>
                              <a:gd name="T35" fmla="*/ 122 h 130"/>
                              <a:gd name="T36" fmla="*/ 32 w 79"/>
                              <a:gd name="T37" fmla="*/ 125 h 130"/>
                              <a:gd name="T38" fmla="*/ 34 w 79"/>
                              <a:gd name="T39" fmla="*/ 127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30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4" y="127"/>
                                </a:moveTo>
                                <a:lnTo>
                                  <a:pt x="39" y="130"/>
                                </a:lnTo>
                                <a:lnTo>
                                  <a:pt x="44" y="130"/>
                                </a:lnTo>
                                <a:lnTo>
                                  <a:pt x="62" y="127"/>
                                </a:lnTo>
                                <a:lnTo>
                                  <a:pt x="79" y="120"/>
                                </a:lnTo>
                                <a:lnTo>
                                  <a:pt x="77" y="120"/>
                                </a:lnTo>
                                <a:lnTo>
                                  <a:pt x="74" y="117"/>
                                </a:lnTo>
                                <a:lnTo>
                                  <a:pt x="59" y="122"/>
                                </a:lnTo>
                                <a:lnTo>
                                  <a:pt x="44" y="125"/>
                                </a:lnTo>
                                <a:lnTo>
                                  <a:pt x="37" y="125"/>
                                </a:lnTo>
                                <a:lnTo>
                                  <a:pt x="29" y="122"/>
                                </a:lnTo>
                                <a:lnTo>
                                  <a:pt x="32" y="125"/>
                                </a:lnTo>
                                <a:lnTo>
                                  <a:pt x="34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853"/>
                        <wps:cNvSpPr>
                          <a:spLocks noEditPoints="1"/>
                        </wps:cNvSpPr>
                        <wps:spPr bwMode="auto">
                          <a:xfrm>
                            <a:off x="6638" y="911"/>
                            <a:ext cx="77" cy="124"/>
                          </a:xfrm>
                          <a:custGeom>
                            <a:avLst/>
                            <a:gdLst>
                              <a:gd name="T0" fmla="*/ 5 w 77"/>
                              <a:gd name="T1" fmla="*/ 0 h 124"/>
                              <a:gd name="T2" fmla="*/ 2 w 77"/>
                              <a:gd name="T3" fmla="*/ 2 h 124"/>
                              <a:gd name="T4" fmla="*/ 0 w 77"/>
                              <a:gd name="T5" fmla="*/ 2 h 124"/>
                              <a:gd name="T6" fmla="*/ 0 w 77"/>
                              <a:gd name="T7" fmla="*/ 9 h 124"/>
                              <a:gd name="T8" fmla="*/ 5 w 77"/>
                              <a:gd name="T9" fmla="*/ 7 h 124"/>
                              <a:gd name="T10" fmla="*/ 7 w 77"/>
                              <a:gd name="T11" fmla="*/ 5 h 124"/>
                              <a:gd name="T12" fmla="*/ 5 w 77"/>
                              <a:gd name="T13" fmla="*/ 0 h 124"/>
                              <a:gd name="T14" fmla="*/ 32 w 77"/>
                              <a:gd name="T15" fmla="*/ 122 h 124"/>
                              <a:gd name="T16" fmla="*/ 39 w 77"/>
                              <a:gd name="T17" fmla="*/ 124 h 124"/>
                              <a:gd name="T18" fmla="*/ 44 w 77"/>
                              <a:gd name="T19" fmla="*/ 124 h 124"/>
                              <a:gd name="T20" fmla="*/ 62 w 77"/>
                              <a:gd name="T21" fmla="*/ 122 h 124"/>
                              <a:gd name="T22" fmla="*/ 77 w 77"/>
                              <a:gd name="T23" fmla="*/ 117 h 124"/>
                              <a:gd name="T24" fmla="*/ 74 w 77"/>
                              <a:gd name="T25" fmla="*/ 114 h 124"/>
                              <a:gd name="T26" fmla="*/ 72 w 77"/>
                              <a:gd name="T27" fmla="*/ 112 h 124"/>
                              <a:gd name="T28" fmla="*/ 59 w 77"/>
                              <a:gd name="T29" fmla="*/ 117 h 124"/>
                              <a:gd name="T30" fmla="*/ 44 w 77"/>
                              <a:gd name="T31" fmla="*/ 119 h 124"/>
                              <a:gd name="T32" fmla="*/ 37 w 77"/>
                              <a:gd name="T33" fmla="*/ 119 h 124"/>
                              <a:gd name="T34" fmla="*/ 29 w 77"/>
                              <a:gd name="T35" fmla="*/ 117 h 124"/>
                              <a:gd name="T36" fmla="*/ 29 w 77"/>
                              <a:gd name="T37" fmla="*/ 119 h 124"/>
                              <a:gd name="T38" fmla="*/ 32 w 77"/>
                              <a:gd name="T39" fmla="*/ 122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24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2" y="122"/>
                                </a:moveTo>
                                <a:lnTo>
                                  <a:pt x="39" y="124"/>
                                </a:lnTo>
                                <a:lnTo>
                                  <a:pt x="44" y="124"/>
                                </a:lnTo>
                                <a:lnTo>
                                  <a:pt x="62" y="122"/>
                                </a:lnTo>
                                <a:lnTo>
                                  <a:pt x="77" y="117"/>
                                </a:lnTo>
                                <a:lnTo>
                                  <a:pt x="74" y="114"/>
                                </a:lnTo>
                                <a:lnTo>
                                  <a:pt x="72" y="112"/>
                                </a:lnTo>
                                <a:lnTo>
                                  <a:pt x="59" y="117"/>
                                </a:lnTo>
                                <a:lnTo>
                                  <a:pt x="44" y="119"/>
                                </a:lnTo>
                                <a:lnTo>
                                  <a:pt x="37" y="119"/>
                                </a:lnTo>
                                <a:lnTo>
                                  <a:pt x="29" y="117"/>
                                </a:lnTo>
                                <a:lnTo>
                                  <a:pt x="29" y="119"/>
                                </a:lnTo>
                                <a:lnTo>
                                  <a:pt x="32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854"/>
                        <wps:cNvSpPr>
                          <a:spLocks noEditPoints="1"/>
                        </wps:cNvSpPr>
                        <wps:spPr bwMode="auto">
                          <a:xfrm>
                            <a:off x="6638" y="913"/>
                            <a:ext cx="74" cy="120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120"/>
                              <a:gd name="T2" fmla="*/ 2 w 74"/>
                              <a:gd name="T3" fmla="*/ 3 h 120"/>
                              <a:gd name="T4" fmla="*/ 0 w 74"/>
                              <a:gd name="T5" fmla="*/ 5 h 120"/>
                              <a:gd name="T6" fmla="*/ 2 w 74"/>
                              <a:gd name="T7" fmla="*/ 10 h 120"/>
                              <a:gd name="T8" fmla="*/ 5 w 74"/>
                              <a:gd name="T9" fmla="*/ 7 h 120"/>
                              <a:gd name="T10" fmla="*/ 7 w 74"/>
                              <a:gd name="T11" fmla="*/ 5 h 120"/>
                              <a:gd name="T12" fmla="*/ 5 w 74"/>
                              <a:gd name="T13" fmla="*/ 0 h 120"/>
                              <a:gd name="T14" fmla="*/ 29 w 74"/>
                              <a:gd name="T15" fmla="*/ 117 h 120"/>
                              <a:gd name="T16" fmla="*/ 37 w 74"/>
                              <a:gd name="T17" fmla="*/ 120 h 120"/>
                              <a:gd name="T18" fmla="*/ 44 w 74"/>
                              <a:gd name="T19" fmla="*/ 120 h 120"/>
                              <a:gd name="T20" fmla="*/ 59 w 74"/>
                              <a:gd name="T21" fmla="*/ 117 h 120"/>
                              <a:gd name="T22" fmla="*/ 74 w 74"/>
                              <a:gd name="T23" fmla="*/ 112 h 120"/>
                              <a:gd name="T24" fmla="*/ 72 w 74"/>
                              <a:gd name="T25" fmla="*/ 110 h 120"/>
                              <a:gd name="T26" fmla="*/ 69 w 74"/>
                              <a:gd name="T27" fmla="*/ 110 h 120"/>
                              <a:gd name="T28" fmla="*/ 57 w 74"/>
                              <a:gd name="T29" fmla="*/ 112 h 120"/>
                              <a:gd name="T30" fmla="*/ 44 w 74"/>
                              <a:gd name="T31" fmla="*/ 115 h 120"/>
                              <a:gd name="T32" fmla="*/ 37 w 74"/>
                              <a:gd name="T33" fmla="*/ 115 h 120"/>
                              <a:gd name="T34" fmla="*/ 27 w 74"/>
                              <a:gd name="T35" fmla="*/ 112 h 120"/>
                              <a:gd name="T36" fmla="*/ 29 w 74"/>
                              <a:gd name="T37" fmla="*/ 115 h 120"/>
                              <a:gd name="T38" fmla="*/ 29 w 74"/>
                              <a:gd name="T39" fmla="*/ 11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20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9" y="117"/>
                                </a:moveTo>
                                <a:lnTo>
                                  <a:pt x="37" y="120"/>
                                </a:lnTo>
                                <a:lnTo>
                                  <a:pt x="44" y="120"/>
                                </a:lnTo>
                                <a:lnTo>
                                  <a:pt x="59" y="117"/>
                                </a:lnTo>
                                <a:lnTo>
                                  <a:pt x="74" y="112"/>
                                </a:lnTo>
                                <a:lnTo>
                                  <a:pt x="72" y="110"/>
                                </a:lnTo>
                                <a:lnTo>
                                  <a:pt x="69" y="110"/>
                                </a:lnTo>
                                <a:lnTo>
                                  <a:pt x="57" y="112"/>
                                </a:lnTo>
                                <a:lnTo>
                                  <a:pt x="44" y="115"/>
                                </a:lnTo>
                                <a:lnTo>
                                  <a:pt x="37" y="115"/>
                                </a:lnTo>
                                <a:lnTo>
                                  <a:pt x="27" y="112"/>
                                </a:lnTo>
                                <a:lnTo>
                                  <a:pt x="29" y="115"/>
                                </a:lnTo>
                                <a:lnTo>
                                  <a:pt x="29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855"/>
                        <wps:cNvSpPr>
                          <a:spLocks noEditPoints="1"/>
                        </wps:cNvSpPr>
                        <wps:spPr bwMode="auto">
                          <a:xfrm>
                            <a:off x="6638" y="916"/>
                            <a:ext cx="72" cy="114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14"/>
                              <a:gd name="T2" fmla="*/ 5 w 72"/>
                              <a:gd name="T3" fmla="*/ 2 h 114"/>
                              <a:gd name="T4" fmla="*/ 0 w 72"/>
                              <a:gd name="T5" fmla="*/ 4 h 114"/>
                              <a:gd name="T6" fmla="*/ 2 w 72"/>
                              <a:gd name="T7" fmla="*/ 9 h 114"/>
                              <a:gd name="T8" fmla="*/ 5 w 72"/>
                              <a:gd name="T9" fmla="*/ 7 h 114"/>
                              <a:gd name="T10" fmla="*/ 7 w 72"/>
                              <a:gd name="T11" fmla="*/ 4 h 114"/>
                              <a:gd name="T12" fmla="*/ 7 w 72"/>
                              <a:gd name="T13" fmla="*/ 0 h 114"/>
                              <a:gd name="T14" fmla="*/ 29 w 72"/>
                              <a:gd name="T15" fmla="*/ 112 h 114"/>
                              <a:gd name="T16" fmla="*/ 37 w 72"/>
                              <a:gd name="T17" fmla="*/ 114 h 114"/>
                              <a:gd name="T18" fmla="*/ 44 w 72"/>
                              <a:gd name="T19" fmla="*/ 114 h 114"/>
                              <a:gd name="T20" fmla="*/ 59 w 72"/>
                              <a:gd name="T21" fmla="*/ 112 h 114"/>
                              <a:gd name="T22" fmla="*/ 72 w 72"/>
                              <a:gd name="T23" fmla="*/ 107 h 114"/>
                              <a:gd name="T24" fmla="*/ 69 w 72"/>
                              <a:gd name="T25" fmla="*/ 107 h 114"/>
                              <a:gd name="T26" fmla="*/ 67 w 72"/>
                              <a:gd name="T27" fmla="*/ 104 h 114"/>
                              <a:gd name="T28" fmla="*/ 57 w 72"/>
                              <a:gd name="T29" fmla="*/ 107 h 114"/>
                              <a:gd name="T30" fmla="*/ 44 w 72"/>
                              <a:gd name="T31" fmla="*/ 109 h 114"/>
                              <a:gd name="T32" fmla="*/ 34 w 72"/>
                              <a:gd name="T33" fmla="*/ 109 h 114"/>
                              <a:gd name="T34" fmla="*/ 24 w 72"/>
                              <a:gd name="T35" fmla="*/ 107 h 114"/>
                              <a:gd name="T36" fmla="*/ 27 w 72"/>
                              <a:gd name="T37" fmla="*/ 109 h 114"/>
                              <a:gd name="T38" fmla="*/ 29 w 72"/>
                              <a:gd name="T39" fmla="*/ 11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14">
                                <a:moveTo>
                                  <a:pt x="7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4"/>
                                </a:lnTo>
                                <a:lnTo>
                                  <a:pt x="2" y="9"/>
                                </a:lnTo>
                                <a:lnTo>
                                  <a:pt x="5" y="7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9" y="112"/>
                                </a:moveTo>
                                <a:lnTo>
                                  <a:pt x="37" y="114"/>
                                </a:lnTo>
                                <a:lnTo>
                                  <a:pt x="44" y="114"/>
                                </a:lnTo>
                                <a:lnTo>
                                  <a:pt x="59" y="112"/>
                                </a:lnTo>
                                <a:lnTo>
                                  <a:pt x="72" y="107"/>
                                </a:lnTo>
                                <a:lnTo>
                                  <a:pt x="69" y="107"/>
                                </a:lnTo>
                                <a:lnTo>
                                  <a:pt x="67" y="104"/>
                                </a:lnTo>
                                <a:lnTo>
                                  <a:pt x="57" y="107"/>
                                </a:lnTo>
                                <a:lnTo>
                                  <a:pt x="44" y="109"/>
                                </a:lnTo>
                                <a:lnTo>
                                  <a:pt x="34" y="109"/>
                                </a:lnTo>
                                <a:lnTo>
                                  <a:pt x="24" y="107"/>
                                </a:lnTo>
                                <a:lnTo>
                                  <a:pt x="27" y="109"/>
                                </a:lnTo>
                                <a:lnTo>
                                  <a:pt x="2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856"/>
                        <wps:cNvSpPr>
                          <a:spLocks noEditPoints="1"/>
                        </wps:cNvSpPr>
                        <wps:spPr bwMode="auto">
                          <a:xfrm>
                            <a:off x="6640" y="918"/>
                            <a:ext cx="67" cy="110"/>
                          </a:xfrm>
                          <a:custGeom>
                            <a:avLst/>
                            <a:gdLst>
                              <a:gd name="T0" fmla="*/ 5 w 67"/>
                              <a:gd name="T1" fmla="*/ 0 h 110"/>
                              <a:gd name="T2" fmla="*/ 3 w 67"/>
                              <a:gd name="T3" fmla="*/ 2 h 110"/>
                              <a:gd name="T4" fmla="*/ 0 w 67"/>
                              <a:gd name="T5" fmla="*/ 5 h 110"/>
                              <a:gd name="T6" fmla="*/ 0 w 67"/>
                              <a:gd name="T7" fmla="*/ 12 h 110"/>
                              <a:gd name="T8" fmla="*/ 3 w 67"/>
                              <a:gd name="T9" fmla="*/ 7 h 110"/>
                              <a:gd name="T10" fmla="*/ 8 w 67"/>
                              <a:gd name="T11" fmla="*/ 5 h 110"/>
                              <a:gd name="T12" fmla="*/ 5 w 67"/>
                              <a:gd name="T13" fmla="*/ 0 h 110"/>
                              <a:gd name="T14" fmla="*/ 25 w 67"/>
                              <a:gd name="T15" fmla="*/ 107 h 110"/>
                              <a:gd name="T16" fmla="*/ 35 w 67"/>
                              <a:gd name="T17" fmla="*/ 110 h 110"/>
                              <a:gd name="T18" fmla="*/ 42 w 67"/>
                              <a:gd name="T19" fmla="*/ 110 h 110"/>
                              <a:gd name="T20" fmla="*/ 55 w 67"/>
                              <a:gd name="T21" fmla="*/ 107 h 110"/>
                              <a:gd name="T22" fmla="*/ 67 w 67"/>
                              <a:gd name="T23" fmla="*/ 105 h 110"/>
                              <a:gd name="T24" fmla="*/ 65 w 67"/>
                              <a:gd name="T25" fmla="*/ 102 h 110"/>
                              <a:gd name="T26" fmla="*/ 65 w 67"/>
                              <a:gd name="T27" fmla="*/ 100 h 110"/>
                              <a:gd name="T28" fmla="*/ 55 w 67"/>
                              <a:gd name="T29" fmla="*/ 105 h 110"/>
                              <a:gd name="T30" fmla="*/ 42 w 67"/>
                              <a:gd name="T31" fmla="*/ 105 h 110"/>
                              <a:gd name="T32" fmla="*/ 32 w 67"/>
                              <a:gd name="T33" fmla="*/ 102 h 110"/>
                              <a:gd name="T34" fmla="*/ 22 w 67"/>
                              <a:gd name="T35" fmla="*/ 100 h 110"/>
                              <a:gd name="T36" fmla="*/ 22 w 67"/>
                              <a:gd name="T37" fmla="*/ 105 h 110"/>
                              <a:gd name="T38" fmla="*/ 25 w 67"/>
                              <a:gd name="T39" fmla="*/ 107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10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5" y="107"/>
                                </a:moveTo>
                                <a:lnTo>
                                  <a:pt x="35" y="110"/>
                                </a:lnTo>
                                <a:lnTo>
                                  <a:pt x="42" y="110"/>
                                </a:lnTo>
                                <a:lnTo>
                                  <a:pt x="55" y="107"/>
                                </a:lnTo>
                                <a:lnTo>
                                  <a:pt x="67" y="105"/>
                                </a:lnTo>
                                <a:lnTo>
                                  <a:pt x="65" y="102"/>
                                </a:lnTo>
                                <a:lnTo>
                                  <a:pt x="65" y="100"/>
                                </a:lnTo>
                                <a:lnTo>
                                  <a:pt x="55" y="105"/>
                                </a:lnTo>
                                <a:lnTo>
                                  <a:pt x="42" y="105"/>
                                </a:lnTo>
                                <a:lnTo>
                                  <a:pt x="32" y="102"/>
                                </a:lnTo>
                                <a:lnTo>
                                  <a:pt x="22" y="100"/>
                                </a:lnTo>
                                <a:lnTo>
                                  <a:pt x="22" y="105"/>
                                </a:lnTo>
                                <a:lnTo>
                                  <a:pt x="2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857"/>
                        <wps:cNvSpPr>
                          <a:spLocks noEditPoints="1"/>
                        </wps:cNvSpPr>
                        <wps:spPr bwMode="auto">
                          <a:xfrm>
                            <a:off x="6640" y="920"/>
                            <a:ext cx="65" cy="105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05"/>
                              <a:gd name="T2" fmla="*/ 3 w 65"/>
                              <a:gd name="T3" fmla="*/ 3 h 105"/>
                              <a:gd name="T4" fmla="*/ 0 w 65"/>
                              <a:gd name="T5" fmla="*/ 5 h 105"/>
                              <a:gd name="T6" fmla="*/ 0 w 65"/>
                              <a:gd name="T7" fmla="*/ 13 h 105"/>
                              <a:gd name="T8" fmla="*/ 5 w 65"/>
                              <a:gd name="T9" fmla="*/ 8 h 105"/>
                              <a:gd name="T10" fmla="*/ 8 w 65"/>
                              <a:gd name="T11" fmla="*/ 5 h 105"/>
                              <a:gd name="T12" fmla="*/ 5 w 65"/>
                              <a:gd name="T13" fmla="*/ 0 h 105"/>
                              <a:gd name="T14" fmla="*/ 22 w 65"/>
                              <a:gd name="T15" fmla="*/ 103 h 105"/>
                              <a:gd name="T16" fmla="*/ 32 w 65"/>
                              <a:gd name="T17" fmla="*/ 105 h 105"/>
                              <a:gd name="T18" fmla="*/ 42 w 65"/>
                              <a:gd name="T19" fmla="*/ 105 h 105"/>
                              <a:gd name="T20" fmla="*/ 55 w 65"/>
                              <a:gd name="T21" fmla="*/ 103 h 105"/>
                              <a:gd name="T22" fmla="*/ 65 w 65"/>
                              <a:gd name="T23" fmla="*/ 100 h 105"/>
                              <a:gd name="T24" fmla="*/ 65 w 65"/>
                              <a:gd name="T25" fmla="*/ 98 h 105"/>
                              <a:gd name="T26" fmla="*/ 62 w 65"/>
                              <a:gd name="T27" fmla="*/ 98 h 105"/>
                              <a:gd name="T28" fmla="*/ 52 w 65"/>
                              <a:gd name="T29" fmla="*/ 100 h 105"/>
                              <a:gd name="T30" fmla="*/ 42 w 65"/>
                              <a:gd name="T31" fmla="*/ 100 h 105"/>
                              <a:gd name="T32" fmla="*/ 32 w 65"/>
                              <a:gd name="T33" fmla="*/ 98 h 105"/>
                              <a:gd name="T34" fmla="*/ 20 w 65"/>
                              <a:gd name="T35" fmla="*/ 95 h 105"/>
                              <a:gd name="T36" fmla="*/ 22 w 65"/>
                              <a:gd name="T37" fmla="*/ 98 h 105"/>
                              <a:gd name="T38" fmla="*/ 22 w 65"/>
                              <a:gd name="T39" fmla="*/ 103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5">
                                <a:moveTo>
                                  <a:pt x="5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2" y="103"/>
                                </a:moveTo>
                                <a:lnTo>
                                  <a:pt x="32" y="105"/>
                                </a:lnTo>
                                <a:lnTo>
                                  <a:pt x="42" y="105"/>
                                </a:lnTo>
                                <a:lnTo>
                                  <a:pt x="55" y="103"/>
                                </a:lnTo>
                                <a:lnTo>
                                  <a:pt x="65" y="100"/>
                                </a:lnTo>
                                <a:lnTo>
                                  <a:pt x="65" y="98"/>
                                </a:lnTo>
                                <a:lnTo>
                                  <a:pt x="62" y="98"/>
                                </a:lnTo>
                                <a:lnTo>
                                  <a:pt x="52" y="100"/>
                                </a:lnTo>
                                <a:lnTo>
                                  <a:pt x="42" y="100"/>
                                </a:lnTo>
                                <a:lnTo>
                                  <a:pt x="32" y="98"/>
                                </a:lnTo>
                                <a:lnTo>
                                  <a:pt x="20" y="95"/>
                                </a:lnTo>
                                <a:lnTo>
                                  <a:pt x="22" y="98"/>
                                </a:lnTo>
                                <a:lnTo>
                                  <a:pt x="22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858"/>
                        <wps:cNvSpPr>
                          <a:spLocks noEditPoints="1"/>
                        </wps:cNvSpPr>
                        <wps:spPr bwMode="auto">
                          <a:xfrm>
                            <a:off x="6640" y="923"/>
                            <a:ext cx="65" cy="100"/>
                          </a:xfrm>
                          <a:custGeom>
                            <a:avLst/>
                            <a:gdLst>
                              <a:gd name="T0" fmla="*/ 8 w 65"/>
                              <a:gd name="T1" fmla="*/ 0 h 100"/>
                              <a:gd name="T2" fmla="*/ 3 w 65"/>
                              <a:gd name="T3" fmla="*/ 2 h 100"/>
                              <a:gd name="T4" fmla="*/ 0 w 65"/>
                              <a:gd name="T5" fmla="*/ 7 h 100"/>
                              <a:gd name="T6" fmla="*/ 0 w 65"/>
                              <a:gd name="T7" fmla="*/ 12 h 100"/>
                              <a:gd name="T8" fmla="*/ 5 w 65"/>
                              <a:gd name="T9" fmla="*/ 7 h 100"/>
                              <a:gd name="T10" fmla="*/ 8 w 65"/>
                              <a:gd name="T11" fmla="*/ 5 h 100"/>
                              <a:gd name="T12" fmla="*/ 8 w 65"/>
                              <a:gd name="T13" fmla="*/ 0 h 100"/>
                              <a:gd name="T14" fmla="*/ 22 w 65"/>
                              <a:gd name="T15" fmla="*/ 95 h 100"/>
                              <a:gd name="T16" fmla="*/ 32 w 65"/>
                              <a:gd name="T17" fmla="*/ 97 h 100"/>
                              <a:gd name="T18" fmla="*/ 42 w 65"/>
                              <a:gd name="T19" fmla="*/ 100 h 100"/>
                              <a:gd name="T20" fmla="*/ 55 w 65"/>
                              <a:gd name="T21" fmla="*/ 100 h 100"/>
                              <a:gd name="T22" fmla="*/ 65 w 65"/>
                              <a:gd name="T23" fmla="*/ 95 h 100"/>
                              <a:gd name="T24" fmla="*/ 62 w 65"/>
                              <a:gd name="T25" fmla="*/ 95 h 100"/>
                              <a:gd name="T26" fmla="*/ 60 w 65"/>
                              <a:gd name="T27" fmla="*/ 92 h 100"/>
                              <a:gd name="T28" fmla="*/ 52 w 65"/>
                              <a:gd name="T29" fmla="*/ 95 h 100"/>
                              <a:gd name="T30" fmla="*/ 42 w 65"/>
                              <a:gd name="T31" fmla="*/ 95 h 100"/>
                              <a:gd name="T32" fmla="*/ 30 w 65"/>
                              <a:gd name="T33" fmla="*/ 92 h 100"/>
                              <a:gd name="T34" fmla="*/ 20 w 65"/>
                              <a:gd name="T35" fmla="*/ 90 h 100"/>
                              <a:gd name="T36" fmla="*/ 20 w 65"/>
                              <a:gd name="T37" fmla="*/ 92 h 100"/>
                              <a:gd name="T38" fmla="*/ 22 w 65"/>
                              <a:gd name="T39" fmla="*/ 95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0">
                                <a:moveTo>
                                  <a:pt x="8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2" y="95"/>
                                </a:moveTo>
                                <a:lnTo>
                                  <a:pt x="32" y="97"/>
                                </a:lnTo>
                                <a:lnTo>
                                  <a:pt x="42" y="100"/>
                                </a:lnTo>
                                <a:lnTo>
                                  <a:pt x="55" y="100"/>
                                </a:lnTo>
                                <a:lnTo>
                                  <a:pt x="65" y="95"/>
                                </a:lnTo>
                                <a:lnTo>
                                  <a:pt x="62" y="95"/>
                                </a:lnTo>
                                <a:lnTo>
                                  <a:pt x="60" y="92"/>
                                </a:lnTo>
                                <a:lnTo>
                                  <a:pt x="52" y="95"/>
                                </a:lnTo>
                                <a:lnTo>
                                  <a:pt x="42" y="95"/>
                                </a:lnTo>
                                <a:lnTo>
                                  <a:pt x="30" y="92"/>
                                </a:lnTo>
                                <a:lnTo>
                                  <a:pt x="20" y="90"/>
                                </a:lnTo>
                                <a:lnTo>
                                  <a:pt x="20" y="92"/>
                                </a:lnTo>
                                <a:lnTo>
                                  <a:pt x="2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859"/>
                        <wps:cNvSpPr>
                          <a:spLocks noEditPoints="1"/>
                        </wps:cNvSpPr>
                        <wps:spPr bwMode="auto">
                          <a:xfrm>
                            <a:off x="6640" y="925"/>
                            <a:ext cx="62" cy="95"/>
                          </a:xfrm>
                          <a:custGeom>
                            <a:avLst/>
                            <a:gdLst>
                              <a:gd name="T0" fmla="*/ 8 w 62"/>
                              <a:gd name="T1" fmla="*/ 0 h 95"/>
                              <a:gd name="T2" fmla="*/ 5 w 62"/>
                              <a:gd name="T3" fmla="*/ 3 h 95"/>
                              <a:gd name="T4" fmla="*/ 0 w 62"/>
                              <a:gd name="T5" fmla="*/ 8 h 95"/>
                              <a:gd name="T6" fmla="*/ 3 w 62"/>
                              <a:gd name="T7" fmla="*/ 15 h 95"/>
                              <a:gd name="T8" fmla="*/ 5 w 62"/>
                              <a:gd name="T9" fmla="*/ 10 h 95"/>
                              <a:gd name="T10" fmla="*/ 10 w 62"/>
                              <a:gd name="T11" fmla="*/ 5 h 95"/>
                              <a:gd name="T12" fmla="*/ 8 w 62"/>
                              <a:gd name="T13" fmla="*/ 0 h 95"/>
                              <a:gd name="T14" fmla="*/ 20 w 62"/>
                              <a:gd name="T15" fmla="*/ 90 h 95"/>
                              <a:gd name="T16" fmla="*/ 32 w 62"/>
                              <a:gd name="T17" fmla="*/ 93 h 95"/>
                              <a:gd name="T18" fmla="*/ 42 w 62"/>
                              <a:gd name="T19" fmla="*/ 95 h 95"/>
                              <a:gd name="T20" fmla="*/ 52 w 62"/>
                              <a:gd name="T21" fmla="*/ 95 h 95"/>
                              <a:gd name="T22" fmla="*/ 62 w 62"/>
                              <a:gd name="T23" fmla="*/ 93 h 95"/>
                              <a:gd name="T24" fmla="*/ 60 w 62"/>
                              <a:gd name="T25" fmla="*/ 90 h 95"/>
                              <a:gd name="T26" fmla="*/ 57 w 62"/>
                              <a:gd name="T27" fmla="*/ 88 h 95"/>
                              <a:gd name="T28" fmla="*/ 50 w 62"/>
                              <a:gd name="T29" fmla="*/ 90 h 95"/>
                              <a:gd name="T30" fmla="*/ 42 w 62"/>
                              <a:gd name="T31" fmla="*/ 90 h 95"/>
                              <a:gd name="T32" fmla="*/ 30 w 62"/>
                              <a:gd name="T33" fmla="*/ 88 h 95"/>
                              <a:gd name="T34" fmla="*/ 17 w 62"/>
                              <a:gd name="T35" fmla="*/ 83 h 95"/>
                              <a:gd name="T36" fmla="*/ 20 w 62"/>
                              <a:gd name="T37" fmla="*/ 88 h 95"/>
                              <a:gd name="T38" fmla="*/ 20 w 62"/>
                              <a:gd name="T39" fmla="*/ 9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2" h="95">
                                <a:moveTo>
                                  <a:pt x="8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0" y="90"/>
                                </a:moveTo>
                                <a:lnTo>
                                  <a:pt x="32" y="93"/>
                                </a:lnTo>
                                <a:lnTo>
                                  <a:pt x="42" y="95"/>
                                </a:lnTo>
                                <a:lnTo>
                                  <a:pt x="52" y="95"/>
                                </a:lnTo>
                                <a:lnTo>
                                  <a:pt x="62" y="93"/>
                                </a:lnTo>
                                <a:lnTo>
                                  <a:pt x="60" y="90"/>
                                </a:lnTo>
                                <a:lnTo>
                                  <a:pt x="57" y="88"/>
                                </a:lnTo>
                                <a:lnTo>
                                  <a:pt x="50" y="90"/>
                                </a:lnTo>
                                <a:lnTo>
                                  <a:pt x="42" y="90"/>
                                </a:lnTo>
                                <a:lnTo>
                                  <a:pt x="30" y="88"/>
                                </a:lnTo>
                                <a:lnTo>
                                  <a:pt x="17" y="83"/>
                                </a:lnTo>
                                <a:lnTo>
                                  <a:pt x="20" y="88"/>
                                </a:lnTo>
                                <a:lnTo>
                                  <a:pt x="2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860"/>
                        <wps:cNvSpPr>
                          <a:spLocks noEditPoints="1"/>
                        </wps:cNvSpPr>
                        <wps:spPr bwMode="auto">
                          <a:xfrm>
                            <a:off x="6640" y="928"/>
                            <a:ext cx="60" cy="90"/>
                          </a:xfrm>
                          <a:custGeom>
                            <a:avLst/>
                            <a:gdLst>
                              <a:gd name="T0" fmla="*/ 8 w 60"/>
                              <a:gd name="T1" fmla="*/ 0 h 90"/>
                              <a:gd name="T2" fmla="*/ 5 w 60"/>
                              <a:gd name="T3" fmla="*/ 2 h 90"/>
                              <a:gd name="T4" fmla="*/ 0 w 60"/>
                              <a:gd name="T5" fmla="*/ 7 h 90"/>
                              <a:gd name="T6" fmla="*/ 3 w 60"/>
                              <a:gd name="T7" fmla="*/ 12 h 90"/>
                              <a:gd name="T8" fmla="*/ 3 w 60"/>
                              <a:gd name="T9" fmla="*/ 15 h 90"/>
                              <a:gd name="T10" fmla="*/ 5 w 60"/>
                              <a:gd name="T11" fmla="*/ 10 h 90"/>
                              <a:gd name="T12" fmla="*/ 10 w 60"/>
                              <a:gd name="T13" fmla="*/ 5 h 90"/>
                              <a:gd name="T14" fmla="*/ 8 w 60"/>
                              <a:gd name="T15" fmla="*/ 0 h 90"/>
                              <a:gd name="T16" fmla="*/ 20 w 60"/>
                              <a:gd name="T17" fmla="*/ 85 h 90"/>
                              <a:gd name="T18" fmla="*/ 30 w 60"/>
                              <a:gd name="T19" fmla="*/ 87 h 90"/>
                              <a:gd name="T20" fmla="*/ 42 w 60"/>
                              <a:gd name="T21" fmla="*/ 90 h 90"/>
                              <a:gd name="T22" fmla="*/ 52 w 60"/>
                              <a:gd name="T23" fmla="*/ 90 h 90"/>
                              <a:gd name="T24" fmla="*/ 60 w 60"/>
                              <a:gd name="T25" fmla="*/ 87 h 90"/>
                              <a:gd name="T26" fmla="*/ 57 w 60"/>
                              <a:gd name="T27" fmla="*/ 85 h 90"/>
                              <a:gd name="T28" fmla="*/ 55 w 60"/>
                              <a:gd name="T29" fmla="*/ 82 h 90"/>
                              <a:gd name="T30" fmla="*/ 50 w 60"/>
                              <a:gd name="T31" fmla="*/ 85 h 90"/>
                              <a:gd name="T32" fmla="*/ 42 w 60"/>
                              <a:gd name="T33" fmla="*/ 85 h 90"/>
                              <a:gd name="T34" fmla="*/ 30 w 60"/>
                              <a:gd name="T35" fmla="*/ 82 h 90"/>
                              <a:gd name="T36" fmla="*/ 17 w 60"/>
                              <a:gd name="T37" fmla="*/ 77 h 90"/>
                              <a:gd name="T38" fmla="*/ 17 w 60"/>
                              <a:gd name="T39" fmla="*/ 80 h 90"/>
                              <a:gd name="T40" fmla="*/ 20 w 60"/>
                              <a:gd name="T41" fmla="*/ 8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0" h="90">
                                <a:moveTo>
                                  <a:pt x="8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0" y="85"/>
                                </a:moveTo>
                                <a:lnTo>
                                  <a:pt x="30" y="87"/>
                                </a:lnTo>
                                <a:lnTo>
                                  <a:pt x="42" y="90"/>
                                </a:lnTo>
                                <a:lnTo>
                                  <a:pt x="52" y="90"/>
                                </a:lnTo>
                                <a:lnTo>
                                  <a:pt x="60" y="87"/>
                                </a:lnTo>
                                <a:lnTo>
                                  <a:pt x="57" y="85"/>
                                </a:lnTo>
                                <a:lnTo>
                                  <a:pt x="55" y="82"/>
                                </a:lnTo>
                                <a:lnTo>
                                  <a:pt x="50" y="85"/>
                                </a:lnTo>
                                <a:lnTo>
                                  <a:pt x="42" y="85"/>
                                </a:lnTo>
                                <a:lnTo>
                                  <a:pt x="30" y="82"/>
                                </a:lnTo>
                                <a:lnTo>
                                  <a:pt x="17" y="77"/>
                                </a:lnTo>
                                <a:lnTo>
                                  <a:pt x="17" y="80"/>
                                </a:lnTo>
                                <a:lnTo>
                                  <a:pt x="2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861"/>
                        <wps:cNvSpPr>
                          <a:spLocks noEditPoints="1"/>
                        </wps:cNvSpPr>
                        <wps:spPr bwMode="auto">
                          <a:xfrm>
                            <a:off x="6643" y="930"/>
                            <a:ext cx="54" cy="85"/>
                          </a:xfrm>
                          <a:custGeom>
                            <a:avLst/>
                            <a:gdLst>
                              <a:gd name="T0" fmla="*/ 7 w 54"/>
                              <a:gd name="T1" fmla="*/ 0 h 85"/>
                              <a:gd name="T2" fmla="*/ 2 w 54"/>
                              <a:gd name="T3" fmla="*/ 5 h 85"/>
                              <a:gd name="T4" fmla="*/ 0 w 54"/>
                              <a:gd name="T5" fmla="*/ 10 h 85"/>
                              <a:gd name="T6" fmla="*/ 0 w 54"/>
                              <a:gd name="T7" fmla="*/ 13 h 85"/>
                              <a:gd name="T8" fmla="*/ 0 w 54"/>
                              <a:gd name="T9" fmla="*/ 18 h 85"/>
                              <a:gd name="T10" fmla="*/ 5 w 54"/>
                              <a:gd name="T11" fmla="*/ 10 h 85"/>
                              <a:gd name="T12" fmla="*/ 10 w 54"/>
                              <a:gd name="T13" fmla="*/ 5 h 85"/>
                              <a:gd name="T14" fmla="*/ 7 w 54"/>
                              <a:gd name="T15" fmla="*/ 0 h 85"/>
                              <a:gd name="T16" fmla="*/ 14 w 54"/>
                              <a:gd name="T17" fmla="*/ 78 h 85"/>
                              <a:gd name="T18" fmla="*/ 27 w 54"/>
                              <a:gd name="T19" fmla="*/ 83 h 85"/>
                              <a:gd name="T20" fmla="*/ 39 w 54"/>
                              <a:gd name="T21" fmla="*/ 85 h 85"/>
                              <a:gd name="T22" fmla="*/ 47 w 54"/>
                              <a:gd name="T23" fmla="*/ 85 h 85"/>
                              <a:gd name="T24" fmla="*/ 54 w 54"/>
                              <a:gd name="T25" fmla="*/ 83 h 85"/>
                              <a:gd name="T26" fmla="*/ 52 w 54"/>
                              <a:gd name="T27" fmla="*/ 80 h 85"/>
                              <a:gd name="T28" fmla="*/ 49 w 54"/>
                              <a:gd name="T29" fmla="*/ 78 h 85"/>
                              <a:gd name="T30" fmla="*/ 44 w 54"/>
                              <a:gd name="T31" fmla="*/ 80 h 85"/>
                              <a:gd name="T32" fmla="*/ 39 w 54"/>
                              <a:gd name="T33" fmla="*/ 80 h 85"/>
                              <a:gd name="T34" fmla="*/ 32 w 54"/>
                              <a:gd name="T35" fmla="*/ 80 h 85"/>
                              <a:gd name="T36" fmla="*/ 24 w 54"/>
                              <a:gd name="T37" fmla="*/ 78 h 85"/>
                              <a:gd name="T38" fmla="*/ 17 w 54"/>
                              <a:gd name="T39" fmla="*/ 75 h 85"/>
                              <a:gd name="T40" fmla="*/ 12 w 54"/>
                              <a:gd name="T41" fmla="*/ 70 h 85"/>
                              <a:gd name="T42" fmla="*/ 14 w 54"/>
                              <a:gd name="T43" fmla="*/ 75 h 85"/>
                              <a:gd name="T44" fmla="*/ 14 w 54"/>
                              <a:gd name="T45" fmla="*/ 78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" h="85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" y="78"/>
                                </a:moveTo>
                                <a:lnTo>
                                  <a:pt x="27" y="83"/>
                                </a:lnTo>
                                <a:lnTo>
                                  <a:pt x="39" y="85"/>
                                </a:lnTo>
                                <a:lnTo>
                                  <a:pt x="47" y="85"/>
                                </a:lnTo>
                                <a:lnTo>
                                  <a:pt x="54" y="83"/>
                                </a:lnTo>
                                <a:lnTo>
                                  <a:pt x="52" y="80"/>
                                </a:lnTo>
                                <a:lnTo>
                                  <a:pt x="49" y="78"/>
                                </a:lnTo>
                                <a:lnTo>
                                  <a:pt x="44" y="80"/>
                                </a:lnTo>
                                <a:lnTo>
                                  <a:pt x="39" y="80"/>
                                </a:lnTo>
                                <a:lnTo>
                                  <a:pt x="32" y="80"/>
                                </a:lnTo>
                                <a:lnTo>
                                  <a:pt x="24" y="78"/>
                                </a:lnTo>
                                <a:lnTo>
                                  <a:pt x="17" y="75"/>
                                </a:lnTo>
                                <a:lnTo>
                                  <a:pt x="12" y="70"/>
                                </a:lnTo>
                                <a:lnTo>
                                  <a:pt x="14" y="75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862"/>
                        <wps:cNvSpPr>
                          <a:spLocks noEditPoints="1"/>
                        </wps:cNvSpPr>
                        <wps:spPr bwMode="auto">
                          <a:xfrm>
                            <a:off x="6643" y="933"/>
                            <a:ext cx="52" cy="80"/>
                          </a:xfrm>
                          <a:custGeom>
                            <a:avLst/>
                            <a:gdLst>
                              <a:gd name="T0" fmla="*/ 7 w 52"/>
                              <a:gd name="T1" fmla="*/ 0 h 80"/>
                              <a:gd name="T2" fmla="*/ 2 w 52"/>
                              <a:gd name="T3" fmla="*/ 5 h 80"/>
                              <a:gd name="T4" fmla="*/ 0 w 52"/>
                              <a:gd name="T5" fmla="*/ 10 h 80"/>
                              <a:gd name="T6" fmla="*/ 0 w 52"/>
                              <a:gd name="T7" fmla="*/ 15 h 80"/>
                              <a:gd name="T8" fmla="*/ 0 w 52"/>
                              <a:gd name="T9" fmla="*/ 20 h 80"/>
                              <a:gd name="T10" fmla="*/ 5 w 52"/>
                              <a:gd name="T11" fmla="*/ 12 h 80"/>
                              <a:gd name="T12" fmla="*/ 10 w 52"/>
                              <a:gd name="T13" fmla="*/ 5 h 80"/>
                              <a:gd name="T14" fmla="*/ 10 w 52"/>
                              <a:gd name="T15" fmla="*/ 2 h 80"/>
                              <a:gd name="T16" fmla="*/ 7 w 52"/>
                              <a:gd name="T17" fmla="*/ 0 h 80"/>
                              <a:gd name="T18" fmla="*/ 14 w 52"/>
                              <a:gd name="T19" fmla="*/ 72 h 80"/>
                              <a:gd name="T20" fmla="*/ 27 w 52"/>
                              <a:gd name="T21" fmla="*/ 77 h 80"/>
                              <a:gd name="T22" fmla="*/ 39 w 52"/>
                              <a:gd name="T23" fmla="*/ 80 h 80"/>
                              <a:gd name="T24" fmla="*/ 47 w 52"/>
                              <a:gd name="T25" fmla="*/ 80 h 80"/>
                              <a:gd name="T26" fmla="*/ 52 w 52"/>
                              <a:gd name="T27" fmla="*/ 77 h 80"/>
                              <a:gd name="T28" fmla="*/ 49 w 52"/>
                              <a:gd name="T29" fmla="*/ 75 h 80"/>
                              <a:gd name="T30" fmla="*/ 49 w 52"/>
                              <a:gd name="T31" fmla="*/ 75 h 80"/>
                              <a:gd name="T32" fmla="*/ 44 w 52"/>
                              <a:gd name="T33" fmla="*/ 75 h 80"/>
                              <a:gd name="T34" fmla="*/ 39 w 52"/>
                              <a:gd name="T35" fmla="*/ 75 h 80"/>
                              <a:gd name="T36" fmla="*/ 32 w 52"/>
                              <a:gd name="T37" fmla="*/ 75 h 80"/>
                              <a:gd name="T38" fmla="*/ 24 w 52"/>
                              <a:gd name="T39" fmla="*/ 72 h 80"/>
                              <a:gd name="T40" fmla="*/ 17 w 52"/>
                              <a:gd name="T41" fmla="*/ 67 h 80"/>
                              <a:gd name="T42" fmla="*/ 10 w 52"/>
                              <a:gd name="T43" fmla="*/ 62 h 80"/>
                              <a:gd name="T44" fmla="*/ 12 w 52"/>
                              <a:gd name="T45" fmla="*/ 67 h 80"/>
                              <a:gd name="T46" fmla="*/ 14 w 52"/>
                              <a:gd name="T47" fmla="*/ 72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8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" y="72"/>
                                </a:moveTo>
                                <a:lnTo>
                                  <a:pt x="27" y="77"/>
                                </a:lnTo>
                                <a:lnTo>
                                  <a:pt x="39" y="80"/>
                                </a:lnTo>
                                <a:lnTo>
                                  <a:pt x="47" y="80"/>
                                </a:lnTo>
                                <a:lnTo>
                                  <a:pt x="52" y="77"/>
                                </a:lnTo>
                                <a:lnTo>
                                  <a:pt x="49" y="75"/>
                                </a:lnTo>
                                <a:lnTo>
                                  <a:pt x="44" y="75"/>
                                </a:lnTo>
                                <a:lnTo>
                                  <a:pt x="39" y="75"/>
                                </a:lnTo>
                                <a:lnTo>
                                  <a:pt x="32" y="75"/>
                                </a:lnTo>
                                <a:lnTo>
                                  <a:pt x="24" y="72"/>
                                </a:lnTo>
                                <a:lnTo>
                                  <a:pt x="17" y="67"/>
                                </a:lnTo>
                                <a:lnTo>
                                  <a:pt x="10" y="62"/>
                                </a:lnTo>
                                <a:lnTo>
                                  <a:pt x="12" y="67"/>
                                </a:lnTo>
                                <a:lnTo>
                                  <a:pt x="1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863"/>
                        <wps:cNvSpPr>
                          <a:spLocks noEditPoints="1"/>
                        </wps:cNvSpPr>
                        <wps:spPr bwMode="auto">
                          <a:xfrm>
                            <a:off x="6643" y="935"/>
                            <a:ext cx="49" cy="75"/>
                          </a:xfrm>
                          <a:custGeom>
                            <a:avLst/>
                            <a:gdLst>
                              <a:gd name="T0" fmla="*/ 10 w 49"/>
                              <a:gd name="T1" fmla="*/ 0 h 75"/>
                              <a:gd name="T2" fmla="*/ 5 w 49"/>
                              <a:gd name="T3" fmla="*/ 5 h 75"/>
                              <a:gd name="T4" fmla="*/ 0 w 49"/>
                              <a:gd name="T5" fmla="*/ 13 h 75"/>
                              <a:gd name="T6" fmla="*/ 0 w 49"/>
                              <a:gd name="T7" fmla="*/ 18 h 75"/>
                              <a:gd name="T8" fmla="*/ 2 w 49"/>
                              <a:gd name="T9" fmla="*/ 23 h 75"/>
                              <a:gd name="T10" fmla="*/ 5 w 49"/>
                              <a:gd name="T11" fmla="*/ 13 h 75"/>
                              <a:gd name="T12" fmla="*/ 10 w 49"/>
                              <a:gd name="T13" fmla="*/ 5 h 75"/>
                              <a:gd name="T14" fmla="*/ 10 w 49"/>
                              <a:gd name="T15" fmla="*/ 3 h 75"/>
                              <a:gd name="T16" fmla="*/ 10 w 49"/>
                              <a:gd name="T17" fmla="*/ 0 h 75"/>
                              <a:gd name="T18" fmla="*/ 12 w 49"/>
                              <a:gd name="T19" fmla="*/ 65 h 75"/>
                              <a:gd name="T20" fmla="*/ 17 w 49"/>
                              <a:gd name="T21" fmla="*/ 70 h 75"/>
                              <a:gd name="T22" fmla="*/ 24 w 49"/>
                              <a:gd name="T23" fmla="*/ 73 h 75"/>
                              <a:gd name="T24" fmla="*/ 32 w 49"/>
                              <a:gd name="T25" fmla="*/ 75 h 75"/>
                              <a:gd name="T26" fmla="*/ 39 w 49"/>
                              <a:gd name="T27" fmla="*/ 75 h 75"/>
                              <a:gd name="T28" fmla="*/ 44 w 49"/>
                              <a:gd name="T29" fmla="*/ 75 h 75"/>
                              <a:gd name="T30" fmla="*/ 49 w 49"/>
                              <a:gd name="T31" fmla="*/ 73 h 75"/>
                              <a:gd name="T32" fmla="*/ 47 w 49"/>
                              <a:gd name="T33" fmla="*/ 73 h 75"/>
                              <a:gd name="T34" fmla="*/ 47 w 49"/>
                              <a:gd name="T35" fmla="*/ 70 h 75"/>
                              <a:gd name="T36" fmla="*/ 42 w 49"/>
                              <a:gd name="T37" fmla="*/ 70 h 75"/>
                              <a:gd name="T38" fmla="*/ 39 w 49"/>
                              <a:gd name="T39" fmla="*/ 70 h 75"/>
                              <a:gd name="T40" fmla="*/ 32 w 49"/>
                              <a:gd name="T41" fmla="*/ 70 h 75"/>
                              <a:gd name="T42" fmla="*/ 22 w 49"/>
                              <a:gd name="T43" fmla="*/ 65 h 75"/>
                              <a:gd name="T44" fmla="*/ 14 w 49"/>
                              <a:gd name="T45" fmla="*/ 60 h 75"/>
                              <a:gd name="T46" fmla="*/ 10 w 49"/>
                              <a:gd name="T47" fmla="*/ 55 h 75"/>
                              <a:gd name="T48" fmla="*/ 10 w 49"/>
                              <a:gd name="T49" fmla="*/ 60 h 75"/>
                              <a:gd name="T50" fmla="*/ 12 w 49"/>
                              <a:gd name="T51" fmla="*/ 6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75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2" y="23"/>
                                </a:lnTo>
                                <a:lnTo>
                                  <a:pt x="5" y="13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2" y="65"/>
                                </a:moveTo>
                                <a:lnTo>
                                  <a:pt x="17" y="70"/>
                                </a:lnTo>
                                <a:lnTo>
                                  <a:pt x="24" y="73"/>
                                </a:lnTo>
                                <a:lnTo>
                                  <a:pt x="32" y="75"/>
                                </a:lnTo>
                                <a:lnTo>
                                  <a:pt x="39" y="75"/>
                                </a:lnTo>
                                <a:lnTo>
                                  <a:pt x="44" y="75"/>
                                </a:lnTo>
                                <a:lnTo>
                                  <a:pt x="49" y="73"/>
                                </a:lnTo>
                                <a:lnTo>
                                  <a:pt x="47" y="73"/>
                                </a:lnTo>
                                <a:lnTo>
                                  <a:pt x="47" y="70"/>
                                </a:lnTo>
                                <a:lnTo>
                                  <a:pt x="42" y="70"/>
                                </a:lnTo>
                                <a:lnTo>
                                  <a:pt x="39" y="70"/>
                                </a:lnTo>
                                <a:lnTo>
                                  <a:pt x="32" y="70"/>
                                </a:lnTo>
                                <a:lnTo>
                                  <a:pt x="22" y="65"/>
                                </a:lnTo>
                                <a:lnTo>
                                  <a:pt x="14" y="60"/>
                                </a:lnTo>
                                <a:lnTo>
                                  <a:pt x="10" y="55"/>
                                </a:lnTo>
                                <a:lnTo>
                                  <a:pt x="10" y="60"/>
                                </a:lnTo>
                                <a:lnTo>
                                  <a:pt x="1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864"/>
                        <wps:cNvSpPr>
                          <a:spLocks noEditPoints="1"/>
                        </wps:cNvSpPr>
                        <wps:spPr bwMode="auto">
                          <a:xfrm>
                            <a:off x="6643" y="938"/>
                            <a:ext cx="49" cy="70"/>
                          </a:xfrm>
                          <a:custGeom>
                            <a:avLst/>
                            <a:gdLst>
                              <a:gd name="T0" fmla="*/ 10 w 49"/>
                              <a:gd name="T1" fmla="*/ 0 h 70"/>
                              <a:gd name="T2" fmla="*/ 5 w 49"/>
                              <a:gd name="T3" fmla="*/ 7 h 70"/>
                              <a:gd name="T4" fmla="*/ 0 w 49"/>
                              <a:gd name="T5" fmla="*/ 15 h 70"/>
                              <a:gd name="T6" fmla="*/ 2 w 49"/>
                              <a:gd name="T7" fmla="*/ 22 h 70"/>
                              <a:gd name="T8" fmla="*/ 2 w 49"/>
                              <a:gd name="T9" fmla="*/ 27 h 70"/>
                              <a:gd name="T10" fmla="*/ 2 w 49"/>
                              <a:gd name="T11" fmla="*/ 27 h 70"/>
                              <a:gd name="T12" fmla="*/ 5 w 49"/>
                              <a:gd name="T13" fmla="*/ 15 h 70"/>
                              <a:gd name="T14" fmla="*/ 12 w 49"/>
                              <a:gd name="T15" fmla="*/ 5 h 70"/>
                              <a:gd name="T16" fmla="*/ 10 w 49"/>
                              <a:gd name="T17" fmla="*/ 2 h 70"/>
                              <a:gd name="T18" fmla="*/ 10 w 49"/>
                              <a:gd name="T19" fmla="*/ 0 h 70"/>
                              <a:gd name="T20" fmla="*/ 10 w 49"/>
                              <a:gd name="T21" fmla="*/ 57 h 70"/>
                              <a:gd name="T22" fmla="*/ 17 w 49"/>
                              <a:gd name="T23" fmla="*/ 62 h 70"/>
                              <a:gd name="T24" fmla="*/ 24 w 49"/>
                              <a:gd name="T25" fmla="*/ 67 h 70"/>
                              <a:gd name="T26" fmla="*/ 32 w 49"/>
                              <a:gd name="T27" fmla="*/ 70 h 70"/>
                              <a:gd name="T28" fmla="*/ 39 w 49"/>
                              <a:gd name="T29" fmla="*/ 70 h 70"/>
                              <a:gd name="T30" fmla="*/ 44 w 49"/>
                              <a:gd name="T31" fmla="*/ 70 h 70"/>
                              <a:gd name="T32" fmla="*/ 49 w 49"/>
                              <a:gd name="T33" fmla="*/ 70 h 70"/>
                              <a:gd name="T34" fmla="*/ 47 w 49"/>
                              <a:gd name="T35" fmla="*/ 67 h 70"/>
                              <a:gd name="T36" fmla="*/ 44 w 49"/>
                              <a:gd name="T37" fmla="*/ 65 h 70"/>
                              <a:gd name="T38" fmla="*/ 42 w 49"/>
                              <a:gd name="T39" fmla="*/ 65 h 70"/>
                              <a:gd name="T40" fmla="*/ 39 w 49"/>
                              <a:gd name="T41" fmla="*/ 65 h 70"/>
                              <a:gd name="T42" fmla="*/ 29 w 49"/>
                              <a:gd name="T43" fmla="*/ 62 h 70"/>
                              <a:gd name="T44" fmla="*/ 19 w 49"/>
                              <a:gd name="T45" fmla="*/ 60 h 70"/>
                              <a:gd name="T46" fmla="*/ 12 w 49"/>
                              <a:gd name="T47" fmla="*/ 52 h 70"/>
                              <a:gd name="T48" fmla="*/ 7 w 49"/>
                              <a:gd name="T49" fmla="*/ 42 h 70"/>
                              <a:gd name="T50" fmla="*/ 10 w 49"/>
                              <a:gd name="T51" fmla="*/ 50 h 70"/>
                              <a:gd name="T52" fmla="*/ 10 w 49"/>
                              <a:gd name="T53" fmla="*/ 57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9" h="70">
                                <a:moveTo>
                                  <a:pt x="10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22"/>
                                </a:lnTo>
                                <a:lnTo>
                                  <a:pt x="2" y="27"/>
                                </a:lnTo>
                                <a:lnTo>
                                  <a:pt x="5" y="15"/>
                                </a:lnTo>
                                <a:lnTo>
                                  <a:pt x="12" y="5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57"/>
                                </a:moveTo>
                                <a:lnTo>
                                  <a:pt x="17" y="62"/>
                                </a:lnTo>
                                <a:lnTo>
                                  <a:pt x="24" y="67"/>
                                </a:lnTo>
                                <a:lnTo>
                                  <a:pt x="32" y="70"/>
                                </a:lnTo>
                                <a:lnTo>
                                  <a:pt x="39" y="70"/>
                                </a:lnTo>
                                <a:lnTo>
                                  <a:pt x="44" y="70"/>
                                </a:lnTo>
                                <a:lnTo>
                                  <a:pt x="49" y="70"/>
                                </a:lnTo>
                                <a:lnTo>
                                  <a:pt x="47" y="67"/>
                                </a:lnTo>
                                <a:lnTo>
                                  <a:pt x="44" y="65"/>
                                </a:lnTo>
                                <a:lnTo>
                                  <a:pt x="42" y="65"/>
                                </a:lnTo>
                                <a:lnTo>
                                  <a:pt x="39" y="65"/>
                                </a:lnTo>
                                <a:lnTo>
                                  <a:pt x="29" y="62"/>
                                </a:lnTo>
                                <a:lnTo>
                                  <a:pt x="19" y="60"/>
                                </a:lnTo>
                                <a:lnTo>
                                  <a:pt x="12" y="52"/>
                                </a:lnTo>
                                <a:lnTo>
                                  <a:pt x="7" y="42"/>
                                </a:lnTo>
                                <a:lnTo>
                                  <a:pt x="10" y="50"/>
                                </a:lnTo>
                                <a:lnTo>
                                  <a:pt x="1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865"/>
                        <wps:cNvSpPr>
                          <a:spLocks/>
                        </wps:cNvSpPr>
                        <wps:spPr bwMode="auto">
                          <a:xfrm>
                            <a:off x="6645" y="940"/>
                            <a:ext cx="45" cy="65"/>
                          </a:xfrm>
                          <a:custGeom>
                            <a:avLst/>
                            <a:gdLst>
                              <a:gd name="T0" fmla="*/ 8 w 45"/>
                              <a:gd name="T1" fmla="*/ 0 h 65"/>
                              <a:gd name="T2" fmla="*/ 3 w 45"/>
                              <a:gd name="T3" fmla="*/ 8 h 65"/>
                              <a:gd name="T4" fmla="*/ 0 w 45"/>
                              <a:gd name="T5" fmla="*/ 18 h 65"/>
                              <a:gd name="T6" fmla="*/ 3 w 45"/>
                              <a:gd name="T7" fmla="*/ 33 h 65"/>
                              <a:gd name="T8" fmla="*/ 8 w 45"/>
                              <a:gd name="T9" fmla="*/ 50 h 65"/>
                              <a:gd name="T10" fmla="*/ 12 w 45"/>
                              <a:gd name="T11" fmla="*/ 55 h 65"/>
                              <a:gd name="T12" fmla="*/ 20 w 45"/>
                              <a:gd name="T13" fmla="*/ 60 h 65"/>
                              <a:gd name="T14" fmla="*/ 30 w 45"/>
                              <a:gd name="T15" fmla="*/ 65 h 65"/>
                              <a:gd name="T16" fmla="*/ 37 w 45"/>
                              <a:gd name="T17" fmla="*/ 65 h 65"/>
                              <a:gd name="T18" fmla="*/ 40 w 45"/>
                              <a:gd name="T19" fmla="*/ 65 h 65"/>
                              <a:gd name="T20" fmla="*/ 45 w 45"/>
                              <a:gd name="T21" fmla="*/ 65 h 65"/>
                              <a:gd name="T22" fmla="*/ 42 w 45"/>
                              <a:gd name="T23" fmla="*/ 63 h 65"/>
                              <a:gd name="T24" fmla="*/ 40 w 45"/>
                              <a:gd name="T25" fmla="*/ 60 h 65"/>
                              <a:gd name="T26" fmla="*/ 40 w 45"/>
                              <a:gd name="T27" fmla="*/ 60 h 65"/>
                              <a:gd name="T28" fmla="*/ 37 w 45"/>
                              <a:gd name="T29" fmla="*/ 60 h 65"/>
                              <a:gd name="T30" fmla="*/ 30 w 45"/>
                              <a:gd name="T31" fmla="*/ 60 h 65"/>
                              <a:gd name="T32" fmla="*/ 25 w 45"/>
                              <a:gd name="T33" fmla="*/ 58 h 65"/>
                              <a:gd name="T34" fmla="*/ 20 w 45"/>
                              <a:gd name="T35" fmla="*/ 55 h 65"/>
                              <a:gd name="T36" fmla="*/ 12 w 45"/>
                              <a:gd name="T37" fmla="*/ 50 h 65"/>
                              <a:gd name="T38" fmla="*/ 10 w 45"/>
                              <a:gd name="T39" fmla="*/ 45 h 65"/>
                              <a:gd name="T40" fmla="*/ 8 w 45"/>
                              <a:gd name="T41" fmla="*/ 40 h 65"/>
                              <a:gd name="T42" fmla="*/ 5 w 45"/>
                              <a:gd name="T43" fmla="*/ 33 h 65"/>
                              <a:gd name="T44" fmla="*/ 3 w 45"/>
                              <a:gd name="T45" fmla="*/ 25 h 65"/>
                              <a:gd name="T46" fmla="*/ 5 w 45"/>
                              <a:gd name="T47" fmla="*/ 15 h 65"/>
                              <a:gd name="T48" fmla="*/ 10 w 45"/>
                              <a:gd name="T49" fmla="*/ 5 h 65"/>
                              <a:gd name="T50" fmla="*/ 10 w 45"/>
                              <a:gd name="T51" fmla="*/ 3 h 65"/>
                              <a:gd name="T52" fmla="*/ 8 w 45"/>
                              <a:gd name="T5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8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33"/>
                                </a:lnTo>
                                <a:lnTo>
                                  <a:pt x="8" y="50"/>
                                </a:lnTo>
                                <a:lnTo>
                                  <a:pt x="12" y="55"/>
                                </a:lnTo>
                                <a:lnTo>
                                  <a:pt x="20" y="60"/>
                                </a:lnTo>
                                <a:lnTo>
                                  <a:pt x="30" y="65"/>
                                </a:lnTo>
                                <a:lnTo>
                                  <a:pt x="37" y="65"/>
                                </a:lnTo>
                                <a:lnTo>
                                  <a:pt x="40" y="65"/>
                                </a:lnTo>
                                <a:lnTo>
                                  <a:pt x="45" y="65"/>
                                </a:lnTo>
                                <a:lnTo>
                                  <a:pt x="42" y="63"/>
                                </a:lnTo>
                                <a:lnTo>
                                  <a:pt x="40" y="60"/>
                                </a:lnTo>
                                <a:lnTo>
                                  <a:pt x="37" y="60"/>
                                </a:lnTo>
                                <a:lnTo>
                                  <a:pt x="30" y="60"/>
                                </a:lnTo>
                                <a:lnTo>
                                  <a:pt x="25" y="58"/>
                                </a:lnTo>
                                <a:lnTo>
                                  <a:pt x="20" y="55"/>
                                </a:lnTo>
                                <a:lnTo>
                                  <a:pt x="12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40"/>
                                </a:lnTo>
                                <a:lnTo>
                                  <a:pt x="5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866"/>
                        <wps:cNvSpPr>
                          <a:spLocks/>
                        </wps:cNvSpPr>
                        <wps:spPr bwMode="auto">
                          <a:xfrm>
                            <a:off x="6645" y="943"/>
                            <a:ext cx="42" cy="60"/>
                          </a:xfrm>
                          <a:custGeom>
                            <a:avLst/>
                            <a:gdLst>
                              <a:gd name="T0" fmla="*/ 10 w 42"/>
                              <a:gd name="T1" fmla="*/ 0 h 60"/>
                              <a:gd name="T2" fmla="*/ 3 w 42"/>
                              <a:gd name="T3" fmla="*/ 10 h 60"/>
                              <a:gd name="T4" fmla="*/ 0 w 42"/>
                              <a:gd name="T5" fmla="*/ 22 h 60"/>
                              <a:gd name="T6" fmla="*/ 0 w 42"/>
                              <a:gd name="T7" fmla="*/ 22 h 60"/>
                              <a:gd name="T8" fmla="*/ 3 w 42"/>
                              <a:gd name="T9" fmla="*/ 30 h 60"/>
                              <a:gd name="T10" fmla="*/ 5 w 42"/>
                              <a:gd name="T11" fmla="*/ 37 h 60"/>
                              <a:gd name="T12" fmla="*/ 10 w 42"/>
                              <a:gd name="T13" fmla="*/ 47 h 60"/>
                              <a:gd name="T14" fmla="*/ 17 w 42"/>
                              <a:gd name="T15" fmla="*/ 55 h 60"/>
                              <a:gd name="T16" fmla="*/ 27 w 42"/>
                              <a:gd name="T17" fmla="*/ 57 h 60"/>
                              <a:gd name="T18" fmla="*/ 37 w 42"/>
                              <a:gd name="T19" fmla="*/ 60 h 60"/>
                              <a:gd name="T20" fmla="*/ 40 w 42"/>
                              <a:gd name="T21" fmla="*/ 60 h 60"/>
                              <a:gd name="T22" fmla="*/ 42 w 42"/>
                              <a:gd name="T23" fmla="*/ 60 h 60"/>
                              <a:gd name="T24" fmla="*/ 40 w 42"/>
                              <a:gd name="T25" fmla="*/ 57 h 60"/>
                              <a:gd name="T26" fmla="*/ 37 w 42"/>
                              <a:gd name="T27" fmla="*/ 55 h 60"/>
                              <a:gd name="T28" fmla="*/ 37 w 42"/>
                              <a:gd name="T29" fmla="*/ 55 h 60"/>
                              <a:gd name="T30" fmla="*/ 25 w 42"/>
                              <a:gd name="T31" fmla="*/ 52 h 60"/>
                              <a:gd name="T32" fmla="*/ 15 w 42"/>
                              <a:gd name="T33" fmla="*/ 45 h 60"/>
                              <a:gd name="T34" fmla="*/ 8 w 42"/>
                              <a:gd name="T35" fmla="*/ 35 h 60"/>
                              <a:gd name="T36" fmla="*/ 5 w 42"/>
                              <a:gd name="T37" fmla="*/ 22 h 60"/>
                              <a:gd name="T38" fmla="*/ 8 w 42"/>
                              <a:gd name="T39" fmla="*/ 12 h 60"/>
                              <a:gd name="T40" fmla="*/ 10 w 42"/>
                              <a:gd name="T41" fmla="*/ 5 h 60"/>
                              <a:gd name="T42" fmla="*/ 10 w 42"/>
                              <a:gd name="T43" fmla="*/ 2 h 60"/>
                              <a:gd name="T44" fmla="*/ 10 w 42"/>
                              <a:gd name="T45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10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2"/>
                                </a:lnTo>
                                <a:lnTo>
                                  <a:pt x="3" y="30"/>
                                </a:lnTo>
                                <a:lnTo>
                                  <a:pt x="5" y="37"/>
                                </a:lnTo>
                                <a:lnTo>
                                  <a:pt x="10" y="47"/>
                                </a:lnTo>
                                <a:lnTo>
                                  <a:pt x="17" y="55"/>
                                </a:lnTo>
                                <a:lnTo>
                                  <a:pt x="27" y="57"/>
                                </a:lnTo>
                                <a:lnTo>
                                  <a:pt x="37" y="60"/>
                                </a:lnTo>
                                <a:lnTo>
                                  <a:pt x="40" y="60"/>
                                </a:lnTo>
                                <a:lnTo>
                                  <a:pt x="42" y="60"/>
                                </a:lnTo>
                                <a:lnTo>
                                  <a:pt x="40" y="57"/>
                                </a:lnTo>
                                <a:lnTo>
                                  <a:pt x="37" y="55"/>
                                </a:lnTo>
                                <a:lnTo>
                                  <a:pt x="25" y="52"/>
                                </a:lnTo>
                                <a:lnTo>
                                  <a:pt x="15" y="45"/>
                                </a:lnTo>
                                <a:lnTo>
                                  <a:pt x="8" y="35"/>
                                </a:lnTo>
                                <a:lnTo>
                                  <a:pt x="5" y="22"/>
                                </a:lnTo>
                                <a:lnTo>
                                  <a:pt x="8" y="12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867"/>
                        <wps:cNvSpPr>
                          <a:spLocks/>
                        </wps:cNvSpPr>
                        <wps:spPr bwMode="auto">
                          <a:xfrm>
                            <a:off x="6648" y="945"/>
                            <a:ext cx="37" cy="55"/>
                          </a:xfrm>
                          <a:custGeom>
                            <a:avLst/>
                            <a:gdLst>
                              <a:gd name="T0" fmla="*/ 7 w 37"/>
                              <a:gd name="T1" fmla="*/ 0 h 55"/>
                              <a:gd name="T2" fmla="*/ 2 w 37"/>
                              <a:gd name="T3" fmla="*/ 10 h 55"/>
                              <a:gd name="T4" fmla="*/ 0 w 37"/>
                              <a:gd name="T5" fmla="*/ 20 h 55"/>
                              <a:gd name="T6" fmla="*/ 2 w 37"/>
                              <a:gd name="T7" fmla="*/ 28 h 55"/>
                              <a:gd name="T8" fmla="*/ 5 w 37"/>
                              <a:gd name="T9" fmla="*/ 35 h 55"/>
                              <a:gd name="T10" fmla="*/ 7 w 37"/>
                              <a:gd name="T11" fmla="*/ 40 h 55"/>
                              <a:gd name="T12" fmla="*/ 9 w 37"/>
                              <a:gd name="T13" fmla="*/ 45 h 55"/>
                              <a:gd name="T14" fmla="*/ 17 w 37"/>
                              <a:gd name="T15" fmla="*/ 50 h 55"/>
                              <a:gd name="T16" fmla="*/ 22 w 37"/>
                              <a:gd name="T17" fmla="*/ 53 h 55"/>
                              <a:gd name="T18" fmla="*/ 27 w 37"/>
                              <a:gd name="T19" fmla="*/ 55 h 55"/>
                              <a:gd name="T20" fmla="*/ 34 w 37"/>
                              <a:gd name="T21" fmla="*/ 55 h 55"/>
                              <a:gd name="T22" fmla="*/ 37 w 37"/>
                              <a:gd name="T23" fmla="*/ 55 h 55"/>
                              <a:gd name="T24" fmla="*/ 37 w 37"/>
                              <a:gd name="T25" fmla="*/ 55 h 55"/>
                              <a:gd name="T26" fmla="*/ 34 w 37"/>
                              <a:gd name="T27" fmla="*/ 53 h 55"/>
                              <a:gd name="T28" fmla="*/ 34 w 37"/>
                              <a:gd name="T29" fmla="*/ 50 h 55"/>
                              <a:gd name="T30" fmla="*/ 22 w 37"/>
                              <a:gd name="T31" fmla="*/ 48 h 55"/>
                              <a:gd name="T32" fmla="*/ 14 w 37"/>
                              <a:gd name="T33" fmla="*/ 40 h 55"/>
                              <a:gd name="T34" fmla="*/ 7 w 37"/>
                              <a:gd name="T35" fmla="*/ 33 h 55"/>
                              <a:gd name="T36" fmla="*/ 5 w 37"/>
                              <a:gd name="T37" fmla="*/ 20 h 55"/>
                              <a:gd name="T38" fmla="*/ 7 w 37"/>
                              <a:gd name="T39" fmla="*/ 13 h 55"/>
                              <a:gd name="T40" fmla="*/ 9 w 37"/>
                              <a:gd name="T41" fmla="*/ 5 h 55"/>
                              <a:gd name="T42" fmla="*/ 7 w 37"/>
                              <a:gd name="T43" fmla="*/ 3 h 55"/>
                              <a:gd name="T44" fmla="*/ 7 w 37"/>
                              <a:gd name="T4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" h="55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5" y="35"/>
                                </a:lnTo>
                                <a:lnTo>
                                  <a:pt x="7" y="40"/>
                                </a:lnTo>
                                <a:lnTo>
                                  <a:pt x="9" y="45"/>
                                </a:lnTo>
                                <a:lnTo>
                                  <a:pt x="17" y="50"/>
                                </a:lnTo>
                                <a:lnTo>
                                  <a:pt x="22" y="53"/>
                                </a:lnTo>
                                <a:lnTo>
                                  <a:pt x="27" y="55"/>
                                </a:lnTo>
                                <a:lnTo>
                                  <a:pt x="34" y="55"/>
                                </a:lnTo>
                                <a:lnTo>
                                  <a:pt x="37" y="55"/>
                                </a:lnTo>
                                <a:lnTo>
                                  <a:pt x="34" y="53"/>
                                </a:lnTo>
                                <a:lnTo>
                                  <a:pt x="34" y="50"/>
                                </a:lnTo>
                                <a:lnTo>
                                  <a:pt x="22" y="48"/>
                                </a:lnTo>
                                <a:lnTo>
                                  <a:pt x="14" y="40"/>
                                </a:lnTo>
                                <a:lnTo>
                                  <a:pt x="7" y="33"/>
                                </a:lnTo>
                                <a:lnTo>
                                  <a:pt x="5" y="20"/>
                                </a:lnTo>
                                <a:lnTo>
                                  <a:pt x="7" y="13"/>
                                </a:lnTo>
                                <a:lnTo>
                                  <a:pt x="9" y="5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868"/>
                        <wps:cNvSpPr>
                          <a:spLocks/>
                        </wps:cNvSpPr>
                        <wps:spPr bwMode="auto">
                          <a:xfrm>
                            <a:off x="6650" y="948"/>
                            <a:ext cx="32" cy="50"/>
                          </a:xfrm>
                          <a:custGeom>
                            <a:avLst/>
                            <a:gdLst>
                              <a:gd name="T0" fmla="*/ 5 w 32"/>
                              <a:gd name="T1" fmla="*/ 0 h 50"/>
                              <a:gd name="T2" fmla="*/ 3 w 32"/>
                              <a:gd name="T3" fmla="*/ 7 h 50"/>
                              <a:gd name="T4" fmla="*/ 0 w 32"/>
                              <a:gd name="T5" fmla="*/ 17 h 50"/>
                              <a:gd name="T6" fmla="*/ 3 w 32"/>
                              <a:gd name="T7" fmla="*/ 30 h 50"/>
                              <a:gd name="T8" fmla="*/ 10 w 32"/>
                              <a:gd name="T9" fmla="*/ 40 h 50"/>
                              <a:gd name="T10" fmla="*/ 20 w 32"/>
                              <a:gd name="T11" fmla="*/ 47 h 50"/>
                              <a:gd name="T12" fmla="*/ 32 w 32"/>
                              <a:gd name="T13" fmla="*/ 50 h 50"/>
                              <a:gd name="T14" fmla="*/ 32 w 32"/>
                              <a:gd name="T15" fmla="*/ 50 h 50"/>
                              <a:gd name="T16" fmla="*/ 30 w 32"/>
                              <a:gd name="T17" fmla="*/ 47 h 50"/>
                              <a:gd name="T18" fmla="*/ 30 w 32"/>
                              <a:gd name="T19" fmla="*/ 45 h 50"/>
                              <a:gd name="T20" fmla="*/ 20 w 32"/>
                              <a:gd name="T21" fmla="*/ 42 h 50"/>
                              <a:gd name="T22" fmla="*/ 12 w 32"/>
                              <a:gd name="T23" fmla="*/ 35 h 50"/>
                              <a:gd name="T24" fmla="*/ 7 w 32"/>
                              <a:gd name="T25" fmla="*/ 27 h 50"/>
                              <a:gd name="T26" fmla="*/ 5 w 32"/>
                              <a:gd name="T27" fmla="*/ 17 h 50"/>
                              <a:gd name="T28" fmla="*/ 7 w 32"/>
                              <a:gd name="T29" fmla="*/ 12 h 50"/>
                              <a:gd name="T30" fmla="*/ 7 w 32"/>
                              <a:gd name="T31" fmla="*/ 7 h 50"/>
                              <a:gd name="T32" fmla="*/ 7 w 32"/>
                              <a:gd name="T33" fmla="*/ 2 h 50"/>
                              <a:gd name="T34" fmla="*/ 5 w 32"/>
                              <a:gd name="T3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3" y="30"/>
                                </a:lnTo>
                                <a:lnTo>
                                  <a:pt x="10" y="40"/>
                                </a:lnTo>
                                <a:lnTo>
                                  <a:pt x="20" y="47"/>
                                </a:lnTo>
                                <a:lnTo>
                                  <a:pt x="32" y="50"/>
                                </a:lnTo>
                                <a:lnTo>
                                  <a:pt x="30" y="47"/>
                                </a:lnTo>
                                <a:lnTo>
                                  <a:pt x="30" y="45"/>
                                </a:lnTo>
                                <a:lnTo>
                                  <a:pt x="20" y="42"/>
                                </a:lnTo>
                                <a:lnTo>
                                  <a:pt x="12" y="35"/>
                                </a:lnTo>
                                <a:lnTo>
                                  <a:pt x="7" y="27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869"/>
                        <wps:cNvSpPr>
                          <a:spLocks/>
                        </wps:cNvSpPr>
                        <wps:spPr bwMode="auto">
                          <a:xfrm>
                            <a:off x="6653" y="950"/>
                            <a:ext cx="29" cy="45"/>
                          </a:xfrm>
                          <a:custGeom>
                            <a:avLst/>
                            <a:gdLst>
                              <a:gd name="T0" fmla="*/ 4 w 29"/>
                              <a:gd name="T1" fmla="*/ 0 h 45"/>
                              <a:gd name="T2" fmla="*/ 2 w 29"/>
                              <a:gd name="T3" fmla="*/ 8 h 45"/>
                              <a:gd name="T4" fmla="*/ 0 w 29"/>
                              <a:gd name="T5" fmla="*/ 15 h 45"/>
                              <a:gd name="T6" fmla="*/ 2 w 29"/>
                              <a:gd name="T7" fmla="*/ 28 h 45"/>
                              <a:gd name="T8" fmla="*/ 9 w 29"/>
                              <a:gd name="T9" fmla="*/ 35 h 45"/>
                              <a:gd name="T10" fmla="*/ 17 w 29"/>
                              <a:gd name="T11" fmla="*/ 43 h 45"/>
                              <a:gd name="T12" fmla="*/ 29 w 29"/>
                              <a:gd name="T13" fmla="*/ 45 h 45"/>
                              <a:gd name="T14" fmla="*/ 27 w 29"/>
                              <a:gd name="T15" fmla="*/ 43 h 45"/>
                              <a:gd name="T16" fmla="*/ 24 w 29"/>
                              <a:gd name="T17" fmla="*/ 40 h 45"/>
                              <a:gd name="T18" fmla="*/ 17 w 29"/>
                              <a:gd name="T19" fmla="*/ 35 h 45"/>
                              <a:gd name="T20" fmla="*/ 12 w 29"/>
                              <a:gd name="T21" fmla="*/ 30 h 45"/>
                              <a:gd name="T22" fmla="*/ 7 w 29"/>
                              <a:gd name="T23" fmla="*/ 23 h 45"/>
                              <a:gd name="T24" fmla="*/ 4 w 29"/>
                              <a:gd name="T25" fmla="*/ 15 h 45"/>
                              <a:gd name="T26" fmla="*/ 7 w 29"/>
                              <a:gd name="T27" fmla="*/ 10 h 45"/>
                              <a:gd name="T28" fmla="*/ 7 w 29"/>
                              <a:gd name="T29" fmla="*/ 8 h 45"/>
                              <a:gd name="T30" fmla="*/ 4 w 29"/>
                              <a:gd name="T31" fmla="*/ 5 h 45"/>
                              <a:gd name="T32" fmla="*/ 4 w 29"/>
                              <a:gd name="T33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45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2" y="28"/>
                                </a:lnTo>
                                <a:lnTo>
                                  <a:pt x="9" y="35"/>
                                </a:lnTo>
                                <a:lnTo>
                                  <a:pt x="17" y="43"/>
                                </a:lnTo>
                                <a:lnTo>
                                  <a:pt x="29" y="45"/>
                                </a:lnTo>
                                <a:lnTo>
                                  <a:pt x="27" y="43"/>
                                </a:lnTo>
                                <a:lnTo>
                                  <a:pt x="24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3"/>
                                </a:lnTo>
                                <a:lnTo>
                                  <a:pt x="4" y="15"/>
                                </a:lnTo>
                                <a:lnTo>
                                  <a:pt x="7" y="10"/>
                                </a:lnTo>
                                <a:lnTo>
                                  <a:pt x="7" y="8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870"/>
                        <wps:cNvSpPr>
                          <a:spLocks/>
                        </wps:cNvSpPr>
                        <wps:spPr bwMode="auto">
                          <a:xfrm>
                            <a:off x="6655" y="955"/>
                            <a:ext cx="25" cy="38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38"/>
                              <a:gd name="T2" fmla="*/ 2 w 25"/>
                              <a:gd name="T3" fmla="*/ 5 h 38"/>
                              <a:gd name="T4" fmla="*/ 0 w 25"/>
                              <a:gd name="T5" fmla="*/ 10 h 38"/>
                              <a:gd name="T6" fmla="*/ 2 w 25"/>
                              <a:gd name="T7" fmla="*/ 20 h 38"/>
                              <a:gd name="T8" fmla="*/ 7 w 25"/>
                              <a:gd name="T9" fmla="*/ 28 h 38"/>
                              <a:gd name="T10" fmla="*/ 15 w 25"/>
                              <a:gd name="T11" fmla="*/ 35 h 38"/>
                              <a:gd name="T12" fmla="*/ 25 w 25"/>
                              <a:gd name="T13" fmla="*/ 38 h 38"/>
                              <a:gd name="T14" fmla="*/ 22 w 25"/>
                              <a:gd name="T15" fmla="*/ 35 h 38"/>
                              <a:gd name="T16" fmla="*/ 20 w 25"/>
                              <a:gd name="T17" fmla="*/ 30 h 38"/>
                              <a:gd name="T18" fmla="*/ 15 w 25"/>
                              <a:gd name="T19" fmla="*/ 28 h 38"/>
                              <a:gd name="T20" fmla="*/ 10 w 25"/>
                              <a:gd name="T21" fmla="*/ 23 h 38"/>
                              <a:gd name="T22" fmla="*/ 7 w 25"/>
                              <a:gd name="T23" fmla="*/ 18 h 38"/>
                              <a:gd name="T24" fmla="*/ 5 w 25"/>
                              <a:gd name="T25" fmla="*/ 10 h 38"/>
                              <a:gd name="T26" fmla="*/ 5 w 25"/>
                              <a:gd name="T27" fmla="*/ 8 h 38"/>
                              <a:gd name="T28" fmla="*/ 7 w 25"/>
                              <a:gd name="T29" fmla="*/ 5 h 38"/>
                              <a:gd name="T30" fmla="*/ 5 w 25"/>
                              <a:gd name="T31" fmla="*/ 3 h 38"/>
                              <a:gd name="T32" fmla="*/ 2 w 25"/>
                              <a:gd name="T3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8"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20"/>
                                </a:lnTo>
                                <a:lnTo>
                                  <a:pt x="7" y="28"/>
                                </a:lnTo>
                                <a:lnTo>
                                  <a:pt x="15" y="35"/>
                                </a:lnTo>
                                <a:lnTo>
                                  <a:pt x="25" y="38"/>
                                </a:lnTo>
                                <a:lnTo>
                                  <a:pt x="22" y="35"/>
                                </a:lnTo>
                                <a:lnTo>
                                  <a:pt x="20" y="30"/>
                                </a:lnTo>
                                <a:lnTo>
                                  <a:pt x="15" y="28"/>
                                </a:lnTo>
                                <a:lnTo>
                                  <a:pt x="10" y="23"/>
                                </a:lnTo>
                                <a:lnTo>
                                  <a:pt x="7" y="18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7" y="5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871"/>
                        <wps:cNvSpPr>
                          <a:spLocks/>
                        </wps:cNvSpPr>
                        <wps:spPr bwMode="auto">
                          <a:xfrm>
                            <a:off x="6657" y="958"/>
                            <a:ext cx="20" cy="3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32"/>
                              <a:gd name="T2" fmla="*/ 3 w 20"/>
                              <a:gd name="T3" fmla="*/ 2 h 32"/>
                              <a:gd name="T4" fmla="*/ 0 w 20"/>
                              <a:gd name="T5" fmla="*/ 7 h 32"/>
                              <a:gd name="T6" fmla="*/ 3 w 20"/>
                              <a:gd name="T7" fmla="*/ 15 h 32"/>
                              <a:gd name="T8" fmla="*/ 8 w 20"/>
                              <a:gd name="T9" fmla="*/ 22 h 32"/>
                              <a:gd name="T10" fmla="*/ 13 w 20"/>
                              <a:gd name="T11" fmla="*/ 27 h 32"/>
                              <a:gd name="T12" fmla="*/ 20 w 20"/>
                              <a:gd name="T13" fmla="*/ 32 h 32"/>
                              <a:gd name="T14" fmla="*/ 18 w 20"/>
                              <a:gd name="T15" fmla="*/ 27 h 32"/>
                              <a:gd name="T16" fmla="*/ 15 w 20"/>
                              <a:gd name="T17" fmla="*/ 25 h 32"/>
                              <a:gd name="T18" fmla="*/ 8 w 20"/>
                              <a:gd name="T19" fmla="*/ 17 h 32"/>
                              <a:gd name="T20" fmla="*/ 5 w 20"/>
                              <a:gd name="T21" fmla="*/ 7 h 32"/>
                              <a:gd name="T22" fmla="*/ 5 w 20"/>
                              <a:gd name="T23" fmla="*/ 7 h 32"/>
                              <a:gd name="T24" fmla="*/ 5 w 20"/>
                              <a:gd name="T25" fmla="*/ 2 h 32"/>
                              <a:gd name="T26" fmla="*/ 3 w 20"/>
                              <a:gd name="T2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32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5"/>
                                </a:lnTo>
                                <a:lnTo>
                                  <a:pt x="8" y="22"/>
                                </a:lnTo>
                                <a:lnTo>
                                  <a:pt x="13" y="27"/>
                                </a:lnTo>
                                <a:lnTo>
                                  <a:pt x="20" y="32"/>
                                </a:lnTo>
                                <a:lnTo>
                                  <a:pt x="18" y="27"/>
                                </a:lnTo>
                                <a:lnTo>
                                  <a:pt x="15" y="25"/>
                                </a:lnTo>
                                <a:lnTo>
                                  <a:pt x="8" y="17"/>
                                </a:lnTo>
                                <a:lnTo>
                                  <a:pt x="5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872"/>
                        <wps:cNvSpPr>
                          <a:spLocks/>
                        </wps:cNvSpPr>
                        <wps:spPr bwMode="auto">
                          <a:xfrm>
                            <a:off x="6660" y="960"/>
                            <a:ext cx="15" cy="25"/>
                          </a:xfrm>
                          <a:custGeom>
                            <a:avLst/>
                            <a:gdLst>
                              <a:gd name="T0" fmla="*/ 2 w 15"/>
                              <a:gd name="T1" fmla="*/ 0 h 25"/>
                              <a:gd name="T2" fmla="*/ 0 w 15"/>
                              <a:gd name="T3" fmla="*/ 3 h 25"/>
                              <a:gd name="T4" fmla="*/ 0 w 15"/>
                              <a:gd name="T5" fmla="*/ 5 h 25"/>
                              <a:gd name="T6" fmla="*/ 2 w 15"/>
                              <a:gd name="T7" fmla="*/ 13 h 25"/>
                              <a:gd name="T8" fmla="*/ 5 w 15"/>
                              <a:gd name="T9" fmla="*/ 18 h 25"/>
                              <a:gd name="T10" fmla="*/ 10 w 15"/>
                              <a:gd name="T11" fmla="*/ 23 h 25"/>
                              <a:gd name="T12" fmla="*/ 15 w 15"/>
                              <a:gd name="T13" fmla="*/ 25 h 25"/>
                              <a:gd name="T14" fmla="*/ 7 w 15"/>
                              <a:gd name="T15" fmla="*/ 15 h 25"/>
                              <a:gd name="T16" fmla="*/ 2 w 15"/>
                              <a:gd name="T1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3"/>
                                </a:lnTo>
                                <a:lnTo>
                                  <a:pt x="5" y="18"/>
                                </a:lnTo>
                                <a:lnTo>
                                  <a:pt x="10" y="23"/>
                                </a:lnTo>
                                <a:lnTo>
                                  <a:pt x="15" y="25"/>
                                </a:lnTo>
                                <a:lnTo>
                                  <a:pt x="7" y="1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873"/>
                        <wps:cNvSpPr>
                          <a:spLocks/>
                        </wps:cNvSpPr>
                        <wps:spPr bwMode="auto">
                          <a:xfrm>
                            <a:off x="6662" y="965"/>
                            <a:ext cx="10" cy="18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8"/>
                              <a:gd name="T2" fmla="*/ 0 w 10"/>
                              <a:gd name="T3" fmla="*/ 0 h 18"/>
                              <a:gd name="T4" fmla="*/ 3 w 10"/>
                              <a:gd name="T5" fmla="*/ 10 h 18"/>
                              <a:gd name="T6" fmla="*/ 10 w 10"/>
                              <a:gd name="T7" fmla="*/ 18 h 18"/>
                              <a:gd name="T8" fmla="*/ 5 w 10"/>
                              <a:gd name="T9" fmla="*/ 8 h 18"/>
                              <a:gd name="T10" fmla="*/ 0 w 10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0"/>
                                </a:lnTo>
                                <a:lnTo>
                                  <a:pt x="10" y="18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874"/>
                        <wps:cNvSpPr>
                          <a:spLocks/>
                        </wps:cNvSpPr>
                        <wps:spPr bwMode="auto">
                          <a:xfrm>
                            <a:off x="6630" y="873"/>
                            <a:ext cx="105" cy="185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67 h 185"/>
                              <a:gd name="T2" fmla="*/ 82 w 105"/>
                              <a:gd name="T3" fmla="*/ 152 h 185"/>
                              <a:gd name="T4" fmla="*/ 62 w 105"/>
                              <a:gd name="T5" fmla="*/ 135 h 185"/>
                              <a:gd name="T6" fmla="*/ 47 w 105"/>
                              <a:gd name="T7" fmla="*/ 120 h 185"/>
                              <a:gd name="T8" fmla="*/ 37 w 105"/>
                              <a:gd name="T9" fmla="*/ 100 h 185"/>
                              <a:gd name="T10" fmla="*/ 20 w 105"/>
                              <a:gd name="T11" fmla="*/ 57 h 185"/>
                              <a:gd name="T12" fmla="*/ 0 w 105"/>
                              <a:gd name="T13" fmla="*/ 0 h 185"/>
                              <a:gd name="T14" fmla="*/ 10 w 105"/>
                              <a:gd name="T15" fmla="*/ 50 h 185"/>
                              <a:gd name="T16" fmla="*/ 18 w 105"/>
                              <a:gd name="T17" fmla="*/ 100 h 185"/>
                              <a:gd name="T18" fmla="*/ 23 w 105"/>
                              <a:gd name="T19" fmla="*/ 122 h 185"/>
                              <a:gd name="T20" fmla="*/ 32 w 105"/>
                              <a:gd name="T21" fmla="*/ 145 h 185"/>
                              <a:gd name="T22" fmla="*/ 42 w 105"/>
                              <a:gd name="T23" fmla="*/ 165 h 185"/>
                              <a:gd name="T24" fmla="*/ 57 w 105"/>
                              <a:gd name="T25" fmla="*/ 185 h 185"/>
                              <a:gd name="T26" fmla="*/ 82 w 105"/>
                              <a:gd name="T27" fmla="*/ 177 h 185"/>
                              <a:gd name="T28" fmla="*/ 105 w 105"/>
                              <a:gd name="T29" fmla="*/ 167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5" h="185">
                                <a:moveTo>
                                  <a:pt x="105" y="167"/>
                                </a:moveTo>
                                <a:lnTo>
                                  <a:pt x="82" y="152"/>
                                </a:lnTo>
                                <a:lnTo>
                                  <a:pt x="62" y="135"/>
                                </a:lnTo>
                                <a:lnTo>
                                  <a:pt x="47" y="120"/>
                                </a:lnTo>
                                <a:lnTo>
                                  <a:pt x="37" y="100"/>
                                </a:lnTo>
                                <a:lnTo>
                                  <a:pt x="20" y="57"/>
                                </a:lnTo>
                                <a:lnTo>
                                  <a:pt x="0" y="0"/>
                                </a:lnTo>
                                <a:lnTo>
                                  <a:pt x="10" y="50"/>
                                </a:lnTo>
                                <a:lnTo>
                                  <a:pt x="18" y="100"/>
                                </a:lnTo>
                                <a:lnTo>
                                  <a:pt x="23" y="122"/>
                                </a:lnTo>
                                <a:lnTo>
                                  <a:pt x="32" y="145"/>
                                </a:lnTo>
                                <a:lnTo>
                                  <a:pt x="42" y="165"/>
                                </a:lnTo>
                                <a:lnTo>
                                  <a:pt x="57" y="185"/>
                                </a:lnTo>
                                <a:lnTo>
                                  <a:pt x="82" y="177"/>
                                </a:lnTo>
                                <a:lnTo>
                                  <a:pt x="105" y="1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875"/>
                        <wps:cNvSpPr>
                          <a:spLocks noEditPoints="1"/>
                        </wps:cNvSpPr>
                        <wps:spPr bwMode="auto">
                          <a:xfrm>
                            <a:off x="6409" y="631"/>
                            <a:ext cx="169" cy="2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20 h 20"/>
                              <a:gd name="T2" fmla="*/ 169 w 169"/>
                              <a:gd name="T3" fmla="*/ 20 h 20"/>
                              <a:gd name="T4" fmla="*/ 169 w 169"/>
                              <a:gd name="T5" fmla="*/ 20 h 20"/>
                              <a:gd name="T6" fmla="*/ 169 w 169"/>
                              <a:gd name="T7" fmla="*/ 20 h 20"/>
                              <a:gd name="T8" fmla="*/ 5 w 169"/>
                              <a:gd name="T9" fmla="*/ 0 h 20"/>
                              <a:gd name="T10" fmla="*/ 2 w 169"/>
                              <a:gd name="T11" fmla="*/ 0 h 20"/>
                              <a:gd name="T12" fmla="*/ 0 w 169"/>
                              <a:gd name="T13" fmla="*/ 0 h 20"/>
                              <a:gd name="T14" fmla="*/ 5 w 169"/>
                              <a:gd name="T15" fmla="*/ 3 h 20"/>
                              <a:gd name="T16" fmla="*/ 5 w 169"/>
                              <a:gd name="T17" fmla="*/ 3 h 20"/>
                              <a:gd name="T18" fmla="*/ 5 w 169"/>
                              <a:gd name="T1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20">
                                <a:moveTo>
                                  <a:pt x="169" y="20"/>
                                </a:moveTo>
                                <a:lnTo>
                                  <a:pt x="16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876"/>
                        <wps:cNvSpPr>
                          <a:spLocks noEditPoints="1"/>
                        </wps:cNvSpPr>
                        <wps:spPr bwMode="auto">
                          <a:xfrm>
                            <a:off x="6411" y="631"/>
                            <a:ext cx="167" cy="52"/>
                          </a:xfrm>
                          <a:custGeom>
                            <a:avLst/>
                            <a:gdLst>
                              <a:gd name="T0" fmla="*/ 0 w 167"/>
                              <a:gd name="T1" fmla="*/ 0 h 52"/>
                              <a:gd name="T2" fmla="*/ 0 w 167"/>
                              <a:gd name="T3" fmla="*/ 3 h 52"/>
                              <a:gd name="T4" fmla="*/ 5 w 167"/>
                              <a:gd name="T5" fmla="*/ 5 h 52"/>
                              <a:gd name="T6" fmla="*/ 5 w 167"/>
                              <a:gd name="T7" fmla="*/ 3 h 52"/>
                              <a:gd name="T8" fmla="*/ 5 w 167"/>
                              <a:gd name="T9" fmla="*/ 3 h 52"/>
                              <a:gd name="T10" fmla="*/ 3 w 167"/>
                              <a:gd name="T11" fmla="*/ 0 h 52"/>
                              <a:gd name="T12" fmla="*/ 0 w 167"/>
                              <a:gd name="T13" fmla="*/ 0 h 52"/>
                              <a:gd name="T14" fmla="*/ 167 w 167"/>
                              <a:gd name="T15" fmla="*/ 20 h 52"/>
                              <a:gd name="T16" fmla="*/ 164 w 167"/>
                              <a:gd name="T17" fmla="*/ 20 h 52"/>
                              <a:gd name="T18" fmla="*/ 164 w 167"/>
                              <a:gd name="T19" fmla="*/ 23 h 52"/>
                              <a:gd name="T20" fmla="*/ 164 w 167"/>
                              <a:gd name="T21" fmla="*/ 25 h 52"/>
                              <a:gd name="T22" fmla="*/ 164 w 167"/>
                              <a:gd name="T23" fmla="*/ 23 h 52"/>
                              <a:gd name="T24" fmla="*/ 167 w 167"/>
                              <a:gd name="T25" fmla="*/ 20 h 52"/>
                              <a:gd name="T26" fmla="*/ 159 w 167"/>
                              <a:gd name="T27" fmla="*/ 52 h 52"/>
                              <a:gd name="T28" fmla="*/ 164 w 167"/>
                              <a:gd name="T29" fmla="*/ 45 h 52"/>
                              <a:gd name="T30" fmla="*/ 164 w 167"/>
                              <a:gd name="T31" fmla="*/ 37 h 52"/>
                              <a:gd name="T32" fmla="*/ 162 w 167"/>
                              <a:gd name="T33" fmla="*/ 45 h 52"/>
                              <a:gd name="T34" fmla="*/ 159 w 167"/>
                              <a:gd name="T3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7" h="52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67" y="20"/>
                                </a:moveTo>
                                <a:lnTo>
                                  <a:pt x="164" y="20"/>
                                </a:lnTo>
                                <a:lnTo>
                                  <a:pt x="164" y="23"/>
                                </a:lnTo>
                                <a:lnTo>
                                  <a:pt x="164" y="25"/>
                                </a:lnTo>
                                <a:lnTo>
                                  <a:pt x="164" y="23"/>
                                </a:lnTo>
                                <a:lnTo>
                                  <a:pt x="167" y="20"/>
                                </a:lnTo>
                                <a:close/>
                                <a:moveTo>
                                  <a:pt x="159" y="52"/>
                                </a:moveTo>
                                <a:lnTo>
                                  <a:pt x="164" y="45"/>
                                </a:lnTo>
                                <a:lnTo>
                                  <a:pt x="164" y="37"/>
                                </a:lnTo>
                                <a:lnTo>
                                  <a:pt x="162" y="45"/>
                                </a:lnTo>
                                <a:lnTo>
                                  <a:pt x="15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877"/>
                        <wps:cNvSpPr>
                          <a:spLocks noEditPoints="1"/>
                        </wps:cNvSpPr>
                        <wps:spPr bwMode="auto">
                          <a:xfrm>
                            <a:off x="6414" y="631"/>
                            <a:ext cx="164" cy="5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20 h 57"/>
                              <a:gd name="T2" fmla="*/ 164 w 164"/>
                              <a:gd name="T3" fmla="*/ 20 h 57"/>
                              <a:gd name="T4" fmla="*/ 161 w 164"/>
                              <a:gd name="T5" fmla="*/ 20 h 57"/>
                              <a:gd name="T6" fmla="*/ 159 w 164"/>
                              <a:gd name="T7" fmla="*/ 20 h 57"/>
                              <a:gd name="T8" fmla="*/ 159 w 164"/>
                              <a:gd name="T9" fmla="*/ 25 h 57"/>
                              <a:gd name="T10" fmla="*/ 159 w 164"/>
                              <a:gd name="T11" fmla="*/ 30 h 57"/>
                              <a:gd name="T12" fmla="*/ 156 w 164"/>
                              <a:gd name="T13" fmla="*/ 42 h 57"/>
                              <a:gd name="T14" fmla="*/ 154 w 164"/>
                              <a:gd name="T15" fmla="*/ 57 h 57"/>
                              <a:gd name="T16" fmla="*/ 154 w 164"/>
                              <a:gd name="T17" fmla="*/ 55 h 57"/>
                              <a:gd name="T18" fmla="*/ 161 w 164"/>
                              <a:gd name="T19" fmla="*/ 37 h 57"/>
                              <a:gd name="T20" fmla="*/ 164 w 164"/>
                              <a:gd name="T21" fmla="*/ 20 h 57"/>
                              <a:gd name="T22" fmla="*/ 0 w 164"/>
                              <a:gd name="T23" fmla="*/ 0 h 57"/>
                              <a:gd name="T24" fmla="*/ 0 w 164"/>
                              <a:gd name="T25" fmla="*/ 3 h 57"/>
                              <a:gd name="T26" fmla="*/ 0 w 164"/>
                              <a:gd name="T27" fmla="*/ 3 h 57"/>
                              <a:gd name="T28" fmla="*/ 5 w 164"/>
                              <a:gd name="T29" fmla="*/ 5 h 57"/>
                              <a:gd name="T30" fmla="*/ 5 w 164"/>
                              <a:gd name="T31" fmla="*/ 5 h 57"/>
                              <a:gd name="T32" fmla="*/ 5 w 164"/>
                              <a:gd name="T33" fmla="*/ 3 h 57"/>
                              <a:gd name="T34" fmla="*/ 2 w 164"/>
                              <a:gd name="T35" fmla="*/ 3 h 57"/>
                              <a:gd name="T36" fmla="*/ 0 w 164"/>
                              <a:gd name="T3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4" h="57">
                                <a:moveTo>
                                  <a:pt x="164" y="20"/>
                                </a:moveTo>
                                <a:lnTo>
                                  <a:pt x="164" y="20"/>
                                </a:lnTo>
                                <a:lnTo>
                                  <a:pt x="161" y="20"/>
                                </a:lnTo>
                                <a:lnTo>
                                  <a:pt x="159" y="20"/>
                                </a:lnTo>
                                <a:lnTo>
                                  <a:pt x="159" y="25"/>
                                </a:lnTo>
                                <a:lnTo>
                                  <a:pt x="159" y="30"/>
                                </a:lnTo>
                                <a:lnTo>
                                  <a:pt x="156" y="42"/>
                                </a:lnTo>
                                <a:lnTo>
                                  <a:pt x="154" y="57"/>
                                </a:lnTo>
                                <a:lnTo>
                                  <a:pt x="154" y="55"/>
                                </a:lnTo>
                                <a:lnTo>
                                  <a:pt x="161" y="37"/>
                                </a:lnTo>
                                <a:lnTo>
                                  <a:pt x="164" y="2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878"/>
                        <wps:cNvSpPr>
                          <a:spLocks noEditPoints="1"/>
                        </wps:cNvSpPr>
                        <wps:spPr bwMode="auto">
                          <a:xfrm>
                            <a:off x="6416" y="634"/>
                            <a:ext cx="159" cy="54"/>
                          </a:xfrm>
                          <a:custGeom>
                            <a:avLst/>
                            <a:gdLst>
                              <a:gd name="T0" fmla="*/ 159 w 159"/>
                              <a:gd name="T1" fmla="*/ 22 h 54"/>
                              <a:gd name="T2" fmla="*/ 159 w 159"/>
                              <a:gd name="T3" fmla="*/ 20 h 54"/>
                              <a:gd name="T4" fmla="*/ 159 w 159"/>
                              <a:gd name="T5" fmla="*/ 17 h 54"/>
                              <a:gd name="T6" fmla="*/ 157 w 159"/>
                              <a:gd name="T7" fmla="*/ 17 h 54"/>
                              <a:gd name="T8" fmla="*/ 154 w 159"/>
                              <a:gd name="T9" fmla="*/ 20 h 54"/>
                              <a:gd name="T10" fmla="*/ 154 w 159"/>
                              <a:gd name="T11" fmla="*/ 22 h 54"/>
                              <a:gd name="T12" fmla="*/ 154 w 159"/>
                              <a:gd name="T13" fmla="*/ 27 h 54"/>
                              <a:gd name="T14" fmla="*/ 152 w 159"/>
                              <a:gd name="T15" fmla="*/ 42 h 54"/>
                              <a:gd name="T16" fmla="*/ 150 w 159"/>
                              <a:gd name="T17" fmla="*/ 54 h 54"/>
                              <a:gd name="T18" fmla="*/ 152 w 159"/>
                              <a:gd name="T19" fmla="*/ 54 h 54"/>
                              <a:gd name="T20" fmla="*/ 152 w 159"/>
                              <a:gd name="T21" fmla="*/ 52 h 54"/>
                              <a:gd name="T22" fmla="*/ 154 w 159"/>
                              <a:gd name="T23" fmla="*/ 52 h 54"/>
                              <a:gd name="T24" fmla="*/ 154 w 159"/>
                              <a:gd name="T25" fmla="*/ 49 h 54"/>
                              <a:gd name="T26" fmla="*/ 157 w 159"/>
                              <a:gd name="T27" fmla="*/ 42 h 54"/>
                              <a:gd name="T28" fmla="*/ 159 w 159"/>
                              <a:gd name="T29" fmla="*/ 34 h 54"/>
                              <a:gd name="T30" fmla="*/ 157 w 159"/>
                              <a:gd name="T31" fmla="*/ 27 h 54"/>
                              <a:gd name="T32" fmla="*/ 159 w 159"/>
                              <a:gd name="T33" fmla="*/ 22 h 54"/>
                              <a:gd name="T34" fmla="*/ 0 w 159"/>
                              <a:gd name="T35" fmla="*/ 0 h 54"/>
                              <a:gd name="T36" fmla="*/ 0 w 159"/>
                              <a:gd name="T37" fmla="*/ 0 h 54"/>
                              <a:gd name="T38" fmla="*/ 0 w 159"/>
                              <a:gd name="T39" fmla="*/ 2 h 54"/>
                              <a:gd name="T40" fmla="*/ 5 w 159"/>
                              <a:gd name="T41" fmla="*/ 5 h 54"/>
                              <a:gd name="T42" fmla="*/ 5 w 159"/>
                              <a:gd name="T43" fmla="*/ 2 h 54"/>
                              <a:gd name="T44" fmla="*/ 5 w 159"/>
                              <a:gd name="T45" fmla="*/ 0 h 54"/>
                              <a:gd name="T46" fmla="*/ 3 w 159"/>
                              <a:gd name="T47" fmla="*/ 0 h 54"/>
                              <a:gd name="T48" fmla="*/ 0 w 159"/>
                              <a:gd name="T4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9" h="54">
                                <a:moveTo>
                                  <a:pt x="159" y="22"/>
                                </a:moveTo>
                                <a:lnTo>
                                  <a:pt x="159" y="20"/>
                                </a:lnTo>
                                <a:lnTo>
                                  <a:pt x="159" y="17"/>
                                </a:lnTo>
                                <a:lnTo>
                                  <a:pt x="157" y="17"/>
                                </a:lnTo>
                                <a:lnTo>
                                  <a:pt x="154" y="20"/>
                                </a:lnTo>
                                <a:lnTo>
                                  <a:pt x="154" y="22"/>
                                </a:lnTo>
                                <a:lnTo>
                                  <a:pt x="154" y="27"/>
                                </a:lnTo>
                                <a:lnTo>
                                  <a:pt x="152" y="42"/>
                                </a:lnTo>
                                <a:lnTo>
                                  <a:pt x="150" y="54"/>
                                </a:lnTo>
                                <a:lnTo>
                                  <a:pt x="152" y="54"/>
                                </a:lnTo>
                                <a:lnTo>
                                  <a:pt x="152" y="52"/>
                                </a:lnTo>
                                <a:lnTo>
                                  <a:pt x="154" y="52"/>
                                </a:lnTo>
                                <a:lnTo>
                                  <a:pt x="154" y="49"/>
                                </a:lnTo>
                                <a:lnTo>
                                  <a:pt x="157" y="42"/>
                                </a:lnTo>
                                <a:lnTo>
                                  <a:pt x="159" y="34"/>
                                </a:lnTo>
                                <a:lnTo>
                                  <a:pt x="157" y="27"/>
                                </a:lnTo>
                                <a:lnTo>
                                  <a:pt x="159" y="2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879"/>
                        <wps:cNvSpPr>
                          <a:spLocks noEditPoints="1"/>
                        </wps:cNvSpPr>
                        <wps:spPr bwMode="auto">
                          <a:xfrm>
                            <a:off x="6419" y="634"/>
                            <a:ext cx="154" cy="54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7 h 54"/>
                              <a:gd name="T2" fmla="*/ 154 w 154"/>
                              <a:gd name="T3" fmla="*/ 22 h 54"/>
                              <a:gd name="T4" fmla="*/ 154 w 154"/>
                              <a:gd name="T5" fmla="*/ 17 h 54"/>
                              <a:gd name="T6" fmla="*/ 151 w 154"/>
                              <a:gd name="T7" fmla="*/ 20 h 54"/>
                              <a:gd name="T8" fmla="*/ 149 w 154"/>
                              <a:gd name="T9" fmla="*/ 20 h 54"/>
                              <a:gd name="T10" fmla="*/ 149 w 154"/>
                              <a:gd name="T11" fmla="*/ 25 h 54"/>
                              <a:gd name="T12" fmla="*/ 149 w 154"/>
                              <a:gd name="T13" fmla="*/ 27 h 54"/>
                              <a:gd name="T14" fmla="*/ 147 w 154"/>
                              <a:gd name="T15" fmla="*/ 42 h 54"/>
                              <a:gd name="T16" fmla="*/ 144 w 154"/>
                              <a:gd name="T17" fmla="*/ 54 h 54"/>
                              <a:gd name="T18" fmla="*/ 147 w 154"/>
                              <a:gd name="T19" fmla="*/ 54 h 54"/>
                              <a:gd name="T20" fmla="*/ 149 w 154"/>
                              <a:gd name="T21" fmla="*/ 54 h 54"/>
                              <a:gd name="T22" fmla="*/ 151 w 154"/>
                              <a:gd name="T23" fmla="*/ 39 h 54"/>
                              <a:gd name="T24" fmla="*/ 154 w 154"/>
                              <a:gd name="T25" fmla="*/ 27 h 54"/>
                              <a:gd name="T26" fmla="*/ 0 w 154"/>
                              <a:gd name="T27" fmla="*/ 0 h 54"/>
                              <a:gd name="T28" fmla="*/ 0 w 154"/>
                              <a:gd name="T29" fmla="*/ 2 h 54"/>
                              <a:gd name="T30" fmla="*/ 0 w 154"/>
                              <a:gd name="T31" fmla="*/ 2 h 54"/>
                              <a:gd name="T32" fmla="*/ 2 w 154"/>
                              <a:gd name="T33" fmla="*/ 7 h 54"/>
                              <a:gd name="T34" fmla="*/ 5 w 154"/>
                              <a:gd name="T35" fmla="*/ 2 h 54"/>
                              <a:gd name="T36" fmla="*/ 5 w 154"/>
                              <a:gd name="T37" fmla="*/ 0 h 54"/>
                              <a:gd name="T38" fmla="*/ 2 w 154"/>
                              <a:gd name="T39" fmla="*/ 0 h 54"/>
                              <a:gd name="T40" fmla="*/ 0 w 154"/>
                              <a:gd name="T4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54">
                                <a:moveTo>
                                  <a:pt x="154" y="27"/>
                                </a:moveTo>
                                <a:lnTo>
                                  <a:pt x="154" y="22"/>
                                </a:lnTo>
                                <a:lnTo>
                                  <a:pt x="154" y="17"/>
                                </a:lnTo>
                                <a:lnTo>
                                  <a:pt x="151" y="20"/>
                                </a:lnTo>
                                <a:lnTo>
                                  <a:pt x="149" y="20"/>
                                </a:lnTo>
                                <a:lnTo>
                                  <a:pt x="149" y="25"/>
                                </a:lnTo>
                                <a:lnTo>
                                  <a:pt x="149" y="27"/>
                                </a:lnTo>
                                <a:lnTo>
                                  <a:pt x="147" y="42"/>
                                </a:lnTo>
                                <a:lnTo>
                                  <a:pt x="144" y="54"/>
                                </a:lnTo>
                                <a:lnTo>
                                  <a:pt x="147" y="54"/>
                                </a:lnTo>
                                <a:lnTo>
                                  <a:pt x="149" y="54"/>
                                </a:lnTo>
                                <a:lnTo>
                                  <a:pt x="151" y="39"/>
                                </a:lnTo>
                                <a:lnTo>
                                  <a:pt x="154" y="2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880"/>
                        <wps:cNvSpPr>
                          <a:spLocks noEditPoints="1"/>
                        </wps:cNvSpPr>
                        <wps:spPr bwMode="auto">
                          <a:xfrm>
                            <a:off x="6421" y="634"/>
                            <a:ext cx="149" cy="54"/>
                          </a:xfrm>
                          <a:custGeom>
                            <a:avLst/>
                            <a:gdLst>
                              <a:gd name="T0" fmla="*/ 149 w 149"/>
                              <a:gd name="T1" fmla="*/ 27 h 54"/>
                              <a:gd name="T2" fmla="*/ 149 w 149"/>
                              <a:gd name="T3" fmla="*/ 22 h 54"/>
                              <a:gd name="T4" fmla="*/ 149 w 149"/>
                              <a:gd name="T5" fmla="*/ 20 h 54"/>
                              <a:gd name="T6" fmla="*/ 147 w 149"/>
                              <a:gd name="T7" fmla="*/ 20 h 54"/>
                              <a:gd name="T8" fmla="*/ 145 w 149"/>
                              <a:gd name="T9" fmla="*/ 20 h 54"/>
                              <a:gd name="T10" fmla="*/ 145 w 149"/>
                              <a:gd name="T11" fmla="*/ 25 h 54"/>
                              <a:gd name="T12" fmla="*/ 145 w 149"/>
                              <a:gd name="T13" fmla="*/ 27 h 54"/>
                              <a:gd name="T14" fmla="*/ 142 w 149"/>
                              <a:gd name="T15" fmla="*/ 42 h 54"/>
                              <a:gd name="T16" fmla="*/ 140 w 149"/>
                              <a:gd name="T17" fmla="*/ 54 h 54"/>
                              <a:gd name="T18" fmla="*/ 142 w 149"/>
                              <a:gd name="T19" fmla="*/ 54 h 54"/>
                              <a:gd name="T20" fmla="*/ 145 w 149"/>
                              <a:gd name="T21" fmla="*/ 54 h 54"/>
                              <a:gd name="T22" fmla="*/ 147 w 149"/>
                              <a:gd name="T23" fmla="*/ 42 h 54"/>
                              <a:gd name="T24" fmla="*/ 149 w 149"/>
                              <a:gd name="T25" fmla="*/ 27 h 54"/>
                              <a:gd name="T26" fmla="*/ 0 w 149"/>
                              <a:gd name="T27" fmla="*/ 0 h 54"/>
                              <a:gd name="T28" fmla="*/ 0 w 149"/>
                              <a:gd name="T29" fmla="*/ 2 h 54"/>
                              <a:gd name="T30" fmla="*/ 0 w 149"/>
                              <a:gd name="T31" fmla="*/ 5 h 54"/>
                              <a:gd name="T32" fmla="*/ 0 w 149"/>
                              <a:gd name="T33" fmla="*/ 7 h 54"/>
                              <a:gd name="T34" fmla="*/ 3 w 149"/>
                              <a:gd name="T35" fmla="*/ 7 h 54"/>
                              <a:gd name="T36" fmla="*/ 5 w 149"/>
                              <a:gd name="T37" fmla="*/ 5 h 54"/>
                              <a:gd name="T38" fmla="*/ 5 w 149"/>
                              <a:gd name="T39" fmla="*/ 0 h 54"/>
                              <a:gd name="T40" fmla="*/ 3 w 149"/>
                              <a:gd name="T41" fmla="*/ 0 h 54"/>
                              <a:gd name="T42" fmla="*/ 0 w 149"/>
                              <a:gd name="T43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9" h="54">
                                <a:moveTo>
                                  <a:pt x="149" y="27"/>
                                </a:moveTo>
                                <a:lnTo>
                                  <a:pt x="149" y="22"/>
                                </a:lnTo>
                                <a:lnTo>
                                  <a:pt x="149" y="20"/>
                                </a:lnTo>
                                <a:lnTo>
                                  <a:pt x="147" y="20"/>
                                </a:lnTo>
                                <a:lnTo>
                                  <a:pt x="145" y="20"/>
                                </a:lnTo>
                                <a:lnTo>
                                  <a:pt x="145" y="25"/>
                                </a:lnTo>
                                <a:lnTo>
                                  <a:pt x="145" y="27"/>
                                </a:lnTo>
                                <a:lnTo>
                                  <a:pt x="142" y="42"/>
                                </a:lnTo>
                                <a:lnTo>
                                  <a:pt x="140" y="54"/>
                                </a:lnTo>
                                <a:lnTo>
                                  <a:pt x="142" y="54"/>
                                </a:lnTo>
                                <a:lnTo>
                                  <a:pt x="145" y="54"/>
                                </a:lnTo>
                                <a:lnTo>
                                  <a:pt x="147" y="42"/>
                                </a:lnTo>
                                <a:lnTo>
                                  <a:pt x="149" y="2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881"/>
                        <wps:cNvSpPr>
                          <a:spLocks noEditPoints="1"/>
                        </wps:cNvSpPr>
                        <wps:spPr bwMode="auto">
                          <a:xfrm>
                            <a:off x="6421" y="634"/>
                            <a:ext cx="147" cy="54"/>
                          </a:xfrm>
                          <a:custGeom>
                            <a:avLst/>
                            <a:gdLst>
                              <a:gd name="T0" fmla="*/ 147 w 147"/>
                              <a:gd name="T1" fmla="*/ 27 h 54"/>
                              <a:gd name="T2" fmla="*/ 147 w 147"/>
                              <a:gd name="T3" fmla="*/ 25 h 54"/>
                              <a:gd name="T4" fmla="*/ 147 w 147"/>
                              <a:gd name="T5" fmla="*/ 20 h 54"/>
                              <a:gd name="T6" fmla="*/ 145 w 147"/>
                              <a:gd name="T7" fmla="*/ 20 h 54"/>
                              <a:gd name="T8" fmla="*/ 142 w 147"/>
                              <a:gd name="T9" fmla="*/ 22 h 54"/>
                              <a:gd name="T10" fmla="*/ 142 w 147"/>
                              <a:gd name="T11" fmla="*/ 25 h 54"/>
                              <a:gd name="T12" fmla="*/ 142 w 147"/>
                              <a:gd name="T13" fmla="*/ 27 h 54"/>
                              <a:gd name="T14" fmla="*/ 140 w 147"/>
                              <a:gd name="T15" fmla="*/ 42 h 54"/>
                              <a:gd name="T16" fmla="*/ 135 w 147"/>
                              <a:gd name="T17" fmla="*/ 54 h 54"/>
                              <a:gd name="T18" fmla="*/ 140 w 147"/>
                              <a:gd name="T19" fmla="*/ 54 h 54"/>
                              <a:gd name="T20" fmla="*/ 142 w 147"/>
                              <a:gd name="T21" fmla="*/ 54 h 54"/>
                              <a:gd name="T22" fmla="*/ 145 w 147"/>
                              <a:gd name="T23" fmla="*/ 42 h 54"/>
                              <a:gd name="T24" fmla="*/ 147 w 147"/>
                              <a:gd name="T25" fmla="*/ 27 h 54"/>
                              <a:gd name="T26" fmla="*/ 3 w 147"/>
                              <a:gd name="T27" fmla="*/ 0 h 54"/>
                              <a:gd name="T28" fmla="*/ 3 w 147"/>
                              <a:gd name="T29" fmla="*/ 2 h 54"/>
                              <a:gd name="T30" fmla="*/ 0 w 147"/>
                              <a:gd name="T31" fmla="*/ 7 h 54"/>
                              <a:gd name="T32" fmla="*/ 5 w 147"/>
                              <a:gd name="T33" fmla="*/ 10 h 54"/>
                              <a:gd name="T34" fmla="*/ 8 w 147"/>
                              <a:gd name="T35" fmla="*/ 5 h 54"/>
                              <a:gd name="T36" fmla="*/ 8 w 147"/>
                              <a:gd name="T37" fmla="*/ 2 h 54"/>
                              <a:gd name="T38" fmla="*/ 5 w 147"/>
                              <a:gd name="T39" fmla="*/ 0 h 54"/>
                              <a:gd name="T40" fmla="*/ 3 w 147"/>
                              <a:gd name="T4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7" h="54">
                                <a:moveTo>
                                  <a:pt x="147" y="27"/>
                                </a:moveTo>
                                <a:lnTo>
                                  <a:pt x="147" y="25"/>
                                </a:lnTo>
                                <a:lnTo>
                                  <a:pt x="147" y="20"/>
                                </a:lnTo>
                                <a:lnTo>
                                  <a:pt x="145" y="20"/>
                                </a:lnTo>
                                <a:lnTo>
                                  <a:pt x="142" y="22"/>
                                </a:lnTo>
                                <a:lnTo>
                                  <a:pt x="142" y="25"/>
                                </a:lnTo>
                                <a:lnTo>
                                  <a:pt x="142" y="27"/>
                                </a:lnTo>
                                <a:lnTo>
                                  <a:pt x="140" y="42"/>
                                </a:lnTo>
                                <a:lnTo>
                                  <a:pt x="135" y="54"/>
                                </a:lnTo>
                                <a:lnTo>
                                  <a:pt x="140" y="54"/>
                                </a:lnTo>
                                <a:lnTo>
                                  <a:pt x="142" y="54"/>
                                </a:lnTo>
                                <a:lnTo>
                                  <a:pt x="145" y="42"/>
                                </a:lnTo>
                                <a:lnTo>
                                  <a:pt x="147" y="27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882"/>
                        <wps:cNvSpPr>
                          <a:spLocks noEditPoints="1"/>
                        </wps:cNvSpPr>
                        <wps:spPr bwMode="auto">
                          <a:xfrm>
                            <a:off x="6424" y="634"/>
                            <a:ext cx="142" cy="5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27 h 57"/>
                              <a:gd name="T2" fmla="*/ 142 w 142"/>
                              <a:gd name="T3" fmla="*/ 25 h 57"/>
                              <a:gd name="T4" fmla="*/ 142 w 142"/>
                              <a:gd name="T5" fmla="*/ 20 h 57"/>
                              <a:gd name="T6" fmla="*/ 139 w 142"/>
                              <a:gd name="T7" fmla="*/ 22 h 57"/>
                              <a:gd name="T8" fmla="*/ 137 w 142"/>
                              <a:gd name="T9" fmla="*/ 22 h 57"/>
                              <a:gd name="T10" fmla="*/ 137 w 142"/>
                              <a:gd name="T11" fmla="*/ 25 h 57"/>
                              <a:gd name="T12" fmla="*/ 137 w 142"/>
                              <a:gd name="T13" fmla="*/ 27 h 57"/>
                              <a:gd name="T14" fmla="*/ 134 w 142"/>
                              <a:gd name="T15" fmla="*/ 42 h 57"/>
                              <a:gd name="T16" fmla="*/ 129 w 142"/>
                              <a:gd name="T17" fmla="*/ 57 h 57"/>
                              <a:gd name="T18" fmla="*/ 132 w 142"/>
                              <a:gd name="T19" fmla="*/ 54 h 57"/>
                              <a:gd name="T20" fmla="*/ 137 w 142"/>
                              <a:gd name="T21" fmla="*/ 54 h 57"/>
                              <a:gd name="T22" fmla="*/ 139 w 142"/>
                              <a:gd name="T23" fmla="*/ 42 h 57"/>
                              <a:gd name="T24" fmla="*/ 142 w 142"/>
                              <a:gd name="T25" fmla="*/ 27 h 57"/>
                              <a:gd name="T26" fmla="*/ 2 w 142"/>
                              <a:gd name="T27" fmla="*/ 0 h 57"/>
                              <a:gd name="T28" fmla="*/ 2 w 142"/>
                              <a:gd name="T29" fmla="*/ 5 h 57"/>
                              <a:gd name="T30" fmla="*/ 0 w 142"/>
                              <a:gd name="T31" fmla="*/ 7 h 57"/>
                              <a:gd name="T32" fmla="*/ 5 w 142"/>
                              <a:gd name="T33" fmla="*/ 12 h 57"/>
                              <a:gd name="T34" fmla="*/ 7 w 142"/>
                              <a:gd name="T35" fmla="*/ 7 h 57"/>
                              <a:gd name="T36" fmla="*/ 7 w 142"/>
                              <a:gd name="T37" fmla="*/ 2 h 57"/>
                              <a:gd name="T38" fmla="*/ 5 w 142"/>
                              <a:gd name="T39" fmla="*/ 2 h 57"/>
                              <a:gd name="T40" fmla="*/ 2 w 142"/>
                              <a:gd name="T41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2" h="57">
                                <a:moveTo>
                                  <a:pt x="142" y="27"/>
                                </a:moveTo>
                                <a:lnTo>
                                  <a:pt x="142" y="25"/>
                                </a:lnTo>
                                <a:lnTo>
                                  <a:pt x="142" y="20"/>
                                </a:lnTo>
                                <a:lnTo>
                                  <a:pt x="139" y="22"/>
                                </a:lnTo>
                                <a:lnTo>
                                  <a:pt x="137" y="22"/>
                                </a:lnTo>
                                <a:lnTo>
                                  <a:pt x="137" y="25"/>
                                </a:lnTo>
                                <a:lnTo>
                                  <a:pt x="137" y="27"/>
                                </a:lnTo>
                                <a:lnTo>
                                  <a:pt x="134" y="42"/>
                                </a:lnTo>
                                <a:lnTo>
                                  <a:pt x="129" y="57"/>
                                </a:lnTo>
                                <a:lnTo>
                                  <a:pt x="132" y="54"/>
                                </a:lnTo>
                                <a:lnTo>
                                  <a:pt x="137" y="54"/>
                                </a:lnTo>
                                <a:lnTo>
                                  <a:pt x="139" y="42"/>
                                </a:lnTo>
                                <a:lnTo>
                                  <a:pt x="142" y="27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5" y="12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883"/>
                        <wps:cNvSpPr>
                          <a:spLocks noEditPoints="1"/>
                        </wps:cNvSpPr>
                        <wps:spPr bwMode="auto">
                          <a:xfrm>
                            <a:off x="6426" y="636"/>
                            <a:ext cx="137" cy="5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25 h 55"/>
                              <a:gd name="T2" fmla="*/ 137 w 137"/>
                              <a:gd name="T3" fmla="*/ 23 h 55"/>
                              <a:gd name="T4" fmla="*/ 137 w 137"/>
                              <a:gd name="T5" fmla="*/ 20 h 55"/>
                              <a:gd name="T6" fmla="*/ 135 w 137"/>
                              <a:gd name="T7" fmla="*/ 20 h 55"/>
                              <a:gd name="T8" fmla="*/ 132 w 137"/>
                              <a:gd name="T9" fmla="*/ 20 h 55"/>
                              <a:gd name="T10" fmla="*/ 132 w 137"/>
                              <a:gd name="T11" fmla="*/ 23 h 55"/>
                              <a:gd name="T12" fmla="*/ 132 w 137"/>
                              <a:gd name="T13" fmla="*/ 25 h 55"/>
                              <a:gd name="T14" fmla="*/ 130 w 137"/>
                              <a:gd name="T15" fmla="*/ 40 h 55"/>
                              <a:gd name="T16" fmla="*/ 125 w 137"/>
                              <a:gd name="T17" fmla="*/ 55 h 55"/>
                              <a:gd name="T18" fmla="*/ 127 w 137"/>
                              <a:gd name="T19" fmla="*/ 55 h 55"/>
                              <a:gd name="T20" fmla="*/ 130 w 137"/>
                              <a:gd name="T21" fmla="*/ 52 h 55"/>
                              <a:gd name="T22" fmla="*/ 135 w 137"/>
                              <a:gd name="T23" fmla="*/ 40 h 55"/>
                              <a:gd name="T24" fmla="*/ 137 w 137"/>
                              <a:gd name="T25" fmla="*/ 25 h 55"/>
                              <a:gd name="T26" fmla="*/ 3 w 137"/>
                              <a:gd name="T27" fmla="*/ 0 h 55"/>
                              <a:gd name="T28" fmla="*/ 3 w 137"/>
                              <a:gd name="T29" fmla="*/ 3 h 55"/>
                              <a:gd name="T30" fmla="*/ 0 w 137"/>
                              <a:gd name="T31" fmla="*/ 8 h 55"/>
                              <a:gd name="T32" fmla="*/ 3 w 137"/>
                              <a:gd name="T33" fmla="*/ 10 h 55"/>
                              <a:gd name="T34" fmla="*/ 5 w 137"/>
                              <a:gd name="T35" fmla="*/ 10 h 55"/>
                              <a:gd name="T36" fmla="*/ 5 w 137"/>
                              <a:gd name="T37" fmla="*/ 5 h 55"/>
                              <a:gd name="T38" fmla="*/ 8 w 137"/>
                              <a:gd name="T39" fmla="*/ 0 h 55"/>
                              <a:gd name="T40" fmla="*/ 5 w 137"/>
                              <a:gd name="T41" fmla="*/ 0 h 55"/>
                              <a:gd name="T42" fmla="*/ 3 w 137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7" h="55">
                                <a:moveTo>
                                  <a:pt x="137" y="25"/>
                                </a:moveTo>
                                <a:lnTo>
                                  <a:pt x="137" y="23"/>
                                </a:lnTo>
                                <a:lnTo>
                                  <a:pt x="137" y="20"/>
                                </a:lnTo>
                                <a:lnTo>
                                  <a:pt x="135" y="20"/>
                                </a:lnTo>
                                <a:lnTo>
                                  <a:pt x="132" y="20"/>
                                </a:lnTo>
                                <a:lnTo>
                                  <a:pt x="132" y="23"/>
                                </a:lnTo>
                                <a:lnTo>
                                  <a:pt x="132" y="25"/>
                                </a:lnTo>
                                <a:lnTo>
                                  <a:pt x="130" y="40"/>
                                </a:lnTo>
                                <a:lnTo>
                                  <a:pt x="125" y="55"/>
                                </a:lnTo>
                                <a:lnTo>
                                  <a:pt x="127" y="55"/>
                                </a:lnTo>
                                <a:lnTo>
                                  <a:pt x="130" y="52"/>
                                </a:lnTo>
                                <a:lnTo>
                                  <a:pt x="135" y="40"/>
                                </a:lnTo>
                                <a:lnTo>
                                  <a:pt x="137" y="2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884"/>
                        <wps:cNvSpPr>
                          <a:spLocks noEditPoints="1"/>
                        </wps:cNvSpPr>
                        <wps:spPr bwMode="auto">
                          <a:xfrm>
                            <a:off x="6429" y="636"/>
                            <a:ext cx="132" cy="55"/>
                          </a:xfrm>
                          <a:custGeom>
                            <a:avLst/>
                            <a:gdLst>
                              <a:gd name="T0" fmla="*/ 132 w 132"/>
                              <a:gd name="T1" fmla="*/ 25 h 55"/>
                              <a:gd name="T2" fmla="*/ 132 w 132"/>
                              <a:gd name="T3" fmla="*/ 23 h 55"/>
                              <a:gd name="T4" fmla="*/ 132 w 132"/>
                              <a:gd name="T5" fmla="*/ 20 h 55"/>
                              <a:gd name="T6" fmla="*/ 129 w 132"/>
                              <a:gd name="T7" fmla="*/ 20 h 55"/>
                              <a:gd name="T8" fmla="*/ 127 w 132"/>
                              <a:gd name="T9" fmla="*/ 20 h 55"/>
                              <a:gd name="T10" fmla="*/ 127 w 132"/>
                              <a:gd name="T11" fmla="*/ 23 h 55"/>
                              <a:gd name="T12" fmla="*/ 127 w 132"/>
                              <a:gd name="T13" fmla="*/ 25 h 55"/>
                              <a:gd name="T14" fmla="*/ 124 w 132"/>
                              <a:gd name="T15" fmla="*/ 40 h 55"/>
                              <a:gd name="T16" fmla="*/ 119 w 132"/>
                              <a:gd name="T17" fmla="*/ 55 h 55"/>
                              <a:gd name="T18" fmla="*/ 122 w 132"/>
                              <a:gd name="T19" fmla="*/ 55 h 55"/>
                              <a:gd name="T20" fmla="*/ 124 w 132"/>
                              <a:gd name="T21" fmla="*/ 55 h 55"/>
                              <a:gd name="T22" fmla="*/ 129 w 132"/>
                              <a:gd name="T23" fmla="*/ 40 h 55"/>
                              <a:gd name="T24" fmla="*/ 132 w 132"/>
                              <a:gd name="T25" fmla="*/ 25 h 55"/>
                              <a:gd name="T26" fmla="*/ 2 w 132"/>
                              <a:gd name="T27" fmla="*/ 0 h 55"/>
                              <a:gd name="T28" fmla="*/ 2 w 132"/>
                              <a:gd name="T29" fmla="*/ 5 h 55"/>
                              <a:gd name="T30" fmla="*/ 0 w 132"/>
                              <a:gd name="T31" fmla="*/ 10 h 55"/>
                              <a:gd name="T32" fmla="*/ 2 w 132"/>
                              <a:gd name="T33" fmla="*/ 10 h 55"/>
                              <a:gd name="T34" fmla="*/ 5 w 132"/>
                              <a:gd name="T35" fmla="*/ 13 h 55"/>
                              <a:gd name="T36" fmla="*/ 5 w 132"/>
                              <a:gd name="T37" fmla="*/ 8 h 55"/>
                              <a:gd name="T38" fmla="*/ 7 w 132"/>
                              <a:gd name="T39" fmla="*/ 0 h 55"/>
                              <a:gd name="T40" fmla="*/ 5 w 132"/>
                              <a:gd name="T41" fmla="*/ 0 h 55"/>
                              <a:gd name="T42" fmla="*/ 2 w 132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2" h="55">
                                <a:moveTo>
                                  <a:pt x="132" y="25"/>
                                </a:moveTo>
                                <a:lnTo>
                                  <a:pt x="132" y="23"/>
                                </a:lnTo>
                                <a:lnTo>
                                  <a:pt x="132" y="20"/>
                                </a:lnTo>
                                <a:lnTo>
                                  <a:pt x="129" y="20"/>
                                </a:lnTo>
                                <a:lnTo>
                                  <a:pt x="127" y="20"/>
                                </a:lnTo>
                                <a:lnTo>
                                  <a:pt x="127" y="23"/>
                                </a:lnTo>
                                <a:lnTo>
                                  <a:pt x="127" y="25"/>
                                </a:lnTo>
                                <a:lnTo>
                                  <a:pt x="124" y="40"/>
                                </a:lnTo>
                                <a:lnTo>
                                  <a:pt x="119" y="55"/>
                                </a:lnTo>
                                <a:lnTo>
                                  <a:pt x="122" y="55"/>
                                </a:lnTo>
                                <a:lnTo>
                                  <a:pt x="124" y="55"/>
                                </a:lnTo>
                                <a:lnTo>
                                  <a:pt x="129" y="40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885"/>
                        <wps:cNvSpPr>
                          <a:spLocks noEditPoints="1"/>
                        </wps:cNvSpPr>
                        <wps:spPr bwMode="auto">
                          <a:xfrm>
                            <a:off x="6431" y="636"/>
                            <a:ext cx="127" cy="5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25 h 55"/>
                              <a:gd name="T2" fmla="*/ 127 w 127"/>
                              <a:gd name="T3" fmla="*/ 23 h 55"/>
                              <a:gd name="T4" fmla="*/ 127 w 127"/>
                              <a:gd name="T5" fmla="*/ 20 h 55"/>
                              <a:gd name="T6" fmla="*/ 125 w 127"/>
                              <a:gd name="T7" fmla="*/ 20 h 55"/>
                              <a:gd name="T8" fmla="*/ 122 w 127"/>
                              <a:gd name="T9" fmla="*/ 23 h 55"/>
                              <a:gd name="T10" fmla="*/ 122 w 127"/>
                              <a:gd name="T11" fmla="*/ 23 h 55"/>
                              <a:gd name="T12" fmla="*/ 122 w 127"/>
                              <a:gd name="T13" fmla="*/ 25 h 55"/>
                              <a:gd name="T14" fmla="*/ 120 w 127"/>
                              <a:gd name="T15" fmla="*/ 40 h 55"/>
                              <a:gd name="T16" fmla="*/ 115 w 127"/>
                              <a:gd name="T17" fmla="*/ 55 h 55"/>
                              <a:gd name="T18" fmla="*/ 117 w 127"/>
                              <a:gd name="T19" fmla="*/ 55 h 55"/>
                              <a:gd name="T20" fmla="*/ 120 w 127"/>
                              <a:gd name="T21" fmla="*/ 55 h 55"/>
                              <a:gd name="T22" fmla="*/ 125 w 127"/>
                              <a:gd name="T23" fmla="*/ 40 h 55"/>
                              <a:gd name="T24" fmla="*/ 127 w 127"/>
                              <a:gd name="T25" fmla="*/ 25 h 55"/>
                              <a:gd name="T26" fmla="*/ 3 w 127"/>
                              <a:gd name="T27" fmla="*/ 0 h 55"/>
                              <a:gd name="T28" fmla="*/ 0 w 127"/>
                              <a:gd name="T29" fmla="*/ 5 h 55"/>
                              <a:gd name="T30" fmla="*/ 0 w 127"/>
                              <a:gd name="T31" fmla="*/ 10 h 55"/>
                              <a:gd name="T32" fmla="*/ 3 w 127"/>
                              <a:gd name="T33" fmla="*/ 13 h 55"/>
                              <a:gd name="T34" fmla="*/ 5 w 127"/>
                              <a:gd name="T35" fmla="*/ 13 h 55"/>
                              <a:gd name="T36" fmla="*/ 5 w 127"/>
                              <a:gd name="T37" fmla="*/ 8 h 55"/>
                              <a:gd name="T38" fmla="*/ 8 w 127"/>
                              <a:gd name="T39" fmla="*/ 3 h 55"/>
                              <a:gd name="T40" fmla="*/ 5 w 127"/>
                              <a:gd name="T41" fmla="*/ 0 h 55"/>
                              <a:gd name="T42" fmla="*/ 3 w 127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7" h="55">
                                <a:moveTo>
                                  <a:pt x="127" y="25"/>
                                </a:moveTo>
                                <a:lnTo>
                                  <a:pt x="127" y="23"/>
                                </a:lnTo>
                                <a:lnTo>
                                  <a:pt x="127" y="20"/>
                                </a:lnTo>
                                <a:lnTo>
                                  <a:pt x="125" y="20"/>
                                </a:lnTo>
                                <a:lnTo>
                                  <a:pt x="122" y="23"/>
                                </a:lnTo>
                                <a:lnTo>
                                  <a:pt x="122" y="25"/>
                                </a:lnTo>
                                <a:lnTo>
                                  <a:pt x="120" y="40"/>
                                </a:lnTo>
                                <a:lnTo>
                                  <a:pt x="115" y="55"/>
                                </a:lnTo>
                                <a:lnTo>
                                  <a:pt x="117" y="55"/>
                                </a:lnTo>
                                <a:lnTo>
                                  <a:pt x="120" y="55"/>
                                </a:lnTo>
                                <a:lnTo>
                                  <a:pt x="125" y="40"/>
                                </a:lnTo>
                                <a:lnTo>
                                  <a:pt x="127" y="2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886"/>
                        <wps:cNvSpPr>
                          <a:spLocks noEditPoints="1"/>
                        </wps:cNvSpPr>
                        <wps:spPr bwMode="auto">
                          <a:xfrm>
                            <a:off x="6434" y="636"/>
                            <a:ext cx="122" cy="5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25 h 55"/>
                              <a:gd name="T2" fmla="*/ 122 w 122"/>
                              <a:gd name="T3" fmla="*/ 23 h 55"/>
                              <a:gd name="T4" fmla="*/ 122 w 122"/>
                              <a:gd name="T5" fmla="*/ 20 h 55"/>
                              <a:gd name="T6" fmla="*/ 119 w 122"/>
                              <a:gd name="T7" fmla="*/ 23 h 55"/>
                              <a:gd name="T8" fmla="*/ 117 w 122"/>
                              <a:gd name="T9" fmla="*/ 23 h 55"/>
                              <a:gd name="T10" fmla="*/ 117 w 122"/>
                              <a:gd name="T11" fmla="*/ 23 h 55"/>
                              <a:gd name="T12" fmla="*/ 117 w 122"/>
                              <a:gd name="T13" fmla="*/ 25 h 55"/>
                              <a:gd name="T14" fmla="*/ 114 w 122"/>
                              <a:gd name="T15" fmla="*/ 40 h 55"/>
                              <a:gd name="T16" fmla="*/ 109 w 122"/>
                              <a:gd name="T17" fmla="*/ 55 h 55"/>
                              <a:gd name="T18" fmla="*/ 112 w 122"/>
                              <a:gd name="T19" fmla="*/ 55 h 55"/>
                              <a:gd name="T20" fmla="*/ 114 w 122"/>
                              <a:gd name="T21" fmla="*/ 55 h 55"/>
                              <a:gd name="T22" fmla="*/ 119 w 122"/>
                              <a:gd name="T23" fmla="*/ 40 h 55"/>
                              <a:gd name="T24" fmla="*/ 122 w 122"/>
                              <a:gd name="T25" fmla="*/ 25 h 55"/>
                              <a:gd name="T26" fmla="*/ 2 w 122"/>
                              <a:gd name="T27" fmla="*/ 0 h 55"/>
                              <a:gd name="T28" fmla="*/ 0 w 122"/>
                              <a:gd name="T29" fmla="*/ 8 h 55"/>
                              <a:gd name="T30" fmla="*/ 0 w 122"/>
                              <a:gd name="T31" fmla="*/ 13 h 55"/>
                              <a:gd name="T32" fmla="*/ 2 w 122"/>
                              <a:gd name="T33" fmla="*/ 13 h 55"/>
                              <a:gd name="T34" fmla="*/ 5 w 122"/>
                              <a:gd name="T35" fmla="*/ 15 h 55"/>
                              <a:gd name="T36" fmla="*/ 5 w 122"/>
                              <a:gd name="T37" fmla="*/ 8 h 55"/>
                              <a:gd name="T38" fmla="*/ 7 w 122"/>
                              <a:gd name="T39" fmla="*/ 3 h 55"/>
                              <a:gd name="T40" fmla="*/ 5 w 122"/>
                              <a:gd name="T41" fmla="*/ 3 h 55"/>
                              <a:gd name="T42" fmla="*/ 2 w 122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2" h="55">
                                <a:moveTo>
                                  <a:pt x="122" y="25"/>
                                </a:moveTo>
                                <a:lnTo>
                                  <a:pt x="122" y="23"/>
                                </a:lnTo>
                                <a:lnTo>
                                  <a:pt x="122" y="20"/>
                                </a:lnTo>
                                <a:lnTo>
                                  <a:pt x="119" y="23"/>
                                </a:lnTo>
                                <a:lnTo>
                                  <a:pt x="117" y="23"/>
                                </a:lnTo>
                                <a:lnTo>
                                  <a:pt x="117" y="25"/>
                                </a:lnTo>
                                <a:lnTo>
                                  <a:pt x="114" y="40"/>
                                </a:lnTo>
                                <a:lnTo>
                                  <a:pt x="109" y="55"/>
                                </a:lnTo>
                                <a:lnTo>
                                  <a:pt x="112" y="55"/>
                                </a:lnTo>
                                <a:lnTo>
                                  <a:pt x="114" y="55"/>
                                </a:lnTo>
                                <a:lnTo>
                                  <a:pt x="119" y="40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3"/>
                                </a:lnTo>
                                <a:lnTo>
                                  <a:pt x="5" y="15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887"/>
                        <wps:cNvSpPr>
                          <a:spLocks noEditPoints="1"/>
                        </wps:cNvSpPr>
                        <wps:spPr bwMode="auto">
                          <a:xfrm>
                            <a:off x="6436" y="639"/>
                            <a:ext cx="117" cy="5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22 h 52"/>
                              <a:gd name="T2" fmla="*/ 117 w 117"/>
                              <a:gd name="T3" fmla="*/ 20 h 52"/>
                              <a:gd name="T4" fmla="*/ 117 w 117"/>
                              <a:gd name="T5" fmla="*/ 20 h 52"/>
                              <a:gd name="T6" fmla="*/ 115 w 117"/>
                              <a:gd name="T7" fmla="*/ 20 h 52"/>
                              <a:gd name="T8" fmla="*/ 112 w 117"/>
                              <a:gd name="T9" fmla="*/ 20 h 52"/>
                              <a:gd name="T10" fmla="*/ 112 w 117"/>
                              <a:gd name="T11" fmla="*/ 20 h 52"/>
                              <a:gd name="T12" fmla="*/ 112 w 117"/>
                              <a:gd name="T13" fmla="*/ 22 h 52"/>
                              <a:gd name="T14" fmla="*/ 110 w 117"/>
                              <a:gd name="T15" fmla="*/ 37 h 52"/>
                              <a:gd name="T16" fmla="*/ 102 w 117"/>
                              <a:gd name="T17" fmla="*/ 52 h 52"/>
                              <a:gd name="T18" fmla="*/ 107 w 117"/>
                              <a:gd name="T19" fmla="*/ 52 h 52"/>
                              <a:gd name="T20" fmla="*/ 110 w 117"/>
                              <a:gd name="T21" fmla="*/ 52 h 52"/>
                              <a:gd name="T22" fmla="*/ 115 w 117"/>
                              <a:gd name="T23" fmla="*/ 37 h 52"/>
                              <a:gd name="T24" fmla="*/ 117 w 117"/>
                              <a:gd name="T25" fmla="*/ 22 h 52"/>
                              <a:gd name="T26" fmla="*/ 3 w 117"/>
                              <a:gd name="T27" fmla="*/ 0 h 52"/>
                              <a:gd name="T28" fmla="*/ 0 w 117"/>
                              <a:gd name="T29" fmla="*/ 5 h 52"/>
                              <a:gd name="T30" fmla="*/ 0 w 117"/>
                              <a:gd name="T31" fmla="*/ 10 h 52"/>
                              <a:gd name="T32" fmla="*/ 3 w 117"/>
                              <a:gd name="T33" fmla="*/ 12 h 52"/>
                              <a:gd name="T34" fmla="*/ 3 w 117"/>
                              <a:gd name="T35" fmla="*/ 15 h 52"/>
                              <a:gd name="T36" fmla="*/ 5 w 117"/>
                              <a:gd name="T37" fmla="*/ 7 h 52"/>
                              <a:gd name="T38" fmla="*/ 8 w 117"/>
                              <a:gd name="T39" fmla="*/ 0 h 52"/>
                              <a:gd name="T40" fmla="*/ 5 w 117"/>
                              <a:gd name="T41" fmla="*/ 0 h 52"/>
                              <a:gd name="T42" fmla="*/ 3 w 117"/>
                              <a:gd name="T4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52">
                                <a:moveTo>
                                  <a:pt x="117" y="22"/>
                                </a:moveTo>
                                <a:lnTo>
                                  <a:pt x="117" y="20"/>
                                </a:lnTo>
                                <a:lnTo>
                                  <a:pt x="115" y="20"/>
                                </a:lnTo>
                                <a:lnTo>
                                  <a:pt x="112" y="20"/>
                                </a:lnTo>
                                <a:lnTo>
                                  <a:pt x="112" y="22"/>
                                </a:lnTo>
                                <a:lnTo>
                                  <a:pt x="110" y="37"/>
                                </a:lnTo>
                                <a:lnTo>
                                  <a:pt x="102" y="52"/>
                                </a:lnTo>
                                <a:lnTo>
                                  <a:pt x="107" y="52"/>
                                </a:lnTo>
                                <a:lnTo>
                                  <a:pt x="110" y="52"/>
                                </a:lnTo>
                                <a:lnTo>
                                  <a:pt x="115" y="37"/>
                                </a:lnTo>
                                <a:lnTo>
                                  <a:pt x="117" y="22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888"/>
                        <wps:cNvSpPr>
                          <a:spLocks noEditPoints="1"/>
                        </wps:cNvSpPr>
                        <wps:spPr bwMode="auto">
                          <a:xfrm>
                            <a:off x="6439" y="639"/>
                            <a:ext cx="112" cy="52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2 h 52"/>
                              <a:gd name="T2" fmla="*/ 112 w 112"/>
                              <a:gd name="T3" fmla="*/ 20 h 52"/>
                              <a:gd name="T4" fmla="*/ 112 w 112"/>
                              <a:gd name="T5" fmla="*/ 20 h 52"/>
                              <a:gd name="T6" fmla="*/ 109 w 112"/>
                              <a:gd name="T7" fmla="*/ 20 h 52"/>
                              <a:gd name="T8" fmla="*/ 107 w 112"/>
                              <a:gd name="T9" fmla="*/ 20 h 52"/>
                              <a:gd name="T10" fmla="*/ 107 w 112"/>
                              <a:gd name="T11" fmla="*/ 22 h 52"/>
                              <a:gd name="T12" fmla="*/ 107 w 112"/>
                              <a:gd name="T13" fmla="*/ 22 h 52"/>
                              <a:gd name="T14" fmla="*/ 104 w 112"/>
                              <a:gd name="T15" fmla="*/ 37 h 52"/>
                              <a:gd name="T16" fmla="*/ 97 w 112"/>
                              <a:gd name="T17" fmla="*/ 52 h 52"/>
                              <a:gd name="T18" fmla="*/ 99 w 112"/>
                              <a:gd name="T19" fmla="*/ 52 h 52"/>
                              <a:gd name="T20" fmla="*/ 104 w 112"/>
                              <a:gd name="T21" fmla="*/ 52 h 52"/>
                              <a:gd name="T22" fmla="*/ 109 w 112"/>
                              <a:gd name="T23" fmla="*/ 37 h 52"/>
                              <a:gd name="T24" fmla="*/ 112 w 112"/>
                              <a:gd name="T25" fmla="*/ 22 h 52"/>
                              <a:gd name="T26" fmla="*/ 2 w 112"/>
                              <a:gd name="T27" fmla="*/ 0 h 52"/>
                              <a:gd name="T28" fmla="*/ 0 w 112"/>
                              <a:gd name="T29" fmla="*/ 5 h 52"/>
                              <a:gd name="T30" fmla="*/ 0 w 112"/>
                              <a:gd name="T31" fmla="*/ 12 h 52"/>
                              <a:gd name="T32" fmla="*/ 0 w 112"/>
                              <a:gd name="T33" fmla="*/ 15 h 52"/>
                              <a:gd name="T34" fmla="*/ 2 w 112"/>
                              <a:gd name="T35" fmla="*/ 15 h 52"/>
                              <a:gd name="T36" fmla="*/ 5 w 112"/>
                              <a:gd name="T37" fmla="*/ 7 h 52"/>
                              <a:gd name="T38" fmla="*/ 7 w 112"/>
                              <a:gd name="T39" fmla="*/ 2 h 52"/>
                              <a:gd name="T40" fmla="*/ 2 w 112"/>
                              <a:gd name="T41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2" h="52">
                                <a:moveTo>
                                  <a:pt x="112" y="22"/>
                                </a:moveTo>
                                <a:lnTo>
                                  <a:pt x="112" y="20"/>
                                </a:lnTo>
                                <a:lnTo>
                                  <a:pt x="109" y="20"/>
                                </a:lnTo>
                                <a:lnTo>
                                  <a:pt x="107" y="20"/>
                                </a:lnTo>
                                <a:lnTo>
                                  <a:pt x="107" y="22"/>
                                </a:lnTo>
                                <a:lnTo>
                                  <a:pt x="104" y="37"/>
                                </a:lnTo>
                                <a:lnTo>
                                  <a:pt x="97" y="52"/>
                                </a:lnTo>
                                <a:lnTo>
                                  <a:pt x="99" y="52"/>
                                </a:lnTo>
                                <a:lnTo>
                                  <a:pt x="104" y="52"/>
                                </a:lnTo>
                                <a:lnTo>
                                  <a:pt x="109" y="37"/>
                                </a:lnTo>
                                <a:lnTo>
                                  <a:pt x="112" y="2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889"/>
                        <wps:cNvSpPr>
                          <a:spLocks noEditPoints="1"/>
                        </wps:cNvSpPr>
                        <wps:spPr bwMode="auto">
                          <a:xfrm>
                            <a:off x="6439" y="639"/>
                            <a:ext cx="109" cy="52"/>
                          </a:xfrm>
                          <a:custGeom>
                            <a:avLst/>
                            <a:gdLst>
                              <a:gd name="T0" fmla="*/ 109 w 109"/>
                              <a:gd name="T1" fmla="*/ 22 h 52"/>
                              <a:gd name="T2" fmla="*/ 109 w 109"/>
                              <a:gd name="T3" fmla="*/ 20 h 52"/>
                              <a:gd name="T4" fmla="*/ 109 w 109"/>
                              <a:gd name="T5" fmla="*/ 20 h 52"/>
                              <a:gd name="T6" fmla="*/ 107 w 109"/>
                              <a:gd name="T7" fmla="*/ 20 h 52"/>
                              <a:gd name="T8" fmla="*/ 104 w 109"/>
                              <a:gd name="T9" fmla="*/ 20 h 52"/>
                              <a:gd name="T10" fmla="*/ 104 w 109"/>
                              <a:gd name="T11" fmla="*/ 22 h 52"/>
                              <a:gd name="T12" fmla="*/ 104 w 109"/>
                              <a:gd name="T13" fmla="*/ 22 h 52"/>
                              <a:gd name="T14" fmla="*/ 104 w 109"/>
                              <a:gd name="T15" fmla="*/ 29 h 52"/>
                              <a:gd name="T16" fmla="*/ 102 w 109"/>
                              <a:gd name="T17" fmla="*/ 37 h 52"/>
                              <a:gd name="T18" fmla="*/ 99 w 109"/>
                              <a:gd name="T19" fmla="*/ 44 h 52"/>
                              <a:gd name="T20" fmla="*/ 94 w 109"/>
                              <a:gd name="T21" fmla="*/ 52 h 52"/>
                              <a:gd name="T22" fmla="*/ 97 w 109"/>
                              <a:gd name="T23" fmla="*/ 52 h 52"/>
                              <a:gd name="T24" fmla="*/ 99 w 109"/>
                              <a:gd name="T25" fmla="*/ 52 h 52"/>
                              <a:gd name="T26" fmla="*/ 107 w 109"/>
                              <a:gd name="T27" fmla="*/ 37 h 52"/>
                              <a:gd name="T28" fmla="*/ 109 w 109"/>
                              <a:gd name="T29" fmla="*/ 22 h 52"/>
                              <a:gd name="T30" fmla="*/ 5 w 109"/>
                              <a:gd name="T31" fmla="*/ 0 h 52"/>
                              <a:gd name="T32" fmla="*/ 2 w 109"/>
                              <a:gd name="T33" fmla="*/ 7 h 52"/>
                              <a:gd name="T34" fmla="*/ 0 w 109"/>
                              <a:gd name="T35" fmla="*/ 15 h 52"/>
                              <a:gd name="T36" fmla="*/ 2 w 109"/>
                              <a:gd name="T37" fmla="*/ 15 h 52"/>
                              <a:gd name="T38" fmla="*/ 5 w 109"/>
                              <a:gd name="T39" fmla="*/ 17 h 52"/>
                              <a:gd name="T40" fmla="*/ 7 w 109"/>
                              <a:gd name="T41" fmla="*/ 10 h 52"/>
                              <a:gd name="T42" fmla="*/ 10 w 109"/>
                              <a:gd name="T43" fmla="*/ 2 h 52"/>
                              <a:gd name="T44" fmla="*/ 7 w 109"/>
                              <a:gd name="T45" fmla="*/ 2 h 52"/>
                              <a:gd name="T46" fmla="*/ 5 w 109"/>
                              <a:gd name="T4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9" h="52">
                                <a:moveTo>
                                  <a:pt x="109" y="22"/>
                                </a:moveTo>
                                <a:lnTo>
                                  <a:pt x="109" y="20"/>
                                </a:lnTo>
                                <a:lnTo>
                                  <a:pt x="107" y="20"/>
                                </a:lnTo>
                                <a:lnTo>
                                  <a:pt x="104" y="20"/>
                                </a:lnTo>
                                <a:lnTo>
                                  <a:pt x="104" y="22"/>
                                </a:lnTo>
                                <a:lnTo>
                                  <a:pt x="104" y="29"/>
                                </a:lnTo>
                                <a:lnTo>
                                  <a:pt x="102" y="37"/>
                                </a:lnTo>
                                <a:lnTo>
                                  <a:pt x="99" y="44"/>
                                </a:lnTo>
                                <a:lnTo>
                                  <a:pt x="94" y="52"/>
                                </a:lnTo>
                                <a:lnTo>
                                  <a:pt x="97" y="52"/>
                                </a:lnTo>
                                <a:lnTo>
                                  <a:pt x="99" y="52"/>
                                </a:lnTo>
                                <a:lnTo>
                                  <a:pt x="107" y="37"/>
                                </a:lnTo>
                                <a:lnTo>
                                  <a:pt x="109" y="2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0" y="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890"/>
                        <wps:cNvSpPr>
                          <a:spLocks noEditPoints="1"/>
                        </wps:cNvSpPr>
                        <wps:spPr bwMode="auto">
                          <a:xfrm>
                            <a:off x="6441" y="641"/>
                            <a:ext cx="105" cy="50"/>
                          </a:xfrm>
                          <a:custGeom>
                            <a:avLst/>
                            <a:gdLst>
                              <a:gd name="T0" fmla="*/ 105 w 105"/>
                              <a:gd name="T1" fmla="*/ 20 h 50"/>
                              <a:gd name="T2" fmla="*/ 105 w 105"/>
                              <a:gd name="T3" fmla="*/ 20 h 50"/>
                              <a:gd name="T4" fmla="*/ 105 w 105"/>
                              <a:gd name="T5" fmla="*/ 18 h 50"/>
                              <a:gd name="T6" fmla="*/ 102 w 105"/>
                              <a:gd name="T7" fmla="*/ 18 h 50"/>
                              <a:gd name="T8" fmla="*/ 100 w 105"/>
                              <a:gd name="T9" fmla="*/ 18 h 50"/>
                              <a:gd name="T10" fmla="*/ 100 w 105"/>
                              <a:gd name="T11" fmla="*/ 20 h 50"/>
                              <a:gd name="T12" fmla="*/ 100 w 105"/>
                              <a:gd name="T13" fmla="*/ 27 h 50"/>
                              <a:gd name="T14" fmla="*/ 97 w 105"/>
                              <a:gd name="T15" fmla="*/ 35 h 50"/>
                              <a:gd name="T16" fmla="*/ 95 w 105"/>
                              <a:gd name="T17" fmla="*/ 42 h 50"/>
                              <a:gd name="T18" fmla="*/ 90 w 105"/>
                              <a:gd name="T19" fmla="*/ 50 h 50"/>
                              <a:gd name="T20" fmla="*/ 92 w 105"/>
                              <a:gd name="T21" fmla="*/ 50 h 50"/>
                              <a:gd name="T22" fmla="*/ 95 w 105"/>
                              <a:gd name="T23" fmla="*/ 50 h 50"/>
                              <a:gd name="T24" fmla="*/ 102 w 105"/>
                              <a:gd name="T25" fmla="*/ 35 h 50"/>
                              <a:gd name="T26" fmla="*/ 105 w 105"/>
                              <a:gd name="T27" fmla="*/ 20 h 50"/>
                              <a:gd name="T28" fmla="*/ 5 w 105"/>
                              <a:gd name="T29" fmla="*/ 0 h 50"/>
                              <a:gd name="T30" fmla="*/ 3 w 105"/>
                              <a:gd name="T31" fmla="*/ 5 h 50"/>
                              <a:gd name="T32" fmla="*/ 0 w 105"/>
                              <a:gd name="T33" fmla="*/ 13 h 50"/>
                              <a:gd name="T34" fmla="*/ 3 w 105"/>
                              <a:gd name="T35" fmla="*/ 15 h 50"/>
                              <a:gd name="T36" fmla="*/ 5 w 105"/>
                              <a:gd name="T37" fmla="*/ 15 h 50"/>
                              <a:gd name="T38" fmla="*/ 8 w 105"/>
                              <a:gd name="T39" fmla="*/ 8 h 50"/>
                              <a:gd name="T40" fmla="*/ 10 w 105"/>
                              <a:gd name="T41" fmla="*/ 0 h 50"/>
                              <a:gd name="T42" fmla="*/ 8 w 105"/>
                              <a:gd name="T43" fmla="*/ 0 h 50"/>
                              <a:gd name="T44" fmla="*/ 5 w 105"/>
                              <a:gd name="T4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50">
                                <a:moveTo>
                                  <a:pt x="105" y="20"/>
                                </a:moveTo>
                                <a:lnTo>
                                  <a:pt x="105" y="20"/>
                                </a:lnTo>
                                <a:lnTo>
                                  <a:pt x="105" y="18"/>
                                </a:lnTo>
                                <a:lnTo>
                                  <a:pt x="102" y="18"/>
                                </a:lnTo>
                                <a:lnTo>
                                  <a:pt x="100" y="18"/>
                                </a:lnTo>
                                <a:lnTo>
                                  <a:pt x="100" y="20"/>
                                </a:lnTo>
                                <a:lnTo>
                                  <a:pt x="100" y="27"/>
                                </a:lnTo>
                                <a:lnTo>
                                  <a:pt x="97" y="35"/>
                                </a:lnTo>
                                <a:lnTo>
                                  <a:pt x="95" y="42"/>
                                </a:lnTo>
                                <a:lnTo>
                                  <a:pt x="90" y="50"/>
                                </a:lnTo>
                                <a:lnTo>
                                  <a:pt x="92" y="50"/>
                                </a:lnTo>
                                <a:lnTo>
                                  <a:pt x="95" y="50"/>
                                </a:lnTo>
                                <a:lnTo>
                                  <a:pt x="102" y="35"/>
                                </a:lnTo>
                                <a:lnTo>
                                  <a:pt x="105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891"/>
                        <wps:cNvSpPr>
                          <a:spLocks noEditPoints="1"/>
                        </wps:cNvSpPr>
                        <wps:spPr bwMode="auto">
                          <a:xfrm>
                            <a:off x="6444" y="641"/>
                            <a:ext cx="99" cy="50"/>
                          </a:xfrm>
                          <a:custGeom>
                            <a:avLst/>
                            <a:gdLst>
                              <a:gd name="T0" fmla="*/ 99 w 99"/>
                              <a:gd name="T1" fmla="*/ 20 h 50"/>
                              <a:gd name="T2" fmla="*/ 99 w 99"/>
                              <a:gd name="T3" fmla="*/ 20 h 50"/>
                              <a:gd name="T4" fmla="*/ 99 w 99"/>
                              <a:gd name="T5" fmla="*/ 18 h 50"/>
                              <a:gd name="T6" fmla="*/ 97 w 99"/>
                              <a:gd name="T7" fmla="*/ 18 h 50"/>
                              <a:gd name="T8" fmla="*/ 94 w 99"/>
                              <a:gd name="T9" fmla="*/ 20 h 50"/>
                              <a:gd name="T10" fmla="*/ 94 w 99"/>
                              <a:gd name="T11" fmla="*/ 20 h 50"/>
                              <a:gd name="T12" fmla="*/ 94 w 99"/>
                              <a:gd name="T13" fmla="*/ 27 h 50"/>
                              <a:gd name="T14" fmla="*/ 92 w 99"/>
                              <a:gd name="T15" fmla="*/ 35 h 50"/>
                              <a:gd name="T16" fmla="*/ 87 w 99"/>
                              <a:gd name="T17" fmla="*/ 42 h 50"/>
                              <a:gd name="T18" fmla="*/ 84 w 99"/>
                              <a:gd name="T19" fmla="*/ 50 h 50"/>
                              <a:gd name="T20" fmla="*/ 87 w 99"/>
                              <a:gd name="T21" fmla="*/ 50 h 50"/>
                              <a:gd name="T22" fmla="*/ 89 w 99"/>
                              <a:gd name="T23" fmla="*/ 50 h 50"/>
                              <a:gd name="T24" fmla="*/ 94 w 99"/>
                              <a:gd name="T25" fmla="*/ 42 h 50"/>
                              <a:gd name="T26" fmla="*/ 97 w 99"/>
                              <a:gd name="T27" fmla="*/ 35 h 50"/>
                              <a:gd name="T28" fmla="*/ 99 w 99"/>
                              <a:gd name="T29" fmla="*/ 27 h 50"/>
                              <a:gd name="T30" fmla="*/ 99 w 99"/>
                              <a:gd name="T31" fmla="*/ 20 h 50"/>
                              <a:gd name="T32" fmla="*/ 5 w 99"/>
                              <a:gd name="T33" fmla="*/ 0 h 50"/>
                              <a:gd name="T34" fmla="*/ 2 w 99"/>
                              <a:gd name="T35" fmla="*/ 8 h 50"/>
                              <a:gd name="T36" fmla="*/ 0 w 99"/>
                              <a:gd name="T37" fmla="*/ 15 h 50"/>
                              <a:gd name="T38" fmla="*/ 2 w 99"/>
                              <a:gd name="T39" fmla="*/ 15 h 50"/>
                              <a:gd name="T40" fmla="*/ 5 w 99"/>
                              <a:gd name="T41" fmla="*/ 18 h 50"/>
                              <a:gd name="T42" fmla="*/ 7 w 99"/>
                              <a:gd name="T43" fmla="*/ 10 h 50"/>
                              <a:gd name="T44" fmla="*/ 10 w 99"/>
                              <a:gd name="T45" fmla="*/ 0 h 50"/>
                              <a:gd name="T46" fmla="*/ 5 w 99"/>
                              <a:gd name="T4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9" h="50">
                                <a:moveTo>
                                  <a:pt x="99" y="20"/>
                                </a:moveTo>
                                <a:lnTo>
                                  <a:pt x="99" y="20"/>
                                </a:lnTo>
                                <a:lnTo>
                                  <a:pt x="99" y="18"/>
                                </a:lnTo>
                                <a:lnTo>
                                  <a:pt x="97" y="18"/>
                                </a:lnTo>
                                <a:lnTo>
                                  <a:pt x="94" y="20"/>
                                </a:lnTo>
                                <a:lnTo>
                                  <a:pt x="94" y="27"/>
                                </a:lnTo>
                                <a:lnTo>
                                  <a:pt x="92" y="35"/>
                                </a:lnTo>
                                <a:lnTo>
                                  <a:pt x="87" y="42"/>
                                </a:lnTo>
                                <a:lnTo>
                                  <a:pt x="84" y="50"/>
                                </a:lnTo>
                                <a:lnTo>
                                  <a:pt x="87" y="50"/>
                                </a:lnTo>
                                <a:lnTo>
                                  <a:pt x="89" y="50"/>
                                </a:lnTo>
                                <a:lnTo>
                                  <a:pt x="94" y="42"/>
                                </a:lnTo>
                                <a:lnTo>
                                  <a:pt x="97" y="35"/>
                                </a:lnTo>
                                <a:lnTo>
                                  <a:pt x="99" y="27"/>
                                </a:lnTo>
                                <a:lnTo>
                                  <a:pt x="9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892"/>
                        <wps:cNvSpPr>
                          <a:spLocks noEditPoints="1"/>
                        </wps:cNvSpPr>
                        <wps:spPr bwMode="auto">
                          <a:xfrm>
                            <a:off x="6446" y="641"/>
                            <a:ext cx="95" cy="50"/>
                          </a:xfrm>
                          <a:custGeom>
                            <a:avLst/>
                            <a:gdLst>
                              <a:gd name="T0" fmla="*/ 95 w 95"/>
                              <a:gd name="T1" fmla="*/ 20 h 50"/>
                              <a:gd name="T2" fmla="*/ 95 w 95"/>
                              <a:gd name="T3" fmla="*/ 18 h 50"/>
                              <a:gd name="T4" fmla="*/ 92 w 95"/>
                              <a:gd name="T5" fmla="*/ 20 h 50"/>
                              <a:gd name="T6" fmla="*/ 90 w 95"/>
                              <a:gd name="T7" fmla="*/ 20 h 50"/>
                              <a:gd name="T8" fmla="*/ 90 w 95"/>
                              <a:gd name="T9" fmla="*/ 20 h 50"/>
                              <a:gd name="T10" fmla="*/ 90 w 95"/>
                              <a:gd name="T11" fmla="*/ 27 h 50"/>
                              <a:gd name="T12" fmla="*/ 87 w 95"/>
                              <a:gd name="T13" fmla="*/ 35 h 50"/>
                              <a:gd name="T14" fmla="*/ 82 w 95"/>
                              <a:gd name="T15" fmla="*/ 42 h 50"/>
                              <a:gd name="T16" fmla="*/ 77 w 95"/>
                              <a:gd name="T17" fmla="*/ 47 h 50"/>
                              <a:gd name="T18" fmla="*/ 82 w 95"/>
                              <a:gd name="T19" fmla="*/ 50 h 50"/>
                              <a:gd name="T20" fmla="*/ 85 w 95"/>
                              <a:gd name="T21" fmla="*/ 50 h 50"/>
                              <a:gd name="T22" fmla="*/ 90 w 95"/>
                              <a:gd name="T23" fmla="*/ 42 h 50"/>
                              <a:gd name="T24" fmla="*/ 92 w 95"/>
                              <a:gd name="T25" fmla="*/ 35 h 50"/>
                              <a:gd name="T26" fmla="*/ 95 w 95"/>
                              <a:gd name="T27" fmla="*/ 27 h 50"/>
                              <a:gd name="T28" fmla="*/ 95 w 95"/>
                              <a:gd name="T29" fmla="*/ 20 h 50"/>
                              <a:gd name="T30" fmla="*/ 5 w 95"/>
                              <a:gd name="T31" fmla="*/ 0 h 50"/>
                              <a:gd name="T32" fmla="*/ 3 w 95"/>
                              <a:gd name="T33" fmla="*/ 8 h 50"/>
                              <a:gd name="T34" fmla="*/ 0 w 95"/>
                              <a:gd name="T35" fmla="*/ 15 h 50"/>
                              <a:gd name="T36" fmla="*/ 3 w 95"/>
                              <a:gd name="T37" fmla="*/ 18 h 50"/>
                              <a:gd name="T38" fmla="*/ 5 w 95"/>
                              <a:gd name="T39" fmla="*/ 20 h 50"/>
                              <a:gd name="T40" fmla="*/ 8 w 95"/>
                              <a:gd name="T41" fmla="*/ 10 h 50"/>
                              <a:gd name="T42" fmla="*/ 10 w 95"/>
                              <a:gd name="T43" fmla="*/ 3 h 50"/>
                              <a:gd name="T44" fmla="*/ 5 w 95"/>
                              <a:gd name="T4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50">
                                <a:moveTo>
                                  <a:pt x="95" y="20"/>
                                </a:moveTo>
                                <a:lnTo>
                                  <a:pt x="95" y="18"/>
                                </a:lnTo>
                                <a:lnTo>
                                  <a:pt x="92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7"/>
                                </a:lnTo>
                                <a:lnTo>
                                  <a:pt x="87" y="35"/>
                                </a:lnTo>
                                <a:lnTo>
                                  <a:pt x="82" y="42"/>
                                </a:lnTo>
                                <a:lnTo>
                                  <a:pt x="77" y="47"/>
                                </a:lnTo>
                                <a:lnTo>
                                  <a:pt x="82" y="50"/>
                                </a:lnTo>
                                <a:lnTo>
                                  <a:pt x="85" y="50"/>
                                </a:lnTo>
                                <a:lnTo>
                                  <a:pt x="90" y="42"/>
                                </a:lnTo>
                                <a:lnTo>
                                  <a:pt x="92" y="35"/>
                                </a:lnTo>
                                <a:lnTo>
                                  <a:pt x="95" y="27"/>
                                </a:lnTo>
                                <a:lnTo>
                                  <a:pt x="95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893"/>
                        <wps:cNvSpPr>
                          <a:spLocks noEditPoints="1"/>
                        </wps:cNvSpPr>
                        <wps:spPr bwMode="auto">
                          <a:xfrm>
                            <a:off x="6449" y="641"/>
                            <a:ext cx="89" cy="50"/>
                          </a:xfrm>
                          <a:custGeom>
                            <a:avLst/>
                            <a:gdLst>
                              <a:gd name="T0" fmla="*/ 89 w 89"/>
                              <a:gd name="T1" fmla="*/ 20 h 50"/>
                              <a:gd name="T2" fmla="*/ 89 w 89"/>
                              <a:gd name="T3" fmla="*/ 20 h 50"/>
                              <a:gd name="T4" fmla="*/ 87 w 89"/>
                              <a:gd name="T5" fmla="*/ 20 h 50"/>
                              <a:gd name="T6" fmla="*/ 84 w 89"/>
                              <a:gd name="T7" fmla="*/ 20 h 50"/>
                              <a:gd name="T8" fmla="*/ 84 w 89"/>
                              <a:gd name="T9" fmla="*/ 20 h 50"/>
                              <a:gd name="T10" fmla="*/ 84 w 89"/>
                              <a:gd name="T11" fmla="*/ 27 h 50"/>
                              <a:gd name="T12" fmla="*/ 82 w 89"/>
                              <a:gd name="T13" fmla="*/ 35 h 50"/>
                              <a:gd name="T14" fmla="*/ 77 w 89"/>
                              <a:gd name="T15" fmla="*/ 42 h 50"/>
                              <a:gd name="T16" fmla="*/ 72 w 89"/>
                              <a:gd name="T17" fmla="*/ 47 h 50"/>
                              <a:gd name="T18" fmla="*/ 74 w 89"/>
                              <a:gd name="T19" fmla="*/ 47 h 50"/>
                              <a:gd name="T20" fmla="*/ 79 w 89"/>
                              <a:gd name="T21" fmla="*/ 50 h 50"/>
                              <a:gd name="T22" fmla="*/ 82 w 89"/>
                              <a:gd name="T23" fmla="*/ 42 h 50"/>
                              <a:gd name="T24" fmla="*/ 87 w 89"/>
                              <a:gd name="T25" fmla="*/ 35 h 50"/>
                              <a:gd name="T26" fmla="*/ 89 w 89"/>
                              <a:gd name="T27" fmla="*/ 27 h 50"/>
                              <a:gd name="T28" fmla="*/ 89 w 89"/>
                              <a:gd name="T29" fmla="*/ 20 h 50"/>
                              <a:gd name="T30" fmla="*/ 5 w 89"/>
                              <a:gd name="T31" fmla="*/ 0 h 50"/>
                              <a:gd name="T32" fmla="*/ 2 w 89"/>
                              <a:gd name="T33" fmla="*/ 10 h 50"/>
                              <a:gd name="T34" fmla="*/ 0 w 89"/>
                              <a:gd name="T35" fmla="*/ 18 h 50"/>
                              <a:gd name="T36" fmla="*/ 2 w 89"/>
                              <a:gd name="T37" fmla="*/ 20 h 50"/>
                              <a:gd name="T38" fmla="*/ 5 w 89"/>
                              <a:gd name="T39" fmla="*/ 20 h 50"/>
                              <a:gd name="T40" fmla="*/ 5 w 89"/>
                              <a:gd name="T41" fmla="*/ 20 h 50"/>
                              <a:gd name="T42" fmla="*/ 7 w 89"/>
                              <a:gd name="T43" fmla="*/ 10 h 50"/>
                              <a:gd name="T44" fmla="*/ 10 w 89"/>
                              <a:gd name="T45" fmla="*/ 3 h 50"/>
                              <a:gd name="T46" fmla="*/ 5 w 89"/>
                              <a:gd name="T4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50">
                                <a:moveTo>
                                  <a:pt x="89" y="20"/>
                                </a:moveTo>
                                <a:lnTo>
                                  <a:pt x="89" y="20"/>
                                </a:lnTo>
                                <a:lnTo>
                                  <a:pt x="87" y="20"/>
                                </a:lnTo>
                                <a:lnTo>
                                  <a:pt x="84" y="20"/>
                                </a:lnTo>
                                <a:lnTo>
                                  <a:pt x="84" y="27"/>
                                </a:lnTo>
                                <a:lnTo>
                                  <a:pt x="82" y="35"/>
                                </a:lnTo>
                                <a:lnTo>
                                  <a:pt x="77" y="42"/>
                                </a:lnTo>
                                <a:lnTo>
                                  <a:pt x="72" y="47"/>
                                </a:lnTo>
                                <a:lnTo>
                                  <a:pt x="74" y="47"/>
                                </a:lnTo>
                                <a:lnTo>
                                  <a:pt x="79" y="50"/>
                                </a:lnTo>
                                <a:lnTo>
                                  <a:pt x="82" y="42"/>
                                </a:lnTo>
                                <a:lnTo>
                                  <a:pt x="87" y="35"/>
                                </a:lnTo>
                                <a:lnTo>
                                  <a:pt x="89" y="27"/>
                                </a:lnTo>
                                <a:lnTo>
                                  <a:pt x="8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894"/>
                        <wps:cNvSpPr>
                          <a:spLocks noEditPoints="1"/>
                        </wps:cNvSpPr>
                        <wps:spPr bwMode="auto">
                          <a:xfrm>
                            <a:off x="6451" y="644"/>
                            <a:ext cx="85" cy="44"/>
                          </a:xfrm>
                          <a:custGeom>
                            <a:avLst/>
                            <a:gdLst>
                              <a:gd name="T0" fmla="*/ 85 w 85"/>
                              <a:gd name="T1" fmla="*/ 17 h 44"/>
                              <a:gd name="T2" fmla="*/ 85 w 85"/>
                              <a:gd name="T3" fmla="*/ 17 h 44"/>
                              <a:gd name="T4" fmla="*/ 82 w 85"/>
                              <a:gd name="T5" fmla="*/ 17 h 44"/>
                              <a:gd name="T6" fmla="*/ 80 w 85"/>
                              <a:gd name="T7" fmla="*/ 17 h 44"/>
                              <a:gd name="T8" fmla="*/ 80 w 85"/>
                              <a:gd name="T9" fmla="*/ 17 h 44"/>
                              <a:gd name="T10" fmla="*/ 80 w 85"/>
                              <a:gd name="T11" fmla="*/ 24 h 44"/>
                              <a:gd name="T12" fmla="*/ 77 w 85"/>
                              <a:gd name="T13" fmla="*/ 32 h 44"/>
                              <a:gd name="T14" fmla="*/ 72 w 85"/>
                              <a:gd name="T15" fmla="*/ 39 h 44"/>
                              <a:gd name="T16" fmla="*/ 67 w 85"/>
                              <a:gd name="T17" fmla="*/ 44 h 44"/>
                              <a:gd name="T18" fmla="*/ 70 w 85"/>
                              <a:gd name="T19" fmla="*/ 44 h 44"/>
                              <a:gd name="T20" fmla="*/ 72 w 85"/>
                              <a:gd name="T21" fmla="*/ 44 h 44"/>
                              <a:gd name="T22" fmla="*/ 77 w 85"/>
                              <a:gd name="T23" fmla="*/ 39 h 44"/>
                              <a:gd name="T24" fmla="*/ 82 w 85"/>
                              <a:gd name="T25" fmla="*/ 32 h 44"/>
                              <a:gd name="T26" fmla="*/ 85 w 85"/>
                              <a:gd name="T27" fmla="*/ 24 h 44"/>
                              <a:gd name="T28" fmla="*/ 85 w 85"/>
                              <a:gd name="T29" fmla="*/ 17 h 44"/>
                              <a:gd name="T30" fmla="*/ 5 w 85"/>
                              <a:gd name="T31" fmla="*/ 0 h 44"/>
                              <a:gd name="T32" fmla="*/ 3 w 85"/>
                              <a:gd name="T33" fmla="*/ 7 h 44"/>
                              <a:gd name="T34" fmla="*/ 0 w 85"/>
                              <a:gd name="T35" fmla="*/ 17 h 44"/>
                              <a:gd name="T36" fmla="*/ 3 w 85"/>
                              <a:gd name="T37" fmla="*/ 17 h 44"/>
                              <a:gd name="T38" fmla="*/ 5 w 85"/>
                              <a:gd name="T39" fmla="*/ 20 h 44"/>
                              <a:gd name="T40" fmla="*/ 5 w 85"/>
                              <a:gd name="T41" fmla="*/ 17 h 44"/>
                              <a:gd name="T42" fmla="*/ 5 w 85"/>
                              <a:gd name="T43" fmla="*/ 17 h 44"/>
                              <a:gd name="T44" fmla="*/ 8 w 85"/>
                              <a:gd name="T45" fmla="*/ 7 h 44"/>
                              <a:gd name="T46" fmla="*/ 10 w 85"/>
                              <a:gd name="T47" fmla="*/ 0 h 44"/>
                              <a:gd name="T48" fmla="*/ 5 w 85"/>
                              <a:gd name="T4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44">
                                <a:moveTo>
                                  <a:pt x="85" y="17"/>
                                </a:moveTo>
                                <a:lnTo>
                                  <a:pt x="85" y="17"/>
                                </a:lnTo>
                                <a:lnTo>
                                  <a:pt x="82" y="17"/>
                                </a:lnTo>
                                <a:lnTo>
                                  <a:pt x="80" y="17"/>
                                </a:lnTo>
                                <a:lnTo>
                                  <a:pt x="80" y="24"/>
                                </a:lnTo>
                                <a:lnTo>
                                  <a:pt x="77" y="32"/>
                                </a:lnTo>
                                <a:lnTo>
                                  <a:pt x="72" y="39"/>
                                </a:lnTo>
                                <a:lnTo>
                                  <a:pt x="67" y="44"/>
                                </a:lnTo>
                                <a:lnTo>
                                  <a:pt x="70" y="44"/>
                                </a:lnTo>
                                <a:lnTo>
                                  <a:pt x="72" y="44"/>
                                </a:lnTo>
                                <a:lnTo>
                                  <a:pt x="77" y="39"/>
                                </a:lnTo>
                                <a:lnTo>
                                  <a:pt x="82" y="32"/>
                                </a:lnTo>
                                <a:lnTo>
                                  <a:pt x="85" y="24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3" y="17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8" y="7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895"/>
                        <wps:cNvSpPr>
                          <a:spLocks noEditPoints="1"/>
                        </wps:cNvSpPr>
                        <wps:spPr bwMode="auto">
                          <a:xfrm>
                            <a:off x="6454" y="644"/>
                            <a:ext cx="79" cy="44"/>
                          </a:xfrm>
                          <a:custGeom>
                            <a:avLst/>
                            <a:gdLst>
                              <a:gd name="T0" fmla="*/ 79 w 79"/>
                              <a:gd name="T1" fmla="*/ 17 h 44"/>
                              <a:gd name="T2" fmla="*/ 79 w 79"/>
                              <a:gd name="T3" fmla="*/ 17 h 44"/>
                              <a:gd name="T4" fmla="*/ 77 w 79"/>
                              <a:gd name="T5" fmla="*/ 17 h 44"/>
                              <a:gd name="T6" fmla="*/ 74 w 79"/>
                              <a:gd name="T7" fmla="*/ 17 h 44"/>
                              <a:gd name="T8" fmla="*/ 74 w 79"/>
                              <a:gd name="T9" fmla="*/ 17 h 44"/>
                              <a:gd name="T10" fmla="*/ 74 w 79"/>
                              <a:gd name="T11" fmla="*/ 24 h 44"/>
                              <a:gd name="T12" fmla="*/ 72 w 79"/>
                              <a:gd name="T13" fmla="*/ 32 h 44"/>
                              <a:gd name="T14" fmla="*/ 67 w 79"/>
                              <a:gd name="T15" fmla="*/ 39 h 44"/>
                              <a:gd name="T16" fmla="*/ 62 w 79"/>
                              <a:gd name="T17" fmla="*/ 44 h 44"/>
                              <a:gd name="T18" fmla="*/ 64 w 79"/>
                              <a:gd name="T19" fmla="*/ 44 h 44"/>
                              <a:gd name="T20" fmla="*/ 67 w 79"/>
                              <a:gd name="T21" fmla="*/ 44 h 44"/>
                              <a:gd name="T22" fmla="*/ 72 w 79"/>
                              <a:gd name="T23" fmla="*/ 39 h 44"/>
                              <a:gd name="T24" fmla="*/ 77 w 79"/>
                              <a:gd name="T25" fmla="*/ 32 h 44"/>
                              <a:gd name="T26" fmla="*/ 79 w 79"/>
                              <a:gd name="T27" fmla="*/ 24 h 44"/>
                              <a:gd name="T28" fmla="*/ 79 w 79"/>
                              <a:gd name="T29" fmla="*/ 17 h 44"/>
                              <a:gd name="T30" fmla="*/ 5 w 79"/>
                              <a:gd name="T31" fmla="*/ 0 h 44"/>
                              <a:gd name="T32" fmla="*/ 2 w 79"/>
                              <a:gd name="T33" fmla="*/ 7 h 44"/>
                              <a:gd name="T34" fmla="*/ 0 w 79"/>
                              <a:gd name="T35" fmla="*/ 17 h 44"/>
                              <a:gd name="T36" fmla="*/ 0 w 79"/>
                              <a:gd name="T37" fmla="*/ 17 h 44"/>
                              <a:gd name="T38" fmla="*/ 2 w 79"/>
                              <a:gd name="T39" fmla="*/ 20 h 44"/>
                              <a:gd name="T40" fmla="*/ 5 w 79"/>
                              <a:gd name="T41" fmla="*/ 20 h 44"/>
                              <a:gd name="T42" fmla="*/ 5 w 79"/>
                              <a:gd name="T43" fmla="*/ 20 h 44"/>
                              <a:gd name="T44" fmla="*/ 5 w 79"/>
                              <a:gd name="T45" fmla="*/ 17 h 44"/>
                              <a:gd name="T46" fmla="*/ 7 w 79"/>
                              <a:gd name="T47" fmla="*/ 10 h 44"/>
                              <a:gd name="T48" fmla="*/ 10 w 79"/>
                              <a:gd name="T49" fmla="*/ 2 h 44"/>
                              <a:gd name="T50" fmla="*/ 5 w 79"/>
                              <a:gd name="T5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44">
                                <a:moveTo>
                                  <a:pt x="79" y="17"/>
                                </a:moveTo>
                                <a:lnTo>
                                  <a:pt x="79" y="17"/>
                                </a:lnTo>
                                <a:lnTo>
                                  <a:pt x="77" y="17"/>
                                </a:lnTo>
                                <a:lnTo>
                                  <a:pt x="74" y="17"/>
                                </a:lnTo>
                                <a:lnTo>
                                  <a:pt x="74" y="24"/>
                                </a:lnTo>
                                <a:lnTo>
                                  <a:pt x="72" y="32"/>
                                </a:lnTo>
                                <a:lnTo>
                                  <a:pt x="67" y="39"/>
                                </a:lnTo>
                                <a:lnTo>
                                  <a:pt x="62" y="44"/>
                                </a:lnTo>
                                <a:lnTo>
                                  <a:pt x="64" y="44"/>
                                </a:lnTo>
                                <a:lnTo>
                                  <a:pt x="67" y="44"/>
                                </a:lnTo>
                                <a:lnTo>
                                  <a:pt x="72" y="39"/>
                                </a:lnTo>
                                <a:lnTo>
                                  <a:pt x="77" y="32"/>
                                </a:lnTo>
                                <a:lnTo>
                                  <a:pt x="79" y="24"/>
                                </a:lnTo>
                                <a:lnTo>
                                  <a:pt x="79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896"/>
                        <wps:cNvSpPr>
                          <a:spLocks noEditPoints="1"/>
                        </wps:cNvSpPr>
                        <wps:spPr bwMode="auto">
                          <a:xfrm>
                            <a:off x="6456" y="644"/>
                            <a:ext cx="75" cy="44"/>
                          </a:xfrm>
                          <a:custGeom>
                            <a:avLst/>
                            <a:gdLst>
                              <a:gd name="T0" fmla="*/ 75 w 75"/>
                              <a:gd name="T1" fmla="*/ 17 h 44"/>
                              <a:gd name="T2" fmla="*/ 75 w 75"/>
                              <a:gd name="T3" fmla="*/ 17 h 44"/>
                              <a:gd name="T4" fmla="*/ 72 w 75"/>
                              <a:gd name="T5" fmla="*/ 17 h 44"/>
                              <a:gd name="T6" fmla="*/ 70 w 75"/>
                              <a:gd name="T7" fmla="*/ 17 h 44"/>
                              <a:gd name="T8" fmla="*/ 70 w 75"/>
                              <a:gd name="T9" fmla="*/ 17 h 44"/>
                              <a:gd name="T10" fmla="*/ 70 w 75"/>
                              <a:gd name="T11" fmla="*/ 24 h 44"/>
                              <a:gd name="T12" fmla="*/ 67 w 75"/>
                              <a:gd name="T13" fmla="*/ 32 h 44"/>
                              <a:gd name="T14" fmla="*/ 62 w 75"/>
                              <a:gd name="T15" fmla="*/ 37 h 44"/>
                              <a:gd name="T16" fmla="*/ 57 w 75"/>
                              <a:gd name="T17" fmla="*/ 42 h 44"/>
                              <a:gd name="T18" fmla="*/ 60 w 75"/>
                              <a:gd name="T19" fmla="*/ 44 h 44"/>
                              <a:gd name="T20" fmla="*/ 62 w 75"/>
                              <a:gd name="T21" fmla="*/ 44 h 44"/>
                              <a:gd name="T22" fmla="*/ 67 w 75"/>
                              <a:gd name="T23" fmla="*/ 39 h 44"/>
                              <a:gd name="T24" fmla="*/ 72 w 75"/>
                              <a:gd name="T25" fmla="*/ 32 h 44"/>
                              <a:gd name="T26" fmla="*/ 75 w 75"/>
                              <a:gd name="T27" fmla="*/ 24 h 44"/>
                              <a:gd name="T28" fmla="*/ 75 w 75"/>
                              <a:gd name="T29" fmla="*/ 17 h 44"/>
                              <a:gd name="T30" fmla="*/ 5 w 75"/>
                              <a:gd name="T31" fmla="*/ 0 h 44"/>
                              <a:gd name="T32" fmla="*/ 3 w 75"/>
                              <a:gd name="T33" fmla="*/ 7 h 44"/>
                              <a:gd name="T34" fmla="*/ 0 w 75"/>
                              <a:gd name="T35" fmla="*/ 17 h 44"/>
                              <a:gd name="T36" fmla="*/ 0 w 75"/>
                              <a:gd name="T37" fmla="*/ 17 h 44"/>
                              <a:gd name="T38" fmla="*/ 0 w 75"/>
                              <a:gd name="T39" fmla="*/ 20 h 44"/>
                              <a:gd name="T40" fmla="*/ 3 w 75"/>
                              <a:gd name="T41" fmla="*/ 20 h 44"/>
                              <a:gd name="T42" fmla="*/ 5 w 75"/>
                              <a:gd name="T43" fmla="*/ 22 h 44"/>
                              <a:gd name="T44" fmla="*/ 5 w 75"/>
                              <a:gd name="T45" fmla="*/ 20 h 44"/>
                              <a:gd name="T46" fmla="*/ 5 w 75"/>
                              <a:gd name="T47" fmla="*/ 17 h 44"/>
                              <a:gd name="T48" fmla="*/ 8 w 75"/>
                              <a:gd name="T49" fmla="*/ 10 h 44"/>
                              <a:gd name="T50" fmla="*/ 10 w 75"/>
                              <a:gd name="T51" fmla="*/ 2 h 44"/>
                              <a:gd name="T52" fmla="*/ 5 w 75"/>
                              <a:gd name="T5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44">
                                <a:moveTo>
                                  <a:pt x="75" y="17"/>
                                </a:moveTo>
                                <a:lnTo>
                                  <a:pt x="75" y="17"/>
                                </a:lnTo>
                                <a:lnTo>
                                  <a:pt x="72" y="17"/>
                                </a:lnTo>
                                <a:lnTo>
                                  <a:pt x="70" y="17"/>
                                </a:lnTo>
                                <a:lnTo>
                                  <a:pt x="70" y="24"/>
                                </a:lnTo>
                                <a:lnTo>
                                  <a:pt x="67" y="32"/>
                                </a:lnTo>
                                <a:lnTo>
                                  <a:pt x="62" y="37"/>
                                </a:lnTo>
                                <a:lnTo>
                                  <a:pt x="57" y="42"/>
                                </a:lnTo>
                                <a:lnTo>
                                  <a:pt x="60" y="44"/>
                                </a:lnTo>
                                <a:lnTo>
                                  <a:pt x="62" y="44"/>
                                </a:lnTo>
                                <a:lnTo>
                                  <a:pt x="67" y="39"/>
                                </a:lnTo>
                                <a:lnTo>
                                  <a:pt x="72" y="32"/>
                                </a:lnTo>
                                <a:lnTo>
                                  <a:pt x="75" y="24"/>
                                </a:lnTo>
                                <a:lnTo>
                                  <a:pt x="75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20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8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897"/>
                        <wps:cNvSpPr>
                          <a:spLocks noEditPoints="1"/>
                        </wps:cNvSpPr>
                        <wps:spPr bwMode="auto">
                          <a:xfrm>
                            <a:off x="6459" y="646"/>
                            <a:ext cx="69" cy="42"/>
                          </a:xfrm>
                          <a:custGeom>
                            <a:avLst/>
                            <a:gdLst>
                              <a:gd name="T0" fmla="*/ 69 w 69"/>
                              <a:gd name="T1" fmla="*/ 15 h 42"/>
                              <a:gd name="T2" fmla="*/ 69 w 69"/>
                              <a:gd name="T3" fmla="*/ 15 h 42"/>
                              <a:gd name="T4" fmla="*/ 67 w 69"/>
                              <a:gd name="T5" fmla="*/ 15 h 42"/>
                              <a:gd name="T6" fmla="*/ 64 w 69"/>
                              <a:gd name="T7" fmla="*/ 15 h 42"/>
                              <a:gd name="T8" fmla="*/ 64 w 69"/>
                              <a:gd name="T9" fmla="*/ 15 h 42"/>
                              <a:gd name="T10" fmla="*/ 64 w 69"/>
                              <a:gd name="T11" fmla="*/ 22 h 42"/>
                              <a:gd name="T12" fmla="*/ 59 w 69"/>
                              <a:gd name="T13" fmla="*/ 30 h 42"/>
                              <a:gd name="T14" fmla="*/ 57 w 69"/>
                              <a:gd name="T15" fmla="*/ 35 h 42"/>
                              <a:gd name="T16" fmla="*/ 49 w 69"/>
                              <a:gd name="T17" fmla="*/ 40 h 42"/>
                              <a:gd name="T18" fmla="*/ 54 w 69"/>
                              <a:gd name="T19" fmla="*/ 40 h 42"/>
                              <a:gd name="T20" fmla="*/ 57 w 69"/>
                              <a:gd name="T21" fmla="*/ 42 h 42"/>
                              <a:gd name="T22" fmla="*/ 62 w 69"/>
                              <a:gd name="T23" fmla="*/ 37 h 42"/>
                              <a:gd name="T24" fmla="*/ 67 w 69"/>
                              <a:gd name="T25" fmla="*/ 30 h 42"/>
                              <a:gd name="T26" fmla="*/ 69 w 69"/>
                              <a:gd name="T27" fmla="*/ 22 h 42"/>
                              <a:gd name="T28" fmla="*/ 69 w 69"/>
                              <a:gd name="T29" fmla="*/ 15 h 42"/>
                              <a:gd name="T30" fmla="*/ 5 w 69"/>
                              <a:gd name="T31" fmla="*/ 0 h 42"/>
                              <a:gd name="T32" fmla="*/ 2 w 69"/>
                              <a:gd name="T33" fmla="*/ 8 h 42"/>
                              <a:gd name="T34" fmla="*/ 0 w 69"/>
                              <a:gd name="T35" fmla="*/ 15 h 42"/>
                              <a:gd name="T36" fmla="*/ 0 w 69"/>
                              <a:gd name="T37" fmla="*/ 18 h 42"/>
                              <a:gd name="T38" fmla="*/ 0 w 69"/>
                              <a:gd name="T39" fmla="*/ 18 h 42"/>
                              <a:gd name="T40" fmla="*/ 2 w 69"/>
                              <a:gd name="T41" fmla="*/ 20 h 42"/>
                              <a:gd name="T42" fmla="*/ 5 w 69"/>
                              <a:gd name="T43" fmla="*/ 22 h 42"/>
                              <a:gd name="T44" fmla="*/ 5 w 69"/>
                              <a:gd name="T45" fmla="*/ 18 h 42"/>
                              <a:gd name="T46" fmla="*/ 5 w 69"/>
                              <a:gd name="T47" fmla="*/ 15 h 42"/>
                              <a:gd name="T48" fmla="*/ 7 w 69"/>
                              <a:gd name="T49" fmla="*/ 8 h 42"/>
                              <a:gd name="T50" fmla="*/ 10 w 69"/>
                              <a:gd name="T51" fmla="*/ 0 h 42"/>
                              <a:gd name="T52" fmla="*/ 5 w 69"/>
                              <a:gd name="T53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9" h="42">
                                <a:moveTo>
                                  <a:pt x="69" y="15"/>
                                </a:moveTo>
                                <a:lnTo>
                                  <a:pt x="69" y="15"/>
                                </a:lnTo>
                                <a:lnTo>
                                  <a:pt x="67" y="15"/>
                                </a:lnTo>
                                <a:lnTo>
                                  <a:pt x="64" y="15"/>
                                </a:lnTo>
                                <a:lnTo>
                                  <a:pt x="64" y="22"/>
                                </a:lnTo>
                                <a:lnTo>
                                  <a:pt x="59" y="30"/>
                                </a:lnTo>
                                <a:lnTo>
                                  <a:pt x="57" y="35"/>
                                </a:lnTo>
                                <a:lnTo>
                                  <a:pt x="49" y="40"/>
                                </a:lnTo>
                                <a:lnTo>
                                  <a:pt x="54" y="40"/>
                                </a:lnTo>
                                <a:lnTo>
                                  <a:pt x="57" y="42"/>
                                </a:lnTo>
                                <a:lnTo>
                                  <a:pt x="62" y="37"/>
                                </a:lnTo>
                                <a:lnTo>
                                  <a:pt x="67" y="30"/>
                                </a:lnTo>
                                <a:lnTo>
                                  <a:pt x="69" y="22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5" y="22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7" y="8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898"/>
                        <wps:cNvSpPr>
                          <a:spLocks noEditPoints="1"/>
                        </wps:cNvSpPr>
                        <wps:spPr bwMode="auto">
                          <a:xfrm>
                            <a:off x="6461" y="646"/>
                            <a:ext cx="65" cy="40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40"/>
                              <a:gd name="T2" fmla="*/ 65 w 65"/>
                              <a:gd name="T3" fmla="*/ 15 h 40"/>
                              <a:gd name="T4" fmla="*/ 62 w 65"/>
                              <a:gd name="T5" fmla="*/ 15 h 40"/>
                              <a:gd name="T6" fmla="*/ 60 w 65"/>
                              <a:gd name="T7" fmla="*/ 13 h 40"/>
                              <a:gd name="T8" fmla="*/ 60 w 65"/>
                              <a:gd name="T9" fmla="*/ 15 h 40"/>
                              <a:gd name="T10" fmla="*/ 60 w 65"/>
                              <a:gd name="T11" fmla="*/ 15 h 40"/>
                              <a:gd name="T12" fmla="*/ 60 w 65"/>
                              <a:gd name="T13" fmla="*/ 22 h 40"/>
                              <a:gd name="T14" fmla="*/ 55 w 65"/>
                              <a:gd name="T15" fmla="*/ 30 h 40"/>
                              <a:gd name="T16" fmla="*/ 50 w 65"/>
                              <a:gd name="T17" fmla="*/ 35 h 40"/>
                              <a:gd name="T18" fmla="*/ 45 w 65"/>
                              <a:gd name="T19" fmla="*/ 40 h 40"/>
                              <a:gd name="T20" fmla="*/ 47 w 65"/>
                              <a:gd name="T21" fmla="*/ 40 h 40"/>
                              <a:gd name="T22" fmla="*/ 52 w 65"/>
                              <a:gd name="T23" fmla="*/ 40 h 40"/>
                              <a:gd name="T24" fmla="*/ 57 w 65"/>
                              <a:gd name="T25" fmla="*/ 35 h 40"/>
                              <a:gd name="T26" fmla="*/ 62 w 65"/>
                              <a:gd name="T27" fmla="*/ 30 h 40"/>
                              <a:gd name="T28" fmla="*/ 65 w 65"/>
                              <a:gd name="T29" fmla="*/ 22 h 40"/>
                              <a:gd name="T30" fmla="*/ 65 w 65"/>
                              <a:gd name="T31" fmla="*/ 15 h 40"/>
                              <a:gd name="T32" fmla="*/ 5 w 65"/>
                              <a:gd name="T33" fmla="*/ 0 h 40"/>
                              <a:gd name="T34" fmla="*/ 3 w 65"/>
                              <a:gd name="T35" fmla="*/ 8 h 40"/>
                              <a:gd name="T36" fmla="*/ 0 w 65"/>
                              <a:gd name="T37" fmla="*/ 15 h 40"/>
                              <a:gd name="T38" fmla="*/ 0 w 65"/>
                              <a:gd name="T39" fmla="*/ 18 h 40"/>
                              <a:gd name="T40" fmla="*/ 0 w 65"/>
                              <a:gd name="T41" fmla="*/ 20 h 40"/>
                              <a:gd name="T42" fmla="*/ 5 w 65"/>
                              <a:gd name="T43" fmla="*/ 22 h 40"/>
                              <a:gd name="T44" fmla="*/ 8 w 65"/>
                              <a:gd name="T45" fmla="*/ 22 h 40"/>
                              <a:gd name="T46" fmla="*/ 5 w 65"/>
                              <a:gd name="T47" fmla="*/ 20 h 40"/>
                              <a:gd name="T48" fmla="*/ 5 w 65"/>
                              <a:gd name="T49" fmla="*/ 15 h 40"/>
                              <a:gd name="T50" fmla="*/ 8 w 65"/>
                              <a:gd name="T51" fmla="*/ 8 h 40"/>
                              <a:gd name="T52" fmla="*/ 10 w 65"/>
                              <a:gd name="T53" fmla="*/ 0 h 40"/>
                              <a:gd name="T54" fmla="*/ 5 w 65"/>
                              <a:gd name="T5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40">
                                <a:moveTo>
                                  <a:pt x="65" y="15"/>
                                </a:moveTo>
                                <a:lnTo>
                                  <a:pt x="65" y="15"/>
                                </a:lnTo>
                                <a:lnTo>
                                  <a:pt x="62" y="15"/>
                                </a:lnTo>
                                <a:lnTo>
                                  <a:pt x="60" y="13"/>
                                </a:lnTo>
                                <a:lnTo>
                                  <a:pt x="60" y="15"/>
                                </a:lnTo>
                                <a:lnTo>
                                  <a:pt x="60" y="22"/>
                                </a:lnTo>
                                <a:lnTo>
                                  <a:pt x="55" y="30"/>
                                </a:lnTo>
                                <a:lnTo>
                                  <a:pt x="50" y="35"/>
                                </a:lnTo>
                                <a:lnTo>
                                  <a:pt x="45" y="40"/>
                                </a:lnTo>
                                <a:lnTo>
                                  <a:pt x="47" y="40"/>
                                </a:lnTo>
                                <a:lnTo>
                                  <a:pt x="52" y="40"/>
                                </a:lnTo>
                                <a:lnTo>
                                  <a:pt x="57" y="35"/>
                                </a:lnTo>
                                <a:lnTo>
                                  <a:pt x="62" y="30"/>
                                </a:lnTo>
                                <a:lnTo>
                                  <a:pt x="65" y="22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5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899"/>
                        <wps:cNvSpPr>
                          <a:spLocks noEditPoints="1"/>
                        </wps:cNvSpPr>
                        <wps:spPr bwMode="auto">
                          <a:xfrm>
                            <a:off x="6464" y="646"/>
                            <a:ext cx="59" cy="40"/>
                          </a:xfrm>
                          <a:custGeom>
                            <a:avLst/>
                            <a:gdLst>
                              <a:gd name="T0" fmla="*/ 59 w 59"/>
                              <a:gd name="T1" fmla="*/ 15 h 40"/>
                              <a:gd name="T2" fmla="*/ 59 w 59"/>
                              <a:gd name="T3" fmla="*/ 15 h 40"/>
                              <a:gd name="T4" fmla="*/ 57 w 59"/>
                              <a:gd name="T5" fmla="*/ 13 h 40"/>
                              <a:gd name="T6" fmla="*/ 54 w 59"/>
                              <a:gd name="T7" fmla="*/ 13 h 40"/>
                              <a:gd name="T8" fmla="*/ 54 w 59"/>
                              <a:gd name="T9" fmla="*/ 15 h 40"/>
                              <a:gd name="T10" fmla="*/ 54 w 59"/>
                              <a:gd name="T11" fmla="*/ 15 h 40"/>
                              <a:gd name="T12" fmla="*/ 54 w 59"/>
                              <a:gd name="T13" fmla="*/ 22 h 40"/>
                              <a:gd name="T14" fmla="*/ 49 w 59"/>
                              <a:gd name="T15" fmla="*/ 30 h 40"/>
                              <a:gd name="T16" fmla="*/ 44 w 59"/>
                              <a:gd name="T17" fmla="*/ 35 h 40"/>
                              <a:gd name="T18" fmla="*/ 37 w 59"/>
                              <a:gd name="T19" fmla="*/ 37 h 40"/>
                              <a:gd name="T20" fmla="*/ 42 w 59"/>
                              <a:gd name="T21" fmla="*/ 40 h 40"/>
                              <a:gd name="T22" fmla="*/ 44 w 59"/>
                              <a:gd name="T23" fmla="*/ 40 h 40"/>
                              <a:gd name="T24" fmla="*/ 52 w 59"/>
                              <a:gd name="T25" fmla="*/ 35 h 40"/>
                              <a:gd name="T26" fmla="*/ 54 w 59"/>
                              <a:gd name="T27" fmla="*/ 30 h 40"/>
                              <a:gd name="T28" fmla="*/ 59 w 59"/>
                              <a:gd name="T29" fmla="*/ 22 h 40"/>
                              <a:gd name="T30" fmla="*/ 59 w 59"/>
                              <a:gd name="T31" fmla="*/ 15 h 40"/>
                              <a:gd name="T32" fmla="*/ 5 w 59"/>
                              <a:gd name="T33" fmla="*/ 0 h 40"/>
                              <a:gd name="T34" fmla="*/ 2 w 59"/>
                              <a:gd name="T35" fmla="*/ 8 h 40"/>
                              <a:gd name="T36" fmla="*/ 0 w 59"/>
                              <a:gd name="T37" fmla="*/ 15 h 40"/>
                              <a:gd name="T38" fmla="*/ 0 w 59"/>
                              <a:gd name="T39" fmla="*/ 18 h 40"/>
                              <a:gd name="T40" fmla="*/ 0 w 59"/>
                              <a:gd name="T41" fmla="*/ 22 h 40"/>
                              <a:gd name="T42" fmla="*/ 5 w 59"/>
                              <a:gd name="T43" fmla="*/ 22 h 40"/>
                              <a:gd name="T44" fmla="*/ 7 w 59"/>
                              <a:gd name="T45" fmla="*/ 25 h 40"/>
                              <a:gd name="T46" fmla="*/ 5 w 59"/>
                              <a:gd name="T47" fmla="*/ 20 h 40"/>
                              <a:gd name="T48" fmla="*/ 5 w 59"/>
                              <a:gd name="T49" fmla="*/ 15 h 40"/>
                              <a:gd name="T50" fmla="*/ 7 w 59"/>
                              <a:gd name="T51" fmla="*/ 8 h 40"/>
                              <a:gd name="T52" fmla="*/ 10 w 59"/>
                              <a:gd name="T53" fmla="*/ 3 h 40"/>
                              <a:gd name="T54" fmla="*/ 5 w 59"/>
                              <a:gd name="T5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9" h="40">
                                <a:moveTo>
                                  <a:pt x="59" y="15"/>
                                </a:moveTo>
                                <a:lnTo>
                                  <a:pt x="59" y="15"/>
                                </a:lnTo>
                                <a:lnTo>
                                  <a:pt x="57" y="13"/>
                                </a:lnTo>
                                <a:lnTo>
                                  <a:pt x="54" y="13"/>
                                </a:lnTo>
                                <a:lnTo>
                                  <a:pt x="54" y="15"/>
                                </a:lnTo>
                                <a:lnTo>
                                  <a:pt x="54" y="22"/>
                                </a:lnTo>
                                <a:lnTo>
                                  <a:pt x="49" y="30"/>
                                </a:lnTo>
                                <a:lnTo>
                                  <a:pt x="44" y="35"/>
                                </a:lnTo>
                                <a:lnTo>
                                  <a:pt x="37" y="37"/>
                                </a:lnTo>
                                <a:lnTo>
                                  <a:pt x="42" y="40"/>
                                </a:lnTo>
                                <a:lnTo>
                                  <a:pt x="44" y="40"/>
                                </a:lnTo>
                                <a:lnTo>
                                  <a:pt x="52" y="35"/>
                                </a:lnTo>
                                <a:lnTo>
                                  <a:pt x="54" y="30"/>
                                </a:lnTo>
                                <a:lnTo>
                                  <a:pt x="59" y="22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5" y="22"/>
                                </a:lnTo>
                                <a:lnTo>
                                  <a:pt x="7" y="25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7" y="8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900"/>
                        <wps:cNvSpPr>
                          <a:spLocks noEditPoints="1"/>
                        </wps:cNvSpPr>
                        <wps:spPr bwMode="auto">
                          <a:xfrm>
                            <a:off x="6466" y="646"/>
                            <a:ext cx="55" cy="40"/>
                          </a:xfrm>
                          <a:custGeom>
                            <a:avLst/>
                            <a:gdLst>
                              <a:gd name="T0" fmla="*/ 55 w 55"/>
                              <a:gd name="T1" fmla="*/ 15 h 40"/>
                              <a:gd name="T2" fmla="*/ 55 w 55"/>
                              <a:gd name="T3" fmla="*/ 15 h 40"/>
                              <a:gd name="T4" fmla="*/ 55 w 55"/>
                              <a:gd name="T5" fmla="*/ 13 h 40"/>
                              <a:gd name="T6" fmla="*/ 52 w 55"/>
                              <a:gd name="T7" fmla="*/ 13 h 40"/>
                              <a:gd name="T8" fmla="*/ 50 w 55"/>
                              <a:gd name="T9" fmla="*/ 13 h 40"/>
                              <a:gd name="T10" fmla="*/ 50 w 55"/>
                              <a:gd name="T11" fmla="*/ 15 h 40"/>
                              <a:gd name="T12" fmla="*/ 50 w 55"/>
                              <a:gd name="T13" fmla="*/ 15 h 40"/>
                              <a:gd name="T14" fmla="*/ 47 w 55"/>
                              <a:gd name="T15" fmla="*/ 22 h 40"/>
                              <a:gd name="T16" fmla="*/ 45 w 55"/>
                              <a:gd name="T17" fmla="*/ 30 h 40"/>
                              <a:gd name="T18" fmla="*/ 40 w 55"/>
                              <a:gd name="T19" fmla="*/ 35 h 40"/>
                              <a:gd name="T20" fmla="*/ 32 w 55"/>
                              <a:gd name="T21" fmla="*/ 37 h 40"/>
                              <a:gd name="T22" fmla="*/ 35 w 55"/>
                              <a:gd name="T23" fmla="*/ 37 h 40"/>
                              <a:gd name="T24" fmla="*/ 40 w 55"/>
                              <a:gd name="T25" fmla="*/ 40 h 40"/>
                              <a:gd name="T26" fmla="*/ 45 w 55"/>
                              <a:gd name="T27" fmla="*/ 35 h 40"/>
                              <a:gd name="T28" fmla="*/ 50 w 55"/>
                              <a:gd name="T29" fmla="*/ 30 h 40"/>
                              <a:gd name="T30" fmla="*/ 55 w 55"/>
                              <a:gd name="T31" fmla="*/ 22 h 40"/>
                              <a:gd name="T32" fmla="*/ 55 w 55"/>
                              <a:gd name="T33" fmla="*/ 15 h 40"/>
                              <a:gd name="T34" fmla="*/ 5 w 55"/>
                              <a:gd name="T35" fmla="*/ 0 h 40"/>
                              <a:gd name="T36" fmla="*/ 3 w 55"/>
                              <a:gd name="T37" fmla="*/ 8 h 40"/>
                              <a:gd name="T38" fmla="*/ 0 w 55"/>
                              <a:gd name="T39" fmla="*/ 15 h 40"/>
                              <a:gd name="T40" fmla="*/ 0 w 55"/>
                              <a:gd name="T41" fmla="*/ 20 h 40"/>
                              <a:gd name="T42" fmla="*/ 3 w 55"/>
                              <a:gd name="T43" fmla="*/ 22 h 40"/>
                              <a:gd name="T44" fmla="*/ 5 w 55"/>
                              <a:gd name="T45" fmla="*/ 25 h 40"/>
                              <a:gd name="T46" fmla="*/ 10 w 55"/>
                              <a:gd name="T47" fmla="*/ 27 h 40"/>
                              <a:gd name="T48" fmla="*/ 8 w 55"/>
                              <a:gd name="T49" fmla="*/ 22 h 40"/>
                              <a:gd name="T50" fmla="*/ 5 w 55"/>
                              <a:gd name="T51" fmla="*/ 15 h 40"/>
                              <a:gd name="T52" fmla="*/ 5 w 55"/>
                              <a:gd name="T53" fmla="*/ 8 h 40"/>
                              <a:gd name="T54" fmla="*/ 10 w 55"/>
                              <a:gd name="T55" fmla="*/ 3 h 40"/>
                              <a:gd name="T56" fmla="*/ 5 w 55"/>
                              <a:gd name="T5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55" y="15"/>
                                </a:moveTo>
                                <a:lnTo>
                                  <a:pt x="55" y="15"/>
                                </a:lnTo>
                                <a:lnTo>
                                  <a:pt x="55" y="13"/>
                                </a:lnTo>
                                <a:lnTo>
                                  <a:pt x="52" y="13"/>
                                </a:lnTo>
                                <a:lnTo>
                                  <a:pt x="50" y="13"/>
                                </a:lnTo>
                                <a:lnTo>
                                  <a:pt x="50" y="15"/>
                                </a:lnTo>
                                <a:lnTo>
                                  <a:pt x="47" y="22"/>
                                </a:lnTo>
                                <a:lnTo>
                                  <a:pt x="45" y="30"/>
                                </a:lnTo>
                                <a:lnTo>
                                  <a:pt x="40" y="35"/>
                                </a:lnTo>
                                <a:lnTo>
                                  <a:pt x="32" y="37"/>
                                </a:lnTo>
                                <a:lnTo>
                                  <a:pt x="35" y="37"/>
                                </a:lnTo>
                                <a:lnTo>
                                  <a:pt x="40" y="40"/>
                                </a:lnTo>
                                <a:lnTo>
                                  <a:pt x="45" y="35"/>
                                </a:lnTo>
                                <a:lnTo>
                                  <a:pt x="50" y="30"/>
                                </a:lnTo>
                                <a:lnTo>
                                  <a:pt x="55" y="22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901"/>
                        <wps:cNvSpPr>
                          <a:spLocks noEditPoints="1"/>
                        </wps:cNvSpPr>
                        <wps:spPr bwMode="auto">
                          <a:xfrm>
                            <a:off x="6469" y="649"/>
                            <a:ext cx="49" cy="34"/>
                          </a:xfrm>
                          <a:custGeom>
                            <a:avLst/>
                            <a:gdLst>
                              <a:gd name="T0" fmla="*/ 49 w 49"/>
                              <a:gd name="T1" fmla="*/ 12 h 34"/>
                              <a:gd name="T2" fmla="*/ 49 w 49"/>
                              <a:gd name="T3" fmla="*/ 12 h 34"/>
                              <a:gd name="T4" fmla="*/ 49 w 49"/>
                              <a:gd name="T5" fmla="*/ 10 h 34"/>
                              <a:gd name="T6" fmla="*/ 47 w 49"/>
                              <a:gd name="T7" fmla="*/ 10 h 34"/>
                              <a:gd name="T8" fmla="*/ 44 w 49"/>
                              <a:gd name="T9" fmla="*/ 10 h 34"/>
                              <a:gd name="T10" fmla="*/ 44 w 49"/>
                              <a:gd name="T11" fmla="*/ 10 h 34"/>
                              <a:gd name="T12" fmla="*/ 44 w 49"/>
                              <a:gd name="T13" fmla="*/ 12 h 34"/>
                              <a:gd name="T14" fmla="*/ 42 w 49"/>
                              <a:gd name="T15" fmla="*/ 19 h 34"/>
                              <a:gd name="T16" fmla="*/ 39 w 49"/>
                              <a:gd name="T17" fmla="*/ 27 h 34"/>
                              <a:gd name="T18" fmla="*/ 32 w 49"/>
                              <a:gd name="T19" fmla="*/ 29 h 34"/>
                              <a:gd name="T20" fmla="*/ 24 w 49"/>
                              <a:gd name="T21" fmla="*/ 32 h 34"/>
                              <a:gd name="T22" fmla="*/ 24 w 49"/>
                              <a:gd name="T23" fmla="*/ 32 h 34"/>
                              <a:gd name="T24" fmla="*/ 22 w 49"/>
                              <a:gd name="T25" fmla="*/ 32 h 34"/>
                              <a:gd name="T26" fmla="*/ 27 w 49"/>
                              <a:gd name="T27" fmla="*/ 34 h 34"/>
                              <a:gd name="T28" fmla="*/ 32 w 49"/>
                              <a:gd name="T29" fmla="*/ 34 h 34"/>
                              <a:gd name="T30" fmla="*/ 39 w 49"/>
                              <a:gd name="T31" fmla="*/ 32 h 34"/>
                              <a:gd name="T32" fmla="*/ 44 w 49"/>
                              <a:gd name="T33" fmla="*/ 27 h 34"/>
                              <a:gd name="T34" fmla="*/ 49 w 49"/>
                              <a:gd name="T35" fmla="*/ 19 h 34"/>
                              <a:gd name="T36" fmla="*/ 49 w 49"/>
                              <a:gd name="T37" fmla="*/ 12 h 34"/>
                              <a:gd name="T38" fmla="*/ 5 w 49"/>
                              <a:gd name="T39" fmla="*/ 0 h 34"/>
                              <a:gd name="T40" fmla="*/ 2 w 49"/>
                              <a:gd name="T41" fmla="*/ 5 h 34"/>
                              <a:gd name="T42" fmla="*/ 0 w 49"/>
                              <a:gd name="T43" fmla="*/ 12 h 34"/>
                              <a:gd name="T44" fmla="*/ 0 w 49"/>
                              <a:gd name="T45" fmla="*/ 17 h 34"/>
                              <a:gd name="T46" fmla="*/ 2 w 49"/>
                              <a:gd name="T47" fmla="*/ 22 h 34"/>
                              <a:gd name="T48" fmla="*/ 7 w 49"/>
                              <a:gd name="T49" fmla="*/ 24 h 34"/>
                              <a:gd name="T50" fmla="*/ 12 w 49"/>
                              <a:gd name="T51" fmla="*/ 27 h 34"/>
                              <a:gd name="T52" fmla="*/ 7 w 49"/>
                              <a:gd name="T53" fmla="*/ 19 h 34"/>
                              <a:gd name="T54" fmla="*/ 5 w 49"/>
                              <a:gd name="T55" fmla="*/ 12 h 34"/>
                              <a:gd name="T56" fmla="*/ 5 w 49"/>
                              <a:gd name="T57" fmla="*/ 7 h 34"/>
                              <a:gd name="T58" fmla="*/ 10 w 49"/>
                              <a:gd name="T59" fmla="*/ 0 h 34"/>
                              <a:gd name="T60" fmla="*/ 5 w 49"/>
                              <a:gd name="T61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9" h="34">
                                <a:moveTo>
                                  <a:pt x="49" y="12"/>
                                </a:moveTo>
                                <a:lnTo>
                                  <a:pt x="49" y="12"/>
                                </a:lnTo>
                                <a:lnTo>
                                  <a:pt x="49" y="10"/>
                                </a:lnTo>
                                <a:lnTo>
                                  <a:pt x="47" y="10"/>
                                </a:lnTo>
                                <a:lnTo>
                                  <a:pt x="44" y="10"/>
                                </a:lnTo>
                                <a:lnTo>
                                  <a:pt x="44" y="12"/>
                                </a:lnTo>
                                <a:lnTo>
                                  <a:pt x="42" y="19"/>
                                </a:lnTo>
                                <a:lnTo>
                                  <a:pt x="39" y="27"/>
                                </a:lnTo>
                                <a:lnTo>
                                  <a:pt x="32" y="29"/>
                                </a:lnTo>
                                <a:lnTo>
                                  <a:pt x="24" y="32"/>
                                </a:lnTo>
                                <a:lnTo>
                                  <a:pt x="22" y="32"/>
                                </a:lnTo>
                                <a:lnTo>
                                  <a:pt x="27" y="34"/>
                                </a:lnTo>
                                <a:lnTo>
                                  <a:pt x="32" y="34"/>
                                </a:lnTo>
                                <a:lnTo>
                                  <a:pt x="39" y="32"/>
                                </a:lnTo>
                                <a:lnTo>
                                  <a:pt x="44" y="27"/>
                                </a:lnTo>
                                <a:lnTo>
                                  <a:pt x="49" y="19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2" y="22"/>
                                </a:lnTo>
                                <a:lnTo>
                                  <a:pt x="7" y="24"/>
                                </a:lnTo>
                                <a:lnTo>
                                  <a:pt x="12" y="27"/>
                                </a:lnTo>
                                <a:lnTo>
                                  <a:pt x="7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902"/>
                        <wps:cNvSpPr>
                          <a:spLocks/>
                        </wps:cNvSpPr>
                        <wps:spPr bwMode="auto">
                          <a:xfrm>
                            <a:off x="6471" y="649"/>
                            <a:ext cx="45" cy="34"/>
                          </a:xfrm>
                          <a:custGeom>
                            <a:avLst/>
                            <a:gdLst>
                              <a:gd name="T0" fmla="*/ 45 w 45"/>
                              <a:gd name="T1" fmla="*/ 12 h 34"/>
                              <a:gd name="T2" fmla="*/ 45 w 45"/>
                              <a:gd name="T3" fmla="*/ 12 h 34"/>
                              <a:gd name="T4" fmla="*/ 45 w 45"/>
                              <a:gd name="T5" fmla="*/ 10 h 34"/>
                              <a:gd name="T6" fmla="*/ 42 w 45"/>
                              <a:gd name="T7" fmla="*/ 10 h 34"/>
                              <a:gd name="T8" fmla="*/ 40 w 45"/>
                              <a:gd name="T9" fmla="*/ 10 h 34"/>
                              <a:gd name="T10" fmla="*/ 40 w 45"/>
                              <a:gd name="T11" fmla="*/ 10 h 34"/>
                              <a:gd name="T12" fmla="*/ 40 w 45"/>
                              <a:gd name="T13" fmla="*/ 12 h 34"/>
                              <a:gd name="T14" fmla="*/ 37 w 45"/>
                              <a:gd name="T15" fmla="*/ 19 h 34"/>
                              <a:gd name="T16" fmla="*/ 35 w 45"/>
                              <a:gd name="T17" fmla="*/ 24 h 34"/>
                              <a:gd name="T18" fmla="*/ 30 w 45"/>
                              <a:gd name="T19" fmla="*/ 27 h 34"/>
                              <a:gd name="T20" fmla="*/ 22 w 45"/>
                              <a:gd name="T21" fmla="*/ 29 h 34"/>
                              <a:gd name="T22" fmla="*/ 15 w 45"/>
                              <a:gd name="T23" fmla="*/ 27 h 34"/>
                              <a:gd name="T24" fmla="*/ 10 w 45"/>
                              <a:gd name="T25" fmla="*/ 24 h 34"/>
                              <a:gd name="T26" fmla="*/ 8 w 45"/>
                              <a:gd name="T27" fmla="*/ 19 h 34"/>
                              <a:gd name="T28" fmla="*/ 5 w 45"/>
                              <a:gd name="T29" fmla="*/ 12 h 34"/>
                              <a:gd name="T30" fmla="*/ 5 w 45"/>
                              <a:gd name="T31" fmla="*/ 7 h 34"/>
                              <a:gd name="T32" fmla="*/ 10 w 45"/>
                              <a:gd name="T33" fmla="*/ 2 h 34"/>
                              <a:gd name="T34" fmla="*/ 5 w 45"/>
                              <a:gd name="T35" fmla="*/ 0 h 34"/>
                              <a:gd name="T36" fmla="*/ 0 w 45"/>
                              <a:gd name="T37" fmla="*/ 5 h 34"/>
                              <a:gd name="T38" fmla="*/ 0 w 45"/>
                              <a:gd name="T39" fmla="*/ 12 h 34"/>
                              <a:gd name="T40" fmla="*/ 3 w 45"/>
                              <a:gd name="T41" fmla="*/ 19 h 34"/>
                              <a:gd name="T42" fmla="*/ 5 w 45"/>
                              <a:gd name="T43" fmla="*/ 24 h 34"/>
                              <a:gd name="T44" fmla="*/ 15 w 45"/>
                              <a:gd name="T45" fmla="*/ 29 h 34"/>
                              <a:gd name="T46" fmla="*/ 27 w 45"/>
                              <a:gd name="T47" fmla="*/ 34 h 34"/>
                              <a:gd name="T48" fmla="*/ 35 w 45"/>
                              <a:gd name="T49" fmla="*/ 32 h 34"/>
                              <a:gd name="T50" fmla="*/ 40 w 45"/>
                              <a:gd name="T51" fmla="*/ 27 h 34"/>
                              <a:gd name="T52" fmla="*/ 42 w 45"/>
                              <a:gd name="T53" fmla="*/ 19 h 34"/>
                              <a:gd name="T54" fmla="*/ 45 w 45"/>
                              <a:gd name="T55" fmla="*/ 12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" h="34">
                                <a:moveTo>
                                  <a:pt x="45" y="12"/>
                                </a:moveTo>
                                <a:lnTo>
                                  <a:pt x="45" y="12"/>
                                </a:lnTo>
                                <a:lnTo>
                                  <a:pt x="45" y="10"/>
                                </a:lnTo>
                                <a:lnTo>
                                  <a:pt x="42" y="10"/>
                                </a:lnTo>
                                <a:lnTo>
                                  <a:pt x="40" y="10"/>
                                </a:lnTo>
                                <a:lnTo>
                                  <a:pt x="40" y="12"/>
                                </a:lnTo>
                                <a:lnTo>
                                  <a:pt x="37" y="19"/>
                                </a:lnTo>
                                <a:lnTo>
                                  <a:pt x="35" y="24"/>
                                </a:lnTo>
                                <a:lnTo>
                                  <a:pt x="30" y="27"/>
                                </a:lnTo>
                                <a:lnTo>
                                  <a:pt x="22" y="29"/>
                                </a:lnTo>
                                <a:lnTo>
                                  <a:pt x="15" y="27"/>
                                </a:lnTo>
                                <a:lnTo>
                                  <a:pt x="10" y="24"/>
                                </a:lnTo>
                                <a:lnTo>
                                  <a:pt x="8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19"/>
                                </a:lnTo>
                                <a:lnTo>
                                  <a:pt x="5" y="24"/>
                                </a:lnTo>
                                <a:lnTo>
                                  <a:pt x="15" y="29"/>
                                </a:lnTo>
                                <a:lnTo>
                                  <a:pt x="27" y="34"/>
                                </a:lnTo>
                                <a:lnTo>
                                  <a:pt x="35" y="32"/>
                                </a:lnTo>
                                <a:lnTo>
                                  <a:pt x="40" y="27"/>
                                </a:lnTo>
                                <a:lnTo>
                                  <a:pt x="42" y="19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903"/>
                        <wps:cNvSpPr>
                          <a:spLocks/>
                        </wps:cNvSpPr>
                        <wps:spPr bwMode="auto">
                          <a:xfrm>
                            <a:off x="6474" y="649"/>
                            <a:ext cx="39" cy="32"/>
                          </a:xfrm>
                          <a:custGeom>
                            <a:avLst/>
                            <a:gdLst>
                              <a:gd name="T0" fmla="*/ 39 w 39"/>
                              <a:gd name="T1" fmla="*/ 12 h 32"/>
                              <a:gd name="T2" fmla="*/ 39 w 39"/>
                              <a:gd name="T3" fmla="*/ 10 h 32"/>
                              <a:gd name="T4" fmla="*/ 39 w 39"/>
                              <a:gd name="T5" fmla="*/ 10 h 32"/>
                              <a:gd name="T6" fmla="*/ 37 w 39"/>
                              <a:gd name="T7" fmla="*/ 10 h 32"/>
                              <a:gd name="T8" fmla="*/ 34 w 39"/>
                              <a:gd name="T9" fmla="*/ 10 h 32"/>
                              <a:gd name="T10" fmla="*/ 34 w 39"/>
                              <a:gd name="T11" fmla="*/ 10 h 32"/>
                              <a:gd name="T12" fmla="*/ 34 w 39"/>
                              <a:gd name="T13" fmla="*/ 12 h 32"/>
                              <a:gd name="T14" fmla="*/ 34 w 39"/>
                              <a:gd name="T15" fmla="*/ 17 h 32"/>
                              <a:gd name="T16" fmla="*/ 29 w 39"/>
                              <a:gd name="T17" fmla="*/ 22 h 32"/>
                              <a:gd name="T18" fmla="*/ 24 w 39"/>
                              <a:gd name="T19" fmla="*/ 24 h 32"/>
                              <a:gd name="T20" fmla="*/ 19 w 39"/>
                              <a:gd name="T21" fmla="*/ 27 h 32"/>
                              <a:gd name="T22" fmla="*/ 14 w 39"/>
                              <a:gd name="T23" fmla="*/ 24 h 32"/>
                              <a:gd name="T24" fmla="*/ 10 w 39"/>
                              <a:gd name="T25" fmla="*/ 22 h 32"/>
                              <a:gd name="T26" fmla="*/ 7 w 39"/>
                              <a:gd name="T27" fmla="*/ 17 h 32"/>
                              <a:gd name="T28" fmla="*/ 5 w 39"/>
                              <a:gd name="T29" fmla="*/ 12 h 32"/>
                              <a:gd name="T30" fmla="*/ 5 w 39"/>
                              <a:gd name="T31" fmla="*/ 7 h 32"/>
                              <a:gd name="T32" fmla="*/ 10 w 39"/>
                              <a:gd name="T33" fmla="*/ 2 h 32"/>
                              <a:gd name="T34" fmla="*/ 5 w 39"/>
                              <a:gd name="T35" fmla="*/ 0 h 32"/>
                              <a:gd name="T36" fmla="*/ 0 w 39"/>
                              <a:gd name="T37" fmla="*/ 7 h 32"/>
                              <a:gd name="T38" fmla="*/ 0 w 39"/>
                              <a:gd name="T39" fmla="*/ 12 h 32"/>
                              <a:gd name="T40" fmla="*/ 2 w 39"/>
                              <a:gd name="T41" fmla="*/ 19 h 32"/>
                              <a:gd name="T42" fmla="*/ 7 w 39"/>
                              <a:gd name="T43" fmla="*/ 27 h 32"/>
                              <a:gd name="T44" fmla="*/ 12 w 39"/>
                              <a:gd name="T45" fmla="*/ 29 h 32"/>
                              <a:gd name="T46" fmla="*/ 17 w 39"/>
                              <a:gd name="T47" fmla="*/ 32 h 32"/>
                              <a:gd name="T48" fmla="*/ 19 w 39"/>
                              <a:gd name="T49" fmla="*/ 32 h 32"/>
                              <a:gd name="T50" fmla="*/ 19 w 39"/>
                              <a:gd name="T51" fmla="*/ 32 h 32"/>
                              <a:gd name="T52" fmla="*/ 27 w 39"/>
                              <a:gd name="T53" fmla="*/ 29 h 32"/>
                              <a:gd name="T54" fmla="*/ 34 w 39"/>
                              <a:gd name="T55" fmla="*/ 27 h 32"/>
                              <a:gd name="T56" fmla="*/ 37 w 39"/>
                              <a:gd name="T57" fmla="*/ 19 h 32"/>
                              <a:gd name="T58" fmla="*/ 39 w 39"/>
                              <a:gd name="T59" fmla="*/ 1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" h="32">
                                <a:moveTo>
                                  <a:pt x="39" y="12"/>
                                </a:moveTo>
                                <a:lnTo>
                                  <a:pt x="39" y="10"/>
                                </a:lnTo>
                                <a:lnTo>
                                  <a:pt x="37" y="10"/>
                                </a:lnTo>
                                <a:lnTo>
                                  <a:pt x="34" y="10"/>
                                </a:lnTo>
                                <a:lnTo>
                                  <a:pt x="34" y="12"/>
                                </a:lnTo>
                                <a:lnTo>
                                  <a:pt x="34" y="17"/>
                                </a:lnTo>
                                <a:lnTo>
                                  <a:pt x="29" y="22"/>
                                </a:lnTo>
                                <a:lnTo>
                                  <a:pt x="24" y="24"/>
                                </a:lnTo>
                                <a:lnTo>
                                  <a:pt x="19" y="27"/>
                                </a:lnTo>
                                <a:lnTo>
                                  <a:pt x="14" y="24"/>
                                </a:lnTo>
                                <a:lnTo>
                                  <a:pt x="10" y="22"/>
                                </a:lnTo>
                                <a:lnTo>
                                  <a:pt x="7" y="17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9"/>
                                </a:lnTo>
                                <a:lnTo>
                                  <a:pt x="7" y="27"/>
                                </a:lnTo>
                                <a:lnTo>
                                  <a:pt x="12" y="29"/>
                                </a:lnTo>
                                <a:lnTo>
                                  <a:pt x="17" y="32"/>
                                </a:lnTo>
                                <a:lnTo>
                                  <a:pt x="19" y="32"/>
                                </a:lnTo>
                                <a:lnTo>
                                  <a:pt x="27" y="29"/>
                                </a:lnTo>
                                <a:lnTo>
                                  <a:pt x="34" y="27"/>
                                </a:lnTo>
                                <a:lnTo>
                                  <a:pt x="37" y="19"/>
                                </a:lnTo>
                                <a:lnTo>
                                  <a:pt x="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904"/>
                        <wps:cNvSpPr>
                          <a:spLocks/>
                        </wps:cNvSpPr>
                        <wps:spPr bwMode="auto">
                          <a:xfrm>
                            <a:off x="6476" y="651"/>
                            <a:ext cx="35" cy="27"/>
                          </a:xfrm>
                          <a:custGeom>
                            <a:avLst/>
                            <a:gdLst>
                              <a:gd name="T0" fmla="*/ 35 w 35"/>
                              <a:gd name="T1" fmla="*/ 10 h 27"/>
                              <a:gd name="T2" fmla="*/ 35 w 35"/>
                              <a:gd name="T3" fmla="*/ 8 h 27"/>
                              <a:gd name="T4" fmla="*/ 35 w 35"/>
                              <a:gd name="T5" fmla="*/ 8 h 27"/>
                              <a:gd name="T6" fmla="*/ 32 w 35"/>
                              <a:gd name="T7" fmla="*/ 8 h 27"/>
                              <a:gd name="T8" fmla="*/ 30 w 35"/>
                              <a:gd name="T9" fmla="*/ 8 h 27"/>
                              <a:gd name="T10" fmla="*/ 30 w 35"/>
                              <a:gd name="T11" fmla="*/ 8 h 27"/>
                              <a:gd name="T12" fmla="*/ 30 w 35"/>
                              <a:gd name="T13" fmla="*/ 10 h 27"/>
                              <a:gd name="T14" fmla="*/ 30 w 35"/>
                              <a:gd name="T15" fmla="*/ 15 h 27"/>
                              <a:gd name="T16" fmla="*/ 27 w 35"/>
                              <a:gd name="T17" fmla="*/ 17 h 27"/>
                              <a:gd name="T18" fmla="*/ 22 w 35"/>
                              <a:gd name="T19" fmla="*/ 20 h 27"/>
                              <a:gd name="T20" fmla="*/ 17 w 35"/>
                              <a:gd name="T21" fmla="*/ 22 h 27"/>
                              <a:gd name="T22" fmla="*/ 12 w 35"/>
                              <a:gd name="T23" fmla="*/ 20 h 27"/>
                              <a:gd name="T24" fmla="*/ 10 w 35"/>
                              <a:gd name="T25" fmla="*/ 17 h 27"/>
                              <a:gd name="T26" fmla="*/ 5 w 35"/>
                              <a:gd name="T27" fmla="*/ 15 h 27"/>
                              <a:gd name="T28" fmla="*/ 5 w 35"/>
                              <a:gd name="T29" fmla="*/ 10 h 27"/>
                              <a:gd name="T30" fmla="*/ 8 w 35"/>
                              <a:gd name="T31" fmla="*/ 5 h 27"/>
                              <a:gd name="T32" fmla="*/ 10 w 35"/>
                              <a:gd name="T33" fmla="*/ 0 h 27"/>
                              <a:gd name="T34" fmla="*/ 8 w 35"/>
                              <a:gd name="T35" fmla="*/ 0 h 27"/>
                              <a:gd name="T36" fmla="*/ 5 w 35"/>
                              <a:gd name="T37" fmla="*/ 0 h 27"/>
                              <a:gd name="T38" fmla="*/ 0 w 35"/>
                              <a:gd name="T39" fmla="*/ 5 h 27"/>
                              <a:gd name="T40" fmla="*/ 0 w 35"/>
                              <a:gd name="T41" fmla="*/ 10 h 27"/>
                              <a:gd name="T42" fmla="*/ 3 w 35"/>
                              <a:gd name="T43" fmla="*/ 17 h 27"/>
                              <a:gd name="T44" fmla="*/ 5 w 35"/>
                              <a:gd name="T45" fmla="*/ 22 h 27"/>
                              <a:gd name="T46" fmla="*/ 10 w 35"/>
                              <a:gd name="T47" fmla="*/ 25 h 27"/>
                              <a:gd name="T48" fmla="*/ 17 w 35"/>
                              <a:gd name="T49" fmla="*/ 27 h 27"/>
                              <a:gd name="T50" fmla="*/ 25 w 35"/>
                              <a:gd name="T51" fmla="*/ 25 h 27"/>
                              <a:gd name="T52" fmla="*/ 30 w 35"/>
                              <a:gd name="T53" fmla="*/ 22 h 27"/>
                              <a:gd name="T54" fmla="*/ 32 w 35"/>
                              <a:gd name="T55" fmla="*/ 17 h 27"/>
                              <a:gd name="T56" fmla="*/ 35 w 35"/>
                              <a:gd name="T57" fmla="*/ 1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" h="27">
                                <a:moveTo>
                                  <a:pt x="35" y="10"/>
                                </a:moveTo>
                                <a:lnTo>
                                  <a:pt x="35" y="8"/>
                                </a:lnTo>
                                <a:lnTo>
                                  <a:pt x="32" y="8"/>
                                </a:lnTo>
                                <a:lnTo>
                                  <a:pt x="30" y="8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27" y="17"/>
                                </a:lnTo>
                                <a:lnTo>
                                  <a:pt x="22" y="20"/>
                                </a:lnTo>
                                <a:lnTo>
                                  <a:pt x="17" y="22"/>
                                </a:lnTo>
                                <a:lnTo>
                                  <a:pt x="12" y="20"/>
                                </a:lnTo>
                                <a:lnTo>
                                  <a:pt x="10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7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2"/>
                                </a:lnTo>
                                <a:lnTo>
                                  <a:pt x="32" y="17"/>
                                </a:lnTo>
                                <a:lnTo>
                                  <a:pt x="3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905"/>
                        <wps:cNvSpPr>
                          <a:spLocks/>
                        </wps:cNvSpPr>
                        <wps:spPr bwMode="auto">
                          <a:xfrm>
                            <a:off x="6479" y="651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10 h 25"/>
                              <a:gd name="T2" fmla="*/ 29 w 29"/>
                              <a:gd name="T3" fmla="*/ 8 h 25"/>
                              <a:gd name="T4" fmla="*/ 29 w 29"/>
                              <a:gd name="T5" fmla="*/ 8 h 25"/>
                              <a:gd name="T6" fmla="*/ 27 w 29"/>
                              <a:gd name="T7" fmla="*/ 8 h 25"/>
                              <a:gd name="T8" fmla="*/ 24 w 29"/>
                              <a:gd name="T9" fmla="*/ 5 h 25"/>
                              <a:gd name="T10" fmla="*/ 24 w 29"/>
                              <a:gd name="T11" fmla="*/ 8 h 25"/>
                              <a:gd name="T12" fmla="*/ 24 w 29"/>
                              <a:gd name="T13" fmla="*/ 10 h 25"/>
                              <a:gd name="T14" fmla="*/ 24 w 29"/>
                              <a:gd name="T15" fmla="*/ 13 h 25"/>
                              <a:gd name="T16" fmla="*/ 22 w 29"/>
                              <a:gd name="T17" fmla="*/ 17 h 25"/>
                              <a:gd name="T18" fmla="*/ 19 w 29"/>
                              <a:gd name="T19" fmla="*/ 20 h 25"/>
                              <a:gd name="T20" fmla="*/ 14 w 29"/>
                              <a:gd name="T21" fmla="*/ 20 h 25"/>
                              <a:gd name="T22" fmla="*/ 12 w 29"/>
                              <a:gd name="T23" fmla="*/ 20 h 25"/>
                              <a:gd name="T24" fmla="*/ 7 w 29"/>
                              <a:gd name="T25" fmla="*/ 17 h 25"/>
                              <a:gd name="T26" fmla="*/ 5 w 29"/>
                              <a:gd name="T27" fmla="*/ 13 h 25"/>
                              <a:gd name="T28" fmla="*/ 5 w 29"/>
                              <a:gd name="T29" fmla="*/ 10 h 25"/>
                              <a:gd name="T30" fmla="*/ 7 w 29"/>
                              <a:gd name="T31" fmla="*/ 5 h 25"/>
                              <a:gd name="T32" fmla="*/ 9 w 29"/>
                              <a:gd name="T33" fmla="*/ 3 h 25"/>
                              <a:gd name="T34" fmla="*/ 7 w 29"/>
                              <a:gd name="T35" fmla="*/ 0 h 25"/>
                              <a:gd name="T36" fmla="*/ 5 w 29"/>
                              <a:gd name="T37" fmla="*/ 0 h 25"/>
                              <a:gd name="T38" fmla="*/ 0 w 29"/>
                              <a:gd name="T39" fmla="*/ 5 h 25"/>
                              <a:gd name="T40" fmla="*/ 0 w 29"/>
                              <a:gd name="T41" fmla="*/ 10 h 25"/>
                              <a:gd name="T42" fmla="*/ 2 w 29"/>
                              <a:gd name="T43" fmla="*/ 15 h 25"/>
                              <a:gd name="T44" fmla="*/ 5 w 29"/>
                              <a:gd name="T45" fmla="*/ 20 h 25"/>
                              <a:gd name="T46" fmla="*/ 9 w 29"/>
                              <a:gd name="T47" fmla="*/ 22 h 25"/>
                              <a:gd name="T48" fmla="*/ 14 w 29"/>
                              <a:gd name="T49" fmla="*/ 25 h 25"/>
                              <a:gd name="T50" fmla="*/ 19 w 29"/>
                              <a:gd name="T51" fmla="*/ 22 h 25"/>
                              <a:gd name="T52" fmla="*/ 24 w 29"/>
                              <a:gd name="T53" fmla="*/ 20 h 25"/>
                              <a:gd name="T54" fmla="*/ 29 w 29"/>
                              <a:gd name="T55" fmla="*/ 15 h 25"/>
                              <a:gd name="T56" fmla="*/ 29 w 29"/>
                              <a:gd name="T57" fmla="*/ 1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29" y="10"/>
                                </a:moveTo>
                                <a:lnTo>
                                  <a:pt x="29" y="8"/>
                                </a:lnTo>
                                <a:lnTo>
                                  <a:pt x="27" y="8"/>
                                </a:lnTo>
                                <a:lnTo>
                                  <a:pt x="24" y="5"/>
                                </a:lnTo>
                                <a:lnTo>
                                  <a:pt x="24" y="8"/>
                                </a:lnTo>
                                <a:lnTo>
                                  <a:pt x="24" y="10"/>
                                </a:lnTo>
                                <a:lnTo>
                                  <a:pt x="24" y="13"/>
                                </a:lnTo>
                                <a:lnTo>
                                  <a:pt x="22" y="17"/>
                                </a:lnTo>
                                <a:lnTo>
                                  <a:pt x="19" y="20"/>
                                </a:lnTo>
                                <a:lnTo>
                                  <a:pt x="14" y="20"/>
                                </a:lnTo>
                                <a:lnTo>
                                  <a:pt x="12" y="20"/>
                                </a:lnTo>
                                <a:lnTo>
                                  <a:pt x="7" y="17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5"/>
                                </a:lnTo>
                                <a:lnTo>
                                  <a:pt x="5" y="20"/>
                                </a:lnTo>
                                <a:lnTo>
                                  <a:pt x="9" y="22"/>
                                </a:lnTo>
                                <a:lnTo>
                                  <a:pt x="14" y="25"/>
                                </a:lnTo>
                                <a:lnTo>
                                  <a:pt x="19" y="22"/>
                                </a:lnTo>
                                <a:lnTo>
                                  <a:pt x="24" y="20"/>
                                </a:lnTo>
                                <a:lnTo>
                                  <a:pt x="29" y="15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906"/>
                        <wps:cNvSpPr>
                          <a:spLocks/>
                        </wps:cNvSpPr>
                        <wps:spPr bwMode="auto">
                          <a:xfrm>
                            <a:off x="6481" y="651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22"/>
                              <a:gd name="T2" fmla="*/ 25 w 25"/>
                              <a:gd name="T3" fmla="*/ 8 h 22"/>
                              <a:gd name="T4" fmla="*/ 25 w 25"/>
                              <a:gd name="T5" fmla="*/ 8 h 22"/>
                              <a:gd name="T6" fmla="*/ 22 w 25"/>
                              <a:gd name="T7" fmla="*/ 5 h 22"/>
                              <a:gd name="T8" fmla="*/ 17 w 25"/>
                              <a:gd name="T9" fmla="*/ 5 h 22"/>
                              <a:gd name="T10" fmla="*/ 20 w 25"/>
                              <a:gd name="T11" fmla="*/ 8 h 22"/>
                              <a:gd name="T12" fmla="*/ 20 w 25"/>
                              <a:gd name="T13" fmla="*/ 10 h 22"/>
                              <a:gd name="T14" fmla="*/ 17 w 25"/>
                              <a:gd name="T15" fmla="*/ 15 h 22"/>
                              <a:gd name="T16" fmla="*/ 12 w 25"/>
                              <a:gd name="T17" fmla="*/ 17 h 22"/>
                              <a:gd name="T18" fmla="*/ 7 w 25"/>
                              <a:gd name="T19" fmla="*/ 15 h 22"/>
                              <a:gd name="T20" fmla="*/ 5 w 25"/>
                              <a:gd name="T21" fmla="*/ 10 h 22"/>
                              <a:gd name="T22" fmla="*/ 7 w 25"/>
                              <a:gd name="T23" fmla="*/ 5 h 22"/>
                              <a:gd name="T24" fmla="*/ 10 w 25"/>
                              <a:gd name="T25" fmla="*/ 3 h 22"/>
                              <a:gd name="T26" fmla="*/ 7 w 25"/>
                              <a:gd name="T27" fmla="*/ 3 h 22"/>
                              <a:gd name="T28" fmla="*/ 5 w 25"/>
                              <a:gd name="T29" fmla="*/ 0 h 22"/>
                              <a:gd name="T30" fmla="*/ 3 w 25"/>
                              <a:gd name="T31" fmla="*/ 5 h 22"/>
                              <a:gd name="T32" fmla="*/ 0 w 25"/>
                              <a:gd name="T33" fmla="*/ 10 h 22"/>
                              <a:gd name="T34" fmla="*/ 0 w 25"/>
                              <a:gd name="T35" fmla="*/ 15 h 22"/>
                              <a:gd name="T36" fmla="*/ 5 w 25"/>
                              <a:gd name="T37" fmla="*/ 17 h 22"/>
                              <a:gd name="T38" fmla="*/ 7 w 25"/>
                              <a:gd name="T39" fmla="*/ 20 h 22"/>
                              <a:gd name="T40" fmla="*/ 12 w 25"/>
                              <a:gd name="T41" fmla="*/ 22 h 22"/>
                              <a:gd name="T42" fmla="*/ 17 w 25"/>
                              <a:gd name="T43" fmla="*/ 20 h 22"/>
                              <a:gd name="T44" fmla="*/ 22 w 25"/>
                              <a:gd name="T45" fmla="*/ 17 h 22"/>
                              <a:gd name="T46" fmla="*/ 25 w 25"/>
                              <a:gd name="T47" fmla="*/ 15 h 22"/>
                              <a:gd name="T48" fmla="*/ 25 w 25"/>
                              <a:gd name="T49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10"/>
                                </a:moveTo>
                                <a:lnTo>
                                  <a:pt x="25" y="8"/>
                                </a:lnTo>
                                <a:lnTo>
                                  <a:pt x="22" y="5"/>
                                </a:lnTo>
                                <a:lnTo>
                                  <a:pt x="17" y="5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lnTo>
                                  <a:pt x="17" y="15"/>
                                </a:lnTo>
                                <a:lnTo>
                                  <a:pt x="12" y="17"/>
                                </a:lnTo>
                                <a:lnTo>
                                  <a:pt x="7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17"/>
                                </a:lnTo>
                                <a:lnTo>
                                  <a:pt x="7" y="20"/>
                                </a:lnTo>
                                <a:lnTo>
                                  <a:pt x="12" y="22"/>
                                </a:lnTo>
                                <a:lnTo>
                                  <a:pt x="17" y="20"/>
                                </a:lnTo>
                                <a:lnTo>
                                  <a:pt x="22" y="17"/>
                                </a:lnTo>
                                <a:lnTo>
                                  <a:pt x="25" y="15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907"/>
                        <wps:cNvSpPr>
                          <a:spLocks noEditPoints="1"/>
                        </wps:cNvSpPr>
                        <wps:spPr bwMode="auto">
                          <a:xfrm>
                            <a:off x="6484" y="654"/>
                            <a:ext cx="19" cy="17"/>
                          </a:xfrm>
                          <a:custGeom>
                            <a:avLst/>
                            <a:gdLst>
                              <a:gd name="T0" fmla="*/ 19 w 19"/>
                              <a:gd name="T1" fmla="*/ 7 h 17"/>
                              <a:gd name="T2" fmla="*/ 19 w 19"/>
                              <a:gd name="T3" fmla="*/ 5 h 17"/>
                              <a:gd name="T4" fmla="*/ 19 w 19"/>
                              <a:gd name="T5" fmla="*/ 2 h 17"/>
                              <a:gd name="T6" fmla="*/ 12 w 19"/>
                              <a:gd name="T7" fmla="*/ 2 h 17"/>
                              <a:gd name="T8" fmla="*/ 4 w 19"/>
                              <a:gd name="T9" fmla="*/ 0 h 17"/>
                              <a:gd name="T10" fmla="*/ 2 w 19"/>
                              <a:gd name="T11" fmla="*/ 2 h 17"/>
                              <a:gd name="T12" fmla="*/ 0 w 19"/>
                              <a:gd name="T13" fmla="*/ 7 h 17"/>
                              <a:gd name="T14" fmla="*/ 0 w 19"/>
                              <a:gd name="T15" fmla="*/ 10 h 17"/>
                              <a:gd name="T16" fmla="*/ 2 w 19"/>
                              <a:gd name="T17" fmla="*/ 14 h 17"/>
                              <a:gd name="T18" fmla="*/ 7 w 19"/>
                              <a:gd name="T19" fmla="*/ 17 h 17"/>
                              <a:gd name="T20" fmla="*/ 9 w 19"/>
                              <a:gd name="T21" fmla="*/ 17 h 17"/>
                              <a:gd name="T22" fmla="*/ 14 w 19"/>
                              <a:gd name="T23" fmla="*/ 17 h 17"/>
                              <a:gd name="T24" fmla="*/ 17 w 19"/>
                              <a:gd name="T25" fmla="*/ 14 h 17"/>
                              <a:gd name="T26" fmla="*/ 19 w 19"/>
                              <a:gd name="T27" fmla="*/ 10 h 17"/>
                              <a:gd name="T28" fmla="*/ 19 w 19"/>
                              <a:gd name="T29" fmla="*/ 7 h 17"/>
                              <a:gd name="T30" fmla="*/ 14 w 19"/>
                              <a:gd name="T31" fmla="*/ 7 h 17"/>
                              <a:gd name="T32" fmla="*/ 12 w 19"/>
                              <a:gd name="T33" fmla="*/ 10 h 17"/>
                              <a:gd name="T34" fmla="*/ 9 w 19"/>
                              <a:gd name="T35" fmla="*/ 12 h 17"/>
                              <a:gd name="T36" fmla="*/ 7 w 19"/>
                              <a:gd name="T37" fmla="*/ 10 h 17"/>
                              <a:gd name="T38" fmla="*/ 4 w 19"/>
                              <a:gd name="T39" fmla="*/ 7 h 17"/>
                              <a:gd name="T40" fmla="*/ 7 w 19"/>
                              <a:gd name="T41" fmla="*/ 5 h 17"/>
                              <a:gd name="T42" fmla="*/ 9 w 19"/>
                              <a:gd name="T43" fmla="*/ 2 h 17"/>
                              <a:gd name="T44" fmla="*/ 12 w 19"/>
                              <a:gd name="T45" fmla="*/ 5 h 17"/>
                              <a:gd name="T46" fmla="*/ 14 w 19"/>
                              <a:gd name="T47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19" y="7"/>
                                </a:moveTo>
                                <a:lnTo>
                                  <a:pt x="19" y="5"/>
                                </a:lnTo>
                                <a:lnTo>
                                  <a:pt x="19" y="2"/>
                                </a:lnTo>
                                <a:lnTo>
                                  <a:pt x="12" y="2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7" y="17"/>
                                </a:lnTo>
                                <a:lnTo>
                                  <a:pt x="9" y="17"/>
                                </a:lnTo>
                                <a:lnTo>
                                  <a:pt x="14" y="17"/>
                                </a:lnTo>
                                <a:lnTo>
                                  <a:pt x="17" y="14"/>
                                </a:lnTo>
                                <a:lnTo>
                                  <a:pt x="19" y="10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2" y="10"/>
                                </a:lnTo>
                                <a:lnTo>
                                  <a:pt x="9" y="12"/>
                                </a:lnTo>
                                <a:lnTo>
                                  <a:pt x="7" y="10"/>
                                </a:lnTo>
                                <a:lnTo>
                                  <a:pt x="4" y="7"/>
                                </a:lnTo>
                                <a:lnTo>
                                  <a:pt x="7" y="5"/>
                                </a:lnTo>
                                <a:lnTo>
                                  <a:pt x="9" y="2"/>
                                </a:lnTo>
                                <a:lnTo>
                                  <a:pt x="12" y="5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908"/>
                        <wps:cNvSpPr>
                          <a:spLocks/>
                        </wps:cNvSpPr>
                        <wps:spPr bwMode="auto">
                          <a:xfrm>
                            <a:off x="6486" y="654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4"/>
                              <a:gd name="T2" fmla="*/ 15 w 15"/>
                              <a:gd name="T3" fmla="*/ 5 h 14"/>
                              <a:gd name="T4" fmla="*/ 12 w 15"/>
                              <a:gd name="T5" fmla="*/ 2 h 14"/>
                              <a:gd name="T6" fmla="*/ 10 w 15"/>
                              <a:gd name="T7" fmla="*/ 2 h 14"/>
                              <a:gd name="T8" fmla="*/ 5 w 15"/>
                              <a:gd name="T9" fmla="*/ 0 h 14"/>
                              <a:gd name="T10" fmla="*/ 2 w 15"/>
                              <a:gd name="T11" fmla="*/ 2 h 14"/>
                              <a:gd name="T12" fmla="*/ 0 w 15"/>
                              <a:gd name="T13" fmla="*/ 7 h 14"/>
                              <a:gd name="T14" fmla="*/ 2 w 15"/>
                              <a:gd name="T15" fmla="*/ 12 h 14"/>
                              <a:gd name="T16" fmla="*/ 7 w 15"/>
                              <a:gd name="T17" fmla="*/ 14 h 14"/>
                              <a:gd name="T18" fmla="*/ 12 w 15"/>
                              <a:gd name="T19" fmla="*/ 12 h 14"/>
                              <a:gd name="T20" fmla="*/ 15 w 15"/>
                              <a:gd name="T21" fmla="*/ 7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7"/>
                                </a:moveTo>
                                <a:lnTo>
                                  <a:pt x="15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4"/>
                                </a:lnTo>
                                <a:lnTo>
                                  <a:pt x="12" y="1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909"/>
                        <wps:cNvSpPr>
                          <a:spLocks/>
                        </wps:cNvSpPr>
                        <wps:spPr bwMode="auto">
                          <a:xfrm>
                            <a:off x="6488" y="656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8 w 10"/>
                              <a:gd name="T3" fmla="*/ 3 h 10"/>
                              <a:gd name="T4" fmla="*/ 5 w 10"/>
                              <a:gd name="T5" fmla="*/ 0 h 10"/>
                              <a:gd name="T6" fmla="*/ 3 w 10"/>
                              <a:gd name="T7" fmla="*/ 3 h 10"/>
                              <a:gd name="T8" fmla="*/ 0 w 10"/>
                              <a:gd name="T9" fmla="*/ 5 h 10"/>
                              <a:gd name="T10" fmla="*/ 3 w 10"/>
                              <a:gd name="T11" fmla="*/ 8 h 10"/>
                              <a:gd name="T12" fmla="*/ 5 w 10"/>
                              <a:gd name="T13" fmla="*/ 10 h 10"/>
                              <a:gd name="T14" fmla="*/ 8 w 10"/>
                              <a:gd name="T15" fmla="*/ 8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8" y="8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910"/>
                        <wps:cNvSpPr>
                          <a:spLocks/>
                        </wps:cNvSpPr>
                        <wps:spPr bwMode="auto">
                          <a:xfrm>
                            <a:off x="6491" y="659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2 h 5"/>
                              <a:gd name="T2" fmla="*/ 5 w 5"/>
                              <a:gd name="T3" fmla="*/ 0 h 5"/>
                              <a:gd name="T4" fmla="*/ 2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2 h 5"/>
                              <a:gd name="T10" fmla="*/ 0 w 5"/>
                              <a:gd name="T11" fmla="*/ 5 h 5"/>
                              <a:gd name="T12" fmla="*/ 2 w 5"/>
                              <a:gd name="T13" fmla="*/ 5 h 5"/>
                              <a:gd name="T14" fmla="*/ 5 w 5"/>
                              <a:gd name="T15" fmla="*/ 5 h 5"/>
                              <a:gd name="T16" fmla="*/ 5 w 5"/>
                              <a:gd name="T17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911"/>
                        <wps:cNvSpPr>
                          <a:spLocks/>
                        </wps:cNvSpPr>
                        <wps:spPr bwMode="auto">
                          <a:xfrm>
                            <a:off x="6409" y="631"/>
                            <a:ext cx="169" cy="6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20 h 60"/>
                              <a:gd name="T2" fmla="*/ 147 w 169"/>
                              <a:gd name="T3" fmla="*/ 28 h 60"/>
                              <a:gd name="T4" fmla="*/ 127 w 169"/>
                              <a:gd name="T5" fmla="*/ 30 h 60"/>
                              <a:gd name="T6" fmla="*/ 107 w 169"/>
                              <a:gd name="T7" fmla="*/ 28 h 60"/>
                              <a:gd name="T8" fmla="*/ 87 w 169"/>
                              <a:gd name="T9" fmla="*/ 25 h 60"/>
                              <a:gd name="T10" fmla="*/ 50 w 169"/>
                              <a:gd name="T11" fmla="*/ 13 h 60"/>
                              <a:gd name="T12" fmla="*/ 0 w 169"/>
                              <a:gd name="T13" fmla="*/ 0 h 60"/>
                              <a:gd name="T14" fmla="*/ 35 w 169"/>
                              <a:gd name="T15" fmla="*/ 25 h 60"/>
                              <a:gd name="T16" fmla="*/ 75 w 169"/>
                              <a:gd name="T17" fmla="*/ 45 h 60"/>
                              <a:gd name="T18" fmla="*/ 94 w 169"/>
                              <a:gd name="T19" fmla="*/ 55 h 60"/>
                              <a:gd name="T20" fmla="*/ 117 w 169"/>
                              <a:gd name="T21" fmla="*/ 57 h 60"/>
                              <a:gd name="T22" fmla="*/ 137 w 169"/>
                              <a:gd name="T23" fmla="*/ 60 h 60"/>
                              <a:gd name="T24" fmla="*/ 159 w 169"/>
                              <a:gd name="T25" fmla="*/ 55 h 60"/>
                              <a:gd name="T26" fmla="*/ 166 w 169"/>
                              <a:gd name="T27" fmla="*/ 37 h 60"/>
                              <a:gd name="T28" fmla="*/ 169 w 169"/>
                              <a:gd name="T29" fmla="*/ 2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9" h="60">
                                <a:moveTo>
                                  <a:pt x="169" y="20"/>
                                </a:moveTo>
                                <a:lnTo>
                                  <a:pt x="147" y="28"/>
                                </a:lnTo>
                                <a:lnTo>
                                  <a:pt x="127" y="30"/>
                                </a:lnTo>
                                <a:lnTo>
                                  <a:pt x="107" y="28"/>
                                </a:lnTo>
                                <a:lnTo>
                                  <a:pt x="87" y="25"/>
                                </a:lnTo>
                                <a:lnTo>
                                  <a:pt x="50" y="13"/>
                                </a:lnTo>
                                <a:lnTo>
                                  <a:pt x="0" y="0"/>
                                </a:lnTo>
                                <a:lnTo>
                                  <a:pt x="35" y="25"/>
                                </a:lnTo>
                                <a:lnTo>
                                  <a:pt x="75" y="45"/>
                                </a:lnTo>
                                <a:lnTo>
                                  <a:pt x="94" y="55"/>
                                </a:lnTo>
                                <a:lnTo>
                                  <a:pt x="117" y="57"/>
                                </a:lnTo>
                                <a:lnTo>
                                  <a:pt x="137" y="60"/>
                                </a:lnTo>
                                <a:lnTo>
                                  <a:pt x="159" y="55"/>
                                </a:lnTo>
                                <a:lnTo>
                                  <a:pt x="166" y="37"/>
                                </a:lnTo>
                                <a:lnTo>
                                  <a:pt x="169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912"/>
                        <wps:cNvSpPr>
                          <a:spLocks noEditPoints="1"/>
                        </wps:cNvSpPr>
                        <wps:spPr bwMode="auto">
                          <a:xfrm>
                            <a:off x="6809" y="886"/>
                            <a:ext cx="32" cy="117"/>
                          </a:xfrm>
                          <a:custGeom>
                            <a:avLst/>
                            <a:gdLst>
                              <a:gd name="T0" fmla="*/ 20 w 32"/>
                              <a:gd name="T1" fmla="*/ 64 h 117"/>
                              <a:gd name="T2" fmla="*/ 32 w 32"/>
                              <a:gd name="T3" fmla="*/ 0 h 117"/>
                              <a:gd name="T4" fmla="*/ 20 w 32"/>
                              <a:gd name="T5" fmla="*/ 64 h 117"/>
                              <a:gd name="T6" fmla="*/ 20 w 32"/>
                              <a:gd name="T7" fmla="*/ 64 h 117"/>
                              <a:gd name="T8" fmla="*/ 22 w 32"/>
                              <a:gd name="T9" fmla="*/ 79 h 117"/>
                              <a:gd name="T10" fmla="*/ 22 w 32"/>
                              <a:gd name="T11" fmla="*/ 94 h 117"/>
                              <a:gd name="T12" fmla="*/ 15 w 32"/>
                              <a:gd name="T13" fmla="*/ 107 h 117"/>
                              <a:gd name="T14" fmla="*/ 5 w 32"/>
                              <a:gd name="T15" fmla="*/ 117 h 117"/>
                              <a:gd name="T16" fmla="*/ 3 w 32"/>
                              <a:gd name="T17" fmla="*/ 112 h 117"/>
                              <a:gd name="T18" fmla="*/ 0 w 32"/>
                              <a:gd name="T19" fmla="*/ 104 h 117"/>
                              <a:gd name="T20" fmla="*/ 0 w 32"/>
                              <a:gd name="T21" fmla="*/ 97 h 117"/>
                              <a:gd name="T22" fmla="*/ 0 w 32"/>
                              <a:gd name="T23" fmla="*/ 89 h 117"/>
                              <a:gd name="T24" fmla="*/ 3 w 32"/>
                              <a:gd name="T25" fmla="*/ 82 h 117"/>
                              <a:gd name="T26" fmla="*/ 8 w 32"/>
                              <a:gd name="T27" fmla="*/ 74 h 117"/>
                              <a:gd name="T28" fmla="*/ 12 w 32"/>
                              <a:gd name="T29" fmla="*/ 69 h 117"/>
                              <a:gd name="T30" fmla="*/ 20 w 32"/>
                              <a:gd name="T31" fmla="*/ 64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117">
                                <a:moveTo>
                                  <a:pt x="20" y="64"/>
                                </a:moveTo>
                                <a:lnTo>
                                  <a:pt x="32" y="0"/>
                                </a:lnTo>
                                <a:lnTo>
                                  <a:pt x="20" y="64"/>
                                </a:lnTo>
                                <a:close/>
                                <a:moveTo>
                                  <a:pt x="20" y="64"/>
                                </a:moveTo>
                                <a:lnTo>
                                  <a:pt x="22" y="79"/>
                                </a:lnTo>
                                <a:lnTo>
                                  <a:pt x="22" y="94"/>
                                </a:lnTo>
                                <a:lnTo>
                                  <a:pt x="15" y="107"/>
                                </a:lnTo>
                                <a:lnTo>
                                  <a:pt x="5" y="117"/>
                                </a:lnTo>
                                <a:lnTo>
                                  <a:pt x="3" y="112"/>
                                </a:lnTo>
                                <a:lnTo>
                                  <a:pt x="0" y="104"/>
                                </a:lnTo>
                                <a:lnTo>
                                  <a:pt x="0" y="97"/>
                                </a:lnTo>
                                <a:lnTo>
                                  <a:pt x="0" y="89"/>
                                </a:lnTo>
                                <a:lnTo>
                                  <a:pt x="3" y="82"/>
                                </a:lnTo>
                                <a:lnTo>
                                  <a:pt x="8" y="74"/>
                                </a:lnTo>
                                <a:lnTo>
                                  <a:pt x="12" y="69"/>
                                </a:lnTo>
                                <a:lnTo>
                                  <a:pt x="2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913"/>
                        <wps:cNvSpPr>
                          <a:spLocks/>
                        </wps:cNvSpPr>
                        <wps:spPr bwMode="auto">
                          <a:xfrm>
                            <a:off x="6829" y="886"/>
                            <a:ext cx="12" cy="64"/>
                          </a:xfrm>
                          <a:custGeom>
                            <a:avLst/>
                            <a:gdLst>
                              <a:gd name="T0" fmla="*/ 0 w 12"/>
                              <a:gd name="T1" fmla="*/ 64 h 64"/>
                              <a:gd name="T2" fmla="*/ 12 w 12"/>
                              <a:gd name="T3" fmla="*/ 0 h 64"/>
                              <a:gd name="T4" fmla="*/ 0 w 12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4">
                                <a:moveTo>
                                  <a:pt x="0" y="64"/>
                                </a:moveTo>
                                <a:lnTo>
                                  <a:pt x="12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914"/>
                        <wps:cNvSpPr>
                          <a:spLocks/>
                        </wps:cNvSpPr>
                        <wps:spPr bwMode="auto">
                          <a:xfrm>
                            <a:off x="6809" y="950"/>
                            <a:ext cx="22" cy="53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3"/>
                              <a:gd name="T2" fmla="*/ 22 w 22"/>
                              <a:gd name="T3" fmla="*/ 15 h 53"/>
                              <a:gd name="T4" fmla="*/ 22 w 22"/>
                              <a:gd name="T5" fmla="*/ 30 h 53"/>
                              <a:gd name="T6" fmla="*/ 15 w 22"/>
                              <a:gd name="T7" fmla="*/ 43 h 53"/>
                              <a:gd name="T8" fmla="*/ 5 w 22"/>
                              <a:gd name="T9" fmla="*/ 53 h 53"/>
                              <a:gd name="T10" fmla="*/ 3 w 22"/>
                              <a:gd name="T11" fmla="*/ 48 h 53"/>
                              <a:gd name="T12" fmla="*/ 0 w 22"/>
                              <a:gd name="T13" fmla="*/ 40 h 53"/>
                              <a:gd name="T14" fmla="*/ 0 w 22"/>
                              <a:gd name="T15" fmla="*/ 33 h 53"/>
                              <a:gd name="T16" fmla="*/ 0 w 22"/>
                              <a:gd name="T17" fmla="*/ 25 h 53"/>
                              <a:gd name="T18" fmla="*/ 3 w 22"/>
                              <a:gd name="T19" fmla="*/ 18 h 53"/>
                              <a:gd name="T20" fmla="*/ 8 w 22"/>
                              <a:gd name="T21" fmla="*/ 10 h 53"/>
                              <a:gd name="T22" fmla="*/ 12 w 22"/>
                              <a:gd name="T23" fmla="*/ 5 h 53"/>
                              <a:gd name="T24" fmla="*/ 20 w 22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20" y="0"/>
                                </a:moveTo>
                                <a:lnTo>
                                  <a:pt x="22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3"/>
                                </a:lnTo>
                                <a:lnTo>
                                  <a:pt x="5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3" y="18"/>
                                </a:lnTo>
                                <a:lnTo>
                                  <a:pt x="8" y="10"/>
                                </a:lnTo>
                                <a:lnTo>
                                  <a:pt x="12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915"/>
                        <wps:cNvSpPr>
                          <a:spLocks noEditPoints="1"/>
                        </wps:cNvSpPr>
                        <wps:spPr bwMode="auto">
                          <a:xfrm>
                            <a:off x="6744" y="1240"/>
                            <a:ext cx="87" cy="85"/>
                          </a:xfrm>
                          <a:custGeom>
                            <a:avLst/>
                            <a:gdLst>
                              <a:gd name="T0" fmla="*/ 43 w 87"/>
                              <a:gd name="T1" fmla="*/ 47 h 85"/>
                              <a:gd name="T2" fmla="*/ 87 w 87"/>
                              <a:gd name="T3" fmla="*/ 0 h 85"/>
                              <a:gd name="T4" fmla="*/ 43 w 87"/>
                              <a:gd name="T5" fmla="*/ 47 h 85"/>
                              <a:gd name="T6" fmla="*/ 43 w 87"/>
                              <a:gd name="T7" fmla="*/ 47 h 85"/>
                              <a:gd name="T8" fmla="*/ 35 w 87"/>
                              <a:gd name="T9" fmla="*/ 62 h 85"/>
                              <a:gd name="T10" fmla="*/ 25 w 87"/>
                              <a:gd name="T11" fmla="*/ 75 h 85"/>
                              <a:gd name="T12" fmla="*/ 15 w 87"/>
                              <a:gd name="T13" fmla="*/ 82 h 85"/>
                              <a:gd name="T14" fmla="*/ 0 w 87"/>
                              <a:gd name="T15" fmla="*/ 85 h 85"/>
                              <a:gd name="T16" fmla="*/ 0 w 87"/>
                              <a:gd name="T17" fmla="*/ 77 h 85"/>
                              <a:gd name="T18" fmla="*/ 3 w 87"/>
                              <a:gd name="T19" fmla="*/ 70 h 85"/>
                              <a:gd name="T20" fmla="*/ 8 w 87"/>
                              <a:gd name="T21" fmla="*/ 65 h 85"/>
                              <a:gd name="T22" fmla="*/ 13 w 87"/>
                              <a:gd name="T23" fmla="*/ 57 h 85"/>
                              <a:gd name="T24" fmla="*/ 18 w 87"/>
                              <a:gd name="T25" fmla="*/ 52 h 85"/>
                              <a:gd name="T26" fmla="*/ 25 w 87"/>
                              <a:gd name="T27" fmla="*/ 50 h 85"/>
                              <a:gd name="T28" fmla="*/ 33 w 87"/>
                              <a:gd name="T29" fmla="*/ 47 h 85"/>
                              <a:gd name="T30" fmla="*/ 43 w 87"/>
                              <a:gd name="T31" fmla="*/ 47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85">
                                <a:moveTo>
                                  <a:pt x="43" y="47"/>
                                </a:moveTo>
                                <a:lnTo>
                                  <a:pt x="87" y="0"/>
                                </a:lnTo>
                                <a:lnTo>
                                  <a:pt x="43" y="47"/>
                                </a:lnTo>
                                <a:close/>
                                <a:moveTo>
                                  <a:pt x="43" y="47"/>
                                </a:moveTo>
                                <a:lnTo>
                                  <a:pt x="35" y="62"/>
                                </a:lnTo>
                                <a:lnTo>
                                  <a:pt x="25" y="75"/>
                                </a:lnTo>
                                <a:lnTo>
                                  <a:pt x="15" y="82"/>
                                </a:lnTo>
                                <a:lnTo>
                                  <a:pt x="0" y="85"/>
                                </a:lnTo>
                                <a:lnTo>
                                  <a:pt x="0" y="77"/>
                                </a:lnTo>
                                <a:lnTo>
                                  <a:pt x="3" y="70"/>
                                </a:lnTo>
                                <a:lnTo>
                                  <a:pt x="8" y="65"/>
                                </a:lnTo>
                                <a:lnTo>
                                  <a:pt x="13" y="57"/>
                                </a:lnTo>
                                <a:lnTo>
                                  <a:pt x="18" y="52"/>
                                </a:lnTo>
                                <a:lnTo>
                                  <a:pt x="25" y="50"/>
                                </a:lnTo>
                                <a:lnTo>
                                  <a:pt x="33" y="47"/>
                                </a:lnTo>
                                <a:lnTo>
                                  <a:pt x="4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916"/>
                        <wps:cNvSpPr>
                          <a:spLocks/>
                        </wps:cNvSpPr>
                        <wps:spPr bwMode="auto">
                          <a:xfrm>
                            <a:off x="6787" y="1240"/>
                            <a:ext cx="44" cy="47"/>
                          </a:xfrm>
                          <a:custGeom>
                            <a:avLst/>
                            <a:gdLst>
                              <a:gd name="T0" fmla="*/ 0 w 44"/>
                              <a:gd name="T1" fmla="*/ 47 h 47"/>
                              <a:gd name="T2" fmla="*/ 44 w 44"/>
                              <a:gd name="T3" fmla="*/ 0 h 47"/>
                              <a:gd name="T4" fmla="*/ 0 w 44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47"/>
                                </a:moveTo>
                                <a:lnTo>
                                  <a:pt x="44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917"/>
                        <wps:cNvSpPr>
                          <a:spLocks/>
                        </wps:cNvSpPr>
                        <wps:spPr bwMode="auto">
                          <a:xfrm>
                            <a:off x="6744" y="1287"/>
                            <a:ext cx="43" cy="38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8"/>
                              <a:gd name="T2" fmla="*/ 35 w 43"/>
                              <a:gd name="T3" fmla="*/ 15 h 38"/>
                              <a:gd name="T4" fmla="*/ 25 w 43"/>
                              <a:gd name="T5" fmla="*/ 28 h 38"/>
                              <a:gd name="T6" fmla="*/ 15 w 43"/>
                              <a:gd name="T7" fmla="*/ 35 h 38"/>
                              <a:gd name="T8" fmla="*/ 0 w 43"/>
                              <a:gd name="T9" fmla="*/ 38 h 38"/>
                              <a:gd name="T10" fmla="*/ 0 w 43"/>
                              <a:gd name="T11" fmla="*/ 30 h 38"/>
                              <a:gd name="T12" fmla="*/ 3 w 43"/>
                              <a:gd name="T13" fmla="*/ 23 h 38"/>
                              <a:gd name="T14" fmla="*/ 8 w 43"/>
                              <a:gd name="T15" fmla="*/ 18 h 38"/>
                              <a:gd name="T16" fmla="*/ 13 w 43"/>
                              <a:gd name="T17" fmla="*/ 10 h 38"/>
                              <a:gd name="T18" fmla="*/ 18 w 43"/>
                              <a:gd name="T19" fmla="*/ 5 h 38"/>
                              <a:gd name="T20" fmla="*/ 25 w 43"/>
                              <a:gd name="T21" fmla="*/ 3 h 38"/>
                              <a:gd name="T22" fmla="*/ 33 w 43"/>
                              <a:gd name="T23" fmla="*/ 0 h 38"/>
                              <a:gd name="T24" fmla="*/ 43 w 43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8"/>
                                </a:lnTo>
                                <a:lnTo>
                                  <a:pt x="15" y="3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8" y="18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918"/>
                        <wps:cNvSpPr>
                          <a:spLocks/>
                        </wps:cNvSpPr>
                        <wps:spPr bwMode="auto">
                          <a:xfrm>
                            <a:off x="6648" y="659"/>
                            <a:ext cx="44" cy="59"/>
                          </a:xfrm>
                          <a:custGeom>
                            <a:avLst/>
                            <a:gdLst>
                              <a:gd name="T0" fmla="*/ 44 w 44"/>
                              <a:gd name="T1" fmla="*/ 59 h 59"/>
                              <a:gd name="T2" fmla="*/ 0 w 44"/>
                              <a:gd name="T3" fmla="*/ 0 h 59"/>
                              <a:gd name="T4" fmla="*/ 44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44" y="59"/>
                                </a:moveTo>
                                <a:lnTo>
                                  <a:pt x="0" y="0"/>
                                </a:lnTo>
                                <a:lnTo>
                                  <a:pt x="4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919"/>
                        <wps:cNvSpPr>
                          <a:spLocks/>
                        </wps:cNvSpPr>
                        <wps:spPr bwMode="auto">
                          <a:xfrm>
                            <a:off x="6648" y="659"/>
                            <a:ext cx="44" cy="59"/>
                          </a:xfrm>
                          <a:custGeom>
                            <a:avLst/>
                            <a:gdLst>
                              <a:gd name="T0" fmla="*/ 44 w 44"/>
                              <a:gd name="T1" fmla="*/ 59 h 59"/>
                              <a:gd name="T2" fmla="*/ 0 w 44"/>
                              <a:gd name="T3" fmla="*/ 0 h 59"/>
                              <a:gd name="T4" fmla="*/ 44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44" y="59"/>
                                </a:moveTo>
                                <a:lnTo>
                                  <a:pt x="0" y="0"/>
                                </a:lnTo>
                                <a:lnTo>
                                  <a:pt x="44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920"/>
                        <wps:cNvSpPr>
                          <a:spLocks/>
                        </wps:cNvSpPr>
                        <wps:spPr bwMode="auto">
                          <a:xfrm>
                            <a:off x="6717" y="908"/>
                            <a:ext cx="65" cy="112"/>
                          </a:xfrm>
                          <a:custGeom>
                            <a:avLst/>
                            <a:gdLst>
                              <a:gd name="T0" fmla="*/ 30 w 65"/>
                              <a:gd name="T1" fmla="*/ 62 h 112"/>
                              <a:gd name="T2" fmla="*/ 0 w 65"/>
                              <a:gd name="T3" fmla="*/ 0 h 112"/>
                              <a:gd name="T4" fmla="*/ 30 w 65"/>
                              <a:gd name="T5" fmla="*/ 62 h 112"/>
                              <a:gd name="T6" fmla="*/ 30 w 65"/>
                              <a:gd name="T7" fmla="*/ 62 h 112"/>
                              <a:gd name="T8" fmla="*/ 30 w 65"/>
                              <a:gd name="T9" fmla="*/ 62 h 112"/>
                              <a:gd name="T10" fmla="*/ 45 w 65"/>
                              <a:gd name="T11" fmla="*/ 72 h 112"/>
                              <a:gd name="T12" fmla="*/ 55 w 65"/>
                              <a:gd name="T13" fmla="*/ 82 h 112"/>
                              <a:gd name="T14" fmla="*/ 62 w 65"/>
                              <a:gd name="T15" fmla="*/ 97 h 112"/>
                              <a:gd name="T16" fmla="*/ 65 w 65"/>
                              <a:gd name="T17" fmla="*/ 112 h 112"/>
                              <a:gd name="T18" fmla="*/ 57 w 65"/>
                              <a:gd name="T19" fmla="*/ 112 h 112"/>
                              <a:gd name="T20" fmla="*/ 52 w 65"/>
                              <a:gd name="T21" fmla="*/ 107 h 112"/>
                              <a:gd name="T22" fmla="*/ 45 w 65"/>
                              <a:gd name="T23" fmla="*/ 102 h 112"/>
                              <a:gd name="T24" fmla="*/ 40 w 65"/>
                              <a:gd name="T25" fmla="*/ 97 h 112"/>
                              <a:gd name="T26" fmla="*/ 35 w 65"/>
                              <a:gd name="T27" fmla="*/ 90 h 112"/>
                              <a:gd name="T28" fmla="*/ 32 w 65"/>
                              <a:gd name="T29" fmla="*/ 80 h 112"/>
                              <a:gd name="T30" fmla="*/ 30 w 65"/>
                              <a:gd name="T31" fmla="*/ 72 h 112"/>
                              <a:gd name="T32" fmla="*/ 30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lnTo>
                                  <a:pt x="45" y="72"/>
                                </a:lnTo>
                                <a:lnTo>
                                  <a:pt x="55" y="82"/>
                                </a:lnTo>
                                <a:lnTo>
                                  <a:pt x="62" y="97"/>
                                </a:lnTo>
                                <a:lnTo>
                                  <a:pt x="65" y="112"/>
                                </a:lnTo>
                                <a:lnTo>
                                  <a:pt x="57" y="112"/>
                                </a:lnTo>
                                <a:lnTo>
                                  <a:pt x="52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30" y="72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921"/>
                        <wps:cNvSpPr>
                          <a:spLocks/>
                        </wps:cNvSpPr>
                        <wps:spPr bwMode="auto">
                          <a:xfrm>
                            <a:off x="6717" y="908"/>
                            <a:ext cx="65" cy="112"/>
                          </a:xfrm>
                          <a:custGeom>
                            <a:avLst/>
                            <a:gdLst>
                              <a:gd name="T0" fmla="*/ 30 w 65"/>
                              <a:gd name="T1" fmla="*/ 62 h 112"/>
                              <a:gd name="T2" fmla="*/ 0 w 65"/>
                              <a:gd name="T3" fmla="*/ 0 h 112"/>
                              <a:gd name="T4" fmla="*/ 30 w 65"/>
                              <a:gd name="T5" fmla="*/ 62 h 112"/>
                              <a:gd name="T6" fmla="*/ 30 w 65"/>
                              <a:gd name="T7" fmla="*/ 62 h 112"/>
                              <a:gd name="T8" fmla="*/ 30 w 65"/>
                              <a:gd name="T9" fmla="*/ 62 h 112"/>
                              <a:gd name="T10" fmla="*/ 45 w 65"/>
                              <a:gd name="T11" fmla="*/ 72 h 112"/>
                              <a:gd name="T12" fmla="*/ 55 w 65"/>
                              <a:gd name="T13" fmla="*/ 82 h 112"/>
                              <a:gd name="T14" fmla="*/ 62 w 65"/>
                              <a:gd name="T15" fmla="*/ 97 h 112"/>
                              <a:gd name="T16" fmla="*/ 65 w 65"/>
                              <a:gd name="T17" fmla="*/ 112 h 112"/>
                              <a:gd name="T18" fmla="*/ 57 w 65"/>
                              <a:gd name="T19" fmla="*/ 112 h 112"/>
                              <a:gd name="T20" fmla="*/ 52 w 65"/>
                              <a:gd name="T21" fmla="*/ 107 h 112"/>
                              <a:gd name="T22" fmla="*/ 45 w 65"/>
                              <a:gd name="T23" fmla="*/ 102 h 112"/>
                              <a:gd name="T24" fmla="*/ 40 w 65"/>
                              <a:gd name="T25" fmla="*/ 97 h 112"/>
                              <a:gd name="T26" fmla="*/ 35 w 65"/>
                              <a:gd name="T27" fmla="*/ 90 h 112"/>
                              <a:gd name="T28" fmla="*/ 32 w 65"/>
                              <a:gd name="T29" fmla="*/ 80 h 112"/>
                              <a:gd name="T30" fmla="*/ 30 w 65"/>
                              <a:gd name="T31" fmla="*/ 72 h 112"/>
                              <a:gd name="T32" fmla="*/ 30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lnTo>
                                  <a:pt x="45" y="72"/>
                                </a:lnTo>
                                <a:lnTo>
                                  <a:pt x="55" y="82"/>
                                </a:lnTo>
                                <a:lnTo>
                                  <a:pt x="62" y="97"/>
                                </a:lnTo>
                                <a:lnTo>
                                  <a:pt x="65" y="112"/>
                                </a:lnTo>
                                <a:lnTo>
                                  <a:pt x="57" y="112"/>
                                </a:lnTo>
                                <a:lnTo>
                                  <a:pt x="52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30" y="72"/>
                                </a:lnTo>
                                <a:lnTo>
                                  <a:pt x="30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922"/>
                        <wps:cNvSpPr>
                          <a:spLocks noEditPoints="1"/>
                        </wps:cNvSpPr>
                        <wps:spPr bwMode="auto">
                          <a:xfrm>
                            <a:off x="6767" y="866"/>
                            <a:ext cx="22" cy="112"/>
                          </a:xfrm>
                          <a:custGeom>
                            <a:avLst/>
                            <a:gdLst>
                              <a:gd name="T0" fmla="*/ 20 w 22"/>
                              <a:gd name="T1" fmla="*/ 62 h 112"/>
                              <a:gd name="T2" fmla="*/ 20 w 22"/>
                              <a:gd name="T3" fmla="*/ 0 h 112"/>
                              <a:gd name="T4" fmla="*/ 20 w 22"/>
                              <a:gd name="T5" fmla="*/ 62 h 112"/>
                              <a:gd name="T6" fmla="*/ 20 w 22"/>
                              <a:gd name="T7" fmla="*/ 62 h 112"/>
                              <a:gd name="T8" fmla="*/ 22 w 22"/>
                              <a:gd name="T9" fmla="*/ 77 h 112"/>
                              <a:gd name="T10" fmla="*/ 22 w 22"/>
                              <a:gd name="T11" fmla="*/ 92 h 112"/>
                              <a:gd name="T12" fmla="*/ 15 w 22"/>
                              <a:gd name="T13" fmla="*/ 102 h 112"/>
                              <a:gd name="T14" fmla="*/ 5 w 22"/>
                              <a:gd name="T15" fmla="*/ 112 h 112"/>
                              <a:gd name="T16" fmla="*/ 2 w 22"/>
                              <a:gd name="T17" fmla="*/ 107 h 112"/>
                              <a:gd name="T18" fmla="*/ 0 w 22"/>
                              <a:gd name="T19" fmla="*/ 99 h 112"/>
                              <a:gd name="T20" fmla="*/ 0 w 22"/>
                              <a:gd name="T21" fmla="*/ 92 h 112"/>
                              <a:gd name="T22" fmla="*/ 0 w 22"/>
                              <a:gd name="T23" fmla="*/ 84 h 112"/>
                              <a:gd name="T24" fmla="*/ 5 w 22"/>
                              <a:gd name="T25" fmla="*/ 77 h 112"/>
                              <a:gd name="T26" fmla="*/ 7 w 22"/>
                              <a:gd name="T27" fmla="*/ 72 h 112"/>
                              <a:gd name="T28" fmla="*/ 15 w 22"/>
                              <a:gd name="T29" fmla="*/ 67 h 112"/>
                              <a:gd name="T30" fmla="*/ 20 w 22"/>
                              <a:gd name="T31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12">
                                <a:moveTo>
                                  <a:pt x="20" y="62"/>
                                </a:moveTo>
                                <a:lnTo>
                                  <a:pt x="20" y="0"/>
                                </a:lnTo>
                                <a:lnTo>
                                  <a:pt x="20" y="62"/>
                                </a:lnTo>
                                <a:close/>
                                <a:moveTo>
                                  <a:pt x="20" y="62"/>
                                </a:moveTo>
                                <a:lnTo>
                                  <a:pt x="22" y="77"/>
                                </a:lnTo>
                                <a:lnTo>
                                  <a:pt x="22" y="92"/>
                                </a:lnTo>
                                <a:lnTo>
                                  <a:pt x="15" y="102"/>
                                </a:lnTo>
                                <a:lnTo>
                                  <a:pt x="5" y="112"/>
                                </a:lnTo>
                                <a:lnTo>
                                  <a:pt x="2" y="107"/>
                                </a:lnTo>
                                <a:lnTo>
                                  <a:pt x="0" y="99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5" y="77"/>
                                </a:lnTo>
                                <a:lnTo>
                                  <a:pt x="7" y="72"/>
                                </a:lnTo>
                                <a:lnTo>
                                  <a:pt x="15" y="67"/>
                                </a:lnTo>
                                <a:lnTo>
                                  <a:pt x="2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923"/>
                        <wps:cNvSpPr>
                          <a:spLocks/>
                        </wps:cNvSpPr>
                        <wps:spPr bwMode="auto">
                          <a:xfrm>
                            <a:off x="6787" y="866"/>
                            <a:ext cx="1" cy="62"/>
                          </a:xfrm>
                          <a:custGeom>
                            <a:avLst/>
                            <a:gdLst>
                              <a:gd name="T0" fmla="*/ 62 h 62"/>
                              <a:gd name="T1" fmla="*/ 0 h 62"/>
                              <a:gd name="T2" fmla="*/ 62 h 6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2">
                                <a:moveTo>
                                  <a:pt x="0" y="62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924"/>
                        <wps:cNvSpPr>
                          <a:spLocks/>
                        </wps:cNvSpPr>
                        <wps:spPr bwMode="auto">
                          <a:xfrm>
                            <a:off x="6767" y="928"/>
                            <a:ext cx="22" cy="50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0"/>
                              <a:gd name="T2" fmla="*/ 22 w 22"/>
                              <a:gd name="T3" fmla="*/ 15 h 50"/>
                              <a:gd name="T4" fmla="*/ 22 w 22"/>
                              <a:gd name="T5" fmla="*/ 30 h 50"/>
                              <a:gd name="T6" fmla="*/ 15 w 22"/>
                              <a:gd name="T7" fmla="*/ 40 h 50"/>
                              <a:gd name="T8" fmla="*/ 5 w 22"/>
                              <a:gd name="T9" fmla="*/ 50 h 50"/>
                              <a:gd name="T10" fmla="*/ 2 w 22"/>
                              <a:gd name="T11" fmla="*/ 45 h 50"/>
                              <a:gd name="T12" fmla="*/ 0 w 22"/>
                              <a:gd name="T13" fmla="*/ 37 h 50"/>
                              <a:gd name="T14" fmla="*/ 0 w 22"/>
                              <a:gd name="T15" fmla="*/ 30 h 50"/>
                              <a:gd name="T16" fmla="*/ 0 w 22"/>
                              <a:gd name="T17" fmla="*/ 22 h 50"/>
                              <a:gd name="T18" fmla="*/ 5 w 22"/>
                              <a:gd name="T19" fmla="*/ 15 h 50"/>
                              <a:gd name="T20" fmla="*/ 7 w 22"/>
                              <a:gd name="T21" fmla="*/ 10 h 50"/>
                              <a:gd name="T22" fmla="*/ 15 w 22"/>
                              <a:gd name="T23" fmla="*/ 5 h 50"/>
                              <a:gd name="T24" fmla="*/ 20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20" y="0"/>
                                </a:moveTo>
                                <a:lnTo>
                                  <a:pt x="22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0"/>
                                </a:lnTo>
                                <a:lnTo>
                                  <a:pt x="5" y="50"/>
                                </a:lnTo>
                                <a:lnTo>
                                  <a:pt x="2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925"/>
                        <wps:cNvSpPr>
                          <a:spLocks noEditPoints="1"/>
                        </wps:cNvSpPr>
                        <wps:spPr bwMode="auto">
                          <a:xfrm>
                            <a:off x="6759" y="828"/>
                            <a:ext cx="25" cy="115"/>
                          </a:xfrm>
                          <a:custGeom>
                            <a:avLst/>
                            <a:gdLst>
                              <a:gd name="T0" fmla="*/ 23 w 25"/>
                              <a:gd name="T1" fmla="*/ 65 h 115"/>
                              <a:gd name="T2" fmla="*/ 18 w 25"/>
                              <a:gd name="T3" fmla="*/ 0 h 115"/>
                              <a:gd name="T4" fmla="*/ 23 w 25"/>
                              <a:gd name="T5" fmla="*/ 65 h 115"/>
                              <a:gd name="T6" fmla="*/ 23 w 25"/>
                              <a:gd name="T7" fmla="*/ 65 h 115"/>
                              <a:gd name="T8" fmla="*/ 25 w 25"/>
                              <a:gd name="T9" fmla="*/ 80 h 115"/>
                              <a:gd name="T10" fmla="*/ 23 w 25"/>
                              <a:gd name="T11" fmla="*/ 92 h 115"/>
                              <a:gd name="T12" fmla="*/ 15 w 25"/>
                              <a:gd name="T13" fmla="*/ 105 h 115"/>
                              <a:gd name="T14" fmla="*/ 5 w 25"/>
                              <a:gd name="T15" fmla="*/ 115 h 115"/>
                              <a:gd name="T16" fmla="*/ 3 w 25"/>
                              <a:gd name="T17" fmla="*/ 107 h 115"/>
                              <a:gd name="T18" fmla="*/ 0 w 25"/>
                              <a:gd name="T19" fmla="*/ 100 h 115"/>
                              <a:gd name="T20" fmla="*/ 0 w 25"/>
                              <a:gd name="T21" fmla="*/ 92 h 115"/>
                              <a:gd name="T22" fmla="*/ 3 w 25"/>
                              <a:gd name="T23" fmla="*/ 88 h 115"/>
                              <a:gd name="T24" fmla="*/ 5 w 25"/>
                              <a:gd name="T25" fmla="*/ 80 h 115"/>
                              <a:gd name="T26" fmla="*/ 10 w 25"/>
                              <a:gd name="T27" fmla="*/ 73 h 115"/>
                              <a:gd name="T28" fmla="*/ 15 w 25"/>
                              <a:gd name="T29" fmla="*/ 68 h 115"/>
                              <a:gd name="T30" fmla="*/ 23 w 25"/>
                              <a:gd name="T31" fmla="*/ 6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5">
                                <a:moveTo>
                                  <a:pt x="23" y="65"/>
                                </a:moveTo>
                                <a:lnTo>
                                  <a:pt x="18" y="0"/>
                                </a:lnTo>
                                <a:lnTo>
                                  <a:pt x="23" y="65"/>
                                </a:lnTo>
                                <a:close/>
                                <a:moveTo>
                                  <a:pt x="23" y="65"/>
                                </a:moveTo>
                                <a:lnTo>
                                  <a:pt x="25" y="80"/>
                                </a:lnTo>
                                <a:lnTo>
                                  <a:pt x="23" y="92"/>
                                </a:lnTo>
                                <a:lnTo>
                                  <a:pt x="15" y="105"/>
                                </a:lnTo>
                                <a:lnTo>
                                  <a:pt x="5" y="115"/>
                                </a:lnTo>
                                <a:lnTo>
                                  <a:pt x="3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8"/>
                                </a:lnTo>
                                <a:lnTo>
                                  <a:pt x="5" y="80"/>
                                </a:lnTo>
                                <a:lnTo>
                                  <a:pt x="10" y="73"/>
                                </a:lnTo>
                                <a:lnTo>
                                  <a:pt x="15" y="68"/>
                                </a:lnTo>
                                <a:lnTo>
                                  <a:pt x="2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926"/>
                        <wps:cNvSpPr>
                          <a:spLocks/>
                        </wps:cNvSpPr>
                        <wps:spPr bwMode="auto">
                          <a:xfrm>
                            <a:off x="6777" y="828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927"/>
                        <wps:cNvSpPr>
                          <a:spLocks/>
                        </wps:cNvSpPr>
                        <wps:spPr bwMode="auto">
                          <a:xfrm>
                            <a:off x="6759" y="893"/>
                            <a:ext cx="25" cy="50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0"/>
                              <a:gd name="T2" fmla="*/ 25 w 25"/>
                              <a:gd name="T3" fmla="*/ 15 h 50"/>
                              <a:gd name="T4" fmla="*/ 23 w 25"/>
                              <a:gd name="T5" fmla="*/ 27 h 50"/>
                              <a:gd name="T6" fmla="*/ 15 w 25"/>
                              <a:gd name="T7" fmla="*/ 40 h 50"/>
                              <a:gd name="T8" fmla="*/ 5 w 25"/>
                              <a:gd name="T9" fmla="*/ 50 h 50"/>
                              <a:gd name="T10" fmla="*/ 3 w 25"/>
                              <a:gd name="T11" fmla="*/ 42 h 50"/>
                              <a:gd name="T12" fmla="*/ 0 w 25"/>
                              <a:gd name="T13" fmla="*/ 35 h 50"/>
                              <a:gd name="T14" fmla="*/ 0 w 25"/>
                              <a:gd name="T15" fmla="*/ 27 h 50"/>
                              <a:gd name="T16" fmla="*/ 3 w 25"/>
                              <a:gd name="T17" fmla="*/ 23 h 50"/>
                              <a:gd name="T18" fmla="*/ 5 w 25"/>
                              <a:gd name="T19" fmla="*/ 15 h 50"/>
                              <a:gd name="T20" fmla="*/ 10 w 25"/>
                              <a:gd name="T21" fmla="*/ 8 h 50"/>
                              <a:gd name="T22" fmla="*/ 15 w 25"/>
                              <a:gd name="T23" fmla="*/ 3 h 50"/>
                              <a:gd name="T24" fmla="*/ 23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3" y="27"/>
                                </a:lnTo>
                                <a:lnTo>
                                  <a:pt x="15" y="40"/>
                                </a:lnTo>
                                <a:lnTo>
                                  <a:pt x="5" y="50"/>
                                </a:lnTo>
                                <a:lnTo>
                                  <a:pt x="3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5" y="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928"/>
                        <wps:cNvSpPr>
                          <a:spLocks noEditPoints="1"/>
                        </wps:cNvSpPr>
                        <wps:spPr bwMode="auto">
                          <a:xfrm>
                            <a:off x="6752" y="791"/>
                            <a:ext cx="25" cy="117"/>
                          </a:xfrm>
                          <a:custGeom>
                            <a:avLst/>
                            <a:gdLst>
                              <a:gd name="T0" fmla="*/ 22 w 25"/>
                              <a:gd name="T1" fmla="*/ 67 h 117"/>
                              <a:gd name="T2" fmla="*/ 25 w 25"/>
                              <a:gd name="T3" fmla="*/ 0 h 117"/>
                              <a:gd name="T4" fmla="*/ 22 w 25"/>
                              <a:gd name="T5" fmla="*/ 67 h 117"/>
                              <a:gd name="T6" fmla="*/ 22 w 25"/>
                              <a:gd name="T7" fmla="*/ 67 h 117"/>
                              <a:gd name="T8" fmla="*/ 25 w 25"/>
                              <a:gd name="T9" fmla="*/ 82 h 117"/>
                              <a:gd name="T10" fmla="*/ 22 w 25"/>
                              <a:gd name="T11" fmla="*/ 95 h 117"/>
                              <a:gd name="T12" fmla="*/ 17 w 25"/>
                              <a:gd name="T13" fmla="*/ 107 h 117"/>
                              <a:gd name="T14" fmla="*/ 7 w 25"/>
                              <a:gd name="T15" fmla="*/ 117 h 117"/>
                              <a:gd name="T16" fmla="*/ 2 w 25"/>
                              <a:gd name="T17" fmla="*/ 110 h 117"/>
                              <a:gd name="T18" fmla="*/ 2 w 25"/>
                              <a:gd name="T19" fmla="*/ 102 h 117"/>
                              <a:gd name="T20" fmla="*/ 0 w 25"/>
                              <a:gd name="T21" fmla="*/ 97 h 117"/>
                              <a:gd name="T22" fmla="*/ 2 w 25"/>
                              <a:gd name="T23" fmla="*/ 90 h 117"/>
                              <a:gd name="T24" fmla="*/ 5 w 25"/>
                              <a:gd name="T25" fmla="*/ 82 h 117"/>
                              <a:gd name="T26" fmla="*/ 10 w 25"/>
                              <a:gd name="T27" fmla="*/ 75 h 117"/>
                              <a:gd name="T28" fmla="*/ 15 w 25"/>
                              <a:gd name="T29" fmla="*/ 70 h 117"/>
                              <a:gd name="T30" fmla="*/ 22 w 25"/>
                              <a:gd name="T31" fmla="*/ 6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7">
                                <a:moveTo>
                                  <a:pt x="22" y="67"/>
                                </a:moveTo>
                                <a:lnTo>
                                  <a:pt x="25" y="0"/>
                                </a:lnTo>
                                <a:lnTo>
                                  <a:pt x="22" y="67"/>
                                </a:lnTo>
                                <a:close/>
                                <a:moveTo>
                                  <a:pt x="22" y="67"/>
                                </a:moveTo>
                                <a:lnTo>
                                  <a:pt x="25" y="82"/>
                                </a:lnTo>
                                <a:lnTo>
                                  <a:pt x="22" y="95"/>
                                </a:lnTo>
                                <a:lnTo>
                                  <a:pt x="17" y="107"/>
                                </a:lnTo>
                                <a:lnTo>
                                  <a:pt x="7" y="117"/>
                                </a:lnTo>
                                <a:lnTo>
                                  <a:pt x="2" y="110"/>
                                </a:lnTo>
                                <a:lnTo>
                                  <a:pt x="2" y="102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2"/>
                                </a:lnTo>
                                <a:lnTo>
                                  <a:pt x="10" y="75"/>
                                </a:lnTo>
                                <a:lnTo>
                                  <a:pt x="15" y="70"/>
                                </a:lnTo>
                                <a:lnTo>
                                  <a:pt x="2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929"/>
                        <wps:cNvSpPr>
                          <a:spLocks/>
                        </wps:cNvSpPr>
                        <wps:spPr bwMode="auto">
                          <a:xfrm>
                            <a:off x="6774" y="791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930"/>
                        <wps:cNvSpPr>
                          <a:spLocks/>
                        </wps:cNvSpPr>
                        <wps:spPr bwMode="auto">
                          <a:xfrm>
                            <a:off x="6752" y="858"/>
                            <a:ext cx="25" cy="50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0"/>
                              <a:gd name="T2" fmla="*/ 25 w 25"/>
                              <a:gd name="T3" fmla="*/ 15 h 50"/>
                              <a:gd name="T4" fmla="*/ 22 w 25"/>
                              <a:gd name="T5" fmla="*/ 28 h 50"/>
                              <a:gd name="T6" fmla="*/ 17 w 25"/>
                              <a:gd name="T7" fmla="*/ 40 h 50"/>
                              <a:gd name="T8" fmla="*/ 7 w 25"/>
                              <a:gd name="T9" fmla="*/ 50 h 50"/>
                              <a:gd name="T10" fmla="*/ 2 w 25"/>
                              <a:gd name="T11" fmla="*/ 43 h 50"/>
                              <a:gd name="T12" fmla="*/ 2 w 25"/>
                              <a:gd name="T13" fmla="*/ 35 h 50"/>
                              <a:gd name="T14" fmla="*/ 0 w 25"/>
                              <a:gd name="T15" fmla="*/ 30 h 50"/>
                              <a:gd name="T16" fmla="*/ 2 w 25"/>
                              <a:gd name="T17" fmla="*/ 23 h 50"/>
                              <a:gd name="T18" fmla="*/ 5 w 25"/>
                              <a:gd name="T19" fmla="*/ 15 h 50"/>
                              <a:gd name="T20" fmla="*/ 10 w 25"/>
                              <a:gd name="T21" fmla="*/ 8 h 50"/>
                              <a:gd name="T22" fmla="*/ 15 w 25"/>
                              <a:gd name="T23" fmla="*/ 3 h 50"/>
                              <a:gd name="T24" fmla="*/ 22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2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28"/>
                                </a:lnTo>
                                <a:lnTo>
                                  <a:pt x="17" y="40"/>
                                </a:lnTo>
                                <a:lnTo>
                                  <a:pt x="7" y="50"/>
                                </a:lnTo>
                                <a:lnTo>
                                  <a:pt x="2" y="43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931"/>
                        <wps:cNvSpPr>
                          <a:spLocks noEditPoints="1"/>
                        </wps:cNvSpPr>
                        <wps:spPr bwMode="auto">
                          <a:xfrm>
                            <a:off x="6747" y="766"/>
                            <a:ext cx="25" cy="110"/>
                          </a:xfrm>
                          <a:custGeom>
                            <a:avLst/>
                            <a:gdLst>
                              <a:gd name="T0" fmla="*/ 20 w 25"/>
                              <a:gd name="T1" fmla="*/ 60 h 110"/>
                              <a:gd name="T2" fmla="*/ 25 w 25"/>
                              <a:gd name="T3" fmla="*/ 0 h 110"/>
                              <a:gd name="T4" fmla="*/ 20 w 25"/>
                              <a:gd name="T5" fmla="*/ 60 h 110"/>
                              <a:gd name="T6" fmla="*/ 20 w 25"/>
                              <a:gd name="T7" fmla="*/ 60 h 110"/>
                              <a:gd name="T8" fmla="*/ 25 w 25"/>
                              <a:gd name="T9" fmla="*/ 75 h 110"/>
                              <a:gd name="T10" fmla="*/ 22 w 25"/>
                              <a:gd name="T11" fmla="*/ 90 h 110"/>
                              <a:gd name="T12" fmla="*/ 17 w 25"/>
                              <a:gd name="T13" fmla="*/ 100 h 110"/>
                              <a:gd name="T14" fmla="*/ 7 w 25"/>
                              <a:gd name="T15" fmla="*/ 110 h 110"/>
                              <a:gd name="T16" fmla="*/ 2 w 25"/>
                              <a:gd name="T17" fmla="*/ 105 h 110"/>
                              <a:gd name="T18" fmla="*/ 0 w 25"/>
                              <a:gd name="T19" fmla="*/ 97 h 110"/>
                              <a:gd name="T20" fmla="*/ 0 w 25"/>
                              <a:gd name="T21" fmla="*/ 90 h 110"/>
                              <a:gd name="T22" fmla="*/ 2 w 25"/>
                              <a:gd name="T23" fmla="*/ 82 h 110"/>
                              <a:gd name="T24" fmla="*/ 5 w 25"/>
                              <a:gd name="T25" fmla="*/ 75 h 110"/>
                              <a:gd name="T26" fmla="*/ 7 w 25"/>
                              <a:gd name="T27" fmla="*/ 70 h 110"/>
                              <a:gd name="T28" fmla="*/ 15 w 25"/>
                              <a:gd name="T29" fmla="*/ 65 h 110"/>
                              <a:gd name="T30" fmla="*/ 20 w 25"/>
                              <a:gd name="T31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0">
                                <a:moveTo>
                                  <a:pt x="20" y="60"/>
                                </a:moveTo>
                                <a:lnTo>
                                  <a:pt x="25" y="0"/>
                                </a:lnTo>
                                <a:lnTo>
                                  <a:pt x="20" y="60"/>
                                </a:lnTo>
                                <a:close/>
                                <a:moveTo>
                                  <a:pt x="20" y="60"/>
                                </a:moveTo>
                                <a:lnTo>
                                  <a:pt x="25" y="75"/>
                                </a:lnTo>
                                <a:lnTo>
                                  <a:pt x="22" y="90"/>
                                </a:lnTo>
                                <a:lnTo>
                                  <a:pt x="17" y="100"/>
                                </a:lnTo>
                                <a:lnTo>
                                  <a:pt x="7" y="110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2" y="82"/>
                                </a:lnTo>
                                <a:lnTo>
                                  <a:pt x="5" y="75"/>
                                </a:lnTo>
                                <a:lnTo>
                                  <a:pt x="7" y="70"/>
                                </a:lnTo>
                                <a:lnTo>
                                  <a:pt x="15" y="65"/>
                                </a:lnTo>
                                <a:lnTo>
                                  <a:pt x="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932"/>
                        <wps:cNvSpPr>
                          <a:spLocks/>
                        </wps:cNvSpPr>
                        <wps:spPr bwMode="auto">
                          <a:xfrm>
                            <a:off x="6767" y="766"/>
                            <a:ext cx="5" cy="60"/>
                          </a:xfrm>
                          <a:custGeom>
                            <a:avLst/>
                            <a:gdLst>
                              <a:gd name="T0" fmla="*/ 0 w 5"/>
                              <a:gd name="T1" fmla="*/ 60 h 60"/>
                              <a:gd name="T2" fmla="*/ 5 w 5"/>
                              <a:gd name="T3" fmla="*/ 0 h 60"/>
                              <a:gd name="T4" fmla="*/ 0 w 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0">
                                <a:moveTo>
                                  <a:pt x="0" y="60"/>
                                </a:moveTo>
                                <a:lnTo>
                                  <a:pt x="5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933"/>
                        <wps:cNvSpPr>
                          <a:spLocks/>
                        </wps:cNvSpPr>
                        <wps:spPr bwMode="auto">
                          <a:xfrm>
                            <a:off x="6747" y="826"/>
                            <a:ext cx="25" cy="50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0"/>
                              <a:gd name="T2" fmla="*/ 25 w 25"/>
                              <a:gd name="T3" fmla="*/ 15 h 50"/>
                              <a:gd name="T4" fmla="*/ 22 w 25"/>
                              <a:gd name="T5" fmla="*/ 30 h 50"/>
                              <a:gd name="T6" fmla="*/ 17 w 25"/>
                              <a:gd name="T7" fmla="*/ 40 h 50"/>
                              <a:gd name="T8" fmla="*/ 7 w 25"/>
                              <a:gd name="T9" fmla="*/ 50 h 50"/>
                              <a:gd name="T10" fmla="*/ 2 w 25"/>
                              <a:gd name="T11" fmla="*/ 45 h 50"/>
                              <a:gd name="T12" fmla="*/ 0 w 25"/>
                              <a:gd name="T13" fmla="*/ 37 h 50"/>
                              <a:gd name="T14" fmla="*/ 0 w 25"/>
                              <a:gd name="T15" fmla="*/ 30 h 50"/>
                              <a:gd name="T16" fmla="*/ 2 w 25"/>
                              <a:gd name="T17" fmla="*/ 22 h 50"/>
                              <a:gd name="T18" fmla="*/ 5 w 25"/>
                              <a:gd name="T19" fmla="*/ 15 h 50"/>
                              <a:gd name="T20" fmla="*/ 7 w 25"/>
                              <a:gd name="T21" fmla="*/ 10 h 50"/>
                              <a:gd name="T22" fmla="*/ 15 w 25"/>
                              <a:gd name="T23" fmla="*/ 5 h 50"/>
                              <a:gd name="T24" fmla="*/ 20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0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30"/>
                                </a:lnTo>
                                <a:lnTo>
                                  <a:pt x="17" y="40"/>
                                </a:lnTo>
                                <a:lnTo>
                                  <a:pt x="7" y="50"/>
                                </a:lnTo>
                                <a:lnTo>
                                  <a:pt x="2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934"/>
                        <wps:cNvSpPr>
                          <a:spLocks noEditPoints="1"/>
                        </wps:cNvSpPr>
                        <wps:spPr bwMode="auto">
                          <a:xfrm>
                            <a:off x="6739" y="726"/>
                            <a:ext cx="25" cy="112"/>
                          </a:xfrm>
                          <a:custGeom>
                            <a:avLst/>
                            <a:gdLst>
                              <a:gd name="T0" fmla="*/ 20 w 25"/>
                              <a:gd name="T1" fmla="*/ 62 h 112"/>
                              <a:gd name="T2" fmla="*/ 15 w 25"/>
                              <a:gd name="T3" fmla="*/ 0 h 112"/>
                              <a:gd name="T4" fmla="*/ 20 w 25"/>
                              <a:gd name="T5" fmla="*/ 62 h 112"/>
                              <a:gd name="T6" fmla="*/ 23 w 25"/>
                              <a:gd name="T7" fmla="*/ 62 h 112"/>
                              <a:gd name="T8" fmla="*/ 25 w 25"/>
                              <a:gd name="T9" fmla="*/ 77 h 112"/>
                              <a:gd name="T10" fmla="*/ 23 w 25"/>
                              <a:gd name="T11" fmla="*/ 92 h 112"/>
                              <a:gd name="T12" fmla="*/ 18 w 25"/>
                              <a:gd name="T13" fmla="*/ 102 h 112"/>
                              <a:gd name="T14" fmla="*/ 8 w 25"/>
                              <a:gd name="T15" fmla="*/ 112 h 112"/>
                              <a:gd name="T16" fmla="*/ 3 w 25"/>
                              <a:gd name="T17" fmla="*/ 107 h 112"/>
                              <a:gd name="T18" fmla="*/ 3 w 25"/>
                              <a:gd name="T19" fmla="*/ 100 h 112"/>
                              <a:gd name="T20" fmla="*/ 0 w 25"/>
                              <a:gd name="T21" fmla="*/ 92 h 112"/>
                              <a:gd name="T22" fmla="*/ 3 w 25"/>
                              <a:gd name="T23" fmla="*/ 85 h 112"/>
                              <a:gd name="T24" fmla="*/ 5 w 25"/>
                              <a:gd name="T25" fmla="*/ 77 h 112"/>
                              <a:gd name="T26" fmla="*/ 8 w 25"/>
                              <a:gd name="T27" fmla="*/ 72 h 112"/>
                              <a:gd name="T28" fmla="*/ 15 w 25"/>
                              <a:gd name="T29" fmla="*/ 67 h 112"/>
                              <a:gd name="T30" fmla="*/ 23 w 25"/>
                              <a:gd name="T31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2">
                                <a:moveTo>
                                  <a:pt x="20" y="62"/>
                                </a:moveTo>
                                <a:lnTo>
                                  <a:pt x="15" y="0"/>
                                </a:lnTo>
                                <a:lnTo>
                                  <a:pt x="20" y="62"/>
                                </a:lnTo>
                                <a:close/>
                                <a:moveTo>
                                  <a:pt x="23" y="62"/>
                                </a:moveTo>
                                <a:lnTo>
                                  <a:pt x="25" y="77"/>
                                </a:lnTo>
                                <a:lnTo>
                                  <a:pt x="23" y="92"/>
                                </a:lnTo>
                                <a:lnTo>
                                  <a:pt x="18" y="102"/>
                                </a:lnTo>
                                <a:lnTo>
                                  <a:pt x="8" y="112"/>
                                </a:lnTo>
                                <a:lnTo>
                                  <a:pt x="3" y="107"/>
                                </a:lnTo>
                                <a:lnTo>
                                  <a:pt x="3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5" y="77"/>
                                </a:lnTo>
                                <a:lnTo>
                                  <a:pt x="8" y="72"/>
                                </a:lnTo>
                                <a:lnTo>
                                  <a:pt x="15" y="67"/>
                                </a:lnTo>
                                <a:lnTo>
                                  <a:pt x="2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935"/>
                        <wps:cNvSpPr>
                          <a:spLocks/>
                        </wps:cNvSpPr>
                        <wps:spPr bwMode="auto">
                          <a:xfrm>
                            <a:off x="6754" y="726"/>
                            <a:ext cx="5" cy="62"/>
                          </a:xfrm>
                          <a:custGeom>
                            <a:avLst/>
                            <a:gdLst>
                              <a:gd name="T0" fmla="*/ 5 w 5"/>
                              <a:gd name="T1" fmla="*/ 62 h 62"/>
                              <a:gd name="T2" fmla="*/ 0 w 5"/>
                              <a:gd name="T3" fmla="*/ 0 h 62"/>
                              <a:gd name="T4" fmla="*/ 5 w 5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2">
                                <a:moveTo>
                                  <a:pt x="5" y="62"/>
                                </a:moveTo>
                                <a:lnTo>
                                  <a:pt x="0" y="0"/>
                                </a:lnTo>
                                <a:lnTo>
                                  <a:pt x="5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936"/>
                        <wps:cNvSpPr>
                          <a:spLocks/>
                        </wps:cNvSpPr>
                        <wps:spPr bwMode="auto">
                          <a:xfrm>
                            <a:off x="6739" y="788"/>
                            <a:ext cx="25" cy="50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0"/>
                              <a:gd name="T2" fmla="*/ 25 w 25"/>
                              <a:gd name="T3" fmla="*/ 15 h 50"/>
                              <a:gd name="T4" fmla="*/ 23 w 25"/>
                              <a:gd name="T5" fmla="*/ 30 h 50"/>
                              <a:gd name="T6" fmla="*/ 18 w 25"/>
                              <a:gd name="T7" fmla="*/ 40 h 50"/>
                              <a:gd name="T8" fmla="*/ 8 w 25"/>
                              <a:gd name="T9" fmla="*/ 50 h 50"/>
                              <a:gd name="T10" fmla="*/ 3 w 25"/>
                              <a:gd name="T11" fmla="*/ 45 h 50"/>
                              <a:gd name="T12" fmla="*/ 3 w 25"/>
                              <a:gd name="T13" fmla="*/ 38 h 50"/>
                              <a:gd name="T14" fmla="*/ 0 w 25"/>
                              <a:gd name="T15" fmla="*/ 30 h 50"/>
                              <a:gd name="T16" fmla="*/ 3 w 25"/>
                              <a:gd name="T17" fmla="*/ 23 h 50"/>
                              <a:gd name="T18" fmla="*/ 5 w 25"/>
                              <a:gd name="T19" fmla="*/ 15 h 50"/>
                              <a:gd name="T20" fmla="*/ 8 w 25"/>
                              <a:gd name="T21" fmla="*/ 10 h 50"/>
                              <a:gd name="T22" fmla="*/ 15 w 25"/>
                              <a:gd name="T23" fmla="*/ 5 h 50"/>
                              <a:gd name="T24" fmla="*/ 23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3" y="30"/>
                                </a:lnTo>
                                <a:lnTo>
                                  <a:pt x="18" y="40"/>
                                </a:lnTo>
                                <a:lnTo>
                                  <a:pt x="8" y="50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937"/>
                        <wps:cNvSpPr>
                          <a:spLocks noEditPoints="1"/>
                        </wps:cNvSpPr>
                        <wps:spPr bwMode="auto">
                          <a:xfrm>
                            <a:off x="6730" y="691"/>
                            <a:ext cx="22" cy="120"/>
                          </a:xfrm>
                          <a:custGeom>
                            <a:avLst/>
                            <a:gdLst>
                              <a:gd name="T0" fmla="*/ 14 w 22"/>
                              <a:gd name="T1" fmla="*/ 65 h 120"/>
                              <a:gd name="T2" fmla="*/ 2 w 22"/>
                              <a:gd name="T3" fmla="*/ 0 h 120"/>
                              <a:gd name="T4" fmla="*/ 14 w 22"/>
                              <a:gd name="T5" fmla="*/ 65 h 120"/>
                              <a:gd name="T6" fmla="*/ 14 w 22"/>
                              <a:gd name="T7" fmla="*/ 65 h 120"/>
                              <a:gd name="T8" fmla="*/ 19 w 22"/>
                              <a:gd name="T9" fmla="*/ 82 h 120"/>
                              <a:gd name="T10" fmla="*/ 22 w 22"/>
                              <a:gd name="T11" fmla="*/ 95 h 120"/>
                              <a:gd name="T12" fmla="*/ 17 w 22"/>
                              <a:gd name="T13" fmla="*/ 107 h 120"/>
                              <a:gd name="T14" fmla="*/ 9 w 22"/>
                              <a:gd name="T15" fmla="*/ 120 h 120"/>
                              <a:gd name="T16" fmla="*/ 5 w 22"/>
                              <a:gd name="T17" fmla="*/ 112 h 120"/>
                              <a:gd name="T18" fmla="*/ 2 w 22"/>
                              <a:gd name="T19" fmla="*/ 105 h 120"/>
                              <a:gd name="T20" fmla="*/ 0 w 22"/>
                              <a:gd name="T21" fmla="*/ 97 h 120"/>
                              <a:gd name="T22" fmla="*/ 0 w 22"/>
                              <a:gd name="T23" fmla="*/ 90 h 120"/>
                              <a:gd name="T24" fmla="*/ 2 w 22"/>
                              <a:gd name="T25" fmla="*/ 82 h 120"/>
                              <a:gd name="T26" fmla="*/ 5 w 22"/>
                              <a:gd name="T27" fmla="*/ 75 h 120"/>
                              <a:gd name="T28" fmla="*/ 9 w 22"/>
                              <a:gd name="T29" fmla="*/ 70 h 120"/>
                              <a:gd name="T30" fmla="*/ 14 w 22"/>
                              <a:gd name="T31" fmla="*/ 65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20">
                                <a:moveTo>
                                  <a:pt x="14" y="65"/>
                                </a:moveTo>
                                <a:lnTo>
                                  <a:pt x="2" y="0"/>
                                </a:lnTo>
                                <a:lnTo>
                                  <a:pt x="14" y="65"/>
                                </a:lnTo>
                                <a:close/>
                                <a:moveTo>
                                  <a:pt x="14" y="65"/>
                                </a:moveTo>
                                <a:lnTo>
                                  <a:pt x="19" y="82"/>
                                </a:lnTo>
                                <a:lnTo>
                                  <a:pt x="22" y="95"/>
                                </a:lnTo>
                                <a:lnTo>
                                  <a:pt x="17" y="107"/>
                                </a:lnTo>
                                <a:lnTo>
                                  <a:pt x="9" y="120"/>
                                </a:lnTo>
                                <a:lnTo>
                                  <a:pt x="5" y="112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2" y="82"/>
                                </a:lnTo>
                                <a:lnTo>
                                  <a:pt x="5" y="75"/>
                                </a:lnTo>
                                <a:lnTo>
                                  <a:pt x="9" y="70"/>
                                </a:lnTo>
                                <a:lnTo>
                                  <a:pt x="1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938"/>
                        <wps:cNvSpPr>
                          <a:spLocks/>
                        </wps:cNvSpPr>
                        <wps:spPr bwMode="auto">
                          <a:xfrm>
                            <a:off x="6732" y="691"/>
                            <a:ext cx="12" cy="65"/>
                          </a:xfrm>
                          <a:custGeom>
                            <a:avLst/>
                            <a:gdLst>
                              <a:gd name="T0" fmla="*/ 12 w 12"/>
                              <a:gd name="T1" fmla="*/ 65 h 65"/>
                              <a:gd name="T2" fmla="*/ 0 w 12"/>
                              <a:gd name="T3" fmla="*/ 0 h 65"/>
                              <a:gd name="T4" fmla="*/ 12 w 1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5">
                                <a:moveTo>
                                  <a:pt x="12" y="65"/>
                                </a:moveTo>
                                <a:lnTo>
                                  <a:pt x="0" y="0"/>
                                </a:lnTo>
                                <a:lnTo>
                                  <a:pt x="12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939"/>
                        <wps:cNvSpPr>
                          <a:spLocks/>
                        </wps:cNvSpPr>
                        <wps:spPr bwMode="auto">
                          <a:xfrm>
                            <a:off x="6730" y="756"/>
                            <a:ext cx="22" cy="55"/>
                          </a:xfrm>
                          <a:custGeom>
                            <a:avLst/>
                            <a:gdLst>
                              <a:gd name="T0" fmla="*/ 14 w 22"/>
                              <a:gd name="T1" fmla="*/ 0 h 55"/>
                              <a:gd name="T2" fmla="*/ 19 w 22"/>
                              <a:gd name="T3" fmla="*/ 17 h 55"/>
                              <a:gd name="T4" fmla="*/ 22 w 22"/>
                              <a:gd name="T5" fmla="*/ 30 h 55"/>
                              <a:gd name="T6" fmla="*/ 17 w 22"/>
                              <a:gd name="T7" fmla="*/ 42 h 55"/>
                              <a:gd name="T8" fmla="*/ 9 w 22"/>
                              <a:gd name="T9" fmla="*/ 55 h 55"/>
                              <a:gd name="T10" fmla="*/ 5 w 22"/>
                              <a:gd name="T11" fmla="*/ 47 h 55"/>
                              <a:gd name="T12" fmla="*/ 2 w 22"/>
                              <a:gd name="T13" fmla="*/ 40 h 55"/>
                              <a:gd name="T14" fmla="*/ 0 w 22"/>
                              <a:gd name="T15" fmla="*/ 32 h 55"/>
                              <a:gd name="T16" fmla="*/ 0 w 22"/>
                              <a:gd name="T17" fmla="*/ 25 h 55"/>
                              <a:gd name="T18" fmla="*/ 2 w 22"/>
                              <a:gd name="T19" fmla="*/ 17 h 55"/>
                              <a:gd name="T20" fmla="*/ 5 w 22"/>
                              <a:gd name="T21" fmla="*/ 10 h 55"/>
                              <a:gd name="T22" fmla="*/ 9 w 22"/>
                              <a:gd name="T23" fmla="*/ 5 h 55"/>
                              <a:gd name="T24" fmla="*/ 14 w 22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5">
                                <a:moveTo>
                                  <a:pt x="14" y="0"/>
                                </a:moveTo>
                                <a:lnTo>
                                  <a:pt x="19" y="17"/>
                                </a:lnTo>
                                <a:lnTo>
                                  <a:pt x="22" y="30"/>
                                </a:lnTo>
                                <a:lnTo>
                                  <a:pt x="17" y="42"/>
                                </a:lnTo>
                                <a:lnTo>
                                  <a:pt x="9" y="55"/>
                                </a:lnTo>
                                <a:lnTo>
                                  <a:pt x="5" y="47"/>
                                </a:lnTo>
                                <a:lnTo>
                                  <a:pt x="2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2" y="17"/>
                                </a:lnTo>
                                <a:lnTo>
                                  <a:pt x="5" y="10"/>
                                </a:lnTo>
                                <a:lnTo>
                                  <a:pt x="9" y="5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940"/>
                        <wps:cNvSpPr>
                          <a:spLocks/>
                        </wps:cNvSpPr>
                        <wps:spPr bwMode="auto">
                          <a:xfrm>
                            <a:off x="6737" y="913"/>
                            <a:ext cx="32" cy="37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7"/>
                              <a:gd name="T2" fmla="*/ 12 w 32"/>
                              <a:gd name="T3" fmla="*/ 5 h 37"/>
                              <a:gd name="T4" fmla="*/ 22 w 32"/>
                              <a:gd name="T5" fmla="*/ 12 h 37"/>
                              <a:gd name="T6" fmla="*/ 27 w 32"/>
                              <a:gd name="T7" fmla="*/ 25 h 37"/>
                              <a:gd name="T8" fmla="*/ 32 w 32"/>
                              <a:gd name="T9" fmla="*/ 37 h 37"/>
                              <a:gd name="T10" fmla="*/ 27 w 32"/>
                              <a:gd name="T11" fmla="*/ 37 h 37"/>
                              <a:gd name="T12" fmla="*/ 20 w 32"/>
                              <a:gd name="T13" fmla="*/ 35 h 37"/>
                              <a:gd name="T14" fmla="*/ 15 w 32"/>
                              <a:gd name="T15" fmla="*/ 30 h 37"/>
                              <a:gd name="T16" fmla="*/ 10 w 32"/>
                              <a:gd name="T17" fmla="*/ 25 h 37"/>
                              <a:gd name="T18" fmla="*/ 5 w 32"/>
                              <a:gd name="T19" fmla="*/ 20 h 37"/>
                              <a:gd name="T20" fmla="*/ 2 w 32"/>
                              <a:gd name="T21" fmla="*/ 15 h 37"/>
                              <a:gd name="T22" fmla="*/ 0 w 32"/>
                              <a:gd name="T23" fmla="*/ 7 h 37"/>
                              <a:gd name="T24" fmla="*/ 0 w 3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7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22" y="12"/>
                                </a:lnTo>
                                <a:lnTo>
                                  <a:pt x="27" y="25"/>
                                </a:lnTo>
                                <a:lnTo>
                                  <a:pt x="32" y="37"/>
                                </a:lnTo>
                                <a:lnTo>
                                  <a:pt x="27" y="37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2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941"/>
                        <wps:cNvSpPr>
                          <a:spLocks/>
                        </wps:cNvSpPr>
                        <wps:spPr bwMode="auto">
                          <a:xfrm>
                            <a:off x="6737" y="913"/>
                            <a:ext cx="32" cy="37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7"/>
                              <a:gd name="T2" fmla="*/ 12 w 32"/>
                              <a:gd name="T3" fmla="*/ 5 h 37"/>
                              <a:gd name="T4" fmla="*/ 22 w 32"/>
                              <a:gd name="T5" fmla="*/ 12 h 37"/>
                              <a:gd name="T6" fmla="*/ 27 w 32"/>
                              <a:gd name="T7" fmla="*/ 25 h 37"/>
                              <a:gd name="T8" fmla="*/ 32 w 32"/>
                              <a:gd name="T9" fmla="*/ 37 h 37"/>
                              <a:gd name="T10" fmla="*/ 27 w 32"/>
                              <a:gd name="T11" fmla="*/ 37 h 37"/>
                              <a:gd name="T12" fmla="*/ 20 w 32"/>
                              <a:gd name="T13" fmla="*/ 35 h 37"/>
                              <a:gd name="T14" fmla="*/ 15 w 32"/>
                              <a:gd name="T15" fmla="*/ 30 h 37"/>
                              <a:gd name="T16" fmla="*/ 10 w 32"/>
                              <a:gd name="T17" fmla="*/ 25 h 37"/>
                              <a:gd name="T18" fmla="*/ 5 w 32"/>
                              <a:gd name="T19" fmla="*/ 20 h 37"/>
                              <a:gd name="T20" fmla="*/ 2 w 32"/>
                              <a:gd name="T21" fmla="*/ 15 h 37"/>
                              <a:gd name="T22" fmla="*/ 0 w 32"/>
                              <a:gd name="T23" fmla="*/ 7 h 37"/>
                              <a:gd name="T24" fmla="*/ 0 w 3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7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22" y="12"/>
                                </a:lnTo>
                                <a:lnTo>
                                  <a:pt x="27" y="25"/>
                                </a:lnTo>
                                <a:lnTo>
                                  <a:pt x="32" y="37"/>
                                </a:lnTo>
                                <a:lnTo>
                                  <a:pt x="27" y="37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2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942"/>
                        <wps:cNvSpPr>
                          <a:spLocks noEditPoints="1"/>
                        </wps:cNvSpPr>
                        <wps:spPr bwMode="auto">
                          <a:xfrm>
                            <a:off x="6712" y="888"/>
                            <a:ext cx="57" cy="95"/>
                          </a:xfrm>
                          <a:custGeom>
                            <a:avLst/>
                            <a:gdLst>
                              <a:gd name="T0" fmla="*/ 27 w 57"/>
                              <a:gd name="T1" fmla="*/ 55 h 95"/>
                              <a:gd name="T2" fmla="*/ 40 w 57"/>
                              <a:gd name="T3" fmla="*/ 60 h 95"/>
                              <a:gd name="T4" fmla="*/ 50 w 57"/>
                              <a:gd name="T5" fmla="*/ 70 h 95"/>
                              <a:gd name="T6" fmla="*/ 55 w 57"/>
                              <a:gd name="T7" fmla="*/ 82 h 95"/>
                              <a:gd name="T8" fmla="*/ 57 w 57"/>
                              <a:gd name="T9" fmla="*/ 95 h 95"/>
                              <a:gd name="T10" fmla="*/ 52 w 57"/>
                              <a:gd name="T11" fmla="*/ 95 h 95"/>
                              <a:gd name="T12" fmla="*/ 47 w 57"/>
                              <a:gd name="T13" fmla="*/ 90 h 95"/>
                              <a:gd name="T14" fmla="*/ 42 w 57"/>
                              <a:gd name="T15" fmla="*/ 87 h 95"/>
                              <a:gd name="T16" fmla="*/ 37 w 57"/>
                              <a:gd name="T17" fmla="*/ 82 h 95"/>
                              <a:gd name="T18" fmla="*/ 30 w 57"/>
                              <a:gd name="T19" fmla="*/ 70 h 95"/>
                              <a:gd name="T20" fmla="*/ 27 w 57"/>
                              <a:gd name="T21" fmla="*/ 55 h 95"/>
                              <a:gd name="T22" fmla="*/ 27 w 57"/>
                              <a:gd name="T23" fmla="*/ 55 h 95"/>
                              <a:gd name="T24" fmla="*/ 0 w 57"/>
                              <a:gd name="T25" fmla="*/ 0 h 95"/>
                              <a:gd name="T26" fmla="*/ 27 w 57"/>
                              <a:gd name="T27" fmla="*/ 5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7" h="95">
                                <a:moveTo>
                                  <a:pt x="27" y="55"/>
                                </a:moveTo>
                                <a:lnTo>
                                  <a:pt x="40" y="60"/>
                                </a:lnTo>
                                <a:lnTo>
                                  <a:pt x="50" y="70"/>
                                </a:lnTo>
                                <a:lnTo>
                                  <a:pt x="55" y="82"/>
                                </a:lnTo>
                                <a:lnTo>
                                  <a:pt x="57" y="95"/>
                                </a:lnTo>
                                <a:lnTo>
                                  <a:pt x="52" y="95"/>
                                </a:lnTo>
                                <a:lnTo>
                                  <a:pt x="47" y="90"/>
                                </a:lnTo>
                                <a:lnTo>
                                  <a:pt x="42" y="87"/>
                                </a:lnTo>
                                <a:lnTo>
                                  <a:pt x="37" y="82"/>
                                </a:lnTo>
                                <a:lnTo>
                                  <a:pt x="30" y="70"/>
                                </a:lnTo>
                                <a:lnTo>
                                  <a:pt x="27" y="55"/>
                                </a:lnTo>
                                <a:close/>
                                <a:moveTo>
                                  <a:pt x="27" y="55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943"/>
                        <wps:cNvSpPr>
                          <a:spLocks/>
                        </wps:cNvSpPr>
                        <wps:spPr bwMode="auto">
                          <a:xfrm>
                            <a:off x="6739" y="943"/>
                            <a:ext cx="30" cy="4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40"/>
                              <a:gd name="T2" fmla="*/ 13 w 30"/>
                              <a:gd name="T3" fmla="*/ 5 h 40"/>
                              <a:gd name="T4" fmla="*/ 23 w 30"/>
                              <a:gd name="T5" fmla="*/ 15 h 40"/>
                              <a:gd name="T6" fmla="*/ 28 w 30"/>
                              <a:gd name="T7" fmla="*/ 27 h 40"/>
                              <a:gd name="T8" fmla="*/ 30 w 30"/>
                              <a:gd name="T9" fmla="*/ 40 h 40"/>
                              <a:gd name="T10" fmla="*/ 25 w 30"/>
                              <a:gd name="T11" fmla="*/ 40 h 40"/>
                              <a:gd name="T12" fmla="*/ 20 w 30"/>
                              <a:gd name="T13" fmla="*/ 35 h 40"/>
                              <a:gd name="T14" fmla="*/ 15 w 30"/>
                              <a:gd name="T15" fmla="*/ 32 h 40"/>
                              <a:gd name="T16" fmla="*/ 10 w 30"/>
                              <a:gd name="T17" fmla="*/ 27 h 40"/>
                              <a:gd name="T18" fmla="*/ 3 w 30"/>
                              <a:gd name="T19" fmla="*/ 15 h 40"/>
                              <a:gd name="T20" fmla="*/ 0 w 30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40">
                                <a:moveTo>
                                  <a:pt x="0" y="0"/>
                                </a:moveTo>
                                <a:lnTo>
                                  <a:pt x="13" y="5"/>
                                </a:lnTo>
                                <a:lnTo>
                                  <a:pt x="23" y="15"/>
                                </a:lnTo>
                                <a:lnTo>
                                  <a:pt x="28" y="27"/>
                                </a:lnTo>
                                <a:lnTo>
                                  <a:pt x="30" y="40"/>
                                </a:lnTo>
                                <a:lnTo>
                                  <a:pt x="25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2"/>
                                </a:lnTo>
                                <a:lnTo>
                                  <a:pt x="10" y="27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944"/>
                        <wps:cNvSpPr>
                          <a:spLocks/>
                        </wps:cNvSpPr>
                        <wps:spPr bwMode="auto">
                          <a:xfrm>
                            <a:off x="6712" y="888"/>
                            <a:ext cx="27" cy="55"/>
                          </a:xfrm>
                          <a:custGeom>
                            <a:avLst/>
                            <a:gdLst>
                              <a:gd name="T0" fmla="*/ 27 w 27"/>
                              <a:gd name="T1" fmla="*/ 55 h 55"/>
                              <a:gd name="T2" fmla="*/ 0 w 27"/>
                              <a:gd name="T3" fmla="*/ 0 h 55"/>
                              <a:gd name="T4" fmla="*/ 27 w 2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27" y="55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945"/>
                        <wps:cNvSpPr>
                          <a:spLocks/>
                        </wps:cNvSpPr>
                        <wps:spPr bwMode="auto">
                          <a:xfrm>
                            <a:off x="6730" y="883"/>
                            <a:ext cx="34" cy="35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35"/>
                              <a:gd name="T2" fmla="*/ 14 w 34"/>
                              <a:gd name="T3" fmla="*/ 5 h 35"/>
                              <a:gd name="T4" fmla="*/ 24 w 34"/>
                              <a:gd name="T5" fmla="*/ 13 h 35"/>
                              <a:gd name="T6" fmla="*/ 32 w 34"/>
                              <a:gd name="T7" fmla="*/ 23 h 35"/>
                              <a:gd name="T8" fmla="*/ 34 w 34"/>
                              <a:gd name="T9" fmla="*/ 35 h 35"/>
                              <a:gd name="T10" fmla="*/ 29 w 34"/>
                              <a:gd name="T11" fmla="*/ 35 h 35"/>
                              <a:gd name="T12" fmla="*/ 22 w 34"/>
                              <a:gd name="T13" fmla="*/ 33 h 35"/>
                              <a:gd name="T14" fmla="*/ 17 w 34"/>
                              <a:gd name="T15" fmla="*/ 30 h 35"/>
                              <a:gd name="T16" fmla="*/ 12 w 34"/>
                              <a:gd name="T17" fmla="*/ 25 h 35"/>
                              <a:gd name="T18" fmla="*/ 7 w 34"/>
                              <a:gd name="T19" fmla="*/ 20 h 35"/>
                              <a:gd name="T20" fmla="*/ 5 w 34"/>
                              <a:gd name="T21" fmla="*/ 15 h 35"/>
                              <a:gd name="T22" fmla="*/ 2 w 34"/>
                              <a:gd name="T23" fmla="*/ 8 h 35"/>
                              <a:gd name="T24" fmla="*/ 0 w 3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  <a:lnTo>
                                  <a:pt x="24" y="13"/>
                                </a:lnTo>
                                <a:lnTo>
                                  <a:pt x="32" y="23"/>
                                </a:lnTo>
                                <a:lnTo>
                                  <a:pt x="34" y="35"/>
                                </a:lnTo>
                                <a:lnTo>
                                  <a:pt x="29" y="35"/>
                                </a:lnTo>
                                <a:lnTo>
                                  <a:pt x="22" y="33"/>
                                </a:lnTo>
                                <a:lnTo>
                                  <a:pt x="17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946"/>
                        <wps:cNvSpPr>
                          <a:spLocks/>
                        </wps:cNvSpPr>
                        <wps:spPr bwMode="auto">
                          <a:xfrm>
                            <a:off x="6730" y="883"/>
                            <a:ext cx="34" cy="35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35"/>
                              <a:gd name="T2" fmla="*/ 14 w 34"/>
                              <a:gd name="T3" fmla="*/ 5 h 35"/>
                              <a:gd name="T4" fmla="*/ 24 w 34"/>
                              <a:gd name="T5" fmla="*/ 13 h 35"/>
                              <a:gd name="T6" fmla="*/ 32 w 34"/>
                              <a:gd name="T7" fmla="*/ 23 h 35"/>
                              <a:gd name="T8" fmla="*/ 34 w 34"/>
                              <a:gd name="T9" fmla="*/ 35 h 35"/>
                              <a:gd name="T10" fmla="*/ 29 w 34"/>
                              <a:gd name="T11" fmla="*/ 35 h 35"/>
                              <a:gd name="T12" fmla="*/ 22 w 34"/>
                              <a:gd name="T13" fmla="*/ 33 h 35"/>
                              <a:gd name="T14" fmla="*/ 17 w 34"/>
                              <a:gd name="T15" fmla="*/ 30 h 35"/>
                              <a:gd name="T16" fmla="*/ 12 w 34"/>
                              <a:gd name="T17" fmla="*/ 25 h 35"/>
                              <a:gd name="T18" fmla="*/ 7 w 34"/>
                              <a:gd name="T19" fmla="*/ 20 h 35"/>
                              <a:gd name="T20" fmla="*/ 5 w 34"/>
                              <a:gd name="T21" fmla="*/ 15 h 35"/>
                              <a:gd name="T22" fmla="*/ 2 w 34"/>
                              <a:gd name="T23" fmla="*/ 8 h 35"/>
                              <a:gd name="T24" fmla="*/ 0 w 3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  <a:lnTo>
                                  <a:pt x="24" y="13"/>
                                </a:lnTo>
                                <a:lnTo>
                                  <a:pt x="32" y="23"/>
                                </a:lnTo>
                                <a:lnTo>
                                  <a:pt x="34" y="35"/>
                                </a:lnTo>
                                <a:lnTo>
                                  <a:pt x="29" y="35"/>
                                </a:lnTo>
                                <a:lnTo>
                                  <a:pt x="22" y="33"/>
                                </a:lnTo>
                                <a:lnTo>
                                  <a:pt x="17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947"/>
                        <wps:cNvSpPr>
                          <a:spLocks/>
                        </wps:cNvSpPr>
                        <wps:spPr bwMode="auto">
                          <a:xfrm>
                            <a:off x="6700" y="833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948"/>
                        <wps:cNvSpPr>
                          <a:spLocks/>
                        </wps:cNvSpPr>
                        <wps:spPr bwMode="auto">
                          <a:xfrm>
                            <a:off x="6700" y="833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949"/>
                        <wps:cNvSpPr>
                          <a:spLocks/>
                        </wps:cNvSpPr>
                        <wps:spPr bwMode="auto">
                          <a:xfrm>
                            <a:off x="6722" y="851"/>
                            <a:ext cx="35" cy="3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35"/>
                              <a:gd name="T2" fmla="*/ 15 w 35"/>
                              <a:gd name="T3" fmla="*/ 5 h 35"/>
                              <a:gd name="T4" fmla="*/ 25 w 35"/>
                              <a:gd name="T5" fmla="*/ 12 h 35"/>
                              <a:gd name="T6" fmla="*/ 32 w 35"/>
                              <a:gd name="T7" fmla="*/ 22 h 35"/>
                              <a:gd name="T8" fmla="*/ 35 w 35"/>
                              <a:gd name="T9" fmla="*/ 35 h 35"/>
                              <a:gd name="T10" fmla="*/ 25 w 35"/>
                              <a:gd name="T11" fmla="*/ 32 h 35"/>
                              <a:gd name="T12" fmla="*/ 13 w 35"/>
                              <a:gd name="T13" fmla="*/ 25 h 35"/>
                              <a:gd name="T14" fmla="*/ 8 w 35"/>
                              <a:gd name="T15" fmla="*/ 20 h 35"/>
                              <a:gd name="T16" fmla="*/ 5 w 35"/>
                              <a:gd name="T17" fmla="*/ 15 h 35"/>
                              <a:gd name="T18" fmla="*/ 3 w 35"/>
                              <a:gd name="T19" fmla="*/ 7 h 35"/>
                              <a:gd name="T20" fmla="*/ 0 w 35"/>
                              <a:gd name="T2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5" y="12"/>
                                </a:lnTo>
                                <a:lnTo>
                                  <a:pt x="32" y="22"/>
                                </a:lnTo>
                                <a:lnTo>
                                  <a:pt x="35" y="35"/>
                                </a:lnTo>
                                <a:lnTo>
                                  <a:pt x="25" y="32"/>
                                </a:lnTo>
                                <a:lnTo>
                                  <a:pt x="13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950"/>
                        <wps:cNvSpPr>
                          <a:spLocks/>
                        </wps:cNvSpPr>
                        <wps:spPr bwMode="auto">
                          <a:xfrm>
                            <a:off x="6722" y="851"/>
                            <a:ext cx="35" cy="3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35"/>
                              <a:gd name="T2" fmla="*/ 15 w 35"/>
                              <a:gd name="T3" fmla="*/ 5 h 35"/>
                              <a:gd name="T4" fmla="*/ 25 w 35"/>
                              <a:gd name="T5" fmla="*/ 12 h 35"/>
                              <a:gd name="T6" fmla="*/ 32 w 35"/>
                              <a:gd name="T7" fmla="*/ 22 h 35"/>
                              <a:gd name="T8" fmla="*/ 35 w 35"/>
                              <a:gd name="T9" fmla="*/ 35 h 35"/>
                              <a:gd name="T10" fmla="*/ 25 w 35"/>
                              <a:gd name="T11" fmla="*/ 32 h 35"/>
                              <a:gd name="T12" fmla="*/ 13 w 35"/>
                              <a:gd name="T13" fmla="*/ 25 h 35"/>
                              <a:gd name="T14" fmla="*/ 8 w 35"/>
                              <a:gd name="T15" fmla="*/ 20 h 35"/>
                              <a:gd name="T16" fmla="*/ 5 w 35"/>
                              <a:gd name="T17" fmla="*/ 15 h 35"/>
                              <a:gd name="T18" fmla="*/ 3 w 35"/>
                              <a:gd name="T19" fmla="*/ 7 h 35"/>
                              <a:gd name="T20" fmla="*/ 0 w 35"/>
                              <a:gd name="T2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5" y="12"/>
                                </a:lnTo>
                                <a:lnTo>
                                  <a:pt x="32" y="22"/>
                                </a:lnTo>
                                <a:lnTo>
                                  <a:pt x="35" y="35"/>
                                </a:lnTo>
                                <a:lnTo>
                                  <a:pt x="25" y="32"/>
                                </a:lnTo>
                                <a:lnTo>
                                  <a:pt x="13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951"/>
                        <wps:cNvSpPr>
                          <a:spLocks/>
                        </wps:cNvSpPr>
                        <wps:spPr bwMode="auto">
                          <a:xfrm>
                            <a:off x="6690" y="806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952"/>
                        <wps:cNvSpPr>
                          <a:spLocks/>
                        </wps:cNvSpPr>
                        <wps:spPr bwMode="auto">
                          <a:xfrm>
                            <a:off x="6690" y="806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953"/>
                        <wps:cNvSpPr>
                          <a:spLocks/>
                        </wps:cNvSpPr>
                        <wps:spPr bwMode="auto">
                          <a:xfrm>
                            <a:off x="6715" y="823"/>
                            <a:ext cx="37" cy="3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3"/>
                              <a:gd name="T2" fmla="*/ 12 w 37"/>
                              <a:gd name="T3" fmla="*/ 3 h 33"/>
                              <a:gd name="T4" fmla="*/ 24 w 37"/>
                              <a:gd name="T5" fmla="*/ 10 h 33"/>
                              <a:gd name="T6" fmla="*/ 32 w 37"/>
                              <a:gd name="T7" fmla="*/ 20 h 33"/>
                              <a:gd name="T8" fmla="*/ 37 w 37"/>
                              <a:gd name="T9" fmla="*/ 33 h 33"/>
                              <a:gd name="T10" fmla="*/ 24 w 37"/>
                              <a:gd name="T11" fmla="*/ 30 h 33"/>
                              <a:gd name="T12" fmla="*/ 12 w 37"/>
                              <a:gd name="T13" fmla="*/ 23 h 33"/>
                              <a:gd name="T14" fmla="*/ 7 w 37"/>
                              <a:gd name="T15" fmla="*/ 18 h 33"/>
                              <a:gd name="T16" fmla="*/ 2 w 37"/>
                              <a:gd name="T17" fmla="*/ 13 h 33"/>
                              <a:gd name="T18" fmla="*/ 0 w 37"/>
                              <a:gd name="T19" fmla="*/ 8 h 33"/>
                              <a:gd name="T20" fmla="*/ 0 w 37"/>
                              <a:gd name="T21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24" y="10"/>
                                </a:lnTo>
                                <a:lnTo>
                                  <a:pt x="32" y="20"/>
                                </a:lnTo>
                                <a:lnTo>
                                  <a:pt x="37" y="33"/>
                                </a:lnTo>
                                <a:lnTo>
                                  <a:pt x="24" y="30"/>
                                </a:lnTo>
                                <a:lnTo>
                                  <a:pt x="12" y="23"/>
                                </a:lnTo>
                                <a:lnTo>
                                  <a:pt x="7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954"/>
                        <wps:cNvSpPr>
                          <a:spLocks/>
                        </wps:cNvSpPr>
                        <wps:spPr bwMode="auto">
                          <a:xfrm>
                            <a:off x="6715" y="823"/>
                            <a:ext cx="37" cy="3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3"/>
                              <a:gd name="T2" fmla="*/ 12 w 37"/>
                              <a:gd name="T3" fmla="*/ 3 h 33"/>
                              <a:gd name="T4" fmla="*/ 24 w 37"/>
                              <a:gd name="T5" fmla="*/ 10 h 33"/>
                              <a:gd name="T6" fmla="*/ 32 w 37"/>
                              <a:gd name="T7" fmla="*/ 20 h 33"/>
                              <a:gd name="T8" fmla="*/ 37 w 37"/>
                              <a:gd name="T9" fmla="*/ 33 h 33"/>
                              <a:gd name="T10" fmla="*/ 24 w 37"/>
                              <a:gd name="T11" fmla="*/ 30 h 33"/>
                              <a:gd name="T12" fmla="*/ 12 w 37"/>
                              <a:gd name="T13" fmla="*/ 23 h 33"/>
                              <a:gd name="T14" fmla="*/ 7 w 37"/>
                              <a:gd name="T15" fmla="*/ 18 h 33"/>
                              <a:gd name="T16" fmla="*/ 2 w 37"/>
                              <a:gd name="T17" fmla="*/ 13 h 33"/>
                              <a:gd name="T18" fmla="*/ 0 w 37"/>
                              <a:gd name="T19" fmla="*/ 8 h 33"/>
                              <a:gd name="T20" fmla="*/ 0 w 37"/>
                              <a:gd name="T21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24" y="10"/>
                                </a:lnTo>
                                <a:lnTo>
                                  <a:pt x="32" y="20"/>
                                </a:lnTo>
                                <a:lnTo>
                                  <a:pt x="37" y="33"/>
                                </a:lnTo>
                                <a:lnTo>
                                  <a:pt x="24" y="30"/>
                                </a:lnTo>
                                <a:lnTo>
                                  <a:pt x="12" y="23"/>
                                </a:lnTo>
                                <a:lnTo>
                                  <a:pt x="7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955"/>
                        <wps:cNvSpPr>
                          <a:spLocks/>
                        </wps:cNvSpPr>
                        <wps:spPr bwMode="auto">
                          <a:xfrm>
                            <a:off x="6675" y="776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47 h 47"/>
                              <a:gd name="T2" fmla="*/ 0 w 40"/>
                              <a:gd name="T3" fmla="*/ 0 h 47"/>
                              <a:gd name="T4" fmla="*/ 40 w 40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47"/>
                                </a:moveTo>
                                <a:lnTo>
                                  <a:pt x="0" y="0"/>
                                </a:lnTo>
                                <a:lnTo>
                                  <a:pt x="4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956"/>
                        <wps:cNvSpPr>
                          <a:spLocks/>
                        </wps:cNvSpPr>
                        <wps:spPr bwMode="auto">
                          <a:xfrm>
                            <a:off x="6675" y="776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47 h 47"/>
                              <a:gd name="T2" fmla="*/ 0 w 40"/>
                              <a:gd name="T3" fmla="*/ 0 h 47"/>
                              <a:gd name="T4" fmla="*/ 40 w 40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47"/>
                                </a:moveTo>
                                <a:lnTo>
                                  <a:pt x="0" y="0"/>
                                </a:lnTo>
                                <a:lnTo>
                                  <a:pt x="4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957"/>
                        <wps:cNvSpPr>
                          <a:spLocks/>
                        </wps:cNvSpPr>
                        <wps:spPr bwMode="auto">
                          <a:xfrm>
                            <a:off x="6702" y="791"/>
                            <a:ext cx="40" cy="32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32"/>
                              <a:gd name="T2" fmla="*/ 15 w 40"/>
                              <a:gd name="T3" fmla="*/ 5 h 32"/>
                              <a:gd name="T4" fmla="*/ 28 w 40"/>
                              <a:gd name="T5" fmla="*/ 10 h 32"/>
                              <a:gd name="T6" fmla="*/ 35 w 40"/>
                              <a:gd name="T7" fmla="*/ 20 h 32"/>
                              <a:gd name="T8" fmla="*/ 40 w 40"/>
                              <a:gd name="T9" fmla="*/ 32 h 32"/>
                              <a:gd name="T10" fmla="*/ 28 w 40"/>
                              <a:gd name="T11" fmla="*/ 30 h 32"/>
                              <a:gd name="T12" fmla="*/ 15 w 40"/>
                              <a:gd name="T13" fmla="*/ 25 h 32"/>
                              <a:gd name="T14" fmla="*/ 10 w 40"/>
                              <a:gd name="T15" fmla="*/ 20 h 32"/>
                              <a:gd name="T16" fmla="*/ 5 w 40"/>
                              <a:gd name="T17" fmla="*/ 15 h 32"/>
                              <a:gd name="T18" fmla="*/ 3 w 40"/>
                              <a:gd name="T19" fmla="*/ 7 h 32"/>
                              <a:gd name="T20" fmla="*/ 0 w 40"/>
                              <a:gd name="T21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0"/>
                                </a:lnTo>
                                <a:lnTo>
                                  <a:pt x="35" y="20"/>
                                </a:lnTo>
                                <a:lnTo>
                                  <a:pt x="40" y="32"/>
                                </a:lnTo>
                                <a:lnTo>
                                  <a:pt x="28" y="30"/>
                                </a:lnTo>
                                <a:lnTo>
                                  <a:pt x="15" y="25"/>
                                </a:lnTo>
                                <a:lnTo>
                                  <a:pt x="10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958"/>
                        <wps:cNvSpPr>
                          <a:spLocks/>
                        </wps:cNvSpPr>
                        <wps:spPr bwMode="auto">
                          <a:xfrm>
                            <a:off x="6702" y="791"/>
                            <a:ext cx="40" cy="32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32"/>
                              <a:gd name="T2" fmla="*/ 15 w 40"/>
                              <a:gd name="T3" fmla="*/ 5 h 32"/>
                              <a:gd name="T4" fmla="*/ 28 w 40"/>
                              <a:gd name="T5" fmla="*/ 10 h 32"/>
                              <a:gd name="T6" fmla="*/ 35 w 40"/>
                              <a:gd name="T7" fmla="*/ 20 h 32"/>
                              <a:gd name="T8" fmla="*/ 40 w 40"/>
                              <a:gd name="T9" fmla="*/ 32 h 32"/>
                              <a:gd name="T10" fmla="*/ 28 w 40"/>
                              <a:gd name="T11" fmla="*/ 30 h 32"/>
                              <a:gd name="T12" fmla="*/ 15 w 40"/>
                              <a:gd name="T13" fmla="*/ 25 h 32"/>
                              <a:gd name="T14" fmla="*/ 10 w 40"/>
                              <a:gd name="T15" fmla="*/ 20 h 32"/>
                              <a:gd name="T16" fmla="*/ 5 w 40"/>
                              <a:gd name="T17" fmla="*/ 15 h 32"/>
                              <a:gd name="T18" fmla="*/ 3 w 40"/>
                              <a:gd name="T19" fmla="*/ 7 h 32"/>
                              <a:gd name="T20" fmla="*/ 0 w 40"/>
                              <a:gd name="T21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0"/>
                                </a:lnTo>
                                <a:lnTo>
                                  <a:pt x="35" y="20"/>
                                </a:lnTo>
                                <a:lnTo>
                                  <a:pt x="40" y="32"/>
                                </a:lnTo>
                                <a:lnTo>
                                  <a:pt x="28" y="30"/>
                                </a:lnTo>
                                <a:lnTo>
                                  <a:pt x="15" y="25"/>
                                </a:lnTo>
                                <a:lnTo>
                                  <a:pt x="10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959"/>
                        <wps:cNvSpPr>
                          <a:spLocks/>
                        </wps:cNvSpPr>
                        <wps:spPr bwMode="auto">
                          <a:xfrm>
                            <a:off x="6665" y="743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48 h 48"/>
                              <a:gd name="T2" fmla="*/ 0 w 37"/>
                              <a:gd name="T3" fmla="*/ 0 h 48"/>
                              <a:gd name="T4" fmla="*/ 37 w 3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37" y="48"/>
                                </a:moveTo>
                                <a:lnTo>
                                  <a:pt x="0" y="0"/>
                                </a:lnTo>
                                <a:lnTo>
                                  <a:pt x="3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960"/>
                        <wps:cNvSpPr>
                          <a:spLocks/>
                        </wps:cNvSpPr>
                        <wps:spPr bwMode="auto">
                          <a:xfrm>
                            <a:off x="6665" y="743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48 h 48"/>
                              <a:gd name="T2" fmla="*/ 0 w 37"/>
                              <a:gd name="T3" fmla="*/ 0 h 48"/>
                              <a:gd name="T4" fmla="*/ 37 w 3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37" y="48"/>
                                </a:moveTo>
                                <a:lnTo>
                                  <a:pt x="0" y="0"/>
                                </a:lnTo>
                                <a:lnTo>
                                  <a:pt x="37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961"/>
                        <wps:cNvSpPr>
                          <a:spLocks/>
                        </wps:cNvSpPr>
                        <wps:spPr bwMode="auto">
                          <a:xfrm>
                            <a:off x="6695" y="758"/>
                            <a:ext cx="37" cy="35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5"/>
                              <a:gd name="T2" fmla="*/ 7 w 37"/>
                              <a:gd name="T3" fmla="*/ 0 h 35"/>
                              <a:gd name="T4" fmla="*/ 15 w 37"/>
                              <a:gd name="T5" fmla="*/ 3 h 35"/>
                              <a:gd name="T6" fmla="*/ 20 w 37"/>
                              <a:gd name="T7" fmla="*/ 5 h 35"/>
                              <a:gd name="T8" fmla="*/ 25 w 37"/>
                              <a:gd name="T9" fmla="*/ 8 h 35"/>
                              <a:gd name="T10" fmla="*/ 30 w 37"/>
                              <a:gd name="T11" fmla="*/ 13 h 35"/>
                              <a:gd name="T12" fmla="*/ 32 w 37"/>
                              <a:gd name="T13" fmla="*/ 20 h 35"/>
                              <a:gd name="T14" fmla="*/ 35 w 37"/>
                              <a:gd name="T15" fmla="*/ 28 h 35"/>
                              <a:gd name="T16" fmla="*/ 37 w 37"/>
                              <a:gd name="T17" fmla="*/ 35 h 35"/>
                              <a:gd name="T18" fmla="*/ 25 w 37"/>
                              <a:gd name="T19" fmla="*/ 33 h 35"/>
                              <a:gd name="T20" fmla="*/ 12 w 37"/>
                              <a:gd name="T21" fmla="*/ 25 h 35"/>
                              <a:gd name="T22" fmla="*/ 7 w 37"/>
                              <a:gd name="T23" fmla="*/ 20 h 35"/>
                              <a:gd name="T24" fmla="*/ 5 w 37"/>
                              <a:gd name="T25" fmla="*/ 15 h 35"/>
                              <a:gd name="T26" fmla="*/ 0 w 37"/>
                              <a:gd name="T27" fmla="*/ 8 h 35"/>
                              <a:gd name="T28" fmla="*/ 0 w 37"/>
                              <a:gd name="T2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5"/>
                                </a:lnTo>
                                <a:lnTo>
                                  <a:pt x="25" y="8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5" y="28"/>
                                </a:lnTo>
                                <a:lnTo>
                                  <a:pt x="37" y="35"/>
                                </a:lnTo>
                                <a:lnTo>
                                  <a:pt x="25" y="33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962"/>
                        <wps:cNvSpPr>
                          <a:spLocks/>
                        </wps:cNvSpPr>
                        <wps:spPr bwMode="auto">
                          <a:xfrm>
                            <a:off x="6695" y="758"/>
                            <a:ext cx="37" cy="35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5"/>
                              <a:gd name="T2" fmla="*/ 7 w 37"/>
                              <a:gd name="T3" fmla="*/ 0 h 35"/>
                              <a:gd name="T4" fmla="*/ 15 w 37"/>
                              <a:gd name="T5" fmla="*/ 3 h 35"/>
                              <a:gd name="T6" fmla="*/ 20 w 37"/>
                              <a:gd name="T7" fmla="*/ 5 h 35"/>
                              <a:gd name="T8" fmla="*/ 25 w 37"/>
                              <a:gd name="T9" fmla="*/ 8 h 35"/>
                              <a:gd name="T10" fmla="*/ 30 w 37"/>
                              <a:gd name="T11" fmla="*/ 13 h 35"/>
                              <a:gd name="T12" fmla="*/ 32 w 37"/>
                              <a:gd name="T13" fmla="*/ 20 h 35"/>
                              <a:gd name="T14" fmla="*/ 35 w 37"/>
                              <a:gd name="T15" fmla="*/ 28 h 35"/>
                              <a:gd name="T16" fmla="*/ 37 w 37"/>
                              <a:gd name="T17" fmla="*/ 35 h 35"/>
                              <a:gd name="T18" fmla="*/ 25 w 37"/>
                              <a:gd name="T19" fmla="*/ 33 h 35"/>
                              <a:gd name="T20" fmla="*/ 12 w 37"/>
                              <a:gd name="T21" fmla="*/ 25 h 35"/>
                              <a:gd name="T22" fmla="*/ 7 w 37"/>
                              <a:gd name="T23" fmla="*/ 20 h 35"/>
                              <a:gd name="T24" fmla="*/ 5 w 37"/>
                              <a:gd name="T25" fmla="*/ 15 h 35"/>
                              <a:gd name="T26" fmla="*/ 0 w 37"/>
                              <a:gd name="T27" fmla="*/ 8 h 35"/>
                              <a:gd name="T28" fmla="*/ 0 w 37"/>
                              <a:gd name="T2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5"/>
                                </a:lnTo>
                                <a:lnTo>
                                  <a:pt x="25" y="8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5" y="28"/>
                                </a:lnTo>
                                <a:lnTo>
                                  <a:pt x="37" y="35"/>
                                </a:lnTo>
                                <a:lnTo>
                                  <a:pt x="25" y="33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963"/>
                        <wps:cNvSpPr>
                          <a:spLocks/>
                        </wps:cNvSpPr>
                        <wps:spPr bwMode="auto">
                          <a:xfrm>
                            <a:off x="6707" y="861"/>
                            <a:ext cx="28" cy="52"/>
                          </a:xfrm>
                          <a:custGeom>
                            <a:avLst/>
                            <a:gdLst>
                              <a:gd name="T0" fmla="*/ 28 w 28"/>
                              <a:gd name="T1" fmla="*/ 52 h 52"/>
                              <a:gd name="T2" fmla="*/ 0 w 28"/>
                              <a:gd name="T3" fmla="*/ 0 h 52"/>
                              <a:gd name="T4" fmla="*/ 28 w 28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>
                                <a:moveTo>
                                  <a:pt x="28" y="52"/>
                                </a:moveTo>
                                <a:lnTo>
                                  <a:pt x="0" y="0"/>
                                </a:lnTo>
                                <a:lnTo>
                                  <a:pt x="2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964"/>
                        <wps:cNvSpPr>
                          <a:spLocks/>
                        </wps:cNvSpPr>
                        <wps:spPr bwMode="auto">
                          <a:xfrm>
                            <a:off x="6707" y="861"/>
                            <a:ext cx="28" cy="52"/>
                          </a:xfrm>
                          <a:custGeom>
                            <a:avLst/>
                            <a:gdLst>
                              <a:gd name="T0" fmla="*/ 28 w 28"/>
                              <a:gd name="T1" fmla="*/ 52 h 52"/>
                              <a:gd name="T2" fmla="*/ 0 w 28"/>
                              <a:gd name="T3" fmla="*/ 0 h 52"/>
                              <a:gd name="T4" fmla="*/ 28 w 28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>
                                <a:moveTo>
                                  <a:pt x="28" y="52"/>
                                </a:moveTo>
                                <a:lnTo>
                                  <a:pt x="0" y="0"/>
                                </a:lnTo>
                                <a:lnTo>
                                  <a:pt x="28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965"/>
                        <wps:cNvSpPr>
                          <a:spLocks noEditPoints="1"/>
                        </wps:cNvSpPr>
                        <wps:spPr bwMode="auto">
                          <a:xfrm>
                            <a:off x="6638" y="1235"/>
                            <a:ext cx="82" cy="80"/>
                          </a:xfrm>
                          <a:custGeom>
                            <a:avLst/>
                            <a:gdLst>
                              <a:gd name="T0" fmla="*/ 42 w 82"/>
                              <a:gd name="T1" fmla="*/ 50 h 80"/>
                              <a:gd name="T2" fmla="*/ 82 w 82"/>
                              <a:gd name="T3" fmla="*/ 0 h 80"/>
                              <a:gd name="T4" fmla="*/ 42 w 82"/>
                              <a:gd name="T5" fmla="*/ 50 h 80"/>
                              <a:gd name="T6" fmla="*/ 42 w 82"/>
                              <a:gd name="T7" fmla="*/ 50 h 80"/>
                              <a:gd name="T8" fmla="*/ 37 w 82"/>
                              <a:gd name="T9" fmla="*/ 65 h 80"/>
                              <a:gd name="T10" fmla="*/ 27 w 82"/>
                              <a:gd name="T11" fmla="*/ 75 h 80"/>
                              <a:gd name="T12" fmla="*/ 15 w 82"/>
                              <a:gd name="T13" fmla="*/ 80 h 80"/>
                              <a:gd name="T14" fmla="*/ 0 w 82"/>
                              <a:gd name="T15" fmla="*/ 80 h 80"/>
                              <a:gd name="T16" fmla="*/ 2 w 82"/>
                              <a:gd name="T17" fmla="*/ 72 h 80"/>
                              <a:gd name="T18" fmla="*/ 5 w 82"/>
                              <a:gd name="T19" fmla="*/ 67 h 80"/>
                              <a:gd name="T20" fmla="*/ 10 w 82"/>
                              <a:gd name="T21" fmla="*/ 60 h 80"/>
                              <a:gd name="T22" fmla="*/ 15 w 82"/>
                              <a:gd name="T23" fmla="*/ 55 h 80"/>
                              <a:gd name="T24" fmla="*/ 19 w 82"/>
                              <a:gd name="T25" fmla="*/ 52 h 80"/>
                              <a:gd name="T26" fmla="*/ 27 w 82"/>
                              <a:gd name="T27" fmla="*/ 50 h 80"/>
                              <a:gd name="T28" fmla="*/ 34 w 82"/>
                              <a:gd name="T29" fmla="*/ 50 h 80"/>
                              <a:gd name="T30" fmla="*/ 42 w 82"/>
                              <a:gd name="T31" fmla="*/ 5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42" y="50"/>
                                </a:moveTo>
                                <a:lnTo>
                                  <a:pt x="82" y="0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37" y="65"/>
                                </a:lnTo>
                                <a:lnTo>
                                  <a:pt x="27" y="75"/>
                                </a:lnTo>
                                <a:lnTo>
                                  <a:pt x="15" y="80"/>
                                </a:lnTo>
                                <a:lnTo>
                                  <a:pt x="0" y="80"/>
                                </a:lnTo>
                                <a:lnTo>
                                  <a:pt x="2" y="72"/>
                                </a:lnTo>
                                <a:lnTo>
                                  <a:pt x="5" y="67"/>
                                </a:lnTo>
                                <a:lnTo>
                                  <a:pt x="10" y="60"/>
                                </a:lnTo>
                                <a:lnTo>
                                  <a:pt x="15" y="55"/>
                                </a:lnTo>
                                <a:lnTo>
                                  <a:pt x="19" y="52"/>
                                </a:lnTo>
                                <a:lnTo>
                                  <a:pt x="27" y="50"/>
                                </a:lnTo>
                                <a:lnTo>
                                  <a:pt x="34" y="50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966"/>
                        <wps:cNvSpPr>
                          <a:spLocks/>
                        </wps:cNvSpPr>
                        <wps:spPr bwMode="auto">
                          <a:xfrm>
                            <a:off x="6680" y="1235"/>
                            <a:ext cx="40" cy="50"/>
                          </a:xfrm>
                          <a:custGeom>
                            <a:avLst/>
                            <a:gdLst>
                              <a:gd name="T0" fmla="*/ 0 w 40"/>
                              <a:gd name="T1" fmla="*/ 50 h 50"/>
                              <a:gd name="T2" fmla="*/ 40 w 40"/>
                              <a:gd name="T3" fmla="*/ 0 h 50"/>
                              <a:gd name="T4" fmla="*/ 0 w 4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0">
                                <a:moveTo>
                                  <a:pt x="0" y="50"/>
                                </a:moveTo>
                                <a:lnTo>
                                  <a:pt x="4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967"/>
                        <wps:cNvSpPr>
                          <a:spLocks/>
                        </wps:cNvSpPr>
                        <wps:spPr bwMode="auto">
                          <a:xfrm>
                            <a:off x="6638" y="1285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0"/>
                              <a:gd name="T2" fmla="*/ 37 w 42"/>
                              <a:gd name="T3" fmla="*/ 15 h 30"/>
                              <a:gd name="T4" fmla="*/ 27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2 h 30"/>
                              <a:gd name="T12" fmla="*/ 5 w 42"/>
                              <a:gd name="T13" fmla="*/ 17 h 30"/>
                              <a:gd name="T14" fmla="*/ 10 w 42"/>
                              <a:gd name="T15" fmla="*/ 10 h 30"/>
                              <a:gd name="T16" fmla="*/ 15 w 42"/>
                              <a:gd name="T17" fmla="*/ 5 h 30"/>
                              <a:gd name="T18" fmla="*/ 19 w 42"/>
                              <a:gd name="T19" fmla="*/ 2 h 30"/>
                              <a:gd name="T20" fmla="*/ 27 w 42"/>
                              <a:gd name="T21" fmla="*/ 0 h 30"/>
                              <a:gd name="T22" fmla="*/ 34 w 42"/>
                              <a:gd name="T23" fmla="*/ 0 h 30"/>
                              <a:gd name="T24" fmla="*/ 42 w 42"/>
                              <a:gd name="T2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7"/>
                                </a:lnTo>
                                <a:lnTo>
                                  <a:pt x="10" y="10"/>
                                </a:lnTo>
                                <a:lnTo>
                                  <a:pt x="15" y="5"/>
                                </a:lnTo>
                                <a:lnTo>
                                  <a:pt x="19" y="2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968"/>
                        <wps:cNvSpPr>
                          <a:spLocks noEditPoints="1"/>
                        </wps:cNvSpPr>
                        <wps:spPr bwMode="auto">
                          <a:xfrm>
                            <a:off x="6655" y="1200"/>
                            <a:ext cx="77" cy="80"/>
                          </a:xfrm>
                          <a:custGeom>
                            <a:avLst/>
                            <a:gdLst>
                              <a:gd name="T0" fmla="*/ 42 w 77"/>
                              <a:gd name="T1" fmla="*/ 52 h 80"/>
                              <a:gd name="T2" fmla="*/ 77 w 77"/>
                              <a:gd name="T3" fmla="*/ 0 h 80"/>
                              <a:gd name="T4" fmla="*/ 42 w 77"/>
                              <a:gd name="T5" fmla="*/ 52 h 80"/>
                              <a:gd name="T6" fmla="*/ 42 w 77"/>
                              <a:gd name="T7" fmla="*/ 52 h 80"/>
                              <a:gd name="T8" fmla="*/ 35 w 77"/>
                              <a:gd name="T9" fmla="*/ 65 h 80"/>
                              <a:gd name="T10" fmla="*/ 25 w 77"/>
                              <a:gd name="T11" fmla="*/ 75 h 80"/>
                              <a:gd name="T12" fmla="*/ 15 w 77"/>
                              <a:gd name="T13" fmla="*/ 80 h 80"/>
                              <a:gd name="T14" fmla="*/ 0 w 77"/>
                              <a:gd name="T15" fmla="*/ 80 h 80"/>
                              <a:gd name="T16" fmla="*/ 2 w 77"/>
                              <a:gd name="T17" fmla="*/ 75 h 80"/>
                              <a:gd name="T18" fmla="*/ 5 w 77"/>
                              <a:gd name="T19" fmla="*/ 67 h 80"/>
                              <a:gd name="T20" fmla="*/ 10 w 77"/>
                              <a:gd name="T21" fmla="*/ 62 h 80"/>
                              <a:gd name="T22" fmla="*/ 15 w 77"/>
                              <a:gd name="T23" fmla="*/ 57 h 80"/>
                              <a:gd name="T24" fmla="*/ 20 w 77"/>
                              <a:gd name="T25" fmla="*/ 52 h 80"/>
                              <a:gd name="T26" fmla="*/ 27 w 77"/>
                              <a:gd name="T27" fmla="*/ 50 h 80"/>
                              <a:gd name="T28" fmla="*/ 35 w 77"/>
                              <a:gd name="T29" fmla="*/ 50 h 80"/>
                              <a:gd name="T30" fmla="*/ 42 w 77"/>
                              <a:gd name="T31" fmla="*/ 52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7" h="80">
                                <a:moveTo>
                                  <a:pt x="42" y="52"/>
                                </a:moveTo>
                                <a:lnTo>
                                  <a:pt x="77" y="0"/>
                                </a:lnTo>
                                <a:lnTo>
                                  <a:pt x="42" y="52"/>
                                </a:lnTo>
                                <a:close/>
                                <a:moveTo>
                                  <a:pt x="42" y="52"/>
                                </a:moveTo>
                                <a:lnTo>
                                  <a:pt x="35" y="65"/>
                                </a:lnTo>
                                <a:lnTo>
                                  <a:pt x="25" y="75"/>
                                </a:lnTo>
                                <a:lnTo>
                                  <a:pt x="15" y="80"/>
                                </a:lnTo>
                                <a:lnTo>
                                  <a:pt x="0" y="80"/>
                                </a:lnTo>
                                <a:lnTo>
                                  <a:pt x="2" y="75"/>
                                </a:lnTo>
                                <a:lnTo>
                                  <a:pt x="5" y="67"/>
                                </a:lnTo>
                                <a:lnTo>
                                  <a:pt x="10" y="62"/>
                                </a:lnTo>
                                <a:lnTo>
                                  <a:pt x="15" y="57"/>
                                </a:lnTo>
                                <a:lnTo>
                                  <a:pt x="20" y="52"/>
                                </a:lnTo>
                                <a:lnTo>
                                  <a:pt x="27" y="50"/>
                                </a:lnTo>
                                <a:lnTo>
                                  <a:pt x="35" y="5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969"/>
                        <wps:cNvSpPr>
                          <a:spLocks/>
                        </wps:cNvSpPr>
                        <wps:spPr bwMode="auto">
                          <a:xfrm>
                            <a:off x="6697" y="1200"/>
                            <a:ext cx="35" cy="52"/>
                          </a:xfrm>
                          <a:custGeom>
                            <a:avLst/>
                            <a:gdLst>
                              <a:gd name="T0" fmla="*/ 0 w 35"/>
                              <a:gd name="T1" fmla="*/ 52 h 52"/>
                              <a:gd name="T2" fmla="*/ 35 w 35"/>
                              <a:gd name="T3" fmla="*/ 0 h 52"/>
                              <a:gd name="T4" fmla="*/ 0 w 3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2">
                                <a:moveTo>
                                  <a:pt x="0" y="52"/>
                                </a:moveTo>
                                <a:lnTo>
                                  <a:pt x="35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970"/>
                        <wps:cNvSpPr>
                          <a:spLocks/>
                        </wps:cNvSpPr>
                        <wps:spPr bwMode="auto">
                          <a:xfrm>
                            <a:off x="6655" y="1250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2 h 30"/>
                              <a:gd name="T2" fmla="*/ 35 w 42"/>
                              <a:gd name="T3" fmla="*/ 15 h 30"/>
                              <a:gd name="T4" fmla="*/ 25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5 h 30"/>
                              <a:gd name="T12" fmla="*/ 5 w 42"/>
                              <a:gd name="T13" fmla="*/ 17 h 30"/>
                              <a:gd name="T14" fmla="*/ 10 w 42"/>
                              <a:gd name="T15" fmla="*/ 12 h 30"/>
                              <a:gd name="T16" fmla="*/ 15 w 42"/>
                              <a:gd name="T17" fmla="*/ 7 h 30"/>
                              <a:gd name="T18" fmla="*/ 20 w 42"/>
                              <a:gd name="T19" fmla="*/ 2 h 30"/>
                              <a:gd name="T20" fmla="*/ 27 w 42"/>
                              <a:gd name="T21" fmla="*/ 0 h 30"/>
                              <a:gd name="T22" fmla="*/ 35 w 42"/>
                              <a:gd name="T23" fmla="*/ 0 h 30"/>
                              <a:gd name="T24" fmla="*/ 42 w 42"/>
                              <a:gd name="T25" fmla="*/ 2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42" y="2"/>
                                </a:moveTo>
                                <a:lnTo>
                                  <a:pt x="35" y="15"/>
                                </a:lnTo>
                                <a:lnTo>
                                  <a:pt x="25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2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971"/>
                        <wps:cNvSpPr>
                          <a:spLocks noEditPoints="1"/>
                        </wps:cNvSpPr>
                        <wps:spPr bwMode="auto">
                          <a:xfrm>
                            <a:off x="6670" y="1170"/>
                            <a:ext cx="84" cy="80"/>
                          </a:xfrm>
                          <a:custGeom>
                            <a:avLst/>
                            <a:gdLst>
                              <a:gd name="T0" fmla="*/ 42 w 84"/>
                              <a:gd name="T1" fmla="*/ 50 h 80"/>
                              <a:gd name="T2" fmla="*/ 84 w 84"/>
                              <a:gd name="T3" fmla="*/ 0 h 80"/>
                              <a:gd name="T4" fmla="*/ 42 w 84"/>
                              <a:gd name="T5" fmla="*/ 50 h 80"/>
                              <a:gd name="T6" fmla="*/ 42 w 84"/>
                              <a:gd name="T7" fmla="*/ 50 h 80"/>
                              <a:gd name="T8" fmla="*/ 37 w 84"/>
                              <a:gd name="T9" fmla="*/ 62 h 80"/>
                              <a:gd name="T10" fmla="*/ 27 w 84"/>
                              <a:gd name="T11" fmla="*/ 72 h 80"/>
                              <a:gd name="T12" fmla="*/ 15 w 84"/>
                              <a:gd name="T13" fmla="*/ 77 h 80"/>
                              <a:gd name="T14" fmla="*/ 0 w 84"/>
                              <a:gd name="T15" fmla="*/ 80 h 80"/>
                              <a:gd name="T16" fmla="*/ 2 w 84"/>
                              <a:gd name="T17" fmla="*/ 72 h 80"/>
                              <a:gd name="T18" fmla="*/ 5 w 84"/>
                              <a:gd name="T19" fmla="*/ 65 h 80"/>
                              <a:gd name="T20" fmla="*/ 10 w 84"/>
                              <a:gd name="T21" fmla="*/ 60 h 80"/>
                              <a:gd name="T22" fmla="*/ 15 w 84"/>
                              <a:gd name="T23" fmla="*/ 55 h 80"/>
                              <a:gd name="T24" fmla="*/ 20 w 84"/>
                              <a:gd name="T25" fmla="*/ 50 h 80"/>
                              <a:gd name="T26" fmla="*/ 27 w 84"/>
                              <a:gd name="T27" fmla="*/ 50 h 80"/>
                              <a:gd name="T28" fmla="*/ 35 w 84"/>
                              <a:gd name="T29" fmla="*/ 47 h 80"/>
                              <a:gd name="T30" fmla="*/ 42 w 84"/>
                              <a:gd name="T31" fmla="*/ 5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50"/>
                                </a:moveTo>
                                <a:lnTo>
                                  <a:pt x="84" y="0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5" y="77"/>
                                </a:lnTo>
                                <a:lnTo>
                                  <a:pt x="0" y="80"/>
                                </a:lnTo>
                                <a:lnTo>
                                  <a:pt x="2" y="72"/>
                                </a:lnTo>
                                <a:lnTo>
                                  <a:pt x="5" y="65"/>
                                </a:lnTo>
                                <a:lnTo>
                                  <a:pt x="10" y="60"/>
                                </a:lnTo>
                                <a:lnTo>
                                  <a:pt x="15" y="55"/>
                                </a:lnTo>
                                <a:lnTo>
                                  <a:pt x="20" y="50"/>
                                </a:lnTo>
                                <a:lnTo>
                                  <a:pt x="27" y="50"/>
                                </a:lnTo>
                                <a:lnTo>
                                  <a:pt x="35" y="47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972"/>
                        <wps:cNvSpPr>
                          <a:spLocks/>
                        </wps:cNvSpPr>
                        <wps:spPr bwMode="auto">
                          <a:xfrm>
                            <a:off x="6712" y="1170"/>
                            <a:ext cx="42" cy="50"/>
                          </a:xfrm>
                          <a:custGeom>
                            <a:avLst/>
                            <a:gdLst>
                              <a:gd name="T0" fmla="*/ 0 w 42"/>
                              <a:gd name="T1" fmla="*/ 50 h 50"/>
                              <a:gd name="T2" fmla="*/ 42 w 42"/>
                              <a:gd name="T3" fmla="*/ 0 h 50"/>
                              <a:gd name="T4" fmla="*/ 0 w 4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0">
                                <a:moveTo>
                                  <a:pt x="0" y="50"/>
                                </a:moveTo>
                                <a:lnTo>
                                  <a:pt x="4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973"/>
                        <wps:cNvSpPr>
                          <a:spLocks/>
                        </wps:cNvSpPr>
                        <wps:spPr bwMode="auto">
                          <a:xfrm>
                            <a:off x="6670" y="1217"/>
                            <a:ext cx="42" cy="33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3"/>
                              <a:gd name="T2" fmla="*/ 37 w 42"/>
                              <a:gd name="T3" fmla="*/ 15 h 33"/>
                              <a:gd name="T4" fmla="*/ 27 w 42"/>
                              <a:gd name="T5" fmla="*/ 25 h 33"/>
                              <a:gd name="T6" fmla="*/ 15 w 42"/>
                              <a:gd name="T7" fmla="*/ 30 h 33"/>
                              <a:gd name="T8" fmla="*/ 0 w 42"/>
                              <a:gd name="T9" fmla="*/ 33 h 33"/>
                              <a:gd name="T10" fmla="*/ 2 w 42"/>
                              <a:gd name="T11" fmla="*/ 25 h 33"/>
                              <a:gd name="T12" fmla="*/ 5 w 42"/>
                              <a:gd name="T13" fmla="*/ 18 h 33"/>
                              <a:gd name="T14" fmla="*/ 10 w 42"/>
                              <a:gd name="T15" fmla="*/ 13 h 33"/>
                              <a:gd name="T16" fmla="*/ 15 w 42"/>
                              <a:gd name="T17" fmla="*/ 8 h 33"/>
                              <a:gd name="T18" fmla="*/ 20 w 42"/>
                              <a:gd name="T19" fmla="*/ 3 h 33"/>
                              <a:gd name="T20" fmla="*/ 27 w 42"/>
                              <a:gd name="T21" fmla="*/ 3 h 33"/>
                              <a:gd name="T22" fmla="*/ 35 w 42"/>
                              <a:gd name="T23" fmla="*/ 0 h 33"/>
                              <a:gd name="T24" fmla="*/ 42 w 42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3">
                                <a:moveTo>
                                  <a:pt x="42" y="3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3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974"/>
                        <wps:cNvSpPr>
                          <a:spLocks noEditPoints="1"/>
                        </wps:cNvSpPr>
                        <wps:spPr bwMode="auto">
                          <a:xfrm>
                            <a:off x="6685" y="1145"/>
                            <a:ext cx="82" cy="75"/>
                          </a:xfrm>
                          <a:custGeom>
                            <a:avLst/>
                            <a:gdLst>
                              <a:gd name="T0" fmla="*/ 42 w 82"/>
                              <a:gd name="T1" fmla="*/ 45 h 75"/>
                              <a:gd name="T2" fmla="*/ 82 w 82"/>
                              <a:gd name="T3" fmla="*/ 0 h 75"/>
                              <a:gd name="T4" fmla="*/ 42 w 82"/>
                              <a:gd name="T5" fmla="*/ 45 h 75"/>
                              <a:gd name="T6" fmla="*/ 42 w 82"/>
                              <a:gd name="T7" fmla="*/ 45 h 75"/>
                              <a:gd name="T8" fmla="*/ 35 w 82"/>
                              <a:gd name="T9" fmla="*/ 60 h 75"/>
                              <a:gd name="T10" fmla="*/ 27 w 82"/>
                              <a:gd name="T11" fmla="*/ 70 h 75"/>
                              <a:gd name="T12" fmla="*/ 15 w 82"/>
                              <a:gd name="T13" fmla="*/ 75 h 75"/>
                              <a:gd name="T14" fmla="*/ 0 w 82"/>
                              <a:gd name="T15" fmla="*/ 75 h 75"/>
                              <a:gd name="T16" fmla="*/ 2 w 82"/>
                              <a:gd name="T17" fmla="*/ 70 h 75"/>
                              <a:gd name="T18" fmla="*/ 5 w 82"/>
                              <a:gd name="T19" fmla="*/ 62 h 75"/>
                              <a:gd name="T20" fmla="*/ 10 w 82"/>
                              <a:gd name="T21" fmla="*/ 57 h 75"/>
                              <a:gd name="T22" fmla="*/ 15 w 82"/>
                              <a:gd name="T23" fmla="*/ 52 h 75"/>
                              <a:gd name="T24" fmla="*/ 20 w 82"/>
                              <a:gd name="T25" fmla="*/ 47 h 75"/>
                              <a:gd name="T26" fmla="*/ 27 w 82"/>
                              <a:gd name="T27" fmla="*/ 45 h 75"/>
                              <a:gd name="T28" fmla="*/ 35 w 82"/>
                              <a:gd name="T29" fmla="*/ 45 h 75"/>
                              <a:gd name="T30" fmla="*/ 42 w 82"/>
                              <a:gd name="T31" fmla="*/ 4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75">
                                <a:moveTo>
                                  <a:pt x="42" y="45"/>
                                </a:moveTo>
                                <a:lnTo>
                                  <a:pt x="82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35" y="60"/>
                                </a:lnTo>
                                <a:lnTo>
                                  <a:pt x="27" y="70"/>
                                </a:lnTo>
                                <a:lnTo>
                                  <a:pt x="15" y="75"/>
                                </a:lnTo>
                                <a:lnTo>
                                  <a:pt x="0" y="75"/>
                                </a:lnTo>
                                <a:lnTo>
                                  <a:pt x="2" y="70"/>
                                </a:lnTo>
                                <a:lnTo>
                                  <a:pt x="5" y="62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7" y="45"/>
                                </a:lnTo>
                                <a:lnTo>
                                  <a:pt x="35" y="45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975"/>
                        <wps:cNvSpPr>
                          <a:spLocks/>
                        </wps:cNvSpPr>
                        <wps:spPr bwMode="auto">
                          <a:xfrm>
                            <a:off x="6727" y="1145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976"/>
                        <wps:cNvSpPr>
                          <a:spLocks/>
                        </wps:cNvSpPr>
                        <wps:spPr bwMode="auto">
                          <a:xfrm>
                            <a:off x="6685" y="1190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0"/>
                              <a:gd name="T2" fmla="*/ 35 w 42"/>
                              <a:gd name="T3" fmla="*/ 15 h 30"/>
                              <a:gd name="T4" fmla="*/ 27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5 h 30"/>
                              <a:gd name="T12" fmla="*/ 5 w 42"/>
                              <a:gd name="T13" fmla="*/ 17 h 30"/>
                              <a:gd name="T14" fmla="*/ 10 w 42"/>
                              <a:gd name="T15" fmla="*/ 12 h 30"/>
                              <a:gd name="T16" fmla="*/ 15 w 42"/>
                              <a:gd name="T17" fmla="*/ 7 h 30"/>
                              <a:gd name="T18" fmla="*/ 20 w 42"/>
                              <a:gd name="T19" fmla="*/ 2 h 30"/>
                              <a:gd name="T20" fmla="*/ 27 w 42"/>
                              <a:gd name="T21" fmla="*/ 0 h 30"/>
                              <a:gd name="T22" fmla="*/ 35 w 42"/>
                              <a:gd name="T23" fmla="*/ 0 h 30"/>
                              <a:gd name="T24" fmla="*/ 42 w 42"/>
                              <a:gd name="T2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2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977"/>
                        <wps:cNvSpPr>
                          <a:spLocks noEditPoints="1"/>
                        </wps:cNvSpPr>
                        <wps:spPr bwMode="auto">
                          <a:xfrm>
                            <a:off x="6702" y="1103"/>
                            <a:ext cx="75" cy="84"/>
                          </a:xfrm>
                          <a:custGeom>
                            <a:avLst/>
                            <a:gdLst>
                              <a:gd name="T0" fmla="*/ 42 w 75"/>
                              <a:gd name="T1" fmla="*/ 55 h 84"/>
                              <a:gd name="T2" fmla="*/ 75 w 75"/>
                              <a:gd name="T3" fmla="*/ 0 h 84"/>
                              <a:gd name="T4" fmla="*/ 42 w 75"/>
                              <a:gd name="T5" fmla="*/ 55 h 84"/>
                              <a:gd name="T6" fmla="*/ 42 w 75"/>
                              <a:gd name="T7" fmla="*/ 52 h 84"/>
                              <a:gd name="T8" fmla="*/ 35 w 75"/>
                              <a:gd name="T9" fmla="*/ 67 h 84"/>
                              <a:gd name="T10" fmla="*/ 25 w 75"/>
                              <a:gd name="T11" fmla="*/ 77 h 84"/>
                              <a:gd name="T12" fmla="*/ 15 w 75"/>
                              <a:gd name="T13" fmla="*/ 82 h 84"/>
                              <a:gd name="T14" fmla="*/ 0 w 75"/>
                              <a:gd name="T15" fmla="*/ 84 h 84"/>
                              <a:gd name="T16" fmla="*/ 3 w 75"/>
                              <a:gd name="T17" fmla="*/ 77 h 84"/>
                              <a:gd name="T18" fmla="*/ 5 w 75"/>
                              <a:gd name="T19" fmla="*/ 69 h 84"/>
                              <a:gd name="T20" fmla="*/ 8 w 75"/>
                              <a:gd name="T21" fmla="*/ 65 h 84"/>
                              <a:gd name="T22" fmla="*/ 13 w 75"/>
                              <a:gd name="T23" fmla="*/ 60 h 84"/>
                              <a:gd name="T24" fmla="*/ 20 w 75"/>
                              <a:gd name="T25" fmla="*/ 55 h 84"/>
                              <a:gd name="T26" fmla="*/ 28 w 75"/>
                              <a:gd name="T27" fmla="*/ 52 h 84"/>
                              <a:gd name="T28" fmla="*/ 35 w 75"/>
                              <a:gd name="T29" fmla="*/ 52 h 84"/>
                              <a:gd name="T30" fmla="*/ 42 w 75"/>
                              <a:gd name="T31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84">
                                <a:moveTo>
                                  <a:pt x="42" y="55"/>
                                </a:moveTo>
                                <a:lnTo>
                                  <a:pt x="75" y="0"/>
                                </a:lnTo>
                                <a:lnTo>
                                  <a:pt x="42" y="55"/>
                                </a:lnTo>
                                <a:close/>
                                <a:moveTo>
                                  <a:pt x="42" y="52"/>
                                </a:moveTo>
                                <a:lnTo>
                                  <a:pt x="35" y="67"/>
                                </a:lnTo>
                                <a:lnTo>
                                  <a:pt x="25" y="77"/>
                                </a:lnTo>
                                <a:lnTo>
                                  <a:pt x="15" y="82"/>
                                </a:lnTo>
                                <a:lnTo>
                                  <a:pt x="0" y="84"/>
                                </a:lnTo>
                                <a:lnTo>
                                  <a:pt x="3" y="77"/>
                                </a:lnTo>
                                <a:lnTo>
                                  <a:pt x="5" y="69"/>
                                </a:lnTo>
                                <a:lnTo>
                                  <a:pt x="8" y="65"/>
                                </a:lnTo>
                                <a:lnTo>
                                  <a:pt x="13" y="60"/>
                                </a:lnTo>
                                <a:lnTo>
                                  <a:pt x="20" y="55"/>
                                </a:lnTo>
                                <a:lnTo>
                                  <a:pt x="28" y="52"/>
                                </a:lnTo>
                                <a:lnTo>
                                  <a:pt x="35" y="52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978"/>
                        <wps:cNvSpPr>
                          <a:spLocks/>
                        </wps:cNvSpPr>
                        <wps:spPr bwMode="auto">
                          <a:xfrm>
                            <a:off x="6744" y="1103"/>
                            <a:ext cx="33" cy="55"/>
                          </a:xfrm>
                          <a:custGeom>
                            <a:avLst/>
                            <a:gdLst>
                              <a:gd name="T0" fmla="*/ 0 w 33"/>
                              <a:gd name="T1" fmla="*/ 55 h 55"/>
                              <a:gd name="T2" fmla="*/ 33 w 33"/>
                              <a:gd name="T3" fmla="*/ 0 h 55"/>
                              <a:gd name="T4" fmla="*/ 0 w 3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5">
                                <a:moveTo>
                                  <a:pt x="0" y="55"/>
                                </a:moveTo>
                                <a:lnTo>
                                  <a:pt x="33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979"/>
                        <wps:cNvSpPr>
                          <a:spLocks/>
                        </wps:cNvSpPr>
                        <wps:spPr bwMode="auto">
                          <a:xfrm>
                            <a:off x="6702" y="1155"/>
                            <a:ext cx="42" cy="32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2"/>
                              <a:gd name="T2" fmla="*/ 35 w 42"/>
                              <a:gd name="T3" fmla="*/ 15 h 32"/>
                              <a:gd name="T4" fmla="*/ 25 w 42"/>
                              <a:gd name="T5" fmla="*/ 25 h 32"/>
                              <a:gd name="T6" fmla="*/ 15 w 42"/>
                              <a:gd name="T7" fmla="*/ 30 h 32"/>
                              <a:gd name="T8" fmla="*/ 0 w 42"/>
                              <a:gd name="T9" fmla="*/ 32 h 32"/>
                              <a:gd name="T10" fmla="*/ 3 w 42"/>
                              <a:gd name="T11" fmla="*/ 25 h 32"/>
                              <a:gd name="T12" fmla="*/ 5 w 42"/>
                              <a:gd name="T13" fmla="*/ 17 h 32"/>
                              <a:gd name="T14" fmla="*/ 8 w 42"/>
                              <a:gd name="T15" fmla="*/ 13 h 32"/>
                              <a:gd name="T16" fmla="*/ 13 w 42"/>
                              <a:gd name="T17" fmla="*/ 8 h 32"/>
                              <a:gd name="T18" fmla="*/ 20 w 42"/>
                              <a:gd name="T19" fmla="*/ 3 h 32"/>
                              <a:gd name="T20" fmla="*/ 28 w 42"/>
                              <a:gd name="T21" fmla="*/ 0 h 32"/>
                              <a:gd name="T22" fmla="*/ 35 w 42"/>
                              <a:gd name="T23" fmla="*/ 0 h 32"/>
                              <a:gd name="T24" fmla="*/ 42 w 42"/>
                              <a:gd name="T25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2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5" y="17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20" y="3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980"/>
                        <wps:cNvSpPr>
                          <a:spLocks noEditPoints="1"/>
                        </wps:cNvSpPr>
                        <wps:spPr bwMode="auto">
                          <a:xfrm>
                            <a:off x="6715" y="1058"/>
                            <a:ext cx="67" cy="102"/>
                          </a:xfrm>
                          <a:custGeom>
                            <a:avLst/>
                            <a:gdLst>
                              <a:gd name="T0" fmla="*/ 37 w 67"/>
                              <a:gd name="T1" fmla="*/ 62 h 102"/>
                              <a:gd name="T2" fmla="*/ 67 w 67"/>
                              <a:gd name="T3" fmla="*/ 0 h 102"/>
                              <a:gd name="T4" fmla="*/ 37 w 67"/>
                              <a:gd name="T5" fmla="*/ 62 h 102"/>
                              <a:gd name="T6" fmla="*/ 37 w 67"/>
                              <a:gd name="T7" fmla="*/ 62 h 102"/>
                              <a:gd name="T8" fmla="*/ 32 w 67"/>
                              <a:gd name="T9" fmla="*/ 80 h 102"/>
                              <a:gd name="T10" fmla="*/ 22 w 67"/>
                              <a:gd name="T11" fmla="*/ 90 h 102"/>
                              <a:gd name="T12" fmla="*/ 12 w 67"/>
                              <a:gd name="T13" fmla="*/ 97 h 102"/>
                              <a:gd name="T14" fmla="*/ 0 w 67"/>
                              <a:gd name="T15" fmla="*/ 102 h 102"/>
                              <a:gd name="T16" fmla="*/ 0 w 67"/>
                              <a:gd name="T17" fmla="*/ 95 h 102"/>
                              <a:gd name="T18" fmla="*/ 2 w 67"/>
                              <a:gd name="T19" fmla="*/ 87 h 102"/>
                              <a:gd name="T20" fmla="*/ 7 w 67"/>
                              <a:gd name="T21" fmla="*/ 80 h 102"/>
                              <a:gd name="T22" fmla="*/ 10 w 67"/>
                              <a:gd name="T23" fmla="*/ 72 h 102"/>
                              <a:gd name="T24" fmla="*/ 17 w 67"/>
                              <a:gd name="T25" fmla="*/ 67 h 102"/>
                              <a:gd name="T26" fmla="*/ 22 w 67"/>
                              <a:gd name="T27" fmla="*/ 65 h 102"/>
                              <a:gd name="T28" fmla="*/ 29 w 67"/>
                              <a:gd name="T29" fmla="*/ 62 h 102"/>
                              <a:gd name="T30" fmla="*/ 37 w 67"/>
                              <a:gd name="T31" fmla="*/ 6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02">
                                <a:moveTo>
                                  <a:pt x="37" y="62"/>
                                </a:moveTo>
                                <a:lnTo>
                                  <a:pt x="67" y="0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32" y="80"/>
                                </a:lnTo>
                                <a:lnTo>
                                  <a:pt x="22" y="90"/>
                                </a:lnTo>
                                <a:lnTo>
                                  <a:pt x="12" y="97"/>
                                </a:lnTo>
                                <a:lnTo>
                                  <a:pt x="0" y="102"/>
                                </a:lnTo>
                                <a:lnTo>
                                  <a:pt x="0" y="95"/>
                                </a:lnTo>
                                <a:lnTo>
                                  <a:pt x="2" y="87"/>
                                </a:lnTo>
                                <a:lnTo>
                                  <a:pt x="7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lnTo>
                                  <a:pt x="22" y="65"/>
                                </a:lnTo>
                                <a:lnTo>
                                  <a:pt x="29" y="62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981"/>
                        <wps:cNvSpPr>
                          <a:spLocks/>
                        </wps:cNvSpPr>
                        <wps:spPr bwMode="auto">
                          <a:xfrm>
                            <a:off x="6752" y="1058"/>
                            <a:ext cx="30" cy="62"/>
                          </a:xfrm>
                          <a:custGeom>
                            <a:avLst/>
                            <a:gdLst>
                              <a:gd name="T0" fmla="*/ 0 w 30"/>
                              <a:gd name="T1" fmla="*/ 62 h 62"/>
                              <a:gd name="T2" fmla="*/ 30 w 30"/>
                              <a:gd name="T3" fmla="*/ 0 h 62"/>
                              <a:gd name="T4" fmla="*/ 0 w 30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62">
                                <a:moveTo>
                                  <a:pt x="0" y="62"/>
                                </a:moveTo>
                                <a:lnTo>
                                  <a:pt x="3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982"/>
                        <wps:cNvSpPr>
                          <a:spLocks/>
                        </wps:cNvSpPr>
                        <wps:spPr bwMode="auto">
                          <a:xfrm>
                            <a:off x="6715" y="1120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0"/>
                              <a:gd name="T2" fmla="*/ 32 w 37"/>
                              <a:gd name="T3" fmla="*/ 18 h 40"/>
                              <a:gd name="T4" fmla="*/ 22 w 37"/>
                              <a:gd name="T5" fmla="*/ 28 h 40"/>
                              <a:gd name="T6" fmla="*/ 12 w 37"/>
                              <a:gd name="T7" fmla="*/ 35 h 40"/>
                              <a:gd name="T8" fmla="*/ 0 w 37"/>
                              <a:gd name="T9" fmla="*/ 40 h 40"/>
                              <a:gd name="T10" fmla="*/ 0 w 37"/>
                              <a:gd name="T11" fmla="*/ 33 h 40"/>
                              <a:gd name="T12" fmla="*/ 2 w 37"/>
                              <a:gd name="T13" fmla="*/ 25 h 40"/>
                              <a:gd name="T14" fmla="*/ 7 w 37"/>
                              <a:gd name="T15" fmla="*/ 18 h 40"/>
                              <a:gd name="T16" fmla="*/ 10 w 37"/>
                              <a:gd name="T17" fmla="*/ 10 h 40"/>
                              <a:gd name="T18" fmla="*/ 17 w 37"/>
                              <a:gd name="T19" fmla="*/ 5 h 40"/>
                              <a:gd name="T20" fmla="*/ 22 w 37"/>
                              <a:gd name="T21" fmla="*/ 3 h 40"/>
                              <a:gd name="T22" fmla="*/ 29 w 37"/>
                              <a:gd name="T23" fmla="*/ 0 h 40"/>
                              <a:gd name="T24" fmla="*/ 37 w 37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0"/>
                                </a:moveTo>
                                <a:lnTo>
                                  <a:pt x="32" y="18"/>
                                </a:lnTo>
                                <a:lnTo>
                                  <a:pt x="22" y="28"/>
                                </a:lnTo>
                                <a:lnTo>
                                  <a:pt x="12" y="35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7" y="18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2" y="3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983"/>
                        <wps:cNvSpPr>
                          <a:spLocks/>
                        </wps:cNvSpPr>
                        <wps:spPr bwMode="auto">
                          <a:xfrm>
                            <a:off x="6643" y="1240"/>
                            <a:ext cx="17" cy="50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0"/>
                              <a:gd name="T2" fmla="*/ 14 w 17"/>
                              <a:gd name="T3" fmla="*/ 12 h 50"/>
                              <a:gd name="T4" fmla="*/ 17 w 17"/>
                              <a:gd name="T5" fmla="*/ 25 h 50"/>
                              <a:gd name="T6" fmla="*/ 14 w 17"/>
                              <a:gd name="T7" fmla="*/ 37 h 50"/>
                              <a:gd name="T8" fmla="*/ 10 w 17"/>
                              <a:gd name="T9" fmla="*/ 50 h 50"/>
                              <a:gd name="T10" fmla="*/ 5 w 17"/>
                              <a:gd name="T11" fmla="*/ 40 h 50"/>
                              <a:gd name="T12" fmla="*/ 0 w 17"/>
                              <a:gd name="T13" fmla="*/ 27 h 50"/>
                              <a:gd name="T14" fmla="*/ 0 w 17"/>
                              <a:gd name="T15" fmla="*/ 20 h 50"/>
                              <a:gd name="T16" fmla="*/ 2 w 17"/>
                              <a:gd name="T17" fmla="*/ 12 h 50"/>
                              <a:gd name="T18" fmla="*/ 5 w 17"/>
                              <a:gd name="T19" fmla="*/ 5 h 50"/>
                              <a:gd name="T20" fmla="*/ 7 w 17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>
                                <a:moveTo>
                                  <a:pt x="7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4" y="37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984"/>
                        <wps:cNvSpPr>
                          <a:spLocks/>
                        </wps:cNvSpPr>
                        <wps:spPr bwMode="auto">
                          <a:xfrm>
                            <a:off x="6643" y="1240"/>
                            <a:ext cx="17" cy="50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0"/>
                              <a:gd name="T2" fmla="*/ 14 w 17"/>
                              <a:gd name="T3" fmla="*/ 12 h 50"/>
                              <a:gd name="T4" fmla="*/ 17 w 17"/>
                              <a:gd name="T5" fmla="*/ 25 h 50"/>
                              <a:gd name="T6" fmla="*/ 14 w 17"/>
                              <a:gd name="T7" fmla="*/ 37 h 50"/>
                              <a:gd name="T8" fmla="*/ 10 w 17"/>
                              <a:gd name="T9" fmla="*/ 50 h 50"/>
                              <a:gd name="T10" fmla="*/ 5 w 17"/>
                              <a:gd name="T11" fmla="*/ 40 h 50"/>
                              <a:gd name="T12" fmla="*/ 0 w 17"/>
                              <a:gd name="T13" fmla="*/ 27 h 50"/>
                              <a:gd name="T14" fmla="*/ 0 w 17"/>
                              <a:gd name="T15" fmla="*/ 20 h 50"/>
                              <a:gd name="T16" fmla="*/ 2 w 17"/>
                              <a:gd name="T17" fmla="*/ 12 h 50"/>
                              <a:gd name="T18" fmla="*/ 5 w 17"/>
                              <a:gd name="T19" fmla="*/ 5 h 50"/>
                              <a:gd name="T20" fmla="*/ 7 w 17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>
                                <a:moveTo>
                                  <a:pt x="7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4" y="37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985"/>
                        <wps:cNvSpPr>
                          <a:spLocks noEditPoints="1"/>
                        </wps:cNvSpPr>
                        <wps:spPr bwMode="auto">
                          <a:xfrm>
                            <a:off x="6628" y="1202"/>
                            <a:ext cx="20" cy="115"/>
                          </a:xfrm>
                          <a:custGeom>
                            <a:avLst/>
                            <a:gdLst>
                              <a:gd name="T0" fmla="*/ 7 w 20"/>
                              <a:gd name="T1" fmla="*/ 63 h 115"/>
                              <a:gd name="T2" fmla="*/ 12 w 20"/>
                              <a:gd name="T3" fmla="*/ 75 h 115"/>
                              <a:gd name="T4" fmla="*/ 15 w 20"/>
                              <a:gd name="T5" fmla="*/ 90 h 115"/>
                              <a:gd name="T6" fmla="*/ 12 w 20"/>
                              <a:gd name="T7" fmla="*/ 103 h 115"/>
                              <a:gd name="T8" fmla="*/ 7 w 20"/>
                              <a:gd name="T9" fmla="*/ 115 h 115"/>
                              <a:gd name="T10" fmla="*/ 0 w 20"/>
                              <a:gd name="T11" fmla="*/ 105 h 115"/>
                              <a:gd name="T12" fmla="*/ 0 w 20"/>
                              <a:gd name="T13" fmla="*/ 90 h 115"/>
                              <a:gd name="T14" fmla="*/ 0 w 20"/>
                              <a:gd name="T15" fmla="*/ 75 h 115"/>
                              <a:gd name="T16" fmla="*/ 7 w 20"/>
                              <a:gd name="T17" fmla="*/ 63 h 115"/>
                              <a:gd name="T18" fmla="*/ 7 w 20"/>
                              <a:gd name="T19" fmla="*/ 63 h 115"/>
                              <a:gd name="T20" fmla="*/ 20 w 20"/>
                              <a:gd name="T21" fmla="*/ 0 h 115"/>
                              <a:gd name="T22" fmla="*/ 7 w 20"/>
                              <a:gd name="T23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" h="115">
                                <a:moveTo>
                                  <a:pt x="7" y="63"/>
                                </a:moveTo>
                                <a:lnTo>
                                  <a:pt x="12" y="75"/>
                                </a:lnTo>
                                <a:lnTo>
                                  <a:pt x="15" y="90"/>
                                </a:lnTo>
                                <a:lnTo>
                                  <a:pt x="12" y="103"/>
                                </a:lnTo>
                                <a:lnTo>
                                  <a:pt x="7" y="115"/>
                                </a:lnTo>
                                <a:lnTo>
                                  <a:pt x="0" y="105"/>
                                </a:lnTo>
                                <a:lnTo>
                                  <a:pt x="0" y="90"/>
                                </a:lnTo>
                                <a:lnTo>
                                  <a:pt x="0" y="75"/>
                                </a:lnTo>
                                <a:lnTo>
                                  <a:pt x="7" y="63"/>
                                </a:lnTo>
                                <a:close/>
                                <a:moveTo>
                                  <a:pt x="7" y="63"/>
                                </a:moveTo>
                                <a:lnTo>
                                  <a:pt x="20" y="0"/>
                                </a:lnTo>
                                <a:lnTo>
                                  <a:pt x="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986"/>
                        <wps:cNvSpPr>
                          <a:spLocks/>
                        </wps:cNvSpPr>
                        <wps:spPr bwMode="auto">
                          <a:xfrm>
                            <a:off x="6628" y="1265"/>
                            <a:ext cx="15" cy="52"/>
                          </a:xfrm>
                          <a:custGeom>
                            <a:avLst/>
                            <a:gdLst>
                              <a:gd name="T0" fmla="*/ 7 w 15"/>
                              <a:gd name="T1" fmla="*/ 0 h 52"/>
                              <a:gd name="T2" fmla="*/ 12 w 15"/>
                              <a:gd name="T3" fmla="*/ 12 h 52"/>
                              <a:gd name="T4" fmla="*/ 15 w 15"/>
                              <a:gd name="T5" fmla="*/ 27 h 52"/>
                              <a:gd name="T6" fmla="*/ 12 w 15"/>
                              <a:gd name="T7" fmla="*/ 40 h 52"/>
                              <a:gd name="T8" fmla="*/ 7 w 15"/>
                              <a:gd name="T9" fmla="*/ 52 h 52"/>
                              <a:gd name="T10" fmla="*/ 0 w 15"/>
                              <a:gd name="T11" fmla="*/ 42 h 52"/>
                              <a:gd name="T12" fmla="*/ 0 w 15"/>
                              <a:gd name="T13" fmla="*/ 27 h 52"/>
                              <a:gd name="T14" fmla="*/ 0 w 15"/>
                              <a:gd name="T15" fmla="*/ 12 h 52"/>
                              <a:gd name="T16" fmla="*/ 7 w 15"/>
                              <a:gd name="T1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52">
                                <a:moveTo>
                                  <a:pt x="7" y="0"/>
                                </a:moveTo>
                                <a:lnTo>
                                  <a:pt x="12" y="12"/>
                                </a:lnTo>
                                <a:lnTo>
                                  <a:pt x="15" y="27"/>
                                </a:lnTo>
                                <a:lnTo>
                                  <a:pt x="12" y="40"/>
                                </a:lnTo>
                                <a:lnTo>
                                  <a:pt x="7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27"/>
                                </a:lnTo>
                                <a:lnTo>
                                  <a:pt x="0" y="12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987"/>
                        <wps:cNvSpPr>
                          <a:spLocks/>
                        </wps:cNvSpPr>
                        <wps:spPr bwMode="auto">
                          <a:xfrm>
                            <a:off x="6635" y="1202"/>
                            <a:ext cx="13" cy="63"/>
                          </a:xfrm>
                          <a:custGeom>
                            <a:avLst/>
                            <a:gdLst>
                              <a:gd name="T0" fmla="*/ 0 w 13"/>
                              <a:gd name="T1" fmla="*/ 63 h 63"/>
                              <a:gd name="T2" fmla="*/ 13 w 13"/>
                              <a:gd name="T3" fmla="*/ 0 h 63"/>
                              <a:gd name="T4" fmla="*/ 0 w 13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3">
                                <a:moveTo>
                                  <a:pt x="0" y="63"/>
                                </a:moveTo>
                                <a:lnTo>
                                  <a:pt x="13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988"/>
                        <wps:cNvSpPr>
                          <a:spLocks/>
                        </wps:cNvSpPr>
                        <wps:spPr bwMode="auto">
                          <a:xfrm>
                            <a:off x="6657" y="121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5 w 18"/>
                              <a:gd name="T3" fmla="*/ 13 h 50"/>
                              <a:gd name="T4" fmla="*/ 18 w 18"/>
                              <a:gd name="T5" fmla="*/ 25 h 50"/>
                              <a:gd name="T6" fmla="*/ 18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8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8" y="25"/>
                                </a:lnTo>
                                <a:lnTo>
                                  <a:pt x="18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989"/>
                        <wps:cNvSpPr>
                          <a:spLocks/>
                        </wps:cNvSpPr>
                        <wps:spPr bwMode="auto">
                          <a:xfrm>
                            <a:off x="6657" y="121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5 w 18"/>
                              <a:gd name="T3" fmla="*/ 13 h 50"/>
                              <a:gd name="T4" fmla="*/ 18 w 18"/>
                              <a:gd name="T5" fmla="*/ 25 h 50"/>
                              <a:gd name="T6" fmla="*/ 18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8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8" y="25"/>
                                </a:lnTo>
                                <a:lnTo>
                                  <a:pt x="18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990"/>
                        <wps:cNvSpPr>
                          <a:spLocks/>
                        </wps:cNvSpPr>
                        <wps:spPr bwMode="auto">
                          <a:xfrm>
                            <a:off x="6662" y="1153"/>
                            <a:ext cx="8" cy="59"/>
                          </a:xfrm>
                          <a:custGeom>
                            <a:avLst/>
                            <a:gdLst>
                              <a:gd name="T0" fmla="*/ 0 w 8"/>
                              <a:gd name="T1" fmla="*/ 59 h 59"/>
                              <a:gd name="T2" fmla="*/ 8 w 8"/>
                              <a:gd name="T3" fmla="*/ 0 h 59"/>
                              <a:gd name="T4" fmla="*/ 0 w 8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>
                                <a:moveTo>
                                  <a:pt x="0" y="59"/>
                                </a:moveTo>
                                <a:lnTo>
                                  <a:pt x="8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991"/>
                        <wps:cNvSpPr>
                          <a:spLocks/>
                        </wps:cNvSpPr>
                        <wps:spPr bwMode="auto">
                          <a:xfrm>
                            <a:off x="6662" y="1153"/>
                            <a:ext cx="8" cy="59"/>
                          </a:xfrm>
                          <a:custGeom>
                            <a:avLst/>
                            <a:gdLst>
                              <a:gd name="T0" fmla="*/ 0 w 8"/>
                              <a:gd name="T1" fmla="*/ 59 h 59"/>
                              <a:gd name="T2" fmla="*/ 8 w 8"/>
                              <a:gd name="T3" fmla="*/ 0 h 59"/>
                              <a:gd name="T4" fmla="*/ 0 w 8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>
                                <a:moveTo>
                                  <a:pt x="0" y="59"/>
                                </a:moveTo>
                                <a:lnTo>
                                  <a:pt x="8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992"/>
                        <wps:cNvSpPr>
                          <a:spLocks/>
                        </wps:cNvSpPr>
                        <wps:spPr bwMode="auto">
                          <a:xfrm>
                            <a:off x="6672" y="118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3 w 18"/>
                              <a:gd name="T3" fmla="*/ 13 h 50"/>
                              <a:gd name="T4" fmla="*/ 18 w 18"/>
                              <a:gd name="T5" fmla="*/ 25 h 50"/>
                              <a:gd name="T6" fmla="*/ 15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5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3" y="13"/>
                                </a:lnTo>
                                <a:lnTo>
                                  <a:pt x="18" y="25"/>
                                </a:lnTo>
                                <a:lnTo>
                                  <a:pt x="15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993"/>
                        <wps:cNvSpPr>
                          <a:spLocks/>
                        </wps:cNvSpPr>
                        <wps:spPr bwMode="auto">
                          <a:xfrm>
                            <a:off x="6672" y="118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3 w 18"/>
                              <a:gd name="T3" fmla="*/ 13 h 50"/>
                              <a:gd name="T4" fmla="*/ 18 w 18"/>
                              <a:gd name="T5" fmla="*/ 25 h 50"/>
                              <a:gd name="T6" fmla="*/ 15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5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3" y="13"/>
                                </a:lnTo>
                                <a:lnTo>
                                  <a:pt x="18" y="25"/>
                                </a:lnTo>
                                <a:lnTo>
                                  <a:pt x="15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994"/>
                        <wps:cNvSpPr>
                          <a:spLocks/>
                        </wps:cNvSpPr>
                        <wps:spPr bwMode="auto">
                          <a:xfrm>
                            <a:off x="6677" y="1123"/>
                            <a:ext cx="3" cy="59"/>
                          </a:xfrm>
                          <a:custGeom>
                            <a:avLst/>
                            <a:gdLst>
                              <a:gd name="T0" fmla="*/ 0 w 3"/>
                              <a:gd name="T1" fmla="*/ 59 h 59"/>
                              <a:gd name="T2" fmla="*/ 3 w 3"/>
                              <a:gd name="T3" fmla="*/ 0 h 59"/>
                              <a:gd name="T4" fmla="*/ 0 w 3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>
                                <a:moveTo>
                                  <a:pt x="0" y="59"/>
                                </a:moveTo>
                                <a:lnTo>
                                  <a:pt x="3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995"/>
                        <wps:cNvSpPr>
                          <a:spLocks/>
                        </wps:cNvSpPr>
                        <wps:spPr bwMode="auto">
                          <a:xfrm>
                            <a:off x="6677" y="1123"/>
                            <a:ext cx="3" cy="59"/>
                          </a:xfrm>
                          <a:custGeom>
                            <a:avLst/>
                            <a:gdLst>
                              <a:gd name="T0" fmla="*/ 0 w 3"/>
                              <a:gd name="T1" fmla="*/ 59 h 59"/>
                              <a:gd name="T2" fmla="*/ 3 w 3"/>
                              <a:gd name="T3" fmla="*/ 0 h 59"/>
                              <a:gd name="T4" fmla="*/ 0 w 3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>
                                <a:moveTo>
                                  <a:pt x="0" y="59"/>
                                </a:moveTo>
                                <a:lnTo>
                                  <a:pt x="3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996"/>
                        <wps:cNvSpPr>
                          <a:spLocks/>
                        </wps:cNvSpPr>
                        <wps:spPr bwMode="auto">
                          <a:xfrm>
                            <a:off x="6682" y="1153"/>
                            <a:ext cx="20" cy="49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49"/>
                              <a:gd name="T2" fmla="*/ 15 w 20"/>
                              <a:gd name="T3" fmla="*/ 12 h 49"/>
                              <a:gd name="T4" fmla="*/ 18 w 20"/>
                              <a:gd name="T5" fmla="*/ 24 h 49"/>
                              <a:gd name="T6" fmla="*/ 20 w 20"/>
                              <a:gd name="T7" fmla="*/ 37 h 49"/>
                              <a:gd name="T8" fmla="*/ 15 w 20"/>
                              <a:gd name="T9" fmla="*/ 49 h 49"/>
                              <a:gd name="T10" fmla="*/ 8 w 20"/>
                              <a:gd name="T11" fmla="*/ 42 h 49"/>
                              <a:gd name="T12" fmla="*/ 3 w 20"/>
                              <a:gd name="T13" fmla="*/ 27 h 49"/>
                              <a:gd name="T14" fmla="*/ 0 w 20"/>
                              <a:gd name="T15" fmla="*/ 22 h 49"/>
                              <a:gd name="T16" fmla="*/ 0 w 20"/>
                              <a:gd name="T17" fmla="*/ 15 h 49"/>
                              <a:gd name="T18" fmla="*/ 3 w 20"/>
                              <a:gd name="T19" fmla="*/ 7 h 49"/>
                              <a:gd name="T20" fmla="*/ 5 w 20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8" y="24"/>
                                </a:lnTo>
                                <a:lnTo>
                                  <a:pt x="20" y="37"/>
                                </a:lnTo>
                                <a:lnTo>
                                  <a:pt x="15" y="49"/>
                                </a:lnTo>
                                <a:lnTo>
                                  <a:pt x="8" y="42"/>
                                </a:lnTo>
                                <a:lnTo>
                                  <a:pt x="3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997"/>
                        <wps:cNvSpPr>
                          <a:spLocks/>
                        </wps:cNvSpPr>
                        <wps:spPr bwMode="auto">
                          <a:xfrm>
                            <a:off x="6682" y="1153"/>
                            <a:ext cx="20" cy="49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49"/>
                              <a:gd name="T2" fmla="*/ 15 w 20"/>
                              <a:gd name="T3" fmla="*/ 12 h 49"/>
                              <a:gd name="T4" fmla="*/ 18 w 20"/>
                              <a:gd name="T5" fmla="*/ 24 h 49"/>
                              <a:gd name="T6" fmla="*/ 20 w 20"/>
                              <a:gd name="T7" fmla="*/ 37 h 49"/>
                              <a:gd name="T8" fmla="*/ 15 w 20"/>
                              <a:gd name="T9" fmla="*/ 49 h 49"/>
                              <a:gd name="T10" fmla="*/ 8 w 20"/>
                              <a:gd name="T11" fmla="*/ 42 h 49"/>
                              <a:gd name="T12" fmla="*/ 3 w 20"/>
                              <a:gd name="T13" fmla="*/ 27 h 49"/>
                              <a:gd name="T14" fmla="*/ 0 w 20"/>
                              <a:gd name="T15" fmla="*/ 22 h 49"/>
                              <a:gd name="T16" fmla="*/ 0 w 20"/>
                              <a:gd name="T17" fmla="*/ 15 h 49"/>
                              <a:gd name="T18" fmla="*/ 3 w 20"/>
                              <a:gd name="T19" fmla="*/ 7 h 49"/>
                              <a:gd name="T20" fmla="*/ 5 w 20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8" y="24"/>
                                </a:lnTo>
                                <a:lnTo>
                                  <a:pt x="20" y="37"/>
                                </a:lnTo>
                                <a:lnTo>
                                  <a:pt x="15" y="49"/>
                                </a:lnTo>
                                <a:lnTo>
                                  <a:pt x="8" y="42"/>
                                </a:lnTo>
                                <a:lnTo>
                                  <a:pt x="3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998"/>
                        <wps:cNvSpPr>
                          <a:spLocks/>
                        </wps:cNvSpPr>
                        <wps:spPr bwMode="auto">
                          <a:xfrm>
                            <a:off x="6687" y="1090"/>
                            <a:ext cx="1" cy="63"/>
                          </a:xfrm>
                          <a:custGeom>
                            <a:avLst/>
                            <a:gdLst>
                              <a:gd name="T0" fmla="*/ 63 h 63"/>
                              <a:gd name="T1" fmla="*/ 0 h 63"/>
                              <a:gd name="T2" fmla="*/ 63 h 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999"/>
                        <wps:cNvSpPr>
                          <a:spLocks/>
                        </wps:cNvSpPr>
                        <wps:spPr bwMode="auto">
                          <a:xfrm>
                            <a:off x="6687" y="1090"/>
                            <a:ext cx="1" cy="63"/>
                          </a:xfrm>
                          <a:custGeom>
                            <a:avLst/>
                            <a:gdLst>
                              <a:gd name="T0" fmla="*/ 63 h 63"/>
                              <a:gd name="T1" fmla="*/ 0 h 63"/>
                              <a:gd name="T2" fmla="*/ 63 h 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1000"/>
                        <wps:cNvSpPr>
                          <a:spLocks/>
                        </wps:cNvSpPr>
                        <wps:spPr bwMode="auto">
                          <a:xfrm>
                            <a:off x="6695" y="1123"/>
                            <a:ext cx="17" cy="49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9"/>
                              <a:gd name="T2" fmla="*/ 12 w 17"/>
                              <a:gd name="T3" fmla="*/ 10 h 49"/>
                              <a:gd name="T4" fmla="*/ 17 w 17"/>
                              <a:gd name="T5" fmla="*/ 22 h 49"/>
                              <a:gd name="T6" fmla="*/ 17 w 17"/>
                              <a:gd name="T7" fmla="*/ 35 h 49"/>
                              <a:gd name="T8" fmla="*/ 15 w 17"/>
                              <a:gd name="T9" fmla="*/ 49 h 49"/>
                              <a:gd name="T10" fmla="*/ 5 w 17"/>
                              <a:gd name="T11" fmla="*/ 40 h 49"/>
                              <a:gd name="T12" fmla="*/ 0 w 17"/>
                              <a:gd name="T13" fmla="*/ 27 h 49"/>
                              <a:gd name="T14" fmla="*/ 0 w 17"/>
                              <a:gd name="T15" fmla="*/ 20 h 49"/>
                              <a:gd name="T16" fmla="*/ 0 w 17"/>
                              <a:gd name="T17" fmla="*/ 12 h 49"/>
                              <a:gd name="T18" fmla="*/ 0 w 17"/>
                              <a:gd name="T19" fmla="*/ 5 h 49"/>
                              <a:gd name="T20" fmla="*/ 2 w 17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>
                                <a:moveTo>
                                  <a:pt x="2" y="0"/>
                                </a:moveTo>
                                <a:lnTo>
                                  <a:pt x="12" y="10"/>
                                </a:lnTo>
                                <a:lnTo>
                                  <a:pt x="17" y="22"/>
                                </a:lnTo>
                                <a:lnTo>
                                  <a:pt x="17" y="35"/>
                                </a:lnTo>
                                <a:lnTo>
                                  <a:pt x="15" y="49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1001"/>
                        <wps:cNvSpPr>
                          <a:spLocks/>
                        </wps:cNvSpPr>
                        <wps:spPr bwMode="auto">
                          <a:xfrm>
                            <a:off x="6695" y="1123"/>
                            <a:ext cx="17" cy="49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9"/>
                              <a:gd name="T2" fmla="*/ 12 w 17"/>
                              <a:gd name="T3" fmla="*/ 10 h 49"/>
                              <a:gd name="T4" fmla="*/ 17 w 17"/>
                              <a:gd name="T5" fmla="*/ 22 h 49"/>
                              <a:gd name="T6" fmla="*/ 17 w 17"/>
                              <a:gd name="T7" fmla="*/ 35 h 49"/>
                              <a:gd name="T8" fmla="*/ 15 w 17"/>
                              <a:gd name="T9" fmla="*/ 49 h 49"/>
                              <a:gd name="T10" fmla="*/ 5 w 17"/>
                              <a:gd name="T11" fmla="*/ 40 h 49"/>
                              <a:gd name="T12" fmla="*/ 0 w 17"/>
                              <a:gd name="T13" fmla="*/ 27 h 49"/>
                              <a:gd name="T14" fmla="*/ 0 w 17"/>
                              <a:gd name="T15" fmla="*/ 20 h 49"/>
                              <a:gd name="T16" fmla="*/ 0 w 17"/>
                              <a:gd name="T17" fmla="*/ 12 h 49"/>
                              <a:gd name="T18" fmla="*/ 0 w 17"/>
                              <a:gd name="T19" fmla="*/ 5 h 49"/>
                              <a:gd name="T20" fmla="*/ 2 w 17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>
                                <a:moveTo>
                                  <a:pt x="2" y="0"/>
                                </a:moveTo>
                                <a:lnTo>
                                  <a:pt x="12" y="10"/>
                                </a:lnTo>
                                <a:lnTo>
                                  <a:pt x="17" y="22"/>
                                </a:lnTo>
                                <a:lnTo>
                                  <a:pt x="17" y="35"/>
                                </a:lnTo>
                                <a:lnTo>
                                  <a:pt x="15" y="49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1002"/>
                        <wps:cNvSpPr>
                          <a:spLocks/>
                        </wps:cNvSpPr>
                        <wps:spPr bwMode="auto">
                          <a:xfrm>
                            <a:off x="6697" y="1058"/>
                            <a:ext cx="1" cy="65"/>
                          </a:xfrm>
                          <a:custGeom>
                            <a:avLst/>
                            <a:gdLst>
                              <a:gd name="T0" fmla="*/ 65 h 65"/>
                              <a:gd name="T1" fmla="*/ 0 h 65"/>
                              <a:gd name="T2" fmla="*/ 65 h 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5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1003"/>
                        <wps:cNvSpPr>
                          <a:spLocks/>
                        </wps:cNvSpPr>
                        <wps:spPr bwMode="auto">
                          <a:xfrm>
                            <a:off x="6697" y="1058"/>
                            <a:ext cx="1" cy="65"/>
                          </a:xfrm>
                          <a:custGeom>
                            <a:avLst/>
                            <a:gdLst>
                              <a:gd name="T0" fmla="*/ 65 h 65"/>
                              <a:gd name="T1" fmla="*/ 0 h 65"/>
                              <a:gd name="T2" fmla="*/ 65 h 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5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1004"/>
                        <wps:cNvSpPr>
                          <a:spLocks/>
                        </wps:cNvSpPr>
                        <wps:spPr bwMode="auto">
                          <a:xfrm>
                            <a:off x="6705" y="1090"/>
                            <a:ext cx="22" cy="53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3"/>
                              <a:gd name="T2" fmla="*/ 12 w 22"/>
                              <a:gd name="T3" fmla="*/ 5 h 53"/>
                              <a:gd name="T4" fmla="*/ 17 w 22"/>
                              <a:gd name="T5" fmla="*/ 10 h 53"/>
                              <a:gd name="T6" fmla="*/ 20 w 22"/>
                              <a:gd name="T7" fmla="*/ 15 h 53"/>
                              <a:gd name="T8" fmla="*/ 22 w 22"/>
                              <a:gd name="T9" fmla="*/ 23 h 53"/>
                              <a:gd name="T10" fmla="*/ 22 w 22"/>
                              <a:gd name="T11" fmla="*/ 30 h 53"/>
                              <a:gd name="T12" fmla="*/ 20 w 22"/>
                              <a:gd name="T13" fmla="*/ 38 h 53"/>
                              <a:gd name="T14" fmla="*/ 17 w 22"/>
                              <a:gd name="T15" fmla="*/ 45 h 53"/>
                              <a:gd name="T16" fmla="*/ 12 w 22"/>
                              <a:gd name="T17" fmla="*/ 53 h 53"/>
                              <a:gd name="T18" fmla="*/ 5 w 22"/>
                              <a:gd name="T19" fmla="*/ 43 h 53"/>
                              <a:gd name="T20" fmla="*/ 2 w 22"/>
                              <a:gd name="T21" fmla="*/ 28 h 53"/>
                              <a:gd name="T22" fmla="*/ 0 w 22"/>
                              <a:gd name="T23" fmla="*/ 20 h 53"/>
                              <a:gd name="T24" fmla="*/ 0 w 22"/>
                              <a:gd name="T25" fmla="*/ 13 h 53"/>
                              <a:gd name="T26" fmla="*/ 2 w 22"/>
                              <a:gd name="T27" fmla="*/ 5 h 53"/>
                              <a:gd name="T28" fmla="*/ 5 w 22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5" y="0"/>
                                </a:moveTo>
                                <a:lnTo>
                                  <a:pt x="12" y="5"/>
                                </a:lnTo>
                                <a:lnTo>
                                  <a:pt x="17" y="10"/>
                                </a:lnTo>
                                <a:lnTo>
                                  <a:pt x="20" y="15"/>
                                </a:lnTo>
                                <a:lnTo>
                                  <a:pt x="22" y="23"/>
                                </a:lnTo>
                                <a:lnTo>
                                  <a:pt x="22" y="30"/>
                                </a:lnTo>
                                <a:lnTo>
                                  <a:pt x="20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3"/>
                                </a:lnTo>
                                <a:lnTo>
                                  <a:pt x="5" y="4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1005"/>
                        <wps:cNvSpPr>
                          <a:spLocks/>
                        </wps:cNvSpPr>
                        <wps:spPr bwMode="auto">
                          <a:xfrm>
                            <a:off x="6705" y="1090"/>
                            <a:ext cx="22" cy="53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3"/>
                              <a:gd name="T2" fmla="*/ 12 w 22"/>
                              <a:gd name="T3" fmla="*/ 5 h 53"/>
                              <a:gd name="T4" fmla="*/ 17 w 22"/>
                              <a:gd name="T5" fmla="*/ 10 h 53"/>
                              <a:gd name="T6" fmla="*/ 20 w 22"/>
                              <a:gd name="T7" fmla="*/ 15 h 53"/>
                              <a:gd name="T8" fmla="*/ 22 w 22"/>
                              <a:gd name="T9" fmla="*/ 23 h 53"/>
                              <a:gd name="T10" fmla="*/ 22 w 22"/>
                              <a:gd name="T11" fmla="*/ 30 h 53"/>
                              <a:gd name="T12" fmla="*/ 20 w 22"/>
                              <a:gd name="T13" fmla="*/ 38 h 53"/>
                              <a:gd name="T14" fmla="*/ 17 w 22"/>
                              <a:gd name="T15" fmla="*/ 45 h 53"/>
                              <a:gd name="T16" fmla="*/ 12 w 22"/>
                              <a:gd name="T17" fmla="*/ 53 h 53"/>
                              <a:gd name="T18" fmla="*/ 5 w 22"/>
                              <a:gd name="T19" fmla="*/ 43 h 53"/>
                              <a:gd name="T20" fmla="*/ 2 w 22"/>
                              <a:gd name="T21" fmla="*/ 28 h 53"/>
                              <a:gd name="T22" fmla="*/ 0 w 22"/>
                              <a:gd name="T23" fmla="*/ 20 h 53"/>
                              <a:gd name="T24" fmla="*/ 0 w 22"/>
                              <a:gd name="T25" fmla="*/ 13 h 53"/>
                              <a:gd name="T26" fmla="*/ 2 w 22"/>
                              <a:gd name="T27" fmla="*/ 5 h 53"/>
                              <a:gd name="T28" fmla="*/ 5 w 22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5" y="0"/>
                                </a:moveTo>
                                <a:lnTo>
                                  <a:pt x="12" y="5"/>
                                </a:lnTo>
                                <a:lnTo>
                                  <a:pt x="17" y="10"/>
                                </a:lnTo>
                                <a:lnTo>
                                  <a:pt x="20" y="15"/>
                                </a:lnTo>
                                <a:lnTo>
                                  <a:pt x="22" y="23"/>
                                </a:lnTo>
                                <a:lnTo>
                                  <a:pt x="22" y="30"/>
                                </a:lnTo>
                                <a:lnTo>
                                  <a:pt x="20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3"/>
                                </a:lnTo>
                                <a:lnTo>
                                  <a:pt x="5" y="4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1006"/>
                        <wps:cNvSpPr>
                          <a:spLocks/>
                        </wps:cNvSpPr>
                        <wps:spPr bwMode="auto">
                          <a:xfrm>
                            <a:off x="6650" y="1180"/>
                            <a:ext cx="10" cy="60"/>
                          </a:xfrm>
                          <a:custGeom>
                            <a:avLst/>
                            <a:gdLst>
                              <a:gd name="T0" fmla="*/ 0 w 10"/>
                              <a:gd name="T1" fmla="*/ 60 h 60"/>
                              <a:gd name="T2" fmla="*/ 10 w 10"/>
                              <a:gd name="T3" fmla="*/ 0 h 60"/>
                              <a:gd name="T4" fmla="*/ 0 w 10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>
                                <a:moveTo>
                                  <a:pt x="0" y="60"/>
                                </a:moveTo>
                                <a:lnTo>
                                  <a:pt x="1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1007"/>
                        <wps:cNvSpPr>
                          <a:spLocks/>
                        </wps:cNvSpPr>
                        <wps:spPr bwMode="auto">
                          <a:xfrm>
                            <a:off x="6650" y="1180"/>
                            <a:ext cx="10" cy="60"/>
                          </a:xfrm>
                          <a:custGeom>
                            <a:avLst/>
                            <a:gdLst>
                              <a:gd name="T0" fmla="*/ 0 w 10"/>
                              <a:gd name="T1" fmla="*/ 60 h 60"/>
                              <a:gd name="T2" fmla="*/ 10 w 10"/>
                              <a:gd name="T3" fmla="*/ 0 h 60"/>
                              <a:gd name="T4" fmla="*/ 0 w 10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>
                                <a:moveTo>
                                  <a:pt x="0" y="60"/>
                                </a:moveTo>
                                <a:lnTo>
                                  <a:pt x="1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1008"/>
                        <wps:cNvSpPr>
                          <a:spLocks noEditPoints="1"/>
                        </wps:cNvSpPr>
                        <wps:spPr bwMode="auto">
                          <a:xfrm>
                            <a:off x="6354" y="1519"/>
                            <a:ext cx="112" cy="30"/>
                          </a:xfrm>
                          <a:custGeom>
                            <a:avLst/>
                            <a:gdLst>
                              <a:gd name="T0" fmla="*/ 52 w 112"/>
                              <a:gd name="T1" fmla="*/ 20 h 30"/>
                              <a:gd name="T2" fmla="*/ 112 w 112"/>
                              <a:gd name="T3" fmla="*/ 0 h 30"/>
                              <a:gd name="T4" fmla="*/ 52 w 112"/>
                              <a:gd name="T5" fmla="*/ 20 h 30"/>
                              <a:gd name="T6" fmla="*/ 52 w 112"/>
                              <a:gd name="T7" fmla="*/ 20 h 30"/>
                              <a:gd name="T8" fmla="*/ 38 w 112"/>
                              <a:gd name="T9" fmla="*/ 28 h 30"/>
                              <a:gd name="T10" fmla="*/ 25 w 112"/>
                              <a:gd name="T11" fmla="*/ 30 h 30"/>
                              <a:gd name="T12" fmla="*/ 13 w 112"/>
                              <a:gd name="T13" fmla="*/ 28 h 30"/>
                              <a:gd name="T14" fmla="*/ 0 w 112"/>
                              <a:gd name="T15" fmla="*/ 20 h 30"/>
                              <a:gd name="T16" fmla="*/ 5 w 112"/>
                              <a:gd name="T17" fmla="*/ 15 h 30"/>
                              <a:gd name="T18" fmla="*/ 13 w 112"/>
                              <a:gd name="T19" fmla="*/ 13 h 30"/>
                              <a:gd name="T20" fmla="*/ 20 w 112"/>
                              <a:gd name="T21" fmla="*/ 10 h 30"/>
                              <a:gd name="T22" fmla="*/ 25 w 112"/>
                              <a:gd name="T23" fmla="*/ 8 h 30"/>
                              <a:gd name="T24" fmla="*/ 33 w 112"/>
                              <a:gd name="T25" fmla="*/ 8 h 30"/>
                              <a:gd name="T26" fmla="*/ 40 w 112"/>
                              <a:gd name="T27" fmla="*/ 10 h 30"/>
                              <a:gd name="T28" fmla="*/ 48 w 112"/>
                              <a:gd name="T29" fmla="*/ 15 h 30"/>
                              <a:gd name="T30" fmla="*/ 52 w 112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30">
                                <a:moveTo>
                                  <a:pt x="52" y="20"/>
                                </a:moveTo>
                                <a:lnTo>
                                  <a:pt x="112" y="0"/>
                                </a:lnTo>
                                <a:lnTo>
                                  <a:pt x="52" y="20"/>
                                </a:lnTo>
                                <a:close/>
                                <a:moveTo>
                                  <a:pt x="52" y="20"/>
                                </a:moveTo>
                                <a:lnTo>
                                  <a:pt x="38" y="28"/>
                                </a:lnTo>
                                <a:lnTo>
                                  <a:pt x="25" y="30"/>
                                </a:lnTo>
                                <a:lnTo>
                                  <a:pt x="13" y="28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13" y="13"/>
                                </a:lnTo>
                                <a:lnTo>
                                  <a:pt x="20" y="10"/>
                                </a:lnTo>
                                <a:lnTo>
                                  <a:pt x="25" y="8"/>
                                </a:lnTo>
                                <a:lnTo>
                                  <a:pt x="33" y="8"/>
                                </a:lnTo>
                                <a:lnTo>
                                  <a:pt x="40" y="10"/>
                                </a:lnTo>
                                <a:lnTo>
                                  <a:pt x="48" y="15"/>
                                </a:lnTo>
                                <a:lnTo>
                                  <a:pt x="5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007" name="Group 1009"/>
                      <wpg:cNvGrpSpPr>
                        <a:grpSpLocks/>
                      </wpg:cNvGrpSpPr>
                      <wpg:grpSpPr bwMode="auto">
                        <a:xfrm>
                          <a:off x="110490" y="28575"/>
                          <a:ext cx="497205" cy="763905"/>
                          <a:chOff x="5835" y="459"/>
                          <a:chExt cx="783" cy="1203"/>
                        </a:xfrm>
                      </wpg:grpSpPr>
                      <wps:wsp>
                        <wps:cNvPr id="1008" name="Freeform 1010"/>
                        <wps:cNvSpPr>
                          <a:spLocks/>
                        </wps:cNvSpPr>
                        <wps:spPr bwMode="auto">
                          <a:xfrm>
                            <a:off x="6406" y="1519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20 h 20"/>
                              <a:gd name="T2" fmla="*/ 60 w 60"/>
                              <a:gd name="T3" fmla="*/ 0 h 20"/>
                              <a:gd name="T4" fmla="*/ 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20"/>
                                </a:moveTo>
                                <a:lnTo>
                                  <a:pt x="6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1011"/>
                        <wps:cNvSpPr>
                          <a:spLocks/>
                        </wps:cNvSpPr>
                        <wps:spPr bwMode="auto">
                          <a:xfrm>
                            <a:off x="6354" y="152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2 h 22"/>
                              <a:gd name="T2" fmla="*/ 38 w 52"/>
                              <a:gd name="T3" fmla="*/ 20 h 22"/>
                              <a:gd name="T4" fmla="*/ 25 w 52"/>
                              <a:gd name="T5" fmla="*/ 22 h 22"/>
                              <a:gd name="T6" fmla="*/ 13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3 w 52"/>
                              <a:gd name="T13" fmla="*/ 5 h 22"/>
                              <a:gd name="T14" fmla="*/ 20 w 52"/>
                              <a:gd name="T15" fmla="*/ 2 h 22"/>
                              <a:gd name="T16" fmla="*/ 25 w 52"/>
                              <a:gd name="T17" fmla="*/ 0 h 22"/>
                              <a:gd name="T18" fmla="*/ 33 w 52"/>
                              <a:gd name="T19" fmla="*/ 0 h 22"/>
                              <a:gd name="T20" fmla="*/ 40 w 52"/>
                              <a:gd name="T21" fmla="*/ 2 h 22"/>
                              <a:gd name="T22" fmla="*/ 48 w 52"/>
                              <a:gd name="T23" fmla="*/ 7 h 22"/>
                              <a:gd name="T24" fmla="*/ 52 w 52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12"/>
                                </a:moveTo>
                                <a:lnTo>
                                  <a:pt x="38" y="20"/>
                                </a:lnTo>
                                <a:lnTo>
                                  <a:pt x="25" y="22"/>
                                </a:lnTo>
                                <a:lnTo>
                                  <a:pt x="13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3" y="5"/>
                                </a:lnTo>
                                <a:lnTo>
                                  <a:pt x="20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2"/>
                                </a:lnTo>
                                <a:lnTo>
                                  <a:pt x="48" y="7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1012"/>
                        <wps:cNvSpPr>
                          <a:spLocks noEditPoints="1"/>
                        </wps:cNvSpPr>
                        <wps:spPr bwMode="auto">
                          <a:xfrm>
                            <a:off x="6389" y="1497"/>
                            <a:ext cx="109" cy="32"/>
                          </a:xfrm>
                          <a:custGeom>
                            <a:avLst/>
                            <a:gdLst>
                              <a:gd name="T0" fmla="*/ 50 w 109"/>
                              <a:gd name="T1" fmla="*/ 25 h 32"/>
                              <a:gd name="T2" fmla="*/ 109 w 109"/>
                              <a:gd name="T3" fmla="*/ 0 h 32"/>
                              <a:gd name="T4" fmla="*/ 50 w 109"/>
                              <a:gd name="T5" fmla="*/ 25 h 32"/>
                              <a:gd name="T6" fmla="*/ 50 w 109"/>
                              <a:gd name="T7" fmla="*/ 25 h 32"/>
                              <a:gd name="T8" fmla="*/ 37 w 109"/>
                              <a:gd name="T9" fmla="*/ 30 h 32"/>
                              <a:gd name="T10" fmla="*/ 22 w 109"/>
                              <a:gd name="T11" fmla="*/ 32 h 32"/>
                              <a:gd name="T12" fmla="*/ 10 w 109"/>
                              <a:gd name="T13" fmla="*/ 32 h 32"/>
                              <a:gd name="T14" fmla="*/ 0 w 109"/>
                              <a:gd name="T15" fmla="*/ 25 h 32"/>
                              <a:gd name="T16" fmla="*/ 5 w 109"/>
                              <a:gd name="T17" fmla="*/ 20 h 32"/>
                              <a:gd name="T18" fmla="*/ 10 w 109"/>
                              <a:gd name="T19" fmla="*/ 17 h 32"/>
                              <a:gd name="T20" fmla="*/ 17 w 109"/>
                              <a:gd name="T21" fmla="*/ 15 h 32"/>
                              <a:gd name="T22" fmla="*/ 25 w 109"/>
                              <a:gd name="T23" fmla="*/ 12 h 32"/>
                              <a:gd name="T24" fmla="*/ 32 w 109"/>
                              <a:gd name="T25" fmla="*/ 12 h 32"/>
                              <a:gd name="T26" fmla="*/ 37 w 109"/>
                              <a:gd name="T27" fmla="*/ 15 h 32"/>
                              <a:gd name="T28" fmla="*/ 45 w 109"/>
                              <a:gd name="T29" fmla="*/ 20 h 32"/>
                              <a:gd name="T30" fmla="*/ 50 w 109"/>
                              <a:gd name="T31" fmla="*/ 2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2">
                                <a:moveTo>
                                  <a:pt x="50" y="25"/>
                                </a:moveTo>
                                <a:lnTo>
                                  <a:pt x="109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0"/>
                                </a:lnTo>
                                <a:lnTo>
                                  <a:pt x="22" y="32"/>
                                </a:lnTo>
                                <a:lnTo>
                                  <a:pt x="1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7" y="15"/>
                                </a:lnTo>
                                <a:lnTo>
                                  <a:pt x="25" y="12"/>
                                </a:lnTo>
                                <a:lnTo>
                                  <a:pt x="32" y="12"/>
                                </a:lnTo>
                                <a:lnTo>
                                  <a:pt x="37" y="15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1013"/>
                        <wps:cNvSpPr>
                          <a:spLocks/>
                        </wps:cNvSpPr>
                        <wps:spPr bwMode="auto">
                          <a:xfrm>
                            <a:off x="6439" y="1497"/>
                            <a:ext cx="59" cy="25"/>
                          </a:xfrm>
                          <a:custGeom>
                            <a:avLst/>
                            <a:gdLst>
                              <a:gd name="T0" fmla="*/ 0 w 59"/>
                              <a:gd name="T1" fmla="*/ 25 h 25"/>
                              <a:gd name="T2" fmla="*/ 59 w 59"/>
                              <a:gd name="T3" fmla="*/ 0 h 25"/>
                              <a:gd name="T4" fmla="*/ 0 w 59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>
                                <a:moveTo>
                                  <a:pt x="0" y="25"/>
                                </a:moveTo>
                                <a:lnTo>
                                  <a:pt x="59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1014"/>
                        <wps:cNvSpPr>
                          <a:spLocks/>
                        </wps:cNvSpPr>
                        <wps:spPr bwMode="auto">
                          <a:xfrm>
                            <a:off x="6389" y="1509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3 h 20"/>
                              <a:gd name="T2" fmla="*/ 37 w 50"/>
                              <a:gd name="T3" fmla="*/ 18 h 20"/>
                              <a:gd name="T4" fmla="*/ 22 w 50"/>
                              <a:gd name="T5" fmla="*/ 20 h 20"/>
                              <a:gd name="T6" fmla="*/ 10 w 50"/>
                              <a:gd name="T7" fmla="*/ 20 h 20"/>
                              <a:gd name="T8" fmla="*/ 0 w 50"/>
                              <a:gd name="T9" fmla="*/ 13 h 20"/>
                              <a:gd name="T10" fmla="*/ 5 w 50"/>
                              <a:gd name="T11" fmla="*/ 8 h 20"/>
                              <a:gd name="T12" fmla="*/ 10 w 50"/>
                              <a:gd name="T13" fmla="*/ 5 h 20"/>
                              <a:gd name="T14" fmla="*/ 17 w 50"/>
                              <a:gd name="T15" fmla="*/ 3 h 20"/>
                              <a:gd name="T16" fmla="*/ 25 w 50"/>
                              <a:gd name="T17" fmla="*/ 0 h 20"/>
                              <a:gd name="T18" fmla="*/ 32 w 50"/>
                              <a:gd name="T19" fmla="*/ 0 h 20"/>
                              <a:gd name="T20" fmla="*/ 37 w 50"/>
                              <a:gd name="T21" fmla="*/ 3 h 20"/>
                              <a:gd name="T22" fmla="*/ 45 w 50"/>
                              <a:gd name="T23" fmla="*/ 8 h 20"/>
                              <a:gd name="T24" fmla="*/ 50 w 50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3"/>
                                </a:moveTo>
                                <a:lnTo>
                                  <a:pt x="37" y="18"/>
                                </a:lnTo>
                                <a:lnTo>
                                  <a:pt x="22" y="20"/>
                                </a:lnTo>
                                <a:lnTo>
                                  <a:pt x="10" y="20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1015"/>
                        <wps:cNvSpPr>
                          <a:spLocks noEditPoints="1"/>
                        </wps:cNvSpPr>
                        <wps:spPr bwMode="auto">
                          <a:xfrm>
                            <a:off x="6419" y="1487"/>
                            <a:ext cx="114" cy="27"/>
                          </a:xfrm>
                          <a:custGeom>
                            <a:avLst/>
                            <a:gdLst>
                              <a:gd name="T0" fmla="*/ 50 w 114"/>
                              <a:gd name="T1" fmla="*/ 17 h 27"/>
                              <a:gd name="T2" fmla="*/ 114 w 114"/>
                              <a:gd name="T3" fmla="*/ 0 h 27"/>
                              <a:gd name="T4" fmla="*/ 50 w 114"/>
                              <a:gd name="T5" fmla="*/ 17 h 27"/>
                              <a:gd name="T6" fmla="*/ 52 w 114"/>
                              <a:gd name="T7" fmla="*/ 17 h 27"/>
                              <a:gd name="T8" fmla="*/ 37 w 114"/>
                              <a:gd name="T9" fmla="*/ 25 h 27"/>
                              <a:gd name="T10" fmla="*/ 25 w 114"/>
                              <a:gd name="T11" fmla="*/ 27 h 27"/>
                              <a:gd name="T12" fmla="*/ 12 w 114"/>
                              <a:gd name="T13" fmla="*/ 25 h 27"/>
                              <a:gd name="T14" fmla="*/ 0 w 114"/>
                              <a:gd name="T15" fmla="*/ 17 h 27"/>
                              <a:gd name="T16" fmla="*/ 5 w 114"/>
                              <a:gd name="T17" fmla="*/ 12 h 27"/>
                              <a:gd name="T18" fmla="*/ 12 w 114"/>
                              <a:gd name="T19" fmla="*/ 10 h 27"/>
                              <a:gd name="T20" fmla="*/ 17 w 114"/>
                              <a:gd name="T21" fmla="*/ 7 h 27"/>
                              <a:gd name="T22" fmla="*/ 25 w 114"/>
                              <a:gd name="T23" fmla="*/ 5 h 27"/>
                              <a:gd name="T24" fmla="*/ 32 w 114"/>
                              <a:gd name="T25" fmla="*/ 5 h 27"/>
                              <a:gd name="T26" fmla="*/ 40 w 114"/>
                              <a:gd name="T27" fmla="*/ 7 h 27"/>
                              <a:gd name="T28" fmla="*/ 45 w 114"/>
                              <a:gd name="T29" fmla="*/ 12 h 27"/>
                              <a:gd name="T30" fmla="*/ 52 w 114"/>
                              <a:gd name="T31" fmla="*/ 1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27">
                                <a:moveTo>
                                  <a:pt x="50" y="17"/>
                                </a:moveTo>
                                <a:lnTo>
                                  <a:pt x="114" y="0"/>
                                </a:lnTo>
                                <a:lnTo>
                                  <a:pt x="50" y="17"/>
                                </a:lnTo>
                                <a:close/>
                                <a:moveTo>
                                  <a:pt x="52" y="17"/>
                                </a:moveTo>
                                <a:lnTo>
                                  <a:pt x="37" y="25"/>
                                </a:lnTo>
                                <a:lnTo>
                                  <a:pt x="25" y="27"/>
                                </a:lnTo>
                                <a:lnTo>
                                  <a:pt x="12" y="25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2" y="10"/>
                                </a:lnTo>
                                <a:lnTo>
                                  <a:pt x="17" y="7"/>
                                </a:lnTo>
                                <a:lnTo>
                                  <a:pt x="25" y="5"/>
                                </a:lnTo>
                                <a:lnTo>
                                  <a:pt x="32" y="5"/>
                                </a:lnTo>
                                <a:lnTo>
                                  <a:pt x="40" y="7"/>
                                </a:lnTo>
                                <a:lnTo>
                                  <a:pt x="45" y="12"/>
                                </a:lnTo>
                                <a:lnTo>
                                  <a:pt x="5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1016"/>
                        <wps:cNvSpPr>
                          <a:spLocks/>
                        </wps:cNvSpPr>
                        <wps:spPr bwMode="auto">
                          <a:xfrm>
                            <a:off x="6469" y="1487"/>
                            <a:ext cx="64" cy="17"/>
                          </a:xfrm>
                          <a:custGeom>
                            <a:avLst/>
                            <a:gdLst>
                              <a:gd name="T0" fmla="*/ 0 w 64"/>
                              <a:gd name="T1" fmla="*/ 17 h 17"/>
                              <a:gd name="T2" fmla="*/ 64 w 64"/>
                              <a:gd name="T3" fmla="*/ 0 h 17"/>
                              <a:gd name="T4" fmla="*/ 0 w 64"/>
                              <a:gd name="T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7">
                                <a:moveTo>
                                  <a:pt x="0" y="17"/>
                                </a:moveTo>
                                <a:lnTo>
                                  <a:pt x="64" y="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1017"/>
                        <wps:cNvSpPr>
                          <a:spLocks/>
                        </wps:cNvSpPr>
                        <wps:spPr bwMode="auto">
                          <a:xfrm>
                            <a:off x="6419" y="1492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2 h 22"/>
                              <a:gd name="T2" fmla="*/ 37 w 52"/>
                              <a:gd name="T3" fmla="*/ 20 h 22"/>
                              <a:gd name="T4" fmla="*/ 25 w 52"/>
                              <a:gd name="T5" fmla="*/ 22 h 22"/>
                              <a:gd name="T6" fmla="*/ 12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2 w 52"/>
                              <a:gd name="T13" fmla="*/ 5 h 22"/>
                              <a:gd name="T14" fmla="*/ 17 w 52"/>
                              <a:gd name="T15" fmla="*/ 2 h 22"/>
                              <a:gd name="T16" fmla="*/ 25 w 52"/>
                              <a:gd name="T17" fmla="*/ 0 h 22"/>
                              <a:gd name="T18" fmla="*/ 32 w 52"/>
                              <a:gd name="T19" fmla="*/ 0 h 22"/>
                              <a:gd name="T20" fmla="*/ 40 w 52"/>
                              <a:gd name="T21" fmla="*/ 2 h 22"/>
                              <a:gd name="T22" fmla="*/ 45 w 52"/>
                              <a:gd name="T23" fmla="*/ 7 h 22"/>
                              <a:gd name="T24" fmla="*/ 52 w 52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12"/>
                                </a:moveTo>
                                <a:lnTo>
                                  <a:pt x="37" y="20"/>
                                </a:lnTo>
                                <a:lnTo>
                                  <a:pt x="25" y="22"/>
                                </a:lnTo>
                                <a:lnTo>
                                  <a:pt x="12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2" y="5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40" y="2"/>
                                </a:lnTo>
                                <a:lnTo>
                                  <a:pt x="45" y="7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1018"/>
                        <wps:cNvSpPr>
                          <a:spLocks noEditPoints="1"/>
                        </wps:cNvSpPr>
                        <wps:spPr bwMode="auto">
                          <a:xfrm>
                            <a:off x="6446" y="1472"/>
                            <a:ext cx="110" cy="27"/>
                          </a:xfrm>
                          <a:custGeom>
                            <a:avLst/>
                            <a:gdLst>
                              <a:gd name="T0" fmla="*/ 52 w 110"/>
                              <a:gd name="T1" fmla="*/ 15 h 27"/>
                              <a:gd name="T2" fmla="*/ 110 w 110"/>
                              <a:gd name="T3" fmla="*/ 0 h 27"/>
                              <a:gd name="T4" fmla="*/ 52 w 110"/>
                              <a:gd name="T5" fmla="*/ 15 h 27"/>
                              <a:gd name="T6" fmla="*/ 52 w 110"/>
                              <a:gd name="T7" fmla="*/ 15 h 27"/>
                              <a:gd name="T8" fmla="*/ 38 w 110"/>
                              <a:gd name="T9" fmla="*/ 22 h 27"/>
                              <a:gd name="T10" fmla="*/ 25 w 110"/>
                              <a:gd name="T11" fmla="*/ 27 h 27"/>
                              <a:gd name="T12" fmla="*/ 13 w 110"/>
                              <a:gd name="T13" fmla="*/ 25 h 27"/>
                              <a:gd name="T14" fmla="*/ 0 w 110"/>
                              <a:gd name="T15" fmla="*/ 17 h 27"/>
                              <a:gd name="T16" fmla="*/ 5 w 110"/>
                              <a:gd name="T17" fmla="*/ 12 h 27"/>
                              <a:gd name="T18" fmla="*/ 13 w 110"/>
                              <a:gd name="T19" fmla="*/ 10 h 27"/>
                              <a:gd name="T20" fmla="*/ 18 w 110"/>
                              <a:gd name="T21" fmla="*/ 7 h 27"/>
                              <a:gd name="T22" fmla="*/ 25 w 110"/>
                              <a:gd name="T23" fmla="*/ 5 h 27"/>
                              <a:gd name="T24" fmla="*/ 33 w 110"/>
                              <a:gd name="T25" fmla="*/ 5 h 27"/>
                              <a:gd name="T26" fmla="*/ 40 w 110"/>
                              <a:gd name="T27" fmla="*/ 7 h 27"/>
                              <a:gd name="T28" fmla="*/ 47 w 110"/>
                              <a:gd name="T29" fmla="*/ 10 h 27"/>
                              <a:gd name="T30" fmla="*/ 52 w 110"/>
                              <a:gd name="T31" fmla="*/ 15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27">
                                <a:moveTo>
                                  <a:pt x="52" y="15"/>
                                </a:moveTo>
                                <a:lnTo>
                                  <a:pt x="110" y="0"/>
                                </a:lnTo>
                                <a:lnTo>
                                  <a:pt x="52" y="15"/>
                                </a:lnTo>
                                <a:close/>
                                <a:moveTo>
                                  <a:pt x="52" y="15"/>
                                </a:moveTo>
                                <a:lnTo>
                                  <a:pt x="38" y="22"/>
                                </a:lnTo>
                                <a:lnTo>
                                  <a:pt x="25" y="27"/>
                                </a:lnTo>
                                <a:lnTo>
                                  <a:pt x="13" y="25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3" y="10"/>
                                </a:lnTo>
                                <a:lnTo>
                                  <a:pt x="18" y="7"/>
                                </a:lnTo>
                                <a:lnTo>
                                  <a:pt x="25" y="5"/>
                                </a:lnTo>
                                <a:lnTo>
                                  <a:pt x="33" y="5"/>
                                </a:lnTo>
                                <a:lnTo>
                                  <a:pt x="40" y="7"/>
                                </a:lnTo>
                                <a:lnTo>
                                  <a:pt x="47" y="10"/>
                                </a:lnTo>
                                <a:lnTo>
                                  <a:pt x="5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1019"/>
                        <wps:cNvSpPr>
                          <a:spLocks/>
                        </wps:cNvSpPr>
                        <wps:spPr bwMode="auto">
                          <a:xfrm>
                            <a:off x="6498" y="1472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15 h 15"/>
                              <a:gd name="T2" fmla="*/ 58 w 58"/>
                              <a:gd name="T3" fmla="*/ 0 h 15"/>
                              <a:gd name="T4" fmla="*/ 0 w 58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15"/>
                                </a:moveTo>
                                <a:lnTo>
                                  <a:pt x="58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1020"/>
                        <wps:cNvSpPr>
                          <a:spLocks/>
                        </wps:cNvSpPr>
                        <wps:spPr bwMode="auto">
                          <a:xfrm>
                            <a:off x="6446" y="147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0 h 22"/>
                              <a:gd name="T2" fmla="*/ 38 w 52"/>
                              <a:gd name="T3" fmla="*/ 17 h 22"/>
                              <a:gd name="T4" fmla="*/ 25 w 52"/>
                              <a:gd name="T5" fmla="*/ 22 h 22"/>
                              <a:gd name="T6" fmla="*/ 13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3 w 52"/>
                              <a:gd name="T13" fmla="*/ 5 h 22"/>
                              <a:gd name="T14" fmla="*/ 18 w 52"/>
                              <a:gd name="T15" fmla="*/ 2 h 22"/>
                              <a:gd name="T16" fmla="*/ 25 w 52"/>
                              <a:gd name="T17" fmla="*/ 0 h 22"/>
                              <a:gd name="T18" fmla="*/ 33 w 52"/>
                              <a:gd name="T19" fmla="*/ 0 h 22"/>
                              <a:gd name="T20" fmla="*/ 40 w 52"/>
                              <a:gd name="T21" fmla="*/ 2 h 22"/>
                              <a:gd name="T22" fmla="*/ 47 w 52"/>
                              <a:gd name="T23" fmla="*/ 5 h 22"/>
                              <a:gd name="T24" fmla="*/ 52 w 52"/>
                              <a:gd name="T25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10"/>
                                </a:moveTo>
                                <a:lnTo>
                                  <a:pt x="38" y="17"/>
                                </a:lnTo>
                                <a:lnTo>
                                  <a:pt x="25" y="22"/>
                                </a:lnTo>
                                <a:lnTo>
                                  <a:pt x="13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3" y="5"/>
                                </a:lnTo>
                                <a:lnTo>
                                  <a:pt x="18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5"/>
                                </a:lnTo>
                                <a:lnTo>
                                  <a:pt x="52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1021"/>
                        <wps:cNvSpPr>
                          <a:spLocks noEditPoints="1"/>
                        </wps:cNvSpPr>
                        <wps:spPr bwMode="auto">
                          <a:xfrm>
                            <a:off x="6481" y="1444"/>
                            <a:ext cx="109" cy="35"/>
                          </a:xfrm>
                          <a:custGeom>
                            <a:avLst/>
                            <a:gdLst>
                              <a:gd name="T0" fmla="*/ 50 w 109"/>
                              <a:gd name="T1" fmla="*/ 25 h 35"/>
                              <a:gd name="T2" fmla="*/ 109 w 109"/>
                              <a:gd name="T3" fmla="*/ 0 h 35"/>
                              <a:gd name="T4" fmla="*/ 50 w 109"/>
                              <a:gd name="T5" fmla="*/ 25 h 35"/>
                              <a:gd name="T6" fmla="*/ 50 w 109"/>
                              <a:gd name="T7" fmla="*/ 25 h 35"/>
                              <a:gd name="T8" fmla="*/ 37 w 109"/>
                              <a:gd name="T9" fmla="*/ 33 h 35"/>
                              <a:gd name="T10" fmla="*/ 25 w 109"/>
                              <a:gd name="T11" fmla="*/ 35 h 35"/>
                              <a:gd name="T12" fmla="*/ 12 w 109"/>
                              <a:gd name="T13" fmla="*/ 33 h 35"/>
                              <a:gd name="T14" fmla="*/ 0 w 109"/>
                              <a:gd name="T15" fmla="*/ 28 h 35"/>
                              <a:gd name="T16" fmla="*/ 5 w 109"/>
                              <a:gd name="T17" fmla="*/ 23 h 35"/>
                              <a:gd name="T18" fmla="*/ 10 w 109"/>
                              <a:gd name="T19" fmla="*/ 18 h 35"/>
                              <a:gd name="T20" fmla="*/ 17 w 109"/>
                              <a:gd name="T21" fmla="*/ 15 h 35"/>
                              <a:gd name="T22" fmla="*/ 25 w 109"/>
                              <a:gd name="T23" fmla="*/ 15 h 35"/>
                              <a:gd name="T24" fmla="*/ 32 w 109"/>
                              <a:gd name="T25" fmla="*/ 15 h 35"/>
                              <a:gd name="T26" fmla="*/ 37 w 109"/>
                              <a:gd name="T27" fmla="*/ 18 h 35"/>
                              <a:gd name="T28" fmla="*/ 45 w 109"/>
                              <a:gd name="T29" fmla="*/ 20 h 35"/>
                              <a:gd name="T30" fmla="*/ 50 w 109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5">
                                <a:moveTo>
                                  <a:pt x="50" y="25"/>
                                </a:moveTo>
                                <a:lnTo>
                                  <a:pt x="109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3"/>
                                </a:lnTo>
                                <a:lnTo>
                                  <a:pt x="25" y="35"/>
                                </a:lnTo>
                                <a:lnTo>
                                  <a:pt x="12" y="33"/>
                                </a:lnTo>
                                <a:lnTo>
                                  <a:pt x="0" y="28"/>
                                </a:lnTo>
                                <a:lnTo>
                                  <a:pt x="5" y="23"/>
                                </a:lnTo>
                                <a:lnTo>
                                  <a:pt x="10" y="18"/>
                                </a:lnTo>
                                <a:lnTo>
                                  <a:pt x="17" y="15"/>
                                </a:lnTo>
                                <a:lnTo>
                                  <a:pt x="25" y="15"/>
                                </a:lnTo>
                                <a:lnTo>
                                  <a:pt x="32" y="15"/>
                                </a:lnTo>
                                <a:lnTo>
                                  <a:pt x="37" y="18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1022"/>
                        <wps:cNvSpPr>
                          <a:spLocks/>
                        </wps:cNvSpPr>
                        <wps:spPr bwMode="auto">
                          <a:xfrm>
                            <a:off x="6531" y="1444"/>
                            <a:ext cx="59" cy="25"/>
                          </a:xfrm>
                          <a:custGeom>
                            <a:avLst/>
                            <a:gdLst>
                              <a:gd name="T0" fmla="*/ 0 w 59"/>
                              <a:gd name="T1" fmla="*/ 25 h 25"/>
                              <a:gd name="T2" fmla="*/ 59 w 59"/>
                              <a:gd name="T3" fmla="*/ 0 h 25"/>
                              <a:gd name="T4" fmla="*/ 0 w 59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>
                                <a:moveTo>
                                  <a:pt x="0" y="25"/>
                                </a:moveTo>
                                <a:lnTo>
                                  <a:pt x="59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1023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7 w 50"/>
                              <a:gd name="T3" fmla="*/ 18 h 20"/>
                              <a:gd name="T4" fmla="*/ 25 w 50"/>
                              <a:gd name="T5" fmla="*/ 20 h 20"/>
                              <a:gd name="T6" fmla="*/ 12 w 50"/>
                              <a:gd name="T7" fmla="*/ 18 h 20"/>
                              <a:gd name="T8" fmla="*/ 0 w 50"/>
                              <a:gd name="T9" fmla="*/ 13 h 20"/>
                              <a:gd name="T10" fmla="*/ 5 w 50"/>
                              <a:gd name="T11" fmla="*/ 8 h 20"/>
                              <a:gd name="T12" fmla="*/ 10 w 50"/>
                              <a:gd name="T13" fmla="*/ 3 h 20"/>
                              <a:gd name="T14" fmla="*/ 17 w 50"/>
                              <a:gd name="T15" fmla="*/ 0 h 20"/>
                              <a:gd name="T16" fmla="*/ 25 w 50"/>
                              <a:gd name="T17" fmla="*/ 0 h 20"/>
                              <a:gd name="T18" fmla="*/ 32 w 50"/>
                              <a:gd name="T19" fmla="*/ 0 h 20"/>
                              <a:gd name="T20" fmla="*/ 37 w 50"/>
                              <a:gd name="T21" fmla="*/ 3 h 20"/>
                              <a:gd name="T22" fmla="*/ 45 w 50"/>
                              <a:gd name="T23" fmla="*/ 5 h 20"/>
                              <a:gd name="T24" fmla="*/ 5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0"/>
                                </a:moveTo>
                                <a:lnTo>
                                  <a:pt x="37" y="18"/>
                                </a:lnTo>
                                <a:lnTo>
                                  <a:pt x="25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5"/>
                                </a:lnTo>
                                <a:lnTo>
                                  <a:pt x="5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1024"/>
                        <wps:cNvSpPr>
                          <a:spLocks noEditPoints="1"/>
                        </wps:cNvSpPr>
                        <wps:spPr bwMode="auto">
                          <a:xfrm>
                            <a:off x="6506" y="1412"/>
                            <a:ext cx="112" cy="47"/>
                          </a:xfrm>
                          <a:custGeom>
                            <a:avLst/>
                            <a:gdLst>
                              <a:gd name="T0" fmla="*/ 52 w 112"/>
                              <a:gd name="T1" fmla="*/ 32 h 47"/>
                              <a:gd name="T2" fmla="*/ 112 w 112"/>
                              <a:gd name="T3" fmla="*/ 0 h 47"/>
                              <a:gd name="T4" fmla="*/ 52 w 112"/>
                              <a:gd name="T5" fmla="*/ 32 h 47"/>
                              <a:gd name="T6" fmla="*/ 52 w 112"/>
                              <a:gd name="T7" fmla="*/ 32 h 47"/>
                              <a:gd name="T8" fmla="*/ 37 w 112"/>
                              <a:gd name="T9" fmla="*/ 42 h 47"/>
                              <a:gd name="T10" fmla="*/ 25 w 112"/>
                              <a:gd name="T11" fmla="*/ 47 h 47"/>
                              <a:gd name="T12" fmla="*/ 12 w 112"/>
                              <a:gd name="T13" fmla="*/ 47 h 47"/>
                              <a:gd name="T14" fmla="*/ 0 w 112"/>
                              <a:gd name="T15" fmla="*/ 45 h 47"/>
                              <a:gd name="T16" fmla="*/ 5 w 112"/>
                              <a:gd name="T17" fmla="*/ 37 h 47"/>
                              <a:gd name="T18" fmla="*/ 10 w 112"/>
                              <a:gd name="T19" fmla="*/ 32 h 47"/>
                              <a:gd name="T20" fmla="*/ 17 w 112"/>
                              <a:gd name="T21" fmla="*/ 30 h 47"/>
                              <a:gd name="T22" fmla="*/ 25 w 112"/>
                              <a:gd name="T23" fmla="*/ 27 h 47"/>
                              <a:gd name="T24" fmla="*/ 32 w 112"/>
                              <a:gd name="T25" fmla="*/ 25 h 47"/>
                              <a:gd name="T26" fmla="*/ 40 w 112"/>
                              <a:gd name="T27" fmla="*/ 27 h 47"/>
                              <a:gd name="T28" fmla="*/ 47 w 112"/>
                              <a:gd name="T29" fmla="*/ 30 h 47"/>
                              <a:gd name="T30" fmla="*/ 52 w 112"/>
                              <a:gd name="T31" fmla="*/ 32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47">
                                <a:moveTo>
                                  <a:pt x="52" y="32"/>
                                </a:moveTo>
                                <a:lnTo>
                                  <a:pt x="112" y="0"/>
                                </a:lnTo>
                                <a:lnTo>
                                  <a:pt x="52" y="32"/>
                                </a:lnTo>
                                <a:close/>
                                <a:moveTo>
                                  <a:pt x="52" y="32"/>
                                </a:moveTo>
                                <a:lnTo>
                                  <a:pt x="37" y="42"/>
                                </a:lnTo>
                                <a:lnTo>
                                  <a:pt x="25" y="47"/>
                                </a:lnTo>
                                <a:lnTo>
                                  <a:pt x="12" y="47"/>
                                </a:lnTo>
                                <a:lnTo>
                                  <a:pt x="0" y="45"/>
                                </a:lnTo>
                                <a:lnTo>
                                  <a:pt x="5" y="37"/>
                                </a:lnTo>
                                <a:lnTo>
                                  <a:pt x="10" y="32"/>
                                </a:lnTo>
                                <a:lnTo>
                                  <a:pt x="17" y="30"/>
                                </a:lnTo>
                                <a:lnTo>
                                  <a:pt x="25" y="27"/>
                                </a:lnTo>
                                <a:lnTo>
                                  <a:pt x="32" y="25"/>
                                </a:lnTo>
                                <a:lnTo>
                                  <a:pt x="40" y="27"/>
                                </a:lnTo>
                                <a:lnTo>
                                  <a:pt x="47" y="30"/>
                                </a:lnTo>
                                <a:lnTo>
                                  <a:pt x="5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1025"/>
                        <wps:cNvSpPr>
                          <a:spLocks/>
                        </wps:cNvSpPr>
                        <wps:spPr bwMode="auto">
                          <a:xfrm>
                            <a:off x="6558" y="1412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1026"/>
                        <wps:cNvSpPr>
                          <a:spLocks/>
                        </wps:cNvSpPr>
                        <wps:spPr bwMode="auto">
                          <a:xfrm>
                            <a:off x="6506" y="143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7 h 22"/>
                              <a:gd name="T2" fmla="*/ 37 w 52"/>
                              <a:gd name="T3" fmla="*/ 17 h 22"/>
                              <a:gd name="T4" fmla="*/ 25 w 52"/>
                              <a:gd name="T5" fmla="*/ 22 h 22"/>
                              <a:gd name="T6" fmla="*/ 12 w 52"/>
                              <a:gd name="T7" fmla="*/ 22 h 22"/>
                              <a:gd name="T8" fmla="*/ 0 w 52"/>
                              <a:gd name="T9" fmla="*/ 20 h 22"/>
                              <a:gd name="T10" fmla="*/ 5 w 52"/>
                              <a:gd name="T11" fmla="*/ 12 h 22"/>
                              <a:gd name="T12" fmla="*/ 10 w 52"/>
                              <a:gd name="T13" fmla="*/ 7 h 22"/>
                              <a:gd name="T14" fmla="*/ 17 w 52"/>
                              <a:gd name="T15" fmla="*/ 5 h 22"/>
                              <a:gd name="T16" fmla="*/ 25 w 52"/>
                              <a:gd name="T17" fmla="*/ 2 h 22"/>
                              <a:gd name="T18" fmla="*/ 32 w 52"/>
                              <a:gd name="T19" fmla="*/ 0 h 22"/>
                              <a:gd name="T20" fmla="*/ 40 w 52"/>
                              <a:gd name="T21" fmla="*/ 2 h 22"/>
                              <a:gd name="T22" fmla="*/ 47 w 52"/>
                              <a:gd name="T23" fmla="*/ 5 h 22"/>
                              <a:gd name="T24" fmla="*/ 52 w 52"/>
                              <a:gd name="T25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7"/>
                                </a:moveTo>
                                <a:lnTo>
                                  <a:pt x="37" y="17"/>
                                </a:lnTo>
                                <a:lnTo>
                                  <a:pt x="25" y="22"/>
                                </a:lnTo>
                                <a:lnTo>
                                  <a:pt x="12" y="22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0" y="7"/>
                                </a:lnTo>
                                <a:lnTo>
                                  <a:pt x="17" y="5"/>
                                </a:lnTo>
                                <a:lnTo>
                                  <a:pt x="25" y="2"/>
                                </a:lnTo>
                                <a:lnTo>
                                  <a:pt x="32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5"/>
                                </a:lnTo>
                                <a:lnTo>
                                  <a:pt x="52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1027"/>
                        <wps:cNvSpPr>
                          <a:spLocks/>
                        </wps:cNvSpPr>
                        <wps:spPr bwMode="auto">
                          <a:xfrm>
                            <a:off x="6382" y="1487"/>
                            <a:ext cx="27" cy="42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2"/>
                              <a:gd name="T2" fmla="*/ 24 w 27"/>
                              <a:gd name="T3" fmla="*/ 12 h 42"/>
                              <a:gd name="T4" fmla="*/ 20 w 27"/>
                              <a:gd name="T5" fmla="*/ 25 h 42"/>
                              <a:gd name="T6" fmla="*/ 10 w 27"/>
                              <a:gd name="T7" fmla="*/ 35 h 42"/>
                              <a:gd name="T8" fmla="*/ 0 w 27"/>
                              <a:gd name="T9" fmla="*/ 42 h 42"/>
                              <a:gd name="T10" fmla="*/ 0 w 27"/>
                              <a:gd name="T11" fmla="*/ 30 h 42"/>
                              <a:gd name="T12" fmla="*/ 5 w 27"/>
                              <a:gd name="T13" fmla="*/ 17 h 42"/>
                              <a:gd name="T14" fmla="*/ 15 w 27"/>
                              <a:gd name="T15" fmla="*/ 5 h 42"/>
                              <a:gd name="T16" fmla="*/ 27 w 27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5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1028"/>
                        <wps:cNvSpPr>
                          <a:spLocks/>
                        </wps:cNvSpPr>
                        <wps:spPr bwMode="auto">
                          <a:xfrm>
                            <a:off x="6382" y="1487"/>
                            <a:ext cx="27" cy="42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2"/>
                              <a:gd name="T2" fmla="*/ 24 w 27"/>
                              <a:gd name="T3" fmla="*/ 12 h 42"/>
                              <a:gd name="T4" fmla="*/ 20 w 27"/>
                              <a:gd name="T5" fmla="*/ 25 h 42"/>
                              <a:gd name="T6" fmla="*/ 10 w 27"/>
                              <a:gd name="T7" fmla="*/ 35 h 42"/>
                              <a:gd name="T8" fmla="*/ 0 w 27"/>
                              <a:gd name="T9" fmla="*/ 42 h 42"/>
                              <a:gd name="T10" fmla="*/ 0 w 27"/>
                              <a:gd name="T11" fmla="*/ 30 h 42"/>
                              <a:gd name="T12" fmla="*/ 5 w 27"/>
                              <a:gd name="T13" fmla="*/ 17 h 42"/>
                              <a:gd name="T14" fmla="*/ 15 w 27"/>
                              <a:gd name="T15" fmla="*/ 5 h 42"/>
                              <a:gd name="T16" fmla="*/ 27 w 27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5" y="5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1029"/>
                        <wps:cNvSpPr>
                          <a:spLocks noEditPoints="1"/>
                        </wps:cNvSpPr>
                        <wps:spPr bwMode="auto">
                          <a:xfrm>
                            <a:off x="6352" y="1454"/>
                            <a:ext cx="74" cy="85"/>
                          </a:xfrm>
                          <a:custGeom>
                            <a:avLst/>
                            <a:gdLst>
                              <a:gd name="T0" fmla="*/ 30 w 74"/>
                              <a:gd name="T1" fmla="*/ 43 h 85"/>
                              <a:gd name="T2" fmla="*/ 27 w 74"/>
                              <a:gd name="T3" fmla="*/ 58 h 85"/>
                              <a:gd name="T4" fmla="*/ 20 w 74"/>
                              <a:gd name="T5" fmla="*/ 68 h 85"/>
                              <a:gd name="T6" fmla="*/ 10 w 74"/>
                              <a:gd name="T7" fmla="*/ 78 h 85"/>
                              <a:gd name="T8" fmla="*/ 0 w 74"/>
                              <a:gd name="T9" fmla="*/ 85 h 85"/>
                              <a:gd name="T10" fmla="*/ 0 w 74"/>
                              <a:gd name="T11" fmla="*/ 75 h 85"/>
                              <a:gd name="T12" fmla="*/ 5 w 74"/>
                              <a:gd name="T13" fmla="*/ 63 h 85"/>
                              <a:gd name="T14" fmla="*/ 15 w 74"/>
                              <a:gd name="T15" fmla="*/ 50 h 85"/>
                              <a:gd name="T16" fmla="*/ 30 w 74"/>
                              <a:gd name="T17" fmla="*/ 43 h 85"/>
                              <a:gd name="T18" fmla="*/ 30 w 74"/>
                              <a:gd name="T19" fmla="*/ 43 h 85"/>
                              <a:gd name="T20" fmla="*/ 74 w 74"/>
                              <a:gd name="T21" fmla="*/ 0 h 85"/>
                              <a:gd name="T22" fmla="*/ 30 w 74"/>
                              <a:gd name="T23" fmla="*/ 43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85">
                                <a:moveTo>
                                  <a:pt x="30" y="43"/>
                                </a:moveTo>
                                <a:lnTo>
                                  <a:pt x="27" y="58"/>
                                </a:lnTo>
                                <a:lnTo>
                                  <a:pt x="20" y="68"/>
                                </a:lnTo>
                                <a:lnTo>
                                  <a:pt x="10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75"/>
                                </a:lnTo>
                                <a:lnTo>
                                  <a:pt x="5" y="63"/>
                                </a:lnTo>
                                <a:lnTo>
                                  <a:pt x="15" y="50"/>
                                </a:lnTo>
                                <a:lnTo>
                                  <a:pt x="30" y="43"/>
                                </a:lnTo>
                                <a:close/>
                                <a:moveTo>
                                  <a:pt x="30" y="43"/>
                                </a:moveTo>
                                <a:lnTo>
                                  <a:pt x="74" y="0"/>
                                </a:lnTo>
                                <a:lnTo>
                                  <a:pt x="3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1030"/>
                        <wps:cNvSpPr>
                          <a:spLocks/>
                        </wps:cNvSpPr>
                        <wps:spPr bwMode="auto">
                          <a:xfrm>
                            <a:off x="6352" y="1497"/>
                            <a:ext cx="30" cy="42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42"/>
                              <a:gd name="T2" fmla="*/ 27 w 30"/>
                              <a:gd name="T3" fmla="*/ 15 h 42"/>
                              <a:gd name="T4" fmla="*/ 20 w 30"/>
                              <a:gd name="T5" fmla="*/ 25 h 42"/>
                              <a:gd name="T6" fmla="*/ 10 w 30"/>
                              <a:gd name="T7" fmla="*/ 35 h 42"/>
                              <a:gd name="T8" fmla="*/ 0 w 30"/>
                              <a:gd name="T9" fmla="*/ 42 h 42"/>
                              <a:gd name="T10" fmla="*/ 0 w 30"/>
                              <a:gd name="T11" fmla="*/ 32 h 42"/>
                              <a:gd name="T12" fmla="*/ 5 w 30"/>
                              <a:gd name="T13" fmla="*/ 20 h 42"/>
                              <a:gd name="T14" fmla="*/ 15 w 30"/>
                              <a:gd name="T15" fmla="*/ 7 h 42"/>
                              <a:gd name="T16" fmla="*/ 30 w 3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42">
                                <a:moveTo>
                                  <a:pt x="30" y="0"/>
                                </a:moveTo>
                                <a:lnTo>
                                  <a:pt x="27" y="15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5" y="20"/>
                                </a:lnTo>
                                <a:lnTo>
                                  <a:pt x="15" y="7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1031"/>
                        <wps:cNvSpPr>
                          <a:spLocks/>
                        </wps:cNvSpPr>
                        <wps:spPr bwMode="auto">
                          <a:xfrm>
                            <a:off x="6382" y="1454"/>
                            <a:ext cx="44" cy="43"/>
                          </a:xfrm>
                          <a:custGeom>
                            <a:avLst/>
                            <a:gdLst>
                              <a:gd name="T0" fmla="*/ 0 w 44"/>
                              <a:gd name="T1" fmla="*/ 43 h 43"/>
                              <a:gd name="T2" fmla="*/ 44 w 44"/>
                              <a:gd name="T3" fmla="*/ 0 h 43"/>
                              <a:gd name="T4" fmla="*/ 0 w 44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3">
                                <a:moveTo>
                                  <a:pt x="0" y="43"/>
                                </a:moveTo>
                                <a:lnTo>
                                  <a:pt x="44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1032"/>
                        <wps:cNvSpPr>
                          <a:spLocks/>
                        </wps:cNvSpPr>
                        <wps:spPr bwMode="auto">
                          <a:xfrm>
                            <a:off x="6409" y="1472"/>
                            <a:ext cx="25" cy="4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2"/>
                              <a:gd name="T2" fmla="*/ 25 w 25"/>
                              <a:gd name="T3" fmla="*/ 12 h 42"/>
                              <a:gd name="T4" fmla="*/ 20 w 25"/>
                              <a:gd name="T5" fmla="*/ 25 h 42"/>
                              <a:gd name="T6" fmla="*/ 12 w 25"/>
                              <a:gd name="T7" fmla="*/ 35 h 42"/>
                              <a:gd name="T8" fmla="*/ 0 w 25"/>
                              <a:gd name="T9" fmla="*/ 42 h 42"/>
                              <a:gd name="T10" fmla="*/ 0 w 25"/>
                              <a:gd name="T11" fmla="*/ 30 h 42"/>
                              <a:gd name="T12" fmla="*/ 5 w 25"/>
                              <a:gd name="T13" fmla="*/ 17 h 42"/>
                              <a:gd name="T14" fmla="*/ 7 w 25"/>
                              <a:gd name="T15" fmla="*/ 12 h 42"/>
                              <a:gd name="T16" fmla="*/ 12 w 25"/>
                              <a:gd name="T17" fmla="*/ 7 h 42"/>
                              <a:gd name="T18" fmla="*/ 17 w 25"/>
                              <a:gd name="T19" fmla="*/ 2 h 42"/>
                              <a:gd name="T20" fmla="*/ 25 w 25"/>
                              <a:gd name="T21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1033"/>
                        <wps:cNvSpPr>
                          <a:spLocks/>
                        </wps:cNvSpPr>
                        <wps:spPr bwMode="auto">
                          <a:xfrm>
                            <a:off x="6409" y="1472"/>
                            <a:ext cx="25" cy="4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2"/>
                              <a:gd name="T2" fmla="*/ 25 w 25"/>
                              <a:gd name="T3" fmla="*/ 12 h 42"/>
                              <a:gd name="T4" fmla="*/ 20 w 25"/>
                              <a:gd name="T5" fmla="*/ 25 h 42"/>
                              <a:gd name="T6" fmla="*/ 12 w 25"/>
                              <a:gd name="T7" fmla="*/ 35 h 42"/>
                              <a:gd name="T8" fmla="*/ 0 w 25"/>
                              <a:gd name="T9" fmla="*/ 42 h 42"/>
                              <a:gd name="T10" fmla="*/ 0 w 25"/>
                              <a:gd name="T11" fmla="*/ 30 h 42"/>
                              <a:gd name="T12" fmla="*/ 5 w 25"/>
                              <a:gd name="T13" fmla="*/ 17 h 42"/>
                              <a:gd name="T14" fmla="*/ 7 w 25"/>
                              <a:gd name="T15" fmla="*/ 12 h 42"/>
                              <a:gd name="T16" fmla="*/ 12 w 25"/>
                              <a:gd name="T17" fmla="*/ 7 h 42"/>
                              <a:gd name="T18" fmla="*/ 17 w 25"/>
                              <a:gd name="T19" fmla="*/ 2 h 42"/>
                              <a:gd name="T20" fmla="*/ 25 w 25"/>
                              <a:gd name="T21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1034"/>
                        <wps:cNvSpPr>
                          <a:spLocks/>
                        </wps:cNvSpPr>
                        <wps:spPr bwMode="auto">
                          <a:xfrm>
                            <a:off x="6434" y="1427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1035"/>
                        <wps:cNvSpPr>
                          <a:spLocks/>
                        </wps:cNvSpPr>
                        <wps:spPr bwMode="auto">
                          <a:xfrm>
                            <a:off x="6434" y="1427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1036"/>
                        <wps:cNvSpPr>
                          <a:spLocks/>
                        </wps:cNvSpPr>
                        <wps:spPr bwMode="auto">
                          <a:xfrm>
                            <a:off x="6439" y="1454"/>
                            <a:ext cx="25" cy="4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3"/>
                              <a:gd name="T2" fmla="*/ 22 w 25"/>
                              <a:gd name="T3" fmla="*/ 13 h 43"/>
                              <a:gd name="T4" fmla="*/ 20 w 25"/>
                              <a:gd name="T5" fmla="*/ 25 h 43"/>
                              <a:gd name="T6" fmla="*/ 12 w 25"/>
                              <a:gd name="T7" fmla="*/ 35 h 43"/>
                              <a:gd name="T8" fmla="*/ 0 w 25"/>
                              <a:gd name="T9" fmla="*/ 43 h 43"/>
                              <a:gd name="T10" fmla="*/ 0 w 25"/>
                              <a:gd name="T11" fmla="*/ 30 h 43"/>
                              <a:gd name="T12" fmla="*/ 5 w 25"/>
                              <a:gd name="T13" fmla="*/ 18 h 43"/>
                              <a:gd name="T14" fmla="*/ 7 w 25"/>
                              <a:gd name="T15" fmla="*/ 13 h 43"/>
                              <a:gd name="T16" fmla="*/ 12 w 25"/>
                              <a:gd name="T17" fmla="*/ 8 h 43"/>
                              <a:gd name="T18" fmla="*/ 17 w 25"/>
                              <a:gd name="T19" fmla="*/ 3 h 43"/>
                              <a:gd name="T20" fmla="*/ 25 w 25"/>
                              <a:gd name="T21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25" y="0"/>
                                </a:moveTo>
                                <a:lnTo>
                                  <a:pt x="22" y="13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1037"/>
                        <wps:cNvSpPr>
                          <a:spLocks/>
                        </wps:cNvSpPr>
                        <wps:spPr bwMode="auto">
                          <a:xfrm>
                            <a:off x="6439" y="1454"/>
                            <a:ext cx="25" cy="4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3"/>
                              <a:gd name="T2" fmla="*/ 22 w 25"/>
                              <a:gd name="T3" fmla="*/ 13 h 43"/>
                              <a:gd name="T4" fmla="*/ 20 w 25"/>
                              <a:gd name="T5" fmla="*/ 25 h 43"/>
                              <a:gd name="T6" fmla="*/ 12 w 25"/>
                              <a:gd name="T7" fmla="*/ 35 h 43"/>
                              <a:gd name="T8" fmla="*/ 0 w 25"/>
                              <a:gd name="T9" fmla="*/ 43 h 43"/>
                              <a:gd name="T10" fmla="*/ 0 w 25"/>
                              <a:gd name="T11" fmla="*/ 30 h 43"/>
                              <a:gd name="T12" fmla="*/ 5 w 25"/>
                              <a:gd name="T13" fmla="*/ 18 h 43"/>
                              <a:gd name="T14" fmla="*/ 7 w 25"/>
                              <a:gd name="T15" fmla="*/ 13 h 43"/>
                              <a:gd name="T16" fmla="*/ 12 w 25"/>
                              <a:gd name="T17" fmla="*/ 8 h 43"/>
                              <a:gd name="T18" fmla="*/ 17 w 25"/>
                              <a:gd name="T19" fmla="*/ 3 h 43"/>
                              <a:gd name="T20" fmla="*/ 25 w 25"/>
                              <a:gd name="T21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25" y="0"/>
                                </a:moveTo>
                                <a:lnTo>
                                  <a:pt x="22" y="13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1038"/>
                        <wps:cNvSpPr>
                          <a:spLocks/>
                        </wps:cNvSpPr>
                        <wps:spPr bwMode="auto">
                          <a:xfrm>
                            <a:off x="6461" y="1410"/>
                            <a:ext cx="37" cy="44"/>
                          </a:xfrm>
                          <a:custGeom>
                            <a:avLst/>
                            <a:gdLst>
                              <a:gd name="T0" fmla="*/ 0 w 37"/>
                              <a:gd name="T1" fmla="*/ 44 h 44"/>
                              <a:gd name="T2" fmla="*/ 37 w 37"/>
                              <a:gd name="T3" fmla="*/ 0 h 44"/>
                              <a:gd name="T4" fmla="*/ 0 w 37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>
                                <a:moveTo>
                                  <a:pt x="0" y="44"/>
                                </a:moveTo>
                                <a:lnTo>
                                  <a:pt x="37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1039"/>
                        <wps:cNvSpPr>
                          <a:spLocks/>
                        </wps:cNvSpPr>
                        <wps:spPr bwMode="auto">
                          <a:xfrm>
                            <a:off x="6461" y="1410"/>
                            <a:ext cx="37" cy="44"/>
                          </a:xfrm>
                          <a:custGeom>
                            <a:avLst/>
                            <a:gdLst>
                              <a:gd name="T0" fmla="*/ 0 w 37"/>
                              <a:gd name="T1" fmla="*/ 44 h 44"/>
                              <a:gd name="T2" fmla="*/ 37 w 37"/>
                              <a:gd name="T3" fmla="*/ 0 h 44"/>
                              <a:gd name="T4" fmla="*/ 0 w 37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>
                                <a:moveTo>
                                  <a:pt x="0" y="44"/>
                                </a:moveTo>
                                <a:lnTo>
                                  <a:pt x="37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1040"/>
                        <wps:cNvSpPr>
                          <a:spLocks/>
                        </wps:cNvSpPr>
                        <wps:spPr bwMode="auto">
                          <a:xfrm>
                            <a:off x="6466" y="1437"/>
                            <a:ext cx="22" cy="4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5"/>
                              <a:gd name="T2" fmla="*/ 22 w 22"/>
                              <a:gd name="T3" fmla="*/ 15 h 45"/>
                              <a:gd name="T4" fmla="*/ 18 w 22"/>
                              <a:gd name="T5" fmla="*/ 27 h 45"/>
                              <a:gd name="T6" fmla="*/ 10 w 22"/>
                              <a:gd name="T7" fmla="*/ 37 h 45"/>
                              <a:gd name="T8" fmla="*/ 0 w 22"/>
                              <a:gd name="T9" fmla="*/ 45 h 45"/>
                              <a:gd name="T10" fmla="*/ 0 w 22"/>
                              <a:gd name="T11" fmla="*/ 32 h 45"/>
                              <a:gd name="T12" fmla="*/ 3 w 22"/>
                              <a:gd name="T13" fmla="*/ 20 h 45"/>
                              <a:gd name="T14" fmla="*/ 5 w 22"/>
                              <a:gd name="T15" fmla="*/ 15 h 45"/>
                              <a:gd name="T16" fmla="*/ 10 w 22"/>
                              <a:gd name="T17" fmla="*/ 7 h 45"/>
                              <a:gd name="T18" fmla="*/ 15 w 22"/>
                              <a:gd name="T19" fmla="*/ 2 h 45"/>
                              <a:gd name="T20" fmla="*/ 22 w 22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041"/>
                        <wps:cNvSpPr>
                          <a:spLocks/>
                        </wps:cNvSpPr>
                        <wps:spPr bwMode="auto">
                          <a:xfrm>
                            <a:off x="6466" y="1437"/>
                            <a:ext cx="22" cy="4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5"/>
                              <a:gd name="T2" fmla="*/ 22 w 22"/>
                              <a:gd name="T3" fmla="*/ 15 h 45"/>
                              <a:gd name="T4" fmla="*/ 18 w 22"/>
                              <a:gd name="T5" fmla="*/ 27 h 45"/>
                              <a:gd name="T6" fmla="*/ 10 w 22"/>
                              <a:gd name="T7" fmla="*/ 37 h 45"/>
                              <a:gd name="T8" fmla="*/ 0 w 22"/>
                              <a:gd name="T9" fmla="*/ 45 h 45"/>
                              <a:gd name="T10" fmla="*/ 0 w 22"/>
                              <a:gd name="T11" fmla="*/ 32 h 45"/>
                              <a:gd name="T12" fmla="*/ 3 w 22"/>
                              <a:gd name="T13" fmla="*/ 20 h 45"/>
                              <a:gd name="T14" fmla="*/ 5 w 22"/>
                              <a:gd name="T15" fmla="*/ 15 h 45"/>
                              <a:gd name="T16" fmla="*/ 10 w 22"/>
                              <a:gd name="T17" fmla="*/ 7 h 45"/>
                              <a:gd name="T18" fmla="*/ 15 w 22"/>
                              <a:gd name="T19" fmla="*/ 2 h 45"/>
                              <a:gd name="T20" fmla="*/ 22 w 22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1042"/>
                        <wps:cNvSpPr>
                          <a:spLocks/>
                        </wps:cNvSpPr>
                        <wps:spPr bwMode="auto">
                          <a:xfrm>
                            <a:off x="6486" y="1387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1043"/>
                        <wps:cNvSpPr>
                          <a:spLocks/>
                        </wps:cNvSpPr>
                        <wps:spPr bwMode="auto">
                          <a:xfrm>
                            <a:off x="6486" y="1387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1044"/>
                        <wps:cNvSpPr>
                          <a:spLocks/>
                        </wps:cNvSpPr>
                        <wps:spPr bwMode="auto">
                          <a:xfrm>
                            <a:off x="6493" y="1417"/>
                            <a:ext cx="20" cy="4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5"/>
                              <a:gd name="T2" fmla="*/ 20 w 20"/>
                              <a:gd name="T3" fmla="*/ 15 h 45"/>
                              <a:gd name="T4" fmla="*/ 18 w 20"/>
                              <a:gd name="T5" fmla="*/ 27 h 45"/>
                              <a:gd name="T6" fmla="*/ 10 w 20"/>
                              <a:gd name="T7" fmla="*/ 37 h 45"/>
                              <a:gd name="T8" fmla="*/ 0 w 20"/>
                              <a:gd name="T9" fmla="*/ 45 h 45"/>
                              <a:gd name="T10" fmla="*/ 0 w 20"/>
                              <a:gd name="T11" fmla="*/ 35 h 45"/>
                              <a:gd name="T12" fmla="*/ 3 w 20"/>
                              <a:gd name="T13" fmla="*/ 20 h 45"/>
                              <a:gd name="T14" fmla="*/ 5 w 20"/>
                              <a:gd name="T15" fmla="*/ 15 h 45"/>
                              <a:gd name="T16" fmla="*/ 10 w 20"/>
                              <a:gd name="T17" fmla="*/ 7 h 45"/>
                              <a:gd name="T18" fmla="*/ 15 w 20"/>
                              <a:gd name="T19" fmla="*/ 5 h 45"/>
                              <a:gd name="T20" fmla="*/ 20 w 20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1045"/>
                        <wps:cNvSpPr>
                          <a:spLocks/>
                        </wps:cNvSpPr>
                        <wps:spPr bwMode="auto">
                          <a:xfrm>
                            <a:off x="6493" y="1417"/>
                            <a:ext cx="20" cy="4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5"/>
                              <a:gd name="T2" fmla="*/ 20 w 20"/>
                              <a:gd name="T3" fmla="*/ 15 h 45"/>
                              <a:gd name="T4" fmla="*/ 18 w 20"/>
                              <a:gd name="T5" fmla="*/ 27 h 45"/>
                              <a:gd name="T6" fmla="*/ 10 w 20"/>
                              <a:gd name="T7" fmla="*/ 37 h 45"/>
                              <a:gd name="T8" fmla="*/ 0 w 20"/>
                              <a:gd name="T9" fmla="*/ 45 h 45"/>
                              <a:gd name="T10" fmla="*/ 0 w 20"/>
                              <a:gd name="T11" fmla="*/ 35 h 45"/>
                              <a:gd name="T12" fmla="*/ 3 w 20"/>
                              <a:gd name="T13" fmla="*/ 20 h 45"/>
                              <a:gd name="T14" fmla="*/ 5 w 20"/>
                              <a:gd name="T15" fmla="*/ 15 h 45"/>
                              <a:gd name="T16" fmla="*/ 10 w 20"/>
                              <a:gd name="T17" fmla="*/ 7 h 45"/>
                              <a:gd name="T18" fmla="*/ 15 w 20"/>
                              <a:gd name="T19" fmla="*/ 5 h 45"/>
                              <a:gd name="T20" fmla="*/ 20 w 20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1046"/>
                        <wps:cNvSpPr>
                          <a:spLocks/>
                        </wps:cNvSpPr>
                        <wps:spPr bwMode="auto">
                          <a:xfrm>
                            <a:off x="6513" y="1367"/>
                            <a:ext cx="38" cy="50"/>
                          </a:xfrm>
                          <a:custGeom>
                            <a:avLst/>
                            <a:gdLst>
                              <a:gd name="T0" fmla="*/ 0 w 38"/>
                              <a:gd name="T1" fmla="*/ 50 h 50"/>
                              <a:gd name="T2" fmla="*/ 38 w 38"/>
                              <a:gd name="T3" fmla="*/ 0 h 50"/>
                              <a:gd name="T4" fmla="*/ 0 w 38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50"/>
                                </a:moveTo>
                                <a:lnTo>
                                  <a:pt x="38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1047"/>
                        <wps:cNvSpPr>
                          <a:spLocks/>
                        </wps:cNvSpPr>
                        <wps:spPr bwMode="auto">
                          <a:xfrm>
                            <a:off x="6513" y="1367"/>
                            <a:ext cx="38" cy="50"/>
                          </a:xfrm>
                          <a:custGeom>
                            <a:avLst/>
                            <a:gdLst>
                              <a:gd name="T0" fmla="*/ 0 w 38"/>
                              <a:gd name="T1" fmla="*/ 50 h 50"/>
                              <a:gd name="T2" fmla="*/ 38 w 38"/>
                              <a:gd name="T3" fmla="*/ 0 h 50"/>
                              <a:gd name="T4" fmla="*/ 0 w 38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50"/>
                                </a:moveTo>
                                <a:lnTo>
                                  <a:pt x="38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1048"/>
                        <wps:cNvSpPr>
                          <a:spLocks/>
                        </wps:cNvSpPr>
                        <wps:spPr bwMode="auto">
                          <a:xfrm>
                            <a:off x="6518" y="1397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28 w 28"/>
                              <a:gd name="T3" fmla="*/ 8 h 47"/>
                              <a:gd name="T4" fmla="*/ 28 w 28"/>
                              <a:gd name="T5" fmla="*/ 15 h 47"/>
                              <a:gd name="T6" fmla="*/ 28 w 28"/>
                              <a:gd name="T7" fmla="*/ 23 h 47"/>
                              <a:gd name="T8" fmla="*/ 25 w 28"/>
                              <a:gd name="T9" fmla="*/ 27 h 47"/>
                              <a:gd name="T10" fmla="*/ 20 w 28"/>
                              <a:gd name="T11" fmla="*/ 32 h 47"/>
                              <a:gd name="T12" fmla="*/ 15 w 28"/>
                              <a:gd name="T13" fmla="*/ 37 h 47"/>
                              <a:gd name="T14" fmla="*/ 8 w 28"/>
                              <a:gd name="T15" fmla="*/ 42 h 47"/>
                              <a:gd name="T16" fmla="*/ 0 w 28"/>
                              <a:gd name="T17" fmla="*/ 47 h 47"/>
                              <a:gd name="T18" fmla="*/ 0 w 28"/>
                              <a:gd name="T19" fmla="*/ 35 h 47"/>
                              <a:gd name="T20" fmla="*/ 5 w 28"/>
                              <a:gd name="T21" fmla="*/ 23 h 47"/>
                              <a:gd name="T22" fmla="*/ 13 w 28"/>
                              <a:gd name="T23" fmla="*/ 10 h 47"/>
                              <a:gd name="T24" fmla="*/ 25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5" y="0"/>
                                </a:moveTo>
                                <a:lnTo>
                                  <a:pt x="28" y="8"/>
                                </a:lnTo>
                                <a:lnTo>
                                  <a:pt x="28" y="15"/>
                                </a:lnTo>
                                <a:lnTo>
                                  <a:pt x="28" y="23"/>
                                </a:lnTo>
                                <a:lnTo>
                                  <a:pt x="25" y="27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42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5" y="23"/>
                                </a:lnTo>
                                <a:lnTo>
                                  <a:pt x="13" y="1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1049"/>
                        <wps:cNvSpPr>
                          <a:spLocks/>
                        </wps:cNvSpPr>
                        <wps:spPr bwMode="auto">
                          <a:xfrm>
                            <a:off x="6518" y="1397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28 w 28"/>
                              <a:gd name="T3" fmla="*/ 8 h 47"/>
                              <a:gd name="T4" fmla="*/ 28 w 28"/>
                              <a:gd name="T5" fmla="*/ 15 h 47"/>
                              <a:gd name="T6" fmla="*/ 28 w 28"/>
                              <a:gd name="T7" fmla="*/ 23 h 47"/>
                              <a:gd name="T8" fmla="*/ 25 w 28"/>
                              <a:gd name="T9" fmla="*/ 27 h 47"/>
                              <a:gd name="T10" fmla="*/ 20 w 28"/>
                              <a:gd name="T11" fmla="*/ 32 h 47"/>
                              <a:gd name="T12" fmla="*/ 15 w 28"/>
                              <a:gd name="T13" fmla="*/ 37 h 47"/>
                              <a:gd name="T14" fmla="*/ 8 w 28"/>
                              <a:gd name="T15" fmla="*/ 42 h 47"/>
                              <a:gd name="T16" fmla="*/ 0 w 28"/>
                              <a:gd name="T17" fmla="*/ 47 h 47"/>
                              <a:gd name="T18" fmla="*/ 0 w 28"/>
                              <a:gd name="T19" fmla="*/ 35 h 47"/>
                              <a:gd name="T20" fmla="*/ 5 w 28"/>
                              <a:gd name="T21" fmla="*/ 23 h 47"/>
                              <a:gd name="T22" fmla="*/ 13 w 28"/>
                              <a:gd name="T23" fmla="*/ 10 h 47"/>
                              <a:gd name="T24" fmla="*/ 25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5" y="0"/>
                                </a:moveTo>
                                <a:lnTo>
                                  <a:pt x="28" y="8"/>
                                </a:lnTo>
                                <a:lnTo>
                                  <a:pt x="28" y="15"/>
                                </a:lnTo>
                                <a:lnTo>
                                  <a:pt x="28" y="23"/>
                                </a:lnTo>
                                <a:lnTo>
                                  <a:pt x="25" y="27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42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5" y="23"/>
                                </a:lnTo>
                                <a:lnTo>
                                  <a:pt x="13" y="1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1050"/>
                        <wps:cNvSpPr>
                          <a:spLocks/>
                        </wps:cNvSpPr>
                        <wps:spPr bwMode="auto">
                          <a:xfrm>
                            <a:off x="6406" y="1442"/>
                            <a:ext cx="43" cy="42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42"/>
                              <a:gd name="T2" fmla="*/ 43 w 43"/>
                              <a:gd name="T3" fmla="*/ 0 h 42"/>
                              <a:gd name="T4" fmla="*/ 0 w 43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0" y="42"/>
                                </a:moveTo>
                                <a:lnTo>
                                  <a:pt x="43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1051"/>
                        <wps:cNvSpPr>
                          <a:spLocks/>
                        </wps:cNvSpPr>
                        <wps:spPr bwMode="auto">
                          <a:xfrm>
                            <a:off x="6406" y="1442"/>
                            <a:ext cx="43" cy="42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42"/>
                              <a:gd name="T2" fmla="*/ 43 w 43"/>
                              <a:gd name="T3" fmla="*/ 0 h 42"/>
                              <a:gd name="T4" fmla="*/ 0 w 43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0" y="42"/>
                                </a:moveTo>
                                <a:lnTo>
                                  <a:pt x="43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1052"/>
                        <wps:cNvSpPr>
                          <a:spLocks/>
                        </wps:cNvSpPr>
                        <wps:spPr bwMode="auto">
                          <a:xfrm>
                            <a:off x="6334" y="1509"/>
                            <a:ext cx="5" cy="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5"/>
                              <a:gd name="T2" fmla="*/ 3 w 5"/>
                              <a:gd name="T3" fmla="*/ 0 h 5"/>
                              <a:gd name="T4" fmla="*/ 5 w 5"/>
                              <a:gd name="T5" fmla="*/ 0 h 5"/>
                              <a:gd name="T6" fmla="*/ 3 w 5"/>
                              <a:gd name="T7" fmla="*/ 3 h 5"/>
                              <a:gd name="T8" fmla="*/ 3 w 5"/>
                              <a:gd name="T9" fmla="*/ 5 h 5"/>
                              <a:gd name="T10" fmla="*/ 0 w 5"/>
                              <a:gd name="T11" fmla="*/ 3 h 5"/>
                              <a:gd name="T12" fmla="*/ 0 w 5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1053"/>
                        <wps:cNvSpPr>
                          <a:spLocks noEditPoints="1"/>
                        </wps:cNvSpPr>
                        <wps:spPr bwMode="auto">
                          <a:xfrm>
                            <a:off x="6334" y="1509"/>
                            <a:ext cx="227" cy="35"/>
                          </a:xfrm>
                          <a:custGeom>
                            <a:avLst/>
                            <a:gdLst>
                              <a:gd name="T0" fmla="*/ 3 w 227"/>
                              <a:gd name="T1" fmla="*/ 0 h 35"/>
                              <a:gd name="T2" fmla="*/ 0 w 227"/>
                              <a:gd name="T3" fmla="*/ 3 h 35"/>
                              <a:gd name="T4" fmla="*/ 3 w 227"/>
                              <a:gd name="T5" fmla="*/ 5 h 35"/>
                              <a:gd name="T6" fmla="*/ 5 w 227"/>
                              <a:gd name="T7" fmla="*/ 5 h 35"/>
                              <a:gd name="T8" fmla="*/ 5 w 227"/>
                              <a:gd name="T9" fmla="*/ 3 h 35"/>
                              <a:gd name="T10" fmla="*/ 8 w 227"/>
                              <a:gd name="T11" fmla="*/ 0 h 35"/>
                              <a:gd name="T12" fmla="*/ 5 w 227"/>
                              <a:gd name="T13" fmla="*/ 0 h 35"/>
                              <a:gd name="T14" fmla="*/ 3 w 227"/>
                              <a:gd name="T15" fmla="*/ 0 h 35"/>
                              <a:gd name="T16" fmla="*/ 224 w 227"/>
                              <a:gd name="T17" fmla="*/ 35 h 35"/>
                              <a:gd name="T18" fmla="*/ 227 w 227"/>
                              <a:gd name="T19" fmla="*/ 33 h 35"/>
                              <a:gd name="T20" fmla="*/ 224 w 227"/>
                              <a:gd name="T21" fmla="*/ 35 h 35"/>
                              <a:gd name="T22" fmla="*/ 224 w 227"/>
                              <a:gd name="T23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7" h="35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24" y="35"/>
                                </a:moveTo>
                                <a:lnTo>
                                  <a:pt x="227" y="33"/>
                                </a:lnTo>
                                <a:lnTo>
                                  <a:pt x="22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1054"/>
                        <wps:cNvSpPr>
                          <a:spLocks noEditPoints="1"/>
                        </wps:cNvSpPr>
                        <wps:spPr bwMode="auto">
                          <a:xfrm>
                            <a:off x="6337" y="1509"/>
                            <a:ext cx="224" cy="35"/>
                          </a:xfrm>
                          <a:custGeom>
                            <a:avLst/>
                            <a:gdLst>
                              <a:gd name="T0" fmla="*/ 2 w 224"/>
                              <a:gd name="T1" fmla="*/ 0 h 35"/>
                              <a:gd name="T2" fmla="*/ 0 w 224"/>
                              <a:gd name="T3" fmla="*/ 3 h 35"/>
                              <a:gd name="T4" fmla="*/ 0 w 224"/>
                              <a:gd name="T5" fmla="*/ 5 h 35"/>
                              <a:gd name="T6" fmla="*/ 2 w 224"/>
                              <a:gd name="T7" fmla="*/ 8 h 35"/>
                              <a:gd name="T8" fmla="*/ 5 w 224"/>
                              <a:gd name="T9" fmla="*/ 8 h 35"/>
                              <a:gd name="T10" fmla="*/ 5 w 224"/>
                              <a:gd name="T11" fmla="*/ 5 h 35"/>
                              <a:gd name="T12" fmla="*/ 7 w 224"/>
                              <a:gd name="T13" fmla="*/ 3 h 35"/>
                              <a:gd name="T14" fmla="*/ 5 w 224"/>
                              <a:gd name="T15" fmla="*/ 0 h 35"/>
                              <a:gd name="T16" fmla="*/ 2 w 224"/>
                              <a:gd name="T17" fmla="*/ 0 h 35"/>
                              <a:gd name="T18" fmla="*/ 219 w 224"/>
                              <a:gd name="T19" fmla="*/ 35 h 35"/>
                              <a:gd name="T20" fmla="*/ 221 w 224"/>
                              <a:gd name="T21" fmla="*/ 35 h 35"/>
                              <a:gd name="T22" fmla="*/ 224 w 224"/>
                              <a:gd name="T23" fmla="*/ 33 h 35"/>
                              <a:gd name="T24" fmla="*/ 219 w 224"/>
                              <a:gd name="T25" fmla="*/ 35 h 35"/>
                              <a:gd name="T26" fmla="*/ 219 w 224"/>
                              <a:gd name="T27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4" h="3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19" y="35"/>
                                </a:moveTo>
                                <a:lnTo>
                                  <a:pt x="221" y="35"/>
                                </a:lnTo>
                                <a:lnTo>
                                  <a:pt x="224" y="33"/>
                                </a:lnTo>
                                <a:lnTo>
                                  <a:pt x="21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1055"/>
                        <wps:cNvSpPr>
                          <a:spLocks noEditPoints="1"/>
                        </wps:cNvSpPr>
                        <wps:spPr bwMode="auto">
                          <a:xfrm>
                            <a:off x="6339" y="1509"/>
                            <a:ext cx="219" cy="38"/>
                          </a:xfrm>
                          <a:custGeom>
                            <a:avLst/>
                            <a:gdLst>
                              <a:gd name="T0" fmla="*/ 219 w 219"/>
                              <a:gd name="T1" fmla="*/ 35 h 38"/>
                              <a:gd name="T2" fmla="*/ 219 w 219"/>
                              <a:gd name="T3" fmla="*/ 35 h 38"/>
                              <a:gd name="T4" fmla="*/ 217 w 219"/>
                              <a:gd name="T5" fmla="*/ 35 h 38"/>
                              <a:gd name="T6" fmla="*/ 214 w 219"/>
                              <a:gd name="T7" fmla="*/ 35 h 38"/>
                              <a:gd name="T8" fmla="*/ 214 w 219"/>
                              <a:gd name="T9" fmla="*/ 38 h 38"/>
                              <a:gd name="T10" fmla="*/ 214 w 219"/>
                              <a:gd name="T11" fmla="*/ 38 h 38"/>
                              <a:gd name="T12" fmla="*/ 219 w 219"/>
                              <a:gd name="T13" fmla="*/ 35 h 38"/>
                              <a:gd name="T14" fmla="*/ 3 w 219"/>
                              <a:gd name="T15" fmla="*/ 0 h 38"/>
                              <a:gd name="T16" fmla="*/ 0 w 219"/>
                              <a:gd name="T17" fmla="*/ 3 h 38"/>
                              <a:gd name="T18" fmla="*/ 0 w 219"/>
                              <a:gd name="T19" fmla="*/ 5 h 38"/>
                              <a:gd name="T20" fmla="*/ 3 w 219"/>
                              <a:gd name="T21" fmla="*/ 10 h 38"/>
                              <a:gd name="T22" fmla="*/ 3 w 219"/>
                              <a:gd name="T23" fmla="*/ 13 h 38"/>
                              <a:gd name="T24" fmla="*/ 5 w 219"/>
                              <a:gd name="T25" fmla="*/ 8 h 38"/>
                              <a:gd name="T26" fmla="*/ 8 w 219"/>
                              <a:gd name="T27" fmla="*/ 3 h 38"/>
                              <a:gd name="T28" fmla="*/ 5 w 219"/>
                              <a:gd name="T29" fmla="*/ 3 h 38"/>
                              <a:gd name="T30" fmla="*/ 3 w 219"/>
                              <a:gd name="T31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9" h="38">
                                <a:moveTo>
                                  <a:pt x="219" y="35"/>
                                </a:moveTo>
                                <a:lnTo>
                                  <a:pt x="219" y="35"/>
                                </a:lnTo>
                                <a:lnTo>
                                  <a:pt x="217" y="35"/>
                                </a:lnTo>
                                <a:lnTo>
                                  <a:pt x="214" y="35"/>
                                </a:lnTo>
                                <a:lnTo>
                                  <a:pt x="214" y="38"/>
                                </a:lnTo>
                                <a:lnTo>
                                  <a:pt x="219" y="3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10"/>
                                </a:lnTo>
                                <a:lnTo>
                                  <a:pt x="3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1056"/>
                        <wps:cNvSpPr>
                          <a:spLocks noEditPoints="1"/>
                        </wps:cNvSpPr>
                        <wps:spPr bwMode="auto">
                          <a:xfrm>
                            <a:off x="6342" y="1512"/>
                            <a:ext cx="214" cy="37"/>
                          </a:xfrm>
                          <a:custGeom>
                            <a:avLst/>
                            <a:gdLst>
                              <a:gd name="T0" fmla="*/ 214 w 214"/>
                              <a:gd name="T1" fmla="*/ 32 h 37"/>
                              <a:gd name="T2" fmla="*/ 214 w 214"/>
                              <a:gd name="T3" fmla="*/ 32 h 37"/>
                              <a:gd name="T4" fmla="*/ 211 w 214"/>
                              <a:gd name="T5" fmla="*/ 32 h 37"/>
                              <a:gd name="T6" fmla="*/ 209 w 214"/>
                              <a:gd name="T7" fmla="*/ 32 h 37"/>
                              <a:gd name="T8" fmla="*/ 209 w 214"/>
                              <a:gd name="T9" fmla="*/ 35 h 37"/>
                              <a:gd name="T10" fmla="*/ 209 w 214"/>
                              <a:gd name="T11" fmla="*/ 35 h 37"/>
                              <a:gd name="T12" fmla="*/ 209 w 214"/>
                              <a:gd name="T13" fmla="*/ 37 h 37"/>
                              <a:gd name="T14" fmla="*/ 214 w 214"/>
                              <a:gd name="T15" fmla="*/ 32 h 37"/>
                              <a:gd name="T16" fmla="*/ 2 w 214"/>
                              <a:gd name="T17" fmla="*/ 0 h 37"/>
                              <a:gd name="T18" fmla="*/ 0 w 214"/>
                              <a:gd name="T19" fmla="*/ 2 h 37"/>
                              <a:gd name="T20" fmla="*/ 0 w 214"/>
                              <a:gd name="T21" fmla="*/ 5 h 37"/>
                              <a:gd name="T22" fmla="*/ 2 w 214"/>
                              <a:gd name="T23" fmla="*/ 10 h 37"/>
                              <a:gd name="T24" fmla="*/ 2 w 214"/>
                              <a:gd name="T25" fmla="*/ 12 h 37"/>
                              <a:gd name="T26" fmla="*/ 5 w 214"/>
                              <a:gd name="T27" fmla="*/ 5 h 37"/>
                              <a:gd name="T28" fmla="*/ 7 w 214"/>
                              <a:gd name="T29" fmla="*/ 0 h 37"/>
                              <a:gd name="T30" fmla="*/ 5 w 214"/>
                              <a:gd name="T31" fmla="*/ 0 h 37"/>
                              <a:gd name="T32" fmla="*/ 2 w 214"/>
                              <a:gd name="T33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4" h="37">
                                <a:moveTo>
                                  <a:pt x="214" y="32"/>
                                </a:moveTo>
                                <a:lnTo>
                                  <a:pt x="214" y="32"/>
                                </a:lnTo>
                                <a:lnTo>
                                  <a:pt x="211" y="32"/>
                                </a:lnTo>
                                <a:lnTo>
                                  <a:pt x="209" y="32"/>
                                </a:lnTo>
                                <a:lnTo>
                                  <a:pt x="209" y="35"/>
                                </a:lnTo>
                                <a:lnTo>
                                  <a:pt x="209" y="37"/>
                                </a:lnTo>
                                <a:lnTo>
                                  <a:pt x="214" y="3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1057"/>
                        <wps:cNvSpPr>
                          <a:spLocks noEditPoints="1"/>
                        </wps:cNvSpPr>
                        <wps:spPr bwMode="auto">
                          <a:xfrm>
                            <a:off x="6342" y="1512"/>
                            <a:ext cx="211" cy="37"/>
                          </a:xfrm>
                          <a:custGeom>
                            <a:avLst/>
                            <a:gdLst>
                              <a:gd name="T0" fmla="*/ 211 w 211"/>
                              <a:gd name="T1" fmla="*/ 35 h 37"/>
                              <a:gd name="T2" fmla="*/ 211 w 211"/>
                              <a:gd name="T3" fmla="*/ 32 h 37"/>
                              <a:gd name="T4" fmla="*/ 209 w 211"/>
                              <a:gd name="T5" fmla="*/ 32 h 37"/>
                              <a:gd name="T6" fmla="*/ 206 w 211"/>
                              <a:gd name="T7" fmla="*/ 32 h 37"/>
                              <a:gd name="T8" fmla="*/ 206 w 211"/>
                              <a:gd name="T9" fmla="*/ 35 h 37"/>
                              <a:gd name="T10" fmla="*/ 206 w 211"/>
                              <a:gd name="T11" fmla="*/ 35 h 37"/>
                              <a:gd name="T12" fmla="*/ 206 w 211"/>
                              <a:gd name="T13" fmla="*/ 37 h 37"/>
                              <a:gd name="T14" fmla="*/ 211 w 211"/>
                              <a:gd name="T15" fmla="*/ 35 h 37"/>
                              <a:gd name="T16" fmla="*/ 211 w 211"/>
                              <a:gd name="T17" fmla="*/ 35 h 37"/>
                              <a:gd name="T18" fmla="*/ 5 w 211"/>
                              <a:gd name="T19" fmla="*/ 0 h 37"/>
                              <a:gd name="T20" fmla="*/ 2 w 211"/>
                              <a:gd name="T21" fmla="*/ 5 h 37"/>
                              <a:gd name="T22" fmla="*/ 0 w 211"/>
                              <a:gd name="T23" fmla="*/ 10 h 37"/>
                              <a:gd name="T24" fmla="*/ 2 w 211"/>
                              <a:gd name="T25" fmla="*/ 12 h 37"/>
                              <a:gd name="T26" fmla="*/ 5 w 211"/>
                              <a:gd name="T27" fmla="*/ 17 h 37"/>
                              <a:gd name="T28" fmla="*/ 7 w 211"/>
                              <a:gd name="T29" fmla="*/ 7 h 37"/>
                              <a:gd name="T30" fmla="*/ 10 w 211"/>
                              <a:gd name="T31" fmla="*/ 0 h 37"/>
                              <a:gd name="T32" fmla="*/ 7 w 211"/>
                              <a:gd name="T33" fmla="*/ 0 h 37"/>
                              <a:gd name="T34" fmla="*/ 5 w 211"/>
                              <a:gd name="T3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11" h="37">
                                <a:moveTo>
                                  <a:pt x="211" y="35"/>
                                </a:moveTo>
                                <a:lnTo>
                                  <a:pt x="211" y="32"/>
                                </a:lnTo>
                                <a:lnTo>
                                  <a:pt x="209" y="32"/>
                                </a:lnTo>
                                <a:lnTo>
                                  <a:pt x="206" y="32"/>
                                </a:lnTo>
                                <a:lnTo>
                                  <a:pt x="206" y="35"/>
                                </a:lnTo>
                                <a:lnTo>
                                  <a:pt x="206" y="37"/>
                                </a:lnTo>
                                <a:lnTo>
                                  <a:pt x="211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7"/>
                                </a:lnTo>
                                <a:lnTo>
                                  <a:pt x="7" y="7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1058"/>
                        <wps:cNvSpPr>
                          <a:spLocks noEditPoints="1"/>
                        </wps:cNvSpPr>
                        <wps:spPr bwMode="auto">
                          <a:xfrm>
                            <a:off x="6344" y="1512"/>
                            <a:ext cx="207" cy="40"/>
                          </a:xfrm>
                          <a:custGeom>
                            <a:avLst/>
                            <a:gdLst>
                              <a:gd name="T0" fmla="*/ 207 w 207"/>
                              <a:gd name="T1" fmla="*/ 35 h 40"/>
                              <a:gd name="T2" fmla="*/ 207 w 207"/>
                              <a:gd name="T3" fmla="*/ 32 h 40"/>
                              <a:gd name="T4" fmla="*/ 204 w 207"/>
                              <a:gd name="T5" fmla="*/ 32 h 40"/>
                              <a:gd name="T6" fmla="*/ 202 w 207"/>
                              <a:gd name="T7" fmla="*/ 35 h 40"/>
                              <a:gd name="T8" fmla="*/ 202 w 207"/>
                              <a:gd name="T9" fmla="*/ 35 h 40"/>
                              <a:gd name="T10" fmla="*/ 202 w 207"/>
                              <a:gd name="T11" fmla="*/ 37 h 40"/>
                              <a:gd name="T12" fmla="*/ 202 w 207"/>
                              <a:gd name="T13" fmla="*/ 40 h 40"/>
                              <a:gd name="T14" fmla="*/ 207 w 207"/>
                              <a:gd name="T15" fmla="*/ 37 h 40"/>
                              <a:gd name="T16" fmla="*/ 207 w 207"/>
                              <a:gd name="T17" fmla="*/ 35 h 40"/>
                              <a:gd name="T18" fmla="*/ 207 w 207"/>
                              <a:gd name="T19" fmla="*/ 35 h 40"/>
                              <a:gd name="T20" fmla="*/ 5 w 207"/>
                              <a:gd name="T21" fmla="*/ 0 h 40"/>
                              <a:gd name="T22" fmla="*/ 3 w 207"/>
                              <a:gd name="T23" fmla="*/ 5 h 40"/>
                              <a:gd name="T24" fmla="*/ 0 w 207"/>
                              <a:gd name="T25" fmla="*/ 12 h 40"/>
                              <a:gd name="T26" fmla="*/ 3 w 207"/>
                              <a:gd name="T27" fmla="*/ 20 h 40"/>
                              <a:gd name="T28" fmla="*/ 3 w 207"/>
                              <a:gd name="T29" fmla="*/ 25 h 40"/>
                              <a:gd name="T30" fmla="*/ 5 w 207"/>
                              <a:gd name="T31" fmla="*/ 12 h 40"/>
                              <a:gd name="T32" fmla="*/ 10 w 207"/>
                              <a:gd name="T33" fmla="*/ 0 h 40"/>
                              <a:gd name="T34" fmla="*/ 8 w 207"/>
                              <a:gd name="T35" fmla="*/ 0 h 40"/>
                              <a:gd name="T36" fmla="*/ 5 w 207"/>
                              <a:gd name="T3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7" h="40">
                                <a:moveTo>
                                  <a:pt x="207" y="35"/>
                                </a:moveTo>
                                <a:lnTo>
                                  <a:pt x="207" y="32"/>
                                </a:lnTo>
                                <a:lnTo>
                                  <a:pt x="204" y="32"/>
                                </a:lnTo>
                                <a:lnTo>
                                  <a:pt x="202" y="35"/>
                                </a:lnTo>
                                <a:lnTo>
                                  <a:pt x="202" y="37"/>
                                </a:lnTo>
                                <a:lnTo>
                                  <a:pt x="202" y="40"/>
                                </a:lnTo>
                                <a:lnTo>
                                  <a:pt x="207" y="37"/>
                                </a:lnTo>
                                <a:lnTo>
                                  <a:pt x="207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20"/>
                                </a:lnTo>
                                <a:lnTo>
                                  <a:pt x="3" y="25"/>
                                </a:lnTo>
                                <a:lnTo>
                                  <a:pt x="5" y="1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1059"/>
                        <wps:cNvSpPr>
                          <a:spLocks noEditPoints="1"/>
                        </wps:cNvSpPr>
                        <wps:spPr bwMode="auto">
                          <a:xfrm>
                            <a:off x="6347" y="1512"/>
                            <a:ext cx="201" cy="40"/>
                          </a:xfrm>
                          <a:custGeom>
                            <a:avLst/>
                            <a:gdLst>
                              <a:gd name="T0" fmla="*/ 201 w 201"/>
                              <a:gd name="T1" fmla="*/ 35 h 40"/>
                              <a:gd name="T2" fmla="*/ 201 w 201"/>
                              <a:gd name="T3" fmla="*/ 32 h 40"/>
                              <a:gd name="T4" fmla="*/ 199 w 201"/>
                              <a:gd name="T5" fmla="*/ 35 h 40"/>
                              <a:gd name="T6" fmla="*/ 196 w 201"/>
                              <a:gd name="T7" fmla="*/ 35 h 40"/>
                              <a:gd name="T8" fmla="*/ 196 w 201"/>
                              <a:gd name="T9" fmla="*/ 35 h 40"/>
                              <a:gd name="T10" fmla="*/ 196 w 201"/>
                              <a:gd name="T11" fmla="*/ 37 h 40"/>
                              <a:gd name="T12" fmla="*/ 196 w 201"/>
                              <a:gd name="T13" fmla="*/ 40 h 40"/>
                              <a:gd name="T14" fmla="*/ 201 w 201"/>
                              <a:gd name="T15" fmla="*/ 37 h 40"/>
                              <a:gd name="T16" fmla="*/ 201 w 201"/>
                              <a:gd name="T17" fmla="*/ 35 h 40"/>
                              <a:gd name="T18" fmla="*/ 201 w 201"/>
                              <a:gd name="T19" fmla="*/ 35 h 40"/>
                              <a:gd name="T20" fmla="*/ 5 w 201"/>
                              <a:gd name="T21" fmla="*/ 0 h 40"/>
                              <a:gd name="T22" fmla="*/ 2 w 201"/>
                              <a:gd name="T23" fmla="*/ 7 h 40"/>
                              <a:gd name="T24" fmla="*/ 0 w 201"/>
                              <a:gd name="T25" fmla="*/ 17 h 40"/>
                              <a:gd name="T26" fmla="*/ 2 w 201"/>
                              <a:gd name="T27" fmla="*/ 27 h 40"/>
                              <a:gd name="T28" fmla="*/ 2 w 201"/>
                              <a:gd name="T29" fmla="*/ 37 h 40"/>
                              <a:gd name="T30" fmla="*/ 2 w 201"/>
                              <a:gd name="T31" fmla="*/ 35 h 40"/>
                              <a:gd name="T32" fmla="*/ 2 w 201"/>
                              <a:gd name="T33" fmla="*/ 35 h 40"/>
                              <a:gd name="T34" fmla="*/ 5 w 201"/>
                              <a:gd name="T35" fmla="*/ 17 h 40"/>
                              <a:gd name="T36" fmla="*/ 10 w 201"/>
                              <a:gd name="T37" fmla="*/ 0 h 40"/>
                              <a:gd name="T38" fmla="*/ 7 w 201"/>
                              <a:gd name="T39" fmla="*/ 0 h 40"/>
                              <a:gd name="T40" fmla="*/ 5 w 201"/>
                              <a:gd name="T4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1" h="40">
                                <a:moveTo>
                                  <a:pt x="201" y="35"/>
                                </a:moveTo>
                                <a:lnTo>
                                  <a:pt x="201" y="32"/>
                                </a:lnTo>
                                <a:lnTo>
                                  <a:pt x="199" y="35"/>
                                </a:lnTo>
                                <a:lnTo>
                                  <a:pt x="196" y="35"/>
                                </a:lnTo>
                                <a:lnTo>
                                  <a:pt x="196" y="37"/>
                                </a:lnTo>
                                <a:lnTo>
                                  <a:pt x="196" y="40"/>
                                </a:lnTo>
                                <a:lnTo>
                                  <a:pt x="201" y="37"/>
                                </a:lnTo>
                                <a:lnTo>
                                  <a:pt x="201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7"/>
                                </a:lnTo>
                                <a:lnTo>
                                  <a:pt x="2" y="37"/>
                                </a:lnTo>
                                <a:lnTo>
                                  <a:pt x="2" y="35"/>
                                </a:lnTo>
                                <a:lnTo>
                                  <a:pt x="5" y="17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1060"/>
                        <wps:cNvSpPr>
                          <a:spLocks noEditPoints="1"/>
                        </wps:cNvSpPr>
                        <wps:spPr bwMode="auto">
                          <a:xfrm>
                            <a:off x="6347" y="1512"/>
                            <a:ext cx="199" cy="47"/>
                          </a:xfrm>
                          <a:custGeom>
                            <a:avLst/>
                            <a:gdLst>
                              <a:gd name="T0" fmla="*/ 199 w 199"/>
                              <a:gd name="T1" fmla="*/ 35 h 47"/>
                              <a:gd name="T2" fmla="*/ 199 w 199"/>
                              <a:gd name="T3" fmla="*/ 35 h 47"/>
                              <a:gd name="T4" fmla="*/ 196 w 199"/>
                              <a:gd name="T5" fmla="*/ 35 h 47"/>
                              <a:gd name="T6" fmla="*/ 194 w 199"/>
                              <a:gd name="T7" fmla="*/ 35 h 47"/>
                              <a:gd name="T8" fmla="*/ 194 w 199"/>
                              <a:gd name="T9" fmla="*/ 37 h 47"/>
                              <a:gd name="T10" fmla="*/ 194 w 199"/>
                              <a:gd name="T11" fmla="*/ 42 h 47"/>
                              <a:gd name="T12" fmla="*/ 199 w 199"/>
                              <a:gd name="T13" fmla="*/ 40 h 47"/>
                              <a:gd name="T14" fmla="*/ 199 w 199"/>
                              <a:gd name="T15" fmla="*/ 37 h 47"/>
                              <a:gd name="T16" fmla="*/ 199 w 199"/>
                              <a:gd name="T17" fmla="*/ 35 h 47"/>
                              <a:gd name="T18" fmla="*/ 7 w 199"/>
                              <a:gd name="T19" fmla="*/ 0 h 47"/>
                              <a:gd name="T20" fmla="*/ 2 w 199"/>
                              <a:gd name="T21" fmla="*/ 12 h 47"/>
                              <a:gd name="T22" fmla="*/ 0 w 199"/>
                              <a:gd name="T23" fmla="*/ 25 h 47"/>
                              <a:gd name="T24" fmla="*/ 2 w 199"/>
                              <a:gd name="T25" fmla="*/ 37 h 47"/>
                              <a:gd name="T26" fmla="*/ 7 w 199"/>
                              <a:gd name="T27" fmla="*/ 47 h 47"/>
                              <a:gd name="T28" fmla="*/ 5 w 199"/>
                              <a:gd name="T29" fmla="*/ 40 h 47"/>
                              <a:gd name="T30" fmla="*/ 5 w 199"/>
                              <a:gd name="T31" fmla="*/ 35 h 47"/>
                              <a:gd name="T32" fmla="*/ 7 w 199"/>
                              <a:gd name="T33" fmla="*/ 17 h 47"/>
                              <a:gd name="T34" fmla="*/ 12 w 199"/>
                              <a:gd name="T35" fmla="*/ 0 h 47"/>
                              <a:gd name="T36" fmla="*/ 10 w 199"/>
                              <a:gd name="T37" fmla="*/ 0 h 47"/>
                              <a:gd name="T38" fmla="*/ 7 w 199"/>
                              <a:gd name="T3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9" h="47">
                                <a:moveTo>
                                  <a:pt x="199" y="35"/>
                                </a:moveTo>
                                <a:lnTo>
                                  <a:pt x="199" y="35"/>
                                </a:lnTo>
                                <a:lnTo>
                                  <a:pt x="196" y="35"/>
                                </a:lnTo>
                                <a:lnTo>
                                  <a:pt x="194" y="35"/>
                                </a:lnTo>
                                <a:lnTo>
                                  <a:pt x="194" y="37"/>
                                </a:lnTo>
                                <a:lnTo>
                                  <a:pt x="194" y="42"/>
                                </a:lnTo>
                                <a:lnTo>
                                  <a:pt x="199" y="40"/>
                                </a:lnTo>
                                <a:lnTo>
                                  <a:pt x="199" y="37"/>
                                </a:lnTo>
                                <a:lnTo>
                                  <a:pt x="199" y="35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7"/>
                                </a:lnTo>
                                <a:lnTo>
                                  <a:pt x="7" y="47"/>
                                </a:lnTo>
                                <a:lnTo>
                                  <a:pt x="5" y="40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1061"/>
                        <wps:cNvSpPr>
                          <a:spLocks noEditPoints="1"/>
                        </wps:cNvSpPr>
                        <wps:spPr bwMode="auto">
                          <a:xfrm>
                            <a:off x="6349" y="1512"/>
                            <a:ext cx="194" cy="52"/>
                          </a:xfrm>
                          <a:custGeom>
                            <a:avLst/>
                            <a:gdLst>
                              <a:gd name="T0" fmla="*/ 194 w 194"/>
                              <a:gd name="T1" fmla="*/ 35 h 52"/>
                              <a:gd name="T2" fmla="*/ 194 w 194"/>
                              <a:gd name="T3" fmla="*/ 35 h 52"/>
                              <a:gd name="T4" fmla="*/ 192 w 194"/>
                              <a:gd name="T5" fmla="*/ 35 h 52"/>
                              <a:gd name="T6" fmla="*/ 189 w 194"/>
                              <a:gd name="T7" fmla="*/ 35 h 52"/>
                              <a:gd name="T8" fmla="*/ 189 w 194"/>
                              <a:gd name="T9" fmla="*/ 40 h 52"/>
                              <a:gd name="T10" fmla="*/ 189 w 194"/>
                              <a:gd name="T11" fmla="*/ 42 h 52"/>
                              <a:gd name="T12" fmla="*/ 194 w 194"/>
                              <a:gd name="T13" fmla="*/ 40 h 52"/>
                              <a:gd name="T14" fmla="*/ 194 w 194"/>
                              <a:gd name="T15" fmla="*/ 37 h 52"/>
                              <a:gd name="T16" fmla="*/ 194 w 194"/>
                              <a:gd name="T17" fmla="*/ 35 h 52"/>
                              <a:gd name="T18" fmla="*/ 8 w 194"/>
                              <a:gd name="T19" fmla="*/ 0 h 52"/>
                              <a:gd name="T20" fmla="*/ 3 w 194"/>
                              <a:gd name="T21" fmla="*/ 17 h 52"/>
                              <a:gd name="T22" fmla="*/ 0 w 194"/>
                              <a:gd name="T23" fmla="*/ 35 h 52"/>
                              <a:gd name="T24" fmla="*/ 0 w 194"/>
                              <a:gd name="T25" fmla="*/ 35 h 52"/>
                              <a:gd name="T26" fmla="*/ 0 w 194"/>
                              <a:gd name="T27" fmla="*/ 37 h 52"/>
                              <a:gd name="T28" fmla="*/ 3 w 194"/>
                              <a:gd name="T29" fmla="*/ 45 h 52"/>
                              <a:gd name="T30" fmla="*/ 8 w 194"/>
                              <a:gd name="T31" fmla="*/ 52 h 52"/>
                              <a:gd name="T32" fmla="*/ 5 w 194"/>
                              <a:gd name="T33" fmla="*/ 45 h 52"/>
                              <a:gd name="T34" fmla="*/ 5 w 194"/>
                              <a:gd name="T35" fmla="*/ 35 h 52"/>
                              <a:gd name="T36" fmla="*/ 8 w 194"/>
                              <a:gd name="T37" fmla="*/ 17 h 52"/>
                              <a:gd name="T38" fmla="*/ 13 w 194"/>
                              <a:gd name="T39" fmla="*/ 0 h 52"/>
                              <a:gd name="T40" fmla="*/ 10 w 194"/>
                              <a:gd name="T41" fmla="*/ 0 h 52"/>
                              <a:gd name="T42" fmla="*/ 8 w 194"/>
                              <a:gd name="T4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94" h="52">
                                <a:moveTo>
                                  <a:pt x="194" y="35"/>
                                </a:moveTo>
                                <a:lnTo>
                                  <a:pt x="194" y="35"/>
                                </a:lnTo>
                                <a:lnTo>
                                  <a:pt x="192" y="35"/>
                                </a:lnTo>
                                <a:lnTo>
                                  <a:pt x="189" y="35"/>
                                </a:lnTo>
                                <a:lnTo>
                                  <a:pt x="189" y="40"/>
                                </a:lnTo>
                                <a:lnTo>
                                  <a:pt x="189" y="42"/>
                                </a:lnTo>
                                <a:lnTo>
                                  <a:pt x="194" y="40"/>
                                </a:lnTo>
                                <a:lnTo>
                                  <a:pt x="194" y="37"/>
                                </a:lnTo>
                                <a:lnTo>
                                  <a:pt x="194" y="35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1062"/>
                        <wps:cNvSpPr>
                          <a:spLocks noEditPoints="1"/>
                        </wps:cNvSpPr>
                        <wps:spPr bwMode="auto">
                          <a:xfrm>
                            <a:off x="6352" y="1512"/>
                            <a:ext cx="189" cy="57"/>
                          </a:xfrm>
                          <a:custGeom>
                            <a:avLst/>
                            <a:gdLst>
                              <a:gd name="T0" fmla="*/ 7 w 189"/>
                              <a:gd name="T1" fmla="*/ 0 h 57"/>
                              <a:gd name="T2" fmla="*/ 2 w 189"/>
                              <a:gd name="T3" fmla="*/ 17 h 57"/>
                              <a:gd name="T4" fmla="*/ 0 w 189"/>
                              <a:gd name="T5" fmla="*/ 35 h 57"/>
                              <a:gd name="T6" fmla="*/ 0 w 189"/>
                              <a:gd name="T7" fmla="*/ 40 h 57"/>
                              <a:gd name="T8" fmla="*/ 2 w 189"/>
                              <a:gd name="T9" fmla="*/ 47 h 57"/>
                              <a:gd name="T10" fmla="*/ 5 w 189"/>
                              <a:gd name="T11" fmla="*/ 52 h 57"/>
                              <a:gd name="T12" fmla="*/ 7 w 189"/>
                              <a:gd name="T13" fmla="*/ 57 h 57"/>
                              <a:gd name="T14" fmla="*/ 7 w 189"/>
                              <a:gd name="T15" fmla="*/ 45 h 57"/>
                              <a:gd name="T16" fmla="*/ 5 w 189"/>
                              <a:gd name="T17" fmla="*/ 35 h 57"/>
                              <a:gd name="T18" fmla="*/ 7 w 189"/>
                              <a:gd name="T19" fmla="*/ 17 h 57"/>
                              <a:gd name="T20" fmla="*/ 12 w 189"/>
                              <a:gd name="T21" fmla="*/ 0 h 57"/>
                              <a:gd name="T22" fmla="*/ 10 w 189"/>
                              <a:gd name="T23" fmla="*/ 0 h 57"/>
                              <a:gd name="T24" fmla="*/ 7 w 189"/>
                              <a:gd name="T25" fmla="*/ 0 h 57"/>
                              <a:gd name="T26" fmla="*/ 189 w 189"/>
                              <a:gd name="T27" fmla="*/ 42 h 57"/>
                              <a:gd name="T28" fmla="*/ 189 w 189"/>
                              <a:gd name="T29" fmla="*/ 37 h 57"/>
                              <a:gd name="T30" fmla="*/ 189 w 189"/>
                              <a:gd name="T31" fmla="*/ 35 h 57"/>
                              <a:gd name="T32" fmla="*/ 186 w 189"/>
                              <a:gd name="T33" fmla="*/ 35 h 57"/>
                              <a:gd name="T34" fmla="*/ 184 w 189"/>
                              <a:gd name="T35" fmla="*/ 35 h 57"/>
                              <a:gd name="T36" fmla="*/ 184 w 189"/>
                              <a:gd name="T37" fmla="*/ 40 h 57"/>
                              <a:gd name="T38" fmla="*/ 184 w 189"/>
                              <a:gd name="T39" fmla="*/ 45 h 57"/>
                              <a:gd name="T40" fmla="*/ 189 w 189"/>
                              <a:gd name="T41" fmla="*/ 42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9" h="57">
                                <a:moveTo>
                                  <a:pt x="7" y="0"/>
                                </a:moveTo>
                                <a:lnTo>
                                  <a:pt x="2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2"/>
                                </a:lnTo>
                                <a:lnTo>
                                  <a:pt x="7" y="57"/>
                                </a:lnTo>
                                <a:lnTo>
                                  <a:pt x="7" y="45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89" y="42"/>
                                </a:moveTo>
                                <a:lnTo>
                                  <a:pt x="189" y="37"/>
                                </a:lnTo>
                                <a:lnTo>
                                  <a:pt x="189" y="35"/>
                                </a:lnTo>
                                <a:lnTo>
                                  <a:pt x="186" y="35"/>
                                </a:lnTo>
                                <a:lnTo>
                                  <a:pt x="184" y="35"/>
                                </a:lnTo>
                                <a:lnTo>
                                  <a:pt x="184" y="40"/>
                                </a:lnTo>
                                <a:lnTo>
                                  <a:pt x="184" y="45"/>
                                </a:lnTo>
                                <a:lnTo>
                                  <a:pt x="18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1063"/>
                        <wps:cNvSpPr>
                          <a:spLocks noEditPoints="1"/>
                        </wps:cNvSpPr>
                        <wps:spPr bwMode="auto">
                          <a:xfrm>
                            <a:off x="6354" y="1512"/>
                            <a:ext cx="184" cy="60"/>
                          </a:xfrm>
                          <a:custGeom>
                            <a:avLst/>
                            <a:gdLst>
                              <a:gd name="T0" fmla="*/ 8 w 184"/>
                              <a:gd name="T1" fmla="*/ 0 h 60"/>
                              <a:gd name="T2" fmla="*/ 3 w 184"/>
                              <a:gd name="T3" fmla="*/ 17 h 60"/>
                              <a:gd name="T4" fmla="*/ 0 w 184"/>
                              <a:gd name="T5" fmla="*/ 35 h 60"/>
                              <a:gd name="T6" fmla="*/ 0 w 184"/>
                              <a:gd name="T7" fmla="*/ 45 h 60"/>
                              <a:gd name="T8" fmla="*/ 3 w 184"/>
                              <a:gd name="T9" fmla="*/ 52 h 60"/>
                              <a:gd name="T10" fmla="*/ 5 w 184"/>
                              <a:gd name="T11" fmla="*/ 57 h 60"/>
                              <a:gd name="T12" fmla="*/ 10 w 184"/>
                              <a:gd name="T13" fmla="*/ 60 h 60"/>
                              <a:gd name="T14" fmla="*/ 8 w 184"/>
                              <a:gd name="T15" fmla="*/ 47 h 60"/>
                              <a:gd name="T16" fmla="*/ 5 w 184"/>
                              <a:gd name="T17" fmla="*/ 35 h 60"/>
                              <a:gd name="T18" fmla="*/ 8 w 184"/>
                              <a:gd name="T19" fmla="*/ 17 h 60"/>
                              <a:gd name="T20" fmla="*/ 13 w 184"/>
                              <a:gd name="T21" fmla="*/ 0 h 60"/>
                              <a:gd name="T22" fmla="*/ 10 w 184"/>
                              <a:gd name="T23" fmla="*/ 0 h 60"/>
                              <a:gd name="T24" fmla="*/ 8 w 184"/>
                              <a:gd name="T25" fmla="*/ 0 h 60"/>
                              <a:gd name="T26" fmla="*/ 184 w 184"/>
                              <a:gd name="T27" fmla="*/ 42 h 60"/>
                              <a:gd name="T28" fmla="*/ 184 w 184"/>
                              <a:gd name="T29" fmla="*/ 40 h 60"/>
                              <a:gd name="T30" fmla="*/ 184 w 184"/>
                              <a:gd name="T31" fmla="*/ 35 h 60"/>
                              <a:gd name="T32" fmla="*/ 182 w 184"/>
                              <a:gd name="T33" fmla="*/ 35 h 60"/>
                              <a:gd name="T34" fmla="*/ 179 w 184"/>
                              <a:gd name="T35" fmla="*/ 35 h 60"/>
                              <a:gd name="T36" fmla="*/ 179 w 184"/>
                              <a:gd name="T37" fmla="*/ 40 h 60"/>
                              <a:gd name="T38" fmla="*/ 179 w 184"/>
                              <a:gd name="T39" fmla="*/ 47 h 60"/>
                              <a:gd name="T40" fmla="*/ 182 w 184"/>
                              <a:gd name="T41" fmla="*/ 45 h 60"/>
                              <a:gd name="T42" fmla="*/ 184 w 184"/>
                              <a:gd name="T43" fmla="*/ 4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84" h="60"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45"/>
                                </a:lnTo>
                                <a:lnTo>
                                  <a:pt x="3" y="52"/>
                                </a:lnTo>
                                <a:lnTo>
                                  <a:pt x="5" y="57"/>
                                </a:lnTo>
                                <a:lnTo>
                                  <a:pt x="10" y="60"/>
                                </a:lnTo>
                                <a:lnTo>
                                  <a:pt x="8" y="47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84" y="42"/>
                                </a:moveTo>
                                <a:lnTo>
                                  <a:pt x="184" y="40"/>
                                </a:lnTo>
                                <a:lnTo>
                                  <a:pt x="184" y="35"/>
                                </a:lnTo>
                                <a:lnTo>
                                  <a:pt x="182" y="35"/>
                                </a:lnTo>
                                <a:lnTo>
                                  <a:pt x="179" y="35"/>
                                </a:lnTo>
                                <a:lnTo>
                                  <a:pt x="179" y="40"/>
                                </a:lnTo>
                                <a:lnTo>
                                  <a:pt x="179" y="47"/>
                                </a:lnTo>
                                <a:lnTo>
                                  <a:pt x="182" y="45"/>
                                </a:lnTo>
                                <a:lnTo>
                                  <a:pt x="18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1064"/>
                        <wps:cNvSpPr>
                          <a:spLocks noEditPoints="1"/>
                        </wps:cNvSpPr>
                        <wps:spPr bwMode="auto">
                          <a:xfrm>
                            <a:off x="6357" y="1512"/>
                            <a:ext cx="179" cy="62"/>
                          </a:xfrm>
                          <a:custGeom>
                            <a:avLst/>
                            <a:gdLst>
                              <a:gd name="T0" fmla="*/ 7 w 179"/>
                              <a:gd name="T1" fmla="*/ 0 h 62"/>
                              <a:gd name="T2" fmla="*/ 2 w 179"/>
                              <a:gd name="T3" fmla="*/ 17 h 62"/>
                              <a:gd name="T4" fmla="*/ 0 w 179"/>
                              <a:gd name="T5" fmla="*/ 35 h 62"/>
                              <a:gd name="T6" fmla="*/ 2 w 179"/>
                              <a:gd name="T7" fmla="*/ 45 h 62"/>
                              <a:gd name="T8" fmla="*/ 2 w 179"/>
                              <a:gd name="T9" fmla="*/ 57 h 62"/>
                              <a:gd name="T10" fmla="*/ 7 w 179"/>
                              <a:gd name="T11" fmla="*/ 60 h 62"/>
                              <a:gd name="T12" fmla="*/ 10 w 179"/>
                              <a:gd name="T13" fmla="*/ 62 h 62"/>
                              <a:gd name="T14" fmla="*/ 7 w 179"/>
                              <a:gd name="T15" fmla="*/ 47 h 62"/>
                              <a:gd name="T16" fmla="*/ 5 w 179"/>
                              <a:gd name="T17" fmla="*/ 35 h 62"/>
                              <a:gd name="T18" fmla="*/ 7 w 179"/>
                              <a:gd name="T19" fmla="*/ 17 h 62"/>
                              <a:gd name="T20" fmla="*/ 12 w 179"/>
                              <a:gd name="T21" fmla="*/ 2 h 62"/>
                              <a:gd name="T22" fmla="*/ 10 w 179"/>
                              <a:gd name="T23" fmla="*/ 0 h 62"/>
                              <a:gd name="T24" fmla="*/ 7 w 179"/>
                              <a:gd name="T25" fmla="*/ 0 h 62"/>
                              <a:gd name="T26" fmla="*/ 179 w 179"/>
                              <a:gd name="T27" fmla="*/ 45 h 62"/>
                              <a:gd name="T28" fmla="*/ 179 w 179"/>
                              <a:gd name="T29" fmla="*/ 40 h 62"/>
                              <a:gd name="T30" fmla="*/ 179 w 179"/>
                              <a:gd name="T31" fmla="*/ 35 h 62"/>
                              <a:gd name="T32" fmla="*/ 176 w 179"/>
                              <a:gd name="T33" fmla="*/ 35 h 62"/>
                              <a:gd name="T34" fmla="*/ 174 w 179"/>
                              <a:gd name="T35" fmla="*/ 35 h 62"/>
                              <a:gd name="T36" fmla="*/ 174 w 179"/>
                              <a:gd name="T37" fmla="*/ 42 h 62"/>
                              <a:gd name="T38" fmla="*/ 174 w 179"/>
                              <a:gd name="T39" fmla="*/ 47 h 62"/>
                              <a:gd name="T40" fmla="*/ 176 w 179"/>
                              <a:gd name="T41" fmla="*/ 47 h 62"/>
                              <a:gd name="T42" fmla="*/ 179 w 179"/>
                              <a:gd name="T43" fmla="*/ 4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9" h="62">
                                <a:moveTo>
                                  <a:pt x="7" y="0"/>
                                </a:moveTo>
                                <a:lnTo>
                                  <a:pt x="2" y="17"/>
                                </a:lnTo>
                                <a:lnTo>
                                  <a:pt x="0" y="35"/>
                                </a:lnTo>
                                <a:lnTo>
                                  <a:pt x="2" y="45"/>
                                </a:lnTo>
                                <a:lnTo>
                                  <a:pt x="2" y="57"/>
                                </a:lnTo>
                                <a:lnTo>
                                  <a:pt x="7" y="60"/>
                                </a:lnTo>
                                <a:lnTo>
                                  <a:pt x="10" y="62"/>
                                </a:lnTo>
                                <a:lnTo>
                                  <a:pt x="7" y="47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79" y="45"/>
                                </a:moveTo>
                                <a:lnTo>
                                  <a:pt x="179" y="40"/>
                                </a:lnTo>
                                <a:lnTo>
                                  <a:pt x="179" y="35"/>
                                </a:lnTo>
                                <a:lnTo>
                                  <a:pt x="176" y="35"/>
                                </a:lnTo>
                                <a:lnTo>
                                  <a:pt x="174" y="35"/>
                                </a:lnTo>
                                <a:lnTo>
                                  <a:pt x="174" y="42"/>
                                </a:lnTo>
                                <a:lnTo>
                                  <a:pt x="174" y="47"/>
                                </a:lnTo>
                                <a:lnTo>
                                  <a:pt x="176" y="47"/>
                                </a:lnTo>
                                <a:lnTo>
                                  <a:pt x="17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1065"/>
                        <wps:cNvSpPr>
                          <a:spLocks noEditPoints="1"/>
                        </wps:cNvSpPr>
                        <wps:spPr bwMode="auto">
                          <a:xfrm>
                            <a:off x="6359" y="1512"/>
                            <a:ext cx="174" cy="65"/>
                          </a:xfrm>
                          <a:custGeom>
                            <a:avLst/>
                            <a:gdLst>
                              <a:gd name="T0" fmla="*/ 8 w 174"/>
                              <a:gd name="T1" fmla="*/ 0 h 65"/>
                              <a:gd name="T2" fmla="*/ 3 w 174"/>
                              <a:gd name="T3" fmla="*/ 17 h 65"/>
                              <a:gd name="T4" fmla="*/ 0 w 174"/>
                              <a:gd name="T5" fmla="*/ 35 h 65"/>
                              <a:gd name="T6" fmla="*/ 3 w 174"/>
                              <a:gd name="T7" fmla="*/ 47 h 65"/>
                              <a:gd name="T8" fmla="*/ 5 w 174"/>
                              <a:gd name="T9" fmla="*/ 60 h 65"/>
                              <a:gd name="T10" fmla="*/ 8 w 174"/>
                              <a:gd name="T11" fmla="*/ 62 h 65"/>
                              <a:gd name="T12" fmla="*/ 10 w 174"/>
                              <a:gd name="T13" fmla="*/ 65 h 65"/>
                              <a:gd name="T14" fmla="*/ 8 w 174"/>
                              <a:gd name="T15" fmla="*/ 50 h 65"/>
                              <a:gd name="T16" fmla="*/ 5 w 174"/>
                              <a:gd name="T17" fmla="*/ 35 h 65"/>
                              <a:gd name="T18" fmla="*/ 8 w 174"/>
                              <a:gd name="T19" fmla="*/ 17 h 65"/>
                              <a:gd name="T20" fmla="*/ 13 w 174"/>
                              <a:gd name="T21" fmla="*/ 2 h 65"/>
                              <a:gd name="T22" fmla="*/ 10 w 174"/>
                              <a:gd name="T23" fmla="*/ 2 h 65"/>
                              <a:gd name="T24" fmla="*/ 8 w 174"/>
                              <a:gd name="T25" fmla="*/ 0 h 65"/>
                              <a:gd name="T26" fmla="*/ 174 w 174"/>
                              <a:gd name="T27" fmla="*/ 47 h 65"/>
                              <a:gd name="T28" fmla="*/ 174 w 174"/>
                              <a:gd name="T29" fmla="*/ 40 h 65"/>
                              <a:gd name="T30" fmla="*/ 174 w 174"/>
                              <a:gd name="T31" fmla="*/ 35 h 65"/>
                              <a:gd name="T32" fmla="*/ 172 w 174"/>
                              <a:gd name="T33" fmla="*/ 35 h 65"/>
                              <a:gd name="T34" fmla="*/ 169 w 174"/>
                              <a:gd name="T35" fmla="*/ 35 h 65"/>
                              <a:gd name="T36" fmla="*/ 169 w 174"/>
                              <a:gd name="T37" fmla="*/ 42 h 65"/>
                              <a:gd name="T38" fmla="*/ 167 w 174"/>
                              <a:gd name="T39" fmla="*/ 50 h 65"/>
                              <a:gd name="T40" fmla="*/ 172 w 174"/>
                              <a:gd name="T41" fmla="*/ 47 h 65"/>
                              <a:gd name="T42" fmla="*/ 174 w 174"/>
                              <a:gd name="T43" fmla="*/ 47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65"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3" y="47"/>
                                </a:lnTo>
                                <a:lnTo>
                                  <a:pt x="5" y="60"/>
                                </a:lnTo>
                                <a:lnTo>
                                  <a:pt x="8" y="62"/>
                                </a:lnTo>
                                <a:lnTo>
                                  <a:pt x="10" y="65"/>
                                </a:lnTo>
                                <a:lnTo>
                                  <a:pt x="8" y="50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2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74" y="47"/>
                                </a:moveTo>
                                <a:lnTo>
                                  <a:pt x="174" y="40"/>
                                </a:lnTo>
                                <a:lnTo>
                                  <a:pt x="174" y="35"/>
                                </a:lnTo>
                                <a:lnTo>
                                  <a:pt x="172" y="35"/>
                                </a:lnTo>
                                <a:lnTo>
                                  <a:pt x="169" y="35"/>
                                </a:lnTo>
                                <a:lnTo>
                                  <a:pt x="169" y="42"/>
                                </a:lnTo>
                                <a:lnTo>
                                  <a:pt x="167" y="50"/>
                                </a:lnTo>
                                <a:lnTo>
                                  <a:pt x="172" y="47"/>
                                </a:lnTo>
                                <a:lnTo>
                                  <a:pt x="17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E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1066"/>
                        <wps:cNvSpPr>
                          <a:spLocks noEditPoints="1"/>
                        </wps:cNvSpPr>
                        <wps:spPr bwMode="auto">
                          <a:xfrm>
                            <a:off x="6362" y="1514"/>
                            <a:ext cx="169" cy="63"/>
                          </a:xfrm>
                          <a:custGeom>
                            <a:avLst/>
                            <a:gdLst>
                              <a:gd name="T0" fmla="*/ 7 w 169"/>
                              <a:gd name="T1" fmla="*/ 0 h 63"/>
                              <a:gd name="T2" fmla="*/ 2 w 169"/>
                              <a:gd name="T3" fmla="*/ 15 h 63"/>
                              <a:gd name="T4" fmla="*/ 0 w 169"/>
                              <a:gd name="T5" fmla="*/ 33 h 63"/>
                              <a:gd name="T6" fmla="*/ 2 w 169"/>
                              <a:gd name="T7" fmla="*/ 45 h 63"/>
                              <a:gd name="T8" fmla="*/ 5 w 169"/>
                              <a:gd name="T9" fmla="*/ 60 h 63"/>
                              <a:gd name="T10" fmla="*/ 7 w 169"/>
                              <a:gd name="T11" fmla="*/ 60 h 63"/>
                              <a:gd name="T12" fmla="*/ 10 w 169"/>
                              <a:gd name="T13" fmla="*/ 63 h 63"/>
                              <a:gd name="T14" fmla="*/ 12 w 169"/>
                              <a:gd name="T15" fmla="*/ 63 h 63"/>
                              <a:gd name="T16" fmla="*/ 7 w 169"/>
                              <a:gd name="T17" fmla="*/ 48 h 63"/>
                              <a:gd name="T18" fmla="*/ 5 w 169"/>
                              <a:gd name="T19" fmla="*/ 33 h 63"/>
                              <a:gd name="T20" fmla="*/ 7 w 169"/>
                              <a:gd name="T21" fmla="*/ 15 h 63"/>
                              <a:gd name="T22" fmla="*/ 12 w 169"/>
                              <a:gd name="T23" fmla="*/ 0 h 63"/>
                              <a:gd name="T24" fmla="*/ 10 w 169"/>
                              <a:gd name="T25" fmla="*/ 0 h 63"/>
                              <a:gd name="T26" fmla="*/ 7 w 169"/>
                              <a:gd name="T27" fmla="*/ 0 h 63"/>
                              <a:gd name="T28" fmla="*/ 169 w 169"/>
                              <a:gd name="T29" fmla="*/ 45 h 63"/>
                              <a:gd name="T30" fmla="*/ 169 w 169"/>
                              <a:gd name="T31" fmla="*/ 40 h 63"/>
                              <a:gd name="T32" fmla="*/ 169 w 169"/>
                              <a:gd name="T33" fmla="*/ 33 h 63"/>
                              <a:gd name="T34" fmla="*/ 166 w 169"/>
                              <a:gd name="T35" fmla="*/ 33 h 63"/>
                              <a:gd name="T36" fmla="*/ 164 w 169"/>
                              <a:gd name="T37" fmla="*/ 35 h 63"/>
                              <a:gd name="T38" fmla="*/ 164 w 169"/>
                              <a:gd name="T39" fmla="*/ 43 h 63"/>
                              <a:gd name="T40" fmla="*/ 161 w 169"/>
                              <a:gd name="T41" fmla="*/ 48 h 63"/>
                              <a:gd name="T42" fmla="*/ 164 w 169"/>
                              <a:gd name="T43" fmla="*/ 48 h 63"/>
                              <a:gd name="T44" fmla="*/ 169 w 169"/>
                              <a:gd name="T45" fmla="*/ 4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69" h="63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5"/>
                                </a:lnTo>
                                <a:lnTo>
                                  <a:pt x="5" y="60"/>
                                </a:lnTo>
                                <a:lnTo>
                                  <a:pt x="7" y="60"/>
                                </a:lnTo>
                                <a:lnTo>
                                  <a:pt x="10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69" y="45"/>
                                </a:moveTo>
                                <a:lnTo>
                                  <a:pt x="169" y="40"/>
                                </a:lnTo>
                                <a:lnTo>
                                  <a:pt x="169" y="33"/>
                                </a:lnTo>
                                <a:lnTo>
                                  <a:pt x="166" y="33"/>
                                </a:lnTo>
                                <a:lnTo>
                                  <a:pt x="164" y="35"/>
                                </a:lnTo>
                                <a:lnTo>
                                  <a:pt x="164" y="43"/>
                                </a:lnTo>
                                <a:lnTo>
                                  <a:pt x="161" y="48"/>
                                </a:lnTo>
                                <a:lnTo>
                                  <a:pt x="164" y="48"/>
                                </a:lnTo>
                                <a:lnTo>
                                  <a:pt x="16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1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1067"/>
                        <wps:cNvSpPr>
                          <a:spLocks noEditPoints="1"/>
                        </wps:cNvSpPr>
                        <wps:spPr bwMode="auto">
                          <a:xfrm>
                            <a:off x="6364" y="1514"/>
                            <a:ext cx="164" cy="63"/>
                          </a:xfrm>
                          <a:custGeom>
                            <a:avLst/>
                            <a:gdLst>
                              <a:gd name="T0" fmla="*/ 8 w 164"/>
                              <a:gd name="T1" fmla="*/ 0 h 63"/>
                              <a:gd name="T2" fmla="*/ 3 w 164"/>
                              <a:gd name="T3" fmla="*/ 15 h 63"/>
                              <a:gd name="T4" fmla="*/ 0 w 164"/>
                              <a:gd name="T5" fmla="*/ 33 h 63"/>
                              <a:gd name="T6" fmla="*/ 3 w 164"/>
                              <a:gd name="T7" fmla="*/ 48 h 63"/>
                              <a:gd name="T8" fmla="*/ 5 w 164"/>
                              <a:gd name="T9" fmla="*/ 63 h 63"/>
                              <a:gd name="T10" fmla="*/ 8 w 164"/>
                              <a:gd name="T11" fmla="*/ 63 h 63"/>
                              <a:gd name="T12" fmla="*/ 13 w 164"/>
                              <a:gd name="T13" fmla="*/ 63 h 63"/>
                              <a:gd name="T14" fmla="*/ 8 w 164"/>
                              <a:gd name="T15" fmla="*/ 48 h 63"/>
                              <a:gd name="T16" fmla="*/ 5 w 164"/>
                              <a:gd name="T17" fmla="*/ 33 h 63"/>
                              <a:gd name="T18" fmla="*/ 8 w 164"/>
                              <a:gd name="T19" fmla="*/ 15 h 63"/>
                              <a:gd name="T20" fmla="*/ 13 w 164"/>
                              <a:gd name="T21" fmla="*/ 0 h 63"/>
                              <a:gd name="T22" fmla="*/ 10 w 164"/>
                              <a:gd name="T23" fmla="*/ 0 h 63"/>
                              <a:gd name="T24" fmla="*/ 8 w 164"/>
                              <a:gd name="T25" fmla="*/ 0 h 63"/>
                              <a:gd name="T26" fmla="*/ 162 w 164"/>
                              <a:gd name="T27" fmla="*/ 48 h 63"/>
                              <a:gd name="T28" fmla="*/ 164 w 164"/>
                              <a:gd name="T29" fmla="*/ 40 h 63"/>
                              <a:gd name="T30" fmla="*/ 164 w 164"/>
                              <a:gd name="T31" fmla="*/ 33 h 63"/>
                              <a:gd name="T32" fmla="*/ 162 w 164"/>
                              <a:gd name="T33" fmla="*/ 35 h 63"/>
                              <a:gd name="T34" fmla="*/ 159 w 164"/>
                              <a:gd name="T35" fmla="*/ 35 h 63"/>
                              <a:gd name="T36" fmla="*/ 159 w 164"/>
                              <a:gd name="T37" fmla="*/ 43 h 63"/>
                              <a:gd name="T38" fmla="*/ 157 w 164"/>
                              <a:gd name="T39" fmla="*/ 50 h 63"/>
                              <a:gd name="T40" fmla="*/ 159 w 164"/>
                              <a:gd name="T41" fmla="*/ 48 h 63"/>
                              <a:gd name="T42" fmla="*/ 162 w 164"/>
                              <a:gd name="T43" fmla="*/ 4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64" h="63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5" y="63"/>
                                </a:lnTo>
                                <a:lnTo>
                                  <a:pt x="8" y="63"/>
                                </a:lnTo>
                                <a:lnTo>
                                  <a:pt x="13" y="63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2" y="48"/>
                                </a:moveTo>
                                <a:lnTo>
                                  <a:pt x="164" y="40"/>
                                </a:lnTo>
                                <a:lnTo>
                                  <a:pt x="164" y="33"/>
                                </a:lnTo>
                                <a:lnTo>
                                  <a:pt x="162" y="35"/>
                                </a:lnTo>
                                <a:lnTo>
                                  <a:pt x="159" y="35"/>
                                </a:lnTo>
                                <a:lnTo>
                                  <a:pt x="159" y="43"/>
                                </a:lnTo>
                                <a:lnTo>
                                  <a:pt x="157" y="50"/>
                                </a:lnTo>
                                <a:lnTo>
                                  <a:pt x="159" y="48"/>
                                </a:lnTo>
                                <a:lnTo>
                                  <a:pt x="16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1068"/>
                        <wps:cNvSpPr>
                          <a:spLocks noEditPoints="1"/>
                        </wps:cNvSpPr>
                        <wps:spPr bwMode="auto">
                          <a:xfrm>
                            <a:off x="6367" y="1514"/>
                            <a:ext cx="159" cy="63"/>
                          </a:xfrm>
                          <a:custGeom>
                            <a:avLst/>
                            <a:gdLst>
                              <a:gd name="T0" fmla="*/ 7 w 159"/>
                              <a:gd name="T1" fmla="*/ 0 h 63"/>
                              <a:gd name="T2" fmla="*/ 2 w 159"/>
                              <a:gd name="T3" fmla="*/ 15 h 63"/>
                              <a:gd name="T4" fmla="*/ 0 w 159"/>
                              <a:gd name="T5" fmla="*/ 33 h 63"/>
                              <a:gd name="T6" fmla="*/ 2 w 159"/>
                              <a:gd name="T7" fmla="*/ 48 h 63"/>
                              <a:gd name="T8" fmla="*/ 7 w 159"/>
                              <a:gd name="T9" fmla="*/ 63 h 63"/>
                              <a:gd name="T10" fmla="*/ 12 w 159"/>
                              <a:gd name="T11" fmla="*/ 63 h 63"/>
                              <a:gd name="T12" fmla="*/ 7 w 159"/>
                              <a:gd name="T13" fmla="*/ 48 h 63"/>
                              <a:gd name="T14" fmla="*/ 5 w 159"/>
                              <a:gd name="T15" fmla="*/ 33 h 63"/>
                              <a:gd name="T16" fmla="*/ 7 w 159"/>
                              <a:gd name="T17" fmla="*/ 15 h 63"/>
                              <a:gd name="T18" fmla="*/ 12 w 159"/>
                              <a:gd name="T19" fmla="*/ 0 h 63"/>
                              <a:gd name="T20" fmla="*/ 10 w 159"/>
                              <a:gd name="T21" fmla="*/ 0 h 63"/>
                              <a:gd name="T22" fmla="*/ 7 w 159"/>
                              <a:gd name="T23" fmla="*/ 0 h 63"/>
                              <a:gd name="T24" fmla="*/ 156 w 159"/>
                              <a:gd name="T25" fmla="*/ 48 h 63"/>
                              <a:gd name="T26" fmla="*/ 159 w 159"/>
                              <a:gd name="T27" fmla="*/ 43 h 63"/>
                              <a:gd name="T28" fmla="*/ 159 w 159"/>
                              <a:gd name="T29" fmla="*/ 35 h 63"/>
                              <a:gd name="T30" fmla="*/ 156 w 159"/>
                              <a:gd name="T31" fmla="*/ 35 h 63"/>
                              <a:gd name="T32" fmla="*/ 154 w 159"/>
                              <a:gd name="T33" fmla="*/ 35 h 63"/>
                              <a:gd name="T34" fmla="*/ 154 w 159"/>
                              <a:gd name="T35" fmla="*/ 43 h 63"/>
                              <a:gd name="T36" fmla="*/ 151 w 159"/>
                              <a:gd name="T37" fmla="*/ 53 h 63"/>
                              <a:gd name="T38" fmla="*/ 154 w 159"/>
                              <a:gd name="T39" fmla="*/ 50 h 63"/>
                              <a:gd name="T40" fmla="*/ 156 w 159"/>
                              <a:gd name="T41" fmla="*/ 4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63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8"/>
                                </a:lnTo>
                                <a:lnTo>
                                  <a:pt x="7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56" y="48"/>
                                </a:moveTo>
                                <a:lnTo>
                                  <a:pt x="159" y="43"/>
                                </a:lnTo>
                                <a:lnTo>
                                  <a:pt x="159" y="35"/>
                                </a:lnTo>
                                <a:lnTo>
                                  <a:pt x="156" y="35"/>
                                </a:lnTo>
                                <a:lnTo>
                                  <a:pt x="154" y="35"/>
                                </a:lnTo>
                                <a:lnTo>
                                  <a:pt x="154" y="43"/>
                                </a:lnTo>
                                <a:lnTo>
                                  <a:pt x="151" y="53"/>
                                </a:lnTo>
                                <a:lnTo>
                                  <a:pt x="154" y="50"/>
                                </a:lnTo>
                                <a:lnTo>
                                  <a:pt x="15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1069"/>
                        <wps:cNvSpPr>
                          <a:spLocks noEditPoints="1"/>
                        </wps:cNvSpPr>
                        <wps:spPr bwMode="auto">
                          <a:xfrm>
                            <a:off x="6369" y="1514"/>
                            <a:ext cx="154" cy="63"/>
                          </a:xfrm>
                          <a:custGeom>
                            <a:avLst/>
                            <a:gdLst>
                              <a:gd name="T0" fmla="*/ 8 w 154"/>
                              <a:gd name="T1" fmla="*/ 0 h 63"/>
                              <a:gd name="T2" fmla="*/ 3 w 154"/>
                              <a:gd name="T3" fmla="*/ 15 h 63"/>
                              <a:gd name="T4" fmla="*/ 0 w 154"/>
                              <a:gd name="T5" fmla="*/ 33 h 63"/>
                              <a:gd name="T6" fmla="*/ 3 w 154"/>
                              <a:gd name="T7" fmla="*/ 48 h 63"/>
                              <a:gd name="T8" fmla="*/ 8 w 154"/>
                              <a:gd name="T9" fmla="*/ 63 h 63"/>
                              <a:gd name="T10" fmla="*/ 13 w 154"/>
                              <a:gd name="T11" fmla="*/ 63 h 63"/>
                              <a:gd name="T12" fmla="*/ 8 w 154"/>
                              <a:gd name="T13" fmla="*/ 48 h 63"/>
                              <a:gd name="T14" fmla="*/ 5 w 154"/>
                              <a:gd name="T15" fmla="*/ 33 h 63"/>
                              <a:gd name="T16" fmla="*/ 8 w 154"/>
                              <a:gd name="T17" fmla="*/ 15 h 63"/>
                              <a:gd name="T18" fmla="*/ 13 w 154"/>
                              <a:gd name="T19" fmla="*/ 0 h 63"/>
                              <a:gd name="T20" fmla="*/ 10 w 154"/>
                              <a:gd name="T21" fmla="*/ 0 h 63"/>
                              <a:gd name="T22" fmla="*/ 8 w 154"/>
                              <a:gd name="T23" fmla="*/ 0 h 63"/>
                              <a:gd name="T24" fmla="*/ 152 w 154"/>
                              <a:gd name="T25" fmla="*/ 50 h 63"/>
                              <a:gd name="T26" fmla="*/ 154 w 154"/>
                              <a:gd name="T27" fmla="*/ 43 h 63"/>
                              <a:gd name="T28" fmla="*/ 154 w 154"/>
                              <a:gd name="T29" fmla="*/ 35 h 63"/>
                              <a:gd name="T30" fmla="*/ 152 w 154"/>
                              <a:gd name="T31" fmla="*/ 35 h 63"/>
                              <a:gd name="T32" fmla="*/ 149 w 154"/>
                              <a:gd name="T33" fmla="*/ 35 h 63"/>
                              <a:gd name="T34" fmla="*/ 149 w 154"/>
                              <a:gd name="T35" fmla="*/ 45 h 63"/>
                              <a:gd name="T36" fmla="*/ 147 w 154"/>
                              <a:gd name="T37" fmla="*/ 53 h 63"/>
                              <a:gd name="T38" fmla="*/ 149 w 154"/>
                              <a:gd name="T39" fmla="*/ 53 h 63"/>
                              <a:gd name="T40" fmla="*/ 152 w 154"/>
                              <a:gd name="T41" fmla="*/ 5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63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8" y="63"/>
                                </a:lnTo>
                                <a:lnTo>
                                  <a:pt x="13" y="63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52" y="50"/>
                                </a:moveTo>
                                <a:lnTo>
                                  <a:pt x="154" y="43"/>
                                </a:lnTo>
                                <a:lnTo>
                                  <a:pt x="154" y="35"/>
                                </a:lnTo>
                                <a:lnTo>
                                  <a:pt x="152" y="35"/>
                                </a:lnTo>
                                <a:lnTo>
                                  <a:pt x="149" y="35"/>
                                </a:lnTo>
                                <a:lnTo>
                                  <a:pt x="149" y="45"/>
                                </a:lnTo>
                                <a:lnTo>
                                  <a:pt x="147" y="53"/>
                                </a:lnTo>
                                <a:lnTo>
                                  <a:pt x="149" y="53"/>
                                </a:lnTo>
                                <a:lnTo>
                                  <a:pt x="15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B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1070"/>
                        <wps:cNvSpPr>
                          <a:spLocks noEditPoints="1"/>
                        </wps:cNvSpPr>
                        <wps:spPr bwMode="auto">
                          <a:xfrm>
                            <a:off x="6372" y="1514"/>
                            <a:ext cx="149" cy="63"/>
                          </a:xfrm>
                          <a:custGeom>
                            <a:avLst/>
                            <a:gdLst>
                              <a:gd name="T0" fmla="*/ 7 w 149"/>
                              <a:gd name="T1" fmla="*/ 0 h 63"/>
                              <a:gd name="T2" fmla="*/ 2 w 149"/>
                              <a:gd name="T3" fmla="*/ 15 h 63"/>
                              <a:gd name="T4" fmla="*/ 0 w 149"/>
                              <a:gd name="T5" fmla="*/ 33 h 63"/>
                              <a:gd name="T6" fmla="*/ 2 w 149"/>
                              <a:gd name="T7" fmla="*/ 48 h 63"/>
                              <a:gd name="T8" fmla="*/ 7 w 149"/>
                              <a:gd name="T9" fmla="*/ 63 h 63"/>
                              <a:gd name="T10" fmla="*/ 12 w 149"/>
                              <a:gd name="T11" fmla="*/ 63 h 63"/>
                              <a:gd name="T12" fmla="*/ 7 w 149"/>
                              <a:gd name="T13" fmla="*/ 48 h 63"/>
                              <a:gd name="T14" fmla="*/ 5 w 149"/>
                              <a:gd name="T15" fmla="*/ 33 h 63"/>
                              <a:gd name="T16" fmla="*/ 7 w 149"/>
                              <a:gd name="T17" fmla="*/ 15 h 63"/>
                              <a:gd name="T18" fmla="*/ 12 w 149"/>
                              <a:gd name="T19" fmla="*/ 3 h 63"/>
                              <a:gd name="T20" fmla="*/ 10 w 149"/>
                              <a:gd name="T21" fmla="*/ 0 h 63"/>
                              <a:gd name="T22" fmla="*/ 7 w 149"/>
                              <a:gd name="T23" fmla="*/ 0 h 63"/>
                              <a:gd name="T24" fmla="*/ 146 w 149"/>
                              <a:gd name="T25" fmla="*/ 53 h 63"/>
                              <a:gd name="T26" fmla="*/ 149 w 149"/>
                              <a:gd name="T27" fmla="*/ 43 h 63"/>
                              <a:gd name="T28" fmla="*/ 149 w 149"/>
                              <a:gd name="T29" fmla="*/ 35 h 63"/>
                              <a:gd name="T30" fmla="*/ 146 w 149"/>
                              <a:gd name="T31" fmla="*/ 35 h 63"/>
                              <a:gd name="T32" fmla="*/ 144 w 149"/>
                              <a:gd name="T33" fmla="*/ 35 h 63"/>
                              <a:gd name="T34" fmla="*/ 144 w 149"/>
                              <a:gd name="T35" fmla="*/ 45 h 63"/>
                              <a:gd name="T36" fmla="*/ 141 w 149"/>
                              <a:gd name="T37" fmla="*/ 55 h 63"/>
                              <a:gd name="T38" fmla="*/ 144 w 149"/>
                              <a:gd name="T39" fmla="*/ 53 h 63"/>
                              <a:gd name="T40" fmla="*/ 146 w 149"/>
                              <a:gd name="T41" fmla="*/ 5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63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8"/>
                                </a:lnTo>
                                <a:lnTo>
                                  <a:pt x="7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6" y="53"/>
                                </a:moveTo>
                                <a:lnTo>
                                  <a:pt x="149" y="43"/>
                                </a:lnTo>
                                <a:lnTo>
                                  <a:pt x="149" y="35"/>
                                </a:lnTo>
                                <a:lnTo>
                                  <a:pt x="146" y="35"/>
                                </a:lnTo>
                                <a:lnTo>
                                  <a:pt x="144" y="35"/>
                                </a:lnTo>
                                <a:lnTo>
                                  <a:pt x="144" y="45"/>
                                </a:lnTo>
                                <a:lnTo>
                                  <a:pt x="141" y="55"/>
                                </a:lnTo>
                                <a:lnTo>
                                  <a:pt x="144" y="53"/>
                                </a:lnTo>
                                <a:lnTo>
                                  <a:pt x="14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1071"/>
                        <wps:cNvSpPr>
                          <a:spLocks noEditPoints="1"/>
                        </wps:cNvSpPr>
                        <wps:spPr bwMode="auto">
                          <a:xfrm>
                            <a:off x="6374" y="1514"/>
                            <a:ext cx="144" cy="65"/>
                          </a:xfrm>
                          <a:custGeom>
                            <a:avLst/>
                            <a:gdLst>
                              <a:gd name="T0" fmla="*/ 8 w 144"/>
                              <a:gd name="T1" fmla="*/ 0 h 65"/>
                              <a:gd name="T2" fmla="*/ 3 w 144"/>
                              <a:gd name="T3" fmla="*/ 15 h 65"/>
                              <a:gd name="T4" fmla="*/ 0 w 144"/>
                              <a:gd name="T5" fmla="*/ 33 h 65"/>
                              <a:gd name="T6" fmla="*/ 3 w 144"/>
                              <a:gd name="T7" fmla="*/ 48 h 65"/>
                              <a:gd name="T8" fmla="*/ 8 w 144"/>
                              <a:gd name="T9" fmla="*/ 63 h 65"/>
                              <a:gd name="T10" fmla="*/ 13 w 144"/>
                              <a:gd name="T11" fmla="*/ 65 h 65"/>
                              <a:gd name="T12" fmla="*/ 8 w 144"/>
                              <a:gd name="T13" fmla="*/ 48 h 65"/>
                              <a:gd name="T14" fmla="*/ 5 w 144"/>
                              <a:gd name="T15" fmla="*/ 33 h 65"/>
                              <a:gd name="T16" fmla="*/ 8 w 144"/>
                              <a:gd name="T17" fmla="*/ 15 h 65"/>
                              <a:gd name="T18" fmla="*/ 13 w 144"/>
                              <a:gd name="T19" fmla="*/ 3 h 65"/>
                              <a:gd name="T20" fmla="*/ 10 w 144"/>
                              <a:gd name="T21" fmla="*/ 3 h 65"/>
                              <a:gd name="T22" fmla="*/ 8 w 144"/>
                              <a:gd name="T23" fmla="*/ 0 h 65"/>
                              <a:gd name="T24" fmla="*/ 142 w 144"/>
                              <a:gd name="T25" fmla="*/ 53 h 65"/>
                              <a:gd name="T26" fmla="*/ 144 w 144"/>
                              <a:gd name="T27" fmla="*/ 45 h 65"/>
                              <a:gd name="T28" fmla="*/ 144 w 144"/>
                              <a:gd name="T29" fmla="*/ 35 h 65"/>
                              <a:gd name="T30" fmla="*/ 142 w 144"/>
                              <a:gd name="T31" fmla="*/ 35 h 65"/>
                              <a:gd name="T32" fmla="*/ 139 w 144"/>
                              <a:gd name="T33" fmla="*/ 35 h 65"/>
                              <a:gd name="T34" fmla="*/ 137 w 144"/>
                              <a:gd name="T35" fmla="*/ 45 h 65"/>
                              <a:gd name="T36" fmla="*/ 134 w 144"/>
                              <a:gd name="T37" fmla="*/ 55 h 65"/>
                              <a:gd name="T38" fmla="*/ 139 w 144"/>
                              <a:gd name="T39" fmla="*/ 55 h 65"/>
                              <a:gd name="T40" fmla="*/ 142 w 144"/>
                              <a:gd name="T41" fmla="*/ 53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65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8" y="63"/>
                                </a:lnTo>
                                <a:lnTo>
                                  <a:pt x="13" y="65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42" y="53"/>
                                </a:moveTo>
                                <a:lnTo>
                                  <a:pt x="144" y="45"/>
                                </a:lnTo>
                                <a:lnTo>
                                  <a:pt x="144" y="35"/>
                                </a:lnTo>
                                <a:lnTo>
                                  <a:pt x="142" y="35"/>
                                </a:lnTo>
                                <a:lnTo>
                                  <a:pt x="139" y="35"/>
                                </a:lnTo>
                                <a:lnTo>
                                  <a:pt x="137" y="45"/>
                                </a:lnTo>
                                <a:lnTo>
                                  <a:pt x="134" y="55"/>
                                </a:lnTo>
                                <a:lnTo>
                                  <a:pt x="139" y="55"/>
                                </a:lnTo>
                                <a:lnTo>
                                  <a:pt x="14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1072"/>
                        <wps:cNvSpPr>
                          <a:spLocks noEditPoints="1"/>
                        </wps:cNvSpPr>
                        <wps:spPr bwMode="auto">
                          <a:xfrm>
                            <a:off x="6377" y="1517"/>
                            <a:ext cx="139" cy="62"/>
                          </a:xfrm>
                          <a:custGeom>
                            <a:avLst/>
                            <a:gdLst>
                              <a:gd name="T0" fmla="*/ 7 w 139"/>
                              <a:gd name="T1" fmla="*/ 0 h 62"/>
                              <a:gd name="T2" fmla="*/ 2 w 139"/>
                              <a:gd name="T3" fmla="*/ 12 h 62"/>
                              <a:gd name="T4" fmla="*/ 0 w 139"/>
                              <a:gd name="T5" fmla="*/ 30 h 62"/>
                              <a:gd name="T6" fmla="*/ 2 w 139"/>
                              <a:gd name="T7" fmla="*/ 45 h 62"/>
                              <a:gd name="T8" fmla="*/ 7 w 139"/>
                              <a:gd name="T9" fmla="*/ 60 h 62"/>
                              <a:gd name="T10" fmla="*/ 15 w 139"/>
                              <a:gd name="T11" fmla="*/ 62 h 62"/>
                              <a:gd name="T12" fmla="*/ 7 w 139"/>
                              <a:gd name="T13" fmla="*/ 47 h 62"/>
                              <a:gd name="T14" fmla="*/ 5 w 139"/>
                              <a:gd name="T15" fmla="*/ 30 h 62"/>
                              <a:gd name="T16" fmla="*/ 7 w 139"/>
                              <a:gd name="T17" fmla="*/ 15 h 62"/>
                              <a:gd name="T18" fmla="*/ 12 w 139"/>
                              <a:gd name="T19" fmla="*/ 0 h 62"/>
                              <a:gd name="T20" fmla="*/ 10 w 139"/>
                              <a:gd name="T21" fmla="*/ 0 h 62"/>
                              <a:gd name="T22" fmla="*/ 7 w 139"/>
                              <a:gd name="T23" fmla="*/ 0 h 62"/>
                              <a:gd name="T24" fmla="*/ 136 w 139"/>
                              <a:gd name="T25" fmla="*/ 52 h 62"/>
                              <a:gd name="T26" fmla="*/ 139 w 139"/>
                              <a:gd name="T27" fmla="*/ 42 h 62"/>
                              <a:gd name="T28" fmla="*/ 139 w 139"/>
                              <a:gd name="T29" fmla="*/ 32 h 62"/>
                              <a:gd name="T30" fmla="*/ 136 w 139"/>
                              <a:gd name="T31" fmla="*/ 32 h 62"/>
                              <a:gd name="T32" fmla="*/ 134 w 139"/>
                              <a:gd name="T33" fmla="*/ 32 h 62"/>
                              <a:gd name="T34" fmla="*/ 131 w 139"/>
                              <a:gd name="T35" fmla="*/ 42 h 62"/>
                              <a:gd name="T36" fmla="*/ 129 w 139"/>
                              <a:gd name="T37" fmla="*/ 55 h 62"/>
                              <a:gd name="T38" fmla="*/ 131 w 139"/>
                              <a:gd name="T39" fmla="*/ 52 h 62"/>
                              <a:gd name="T40" fmla="*/ 136 w 139"/>
                              <a:gd name="T41" fmla="*/ 5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62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30"/>
                                </a:lnTo>
                                <a:lnTo>
                                  <a:pt x="2" y="45"/>
                                </a:lnTo>
                                <a:lnTo>
                                  <a:pt x="7" y="60"/>
                                </a:lnTo>
                                <a:lnTo>
                                  <a:pt x="15" y="62"/>
                                </a:lnTo>
                                <a:lnTo>
                                  <a:pt x="7" y="4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36" y="52"/>
                                </a:moveTo>
                                <a:lnTo>
                                  <a:pt x="139" y="42"/>
                                </a:lnTo>
                                <a:lnTo>
                                  <a:pt x="139" y="32"/>
                                </a:lnTo>
                                <a:lnTo>
                                  <a:pt x="136" y="32"/>
                                </a:lnTo>
                                <a:lnTo>
                                  <a:pt x="134" y="32"/>
                                </a:lnTo>
                                <a:lnTo>
                                  <a:pt x="131" y="42"/>
                                </a:lnTo>
                                <a:lnTo>
                                  <a:pt x="129" y="55"/>
                                </a:lnTo>
                                <a:lnTo>
                                  <a:pt x="131" y="52"/>
                                </a:lnTo>
                                <a:lnTo>
                                  <a:pt x="13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1073"/>
                        <wps:cNvSpPr>
                          <a:spLocks noEditPoints="1"/>
                        </wps:cNvSpPr>
                        <wps:spPr bwMode="auto">
                          <a:xfrm>
                            <a:off x="6379" y="1517"/>
                            <a:ext cx="134" cy="62"/>
                          </a:xfrm>
                          <a:custGeom>
                            <a:avLst/>
                            <a:gdLst>
                              <a:gd name="T0" fmla="*/ 8 w 134"/>
                              <a:gd name="T1" fmla="*/ 0 h 62"/>
                              <a:gd name="T2" fmla="*/ 3 w 134"/>
                              <a:gd name="T3" fmla="*/ 12 h 62"/>
                              <a:gd name="T4" fmla="*/ 0 w 134"/>
                              <a:gd name="T5" fmla="*/ 30 h 62"/>
                              <a:gd name="T6" fmla="*/ 3 w 134"/>
                              <a:gd name="T7" fmla="*/ 45 h 62"/>
                              <a:gd name="T8" fmla="*/ 8 w 134"/>
                              <a:gd name="T9" fmla="*/ 62 h 62"/>
                              <a:gd name="T10" fmla="*/ 15 w 134"/>
                              <a:gd name="T11" fmla="*/ 62 h 62"/>
                              <a:gd name="T12" fmla="*/ 8 w 134"/>
                              <a:gd name="T13" fmla="*/ 47 h 62"/>
                              <a:gd name="T14" fmla="*/ 5 w 134"/>
                              <a:gd name="T15" fmla="*/ 30 h 62"/>
                              <a:gd name="T16" fmla="*/ 8 w 134"/>
                              <a:gd name="T17" fmla="*/ 15 h 62"/>
                              <a:gd name="T18" fmla="*/ 13 w 134"/>
                              <a:gd name="T19" fmla="*/ 0 h 62"/>
                              <a:gd name="T20" fmla="*/ 10 w 134"/>
                              <a:gd name="T21" fmla="*/ 0 h 62"/>
                              <a:gd name="T22" fmla="*/ 8 w 134"/>
                              <a:gd name="T23" fmla="*/ 0 h 62"/>
                              <a:gd name="T24" fmla="*/ 129 w 134"/>
                              <a:gd name="T25" fmla="*/ 52 h 62"/>
                              <a:gd name="T26" fmla="*/ 132 w 134"/>
                              <a:gd name="T27" fmla="*/ 42 h 62"/>
                              <a:gd name="T28" fmla="*/ 134 w 134"/>
                              <a:gd name="T29" fmla="*/ 32 h 62"/>
                              <a:gd name="T30" fmla="*/ 132 w 134"/>
                              <a:gd name="T31" fmla="*/ 32 h 62"/>
                              <a:gd name="T32" fmla="*/ 129 w 134"/>
                              <a:gd name="T33" fmla="*/ 32 h 62"/>
                              <a:gd name="T34" fmla="*/ 127 w 134"/>
                              <a:gd name="T35" fmla="*/ 45 h 62"/>
                              <a:gd name="T36" fmla="*/ 124 w 134"/>
                              <a:gd name="T37" fmla="*/ 55 h 62"/>
                              <a:gd name="T38" fmla="*/ 127 w 134"/>
                              <a:gd name="T39" fmla="*/ 55 h 62"/>
                              <a:gd name="T40" fmla="*/ 129 w 134"/>
                              <a:gd name="T41" fmla="*/ 5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4" h="62">
                                <a:moveTo>
                                  <a:pt x="8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30"/>
                                </a:lnTo>
                                <a:lnTo>
                                  <a:pt x="3" y="45"/>
                                </a:lnTo>
                                <a:lnTo>
                                  <a:pt x="8" y="62"/>
                                </a:lnTo>
                                <a:lnTo>
                                  <a:pt x="15" y="62"/>
                                </a:lnTo>
                                <a:lnTo>
                                  <a:pt x="8" y="47"/>
                                </a:lnTo>
                                <a:lnTo>
                                  <a:pt x="5" y="30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9" y="52"/>
                                </a:moveTo>
                                <a:lnTo>
                                  <a:pt x="132" y="42"/>
                                </a:lnTo>
                                <a:lnTo>
                                  <a:pt x="134" y="32"/>
                                </a:lnTo>
                                <a:lnTo>
                                  <a:pt x="132" y="32"/>
                                </a:lnTo>
                                <a:lnTo>
                                  <a:pt x="129" y="32"/>
                                </a:lnTo>
                                <a:lnTo>
                                  <a:pt x="127" y="45"/>
                                </a:lnTo>
                                <a:lnTo>
                                  <a:pt x="124" y="55"/>
                                </a:lnTo>
                                <a:lnTo>
                                  <a:pt x="127" y="55"/>
                                </a:lnTo>
                                <a:lnTo>
                                  <a:pt x="12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1074"/>
                        <wps:cNvSpPr>
                          <a:spLocks noEditPoints="1"/>
                        </wps:cNvSpPr>
                        <wps:spPr bwMode="auto">
                          <a:xfrm>
                            <a:off x="6382" y="1517"/>
                            <a:ext cx="129" cy="62"/>
                          </a:xfrm>
                          <a:custGeom>
                            <a:avLst/>
                            <a:gdLst>
                              <a:gd name="T0" fmla="*/ 7 w 129"/>
                              <a:gd name="T1" fmla="*/ 0 h 62"/>
                              <a:gd name="T2" fmla="*/ 2 w 129"/>
                              <a:gd name="T3" fmla="*/ 15 h 62"/>
                              <a:gd name="T4" fmla="*/ 0 w 129"/>
                              <a:gd name="T5" fmla="*/ 30 h 62"/>
                              <a:gd name="T6" fmla="*/ 2 w 129"/>
                              <a:gd name="T7" fmla="*/ 47 h 62"/>
                              <a:gd name="T8" fmla="*/ 10 w 129"/>
                              <a:gd name="T9" fmla="*/ 62 h 62"/>
                              <a:gd name="T10" fmla="*/ 12 w 129"/>
                              <a:gd name="T11" fmla="*/ 62 h 62"/>
                              <a:gd name="T12" fmla="*/ 15 w 129"/>
                              <a:gd name="T13" fmla="*/ 62 h 62"/>
                              <a:gd name="T14" fmla="*/ 10 w 129"/>
                              <a:gd name="T15" fmla="*/ 55 h 62"/>
                              <a:gd name="T16" fmla="*/ 7 w 129"/>
                              <a:gd name="T17" fmla="*/ 47 h 62"/>
                              <a:gd name="T18" fmla="*/ 5 w 129"/>
                              <a:gd name="T19" fmla="*/ 37 h 62"/>
                              <a:gd name="T20" fmla="*/ 5 w 129"/>
                              <a:gd name="T21" fmla="*/ 30 h 62"/>
                              <a:gd name="T22" fmla="*/ 7 w 129"/>
                              <a:gd name="T23" fmla="*/ 15 h 62"/>
                              <a:gd name="T24" fmla="*/ 12 w 129"/>
                              <a:gd name="T25" fmla="*/ 0 h 62"/>
                              <a:gd name="T26" fmla="*/ 10 w 129"/>
                              <a:gd name="T27" fmla="*/ 0 h 62"/>
                              <a:gd name="T28" fmla="*/ 7 w 129"/>
                              <a:gd name="T29" fmla="*/ 0 h 62"/>
                              <a:gd name="T30" fmla="*/ 124 w 129"/>
                              <a:gd name="T31" fmla="*/ 55 h 62"/>
                              <a:gd name="T32" fmla="*/ 126 w 129"/>
                              <a:gd name="T33" fmla="*/ 42 h 62"/>
                              <a:gd name="T34" fmla="*/ 129 w 129"/>
                              <a:gd name="T35" fmla="*/ 32 h 62"/>
                              <a:gd name="T36" fmla="*/ 126 w 129"/>
                              <a:gd name="T37" fmla="*/ 32 h 62"/>
                              <a:gd name="T38" fmla="*/ 124 w 129"/>
                              <a:gd name="T39" fmla="*/ 32 h 62"/>
                              <a:gd name="T40" fmla="*/ 121 w 129"/>
                              <a:gd name="T41" fmla="*/ 45 h 62"/>
                              <a:gd name="T42" fmla="*/ 116 w 129"/>
                              <a:gd name="T43" fmla="*/ 57 h 62"/>
                              <a:gd name="T44" fmla="*/ 121 w 129"/>
                              <a:gd name="T45" fmla="*/ 55 h 62"/>
                              <a:gd name="T46" fmla="*/ 124 w 129"/>
                              <a:gd name="T47" fmla="*/ 5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9" h="62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2" y="47"/>
                                </a:lnTo>
                                <a:lnTo>
                                  <a:pt x="10" y="62"/>
                                </a:lnTo>
                                <a:lnTo>
                                  <a:pt x="12" y="62"/>
                                </a:lnTo>
                                <a:lnTo>
                                  <a:pt x="15" y="62"/>
                                </a:lnTo>
                                <a:lnTo>
                                  <a:pt x="10" y="55"/>
                                </a:lnTo>
                                <a:lnTo>
                                  <a:pt x="7" y="47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4" y="55"/>
                                </a:moveTo>
                                <a:lnTo>
                                  <a:pt x="126" y="42"/>
                                </a:lnTo>
                                <a:lnTo>
                                  <a:pt x="129" y="32"/>
                                </a:lnTo>
                                <a:lnTo>
                                  <a:pt x="126" y="32"/>
                                </a:lnTo>
                                <a:lnTo>
                                  <a:pt x="124" y="32"/>
                                </a:lnTo>
                                <a:lnTo>
                                  <a:pt x="121" y="45"/>
                                </a:lnTo>
                                <a:lnTo>
                                  <a:pt x="116" y="57"/>
                                </a:lnTo>
                                <a:lnTo>
                                  <a:pt x="121" y="55"/>
                                </a:lnTo>
                                <a:lnTo>
                                  <a:pt x="12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1075"/>
                        <wps:cNvSpPr>
                          <a:spLocks noEditPoints="1"/>
                        </wps:cNvSpPr>
                        <wps:spPr bwMode="auto">
                          <a:xfrm>
                            <a:off x="6384" y="1517"/>
                            <a:ext cx="124" cy="62"/>
                          </a:xfrm>
                          <a:custGeom>
                            <a:avLst/>
                            <a:gdLst>
                              <a:gd name="T0" fmla="*/ 8 w 124"/>
                              <a:gd name="T1" fmla="*/ 0 h 62"/>
                              <a:gd name="T2" fmla="*/ 3 w 124"/>
                              <a:gd name="T3" fmla="*/ 15 h 62"/>
                              <a:gd name="T4" fmla="*/ 0 w 124"/>
                              <a:gd name="T5" fmla="*/ 30 h 62"/>
                              <a:gd name="T6" fmla="*/ 3 w 124"/>
                              <a:gd name="T7" fmla="*/ 47 h 62"/>
                              <a:gd name="T8" fmla="*/ 10 w 124"/>
                              <a:gd name="T9" fmla="*/ 62 h 62"/>
                              <a:gd name="T10" fmla="*/ 13 w 124"/>
                              <a:gd name="T11" fmla="*/ 62 h 62"/>
                              <a:gd name="T12" fmla="*/ 15 w 124"/>
                              <a:gd name="T13" fmla="*/ 62 h 62"/>
                              <a:gd name="T14" fmla="*/ 13 w 124"/>
                              <a:gd name="T15" fmla="*/ 55 h 62"/>
                              <a:gd name="T16" fmla="*/ 8 w 124"/>
                              <a:gd name="T17" fmla="*/ 47 h 62"/>
                              <a:gd name="T18" fmla="*/ 5 w 124"/>
                              <a:gd name="T19" fmla="*/ 37 h 62"/>
                              <a:gd name="T20" fmla="*/ 5 w 124"/>
                              <a:gd name="T21" fmla="*/ 30 h 62"/>
                              <a:gd name="T22" fmla="*/ 8 w 124"/>
                              <a:gd name="T23" fmla="*/ 15 h 62"/>
                              <a:gd name="T24" fmla="*/ 13 w 124"/>
                              <a:gd name="T25" fmla="*/ 2 h 62"/>
                              <a:gd name="T26" fmla="*/ 10 w 124"/>
                              <a:gd name="T27" fmla="*/ 0 h 62"/>
                              <a:gd name="T28" fmla="*/ 8 w 124"/>
                              <a:gd name="T29" fmla="*/ 0 h 62"/>
                              <a:gd name="T30" fmla="*/ 119 w 124"/>
                              <a:gd name="T31" fmla="*/ 55 h 62"/>
                              <a:gd name="T32" fmla="*/ 122 w 124"/>
                              <a:gd name="T33" fmla="*/ 45 h 62"/>
                              <a:gd name="T34" fmla="*/ 124 w 124"/>
                              <a:gd name="T35" fmla="*/ 32 h 62"/>
                              <a:gd name="T36" fmla="*/ 122 w 124"/>
                              <a:gd name="T37" fmla="*/ 32 h 62"/>
                              <a:gd name="T38" fmla="*/ 119 w 124"/>
                              <a:gd name="T39" fmla="*/ 32 h 62"/>
                              <a:gd name="T40" fmla="*/ 117 w 124"/>
                              <a:gd name="T41" fmla="*/ 45 h 62"/>
                              <a:gd name="T42" fmla="*/ 112 w 124"/>
                              <a:gd name="T43" fmla="*/ 57 h 62"/>
                              <a:gd name="T44" fmla="*/ 114 w 124"/>
                              <a:gd name="T45" fmla="*/ 57 h 62"/>
                              <a:gd name="T46" fmla="*/ 119 w 124"/>
                              <a:gd name="T47" fmla="*/ 5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4" h="62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0"/>
                                </a:lnTo>
                                <a:lnTo>
                                  <a:pt x="3" y="47"/>
                                </a:lnTo>
                                <a:lnTo>
                                  <a:pt x="10" y="62"/>
                                </a:lnTo>
                                <a:lnTo>
                                  <a:pt x="13" y="62"/>
                                </a:lnTo>
                                <a:lnTo>
                                  <a:pt x="15" y="62"/>
                                </a:lnTo>
                                <a:lnTo>
                                  <a:pt x="13" y="55"/>
                                </a:lnTo>
                                <a:lnTo>
                                  <a:pt x="8" y="47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8" y="1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19" y="55"/>
                                </a:moveTo>
                                <a:lnTo>
                                  <a:pt x="122" y="45"/>
                                </a:lnTo>
                                <a:lnTo>
                                  <a:pt x="124" y="32"/>
                                </a:lnTo>
                                <a:lnTo>
                                  <a:pt x="122" y="32"/>
                                </a:lnTo>
                                <a:lnTo>
                                  <a:pt x="119" y="32"/>
                                </a:lnTo>
                                <a:lnTo>
                                  <a:pt x="117" y="45"/>
                                </a:lnTo>
                                <a:lnTo>
                                  <a:pt x="112" y="57"/>
                                </a:lnTo>
                                <a:lnTo>
                                  <a:pt x="114" y="57"/>
                                </a:lnTo>
                                <a:lnTo>
                                  <a:pt x="11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1076"/>
                        <wps:cNvSpPr>
                          <a:spLocks noEditPoints="1"/>
                        </wps:cNvSpPr>
                        <wps:spPr bwMode="auto">
                          <a:xfrm>
                            <a:off x="6387" y="1517"/>
                            <a:ext cx="119" cy="62"/>
                          </a:xfrm>
                          <a:custGeom>
                            <a:avLst/>
                            <a:gdLst>
                              <a:gd name="T0" fmla="*/ 7 w 119"/>
                              <a:gd name="T1" fmla="*/ 0 h 62"/>
                              <a:gd name="T2" fmla="*/ 2 w 119"/>
                              <a:gd name="T3" fmla="*/ 15 h 62"/>
                              <a:gd name="T4" fmla="*/ 0 w 119"/>
                              <a:gd name="T5" fmla="*/ 30 h 62"/>
                              <a:gd name="T6" fmla="*/ 0 w 119"/>
                              <a:gd name="T7" fmla="*/ 37 h 62"/>
                              <a:gd name="T8" fmla="*/ 2 w 119"/>
                              <a:gd name="T9" fmla="*/ 47 h 62"/>
                              <a:gd name="T10" fmla="*/ 5 w 119"/>
                              <a:gd name="T11" fmla="*/ 55 h 62"/>
                              <a:gd name="T12" fmla="*/ 10 w 119"/>
                              <a:gd name="T13" fmla="*/ 62 h 62"/>
                              <a:gd name="T14" fmla="*/ 15 w 119"/>
                              <a:gd name="T15" fmla="*/ 62 h 62"/>
                              <a:gd name="T16" fmla="*/ 17 w 119"/>
                              <a:gd name="T17" fmla="*/ 62 h 62"/>
                              <a:gd name="T18" fmla="*/ 12 w 119"/>
                              <a:gd name="T19" fmla="*/ 55 h 62"/>
                              <a:gd name="T20" fmla="*/ 7 w 119"/>
                              <a:gd name="T21" fmla="*/ 47 h 62"/>
                              <a:gd name="T22" fmla="*/ 7 w 119"/>
                              <a:gd name="T23" fmla="*/ 37 h 62"/>
                              <a:gd name="T24" fmla="*/ 5 w 119"/>
                              <a:gd name="T25" fmla="*/ 30 h 62"/>
                              <a:gd name="T26" fmla="*/ 7 w 119"/>
                              <a:gd name="T27" fmla="*/ 15 h 62"/>
                              <a:gd name="T28" fmla="*/ 12 w 119"/>
                              <a:gd name="T29" fmla="*/ 2 h 62"/>
                              <a:gd name="T30" fmla="*/ 10 w 119"/>
                              <a:gd name="T31" fmla="*/ 2 h 62"/>
                              <a:gd name="T32" fmla="*/ 7 w 119"/>
                              <a:gd name="T33" fmla="*/ 0 h 62"/>
                              <a:gd name="T34" fmla="*/ 111 w 119"/>
                              <a:gd name="T35" fmla="*/ 57 h 62"/>
                              <a:gd name="T36" fmla="*/ 116 w 119"/>
                              <a:gd name="T37" fmla="*/ 45 h 62"/>
                              <a:gd name="T38" fmla="*/ 119 w 119"/>
                              <a:gd name="T39" fmla="*/ 32 h 62"/>
                              <a:gd name="T40" fmla="*/ 116 w 119"/>
                              <a:gd name="T41" fmla="*/ 32 h 62"/>
                              <a:gd name="T42" fmla="*/ 114 w 119"/>
                              <a:gd name="T43" fmla="*/ 32 h 62"/>
                              <a:gd name="T44" fmla="*/ 111 w 119"/>
                              <a:gd name="T45" fmla="*/ 47 h 62"/>
                              <a:gd name="T46" fmla="*/ 104 w 119"/>
                              <a:gd name="T47" fmla="*/ 60 h 62"/>
                              <a:gd name="T48" fmla="*/ 109 w 119"/>
                              <a:gd name="T49" fmla="*/ 57 h 62"/>
                              <a:gd name="T50" fmla="*/ 111 w 119"/>
                              <a:gd name="T51" fmla="*/ 5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9" h="62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7"/>
                                </a:lnTo>
                                <a:lnTo>
                                  <a:pt x="5" y="55"/>
                                </a:lnTo>
                                <a:lnTo>
                                  <a:pt x="10" y="62"/>
                                </a:lnTo>
                                <a:lnTo>
                                  <a:pt x="15" y="62"/>
                                </a:lnTo>
                                <a:lnTo>
                                  <a:pt x="17" y="62"/>
                                </a:lnTo>
                                <a:lnTo>
                                  <a:pt x="12" y="55"/>
                                </a:lnTo>
                                <a:lnTo>
                                  <a:pt x="7" y="47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11" y="57"/>
                                </a:moveTo>
                                <a:lnTo>
                                  <a:pt x="116" y="45"/>
                                </a:lnTo>
                                <a:lnTo>
                                  <a:pt x="119" y="32"/>
                                </a:lnTo>
                                <a:lnTo>
                                  <a:pt x="116" y="32"/>
                                </a:lnTo>
                                <a:lnTo>
                                  <a:pt x="114" y="32"/>
                                </a:lnTo>
                                <a:lnTo>
                                  <a:pt x="111" y="47"/>
                                </a:lnTo>
                                <a:lnTo>
                                  <a:pt x="104" y="60"/>
                                </a:lnTo>
                                <a:lnTo>
                                  <a:pt x="109" y="57"/>
                                </a:lnTo>
                                <a:lnTo>
                                  <a:pt x="111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1077"/>
                        <wps:cNvSpPr>
                          <a:spLocks noEditPoints="1"/>
                        </wps:cNvSpPr>
                        <wps:spPr bwMode="auto">
                          <a:xfrm>
                            <a:off x="6389" y="1519"/>
                            <a:ext cx="114" cy="60"/>
                          </a:xfrm>
                          <a:custGeom>
                            <a:avLst/>
                            <a:gdLst>
                              <a:gd name="T0" fmla="*/ 8 w 114"/>
                              <a:gd name="T1" fmla="*/ 0 h 60"/>
                              <a:gd name="T2" fmla="*/ 3 w 114"/>
                              <a:gd name="T3" fmla="*/ 13 h 60"/>
                              <a:gd name="T4" fmla="*/ 0 w 114"/>
                              <a:gd name="T5" fmla="*/ 28 h 60"/>
                              <a:gd name="T6" fmla="*/ 0 w 114"/>
                              <a:gd name="T7" fmla="*/ 35 h 60"/>
                              <a:gd name="T8" fmla="*/ 3 w 114"/>
                              <a:gd name="T9" fmla="*/ 45 h 60"/>
                              <a:gd name="T10" fmla="*/ 8 w 114"/>
                              <a:gd name="T11" fmla="*/ 53 h 60"/>
                              <a:gd name="T12" fmla="*/ 10 w 114"/>
                              <a:gd name="T13" fmla="*/ 60 h 60"/>
                              <a:gd name="T14" fmla="*/ 15 w 114"/>
                              <a:gd name="T15" fmla="*/ 60 h 60"/>
                              <a:gd name="T16" fmla="*/ 17 w 114"/>
                              <a:gd name="T17" fmla="*/ 60 h 60"/>
                              <a:gd name="T18" fmla="*/ 13 w 114"/>
                              <a:gd name="T19" fmla="*/ 53 h 60"/>
                              <a:gd name="T20" fmla="*/ 10 w 114"/>
                              <a:gd name="T21" fmla="*/ 45 h 60"/>
                              <a:gd name="T22" fmla="*/ 8 w 114"/>
                              <a:gd name="T23" fmla="*/ 38 h 60"/>
                              <a:gd name="T24" fmla="*/ 5 w 114"/>
                              <a:gd name="T25" fmla="*/ 28 h 60"/>
                              <a:gd name="T26" fmla="*/ 8 w 114"/>
                              <a:gd name="T27" fmla="*/ 13 h 60"/>
                              <a:gd name="T28" fmla="*/ 13 w 114"/>
                              <a:gd name="T29" fmla="*/ 0 h 60"/>
                              <a:gd name="T30" fmla="*/ 10 w 114"/>
                              <a:gd name="T31" fmla="*/ 0 h 60"/>
                              <a:gd name="T32" fmla="*/ 8 w 114"/>
                              <a:gd name="T33" fmla="*/ 0 h 60"/>
                              <a:gd name="T34" fmla="*/ 107 w 114"/>
                              <a:gd name="T35" fmla="*/ 55 h 60"/>
                              <a:gd name="T36" fmla="*/ 112 w 114"/>
                              <a:gd name="T37" fmla="*/ 43 h 60"/>
                              <a:gd name="T38" fmla="*/ 114 w 114"/>
                              <a:gd name="T39" fmla="*/ 30 h 60"/>
                              <a:gd name="T40" fmla="*/ 112 w 114"/>
                              <a:gd name="T41" fmla="*/ 30 h 60"/>
                              <a:gd name="T42" fmla="*/ 109 w 114"/>
                              <a:gd name="T43" fmla="*/ 30 h 60"/>
                              <a:gd name="T44" fmla="*/ 107 w 114"/>
                              <a:gd name="T45" fmla="*/ 45 h 60"/>
                              <a:gd name="T46" fmla="*/ 99 w 114"/>
                              <a:gd name="T47" fmla="*/ 58 h 60"/>
                              <a:gd name="T48" fmla="*/ 102 w 114"/>
                              <a:gd name="T49" fmla="*/ 58 h 60"/>
                              <a:gd name="T50" fmla="*/ 107 w 114"/>
                              <a:gd name="T51" fmla="*/ 55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5"/>
                                </a:lnTo>
                                <a:lnTo>
                                  <a:pt x="8" y="53"/>
                                </a:lnTo>
                                <a:lnTo>
                                  <a:pt x="10" y="60"/>
                                </a:lnTo>
                                <a:lnTo>
                                  <a:pt x="15" y="60"/>
                                </a:lnTo>
                                <a:lnTo>
                                  <a:pt x="17" y="60"/>
                                </a:lnTo>
                                <a:lnTo>
                                  <a:pt x="13" y="53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5" y="28"/>
                                </a:lnTo>
                                <a:lnTo>
                                  <a:pt x="8" y="13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07" y="55"/>
                                </a:moveTo>
                                <a:lnTo>
                                  <a:pt x="112" y="43"/>
                                </a:lnTo>
                                <a:lnTo>
                                  <a:pt x="114" y="30"/>
                                </a:lnTo>
                                <a:lnTo>
                                  <a:pt x="112" y="30"/>
                                </a:lnTo>
                                <a:lnTo>
                                  <a:pt x="109" y="30"/>
                                </a:lnTo>
                                <a:lnTo>
                                  <a:pt x="107" y="45"/>
                                </a:lnTo>
                                <a:lnTo>
                                  <a:pt x="99" y="58"/>
                                </a:lnTo>
                                <a:lnTo>
                                  <a:pt x="102" y="58"/>
                                </a:lnTo>
                                <a:lnTo>
                                  <a:pt x="10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1078"/>
                        <wps:cNvSpPr>
                          <a:spLocks noEditPoints="1"/>
                        </wps:cNvSpPr>
                        <wps:spPr bwMode="auto">
                          <a:xfrm>
                            <a:off x="6392" y="1519"/>
                            <a:ext cx="109" cy="63"/>
                          </a:xfrm>
                          <a:custGeom>
                            <a:avLst/>
                            <a:gdLst>
                              <a:gd name="T0" fmla="*/ 7 w 109"/>
                              <a:gd name="T1" fmla="*/ 0 h 63"/>
                              <a:gd name="T2" fmla="*/ 2 w 109"/>
                              <a:gd name="T3" fmla="*/ 13 h 63"/>
                              <a:gd name="T4" fmla="*/ 0 w 109"/>
                              <a:gd name="T5" fmla="*/ 28 h 63"/>
                              <a:gd name="T6" fmla="*/ 2 w 109"/>
                              <a:gd name="T7" fmla="*/ 35 h 63"/>
                              <a:gd name="T8" fmla="*/ 2 w 109"/>
                              <a:gd name="T9" fmla="*/ 45 h 63"/>
                              <a:gd name="T10" fmla="*/ 7 w 109"/>
                              <a:gd name="T11" fmla="*/ 53 h 63"/>
                              <a:gd name="T12" fmla="*/ 12 w 109"/>
                              <a:gd name="T13" fmla="*/ 60 h 63"/>
                              <a:gd name="T14" fmla="*/ 14 w 109"/>
                              <a:gd name="T15" fmla="*/ 60 h 63"/>
                              <a:gd name="T16" fmla="*/ 19 w 109"/>
                              <a:gd name="T17" fmla="*/ 63 h 63"/>
                              <a:gd name="T18" fmla="*/ 12 w 109"/>
                              <a:gd name="T19" fmla="*/ 55 h 63"/>
                              <a:gd name="T20" fmla="*/ 10 w 109"/>
                              <a:gd name="T21" fmla="*/ 45 h 63"/>
                              <a:gd name="T22" fmla="*/ 7 w 109"/>
                              <a:gd name="T23" fmla="*/ 38 h 63"/>
                              <a:gd name="T24" fmla="*/ 5 w 109"/>
                              <a:gd name="T25" fmla="*/ 28 h 63"/>
                              <a:gd name="T26" fmla="*/ 7 w 109"/>
                              <a:gd name="T27" fmla="*/ 13 h 63"/>
                              <a:gd name="T28" fmla="*/ 12 w 109"/>
                              <a:gd name="T29" fmla="*/ 0 h 63"/>
                              <a:gd name="T30" fmla="*/ 10 w 109"/>
                              <a:gd name="T31" fmla="*/ 0 h 63"/>
                              <a:gd name="T32" fmla="*/ 7 w 109"/>
                              <a:gd name="T33" fmla="*/ 0 h 63"/>
                              <a:gd name="T34" fmla="*/ 99 w 109"/>
                              <a:gd name="T35" fmla="*/ 58 h 63"/>
                              <a:gd name="T36" fmla="*/ 106 w 109"/>
                              <a:gd name="T37" fmla="*/ 45 h 63"/>
                              <a:gd name="T38" fmla="*/ 109 w 109"/>
                              <a:gd name="T39" fmla="*/ 30 h 63"/>
                              <a:gd name="T40" fmla="*/ 106 w 109"/>
                              <a:gd name="T41" fmla="*/ 30 h 63"/>
                              <a:gd name="T42" fmla="*/ 104 w 109"/>
                              <a:gd name="T43" fmla="*/ 30 h 63"/>
                              <a:gd name="T44" fmla="*/ 104 w 109"/>
                              <a:gd name="T45" fmla="*/ 38 h 63"/>
                              <a:gd name="T46" fmla="*/ 101 w 109"/>
                              <a:gd name="T47" fmla="*/ 45 h 63"/>
                              <a:gd name="T48" fmla="*/ 96 w 109"/>
                              <a:gd name="T49" fmla="*/ 53 h 63"/>
                              <a:gd name="T50" fmla="*/ 92 w 109"/>
                              <a:gd name="T51" fmla="*/ 60 h 63"/>
                              <a:gd name="T52" fmla="*/ 96 w 109"/>
                              <a:gd name="T53" fmla="*/ 58 h 63"/>
                              <a:gd name="T54" fmla="*/ 99 w 109"/>
                              <a:gd name="T55" fmla="*/ 5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9" h="63">
                                <a:moveTo>
                                  <a:pt x="7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35"/>
                                </a:lnTo>
                                <a:lnTo>
                                  <a:pt x="2" y="45"/>
                                </a:lnTo>
                                <a:lnTo>
                                  <a:pt x="7" y="53"/>
                                </a:lnTo>
                                <a:lnTo>
                                  <a:pt x="12" y="60"/>
                                </a:lnTo>
                                <a:lnTo>
                                  <a:pt x="14" y="60"/>
                                </a:lnTo>
                                <a:lnTo>
                                  <a:pt x="19" y="63"/>
                                </a:lnTo>
                                <a:lnTo>
                                  <a:pt x="12" y="55"/>
                                </a:lnTo>
                                <a:lnTo>
                                  <a:pt x="10" y="45"/>
                                </a:lnTo>
                                <a:lnTo>
                                  <a:pt x="7" y="38"/>
                                </a:lnTo>
                                <a:lnTo>
                                  <a:pt x="5" y="28"/>
                                </a:lnTo>
                                <a:lnTo>
                                  <a:pt x="7" y="13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99" y="58"/>
                                </a:moveTo>
                                <a:lnTo>
                                  <a:pt x="106" y="45"/>
                                </a:lnTo>
                                <a:lnTo>
                                  <a:pt x="109" y="30"/>
                                </a:lnTo>
                                <a:lnTo>
                                  <a:pt x="106" y="30"/>
                                </a:lnTo>
                                <a:lnTo>
                                  <a:pt x="104" y="30"/>
                                </a:lnTo>
                                <a:lnTo>
                                  <a:pt x="104" y="38"/>
                                </a:lnTo>
                                <a:lnTo>
                                  <a:pt x="101" y="45"/>
                                </a:lnTo>
                                <a:lnTo>
                                  <a:pt x="96" y="53"/>
                                </a:lnTo>
                                <a:lnTo>
                                  <a:pt x="92" y="60"/>
                                </a:lnTo>
                                <a:lnTo>
                                  <a:pt x="96" y="58"/>
                                </a:lnTo>
                                <a:lnTo>
                                  <a:pt x="9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1079"/>
                        <wps:cNvSpPr>
                          <a:spLocks noEditPoints="1"/>
                        </wps:cNvSpPr>
                        <wps:spPr bwMode="auto">
                          <a:xfrm>
                            <a:off x="6394" y="1519"/>
                            <a:ext cx="104" cy="63"/>
                          </a:xfrm>
                          <a:custGeom>
                            <a:avLst/>
                            <a:gdLst>
                              <a:gd name="T0" fmla="*/ 8 w 104"/>
                              <a:gd name="T1" fmla="*/ 0 h 63"/>
                              <a:gd name="T2" fmla="*/ 3 w 104"/>
                              <a:gd name="T3" fmla="*/ 13 h 63"/>
                              <a:gd name="T4" fmla="*/ 0 w 104"/>
                              <a:gd name="T5" fmla="*/ 28 h 63"/>
                              <a:gd name="T6" fmla="*/ 3 w 104"/>
                              <a:gd name="T7" fmla="*/ 38 h 63"/>
                              <a:gd name="T8" fmla="*/ 5 w 104"/>
                              <a:gd name="T9" fmla="*/ 45 h 63"/>
                              <a:gd name="T10" fmla="*/ 8 w 104"/>
                              <a:gd name="T11" fmla="*/ 53 h 63"/>
                              <a:gd name="T12" fmla="*/ 12 w 104"/>
                              <a:gd name="T13" fmla="*/ 60 h 63"/>
                              <a:gd name="T14" fmla="*/ 17 w 104"/>
                              <a:gd name="T15" fmla="*/ 63 h 63"/>
                              <a:gd name="T16" fmla="*/ 20 w 104"/>
                              <a:gd name="T17" fmla="*/ 63 h 63"/>
                              <a:gd name="T18" fmla="*/ 15 w 104"/>
                              <a:gd name="T19" fmla="*/ 55 h 63"/>
                              <a:gd name="T20" fmla="*/ 10 w 104"/>
                              <a:gd name="T21" fmla="*/ 45 h 63"/>
                              <a:gd name="T22" fmla="*/ 8 w 104"/>
                              <a:gd name="T23" fmla="*/ 38 h 63"/>
                              <a:gd name="T24" fmla="*/ 5 w 104"/>
                              <a:gd name="T25" fmla="*/ 28 h 63"/>
                              <a:gd name="T26" fmla="*/ 8 w 104"/>
                              <a:gd name="T27" fmla="*/ 13 h 63"/>
                              <a:gd name="T28" fmla="*/ 12 w 104"/>
                              <a:gd name="T29" fmla="*/ 3 h 63"/>
                              <a:gd name="T30" fmla="*/ 10 w 104"/>
                              <a:gd name="T31" fmla="*/ 0 h 63"/>
                              <a:gd name="T32" fmla="*/ 8 w 104"/>
                              <a:gd name="T33" fmla="*/ 0 h 63"/>
                              <a:gd name="T34" fmla="*/ 94 w 104"/>
                              <a:gd name="T35" fmla="*/ 58 h 63"/>
                              <a:gd name="T36" fmla="*/ 102 w 104"/>
                              <a:gd name="T37" fmla="*/ 45 h 63"/>
                              <a:gd name="T38" fmla="*/ 104 w 104"/>
                              <a:gd name="T39" fmla="*/ 30 h 63"/>
                              <a:gd name="T40" fmla="*/ 102 w 104"/>
                              <a:gd name="T41" fmla="*/ 30 h 63"/>
                              <a:gd name="T42" fmla="*/ 99 w 104"/>
                              <a:gd name="T43" fmla="*/ 30 h 63"/>
                              <a:gd name="T44" fmla="*/ 99 w 104"/>
                              <a:gd name="T45" fmla="*/ 38 h 63"/>
                              <a:gd name="T46" fmla="*/ 94 w 104"/>
                              <a:gd name="T47" fmla="*/ 45 h 63"/>
                              <a:gd name="T48" fmla="*/ 92 w 104"/>
                              <a:gd name="T49" fmla="*/ 53 h 63"/>
                              <a:gd name="T50" fmla="*/ 87 w 104"/>
                              <a:gd name="T51" fmla="*/ 60 h 63"/>
                              <a:gd name="T52" fmla="*/ 90 w 104"/>
                              <a:gd name="T53" fmla="*/ 60 h 63"/>
                              <a:gd name="T54" fmla="*/ 94 w 104"/>
                              <a:gd name="T55" fmla="*/ 5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4" h="63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3" y="38"/>
                                </a:lnTo>
                                <a:lnTo>
                                  <a:pt x="5" y="45"/>
                                </a:lnTo>
                                <a:lnTo>
                                  <a:pt x="8" y="53"/>
                                </a:lnTo>
                                <a:lnTo>
                                  <a:pt x="12" y="60"/>
                                </a:lnTo>
                                <a:lnTo>
                                  <a:pt x="17" y="63"/>
                                </a:lnTo>
                                <a:lnTo>
                                  <a:pt x="20" y="63"/>
                                </a:lnTo>
                                <a:lnTo>
                                  <a:pt x="15" y="55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5" y="28"/>
                                </a:lnTo>
                                <a:lnTo>
                                  <a:pt x="8" y="13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4" y="58"/>
                                </a:moveTo>
                                <a:lnTo>
                                  <a:pt x="102" y="45"/>
                                </a:lnTo>
                                <a:lnTo>
                                  <a:pt x="104" y="30"/>
                                </a:lnTo>
                                <a:lnTo>
                                  <a:pt x="102" y="30"/>
                                </a:lnTo>
                                <a:lnTo>
                                  <a:pt x="99" y="30"/>
                                </a:lnTo>
                                <a:lnTo>
                                  <a:pt x="99" y="38"/>
                                </a:lnTo>
                                <a:lnTo>
                                  <a:pt x="94" y="45"/>
                                </a:lnTo>
                                <a:lnTo>
                                  <a:pt x="92" y="53"/>
                                </a:lnTo>
                                <a:lnTo>
                                  <a:pt x="87" y="60"/>
                                </a:lnTo>
                                <a:lnTo>
                                  <a:pt x="90" y="60"/>
                                </a:lnTo>
                                <a:lnTo>
                                  <a:pt x="9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1080"/>
                        <wps:cNvSpPr>
                          <a:spLocks noEditPoints="1"/>
                        </wps:cNvSpPr>
                        <wps:spPr bwMode="auto">
                          <a:xfrm>
                            <a:off x="6397" y="1519"/>
                            <a:ext cx="99" cy="63"/>
                          </a:xfrm>
                          <a:custGeom>
                            <a:avLst/>
                            <a:gdLst>
                              <a:gd name="T0" fmla="*/ 7 w 99"/>
                              <a:gd name="T1" fmla="*/ 0 h 63"/>
                              <a:gd name="T2" fmla="*/ 2 w 99"/>
                              <a:gd name="T3" fmla="*/ 13 h 63"/>
                              <a:gd name="T4" fmla="*/ 0 w 99"/>
                              <a:gd name="T5" fmla="*/ 28 h 63"/>
                              <a:gd name="T6" fmla="*/ 2 w 99"/>
                              <a:gd name="T7" fmla="*/ 38 h 63"/>
                              <a:gd name="T8" fmla="*/ 5 w 99"/>
                              <a:gd name="T9" fmla="*/ 45 h 63"/>
                              <a:gd name="T10" fmla="*/ 7 w 99"/>
                              <a:gd name="T11" fmla="*/ 55 h 63"/>
                              <a:gd name="T12" fmla="*/ 14 w 99"/>
                              <a:gd name="T13" fmla="*/ 63 h 63"/>
                              <a:gd name="T14" fmla="*/ 17 w 99"/>
                              <a:gd name="T15" fmla="*/ 63 h 63"/>
                              <a:gd name="T16" fmla="*/ 22 w 99"/>
                              <a:gd name="T17" fmla="*/ 63 h 63"/>
                              <a:gd name="T18" fmla="*/ 14 w 99"/>
                              <a:gd name="T19" fmla="*/ 55 h 63"/>
                              <a:gd name="T20" fmla="*/ 9 w 99"/>
                              <a:gd name="T21" fmla="*/ 48 h 63"/>
                              <a:gd name="T22" fmla="*/ 7 w 99"/>
                              <a:gd name="T23" fmla="*/ 38 h 63"/>
                              <a:gd name="T24" fmla="*/ 5 w 99"/>
                              <a:gd name="T25" fmla="*/ 28 h 63"/>
                              <a:gd name="T26" fmla="*/ 7 w 99"/>
                              <a:gd name="T27" fmla="*/ 15 h 63"/>
                              <a:gd name="T28" fmla="*/ 12 w 99"/>
                              <a:gd name="T29" fmla="*/ 3 h 63"/>
                              <a:gd name="T30" fmla="*/ 9 w 99"/>
                              <a:gd name="T31" fmla="*/ 3 h 63"/>
                              <a:gd name="T32" fmla="*/ 7 w 99"/>
                              <a:gd name="T33" fmla="*/ 0 h 63"/>
                              <a:gd name="T34" fmla="*/ 87 w 99"/>
                              <a:gd name="T35" fmla="*/ 60 h 63"/>
                              <a:gd name="T36" fmla="*/ 91 w 99"/>
                              <a:gd name="T37" fmla="*/ 53 h 63"/>
                              <a:gd name="T38" fmla="*/ 96 w 99"/>
                              <a:gd name="T39" fmla="*/ 45 h 63"/>
                              <a:gd name="T40" fmla="*/ 99 w 99"/>
                              <a:gd name="T41" fmla="*/ 38 h 63"/>
                              <a:gd name="T42" fmla="*/ 99 w 99"/>
                              <a:gd name="T43" fmla="*/ 30 h 63"/>
                              <a:gd name="T44" fmla="*/ 96 w 99"/>
                              <a:gd name="T45" fmla="*/ 30 h 63"/>
                              <a:gd name="T46" fmla="*/ 94 w 99"/>
                              <a:gd name="T47" fmla="*/ 28 h 63"/>
                              <a:gd name="T48" fmla="*/ 94 w 99"/>
                              <a:gd name="T49" fmla="*/ 38 h 63"/>
                              <a:gd name="T50" fmla="*/ 89 w 99"/>
                              <a:gd name="T51" fmla="*/ 48 h 63"/>
                              <a:gd name="T52" fmla="*/ 84 w 99"/>
                              <a:gd name="T53" fmla="*/ 55 h 63"/>
                              <a:gd name="T54" fmla="*/ 79 w 99"/>
                              <a:gd name="T55" fmla="*/ 60 h 63"/>
                              <a:gd name="T56" fmla="*/ 84 w 99"/>
                              <a:gd name="T57" fmla="*/ 60 h 63"/>
                              <a:gd name="T58" fmla="*/ 87 w 99"/>
                              <a:gd name="T59" fmla="*/ 6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9" h="63">
                                <a:moveTo>
                                  <a:pt x="7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38"/>
                                </a:lnTo>
                                <a:lnTo>
                                  <a:pt x="5" y="45"/>
                                </a:lnTo>
                                <a:lnTo>
                                  <a:pt x="7" y="55"/>
                                </a:lnTo>
                                <a:lnTo>
                                  <a:pt x="14" y="63"/>
                                </a:lnTo>
                                <a:lnTo>
                                  <a:pt x="17" y="63"/>
                                </a:lnTo>
                                <a:lnTo>
                                  <a:pt x="22" y="63"/>
                                </a:lnTo>
                                <a:lnTo>
                                  <a:pt x="14" y="55"/>
                                </a:lnTo>
                                <a:lnTo>
                                  <a:pt x="9" y="48"/>
                                </a:lnTo>
                                <a:lnTo>
                                  <a:pt x="7" y="38"/>
                                </a:lnTo>
                                <a:lnTo>
                                  <a:pt x="5" y="28"/>
                                </a:lnTo>
                                <a:lnTo>
                                  <a:pt x="7" y="15"/>
                                </a:lnTo>
                                <a:lnTo>
                                  <a:pt x="12" y="3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7" y="60"/>
                                </a:moveTo>
                                <a:lnTo>
                                  <a:pt x="91" y="53"/>
                                </a:lnTo>
                                <a:lnTo>
                                  <a:pt x="96" y="45"/>
                                </a:lnTo>
                                <a:lnTo>
                                  <a:pt x="99" y="38"/>
                                </a:lnTo>
                                <a:lnTo>
                                  <a:pt x="99" y="30"/>
                                </a:lnTo>
                                <a:lnTo>
                                  <a:pt x="96" y="30"/>
                                </a:lnTo>
                                <a:lnTo>
                                  <a:pt x="94" y="28"/>
                                </a:lnTo>
                                <a:lnTo>
                                  <a:pt x="94" y="38"/>
                                </a:lnTo>
                                <a:lnTo>
                                  <a:pt x="89" y="48"/>
                                </a:lnTo>
                                <a:lnTo>
                                  <a:pt x="84" y="55"/>
                                </a:lnTo>
                                <a:lnTo>
                                  <a:pt x="79" y="60"/>
                                </a:lnTo>
                                <a:lnTo>
                                  <a:pt x="84" y="60"/>
                                </a:lnTo>
                                <a:lnTo>
                                  <a:pt x="8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1081"/>
                        <wps:cNvSpPr>
                          <a:spLocks noEditPoints="1"/>
                        </wps:cNvSpPr>
                        <wps:spPr bwMode="auto">
                          <a:xfrm>
                            <a:off x="6399" y="1522"/>
                            <a:ext cx="94" cy="60"/>
                          </a:xfrm>
                          <a:custGeom>
                            <a:avLst/>
                            <a:gdLst>
                              <a:gd name="T0" fmla="*/ 7 w 94"/>
                              <a:gd name="T1" fmla="*/ 0 h 60"/>
                              <a:gd name="T2" fmla="*/ 3 w 94"/>
                              <a:gd name="T3" fmla="*/ 10 h 60"/>
                              <a:gd name="T4" fmla="*/ 0 w 94"/>
                              <a:gd name="T5" fmla="*/ 25 h 60"/>
                              <a:gd name="T6" fmla="*/ 3 w 94"/>
                              <a:gd name="T7" fmla="*/ 35 h 60"/>
                              <a:gd name="T8" fmla="*/ 5 w 94"/>
                              <a:gd name="T9" fmla="*/ 42 h 60"/>
                              <a:gd name="T10" fmla="*/ 10 w 94"/>
                              <a:gd name="T11" fmla="*/ 52 h 60"/>
                              <a:gd name="T12" fmla="*/ 15 w 94"/>
                              <a:gd name="T13" fmla="*/ 60 h 60"/>
                              <a:gd name="T14" fmla="*/ 20 w 94"/>
                              <a:gd name="T15" fmla="*/ 60 h 60"/>
                              <a:gd name="T16" fmla="*/ 25 w 94"/>
                              <a:gd name="T17" fmla="*/ 60 h 60"/>
                              <a:gd name="T18" fmla="*/ 17 w 94"/>
                              <a:gd name="T19" fmla="*/ 52 h 60"/>
                              <a:gd name="T20" fmla="*/ 10 w 94"/>
                              <a:gd name="T21" fmla="*/ 45 h 60"/>
                              <a:gd name="T22" fmla="*/ 7 w 94"/>
                              <a:gd name="T23" fmla="*/ 35 h 60"/>
                              <a:gd name="T24" fmla="*/ 5 w 94"/>
                              <a:gd name="T25" fmla="*/ 25 h 60"/>
                              <a:gd name="T26" fmla="*/ 7 w 94"/>
                              <a:gd name="T27" fmla="*/ 12 h 60"/>
                              <a:gd name="T28" fmla="*/ 12 w 94"/>
                              <a:gd name="T29" fmla="*/ 0 h 60"/>
                              <a:gd name="T30" fmla="*/ 10 w 94"/>
                              <a:gd name="T31" fmla="*/ 0 h 60"/>
                              <a:gd name="T32" fmla="*/ 7 w 94"/>
                              <a:gd name="T33" fmla="*/ 0 h 60"/>
                              <a:gd name="T34" fmla="*/ 82 w 94"/>
                              <a:gd name="T35" fmla="*/ 57 h 60"/>
                              <a:gd name="T36" fmla="*/ 87 w 94"/>
                              <a:gd name="T37" fmla="*/ 50 h 60"/>
                              <a:gd name="T38" fmla="*/ 89 w 94"/>
                              <a:gd name="T39" fmla="*/ 42 h 60"/>
                              <a:gd name="T40" fmla="*/ 94 w 94"/>
                              <a:gd name="T41" fmla="*/ 35 h 60"/>
                              <a:gd name="T42" fmla="*/ 94 w 94"/>
                              <a:gd name="T43" fmla="*/ 27 h 60"/>
                              <a:gd name="T44" fmla="*/ 92 w 94"/>
                              <a:gd name="T45" fmla="*/ 25 h 60"/>
                              <a:gd name="T46" fmla="*/ 89 w 94"/>
                              <a:gd name="T47" fmla="*/ 25 h 60"/>
                              <a:gd name="T48" fmla="*/ 87 w 94"/>
                              <a:gd name="T49" fmla="*/ 35 h 60"/>
                              <a:gd name="T50" fmla="*/ 85 w 94"/>
                              <a:gd name="T51" fmla="*/ 45 h 60"/>
                              <a:gd name="T52" fmla="*/ 80 w 94"/>
                              <a:gd name="T53" fmla="*/ 52 h 60"/>
                              <a:gd name="T54" fmla="*/ 72 w 94"/>
                              <a:gd name="T55" fmla="*/ 60 h 60"/>
                              <a:gd name="T56" fmla="*/ 77 w 94"/>
                              <a:gd name="T57" fmla="*/ 57 h 60"/>
                              <a:gd name="T58" fmla="*/ 82 w 94"/>
                              <a:gd name="T59" fmla="*/ 5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4" h="60">
                                <a:moveTo>
                                  <a:pt x="7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5"/>
                                </a:lnTo>
                                <a:lnTo>
                                  <a:pt x="3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2"/>
                                </a:lnTo>
                                <a:lnTo>
                                  <a:pt x="15" y="60"/>
                                </a:lnTo>
                                <a:lnTo>
                                  <a:pt x="20" y="60"/>
                                </a:lnTo>
                                <a:lnTo>
                                  <a:pt x="25" y="60"/>
                                </a:lnTo>
                                <a:lnTo>
                                  <a:pt x="17" y="52"/>
                                </a:lnTo>
                                <a:lnTo>
                                  <a:pt x="10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2" y="57"/>
                                </a:moveTo>
                                <a:lnTo>
                                  <a:pt x="87" y="50"/>
                                </a:lnTo>
                                <a:lnTo>
                                  <a:pt x="89" y="42"/>
                                </a:lnTo>
                                <a:lnTo>
                                  <a:pt x="94" y="35"/>
                                </a:lnTo>
                                <a:lnTo>
                                  <a:pt x="94" y="27"/>
                                </a:lnTo>
                                <a:lnTo>
                                  <a:pt x="92" y="25"/>
                                </a:lnTo>
                                <a:lnTo>
                                  <a:pt x="89" y="25"/>
                                </a:lnTo>
                                <a:lnTo>
                                  <a:pt x="87" y="35"/>
                                </a:lnTo>
                                <a:lnTo>
                                  <a:pt x="85" y="45"/>
                                </a:lnTo>
                                <a:lnTo>
                                  <a:pt x="80" y="52"/>
                                </a:lnTo>
                                <a:lnTo>
                                  <a:pt x="72" y="60"/>
                                </a:lnTo>
                                <a:lnTo>
                                  <a:pt x="77" y="57"/>
                                </a:lnTo>
                                <a:lnTo>
                                  <a:pt x="82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1082"/>
                        <wps:cNvSpPr>
                          <a:spLocks noEditPoints="1"/>
                        </wps:cNvSpPr>
                        <wps:spPr bwMode="auto">
                          <a:xfrm>
                            <a:off x="6402" y="1522"/>
                            <a:ext cx="89" cy="60"/>
                          </a:xfrm>
                          <a:custGeom>
                            <a:avLst/>
                            <a:gdLst>
                              <a:gd name="T0" fmla="*/ 7 w 89"/>
                              <a:gd name="T1" fmla="*/ 0 h 60"/>
                              <a:gd name="T2" fmla="*/ 2 w 89"/>
                              <a:gd name="T3" fmla="*/ 12 h 60"/>
                              <a:gd name="T4" fmla="*/ 0 w 89"/>
                              <a:gd name="T5" fmla="*/ 25 h 60"/>
                              <a:gd name="T6" fmla="*/ 2 w 89"/>
                              <a:gd name="T7" fmla="*/ 35 h 60"/>
                              <a:gd name="T8" fmla="*/ 4 w 89"/>
                              <a:gd name="T9" fmla="*/ 45 h 60"/>
                              <a:gd name="T10" fmla="*/ 9 w 89"/>
                              <a:gd name="T11" fmla="*/ 52 h 60"/>
                              <a:gd name="T12" fmla="*/ 17 w 89"/>
                              <a:gd name="T13" fmla="*/ 60 h 60"/>
                              <a:gd name="T14" fmla="*/ 22 w 89"/>
                              <a:gd name="T15" fmla="*/ 60 h 60"/>
                              <a:gd name="T16" fmla="*/ 27 w 89"/>
                              <a:gd name="T17" fmla="*/ 60 h 60"/>
                              <a:gd name="T18" fmla="*/ 17 w 89"/>
                              <a:gd name="T19" fmla="*/ 55 h 60"/>
                              <a:gd name="T20" fmla="*/ 12 w 89"/>
                              <a:gd name="T21" fmla="*/ 45 h 60"/>
                              <a:gd name="T22" fmla="*/ 7 w 89"/>
                              <a:gd name="T23" fmla="*/ 35 h 60"/>
                              <a:gd name="T24" fmla="*/ 4 w 89"/>
                              <a:gd name="T25" fmla="*/ 25 h 60"/>
                              <a:gd name="T26" fmla="*/ 7 w 89"/>
                              <a:gd name="T27" fmla="*/ 12 h 60"/>
                              <a:gd name="T28" fmla="*/ 12 w 89"/>
                              <a:gd name="T29" fmla="*/ 2 h 60"/>
                              <a:gd name="T30" fmla="*/ 9 w 89"/>
                              <a:gd name="T31" fmla="*/ 0 h 60"/>
                              <a:gd name="T32" fmla="*/ 7 w 89"/>
                              <a:gd name="T33" fmla="*/ 0 h 60"/>
                              <a:gd name="T34" fmla="*/ 74 w 89"/>
                              <a:gd name="T35" fmla="*/ 57 h 60"/>
                              <a:gd name="T36" fmla="*/ 79 w 89"/>
                              <a:gd name="T37" fmla="*/ 52 h 60"/>
                              <a:gd name="T38" fmla="*/ 84 w 89"/>
                              <a:gd name="T39" fmla="*/ 45 h 60"/>
                              <a:gd name="T40" fmla="*/ 89 w 89"/>
                              <a:gd name="T41" fmla="*/ 35 h 60"/>
                              <a:gd name="T42" fmla="*/ 89 w 89"/>
                              <a:gd name="T43" fmla="*/ 25 h 60"/>
                              <a:gd name="T44" fmla="*/ 86 w 89"/>
                              <a:gd name="T45" fmla="*/ 25 h 60"/>
                              <a:gd name="T46" fmla="*/ 84 w 89"/>
                              <a:gd name="T47" fmla="*/ 25 h 60"/>
                              <a:gd name="T48" fmla="*/ 82 w 89"/>
                              <a:gd name="T49" fmla="*/ 35 h 60"/>
                              <a:gd name="T50" fmla="*/ 79 w 89"/>
                              <a:gd name="T51" fmla="*/ 45 h 60"/>
                              <a:gd name="T52" fmla="*/ 72 w 89"/>
                              <a:gd name="T53" fmla="*/ 52 h 60"/>
                              <a:gd name="T54" fmla="*/ 64 w 89"/>
                              <a:gd name="T55" fmla="*/ 60 h 60"/>
                              <a:gd name="T56" fmla="*/ 69 w 89"/>
                              <a:gd name="T57" fmla="*/ 60 h 60"/>
                              <a:gd name="T58" fmla="*/ 74 w 89"/>
                              <a:gd name="T59" fmla="*/ 5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9" h="6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4" y="45"/>
                                </a:lnTo>
                                <a:lnTo>
                                  <a:pt x="9" y="52"/>
                                </a:lnTo>
                                <a:lnTo>
                                  <a:pt x="17" y="60"/>
                                </a:lnTo>
                                <a:lnTo>
                                  <a:pt x="22" y="60"/>
                                </a:lnTo>
                                <a:lnTo>
                                  <a:pt x="27" y="60"/>
                                </a:lnTo>
                                <a:lnTo>
                                  <a:pt x="17" y="55"/>
                                </a:lnTo>
                                <a:lnTo>
                                  <a:pt x="12" y="45"/>
                                </a:lnTo>
                                <a:lnTo>
                                  <a:pt x="7" y="35"/>
                                </a:lnTo>
                                <a:lnTo>
                                  <a:pt x="4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2"/>
                                </a:ln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4" y="57"/>
                                </a:moveTo>
                                <a:lnTo>
                                  <a:pt x="79" y="52"/>
                                </a:lnTo>
                                <a:lnTo>
                                  <a:pt x="84" y="45"/>
                                </a:lnTo>
                                <a:lnTo>
                                  <a:pt x="89" y="35"/>
                                </a:lnTo>
                                <a:lnTo>
                                  <a:pt x="89" y="25"/>
                                </a:lnTo>
                                <a:lnTo>
                                  <a:pt x="86" y="25"/>
                                </a:lnTo>
                                <a:lnTo>
                                  <a:pt x="84" y="25"/>
                                </a:lnTo>
                                <a:lnTo>
                                  <a:pt x="82" y="35"/>
                                </a:lnTo>
                                <a:lnTo>
                                  <a:pt x="79" y="45"/>
                                </a:lnTo>
                                <a:lnTo>
                                  <a:pt x="72" y="52"/>
                                </a:lnTo>
                                <a:lnTo>
                                  <a:pt x="64" y="60"/>
                                </a:lnTo>
                                <a:lnTo>
                                  <a:pt x="69" y="60"/>
                                </a:lnTo>
                                <a:lnTo>
                                  <a:pt x="7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1083"/>
                        <wps:cNvSpPr>
                          <a:spLocks noEditPoints="1"/>
                        </wps:cNvSpPr>
                        <wps:spPr bwMode="auto">
                          <a:xfrm>
                            <a:off x="6404" y="1522"/>
                            <a:ext cx="84" cy="60"/>
                          </a:xfrm>
                          <a:custGeom>
                            <a:avLst/>
                            <a:gdLst>
                              <a:gd name="T0" fmla="*/ 7 w 84"/>
                              <a:gd name="T1" fmla="*/ 0 h 60"/>
                              <a:gd name="T2" fmla="*/ 2 w 84"/>
                              <a:gd name="T3" fmla="*/ 12 h 60"/>
                              <a:gd name="T4" fmla="*/ 0 w 84"/>
                              <a:gd name="T5" fmla="*/ 25 h 60"/>
                              <a:gd name="T6" fmla="*/ 2 w 84"/>
                              <a:gd name="T7" fmla="*/ 35 h 60"/>
                              <a:gd name="T8" fmla="*/ 5 w 84"/>
                              <a:gd name="T9" fmla="*/ 45 h 60"/>
                              <a:gd name="T10" fmla="*/ 12 w 84"/>
                              <a:gd name="T11" fmla="*/ 52 h 60"/>
                              <a:gd name="T12" fmla="*/ 20 w 84"/>
                              <a:gd name="T13" fmla="*/ 60 h 60"/>
                              <a:gd name="T14" fmla="*/ 27 w 84"/>
                              <a:gd name="T15" fmla="*/ 60 h 60"/>
                              <a:gd name="T16" fmla="*/ 32 w 84"/>
                              <a:gd name="T17" fmla="*/ 60 h 60"/>
                              <a:gd name="T18" fmla="*/ 22 w 84"/>
                              <a:gd name="T19" fmla="*/ 55 h 60"/>
                              <a:gd name="T20" fmla="*/ 12 w 84"/>
                              <a:gd name="T21" fmla="*/ 47 h 60"/>
                              <a:gd name="T22" fmla="*/ 7 w 84"/>
                              <a:gd name="T23" fmla="*/ 37 h 60"/>
                              <a:gd name="T24" fmla="*/ 5 w 84"/>
                              <a:gd name="T25" fmla="*/ 25 h 60"/>
                              <a:gd name="T26" fmla="*/ 7 w 84"/>
                              <a:gd name="T27" fmla="*/ 12 h 60"/>
                              <a:gd name="T28" fmla="*/ 12 w 84"/>
                              <a:gd name="T29" fmla="*/ 2 h 60"/>
                              <a:gd name="T30" fmla="*/ 10 w 84"/>
                              <a:gd name="T31" fmla="*/ 2 h 60"/>
                              <a:gd name="T32" fmla="*/ 7 w 84"/>
                              <a:gd name="T33" fmla="*/ 0 h 60"/>
                              <a:gd name="T34" fmla="*/ 67 w 84"/>
                              <a:gd name="T35" fmla="*/ 60 h 60"/>
                              <a:gd name="T36" fmla="*/ 75 w 84"/>
                              <a:gd name="T37" fmla="*/ 52 h 60"/>
                              <a:gd name="T38" fmla="*/ 80 w 84"/>
                              <a:gd name="T39" fmla="*/ 45 h 60"/>
                              <a:gd name="T40" fmla="*/ 82 w 84"/>
                              <a:gd name="T41" fmla="*/ 35 h 60"/>
                              <a:gd name="T42" fmla="*/ 84 w 84"/>
                              <a:gd name="T43" fmla="*/ 25 h 60"/>
                              <a:gd name="T44" fmla="*/ 82 w 84"/>
                              <a:gd name="T45" fmla="*/ 25 h 60"/>
                              <a:gd name="T46" fmla="*/ 80 w 84"/>
                              <a:gd name="T47" fmla="*/ 25 h 60"/>
                              <a:gd name="T48" fmla="*/ 77 w 84"/>
                              <a:gd name="T49" fmla="*/ 37 h 60"/>
                              <a:gd name="T50" fmla="*/ 72 w 84"/>
                              <a:gd name="T51" fmla="*/ 47 h 60"/>
                              <a:gd name="T52" fmla="*/ 65 w 84"/>
                              <a:gd name="T53" fmla="*/ 55 h 60"/>
                              <a:gd name="T54" fmla="*/ 52 w 84"/>
                              <a:gd name="T55" fmla="*/ 60 h 60"/>
                              <a:gd name="T56" fmla="*/ 60 w 84"/>
                              <a:gd name="T57" fmla="*/ 60 h 60"/>
                              <a:gd name="T58" fmla="*/ 67 w 84"/>
                              <a:gd name="T59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5" y="45"/>
                                </a:lnTo>
                                <a:lnTo>
                                  <a:pt x="12" y="52"/>
                                </a:lnTo>
                                <a:lnTo>
                                  <a:pt x="20" y="60"/>
                                </a:lnTo>
                                <a:lnTo>
                                  <a:pt x="27" y="60"/>
                                </a:lnTo>
                                <a:lnTo>
                                  <a:pt x="32" y="60"/>
                                </a:lnTo>
                                <a:lnTo>
                                  <a:pt x="22" y="55"/>
                                </a:lnTo>
                                <a:lnTo>
                                  <a:pt x="12" y="47"/>
                                </a:lnTo>
                                <a:lnTo>
                                  <a:pt x="7" y="37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7" y="60"/>
                                </a:moveTo>
                                <a:lnTo>
                                  <a:pt x="75" y="52"/>
                                </a:lnTo>
                                <a:lnTo>
                                  <a:pt x="80" y="45"/>
                                </a:lnTo>
                                <a:lnTo>
                                  <a:pt x="82" y="35"/>
                                </a:lnTo>
                                <a:lnTo>
                                  <a:pt x="84" y="25"/>
                                </a:lnTo>
                                <a:lnTo>
                                  <a:pt x="82" y="25"/>
                                </a:lnTo>
                                <a:lnTo>
                                  <a:pt x="80" y="25"/>
                                </a:lnTo>
                                <a:lnTo>
                                  <a:pt x="77" y="37"/>
                                </a:lnTo>
                                <a:lnTo>
                                  <a:pt x="72" y="47"/>
                                </a:lnTo>
                                <a:lnTo>
                                  <a:pt x="65" y="55"/>
                                </a:lnTo>
                                <a:lnTo>
                                  <a:pt x="52" y="60"/>
                                </a:lnTo>
                                <a:lnTo>
                                  <a:pt x="60" y="60"/>
                                </a:lnTo>
                                <a:lnTo>
                                  <a:pt x="6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1084"/>
                        <wps:cNvSpPr>
                          <a:spLocks/>
                        </wps:cNvSpPr>
                        <wps:spPr bwMode="auto">
                          <a:xfrm>
                            <a:off x="6406" y="1524"/>
                            <a:ext cx="80" cy="58"/>
                          </a:xfrm>
                          <a:custGeom>
                            <a:avLst/>
                            <a:gdLst>
                              <a:gd name="T0" fmla="*/ 8 w 80"/>
                              <a:gd name="T1" fmla="*/ 0 h 58"/>
                              <a:gd name="T2" fmla="*/ 3 w 80"/>
                              <a:gd name="T3" fmla="*/ 10 h 58"/>
                              <a:gd name="T4" fmla="*/ 0 w 80"/>
                              <a:gd name="T5" fmla="*/ 23 h 58"/>
                              <a:gd name="T6" fmla="*/ 3 w 80"/>
                              <a:gd name="T7" fmla="*/ 33 h 58"/>
                              <a:gd name="T8" fmla="*/ 8 w 80"/>
                              <a:gd name="T9" fmla="*/ 43 h 58"/>
                              <a:gd name="T10" fmla="*/ 13 w 80"/>
                              <a:gd name="T11" fmla="*/ 53 h 58"/>
                              <a:gd name="T12" fmla="*/ 23 w 80"/>
                              <a:gd name="T13" fmla="*/ 58 h 58"/>
                              <a:gd name="T14" fmla="*/ 43 w 80"/>
                              <a:gd name="T15" fmla="*/ 58 h 58"/>
                              <a:gd name="T16" fmla="*/ 60 w 80"/>
                              <a:gd name="T17" fmla="*/ 58 h 58"/>
                              <a:gd name="T18" fmla="*/ 68 w 80"/>
                              <a:gd name="T19" fmla="*/ 50 h 58"/>
                              <a:gd name="T20" fmla="*/ 75 w 80"/>
                              <a:gd name="T21" fmla="*/ 43 h 58"/>
                              <a:gd name="T22" fmla="*/ 78 w 80"/>
                              <a:gd name="T23" fmla="*/ 33 h 58"/>
                              <a:gd name="T24" fmla="*/ 80 w 80"/>
                              <a:gd name="T25" fmla="*/ 23 h 58"/>
                              <a:gd name="T26" fmla="*/ 78 w 80"/>
                              <a:gd name="T27" fmla="*/ 23 h 58"/>
                              <a:gd name="T28" fmla="*/ 75 w 80"/>
                              <a:gd name="T29" fmla="*/ 23 h 58"/>
                              <a:gd name="T30" fmla="*/ 75 w 80"/>
                              <a:gd name="T31" fmla="*/ 30 h 58"/>
                              <a:gd name="T32" fmla="*/ 73 w 80"/>
                              <a:gd name="T33" fmla="*/ 35 h 58"/>
                              <a:gd name="T34" fmla="*/ 70 w 80"/>
                              <a:gd name="T35" fmla="*/ 43 h 58"/>
                              <a:gd name="T36" fmla="*/ 65 w 80"/>
                              <a:gd name="T37" fmla="*/ 48 h 58"/>
                              <a:gd name="T38" fmla="*/ 60 w 80"/>
                              <a:gd name="T39" fmla="*/ 50 h 58"/>
                              <a:gd name="T40" fmla="*/ 55 w 80"/>
                              <a:gd name="T41" fmla="*/ 55 h 58"/>
                              <a:gd name="T42" fmla="*/ 48 w 80"/>
                              <a:gd name="T43" fmla="*/ 55 h 58"/>
                              <a:gd name="T44" fmla="*/ 40 w 80"/>
                              <a:gd name="T45" fmla="*/ 58 h 58"/>
                              <a:gd name="T46" fmla="*/ 33 w 80"/>
                              <a:gd name="T47" fmla="*/ 55 h 58"/>
                              <a:gd name="T48" fmla="*/ 28 w 80"/>
                              <a:gd name="T49" fmla="*/ 55 h 58"/>
                              <a:gd name="T50" fmla="*/ 20 w 80"/>
                              <a:gd name="T51" fmla="*/ 50 h 58"/>
                              <a:gd name="T52" fmla="*/ 15 w 80"/>
                              <a:gd name="T53" fmla="*/ 48 h 58"/>
                              <a:gd name="T54" fmla="*/ 13 w 80"/>
                              <a:gd name="T55" fmla="*/ 43 h 58"/>
                              <a:gd name="T56" fmla="*/ 8 w 80"/>
                              <a:gd name="T57" fmla="*/ 35 h 58"/>
                              <a:gd name="T58" fmla="*/ 5 w 80"/>
                              <a:gd name="T59" fmla="*/ 30 h 58"/>
                              <a:gd name="T60" fmla="*/ 5 w 80"/>
                              <a:gd name="T61" fmla="*/ 23 h 58"/>
                              <a:gd name="T62" fmla="*/ 8 w 80"/>
                              <a:gd name="T63" fmla="*/ 10 h 58"/>
                              <a:gd name="T64" fmla="*/ 13 w 80"/>
                              <a:gd name="T65" fmla="*/ 0 h 58"/>
                              <a:gd name="T66" fmla="*/ 10 w 80"/>
                              <a:gd name="T67" fmla="*/ 0 h 58"/>
                              <a:gd name="T68" fmla="*/ 8 w 80"/>
                              <a:gd name="T6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0" h="58">
                                <a:moveTo>
                                  <a:pt x="8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33"/>
                                </a:lnTo>
                                <a:lnTo>
                                  <a:pt x="8" y="43"/>
                                </a:lnTo>
                                <a:lnTo>
                                  <a:pt x="13" y="53"/>
                                </a:lnTo>
                                <a:lnTo>
                                  <a:pt x="23" y="58"/>
                                </a:lnTo>
                                <a:lnTo>
                                  <a:pt x="43" y="58"/>
                                </a:lnTo>
                                <a:lnTo>
                                  <a:pt x="60" y="58"/>
                                </a:lnTo>
                                <a:lnTo>
                                  <a:pt x="68" y="50"/>
                                </a:lnTo>
                                <a:lnTo>
                                  <a:pt x="75" y="43"/>
                                </a:lnTo>
                                <a:lnTo>
                                  <a:pt x="78" y="33"/>
                                </a:lnTo>
                                <a:lnTo>
                                  <a:pt x="80" y="23"/>
                                </a:lnTo>
                                <a:lnTo>
                                  <a:pt x="78" y="23"/>
                                </a:lnTo>
                                <a:lnTo>
                                  <a:pt x="75" y="23"/>
                                </a:lnTo>
                                <a:lnTo>
                                  <a:pt x="75" y="30"/>
                                </a:lnTo>
                                <a:lnTo>
                                  <a:pt x="73" y="35"/>
                                </a:lnTo>
                                <a:lnTo>
                                  <a:pt x="70" y="43"/>
                                </a:lnTo>
                                <a:lnTo>
                                  <a:pt x="65" y="48"/>
                                </a:lnTo>
                                <a:lnTo>
                                  <a:pt x="60" y="50"/>
                                </a:lnTo>
                                <a:lnTo>
                                  <a:pt x="55" y="55"/>
                                </a:lnTo>
                                <a:lnTo>
                                  <a:pt x="48" y="55"/>
                                </a:lnTo>
                                <a:lnTo>
                                  <a:pt x="40" y="58"/>
                                </a:lnTo>
                                <a:lnTo>
                                  <a:pt x="33" y="55"/>
                                </a:lnTo>
                                <a:lnTo>
                                  <a:pt x="28" y="55"/>
                                </a:lnTo>
                                <a:lnTo>
                                  <a:pt x="20" y="50"/>
                                </a:lnTo>
                                <a:lnTo>
                                  <a:pt x="15" y="48"/>
                                </a:lnTo>
                                <a:lnTo>
                                  <a:pt x="13" y="43"/>
                                </a:lnTo>
                                <a:lnTo>
                                  <a:pt x="8" y="35"/>
                                </a:lnTo>
                                <a:lnTo>
                                  <a:pt x="5" y="30"/>
                                </a:lnTo>
                                <a:lnTo>
                                  <a:pt x="5" y="23"/>
                                </a:lnTo>
                                <a:lnTo>
                                  <a:pt x="8" y="10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1085"/>
                        <wps:cNvSpPr>
                          <a:spLocks/>
                        </wps:cNvSpPr>
                        <wps:spPr bwMode="auto">
                          <a:xfrm>
                            <a:off x="6409" y="1524"/>
                            <a:ext cx="75" cy="58"/>
                          </a:xfrm>
                          <a:custGeom>
                            <a:avLst/>
                            <a:gdLst>
                              <a:gd name="T0" fmla="*/ 7 w 75"/>
                              <a:gd name="T1" fmla="*/ 0 h 58"/>
                              <a:gd name="T2" fmla="*/ 2 w 75"/>
                              <a:gd name="T3" fmla="*/ 10 h 58"/>
                              <a:gd name="T4" fmla="*/ 0 w 75"/>
                              <a:gd name="T5" fmla="*/ 23 h 58"/>
                              <a:gd name="T6" fmla="*/ 2 w 75"/>
                              <a:gd name="T7" fmla="*/ 35 h 58"/>
                              <a:gd name="T8" fmla="*/ 7 w 75"/>
                              <a:gd name="T9" fmla="*/ 45 h 58"/>
                              <a:gd name="T10" fmla="*/ 17 w 75"/>
                              <a:gd name="T11" fmla="*/ 53 h 58"/>
                              <a:gd name="T12" fmla="*/ 27 w 75"/>
                              <a:gd name="T13" fmla="*/ 58 h 58"/>
                              <a:gd name="T14" fmla="*/ 37 w 75"/>
                              <a:gd name="T15" fmla="*/ 58 h 58"/>
                              <a:gd name="T16" fmla="*/ 47 w 75"/>
                              <a:gd name="T17" fmla="*/ 58 h 58"/>
                              <a:gd name="T18" fmla="*/ 60 w 75"/>
                              <a:gd name="T19" fmla="*/ 53 h 58"/>
                              <a:gd name="T20" fmla="*/ 67 w 75"/>
                              <a:gd name="T21" fmla="*/ 45 h 58"/>
                              <a:gd name="T22" fmla="*/ 72 w 75"/>
                              <a:gd name="T23" fmla="*/ 35 h 58"/>
                              <a:gd name="T24" fmla="*/ 75 w 75"/>
                              <a:gd name="T25" fmla="*/ 23 h 58"/>
                              <a:gd name="T26" fmla="*/ 72 w 75"/>
                              <a:gd name="T27" fmla="*/ 23 h 58"/>
                              <a:gd name="T28" fmla="*/ 70 w 75"/>
                              <a:gd name="T29" fmla="*/ 23 h 58"/>
                              <a:gd name="T30" fmla="*/ 70 w 75"/>
                              <a:gd name="T31" fmla="*/ 23 h 58"/>
                              <a:gd name="T32" fmla="*/ 67 w 75"/>
                              <a:gd name="T33" fmla="*/ 35 h 58"/>
                              <a:gd name="T34" fmla="*/ 60 w 75"/>
                              <a:gd name="T35" fmla="*/ 45 h 58"/>
                              <a:gd name="T36" fmla="*/ 50 w 75"/>
                              <a:gd name="T37" fmla="*/ 53 h 58"/>
                              <a:gd name="T38" fmla="*/ 37 w 75"/>
                              <a:gd name="T39" fmla="*/ 55 h 58"/>
                              <a:gd name="T40" fmla="*/ 25 w 75"/>
                              <a:gd name="T41" fmla="*/ 53 h 58"/>
                              <a:gd name="T42" fmla="*/ 15 w 75"/>
                              <a:gd name="T43" fmla="*/ 45 h 58"/>
                              <a:gd name="T44" fmla="*/ 7 w 75"/>
                              <a:gd name="T45" fmla="*/ 35 h 58"/>
                              <a:gd name="T46" fmla="*/ 5 w 75"/>
                              <a:gd name="T47" fmla="*/ 23 h 58"/>
                              <a:gd name="T48" fmla="*/ 7 w 75"/>
                              <a:gd name="T49" fmla="*/ 10 h 58"/>
                              <a:gd name="T50" fmla="*/ 12 w 75"/>
                              <a:gd name="T51" fmla="*/ 3 h 58"/>
                              <a:gd name="T52" fmla="*/ 10 w 75"/>
                              <a:gd name="T53" fmla="*/ 0 h 58"/>
                              <a:gd name="T54" fmla="*/ 7 w 75"/>
                              <a:gd name="T5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5" h="58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2" y="35"/>
                                </a:lnTo>
                                <a:lnTo>
                                  <a:pt x="7" y="45"/>
                                </a:lnTo>
                                <a:lnTo>
                                  <a:pt x="17" y="53"/>
                                </a:lnTo>
                                <a:lnTo>
                                  <a:pt x="27" y="58"/>
                                </a:lnTo>
                                <a:lnTo>
                                  <a:pt x="37" y="58"/>
                                </a:lnTo>
                                <a:lnTo>
                                  <a:pt x="47" y="58"/>
                                </a:lnTo>
                                <a:lnTo>
                                  <a:pt x="60" y="53"/>
                                </a:lnTo>
                                <a:lnTo>
                                  <a:pt x="67" y="45"/>
                                </a:lnTo>
                                <a:lnTo>
                                  <a:pt x="72" y="35"/>
                                </a:lnTo>
                                <a:lnTo>
                                  <a:pt x="75" y="23"/>
                                </a:lnTo>
                                <a:lnTo>
                                  <a:pt x="72" y="23"/>
                                </a:lnTo>
                                <a:lnTo>
                                  <a:pt x="70" y="23"/>
                                </a:lnTo>
                                <a:lnTo>
                                  <a:pt x="67" y="35"/>
                                </a:lnTo>
                                <a:lnTo>
                                  <a:pt x="60" y="45"/>
                                </a:lnTo>
                                <a:lnTo>
                                  <a:pt x="50" y="53"/>
                                </a:lnTo>
                                <a:lnTo>
                                  <a:pt x="37" y="55"/>
                                </a:lnTo>
                                <a:lnTo>
                                  <a:pt x="25" y="53"/>
                                </a:lnTo>
                                <a:lnTo>
                                  <a:pt x="15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3"/>
                                </a:lnTo>
                                <a:lnTo>
                                  <a:pt x="7" y="1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1086"/>
                        <wps:cNvSpPr>
                          <a:spLocks/>
                        </wps:cNvSpPr>
                        <wps:spPr bwMode="auto">
                          <a:xfrm>
                            <a:off x="6411" y="1524"/>
                            <a:ext cx="70" cy="58"/>
                          </a:xfrm>
                          <a:custGeom>
                            <a:avLst/>
                            <a:gdLst>
                              <a:gd name="T0" fmla="*/ 8 w 70"/>
                              <a:gd name="T1" fmla="*/ 0 h 58"/>
                              <a:gd name="T2" fmla="*/ 3 w 70"/>
                              <a:gd name="T3" fmla="*/ 10 h 58"/>
                              <a:gd name="T4" fmla="*/ 0 w 70"/>
                              <a:gd name="T5" fmla="*/ 23 h 58"/>
                              <a:gd name="T6" fmla="*/ 0 w 70"/>
                              <a:gd name="T7" fmla="*/ 30 h 58"/>
                              <a:gd name="T8" fmla="*/ 3 w 70"/>
                              <a:gd name="T9" fmla="*/ 35 h 58"/>
                              <a:gd name="T10" fmla="*/ 8 w 70"/>
                              <a:gd name="T11" fmla="*/ 43 h 58"/>
                              <a:gd name="T12" fmla="*/ 10 w 70"/>
                              <a:gd name="T13" fmla="*/ 48 h 58"/>
                              <a:gd name="T14" fmla="*/ 15 w 70"/>
                              <a:gd name="T15" fmla="*/ 50 h 58"/>
                              <a:gd name="T16" fmla="*/ 23 w 70"/>
                              <a:gd name="T17" fmla="*/ 55 h 58"/>
                              <a:gd name="T18" fmla="*/ 28 w 70"/>
                              <a:gd name="T19" fmla="*/ 55 h 58"/>
                              <a:gd name="T20" fmla="*/ 35 w 70"/>
                              <a:gd name="T21" fmla="*/ 58 h 58"/>
                              <a:gd name="T22" fmla="*/ 43 w 70"/>
                              <a:gd name="T23" fmla="*/ 55 h 58"/>
                              <a:gd name="T24" fmla="*/ 50 w 70"/>
                              <a:gd name="T25" fmla="*/ 55 h 58"/>
                              <a:gd name="T26" fmla="*/ 55 w 70"/>
                              <a:gd name="T27" fmla="*/ 50 h 58"/>
                              <a:gd name="T28" fmla="*/ 60 w 70"/>
                              <a:gd name="T29" fmla="*/ 48 h 58"/>
                              <a:gd name="T30" fmla="*/ 65 w 70"/>
                              <a:gd name="T31" fmla="*/ 43 h 58"/>
                              <a:gd name="T32" fmla="*/ 68 w 70"/>
                              <a:gd name="T33" fmla="*/ 35 h 58"/>
                              <a:gd name="T34" fmla="*/ 70 w 70"/>
                              <a:gd name="T35" fmla="*/ 30 h 58"/>
                              <a:gd name="T36" fmla="*/ 70 w 70"/>
                              <a:gd name="T37" fmla="*/ 23 h 58"/>
                              <a:gd name="T38" fmla="*/ 68 w 70"/>
                              <a:gd name="T39" fmla="*/ 23 h 58"/>
                              <a:gd name="T40" fmla="*/ 65 w 70"/>
                              <a:gd name="T41" fmla="*/ 20 h 58"/>
                              <a:gd name="T42" fmla="*/ 65 w 70"/>
                              <a:gd name="T43" fmla="*/ 23 h 58"/>
                              <a:gd name="T44" fmla="*/ 63 w 70"/>
                              <a:gd name="T45" fmla="*/ 33 h 58"/>
                              <a:gd name="T46" fmla="*/ 58 w 70"/>
                              <a:gd name="T47" fmla="*/ 43 h 58"/>
                              <a:gd name="T48" fmla="*/ 48 w 70"/>
                              <a:gd name="T49" fmla="*/ 50 h 58"/>
                              <a:gd name="T50" fmla="*/ 35 w 70"/>
                              <a:gd name="T51" fmla="*/ 53 h 58"/>
                              <a:gd name="T52" fmla="*/ 23 w 70"/>
                              <a:gd name="T53" fmla="*/ 50 h 58"/>
                              <a:gd name="T54" fmla="*/ 15 w 70"/>
                              <a:gd name="T55" fmla="*/ 43 h 58"/>
                              <a:gd name="T56" fmla="*/ 8 w 70"/>
                              <a:gd name="T57" fmla="*/ 33 h 58"/>
                              <a:gd name="T58" fmla="*/ 5 w 70"/>
                              <a:gd name="T59" fmla="*/ 23 h 58"/>
                              <a:gd name="T60" fmla="*/ 8 w 70"/>
                              <a:gd name="T61" fmla="*/ 10 h 58"/>
                              <a:gd name="T62" fmla="*/ 13 w 70"/>
                              <a:gd name="T63" fmla="*/ 3 h 58"/>
                              <a:gd name="T64" fmla="*/ 10 w 70"/>
                              <a:gd name="T65" fmla="*/ 3 h 58"/>
                              <a:gd name="T66" fmla="*/ 8 w 70"/>
                              <a:gd name="T67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0" h="58">
                                <a:moveTo>
                                  <a:pt x="8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3" y="35"/>
                                </a:lnTo>
                                <a:lnTo>
                                  <a:pt x="8" y="43"/>
                                </a:lnTo>
                                <a:lnTo>
                                  <a:pt x="10" y="48"/>
                                </a:lnTo>
                                <a:lnTo>
                                  <a:pt x="15" y="50"/>
                                </a:lnTo>
                                <a:lnTo>
                                  <a:pt x="23" y="55"/>
                                </a:lnTo>
                                <a:lnTo>
                                  <a:pt x="28" y="55"/>
                                </a:lnTo>
                                <a:lnTo>
                                  <a:pt x="35" y="58"/>
                                </a:lnTo>
                                <a:lnTo>
                                  <a:pt x="43" y="55"/>
                                </a:lnTo>
                                <a:lnTo>
                                  <a:pt x="50" y="55"/>
                                </a:lnTo>
                                <a:lnTo>
                                  <a:pt x="55" y="50"/>
                                </a:lnTo>
                                <a:lnTo>
                                  <a:pt x="60" y="48"/>
                                </a:lnTo>
                                <a:lnTo>
                                  <a:pt x="65" y="43"/>
                                </a:lnTo>
                                <a:lnTo>
                                  <a:pt x="68" y="35"/>
                                </a:lnTo>
                                <a:lnTo>
                                  <a:pt x="70" y="30"/>
                                </a:lnTo>
                                <a:lnTo>
                                  <a:pt x="70" y="23"/>
                                </a:lnTo>
                                <a:lnTo>
                                  <a:pt x="68" y="23"/>
                                </a:lnTo>
                                <a:lnTo>
                                  <a:pt x="65" y="20"/>
                                </a:lnTo>
                                <a:lnTo>
                                  <a:pt x="65" y="23"/>
                                </a:lnTo>
                                <a:lnTo>
                                  <a:pt x="63" y="33"/>
                                </a:lnTo>
                                <a:lnTo>
                                  <a:pt x="58" y="43"/>
                                </a:lnTo>
                                <a:lnTo>
                                  <a:pt x="48" y="50"/>
                                </a:lnTo>
                                <a:lnTo>
                                  <a:pt x="35" y="53"/>
                                </a:lnTo>
                                <a:lnTo>
                                  <a:pt x="23" y="50"/>
                                </a:lnTo>
                                <a:lnTo>
                                  <a:pt x="15" y="43"/>
                                </a:lnTo>
                                <a:lnTo>
                                  <a:pt x="8" y="33"/>
                                </a:lnTo>
                                <a:lnTo>
                                  <a:pt x="5" y="23"/>
                                </a:lnTo>
                                <a:lnTo>
                                  <a:pt x="8" y="10"/>
                                </a:lnTo>
                                <a:lnTo>
                                  <a:pt x="13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1087"/>
                        <wps:cNvSpPr>
                          <a:spLocks/>
                        </wps:cNvSpPr>
                        <wps:spPr bwMode="auto">
                          <a:xfrm>
                            <a:off x="6414" y="1527"/>
                            <a:ext cx="65" cy="52"/>
                          </a:xfrm>
                          <a:custGeom>
                            <a:avLst/>
                            <a:gdLst>
                              <a:gd name="T0" fmla="*/ 65 w 65"/>
                              <a:gd name="T1" fmla="*/ 20 h 52"/>
                              <a:gd name="T2" fmla="*/ 65 w 65"/>
                              <a:gd name="T3" fmla="*/ 20 h 52"/>
                              <a:gd name="T4" fmla="*/ 62 w 65"/>
                              <a:gd name="T5" fmla="*/ 17 h 52"/>
                              <a:gd name="T6" fmla="*/ 60 w 65"/>
                              <a:gd name="T7" fmla="*/ 17 h 52"/>
                              <a:gd name="T8" fmla="*/ 60 w 65"/>
                              <a:gd name="T9" fmla="*/ 17 h 52"/>
                              <a:gd name="T10" fmla="*/ 60 w 65"/>
                              <a:gd name="T11" fmla="*/ 20 h 52"/>
                              <a:gd name="T12" fmla="*/ 57 w 65"/>
                              <a:gd name="T13" fmla="*/ 30 h 52"/>
                              <a:gd name="T14" fmla="*/ 52 w 65"/>
                              <a:gd name="T15" fmla="*/ 40 h 52"/>
                              <a:gd name="T16" fmla="*/ 42 w 65"/>
                              <a:gd name="T17" fmla="*/ 45 h 52"/>
                              <a:gd name="T18" fmla="*/ 32 w 65"/>
                              <a:gd name="T19" fmla="*/ 47 h 52"/>
                              <a:gd name="T20" fmla="*/ 22 w 65"/>
                              <a:gd name="T21" fmla="*/ 45 h 52"/>
                              <a:gd name="T22" fmla="*/ 12 w 65"/>
                              <a:gd name="T23" fmla="*/ 40 h 52"/>
                              <a:gd name="T24" fmla="*/ 7 w 65"/>
                              <a:gd name="T25" fmla="*/ 30 h 52"/>
                              <a:gd name="T26" fmla="*/ 5 w 65"/>
                              <a:gd name="T27" fmla="*/ 20 h 52"/>
                              <a:gd name="T28" fmla="*/ 7 w 65"/>
                              <a:gd name="T29" fmla="*/ 10 h 52"/>
                              <a:gd name="T30" fmla="*/ 12 w 65"/>
                              <a:gd name="T31" fmla="*/ 0 h 52"/>
                              <a:gd name="T32" fmla="*/ 10 w 65"/>
                              <a:gd name="T33" fmla="*/ 0 h 52"/>
                              <a:gd name="T34" fmla="*/ 7 w 65"/>
                              <a:gd name="T35" fmla="*/ 0 h 52"/>
                              <a:gd name="T36" fmla="*/ 2 w 65"/>
                              <a:gd name="T37" fmla="*/ 7 h 52"/>
                              <a:gd name="T38" fmla="*/ 0 w 65"/>
                              <a:gd name="T39" fmla="*/ 20 h 52"/>
                              <a:gd name="T40" fmla="*/ 2 w 65"/>
                              <a:gd name="T41" fmla="*/ 32 h 52"/>
                              <a:gd name="T42" fmla="*/ 10 w 65"/>
                              <a:gd name="T43" fmla="*/ 42 h 52"/>
                              <a:gd name="T44" fmla="*/ 20 w 65"/>
                              <a:gd name="T45" fmla="*/ 50 h 52"/>
                              <a:gd name="T46" fmla="*/ 32 w 65"/>
                              <a:gd name="T47" fmla="*/ 52 h 52"/>
                              <a:gd name="T48" fmla="*/ 45 w 65"/>
                              <a:gd name="T49" fmla="*/ 50 h 52"/>
                              <a:gd name="T50" fmla="*/ 55 w 65"/>
                              <a:gd name="T51" fmla="*/ 42 h 52"/>
                              <a:gd name="T52" fmla="*/ 62 w 65"/>
                              <a:gd name="T53" fmla="*/ 32 h 52"/>
                              <a:gd name="T54" fmla="*/ 65 w 65"/>
                              <a:gd name="T55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52">
                                <a:moveTo>
                                  <a:pt x="65" y="20"/>
                                </a:moveTo>
                                <a:lnTo>
                                  <a:pt x="65" y="20"/>
                                </a:lnTo>
                                <a:lnTo>
                                  <a:pt x="62" y="17"/>
                                </a:lnTo>
                                <a:lnTo>
                                  <a:pt x="60" y="17"/>
                                </a:lnTo>
                                <a:lnTo>
                                  <a:pt x="60" y="20"/>
                                </a:lnTo>
                                <a:lnTo>
                                  <a:pt x="57" y="30"/>
                                </a:lnTo>
                                <a:lnTo>
                                  <a:pt x="52" y="40"/>
                                </a:lnTo>
                                <a:lnTo>
                                  <a:pt x="42" y="45"/>
                                </a:lnTo>
                                <a:lnTo>
                                  <a:pt x="32" y="47"/>
                                </a:lnTo>
                                <a:lnTo>
                                  <a:pt x="22" y="45"/>
                                </a:lnTo>
                                <a:lnTo>
                                  <a:pt x="12" y="40"/>
                                </a:lnTo>
                                <a:lnTo>
                                  <a:pt x="7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2" y="7"/>
                                </a:lnTo>
                                <a:lnTo>
                                  <a:pt x="0" y="20"/>
                                </a:lnTo>
                                <a:lnTo>
                                  <a:pt x="2" y="32"/>
                                </a:lnTo>
                                <a:lnTo>
                                  <a:pt x="10" y="42"/>
                                </a:lnTo>
                                <a:lnTo>
                                  <a:pt x="20" y="50"/>
                                </a:lnTo>
                                <a:lnTo>
                                  <a:pt x="32" y="52"/>
                                </a:lnTo>
                                <a:lnTo>
                                  <a:pt x="45" y="50"/>
                                </a:lnTo>
                                <a:lnTo>
                                  <a:pt x="55" y="42"/>
                                </a:lnTo>
                                <a:lnTo>
                                  <a:pt x="62" y="32"/>
                                </a:lnTo>
                                <a:lnTo>
                                  <a:pt x="6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1088"/>
                        <wps:cNvSpPr>
                          <a:spLocks/>
                        </wps:cNvSpPr>
                        <wps:spPr bwMode="auto">
                          <a:xfrm>
                            <a:off x="6416" y="1527"/>
                            <a:ext cx="60" cy="5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50"/>
                              <a:gd name="T2" fmla="*/ 60 w 60"/>
                              <a:gd name="T3" fmla="*/ 17 h 50"/>
                              <a:gd name="T4" fmla="*/ 58 w 60"/>
                              <a:gd name="T5" fmla="*/ 17 h 50"/>
                              <a:gd name="T6" fmla="*/ 55 w 60"/>
                              <a:gd name="T7" fmla="*/ 17 h 50"/>
                              <a:gd name="T8" fmla="*/ 55 w 60"/>
                              <a:gd name="T9" fmla="*/ 17 h 50"/>
                              <a:gd name="T10" fmla="*/ 55 w 60"/>
                              <a:gd name="T11" fmla="*/ 20 h 50"/>
                              <a:gd name="T12" fmla="*/ 53 w 60"/>
                              <a:gd name="T13" fmla="*/ 30 h 50"/>
                              <a:gd name="T14" fmla="*/ 48 w 60"/>
                              <a:gd name="T15" fmla="*/ 37 h 50"/>
                              <a:gd name="T16" fmla="*/ 40 w 60"/>
                              <a:gd name="T17" fmla="*/ 42 h 50"/>
                              <a:gd name="T18" fmla="*/ 30 w 60"/>
                              <a:gd name="T19" fmla="*/ 45 h 50"/>
                              <a:gd name="T20" fmla="*/ 20 w 60"/>
                              <a:gd name="T21" fmla="*/ 42 h 50"/>
                              <a:gd name="T22" fmla="*/ 13 w 60"/>
                              <a:gd name="T23" fmla="*/ 37 h 50"/>
                              <a:gd name="T24" fmla="*/ 8 w 60"/>
                              <a:gd name="T25" fmla="*/ 30 h 50"/>
                              <a:gd name="T26" fmla="*/ 5 w 60"/>
                              <a:gd name="T27" fmla="*/ 20 h 50"/>
                              <a:gd name="T28" fmla="*/ 8 w 60"/>
                              <a:gd name="T29" fmla="*/ 10 h 50"/>
                              <a:gd name="T30" fmla="*/ 13 w 60"/>
                              <a:gd name="T31" fmla="*/ 2 h 50"/>
                              <a:gd name="T32" fmla="*/ 10 w 60"/>
                              <a:gd name="T33" fmla="*/ 0 h 50"/>
                              <a:gd name="T34" fmla="*/ 8 w 60"/>
                              <a:gd name="T35" fmla="*/ 0 h 50"/>
                              <a:gd name="T36" fmla="*/ 3 w 60"/>
                              <a:gd name="T37" fmla="*/ 7 h 50"/>
                              <a:gd name="T38" fmla="*/ 0 w 60"/>
                              <a:gd name="T39" fmla="*/ 20 h 50"/>
                              <a:gd name="T40" fmla="*/ 3 w 60"/>
                              <a:gd name="T41" fmla="*/ 30 h 50"/>
                              <a:gd name="T42" fmla="*/ 10 w 60"/>
                              <a:gd name="T43" fmla="*/ 40 h 50"/>
                              <a:gd name="T44" fmla="*/ 18 w 60"/>
                              <a:gd name="T45" fmla="*/ 47 h 50"/>
                              <a:gd name="T46" fmla="*/ 30 w 60"/>
                              <a:gd name="T47" fmla="*/ 50 h 50"/>
                              <a:gd name="T48" fmla="*/ 43 w 60"/>
                              <a:gd name="T49" fmla="*/ 47 h 50"/>
                              <a:gd name="T50" fmla="*/ 53 w 60"/>
                              <a:gd name="T51" fmla="*/ 40 h 50"/>
                              <a:gd name="T52" fmla="*/ 58 w 60"/>
                              <a:gd name="T53" fmla="*/ 30 h 50"/>
                              <a:gd name="T54" fmla="*/ 60 w 60"/>
                              <a:gd name="T55" fmla="*/ 2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0" h="50">
                                <a:moveTo>
                                  <a:pt x="60" y="20"/>
                                </a:moveTo>
                                <a:lnTo>
                                  <a:pt x="60" y="17"/>
                                </a:lnTo>
                                <a:lnTo>
                                  <a:pt x="58" y="17"/>
                                </a:lnTo>
                                <a:lnTo>
                                  <a:pt x="55" y="17"/>
                                </a:lnTo>
                                <a:lnTo>
                                  <a:pt x="55" y="20"/>
                                </a:lnTo>
                                <a:lnTo>
                                  <a:pt x="53" y="30"/>
                                </a:lnTo>
                                <a:lnTo>
                                  <a:pt x="48" y="37"/>
                                </a:lnTo>
                                <a:lnTo>
                                  <a:pt x="40" y="42"/>
                                </a:lnTo>
                                <a:lnTo>
                                  <a:pt x="30" y="45"/>
                                </a:lnTo>
                                <a:lnTo>
                                  <a:pt x="20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0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7"/>
                                </a:lnTo>
                                <a:lnTo>
                                  <a:pt x="0" y="20"/>
                                </a:lnTo>
                                <a:lnTo>
                                  <a:pt x="3" y="30"/>
                                </a:lnTo>
                                <a:lnTo>
                                  <a:pt x="10" y="40"/>
                                </a:lnTo>
                                <a:lnTo>
                                  <a:pt x="18" y="47"/>
                                </a:lnTo>
                                <a:lnTo>
                                  <a:pt x="30" y="50"/>
                                </a:lnTo>
                                <a:lnTo>
                                  <a:pt x="43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1089"/>
                        <wps:cNvSpPr>
                          <a:spLocks/>
                        </wps:cNvSpPr>
                        <wps:spPr bwMode="auto">
                          <a:xfrm>
                            <a:off x="6419" y="1527"/>
                            <a:ext cx="55" cy="47"/>
                          </a:xfrm>
                          <a:custGeom>
                            <a:avLst/>
                            <a:gdLst>
                              <a:gd name="T0" fmla="*/ 55 w 55"/>
                              <a:gd name="T1" fmla="*/ 20 h 47"/>
                              <a:gd name="T2" fmla="*/ 55 w 55"/>
                              <a:gd name="T3" fmla="*/ 17 h 47"/>
                              <a:gd name="T4" fmla="*/ 55 w 55"/>
                              <a:gd name="T5" fmla="*/ 17 h 47"/>
                              <a:gd name="T6" fmla="*/ 52 w 55"/>
                              <a:gd name="T7" fmla="*/ 17 h 47"/>
                              <a:gd name="T8" fmla="*/ 50 w 55"/>
                              <a:gd name="T9" fmla="*/ 17 h 47"/>
                              <a:gd name="T10" fmla="*/ 50 w 55"/>
                              <a:gd name="T11" fmla="*/ 17 h 47"/>
                              <a:gd name="T12" fmla="*/ 50 w 55"/>
                              <a:gd name="T13" fmla="*/ 20 h 47"/>
                              <a:gd name="T14" fmla="*/ 47 w 55"/>
                              <a:gd name="T15" fmla="*/ 27 h 47"/>
                              <a:gd name="T16" fmla="*/ 42 w 55"/>
                              <a:gd name="T17" fmla="*/ 35 h 47"/>
                              <a:gd name="T18" fmla="*/ 37 w 55"/>
                              <a:gd name="T19" fmla="*/ 40 h 47"/>
                              <a:gd name="T20" fmla="*/ 27 w 55"/>
                              <a:gd name="T21" fmla="*/ 42 h 47"/>
                              <a:gd name="T22" fmla="*/ 20 w 55"/>
                              <a:gd name="T23" fmla="*/ 40 h 47"/>
                              <a:gd name="T24" fmla="*/ 12 w 55"/>
                              <a:gd name="T25" fmla="*/ 35 h 47"/>
                              <a:gd name="T26" fmla="*/ 7 w 55"/>
                              <a:gd name="T27" fmla="*/ 27 h 47"/>
                              <a:gd name="T28" fmla="*/ 5 w 55"/>
                              <a:gd name="T29" fmla="*/ 20 h 47"/>
                              <a:gd name="T30" fmla="*/ 7 w 55"/>
                              <a:gd name="T31" fmla="*/ 10 h 47"/>
                              <a:gd name="T32" fmla="*/ 12 w 55"/>
                              <a:gd name="T33" fmla="*/ 2 h 47"/>
                              <a:gd name="T34" fmla="*/ 10 w 55"/>
                              <a:gd name="T35" fmla="*/ 2 h 47"/>
                              <a:gd name="T36" fmla="*/ 7 w 55"/>
                              <a:gd name="T37" fmla="*/ 0 h 47"/>
                              <a:gd name="T38" fmla="*/ 2 w 55"/>
                              <a:gd name="T39" fmla="*/ 10 h 47"/>
                              <a:gd name="T40" fmla="*/ 0 w 55"/>
                              <a:gd name="T41" fmla="*/ 20 h 47"/>
                              <a:gd name="T42" fmla="*/ 2 w 55"/>
                              <a:gd name="T43" fmla="*/ 30 h 47"/>
                              <a:gd name="T44" fmla="*/ 7 w 55"/>
                              <a:gd name="T45" fmla="*/ 40 h 47"/>
                              <a:gd name="T46" fmla="*/ 17 w 55"/>
                              <a:gd name="T47" fmla="*/ 45 h 47"/>
                              <a:gd name="T48" fmla="*/ 27 w 55"/>
                              <a:gd name="T49" fmla="*/ 47 h 47"/>
                              <a:gd name="T50" fmla="*/ 37 w 55"/>
                              <a:gd name="T51" fmla="*/ 45 h 47"/>
                              <a:gd name="T52" fmla="*/ 47 w 55"/>
                              <a:gd name="T53" fmla="*/ 40 h 47"/>
                              <a:gd name="T54" fmla="*/ 52 w 55"/>
                              <a:gd name="T55" fmla="*/ 30 h 47"/>
                              <a:gd name="T56" fmla="*/ 55 w 55"/>
                              <a:gd name="T57" fmla="*/ 2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7">
                                <a:moveTo>
                                  <a:pt x="55" y="20"/>
                                </a:moveTo>
                                <a:lnTo>
                                  <a:pt x="55" y="17"/>
                                </a:lnTo>
                                <a:lnTo>
                                  <a:pt x="52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20"/>
                                </a:lnTo>
                                <a:lnTo>
                                  <a:pt x="47" y="27"/>
                                </a:lnTo>
                                <a:lnTo>
                                  <a:pt x="42" y="35"/>
                                </a:lnTo>
                                <a:lnTo>
                                  <a:pt x="37" y="40"/>
                                </a:lnTo>
                                <a:lnTo>
                                  <a:pt x="27" y="42"/>
                                </a:lnTo>
                                <a:lnTo>
                                  <a:pt x="20" y="40"/>
                                </a:lnTo>
                                <a:lnTo>
                                  <a:pt x="12" y="35"/>
                                </a:lnTo>
                                <a:lnTo>
                                  <a:pt x="7" y="27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30"/>
                                </a:lnTo>
                                <a:lnTo>
                                  <a:pt x="7" y="40"/>
                                </a:lnTo>
                                <a:lnTo>
                                  <a:pt x="17" y="45"/>
                                </a:lnTo>
                                <a:lnTo>
                                  <a:pt x="27" y="47"/>
                                </a:lnTo>
                                <a:lnTo>
                                  <a:pt x="37" y="45"/>
                                </a:lnTo>
                                <a:lnTo>
                                  <a:pt x="47" y="40"/>
                                </a:lnTo>
                                <a:lnTo>
                                  <a:pt x="52" y="30"/>
                                </a:lnTo>
                                <a:lnTo>
                                  <a:pt x="5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1090"/>
                        <wps:cNvSpPr>
                          <a:spLocks/>
                        </wps:cNvSpPr>
                        <wps:spPr bwMode="auto">
                          <a:xfrm>
                            <a:off x="6421" y="1529"/>
                            <a:ext cx="50" cy="43"/>
                          </a:xfrm>
                          <a:custGeom>
                            <a:avLst/>
                            <a:gdLst>
                              <a:gd name="T0" fmla="*/ 50 w 50"/>
                              <a:gd name="T1" fmla="*/ 18 h 43"/>
                              <a:gd name="T2" fmla="*/ 50 w 50"/>
                              <a:gd name="T3" fmla="*/ 15 h 43"/>
                              <a:gd name="T4" fmla="*/ 50 w 50"/>
                              <a:gd name="T5" fmla="*/ 15 h 43"/>
                              <a:gd name="T6" fmla="*/ 48 w 50"/>
                              <a:gd name="T7" fmla="*/ 15 h 43"/>
                              <a:gd name="T8" fmla="*/ 45 w 50"/>
                              <a:gd name="T9" fmla="*/ 13 h 43"/>
                              <a:gd name="T10" fmla="*/ 45 w 50"/>
                              <a:gd name="T11" fmla="*/ 15 h 43"/>
                              <a:gd name="T12" fmla="*/ 45 w 50"/>
                              <a:gd name="T13" fmla="*/ 18 h 43"/>
                              <a:gd name="T14" fmla="*/ 43 w 50"/>
                              <a:gd name="T15" fmla="*/ 25 h 43"/>
                              <a:gd name="T16" fmla="*/ 40 w 50"/>
                              <a:gd name="T17" fmla="*/ 30 h 43"/>
                              <a:gd name="T18" fmla="*/ 33 w 50"/>
                              <a:gd name="T19" fmla="*/ 35 h 43"/>
                              <a:gd name="T20" fmla="*/ 25 w 50"/>
                              <a:gd name="T21" fmla="*/ 38 h 43"/>
                              <a:gd name="T22" fmla="*/ 18 w 50"/>
                              <a:gd name="T23" fmla="*/ 35 h 43"/>
                              <a:gd name="T24" fmla="*/ 10 w 50"/>
                              <a:gd name="T25" fmla="*/ 30 h 43"/>
                              <a:gd name="T26" fmla="*/ 8 w 50"/>
                              <a:gd name="T27" fmla="*/ 25 h 43"/>
                              <a:gd name="T28" fmla="*/ 5 w 50"/>
                              <a:gd name="T29" fmla="*/ 18 h 43"/>
                              <a:gd name="T30" fmla="*/ 8 w 50"/>
                              <a:gd name="T31" fmla="*/ 8 h 43"/>
                              <a:gd name="T32" fmla="*/ 13 w 50"/>
                              <a:gd name="T33" fmla="*/ 0 h 43"/>
                              <a:gd name="T34" fmla="*/ 10 w 50"/>
                              <a:gd name="T35" fmla="*/ 0 h 43"/>
                              <a:gd name="T36" fmla="*/ 8 w 50"/>
                              <a:gd name="T37" fmla="*/ 0 h 43"/>
                              <a:gd name="T38" fmla="*/ 3 w 50"/>
                              <a:gd name="T39" fmla="*/ 8 h 43"/>
                              <a:gd name="T40" fmla="*/ 0 w 50"/>
                              <a:gd name="T41" fmla="*/ 18 h 43"/>
                              <a:gd name="T42" fmla="*/ 3 w 50"/>
                              <a:gd name="T43" fmla="*/ 28 h 43"/>
                              <a:gd name="T44" fmla="*/ 8 w 50"/>
                              <a:gd name="T45" fmla="*/ 35 h 43"/>
                              <a:gd name="T46" fmla="*/ 15 w 50"/>
                              <a:gd name="T47" fmla="*/ 40 h 43"/>
                              <a:gd name="T48" fmla="*/ 25 w 50"/>
                              <a:gd name="T49" fmla="*/ 43 h 43"/>
                              <a:gd name="T50" fmla="*/ 35 w 50"/>
                              <a:gd name="T51" fmla="*/ 40 h 43"/>
                              <a:gd name="T52" fmla="*/ 43 w 50"/>
                              <a:gd name="T53" fmla="*/ 35 h 43"/>
                              <a:gd name="T54" fmla="*/ 48 w 50"/>
                              <a:gd name="T55" fmla="*/ 28 h 43"/>
                              <a:gd name="T56" fmla="*/ 50 w 50"/>
                              <a:gd name="T57" fmla="*/ 1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0" h="43">
                                <a:moveTo>
                                  <a:pt x="50" y="18"/>
                                </a:moveTo>
                                <a:lnTo>
                                  <a:pt x="50" y="15"/>
                                </a:lnTo>
                                <a:lnTo>
                                  <a:pt x="48" y="15"/>
                                </a:lnTo>
                                <a:lnTo>
                                  <a:pt x="45" y="13"/>
                                </a:lnTo>
                                <a:lnTo>
                                  <a:pt x="45" y="15"/>
                                </a:lnTo>
                                <a:lnTo>
                                  <a:pt x="45" y="18"/>
                                </a:lnTo>
                                <a:lnTo>
                                  <a:pt x="43" y="25"/>
                                </a:lnTo>
                                <a:lnTo>
                                  <a:pt x="40" y="30"/>
                                </a:lnTo>
                                <a:lnTo>
                                  <a:pt x="33" y="35"/>
                                </a:lnTo>
                                <a:lnTo>
                                  <a:pt x="25" y="38"/>
                                </a:lnTo>
                                <a:lnTo>
                                  <a:pt x="18" y="35"/>
                                </a:lnTo>
                                <a:lnTo>
                                  <a:pt x="10" y="30"/>
                                </a:lnTo>
                                <a:lnTo>
                                  <a:pt x="8" y="25"/>
                                </a:lnTo>
                                <a:lnTo>
                                  <a:pt x="5" y="18"/>
                                </a:lnTo>
                                <a:lnTo>
                                  <a:pt x="8" y="8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5" y="40"/>
                                </a:lnTo>
                                <a:lnTo>
                                  <a:pt x="25" y="43"/>
                                </a:lnTo>
                                <a:lnTo>
                                  <a:pt x="35" y="40"/>
                                </a:lnTo>
                                <a:lnTo>
                                  <a:pt x="43" y="35"/>
                                </a:lnTo>
                                <a:lnTo>
                                  <a:pt x="48" y="28"/>
                                </a:lnTo>
                                <a:lnTo>
                                  <a:pt x="5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1091"/>
                        <wps:cNvSpPr>
                          <a:spLocks/>
                        </wps:cNvSpPr>
                        <wps:spPr bwMode="auto">
                          <a:xfrm>
                            <a:off x="6424" y="1529"/>
                            <a:ext cx="45" cy="40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40"/>
                              <a:gd name="T2" fmla="*/ 45 w 45"/>
                              <a:gd name="T3" fmla="*/ 15 h 40"/>
                              <a:gd name="T4" fmla="*/ 45 w 45"/>
                              <a:gd name="T5" fmla="*/ 15 h 40"/>
                              <a:gd name="T6" fmla="*/ 42 w 45"/>
                              <a:gd name="T7" fmla="*/ 13 h 40"/>
                              <a:gd name="T8" fmla="*/ 40 w 45"/>
                              <a:gd name="T9" fmla="*/ 13 h 40"/>
                              <a:gd name="T10" fmla="*/ 40 w 45"/>
                              <a:gd name="T11" fmla="*/ 15 h 40"/>
                              <a:gd name="T12" fmla="*/ 40 w 45"/>
                              <a:gd name="T13" fmla="*/ 18 h 40"/>
                              <a:gd name="T14" fmla="*/ 40 w 45"/>
                              <a:gd name="T15" fmla="*/ 23 h 40"/>
                              <a:gd name="T16" fmla="*/ 35 w 45"/>
                              <a:gd name="T17" fmla="*/ 30 h 40"/>
                              <a:gd name="T18" fmla="*/ 30 w 45"/>
                              <a:gd name="T19" fmla="*/ 33 h 40"/>
                              <a:gd name="T20" fmla="*/ 22 w 45"/>
                              <a:gd name="T21" fmla="*/ 35 h 40"/>
                              <a:gd name="T22" fmla="*/ 15 w 45"/>
                              <a:gd name="T23" fmla="*/ 33 h 40"/>
                              <a:gd name="T24" fmla="*/ 10 w 45"/>
                              <a:gd name="T25" fmla="*/ 30 h 40"/>
                              <a:gd name="T26" fmla="*/ 7 w 45"/>
                              <a:gd name="T27" fmla="*/ 23 h 40"/>
                              <a:gd name="T28" fmla="*/ 5 w 45"/>
                              <a:gd name="T29" fmla="*/ 18 h 40"/>
                              <a:gd name="T30" fmla="*/ 7 w 45"/>
                              <a:gd name="T31" fmla="*/ 8 h 40"/>
                              <a:gd name="T32" fmla="*/ 12 w 45"/>
                              <a:gd name="T33" fmla="*/ 3 h 40"/>
                              <a:gd name="T34" fmla="*/ 10 w 45"/>
                              <a:gd name="T35" fmla="*/ 0 h 40"/>
                              <a:gd name="T36" fmla="*/ 7 w 45"/>
                              <a:gd name="T37" fmla="*/ 0 h 40"/>
                              <a:gd name="T38" fmla="*/ 2 w 45"/>
                              <a:gd name="T39" fmla="*/ 8 h 40"/>
                              <a:gd name="T40" fmla="*/ 0 w 45"/>
                              <a:gd name="T41" fmla="*/ 18 h 40"/>
                              <a:gd name="T42" fmla="*/ 2 w 45"/>
                              <a:gd name="T43" fmla="*/ 25 h 40"/>
                              <a:gd name="T44" fmla="*/ 7 w 45"/>
                              <a:gd name="T45" fmla="*/ 33 h 40"/>
                              <a:gd name="T46" fmla="*/ 15 w 45"/>
                              <a:gd name="T47" fmla="*/ 38 h 40"/>
                              <a:gd name="T48" fmla="*/ 22 w 45"/>
                              <a:gd name="T49" fmla="*/ 40 h 40"/>
                              <a:gd name="T50" fmla="*/ 32 w 45"/>
                              <a:gd name="T51" fmla="*/ 38 h 40"/>
                              <a:gd name="T52" fmla="*/ 37 w 45"/>
                              <a:gd name="T53" fmla="*/ 33 h 40"/>
                              <a:gd name="T54" fmla="*/ 42 w 45"/>
                              <a:gd name="T55" fmla="*/ 25 h 40"/>
                              <a:gd name="T56" fmla="*/ 45 w 45"/>
                              <a:gd name="T57" fmla="*/ 18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" h="40">
                                <a:moveTo>
                                  <a:pt x="45" y="18"/>
                                </a:moveTo>
                                <a:lnTo>
                                  <a:pt x="45" y="15"/>
                                </a:lnTo>
                                <a:lnTo>
                                  <a:pt x="42" y="13"/>
                                </a:lnTo>
                                <a:lnTo>
                                  <a:pt x="40" y="13"/>
                                </a:lnTo>
                                <a:lnTo>
                                  <a:pt x="40" y="15"/>
                                </a:lnTo>
                                <a:lnTo>
                                  <a:pt x="40" y="18"/>
                                </a:lnTo>
                                <a:lnTo>
                                  <a:pt x="40" y="23"/>
                                </a:lnTo>
                                <a:lnTo>
                                  <a:pt x="35" y="30"/>
                                </a:lnTo>
                                <a:lnTo>
                                  <a:pt x="30" y="33"/>
                                </a:lnTo>
                                <a:lnTo>
                                  <a:pt x="22" y="35"/>
                                </a:lnTo>
                                <a:lnTo>
                                  <a:pt x="15" y="33"/>
                                </a:lnTo>
                                <a:lnTo>
                                  <a:pt x="10" y="30"/>
                                </a:lnTo>
                                <a:lnTo>
                                  <a:pt x="7" y="23"/>
                                </a:lnTo>
                                <a:lnTo>
                                  <a:pt x="5" y="18"/>
                                </a:lnTo>
                                <a:lnTo>
                                  <a:pt x="7" y="8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2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5"/>
                                </a:lnTo>
                                <a:lnTo>
                                  <a:pt x="7" y="33"/>
                                </a:lnTo>
                                <a:lnTo>
                                  <a:pt x="15" y="38"/>
                                </a:lnTo>
                                <a:lnTo>
                                  <a:pt x="22" y="40"/>
                                </a:lnTo>
                                <a:lnTo>
                                  <a:pt x="32" y="38"/>
                                </a:lnTo>
                                <a:lnTo>
                                  <a:pt x="37" y="33"/>
                                </a:lnTo>
                                <a:lnTo>
                                  <a:pt x="42" y="25"/>
                                </a:lnTo>
                                <a:lnTo>
                                  <a:pt x="4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1092"/>
                        <wps:cNvSpPr>
                          <a:spLocks/>
                        </wps:cNvSpPr>
                        <wps:spPr bwMode="auto">
                          <a:xfrm>
                            <a:off x="6426" y="1529"/>
                            <a:ext cx="40" cy="38"/>
                          </a:xfrm>
                          <a:custGeom>
                            <a:avLst/>
                            <a:gdLst>
                              <a:gd name="T0" fmla="*/ 40 w 40"/>
                              <a:gd name="T1" fmla="*/ 18 h 38"/>
                              <a:gd name="T2" fmla="*/ 40 w 40"/>
                              <a:gd name="T3" fmla="*/ 15 h 38"/>
                              <a:gd name="T4" fmla="*/ 40 w 40"/>
                              <a:gd name="T5" fmla="*/ 13 h 38"/>
                              <a:gd name="T6" fmla="*/ 38 w 40"/>
                              <a:gd name="T7" fmla="*/ 13 h 38"/>
                              <a:gd name="T8" fmla="*/ 35 w 40"/>
                              <a:gd name="T9" fmla="*/ 10 h 38"/>
                              <a:gd name="T10" fmla="*/ 35 w 40"/>
                              <a:gd name="T11" fmla="*/ 15 h 38"/>
                              <a:gd name="T12" fmla="*/ 35 w 40"/>
                              <a:gd name="T13" fmla="*/ 18 h 38"/>
                              <a:gd name="T14" fmla="*/ 35 w 40"/>
                              <a:gd name="T15" fmla="*/ 23 h 38"/>
                              <a:gd name="T16" fmla="*/ 30 w 40"/>
                              <a:gd name="T17" fmla="*/ 28 h 38"/>
                              <a:gd name="T18" fmla="*/ 25 w 40"/>
                              <a:gd name="T19" fmla="*/ 30 h 38"/>
                              <a:gd name="T20" fmla="*/ 20 w 40"/>
                              <a:gd name="T21" fmla="*/ 33 h 38"/>
                              <a:gd name="T22" fmla="*/ 15 w 40"/>
                              <a:gd name="T23" fmla="*/ 30 h 38"/>
                              <a:gd name="T24" fmla="*/ 10 w 40"/>
                              <a:gd name="T25" fmla="*/ 28 h 38"/>
                              <a:gd name="T26" fmla="*/ 8 w 40"/>
                              <a:gd name="T27" fmla="*/ 23 h 38"/>
                              <a:gd name="T28" fmla="*/ 5 w 40"/>
                              <a:gd name="T29" fmla="*/ 18 h 38"/>
                              <a:gd name="T30" fmla="*/ 8 w 40"/>
                              <a:gd name="T31" fmla="*/ 8 h 38"/>
                              <a:gd name="T32" fmla="*/ 15 w 40"/>
                              <a:gd name="T33" fmla="*/ 3 h 38"/>
                              <a:gd name="T34" fmla="*/ 10 w 40"/>
                              <a:gd name="T35" fmla="*/ 3 h 38"/>
                              <a:gd name="T36" fmla="*/ 8 w 40"/>
                              <a:gd name="T37" fmla="*/ 0 h 38"/>
                              <a:gd name="T38" fmla="*/ 3 w 40"/>
                              <a:gd name="T39" fmla="*/ 8 h 38"/>
                              <a:gd name="T40" fmla="*/ 0 w 40"/>
                              <a:gd name="T41" fmla="*/ 18 h 38"/>
                              <a:gd name="T42" fmla="*/ 3 w 40"/>
                              <a:gd name="T43" fmla="*/ 25 h 38"/>
                              <a:gd name="T44" fmla="*/ 5 w 40"/>
                              <a:gd name="T45" fmla="*/ 30 h 38"/>
                              <a:gd name="T46" fmla="*/ 13 w 40"/>
                              <a:gd name="T47" fmla="*/ 35 h 38"/>
                              <a:gd name="T48" fmla="*/ 20 w 40"/>
                              <a:gd name="T49" fmla="*/ 38 h 38"/>
                              <a:gd name="T50" fmla="*/ 28 w 40"/>
                              <a:gd name="T51" fmla="*/ 35 h 38"/>
                              <a:gd name="T52" fmla="*/ 35 w 40"/>
                              <a:gd name="T53" fmla="*/ 30 h 38"/>
                              <a:gd name="T54" fmla="*/ 38 w 40"/>
                              <a:gd name="T55" fmla="*/ 25 h 38"/>
                              <a:gd name="T56" fmla="*/ 40 w 40"/>
                              <a:gd name="T57" fmla="*/ 1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40" y="18"/>
                                </a:moveTo>
                                <a:lnTo>
                                  <a:pt x="40" y="15"/>
                                </a:lnTo>
                                <a:lnTo>
                                  <a:pt x="40" y="13"/>
                                </a:lnTo>
                                <a:lnTo>
                                  <a:pt x="38" y="13"/>
                                </a:lnTo>
                                <a:lnTo>
                                  <a:pt x="35" y="10"/>
                                </a:lnTo>
                                <a:lnTo>
                                  <a:pt x="35" y="15"/>
                                </a:lnTo>
                                <a:lnTo>
                                  <a:pt x="35" y="18"/>
                                </a:lnTo>
                                <a:lnTo>
                                  <a:pt x="35" y="23"/>
                                </a:lnTo>
                                <a:lnTo>
                                  <a:pt x="30" y="28"/>
                                </a:lnTo>
                                <a:lnTo>
                                  <a:pt x="25" y="30"/>
                                </a:lnTo>
                                <a:lnTo>
                                  <a:pt x="20" y="33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8" y="23"/>
                                </a:lnTo>
                                <a:lnTo>
                                  <a:pt x="5" y="18"/>
                                </a:lnTo>
                                <a:lnTo>
                                  <a:pt x="8" y="8"/>
                                </a:lnTo>
                                <a:lnTo>
                                  <a:pt x="15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5" y="30"/>
                                </a:lnTo>
                                <a:lnTo>
                                  <a:pt x="13" y="35"/>
                                </a:lnTo>
                                <a:lnTo>
                                  <a:pt x="20" y="38"/>
                                </a:lnTo>
                                <a:lnTo>
                                  <a:pt x="28" y="35"/>
                                </a:lnTo>
                                <a:lnTo>
                                  <a:pt x="35" y="30"/>
                                </a:lnTo>
                                <a:lnTo>
                                  <a:pt x="38" y="25"/>
                                </a:lnTo>
                                <a:lnTo>
                                  <a:pt x="4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1093"/>
                        <wps:cNvSpPr>
                          <a:spLocks/>
                        </wps:cNvSpPr>
                        <wps:spPr bwMode="auto">
                          <a:xfrm>
                            <a:off x="6429" y="1532"/>
                            <a:ext cx="35" cy="32"/>
                          </a:xfrm>
                          <a:custGeom>
                            <a:avLst/>
                            <a:gdLst>
                              <a:gd name="T0" fmla="*/ 35 w 35"/>
                              <a:gd name="T1" fmla="*/ 15 h 32"/>
                              <a:gd name="T2" fmla="*/ 35 w 35"/>
                              <a:gd name="T3" fmla="*/ 12 h 32"/>
                              <a:gd name="T4" fmla="*/ 35 w 35"/>
                              <a:gd name="T5" fmla="*/ 10 h 32"/>
                              <a:gd name="T6" fmla="*/ 32 w 35"/>
                              <a:gd name="T7" fmla="*/ 7 h 32"/>
                              <a:gd name="T8" fmla="*/ 27 w 35"/>
                              <a:gd name="T9" fmla="*/ 7 h 32"/>
                              <a:gd name="T10" fmla="*/ 30 w 35"/>
                              <a:gd name="T11" fmla="*/ 10 h 32"/>
                              <a:gd name="T12" fmla="*/ 30 w 35"/>
                              <a:gd name="T13" fmla="*/ 15 h 32"/>
                              <a:gd name="T14" fmla="*/ 30 w 35"/>
                              <a:gd name="T15" fmla="*/ 20 h 32"/>
                              <a:gd name="T16" fmla="*/ 27 w 35"/>
                              <a:gd name="T17" fmla="*/ 22 h 32"/>
                              <a:gd name="T18" fmla="*/ 22 w 35"/>
                              <a:gd name="T19" fmla="*/ 25 h 32"/>
                              <a:gd name="T20" fmla="*/ 17 w 35"/>
                              <a:gd name="T21" fmla="*/ 27 h 32"/>
                              <a:gd name="T22" fmla="*/ 12 w 35"/>
                              <a:gd name="T23" fmla="*/ 25 h 32"/>
                              <a:gd name="T24" fmla="*/ 10 w 35"/>
                              <a:gd name="T25" fmla="*/ 22 h 32"/>
                              <a:gd name="T26" fmla="*/ 7 w 35"/>
                              <a:gd name="T27" fmla="*/ 20 h 32"/>
                              <a:gd name="T28" fmla="*/ 5 w 35"/>
                              <a:gd name="T29" fmla="*/ 15 h 32"/>
                              <a:gd name="T30" fmla="*/ 5 w 35"/>
                              <a:gd name="T31" fmla="*/ 10 h 32"/>
                              <a:gd name="T32" fmla="*/ 7 w 35"/>
                              <a:gd name="T33" fmla="*/ 7 h 32"/>
                              <a:gd name="T34" fmla="*/ 10 w 35"/>
                              <a:gd name="T35" fmla="*/ 5 h 32"/>
                              <a:gd name="T36" fmla="*/ 15 w 35"/>
                              <a:gd name="T37" fmla="*/ 2 h 32"/>
                              <a:gd name="T38" fmla="*/ 12 w 35"/>
                              <a:gd name="T39" fmla="*/ 0 h 32"/>
                              <a:gd name="T40" fmla="*/ 7 w 35"/>
                              <a:gd name="T41" fmla="*/ 0 h 32"/>
                              <a:gd name="T42" fmla="*/ 2 w 35"/>
                              <a:gd name="T43" fmla="*/ 5 h 32"/>
                              <a:gd name="T44" fmla="*/ 0 w 35"/>
                              <a:gd name="T45" fmla="*/ 15 h 32"/>
                              <a:gd name="T46" fmla="*/ 2 w 35"/>
                              <a:gd name="T47" fmla="*/ 20 h 32"/>
                              <a:gd name="T48" fmla="*/ 5 w 35"/>
                              <a:gd name="T49" fmla="*/ 27 h 32"/>
                              <a:gd name="T50" fmla="*/ 10 w 35"/>
                              <a:gd name="T51" fmla="*/ 30 h 32"/>
                              <a:gd name="T52" fmla="*/ 17 w 35"/>
                              <a:gd name="T53" fmla="*/ 32 h 32"/>
                              <a:gd name="T54" fmla="*/ 25 w 35"/>
                              <a:gd name="T55" fmla="*/ 30 h 32"/>
                              <a:gd name="T56" fmla="*/ 30 w 35"/>
                              <a:gd name="T57" fmla="*/ 27 h 32"/>
                              <a:gd name="T58" fmla="*/ 35 w 35"/>
                              <a:gd name="T59" fmla="*/ 20 h 32"/>
                              <a:gd name="T60" fmla="*/ 35 w 35"/>
                              <a:gd name="T61" fmla="*/ 1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5" h="32">
                                <a:moveTo>
                                  <a:pt x="35" y="15"/>
                                </a:moveTo>
                                <a:lnTo>
                                  <a:pt x="35" y="12"/>
                                </a:lnTo>
                                <a:lnTo>
                                  <a:pt x="35" y="10"/>
                                </a:lnTo>
                                <a:lnTo>
                                  <a:pt x="32" y="7"/>
                                </a:lnTo>
                                <a:lnTo>
                                  <a:pt x="27" y="7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30" y="20"/>
                                </a:lnTo>
                                <a:lnTo>
                                  <a:pt x="27" y="22"/>
                                </a:lnTo>
                                <a:lnTo>
                                  <a:pt x="22" y="25"/>
                                </a:lnTo>
                                <a:lnTo>
                                  <a:pt x="17" y="27"/>
                                </a:lnTo>
                                <a:lnTo>
                                  <a:pt x="12" y="25"/>
                                </a:lnTo>
                                <a:lnTo>
                                  <a:pt x="10" y="22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5"/>
                                </a:lnTo>
                                <a:lnTo>
                                  <a:pt x="2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0"/>
                                </a:lnTo>
                                <a:lnTo>
                                  <a:pt x="17" y="32"/>
                                </a:lnTo>
                                <a:lnTo>
                                  <a:pt x="25" y="30"/>
                                </a:lnTo>
                                <a:lnTo>
                                  <a:pt x="30" y="27"/>
                                </a:lnTo>
                                <a:lnTo>
                                  <a:pt x="35" y="20"/>
                                </a:lnTo>
                                <a:lnTo>
                                  <a:pt x="3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1094"/>
                        <wps:cNvSpPr>
                          <a:spLocks noEditPoints="1"/>
                        </wps:cNvSpPr>
                        <wps:spPr bwMode="auto">
                          <a:xfrm>
                            <a:off x="6431" y="1532"/>
                            <a:ext cx="30" cy="30"/>
                          </a:xfrm>
                          <a:custGeom>
                            <a:avLst/>
                            <a:gdLst>
                              <a:gd name="T0" fmla="*/ 30 w 30"/>
                              <a:gd name="T1" fmla="*/ 15 h 30"/>
                              <a:gd name="T2" fmla="*/ 30 w 30"/>
                              <a:gd name="T3" fmla="*/ 12 h 30"/>
                              <a:gd name="T4" fmla="*/ 30 w 30"/>
                              <a:gd name="T5" fmla="*/ 7 h 30"/>
                              <a:gd name="T6" fmla="*/ 20 w 30"/>
                              <a:gd name="T7" fmla="*/ 5 h 30"/>
                              <a:gd name="T8" fmla="*/ 10 w 30"/>
                              <a:gd name="T9" fmla="*/ 0 h 30"/>
                              <a:gd name="T10" fmla="*/ 3 w 30"/>
                              <a:gd name="T11" fmla="*/ 5 h 30"/>
                              <a:gd name="T12" fmla="*/ 0 w 30"/>
                              <a:gd name="T13" fmla="*/ 15 h 30"/>
                              <a:gd name="T14" fmla="*/ 3 w 30"/>
                              <a:gd name="T15" fmla="*/ 20 h 30"/>
                              <a:gd name="T16" fmla="*/ 5 w 30"/>
                              <a:gd name="T17" fmla="*/ 25 h 30"/>
                              <a:gd name="T18" fmla="*/ 10 w 30"/>
                              <a:gd name="T19" fmla="*/ 27 h 30"/>
                              <a:gd name="T20" fmla="*/ 15 w 30"/>
                              <a:gd name="T21" fmla="*/ 30 h 30"/>
                              <a:gd name="T22" fmla="*/ 20 w 30"/>
                              <a:gd name="T23" fmla="*/ 27 h 30"/>
                              <a:gd name="T24" fmla="*/ 25 w 30"/>
                              <a:gd name="T25" fmla="*/ 25 h 30"/>
                              <a:gd name="T26" fmla="*/ 30 w 30"/>
                              <a:gd name="T27" fmla="*/ 20 h 30"/>
                              <a:gd name="T28" fmla="*/ 30 w 30"/>
                              <a:gd name="T29" fmla="*/ 15 h 30"/>
                              <a:gd name="T30" fmla="*/ 25 w 30"/>
                              <a:gd name="T31" fmla="*/ 15 h 30"/>
                              <a:gd name="T32" fmla="*/ 25 w 30"/>
                              <a:gd name="T33" fmla="*/ 17 h 30"/>
                              <a:gd name="T34" fmla="*/ 23 w 30"/>
                              <a:gd name="T35" fmla="*/ 22 h 30"/>
                              <a:gd name="T36" fmla="*/ 20 w 30"/>
                              <a:gd name="T37" fmla="*/ 22 h 30"/>
                              <a:gd name="T38" fmla="*/ 15 w 30"/>
                              <a:gd name="T39" fmla="*/ 25 h 30"/>
                              <a:gd name="T40" fmla="*/ 13 w 30"/>
                              <a:gd name="T41" fmla="*/ 22 h 30"/>
                              <a:gd name="T42" fmla="*/ 8 w 30"/>
                              <a:gd name="T43" fmla="*/ 22 h 30"/>
                              <a:gd name="T44" fmla="*/ 5 w 30"/>
                              <a:gd name="T45" fmla="*/ 17 h 30"/>
                              <a:gd name="T46" fmla="*/ 5 w 30"/>
                              <a:gd name="T47" fmla="*/ 15 h 30"/>
                              <a:gd name="T48" fmla="*/ 5 w 30"/>
                              <a:gd name="T49" fmla="*/ 10 h 30"/>
                              <a:gd name="T50" fmla="*/ 8 w 30"/>
                              <a:gd name="T51" fmla="*/ 7 h 30"/>
                              <a:gd name="T52" fmla="*/ 13 w 30"/>
                              <a:gd name="T53" fmla="*/ 5 h 30"/>
                              <a:gd name="T54" fmla="*/ 15 w 30"/>
                              <a:gd name="T55" fmla="*/ 5 h 30"/>
                              <a:gd name="T56" fmla="*/ 20 w 30"/>
                              <a:gd name="T57" fmla="*/ 5 h 30"/>
                              <a:gd name="T58" fmla="*/ 23 w 30"/>
                              <a:gd name="T59" fmla="*/ 7 h 30"/>
                              <a:gd name="T60" fmla="*/ 25 w 30"/>
                              <a:gd name="T61" fmla="*/ 10 h 30"/>
                              <a:gd name="T62" fmla="*/ 25 w 30"/>
                              <a:gd name="T63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15"/>
                                </a:moveTo>
                                <a:lnTo>
                                  <a:pt x="30" y="12"/>
                                </a:lnTo>
                                <a:lnTo>
                                  <a:pt x="30" y="7"/>
                                </a:lnTo>
                                <a:lnTo>
                                  <a:pt x="20" y="5"/>
                                </a:lnTo>
                                <a:lnTo>
                                  <a:pt x="10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15" y="30"/>
                                </a:lnTo>
                                <a:lnTo>
                                  <a:pt x="20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0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25" y="15"/>
                                </a:moveTo>
                                <a:lnTo>
                                  <a:pt x="25" y="17"/>
                                </a:lnTo>
                                <a:lnTo>
                                  <a:pt x="23" y="22"/>
                                </a:lnTo>
                                <a:lnTo>
                                  <a:pt x="20" y="22"/>
                                </a:lnTo>
                                <a:lnTo>
                                  <a:pt x="15" y="25"/>
                                </a:lnTo>
                                <a:lnTo>
                                  <a:pt x="13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20" y="5"/>
                                </a:lnTo>
                                <a:lnTo>
                                  <a:pt x="23" y="7"/>
                                </a:lnTo>
                                <a:lnTo>
                                  <a:pt x="25" y="10"/>
                                </a:lnTo>
                                <a:lnTo>
                                  <a:pt x="2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1095"/>
                        <wps:cNvSpPr>
                          <a:spLocks noEditPoints="1"/>
                        </wps:cNvSpPr>
                        <wps:spPr bwMode="auto">
                          <a:xfrm>
                            <a:off x="6434" y="1534"/>
                            <a:ext cx="25" cy="25"/>
                          </a:xfrm>
                          <a:custGeom>
                            <a:avLst/>
                            <a:gdLst>
                              <a:gd name="T0" fmla="*/ 25 w 25"/>
                              <a:gd name="T1" fmla="*/ 13 h 25"/>
                              <a:gd name="T2" fmla="*/ 25 w 25"/>
                              <a:gd name="T3" fmla="*/ 8 h 25"/>
                              <a:gd name="T4" fmla="*/ 22 w 25"/>
                              <a:gd name="T5" fmla="*/ 5 h 25"/>
                              <a:gd name="T6" fmla="*/ 17 w 25"/>
                              <a:gd name="T7" fmla="*/ 3 h 25"/>
                              <a:gd name="T8" fmla="*/ 10 w 25"/>
                              <a:gd name="T9" fmla="*/ 0 h 25"/>
                              <a:gd name="T10" fmla="*/ 5 w 25"/>
                              <a:gd name="T11" fmla="*/ 3 h 25"/>
                              <a:gd name="T12" fmla="*/ 2 w 25"/>
                              <a:gd name="T13" fmla="*/ 5 h 25"/>
                              <a:gd name="T14" fmla="*/ 0 w 25"/>
                              <a:gd name="T15" fmla="*/ 8 h 25"/>
                              <a:gd name="T16" fmla="*/ 0 w 25"/>
                              <a:gd name="T17" fmla="*/ 13 h 25"/>
                              <a:gd name="T18" fmla="*/ 2 w 25"/>
                              <a:gd name="T19" fmla="*/ 18 h 25"/>
                              <a:gd name="T20" fmla="*/ 5 w 25"/>
                              <a:gd name="T21" fmla="*/ 20 h 25"/>
                              <a:gd name="T22" fmla="*/ 7 w 25"/>
                              <a:gd name="T23" fmla="*/ 23 h 25"/>
                              <a:gd name="T24" fmla="*/ 12 w 25"/>
                              <a:gd name="T25" fmla="*/ 25 h 25"/>
                              <a:gd name="T26" fmla="*/ 17 w 25"/>
                              <a:gd name="T27" fmla="*/ 23 h 25"/>
                              <a:gd name="T28" fmla="*/ 22 w 25"/>
                              <a:gd name="T29" fmla="*/ 20 h 25"/>
                              <a:gd name="T30" fmla="*/ 25 w 25"/>
                              <a:gd name="T31" fmla="*/ 18 h 25"/>
                              <a:gd name="T32" fmla="*/ 25 w 25"/>
                              <a:gd name="T33" fmla="*/ 13 h 25"/>
                              <a:gd name="T34" fmla="*/ 20 w 25"/>
                              <a:gd name="T35" fmla="*/ 13 h 25"/>
                              <a:gd name="T36" fmla="*/ 17 w 25"/>
                              <a:gd name="T37" fmla="*/ 18 h 25"/>
                              <a:gd name="T38" fmla="*/ 12 w 25"/>
                              <a:gd name="T39" fmla="*/ 20 h 25"/>
                              <a:gd name="T40" fmla="*/ 7 w 25"/>
                              <a:gd name="T41" fmla="*/ 18 h 25"/>
                              <a:gd name="T42" fmla="*/ 5 w 25"/>
                              <a:gd name="T43" fmla="*/ 13 h 25"/>
                              <a:gd name="T44" fmla="*/ 7 w 25"/>
                              <a:gd name="T45" fmla="*/ 8 h 25"/>
                              <a:gd name="T46" fmla="*/ 12 w 25"/>
                              <a:gd name="T47" fmla="*/ 5 h 25"/>
                              <a:gd name="T48" fmla="*/ 17 w 25"/>
                              <a:gd name="T49" fmla="*/ 8 h 25"/>
                              <a:gd name="T50" fmla="*/ 20 w 25"/>
                              <a:gd name="T51" fmla="*/ 1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5" y="13"/>
                                </a:moveTo>
                                <a:lnTo>
                                  <a:pt x="25" y="8"/>
                                </a:lnTo>
                                <a:lnTo>
                                  <a:pt x="22" y="5"/>
                                </a:ln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8"/>
                                </a:lnTo>
                                <a:lnTo>
                                  <a:pt x="5" y="20"/>
                                </a:lnTo>
                                <a:lnTo>
                                  <a:pt x="7" y="23"/>
                                </a:lnTo>
                                <a:lnTo>
                                  <a:pt x="12" y="25"/>
                                </a:lnTo>
                                <a:lnTo>
                                  <a:pt x="17" y="23"/>
                                </a:lnTo>
                                <a:lnTo>
                                  <a:pt x="22" y="20"/>
                                </a:lnTo>
                                <a:lnTo>
                                  <a:pt x="25" y="18"/>
                                </a:lnTo>
                                <a:lnTo>
                                  <a:pt x="25" y="13"/>
                                </a:lnTo>
                                <a:close/>
                                <a:moveTo>
                                  <a:pt x="20" y="13"/>
                                </a:moveTo>
                                <a:lnTo>
                                  <a:pt x="17" y="18"/>
                                </a:lnTo>
                                <a:lnTo>
                                  <a:pt x="12" y="20"/>
                                </a:lnTo>
                                <a:lnTo>
                                  <a:pt x="7" y="18"/>
                                </a:lnTo>
                                <a:lnTo>
                                  <a:pt x="5" y="13"/>
                                </a:lnTo>
                                <a:lnTo>
                                  <a:pt x="7" y="8"/>
                                </a:lnTo>
                                <a:lnTo>
                                  <a:pt x="12" y="5"/>
                                </a:lnTo>
                                <a:lnTo>
                                  <a:pt x="17" y="8"/>
                                </a:lnTo>
                                <a:lnTo>
                                  <a:pt x="2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1096"/>
                        <wps:cNvSpPr>
                          <a:spLocks noEditPoints="1"/>
                        </wps:cNvSpPr>
                        <wps:spPr bwMode="auto">
                          <a:xfrm>
                            <a:off x="6436" y="1537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0 h 20"/>
                              <a:gd name="T2" fmla="*/ 20 w 20"/>
                              <a:gd name="T3" fmla="*/ 5 h 20"/>
                              <a:gd name="T4" fmla="*/ 18 w 20"/>
                              <a:gd name="T5" fmla="*/ 2 h 20"/>
                              <a:gd name="T6" fmla="*/ 15 w 20"/>
                              <a:gd name="T7" fmla="*/ 0 h 20"/>
                              <a:gd name="T8" fmla="*/ 10 w 20"/>
                              <a:gd name="T9" fmla="*/ 0 h 20"/>
                              <a:gd name="T10" fmla="*/ 8 w 20"/>
                              <a:gd name="T11" fmla="*/ 0 h 20"/>
                              <a:gd name="T12" fmla="*/ 3 w 20"/>
                              <a:gd name="T13" fmla="*/ 2 h 20"/>
                              <a:gd name="T14" fmla="*/ 0 w 20"/>
                              <a:gd name="T15" fmla="*/ 5 h 20"/>
                              <a:gd name="T16" fmla="*/ 0 w 20"/>
                              <a:gd name="T17" fmla="*/ 10 h 20"/>
                              <a:gd name="T18" fmla="*/ 0 w 20"/>
                              <a:gd name="T19" fmla="*/ 12 h 20"/>
                              <a:gd name="T20" fmla="*/ 3 w 20"/>
                              <a:gd name="T21" fmla="*/ 17 h 20"/>
                              <a:gd name="T22" fmla="*/ 8 w 20"/>
                              <a:gd name="T23" fmla="*/ 17 h 20"/>
                              <a:gd name="T24" fmla="*/ 10 w 20"/>
                              <a:gd name="T25" fmla="*/ 20 h 20"/>
                              <a:gd name="T26" fmla="*/ 15 w 20"/>
                              <a:gd name="T27" fmla="*/ 17 h 20"/>
                              <a:gd name="T28" fmla="*/ 18 w 20"/>
                              <a:gd name="T29" fmla="*/ 17 h 20"/>
                              <a:gd name="T30" fmla="*/ 20 w 20"/>
                              <a:gd name="T31" fmla="*/ 12 h 20"/>
                              <a:gd name="T32" fmla="*/ 20 w 20"/>
                              <a:gd name="T33" fmla="*/ 10 h 20"/>
                              <a:gd name="T34" fmla="*/ 15 w 20"/>
                              <a:gd name="T35" fmla="*/ 10 h 20"/>
                              <a:gd name="T36" fmla="*/ 15 w 20"/>
                              <a:gd name="T37" fmla="*/ 12 h 20"/>
                              <a:gd name="T38" fmla="*/ 10 w 20"/>
                              <a:gd name="T39" fmla="*/ 15 h 20"/>
                              <a:gd name="T40" fmla="*/ 8 w 20"/>
                              <a:gd name="T41" fmla="*/ 12 h 20"/>
                              <a:gd name="T42" fmla="*/ 5 w 20"/>
                              <a:gd name="T43" fmla="*/ 10 h 20"/>
                              <a:gd name="T44" fmla="*/ 8 w 20"/>
                              <a:gd name="T45" fmla="*/ 5 h 20"/>
                              <a:gd name="T46" fmla="*/ 10 w 20"/>
                              <a:gd name="T47" fmla="*/ 5 h 20"/>
                              <a:gd name="T48" fmla="*/ 15 w 20"/>
                              <a:gd name="T49" fmla="*/ 5 h 20"/>
                              <a:gd name="T50" fmla="*/ 15 w 20"/>
                              <a:gd name="T51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20" y="5"/>
                                </a:lnTo>
                                <a:lnTo>
                                  <a:pt x="18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8" y="17"/>
                                </a:lnTo>
                                <a:lnTo>
                                  <a:pt x="10" y="20"/>
                                </a:lnTo>
                                <a:lnTo>
                                  <a:pt x="15" y="17"/>
                                </a:lnTo>
                                <a:lnTo>
                                  <a:pt x="18" y="17"/>
                                </a:lnTo>
                                <a:lnTo>
                                  <a:pt x="20" y="12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5" y="12"/>
                                </a:lnTo>
                                <a:lnTo>
                                  <a:pt x="10" y="15"/>
                                </a:lnTo>
                                <a:lnTo>
                                  <a:pt x="8" y="12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1097"/>
                        <wps:cNvSpPr>
                          <a:spLocks/>
                        </wps:cNvSpPr>
                        <wps:spPr bwMode="auto">
                          <a:xfrm>
                            <a:off x="6439" y="1539"/>
                            <a:ext cx="15" cy="15"/>
                          </a:xfrm>
                          <a:custGeom>
                            <a:avLst/>
                            <a:gdLst>
                              <a:gd name="T0" fmla="*/ 15 w 15"/>
                              <a:gd name="T1" fmla="*/ 8 h 15"/>
                              <a:gd name="T2" fmla="*/ 12 w 15"/>
                              <a:gd name="T3" fmla="*/ 3 h 15"/>
                              <a:gd name="T4" fmla="*/ 7 w 15"/>
                              <a:gd name="T5" fmla="*/ 0 h 15"/>
                              <a:gd name="T6" fmla="*/ 2 w 15"/>
                              <a:gd name="T7" fmla="*/ 3 h 15"/>
                              <a:gd name="T8" fmla="*/ 0 w 15"/>
                              <a:gd name="T9" fmla="*/ 8 h 15"/>
                              <a:gd name="T10" fmla="*/ 2 w 15"/>
                              <a:gd name="T11" fmla="*/ 13 h 15"/>
                              <a:gd name="T12" fmla="*/ 7 w 15"/>
                              <a:gd name="T13" fmla="*/ 15 h 15"/>
                              <a:gd name="T14" fmla="*/ 12 w 15"/>
                              <a:gd name="T15" fmla="*/ 13 h 15"/>
                              <a:gd name="T16" fmla="*/ 15 w 15"/>
                              <a:gd name="T17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8"/>
                                </a:moveTo>
                                <a:lnTo>
                                  <a:pt x="12" y="3"/>
                                </a:lnTo>
                                <a:lnTo>
                                  <a:pt x="7" y="0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1098"/>
                        <wps:cNvSpPr>
                          <a:spLocks/>
                        </wps:cNvSpPr>
                        <wps:spPr bwMode="auto">
                          <a:xfrm>
                            <a:off x="6441" y="1542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10 w 10"/>
                              <a:gd name="T3" fmla="*/ 0 h 10"/>
                              <a:gd name="T4" fmla="*/ 5 w 10"/>
                              <a:gd name="T5" fmla="*/ 0 h 10"/>
                              <a:gd name="T6" fmla="*/ 3 w 10"/>
                              <a:gd name="T7" fmla="*/ 0 h 10"/>
                              <a:gd name="T8" fmla="*/ 0 w 10"/>
                              <a:gd name="T9" fmla="*/ 5 h 10"/>
                              <a:gd name="T10" fmla="*/ 3 w 10"/>
                              <a:gd name="T11" fmla="*/ 7 h 10"/>
                              <a:gd name="T12" fmla="*/ 5 w 10"/>
                              <a:gd name="T13" fmla="*/ 10 h 10"/>
                              <a:gd name="T14" fmla="*/ 10 w 10"/>
                              <a:gd name="T15" fmla="*/ 7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1099"/>
                        <wps:cNvSpPr>
                          <a:spLocks/>
                        </wps:cNvSpPr>
                        <wps:spPr bwMode="auto">
                          <a:xfrm>
                            <a:off x="6444" y="1544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3 h 5"/>
                              <a:gd name="T2" fmla="*/ 5 w 5"/>
                              <a:gd name="T3" fmla="*/ 0 h 5"/>
                              <a:gd name="T4" fmla="*/ 2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3 h 5"/>
                              <a:gd name="T10" fmla="*/ 0 w 5"/>
                              <a:gd name="T11" fmla="*/ 3 h 5"/>
                              <a:gd name="T12" fmla="*/ 2 w 5"/>
                              <a:gd name="T13" fmla="*/ 5 h 5"/>
                              <a:gd name="T14" fmla="*/ 5 w 5"/>
                              <a:gd name="T15" fmla="*/ 3 h 5"/>
                              <a:gd name="T16" fmla="*/ 5 w 5"/>
                              <a:gd name="T17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3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1100"/>
                        <wps:cNvSpPr>
                          <a:spLocks/>
                        </wps:cNvSpPr>
                        <wps:spPr bwMode="auto">
                          <a:xfrm>
                            <a:off x="6334" y="1509"/>
                            <a:ext cx="227" cy="73"/>
                          </a:xfrm>
                          <a:custGeom>
                            <a:avLst/>
                            <a:gdLst>
                              <a:gd name="T0" fmla="*/ 0 w 227"/>
                              <a:gd name="T1" fmla="*/ 0 h 73"/>
                              <a:gd name="T2" fmla="*/ 40 w 227"/>
                              <a:gd name="T3" fmla="*/ 5 h 73"/>
                              <a:gd name="T4" fmla="*/ 72 w 227"/>
                              <a:gd name="T5" fmla="*/ 13 h 73"/>
                              <a:gd name="T6" fmla="*/ 97 w 227"/>
                              <a:gd name="T7" fmla="*/ 20 h 73"/>
                              <a:gd name="T8" fmla="*/ 117 w 227"/>
                              <a:gd name="T9" fmla="*/ 28 h 73"/>
                              <a:gd name="T10" fmla="*/ 137 w 227"/>
                              <a:gd name="T11" fmla="*/ 35 h 73"/>
                              <a:gd name="T12" fmla="*/ 162 w 227"/>
                              <a:gd name="T13" fmla="*/ 40 h 73"/>
                              <a:gd name="T14" fmla="*/ 189 w 227"/>
                              <a:gd name="T15" fmla="*/ 40 h 73"/>
                              <a:gd name="T16" fmla="*/ 227 w 227"/>
                              <a:gd name="T17" fmla="*/ 33 h 73"/>
                              <a:gd name="T18" fmla="*/ 204 w 227"/>
                              <a:gd name="T19" fmla="*/ 45 h 73"/>
                              <a:gd name="T20" fmla="*/ 184 w 227"/>
                              <a:gd name="T21" fmla="*/ 55 h 73"/>
                              <a:gd name="T22" fmla="*/ 167 w 227"/>
                              <a:gd name="T23" fmla="*/ 65 h 73"/>
                              <a:gd name="T24" fmla="*/ 150 w 227"/>
                              <a:gd name="T25" fmla="*/ 70 h 73"/>
                              <a:gd name="T26" fmla="*/ 130 w 227"/>
                              <a:gd name="T27" fmla="*/ 73 h 73"/>
                              <a:gd name="T28" fmla="*/ 105 w 227"/>
                              <a:gd name="T29" fmla="*/ 73 h 73"/>
                              <a:gd name="T30" fmla="*/ 75 w 227"/>
                              <a:gd name="T31" fmla="*/ 70 h 73"/>
                              <a:gd name="T32" fmla="*/ 38 w 227"/>
                              <a:gd name="T33" fmla="*/ 68 h 73"/>
                              <a:gd name="T34" fmla="*/ 28 w 227"/>
                              <a:gd name="T35" fmla="*/ 60 h 73"/>
                              <a:gd name="T36" fmla="*/ 20 w 227"/>
                              <a:gd name="T37" fmla="*/ 53 h 73"/>
                              <a:gd name="T38" fmla="*/ 18 w 227"/>
                              <a:gd name="T39" fmla="*/ 45 h 73"/>
                              <a:gd name="T40" fmla="*/ 15 w 227"/>
                              <a:gd name="T41" fmla="*/ 35 h 73"/>
                              <a:gd name="T42" fmla="*/ 13 w 227"/>
                              <a:gd name="T43" fmla="*/ 25 h 73"/>
                              <a:gd name="T44" fmla="*/ 10 w 227"/>
                              <a:gd name="T45" fmla="*/ 15 h 73"/>
                              <a:gd name="T46" fmla="*/ 5 w 227"/>
                              <a:gd name="T47" fmla="*/ 8 h 73"/>
                              <a:gd name="T48" fmla="*/ 0 w 227"/>
                              <a:gd name="T49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" h="73">
                                <a:moveTo>
                                  <a:pt x="0" y="0"/>
                                </a:moveTo>
                                <a:lnTo>
                                  <a:pt x="40" y="5"/>
                                </a:lnTo>
                                <a:lnTo>
                                  <a:pt x="72" y="13"/>
                                </a:lnTo>
                                <a:lnTo>
                                  <a:pt x="97" y="20"/>
                                </a:lnTo>
                                <a:lnTo>
                                  <a:pt x="117" y="28"/>
                                </a:lnTo>
                                <a:lnTo>
                                  <a:pt x="137" y="35"/>
                                </a:lnTo>
                                <a:lnTo>
                                  <a:pt x="162" y="40"/>
                                </a:lnTo>
                                <a:lnTo>
                                  <a:pt x="189" y="40"/>
                                </a:lnTo>
                                <a:lnTo>
                                  <a:pt x="227" y="33"/>
                                </a:lnTo>
                                <a:lnTo>
                                  <a:pt x="204" y="45"/>
                                </a:lnTo>
                                <a:lnTo>
                                  <a:pt x="184" y="55"/>
                                </a:lnTo>
                                <a:lnTo>
                                  <a:pt x="167" y="65"/>
                                </a:lnTo>
                                <a:lnTo>
                                  <a:pt x="150" y="70"/>
                                </a:lnTo>
                                <a:lnTo>
                                  <a:pt x="130" y="73"/>
                                </a:lnTo>
                                <a:lnTo>
                                  <a:pt x="105" y="73"/>
                                </a:lnTo>
                                <a:lnTo>
                                  <a:pt x="75" y="70"/>
                                </a:lnTo>
                                <a:lnTo>
                                  <a:pt x="38" y="68"/>
                                </a:lnTo>
                                <a:lnTo>
                                  <a:pt x="28" y="60"/>
                                </a:lnTo>
                                <a:lnTo>
                                  <a:pt x="20" y="53"/>
                                </a:lnTo>
                                <a:lnTo>
                                  <a:pt x="18" y="45"/>
                                </a:lnTo>
                                <a:lnTo>
                                  <a:pt x="15" y="35"/>
                                </a:lnTo>
                                <a:lnTo>
                                  <a:pt x="13" y="25"/>
                                </a:lnTo>
                                <a:lnTo>
                                  <a:pt x="10" y="15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1101"/>
                        <wps:cNvSpPr>
                          <a:spLocks/>
                        </wps:cNvSpPr>
                        <wps:spPr bwMode="auto">
                          <a:xfrm>
                            <a:off x="5880" y="1355"/>
                            <a:ext cx="99" cy="84"/>
                          </a:xfrm>
                          <a:custGeom>
                            <a:avLst/>
                            <a:gdLst>
                              <a:gd name="T0" fmla="*/ 49 w 99"/>
                              <a:gd name="T1" fmla="*/ 50 h 84"/>
                              <a:gd name="T2" fmla="*/ 0 w 99"/>
                              <a:gd name="T3" fmla="*/ 0 h 84"/>
                              <a:gd name="T4" fmla="*/ 49 w 99"/>
                              <a:gd name="T5" fmla="*/ 50 h 84"/>
                              <a:gd name="T6" fmla="*/ 49 w 99"/>
                              <a:gd name="T7" fmla="*/ 50 h 84"/>
                              <a:gd name="T8" fmla="*/ 49 w 99"/>
                              <a:gd name="T9" fmla="*/ 50 h 84"/>
                              <a:gd name="T10" fmla="*/ 64 w 99"/>
                              <a:gd name="T11" fmla="*/ 52 h 84"/>
                              <a:gd name="T12" fmla="*/ 79 w 99"/>
                              <a:gd name="T13" fmla="*/ 60 h 84"/>
                              <a:gd name="T14" fmla="*/ 89 w 99"/>
                              <a:gd name="T15" fmla="*/ 69 h 84"/>
                              <a:gd name="T16" fmla="*/ 99 w 99"/>
                              <a:gd name="T17" fmla="*/ 84 h 84"/>
                              <a:gd name="T18" fmla="*/ 92 w 99"/>
                              <a:gd name="T19" fmla="*/ 84 h 84"/>
                              <a:gd name="T20" fmla="*/ 84 w 99"/>
                              <a:gd name="T21" fmla="*/ 84 h 84"/>
                              <a:gd name="T22" fmla="*/ 77 w 99"/>
                              <a:gd name="T23" fmla="*/ 82 h 84"/>
                              <a:gd name="T24" fmla="*/ 69 w 99"/>
                              <a:gd name="T25" fmla="*/ 77 h 84"/>
                              <a:gd name="T26" fmla="*/ 62 w 99"/>
                              <a:gd name="T27" fmla="*/ 72 h 84"/>
                              <a:gd name="T28" fmla="*/ 57 w 99"/>
                              <a:gd name="T29" fmla="*/ 65 h 84"/>
                              <a:gd name="T30" fmla="*/ 52 w 99"/>
                              <a:gd name="T31" fmla="*/ 57 h 84"/>
                              <a:gd name="T32" fmla="*/ 49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49" y="50"/>
                                </a:moveTo>
                                <a:lnTo>
                                  <a:pt x="0" y="0"/>
                                </a:lnTo>
                                <a:lnTo>
                                  <a:pt x="49" y="50"/>
                                </a:lnTo>
                                <a:lnTo>
                                  <a:pt x="64" y="52"/>
                                </a:lnTo>
                                <a:lnTo>
                                  <a:pt x="79" y="60"/>
                                </a:lnTo>
                                <a:lnTo>
                                  <a:pt x="89" y="69"/>
                                </a:lnTo>
                                <a:lnTo>
                                  <a:pt x="99" y="84"/>
                                </a:lnTo>
                                <a:lnTo>
                                  <a:pt x="92" y="84"/>
                                </a:lnTo>
                                <a:lnTo>
                                  <a:pt x="84" y="84"/>
                                </a:lnTo>
                                <a:lnTo>
                                  <a:pt x="77" y="82"/>
                                </a:lnTo>
                                <a:lnTo>
                                  <a:pt x="69" y="77"/>
                                </a:lnTo>
                                <a:lnTo>
                                  <a:pt x="62" y="72"/>
                                </a:lnTo>
                                <a:lnTo>
                                  <a:pt x="57" y="65"/>
                                </a:lnTo>
                                <a:lnTo>
                                  <a:pt x="52" y="57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1102"/>
                        <wps:cNvSpPr>
                          <a:spLocks/>
                        </wps:cNvSpPr>
                        <wps:spPr bwMode="auto">
                          <a:xfrm>
                            <a:off x="5880" y="1355"/>
                            <a:ext cx="99" cy="84"/>
                          </a:xfrm>
                          <a:custGeom>
                            <a:avLst/>
                            <a:gdLst>
                              <a:gd name="T0" fmla="*/ 49 w 99"/>
                              <a:gd name="T1" fmla="*/ 50 h 84"/>
                              <a:gd name="T2" fmla="*/ 0 w 99"/>
                              <a:gd name="T3" fmla="*/ 0 h 84"/>
                              <a:gd name="T4" fmla="*/ 49 w 99"/>
                              <a:gd name="T5" fmla="*/ 50 h 84"/>
                              <a:gd name="T6" fmla="*/ 49 w 99"/>
                              <a:gd name="T7" fmla="*/ 50 h 84"/>
                              <a:gd name="T8" fmla="*/ 49 w 99"/>
                              <a:gd name="T9" fmla="*/ 50 h 84"/>
                              <a:gd name="T10" fmla="*/ 64 w 99"/>
                              <a:gd name="T11" fmla="*/ 52 h 84"/>
                              <a:gd name="T12" fmla="*/ 79 w 99"/>
                              <a:gd name="T13" fmla="*/ 60 h 84"/>
                              <a:gd name="T14" fmla="*/ 89 w 99"/>
                              <a:gd name="T15" fmla="*/ 69 h 84"/>
                              <a:gd name="T16" fmla="*/ 99 w 99"/>
                              <a:gd name="T17" fmla="*/ 84 h 84"/>
                              <a:gd name="T18" fmla="*/ 92 w 99"/>
                              <a:gd name="T19" fmla="*/ 84 h 84"/>
                              <a:gd name="T20" fmla="*/ 84 w 99"/>
                              <a:gd name="T21" fmla="*/ 84 h 84"/>
                              <a:gd name="T22" fmla="*/ 77 w 99"/>
                              <a:gd name="T23" fmla="*/ 82 h 84"/>
                              <a:gd name="T24" fmla="*/ 69 w 99"/>
                              <a:gd name="T25" fmla="*/ 77 h 84"/>
                              <a:gd name="T26" fmla="*/ 62 w 99"/>
                              <a:gd name="T27" fmla="*/ 72 h 84"/>
                              <a:gd name="T28" fmla="*/ 57 w 99"/>
                              <a:gd name="T29" fmla="*/ 65 h 84"/>
                              <a:gd name="T30" fmla="*/ 52 w 99"/>
                              <a:gd name="T31" fmla="*/ 57 h 84"/>
                              <a:gd name="T32" fmla="*/ 49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49" y="50"/>
                                </a:moveTo>
                                <a:lnTo>
                                  <a:pt x="0" y="0"/>
                                </a:lnTo>
                                <a:lnTo>
                                  <a:pt x="49" y="50"/>
                                </a:lnTo>
                                <a:lnTo>
                                  <a:pt x="64" y="52"/>
                                </a:lnTo>
                                <a:lnTo>
                                  <a:pt x="79" y="60"/>
                                </a:lnTo>
                                <a:lnTo>
                                  <a:pt x="89" y="69"/>
                                </a:lnTo>
                                <a:lnTo>
                                  <a:pt x="99" y="84"/>
                                </a:lnTo>
                                <a:lnTo>
                                  <a:pt x="92" y="84"/>
                                </a:lnTo>
                                <a:lnTo>
                                  <a:pt x="84" y="84"/>
                                </a:lnTo>
                                <a:lnTo>
                                  <a:pt x="77" y="82"/>
                                </a:lnTo>
                                <a:lnTo>
                                  <a:pt x="69" y="77"/>
                                </a:lnTo>
                                <a:lnTo>
                                  <a:pt x="62" y="72"/>
                                </a:lnTo>
                                <a:lnTo>
                                  <a:pt x="57" y="65"/>
                                </a:lnTo>
                                <a:lnTo>
                                  <a:pt x="52" y="57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1103"/>
                        <wps:cNvSpPr>
                          <a:spLocks/>
                        </wps:cNvSpPr>
                        <wps:spPr bwMode="auto">
                          <a:xfrm>
                            <a:off x="5994" y="1477"/>
                            <a:ext cx="286" cy="185"/>
                          </a:xfrm>
                          <a:custGeom>
                            <a:avLst/>
                            <a:gdLst>
                              <a:gd name="T0" fmla="*/ 132 w 286"/>
                              <a:gd name="T1" fmla="*/ 185 h 185"/>
                              <a:gd name="T2" fmla="*/ 122 w 286"/>
                              <a:gd name="T3" fmla="*/ 180 h 185"/>
                              <a:gd name="T4" fmla="*/ 112 w 286"/>
                              <a:gd name="T5" fmla="*/ 175 h 185"/>
                              <a:gd name="T6" fmla="*/ 132 w 286"/>
                              <a:gd name="T7" fmla="*/ 145 h 185"/>
                              <a:gd name="T8" fmla="*/ 157 w 286"/>
                              <a:gd name="T9" fmla="*/ 115 h 185"/>
                              <a:gd name="T10" fmla="*/ 132 w 286"/>
                              <a:gd name="T11" fmla="*/ 145 h 185"/>
                              <a:gd name="T12" fmla="*/ 107 w 286"/>
                              <a:gd name="T13" fmla="*/ 172 h 185"/>
                              <a:gd name="T14" fmla="*/ 97 w 286"/>
                              <a:gd name="T15" fmla="*/ 167 h 185"/>
                              <a:gd name="T16" fmla="*/ 87 w 286"/>
                              <a:gd name="T17" fmla="*/ 165 h 185"/>
                              <a:gd name="T18" fmla="*/ 109 w 286"/>
                              <a:gd name="T19" fmla="*/ 140 h 185"/>
                              <a:gd name="T20" fmla="*/ 129 w 286"/>
                              <a:gd name="T21" fmla="*/ 115 h 185"/>
                              <a:gd name="T22" fmla="*/ 107 w 286"/>
                              <a:gd name="T23" fmla="*/ 140 h 185"/>
                              <a:gd name="T24" fmla="*/ 84 w 286"/>
                              <a:gd name="T25" fmla="*/ 162 h 185"/>
                              <a:gd name="T26" fmla="*/ 75 w 286"/>
                              <a:gd name="T27" fmla="*/ 155 h 185"/>
                              <a:gd name="T28" fmla="*/ 65 w 286"/>
                              <a:gd name="T29" fmla="*/ 150 h 185"/>
                              <a:gd name="T30" fmla="*/ 84 w 286"/>
                              <a:gd name="T31" fmla="*/ 132 h 185"/>
                              <a:gd name="T32" fmla="*/ 104 w 286"/>
                              <a:gd name="T33" fmla="*/ 112 h 185"/>
                              <a:gd name="T34" fmla="*/ 82 w 286"/>
                              <a:gd name="T35" fmla="*/ 130 h 185"/>
                              <a:gd name="T36" fmla="*/ 62 w 286"/>
                              <a:gd name="T37" fmla="*/ 147 h 185"/>
                              <a:gd name="T38" fmla="*/ 52 w 286"/>
                              <a:gd name="T39" fmla="*/ 142 h 185"/>
                              <a:gd name="T40" fmla="*/ 42 w 286"/>
                              <a:gd name="T41" fmla="*/ 140 h 185"/>
                              <a:gd name="T42" fmla="*/ 62 w 286"/>
                              <a:gd name="T43" fmla="*/ 122 h 185"/>
                              <a:gd name="T44" fmla="*/ 80 w 286"/>
                              <a:gd name="T45" fmla="*/ 107 h 185"/>
                              <a:gd name="T46" fmla="*/ 60 w 286"/>
                              <a:gd name="T47" fmla="*/ 122 h 185"/>
                              <a:gd name="T48" fmla="*/ 37 w 286"/>
                              <a:gd name="T49" fmla="*/ 135 h 185"/>
                              <a:gd name="T50" fmla="*/ 30 w 286"/>
                              <a:gd name="T51" fmla="*/ 132 h 185"/>
                              <a:gd name="T52" fmla="*/ 20 w 286"/>
                              <a:gd name="T53" fmla="*/ 127 h 185"/>
                              <a:gd name="T54" fmla="*/ 37 w 286"/>
                              <a:gd name="T55" fmla="*/ 117 h 185"/>
                              <a:gd name="T56" fmla="*/ 52 w 286"/>
                              <a:gd name="T57" fmla="*/ 107 h 185"/>
                              <a:gd name="T58" fmla="*/ 35 w 286"/>
                              <a:gd name="T59" fmla="*/ 117 h 185"/>
                              <a:gd name="T60" fmla="*/ 17 w 286"/>
                              <a:gd name="T61" fmla="*/ 125 h 185"/>
                              <a:gd name="T62" fmla="*/ 7 w 286"/>
                              <a:gd name="T63" fmla="*/ 122 h 185"/>
                              <a:gd name="T64" fmla="*/ 0 w 286"/>
                              <a:gd name="T65" fmla="*/ 120 h 185"/>
                              <a:gd name="T66" fmla="*/ 52 w 286"/>
                              <a:gd name="T67" fmla="*/ 90 h 185"/>
                              <a:gd name="T68" fmla="*/ 104 w 286"/>
                              <a:gd name="T69" fmla="*/ 60 h 185"/>
                              <a:gd name="T70" fmla="*/ 157 w 286"/>
                              <a:gd name="T71" fmla="*/ 30 h 185"/>
                              <a:gd name="T72" fmla="*/ 209 w 286"/>
                              <a:gd name="T73" fmla="*/ 0 h 185"/>
                              <a:gd name="T74" fmla="*/ 226 w 286"/>
                              <a:gd name="T75" fmla="*/ 7 h 185"/>
                              <a:gd name="T76" fmla="*/ 246 w 286"/>
                              <a:gd name="T77" fmla="*/ 17 h 185"/>
                              <a:gd name="T78" fmla="*/ 266 w 286"/>
                              <a:gd name="T79" fmla="*/ 25 h 185"/>
                              <a:gd name="T80" fmla="*/ 286 w 286"/>
                              <a:gd name="T81" fmla="*/ 32 h 185"/>
                              <a:gd name="T82" fmla="*/ 241 w 286"/>
                              <a:gd name="T83" fmla="*/ 65 h 185"/>
                              <a:gd name="T84" fmla="*/ 199 w 286"/>
                              <a:gd name="T85" fmla="*/ 97 h 185"/>
                              <a:gd name="T86" fmla="*/ 179 w 286"/>
                              <a:gd name="T87" fmla="*/ 117 h 185"/>
                              <a:gd name="T88" fmla="*/ 162 w 286"/>
                              <a:gd name="T89" fmla="*/ 137 h 185"/>
                              <a:gd name="T90" fmla="*/ 147 w 286"/>
                              <a:gd name="T91" fmla="*/ 160 h 185"/>
                              <a:gd name="T92" fmla="*/ 132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32" y="185"/>
                                </a:moveTo>
                                <a:lnTo>
                                  <a:pt x="122" y="180"/>
                                </a:lnTo>
                                <a:lnTo>
                                  <a:pt x="112" y="175"/>
                                </a:lnTo>
                                <a:lnTo>
                                  <a:pt x="132" y="145"/>
                                </a:lnTo>
                                <a:lnTo>
                                  <a:pt x="157" y="115"/>
                                </a:lnTo>
                                <a:lnTo>
                                  <a:pt x="132" y="145"/>
                                </a:lnTo>
                                <a:lnTo>
                                  <a:pt x="107" y="172"/>
                                </a:lnTo>
                                <a:lnTo>
                                  <a:pt x="97" y="167"/>
                                </a:lnTo>
                                <a:lnTo>
                                  <a:pt x="87" y="165"/>
                                </a:lnTo>
                                <a:lnTo>
                                  <a:pt x="109" y="140"/>
                                </a:lnTo>
                                <a:lnTo>
                                  <a:pt x="129" y="115"/>
                                </a:lnTo>
                                <a:lnTo>
                                  <a:pt x="107" y="140"/>
                                </a:lnTo>
                                <a:lnTo>
                                  <a:pt x="84" y="162"/>
                                </a:lnTo>
                                <a:lnTo>
                                  <a:pt x="75" y="155"/>
                                </a:lnTo>
                                <a:lnTo>
                                  <a:pt x="65" y="150"/>
                                </a:lnTo>
                                <a:lnTo>
                                  <a:pt x="84" y="132"/>
                                </a:lnTo>
                                <a:lnTo>
                                  <a:pt x="104" y="112"/>
                                </a:lnTo>
                                <a:lnTo>
                                  <a:pt x="82" y="130"/>
                                </a:lnTo>
                                <a:lnTo>
                                  <a:pt x="62" y="147"/>
                                </a:lnTo>
                                <a:lnTo>
                                  <a:pt x="52" y="142"/>
                                </a:lnTo>
                                <a:lnTo>
                                  <a:pt x="42" y="140"/>
                                </a:lnTo>
                                <a:lnTo>
                                  <a:pt x="62" y="122"/>
                                </a:lnTo>
                                <a:lnTo>
                                  <a:pt x="80" y="107"/>
                                </a:lnTo>
                                <a:lnTo>
                                  <a:pt x="60" y="122"/>
                                </a:lnTo>
                                <a:lnTo>
                                  <a:pt x="37" y="135"/>
                                </a:lnTo>
                                <a:lnTo>
                                  <a:pt x="30" y="132"/>
                                </a:lnTo>
                                <a:lnTo>
                                  <a:pt x="20" y="127"/>
                                </a:lnTo>
                                <a:lnTo>
                                  <a:pt x="37" y="117"/>
                                </a:lnTo>
                                <a:lnTo>
                                  <a:pt x="52" y="107"/>
                                </a:lnTo>
                                <a:lnTo>
                                  <a:pt x="35" y="117"/>
                                </a:lnTo>
                                <a:lnTo>
                                  <a:pt x="17" y="125"/>
                                </a:lnTo>
                                <a:lnTo>
                                  <a:pt x="7" y="122"/>
                                </a:lnTo>
                                <a:lnTo>
                                  <a:pt x="0" y="120"/>
                                </a:lnTo>
                                <a:lnTo>
                                  <a:pt x="52" y="90"/>
                                </a:lnTo>
                                <a:lnTo>
                                  <a:pt x="104" y="60"/>
                                </a:lnTo>
                                <a:lnTo>
                                  <a:pt x="157" y="30"/>
                                </a:lnTo>
                                <a:lnTo>
                                  <a:pt x="209" y="0"/>
                                </a:lnTo>
                                <a:lnTo>
                                  <a:pt x="226" y="7"/>
                                </a:lnTo>
                                <a:lnTo>
                                  <a:pt x="246" y="17"/>
                                </a:lnTo>
                                <a:lnTo>
                                  <a:pt x="266" y="25"/>
                                </a:lnTo>
                                <a:lnTo>
                                  <a:pt x="286" y="32"/>
                                </a:lnTo>
                                <a:lnTo>
                                  <a:pt x="241" y="65"/>
                                </a:lnTo>
                                <a:lnTo>
                                  <a:pt x="199" y="97"/>
                                </a:lnTo>
                                <a:lnTo>
                                  <a:pt x="179" y="117"/>
                                </a:lnTo>
                                <a:lnTo>
                                  <a:pt x="162" y="137"/>
                                </a:lnTo>
                                <a:lnTo>
                                  <a:pt x="147" y="160"/>
                                </a:lnTo>
                                <a:lnTo>
                                  <a:pt x="132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1104"/>
                        <wps:cNvSpPr>
                          <a:spLocks/>
                        </wps:cNvSpPr>
                        <wps:spPr bwMode="auto">
                          <a:xfrm>
                            <a:off x="5994" y="1477"/>
                            <a:ext cx="286" cy="185"/>
                          </a:xfrm>
                          <a:custGeom>
                            <a:avLst/>
                            <a:gdLst>
                              <a:gd name="T0" fmla="*/ 132 w 286"/>
                              <a:gd name="T1" fmla="*/ 185 h 185"/>
                              <a:gd name="T2" fmla="*/ 122 w 286"/>
                              <a:gd name="T3" fmla="*/ 180 h 185"/>
                              <a:gd name="T4" fmla="*/ 112 w 286"/>
                              <a:gd name="T5" fmla="*/ 175 h 185"/>
                              <a:gd name="T6" fmla="*/ 132 w 286"/>
                              <a:gd name="T7" fmla="*/ 145 h 185"/>
                              <a:gd name="T8" fmla="*/ 157 w 286"/>
                              <a:gd name="T9" fmla="*/ 115 h 185"/>
                              <a:gd name="T10" fmla="*/ 132 w 286"/>
                              <a:gd name="T11" fmla="*/ 145 h 185"/>
                              <a:gd name="T12" fmla="*/ 107 w 286"/>
                              <a:gd name="T13" fmla="*/ 172 h 185"/>
                              <a:gd name="T14" fmla="*/ 97 w 286"/>
                              <a:gd name="T15" fmla="*/ 167 h 185"/>
                              <a:gd name="T16" fmla="*/ 87 w 286"/>
                              <a:gd name="T17" fmla="*/ 165 h 185"/>
                              <a:gd name="T18" fmla="*/ 109 w 286"/>
                              <a:gd name="T19" fmla="*/ 140 h 185"/>
                              <a:gd name="T20" fmla="*/ 129 w 286"/>
                              <a:gd name="T21" fmla="*/ 115 h 185"/>
                              <a:gd name="T22" fmla="*/ 107 w 286"/>
                              <a:gd name="T23" fmla="*/ 140 h 185"/>
                              <a:gd name="T24" fmla="*/ 84 w 286"/>
                              <a:gd name="T25" fmla="*/ 162 h 185"/>
                              <a:gd name="T26" fmla="*/ 75 w 286"/>
                              <a:gd name="T27" fmla="*/ 155 h 185"/>
                              <a:gd name="T28" fmla="*/ 65 w 286"/>
                              <a:gd name="T29" fmla="*/ 150 h 185"/>
                              <a:gd name="T30" fmla="*/ 84 w 286"/>
                              <a:gd name="T31" fmla="*/ 132 h 185"/>
                              <a:gd name="T32" fmla="*/ 104 w 286"/>
                              <a:gd name="T33" fmla="*/ 112 h 185"/>
                              <a:gd name="T34" fmla="*/ 82 w 286"/>
                              <a:gd name="T35" fmla="*/ 130 h 185"/>
                              <a:gd name="T36" fmla="*/ 62 w 286"/>
                              <a:gd name="T37" fmla="*/ 147 h 185"/>
                              <a:gd name="T38" fmla="*/ 52 w 286"/>
                              <a:gd name="T39" fmla="*/ 142 h 185"/>
                              <a:gd name="T40" fmla="*/ 42 w 286"/>
                              <a:gd name="T41" fmla="*/ 140 h 185"/>
                              <a:gd name="T42" fmla="*/ 62 w 286"/>
                              <a:gd name="T43" fmla="*/ 122 h 185"/>
                              <a:gd name="T44" fmla="*/ 80 w 286"/>
                              <a:gd name="T45" fmla="*/ 107 h 185"/>
                              <a:gd name="T46" fmla="*/ 60 w 286"/>
                              <a:gd name="T47" fmla="*/ 122 h 185"/>
                              <a:gd name="T48" fmla="*/ 37 w 286"/>
                              <a:gd name="T49" fmla="*/ 135 h 185"/>
                              <a:gd name="T50" fmla="*/ 30 w 286"/>
                              <a:gd name="T51" fmla="*/ 132 h 185"/>
                              <a:gd name="T52" fmla="*/ 20 w 286"/>
                              <a:gd name="T53" fmla="*/ 127 h 185"/>
                              <a:gd name="T54" fmla="*/ 37 w 286"/>
                              <a:gd name="T55" fmla="*/ 117 h 185"/>
                              <a:gd name="T56" fmla="*/ 52 w 286"/>
                              <a:gd name="T57" fmla="*/ 107 h 185"/>
                              <a:gd name="T58" fmla="*/ 35 w 286"/>
                              <a:gd name="T59" fmla="*/ 117 h 185"/>
                              <a:gd name="T60" fmla="*/ 17 w 286"/>
                              <a:gd name="T61" fmla="*/ 125 h 185"/>
                              <a:gd name="T62" fmla="*/ 7 w 286"/>
                              <a:gd name="T63" fmla="*/ 122 h 185"/>
                              <a:gd name="T64" fmla="*/ 0 w 286"/>
                              <a:gd name="T65" fmla="*/ 120 h 185"/>
                              <a:gd name="T66" fmla="*/ 52 w 286"/>
                              <a:gd name="T67" fmla="*/ 90 h 185"/>
                              <a:gd name="T68" fmla="*/ 104 w 286"/>
                              <a:gd name="T69" fmla="*/ 60 h 185"/>
                              <a:gd name="T70" fmla="*/ 157 w 286"/>
                              <a:gd name="T71" fmla="*/ 30 h 185"/>
                              <a:gd name="T72" fmla="*/ 209 w 286"/>
                              <a:gd name="T73" fmla="*/ 0 h 185"/>
                              <a:gd name="T74" fmla="*/ 226 w 286"/>
                              <a:gd name="T75" fmla="*/ 7 h 185"/>
                              <a:gd name="T76" fmla="*/ 246 w 286"/>
                              <a:gd name="T77" fmla="*/ 17 h 185"/>
                              <a:gd name="T78" fmla="*/ 266 w 286"/>
                              <a:gd name="T79" fmla="*/ 25 h 185"/>
                              <a:gd name="T80" fmla="*/ 286 w 286"/>
                              <a:gd name="T81" fmla="*/ 32 h 185"/>
                              <a:gd name="T82" fmla="*/ 241 w 286"/>
                              <a:gd name="T83" fmla="*/ 65 h 185"/>
                              <a:gd name="T84" fmla="*/ 199 w 286"/>
                              <a:gd name="T85" fmla="*/ 97 h 185"/>
                              <a:gd name="T86" fmla="*/ 179 w 286"/>
                              <a:gd name="T87" fmla="*/ 117 h 185"/>
                              <a:gd name="T88" fmla="*/ 162 w 286"/>
                              <a:gd name="T89" fmla="*/ 137 h 185"/>
                              <a:gd name="T90" fmla="*/ 147 w 286"/>
                              <a:gd name="T91" fmla="*/ 160 h 185"/>
                              <a:gd name="T92" fmla="*/ 132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32" y="185"/>
                                </a:moveTo>
                                <a:lnTo>
                                  <a:pt x="122" y="180"/>
                                </a:lnTo>
                                <a:lnTo>
                                  <a:pt x="112" y="175"/>
                                </a:lnTo>
                                <a:lnTo>
                                  <a:pt x="132" y="145"/>
                                </a:lnTo>
                                <a:lnTo>
                                  <a:pt x="157" y="115"/>
                                </a:lnTo>
                                <a:lnTo>
                                  <a:pt x="132" y="145"/>
                                </a:lnTo>
                                <a:lnTo>
                                  <a:pt x="107" y="172"/>
                                </a:lnTo>
                                <a:lnTo>
                                  <a:pt x="97" y="167"/>
                                </a:lnTo>
                                <a:lnTo>
                                  <a:pt x="87" y="165"/>
                                </a:lnTo>
                                <a:lnTo>
                                  <a:pt x="109" y="140"/>
                                </a:lnTo>
                                <a:lnTo>
                                  <a:pt x="129" y="115"/>
                                </a:lnTo>
                                <a:lnTo>
                                  <a:pt x="107" y="140"/>
                                </a:lnTo>
                                <a:lnTo>
                                  <a:pt x="84" y="162"/>
                                </a:lnTo>
                                <a:lnTo>
                                  <a:pt x="75" y="155"/>
                                </a:lnTo>
                                <a:lnTo>
                                  <a:pt x="65" y="150"/>
                                </a:lnTo>
                                <a:lnTo>
                                  <a:pt x="84" y="132"/>
                                </a:lnTo>
                                <a:lnTo>
                                  <a:pt x="104" y="112"/>
                                </a:lnTo>
                                <a:lnTo>
                                  <a:pt x="82" y="130"/>
                                </a:lnTo>
                                <a:lnTo>
                                  <a:pt x="62" y="147"/>
                                </a:lnTo>
                                <a:lnTo>
                                  <a:pt x="52" y="142"/>
                                </a:lnTo>
                                <a:lnTo>
                                  <a:pt x="42" y="140"/>
                                </a:lnTo>
                                <a:lnTo>
                                  <a:pt x="62" y="122"/>
                                </a:lnTo>
                                <a:lnTo>
                                  <a:pt x="80" y="107"/>
                                </a:lnTo>
                                <a:lnTo>
                                  <a:pt x="60" y="122"/>
                                </a:lnTo>
                                <a:lnTo>
                                  <a:pt x="37" y="135"/>
                                </a:lnTo>
                                <a:lnTo>
                                  <a:pt x="30" y="132"/>
                                </a:lnTo>
                                <a:lnTo>
                                  <a:pt x="20" y="127"/>
                                </a:lnTo>
                                <a:lnTo>
                                  <a:pt x="37" y="117"/>
                                </a:lnTo>
                                <a:lnTo>
                                  <a:pt x="52" y="107"/>
                                </a:lnTo>
                                <a:lnTo>
                                  <a:pt x="35" y="117"/>
                                </a:lnTo>
                                <a:lnTo>
                                  <a:pt x="17" y="125"/>
                                </a:lnTo>
                                <a:lnTo>
                                  <a:pt x="7" y="122"/>
                                </a:lnTo>
                                <a:lnTo>
                                  <a:pt x="0" y="120"/>
                                </a:lnTo>
                                <a:lnTo>
                                  <a:pt x="52" y="90"/>
                                </a:lnTo>
                                <a:lnTo>
                                  <a:pt x="104" y="60"/>
                                </a:lnTo>
                                <a:lnTo>
                                  <a:pt x="157" y="30"/>
                                </a:lnTo>
                                <a:lnTo>
                                  <a:pt x="209" y="0"/>
                                </a:lnTo>
                                <a:lnTo>
                                  <a:pt x="226" y="7"/>
                                </a:lnTo>
                                <a:lnTo>
                                  <a:pt x="246" y="17"/>
                                </a:lnTo>
                                <a:lnTo>
                                  <a:pt x="266" y="25"/>
                                </a:lnTo>
                                <a:lnTo>
                                  <a:pt x="286" y="32"/>
                                </a:lnTo>
                                <a:lnTo>
                                  <a:pt x="241" y="65"/>
                                </a:lnTo>
                                <a:lnTo>
                                  <a:pt x="199" y="97"/>
                                </a:lnTo>
                                <a:lnTo>
                                  <a:pt x="179" y="117"/>
                                </a:lnTo>
                                <a:lnTo>
                                  <a:pt x="162" y="137"/>
                                </a:lnTo>
                                <a:lnTo>
                                  <a:pt x="147" y="160"/>
                                </a:lnTo>
                                <a:lnTo>
                                  <a:pt x="132" y="18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1105"/>
                        <wps:cNvSpPr>
                          <a:spLocks noEditPoints="1"/>
                        </wps:cNvSpPr>
                        <wps:spPr bwMode="auto">
                          <a:xfrm>
                            <a:off x="5900" y="624"/>
                            <a:ext cx="59" cy="112"/>
                          </a:xfrm>
                          <a:custGeom>
                            <a:avLst/>
                            <a:gdLst>
                              <a:gd name="T0" fmla="*/ 19 w 59"/>
                              <a:gd name="T1" fmla="*/ 57 h 112"/>
                              <a:gd name="T2" fmla="*/ 59 w 59"/>
                              <a:gd name="T3" fmla="*/ 0 h 112"/>
                              <a:gd name="T4" fmla="*/ 19 w 59"/>
                              <a:gd name="T5" fmla="*/ 57 h 112"/>
                              <a:gd name="T6" fmla="*/ 19 w 59"/>
                              <a:gd name="T7" fmla="*/ 57 h 112"/>
                              <a:gd name="T8" fmla="*/ 9 w 59"/>
                              <a:gd name="T9" fmla="*/ 69 h 112"/>
                              <a:gd name="T10" fmla="*/ 2 w 59"/>
                              <a:gd name="T11" fmla="*/ 84 h 112"/>
                              <a:gd name="T12" fmla="*/ 0 w 59"/>
                              <a:gd name="T13" fmla="*/ 89 h 112"/>
                              <a:gd name="T14" fmla="*/ 2 w 59"/>
                              <a:gd name="T15" fmla="*/ 97 h 112"/>
                              <a:gd name="T16" fmla="*/ 2 w 59"/>
                              <a:gd name="T17" fmla="*/ 104 h 112"/>
                              <a:gd name="T18" fmla="*/ 5 w 59"/>
                              <a:gd name="T19" fmla="*/ 112 h 112"/>
                              <a:gd name="T20" fmla="*/ 12 w 59"/>
                              <a:gd name="T21" fmla="*/ 107 h 112"/>
                              <a:gd name="T22" fmla="*/ 17 w 59"/>
                              <a:gd name="T23" fmla="*/ 102 h 112"/>
                              <a:gd name="T24" fmla="*/ 22 w 59"/>
                              <a:gd name="T25" fmla="*/ 94 h 112"/>
                              <a:gd name="T26" fmla="*/ 24 w 59"/>
                              <a:gd name="T27" fmla="*/ 87 h 112"/>
                              <a:gd name="T28" fmla="*/ 27 w 59"/>
                              <a:gd name="T29" fmla="*/ 79 h 112"/>
                              <a:gd name="T30" fmla="*/ 27 w 59"/>
                              <a:gd name="T31" fmla="*/ 72 h 112"/>
                              <a:gd name="T32" fmla="*/ 24 w 59"/>
                              <a:gd name="T33" fmla="*/ 64 h 112"/>
                              <a:gd name="T34" fmla="*/ 19 w 59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19" y="57"/>
                                </a:moveTo>
                                <a:lnTo>
                                  <a:pt x="59" y="0"/>
                                </a:lnTo>
                                <a:lnTo>
                                  <a:pt x="19" y="57"/>
                                </a:lnTo>
                                <a:close/>
                                <a:moveTo>
                                  <a:pt x="19" y="57"/>
                                </a:moveTo>
                                <a:lnTo>
                                  <a:pt x="9" y="69"/>
                                </a:lnTo>
                                <a:lnTo>
                                  <a:pt x="2" y="84"/>
                                </a:lnTo>
                                <a:lnTo>
                                  <a:pt x="0" y="89"/>
                                </a:lnTo>
                                <a:lnTo>
                                  <a:pt x="2" y="97"/>
                                </a:lnTo>
                                <a:lnTo>
                                  <a:pt x="2" y="104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4"/>
                                </a:lnTo>
                                <a:lnTo>
                                  <a:pt x="24" y="87"/>
                                </a:lnTo>
                                <a:lnTo>
                                  <a:pt x="27" y="79"/>
                                </a:lnTo>
                                <a:lnTo>
                                  <a:pt x="27" y="72"/>
                                </a:lnTo>
                                <a:lnTo>
                                  <a:pt x="24" y="64"/>
                                </a:lnTo>
                                <a:lnTo>
                                  <a:pt x="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1106"/>
                        <wps:cNvSpPr>
                          <a:spLocks/>
                        </wps:cNvSpPr>
                        <wps:spPr bwMode="auto">
                          <a:xfrm>
                            <a:off x="5919" y="624"/>
                            <a:ext cx="40" cy="57"/>
                          </a:xfrm>
                          <a:custGeom>
                            <a:avLst/>
                            <a:gdLst>
                              <a:gd name="T0" fmla="*/ 0 w 40"/>
                              <a:gd name="T1" fmla="*/ 57 h 57"/>
                              <a:gd name="T2" fmla="*/ 40 w 40"/>
                              <a:gd name="T3" fmla="*/ 0 h 57"/>
                              <a:gd name="T4" fmla="*/ 0 w 4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7">
                                <a:moveTo>
                                  <a:pt x="0" y="57"/>
                                </a:moveTo>
                                <a:lnTo>
                                  <a:pt x="4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1107"/>
                        <wps:cNvSpPr>
                          <a:spLocks/>
                        </wps:cNvSpPr>
                        <wps:spPr bwMode="auto">
                          <a:xfrm>
                            <a:off x="5900" y="681"/>
                            <a:ext cx="27" cy="55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5"/>
                              <a:gd name="T2" fmla="*/ 9 w 27"/>
                              <a:gd name="T3" fmla="*/ 12 h 55"/>
                              <a:gd name="T4" fmla="*/ 2 w 27"/>
                              <a:gd name="T5" fmla="*/ 27 h 55"/>
                              <a:gd name="T6" fmla="*/ 0 w 27"/>
                              <a:gd name="T7" fmla="*/ 32 h 55"/>
                              <a:gd name="T8" fmla="*/ 2 w 27"/>
                              <a:gd name="T9" fmla="*/ 40 h 55"/>
                              <a:gd name="T10" fmla="*/ 2 w 27"/>
                              <a:gd name="T11" fmla="*/ 47 h 55"/>
                              <a:gd name="T12" fmla="*/ 5 w 27"/>
                              <a:gd name="T13" fmla="*/ 55 h 55"/>
                              <a:gd name="T14" fmla="*/ 12 w 27"/>
                              <a:gd name="T15" fmla="*/ 50 h 55"/>
                              <a:gd name="T16" fmla="*/ 17 w 27"/>
                              <a:gd name="T17" fmla="*/ 45 h 55"/>
                              <a:gd name="T18" fmla="*/ 22 w 27"/>
                              <a:gd name="T19" fmla="*/ 37 h 55"/>
                              <a:gd name="T20" fmla="*/ 24 w 27"/>
                              <a:gd name="T21" fmla="*/ 30 h 55"/>
                              <a:gd name="T22" fmla="*/ 27 w 27"/>
                              <a:gd name="T23" fmla="*/ 22 h 55"/>
                              <a:gd name="T24" fmla="*/ 27 w 27"/>
                              <a:gd name="T25" fmla="*/ 15 h 55"/>
                              <a:gd name="T26" fmla="*/ 24 w 27"/>
                              <a:gd name="T27" fmla="*/ 7 h 55"/>
                              <a:gd name="T28" fmla="*/ 19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19" y="0"/>
                                </a:moveTo>
                                <a:lnTo>
                                  <a:pt x="9" y="12"/>
                                </a:lnTo>
                                <a:lnTo>
                                  <a:pt x="2" y="27"/>
                                </a:lnTo>
                                <a:lnTo>
                                  <a:pt x="0" y="32"/>
                                </a:lnTo>
                                <a:lnTo>
                                  <a:pt x="2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5"/>
                                </a:lnTo>
                                <a:lnTo>
                                  <a:pt x="12" y="50"/>
                                </a:lnTo>
                                <a:lnTo>
                                  <a:pt x="17" y="45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1108"/>
                        <wps:cNvSpPr>
                          <a:spLocks noEditPoints="1"/>
                        </wps:cNvSpPr>
                        <wps:spPr bwMode="auto">
                          <a:xfrm>
                            <a:off x="5877" y="659"/>
                            <a:ext cx="40" cy="114"/>
                          </a:xfrm>
                          <a:custGeom>
                            <a:avLst/>
                            <a:gdLst>
                              <a:gd name="T0" fmla="*/ 18 w 40"/>
                              <a:gd name="T1" fmla="*/ 62 h 114"/>
                              <a:gd name="T2" fmla="*/ 40 w 40"/>
                              <a:gd name="T3" fmla="*/ 0 h 114"/>
                              <a:gd name="T4" fmla="*/ 18 w 40"/>
                              <a:gd name="T5" fmla="*/ 62 h 114"/>
                              <a:gd name="T6" fmla="*/ 18 w 40"/>
                              <a:gd name="T7" fmla="*/ 59 h 114"/>
                              <a:gd name="T8" fmla="*/ 8 w 40"/>
                              <a:gd name="T9" fmla="*/ 74 h 114"/>
                              <a:gd name="T10" fmla="*/ 3 w 40"/>
                              <a:gd name="T11" fmla="*/ 87 h 114"/>
                              <a:gd name="T12" fmla="*/ 0 w 40"/>
                              <a:gd name="T13" fmla="*/ 102 h 114"/>
                              <a:gd name="T14" fmla="*/ 5 w 40"/>
                              <a:gd name="T15" fmla="*/ 114 h 114"/>
                              <a:gd name="T16" fmla="*/ 10 w 40"/>
                              <a:gd name="T17" fmla="*/ 112 h 114"/>
                              <a:gd name="T18" fmla="*/ 15 w 40"/>
                              <a:gd name="T19" fmla="*/ 104 h 114"/>
                              <a:gd name="T20" fmla="*/ 20 w 40"/>
                              <a:gd name="T21" fmla="*/ 99 h 114"/>
                              <a:gd name="T22" fmla="*/ 23 w 40"/>
                              <a:gd name="T23" fmla="*/ 92 h 114"/>
                              <a:gd name="T24" fmla="*/ 25 w 40"/>
                              <a:gd name="T25" fmla="*/ 84 h 114"/>
                              <a:gd name="T26" fmla="*/ 25 w 40"/>
                              <a:gd name="T27" fmla="*/ 74 h 114"/>
                              <a:gd name="T28" fmla="*/ 23 w 40"/>
                              <a:gd name="T29" fmla="*/ 67 h 114"/>
                              <a:gd name="T30" fmla="*/ 18 w 40"/>
                              <a:gd name="T31" fmla="*/ 5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4">
                                <a:moveTo>
                                  <a:pt x="18" y="62"/>
                                </a:moveTo>
                                <a:lnTo>
                                  <a:pt x="40" y="0"/>
                                </a:lnTo>
                                <a:lnTo>
                                  <a:pt x="18" y="62"/>
                                </a:lnTo>
                                <a:close/>
                                <a:moveTo>
                                  <a:pt x="18" y="59"/>
                                </a:moveTo>
                                <a:lnTo>
                                  <a:pt x="8" y="74"/>
                                </a:lnTo>
                                <a:lnTo>
                                  <a:pt x="3" y="87"/>
                                </a:lnTo>
                                <a:lnTo>
                                  <a:pt x="0" y="102"/>
                                </a:lnTo>
                                <a:lnTo>
                                  <a:pt x="5" y="114"/>
                                </a:lnTo>
                                <a:lnTo>
                                  <a:pt x="10" y="112"/>
                                </a:lnTo>
                                <a:lnTo>
                                  <a:pt x="15" y="104"/>
                                </a:lnTo>
                                <a:lnTo>
                                  <a:pt x="20" y="99"/>
                                </a:lnTo>
                                <a:lnTo>
                                  <a:pt x="23" y="92"/>
                                </a:lnTo>
                                <a:lnTo>
                                  <a:pt x="25" y="84"/>
                                </a:lnTo>
                                <a:lnTo>
                                  <a:pt x="25" y="74"/>
                                </a:lnTo>
                                <a:lnTo>
                                  <a:pt x="23" y="67"/>
                                </a:lnTo>
                                <a:lnTo>
                                  <a:pt x="1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1109"/>
                        <wps:cNvSpPr>
                          <a:spLocks/>
                        </wps:cNvSpPr>
                        <wps:spPr bwMode="auto">
                          <a:xfrm>
                            <a:off x="5895" y="659"/>
                            <a:ext cx="22" cy="62"/>
                          </a:xfrm>
                          <a:custGeom>
                            <a:avLst/>
                            <a:gdLst>
                              <a:gd name="T0" fmla="*/ 0 w 22"/>
                              <a:gd name="T1" fmla="*/ 62 h 62"/>
                              <a:gd name="T2" fmla="*/ 22 w 22"/>
                              <a:gd name="T3" fmla="*/ 0 h 62"/>
                              <a:gd name="T4" fmla="*/ 0 w 2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2">
                                <a:moveTo>
                                  <a:pt x="0" y="62"/>
                                </a:moveTo>
                                <a:lnTo>
                                  <a:pt x="2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1110"/>
                        <wps:cNvSpPr>
                          <a:spLocks/>
                        </wps:cNvSpPr>
                        <wps:spPr bwMode="auto">
                          <a:xfrm>
                            <a:off x="5877" y="718"/>
                            <a:ext cx="25" cy="55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5"/>
                              <a:gd name="T2" fmla="*/ 8 w 25"/>
                              <a:gd name="T3" fmla="*/ 15 h 55"/>
                              <a:gd name="T4" fmla="*/ 3 w 25"/>
                              <a:gd name="T5" fmla="*/ 28 h 55"/>
                              <a:gd name="T6" fmla="*/ 0 w 25"/>
                              <a:gd name="T7" fmla="*/ 43 h 55"/>
                              <a:gd name="T8" fmla="*/ 5 w 25"/>
                              <a:gd name="T9" fmla="*/ 55 h 55"/>
                              <a:gd name="T10" fmla="*/ 10 w 25"/>
                              <a:gd name="T11" fmla="*/ 53 h 55"/>
                              <a:gd name="T12" fmla="*/ 15 w 25"/>
                              <a:gd name="T13" fmla="*/ 45 h 55"/>
                              <a:gd name="T14" fmla="*/ 20 w 25"/>
                              <a:gd name="T15" fmla="*/ 40 h 55"/>
                              <a:gd name="T16" fmla="*/ 23 w 25"/>
                              <a:gd name="T17" fmla="*/ 33 h 55"/>
                              <a:gd name="T18" fmla="*/ 25 w 25"/>
                              <a:gd name="T19" fmla="*/ 25 h 55"/>
                              <a:gd name="T20" fmla="*/ 25 w 25"/>
                              <a:gd name="T21" fmla="*/ 15 h 55"/>
                              <a:gd name="T22" fmla="*/ 23 w 25"/>
                              <a:gd name="T23" fmla="*/ 8 h 55"/>
                              <a:gd name="T24" fmla="*/ 18 w 25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18" y="0"/>
                                </a:moveTo>
                                <a:lnTo>
                                  <a:pt x="8" y="15"/>
                                </a:lnTo>
                                <a:lnTo>
                                  <a:pt x="3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5" y="25"/>
                                </a:lnTo>
                                <a:lnTo>
                                  <a:pt x="25" y="15"/>
                                </a:lnTo>
                                <a:lnTo>
                                  <a:pt x="23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1111"/>
                        <wps:cNvSpPr>
                          <a:spLocks noEditPoints="1"/>
                        </wps:cNvSpPr>
                        <wps:spPr bwMode="auto">
                          <a:xfrm>
                            <a:off x="5852" y="688"/>
                            <a:ext cx="40" cy="115"/>
                          </a:xfrm>
                          <a:custGeom>
                            <a:avLst/>
                            <a:gdLst>
                              <a:gd name="T0" fmla="*/ 18 w 40"/>
                              <a:gd name="T1" fmla="*/ 63 h 115"/>
                              <a:gd name="T2" fmla="*/ 40 w 40"/>
                              <a:gd name="T3" fmla="*/ 0 h 115"/>
                              <a:gd name="T4" fmla="*/ 18 w 40"/>
                              <a:gd name="T5" fmla="*/ 63 h 115"/>
                              <a:gd name="T6" fmla="*/ 18 w 40"/>
                              <a:gd name="T7" fmla="*/ 63 h 115"/>
                              <a:gd name="T8" fmla="*/ 8 w 40"/>
                              <a:gd name="T9" fmla="*/ 75 h 115"/>
                              <a:gd name="T10" fmla="*/ 3 w 40"/>
                              <a:gd name="T11" fmla="*/ 88 h 115"/>
                              <a:gd name="T12" fmla="*/ 0 w 40"/>
                              <a:gd name="T13" fmla="*/ 103 h 115"/>
                              <a:gd name="T14" fmla="*/ 5 w 40"/>
                              <a:gd name="T15" fmla="*/ 115 h 115"/>
                              <a:gd name="T16" fmla="*/ 10 w 40"/>
                              <a:gd name="T17" fmla="*/ 113 h 115"/>
                              <a:gd name="T18" fmla="*/ 18 w 40"/>
                              <a:gd name="T19" fmla="*/ 108 h 115"/>
                              <a:gd name="T20" fmla="*/ 20 w 40"/>
                              <a:gd name="T21" fmla="*/ 100 h 115"/>
                              <a:gd name="T22" fmla="*/ 23 w 40"/>
                              <a:gd name="T23" fmla="*/ 93 h 115"/>
                              <a:gd name="T24" fmla="*/ 25 w 40"/>
                              <a:gd name="T25" fmla="*/ 85 h 115"/>
                              <a:gd name="T26" fmla="*/ 25 w 40"/>
                              <a:gd name="T27" fmla="*/ 78 h 115"/>
                              <a:gd name="T28" fmla="*/ 23 w 40"/>
                              <a:gd name="T29" fmla="*/ 70 h 115"/>
                              <a:gd name="T30" fmla="*/ 18 w 40"/>
                              <a:gd name="T31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5">
                                <a:moveTo>
                                  <a:pt x="18" y="63"/>
                                </a:moveTo>
                                <a:lnTo>
                                  <a:pt x="40" y="0"/>
                                </a:lnTo>
                                <a:lnTo>
                                  <a:pt x="18" y="63"/>
                                </a:lnTo>
                                <a:close/>
                                <a:moveTo>
                                  <a:pt x="18" y="63"/>
                                </a:moveTo>
                                <a:lnTo>
                                  <a:pt x="8" y="75"/>
                                </a:lnTo>
                                <a:lnTo>
                                  <a:pt x="3" y="88"/>
                                </a:lnTo>
                                <a:lnTo>
                                  <a:pt x="0" y="103"/>
                                </a:lnTo>
                                <a:lnTo>
                                  <a:pt x="5" y="115"/>
                                </a:lnTo>
                                <a:lnTo>
                                  <a:pt x="10" y="113"/>
                                </a:lnTo>
                                <a:lnTo>
                                  <a:pt x="18" y="108"/>
                                </a:lnTo>
                                <a:lnTo>
                                  <a:pt x="20" y="100"/>
                                </a:lnTo>
                                <a:lnTo>
                                  <a:pt x="23" y="93"/>
                                </a:lnTo>
                                <a:lnTo>
                                  <a:pt x="25" y="85"/>
                                </a:lnTo>
                                <a:lnTo>
                                  <a:pt x="25" y="78"/>
                                </a:lnTo>
                                <a:lnTo>
                                  <a:pt x="23" y="70"/>
                                </a:lnTo>
                                <a:lnTo>
                                  <a:pt x="1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1112"/>
                        <wps:cNvSpPr>
                          <a:spLocks/>
                        </wps:cNvSpPr>
                        <wps:spPr bwMode="auto">
                          <a:xfrm>
                            <a:off x="5870" y="688"/>
                            <a:ext cx="22" cy="63"/>
                          </a:xfrm>
                          <a:custGeom>
                            <a:avLst/>
                            <a:gdLst>
                              <a:gd name="T0" fmla="*/ 0 w 22"/>
                              <a:gd name="T1" fmla="*/ 63 h 63"/>
                              <a:gd name="T2" fmla="*/ 22 w 22"/>
                              <a:gd name="T3" fmla="*/ 0 h 63"/>
                              <a:gd name="T4" fmla="*/ 0 w 2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3">
                                <a:moveTo>
                                  <a:pt x="0" y="63"/>
                                </a:moveTo>
                                <a:lnTo>
                                  <a:pt x="22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1113"/>
                        <wps:cNvSpPr>
                          <a:spLocks/>
                        </wps:cNvSpPr>
                        <wps:spPr bwMode="auto">
                          <a:xfrm>
                            <a:off x="5852" y="751"/>
                            <a:ext cx="25" cy="52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2"/>
                              <a:gd name="T2" fmla="*/ 8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5 w 25"/>
                              <a:gd name="T9" fmla="*/ 52 h 52"/>
                              <a:gd name="T10" fmla="*/ 10 w 25"/>
                              <a:gd name="T11" fmla="*/ 50 h 52"/>
                              <a:gd name="T12" fmla="*/ 18 w 25"/>
                              <a:gd name="T13" fmla="*/ 45 h 52"/>
                              <a:gd name="T14" fmla="*/ 20 w 25"/>
                              <a:gd name="T15" fmla="*/ 37 h 52"/>
                              <a:gd name="T16" fmla="*/ 23 w 25"/>
                              <a:gd name="T17" fmla="*/ 30 h 52"/>
                              <a:gd name="T18" fmla="*/ 25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18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18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8" y="45"/>
                                </a:lnTo>
                                <a:lnTo>
                                  <a:pt x="20" y="37"/>
                                </a:lnTo>
                                <a:lnTo>
                                  <a:pt x="23" y="30"/>
                                </a:lnTo>
                                <a:lnTo>
                                  <a:pt x="25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1114"/>
                        <wps:cNvSpPr>
                          <a:spLocks noEditPoints="1"/>
                        </wps:cNvSpPr>
                        <wps:spPr bwMode="auto">
                          <a:xfrm>
                            <a:off x="5929" y="594"/>
                            <a:ext cx="63" cy="112"/>
                          </a:xfrm>
                          <a:custGeom>
                            <a:avLst/>
                            <a:gdLst>
                              <a:gd name="T0" fmla="*/ 20 w 63"/>
                              <a:gd name="T1" fmla="*/ 57 h 112"/>
                              <a:gd name="T2" fmla="*/ 63 w 63"/>
                              <a:gd name="T3" fmla="*/ 0 h 112"/>
                              <a:gd name="T4" fmla="*/ 20 w 63"/>
                              <a:gd name="T5" fmla="*/ 57 h 112"/>
                              <a:gd name="T6" fmla="*/ 20 w 63"/>
                              <a:gd name="T7" fmla="*/ 57 h 112"/>
                              <a:gd name="T8" fmla="*/ 8 w 63"/>
                              <a:gd name="T9" fmla="*/ 70 h 112"/>
                              <a:gd name="T10" fmla="*/ 3 w 63"/>
                              <a:gd name="T11" fmla="*/ 82 h 112"/>
                              <a:gd name="T12" fmla="*/ 0 w 63"/>
                              <a:gd name="T13" fmla="*/ 89 h 112"/>
                              <a:gd name="T14" fmla="*/ 0 w 63"/>
                              <a:gd name="T15" fmla="*/ 97 h 112"/>
                              <a:gd name="T16" fmla="*/ 3 w 63"/>
                              <a:gd name="T17" fmla="*/ 104 h 112"/>
                              <a:gd name="T18" fmla="*/ 5 w 63"/>
                              <a:gd name="T19" fmla="*/ 112 h 112"/>
                              <a:gd name="T20" fmla="*/ 13 w 63"/>
                              <a:gd name="T21" fmla="*/ 107 h 112"/>
                              <a:gd name="T22" fmla="*/ 18 w 63"/>
                              <a:gd name="T23" fmla="*/ 102 h 112"/>
                              <a:gd name="T24" fmla="*/ 23 w 63"/>
                              <a:gd name="T25" fmla="*/ 94 h 112"/>
                              <a:gd name="T26" fmla="*/ 25 w 63"/>
                              <a:gd name="T27" fmla="*/ 87 h 112"/>
                              <a:gd name="T28" fmla="*/ 28 w 63"/>
                              <a:gd name="T29" fmla="*/ 79 h 112"/>
                              <a:gd name="T30" fmla="*/ 25 w 63"/>
                              <a:gd name="T31" fmla="*/ 72 h 112"/>
                              <a:gd name="T32" fmla="*/ 25 w 63"/>
                              <a:gd name="T33" fmla="*/ 65 h 112"/>
                              <a:gd name="T34" fmla="*/ 20 w 63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12">
                                <a:moveTo>
                                  <a:pt x="20" y="57"/>
                                </a:moveTo>
                                <a:lnTo>
                                  <a:pt x="63" y="0"/>
                                </a:lnTo>
                                <a:lnTo>
                                  <a:pt x="20" y="57"/>
                                </a:lnTo>
                                <a:close/>
                                <a:moveTo>
                                  <a:pt x="20" y="57"/>
                                </a:moveTo>
                                <a:lnTo>
                                  <a:pt x="8" y="70"/>
                                </a:lnTo>
                                <a:lnTo>
                                  <a:pt x="3" y="82"/>
                                </a:lnTo>
                                <a:lnTo>
                                  <a:pt x="0" y="89"/>
                                </a:lnTo>
                                <a:lnTo>
                                  <a:pt x="0" y="97"/>
                                </a:lnTo>
                                <a:lnTo>
                                  <a:pt x="3" y="104"/>
                                </a:lnTo>
                                <a:lnTo>
                                  <a:pt x="5" y="112"/>
                                </a:lnTo>
                                <a:lnTo>
                                  <a:pt x="13" y="107"/>
                                </a:lnTo>
                                <a:lnTo>
                                  <a:pt x="18" y="102"/>
                                </a:lnTo>
                                <a:lnTo>
                                  <a:pt x="23" y="94"/>
                                </a:lnTo>
                                <a:lnTo>
                                  <a:pt x="25" y="87"/>
                                </a:lnTo>
                                <a:lnTo>
                                  <a:pt x="28" y="79"/>
                                </a:lnTo>
                                <a:lnTo>
                                  <a:pt x="25" y="72"/>
                                </a:lnTo>
                                <a:lnTo>
                                  <a:pt x="25" y="65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1115"/>
                        <wps:cNvSpPr>
                          <a:spLocks/>
                        </wps:cNvSpPr>
                        <wps:spPr bwMode="auto">
                          <a:xfrm>
                            <a:off x="5949" y="594"/>
                            <a:ext cx="43" cy="57"/>
                          </a:xfrm>
                          <a:custGeom>
                            <a:avLst/>
                            <a:gdLst>
                              <a:gd name="T0" fmla="*/ 0 w 43"/>
                              <a:gd name="T1" fmla="*/ 57 h 57"/>
                              <a:gd name="T2" fmla="*/ 43 w 43"/>
                              <a:gd name="T3" fmla="*/ 0 h 57"/>
                              <a:gd name="T4" fmla="*/ 0 w 4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7">
                                <a:moveTo>
                                  <a:pt x="0" y="57"/>
                                </a:moveTo>
                                <a:lnTo>
                                  <a:pt x="43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1116"/>
                        <wps:cNvSpPr>
                          <a:spLocks/>
                        </wps:cNvSpPr>
                        <wps:spPr bwMode="auto">
                          <a:xfrm>
                            <a:off x="5929" y="651"/>
                            <a:ext cx="28" cy="55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5"/>
                              <a:gd name="T2" fmla="*/ 8 w 28"/>
                              <a:gd name="T3" fmla="*/ 13 h 55"/>
                              <a:gd name="T4" fmla="*/ 3 w 28"/>
                              <a:gd name="T5" fmla="*/ 25 h 55"/>
                              <a:gd name="T6" fmla="*/ 0 w 28"/>
                              <a:gd name="T7" fmla="*/ 32 h 55"/>
                              <a:gd name="T8" fmla="*/ 0 w 28"/>
                              <a:gd name="T9" fmla="*/ 40 h 55"/>
                              <a:gd name="T10" fmla="*/ 3 w 28"/>
                              <a:gd name="T11" fmla="*/ 47 h 55"/>
                              <a:gd name="T12" fmla="*/ 5 w 28"/>
                              <a:gd name="T13" fmla="*/ 55 h 55"/>
                              <a:gd name="T14" fmla="*/ 13 w 28"/>
                              <a:gd name="T15" fmla="*/ 50 h 55"/>
                              <a:gd name="T16" fmla="*/ 18 w 28"/>
                              <a:gd name="T17" fmla="*/ 45 h 55"/>
                              <a:gd name="T18" fmla="*/ 23 w 28"/>
                              <a:gd name="T19" fmla="*/ 37 h 55"/>
                              <a:gd name="T20" fmla="*/ 25 w 28"/>
                              <a:gd name="T21" fmla="*/ 30 h 55"/>
                              <a:gd name="T22" fmla="*/ 28 w 28"/>
                              <a:gd name="T23" fmla="*/ 22 h 55"/>
                              <a:gd name="T24" fmla="*/ 25 w 28"/>
                              <a:gd name="T25" fmla="*/ 15 h 55"/>
                              <a:gd name="T26" fmla="*/ 25 w 28"/>
                              <a:gd name="T27" fmla="*/ 8 h 55"/>
                              <a:gd name="T28" fmla="*/ 20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3" y="47"/>
                                </a:lnTo>
                                <a:lnTo>
                                  <a:pt x="5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3" y="37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25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1117"/>
                        <wps:cNvSpPr>
                          <a:spLocks noEditPoints="1"/>
                        </wps:cNvSpPr>
                        <wps:spPr bwMode="auto">
                          <a:xfrm>
                            <a:off x="5957" y="559"/>
                            <a:ext cx="57" cy="117"/>
                          </a:xfrm>
                          <a:custGeom>
                            <a:avLst/>
                            <a:gdLst>
                              <a:gd name="T0" fmla="*/ 20 w 57"/>
                              <a:gd name="T1" fmla="*/ 65 h 117"/>
                              <a:gd name="T2" fmla="*/ 57 w 57"/>
                              <a:gd name="T3" fmla="*/ 0 h 117"/>
                              <a:gd name="T4" fmla="*/ 20 w 57"/>
                              <a:gd name="T5" fmla="*/ 65 h 117"/>
                              <a:gd name="T6" fmla="*/ 20 w 57"/>
                              <a:gd name="T7" fmla="*/ 65 h 117"/>
                              <a:gd name="T8" fmla="*/ 7 w 57"/>
                              <a:gd name="T9" fmla="*/ 77 h 117"/>
                              <a:gd name="T10" fmla="*/ 2 w 57"/>
                              <a:gd name="T11" fmla="*/ 90 h 117"/>
                              <a:gd name="T12" fmla="*/ 0 w 57"/>
                              <a:gd name="T13" fmla="*/ 97 h 117"/>
                              <a:gd name="T14" fmla="*/ 0 w 57"/>
                              <a:gd name="T15" fmla="*/ 105 h 117"/>
                              <a:gd name="T16" fmla="*/ 2 w 57"/>
                              <a:gd name="T17" fmla="*/ 112 h 117"/>
                              <a:gd name="T18" fmla="*/ 5 w 57"/>
                              <a:gd name="T19" fmla="*/ 117 h 117"/>
                              <a:gd name="T20" fmla="*/ 12 w 57"/>
                              <a:gd name="T21" fmla="*/ 114 h 117"/>
                              <a:gd name="T22" fmla="*/ 17 w 57"/>
                              <a:gd name="T23" fmla="*/ 109 h 117"/>
                              <a:gd name="T24" fmla="*/ 22 w 57"/>
                              <a:gd name="T25" fmla="*/ 102 h 117"/>
                              <a:gd name="T26" fmla="*/ 25 w 57"/>
                              <a:gd name="T27" fmla="*/ 95 h 117"/>
                              <a:gd name="T28" fmla="*/ 27 w 57"/>
                              <a:gd name="T29" fmla="*/ 87 h 117"/>
                              <a:gd name="T30" fmla="*/ 27 w 57"/>
                              <a:gd name="T31" fmla="*/ 80 h 117"/>
                              <a:gd name="T32" fmla="*/ 25 w 57"/>
                              <a:gd name="T33" fmla="*/ 72 h 117"/>
                              <a:gd name="T34" fmla="*/ 20 w 57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7">
                                <a:moveTo>
                                  <a:pt x="20" y="65"/>
                                </a:moveTo>
                                <a:lnTo>
                                  <a:pt x="57" y="0"/>
                                </a:lnTo>
                                <a:lnTo>
                                  <a:pt x="20" y="65"/>
                                </a:lnTo>
                                <a:close/>
                                <a:moveTo>
                                  <a:pt x="20" y="65"/>
                                </a:moveTo>
                                <a:lnTo>
                                  <a:pt x="7" y="77"/>
                                </a:lnTo>
                                <a:lnTo>
                                  <a:pt x="2" y="90"/>
                                </a:lnTo>
                                <a:lnTo>
                                  <a:pt x="0" y="97"/>
                                </a:lnTo>
                                <a:lnTo>
                                  <a:pt x="0" y="105"/>
                                </a:lnTo>
                                <a:lnTo>
                                  <a:pt x="2" y="112"/>
                                </a:lnTo>
                                <a:lnTo>
                                  <a:pt x="5" y="117"/>
                                </a:lnTo>
                                <a:lnTo>
                                  <a:pt x="12" y="114"/>
                                </a:lnTo>
                                <a:lnTo>
                                  <a:pt x="17" y="109"/>
                                </a:lnTo>
                                <a:lnTo>
                                  <a:pt x="22" y="102"/>
                                </a:lnTo>
                                <a:lnTo>
                                  <a:pt x="25" y="95"/>
                                </a:lnTo>
                                <a:lnTo>
                                  <a:pt x="27" y="87"/>
                                </a:lnTo>
                                <a:lnTo>
                                  <a:pt x="27" y="80"/>
                                </a:lnTo>
                                <a:lnTo>
                                  <a:pt x="25" y="72"/>
                                </a:lnTo>
                                <a:lnTo>
                                  <a:pt x="2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1118"/>
                        <wps:cNvSpPr>
                          <a:spLocks/>
                        </wps:cNvSpPr>
                        <wps:spPr bwMode="auto">
                          <a:xfrm>
                            <a:off x="5977" y="559"/>
                            <a:ext cx="37" cy="65"/>
                          </a:xfrm>
                          <a:custGeom>
                            <a:avLst/>
                            <a:gdLst>
                              <a:gd name="T0" fmla="*/ 0 w 37"/>
                              <a:gd name="T1" fmla="*/ 65 h 65"/>
                              <a:gd name="T2" fmla="*/ 37 w 37"/>
                              <a:gd name="T3" fmla="*/ 0 h 65"/>
                              <a:gd name="T4" fmla="*/ 0 w 3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5">
                                <a:moveTo>
                                  <a:pt x="0" y="65"/>
                                </a:moveTo>
                                <a:lnTo>
                                  <a:pt x="37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1119"/>
                        <wps:cNvSpPr>
                          <a:spLocks/>
                        </wps:cNvSpPr>
                        <wps:spPr bwMode="auto">
                          <a:xfrm>
                            <a:off x="5957" y="624"/>
                            <a:ext cx="27" cy="52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2"/>
                              <a:gd name="T2" fmla="*/ 7 w 27"/>
                              <a:gd name="T3" fmla="*/ 12 h 52"/>
                              <a:gd name="T4" fmla="*/ 2 w 27"/>
                              <a:gd name="T5" fmla="*/ 25 h 52"/>
                              <a:gd name="T6" fmla="*/ 0 w 27"/>
                              <a:gd name="T7" fmla="*/ 32 h 52"/>
                              <a:gd name="T8" fmla="*/ 0 w 27"/>
                              <a:gd name="T9" fmla="*/ 40 h 52"/>
                              <a:gd name="T10" fmla="*/ 2 w 27"/>
                              <a:gd name="T11" fmla="*/ 47 h 52"/>
                              <a:gd name="T12" fmla="*/ 5 w 27"/>
                              <a:gd name="T13" fmla="*/ 52 h 52"/>
                              <a:gd name="T14" fmla="*/ 12 w 27"/>
                              <a:gd name="T15" fmla="*/ 49 h 52"/>
                              <a:gd name="T16" fmla="*/ 17 w 27"/>
                              <a:gd name="T17" fmla="*/ 44 h 52"/>
                              <a:gd name="T18" fmla="*/ 22 w 27"/>
                              <a:gd name="T19" fmla="*/ 37 h 52"/>
                              <a:gd name="T20" fmla="*/ 25 w 27"/>
                              <a:gd name="T21" fmla="*/ 30 h 52"/>
                              <a:gd name="T22" fmla="*/ 27 w 27"/>
                              <a:gd name="T23" fmla="*/ 22 h 52"/>
                              <a:gd name="T24" fmla="*/ 27 w 27"/>
                              <a:gd name="T25" fmla="*/ 15 h 52"/>
                              <a:gd name="T26" fmla="*/ 25 w 27"/>
                              <a:gd name="T27" fmla="*/ 7 h 52"/>
                              <a:gd name="T28" fmla="*/ 20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20" y="0"/>
                                </a:moveTo>
                                <a:lnTo>
                                  <a:pt x="7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2"/>
                                </a:lnTo>
                                <a:lnTo>
                                  <a:pt x="12" y="49"/>
                                </a:lnTo>
                                <a:lnTo>
                                  <a:pt x="17" y="44"/>
                                </a:lnTo>
                                <a:lnTo>
                                  <a:pt x="22" y="37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5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1120"/>
                        <wps:cNvSpPr>
                          <a:spLocks noEditPoints="1"/>
                        </wps:cNvSpPr>
                        <wps:spPr bwMode="auto">
                          <a:xfrm>
                            <a:off x="5982" y="539"/>
                            <a:ext cx="54" cy="112"/>
                          </a:xfrm>
                          <a:custGeom>
                            <a:avLst/>
                            <a:gdLst>
                              <a:gd name="T0" fmla="*/ 19 w 54"/>
                              <a:gd name="T1" fmla="*/ 57 h 112"/>
                              <a:gd name="T2" fmla="*/ 54 w 54"/>
                              <a:gd name="T3" fmla="*/ 0 h 112"/>
                              <a:gd name="T4" fmla="*/ 19 w 54"/>
                              <a:gd name="T5" fmla="*/ 57 h 112"/>
                              <a:gd name="T6" fmla="*/ 19 w 54"/>
                              <a:gd name="T7" fmla="*/ 57 h 112"/>
                              <a:gd name="T8" fmla="*/ 7 w 54"/>
                              <a:gd name="T9" fmla="*/ 70 h 112"/>
                              <a:gd name="T10" fmla="*/ 2 w 54"/>
                              <a:gd name="T11" fmla="*/ 85 h 112"/>
                              <a:gd name="T12" fmla="*/ 0 w 54"/>
                              <a:gd name="T13" fmla="*/ 90 h 112"/>
                              <a:gd name="T14" fmla="*/ 0 w 54"/>
                              <a:gd name="T15" fmla="*/ 97 h 112"/>
                              <a:gd name="T16" fmla="*/ 0 w 54"/>
                              <a:gd name="T17" fmla="*/ 105 h 112"/>
                              <a:gd name="T18" fmla="*/ 2 w 54"/>
                              <a:gd name="T19" fmla="*/ 112 h 112"/>
                              <a:gd name="T20" fmla="*/ 10 w 54"/>
                              <a:gd name="T21" fmla="*/ 107 h 112"/>
                              <a:gd name="T22" fmla="*/ 17 w 54"/>
                              <a:gd name="T23" fmla="*/ 102 h 112"/>
                              <a:gd name="T24" fmla="*/ 22 w 54"/>
                              <a:gd name="T25" fmla="*/ 97 h 112"/>
                              <a:gd name="T26" fmla="*/ 24 w 54"/>
                              <a:gd name="T27" fmla="*/ 90 h 112"/>
                              <a:gd name="T28" fmla="*/ 27 w 54"/>
                              <a:gd name="T29" fmla="*/ 82 h 112"/>
                              <a:gd name="T30" fmla="*/ 27 w 54"/>
                              <a:gd name="T31" fmla="*/ 72 h 112"/>
                              <a:gd name="T32" fmla="*/ 24 w 54"/>
                              <a:gd name="T33" fmla="*/ 65 h 112"/>
                              <a:gd name="T34" fmla="*/ 19 w 54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12">
                                <a:moveTo>
                                  <a:pt x="19" y="57"/>
                                </a:moveTo>
                                <a:lnTo>
                                  <a:pt x="54" y="0"/>
                                </a:lnTo>
                                <a:lnTo>
                                  <a:pt x="19" y="57"/>
                                </a:lnTo>
                                <a:close/>
                                <a:moveTo>
                                  <a:pt x="19" y="57"/>
                                </a:moveTo>
                                <a:lnTo>
                                  <a:pt x="7" y="70"/>
                                </a:lnTo>
                                <a:lnTo>
                                  <a:pt x="2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7"/>
                                </a:lnTo>
                                <a:lnTo>
                                  <a:pt x="0" y="105"/>
                                </a:lnTo>
                                <a:lnTo>
                                  <a:pt x="2" y="112"/>
                                </a:lnTo>
                                <a:lnTo>
                                  <a:pt x="10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7"/>
                                </a:lnTo>
                                <a:lnTo>
                                  <a:pt x="24" y="90"/>
                                </a:lnTo>
                                <a:lnTo>
                                  <a:pt x="27" y="82"/>
                                </a:lnTo>
                                <a:lnTo>
                                  <a:pt x="27" y="72"/>
                                </a:lnTo>
                                <a:lnTo>
                                  <a:pt x="24" y="65"/>
                                </a:lnTo>
                                <a:lnTo>
                                  <a:pt x="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1121"/>
                        <wps:cNvSpPr>
                          <a:spLocks/>
                        </wps:cNvSpPr>
                        <wps:spPr bwMode="auto">
                          <a:xfrm>
                            <a:off x="6001" y="539"/>
                            <a:ext cx="35" cy="57"/>
                          </a:xfrm>
                          <a:custGeom>
                            <a:avLst/>
                            <a:gdLst>
                              <a:gd name="T0" fmla="*/ 0 w 35"/>
                              <a:gd name="T1" fmla="*/ 57 h 57"/>
                              <a:gd name="T2" fmla="*/ 35 w 35"/>
                              <a:gd name="T3" fmla="*/ 0 h 57"/>
                              <a:gd name="T4" fmla="*/ 0 w 35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7">
                                <a:moveTo>
                                  <a:pt x="0" y="57"/>
                                </a:moveTo>
                                <a:lnTo>
                                  <a:pt x="35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1122"/>
                        <wps:cNvSpPr>
                          <a:spLocks/>
                        </wps:cNvSpPr>
                        <wps:spPr bwMode="auto">
                          <a:xfrm>
                            <a:off x="5982" y="596"/>
                            <a:ext cx="27" cy="55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5"/>
                              <a:gd name="T2" fmla="*/ 7 w 27"/>
                              <a:gd name="T3" fmla="*/ 13 h 55"/>
                              <a:gd name="T4" fmla="*/ 2 w 27"/>
                              <a:gd name="T5" fmla="*/ 28 h 55"/>
                              <a:gd name="T6" fmla="*/ 0 w 27"/>
                              <a:gd name="T7" fmla="*/ 33 h 55"/>
                              <a:gd name="T8" fmla="*/ 0 w 27"/>
                              <a:gd name="T9" fmla="*/ 40 h 55"/>
                              <a:gd name="T10" fmla="*/ 0 w 27"/>
                              <a:gd name="T11" fmla="*/ 48 h 55"/>
                              <a:gd name="T12" fmla="*/ 2 w 27"/>
                              <a:gd name="T13" fmla="*/ 55 h 55"/>
                              <a:gd name="T14" fmla="*/ 10 w 27"/>
                              <a:gd name="T15" fmla="*/ 50 h 55"/>
                              <a:gd name="T16" fmla="*/ 17 w 27"/>
                              <a:gd name="T17" fmla="*/ 45 h 55"/>
                              <a:gd name="T18" fmla="*/ 22 w 27"/>
                              <a:gd name="T19" fmla="*/ 40 h 55"/>
                              <a:gd name="T20" fmla="*/ 24 w 27"/>
                              <a:gd name="T21" fmla="*/ 33 h 55"/>
                              <a:gd name="T22" fmla="*/ 27 w 27"/>
                              <a:gd name="T23" fmla="*/ 25 h 55"/>
                              <a:gd name="T24" fmla="*/ 27 w 27"/>
                              <a:gd name="T25" fmla="*/ 15 h 55"/>
                              <a:gd name="T26" fmla="*/ 24 w 27"/>
                              <a:gd name="T27" fmla="*/ 8 h 55"/>
                              <a:gd name="T28" fmla="*/ 19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19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5"/>
                                </a:lnTo>
                                <a:lnTo>
                                  <a:pt x="10" y="50"/>
                                </a:lnTo>
                                <a:lnTo>
                                  <a:pt x="17" y="45"/>
                                </a:lnTo>
                                <a:lnTo>
                                  <a:pt x="22" y="40"/>
                                </a:lnTo>
                                <a:lnTo>
                                  <a:pt x="24" y="33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4" y="8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1123"/>
                        <wps:cNvSpPr>
                          <a:spLocks noEditPoints="1"/>
                        </wps:cNvSpPr>
                        <wps:spPr bwMode="auto">
                          <a:xfrm>
                            <a:off x="6011" y="511"/>
                            <a:ext cx="65" cy="110"/>
                          </a:xfrm>
                          <a:custGeom>
                            <a:avLst/>
                            <a:gdLst>
                              <a:gd name="T0" fmla="*/ 20 w 65"/>
                              <a:gd name="T1" fmla="*/ 55 h 110"/>
                              <a:gd name="T2" fmla="*/ 65 w 65"/>
                              <a:gd name="T3" fmla="*/ 0 h 110"/>
                              <a:gd name="T4" fmla="*/ 20 w 65"/>
                              <a:gd name="T5" fmla="*/ 55 h 110"/>
                              <a:gd name="T6" fmla="*/ 20 w 65"/>
                              <a:gd name="T7" fmla="*/ 55 h 110"/>
                              <a:gd name="T8" fmla="*/ 8 w 65"/>
                              <a:gd name="T9" fmla="*/ 68 h 110"/>
                              <a:gd name="T10" fmla="*/ 0 w 65"/>
                              <a:gd name="T11" fmla="*/ 80 h 110"/>
                              <a:gd name="T12" fmla="*/ 0 w 65"/>
                              <a:gd name="T13" fmla="*/ 88 h 110"/>
                              <a:gd name="T14" fmla="*/ 0 w 65"/>
                              <a:gd name="T15" fmla="*/ 95 h 110"/>
                              <a:gd name="T16" fmla="*/ 0 w 65"/>
                              <a:gd name="T17" fmla="*/ 103 h 110"/>
                              <a:gd name="T18" fmla="*/ 3 w 65"/>
                              <a:gd name="T19" fmla="*/ 110 h 110"/>
                              <a:gd name="T20" fmla="*/ 10 w 65"/>
                              <a:gd name="T21" fmla="*/ 105 h 110"/>
                              <a:gd name="T22" fmla="*/ 18 w 65"/>
                              <a:gd name="T23" fmla="*/ 100 h 110"/>
                              <a:gd name="T24" fmla="*/ 20 w 65"/>
                              <a:gd name="T25" fmla="*/ 93 h 110"/>
                              <a:gd name="T26" fmla="*/ 25 w 65"/>
                              <a:gd name="T27" fmla="*/ 85 h 110"/>
                              <a:gd name="T28" fmla="*/ 28 w 65"/>
                              <a:gd name="T29" fmla="*/ 78 h 110"/>
                              <a:gd name="T30" fmla="*/ 28 w 65"/>
                              <a:gd name="T31" fmla="*/ 70 h 110"/>
                              <a:gd name="T32" fmla="*/ 25 w 65"/>
                              <a:gd name="T33" fmla="*/ 63 h 110"/>
                              <a:gd name="T34" fmla="*/ 20 w 65"/>
                              <a:gd name="T35" fmla="*/ 5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0">
                                <a:moveTo>
                                  <a:pt x="20" y="55"/>
                                </a:moveTo>
                                <a:lnTo>
                                  <a:pt x="65" y="0"/>
                                </a:lnTo>
                                <a:lnTo>
                                  <a:pt x="20" y="55"/>
                                </a:lnTo>
                                <a:close/>
                                <a:moveTo>
                                  <a:pt x="20" y="55"/>
                                </a:moveTo>
                                <a:lnTo>
                                  <a:pt x="8" y="68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0" y="103"/>
                                </a:lnTo>
                                <a:lnTo>
                                  <a:pt x="3" y="110"/>
                                </a:lnTo>
                                <a:lnTo>
                                  <a:pt x="10" y="105"/>
                                </a:lnTo>
                                <a:lnTo>
                                  <a:pt x="18" y="100"/>
                                </a:lnTo>
                                <a:lnTo>
                                  <a:pt x="20" y="93"/>
                                </a:lnTo>
                                <a:lnTo>
                                  <a:pt x="25" y="85"/>
                                </a:lnTo>
                                <a:lnTo>
                                  <a:pt x="28" y="78"/>
                                </a:lnTo>
                                <a:lnTo>
                                  <a:pt x="28" y="70"/>
                                </a:lnTo>
                                <a:lnTo>
                                  <a:pt x="25" y="63"/>
                                </a:lnTo>
                                <a:lnTo>
                                  <a:pt x="2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1124"/>
                        <wps:cNvSpPr>
                          <a:spLocks/>
                        </wps:cNvSpPr>
                        <wps:spPr bwMode="auto">
                          <a:xfrm>
                            <a:off x="6031" y="511"/>
                            <a:ext cx="45" cy="55"/>
                          </a:xfrm>
                          <a:custGeom>
                            <a:avLst/>
                            <a:gdLst>
                              <a:gd name="T0" fmla="*/ 0 w 45"/>
                              <a:gd name="T1" fmla="*/ 55 h 55"/>
                              <a:gd name="T2" fmla="*/ 45 w 45"/>
                              <a:gd name="T3" fmla="*/ 0 h 55"/>
                              <a:gd name="T4" fmla="*/ 0 w 4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5">
                                <a:moveTo>
                                  <a:pt x="0" y="55"/>
                                </a:moveTo>
                                <a:lnTo>
                                  <a:pt x="4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1125"/>
                        <wps:cNvSpPr>
                          <a:spLocks/>
                        </wps:cNvSpPr>
                        <wps:spPr bwMode="auto">
                          <a:xfrm>
                            <a:off x="6011" y="566"/>
                            <a:ext cx="28" cy="55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5"/>
                              <a:gd name="T2" fmla="*/ 8 w 28"/>
                              <a:gd name="T3" fmla="*/ 13 h 55"/>
                              <a:gd name="T4" fmla="*/ 0 w 28"/>
                              <a:gd name="T5" fmla="*/ 25 h 55"/>
                              <a:gd name="T6" fmla="*/ 0 w 28"/>
                              <a:gd name="T7" fmla="*/ 33 h 55"/>
                              <a:gd name="T8" fmla="*/ 0 w 28"/>
                              <a:gd name="T9" fmla="*/ 40 h 55"/>
                              <a:gd name="T10" fmla="*/ 0 w 28"/>
                              <a:gd name="T11" fmla="*/ 48 h 55"/>
                              <a:gd name="T12" fmla="*/ 3 w 28"/>
                              <a:gd name="T13" fmla="*/ 55 h 55"/>
                              <a:gd name="T14" fmla="*/ 10 w 28"/>
                              <a:gd name="T15" fmla="*/ 50 h 55"/>
                              <a:gd name="T16" fmla="*/ 18 w 28"/>
                              <a:gd name="T17" fmla="*/ 45 h 55"/>
                              <a:gd name="T18" fmla="*/ 20 w 28"/>
                              <a:gd name="T19" fmla="*/ 38 h 55"/>
                              <a:gd name="T20" fmla="*/ 25 w 28"/>
                              <a:gd name="T21" fmla="*/ 30 h 55"/>
                              <a:gd name="T22" fmla="*/ 28 w 28"/>
                              <a:gd name="T23" fmla="*/ 23 h 55"/>
                              <a:gd name="T24" fmla="*/ 28 w 28"/>
                              <a:gd name="T25" fmla="*/ 15 h 55"/>
                              <a:gd name="T26" fmla="*/ 25 w 28"/>
                              <a:gd name="T27" fmla="*/ 8 h 55"/>
                              <a:gd name="T28" fmla="*/ 20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3" y="55"/>
                                </a:lnTo>
                                <a:lnTo>
                                  <a:pt x="10" y="50"/>
                                </a:lnTo>
                                <a:lnTo>
                                  <a:pt x="18" y="45"/>
                                </a:lnTo>
                                <a:lnTo>
                                  <a:pt x="20" y="38"/>
                                </a:lnTo>
                                <a:lnTo>
                                  <a:pt x="25" y="30"/>
                                </a:lnTo>
                                <a:lnTo>
                                  <a:pt x="28" y="23"/>
                                </a:lnTo>
                                <a:lnTo>
                                  <a:pt x="28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1126"/>
                        <wps:cNvSpPr>
                          <a:spLocks noEditPoints="1"/>
                        </wps:cNvSpPr>
                        <wps:spPr bwMode="auto">
                          <a:xfrm>
                            <a:off x="6039" y="489"/>
                            <a:ext cx="79" cy="107"/>
                          </a:xfrm>
                          <a:custGeom>
                            <a:avLst/>
                            <a:gdLst>
                              <a:gd name="T0" fmla="*/ 27 w 79"/>
                              <a:gd name="T1" fmla="*/ 55 h 107"/>
                              <a:gd name="T2" fmla="*/ 79 w 79"/>
                              <a:gd name="T3" fmla="*/ 0 h 107"/>
                              <a:gd name="T4" fmla="*/ 27 w 79"/>
                              <a:gd name="T5" fmla="*/ 55 h 107"/>
                              <a:gd name="T6" fmla="*/ 27 w 79"/>
                              <a:gd name="T7" fmla="*/ 55 h 107"/>
                              <a:gd name="T8" fmla="*/ 12 w 79"/>
                              <a:gd name="T9" fmla="*/ 67 h 107"/>
                              <a:gd name="T10" fmla="*/ 2 w 79"/>
                              <a:gd name="T11" fmla="*/ 80 h 107"/>
                              <a:gd name="T12" fmla="*/ 0 w 79"/>
                              <a:gd name="T13" fmla="*/ 87 h 107"/>
                              <a:gd name="T14" fmla="*/ 0 w 79"/>
                              <a:gd name="T15" fmla="*/ 95 h 107"/>
                              <a:gd name="T16" fmla="*/ 0 w 79"/>
                              <a:gd name="T17" fmla="*/ 102 h 107"/>
                              <a:gd name="T18" fmla="*/ 0 w 79"/>
                              <a:gd name="T19" fmla="*/ 107 h 107"/>
                              <a:gd name="T20" fmla="*/ 7 w 79"/>
                              <a:gd name="T21" fmla="*/ 105 h 107"/>
                              <a:gd name="T22" fmla="*/ 15 w 79"/>
                              <a:gd name="T23" fmla="*/ 100 h 107"/>
                              <a:gd name="T24" fmla="*/ 22 w 79"/>
                              <a:gd name="T25" fmla="*/ 92 h 107"/>
                              <a:gd name="T26" fmla="*/ 25 w 79"/>
                              <a:gd name="T27" fmla="*/ 85 h 107"/>
                              <a:gd name="T28" fmla="*/ 30 w 79"/>
                              <a:gd name="T29" fmla="*/ 77 h 107"/>
                              <a:gd name="T30" fmla="*/ 30 w 79"/>
                              <a:gd name="T31" fmla="*/ 70 h 107"/>
                              <a:gd name="T32" fmla="*/ 30 w 79"/>
                              <a:gd name="T33" fmla="*/ 62 h 107"/>
                              <a:gd name="T34" fmla="*/ 27 w 79"/>
                              <a:gd name="T35" fmla="*/ 55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107">
                                <a:moveTo>
                                  <a:pt x="27" y="55"/>
                                </a:moveTo>
                                <a:lnTo>
                                  <a:pt x="79" y="0"/>
                                </a:lnTo>
                                <a:lnTo>
                                  <a:pt x="27" y="55"/>
                                </a:lnTo>
                                <a:close/>
                                <a:moveTo>
                                  <a:pt x="27" y="55"/>
                                </a:moveTo>
                                <a:lnTo>
                                  <a:pt x="12" y="67"/>
                                </a:lnTo>
                                <a:lnTo>
                                  <a:pt x="2" y="80"/>
                                </a:lnTo>
                                <a:lnTo>
                                  <a:pt x="0" y="87"/>
                                </a:lnTo>
                                <a:lnTo>
                                  <a:pt x="0" y="95"/>
                                </a:lnTo>
                                <a:lnTo>
                                  <a:pt x="0" y="102"/>
                                </a:lnTo>
                                <a:lnTo>
                                  <a:pt x="0" y="107"/>
                                </a:lnTo>
                                <a:lnTo>
                                  <a:pt x="7" y="105"/>
                                </a:lnTo>
                                <a:lnTo>
                                  <a:pt x="15" y="100"/>
                                </a:lnTo>
                                <a:lnTo>
                                  <a:pt x="22" y="92"/>
                                </a:lnTo>
                                <a:lnTo>
                                  <a:pt x="25" y="85"/>
                                </a:lnTo>
                                <a:lnTo>
                                  <a:pt x="30" y="77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1127"/>
                        <wps:cNvSpPr>
                          <a:spLocks/>
                        </wps:cNvSpPr>
                        <wps:spPr bwMode="auto">
                          <a:xfrm>
                            <a:off x="6066" y="489"/>
                            <a:ext cx="52" cy="55"/>
                          </a:xfrm>
                          <a:custGeom>
                            <a:avLst/>
                            <a:gdLst>
                              <a:gd name="T0" fmla="*/ 0 w 52"/>
                              <a:gd name="T1" fmla="*/ 55 h 55"/>
                              <a:gd name="T2" fmla="*/ 52 w 52"/>
                              <a:gd name="T3" fmla="*/ 0 h 55"/>
                              <a:gd name="T4" fmla="*/ 0 w 52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55">
                                <a:moveTo>
                                  <a:pt x="0" y="55"/>
                                </a:moveTo>
                                <a:lnTo>
                                  <a:pt x="52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1128"/>
                        <wps:cNvSpPr>
                          <a:spLocks/>
                        </wps:cNvSpPr>
                        <wps:spPr bwMode="auto">
                          <a:xfrm>
                            <a:off x="6039" y="544"/>
                            <a:ext cx="30" cy="52"/>
                          </a:xfrm>
                          <a:custGeom>
                            <a:avLst/>
                            <a:gdLst>
                              <a:gd name="T0" fmla="*/ 27 w 30"/>
                              <a:gd name="T1" fmla="*/ 0 h 52"/>
                              <a:gd name="T2" fmla="*/ 12 w 30"/>
                              <a:gd name="T3" fmla="*/ 12 h 52"/>
                              <a:gd name="T4" fmla="*/ 2 w 30"/>
                              <a:gd name="T5" fmla="*/ 25 h 52"/>
                              <a:gd name="T6" fmla="*/ 0 w 30"/>
                              <a:gd name="T7" fmla="*/ 32 h 52"/>
                              <a:gd name="T8" fmla="*/ 0 w 30"/>
                              <a:gd name="T9" fmla="*/ 40 h 52"/>
                              <a:gd name="T10" fmla="*/ 0 w 30"/>
                              <a:gd name="T11" fmla="*/ 47 h 52"/>
                              <a:gd name="T12" fmla="*/ 0 w 30"/>
                              <a:gd name="T13" fmla="*/ 52 h 52"/>
                              <a:gd name="T14" fmla="*/ 7 w 30"/>
                              <a:gd name="T15" fmla="*/ 50 h 52"/>
                              <a:gd name="T16" fmla="*/ 15 w 30"/>
                              <a:gd name="T17" fmla="*/ 45 h 52"/>
                              <a:gd name="T18" fmla="*/ 22 w 30"/>
                              <a:gd name="T19" fmla="*/ 37 h 52"/>
                              <a:gd name="T20" fmla="*/ 25 w 30"/>
                              <a:gd name="T21" fmla="*/ 30 h 52"/>
                              <a:gd name="T22" fmla="*/ 30 w 30"/>
                              <a:gd name="T23" fmla="*/ 22 h 52"/>
                              <a:gd name="T24" fmla="*/ 30 w 30"/>
                              <a:gd name="T25" fmla="*/ 15 h 52"/>
                              <a:gd name="T26" fmla="*/ 30 w 30"/>
                              <a:gd name="T27" fmla="*/ 7 h 52"/>
                              <a:gd name="T28" fmla="*/ 27 w 30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27" y="0"/>
                                </a:moveTo>
                                <a:lnTo>
                                  <a:pt x="12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7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37"/>
                                </a:lnTo>
                                <a:lnTo>
                                  <a:pt x="25" y="30"/>
                                </a:lnTo>
                                <a:lnTo>
                                  <a:pt x="30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1129"/>
                        <wps:cNvSpPr>
                          <a:spLocks/>
                        </wps:cNvSpPr>
                        <wps:spPr bwMode="auto">
                          <a:xfrm>
                            <a:off x="5924" y="691"/>
                            <a:ext cx="55" cy="22"/>
                          </a:xfrm>
                          <a:custGeom>
                            <a:avLst/>
                            <a:gdLst>
                              <a:gd name="T0" fmla="*/ 55 w 55"/>
                              <a:gd name="T1" fmla="*/ 2 h 22"/>
                              <a:gd name="T2" fmla="*/ 40 w 55"/>
                              <a:gd name="T3" fmla="*/ 0 h 22"/>
                              <a:gd name="T4" fmla="*/ 25 w 55"/>
                              <a:gd name="T5" fmla="*/ 2 h 22"/>
                              <a:gd name="T6" fmla="*/ 13 w 55"/>
                              <a:gd name="T7" fmla="*/ 10 h 22"/>
                              <a:gd name="T8" fmla="*/ 0 w 55"/>
                              <a:gd name="T9" fmla="*/ 20 h 22"/>
                              <a:gd name="T10" fmla="*/ 8 w 55"/>
                              <a:gd name="T11" fmla="*/ 22 h 22"/>
                              <a:gd name="T12" fmla="*/ 13 w 55"/>
                              <a:gd name="T13" fmla="*/ 22 h 22"/>
                              <a:gd name="T14" fmla="*/ 20 w 55"/>
                              <a:gd name="T15" fmla="*/ 22 h 22"/>
                              <a:gd name="T16" fmla="*/ 30 w 55"/>
                              <a:gd name="T17" fmla="*/ 20 h 22"/>
                              <a:gd name="T18" fmla="*/ 38 w 55"/>
                              <a:gd name="T19" fmla="*/ 17 h 22"/>
                              <a:gd name="T20" fmla="*/ 45 w 55"/>
                              <a:gd name="T21" fmla="*/ 15 h 22"/>
                              <a:gd name="T22" fmla="*/ 50 w 55"/>
                              <a:gd name="T23" fmla="*/ 10 h 22"/>
                              <a:gd name="T24" fmla="*/ 55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55" y="2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3" y="10"/>
                                </a:lnTo>
                                <a:lnTo>
                                  <a:pt x="0" y="20"/>
                                </a:lnTo>
                                <a:lnTo>
                                  <a:pt x="8" y="22"/>
                                </a:lnTo>
                                <a:lnTo>
                                  <a:pt x="13" y="22"/>
                                </a:lnTo>
                                <a:lnTo>
                                  <a:pt x="20" y="22"/>
                                </a:lnTo>
                                <a:lnTo>
                                  <a:pt x="30" y="20"/>
                                </a:lnTo>
                                <a:lnTo>
                                  <a:pt x="38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1130"/>
                        <wps:cNvSpPr>
                          <a:spLocks/>
                        </wps:cNvSpPr>
                        <wps:spPr bwMode="auto">
                          <a:xfrm>
                            <a:off x="5924" y="691"/>
                            <a:ext cx="55" cy="22"/>
                          </a:xfrm>
                          <a:custGeom>
                            <a:avLst/>
                            <a:gdLst>
                              <a:gd name="T0" fmla="*/ 55 w 55"/>
                              <a:gd name="T1" fmla="*/ 2 h 22"/>
                              <a:gd name="T2" fmla="*/ 40 w 55"/>
                              <a:gd name="T3" fmla="*/ 0 h 22"/>
                              <a:gd name="T4" fmla="*/ 25 w 55"/>
                              <a:gd name="T5" fmla="*/ 2 h 22"/>
                              <a:gd name="T6" fmla="*/ 13 w 55"/>
                              <a:gd name="T7" fmla="*/ 10 h 22"/>
                              <a:gd name="T8" fmla="*/ 0 w 55"/>
                              <a:gd name="T9" fmla="*/ 20 h 22"/>
                              <a:gd name="T10" fmla="*/ 8 w 55"/>
                              <a:gd name="T11" fmla="*/ 22 h 22"/>
                              <a:gd name="T12" fmla="*/ 13 w 55"/>
                              <a:gd name="T13" fmla="*/ 22 h 22"/>
                              <a:gd name="T14" fmla="*/ 20 w 55"/>
                              <a:gd name="T15" fmla="*/ 22 h 22"/>
                              <a:gd name="T16" fmla="*/ 30 w 55"/>
                              <a:gd name="T17" fmla="*/ 20 h 22"/>
                              <a:gd name="T18" fmla="*/ 38 w 55"/>
                              <a:gd name="T19" fmla="*/ 17 h 22"/>
                              <a:gd name="T20" fmla="*/ 45 w 55"/>
                              <a:gd name="T21" fmla="*/ 15 h 22"/>
                              <a:gd name="T22" fmla="*/ 50 w 55"/>
                              <a:gd name="T23" fmla="*/ 10 h 22"/>
                              <a:gd name="T24" fmla="*/ 55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55" y="2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3" y="10"/>
                                </a:lnTo>
                                <a:lnTo>
                                  <a:pt x="0" y="20"/>
                                </a:lnTo>
                                <a:lnTo>
                                  <a:pt x="8" y="22"/>
                                </a:lnTo>
                                <a:lnTo>
                                  <a:pt x="13" y="22"/>
                                </a:lnTo>
                                <a:lnTo>
                                  <a:pt x="20" y="22"/>
                                </a:lnTo>
                                <a:lnTo>
                                  <a:pt x="30" y="20"/>
                                </a:lnTo>
                                <a:lnTo>
                                  <a:pt x="38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5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1131"/>
                        <wps:cNvSpPr>
                          <a:spLocks noEditPoints="1"/>
                        </wps:cNvSpPr>
                        <wps:spPr bwMode="auto">
                          <a:xfrm>
                            <a:off x="5905" y="683"/>
                            <a:ext cx="114" cy="60"/>
                          </a:xfrm>
                          <a:custGeom>
                            <a:avLst/>
                            <a:gdLst>
                              <a:gd name="T0" fmla="*/ 54 w 114"/>
                              <a:gd name="T1" fmla="*/ 35 h 60"/>
                              <a:gd name="T2" fmla="*/ 37 w 114"/>
                              <a:gd name="T3" fmla="*/ 35 h 60"/>
                              <a:gd name="T4" fmla="*/ 24 w 114"/>
                              <a:gd name="T5" fmla="*/ 40 h 60"/>
                              <a:gd name="T6" fmla="*/ 9 w 114"/>
                              <a:gd name="T7" fmla="*/ 48 h 60"/>
                              <a:gd name="T8" fmla="*/ 0 w 114"/>
                              <a:gd name="T9" fmla="*/ 58 h 60"/>
                              <a:gd name="T10" fmla="*/ 4 w 114"/>
                              <a:gd name="T11" fmla="*/ 60 h 60"/>
                              <a:gd name="T12" fmla="*/ 12 w 114"/>
                              <a:gd name="T13" fmla="*/ 60 h 60"/>
                              <a:gd name="T14" fmla="*/ 19 w 114"/>
                              <a:gd name="T15" fmla="*/ 58 h 60"/>
                              <a:gd name="T16" fmla="*/ 27 w 114"/>
                              <a:gd name="T17" fmla="*/ 55 h 60"/>
                              <a:gd name="T18" fmla="*/ 34 w 114"/>
                              <a:gd name="T19" fmla="*/ 53 h 60"/>
                              <a:gd name="T20" fmla="*/ 42 w 114"/>
                              <a:gd name="T21" fmla="*/ 48 h 60"/>
                              <a:gd name="T22" fmla="*/ 49 w 114"/>
                              <a:gd name="T23" fmla="*/ 43 h 60"/>
                              <a:gd name="T24" fmla="*/ 54 w 114"/>
                              <a:gd name="T25" fmla="*/ 35 h 60"/>
                              <a:gd name="T26" fmla="*/ 54 w 114"/>
                              <a:gd name="T27" fmla="*/ 38 h 60"/>
                              <a:gd name="T28" fmla="*/ 114 w 114"/>
                              <a:gd name="T29" fmla="*/ 0 h 60"/>
                              <a:gd name="T30" fmla="*/ 54 w 114"/>
                              <a:gd name="T31" fmla="*/ 38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54" y="35"/>
                                </a:moveTo>
                                <a:lnTo>
                                  <a:pt x="37" y="35"/>
                                </a:lnTo>
                                <a:lnTo>
                                  <a:pt x="24" y="40"/>
                                </a:lnTo>
                                <a:lnTo>
                                  <a:pt x="9" y="48"/>
                                </a:lnTo>
                                <a:lnTo>
                                  <a:pt x="0" y="58"/>
                                </a:lnTo>
                                <a:lnTo>
                                  <a:pt x="4" y="60"/>
                                </a:lnTo>
                                <a:lnTo>
                                  <a:pt x="12" y="60"/>
                                </a:lnTo>
                                <a:lnTo>
                                  <a:pt x="19" y="58"/>
                                </a:lnTo>
                                <a:lnTo>
                                  <a:pt x="27" y="55"/>
                                </a:lnTo>
                                <a:lnTo>
                                  <a:pt x="34" y="53"/>
                                </a:lnTo>
                                <a:lnTo>
                                  <a:pt x="42" y="48"/>
                                </a:lnTo>
                                <a:lnTo>
                                  <a:pt x="49" y="43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8"/>
                                </a:moveTo>
                                <a:lnTo>
                                  <a:pt x="114" y="0"/>
                                </a:lnTo>
                                <a:lnTo>
                                  <a:pt x="5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1132"/>
                        <wps:cNvSpPr>
                          <a:spLocks/>
                        </wps:cNvSpPr>
                        <wps:spPr bwMode="auto">
                          <a:xfrm>
                            <a:off x="5905" y="718"/>
                            <a:ext cx="54" cy="25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25"/>
                              <a:gd name="T2" fmla="*/ 37 w 54"/>
                              <a:gd name="T3" fmla="*/ 0 h 25"/>
                              <a:gd name="T4" fmla="*/ 24 w 54"/>
                              <a:gd name="T5" fmla="*/ 5 h 25"/>
                              <a:gd name="T6" fmla="*/ 9 w 54"/>
                              <a:gd name="T7" fmla="*/ 13 h 25"/>
                              <a:gd name="T8" fmla="*/ 0 w 54"/>
                              <a:gd name="T9" fmla="*/ 23 h 25"/>
                              <a:gd name="T10" fmla="*/ 4 w 54"/>
                              <a:gd name="T11" fmla="*/ 25 h 25"/>
                              <a:gd name="T12" fmla="*/ 12 w 54"/>
                              <a:gd name="T13" fmla="*/ 25 h 25"/>
                              <a:gd name="T14" fmla="*/ 19 w 54"/>
                              <a:gd name="T15" fmla="*/ 23 h 25"/>
                              <a:gd name="T16" fmla="*/ 27 w 54"/>
                              <a:gd name="T17" fmla="*/ 20 h 25"/>
                              <a:gd name="T18" fmla="*/ 34 w 54"/>
                              <a:gd name="T19" fmla="*/ 18 h 25"/>
                              <a:gd name="T20" fmla="*/ 42 w 54"/>
                              <a:gd name="T21" fmla="*/ 13 h 25"/>
                              <a:gd name="T22" fmla="*/ 49 w 54"/>
                              <a:gd name="T23" fmla="*/ 8 h 25"/>
                              <a:gd name="T24" fmla="*/ 54 w 54"/>
                              <a:gd name="T25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54" y="0"/>
                                </a:moveTo>
                                <a:lnTo>
                                  <a:pt x="37" y="0"/>
                                </a:lnTo>
                                <a:lnTo>
                                  <a:pt x="24" y="5"/>
                                </a:lnTo>
                                <a:lnTo>
                                  <a:pt x="9" y="13"/>
                                </a:lnTo>
                                <a:lnTo>
                                  <a:pt x="0" y="23"/>
                                </a:lnTo>
                                <a:lnTo>
                                  <a:pt x="4" y="25"/>
                                </a:lnTo>
                                <a:lnTo>
                                  <a:pt x="12" y="25"/>
                                </a:lnTo>
                                <a:lnTo>
                                  <a:pt x="19" y="23"/>
                                </a:lnTo>
                                <a:lnTo>
                                  <a:pt x="27" y="20"/>
                                </a:lnTo>
                                <a:lnTo>
                                  <a:pt x="34" y="18"/>
                                </a:lnTo>
                                <a:lnTo>
                                  <a:pt x="42" y="13"/>
                                </a:lnTo>
                                <a:lnTo>
                                  <a:pt x="49" y="8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1133"/>
                        <wps:cNvSpPr>
                          <a:spLocks/>
                        </wps:cNvSpPr>
                        <wps:spPr bwMode="auto">
                          <a:xfrm>
                            <a:off x="5959" y="683"/>
                            <a:ext cx="60" cy="38"/>
                          </a:xfrm>
                          <a:custGeom>
                            <a:avLst/>
                            <a:gdLst>
                              <a:gd name="T0" fmla="*/ 0 w 60"/>
                              <a:gd name="T1" fmla="*/ 38 h 38"/>
                              <a:gd name="T2" fmla="*/ 60 w 60"/>
                              <a:gd name="T3" fmla="*/ 0 h 38"/>
                              <a:gd name="T4" fmla="*/ 0 w 60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8">
                                <a:moveTo>
                                  <a:pt x="0" y="38"/>
                                </a:moveTo>
                                <a:lnTo>
                                  <a:pt x="60" y="0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1134"/>
                        <wps:cNvSpPr>
                          <a:spLocks/>
                        </wps:cNvSpPr>
                        <wps:spPr bwMode="auto">
                          <a:xfrm>
                            <a:off x="5947" y="666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2"/>
                              <a:gd name="T2" fmla="*/ 40 w 54"/>
                              <a:gd name="T3" fmla="*/ 0 h 22"/>
                              <a:gd name="T4" fmla="*/ 25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17 h 22"/>
                              <a:gd name="T10" fmla="*/ 7 w 54"/>
                              <a:gd name="T11" fmla="*/ 20 h 22"/>
                              <a:gd name="T12" fmla="*/ 15 w 54"/>
                              <a:gd name="T13" fmla="*/ 22 h 22"/>
                              <a:gd name="T14" fmla="*/ 22 w 54"/>
                              <a:gd name="T15" fmla="*/ 22 h 22"/>
                              <a:gd name="T16" fmla="*/ 30 w 54"/>
                              <a:gd name="T17" fmla="*/ 20 h 22"/>
                              <a:gd name="T18" fmla="*/ 37 w 54"/>
                              <a:gd name="T19" fmla="*/ 17 h 22"/>
                              <a:gd name="T20" fmla="*/ 45 w 54"/>
                              <a:gd name="T21" fmla="*/ 15 h 22"/>
                              <a:gd name="T22" fmla="*/ 49 w 54"/>
                              <a:gd name="T23" fmla="*/ 10 h 22"/>
                              <a:gd name="T24" fmla="*/ 54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17"/>
                                </a:lnTo>
                                <a:lnTo>
                                  <a:pt x="7" y="20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30" y="20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1135"/>
                        <wps:cNvSpPr>
                          <a:spLocks/>
                        </wps:cNvSpPr>
                        <wps:spPr bwMode="auto">
                          <a:xfrm>
                            <a:off x="5947" y="666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2"/>
                              <a:gd name="T2" fmla="*/ 40 w 54"/>
                              <a:gd name="T3" fmla="*/ 0 h 22"/>
                              <a:gd name="T4" fmla="*/ 25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17 h 22"/>
                              <a:gd name="T10" fmla="*/ 7 w 54"/>
                              <a:gd name="T11" fmla="*/ 20 h 22"/>
                              <a:gd name="T12" fmla="*/ 15 w 54"/>
                              <a:gd name="T13" fmla="*/ 22 h 22"/>
                              <a:gd name="T14" fmla="*/ 22 w 54"/>
                              <a:gd name="T15" fmla="*/ 22 h 22"/>
                              <a:gd name="T16" fmla="*/ 30 w 54"/>
                              <a:gd name="T17" fmla="*/ 20 h 22"/>
                              <a:gd name="T18" fmla="*/ 37 w 54"/>
                              <a:gd name="T19" fmla="*/ 17 h 22"/>
                              <a:gd name="T20" fmla="*/ 45 w 54"/>
                              <a:gd name="T21" fmla="*/ 15 h 22"/>
                              <a:gd name="T22" fmla="*/ 49 w 54"/>
                              <a:gd name="T23" fmla="*/ 10 h 22"/>
                              <a:gd name="T24" fmla="*/ 54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17"/>
                                </a:lnTo>
                                <a:lnTo>
                                  <a:pt x="7" y="20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30" y="20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1136"/>
                        <wps:cNvSpPr>
                          <a:spLocks/>
                        </wps:cNvSpPr>
                        <wps:spPr bwMode="auto">
                          <a:xfrm>
                            <a:off x="6001" y="639"/>
                            <a:ext cx="63" cy="32"/>
                          </a:xfrm>
                          <a:custGeom>
                            <a:avLst/>
                            <a:gdLst>
                              <a:gd name="T0" fmla="*/ 0 w 63"/>
                              <a:gd name="T1" fmla="*/ 32 h 32"/>
                              <a:gd name="T2" fmla="*/ 63 w 63"/>
                              <a:gd name="T3" fmla="*/ 0 h 32"/>
                              <a:gd name="T4" fmla="*/ 0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0" y="32"/>
                                </a:moveTo>
                                <a:lnTo>
                                  <a:pt x="63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1137"/>
                        <wps:cNvSpPr>
                          <a:spLocks/>
                        </wps:cNvSpPr>
                        <wps:spPr bwMode="auto">
                          <a:xfrm>
                            <a:off x="6001" y="639"/>
                            <a:ext cx="63" cy="32"/>
                          </a:xfrm>
                          <a:custGeom>
                            <a:avLst/>
                            <a:gdLst>
                              <a:gd name="T0" fmla="*/ 0 w 63"/>
                              <a:gd name="T1" fmla="*/ 32 h 32"/>
                              <a:gd name="T2" fmla="*/ 63 w 63"/>
                              <a:gd name="T3" fmla="*/ 0 h 32"/>
                              <a:gd name="T4" fmla="*/ 0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0" y="32"/>
                                </a:moveTo>
                                <a:lnTo>
                                  <a:pt x="63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1138"/>
                        <wps:cNvSpPr>
                          <a:spLocks/>
                        </wps:cNvSpPr>
                        <wps:spPr bwMode="auto">
                          <a:xfrm>
                            <a:off x="5974" y="64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40 w 55"/>
                              <a:gd name="T3" fmla="*/ 0 h 20"/>
                              <a:gd name="T4" fmla="*/ 25 w 55"/>
                              <a:gd name="T5" fmla="*/ 0 h 20"/>
                              <a:gd name="T6" fmla="*/ 13 w 55"/>
                              <a:gd name="T7" fmla="*/ 8 h 20"/>
                              <a:gd name="T8" fmla="*/ 0 w 55"/>
                              <a:gd name="T9" fmla="*/ 15 h 20"/>
                              <a:gd name="T10" fmla="*/ 8 w 55"/>
                              <a:gd name="T11" fmla="*/ 18 h 20"/>
                              <a:gd name="T12" fmla="*/ 15 w 55"/>
                              <a:gd name="T13" fmla="*/ 20 h 20"/>
                              <a:gd name="T14" fmla="*/ 22 w 55"/>
                              <a:gd name="T15" fmla="*/ 20 h 20"/>
                              <a:gd name="T16" fmla="*/ 30 w 55"/>
                              <a:gd name="T17" fmla="*/ 20 h 20"/>
                              <a:gd name="T18" fmla="*/ 37 w 55"/>
                              <a:gd name="T19" fmla="*/ 18 h 20"/>
                              <a:gd name="T20" fmla="*/ 45 w 55"/>
                              <a:gd name="T21" fmla="*/ 13 h 20"/>
                              <a:gd name="T22" fmla="*/ 50 w 55"/>
                              <a:gd name="T23" fmla="*/ 10 h 20"/>
                              <a:gd name="T24" fmla="*/ 55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3" y="8"/>
                                </a:lnTo>
                                <a:lnTo>
                                  <a:pt x="0" y="15"/>
                                </a:lnTo>
                                <a:lnTo>
                                  <a:pt x="8" y="18"/>
                                </a:lnTo>
                                <a:lnTo>
                                  <a:pt x="15" y="20"/>
                                </a:lnTo>
                                <a:lnTo>
                                  <a:pt x="22" y="20"/>
                                </a:lnTo>
                                <a:lnTo>
                                  <a:pt x="30" y="20"/>
                                </a:lnTo>
                                <a:lnTo>
                                  <a:pt x="37" y="18"/>
                                </a:lnTo>
                                <a:lnTo>
                                  <a:pt x="45" y="13"/>
                                </a:lnTo>
                                <a:lnTo>
                                  <a:pt x="50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1139"/>
                        <wps:cNvSpPr>
                          <a:spLocks/>
                        </wps:cNvSpPr>
                        <wps:spPr bwMode="auto">
                          <a:xfrm>
                            <a:off x="5974" y="64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40 w 55"/>
                              <a:gd name="T3" fmla="*/ 0 h 20"/>
                              <a:gd name="T4" fmla="*/ 25 w 55"/>
                              <a:gd name="T5" fmla="*/ 0 h 20"/>
                              <a:gd name="T6" fmla="*/ 13 w 55"/>
                              <a:gd name="T7" fmla="*/ 8 h 20"/>
                              <a:gd name="T8" fmla="*/ 0 w 55"/>
                              <a:gd name="T9" fmla="*/ 15 h 20"/>
                              <a:gd name="T10" fmla="*/ 8 w 55"/>
                              <a:gd name="T11" fmla="*/ 18 h 20"/>
                              <a:gd name="T12" fmla="*/ 15 w 55"/>
                              <a:gd name="T13" fmla="*/ 20 h 20"/>
                              <a:gd name="T14" fmla="*/ 22 w 55"/>
                              <a:gd name="T15" fmla="*/ 20 h 20"/>
                              <a:gd name="T16" fmla="*/ 30 w 55"/>
                              <a:gd name="T17" fmla="*/ 20 h 20"/>
                              <a:gd name="T18" fmla="*/ 37 w 55"/>
                              <a:gd name="T19" fmla="*/ 18 h 20"/>
                              <a:gd name="T20" fmla="*/ 45 w 55"/>
                              <a:gd name="T21" fmla="*/ 13 h 20"/>
                              <a:gd name="T22" fmla="*/ 50 w 55"/>
                              <a:gd name="T23" fmla="*/ 10 h 20"/>
                              <a:gd name="T24" fmla="*/ 55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3" y="8"/>
                                </a:lnTo>
                                <a:lnTo>
                                  <a:pt x="0" y="15"/>
                                </a:lnTo>
                                <a:lnTo>
                                  <a:pt x="8" y="18"/>
                                </a:lnTo>
                                <a:lnTo>
                                  <a:pt x="15" y="20"/>
                                </a:lnTo>
                                <a:lnTo>
                                  <a:pt x="22" y="20"/>
                                </a:lnTo>
                                <a:lnTo>
                                  <a:pt x="30" y="20"/>
                                </a:lnTo>
                                <a:lnTo>
                                  <a:pt x="37" y="18"/>
                                </a:lnTo>
                                <a:lnTo>
                                  <a:pt x="45" y="13"/>
                                </a:lnTo>
                                <a:lnTo>
                                  <a:pt x="50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1140"/>
                        <wps:cNvSpPr>
                          <a:spLocks/>
                        </wps:cNvSpPr>
                        <wps:spPr bwMode="auto">
                          <a:xfrm>
                            <a:off x="6029" y="619"/>
                            <a:ext cx="62" cy="25"/>
                          </a:xfrm>
                          <a:custGeom>
                            <a:avLst/>
                            <a:gdLst>
                              <a:gd name="T0" fmla="*/ 0 w 62"/>
                              <a:gd name="T1" fmla="*/ 25 h 25"/>
                              <a:gd name="T2" fmla="*/ 62 w 62"/>
                              <a:gd name="T3" fmla="*/ 0 h 25"/>
                              <a:gd name="T4" fmla="*/ 0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0" y="25"/>
                                </a:moveTo>
                                <a:lnTo>
                                  <a:pt x="62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1141"/>
                        <wps:cNvSpPr>
                          <a:spLocks/>
                        </wps:cNvSpPr>
                        <wps:spPr bwMode="auto">
                          <a:xfrm>
                            <a:off x="6029" y="619"/>
                            <a:ext cx="62" cy="25"/>
                          </a:xfrm>
                          <a:custGeom>
                            <a:avLst/>
                            <a:gdLst>
                              <a:gd name="T0" fmla="*/ 0 w 62"/>
                              <a:gd name="T1" fmla="*/ 25 h 25"/>
                              <a:gd name="T2" fmla="*/ 62 w 62"/>
                              <a:gd name="T3" fmla="*/ 0 h 25"/>
                              <a:gd name="T4" fmla="*/ 0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0" y="25"/>
                                </a:moveTo>
                                <a:lnTo>
                                  <a:pt x="62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1142"/>
                        <wps:cNvSpPr>
                          <a:spLocks/>
                        </wps:cNvSpPr>
                        <wps:spPr bwMode="auto">
                          <a:xfrm>
                            <a:off x="5999" y="6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17"/>
                              <a:gd name="T2" fmla="*/ 40 w 57"/>
                              <a:gd name="T3" fmla="*/ 0 h 17"/>
                              <a:gd name="T4" fmla="*/ 27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7 w 57"/>
                              <a:gd name="T11" fmla="*/ 15 h 17"/>
                              <a:gd name="T12" fmla="*/ 12 w 57"/>
                              <a:gd name="T13" fmla="*/ 17 h 17"/>
                              <a:gd name="T14" fmla="*/ 20 w 57"/>
                              <a:gd name="T15" fmla="*/ 17 h 17"/>
                              <a:gd name="T16" fmla="*/ 30 w 57"/>
                              <a:gd name="T17" fmla="*/ 17 h 17"/>
                              <a:gd name="T18" fmla="*/ 37 w 57"/>
                              <a:gd name="T19" fmla="*/ 17 h 17"/>
                              <a:gd name="T20" fmla="*/ 45 w 57"/>
                              <a:gd name="T21" fmla="*/ 12 h 17"/>
                              <a:gd name="T22" fmla="*/ 52 w 57"/>
                              <a:gd name="T23" fmla="*/ 10 h 17"/>
                              <a:gd name="T24" fmla="*/ 57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2"/>
                                </a:move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7"/>
                                </a:lnTo>
                                <a:lnTo>
                                  <a:pt x="30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143"/>
                        <wps:cNvSpPr>
                          <a:spLocks/>
                        </wps:cNvSpPr>
                        <wps:spPr bwMode="auto">
                          <a:xfrm>
                            <a:off x="5999" y="6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17"/>
                              <a:gd name="T2" fmla="*/ 40 w 57"/>
                              <a:gd name="T3" fmla="*/ 0 h 17"/>
                              <a:gd name="T4" fmla="*/ 27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7 w 57"/>
                              <a:gd name="T11" fmla="*/ 15 h 17"/>
                              <a:gd name="T12" fmla="*/ 12 w 57"/>
                              <a:gd name="T13" fmla="*/ 17 h 17"/>
                              <a:gd name="T14" fmla="*/ 20 w 57"/>
                              <a:gd name="T15" fmla="*/ 17 h 17"/>
                              <a:gd name="T16" fmla="*/ 30 w 57"/>
                              <a:gd name="T17" fmla="*/ 17 h 17"/>
                              <a:gd name="T18" fmla="*/ 37 w 57"/>
                              <a:gd name="T19" fmla="*/ 17 h 17"/>
                              <a:gd name="T20" fmla="*/ 45 w 57"/>
                              <a:gd name="T21" fmla="*/ 12 h 17"/>
                              <a:gd name="T22" fmla="*/ 52 w 57"/>
                              <a:gd name="T23" fmla="*/ 10 h 17"/>
                              <a:gd name="T24" fmla="*/ 57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2"/>
                                </a:move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7"/>
                                </a:lnTo>
                                <a:lnTo>
                                  <a:pt x="30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1144"/>
                        <wps:cNvSpPr>
                          <a:spLocks/>
                        </wps:cNvSpPr>
                        <wps:spPr bwMode="auto">
                          <a:xfrm>
                            <a:off x="6056" y="596"/>
                            <a:ext cx="65" cy="28"/>
                          </a:xfrm>
                          <a:custGeom>
                            <a:avLst/>
                            <a:gdLst>
                              <a:gd name="T0" fmla="*/ 0 w 65"/>
                              <a:gd name="T1" fmla="*/ 28 h 28"/>
                              <a:gd name="T2" fmla="*/ 65 w 65"/>
                              <a:gd name="T3" fmla="*/ 0 h 28"/>
                              <a:gd name="T4" fmla="*/ 0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0" y="28"/>
                                </a:moveTo>
                                <a:lnTo>
                                  <a:pt x="65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1145"/>
                        <wps:cNvSpPr>
                          <a:spLocks/>
                        </wps:cNvSpPr>
                        <wps:spPr bwMode="auto">
                          <a:xfrm>
                            <a:off x="6056" y="596"/>
                            <a:ext cx="65" cy="28"/>
                          </a:xfrm>
                          <a:custGeom>
                            <a:avLst/>
                            <a:gdLst>
                              <a:gd name="T0" fmla="*/ 0 w 65"/>
                              <a:gd name="T1" fmla="*/ 28 h 28"/>
                              <a:gd name="T2" fmla="*/ 65 w 65"/>
                              <a:gd name="T3" fmla="*/ 0 h 28"/>
                              <a:gd name="T4" fmla="*/ 0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0" y="28"/>
                                </a:moveTo>
                                <a:lnTo>
                                  <a:pt x="65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146"/>
                        <wps:cNvSpPr>
                          <a:spLocks/>
                        </wps:cNvSpPr>
                        <wps:spPr bwMode="auto">
                          <a:xfrm>
                            <a:off x="6029" y="594"/>
                            <a:ext cx="54" cy="20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0"/>
                              <a:gd name="T2" fmla="*/ 40 w 54"/>
                              <a:gd name="T3" fmla="*/ 0 h 20"/>
                              <a:gd name="T4" fmla="*/ 25 w 54"/>
                              <a:gd name="T5" fmla="*/ 0 h 20"/>
                              <a:gd name="T6" fmla="*/ 12 w 54"/>
                              <a:gd name="T7" fmla="*/ 5 h 20"/>
                              <a:gd name="T8" fmla="*/ 0 w 54"/>
                              <a:gd name="T9" fmla="*/ 12 h 20"/>
                              <a:gd name="T10" fmla="*/ 5 w 54"/>
                              <a:gd name="T11" fmla="*/ 17 h 20"/>
                              <a:gd name="T12" fmla="*/ 12 w 54"/>
                              <a:gd name="T13" fmla="*/ 17 h 20"/>
                              <a:gd name="T14" fmla="*/ 20 w 54"/>
                              <a:gd name="T15" fmla="*/ 20 h 20"/>
                              <a:gd name="T16" fmla="*/ 27 w 54"/>
                              <a:gd name="T17" fmla="*/ 20 h 20"/>
                              <a:gd name="T18" fmla="*/ 35 w 54"/>
                              <a:gd name="T19" fmla="*/ 17 h 20"/>
                              <a:gd name="T20" fmla="*/ 42 w 54"/>
                              <a:gd name="T21" fmla="*/ 15 h 20"/>
                              <a:gd name="T22" fmla="*/ 49 w 54"/>
                              <a:gd name="T23" fmla="*/ 10 h 20"/>
                              <a:gd name="T24" fmla="*/ 54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2" y="17"/>
                                </a:lnTo>
                                <a:lnTo>
                                  <a:pt x="20" y="20"/>
                                </a:lnTo>
                                <a:lnTo>
                                  <a:pt x="27" y="20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1147"/>
                        <wps:cNvSpPr>
                          <a:spLocks/>
                        </wps:cNvSpPr>
                        <wps:spPr bwMode="auto">
                          <a:xfrm>
                            <a:off x="6029" y="594"/>
                            <a:ext cx="54" cy="20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0"/>
                              <a:gd name="T2" fmla="*/ 40 w 54"/>
                              <a:gd name="T3" fmla="*/ 0 h 20"/>
                              <a:gd name="T4" fmla="*/ 25 w 54"/>
                              <a:gd name="T5" fmla="*/ 0 h 20"/>
                              <a:gd name="T6" fmla="*/ 12 w 54"/>
                              <a:gd name="T7" fmla="*/ 5 h 20"/>
                              <a:gd name="T8" fmla="*/ 0 w 54"/>
                              <a:gd name="T9" fmla="*/ 12 h 20"/>
                              <a:gd name="T10" fmla="*/ 5 w 54"/>
                              <a:gd name="T11" fmla="*/ 17 h 20"/>
                              <a:gd name="T12" fmla="*/ 12 w 54"/>
                              <a:gd name="T13" fmla="*/ 17 h 20"/>
                              <a:gd name="T14" fmla="*/ 20 w 54"/>
                              <a:gd name="T15" fmla="*/ 20 h 20"/>
                              <a:gd name="T16" fmla="*/ 27 w 54"/>
                              <a:gd name="T17" fmla="*/ 20 h 20"/>
                              <a:gd name="T18" fmla="*/ 35 w 54"/>
                              <a:gd name="T19" fmla="*/ 17 h 20"/>
                              <a:gd name="T20" fmla="*/ 42 w 54"/>
                              <a:gd name="T21" fmla="*/ 15 h 20"/>
                              <a:gd name="T22" fmla="*/ 49 w 54"/>
                              <a:gd name="T23" fmla="*/ 10 h 20"/>
                              <a:gd name="T24" fmla="*/ 54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2" y="17"/>
                                </a:lnTo>
                                <a:lnTo>
                                  <a:pt x="20" y="20"/>
                                </a:lnTo>
                                <a:lnTo>
                                  <a:pt x="27" y="20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1148"/>
                        <wps:cNvSpPr>
                          <a:spLocks/>
                        </wps:cNvSpPr>
                        <wps:spPr bwMode="auto">
                          <a:xfrm>
                            <a:off x="6083" y="574"/>
                            <a:ext cx="68" cy="25"/>
                          </a:xfrm>
                          <a:custGeom>
                            <a:avLst/>
                            <a:gdLst>
                              <a:gd name="T0" fmla="*/ 0 w 68"/>
                              <a:gd name="T1" fmla="*/ 25 h 25"/>
                              <a:gd name="T2" fmla="*/ 68 w 68"/>
                              <a:gd name="T3" fmla="*/ 0 h 25"/>
                              <a:gd name="T4" fmla="*/ 0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0" y="25"/>
                                </a:moveTo>
                                <a:lnTo>
                                  <a:pt x="6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1149"/>
                        <wps:cNvSpPr>
                          <a:spLocks/>
                        </wps:cNvSpPr>
                        <wps:spPr bwMode="auto">
                          <a:xfrm>
                            <a:off x="6083" y="574"/>
                            <a:ext cx="68" cy="25"/>
                          </a:xfrm>
                          <a:custGeom>
                            <a:avLst/>
                            <a:gdLst>
                              <a:gd name="T0" fmla="*/ 0 w 68"/>
                              <a:gd name="T1" fmla="*/ 25 h 25"/>
                              <a:gd name="T2" fmla="*/ 68 w 68"/>
                              <a:gd name="T3" fmla="*/ 0 h 25"/>
                              <a:gd name="T4" fmla="*/ 0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0" y="25"/>
                                </a:moveTo>
                                <a:lnTo>
                                  <a:pt x="6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1150"/>
                        <wps:cNvSpPr>
                          <a:spLocks/>
                        </wps:cNvSpPr>
                        <wps:spPr bwMode="auto">
                          <a:xfrm>
                            <a:off x="6056" y="566"/>
                            <a:ext cx="57" cy="25"/>
                          </a:xfrm>
                          <a:custGeom>
                            <a:avLst/>
                            <a:gdLst>
                              <a:gd name="T0" fmla="*/ 57 w 57"/>
                              <a:gd name="T1" fmla="*/ 8 h 25"/>
                              <a:gd name="T2" fmla="*/ 50 w 57"/>
                              <a:gd name="T3" fmla="*/ 3 h 25"/>
                              <a:gd name="T4" fmla="*/ 42 w 57"/>
                              <a:gd name="T5" fmla="*/ 0 h 25"/>
                              <a:gd name="T6" fmla="*/ 35 w 57"/>
                              <a:gd name="T7" fmla="*/ 0 h 25"/>
                              <a:gd name="T8" fmla="*/ 27 w 57"/>
                              <a:gd name="T9" fmla="*/ 0 h 25"/>
                              <a:gd name="T10" fmla="*/ 20 w 57"/>
                              <a:gd name="T11" fmla="*/ 3 h 25"/>
                              <a:gd name="T12" fmla="*/ 13 w 57"/>
                              <a:gd name="T13" fmla="*/ 8 h 25"/>
                              <a:gd name="T14" fmla="*/ 8 w 57"/>
                              <a:gd name="T15" fmla="*/ 13 h 25"/>
                              <a:gd name="T16" fmla="*/ 0 w 57"/>
                              <a:gd name="T17" fmla="*/ 20 h 25"/>
                              <a:gd name="T18" fmla="*/ 5 w 57"/>
                              <a:gd name="T19" fmla="*/ 23 h 25"/>
                              <a:gd name="T20" fmla="*/ 13 w 57"/>
                              <a:gd name="T21" fmla="*/ 25 h 25"/>
                              <a:gd name="T22" fmla="*/ 20 w 57"/>
                              <a:gd name="T23" fmla="*/ 25 h 25"/>
                              <a:gd name="T24" fmla="*/ 27 w 57"/>
                              <a:gd name="T25" fmla="*/ 23 h 25"/>
                              <a:gd name="T26" fmla="*/ 37 w 57"/>
                              <a:gd name="T27" fmla="*/ 20 h 25"/>
                              <a:gd name="T28" fmla="*/ 45 w 57"/>
                              <a:gd name="T29" fmla="*/ 18 h 25"/>
                              <a:gd name="T30" fmla="*/ 52 w 57"/>
                              <a:gd name="T31" fmla="*/ 13 h 25"/>
                              <a:gd name="T32" fmla="*/ 57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57" y="8"/>
                                </a:move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3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7" y="23"/>
                                </a:lnTo>
                                <a:lnTo>
                                  <a:pt x="37" y="20"/>
                                </a:lnTo>
                                <a:lnTo>
                                  <a:pt x="45" y="18"/>
                                </a:lnTo>
                                <a:lnTo>
                                  <a:pt x="52" y="13"/>
                                </a:lnTo>
                                <a:lnTo>
                                  <a:pt x="5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1151"/>
                        <wps:cNvSpPr>
                          <a:spLocks/>
                        </wps:cNvSpPr>
                        <wps:spPr bwMode="auto">
                          <a:xfrm>
                            <a:off x="6056" y="566"/>
                            <a:ext cx="57" cy="25"/>
                          </a:xfrm>
                          <a:custGeom>
                            <a:avLst/>
                            <a:gdLst>
                              <a:gd name="T0" fmla="*/ 57 w 57"/>
                              <a:gd name="T1" fmla="*/ 8 h 25"/>
                              <a:gd name="T2" fmla="*/ 50 w 57"/>
                              <a:gd name="T3" fmla="*/ 3 h 25"/>
                              <a:gd name="T4" fmla="*/ 42 w 57"/>
                              <a:gd name="T5" fmla="*/ 0 h 25"/>
                              <a:gd name="T6" fmla="*/ 35 w 57"/>
                              <a:gd name="T7" fmla="*/ 0 h 25"/>
                              <a:gd name="T8" fmla="*/ 27 w 57"/>
                              <a:gd name="T9" fmla="*/ 0 h 25"/>
                              <a:gd name="T10" fmla="*/ 20 w 57"/>
                              <a:gd name="T11" fmla="*/ 3 h 25"/>
                              <a:gd name="T12" fmla="*/ 13 w 57"/>
                              <a:gd name="T13" fmla="*/ 8 h 25"/>
                              <a:gd name="T14" fmla="*/ 8 w 57"/>
                              <a:gd name="T15" fmla="*/ 13 h 25"/>
                              <a:gd name="T16" fmla="*/ 0 w 57"/>
                              <a:gd name="T17" fmla="*/ 20 h 25"/>
                              <a:gd name="T18" fmla="*/ 5 w 57"/>
                              <a:gd name="T19" fmla="*/ 23 h 25"/>
                              <a:gd name="T20" fmla="*/ 13 w 57"/>
                              <a:gd name="T21" fmla="*/ 25 h 25"/>
                              <a:gd name="T22" fmla="*/ 20 w 57"/>
                              <a:gd name="T23" fmla="*/ 25 h 25"/>
                              <a:gd name="T24" fmla="*/ 27 w 57"/>
                              <a:gd name="T25" fmla="*/ 23 h 25"/>
                              <a:gd name="T26" fmla="*/ 37 w 57"/>
                              <a:gd name="T27" fmla="*/ 20 h 25"/>
                              <a:gd name="T28" fmla="*/ 45 w 57"/>
                              <a:gd name="T29" fmla="*/ 18 h 25"/>
                              <a:gd name="T30" fmla="*/ 52 w 57"/>
                              <a:gd name="T31" fmla="*/ 13 h 25"/>
                              <a:gd name="T32" fmla="*/ 57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57" y="8"/>
                                </a:move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3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7" y="23"/>
                                </a:lnTo>
                                <a:lnTo>
                                  <a:pt x="37" y="20"/>
                                </a:lnTo>
                                <a:lnTo>
                                  <a:pt x="45" y="18"/>
                                </a:lnTo>
                                <a:lnTo>
                                  <a:pt x="52" y="13"/>
                                </a:lnTo>
                                <a:lnTo>
                                  <a:pt x="5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1152"/>
                        <wps:cNvSpPr>
                          <a:spLocks/>
                        </wps:cNvSpPr>
                        <wps:spPr bwMode="auto">
                          <a:xfrm>
                            <a:off x="6113" y="541"/>
                            <a:ext cx="67" cy="33"/>
                          </a:xfrm>
                          <a:custGeom>
                            <a:avLst/>
                            <a:gdLst>
                              <a:gd name="T0" fmla="*/ 0 w 67"/>
                              <a:gd name="T1" fmla="*/ 33 h 33"/>
                              <a:gd name="T2" fmla="*/ 67 w 67"/>
                              <a:gd name="T3" fmla="*/ 0 h 33"/>
                              <a:gd name="T4" fmla="*/ 0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0" y="33"/>
                                </a:moveTo>
                                <a:lnTo>
                                  <a:pt x="67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1153"/>
                        <wps:cNvSpPr>
                          <a:spLocks/>
                        </wps:cNvSpPr>
                        <wps:spPr bwMode="auto">
                          <a:xfrm>
                            <a:off x="6113" y="541"/>
                            <a:ext cx="67" cy="33"/>
                          </a:xfrm>
                          <a:custGeom>
                            <a:avLst/>
                            <a:gdLst>
                              <a:gd name="T0" fmla="*/ 0 w 67"/>
                              <a:gd name="T1" fmla="*/ 33 h 33"/>
                              <a:gd name="T2" fmla="*/ 67 w 67"/>
                              <a:gd name="T3" fmla="*/ 0 h 33"/>
                              <a:gd name="T4" fmla="*/ 0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0" y="33"/>
                                </a:moveTo>
                                <a:lnTo>
                                  <a:pt x="67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1154"/>
                        <wps:cNvSpPr>
                          <a:spLocks/>
                        </wps:cNvSpPr>
                        <wps:spPr bwMode="auto">
                          <a:xfrm>
                            <a:off x="5885" y="703"/>
                            <a:ext cx="111" cy="70"/>
                          </a:xfrm>
                          <a:custGeom>
                            <a:avLst/>
                            <a:gdLst>
                              <a:gd name="T0" fmla="*/ 54 w 111"/>
                              <a:gd name="T1" fmla="*/ 40 h 70"/>
                              <a:gd name="T2" fmla="*/ 111 w 111"/>
                              <a:gd name="T3" fmla="*/ 0 h 70"/>
                              <a:gd name="T4" fmla="*/ 54 w 111"/>
                              <a:gd name="T5" fmla="*/ 40 h 70"/>
                              <a:gd name="T6" fmla="*/ 54 w 111"/>
                              <a:gd name="T7" fmla="*/ 40 h 70"/>
                              <a:gd name="T8" fmla="*/ 54 w 111"/>
                              <a:gd name="T9" fmla="*/ 40 h 70"/>
                              <a:gd name="T10" fmla="*/ 39 w 111"/>
                              <a:gd name="T11" fmla="*/ 43 h 70"/>
                              <a:gd name="T12" fmla="*/ 24 w 111"/>
                              <a:gd name="T13" fmla="*/ 48 h 70"/>
                              <a:gd name="T14" fmla="*/ 10 w 111"/>
                              <a:gd name="T15" fmla="*/ 55 h 70"/>
                              <a:gd name="T16" fmla="*/ 0 w 111"/>
                              <a:gd name="T17" fmla="*/ 68 h 70"/>
                              <a:gd name="T18" fmla="*/ 7 w 111"/>
                              <a:gd name="T19" fmla="*/ 70 h 70"/>
                              <a:gd name="T20" fmla="*/ 15 w 111"/>
                              <a:gd name="T21" fmla="*/ 70 h 70"/>
                              <a:gd name="T22" fmla="*/ 22 w 111"/>
                              <a:gd name="T23" fmla="*/ 68 h 70"/>
                              <a:gd name="T24" fmla="*/ 29 w 111"/>
                              <a:gd name="T25" fmla="*/ 65 h 70"/>
                              <a:gd name="T26" fmla="*/ 37 w 111"/>
                              <a:gd name="T27" fmla="*/ 63 h 70"/>
                              <a:gd name="T28" fmla="*/ 44 w 111"/>
                              <a:gd name="T29" fmla="*/ 55 h 70"/>
                              <a:gd name="T30" fmla="*/ 49 w 111"/>
                              <a:gd name="T31" fmla="*/ 50 h 70"/>
                              <a:gd name="T32" fmla="*/ 54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4" y="40"/>
                                </a:moveTo>
                                <a:lnTo>
                                  <a:pt x="111" y="0"/>
                                </a:lnTo>
                                <a:lnTo>
                                  <a:pt x="54" y="40"/>
                                </a:lnTo>
                                <a:lnTo>
                                  <a:pt x="39" y="43"/>
                                </a:lnTo>
                                <a:lnTo>
                                  <a:pt x="24" y="48"/>
                                </a:lnTo>
                                <a:lnTo>
                                  <a:pt x="10" y="55"/>
                                </a:lnTo>
                                <a:lnTo>
                                  <a:pt x="0" y="68"/>
                                </a:lnTo>
                                <a:lnTo>
                                  <a:pt x="7" y="70"/>
                                </a:lnTo>
                                <a:lnTo>
                                  <a:pt x="15" y="70"/>
                                </a:lnTo>
                                <a:lnTo>
                                  <a:pt x="22" y="68"/>
                                </a:lnTo>
                                <a:lnTo>
                                  <a:pt x="29" y="65"/>
                                </a:lnTo>
                                <a:lnTo>
                                  <a:pt x="37" y="63"/>
                                </a:lnTo>
                                <a:lnTo>
                                  <a:pt x="44" y="55"/>
                                </a:lnTo>
                                <a:lnTo>
                                  <a:pt x="49" y="50"/>
                                </a:lnTo>
                                <a:lnTo>
                                  <a:pt x="5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1155"/>
                        <wps:cNvSpPr>
                          <a:spLocks/>
                        </wps:cNvSpPr>
                        <wps:spPr bwMode="auto">
                          <a:xfrm>
                            <a:off x="5885" y="703"/>
                            <a:ext cx="111" cy="70"/>
                          </a:xfrm>
                          <a:custGeom>
                            <a:avLst/>
                            <a:gdLst>
                              <a:gd name="T0" fmla="*/ 54 w 111"/>
                              <a:gd name="T1" fmla="*/ 40 h 70"/>
                              <a:gd name="T2" fmla="*/ 111 w 111"/>
                              <a:gd name="T3" fmla="*/ 0 h 70"/>
                              <a:gd name="T4" fmla="*/ 54 w 111"/>
                              <a:gd name="T5" fmla="*/ 40 h 70"/>
                              <a:gd name="T6" fmla="*/ 54 w 111"/>
                              <a:gd name="T7" fmla="*/ 40 h 70"/>
                              <a:gd name="T8" fmla="*/ 54 w 111"/>
                              <a:gd name="T9" fmla="*/ 40 h 70"/>
                              <a:gd name="T10" fmla="*/ 39 w 111"/>
                              <a:gd name="T11" fmla="*/ 43 h 70"/>
                              <a:gd name="T12" fmla="*/ 24 w 111"/>
                              <a:gd name="T13" fmla="*/ 48 h 70"/>
                              <a:gd name="T14" fmla="*/ 10 w 111"/>
                              <a:gd name="T15" fmla="*/ 55 h 70"/>
                              <a:gd name="T16" fmla="*/ 0 w 111"/>
                              <a:gd name="T17" fmla="*/ 68 h 70"/>
                              <a:gd name="T18" fmla="*/ 7 w 111"/>
                              <a:gd name="T19" fmla="*/ 70 h 70"/>
                              <a:gd name="T20" fmla="*/ 15 w 111"/>
                              <a:gd name="T21" fmla="*/ 70 h 70"/>
                              <a:gd name="T22" fmla="*/ 22 w 111"/>
                              <a:gd name="T23" fmla="*/ 68 h 70"/>
                              <a:gd name="T24" fmla="*/ 29 w 111"/>
                              <a:gd name="T25" fmla="*/ 65 h 70"/>
                              <a:gd name="T26" fmla="*/ 37 w 111"/>
                              <a:gd name="T27" fmla="*/ 63 h 70"/>
                              <a:gd name="T28" fmla="*/ 44 w 111"/>
                              <a:gd name="T29" fmla="*/ 55 h 70"/>
                              <a:gd name="T30" fmla="*/ 49 w 111"/>
                              <a:gd name="T31" fmla="*/ 50 h 70"/>
                              <a:gd name="T32" fmla="*/ 54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4" y="40"/>
                                </a:moveTo>
                                <a:lnTo>
                                  <a:pt x="111" y="0"/>
                                </a:lnTo>
                                <a:lnTo>
                                  <a:pt x="54" y="40"/>
                                </a:lnTo>
                                <a:lnTo>
                                  <a:pt x="39" y="43"/>
                                </a:lnTo>
                                <a:lnTo>
                                  <a:pt x="24" y="48"/>
                                </a:lnTo>
                                <a:lnTo>
                                  <a:pt x="10" y="55"/>
                                </a:lnTo>
                                <a:lnTo>
                                  <a:pt x="0" y="68"/>
                                </a:lnTo>
                                <a:lnTo>
                                  <a:pt x="7" y="70"/>
                                </a:lnTo>
                                <a:lnTo>
                                  <a:pt x="15" y="70"/>
                                </a:lnTo>
                                <a:lnTo>
                                  <a:pt x="22" y="68"/>
                                </a:lnTo>
                                <a:lnTo>
                                  <a:pt x="29" y="65"/>
                                </a:lnTo>
                                <a:lnTo>
                                  <a:pt x="37" y="63"/>
                                </a:lnTo>
                                <a:lnTo>
                                  <a:pt x="44" y="55"/>
                                </a:lnTo>
                                <a:lnTo>
                                  <a:pt x="49" y="50"/>
                                </a:lnTo>
                                <a:lnTo>
                                  <a:pt x="5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1156"/>
                        <wps:cNvSpPr>
                          <a:spLocks/>
                        </wps:cNvSpPr>
                        <wps:spPr bwMode="auto">
                          <a:xfrm>
                            <a:off x="5857" y="738"/>
                            <a:ext cx="115" cy="63"/>
                          </a:xfrm>
                          <a:custGeom>
                            <a:avLst/>
                            <a:gdLst>
                              <a:gd name="T0" fmla="*/ 55 w 115"/>
                              <a:gd name="T1" fmla="*/ 35 h 63"/>
                              <a:gd name="T2" fmla="*/ 115 w 115"/>
                              <a:gd name="T3" fmla="*/ 0 h 63"/>
                              <a:gd name="T4" fmla="*/ 55 w 115"/>
                              <a:gd name="T5" fmla="*/ 35 h 63"/>
                              <a:gd name="T6" fmla="*/ 55 w 115"/>
                              <a:gd name="T7" fmla="*/ 35 h 63"/>
                              <a:gd name="T8" fmla="*/ 55 w 115"/>
                              <a:gd name="T9" fmla="*/ 35 h 63"/>
                              <a:gd name="T10" fmla="*/ 40 w 115"/>
                              <a:gd name="T11" fmla="*/ 35 h 63"/>
                              <a:gd name="T12" fmla="*/ 25 w 115"/>
                              <a:gd name="T13" fmla="*/ 40 h 63"/>
                              <a:gd name="T14" fmla="*/ 13 w 115"/>
                              <a:gd name="T15" fmla="*/ 50 h 63"/>
                              <a:gd name="T16" fmla="*/ 0 w 115"/>
                              <a:gd name="T17" fmla="*/ 60 h 63"/>
                              <a:gd name="T18" fmla="*/ 8 w 115"/>
                              <a:gd name="T19" fmla="*/ 63 h 63"/>
                              <a:gd name="T20" fmla="*/ 15 w 115"/>
                              <a:gd name="T21" fmla="*/ 63 h 63"/>
                              <a:gd name="T22" fmla="*/ 23 w 115"/>
                              <a:gd name="T23" fmla="*/ 63 h 63"/>
                              <a:gd name="T24" fmla="*/ 33 w 115"/>
                              <a:gd name="T25" fmla="*/ 60 h 63"/>
                              <a:gd name="T26" fmla="*/ 40 w 115"/>
                              <a:gd name="T27" fmla="*/ 55 h 63"/>
                              <a:gd name="T28" fmla="*/ 48 w 115"/>
                              <a:gd name="T29" fmla="*/ 50 h 63"/>
                              <a:gd name="T30" fmla="*/ 52 w 115"/>
                              <a:gd name="T31" fmla="*/ 43 h 63"/>
                              <a:gd name="T32" fmla="*/ 55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55" y="35"/>
                                </a:moveTo>
                                <a:lnTo>
                                  <a:pt x="115" y="0"/>
                                </a:lnTo>
                                <a:lnTo>
                                  <a:pt x="55" y="35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50"/>
                                </a:lnTo>
                                <a:lnTo>
                                  <a:pt x="0" y="60"/>
                                </a:lnTo>
                                <a:lnTo>
                                  <a:pt x="8" y="63"/>
                                </a:lnTo>
                                <a:lnTo>
                                  <a:pt x="15" y="63"/>
                                </a:lnTo>
                                <a:lnTo>
                                  <a:pt x="23" y="63"/>
                                </a:lnTo>
                                <a:lnTo>
                                  <a:pt x="33" y="60"/>
                                </a:lnTo>
                                <a:lnTo>
                                  <a:pt x="40" y="55"/>
                                </a:lnTo>
                                <a:lnTo>
                                  <a:pt x="48" y="50"/>
                                </a:lnTo>
                                <a:lnTo>
                                  <a:pt x="52" y="43"/>
                                </a:lnTo>
                                <a:lnTo>
                                  <a:pt x="5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1157"/>
                        <wps:cNvSpPr>
                          <a:spLocks/>
                        </wps:cNvSpPr>
                        <wps:spPr bwMode="auto">
                          <a:xfrm>
                            <a:off x="5857" y="738"/>
                            <a:ext cx="115" cy="63"/>
                          </a:xfrm>
                          <a:custGeom>
                            <a:avLst/>
                            <a:gdLst>
                              <a:gd name="T0" fmla="*/ 55 w 115"/>
                              <a:gd name="T1" fmla="*/ 35 h 63"/>
                              <a:gd name="T2" fmla="*/ 115 w 115"/>
                              <a:gd name="T3" fmla="*/ 0 h 63"/>
                              <a:gd name="T4" fmla="*/ 55 w 115"/>
                              <a:gd name="T5" fmla="*/ 35 h 63"/>
                              <a:gd name="T6" fmla="*/ 55 w 115"/>
                              <a:gd name="T7" fmla="*/ 35 h 63"/>
                              <a:gd name="T8" fmla="*/ 55 w 115"/>
                              <a:gd name="T9" fmla="*/ 35 h 63"/>
                              <a:gd name="T10" fmla="*/ 40 w 115"/>
                              <a:gd name="T11" fmla="*/ 35 h 63"/>
                              <a:gd name="T12" fmla="*/ 25 w 115"/>
                              <a:gd name="T13" fmla="*/ 40 h 63"/>
                              <a:gd name="T14" fmla="*/ 13 w 115"/>
                              <a:gd name="T15" fmla="*/ 50 h 63"/>
                              <a:gd name="T16" fmla="*/ 0 w 115"/>
                              <a:gd name="T17" fmla="*/ 60 h 63"/>
                              <a:gd name="T18" fmla="*/ 8 w 115"/>
                              <a:gd name="T19" fmla="*/ 63 h 63"/>
                              <a:gd name="T20" fmla="*/ 15 w 115"/>
                              <a:gd name="T21" fmla="*/ 63 h 63"/>
                              <a:gd name="T22" fmla="*/ 23 w 115"/>
                              <a:gd name="T23" fmla="*/ 63 h 63"/>
                              <a:gd name="T24" fmla="*/ 33 w 115"/>
                              <a:gd name="T25" fmla="*/ 60 h 63"/>
                              <a:gd name="T26" fmla="*/ 40 w 115"/>
                              <a:gd name="T27" fmla="*/ 55 h 63"/>
                              <a:gd name="T28" fmla="*/ 48 w 115"/>
                              <a:gd name="T29" fmla="*/ 50 h 63"/>
                              <a:gd name="T30" fmla="*/ 52 w 115"/>
                              <a:gd name="T31" fmla="*/ 43 h 63"/>
                              <a:gd name="T32" fmla="*/ 55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55" y="35"/>
                                </a:moveTo>
                                <a:lnTo>
                                  <a:pt x="115" y="0"/>
                                </a:lnTo>
                                <a:lnTo>
                                  <a:pt x="55" y="35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50"/>
                                </a:lnTo>
                                <a:lnTo>
                                  <a:pt x="0" y="60"/>
                                </a:lnTo>
                                <a:lnTo>
                                  <a:pt x="8" y="63"/>
                                </a:lnTo>
                                <a:lnTo>
                                  <a:pt x="15" y="63"/>
                                </a:lnTo>
                                <a:lnTo>
                                  <a:pt x="23" y="63"/>
                                </a:lnTo>
                                <a:lnTo>
                                  <a:pt x="33" y="60"/>
                                </a:lnTo>
                                <a:lnTo>
                                  <a:pt x="40" y="55"/>
                                </a:lnTo>
                                <a:lnTo>
                                  <a:pt x="48" y="50"/>
                                </a:lnTo>
                                <a:lnTo>
                                  <a:pt x="52" y="43"/>
                                </a:lnTo>
                                <a:lnTo>
                                  <a:pt x="55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1158"/>
                        <wps:cNvSpPr>
                          <a:spLocks/>
                        </wps:cNvSpPr>
                        <wps:spPr bwMode="auto">
                          <a:xfrm>
                            <a:off x="5979" y="661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159"/>
                        <wps:cNvSpPr>
                          <a:spLocks/>
                        </wps:cNvSpPr>
                        <wps:spPr bwMode="auto">
                          <a:xfrm>
                            <a:off x="5979" y="661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160"/>
                        <wps:cNvSpPr>
                          <a:spLocks noEditPoints="1"/>
                        </wps:cNvSpPr>
                        <wps:spPr bwMode="auto">
                          <a:xfrm>
                            <a:off x="5882" y="581"/>
                            <a:ext cx="57" cy="105"/>
                          </a:xfrm>
                          <a:custGeom>
                            <a:avLst/>
                            <a:gdLst>
                              <a:gd name="T0" fmla="*/ 18 w 57"/>
                              <a:gd name="T1" fmla="*/ 55 h 105"/>
                              <a:gd name="T2" fmla="*/ 57 w 57"/>
                              <a:gd name="T3" fmla="*/ 0 h 105"/>
                              <a:gd name="T4" fmla="*/ 18 w 57"/>
                              <a:gd name="T5" fmla="*/ 55 h 105"/>
                              <a:gd name="T6" fmla="*/ 18 w 57"/>
                              <a:gd name="T7" fmla="*/ 55 h 105"/>
                              <a:gd name="T8" fmla="*/ 8 w 57"/>
                              <a:gd name="T9" fmla="*/ 65 h 105"/>
                              <a:gd name="T10" fmla="*/ 0 w 57"/>
                              <a:gd name="T11" fmla="*/ 78 h 105"/>
                              <a:gd name="T12" fmla="*/ 0 w 57"/>
                              <a:gd name="T13" fmla="*/ 85 h 105"/>
                              <a:gd name="T14" fmla="*/ 0 w 57"/>
                              <a:gd name="T15" fmla="*/ 90 h 105"/>
                              <a:gd name="T16" fmla="*/ 0 w 57"/>
                              <a:gd name="T17" fmla="*/ 97 h 105"/>
                              <a:gd name="T18" fmla="*/ 3 w 57"/>
                              <a:gd name="T19" fmla="*/ 105 h 105"/>
                              <a:gd name="T20" fmla="*/ 10 w 57"/>
                              <a:gd name="T21" fmla="*/ 100 h 105"/>
                              <a:gd name="T22" fmla="*/ 18 w 57"/>
                              <a:gd name="T23" fmla="*/ 95 h 105"/>
                              <a:gd name="T24" fmla="*/ 20 w 57"/>
                              <a:gd name="T25" fmla="*/ 90 h 105"/>
                              <a:gd name="T26" fmla="*/ 25 w 57"/>
                              <a:gd name="T27" fmla="*/ 83 h 105"/>
                              <a:gd name="T28" fmla="*/ 25 w 57"/>
                              <a:gd name="T29" fmla="*/ 75 h 105"/>
                              <a:gd name="T30" fmla="*/ 25 w 57"/>
                              <a:gd name="T31" fmla="*/ 68 h 105"/>
                              <a:gd name="T32" fmla="*/ 23 w 57"/>
                              <a:gd name="T33" fmla="*/ 60 h 105"/>
                              <a:gd name="T34" fmla="*/ 18 w 57"/>
                              <a:gd name="T35" fmla="*/ 5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05">
                                <a:moveTo>
                                  <a:pt x="18" y="55"/>
                                </a:moveTo>
                                <a:lnTo>
                                  <a:pt x="57" y="0"/>
                                </a:lnTo>
                                <a:lnTo>
                                  <a:pt x="18" y="55"/>
                                </a:lnTo>
                                <a:close/>
                                <a:moveTo>
                                  <a:pt x="18" y="55"/>
                                </a:moveTo>
                                <a:lnTo>
                                  <a:pt x="8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7"/>
                                </a:lnTo>
                                <a:lnTo>
                                  <a:pt x="3" y="105"/>
                                </a:lnTo>
                                <a:lnTo>
                                  <a:pt x="10" y="100"/>
                                </a:lnTo>
                                <a:lnTo>
                                  <a:pt x="18" y="95"/>
                                </a:lnTo>
                                <a:lnTo>
                                  <a:pt x="20" y="90"/>
                                </a:lnTo>
                                <a:lnTo>
                                  <a:pt x="25" y="83"/>
                                </a:lnTo>
                                <a:lnTo>
                                  <a:pt x="25" y="75"/>
                                </a:lnTo>
                                <a:lnTo>
                                  <a:pt x="25" y="68"/>
                                </a:lnTo>
                                <a:lnTo>
                                  <a:pt x="23" y="60"/>
                                </a:lnTo>
                                <a:lnTo>
                                  <a:pt x="1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161"/>
                        <wps:cNvSpPr>
                          <a:spLocks/>
                        </wps:cNvSpPr>
                        <wps:spPr bwMode="auto">
                          <a:xfrm>
                            <a:off x="5900" y="581"/>
                            <a:ext cx="39" cy="55"/>
                          </a:xfrm>
                          <a:custGeom>
                            <a:avLst/>
                            <a:gdLst>
                              <a:gd name="T0" fmla="*/ 0 w 39"/>
                              <a:gd name="T1" fmla="*/ 55 h 55"/>
                              <a:gd name="T2" fmla="*/ 39 w 39"/>
                              <a:gd name="T3" fmla="*/ 0 h 55"/>
                              <a:gd name="T4" fmla="*/ 0 w 39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55"/>
                                </a:moveTo>
                                <a:lnTo>
                                  <a:pt x="39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1162"/>
                        <wps:cNvSpPr>
                          <a:spLocks/>
                        </wps:cNvSpPr>
                        <wps:spPr bwMode="auto">
                          <a:xfrm>
                            <a:off x="5882" y="636"/>
                            <a:ext cx="25" cy="50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0"/>
                              <a:gd name="T2" fmla="*/ 8 w 25"/>
                              <a:gd name="T3" fmla="*/ 10 h 50"/>
                              <a:gd name="T4" fmla="*/ 0 w 25"/>
                              <a:gd name="T5" fmla="*/ 23 h 50"/>
                              <a:gd name="T6" fmla="*/ 0 w 25"/>
                              <a:gd name="T7" fmla="*/ 30 h 50"/>
                              <a:gd name="T8" fmla="*/ 0 w 25"/>
                              <a:gd name="T9" fmla="*/ 35 h 50"/>
                              <a:gd name="T10" fmla="*/ 0 w 25"/>
                              <a:gd name="T11" fmla="*/ 42 h 50"/>
                              <a:gd name="T12" fmla="*/ 3 w 25"/>
                              <a:gd name="T13" fmla="*/ 50 h 50"/>
                              <a:gd name="T14" fmla="*/ 10 w 25"/>
                              <a:gd name="T15" fmla="*/ 45 h 50"/>
                              <a:gd name="T16" fmla="*/ 18 w 25"/>
                              <a:gd name="T17" fmla="*/ 40 h 50"/>
                              <a:gd name="T18" fmla="*/ 20 w 25"/>
                              <a:gd name="T19" fmla="*/ 35 h 50"/>
                              <a:gd name="T20" fmla="*/ 25 w 25"/>
                              <a:gd name="T21" fmla="*/ 28 h 50"/>
                              <a:gd name="T22" fmla="*/ 25 w 25"/>
                              <a:gd name="T23" fmla="*/ 20 h 50"/>
                              <a:gd name="T24" fmla="*/ 25 w 25"/>
                              <a:gd name="T25" fmla="*/ 13 h 50"/>
                              <a:gd name="T26" fmla="*/ 23 w 25"/>
                              <a:gd name="T27" fmla="*/ 5 h 50"/>
                              <a:gd name="T28" fmla="*/ 18 w 25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18" y="0"/>
                                </a:moveTo>
                                <a:lnTo>
                                  <a:pt x="8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3" y="50"/>
                                </a:lnTo>
                                <a:lnTo>
                                  <a:pt x="10" y="45"/>
                                </a:lnTo>
                                <a:lnTo>
                                  <a:pt x="18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25" y="20"/>
                                </a:lnTo>
                                <a:lnTo>
                                  <a:pt x="25" y="13"/>
                                </a:lnTo>
                                <a:lnTo>
                                  <a:pt x="23" y="5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1163"/>
                        <wps:cNvSpPr>
                          <a:spLocks noEditPoints="1"/>
                        </wps:cNvSpPr>
                        <wps:spPr bwMode="auto">
                          <a:xfrm>
                            <a:off x="5860" y="614"/>
                            <a:ext cx="37" cy="107"/>
                          </a:xfrm>
                          <a:custGeom>
                            <a:avLst/>
                            <a:gdLst>
                              <a:gd name="T0" fmla="*/ 17 w 37"/>
                              <a:gd name="T1" fmla="*/ 57 h 107"/>
                              <a:gd name="T2" fmla="*/ 37 w 37"/>
                              <a:gd name="T3" fmla="*/ 0 h 107"/>
                              <a:gd name="T4" fmla="*/ 17 w 37"/>
                              <a:gd name="T5" fmla="*/ 57 h 107"/>
                              <a:gd name="T6" fmla="*/ 17 w 37"/>
                              <a:gd name="T7" fmla="*/ 57 h 107"/>
                              <a:gd name="T8" fmla="*/ 5 w 37"/>
                              <a:gd name="T9" fmla="*/ 67 h 107"/>
                              <a:gd name="T10" fmla="*/ 0 w 37"/>
                              <a:gd name="T11" fmla="*/ 79 h 107"/>
                              <a:gd name="T12" fmla="*/ 0 w 37"/>
                              <a:gd name="T13" fmla="*/ 94 h 107"/>
                              <a:gd name="T14" fmla="*/ 2 w 37"/>
                              <a:gd name="T15" fmla="*/ 107 h 107"/>
                              <a:gd name="T16" fmla="*/ 10 w 37"/>
                              <a:gd name="T17" fmla="*/ 102 h 107"/>
                              <a:gd name="T18" fmla="*/ 15 w 37"/>
                              <a:gd name="T19" fmla="*/ 97 h 107"/>
                              <a:gd name="T20" fmla="*/ 17 w 37"/>
                              <a:gd name="T21" fmla="*/ 92 h 107"/>
                              <a:gd name="T22" fmla="*/ 22 w 37"/>
                              <a:gd name="T23" fmla="*/ 84 h 107"/>
                              <a:gd name="T24" fmla="*/ 22 w 37"/>
                              <a:gd name="T25" fmla="*/ 77 h 107"/>
                              <a:gd name="T26" fmla="*/ 22 w 37"/>
                              <a:gd name="T27" fmla="*/ 69 h 107"/>
                              <a:gd name="T28" fmla="*/ 20 w 37"/>
                              <a:gd name="T29" fmla="*/ 62 h 107"/>
                              <a:gd name="T30" fmla="*/ 17 w 37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107">
                                <a:moveTo>
                                  <a:pt x="17" y="57"/>
                                </a:moveTo>
                                <a:lnTo>
                                  <a:pt x="37" y="0"/>
                                </a:lnTo>
                                <a:lnTo>
                                  <a:pt x="17" y="57"/>
                                </a:lnTo>
                                <a:close/>
                                <a:moveTo>
                                  <a:pt x="17" y="57"/>
                                </a:moveTo>
                                <a:lnTo>
                                  <a:pt x="5" y="67"/>
                                </a:lnTo>
                                <a:lnTo>
                                  <a:pt x="0" y="79"/>
                                </a:lnTo>
                                <a:lnTo>
                                  <a:pt x="0" y="94"/>
                                </a:lnTo>
                                <a:lnTo>
                                  <a:pt x="2" y="107"/>
                                </a:lnTo>
                                <a:lnTo>
                                  <a:pt x="10" y="102"/>
                                </a:lnTo>
                                <a:lnTo>
                                  <a:pt x="15" y="97"/>
                                </a:lnTo>
                                <a:lnTo>
                                  <a:pt x="17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7"/>
                                </a:lnTo>
                                <a:lnTo>
                                  <a:pt x="22" y="69"/>
                                </a:lnTo>
                                <a:lnTo>
                                  <a:pt x="20" y="62"/>
                                </a:lnTo>
                                <a:lnTo>
                                  <a:pt x="1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1164"/>
                        <wps:cNvSpPr>
                          <a:spLocks/>
                        </wps:cNvSpPr>
                        <wps:spPr bwMode="auto">
                          <a:xfrm>
                            <a:off x="5877" y="614"/>
                            <a:ext cx="20" cy="57"/>
                          </a:xfrm>
                          <a:custGeom>
                            <a:avLst/>
                            <a:gdLst>
                              <a:gd name="T0" fmla="*/ 0 w 20"/>
                              <a:gd name="T1" fmla="*/ 57 h 57"/>
                              <a:gd name="T2" fmla="*/ 20 w 20"/>
                              <a:gd name="T3" fmla="*/ 0 h 57"/>
                              <a:gd name="T4" fmla="*/ 0 w 2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0" y="57"/>
                                </a:moveTo>
                                <a:lnTo>
                                  <a:pt x="2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1165"/>
                        <wps:cNvSpPr>
                          <a:spLocks/>
                        </wps:cNvSpPr>
                        <wps:spPr bwMode="auto">
                          <a:xfrm>
                            <a:off x="5860" y="671"/>
                            <a:ext cx="22" cy="50"/>
                          </a:xfrm>
                          <a:custGeom>
                            <a:avLst/>
                            <a:gdLst>
                              <a:gd name="T0" fmla="*/ 17 w 22"/>
                              <a:gd name="T1" fmla="*/ 0 h 50"/>
                              <a:gd name="T2" fmla="*/ 5 w 22"/>
                              <a:gd name="T3" fmla="*/ 10 h 50"/>
                              <a:gd name="T4" fmla="*/ 0 w 22"/>
                              <a:gd name="T5" fmla="*/ 22 h 50"/>
                              <a:gd name="T6" fmla="*/ 0 w 22"/>
                              <a:gd name="T7" fmla="*/ 37 h 50"/>
                              <a:gd name="T8" fmla="*/ 2 w 22"/>
                              <a:gd name="T9" fmla="*/ 50 h 50"/>
                              <a:gd name="T10" fmla="*/ 10 w 22"/>
                              <a:gd name="T11" fmla="*/ 45 h 50"/>
                              <a:gd name="T12" fmla="*/ 15 w 22"/>
                              <a:gd name="T13" fmla="*/ 40 h 50"/>
                              <a:gd name="T14" fmla="*/ 17 w 22"/>
                              <a:gd name="T15" fmla="*/ 35 h 50"/>
                              <a:gd name="T16" fmla="*/ 22 w 22"/>
                              <a:gd name="T17" fmla="*/ 27 h 50"/>
                              <a:gd name="T18" fmla="*/ 22 w 22"/>
                              <a:gd name="T19" fmla="*/ 20 h 50"/>
                              <a:gd name="T20" fmla="*/ 22 w 22"/>
                              <a:gd name="T21" fmla="*/ 12 h 50"/>
                              <a:gd name="T22" fmla="*/ 20 w 22"/>
                              <a:gd name="T23" fmla="*/ 5 h 50"/>
                              <a:gd name="T24" fmla="*/ 17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17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7"/>
                                </a:lnTo>
                                <a:lnTo>
                                  <a:pt x="2" y="50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2" y="27"/>
                                </a:lnTo>
                                <a:lnTo>
                                  <a:pt x="22" y="20"/>
                                </a:lnTo>
                                <a:lnTo>
                                  <a:pt x="22" y="12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1166"/>
                        <wps:cNvSpPr>
                          <a:spLocks noEditPoints="1"/>
                        </wps:cNvSpPr>
                        <wps:spPr bwMode="auto">
                          <a:xfrm>
                            <a:off x="5835" y="641"/>
                            <a:ext cx="40" cy="107"/>
                          </a:xfrm>
                          <a:custGeom>
                            <a:avLst/>
                            <a:gdLst>
                              <a:gd name="T0" fmla="*/ 17 w 40"/>
                              <a:gd name="T1" fmla="*/ 57 h 107"/>
                              <a:gd name="T2" fmla="*/ 40 w 40"/>
                              <a:gd name="T3" fmla="*/ 0 h 107"/>
                              <a:gd name="T4" fmla="*/ 17 w 40"/>
                              <a:gd name="T5" fmla="*/ 57 h 107"/>
                              <a:gd name="T6" fmla="*/ 17 w 40"/>
                              <a:gd name="T7" fmla="*/ 57 h 107"/>
                              <a:gd name="T8" fmla="*/ 5 w 40"/>
                              <a:gd name="T9" fmla="*/ 70 h 107"/>
                              <a:gd name="T10" fmla="*/ 0 w 40"/>
                              <a:gd name="T11" fmla="*/ 82 h 107"/>
                              <a:gd name="T12" fmla="*/ 0 w 40"/>
                              <a:gd name="T13" fmla="*/ 95 h 107"/>
                              <a:gd name="T14" fmla="*/ 2 w 40"/>
                              <a:gd name="T15" fmla="*/ 107 h 107"/>
                              <a:gd name="T16" fmla="*/ 10 w 40"/>
                              <a:gd name="T17" fmla="*/ 105 h 107"/>
                              <a:gd name="T18" fmla="*/ 15 w 40"/>
                              <a:gd name="T19" fmla="*/ 97 h 107"/>
                              <a:gd name="T20" fmla="*/ 17 w 40"/>
                              <a:gd name="T21" fmla="*/ 92 h 107"/>
                              <a:gd name="T22" fmla="*/ 22 w 40"/>
                              <a:gd name="T23" fmla="*/ 85 h 107"/>
                              <a:gd name="T24" fmla="*/ 22 w 40"/>
                              <a:gd name="T25" fmla="*/ 77 h 107"/>
                              <a:gd name="T26" fmla="*/ 22 w 40"/>
                              <a:gd name="T27" fmla="*/ 70 h 107"/>
                              <a:gd name="T28" fmla="*/ 20 w 40"/>
                              <a:gd name="T29" fmla="*/ 65 h 107"/>
                              <a:gd name="T30" fmla="*/ 17 w 40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07">
                                <a:moveTo>
                                  <a:pt x="17" y="57"/>
                                </a:moveTo>
                                <a:lnTo>
                                  <a:pt x="40" y="0"/>
                                </a:lnTo>
                                <a:lnTo>
                                  <a:pt x="17" y="57"/>
                                </a:lnTo>
                                <a:close/>
                                <a:moveTo>
                                  <a:pt x="17" y="57"/>
                                </a:move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0" y="95"/>
                                </a:lnTo>
                                <a:lnTo>
                                  <a:pt x="2" y="107"/>
                                </a:lnTo>
                                <a:lnTo>
                                  <a:pt x="10" y="105"/>
                                </a:lnTo>
                                <a:lnTo>
                                  <a:pt x="15" y="97"/>
                                </a:lnTo>
                                <a:lnTo>
                                  <a:pt x="17" y="92"/>
                                </a:lnTo>
                                <a:lnTo>
                                  <a:pt x="22" y="85"/>
                                </a:lnTo>
                                <a:lnTo>
                                  <a:pt x="22" y="77"/>
                                </a:lnTo>
                                <a:lnTo>
                                  <a:pt x="22" y="70"/>
                                </a:lnTo>
                                <a:lnTo>
                                  <a:pt x="20" y="65"/>
                                </a:lnTo>
                                <a:lnTo>
                                  <a:pt x="1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1167"/>
                        <wps:cNvSpPr>
                          <a:spLocks/>
                        </wps:cNvSpPr>
                        <wps:spPr bwMode="auto">
                          <a:xfrm>
                            <a:off x="5852" y="641"/>
                            <a:ext cx="23" cy="57"/>
                          </a:xfrm>
                          <a:custGeom>
                            <a:avLst/>
                            <a:gdLst>
                              <a:gd name="T0" fmla="*/ 0 w 23"/>
                              <a:gd name="T1" fmla="*/ 57 h 57"/>
                              <a:gd name="T2" fmla="*/ 23 w 23"/>
                              <a:gd name="T3" fmla="*/ 0 h 57"/>
                              <a:gd name="T4" fmla="*/ 0 w 2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" h="57">
                                <a:moveTo>
                                  <a:pt x="0" y="57"/>
                                </a:moveTo>
                                <a:lnTo>
                                  <a:pt x="23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1168"/>
                        <wps:cNvSpPr>
                          <a:spLocks/>
                        </wps:cNvSpPr>
                        <wps:spPr bwMode="auto">
                          <a:xfrm>
                            <a:off x="5835" y="698"/>
                            <a:ext cx="22" cy="50"/>
                          </a:xfrm>
                          <a:custGeom>
                            <a:avLst/>
                            <a:gdLst>
                              <a:gd name="T0" fmla="*/ 17 w 22"/>
                              <a:gd name="T1" fmla="*/ 0 h 50"/>
                              <a:gd name="T2" fmla="*/ 5 w 22"/>
                              <a:gd name="T3" fmla="*/ 13 h 50"/>
                              <a:gd name="T4" fmla="*/ 0 w 22"/>
                              <a:gd name="T5" fmla="*/ 25 h 50"/>
                              <a:gd name="T6" fmla="*/ 0 w 22"/>
                              <a:gd name="T7" fmla="*/ 38 h 50"/>
                              <a:gd name="T8" fmla="*/ 2 w 22"/>
                              <a:gd name="T9" fmla="*/ 50 h 50"/>
                              <a:gd name="T10" fmla="*/ 10 w 22"/>
                              <a:gd name="T11" fmla="*/ 48 h 50"/>
                              <a:gd name="T12" fmla="*/ 15 w 22"/>
                              <a:gd name="T13" fmla="*/ 40 h 50"/>
                              <a:gd name="T14" fmla="*/ 17 w 22"/>
                              <a:gd name="T15" fmla="*/ 35 h 50"/>
                              <a:gd name="T16" fmla="*/ 22 w 22"/>
                              <a:gd name="T17" fmla="*/ 28 h 50"/>
                              <a:gd name="T18" fmla="*/ 22 w 22"/>
                              <a:gd name="T19" fmla="*/ 20 h 50"/>
                              <a:gd name="T20" fmla="*/ 22 w 22"/>
                              <a:gd name="T21" fmla="*/ 13 h 50"/>
                              <a:gd name="T22" fmla="*/ 20 w 22"/>
                              <a:gd name="T23" fmla="*/ 8 h 50"/>
                              <a:gd name="T24" fmla="*/ 17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17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8"/>
                                </a:lnTo>
                                <a:lnTo>
                                  <a:pt x="2" y="50"/>
                                </a:lnTo>
                                <a:lnTo>
                                  <a:pt x="10" y="48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2" y="28"/>
                                </a:lnTo>
                                <a:lnTo>
                                  <a:pt x="22" y="20"/>
                                </a:lnTo>
                                <a:lnTo>
                                  <a:pt x="22" y="13"/>
                                </a:lnTo>
                                <a:lnTo>
                                  <a:pt x="20" y="8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1169"/>
                        <wps:cNvSpPr>
                          <a:spLocks noEditPoints="1"/>
                        </wps:cNvSpPr>
                        <wps:spPr bwMode="auto">
                          <a:xfrm>
                            <a:off x="5909" y="554"/>
                            <a:ext cx="63" cy="102"/>
                          </a:xfrm>
                          <a:custGeom>
                            <a:avLst/>
                            <a:gdLst>
                              <a:gd name="T0" fmla="*/ 20 w 63"/>
                              <a:gd name="T1" fmla="*/ 52 h 102"/>
                              <a:gd name="T2" fmla="*/ 63 w 63"/>
                              <a:gd name="T3" fmla="*/ 0 h 102"/>
                              <a:gd name="T4" fmla="*/ 20 w 63"/>
                              <a:gd name="T5" fmla="*/ 52 h 102"/>
                              <a:gd name="T6" fmla="*/ 20 w 63"/>
                              <a:gd name="T7" fmla="*/ 52 h 102"/>
                              <a:gd name="T8" fmla="*/ 8 w 63"/>
                              <a:gd name="T9" fmla="*/ 65 h 102"/>
                              <a:gd name="T10" fmla="*/ 3 w 63"/>
                              <a:gd name="T11" fmla="*/ 77 h 102"/>
                              <a:gd name="T12" fmla="*/ 0 w 63"/>
                              <a:gd name="T13" fmla="*/ 85 h 102"/>
                              <a:gd name="T14" fmla="*/ 0 w 63"/>
                              <a:gd name="T15" fmla="*/ 90 h 102"/>
                              <a:gd name="T16" fmla="*/ 3 w 63"/>
                              <a:gd name="T17" fmla="*/ 97 h 102"/>
                              <a:gd name="T18" fmla="*/ 5 w 63"/>
                              <a:gd name="T19" fmla="*/ 102 h 102"/>
                              <a:gd name="T20" fmla="*/ 13 w 63"/>
                              <a:gd name="T21" fmla="*/ 100 h 102"/>
                              <a:gd name="T22" fmla="*/ 18 w 63"/>
                              <a:gd name="T23" fmla="*/ 95 h 102"/>
                              <a:gd name="T24" fmla="*/ 23 w 63"/>
                              <a:gd name="T25" fmla="*/ 87 h 102"/>
                              <a:gd name="T26" fmla="*/ 25 w 63"/>
                              <a:gd name="T27" fmla="*/ 82 h 102"/>
                              <a:gd name="T28" fmla="*/ 28 w 63"/>
                              <a:gd name="T29" fmla="*/ 75 h 102"/>
                              <a:gd name="T30" fmla="*/ 28 w 63"/>
                              <a:gd name="T31" fmla="*/ 67 h 102"/>
                              <a:gd name="T32" fmla="*/ 25 w 63"/>
                              <a:gd name="T33" fmla="*/ 60 h 102"/>
                              <a:gd name="T34" fmla="*/ 20 w 63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02">
                                <a:moveTo>
                                  <a:pt x="20" y="52"/>
                                </a:moveTo>
                                <a:lnTo>
                                  <a:pt x="63" y="0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8" y="65"/>
                                </a:lnTo>
                                <a:lnTo>
                                  <a:pt x="3" y="77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3" y="97"/>
                                </a:lnTo>
                                <a:lnTo>
                                  <a:pt x="5" y="102"/>
                                </a:lnTo>
                                <a:lnTo>
                                  <a:pt x="13" y="100"/>
                                </a:lnTo>
                                <a:lnTo>
                                  <a:pt x="18" y="95"/>
                                </a:lnTo>
                                <a:lnTo>
                                  <a:pt x="23" y="87"/>
                                </a:lnTo>
                                <a:lnTo>
                                  <a:pt x="25" y="82"/>
                                </a:lnTo>
                                <a:lnTo>
                                  <a:pt x="28" y="75"/>
                                </a:lnTo>
                                <a:lnTo>
                                  <a:pt x="28" y="67"/>
                                </a:lnTo>
                                <a:lnTo>
                                  <a:pt x="25" y="60"/>
                                </a:lnTo>
                                <a:lnTo>
                                  <a:pt x="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1170"/>
                        <wps:cNvSpPr>
                          <a:spLocks/>
                        </wps:cNvSpPr>
                        <wps:spPr bwMode="auto">
                          <a:xfrm>
                            <a:off x="5929" y="554"/>
                            <a:ext cx="43" cy="52"/>
                          </a:xfrm>
                          <a:custGeom>
                            <a:avLst/>
                            <a:gdLst>
                              <a:gd name="T0" fmla="*/ 0 w 43"/>
                              <a:gd name="T1" fmla="*/ 52 h 52"/>
                              <a:gd name="T2" fmla="*/ 43 w 43"/>
                              <a:gd name="T3" fmla="*/ 0 h 52"/>
                              <a:gd name="T4" fmla="*/ 0 w 43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2">
                                <a:moveTo>
                                  <a:pt x="0" y="52"/>
                                </a:moveTo>
                                <a:lnTo>
                                  <a:pt x="43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1171"/>
                        <wps:cNvSpPr>
                          <a:spLocks/>
                        </wps:cNvSpPr>
                        <wps:spPr bwMode="auto">
                          <a:xfrm>
                            <a:off x="5909" y="606"/>
                            <a:ext cx="28" cy="50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0"/>
                              <a:gd name="T2" fmla="*/ 8 w 28"/>
                              <a:gd name="T3" fmla="*/ 13 h 50"/>
                              <a:gd name="T4" fmla="*/ 3 w 28"/>
                              <a:gd name="T5" fmla="*/ 25 h 50"/>
                              <a:gd name="T6" fmla="*/ 0 w 28"/>
                              <a:gd name="T7" fmla="*/ 33 h 50"/>
                              <a:gd name="T8" fmla="*/ 0 w 28"/>
                              <a:gd name="T9" fmla="*/ 38 h 50"/>
                              <a:gd name="T10" fmla="*/ 3 w 28"/>
                              <a:gd name="T11" fmla="*/ 45 h 50"/>
                              <a:gd name="T12" fmla="*/ 5 w 28"/>
                              <a:gd name="T13" fmla="*/ 50 h 50"/>
                              <a:gd name="T14" fmla="*/ 13 w 28"/>
                              <a:gd name="T15" fmla="*/ 48 h 50"/>
                              <a:gd name="T16" fmla="*/ 18 w 28"/>
                              <a:gd name="T17" fmla="*/ 43 h 50"/>
                              <a:gd name="T18" fmla="*/ 23 w 28"/>
                              <a:gd name="T19" fmla="*/ 35 h 50"/>
                              <a:gd name="T20" fmla="*/ 25 w 28"/>
                              <a:gd name="T21" fmla="*/ 30 h 50"/>
                              <a:gd name="T22" fmla="*/ 28 w 28"/>
                              <a:gd name="T23" fmla="*/ 23 h 50"/>
                              <a:gd name="T24" fmla="*/ 28 w 28"/>
                              <a:gd name="T25" fmla="*/ 15 h 50"/>
                              <a:gd name="T26" fmla="*/ 25 w 28"/>
                              <a:gd name="T27" fmla="*/ 8 h 50"/>
                              <a:gd name="T28" fmla="*/ 20 w 28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0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5" y="50"/>
                                </a:lnTo>
                                <a:lnTo>
                                  <a:pt x="13" y="48"/>
                                </a:lnTo>
                                <a:lnTo>
                                  <a:pt x="18" y="43"/>
                                </a:lnTo>
                                <a:lnTo>
                                  <a:pt x="23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3"/>
                                </a:lnTo>
                                <a:lnTo>
                                  <a:pt x="28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1172"/>
                        <wps:cNvSpPr>
                          <a:spLocks noEditPoints="1"/>
                        </wps:cNvSpPr>
                        <wps:spPr bwMode="auto">
                          <a:xfrm>
                            <a:off x="5937" y="521"/>
                            <a:ext cx="57" cy="110"/>
                          </a:xfrm>
                          <a:custGeom>
                            <a:avLst/>
                            <a:gdLst>
                              <a:gd name="T0" fmla="*/ 20 w 57"/>
                              <a:gd name="T1" fmla="*/ 60 h 110"/>
                              <a:gd name="T2" fmla="*/ 57 w 57"/>
                              <a:gd name="T3" fmla="*/ 0 h 110"/>
                              <a:gd name="T4" fmla="*/ 20 w 57"/>
                              <a:gd name="T5" fmla="*/ 60 h 110"/>
                              <a:gd name="T6" fmla="*/ 20 w 57"/>
                              <a:gd name="T7" fmla="*/ 60 h 110"/>
                              <a:gd name="T8" fmla="*/ 7 w 57"/>
                              <a:gd name="T9" fmla="*/ 73 h 110"/>
                              <a:gd name="T10" fmla="*/ 2 w 57"/>
                              <a:gd name="T11" fmla="*/ 83 h 110"/>
                              <a:gd name="T12" fmla="*/ 0 w 57"/>
                              <a:gd name="T13" fmla="*/ 90 h 110"/>
                              <a:gd name="T14" fmla="*/ 0 w 57"/>
                              <a:gd name="T15" fmla="*/ 98 h 110"/>
                              <a:gd name="T16" fmla="*/ 2 w 57"/>
                              <a:gd name="T17" fmla="*/ 103 h 110"/>
                              <a:gd name="T18" fmla="*/ 5 w 57"/>
                              <a:gd name="T19" fmla="*/ 110 h 110"/>
                              <a:gd name="T20" fmla="*/ 12 w 57"/>
                              <a:gd name="T21" fmla="*/ 105 h 110"/>
                              <a:gd name="T22" fmla="*/ 17 w 57"/>
                              <a:gd name="T23" fmla="*/ 100 h 110"/>
                              <a:gd name="T24" fmla="*/ 22 w 57"/>
                              <a:gd name="T25" fmla="*/ 95 h 110"/>
                              <a:gd name="T26" fmla="*/ 25 w 57"/>
                              <a:gd name="T27" fmla="*/ 88 h 110"/>
                              <a:gd name="T28" fmla="*/ 27 w 57"/>
                              <a:gd name="T29" fmla="*/ 80 h 110"/>
                              <a:gd name="T30" fmla="*/ 27 w 57"/>
                              <a:gd name="T31" fmla="*/ 73 h 110"/>
                              <a:gd name="T32" fmla="*/ 25 w 57"/>
                              <a:gd name="T33" fmla="*/ 65 h 110"/>
                              <a:gd name="T34" fmla="*/ 20 w 57"/>
                              <a:gd name="T35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0">
                                <a:moveTo>
                                  <a:pt x="20" y="60"/>
                                </a:moveTo>
                                <a:lnTo>
                                  <a:pt x="57" y="0"/>
                                </a:lnTo>
                                <a:lnTo>
                                  <a:pt x="20" y="60"/>
                                </a:lnTo>
                                <a:close/>
                                <a:moveTo>
                                  <a:pt x="20" y="60"/>
                                </a:moveTo>
                                <a:lnTo>
                                  <a:pt x="7" y="73"/>
                                </a:lnTo>
                                <a:lnTo>
                                  <a:pt x="2" y="83"/>
                                </a:lnTo>
                                <a:lnTo>
                                  <a:pt x="0" y="90"/>
                                </a:lnTo>
                                <a:lnTo>
                                  <a:pt x="0" y="98"/>
                                </a:lnTo>
                                <a:lnTo>
                                  <a:pt x="2" y="103"/>
                                </a:lnTo>
                                <a:lnTo>
                                  <a:pt x="5" y="110"/>
                                </a:lnTo>
                                <a:lnTo>
                                  <a:pt x="12" y="105"/>
                                </a:lnTo>
                                <a:lnTo>
                                  <a:pt x="17" y="100"/>
                                </a:lnTo>
                                <a:lnTo>
                                  <a:pt x="22" y="95"/>
                                </a:lnTo>
                                <a:lnTo>
                                  <a:pt x="25" y="88"/>
                                </a:lnTo>
                                <a:lnTo>
                                  <a:pt x="27" y="80"/>
                                </a:lnTo>
                                <a:lnTo>
                                  <a:pt x="27" y="73"/>
                                </a:lnTo>
                                <a:lnTo>
                                  <a:pt x="25" y="65"/>
                                </a:lnTo>
                                <a:lnTo>
                                  <a:pt x="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1173"/>
                        <wps:cNvSpPr>
                          <a:spLocks/>
                        </wps:cNvSpPr>
                        <wps:spPr bwMode="auto">
                          <a:xfrm>
                            <a:off x="5957" y="521"/>
                            <a:ext cx="37" cy="60"/>
                          </a:xfrm>
                          <a:custGeom>
                            <a:avLst/>
                            <a:gdLst>
                              <a:gd name="T0" fmla="*/ 0 w 37"/>
                              <a:gd name="T1" fmla="*/ 60 h 60"/>
                              <a:gd name="T2" fmla="*/ 37 w 37"/>
                              <a:gd name="T3" fmla="*/ 0 h 60"/>
                              <a:gd name="T4" fmla="*/ 0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0" y="60"/>
                                </a:moveTo>
                                <a:lnTo>
                                  <a:pt x="37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1174"/>
                        <wps:cNvSpPr>
                          <a:spLocks/>
                        </wps:cNvSpPr>
                        <wps:spPr bwMode="auto">
                          <a:xfrm>
                            <a:off x="5937" y="581"/>
                            <a:ext cx="27" cy="50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0"/>
                              <a:gd name="T2" fmla="*/ 7 w 27"/>
                              <a:gd name="T3" fmla="*/ 13 h 50"/>
                              <a:gd name="T4" fmla="*/ 2 w 27"/>
                              <a:gd name="T5" fmla="*/ 23 h 50"/>
                              <a:gd name="T6" fmla="*/ 0 w 27"/>
                              <a:gd name="T7" fmla="*/ 30 h 50"/>
                              <a:gd name="T8" fmla="*/ 0 w 27"/>
                              <a:gd name="T9" fmla="*/ 38 h 50"/>
                              <a:gd name="T10" fmla="*/ 2 w 27"/>
                              <a:gd name="T11" fmla="*/ 43 h 50"/>
                              <a:gd name="T12" fmla="*/ 5 w 27"/>
                              <a:gd name="T13" fmla="*/ 50 h 50"/>
                              <a:gd name="T14" fmla="*/ 12 w 27"/>
                              <a:gd name="T15" fmla="*/ 45 h 50"/>
                              <a:gd name="T16" fmla="*/ 17 w 27"/>
                              <a:gd name="T17" fmla="*/ 40 h 50"/>
                              <a:gd name="T18" fmla="*/ 22 w 27"/>
                              <a:gd name="T19" fmla="*/ 35 h 50"/>
                              <a:gd name="T20" fmla="*/ 25 w 27"/>
                              <a:gd name="T21" fmla="*/ 28 h 50"/>
                              <a:gd name="T22" fmla="*/ 27 w 27"/>
                              <a:gd name="T23" fmla="*/ 20 h 50"/>
                              <a:gd name="T24" fmla="*/ 27 w 27"/>
                              <a:gd name="T25" fmla="*/ 13 h 50"/>
                              <a:gd name="T26" fmla="*/ 25 w 27"/>
                              <a:gd name="T27" fmla="*/ 5 h 50"/>
                              <a:gd name="T28" fmla="*/ 20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20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2" y="43"/>
                                </a:lnTo>
                                <a:lnTo>
                                  <a:pt x="5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28"/>
                                </a:lnTo>
                                <a:lnTo>
                                  <a:pt x="27" y="20"/>
                                </a:lnTo>
                                <a:lnTo>
                                  <a:pt x="27" y="13"/>
                                </a:lnTo>
                                <a:lnTo>
                                  <a:pt x="2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1175"/>
                        <wps:cNvSpPr>
                          <a:spLocks noEditPoints="1"/>
                        </wps:cNvSpPr>
                        <wps:spPr bwMode="auto">
                          <a:xfrm>
                            <a:off x="5962" y="504"/>
                            <a:ext cx="54" cy="102"/>
                          </a:xfrm>
                          <a:custGeom>
                            <a:avLst/>
                            <a:gdLst>
                              <a:gd name="T0" fmla="*/ 20 w 54"/>
                              <a:gd name="T1" fmla="*/ 52 h 102"/>
                              <a:gd name="T2" fmla="*/ 54 w 54"/>
                              <a:gd name="T3" fmla="*/ 0 h 102"/>
                              <a:gd name="T4" fmla="*/ 20 w 54"/>
                              <a:gd name="T5" fmla="*/ 52 h 102"/>
                              <a:gd name="T6" fmla="*/ 20 w 54"/>
                              <a:gd name="T7" fmla="*/ 52 h 102"/>
                              <a:gd name="T8" fmla="*/ 7 w 54"/>
                              <a:gd name="T9" fmla="*/ 65 h 102"/>
                              <a:gd name="T10" fmla="*/ 2 w 54"/>
                              <a:gd name="T11" fmla="*/ 77 h 102"/>
                              <a:gd name="T12" fmla="*/ 0 w 54"/>
                              <a:gd name="T13" fmla="*/ 82 h 102"/>
                              <a:gd name="T14" fmla="*/ 0 w 54"/>
                              <a:gd name="T15" fmla="*/ 90 h 102"/>
                              <a:gd name="T16" fmla="*/ 2 w 54"/>
                              <a:gd name="T17" fmla="*/ 97 h 102"/>
                              <a:gd name="T18" fmla="*/ 5 w 54"/>
                              <a:gd name="T19" fmla="*/ 102 h 102"/>
                              <a:gd name="T20" fmla="*/ 10 w 54"/>
                              <a:gd name="T21" fmla="*/ 100 h 102"/>
                              <a:gd name="T22" fmla="*/ 17 w 54"/>
                              <a:gd name="T23" fmla="*/ 95 h 102"/>
                              <a:gd name="T24" fmla="*/ 22 w 54"/>
                              <a:gd name="T25" fmla="*/ 87 h 102"/>
                              <a:gd name="T26" fmla="*/ 25 w 54"/>
                              <a:gd name="T27" fmla="*/ 82 h 102"/>
                              <a:gd name="T28" fmla="*/ 27 w 54"/>
                              <a:gd name="T29" fmla="*/ 75 h 102"/>
                              <a:gd name="T30" fmla="*/ 27 w 54"/>
                              <a:gd name="T31" fmla="*/ 67 h 102"/>
                              <a:gd name="T32" fmla="*/ 25 w 54"/>
                              <a:gd name="T33" fmla="*/ 60 h 102"/>
                              <a:gd name="T34" fmla="*/ 20 w 54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02">
                                <a:moveTo>
                                  <a:pt x="20" y="52"/>
                                </a:moveTo>
                                <a:lnTo>
                                  <a:pt x="54" y="0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7" y="65"/>
                                </a:lnTo>
                                <a:lnTo>
                                  <a:pt x="2" y="77"/>
                                </a:lnTo>
                                <a:lnTo>
                                  <a:pt x="0" y="82"/>
                                </a:lnTo>
                                <a:lnTo>
                                  <a:pt x="0" y="90"/>
                                </a:lnTo>
                                <a:lnTo>
                                  <a:pt x="2" y="97"/>
                                </a:lnTo>
                                <a:lnTo>
                                  <a:pt x="5" y="102"/>
                                </a:lnTo>
                                <a:lnTo>
                                  <a:pt x="10" y="100"/>
                                </a:lnTo>
                                <a:lnTo>
                                  <a:pt x="17" y="95"/>
                                </a:lnTo>
                                <a:lnTo>
                                  <a:pt x="22" y="87"/>
                                </a:lnTo>
                                <a:lnTo>
                                  <a:pt x="25" y="82"/>
                                </a:lnTo>
                                <a:lnTo>
                                  <a:pt x="27" y="75"/>
                                </a:lnTo>
                                <a:lnTo>
                                  <a:pt x="27" y="67"/>
                                </a:lnTo>
                                <a:lnTo>
                                  <a:pt x="25" y="60"/>
                                </a:lnTo>
                                <a:lnTo>
                                  <a:pt x="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1176"/>
                        <wps:cNvSpPr>
                          <a:spLocks/>
                        </wps:cNvSpPr>
                        <wps:spPr bwMode="auto">
                          <a:xfrm>
                            <a:off x="5982" y="504"/>
                            <a:ext cx="34" cy="52"/>
                          </a:xfrm>
                          <a:custGeom>
                            <a:avLst/>
                            <a:gdLst>
                              <a:gd name="T0" fmla="*/ 0 w 34"/>
                              <a:gd name="T1" fmla="*/ 52 h 52"/>
                              <a:gd name="T2" fmla="*/ 34 w 34"/>
                              <a:gd name="T3" fmla="*/ 0 h 52"/>
                              <a:gd name="T4" fmla="*/ 0 w 34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52">
                                <a:moveTo>
                                  <a:pt x="0" y="52"/>
                                </a:moveTo>
                                <a:lnTo>
                                  <a:pt x="34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1177"/>
                        <wps:cNvSpPr>
                          <a:spLocks/>
                        </wps:cNvSpPr>
                        <wps:spPr bwMode="auto">
                          <a:xfrm>
                            <a:off x="5962" y="556"/>
                            <a:ext cx="27" cy="50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0"/>
                              <a:gd name="T2" fmla="*/ 7 w 27"/>
                              <a:gd name="T3" fmla="*/ 13 h 50"/>
                              <a:gd name="T4" fmla="*/ 2 w 27"/>
                              <a:gd name="T5" fmla="*/ 25 h 50"/>
                              <a:gd name="T6" fmla="*/ 0 w 27"/>
                              <a:gd name="T7" fmla="*/ 30 h 50"/>
                              <a:gd name="T8" fmla="*/ 0 w 27"/>
                              <a:gd name="T9" fmla="*/ 38 h 50"/>
                              <a:gd name="T10" fmla="*/ 2 w 27"/>
                              <a:gd name="T11" fmla="*/ 45 h 50"/>
                              <a:gd name="T12" fmla="*/ 5 w 27"/>
                              <a:gd name="T13" fmla="*/ 50 h 50"/>
                              <a:gd name="T14" fmla="*/ 10 w 27"/>
                              <a:gd name="T15" fmla="*/ 48 h 50"/>
                              <a:gd name="T16" fmla="*/ 17 w 27"/>
                              <a:gd name="T17" fmla="*/ 43 h 50"/>
                              <a:gd name="T18" fmla="*/ 22 w 27"/>
                              <a:gd name="T19" fmla="*/ 35 h 50"/>
                              <a:gd name="T20" fmla="*/ 25 w 27"/>
                              <a:gd name="T21" fmla="*/ 30 h 50"/>
                              <a:gd name="T22" fmla="*/ 27 w 27"/>
                              <a:gd name="T23" fmla="*/ 23 h 50"/>
                              <a:gd name="T24" fmla="*/ 27 w 27"/>
                              <a:gd name="T25" fmla="*/ 15 h 50"/>
                              <a:gd name="T26" fmla="*/ 25 w 27"/>
                              <a:gd name="T27" fmla="*/ 8 h 50"/>
                              <a:gd name="T28" fmla="*/ 20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20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2" y="45"/>
                                </a:lnTo>
                                <a:lnTo>
                                  <a:pt x="5" y="50"/>
                                </a:lnTo>
                                <a:lnTo>
                                  <a:pt x="10" y="48"/>
                                </a:lnTo>
                                <a:lnTo>
                                  <a:pt x="17" y="43"/>
                                </a:lnTo>
                                <a:lnTo>
                                  <a:pt x="22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1178"/>
                        <wps:cNvSpPr>
                          <a:spLocks noEditPoints="1"/>
                        </wps:cNvSpPr>
                        <wps:spPr bwMode="auto">
                          <a:xfrm>
                            <a:off x="5992" y="476"/>
                            <a:ext cx="64" cy="103"/>
                          </a:xfrm>
                          <a:custGeom>
                            <a:avLst/>
                            <a:gdLst>
                              <a:gd name="T0" fmla="*/ 19 w 64"/>
                              <a:gd name="T1" fmla="*/ 53 h 103"/>
                              <a:gd name="T2" fmla="*/ 64 w 64"/>
                              <a:gd name="T3" fmla="*/ 0 h 103"/>
                              <a:gd name="T4" fmla="*/ 19 w 64"/>
                              <a:gd name="T5" fmla="*/ 53 h 103"/>
                              <a:gd name="T6" fmla="*/ 19 w 64"/>
                              <a:gd name="T7" fmla="*/ 53 h 103"/>
                              <a:gd name="T8" fmla="*/ 7 w 64"/>
                              <a:gd name="T9" fmla="*/ 63 h 103"/>
                              <a:gd name="T10" fmla="*/ 2 w 64"/>
                              <a:gd name="T11" fmla="*/ 75 h 103"/>
                              <a:gd name="T12" fmla="*/ 0 w 64"/>
                              <a:gd name="T13" fmla="*/ 83 h 103"/>
                              <a:gd name="T14" fmla="*/ 0 w 64"/>
                              <a:gd name="T15" fmla="*/ 88 h 103"/>
                              <a:gd name="T16" fmla="*/ 2 w 64"/>
                              <a:gd name="T17" fmla="*/ 95 h 103"/>
                              <a:gd name="T18" fmla="*/ 4 w 64"/>
                              <a:gd name="T19" fmla="*/ 103 h 103"/>
                              <a:gd name="T20" fmla="*/ 9 w 64"/>
                              <a:gd name="T21" fmla="*/ 98 h 103"/>
                              <a:gd name="T22" fmla="*/ 17 w 64"/>
                              <a:gd name="T23" fmla="*/ 93 h 103"/>
                              <a:gd name="T24" fmla="*/ 22 w 64"/>
                              <a:gd name="T25" fmla="*/ 88 h 103"/>
                              <a:gd name="T26" fmla="*/ 24 w 64"/>
                              <a:gd name="T27" fmla="*/ 80 h 103"/>
                              <a:gd name="T28" fmla="*/ 27 w 64"/>
                              <a:gd name="T29" fmla="*/ 73 h 103"/>
                              <a:gd name="T30" fmla="*/ 27 w 64"/>
                              <a:gd name="T31" fmla="*/ 65 h 103"/>
                              <a:gd name="T32" fmla="*/ 24 w 64"/>
                              <a:gd name="T33" fmla="*/ 60 h 103"/>
                              <a:gd name="T34" fmla="*/ 19 w 64"/>
                              <a:gd name="T35" fmla="*/ 5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03">
                                <a:moveTo>
                                  <a:pt x="19" y="53"/>
                                </a:moveTo>
                                <a:lnTo>
                                  <a:pt x="64" y="0"/>
                                </a:lnTo>
                                <a:lnTo>
                                  <a:pt x="19" y="53"/>
                                </a:lnTo>
                                <a:close/>
                                <a:moveTo>
                                  <a:pt x="19" y="53"/>
                                </a:moveTo>
                                <a:lnTo>
                                  <a:pt x="7" y="63"/>
                                </a:lnTo>
                                <a:lnTo>
                                  <a:pt x="2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2" y="95"/>
                                </a:lnTo>
                                <a:lnTo>
                                  <a:pt x="4" y="103"/>
                                </a:lnTo>
                                <a:lnTo>
                                  <a:pt x="9" y="98"/>
                                </a:lnTo>
                                <a:lnTo>
                                  <a:pt x="17" y="93"/>
                                </a:lnTo>
                                <a:lnTo>
                                  <a:pt x="22" y="88"/>
                                </a:lnTo>
                                <a:lnTo>
                                  <a:pt x="24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4" y="60"/>
                                </a:lnTo>
                                <a:lnTo>
                                  <a:pt x="19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1179"/>
                        <wps:cNvSpPr>
                          <a:spLocks/>
                        </wps:cNvSpPr>
                        <wps:spPr bwMode="auto">
                          <a:xfrm>
                            <a:off x="6011" y="476"/>
                            <a:ext cx="45" cy="53"/>
                          </a:xfrm>
                          <a:custGeom>
                            <a:avLst/>
                            <a:gdLst>
                              <a:gd name="T0" fmla="*/ 0 w 45"/>
                              <a:gd name="T1" fmla="*/ 53 h 53"/>
                              <a:gd name="T2" fmla="*/ 45 w 45"/>
                              <a:gd name="T3" fmla="*/ 0 h 53"/>
                              <a:gd name="T4" fmla="*/ 0 w 45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3">
                                <a:moveTo>
                                  <a:pt x="0" y="53"/>
                                </a:moveTo>
                                <a:lnTo>
                                  <a:pt x="45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1180"/>
                        <wps:cNvSpPr>
                          <a:spLocks/>
                        </wps:cNvSpPr>
                        <wps:spPr bwMode="auto">
                          <a:xfrm>
                            <a:off x="5992" y="529"/>
                            <a:ext cx="27" cy="50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0"/>
                              <a:gd name="T2" fmla="*/ 7 w 27"/>
                              <a:gd name="T3" fmla="*/ 10 h 50"/>
                              <a:gd name="T4" fmla="*/ 2 w 27"/>
                              <a:gd name="T5" fmla="*/ 22 h 50"/>
                              <a:gd name="T6" fmla="*/ 0 w 27"/>
                              <a:gd name="T7" fmla="*/ 30 h 50"/>
                              <a:gd name="T8" fmla="*/ 0 w 27"/>
                              <a:gd name="T9" fmla="*/ 35 h 50"/>
                              <a:gd name="T10" fmla="*/ 2 w 27"/>
                              <a:gd name="T11" fmla="*/ 42 h 50"/>
                              <a:gd name="T12" fmla="*/ 4 w 27"/>
                              <a:gd name="T13" fmla="*/ 50 h 50"/>
                              <a:gd name="T14" fmla="*/ 9 w 27"/>
                              <a:gd name="T15" fmla="*/ 45 h 50"/>
                              <a:gd name="T16" fmla="*/ 17 w 27"/>
                              <a:gd name="T17" fmla="*/ 40 h 50"/>
                              <a:gd name="T18" fmla="*/ 22 w 27"/>
                              <a:gd name="T19" fmla="*/ 35 h 50"/>
                              <a:gd name="T20" fmla="*/ 24 w 27"/>
                              <a:gd name="T21" fmla="*/ 27 h 50"/>
                              <a:gd name="T22" fmla="*/ 27 w 27"/>
                              <a:gd name="T23" fmla="*/ 20 h 50"/>
                              <a:gd name="T24" fmla="*/ 27 w 27"/>
                              <a:gd name="T25" fmla="*/ 12 h 50"/>
                              <a:gd name="T26" fmla="*/ 24 w 27"/>
                              <a:gd name="T27" fmla="*/ 7 h 50"/>
                              <a:gd name="T28" fmla="*/ 19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19" y="0"/>
                                </a:moveTo>
                                <a:lnTo>
                                  <a:pt x="7" y="10"/>
                                </a:lnTo>
                                <a:lnTo>
                                  <a:pt x="2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2" y="42"/>
                                </a:lnTo>
                                <a:lnTo>
                                  <a:pt x="4" y="50"/>
                                </a:lnTo>
                                <a:lnTo>
                                  <a:pt x="9" y="45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4" y="27"/>
                                </a:lnTo>
                                <a:lnTo>
                                  <a:pt x="27" y="20"/>
                                </a:lnTo>
                                <a:lnTo>
                                  <a:pt x="27" y="12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1181"/>
                        <wps:cNvSpPr>
                          <a:spLocks noEditPoints="1"/>
                        </wps:cNvSpPr>
                        <wps:spPr bwMode="auto">
                          <a:xfrm>
                            <a:off x="6019" y="459"/>
                            <a:ext cx="82" cy="97"/>
                          </a:xfrm>
                          <a:custGeom>
                            <a:avLst/>
                            <a:gdLst>
                              <a:gd name="T0" fmla="*/ 27 w 82"/>
                              <a:gd name="T1" fmla="*/ 50 h 97"/>
                              <a:gd name="T2" fmla="*/ 82 w 82"/>
                              <a:gd name="T3" fmla="*/ 0 h 97"/>
                              <a:gd name="T4" fmla="*/ 27 w 82"/>
                              <a:gd name="T5" fmla="*/ 50 h 97"/>
                              <a:gd name="T6" fmla="*/ 27 w 82"/>
                              <a:gd name="T7" fmla="*/ 50 h 97"/>
                              <a:gd name="T8" fmla="*/ 12 w 82"/>
                              <a:gd name="T9" fmla="*/ 60 h 97"/>
                              <a:gd name="T10" fmla="*/ 5 w 82"/>
                              <a:gd name="T11" fmla="*/ 72 h 97"/>
                              <a:gd name="T12" fmla="*/ 0 w 82"/>
                              <a:gd name="T13" fmla="*/ 80 h 97"/>
                              <a:gd name="T14" fmla="*/ 0 w 82"/>
                              <a:gd name="T15" fmla="*/ 85 h 97"/>
                              <a:gd name="T16" fmla="*/ 0 w 82"/>
                              <a:gd name="T17" fmla="*/ 92 h 97"/>
                              <a:gd name="T18" fmla="*/ 0 w 82"/>
                              <a:gd name="T19" fmla="*/ 97 h 97"/>
                              <a:gd name="T20" fmla="*/ 10 w 82"/>
                              <a:gd name="T21" fmla="*/ 95 h 97"/>
                              <a:gd name="T22" fmla="*/ 15 w 82"/>
                              <a:gd name="T23" fmla="*/ 90 h 97"/>
                              <a:gd name="T24" fmla="*/ 22 w 82"/>
                              <a:gd name="T25" fmla="*/ 85 h 97"/>
                              <a:gd name="T26" fmla="*/ 27 w 82"/>
                              <a:gd name="T27" fmla="*/ 77 h 97"/>
                              <a:gd name="T28" fmla="*/ 30 w 82"/>
                              <a:gd name="T29" fmla="*/ 70 h 97"/>
                              <a:gd name="T30" fmla="*/ 30 w 82"/>
                              <a:gd name="T31" fmla="*/ 62 h 97"/>
                              <a:gd name="T32" fmla="*/ 30 w 82"/>
                              <a:gd name="T33" fmla="*/ 55 h 97"/>
                              <a:gd name="T34" fmla="*/ 27 w 82"/>
                              <a:gd name="T35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2" h="97">
                                <a:moveTo>
                                  <a:pt x="27" y="50"/>
                                </a:moveTo>
                                <a:lnTo>
                                  <a:pt x="82" y="0"/>
                                </a:lnTo>
                                <a:lnTo>
                                  <a:pt x="27" y="50"/>
                                </a:lnTo>
                                <a:close/>
                                <a:moveTo>
                                  <a:pt x="27" y="50"/>
                                </a:moveTo>
                                <a:lnTo>
                                  <a:pt x="12" y="60"/>
                                </a:lnTo>
                                <a:lnTo>
                                  <a:pt x="5" y="72"/>
                                </a:lnTo>
                                <a:lnTo>
                                  <a:pt x="0" y="80"/>
                                </a:lnTo>
                                <a:lnTo>
                                  <a:pt x="0" y="85"/>
                                </a:lnTo>
                                <a:lnTo>
                                  <a:pt x="0" y="92"/>
                                </a:lnTo>
                                <a:lnTo>
                                  <a:pt x="0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22" y="85"/>
                                </a:lnTo>
                                <a:lnTo>
                                  <a:pt x="27" y="77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lnTo>
                                  <a:pt x="30" y="55"/>
                                </a:lnTo>
                                <a:lnTo>
                                  <a:pt x="2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1182"/>
                        <wps:cNvSpPr>
                          <a:spLocks/>
                        </wps:cNvSpPr>
                        <wps:spPr bwMode="auto">
                          <a:xfrm>
                            <a:off x="6046" y="459"/>
                            <a:ext cx="55" cy="50"/>
                          </a:xfrm>
                          <a:custGeom>
                            <a:avLst/>
                            <a:gdLst>
                              <a:gd name="T0" fmla="*/ 0 w 55"/>
                              <a:gd name="T1" fmla="*/ 50 h 50"/>
                              <a:gd name="T2" fmla="*/ 55 w 55"/>
                              <a:gd name="T3" fmla="*/ 0 h 50"/>
                              <a:gd name="T4" fmla="*/ 0 w 5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50">
                                <a:moveTo>
                                  <a:pt x="0" y="50"/>
                                </a:moveTo>
                                <a:lnTo>
                                  <a:pt x="55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1183"/>
                        <wps:cNvSpPr>
                          <a:spLocks/>
                        </wps:cNvSpPr>
                        <wps:spPr bwMode="auto">
                          <a:xfrm>
                            <a:off x="6019" y="509"/>
                            <a:ext cx="30" cy="47"/>
                          </a:xfrm>
                          <a:custGeom>
                            <a:avLst/>
                            <a:gdLst>
                              <a:gd name="T0" fmla="*/ 27 w 30"/>
                              <a:gd name="T1" fmla="*/ 0 h 47"/>
                              <a:gd name="T2" fmla="*/ 12 w 30"/>
                              <a:gd name="T3" fmla="*/ 10 h 47"/>
                              <a:gd name="T4" fmla="*/ 5 w 30"/>
                              <a:gd name="T5" fmla="*/ 22 h 47"/>
                              <a:gd name="T6" fmla="*/ 0 w 30"/>
                              <a:gd name="T7" fmla="*/ 30 h 47"/>
                              <a:gd name="T8" fmla="*/ 0 w 30"/>
                              <a:gd name="T9" fmla="*/ 35 h 47"/>
                              <a:gd name="T10" fmla="*/ 0 w 30"/>
                              <a:gd name="T11" fmla="*/ 42 h 47"/>
                              <a:gd name="T12" fmla="*/ 0 w 30"/>
                              <a:gd name="T13" fmla="*/ 47 h 47"/>
                              <a:gd name="T14" fmla="*/ 10 w 30"/>
                              <a:gd name="T15" fmla="*/ 45 h 47"/>
                              <a:gd name="T16" fmla="*/ 15 w 30"/>
                              <a:gd name="T17" fmla="*/ 40 h 47"/>
                              <a:gd name="T18" fmla="*/ 22 w 30"/>
                              <a:gd name="T19" fmla="*/ 35 h 47"/>
                              <a:gd name="T20" fmla="*/ 27 w 30"/>
                              <a:gd name="T21" fmla="*/ 27 h 47"/>
                              <a:gd name="T22" fmla="*/ 30 w 30"/>
                              <a:gd name="T23" fmla="*/ 20 h 47"/>
                              <a:gd name="T24" fmla="*/ 30 w 30"/>
                              <a:gd name="T25" fmla="*/ 12 h 47"/>
                              <a:gd name="T26" fmla="*/ 30 w 30"/>
                              <a:gd name="T27" fmla="*/ 5 h 47"/>
                              <a:gd name="T28" fmla="*/ 27 w 30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7">
                                <a:moveTo>
                                  <a:pt x="27" y="0"/>
                                </a:moveTo>
                                <a:lnTo>
                                  <a:pt x="12" y="10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2" y="35"/>
                                </a:lnTo>
                                <a:lnTo>
                                  <a:pt x="27" y="27"/>
                                </a:lnTo>
                                <a:lnTo>
                                  <a:pt x="30" y="20"/>
                                </a:lnTo>
                                <a:lnTo>
                                  <a:pt x="30" y="12"/>
                                </a:lnTo>
                                <a:lnTo>
                                  <a:pt x="30" y="5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1184"/>
                        <wps:cNvSpPr>
                          <a:spLocks/>
                        </wps:cNvSpPr>
                        <wps:spPr bwMode="auto">
                          <a:xfrm>
                            <a:off x="5905" y="644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2 h 22"/>
                              <a:gd name="T2" fmla="*/ 39 w 54"/>
                              <a:gd name="T3" fmla="*/ 0 h 22"/>
                              <a:gd name="T4" fmla="*/ 24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20 h 22"/>
                              <a:gd name="T10" fmla="*/ 14 w 54"/>
                              <a:gd name="T11" fmla="*/ 22 h 22"/>
                              <a:gd name="T12" fmla="*/ 29 w 54"/>
                              <a:gd name="T13" fmla="*/ 20 h 22"/>
                              <a:gd name="T14" fmla="*/ 37 w 54"/>
                              <a:gd name="T15" fmla="*/ 17 h 22"/>
                              <a:gd name="T16" fmla="*/ 44 w 54"/>
                              <a:gd name="T17" fmla="*/ 12 h 22"/>
                              <a:gd name="T18" fmla="*/ 49 w 54"/>
                              <a:gd name="T19" fmla="*/ 7 h 22"/>
                              <a:gd name="T20" fmla="*/ 54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2"/>
                                </a:moveTo>
                                <a:lnTo>
                                  <a:pt x="39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20"/>
                                </a:lnTo>
                                <a:lnTo>
                                  <a:pt x="14" y="22"/>
                                </a:lnTo>
                                <a:lnTo>
                                  <a:pt x="29" y="20"/>
                                </a:lnTo>
                                <a:lnTo>
                                  <a:pt x="37" y="17"/>
                                </a:lnTo>
                                <a:lnTo>
                                  <a:pt x="44" y="12"/>
                                </a:lnTo>
                                <a:lnTo>
                                  <a:pt x="49" y="7"/>
                                </a:lnTo>
                                <a:lnTo>
                                  <a:pt x="5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1185"/>
                        <wps:cNvSpPr>
                          <a:spLocks/>
                        </wps:cNvSpPr>
                        <wps:spPr bwMode="auto">
                          <a:xfrm>
                            <a:off x="5905" y="644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2 h 22"/>
                              <a:gd name="T2" fmla="*/ 39 w 54"/>
                              <a:gd name="T3" fmla="*/ 0 h 22"/>
                              <a:gd name="T4" fmla="*/ 24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20 h 22"/>
                              <a:gd name="T10" fmla="*/ 14 w 54"/>
                              <a:gd name="T11" fmla="*/ 22 h 22"/>
                              <a:gd name="T12" fmla="*/ 29 w 54"/>
                              <a:gd name="T13" fmla="*/ 20 h 22"/>
                              <a:gd name="T14" fmla="*/ 37 w 54"/>
                              <a:gd name="T15" fmla="*/ 17 h 22"/>
                              <a:gd name="T16" fmla="*/ 44 w 54"/>
                              <a:gd name="T17" fmla="*/ 12 h 22"/>
                              <a:gd name="T18" fmla="*/ 49 w 54"/>
                              <a:gd name="T19" fmla="*/ 7 h 22"/>
                              <a:gd name="T20" fmla="*/ 54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2"/>
                                </a:moveTo>
                                <a:lnTo>
                                  <a:pt x="39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20"/>
                                </a:lnTo>
                                <a:lnTo>
                                  <a:pt x="14" y="22"/>
                                </a:lnTo>
                                <a:lnTo>
                                  <a:pt x="29" y="20"/>
                                </a:lnTo>
                                <a:lnTo>
                                  <a:pt x="37" y="17"/>
                                </a:lnTo>
                                <a:lnTo>
                                  <a:pt x="44" y="12"/>
                                </a:lnTo>
                                <a:lnTo>
                                  <a:pt x="49" y="7"/>
                                </a:lnTo>
                                <a:lnTo>
                                  <a:pt x="5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1186"/>
                        <wps:cNvSpPr>
                          <a:spLocks noEditPoints="1"/>
                        </wps:cNvSpPr>
                        <wps:spPr bwMode="auto">
                          <a:xfrm>
                            <a:off x="5885" y="636"/>
                            <a:ext cx="114" cy="55"/>
                          </a:xfrm>
                          <a:custGeom>
                            <a:avLst/>
                            <a:gdLst>
                              <a:gd name="T0" fmla="*/ 54 w 114"/>
                              <a:gd name="T1" fmla="*/ 35 h 55"/>
                              <a:gd name="T2" fmla="*/ 39 w 114"/>
                              <a:gd name="T3" fmla="*/ 32 h 55"/>
                              <a:gd name="T4" fmla="*/ 24 w 114"/>
                              <a:gd name="T5" fmla="*/ 37 h 55"/>
                              <a:gd name="T6" fmla="*/ 10 w 114"/>
                              <a:gd name="T7" fmla="*/ 42 h 55"/>
                              <a:gd name="T8" fmla="*/ 0 w 114"/>
                              <a:gd name="T9" fmla="*/ 52 h 55"/>
                              <a:gd name="T10" fmla="*/ 12 w 114"/>
                              <a:gd name="T11" fmla="*/ 55 h 55"/>
                              <a:gd name="T12" fmla="*/ 27 w 114"/>
                              <a:gd name="T13" fmla="*/ 52 h 55"/>
                              <a:gd name="T14" fmla="*/ 34 w 114"/>
                              <a:gd name="T15" fmla="*/ 50 h 55"/>
                              <a:gd name="T16" fmla="*/ 42 w 114"/>
                              <a:gd name="T17" fmla="*/ 45 h 55"/>
                              <a:gd name="T18" fmla="*/ 49 w 114"/>
                              <a:gd name="T19" fmla="*/ 40 h 55"/>
                              <a:gd name="T20" fmla="*/ 54 w 114"/>
                              <a:gd name="T21" fmla="*/ 35 h 55"/>
                              <a:gd name="T22" fmla="*/ 54 w 114"/>
                              <a:gd name="T23" fmla="*/ 35 h 55"/>
                              <a:gd name="T24" fmla="*/ 114 w 114"/>
                              <a:gd name="T25" fmla="*/ 0 h 55"/>
                              <a:gd name="T26" fmla="*/ 54 w 114"/>
                              <a:gd name="T27" fmla="*/ 3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4" h="55">
                                <a:moveTo>
                                  <a:pt x="54" y="35"/>
                                </a:moveTo>
                                <a:lnTo>
                                  <a:pt x="39" y="32"/>
                                </a:lnTo>
                                <a:lnTo>
                                  <a:pt x="24" y="37"/>
                                </a:lnTo>
                                <a:lnTo>
                                  <a:pt x="10" y="42"/>
                                </a:lnTo>
                                <a:lnTo>
                                  <a:pt x="0" y="52"/>
                                </a:lnTo>
                                <a:lnTo>
                                  <a:pt x="12" y="55"/>
                                </a:lnTo>
                                <a:lnTo>
                                  <a:pt x="27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5"/>
                                </a:lnTo>
                                <a:lnTo>
                                  <a:pt x="49" y="40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5"/>
                                </a:moveTo>
                                <a:lnTo>
                                  <a:pt x="114" y="0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1187"/>
                        <wps:cNvSpPr>
                          <a:spLocks/>
                        </wps:cNvSpPr>
                        <wps:spPr bwMode="auto">
                          <a:xfrm>
                            <a:off x="5885" y="668"/>
                            <a:ext cx="54" cy="23"/>
                          </a:xfrm>
                          <a:custGeom>
                            <a:avLst/>
                            <a:gdLst>
                              <a:gd name="T0" fmla="*/ 54 w 54"/>
                              <a:gd name="T1" fmla="*/ 3 h 23"/>
                              <a:gd name="T2" fmla="*/ 39 w 54"/>
                              <a:gd name="T3" fmla="*/ 0 h 23"/>
                              <a:gd name="T4" fmla="*/ 24 w 54"/>
                              <a:gd name="T5" fmla="*/ 5 h 23"/>
                              <a:gd name="T6" fmla="*/ 10 w 54"/>
                              <a:gd name="T7" fmla="*/ 10 h 23"/>
                              <a:gd name="T8" fmla="*/ 0 w 54"/>
                              <a:gd name="T9" fmla="*/ 20 h 23"/>
                              <a:gd name="T10" fmla="*/ 12 w 54"/>
                              <a:gd name="T11" fmla="*/ 23 h 23"/>
                              <a:gd name="T12" fmla="*/ 27 w 54"/>
                              <a:gd name="T13" fmla="*/ 20 h 23"/>
                              <a:gd name="T14" fmla="*/ 34 w 54"/>
                              <a:gd name="T15" fmla="*/ 18 h 23"/>
                              <a:gd name="T16" fmla="*/ 42 w 54"/>
                              <a:gd name="T17" fmla="*/ 13 h 23"/>
                              <a:gd name="T18" fmla="*/ 49 w 54"/>
                              <a:gd name="T19" fmla="*/ 8 h 23"/>
                              <a:gd name="T20" fmla="*/ 54 w 54"/>
                              <a:gd name="T21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3">
                                <a:moveTo>
                                  <a:pt x="54" y="3"/>
                                </a:moveTo>
                                <a:lnTo>
                                  <a:pt x="39" y="0"/>
                                </a:lnTo>
                                <a:lnTo>
                                  <a:pt x="24" y="5"/>
                                </a:lnTo>
                                <a:lnTo>
                                  <a:pt x="10" y="10"/>
                                </a:lnTo>
                                <a:lnTo>
                                  <a:pt x="0" y="20"/>
                                </a:lnTo>
                                <a:lnTo>
                                  <a:pt x="12" y="23"/>
                                </a:lnTo>
                                <a:lnTo>
                                  <a:pt x="27" y="20"/>
                                </a:lnTo>
                                <a:lnTo>
                                  <a:pt x="34" y="18"/>
                                </a:lnTo>
                                <a:lnTo>
                                  <a:pt x="42" y="13"/>
                                </a:lnTo>
                                <a:lnTo>
                                  <a:pt x="49" y="8"/>
                                </a:lnTo>
                                <a:lnTo>
                                  <a:pt x="54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1188"/>
                        <wps:cNvSpPr>
                          <a:spLocks/>
                        </wps:cNvSpPr>
                        <wps:spPr bwMode="auto">
                          <a:xfrm>
                            <a:off x="5939" y="636"/>
                            <a:ext cx="60" cy="35"/>
                          </a:xfrm>
                          <a:custGeom>
                            <a:avLst/>
                            <a:gdLst>
                              <a:gd name="T0" fmla="*/ 0 w 60"/>
                              <a:gd name="T1" fmla="*/ 35 h 35"/>
                              <a:gd name="T2" fmla="*/ 60 w 60"/>
                              <a:gd name="T3" fmla="*/ 0 h 35"/>
                              <a:gd name="T4" fmla="*/ 0 w 60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5">
                                <a:moveTo>
                                  <a:pt x="0" y="35"/>
                                </a:moveTo>
                                <a:lnTo>
                                  <a:pt x="60" y="0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1189"/>
                        <wps:cNvSpPr>
                          <a:spLocks/>
                        </wps:cNvSpPr>
                        <wps:spPr bwMode="auto">
                          <a:xfrm>
                            <a:off x="5929" y="62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38 w 55"/>
                              <a:gd name="T3" fmla="*/ 0 h 20"/>
                              <a:gd name="T4" fmla="*/ 23 w 55"/>
                              <a:gd name="T5" fmla="*/ 3 h 20"/>
                              <a:gd name="T6" fmla="*/ 10 w 55"/>
                              <a:gd name="T7" fmla="*/ 8 h 20"/>
                              <a:gd name="T8" fmla="*/ 0 w 55"/>
                              <a:gd name="T9" fmla="*/ 18 h 20"/>
                              <a:gd name="T10" fmla="*/ 13 w 55"/>
                              <a:gd name="T11" fmla="*/ 20 h 20"/>
                              <a:gd name="T12" fmla="*/ 28 w 55"/>
                              <a:gd name="T13" fmla="*/ 20 h 20"/>
                              <a:gd name="T14" fmla="*/ 35 w 55"/>
                              <a:gd name="T15" fmla="*/ 18 h 20"/>
                              <a:gd name="T16" fmla="*/ 43 w 55"/>
                              <a:gd name="T17" fmla="*/ 13 h 20"/>
                              <a:gd name="T18" fmla="*/ 48 w 55"/>
                              <a:gd name="T19" fmla="*/ 10 h 20"/>
                              <a:gd name="T20" fmla="*/ 55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0" y="8"/>
                                </a:lnTo>
                                <a:lnTo>
                                  <a:pt x="0" y="18"/>
                                </a:lnTo>
                                <a:lnTo>
                                  <a:pt x="13" y="20"/>
                                </a:lnTo>
                                <a:lnTo>
                                  <a:pt x="28" y="20"/>
                                </a:lnTo>
                                <a:lnTo>
                                  <a:pt x="35" y="18"/>
                                </a:lnTo>
                                <a:lnTo>
                                  <a:pt x="43" y="13"/>
                                </a:lnTo>
                                <a:lnTo>
                                  <a:pt x="48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1190"/>
                        <wps:cNvSpPr>
                          <a:spLocks/>
                        </wps:cNvSpPr>
                        <wps:spPr bwMode="auto">
                          <a:xfrm>
                            <a:off x="5929" y="62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38 w 55"/>
                              <a:gd name="T3" fmla="*/ 0 h 20"/>
                              <a:gd name="T4" fmla="*/ 23 w 55"/>
                              <a:gd name="T5" fmla="*/ 3 h 20"/>
                              <a:gd name="T6" fmla="*/ 10 w 55"/>
                              <a:gd name="T7" fmla="*/ 8 h 20"/>
                              <a:gd name="T8" fmla="*/ 0 w 55"/>
                              <a:gd name="T9" fmla="*/ 18 h 20"/>
                              <a:gd name="T10" fmla="*/ 13 w 55"/>
                              <a:gd name="T11" fmla="*/ 20 h 20"/>
                              <a:gd name="T12" fmla="*/ 28 w 55"/>
                              <a:gd name="T13" fmla="*/ 20 h 20"/>
                              <a:gd name="T14" fmla="*/ 35 w 55"/>
                              <a:gd name="T15" fmla="*/ 18 h 20"/>
                              <a:gd name="T16" fmla="*/ 43 w 55"/>
                              <a:gd name="T17" fmla="*/ 13 h 20"/>
                              <a:gd name="T18" fmla="*/ 48 w 55"/>
                              <a:gd name="T19" fmla="*/ 10 h 20"/>
                              <a:gd name="T20" fmla="*/ 55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0" y="8"/>
                                </a:lnTo>
                                <a:lnTo>
                                  <a:pt x="0" y="18"/>
                                </a:lnTo>
                                <a:lnTo>
                                  <a:pt x="13" y="20"/>
                                </a:lnTo>
                                <a:lnTo>
                                  <a:pt x="28" y="20"/>
                                </a:lnTo>
                                <a:lnTo>
                                  <a:pt x="35" y="18"/>
                                </a:lnTo>
                                <a:lnTo>
                                  <a:pt x="43" y="13"/>
                                </a:lnTo>
                                <a:lnTo>
                                  <a:pt x="48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1191"/>
                        <wps:cNvSpPr>
                          <a:spLocks/>
                        </wps:cNvSpPr>
                        <wps:spPr bwMode="auto">
                          <a:xfrm>
                            <a:off x="5984" y="596"/>
                            <a:ext cx="60" cy="28"/>
                          </a:xfrm>
                          <a:custGeom>
                            <a:avLst/>
                            <a:gdLst>
                              <a:gd name="T0" fmla="*/ 0 w 60"/>
                              <a:gd name="T1" fmla="*/ 28 h 28"/>
                              <a:gd name="T2" fmla="*/ 60 w 60"/>
                              <a:gd name="T3" fmla="*/ 0 h 28"/>
                              <a:gd name="T4" fmla="*/ 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0" y="28"/>
                                </a:moveTo>
                                <a:lnTo>
                                  <a:pt x="60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1192"/>
                        <wps:cNvSpPr>
                          <a:spLocks/>
                        </wps:cNvSpPr>
                        <wps:spPr bwMode="auto">
                          <a:xfrm>
                            <a:off x="5984" y="596"/>
                            <a:ext cx="60" cy="28"/>
                          </a:xfrm>
                          <a:custGeom>
                            <a:avLst/>
                            <a:gdLst>
                              <a:gd name="T0" fmla="*/ 0 w 60"/>
                              <a:gd name="T1" fmla="*/ 28 h 28"/>
                              <a:gd name="T2" fmla="*/ 60 w 60"/>
                              <a:gd name="T3" fmla="*/ 0 h 28"/>
                              <a:gd name="T4" fmla="*/ 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0" y="28"/>
                                </a:moveTo>
                                <a:lnTo>
                                  <a:pt x="60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1193"/>
                        <wps:cNvSpPr>
                          <a:spLocks/>
                        </wps:cNvSpPr>
                        <wps:spPr bwMode="auto">
                          <a:xfrm>
                            <a:off x="5957" y="599"/>
                            <a:ext cx="52" cy="17"/>
                          </a:xfrm>
                          <a:custGeom>
                            <a:avLst/>
                            <a:gdLst>
                              <a:gd name="T0" fmla="*/ 52 w 52"/>
                              <a:gd name="T1" fmla="*/ 2 h 17"/>
                              <a:gd name="T2" fmla="*/ 37 w 52"/>
                              <a:gd name="T3" fmla="*/ 0 h 17"/>
                              <a:gd name="T4" fmla="*/ 22 w 52"/>
                              <a:gd name="T5" fmla="*/ 0 h 17"/>
                              <a:gd name="T6" fmla="*/ 10 w 52"/>
                              <a:gd name="T7" fmla="*/ 5 h 17"/>
                              <a:gd name="T8" fmla="*/ 0 w 52"/>
                              <a:gd name="T9" fmla="*/ 12 h 17"/>
                              <a:gd name="T10" fmla="*/ 12 w 52"/>
                              <a:gd name="T11" fmla="*/ 17 h 17"/>
                              <a:gd name="T12" fmla="*/ 27 w 52"/>
                              <a:gd name="T13" fmla="*/ 17 h 17"/>
                              <a:gd name="T14" fmla="*/ 35 w 52"/>
                              <a:gd name="T15" fmla="*/ 15 h 17"/>
                              <a:gd name="T16" fmla="*/ 42 w 52"/>
                              <a:gd name="T17" fmla="*/ 12 h 17"/>
                              <a:gd name="T18" fmla="*/ 47 w 52"/>
                              <a:gd name="T19" fmla="*/ 7 h 17"/>
                              <a:gd name="T20" fmla="*/ 52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52" y="2"/>
                                </a:move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47" y="7"/>
                                </a:lnTo>
                                <a:lnTo>
                                  <a:pt x="5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1194"/>
                        <wps:cNvSpPr>
                          <a:spLocks/>
                        </wps:cNvSpPr>
                        <wps:spPr bwMode="auto">
                          <a:xfrm>
                            <a:off x="5957" y="599"/>
                            <a:ext cx="52" cy="17"/>
                          </a:xfrm>
                          <a:custGeom>
                            <a:avLst/>
                            <a:gdLst>
                              <a:gd name="T0" fmla="*/ 52 w 52"/>
                              <a:gd name="T1" fmla="*/ 2 h 17"/>
                              <a:gd name="T2" fmla="*/ 37 w 52"/>
                              <a:gd name="T3" fmla="*/ 0 h 17"/>
                              <a:gd name="T4" fmla="*/ 22 w 52"/>
                              <a:gd name="T5" fmla="*/ 0 h 17"/>
                              <a:gd name="T6" fmla="*/ 10 w 52"/>
                              <a:gd name="T7" fmla="*/ 5 h 17"/>
                              <a:gd name="T8" fmla="*/ 0 w 52"/>
                              <a:gd name="T9" fmla="*/ 12 h 17"/>
                              <a:gd name="T10" fmla="*/ 12 w 52"/>
                              <a:gd name="T11" fmla="*/ 17 h 17"/>
                              <a:gd name="T12" fmla="*/ 27 w 52"/>
                              <a:gd name="T13" fmla="*/ 17 h 17"/>
                              <a:gd name="T14" fmla="*/ 35 w 52"/>
                              <a:gd name="T15" fmla="*/ 15 h 17"/>
                              <a:gd name="T16" fmla="*/ 42 w 52"/>
                              <a:gd name="T17" fmla="*/ 12 h 17"/>
                              <a:gd name="T18" fmla="*/ 47 w 52"/>
                              <a:gd name="T19" fmla="*/ 7 h 17"/>
                              <a:gd name="T20" fmla="*/ 52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52" y="2"/>
                                </a:move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47" y="7"/>
                                </a:lnTo>
                                <a:lnTo>
                                  <a:pt x="5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1195"/>
                        <wps:cNvSpPr>
                          <a:spLocks/>
                        </wps:cNvSpPr>
                        <wps:spPr bwMode="auto">
                          <a:xfrm>
                            <a:off x="6009" y="579"/>
                            <a:ext cx="62" cy="22"/>
                          </a:xfrm>
                          <a:custGeom>
                            <a:avLst/>
                            <a:gdLst>
                              <a:gd name="T0" fmla="*/ 0 w 62"/>
                              <a:gd name="T1" fmla="*/ 22 h 22"/>
                              <a:gd name="T2" fmla="*/ 62 w 62"/>
                              <a:gd name="T3" fmla="*/ 0 h 22"/>
                              <a:gd name="T4" fmla="*/ 0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0" y="22"/>
                                </a:moveTo>
                                <a:lnTo>
                                  <a:pt x="62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1196"/>
                        <wps:cNvSpPr>
                          <a:spLocks/>
                        </wps:cNvSpPr>
                        <wps:spPr bwMode="auto">
                          <a:xfrm>
                            <a:off x="6009" y="579"/>
                            <a:ext cx="62" cy="22"/>
                          </a:xfrm>
                          <a:custGeom>
                            <a:avLst/>
                            <a:gdLst>
                              <a:gd name="T0" fmla="*/ 0 w 62"/>
                              <a:gd name="T1" fmla="*/ 22 h 22"/>
                              <a:gd name="T2" fmla="*/ 62 w 62"/>
                              <a:gd name="T3" fmla="*/ 0 h 22"/>
                              <a:gd name="T4" fmla="*/ 0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0" y="22"/>
                                </a:moveTo>
                                <a:lnTo>
                                  <a:pt x="62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1197"/>
                        <wps:cNvSpPr>
                          <a:spLocks/>
                        </wps:cNvSpPr>
                        <wps:spPr bwMode="auto">
                          <a:xfrm>
                            <a:off x="5979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8"/>
                              <a:gd name="T2" fmla="*/ 42 w 57"/>
                              <a:gd name="T3" fmla="*/ 0 h 18"/>
                              <a:gd name="T4" fmla="*/ 27 w 57"/>
                              <a:gd name="T5" fmla="*/ 0 h 18"/>
                              <a:gd name="T6" fmla="*/ 13 w 57"/>
                              <a:gd name="T7" fmla="*/ 5 h 18"/>
                              <a:gd name="T8" fmla="*/ 0 w 57"/>
                              <a:gd name="T9" fmla="*/ 13 h 18"/>
                              <a:gd name="T10" fmla="*/ 15 w 57"/>
                              <a:gd name="T11" fmla="*/ 18 h 18"/>
                              <a:gd name="T12" fmla="*/ 30 w 57"/>
                              <a:gd name="T13" fmla="*/ 18 h 18"/>
                              <a:gd name="T14" fmla="*/ 37 w 57"/>
                              <a:gd name="T15" fmla="*/ 15 h 18"/>
                              <a:gd name="T16" fmla="*/ 45 w 57"/>
                              <a:gd name="T17" fmla="*/ 13 h 18"/>
                              <a:gd name="T18" fmla="*/ 52 w 57"/>
                              <a:gd name="T19" fmla="*/ 10 h 18"/>
                              <a:gd name="T20" fmla="*/ 57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5"/>
                                </a:moveTo>
                                <a:lnTo>
                                  <a:pt x="42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5"/>
                                </a:lnTo>
                                <a:lnTo>
                                  <a:pt x="0" y="13"/>
                                </a:lnTo>
                                <a:lnTo>
                                  <a:pt x="1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5"/>
                                </a:lnTo>
                                <a:lnTo>
                                  <a:pt x="45" y="13"/>
                                </a:lnTo>
                                <a:lnTo>
                                  <a:pt x="52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198"/>
                        <wps:cNvSpPr>
                          <a:spLocks/>
                        </wps:cNvSpPr>
                        <wps:spPr bwMode="auto">
                          <a:xfrm>
                            <a:off x="5979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8"/>
                              <a:gd name="T2" fmla="*/ 42 w 57"/>
                              <a:gd name="T3" fmla="*/ 0 h 18"/>
                              <a:gd name="T4" fmla="*/ 27 w 57"/>
                              <a:gd name="T5" fmla="*/ 0 h 18"/>
                              <a:gd name="T6" fmla="*/ 13 w 57"/>
                              <a:gd name="T7" fmla="*/ 5 h 18"/>
                              <a:gd name="T8" fmla="*/ 0 w 57"/>
                              <a:gd name="T9" fmla="*/ 13 h 18"/>
                              <a:gd name="T10" fmla="*/ 15 w 57"/>
                              <a:gd name="T11" fmla="*/ 18 h 18"/>
                              <a:gd name="T12" fmla="*/ 30 w 57"/>
                              <a:gd name="T13" fmla="*/ 18 h 18"/>
                              <a:gd name="T14" fmla="*/ 37 w 57"/>
                              <a:gd name="T15" fmla="*/ 15 h 18"/>
                              <a:gd name="T16" fmla="*/ 45 w 57"/>
                              <a:gd name="T17" fmla="*/ 13 h 18"/>
                              <a:gd name="T18" fmla="*/ 52 w 57"/>
                              <a:gd name="T19" fmla="*/ 10 h 18"/>
                              <a:gd name="T20" fmla="*/ 57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5"/>
                                </a:moveTo>
                                <a:lnTo>
                                  <a:pt x="42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5"/>
                                </a:lnTo>
                                <a:lnTo>
                                  <a:pt x="0" y="13"/>
                                </a:lnTo>
                                <a:lnTo>
                                  <a:pt x="1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5"/>
                                </a:lnTo>
                                <a:lnTo>
                                  <a:pt x="45" y="13"/>
                                </a:lnTo>
                                <a:lnTo>
                                  <a:pt x="52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1199"/>
                        <wps:cNvSpPr>
                          <a:spLocks/>
                        </wps:cNvSpPr>
                        <wps:spPr bwMode="auto">
                          <a:xfrm>
                            <a:off x="6036" y="556"/>
                            <a:ext cx="65" cy="25"/>
                          </a:xfrm>
                          <a:custGeom>
                            <a:avLst/>
                            <a:gdLst>
                              <a:gd name="T0" fmla="*/ 0 w 65"/>
                              <a:gd name="T1" fmla="*/ 25 h 25"/>
                              <a:gd name="T2" fmla="*/ 65 w 65"/>
                              <a:gd name="T3" fmla="*/ 0 h 25"/>
                              <a:gd name="T4" fmla="*/ 0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0" y="25"/>
                                </a:moveTo>
                                <a:lnTo>
                                  <a:pt x="6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1200"/>
                        <wps:cNvSpPr>
                          <a:spLocks/>
                        </wps:cNvSpPr>
                        <wps:spPr bwMode="auto">
                          <a:xfrm>
                            <a:off x="6036" y="556"/>
                            <a:ext cx="65" cy="25"/>
                          </a:xfrm>
                          <a:custGeom>
                            <a:avLst/>
                            <a:gdLst>
                              <a:gd name="T0" fmla="*/ 0 w 65"/>
                              <a:gd name="T1" fmla="*/ 25 h 25"/>
                              <a:gd name="T2" fmla="*/ 65 w 65"/>
                              <a:gd name="T3" fmla="*/ 0 h 25"/>
                              <a:gd name="T4" fmla="*/ 0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0" y="25"/>
                                </a:moveTo>
                                <a:lnTo>
                                  <a:pt x="6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1201"/>
                        <wps:cNvSpPr>
                          <a:spLocks/>
                        </wps:cNvSpPr>
                        <wps:spPr bwMode="auto">
                          <a:xfrm>
                            <a:off x="6009" y="55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7"/>
                              <a:gd name="T2" fmla="*/ 40 w 57"/>
                              <a:gd name="T3" fmla="*/ 0 h 17"/>
                              <a:gd name="T4" fmla="*/ 25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12 w 57"/>
                              <a:gd name="T11" fmla="*/ 17 h 17"/>
                              <a:gd name="T12" fmla="*/ 27 w 57"/>
                              <a:gd name="T13" fmla="*/ 17 h 17"/>
                              <a:gd name="T14" fmla="*/ 37 w 57"/>
                              <a:gd name="T15" fmla="*/ 17 h 17"/>
                              <a:gd name="T16" fmla="*/ 45 w 57"/>
                              <a:gd name="T17" fmla="*/ 15 h 17"/>
                              <a:gd name="T18" fmla="*/ 50 w 57"/>
                              <a:gd name="T19" fmla="*/ 10 h 17"/>
                              <a:gd name="T20" fmla="*/ 57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1202"/>
                        <wps:cNvSpPr>
                          <a:spLocks/>
                        </wps:cNvSpPr>
                        <wps:spPr bwMode="auto">
                          <a:xfrm>
                            <a:off x="6009" y="55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7"/>
                              <a:gd name="T2" fmla="*/ 40 w 57"/>
                              <a:gd name="T3" fmla="*/ 0 h 17"/>
                              <a:gd name="T4" fmla="*/ 25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12 w 57"/>
                              <a:gd name="T11" fmla="*/ 17 h 17"/>
                              <a:gd name="T12" fmla="*/ 27 w 57"/>
                              <a:gd name="T13" fmla="*/ 17 h 17"/>
                              <a:gd name="T14" fmla="*/ 37 w 57"/>
                              <a:gd name="T15" fmla="*/ 17 h 17"/>
                              <a:gd name="T16" fmla="*/ 45 w 57"/>
                              <a:gd name="T17" fmla="*/ 15 h 17"/>
                              <a:gd name="T18" fmla="*/ 50 w 57"/>
                              <a:gd name="T19" fmla="*/ 10 h 17"/>
                              <a:gd name="T20" fmla="*/ 57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1203"/>
                        <wps:cNvSpPr>
                          <a:spLocks/>
                        </wps:cNvSpPr>
                        <wps:spPr bwMode="auto">
                          <a:xfrm>
                            <a:off x="6064" y="536"/>
                            <a:ext cx="67" cy="23"/>
                          </a:xfrm>
                          <a:custGeom>
                            <a:avLst/>
                            <a:gdLst>
                              <a:gd name="T0" fmla="*/ 0 w 67"/>
                              <a:gd name="T1" fmla="*/ 23 h 23"/>
                              <a:gd name="T2" fmla="*/ 67 w 67"/>
                              <a:gd name="T3" fmla="*/ 0 h 23"/>
                              <a:gd name="T4" fmla="*/ 0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0" y="23"/>
                                </a:moveTo>
                                <a:lnTo>
                                  <a:pt x="67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1204"/>
                        <wps:cNvSpPr>
                          <a:spLocks/>
                        </wps:cNvSpPr>
                        <wps:spPr bwMode="auto">
                          <a:xfrm>
                            <a:off x="6064" y="536"/>
                            <a:ext cx="67" cy="23"/>
                          </a:xfrm>
                          <a:custGeom>
                            <a:avLst/>
                            <a:gdLst>
                              <a:gd name="T0" fmla="*/ 0 w 67"/>
                              <a:gd name="T1" fmla="*/ 23 h 23"/>
                              <a:gd name="T2" fmla="*/ 67 w 67"/>
                              <a:gd name="T3" fmla="*/ 0 h 23"/>
                              <a:gd name="T4" fmla="*/ 0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0" y="23"/>
                                </a:moveTo>
                                <a:lnTo>
                                  <a:pt x="67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1205"/>
                        <wps:cNvSpPr>
                          <a:spLocks/>
                        </wps:cNvSpPr>
                        <wps:spPr bwMode="auto">
                          <a:xfrm>
                            <a:off x="6036" y="529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7 h 22"/>
                              <a:gd name="T2" fmla="*/ 50 w 57"/>
                              <a:gd name="T3" fmla="*/ 2 h 22"/>
                              <a:gd name="T4" fmla="*/ 42 w 57"/>
                              <a:gd name="T5" fmla="*/ 0 h 22"/>
                              <a:gd name="T6" fmla="*/ 35 w 57"/>
                              <a:gd name="T7" fmla="*/ 0 h 22"/>
                              <a:gd name="T8" fmla="*/ 28 w 57"/>
                              <a:gd name="T9" fmla="*/ 0 h 22"/>
                              <a:gd name="T10" fmla="*/ 20 w 57"/>
                              <a:gd name="T11" fmla="*/ 2 h 22"/>
                              <a:gd name="T12" fmla="*/ 15 w 57"/>
                              <a:gd name="T13" fmla="*/ 7 h 22"/>
                              <a:gd name="T14" fmla="*/ 8 w 57"/>
                              <a:gd name="T15" fmla="*/ 12 h 22"/>
                              <a:gd name="T16" fmla="*/ 0 w 57"/>
                              <a:gd name="T17" fmla="*/ 17 h 22"/>
                              <a:gd name="T18" fmla="*/ 13 w 57"/>
                              <a:gd name="T19" fmla="*/ 22 h 22"/>
                              <a:gd name="T20" fmla="*/ 30 w 57"/>
                              <a:gd name="T21" fmla="*/ 22 h 22"/>
                              <a:gd name="T22" fmla="*/ 38 w 57"/>
                              <a:gd name="T23" fmla="*/ 20 h 22"/>
                              <a:gd name="T24" fmla="*/ 45 w 57"/>
                              <a:gd name="T25" fmla="*/ 15 h 22"/>
                              <a:gd name="T26" fmla="*/ 52 w 57"/>
                              <a:gd name="T27" fmla="*/ 12 h 22"/>
                              <a:gd name="T28" fmla="*/ 57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7"/>
                                </a:moveTo>
                                <a:lnTo>
                                  <a:pt x="50" y="2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8" y="12"/>
                                </a:lnTo>
                                <a:lnTo>
                                  <a:pt x="0" y="17"/>
                                </a:lnTo>
                                <a:lnTo>
                                  <a:pt x="13" y="22"/>
                                </a:lnTo>
                                <a:lnTo>
                                  <a:pt x="30" y="22"/>
                                </a:lnTo>
                                <a:lnTo>
                                  <a:pt x="38" y="20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1206"/>
                        <wps:cNvSpPr>
                          <a:spLocks/>
                        </wps:cNvSpPr>
                        <wps:spPr bwMode="auto">
                          <a:xfrm>
                            <a:off x="6036" y="529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7 h 22"/>
                              <a:gd name="T2" fmla="*/ 50 w 57"/>
                              <a:gd name="T3" fmla="*/ 2 h 22"/>
                              <a:gd name="T4" fmla="*/ 42 w 57"/>
                              <a:gd name="T5" fmla="*/ 0 h 22"/>
                              <a:gd name="T6" fmla="*/ 35 w 57"/>
                              <a:gd name="T7" fmla="*/ 0 h 22"/>
                              <a:gd name="T8" fmla="*/ 28 w 57"/>
                              <a:gd name="T9" fmla="*/ 0 h 22"/>
                              <a:gd name="T10" fmla="*/ 20 w 57"/>
                              <a:gd name="T11" fmla="*/ 2 h 22"/>
                              <a:gd name="T12" fmla="*/ 15 w 57"/>
                              <a:gd name="T13" fmla="*/ 7 h 22"/>
                              <a:gd name="T14" fmla="*/ 8 w 57"/>
                              <a:gd name="T15" fmla="*/ 12 h 22"/>
                              <a:gd name="T16" fmla="*/ 0 w 57"/>
                              <a:gd name="T17" fmla="*/ 17 h 22"/>
                              <a:gd name="T18" fmla="*/ 13 w 57"/>
                              <a:gd name="T19" fmla="*/ 22 h 22"/>
                              <a:gd name="T20" fmla="*/ 30 w 57"/>
                              <a:gd name="T21" fmla="*/ 22 h 22"/>
                              <a:gd name="T22" fmla="*/ 38 w 57"/>
                              <a:gd name="T23" fmla="*/ 20 h 22"/>
                              <a:gd name="T24" fmla="*/ 45 w 57"/>
                              <a:gd name="T25" fmla="*/ 15 h 22"/>
                              <a:gd name="T26" fmla="*/ 52 w 57"/>
                              <a:gd name="T27" fmla="*/ 12 h 22"/>
                              <a:gd name="T28" fmla="*/ 57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7"/>
                                </a:moveTo>
                                <a:lnTo>
                                  <a:pt x="50" y="2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8" y="12"/>
                                </a:lnTo>
                                <a:lnTo>
                                  <a:pt x="0" y="17"/>
                                </a:lnTo>
                                <a:lnTo>
                                  <a:pt x="13" y="22"/>
                                </a:lnTo>
                                <a:lnTo>
                                  <a:pt x="30" y="22"/>
                                </a:lnTo>
                                <a:lnTo>
                                  <a:pt x="38" y="20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1207"/>
                        <wps:cNvSpPr>
                          <a:spLocks/>
                        </wps:cNvSpPr>
                        <wps:spPr bwMode="auto">
                          <a:xfrm>
                            <a:off x="6093" y="506"/>
                            <a:ext cx="70" cy="30"/>
                          </a:xfrm>
                          <a:custGeom>
                            <a:avLst/>
                            <a:gdLst>
                              <a:gd name="T0" fmla="*/ 0 w 70"/>
                              <a:gd name="T1" fmla="*/ 30 h 30"/>
                              <a:gd name="T2" fmla="*/ 70 w 70"/>
                              <a:gd name="T3" fmla="*/ 0 h 30"/>
                              <a:gd name="T4" fmla="*/ 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0" y="30"/>
                                </a:moveTo>
                                <a:lnTo>
                                  <a:pt x="7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Freeform 1208"/>
                        <wps:cNvSpPr>
                          <a:spLocks/>
                        </wps:cNvSpPr>
                        <wps:spPr bwMode="auto">
                          <a:xfrm>
                            <a:off x="6093" y="506"/>
                            <a:ext cx="70" cy="30"/>
                          </a:xfrm>
                          <a:custGeom>
                            <a:avLst/>
                            <a:gdLst>
                              <a:gd name="T0" fmla="*/ 0 w 70"/>
                              <a:gd name="T1" fmla="*/ 30 h 30"/>
                              <a:gd name="T2" fmla="*/ 70 w 70"/>
                              <a:gd name="T3" fmla="*/ 0 h 30"/>
                              <a:gd name="T4" fmla="*/ 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0" y="30"/>
                                </a:moveTo>
                                <a:lnTo>
                                  <a:pt x="7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1209"/>
                        <wps:cNvSpPr>
                          <a:spLocks/>
                        </wps:cNvSpPr>
                        <wps:spPr bwMode="auto">
                          <a:xfrm>
                            <a:off x="5865" y="656"/>
                            <a:ext cx="112" cy="62"/>
                          </a:xfrm>
                          <a:custGeom>
                            <a:avLst/>
                            <a:gdLst>
                              <a:gd name="T0" fmla="*/ 54 w 112"/>
                              <a:gd name="T1" fmla="*/ 37 h 62"/>
                              <a:gd name="T2" fmla="*/ 112 w 112"/>
                              <a:gd name="T3" fmla="*/ 0 h 62"/>
                              <a:gd name="T4" fmla="*/ 54 w 112"/>
                              <a:gd name="T5" fmla="*/ 37 h 62"/>
                              <a:gd name="T6" fmla="*/ 54 w 112"/>
                              <a:gd name="T7" fmla="*/ 37 h 62"/>
                              <a:gd name="T8" fmla="*/ 54 w 112"/>
                              <a:gd name="T9" fmla="*/ 37 h 62"/>
                              <a:gd name="T10" fmla="*/ 40 w 112"/>
                              <a:gd name="T11" fmla="*/ 37 h 62"/>
                              <a:gd name="T12" fmla="*/ 25 w 112"/>
                              <a:gd name="T13" fmla="*/ 42 h 62"/>
                              <a:gd name="T14" fmla="*/ 10 w 112"/>
                              <a:gd name="T15" fmla="*/ 50 h 62"/>
                              <a:gd name="T16" fmla="*/ 0 w 112"/>
                              <a:gd name="T17" fmla="*/ 62 h 62"/>
                              <a:gd name="T18" fmla="*/ 7 w 112"/>
                              <a:gd name="T19" fmla="*/ 62 h 62"/>
                              <a:gd name="T20" fmla="*/ 15 w 112"/>
                              <a:gd name="T21" fmla="*/ 62 h 62"/>
                              <a:gd name="T22" fmla="*/ 22 w 112"/>
                              <a:gd name="T23" fmla="*/ 62 h 62"/>
                              <a:gd name="T24" fmla="*/ 30 w 112"/>
                              <a:gd name="T25" fmla="*/ 60 h 62"/>
                              <a:gd name="T26" fmla="*/ 40 w 112"/>
                              <a:gd name="T27" fmla="*/ 55 h 62"/>
                              <a:gd name="T28" fmla="*/ 44 w 112"/>
                              <a:gd name="T29" fmla="*/ 50 h 62"/>
                              <a:gd name="T30" fmla="*/ 52 w 112"/>
                              <a:gd name="T31" fmla="*/ 45 h 62"/>
                              <a:gd name="T32" fmla="*/ 54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4" y="37"/>
                                </a:moveTo>
                                <a:lnTo>
                                  <a:pt x="112" y="0"/>
                                </a:lnTo>
                                <a:lnTo>
                                  <a:pt x="54" y="37"/>
                                </a:lnTo>
                                <a:lnTo>
                                  <a:pt x="40" y="37"/>
                                </a:lnTo>
                                <a:lnTo>
                                  <a:pt x="25" y="42"/>
                                </a:lnTo>
                                <a:lnTo>
                                  <a:pt x="10" y="5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15" y="62"/>
                                </a:lnTo>
                                <a:lnTo>
                                  <a:pt x="22" y="62"/>
                                </a:lnTo>
                                <a:lnTo>
                                  <a:pt x="30" y="60"/>
                                </a:lnTo>
                                <a:lnTo>
                                  <a:pt x="40" y="55"/>
                                </a:lnTo>
                                <a:lnTo>
                                  <a:pt x="44" y="50"/>
                                </a:lnTo>
                                <a:lnTo>
                                  <a:pt x="52" y="45"/>
                                </a:lnTo>
                                <a:lnTo>
                                  <a:pt x="5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208" name="Group 1210"/>
                      <wpg:cNvGrpSpPr>
                        <a:grpSpLocks/>
                      </wpg:cNvGrpSpPr>
                      <wpg:grpSpPr bwMode="auto">
                        <a:xfrm>
                          <a:off x="7620" y="7620"/>
                          <a:ext cx="404495" cy="624840"/>
                          <a:chOff x="5673" y="426"/>
                          <a:chExt cx="637" cy="984"/>
                        </a:xfrm>
                      </wpg:grpSpPr>
                      <wps:wsp>
                        <wps:cNvPr id="1209" name="Freeform 1211"/>
                        <wps:cNvSpPr>
                          <a:spLocks/>
                        </wps:cNvSpPr>
                        <wps:spPr bwMode="auto">
                          <a:xfrm>
                            <a:off x="5865" y="656"/>
                            <a:ext cx="112" cy="62"/>
                          </a:xfrm>
                          <a:custGeom>
                            <a:avLst/>
                            <a:gdLst>
                              <a:gd name="T0" fmla="*/ 54 w 112"/>
                              <a:gd name="T1" fmla="*/ 37 h 62"/>
                              <a:gd name="T2" fmla="*/ 112 w 112"/>
                              <a:gd name="T3" fmla="*/ 0 h 62"/>
                              <a:gd name="T4" fmla="*/ 54 w 112"/>
                              <a:gd name="T5" fmla="*/ 37 h 62"/>
                              <a:gd name="T6" fmla="*/ 54 w 112"/>
                              <a:gd name="T7" fmla="*/ 37 h 62"/>
                              <a:gd name="T8" fmla="*/ 54 w 112"/>
                              <a:gd name="T9" fmla="*/ 37 h 62"/>
                              <a:gd name="T10" fmla="*/ 40 w 112"/>
                              <a:gd name="T11" fmla="*/ 37 h 62"/>
                              <a:gd name="T12" fmla="*/ 25 w 112"/>
                              <a:gd name="T13" fmla="*/ 42 h 62"/>
                              <a:gd name="T14" fmla="*/ 10 w 112"/>
                              <a:gd name="T15" fmla="*/ 50 h 62"/>
                              <a:gd name="T16" fmla="*/ 0 w 112"/>
                              <a:gd name="T17" fmla="*/ 62 h 62"/>
                              <a:gd name="T18" fmla="*/ 7 w 112"/>
                              <a:gd name="T19" fmla="*/ 62 h 62"/>
                              <a:gd name="T20" fmla="*/ 15 w 112"/>
                              <a:gd name="T21" fmla="*/ 62 h 62"/>
                              <a:gd name="T22" fmla="*/ 22 w 112"/>
                              <a:gd name="T23" fmla="*/ 62 h 62"/>
                              <a:gd name="T24" fmla="*/ 30 w 112"/>
                              <a:gd name="T25" fmla="*/ 60 h 62"/>
                              <a:gd name="T26" fmla="*/ 40 w 112"/>
                              <a:gd name="T27" fmla="*/ 55 h 62"/>
                              <a:gd name="T28" fmla="*/ 44 w 112"/>
                              <a:gd name="T29" fmla="*/ 50 h 62"/>
                              <a:gd name="T30" fmla="*/ 52 w 112"/>
                              <a:gd name="T31" fmla="*/ 45 h 62"/>
                              <a:gd name="T32" fmla="*/ 54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4" y="37"/>
                                </a:moveTo>
                                <a:lnTo>
                                  <a:pt x="112" y="0"/>
                                </a:lnTo>
                                <a:lnTo>
                                  <a:pt x="54" y="37"/>
                                </a:lnTo>
                                <a:lnTo>
                                  <a:pt x="40" y="37"/>
                                </a:lnTo>
                                <a:lnTo>
                                  <a:pt x="25" y="42"/>
                                </a:lnTo>
                                <a:lnTo>
                                  <a:pt x="10" y="5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15" y="62"/>
                                </a:lnTo>
                                <a:lnTo>
                                  <a:pt x="22" y="62"/>
                                </a:lnTo>
                                <a:lnTo>
                                  <a:pt x="30" y="60"/>
                                </a:lnTo>
                                <a:lnTo>
                                  <a:pt x="40" y="55"/>
                                </a:lnTo>
                                <a:lnTo>
                                  <a:pt x="44" y="50"/>
                                </a:lnTo>
                                <a:lnTo>
                                  <a:pt x="52" y="45"/>
                                </a:lnTo>
                                <a:lnTo>
                                  <a:pt x="54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1212"/>
                        <wps:cNvSpPr>
                          <a:spLocks/>
                        </wps:cNvSpPr>
                        <wps:spPr bwMode="auto">
                          <a:xfrm>
                            <a:off x="5837" y="686"/>
                            <a:ext cx="115" cy="60"/>
                          </a:xfrm>
                          <a:custGeom>
                            <a:avLst/>
                            <a:gdLst>
                              <a:gd name="T0" fmla="*/ 58 w 115"/>
                              <a:gd name="T1" fmla="*/ 32 h 60"/>
                              <a:gd name="T2" fmla="*/ 115 w 115"/>
                              <a:gd name="T3" fmla="*/ 0 h 60"/>
                              <a:gd name="T4" fmla="*/ 58 w 115"/>
                              <a:gd name="T5" fmla="*/ 32 h 60"/>
                              <a:gd name="T6" fmla="*/ 58 w 115"/>
                              <a:gd name="T7" fmla="*/ 32 h 60"/>
                              <a:gd name="T8" fmla="*/ 58 w 115"/>
                              <a:gd name="T9" fmla="*/ 32 h 60"/>
                              <a:gd name="T10" fmla="*/ 40 w 115"/>
                              <a:gd name="T11" fmla="*/ 35 h 60"/>
                              <a:gd name="T12" fmla="*/ 25 w 115"/>
                              <a:gd name="T13" fmla="*/ 40 h 60"/>
                              <a:gd name="T14" fmla="*/ 13 w 115"/>
                              <a:gd name="T15" fmla="*/ 47 h 60"/>
                              <a:gd name="T16" fmla="*/ 0 w 115"/>
                              <a:gd name="T17" fmla="*/ 57 h 60"/>
                              <a:gd name="T18" fmla="*/ 8 w 115"/>
                              <a:gd name="T19" fmla="*/ 60 h 60"/>
                              <a:gd name="T20" fmla="*/ 15 w 115"/>
                              <a:gd name="T21" fmla="*/ 60 h 60"/>
                              <a:gd name="T22" fmla="*/ 25 w 115"/>
                              <a:gd name="T23" fmla="*/ 60 h 60"/>
                              <a:gd name="T24" fmla="*/ 33 w 115"/>
                              <a:gd name="T25" fmla="*/ 55 h 60"/>
                              <a:gd name="T26" fmla="*/ 40 w 115"/>
                              <a:gd name="T27" fmla="*/ 52 h 60"/>
                              <a:gd name="T28" fmla="*/ 48 w 115"/>
                              <a:gd name="T29" fmla="*/ 47 h 60"/>
                              <a:gd name="T30" fmla="*/ 53 w 115"/>
                              <a:gd name="T31" fmla="*/ 40 h 60"/>
                              <a:gd name="T32" fmla="*/ 58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8" y="32"/>
                                </a:moveTo>
                                <a:lnTo>
                                  <a:pt x="115" y="0"/>
                                </a:lnTo>
                                <a:lnTo>
                                  <a:pt x="58" y="32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47"/>
                                </a:lnTo>
                                <a:lnTo>
                                  <a:pt x="0" y="57"/>
                                </a:lnTo>
                                <a:lnTo>
                                  <a:pt x="8" y="60"/>
                                </a:lnTo>
                                <a:lnTo>
                                  <a:pt x="15" y="60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40" y="52"/>
                                </a:lnTo>
                                <a:lnTo>
                                  <a:pt x="48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1213"/>
                        <wps:cNvSpPr>
                          <a:spLocks/>
                        </wps:cNvSpPr>
                        <wps:spPr bwMode="auto">
                          <a:xfrm>
                            <a:off x="5837" y="686"/>
                            <a:ext cx="115" cy="60"/>
                          </a:xfrm>
                          <a:custGeom>
                            <a:avLst/>
                            <a:gdLst>
                              <a:gd name="T0" fmla="*/ 58 w 115"/>
                              <a:gd name="T1" fmla="*/ 32 h 60"/>
                              <a:gd name="T2" fmla="*/ 115 w 115"/>
                              <a:gd name="T3" fmla="*/ 0 h 60"/>
                              <a:gd name="T4" fmla="*/ 58 w 115"/>
                              <a:gd name="T5" fmla="*/ 32 h 60"/>
                              <a:gd name="T6" fmla="*/ 58 w 115"/>
                              <a:gd name="T7" fmla="*/ 32 h 60"/>
                              <a:gd name="T8" fmla="*/ 58 w 115"/>
                              <a:gd name="T9" fmla="*/ 32 h 60"/>
                              <a:gd name="T10" fmla="*/ 40 w 115"/>
                              <a:gd name="T11" fmla="*/ 35 h 60"/>
                              <a:gd name="T12" fmla="*/ 25 w 115"/>
                              <a:gd name="T13" fmla="*/ 40 h 60"/>
                              <a:gd name="T14" fmla="*/ 13 w 115"/>
                              <a:gd name="T15" fmla="*/ 47 h 60"/>
                              <a:gd name="T16" fmla="*/ 0 w 115"/>
                              <a:gd name="T17" fmla="*/ 57 h 60"/>
                              <a:gd name="T18" fmla="*/ 8 w 115"/>
                              <a:gd name="T19" fmla="*/ 60 h 60"/>
                              <a:gd name="T20" fmla="*/ 15 w 115"/>
                              <a:gd name="T21" fmla="*/ 60 h 60"/>
                              <a:gd name="T22" fmla="*/ 25 w 115"/>
                              <a:gd name="T23" fmla="*/ 60 h 60"/>
                              <a:gd name="T24" fmla="*/ 33 w 115"/>
                              <a:gd name="T25" fmla="*/ 55 h 60"/>
                              <a:gd name="T26" fmla="*/ 40 w 115"/>
                              <a:gd name="T27" fmla="*/ 52 h 60"/>
                              <a:gd name="T28" fmla="*/ 48 w 115"/>
                              <a:gd name="T29" fmla="*/ 47 h 60"/>
                              <a:gd name="T30" fmla="*/ 53 w 115"/>
                              <a:gd name="T31" fmla="*/ 40 h 60"/>
                              <a:gd name="T32" fmla="*/ 58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8" y="32"/>
                                </a:moveTo>
                                <a:lnTo>
                                  <a:pt x="115" y="0"/>
                                </a:lnTo>
                                <a:lnTo>
                                  <a:pt x="58" y="32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47"/>
                                </a:lnTo>
                                <a:lnTo>
                                  <a:pt x="0" y="57"/>
                                </a:lnTo>
                                <a:lnTo>
                                  <a:pt x="8" y="60"/>
                                </a:lnTo>
                                <a:lnTo>
                                  <a:pt x="15" y="60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40" y="52"/>
                                </a:lnTo>
                                <a:lnTo>
                                  <a:pt x="48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1214"/>
                        <wps:cNvSpPr>
                          <a:spLocks/>
                        </wps:cNvSpPr>
                        <wps:spPr bwMode="auto">
                          <a:xfrm>
                            <a:off x="5959" y="616"/>
                            <a:ext cx="60" cy="30"/>
                          </a:xfrm>
                          <a:custGeom>
                            <a:avLst/>
                            <a:gdLst>
                              <a:gd name="T0" fmla="*/ 0 w 60"/>
                              <a:gd name="T1" fmla="*/ 30 h 30"/>
                              <a:gd name="T2" fmla="*/ 60 w 60"/>
                              <a:gd name="T3" fmla="*/ 0 h 30"/>
                              <a:gd name="T4" fmla="*/ 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0" y="30"/>
                                </a:moveTo>
                                <a:lnTo>
                                  <a:pt x="6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1215"/>
                        <wps:cNvSpPr>
                          <a:spLocks/>
                        </wps:cNvSpPr>
                        <wps:spPr bwMode="auto">
                          <a:xfrm>
                            <a:off x="5959" y="616"/>
                            <a:ext cx="60" cy="30"/>
                          </a:xfrm>
                          <a:custGeom>
                            <a:avLst/>
                            <a:gdLst>
                              <a:gd name="T0" fmla="*/ 0 w 60"/>
                              <a:gd name="T1" fmla="*/ 30 h 30"/>
                              <a:gd name="T2" fmla="*/ 60 w 60"/>
                              <a:gd name="T3" fmla="*/ 0 h 30"/>
                              <a:gd name="T4" fmla="*/ 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0" y="30"/>
                                </a:moveTo>
                                <a:lnTo>
                                  <a:pt x="6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1216"/>
                        <wps:cNvSpPr>
                          <a:spLocks noEditPoints="1"/>
                        </wps:cNvSpPr>
                        <wps:spPr bwMode="auto">
                          <a:xfrm>
                            <a:off x="5999" y="506"/>
                            <a:ext cx="72" cy="88"/>
                          </a:xfrm>
                          <a:custGeom>
                            <a:avLst/>
                            <a:gdLst>
                              <a:gd name="T0" fmla="*/ 25 w 72"/>
                              <a:gd name="T1" fmla="*/ 43 h 88"/>
                              <a:gd name="T2" fmla="*/ 72 w 72"/>
                              <a:gd name="T3" fmla="*/ 0 h 88"/>
                              <a:gd name="T4" fmla="*/ 25 w 72"/>
                              <a:gd name="T5" fmla="*/ 43 h 88"/>
                              <a:gd name="T6" fmla="*/ 25 w 72"/>
                              <a:gd name="T7" fmla="*/ 43 h 88"/>
                              <a:gd name="T8" fmla="*/ 10 w 72"/>
                              <a:gd name="T9" fmla="*/ 53 h 88"/>
                              <a:gd name="T10" fmla="*/ 2 w 72"/>
                              <a:gd name="T11" fmla="*/ 63 h 88"/>
                              <a:gd name="T12" fmla="*/ 0 w 72"/>
                              <a:gd name="T13" fmla="*/ 68 h 88"/>
                              <a:gd name="T14" fmla="*/ 0 w 72"/>
                              <a:gd name="T15" fmla="*/ 75 h 88"/>
                              <a:gd name="T16" fmla="*/ 0 w 72"/>
                              <a:gd name="T17" fmla="*/ 83 h 88"/>
                              <a:gd name="T18" fmla="*/ 0 w 72"/>
                              <a:gd name="T19" fmla="*/ 88 h 88"/>
                              <a:gd name="T20" fmla="*/ 7 w 72"/>
                              <a:gd name="T21" fmla="*/ 88 h 88"/>
                              <a:gd name="T22" fmla="*/ 15 w 72"/>
                              <a:gd name="T23" fmla="*/ 83 h 88"/>
                              <a:gd name="T24" fmla="*/ 20 w 72"/>
                              <a:gd name="T25" fmla="*/ 78 h 88"/>
                              <a:gd name="T26" fmla="*/ 25 w 72"/>
                              <a:gd name="T27" fmla="*/ 73 h 88"/>
                              <a:gd name="T28" fmla="*/ 27 w 72"/>
                              <a:gd name="T29" fmla="*/ 65 h 88"/>
                              <a:gd name="T30" fmla="*/ 27 w 72"/>
                              <a:gd name="T31" fmla="*/ 58 h 88"/>
                              <a:gd name="T32" fmla="*/ 27 w 72"/>
                              <a:gd name="T33" fmla="*/ 50 h 88"/>
                              <a:gd name="T34" fmla="*/ 25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25" y="43"/>
                                </a:moveTo>
                                <a:lnTo>
                                  <a:pt x="72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0" y="53"/>
                                </a:lnTo>
                                <a:lnTo>
                                  <a:pt x="2" y="63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7" y="88"/>
                                </a:lnTo>
                                <a:lnTo>
                                  <a:pt x="15" y="83"/>
                                </a:lnTo>
                                <a:lnTo>
                                  <a:pt x="20" y="78"/>
                                </a:lnTo>
                                <a:lnTo>
                                  <a:pt x="25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7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1217"/>
                        <wps:cNvSpPr>
                          <a:spLocks/>
                        </wps:cNvSpPr>
                        <wps:spPr bwMode="auto">
                          <a:xfrm>
                            <a:off x="6024" y="506"/>
                            <a:ext cx="47" cy="43"/>
                          </a:xfrm>
                          <a:custGeom>
                            <a:avLst/>
                            <a:gdLst>
                              <a:gd name="T0" fmla="*/ 0 w 47"/>
                              <a:gd name="T1" fmla="*/ 43 h 43"/>
                              <a:gd name="T2" fmla="*/ 47 w 47"/>
                              <a:gd name="T3" fmla="*/ 0 h 43"/>
                              <a:gd name="T4" fmla="*/ 0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0" y="43"/>
                                </a:moveTo>
                                <a:lnTo>
                                  <a:pt x="47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1218"/>
                        <wps:cNvSpPr>
                          <a:spLocks/>
                        </wps:cNvSpPr>
                        <wps:spPr bwMode="auto">
                          <a:xfrm>
                            <a:off x="5999" y="549"/>
                            <a:ext cx="27" cy="4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45"/>
                              <a:gd name="T2" fmla="*/ 10 w 27"/>
                              <a:gd name="T3" fmla="*/ 10 h 45"/>
                              <a:gd name="T4" fmla="*/ 2 w 27"/>
                              <a:gd name="T5" fmla="*/ 20 h 45"/>
                              <a:gd name="T6" fmla="*/ 0 w 27"/>
                              <a:gd name="T7" fmla="*/ 25 h 45"/>
                              <a:gd name="T8" fmla="*/ 0 w 27"/>
                              <a:gd name="T9" fmla="*/ 32 h 45"/>
                              <a:gd name="T10" fmla="*/ 0 w 27"/>
                              <a:gd name="T11" fmla="*/ 40 h 45"/>
                              <a:gd name="T12" fmla="*/ 0 w 27"/>
                              <a:gd name="T13" fmla="*/ 45 h 45"/>
                              <a:gd name="T14" fmla="*/ 7 w 27"/>
                              <a:gd name="T15" fmla="*/ 45 h 45"/>
                              <a:gd name="T16" fmla="*/ 15 w 27"/>
                              <a:gd name="T17" fmla="*/ 40 h 45"/>
                              <a:gd name="T18" fmla="*/ 20 w 27"/>
                              <a:gd name="T19" fmla="*/ 35 h 45"/>
                              <a:gd name="T20" fmla="*/ 25 w 27"/>
                              <a:gd name="T21" fmla="*/ 30 h 45"/>
                              <a:gd name="T22" fmla="*/ 27 w 27"/>
                              <a:gd name="T23" fmla="*/ 22 h 45"/>
                              <a:gd name="T24" fmla="*/ 27 w 27"/>
                              <a:gd name="T25" fmla="*/ 15 h 45"/>
                              <a:gd name="T26" fmla="*/ 27 w 27"/>
                              <a:gd name="T27" fmla="*/ 7 h 45"/>
                              <a:gd name="T28" fmla="*/ 25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5" y="0"/>
                                </a:moveTo>
                                <a:lnTo>
                                  <a:pt x="10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5"/>
                                </a:lnTo>
                                <a:lnTo>
                                  <a:pt x="7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1219"/>
                        <wps:cNvSpPr>
                          <a:spLocks noEditPoints="1"/>
                        </wps:cNvSpPr>
                        <wps:spPr bwMode="auto">
                          <a:xfrm>
                            <a:off x="5969" y="529"/>
                            <a:ext cx="55" cy="95"/>
                          </a:xfrm>
                          <a:custGeom>
                            <a:avLst/>
                            <a:gdLst>
                              <a:gd name="T0" fmla="*/ 23 w 55"/>
                              <a:gd name="T1" fmla="*/ 50 h 95"/>
                              <a:gd name="T2" fmla="*/ 55 w 55"/>
                              <a:gd name="T3" fmla="*/ 0 h 95"/>
                              <a:gd name="T4" fmla="*/ 23 w 55"/>
                              <a:gd name="T5" fmla="*/ 50 h 95"/>
                              <a:gd name="T6" fmla="*/ 25 w 55"/>
                              <a:gd name="T7" fmla="*/ 50 h 95"/>
                              <a:gd name="T8" fmla="*/ 13 w 55"/>
                              <a:gd name="T9" fmla="*/ 57 h 95"/>
                              <a:gd name="T10" fmla="*/ 3 w 55"/>
                              <a:gd name="T11" fmla="*/ 70 h 95"/>
                              <a:gd name="T12" fmla="*/ 0 w 55"/>
                              <a:gd name="T13" fmla="*/ 82 h 95"/>
                              <a:gd name="T14" fmla="*/ 3 w 55"/>
                              <a:gd name="T15" fmla="*/ 95 h 95"/>
                              <a:gd name="T16" fmla="*/ 8 w 55"/>
                              <a:gd name="T17" fmla="*/ 92 h 95"/>
                              <a:gd name="T18" fmla="*/ 15 w 55"/>
                              <a:gd name="T19" fmla="*/ 90 h 95"/>
                              <a:gd name="T20" fmla="*/ 20 w 55"/>
                              <a:gd name="T21" fmla="*/ 85 h 95"/>
                              <a:gd name="T22" fmla="*/ 23 w 55"/>
                              <a:gd name="T23" fmla="*/ 77 h 95"/>
                              <a:gd name="T24" fmla="*/ 27 w 55"/>
                              <a:gd name="T25" fmla="*/ 72 h 95"/>
                              <a:gd name="T26" fmla="*/ 27 w 55"/>
                              <a:gd name="T27" fmla="*/ 65 h 95"/>
                              <a:gd name="T28" fmla="*/ 27 w 55"/>
                              <a:gd name="T29" fmla="*/ 57 h 95"/>
                              <a:gd name="T30" fmla="*/ 25 w 55"/>
                              <a:gd name="T31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5">
                                <a:moveTo>
                                  <a:pt x="23" y="50"/>
                                </a:moveTo>
                                <a:lnTo>
                                  <a:pt x="55" y="0"/>
                                </a:lnTo>
                                <a:lnTo>
                                  <a:pt x="23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13" y="57"/>
                                </a:lnTo>
                                <a:lnTo>
                                  <a:pt x="3" y="70"/>
                                </a:lnTo>
                                <a:lnTo>
                                  <a:pt x="0" y="82"/>
                                </a:lnTo>
                                <a:lnTo>
                                  <a:pt x="3" y="95"/>
                                </a:lnTo>
                                <a:lnTo>
                                  <a:pt x="8" y="92"/>
                                </a:lnTo>
                                <a:lnTo>
                                  <a:pt x="15" y="90"/>
                                </a:lnTo>
                                <a:lnTo>
                                  <a:pt x="20" y="85"/>
                                </a:lnTo>
                                <a:lnTo>
                                  <a:pt x="23" y="77"/>
                                </a:lnTo>
                                <a:lnTo>
                                  <a:pt x="27" y="72"/>
                                </a:lnTo>
                                <a:lnTo>
                                  <a:pt x="27" y="65"/>
                                </a:lnTo>
                                <a:lnTo>
                                  <a:pt x="27" y="57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1220"/>
                        <wps:cNvSpPr>
                          <a:spLocks/>
                        </wps:cNvSpPr>
                        <wps:spPr bwMode="auto">
                          <a:xfrm>
                            <a:off x="5992" y="529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1221"/>
                        <wps:cNvSpPr>
                          <a:spLocks/>
                        </wps:cNvSpPr>
                        <wps:spPr bwMode="auto">
                          <a:xfrm>
                            <a:off x="5969" y="579"/>
                            <a:ext cx="27" cy="4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45"/>
                              <a:gd name="T2" fmla="*/ 13 w 27"/>
                              <a:gd name="T3" fmla="*/ 7 h 45"/>
                              <a:gd name="T4" fmla="*/ 3 w 27"/>
                              <a:gd name="T5" fmla="*/ 20 h 45"/>
                              <a:gd name="T6" fmla="*/ 0 w 27"/>
                              <a:gd name="T7" fmla="*/ 32 h 45"/>
                              <a:gd name="T8" fmla="*/ 3 w 27"/>
                              <a:gd name="T9" fmla="*/ 45 h 45"/>
                              <a:gd name="T10" fmla="*/ 8 w 27"/>
                              <a:gd name="T11" fmla="*/ 42 h 45"/>
                              <a:gd name="T12" fmla="*/ 15 w 27"/>
                              <a:gd name="T13" fmla="*/ 40 h 45"/>
                              <a:gd name="T14" fmla="*/ 20 w 27"/>
                              <a:gd name="T15" fmla="*/ 35 h 45"/>
                              <a:gd name="T16" fmla="*/ 23 w 27"/>
                              <a:gd name="T17" fmla="*/ 27 h 45"/>
                              <a:gd name="T18" fmla="*/ 27 w 27"/>
                              <a:gd name="T19" fmla="*/ 22 h 45"/>
                              <a:gd name="T20" fmla="*/ 27 w 27"/>
                              <a:gd name="T21" fmla="*/ 15 h 45"/>
                              <a:gd name="T22" fmla="*/ 27 w 27"/>
                              <a:gd name="T23" fmla="*/ 7 h 45"/>
                              <a:gd name="T24" fmla="*/ 25 w 27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5" y="0"/>
                                </a:moveTo>
                                <a:lnTo>
                                  <a:pt x="13" y="7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8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3" y="27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1222"/>
                        <wps:cNvSpPr>
                          <a:spLocks noEditPoints="1"/>
                        </wps:cNvSpPr>
                        <wps:spPr bwMode="auto">
                          <a:xfrm>
                            <a:off x="5939" y="549"/>
                            <a:ext cx="55" cy="97"/>
                          </a:xfrm>
                          <a:custGeom>
                            <a:avLst/>
                            <a:gdLst>
                              <a:gd name="T0" fmla="*/ 25 w 55"/>
                              <a:gd name="T1" fmla="*/ 50 h 97"/>
                              <a:gd name="T2" fmla="*/ 55 w 55"/>
                              <a:gd name="T3" fmla="*/ 0 h 97"/>
                              <a:gd name="T4" fmla="*/ 25 w 55"/>
                              <a:gd name="T5" fmla="*/ 50 h 97"/>
                              <a:gd name="T6" fmla="*/ 25 w 55"/>
                              <a:gd name="T7" fmla="*/ 50 h 97"/>
                              <a:gd name="T8" fmla="*/ 13 w 55"/>
                              <a:gd name="T9" fmla="*/ 60 h 97"/>
                              <a:gd name="T10" fmla="*/ 5 w 55"/>
                              <a:gd name="T11" fmla="*/ 70 h 97"/>
                              <a:gd name="T12" fmla="*/ 0 w 55"/>
                              <a:gd name="T13" fmla="*/ 82 h 97"/>
                              <a:gd name="T14" fmla="*/ 3 w 55"/>
                              <a:gd name="T15" fmla="*/ 97 h 97"/>
                              <a:gd name="T16" fmla="*/ 10 w 55"/>
                              <a:gd name="T17" fmla="*/ 95 h 97"/>
                              <a:gd name="T18" fmla="*/ 15 w 55"/>
                              <a:gd name="T19" fmla="*/ 90 h 97"/>
                              <a:gd name="T20" fmla="*/ 20 w 55"/>
                              <a:gd name="T21" fmla="*/ 85 h 97"/>
                              <a:gd name="T22" fmla="*/ 25 w 55"/>
                              <a:gd name="T23" fmla="*/ 80 h 97"/>
                              <a:gd name="T24" fmla="*/ 28 w 55"/>
                              <a:gd name="T25" fmla="*/ 72 h 97"/>
                              <a:gd name="T26" fmla="*/ 28 w 55"/>
                              <a:gd name="T27" fmla="*/ 65 h 97"/>
                              <a:gd name="T28" fmla="*/ 28 w 55"/>
                              <a:gd name="T29" fmla="*/ 57 h 97"/>
                              <a:gd name="T30" fmla="*/ 25 w 55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7">
                                <a:moveTo>
                                  <a:pt x="25" y="50"/>
                                </a:moveTo>
                                <a:lnTo>
                                  <a:pt x="55" y="0"/>
                                </a:lnTo>
                                <a:lnTo>
                                  <a:pt x="25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13" y="60"/>
                                </a:ln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3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20" y="85"/>
                                </a:lnTo>
                                <a:lnTo>
                                  <a:pt x="25" y="80"/>
                                </a:lnTo>
                                <a:lnTo>
                                  <a:pt x="28" y="72"/>
                                </a:lnTo>
                                <a:lnTo>
                                  <a:pt x="28" y="65"/>
                                </a:lnTo>
                                <a:lnTo>
                                  <a:pt x="28" y="57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1223"/>
                        <wps:cNvSpPr>
                          <a:spLocks/>
                        </wps:cNvSpPr>
                        <wps:spPr bwMode="auto">
                          <a:xfrm>
                            <a:off x="5964" y="549"/>
                            <a:ext cx="30" cy="50"/>
                          </a:xfrm>
                          <a:custGeom>
                            <a:avLst/>
                            <a:gdLst>
                              <a:gd name="T0" fmla="*/ 0 w 30"/>
                              <a:gd name="T1" fmla="*/ 50 h 50"/>
                              <a:gd name="T2" fmla="*/ 30 w 30"/>
                              <a:gd name="T3" fmla="*/ 0 h 50"/>
                              <a:gd name="T4" fmla="*/ 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0" y="50"/>
                                </a:moveTo>
                                <a:lnTo>
                                  <a:pt x="3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1224"/>
                        <wps:cNvSpPr>
                          <a:spLocks/>
                        </wps:cNvSpPr>
                        <wps:spPr bwMode="auto">
                          <a:xfrm>
                            <a:off x="5939" y="599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13 w 28"/>
                              <a:gd name="T3" fmla="*/ 10 h 47"/>
                              <a:gd name="T4" fmla="*/ 5 w 28"/>
                              <a:gd name="T5" fmla="*/ 20 h 47"/>
                              <a:gd name="T6" fmla="*/ 0 w 28"/>
                              <a:gd name="T7" fmla="*/ 32 h 47"/>
                              <a:gd name="T8" fmla="*/ 3 w 28"/>
                              <a:gd name="T9" fmla="*/ 47 h 47"/>
                              <a:gd name="T10" fmla="*/ 10 w 28"/>
                              <a:gd name="T11" fmla="*/ 45 h 47"/>
                              <a:gd name="T12" fmla="*/ 15 w 28"/>
                              <a:gd name="T13" fmla="*/ 40 h 47"/>
                              <a:gd name="T14" fmla="*/ 20 w 28"/>
                              <a:gd name="T15" fmla="*/ 35 h 47"/>
                              <a:gd name="T16" fmla="*/ 25 w 28"/>
                              <a:gd name="T17" fmla="*/ 30 h 47"/>
                              <a:gd name="T18" fmla="*/ 28 w 28"/>
                              <a:gd name="T19" fmla="*/ 22 h 47"/>
                              <a:gd name="T20" fmla="*/ 28 w 28"/>
                              <a:gd name="T21" fmla="*/ 15 h 47"/>
                              <a:gd name="T22" fmla="*/ 28 w 28"/>
                              <a:gd name="T23" fmla="*/ 7 h 47"/>
                              <a:gd name="T24" fmla="*/ 25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5" y="0"/>
                                </a:move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28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1225"/>
                        <wps:cNvSpPr>
                          <a:spLocks noEditPoints="1"/>
                        </wps:cNvSpPr>
                        <wps:spPr bwMode="auto">
                          <a:xfrm>
                            <a:off x="6031" y="489"/>
                            <a:ext cx="75" cy="85"/>
                          </a:xfrm>
                          <a:custGeom>
                            <a:avLst/>
                            <a:gdLst>
                              <a:gd name="T0" fmla="*/ 25 w 75"/>
                              <a:gd name="T1" fmla="*/ 40 h 85"/>
                              <a:gd name="T2" fmla="*/ 75 w 75"/>
                              <a:gd name="T3" fmla="*/ 0 h 85"/>
                              <a:gd name="T4" fmla="*/ 25 w 75"/>
                              <a:gd name="T5" fmla="*/ 40 h 85"/>
                              <a:gd name="T6" fmla="*/ 25 w 75"/>
                              <a:gd name="T7" fmla="*/ 40 h 85"/>
                              <a:gd name="T8" fmla="*/ 13 w 75"/>
                              <a:gd name="T9" fmla="*/ 50 h 85"/>
                              <a:gd name="T10" fmla="*/ 3 w 75"/>
                              <a:gd name="T11" fmla="*/ 60 h 85"/>
                              <a:gd name="T12" fmla="*/ 0 w 75"/>
                              <a:gd name="T13" fmla="*/ 65 h 85"/>
                              <a:gd name="T14" fmla="*/ 0 w 75"/>
                              <a:gd name="T15" fmla="*/ 72 h 85"/>
                              <a:gd name="T16" fmla="*/ 0 w 75"/>
                              <a:gd name="T17" fmla="*/ 77 h 85"/>
                              <a:gd name="T18" fmla="*/ 3 w 75"/>
                              <a:gd name="T19" fmla="*/ 85 h 85"/>
                              <a:gd name="T20" fmla="*/ 10 w 75"/>
                              <a:gd name="T21" fmla="*/ 82 h 85"/>
                              <a:gd name="T22" fmla="*/ 15 w 75"/>
                              <a:gd name="T23" fmla="*/ 80 h 85"/>
                              <a:gd name="T24" fmla="*/ 20 w 75"/>
                              <a:gd name="T25" fmla="*/ 75 h 85"/>
                              <a:gd name="T26" fmla="*/ 25 w 75"/>
                              <a:gd name="T27" fmla="*/ 70 h 85"/>
                              <a:gd name="T28" fmla="*/ 28 w 75"/>
                              <a:gd name="T29" fmla="*/ 62 h 85"/>
                              <a:gd name="T30" fmla="*/ 30 w 75"/>
                              <a:gd name="T31" fmla="*/ 55 h 85"/>
                              <a:gd name="T32" fmla="*/ 28 w 75"/>
                              <a:gd name="T33" fmla="*/ 47 h 85"/>
                              <a:gd name="T34" fmla="*/ 25 w 75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25" y="40"/>
                                </a:moveTo>
                                <a:lnTo>
                                  <a:pt x="75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13" y="50"/>
                                </a:lnTo>
                                <a:lnTo>
                                  <a:pt x="3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2"/>
                                </a:lnTo>
                                <a:lnTo>
                                  <a:pt x="0" y="77"/>
                                </a:lnTo>
                                <a:lnTo>
                                  <a:pt x="3" y="85"/>
                                </a:lnTo>
                                <a:lnTo>
                                  <a:pt x="10" y="82"/>
                                </a:lnTo>
                                <a:lnTo>
                                  <a:pt x="15" y="80"/>
                                </a:lnTo>
                                <a:lnTo>
                                  <a:pt x="20" y="75"/>
                                </a:lnTo>
                                <a:lnTo>
                                  <a:pt x="25" y="70"/>
                                </a:lnTo>
                                <a:lnTo>
                                  <a:pt x="28" y="62"/>
                                </a:lnTo>
                                <a:lnTo>
                                  <a:pt x="30" y="55"/>
                                </a:lnTo>
                                <a:lnTo>
                                  <a:pt x="28" y="47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1226"/>
                        <wps:cNvSpPr>
                          <a:spLocks/>
                        </wps:cNvSpPr>
                        <wps:spPr bwMode="auto">
                          <a:xfrm>
                            <a:off x="6056" y="489"/>
                            <a:ext cx="50" cy="40"/>
                          </a:xfrm>
                          <a:custGeom>
                            <a:avLst/>
                            <a:gdLst>
                              <a:gd name="T0" fmla="*/ 0 w 50"/>
                              <a:gd name="T1" fmla="*/ 40 h 40"/>
                              <a:gd name="T2" fmla="*/ 50 w 50"/>
                              <a:gd name="T3" fmla="*/ 0 h 40"/>
                              <a:gd name="T4" fmla="*/ 0 w 50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" h="40">
                                <a:moveTo>
                                  <a:pt x="0" y="40"/>
                                </a:moveTo>
                                <a:lnTo>
                                  <a:pt x="5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1227"/>
                        <wps:cNvSpPr>
                          <a:spLocks/>
                        </wps:cNvSpPr>
                        <wps:spPr bwMode="auto">
                          <a:xfrm>
                            <a:off x="6031" y="52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3 w 30"/>
                              <a:gd name="T3" fmla="*/ 10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37 h 45"/>
                              <a:gd name="T12" fmla="*/ 3 w 30"/>
                              <a:gd name="T13" fmla="*/ 45 h 45"/>
                              <a:gd name="T14" fmla="*/ 10 w 30"/>
                              <a:gd name="T15" fmla="*/ 42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8 w 30"/>
                              <a:gd name="T23" fmla="*/ 22 h 45"/>
                              <a:gd name="T24" fmla="*/ 30 w 30"/>
                              <a:gd name="T25" fmla="*/ 15 h 45"/>
                              <a:gd name="T26" fmla="*/ 28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3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30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1228"/>
                        <wps:cNvSpPr>
                          <a:spLocks noEditPoints="1"/>
                        </wps:cNvSpPr>
                        <wps:spPr bwMode="auto">
                          <a:xfrm>
                            <a:off x="6064" y="461"/>
                            <a:ext cx="69" cy="95"/>
                          </a:xfrm>
                          <a:custGeom>
                            <a:avLst/>
                            <a:gdLst>
                              <a:gd name="T0" fmla="*/ 24 w 69"/>
                              <a:gd name="T1" fmla="*/ 50 h 95"/>
                              <a:gd name="T2" fmla="*/ 69 w 69"/>
                              <a:gd name="T3" fmla="*/ 0 h 95"/>
                              <a:gd name="T4" fmla="*/ 24 w 69"/>
                              <a:gd name="T5" fmla="*/ 50 h 95"/>
                              <a:gd name="T6" fmla="*/ 24 w 69"/>
                              <a:gd name="T7" fmla="*/ 50 h 95"/>
                              <a:gd name="T8" fmla="*/ 10 w 69"/>
                              <a:gd name="T9" fmla="*/ 58 h 95"/>
                              <a:gd name="T10" fmla="*/ 2 w 69"/>
                              <a:gd name="T11" fmla="*/ 68 h 95"/>
                              <a:gd name="T12" fmla="*/ 0 w 69"/>
                              <a:gd name="T13" fmla="*/ 75 h 95"/>
                              <a:gd name="T14" fmla="*/ 0 w 69"/>
                              <a:gd name="T15" fmla="*/ 80 h 95"/>
                              <a:gd name="T16" fmla="*/ 0 w 69"/>
                              <a:gd name="T17" fmla="*/ 88 h 95"/>
                              <a:gd name="T18" fmla="*/ 0 w 69"/>
                              <a:gd name="T19" fmla="*/ 95 h 95"/>
                              <a:gd name="T20" fmla="*/ 7 w 69"/>
                              <a:gd name="T21" fmla="*/ 93 h 95"/>
                              <a:gd name="T22" fmla="*/ 14 w 69"/>
                              <a:gd name="T23" fmla="*/ 88 h 95"/>
                              <a:gd name="T24" fmla="*/ 19 w 69"/>
                              <a:gd name="T25" fmla="*/ 85 h 95"/>
                              <a:gd name="T26" fmla="*/ 24 w 69"/>
                              <a:gd name="T27" fmla="*/ 78 h 95"/>
                              <a:gd name="T28" fmla="*/ 27 w 69"/>
                              <a:gd name="T29" fmla="*/ 73 h 95"/>
                              <a:gd name="T30" fmla="*/ 27 w 69"/>
                              <a:gd name="T31" fmla="*/ 65 h 95"/>
                              <a:gd name="T32" fmla="*/ 27 w 69"/>
                              <a:gd name="T33" fmla="*/ 58 h 95"/>
                              <a:gd name="T34" fmla="*/ 24 w 69"/>
                              <a:gd name="T35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24" y="50"/>
                                </a:moveTo>
                                <a:lnTo>
                                  <a:pt x="69" y="0"/>
                                </a:lnTo>
                                <a:lnTo>
                                  <a:pt x="24" y="50"/>
                                </a:lnTo>
                                <a:close/>
                                <a:moveTo>
                                  <a:pt x="24" y="50"/>
                                </a:moveTo>
                                <a:lnTo>
                                  <a:pt x="10" y="58"/>
                                </a:lnTo>
                                <a:lnTo>
                                  <a:pt x="2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7" y="93"/>
                                </a:lnTo>
                                <a:lnTo>
                                  <a:pt x="14" y="88"/>
                                </a:lnTo>
                                <a:lnTo>
                                  <a:pt x="19" y="85"/>
                                </a:lnTo>
                                <a:lnTo>
                                  <a:pt x="24" y="78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1229"/>
                        <wps:cNvSpPr>
                          <a:spLocks/>
                        </wps:cNvSpPr>
                        <wps:spPr bwMode="auto">
                          <a:xfrm>
                            <a:off x="6088" y="461"/>
                            <a:ext cx="45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45 w 45"/>
                              <a:gd name="T3" fmla="*/ 0 h 50"/>
                              <a:gd name="T4" fmla="*/ 0 w 4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45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1230"/>
                        <wps:cNvSpPr>
                          <a:spLocks/>
                        </wps:cNvSpPr>
                        <wps:spPr bwMode="auto">
                          <a:xfrm>
                            <a:off x="6064" y="511"/>
                            <a:ext cx="27" cy="45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45"/>
                              <a:gd name="T2" fmla="*/ 10 w 27"/>
                              <a:gd name="T3" fmla="*/ 8 h 45"/>
                              <a:gd name="T4" fmla="*/ 2 w 27"/>
                              <a:gd name="T5" fmla="*/ 18 h 45"/>
                              <a:gd name="T6" fmla="*/ 0 w 27"/>
                              <a:gd name="T7" fmla="*/ 25 h 45"/>
                              <a:gd name="T8" fmla="*/ 0 w 27"/>
                              <a:gd name="T9" fmla="*/ 30 h 45"/>
                              <a:gd name="T10" fmla="*/ 0 w 27"/>
                              <a:gd name="T11" fmla="*/ 38 h 45"/>
                              <a:gd name="T12" fmla="*/ 0 w 27"/>
                              <a:gd name="T13" fmla="*/ 45 h 45"/>
                              <a:gd name="T14" fmla="*/ 7 w 27"/>
                              <a:gd name="T15" fmla="*/ 43 h 45"/>
                              <a:gd name="T16" fmla="*/ 14 w 27"/>
                              <a:gd name="T17" fmla="*/ 38 h 45"/>
                              <a:gd name="T18" fmla="*/ 19 w 27"/>
                              <a:gd name="T19" fmla="*/ 35 h 45"/>
                              <a:gd name="T20" fmla="*/ 24 w 27"/>
                              <a:gd name="T21" fmla="*/ 28 h 45"/>
                              <a:gd name="T22" fmla="*/ 27 w 27"/>
                              <a:gd name="T23" fmla="*/ 23 h 45"/>
                              <a:gd name="T24" fmla="*/ 27 w 27"/>
                              <a:gd name="T25" fmla="*/ 15 h 45"/>
                              <a:gd name="T26" fmla="*/ 27 w 27"/>
                              <a:gd name="T27" fmla="*/ 8 h 45"/>
                              <a:gd name="T28" fmla="*/ 24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4" y="0"/>
                                </a:moveTo>
                                <a:lnTo>
                                  <a:pt x="10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7" y="43"/>
                                </a:lnTo>
                                <a:lnTo>
                                  <a:pt x="14" y="38"/>
                                </a:lnTo>
                                <a:lnTo>
                                  <a:pt x="19" y="35"/>
                                </a:lnTo>
                                <a:lnTo>
                                  <a:pt x="24" y="28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7" y="8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1231"/>
                        <wps:cNvSpPr>
                          <a:spLocks noEditPoints="1"/>
                        </wps:cNvSpPr>
                        <wps:spPr bwMode="auto">
                          <a:xfrm>
                            <a:off x="6091" y="449"/>
                            <a:ext cx="67" cy="90"/>
                          </a:xfrm>
                          <a:custGeom>
                            <a:avLst/>
                            <a:gdLst>
                              <a:gd name="T0" fmla="*/ 25 w 67"/>
                              <a:gd name="T1" fmla="*/ 45 h 90"/>
                              <a:gd name="T2" fmla="*/ 67 w 67"/>
                              <a:gd name="T3" fmla="*/ 0 h 90"/>
                              <a:gd name="T4" fmla="*/ 25 w 67"/>
                              <a:gd name="T5" fmla="*/ 45 h 90"/>
                              <a:gd name="T6" fmla="*/ 25 w 67"/>
                              <a:gd name="T7" fmla="*/ 45 h 90"/>
                              <a:gd name="T8" fmla="*/ 12 w 67"/>
                              <a:gd name="T9" fmla="*/ 52 h 90"/>
                              <a:gd name="T10" fmla="*/ 2 w 67"/>
                              <a:gd name="T11" fmla="*/ 62 h 90"/>
                              <a:gd name="T12" fmla="*/ 0 w 67"/>
                              <a:gd name="T13" fmla="*/ 67 h 90"/>
                              <a:gd name="T14" fmla="*/ 0 w 67"/>
                              <a:gd name="T15" fmla="*/ 75 h 90"/>
                              <a:gd name="T16" fmla="*/ 0 w 67"/>
                              <a:gd name="T17" fmla="*/ 82 h 90"/>
                              <a:gd name="T18" fmla="*/ 0 w 67"/>
                              <a:gd name="T19" fmla="*/ 90 h 90"/>
                              <a:gd name="T20" fmla="*/ 7 w 67"/>
                              <a:gd name="T21" fmla="*/ 87 h 90"/>
                              <a:gd name="T22" fmla="*/ 15 w 67"/>
                              <a:gd name="T23" fmla="*/ 82 h 90"/>
                              <a:gd name="T24" fmla="*/ 20 w 67"/>
                              <a:gd name="T25" fmla="*/ 80 h 90"/>
                              <a:gd name="T26" fmla="*/ 25 w 67"/>
                              <a:gd name="T27" fmla="*/ 72 h 90"/>
                              <a:gd name="T28" fmla="*/ 27 w 67"/>
                              <a:gd name="T29" fmla="*/ 67 h 90"/>
                              <a:gd name="T30" fmla="*/ 30 w 67"/>
                              <a:gd name="T31" fmla="*/ 60 h 90"/>
                              <a:gd name="T32" fmla="*/ 30 w 67"/>
                              <a:gd name="T33" fmla="*/ 52 h 90"/>
                              <a:gd name="T34" fmla="*/ 25 w 67"/>
                              <a:gd name="T35" fmla="*/ 4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" h="90">
                                <a:moveTo>
                                  <a:pt x="25" y="45"/>
                                </a:moveTo>
                                <a:lnTo>
                                  <a:pt x="67" y="0"/>
                                </a:lnTo>
                                <a:lnTo>
                                  <a:pt x="25" y="45"/>
                                </a:lnTo>
                                <a:close/>
                                <a:moveTo>
                                  <a:pt x="25" y="45"/>
                                </a:moveTo>
                                <a:lnTo>
                                  <a:pt x="12" y="52"/>
                                </a:lnTo>
                                <a:lnTo>
                                  <a:pt x="2" y="62"/>
                                </a:lnTo>
                                <a:lnTo>
                                  <a:pt x="0" y="67"/>
                                </a:lnTo>
                                <a:lnTo>
                                  <a:pt x="0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90"/>
                                </a:lnTo>
                                <a:lnTo>
                                  <a:pt x="7" y="87"/>
                                </a:lnTo>
                                <a:lnTo>
                                  <a:pt x="15" y="82"/>
                                </a:lnTo>
                                <a:lnTo>
                                  <a:pt x="20" y="80"/>
                                </a:lnTo>
                                <a:lnTo>
                                  <a:pt x="25" y="72"/>
                                </a:lnTo>
                                <a:lnTo>
                                  <a:pt x="27" y="67"/>
                                </a:lnTo>
                                <a:lnTo>
                                  <a:pt x="30" y="60"/>
                                </a:lnTo>
                                <a:lnTo>
                                  <a:pt x="30" y="52"/>
                                </a:lnTo>
                                <a:lnTo>
                                  <a:pt x="2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1232"/>
                        <wps:cNvSpPr>
                          <a:spLocks/>
                        </wps:cNvSpPr>
                        <wps:spPr bwMode="auto">
                          <a:xfrm>
                            <a:off x="6116" y="449"/>
                            <a:ext cx="42" cy="45"/>
                          </a:xfrm>
                          <a:custGeom>
                            <a:avLst/>
                            <a:gdLst>
                              <a:gd name="T0" fmla="*/ 0 w 42"/>
                              <a:gd name="T1" fmla="*/ 45 h 45"/>
                              <a:gd name="T2" fmla="*/ 42 w 42"/>
                              <a:gd name="T3" fmla="*/ 0 h 45"/>
                              <a:gd name="T4" fmla="*/ 0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0" y="45"/>
                                </a:moveTo>
                                <a:lnTo>
                                  <a:pt x="4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1233"/>
                        <wps:cNvSpPr>
                          <a:spLocks/>
                        </wps:cNvSpPr>
                        <wps:spPr bwMode="auto">
                          <a:xfrm>
                            <a:off x="6091" y="494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7 h 45"/>
                              <a:gd name="T4" fmla="*/ 2 w 30"/>
                              <a:gd name="T5" fmla="*/ 17 h 45"/>
                              <a:gd name="T6" fmla="*/ 0 w 30"/>
                              <a:gd name="T7" fmla="*/ 22 h 45"/>
                              <a:gd name="T8" fmla="*/ 0 w 30"/>
                              <a:gd name="T9" fmla="*/ 30 h 45"/>
                              <a:gd name="T10" fmla="*/ 0 w 30"/>
                              <a:gd name="T11" fmla="*/ 37 h 45"/>
                              <a:gd name="T12" fmla="*/ 0 w 30"/>
                              <a:gd name="T13" fmla="*/ 45 h 45"/>
                              <a:gd name="T14" fmla="*/ 7 w 30"/>
                              <a:gd name="T15" fmla="*/ 42 h 45"/>
                              <a:gd name="T16" fmla="*/ 15 w 30"/>
                              <a:gd name="T17" fmla="*/ 37 h 45"/>
                              <a:gd name="T18" fmla="*/ 20 w 30"/>
                              <a:gd name="T19" fmla="*/ 35 h 45"/>
                              <a:gd name="T20" fmla="*/ 25 w 30"/>
                              <a:gd name="T21" fmla="*/ 27 h 45"/>
                              <a:gd name="T22" fmla="*/ 27 w 30"/>
                              <a:gd name="T23" fmla="*/ 22 h 45"/>
                              <a:gd name="T24" fmla="*/ 30 w 30"/>
                              <a:gd name="T25" fmla="*/ 15 h 45"/>
                              <a:gd name="T26" fmla="*/ 30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7"/>
                                </a:lnTo>
                                <a:lnTo>
                                  <a:pt x="2" y="17"/>
                                </a:ln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7" y="42"/>
                                </a:lnTo>
                                <a:lnTo>
                                  <a:pt x="15" y="37"/>
                                </a:lnTo>
                                <a:lnTo>
                                  <a:pt x="20" y="35"/>
                                </a:lnTo>
                                <a:lnTo>
                                  <a:pt x="25" y="27"/>
                                </a:lnTo>
                                <a:lnTo>
                                  <a:pt x="27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1234"/>
                        <wps:cNvSpPr>
                          <a:spLocks noEditPoints="1"/>
                        </wps:cNvSpPr>
                        <wps:spPr bwMode="auto">
                          <a:xfrm>
                            <a:off x="6126" y="434"/>
                            <a:ext cx="77" cy="82"/>
                          </a:xfrm>
                          <a:custGeom>
                            <a:avLst/>
                            <a:gdLst>
                              <a:gd name="T0" fmla="*/ 25 w 77"/>
                              <a:gd name="T1" fmla="*/ 40 h 82"/>
                              <a:gd name="T2" fmla="*/ 77 w 77"/>
                              <a:gd name="T3" fmla="*/ 0 h 82"/>
                              <a:gd name="T4" fmla="*/ 25 w 77"/>
                              <a:gd name="T5" fmla="*/ 40 h 82"/>
                              <a:gd name="T6" fmla="*/ 25 w 77"/>
                              <a:gd name="T7" fmla="*/ 37 h 82"/>
                              <a:gd name="T8" fmla="*/ 12 w 77"/>
                              <a:gd name="T9" fmla="*/ 47 h 82"/>
                              <a:gd name="T10" fmla="*/ 2 w 77"/>
                              <a:gd name="T11" fmla="*/ 57 h 82"/>
                              <a:gd name="T12" fmla="*/ 0 w 77"/>
                              <a:gd name="T13" fmla="*/ 62 h 82"/>
                              <a:gd name="T14" fmla="*/ 0 w 77"/>
                              <a:gd name="T15" fmla="*/ 70 h 82"/>
                              <a:gd name="T16" fmla="*/ 0 w 77"/>
                              <a:gd name="T17" fmla="*/ 75 h 82"/>
                              <a:gd name="T18" fmla="*/ 0 w 77"/>
                              <a:gd name="T19" fmla="*/ 82 h 82"/>
                              <a:gd name="T20" fmla="*/ 7 w 77"/>
                              <a:gd name="T21" fmla="*/ 82 h 82"/>
                              <a:gd name="T22" fmla="*/ 15 w 77"/>
                              <a:gd name="T23" fmla="*/ 77 h 82"/>
                              <a:gd name="T24" fmla="*/ 20 w 77"/>
                              <a:gd name="T25" fmla="*/ 72 h 82"/>
                              <a:gd name="T26" fmla="*/ 25 w 77"/>
                              <a:gd name="T27" fmla="*/ 67 h 82"/>
                              <a:gd name="T28" fmla="*/ 27 w 77"/>
                              <a:gd name="T29" fmla="*/ 60 h 82"/>
                              <a:gd name="T30" fmla="*/ 30 w 77"/>
                              <a:gd name="T31" fmla="*/ 55 h 82"/>
                              <a:gd name="T32" fmla="*/ 27 w 77"/>
                              <a:gd name="T33" fmla="*/ 47 h 82"/>
                              <a:gd name="T34" fmla="*/ 25 w 77"/>
                              <a:gd name="T35" fmla="*/ 3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2">
                                <a:moveTo>
                                  <a:pt x="25" y="40"/>
                                </a:moveTo>
                                <a:lnTo>
                                  <a:pt x="77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37"/>
                                </a:moveTo>
                                <a:lnTo>
                                  <a:pt x="12" y="47"/>
                                </a:lnTo>
                                <a:lnTo>
                                  <a:pt x="2" y="57"/>
                                </a:lnTo>
                                <a:lnTo>
                                  <a:pt x="0" y="62"/>
                                </a:lnTo>
                                <a:lnTo>
                                  <a:pt x="0" y="70"/>
                                </a:lnTo>
                                <a:lnTo>
                                  <a:pt x="0" y="75"/>
                                </a:lnTo>
                                <a:lnTo>
                                  <a:pt x="0" y="82"/>
                                </a:lnTo>
                                <a:lnTo>
                                  <a:pt x="7" y="82"/>
                                </a:lnTo>
                                <a:lnTo>
                                  <a:pt x="15" y="77"/>
                                </a:lnTo>
                                <a:lnTo>
                                  <a:pt x="20" y="72"/>
                                </a:lnTo>
                                <a:lnTo>
                                  <a:pt x="25" y="67"/>
                                </a:lnTo>
                                <a:lnTo>
                                  <a:pt x="27" y="60"/>
                                </a:lnTo>
                                <a:lnTo>
                                  <a:pt x="30" y="55"/>
                                </a:lnTo>
                                <a:lnTo>
                                  <a:pt x="27" y="47"/>
                                </a:lnTo>
                                <a:lnTo>
                                  <a:pt x="2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1235"/>
                        <wps:cNvSpPr>
                          <a:spLocks/>
                        </wps:cNvSpPr>
                        <wps:spPr bwMode="auto">
                          <a:xfrm>
                            <a:off x="6151" y="434"/>
                            <a:ext cx="52" cy="40"/>
                          </a:xfrm>
                          <a:custGeom>
                            <a:avLst/>
                            <a:gdLst>
                              <a:gd name="T0" fmla="*/ 0 w 52"/>
                              <a:gd name="T1" fmla="*/ 40 h 40"/>
                              <a:gd name="T2" fmla="*/ 52 w 52"/>
                              <a:gd name="T3" fmla="*/ 0 h 40"/>
                              <a:gd name="T4" fmla="*/ 0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0" y="40"/>
                                </a:moveTo>
                                <a:lnTo>
                                  <a:pt x="5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1236"/>
                        <wps:cNvSpPr>
                          <a:spLocks/>
                        </wps:cNvSpPr>
                        <wps:spPr bwMode="auto">
                          <a:xfrm>
                            <a:off x="6126" y="471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10 h 45"/>
                              <a:gd name="T4" fmla="*/ 2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3 h 45"/>
                              <a:gd name="T10" fmla="*/ 0 w 30"/>
                              <a:gd name="T11" fmla="*/ 38 h 45"/>
                              <a:gd name="T12" fmla="*/ 0 w 30"/>
                              <a:gd name="T13" fmla="*/ 45 h 45"/>
                              <a:gd name="T14" fmla="*/ 7 w 30"/>
                              <a:gd name="T15" fmla="*/ 45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3 h 45"/>
                              <a:gd name="T24" fmla="*/ 30 w 30"/>
                              <a:gd name="T25" fmla="*/ 18 h 45"/>
                              <a:gd name="T26" fmla="*/ 27 w 30"/>
                              <a:gd name="T27" fmla="*/ 10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7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30" y="18"/>
                                </a:lnTo>
                                <a:lnTo>
                                  <a:pt x="27" y="1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1237"/>
                        <wps:cNvSpPr>
                          <a:spLocks noEditPoints="1"/>
                        </wps:cNvSpPr>
                        <wps:spPr bwMode="auto">
                          <a:xfrm>
                            <a:off x="6153" y="426"/>
                            <a:ext cx="97" cy="75"/>
                          </a:xfrm>
                          <a:custGeom>
                            <a:avLst/>
                            <a:gdLst>
                              <a:gd name="T0" fmla="*/ 35 w 97"/>
                              <a:gd name="T1" fmla="*/ 35 h 75"/>
                              <a:gd name="T2" fmla="*/ 97 w 97"/>
                              <a:gd name="T3" fmla="*/ 0 h 75"/>
                              <a:gd name="T4" fmla="*/ 35 w 97"/>
                              <a:gd name="T5" fmla="*/ 35 h 75"/>
                              <a:gd name="T6" fmla="*/ 35 w 97"/>
                              <a:gd name="T7" fmla="*/ 35 h 75"/>
                              <a:gd name="T8" fmla="*/ 20 w 97"/>
                              <a:gd name="T9" fmla="*/ 43 h 75"/>
                              <a:gd name="T10" fmla="*/ 7 w 97"/>
                              <a:gd name="T11" fmla="*/ 53 h 75"/>
                              <a:gd name="T12" fmla="*/ 5 w 97"/>
                              <a:gd name="T13" fmla="*/ 58 h 75"/>
                              <a:gd name="T14" fmla="*/ 3 w 97"/>
                              <a:gd name="T15" fmla="*/ 63 h 75"/>
                              <a:gd name="T16" fmla="*/ 0 w 97"/>
                              <a:gd name="T17" fmla="*/ 70 h 75"/>
                              <a:gd name="T18" fmla="*/ 0 w 97"/>
                              <a:gd name="T19" fmla="*/ 75 h 75"/>
                              <a:gd name="T20" fmla="*/ 10 w 97"/>
                              <a:gd name="T21" fmla="*/ 75 h 75"/>
                              <a:gd name="T22" fmla="*/ 17 w 97"/>
                              <a:gd name="T23" fmla="*/ 73 h 75"/>
                              <a:gd name="T24" fmla="*/ 25 w 97"/>
                              <a:gd name="T25" fmla="*/ 68 h 75"/>
                              <a:gd name="T26" fmla="*/ 30 w 97"/>
                              <a:gd name="T27" fmla="*/ 63 h 75"/>
                              <a:gd name="T28" fmla="*/ 35 w 97"/>
                              <a:gd name="T29" fmla="*/ 55 h 75"/>
                              <a:gd name="T30" fmla="*/ 37 w 97"/>
                              <a:gd name="T31" fmla="*/ 50 h 75"/>
                              <a:gd name="T32" fmla="*/ 37 w 97"/>
                              <a:gd name="T33" fmla="*/ 43 h 75"/>
                              <a:gd name="T34" fmla="*/ 35 w 97"/>
                              <a:gd name="T35" fmla="*/ 3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" h="75">
                                <a:moveTo>
                                  <a:pt x="35" y="35"/>
                                </a:moveTo>
                                <a:lnTo>
                                  <a:pt x="97" y="0"/>
                                </a:lnTo>
                                <a:lnTo>
                                  <a:pt x="35" y="35"/>
                                </a:lnTo>
                                <a:close/>
                                <a:moveTo>
                                  <a:pt x="35" y="35"/>
                                </a:moveTo>
                                <a:lnTo>
                                  <a:pt x="20" y="43"/>
                                </a:lnTo>
                                <a:lnTo>
                                  <a:pt x="7" y="53"/>
                                </a:lnTo>
                                <a:lnTo>
                                  <a:pt x="5" y="58"/>
                                </a:lnTo>
                                <a:lnTo>
                                  <a:pt x="3" y="63"/>
                                </a:lnTo>
                                <a:lnTo>
                                  <a:pt x="0" y="70"/>
                                </a:lnTo>
                                <a:lnTo>
                                  <a:pt x="0" y="75"/>
                                </a:lnTo>
                                <a:lnTo>
                                  <a:pt x="10" y="75"/>
                                </a:lnTo>
                                <a:lnTo>
                                  <a:pt x="17" y="73"/>
                                </a:lnTo>
                                <a:lnTo>
                                  <a:pt x="25" y="68"/>
                                </a:lnTo>
                                <a:lnTo>
                                  <a:pt x="30" y="63"/>
                                </a:lnTo>
                                <a:lnTo>
                                  <a:pt x="35" y="55"/>
                                </a:lnTo>
                                <a:lnTo>
                                  <a:pt x="37" y="50"/>
                                </a:lnTo>
                                <a:lnTo>
                                  <a:pt x="37" y="43"/>
                                </a:lnTo>
                                <a:lnTo>
                                  <a:pt x="3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1238"/>
                        <wps:cNvSpPr>
                          <a:spLocks/>
                        </wps:cNvSpPr>
                        <wps:spPr bwMode="auto">
                          <a:xfrm>
                            <a:off x="6188" y="426"/>
                            <a:ext cx="62" cy="35"/>
                          </a:xfrm>
                          <a:custGeom>
                            <a:avLst/>
                            <a:gdLst>
                              <a:gd name="T0" fmla="*/ 0 w 62"/>
                              <a:gd name="T1" fmla="*/ 35 h 35"/>
                              <a:gd name="T2" fmla="*/ 62 w 62"/>
                              <a:gd name="T3" fmla="*/ 0 h 35"/>
                              <a:gd name="T4" fmla="*/ 0 w 62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5">
                                <a:moveTo>
                                  <a:pt x="0" y="35"/>
                                </a:moveTo>
                                <a:lnTo>
                                  <a:pt x="62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1239"/>
                        <wps:cNvSpPr>
                          <a:spLocks/>
                        </wps:cNvSpPr>
                        <wps:spPr bwMode="auto">
                          <a:xfrm>
                            <a:off x="6153" y="461"/>
                            <a:ext cx="37" cy="40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40"/>
                              <a:gd name="T2" fmla="*/ 20 w 37"/>
                              <a:gd name="T3" fmla="*/ 8 h 40"/>
                              <a:gd name="T4" fmla="*/ 7 w 37"/>
                              <a:gd name="T5" fmla="*/ 18 h 40"/>
                              <a:gd name="T6" fmla="*/ 5 w 37"/>
                              <a:gd name="T7" fmla="*/ 23 h 40"/>
                              <a:gd name="T8" fmla="*/ 3 w 37"/>
                              <a:gd name="T9" fmla="*/ 28 h 40"/>
                              <a:gd name="T10" fmla="*/ 0 w 37"/>
                              <a:gd name="T11" fmla="*/ 35 h 40"/>
                              <a:gd name="T12" fmla="*/ 0 w 37"/>
                              <a:gd name="T13" fmla="*/ 40 h 40"/>
                              <a:gd name="T14" fmla="*/ 10 w 37"/>
                              <a:gd name="T15" fmla="*/ 40 h 40"/>
                              <a:gd name="T16" fmla="*/ 17 w 37"/>
                              <a:gd name="T17" fmla="*/ 38 h 40"/>
                              <a:gd name="T18" fmla="*/ 25 w 37"/>
                              <a:gd name="T19" fmla="*/ 33 h 40"/>
                              <a:gd name="T20" fmla="*/ 30 w 37"/>
                              <a:gd name="T21" fmla="*/ 28 h 40"/>
                              <a:gd name="T22" fmla="*/ 35 w 37"/>
                              <a:gd name="T23" fmla="*/ 20 h 40"/>
                              <a:gd name="T24" fmla="*/ 37 w 37"/>
                              <a:gd name="T25" fmla="*/ 15 h 40"/>
                              <a:gd name="T26" fmla="*/ 37 w 37"/>
                              <a:gd name="T27" fmla="*/ 8 h 40"/>
                              <a:gd name="T28" fmla="*/ 35 w 37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5" y="0"/>
                                </a:moveTo>
                                <a:lnTo>
                                  <a:pt x="20" y="8"/>
                                </a:lnTo>
                                <a:lnTo>
                                  <a:pt x="7" y="18"/>
                                </a:lnTo>
                                <a:lnTo>
                                  <a:pt x="5" y="23"/>
                                </a:lnTo>
                                <a:lnTo>
                                  <a:pt x="3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10" y="40"/>
                                </a:lnTo>
                                <a:lnTo>
                                  <a:pt x="17" y="38"/>
                                </a:lnTo>
                                <a:lnTo>
                                  <a:pt x="25" y="33"/>
                                </a:lnTo>
                                <a:lnTo>
                                  <a:pt x="30" y="28"/>
                                </a:lnTo>
                                <a:lnTo>
                                  <a:pt x="35" y="20"/>
                                </a:lnTo>
                                <a:lnTo>
                                  <a:pt x="37" y="15"/>
                                </a:lnTo>
                                <a:lnTo>
                                  <a:pt x="37" y="8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1240"/>
                        <wps:cNvSpPr>
                          <a:spLocks/>
                        </wps:cNvSpPr>
                        <wps:spPr bwMode="auto">
                          <a:xfrm>
                            <a:off x="6024" y="569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7 h 17"/>
                              <a:gd name="T2" fmla="*/ 40 w 54"/>
                              <a:gd name="T3" fmla="*/ 0 h 17"/>
                              <a:gd name="T4" fmla="*/ 25 w 54"/>
                              <a:gd name="T5" fmla="*/ 0 h 17"/>
                              <a:gd name="T6" fmla="*/ 12 w 54"/>
                              <a:gd name="T7" fmla="*/ 2 h 17"/>
                              <a:gd name="T8" fmla="*/ 0 w 54"/>
                              <a:gd name="T9" fmla="*/ 10 h 17"/>
                              <a:gd name="T10" fmla="*/ 12 w 54"/>
                              <a:gd name="T11" fmla="*/ 15 h 17"/>
                              <a:gd name="T12" fmla="*/ 27 w 54"/>
                              <a:gd name="T13" fmla="*/ 17 h 17"/>
                              <a:gd name="T14" fmla="*/ 35 w 54"/>
                              <a:gd name="T15" fmla="*/ 15 h 17"/>
                              <a:gd name="T16" fmla="*/ 42 w 54"/>
                              <a:gd name="T17" fmla="*/ 12 h 17"/>
                              <a:gd name="T18" fmla="*/ 50 w 54"/>
                              <a:gd name="T19" fmla="*/ 10 h 17"/>
                              <a:gd name="T20" fmla="*/ 54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7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10"/>
                                </a:lnTo>
                                <a:lnTo>
                                  <a:pt x="12" y="15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1241"/>
                        <wps:cNvSpPr>
                          <a:spLocks/>
                        </wps:cNvSpPr>
                        <wps:spPr bwMode="auto">
                          <a:xfrm>
                            <a:off x="6024" y="569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7 h 17"/>
                              <a:gd name="T2" fmla="*/ 40 w 54"/>
                              <a:gd name="T3" fmla="*/ 0 h 17"/>
                              <a:gd name="T4" fmla="*/ 25 w 54"/>
                              <a:gd name="T5" fmla="*/ 0 h 17"/>
                              <a:gd name="T6" fmla="*/ 12 w 54"/>
                              <a:gd name="T7" fmla="*/ 2 h 17"/>
                              <a:gd name="T8" fmla="*/ 0 w 54"/>
                              <a:gd name="T9" fmla="*/ 10 h 17"/>
                              <a:gd name="T10" fmla="*/ 12 w 54"/>
                              <a:gd name="T11" fmla="*/ 15 h 17"/>
                              <a:gd name="T12" fmla="*/ 27 w 54"/>
                              <a:gd name="T13" fmla="*/ 17 h 17"/>
                              <a:gd name="T14" fmla="*/ 35 w 54"/>
                              <a:gd name="T15" fmla="*/ 15 h 17"/>
                              <a:gd name="T16" fmla="*/ 42 w 54"/>
                              <a:gd name="T17" fmla="*/ 12 h 17"/>
                              <a:gd name="T18" fmla="*/ 50 w 54"/>
                              <a:gd name="T19" fmla="*/ 10 h 17"/>
                              <a:gd name="T20" fmla="*/ 54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7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10"/>
                                </a:lnTo>
                                <a:lnTo>
                                  <a:pt x="12" y="15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242"/>
                        <wps:cNvSpPr>
                          <a:spLocks noEditPoints="1"/>
                        </wps:cNvSpPr>
                        <wps:spPr bwMode="auto">
                          <a:xfrm>
                            <a:off x="5996" y="574"/>
                            <a:ext cx="122" cy="30"/>
                          </a:xfrm>
                          <a:custGeom>
                            <a:avLst/>
                            <a:gdLst>
                              <a:gd name="T0" fmla="*/ 60 w 122"/>
                              <a:gd name="T1" fmla="*/ 20 h 30"/>
                              <a:gd name="T2" fmla="*/ 43 w 122"/>
                              <a:gd name="T3" fmla="*/ 15 h 30"/>
                              <a:gd name="T4" fmla="*/ 28 w 122"/>
                              <a:gd name="T5" fmla="*/ 15 h 30"/>
                              <a:gd name="T6" fmla="*/ 15 w 122"/>
                              <a:gd name="T7" fmla="*/ 17 h 30"/>
                              <a:gd name="T8" fmla="*/ 0 w 122"/>
                              <a:gd name="T9" fmla="*/ 25 h 30"/>
                              <a:gd name="T10" fmla="*/ 13 w 122"/>
                              <a:gd name="T11" fmla="*/ 30 h 30"/>
                              <a:gd name="T12" fmla="*/ 30 w 122"/>
                              <a:gd name="T13" fmla="*/ 30 h 30"/>
                              <a:gd name="T14" fmla="*/ 38 w 122"/>
                              <a:gd name="T15" fmla="*/ 30 h 30"/>
                              <a:gd name="T16" fmla="*/ 45 w 122"/>
                              <a:gd name="T17" fmla="*/ 27 h 30"/>
                              <a:gd name="T18" fmla="*/ 53 w 122"/>
                              <a:gd name="T19" fmla="*/ 25 h 30"/>
                              <a:gd name="T20" fmla="*/ 60 w 122"/>
                              <a:gd name="T21" fmla="*/ 20 h 30"/>
                              <a:gd name="T22" fmla="*/ 60 w 122"/>
                              <a:gd name="T23" fmla="*/ 20 h 30"/>
                              <a:gd name="T24" fmla="*/ 122 w 122"/>
                              <a:gd name="T25" fmla="*/ 0 h 30"/>
                              <a:gd name="T26" fmla="*/ 60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60" y="20"/>
                                </a:moveTo>
                                <a:lnTo>
                                  <a:pt x="43" y="15"/>
                                </a:lnTo>
                                <a:lnTo>
                                  <a:pt x="28" y="15"/>
                                </a:lnTo>
                                <a:lnTo>
                                  <a:pt x="15" y="17"/>
                                </a:lnTo>
                                <a:lnTo>
                                  <a:pt x="0" y="25"/>
                                </a:lnTo>
                                <a:lnTo>
                                  <a:pt x="13" y="30"/>
                                </a:lnTo>
                                <a:lnTo>
                                  <a:pt x="30" y="30"/>
                                </a:lnTo>
                                <a:lnTo>
                                  <a:pt x="38" y="30"/>
                                </a:lnTo>
                                <a:lnTo>
                                  <a:pt x="45" y="27"/>
                                </a:lnTo>
                                <a:lnTo>
                                  <a:pt x="53" y="25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122" y="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1243"/>
                        <wps:cNvSpPr>
                          <a:spLocks/>
                        </wps:cNvSpPr>
                        <wps:spPr bwMode="auto">
                          <a:xfrm>
                            <a:off x="5996" y="589"/>
                            <a:ext cx="60" cy="15"/>
                          </a:xfrm>
                          <a:custGeom>
                            <a:avLst/>
                            <a:gdLst>
                              <a:gd name="T0" fmla="*/ 60 w 60"/>
                              <a:gd name="T1" fmla="*/ 5 h 15"/>
                              <a:gd name="T2" fmla="*/ 43 w 60"/>
                              <a:gd name="T3" fmla="*/ 0 h 15"/>
                              <a:gd name="T4" fmla="*/ 28 w 60"/>
                              <a:gd name="T5" fmla="*/ 0 h 15"/>
                              <a:gd name="T6" fmla="*/ 15 w 60"/>
                              <a:gd name="T7" fmla="*/ 2 h 15"/>
                              <a:gd name="T8" fmla="*/ 0 w 60"/>
                              <a:gd name="T9" fmla="*/ 10 h 15"/>
                              <a:gd name="T10" fmla="*/ 13 w 60"/>
                              <a:gd name="T11" fmla="*/ 15 h 15"/>
                              <a:gd name="T12" fmla="*/ 30 w 60"/>
                              <a:gd name="T13" fmla="*/ 15 h 15"/>
                              <a:gd name="T14" fmla="*/ 38 w 60"/>
                              <a:gd name="T15" fmla="*/ 15 h 15"/>
                              <a:gd name="T16" fmla="*/ 45 w 60"/>
                              <a:gd name="T17" fmla="*/ 12 h 15"/>
                              <a:gd name="T18" fmla="*/ 53 w 60"/>
                              <a:gd name="T19" fmla="*/ 10 h 15"/>
                              <a:gd name="T20" fmla="*/ 60 w 60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60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5" y="2"/>
                                </a:lnTo>
                                <a:lnTo>
                                  <a:pt x="0" y="10"/>
                                </a:lnTo>
                                <a:lnTo>
                                  <a:pt x="13" y="15"/>
                                </a:lnTo>
                                <a:lnTo>
                                  <a:pt x="30" y="15"/>
                                </a:lnTo>
                                <a:lnTo>
                                  <a:pt x="38" y="15"/>
                                </a:lnTo>
                                <a:lnTo>
                                  <a:pt x="45" y="12"/>
                                </a:lnTo>
                                <a:lnTo>
                                  <a:pt x="53" y="10"/>
                                </a:lnTo>
                                <a:lnTo>
                                  <a:pt x="6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1244"/>
                        <wps:cNvSpPr>
                          <a:spLocks/>
                        </wps:cNvSpPr>
                        <wps:spPr bwMode="auto">
                          <a:xfrm>
                            <a:off x="6056" y="574"/>
                            <a:ext cx="62" cy="20"/>
                          </a:xfrm>
                          <a:custGeom>
                            <a:avLst/>
                            <a:gdLst>
                              <a:gd name="T0" fmla="*/ 0 w 62"/>
                              <a:gd name="T1" fmla="*/ 20 h 20"/>
                              <a:gd name="T2" fmla="*/ 62 w 62"/>
                              <a:gd name="T3" fmla="*/ 0 h 20"/>
                              <a:gd name="T4" fmla="*/ 0 w 62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0">
                                <a:moveTo>
                                  <a:pt x="0" y="20"/>
                                </a:moveTo>
                                <a:lnTo>
                                  <a:pt x="62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1245"/>
                        <wps:cNvSpPr>
                          <a:spLocks/>
                        </wps:cNvSpPr>
                        <wps:spPr bwMode="auto">
                          <a:xfrm>
                            <a:off x="6051" y="551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18"/>
                              <a:gd name="T2" fmla="*/ 40 w 55"/>
                              <a:gd name="T3" fmla="*/ 3 h 18"/>
                              <a:gd name="T4" fmla="*/ 25 w 55"/>
                              <a:gd name="T5" fmla="*/ 0 h 18"/>
                              <a:gd name="T6" fmla="*/ 13 w 55"/>
                              <a:gd name="T7" fmla="*/ 3 h 18"/>
                              <a:gd name="T8" fmla="*/ 0 w 55"/>
                              <a:gd name="T9" fmla="*/ 8 h 18"/>
                              <a:gd name="T10" fmla="*/ 10 w 55"/>
                              <a:gd name="T11" fmla="*/ 15 h 18"/>
                              <a:gd name="T12" fmla="*/ 27 w 55"/>
                              <a:gd name="T13" fmla="*/ 18 h 18"/>
                              <a:gd name="T14" fmla="*/ 35 w 55"/>
                              <a:gd name="T15" fmla="*/ 18 h 18"/>
                              <a:gd name="T16" fmla="*/ 42 w 55"/>
                              <a:gd name="T17" fmla="*/ 15 h 18"/>
                              <a:gd name="T18" fmla="*/ 50 w 55"/>
                              <a:gd name="T19" fmla="*/ 13 h 18"/>
                              <a:gd name="T20" fmla="*/ 55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8"/>
                                </a:moveTo>
                                <a:lnTo>
                                  <a:pt x="40" y="3"/>
                                </a:lnTo>
                                <a:lnTo>
                                  <a:pt x="25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7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5"/>
                                </a:lnTo>
                                <a:lnTo>
                                  <a:pt x="50" y="1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1246"/>
                        <wps:cNvSpPr>
                          <a:spLocks/>
                        </wps:cNvSpPr>
                        <wps:spPr bwMode="auto">
                          <a:xfrm>
                            <a:off x="6051" y="551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18"/>
                              <a:gd name="T2" fmla="*/ 40 w 55"/>
                              <a:gd name="T3" fmla="*/ 3 h 18"/>
                              <a:gd name="T4" fmla="*/ 25 w 55"/>
                              <a:gd name="T5" fmla="*/ 0 h 18"/>
                              <a:gd name="T6" fmla="*/ 13 w 55"/>
                              <a:gd name="T7" fmla="*/ 3 h 18"/>
                              <a:gd name="T8" fmla="*/ 0 w 55"/>
                              <a:gd name="T9" fmla="*/ 8 h 18"/>
                              <a:gd name="T10" fmla="*/ 10 w 55"/>
                              <a:gd name="T11" fmla="*/ 15 h 18"/>
                              <a:gd name="T12" fmla="*/ 27 w 55"/>
                              <a:gd name="T13" fmla="*/ 18 h 18"/>
                              <a:gd name="T14" fmla="*/ 35 w 55"/>
                              <a:gd name="T15" fmla="*/ 18 h 18"/>
                              <a:gd name="T16" fmla="*/ 42 w 55"/>
                              <a:gd name="T17" fmla="*/ 15 h 18"/>
                              <a:gd name="T18" fmla="*/ 50 w 55"/>
                              <a:gd name="T19" fmla="*/ 13 h 18"/>
                              <a:gd name="T20" fmla="*/ 55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8"/>
                                </a:moveTo>
                                <a:lnTo>
                                  <a:pt x="40" y="3"/>
                                </a:lnTo>
                                <a:lnTo>
                                  <a:pt x="25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7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5"/>
                                </a:lnTo>
                                <a:lnTo>
                                  <a:pt x="50" y="1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1247"/>
                        <wps:cNvSpPr>
                          <a:spLocks/>
                        </wps:cNvSpPr>
                        <wps:spPr bwMode="auto">
                          <a:xfrm>
                            <a:off x="6106" y="546"/>
                            <a:ext cx="64" cy="13"/>
                          </a:xfrm>
                          <a:custGeom>
                            <a:avLst/>
                            <a:gdLst>
                              <a:gd name="T0" fmla="*/ 0 w 64"/>
                              <a:gd name="T1" fmla="*/ 13 h 13"/>
                              <a:gd name="T2" fmla="*/ 64 w 64"/>
                              <a:gd name="T3" fmla="*/ 0 h 13"/>
                              <a:gd name="T4" fmla="*/ 0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0" y="13"/>
                                </a:moveTo>
                                <a:lnTo>
                                  <a:pt x="64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1248"/>
                        <wps:cNvSpPr>
                          <a:spLocks/>
                        </wps:cNvSpPr>
                        <wps:spPr bwMode="auto">
                          <a:xfrm>
                            <a:off x="6106" y="546"/>
                            <a:ext cx="64" cy="13"/>
                          </a:xfrm>
                          <a:custGeom>
                            <a:avLst/>
                            <a:gdLst>
                              <a:gd name="T0" fmla="*/ 0 w 64"/>
                              <a:gd name="T1" fmla="*/ 13 h 13"/>
                              <a:gd name="T2" fmla="*/ 64 w 64"/>
                              <a:gd name="T3" fmla="*/ 0 h 13"/>
                              <a:gd name="T4" fmla="*/ 0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0" y="13"/>
                                </a:moveTo>
                                <a:lnTo>
                                  <a:pt x="64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1249"/>
                        <wps:cNvSpPr>
                          <a:spLocks/>
                        </wps:cNvSpPr>
                        <wps:spPr bwMode="auto">
                          <a:xfrm>
                            <a:off x="6081" y="534"/>
                            <a:ext cx="55" cy="17"/>
                          </a:xfrm>
                          <a:custGeom>
                            <a:avLst/>
                            <a:gdLst>
                              <a:gd name="T0" fmla="*/ 55 w 55"/>
                              <a:gd name="T1" fmla="*/ 7 h 17"/>
                              <a:gd name="T2" fmla="*/ 40 w 55"/>
                              <a:gd name="T3" fmla="*/ 2 h 17"/>
                              <a:gd name="T4" fmla="*/ 27 w 55"/>
                              <a:gd name="T5" fmla="*/ 0 h 17"/>
                              <a:gd name="T6" fmla="*/ 12 w 55"/>
                              <a:gd name="T7" fmla="*/ 0 h 17"/>
                              <a:gd name="T8" fmla="*/ 0 w 55"/>
                              <a:gd name="T9" fmla="*/ 7 h 17"/>
                              <a:gd name="T10" fmla="*/ 12 w 55"/>
                              <a:gd name="T11" fmla="*/ 12 h 17"/>
                              <a:gd name="T12" fmla="*/ 27 w 55"/>
                              <a:gd name="T13" fmla="*/ 17 h 17"/>
                              <a:gd name="T14" fmla="*/ 35 w 55"/>
                              <a:gd name="T15" fmla="*/ 17 h 17"/>
                              <a:gd name="T16" fmla="*/ 42 w 55"/>
                              <a:gd name="T17" fmla="*/ 15 h 17"/>
                              <a:gd name="T18" fmla="*/ 50 w 55"/>
                              <a:gd name="T19" fmla="*/ 12 h 17"/>
                              <a:gd name="T20" fmla="*/ 55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55" y="7"/>
                                </a:move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50" y="12"/>
                                </a:lnTo>
                                <a:lnTo>
                                  <a:pt x="5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250"/>
                        <wps:cNvSpPr>
                          <a:spLocks/>
                        </wps:cNvSpPr>
                        <wps:spPr bwMode="auto">
                          <a:xfrm>
                            <a:off x="6081" y="534"/>
                            <a:ext cx="55" cy="17"/>
                          </a:xfrm>
                          <a:custGeom>
                            <a:avLst/>
                            <a:gdLst>
                              <a:gd name="T0" fmla="*/ 55 w 55"/>
                              <a:gd name="T1" fmla="*/ 7 h 17"/>
                              <a:gd name="T2" fmla="*/ 40 w 55"/>
                              <a:gd name="T3" fmla="*/ 2 h 17"/>
                              <a:gd name="T4" fmla="*/ 27 w 55"/>
                              <a:gd name="T5" fmla="*/ 0 h 17"/>
                              <a:gd name="T6" fmla="*/ 12 w 55"/>
                              <a:gd name="T7" fmla="*/ 0 h 17"/>
                              <a:gd name="T8" fmla="*/ 0 w 55"/>
                              <a:gd name="T9" fmla="*/ 7 h 17"/>
                              <a:gd name="T10" fmla="*/ 12 w 55"/>
                              <a:gd name="T11" fmla="*/ 12 h 17"/>
                              <a:gd name="T12" fmla="*/ 27 w 55"/>
                              <a:gd name="T13" fmla="*/ 17 h 17"/>
                              <a:gd name="T14" fmla="*/ 35 w 55"/>
                              <a:gd name="T15" fmla="*/ 17 h 17"/>
                              <a:gd name="T16" fmla="*/ 42 w 55"/>
                              <a:gd name="T17" fmla="*/ 15 h 17"/>
                              <a:gd name="T18" fmla="*/ 50 w 55"/>
                              <a:gd name="T19" fmla="*/ 12 h 17"/>
                              <a:gd name="T20" fmla="*/ 55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55" y="7"/>
                                </a:move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50" y="12"/>
                                </a:lnTo>
                                <a:lnTo>
                                  <a:pt x="55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251"/>
                        <wps:cNvSpPr>
                          <a:spLocks/>
                        </wps:cNvSpPr>
                        <wps:spPr bwMode="auto">
                          <a:xfrm>
                            <a:off x="6136" y="534"/>
                            <a:ext cx="64" cy="7"/>
                          </a:xfrm>
                          <a:custGeom>
                            <a:avLst/>
                            <a:gdLst>
                              <a:gd name="T0" fmla="*/ 0 w 64"/>
                              <a:gd name="T1" fmla="*/ 7 h 7"/>
                              <a:gd name="T2" fmla="*/ 64 w 64"/>
                              <a:gd name="T3" fmla="*/ 0 h 7"/>
                              <a:gd name="T4" fmla="*/ 0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0" y="7"/>
                                </a:moveTo>
                                <a:lnTo>
                                  <a:pt x="64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252"/>
                        <wps:cNvSpPr>
                          <a:spLocks/>
                        </wps:cNvSpPr>
                        <wps:spPr bwMode="auto">
                          <a:xfrm>
                            <a:off x="6136" y="534"/>
                            <a:ext cx="64" cy="7"/>
                          </a:xfrm>
                          <a:custGeom>
                            <a:avLst/>
                            <a:gdLst>
                              <a:gd name="T0" fmla="*/ 0 w 64"/>
                              <a:gd name="T1" fmla="*/ 7 h 7"/>
                              <a:gd name="T2" fmla="*/ 64 w 64"/>
                              <a:gd name="T3" fmla="*/ 0 h 7"/>
                              <a:gd name="T4" fmla="*/ 0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0" y="7"/>
                                </a:moveTo>
                                <a:lnTo>
                                  <a:pt x="64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253"/>
                        <wps:cNvSpPr>
                          <a:spLocks/>
                        </wps:cNvSpPr>
                        <wps:spPr bwMode="auto">
                          <a:xfrm>
                            <a:off x="6108" y="5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3 w 57"/>
                              <a:gd name="T3" fmla="*/ 2 h 17"/>
                              <a:gd name="T4" fmla="*/ 28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3 w 57"/>
                              <a:gd name="T11" fmla="*/ 12 h 17"/>
                              <a:gd name="T12" fmla="*/ 28 w 57"/>
                              <a:gd name="T13" fmla="*/ 17 h 17"/>
                              <a:gd name="T14" fmla="*/ 35 w 57"/>
                              <a:gd name="T15" fmla="*/ 17 h 17"/>
                              <a:gd name="T16" fmla="*/ 45 w 57"/>
                              <a:gd name="T17" fmla="*/ 15 h 17"/>
                              <a:gd name="T18" fmla="*/ 52 w 57"/>
                              <a:gd name="T19" fmla="*/ 12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3" y="2"/>
                                </a:lnTo>
                                <a:lnTo>
                                  <a:pt x="2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7"/>
                                </a:lnTo>
                                <a:lnTo>
                                  <a:pt x="35" y="17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254"/>
                        <wps:cNvSpPr>
                          <a:spLocks/>
                        </wps:cNvSpPr>
                        <wps:spPr bwMode="auto">
                          <a:xfrm>
                            <a:off x="6108" y="5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3 w 57"/>
                              <a:gd name="T3" fmla="*/ 2 h 17"/>
                              <a:gd name="T4" fmla="*/ 28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3 w 57"/>
                              <a:gd name="T11" fmla="*/ 12 h 17"/>
                              <a:gd name="T12" fmla="*/ 28 w 57"/>
                              <a:gd name="T13" fmla="*/ 17 h 17"/>
                              <a:gd name="T14" fmla="*/ 35 w 57"/>
                              <a:gd name="T15" fmla="*/ 17 h 17"/>
                              <a:gd name="T16" fmla="*/ 45 w 57"/>
                              <a:gd name="T17" fmla="*/ 15 h 17"/>
                              <a:gd name="T18" fmla="*/ 52 w 57"/>
                              <a:gd name="T19" fmla="*/ 12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3" y="2"/>
                                </a:lnTo>
                                <a:lnTo>
                                  <a:pt x="2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7"/>
                                </a:lnTo>
                                <a:lnTo>
                                  <a:pt x="35" y="17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255"/>
                        <wps:cNvSpPr>
                          <a:spLocks/>
                        </wps:cNvSpPr>
                        <wps:spPr bwMode="auto">
                          <a:xfrm>
                            <a:off x="6165" y="521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1256"/>
                        <wps:cNvSpPr>
                          <a:spLocks/>
                        </wps:cNvSpPr>
                        <wps:spPr bwMode="auto">
                          <a:xfrm>
                            <a:off x="6165" y="521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257"/>
                        <wps:cNvSpPr>
                          <a:spLocks/>
                        </wps:cNvSpPr>
                        <wps:spPr bwMode="auto">
                          <a:xfrm>
                            <a:off x="6141" y="50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2 w 57"/>
                              <a:gd name="T3" fmla="*/ 2 h 17"/>
                              <a:gd name="T4" fmla="*/ 27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2 w 57"/>
                              <a:gd name="T11" fmla="*/ 12 h 17"/>
                              <a:gd name="T12" fmla="*/ 27 w 57"/>
                              <a:gd name="T13" fmla="*/ 17 h 17"/>
                              <a:gd name="T14" fmla="*/ 34 w 57"/>
                              <a:gd name="T15" fmla="*/ 17 h 17"/>
                              <a:gd name="T16" fmla="*/ 44 w 57"/>
                              <a:gd name="T17" fmla="*/ 17 h 17"/>
                              <a:gd name="T18" fmla="*/ 52 w 57"/>
                              <a:gd name="T19" fmla="*/ 15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2" y="2"/>
                                </a:lnTo>
                                <a:lnTo>
                                  <a:pt x="2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4" y="17"/>
                                </a:lnTo>
                                <a:lnTo>
                                  <a:pt x="44" y="17"/>
                                </a:lnTo>
                                <a:lnTo>
                                  <a:pt x="52" y="15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258"/>
                        <wps:cNvSpPr>
                          <a:spLocks/>
                        </wps:cNvSpPr>
                        <wps:spPr bwMode="auto">
                          <a:xfrm>
                            <a:off x="6141" y="50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2 w 57"/>
                              <a:gd name="T3" fmla="*/ 2 h 17"/>
                              <a:gd name="T4" fmla="*/ 27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2 w 57"/>
                              <a:gd name="T11" fmla="*/ 12 h 17"/>
                              <a:gd name="T12" fmla="*/ 27 w 57"/>
                              <a:gd name="T13" fmla="*/ 17 h 17"/>
                              <a:gd name="T14" fmla="*/ 34 w 57"/>
                              <a:gd name="T15" fmla="*/ 17 h 17"/>
                              <a:gd name="T16" fmla="*/ 44 w 57"/>
                              <a:gd name="T17" fmla="*/ 17 h 17"/>
                              <a:gd name="T18" fmla="*/ 52 w 57"/>
                              <a:gd name="T19" fmla="*/ 15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2" y="2"/>
                                </a:lnTo>
                                <a:lnTo>
                                  <a:pt x="2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4" y="17"/>
                                </a:lnTo>
                                <a:lnTo>
                                  <a:pt x="44" y="17"/>
                                </a:lnTo>
                                <a:lnTo>
                                  <a:pt x="52" y="15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259"/>
                        <wps:cNvSpPr>
                          <a:spLocks/>
                        </wps:cNvSpPr>
                        <wps:spPr bwMode="auto">
                          <a:xfrm>
                            <a:off x="6198" y="509"/>
                            <a:ext cx="69" cy="5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5"/>
                              <a:gd name="T2" fmla="*/ 69 w 69"/>
                              <a:gd name="T3" fmla="*/ 0 h 5"/>
                              <a:gd name="T4" fmla="*/ 0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0" y="5"/>
                                </a:moveTo>
                                <a:lnTo>
                                  <a:pt x="69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260"/>
                        <wps:cNvSpPr>
                          <a:spLocks/>
                        </wps:cNvSpPr>
                        <wps:spPr bwMode="auto">
                          <a:xfrm>
                            <a:off x="6198" y="509"/>
                            <a:ext cx="69" cy="5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5"/>
                              <a:gd name="T2" fmla="*/ 69 w 69"/>
                              <a:gd name="T3" fmla="*/ 0 h 5"/>
                              <a:gd name="T4" fmla="*/ 0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0" y="5"/>
                                </a:moveTo>
                                <a:lnTo>
                                  <a:pt x="69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261"/>
                        <wps:cNvSpPr>
                          <a:spLocks/>
                        </wps:cNvSpPr>
                        <wps:spPr bwMode="auto">
                          <a:xfrm>
                            <a:off x="6173" y="486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20"/>
                              <a:gd name="T2" fmla="*/ 52 w 57"/>
                              <a:gd name="T3" fmla="*/ 8 h 20"/>
                              <a:gd name="T4" fmla="*/ 45 w 57"/>
                              <a:gd name="T5" fmla="*/ 3 h 20"/>
                              <a:gd name="T6" fmla="*/ 37 w 57"/>
                              <a:gd name="T7" fmla="*/ 0 h 20"/>
                              <a:gd name="T8" fmla="*/ 30 w 57"/>
                              <a:gd name="T9" fmla="*/ 0 h 20"/>
                              <a:gd name="T10" fmla="*/ 22 w 57"/>
                              <a:gd name="T11" fmla="*/ 0 h 20"/>
                              <a:gd name="T12" fmla="*/ 15 w 57"/>
                              <a:gd name="T13" fmla="*/ 3 h 20"/>
                              <a:gd name="T14" fmla="*/ 7 w 57"/>
                              <a:gd name="T15" fmla="*/ 5 h 20"/>
                              <a:gd name="T16" fmla="*/ 0 w 57"/>
                              <a:gd name="T17" fmla="*/ 10 h 20"/>
                              <a:gd name="T18" fmla="*/ 10 w 57"/>
                              <a:gd name="T19" fmla="*/ 18 h 20"/>
                              <a:gd name="T20" fmla="*/ 27 w 57"/>
                              <a:gd name="T21" fmla="*/ 20 h 20"/>
                              <a:gd name="T22" fmla="*/ 35 w 57"/>
                              <a:gd name="T23" fmla="*/ 20 h 20"/>
                              <a:gd name="T24" fmla="*/ 42 w 57"/>
                              <a:gd name="T25" fmla="*/ 20 h 20"/>
                              <a:gd name="T26" fmla="*/ 52 w 57"/>
                              <a:gd name="T27" fmla="*/ 18 h 20"/>
                              <a:gd name="T28" fmla="*/ 57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13"/>
                                </a:moveTo>
                                <a:lnTo>
                                  <a:pt x="52" y="8"/>
                                </a:lnTo>
                                <a:lnTo>
                                  <a:pt x="45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  <a:lnTo>
                                  <a:pt x="10" y="18"/>
                                </a:lnTo>
                                <a:lnTo>
                                  <a:pt x="27" y="20"/>
                                </a:lnTo>
                                <a:lnTo>
                                  <a:pt x="35" y="20"/>
                                </a:lnTo>
                                <a:lnTo>
                                  <a:pt x="42" y="20"/>
                                </a:lnTo>
                                <a:lnTo>
                                  <a:pt x="52" y="18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1262"/>
                        <wps:cNvSpPr>
                          <a:spLocks/>
                        </wps:cNvSpPr>
                        <wps:spPr bwMode="auto">
                          <a:xfrm>
                            <a:off x="6173" y="486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20"/>
                              <a:gd name="T2" fmla="*/ 52 w 57"/>
                              <a:gd name="T3" fmla="*/ 8 h 20"/>
                              <a:gd name="T4" fmla="*/ 45 w 57"/>
                              <a:gd name="T5" fmla="*/ 3 h 20"/>
                              <a:gd name="T6" fmla="*/ 37 w 57"/>
                              <a:gd name="T7" fmla="*/ 0 h 20"/>
                              <a:gd name="T8" fmla="*/ 30 w 57"/>
                              <a:gd name="T9" fmla="*/ 0 h 20"/>
                              <a:gd name="T10" fmla="*/ 22 w 57"/>
                              <a:gd name="T11" fmla="*/ 0 h 20"/>
                              <a:gd name="T12" fmla="*/ 15 w 57"/>
                              <a:gd name="T13" fmla="*/ 3 h 20"/>
                              <a:gd name="T14" fmla="*/ 7 w 57"/>
                              <a:gd name="T15" fmla="*/ 5 h 20"/>
                              <a:gd name="T16" fmla="*/ 0 w 57"/>
                              <a:gd name="T17" fmla="*/ 10 h 20"/>
                              <a:gd name="T18" fmla="*/ 10 w 57"/>
                              <a:gd name="T19" fmla="*/ 18 h 20"/>
                              <a:gd name="T20" fmla="*/ 27 w 57"/>
                              <a:gd name="T21" fmla="*/ 20 h 20"/>
                              <a:gd name="T22" fmla="*/ 35 w 57"/>
                              <a:gd name="T23" fmla="*/ 20 h 20"/>
                              <a:gd name="T24" fmla="*/ 42 w 57"/>
                              <a:gd name="T25" fmla="*/ 20 h 20"/>
                              <a:gd name="T26" fmla="*/ 52 w 57"/>
                              <a:gd name="T27" fmla="*/ 18 h 20"/>
                              <a:gd name="T28" fmla="*/ 57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13"/>
                                </a:moveTo>
                                <a:lnTo>
                                  <a:pt x="52" y="8"/>
                                </a:lnTo>
                                <a:lnTo>
                                  <a:pt x="45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  <a:lnTo>
                                  <a:pt x="10" y="18"/>
                                </a:lnTo>
                                <a:lnTo>
                                  <a:pt x="27" y="20"/>
                                </a:lnTo>
                                <a:lnTo>
                                  <a:pt x="35" y="20"/>
                                </a:lnTo>
                                <a:lnTo>
                                  <a:pt x="42" y="20"/>
                                </a:lnTo>
                                <a:lnTo>
                                  <a:pt x="52" y="18"/>
                                </a:lnTo>
                                <a:lnTo>
                                  <a:pt x="57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263"/>
                        <wps:cNvSpPr>
                          <a:spLocks/>
                        </wps:cNvSpPr>
                        <wps:spPr bwMode="auto">
                          <a:xfrm>
                            <a:off x="6230" y="48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1264"/>
                        <wps:cNvSpPr>
                          <a:spLocks/>
                        </wps:cNvSpPr>
                        <wps:spPr bwMode="auto">
                          <a:xfrm>
                            <a:off x="6230" y="48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1265"/>
                        <wps:cNvSpPr>
                          <a:spLocks/>
                        </wps:cNvSpPr>
                        <wps:spPr bwMode="auto">
                          <a:xfrm>
                            <a:off x="5974" y="589"/>
                            <a:ext cx="122" cy="40"/>
                          </a:xfrm>
                          <a:custGeom>
                            <a:avLst/>
                            <a:gdLst>
                              <a:gd name="T0" fmla="*/ 57 w 122"/>
                              <a:gd name="T1" fmla="*/ 22 h 40"/>
                              <a:gd name="T2" fmla="*/ 122 w 122"/>
                              <a:gd name="T3" fmla="*/ 0 h 40"/>
                              <a:gd name="T4" fmla="*/ 57 w 122"/>
                              <a:gd name="T5" fmla="*/ 22 h 40"/>
                              <a:gd name="T6" fmla="*/ 57 w 122"/>
                              <a:gd name="T7" fmla="*/ 22 h 40"/>
                              <a:gd name="T8" fmla="*/ 57 w 122"/>
                              <a:gd name="T9" fmla="*/ 22 h 40"/>
                              <a:gd name="T10" fmla="*/ 42 w 122"/>
                              <a:gd name="T11" fmla="*/ 20 h 40"/>
                              <a:gd name="T12" fmla="*/ 27 w 122"/>
                              <a:gd name="T13" fmla="*/ 20 h 40"/>
                              <a:gd name="T14" fmla="*/ 13 w 122"/>
                              <a:gd name="T15" fmla="*/ 25 h 40"/>
                              <a:gd name="T16" fmla="*/ 0 w 122"/>
                              <a:gd name="T17" fmla="*/ 32 h 40"/>
                              <a:gd name="T18" fmla="*/ 5 w 122"/>
                              <a:gd name="T19" fmla="*/ 35 h 40"/>
                              <a:gd name="T20" fmla="*/ 13 w 122"/>
                              <a:gd name="T21" fmla="*/ 37 h 40"/>
                              <a:gd name="T22" fmla="*/ 22 w 122"/>
                              <a:gd name="T23" fmla="*/ 40 h 40"/>
                              <a:gd name="T24" fmla="*/ 30 w 122"/>
                              <a:gd name="T25" fmla="*/ 37 h 40"/>
                              <a:gd name="T26" fmla="*/ 37 w 122"/>
                              <a:gd name="T27" fmla="*/ 37 h 40"/>
                              <a:gd name="T28" fmla="*/ 47 w 122"/>
                              <a:gd name="T29" fmla="*/ 32 h 40"/>
                              <a:gd name="T30" fmla="*/ 52 w 122"/>
                              <a:gd name="T31" fmla="*/ 27 h 40"/>
                              <a:gd name="T32" fmla="*/ 57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57" y="22"/>
                                </a:moveTo>
                                <a:lnTo>
                                  <a:pt x="122" y="0"/>
                                </a:lnTo>
                                <a:lnTo>
                                  <a:pt x="57" y="22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13" y="25"/>
                                </a:lnTo>
                                <a:lnTo>
                                  <a:pt x="0" y="32"/>
                                </a:lnTo>
                                <a:lnTo>
                                  <a:pt x="5" y="35"/>
                                </a:lnTo>
                                <a:lnTo>
                                  <a:pt x="13" y="37"/>
                                </a:lnTo>
                                <a:lnTo>
                                  <a:pt x="22" y="40"/>
                                </a:lnTo>
                                <a:lnTo>
                                  <a:pt x="30" y="37"/>
                                </a:lnTo>
                                <a:lnTo>
                                  <a:pt x="37" y="37"/>
                                </a:lnTo>
                                <a:lnTo>
                                  <a:pt x="47" y="32"/>
                                </a:lnTo>
                                <a:lnTo>
                                  <a:pt x="52" y="2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1266"/>
                        <wps:cNvSpPr>
                          <a:spLocks/>
                        </wps:cNvSpPr>
                        <wps:spPr bwMode="auto">
                          <a:xfrm>
                            <a:off x="5974" y="589"/>
                            <a:ext cx="122" cy="40"/>
                          </a:xfrm>
                          <a:custGeom>
                            <a:avLst/>
                            <a:gdLst>
                              <a:gd name="T0" fmla="*/ 57 w 122"/>
                              <a:gd name="T1" fmla="*/ 22 h 40"/>
                              <a:gd name="T2" fmla="*/ 122 w 122"/>
                              <a:gd name="T3" fmla="*/ 0 h 40"/>
                              <a:gd name="T4" fmla="*/ 57 w 122"/>
                              <a:gd name="T5" fmla="*/ 22 h 40"/>
                              <a:gd name="T6" fmla="*/ 57 w 122"/>
                              <a:gd name="T7" fmla="*/ 22 h 40"/>
                              <a:gd name="T8" fmla="*/ 57 w 122"/>
                              <a:gd name="T9" fmla="*/ 22 h 40"/>
                              <a:gd name="T10" fmla="*/ 42 w 122"/>
                              <a:gd name="T11" fmla="*/ 20 h 40"/>
                              <a:gd name="T12" fmla="*/ 27 w 122"/>
                              <a:gd name="T13" fmla="*/ 20 h 40"/>
                              <a:gd name="T14" fmla="*/ 13 w 122"/>
                              <a:gd name="T15" fmla="*/ 25 h 40"/>
                              <a:gd name="T16" fmla="*/ 0 w 122"/>
                              <a:gd name="T17" fmla="*/ 32 h 40"/>
                              <a:gd name="T18" fmla="*/ 5 w 122"/>
                              <a:gd name="T19" fmla="*/ 35 h 40"/>
                              <a:gd name="T20" fmla="*/ 13 w 122"/>
                              <a:gd name="T21" fmla="*/ 37 h 40"/>
                              <a:gd name="T22" fmla="*/ 22 w 122"/>
                              <a:gd name="T23" fmla="*/ 40 h 40"/>
                              <a:gd name="T24" fmla="*/ 30 w 122"/>
                              <a:gd name="T25" fmla="*/ 37 h 40"/>
                              <a:gd name="T26" fmla="*/ 37 w 122"/>
                              <a:gd name="T27" fmla="*/ 37 h 40"/>
                              <a:gd name="T28" fmla="*/ 47 w 122"/>
                              <a:gd name="T29" fmla="*/ 32 h 40"/>
                              <a:gd name="T30" fmla="*/ 52 w 122"/>
                              <a:gd name="T31" fmla="*/ 27 h 40"/>
                              <a:gd name="T32" fmla="*/ 57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57" y="22"/>
                                </a:moveTo>
                                <a:lnTo>
                                  <a:pt x="122" y="0"/>
                                </a:lnTo>
                                <a:lnTo>
                                  <a:pt x="57" y="22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13" y="25"/>
                                </a:lnTo>
                                <a:lnTo>
                                  <a:pt x="0" y="32"/>
                                </a:lnTo>
                                <a:lnTo>
                                  <a:pt x="5" y="35"/>
                                </a:lnTo>
                                <a:lnTo>
                                  <a:pt x="13" y="37"/>
                                </a:lnTo>
                                <a:lnTo>
                                  <a:pt x="22" y="40"/>
                                </a:lnTo>
                                <a:lnTo>
                                  <a:pt x="30" y="37"/>
                                </a:lnTo>
                                <a:lnTo>
                                  <a:pt x="37" y="37"/>
                                </a:lnTo>
                                <a:lnTo>
                                  <a:pt x="47" y="32"/>
                                </a:lnTo>
                                <a:lnTo>
                                  <a:pt x="52" y="2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267"/>
                        <wps:cNvSpPr>
                          <a:spLocks/>
                        </wps:cNvSpPr>
                        <wps:spPr bwMode="auto">
                          <a:xfrm>
                            <a:off x="5942" y="611"/>
                            <a:ext cx="122" cy="35"/>
                          </a:xfrm>
                          <a:custGeom>
                            <a:avLst/>
                            <a:gdLst>
                              <a:gd name="T0" fmla="*/ 59 w 122"/>
                              <a:gd name="T1" fmla="*/ 20 h 35"/>
                              <a:gd name="T2" fmla="*/ 122 w 122"/>
                              <a:gd name="T3" fmla="*/ 0 h 35"/>
                              <a:gd name="T4" fmla="*/ 59 w 122"/>
                              <a:gd name="T5" fmla="*/ 20 h 35"/>
                              <a:gd name="T6" fmla="*/ 59 w 122"/>
                              <a:gd name="T7" fmla="*/ 20 h 35"/>
                              <a:gd name="T8" fmla="*/ 59 w 122"/>
                              <a:gd name="T9" fmla="*/ 20 h 35"/>
                              <a:gd name="T10" fmla="*/ 45 w 122"/>
                              <a:gd name="T11" fmla="*/ 15 h 35"/>
                              <a:gd name="T12" fmla="*/ 30 w 122"/>
                              <a:gd name="T13" fmla="*/ 18 h 35"/>
                              <a:gd name="T14" fmla="*/ 15 w 122"/>
                              <a:gd name="T15" fmla="*/ 23 h 35"/>
                              <a:gd name="T16" fmla="*/ 0 w 122"/>
                              <a:gd name="T17" fmla="*/ 30 h 35"/>
                              <a:gd name="T18" fmla="*/ 7 w 122"/>
                              <a:gd name="T19" fmla="*/ 33 h 35"/>
                              <a:gd name="T20" fmla="*/ 15 w 122"/>
                              <a:gd name="T21" fmla="*/ 35 h 35"/>
                              <a:gd name="T22" fmla="*/ 25 w 122"/>
                              <a:gd name="T23" fmla="*/ 35 h 35"/>
                              <a:gd name="T24" fmla="*/ 32 w 122"/>
                              <a:gd name="T25" fmla="*/ 35 h 35"/>
                              <a:gd name="T26" fmla="*/ 40 w 122"/>
                              <a:gd name="T27" fmla="*/ 33 h 35"/>
                              <a:gd name="T28" fmla="*/ 47 w 122"/>
                              <a:gd name="T29" fmla="*/ 30 h 35"/>
                              <a:gd name="T30" fmla="*/ 54 w 122"/>
                              <a:gd name="T31" fmla="*/ 25 h 35"/>
                              <a:gd name="T32" fmla="*/ 59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9" y="20"/>
                                </a:moveTo>
                                <a:lnTo>
                                  <a:pt x="122" y="0"/>
                                </a:lnTo>
                                <a:lnTo>
                                  <a:pt x="59" y="20"/>
                                </a:lnTo>
                                <a:lnTo>
                                  <a:pt x="45" y="15"/>
                                </a:lnTo>
                                <a:lnTo>
                                  <a:pt x="30" y="18"/>
                                </a:lnTo>
                                <a:lnTo>
                                  <a:pt x="15" y="23"/>
                                </a:lnTo>
                                <a:lnTo>
                                  <a:pt x="0" y="30"/>
                                </a:lnTo>
                                <a:lnTo>
                                  <a:pt x="7" y="33"/>
                                </a:lnTo>
                                <a:lnTo>
                                  <a:pt x="15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35"/>
                                </a:lnTo>
                                <a:lnTo>
                                  <a:pt x="40" y="33"/>
                                </a:lnTo>
                                <a:lnTo>
                                  <a:pt x="47" y="30"/>
                                </a:lnTo>
                                <a:lnTo>
                                  <a:pt x="54" y="25"/>
                                </a:lnTo>
                                <a:lnTo>
                                  <a:pt x="5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1268"/>
                        <wps:cNvSpPr>
                          <a:spLocks/>
                        </wps:cNvSpPr>
                        <wps:spPr bwMode="auto">
                          <a:xfrm>
                            <a:off x="5942" y="611"/>
                            <a:ext cx="122" cy="35"/>
                          </a:xfrm>
                          <a:custGeom>
                            <a:avLst/>
                            <a:gdLst>
                              <a:gd name="T0" fmla="*/ 59 w 122"/>
                              <a:gd name="T1" fmla="*/ 20 h 35"/>
                              <a:gd name="T2" fmla="*/ 122 w 122"/>
                              <a:gd name="T3" fmla="*/ 0 h 35"/>
                              <a:gd name="T4" fmla="*/ 59 w 122"/>
                              <a:gd name="T5" fmla="*/ 20 h 35"/>
                              <a:gd name="T6" fmla="*/ 59 w 122"/>
                              <a:gd name="T7" fmla="*/ 20 h 35"/>
                              <a:gd name="T8" fmla="*/ 59 w 122"/>
                              <a:gd name="T9" fmla="*/ 20 h 35"/>
                              <a:gd name="T10" fmla="*/ 45 w 122"/>
                              <a:gd name="T11" fmla="*/ 15 h 35"/>
                              <a:gd name="T12" fmla="*/ 30 w 122"/>
                              <a:gd name="T13" fmla="*/ 18 h 35"/>
                              <a:gd name="T14" fmla="*/ 15 w 122"/>
                              <a:gd name="T15" fmla="*/ 23 h 35"/>
                              <a:gd name="T16" fmla="*/ 0 w 122"/>
                              <a:gd name="T17" fmla="*/ 30 h 35"/>
                              <a:gd name="T18" fmla="*/ 7 w 122"/>
                              <a:gd name="T19" fmla="*/ 33 h 35"/>
                              <a:gd name="T20" fmla="*/ 15 w 122"/>
                              <a:gd name="T21" fmla="*/ 35 h 35"/>
                              <a:gd name="T22" fmla="*/ 25 w 122"/>
                              <a:gd name="T23" fmla="*/ 35 h 35"/>
                              <a:gd name="T24" fmla="*/ 32 w 122"/>
                              <a:gd name="T25" fmla="*/ 35 h 35"/>
                              <a:gd name="T26" fmla="*/ 40 w 122"/>
                              <a:gd name="T27" fmla="*/ 33 h 35"/>
                              <a:gd name="T28" fmla="*/ 47 w 122"/>
                              <a:gd name="T29" fmla="*/ 30 h 35"/>
                              <a:gd name="T30" fmla="*/ 54 w 122"/>
                              <a:gd name="T31" fmla="*/ 25 h 35"/>
                              <a:gd name="T32" fmla="*/ 59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9" y="20"/>
                                </a:moveTo>
                                <a:lnTo>
                                  <a:pt x="122" y="0"/>
                                </a:lnTo>
                                <a:lnTo>
                                  <a:pt x="59" y="20"/>
                                </a:lnTo>
                                <a:lnTo>
                                  <a:pt x="45" y="15"/>
                                </a:lnTo>
                                <a:lnTo>
                                  <a:pt x="30" y="18"/>
                                </a:lnTo>
                                <a:lnTo>
                                  <a:pt x="15" y="23"/>
                                </a:lnTo>
                                <a:lnTo>
                                  <a:pt x="0" y="30"/>
                                </a:lnTo>
                                <a:lnTo>
                                  <a:pt x="7" y="33"/>
                                </a:lnTo>
                                <a:lnTo>
                                  <a:pt x="15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35"/>
                                </a:lnTo>
                                <a:lnTo>
                                  <a:pt x="40" y="33"/>
                                </a:lnTo>
                                <a:lnTo>
                                  <a:pt x="47" y="30"/>
                                </a:lnTo>
                                <a:lnTo>
                                  <a:pt x="54" y="25"/>
                                </a:lnTo>
                                <a:lnTo>
                                  <a:pt x="5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1269"/>
                        <wps:cNvSpPr>
                          <a:spLocks/>
                        </wps:cNvSpPr>
                        <wps:spPr bwMode="auto">
                          <a:xfrm>
                            <a:off x="6078" y="561"/>
                            <a:ext cx="65" cy="15"/>
                          </a:xfrm>
                          <a:custGeom>
                            <a:avLst/>
                            <a:gdLst>
                              <a:gd name="T0" fmla="*/ 0 w 65"/>
                              <a:gd name="T1" fmla="*/ 15 h 15"/>
                              <a:gd name="T2" fmla="*/ 65 w 65"/>
                              <a:gd name="T3" fmla="*/ 0 h 15"/>
                              <a:gd name="T4" fmla="*/ 0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0" y="15"/>
                                </a:moveTo>
                                <a:lnTo>
                                  <a:pt x="65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270"/>
                        <wps:cNvSpPr>
                          <a:spLocks/>
                        </wps:cNvSpPr>
                        <wps:spPr bwMode="auto">
                          <a:xfrm>
                            <a:off x="6078" y="561"/>
                            <a:ext cx="65" cy="15"/>
                          </a:xfrm>
                          <a:custGeom>
                            <a:avLst/>
                            <a:gdLst>
                              <a:gd name="T0" fmla="*/ 0 w 65"/>
                              <a:gd name="T1" fmla="*/ 15 h 15"/>
                              <a:gd name="T2" fmla="*/ 65 w 65"/>
                              <a:gd name="T3" fmla="*/ 0 h 15"/>
                              <a:gd name="T4" fmla="*/ 0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0" y="15"/>
                                </a:moveTo>
                                <a:lnTo>
                                  <a:pt x="65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271"/>
                        <wps:cNvSpPr>
                          <a:spLocks noEditPoints="1"/>
                        </wps:cNvSpPr>
                        <wps:spPr bwMode="auto">
                          <a:xfrm>
                            <a:off x="6006" y="566"/>
                            <a:ext cx="72" cy="88"/>
                          </a:xfrm>
                          <a:custGeom>
                            <a:avLst/>
                            <a:gdLst>
                              <a:gd name="T0" fmla="*/ 25 w 72"/>
                              <a:gd name="T1" fmla="*/ 43 h 88"/>
                              <a:gd name="T2" fmla="*/ 72 w 72"/>
                              <a:gd name="T3" fmla="*/ 0 h 88"/>
                              <a:gd name="T4" fmla="*/ 25 w 72"/>
                              <a:gd name="T5" fmla="*/ 43 h 88"/>
                              <a:gd name="T6" fmla="*/ 25 w 72"/>
                              <a:gd name="T7" fmla="*/ 43 h 88"/>
                              <a:gd name="T8" fmla="*/ 10 w 72"/>
                              <a:gd name="T9" fmla="*/ 50 h 88"/>
                              <a:gd name="T10" fmla="*/ 3 w 72"/>
                              <a:gd name="T11" fmla="*/ 63 h 88"/>
                              <a:gd name="T12" fmla="*/ 0 w 72"/>
                              <a:gd name="T13" fmla="*/ 68 h 88"/>
                              <a:gd name="T14" fmla="*/ 0 w 72"/>
                              <a:gd name="T15" fmla="*/ 75 h 88"/>
                              <a:gd name="T16" fmla="*/ 0 w 72"/>
                              <a:gd name="T17" fmla="*/ 80 h 88"/>
                              <a:gd name="T18" fmla="*/ 3 w 72"/>
                              <a:gd name="T19" fmla="*/ 88 h 88"/>
                              <a:gd name="T20" fmla="*/ 10 w 72"/>
                              <a:gd name="T21" fmla="*/ 85 h 88"/>
                              <a:gd name="T22" fmla="*/ 15 w 72"/>
                              <a:gd name="T23" fmla="*/ 83 h 88"/>
                              <a:gd name="T24" fmla="*/ 20 w 72"/>
                              <a:gd name="T25" fmla="*/ 78 h 88"/>
                              <a:gd name="T26" fmla="*/ 25 w 72"/>
                              <a:gd name="T27" fmla="*/ 73 h 88"/>
                              <a:gd name="T28" fmla="*/ 28 w 72"/>
                              <a:gd name="T29" fmla="*/ 65 h 88"/>
                              <a:gd name="T30" fmla="*/ 30 w 72"/>
                              <a:gd name="T31" fmla="*/ 58 h 88"/>
                              <a:gd name="T32" fmla="*/ 28 w 72"/>
                              <a:gd name="T33" fmla="*/ 50 h 88"/>
                              <a:gd name="T34" fmla="*/ 25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25" y="43"/>
                                </a:moveTo>
                                <a:lnTo>
                                  <a:pt x="72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0" y="50"/>
                                </a:lnTo>
                                <a:lnTo>
                                  <a:pt x="3" y="63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3" y="88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0" y="78"/>
                                </a:lnTo>
                                <a:lnTo>
                                  <a:pt x="25" y="73"/>
                                </a:lnTo>
                                <a:lnTo>
                                  <a:pt x="28" y="65"/>
                                </a:lnTo>
                                <a:lnTo>
                                  <a:pt x="30" y="58"/>
                                </a:lnTo>
                                <a:lnTo>
                                  <a:pt x="28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272"/>
                        <wps:cNvSpPr>
                          <a:spLocks/>
                        </wps:cNvSpPr>
                        <wps:spPr bwMode="auto">
                          <a:xfrm>
                            <a:off x="6031" y="566"/>
                            <a:ext cx="47" cy="43"/>
                          </a:xfrm>
                          <a:custGeom>
                            <a:avLst/>
                            <a:gdLst>
                              <a:gd name="T0" fmla="*/ 0 w 47"/>
                              <a:gd name="T1" fmla="*/ 43 h 43"/>
                              <a:gd name="T2" fmla="*/ 47 w 47"/>
                              <a:gd name="T3" fmla="*/ 0 h 43"/>
                              <a:gd name="T4" fmla="*/ 0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0" y="43"/>
                                </a:moveTo>
                                <a:lnTo>
                                  <a:pt x="47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1273"/>
                        <wps:cNvSpPr>
                          <a:spLocks/>
                        </wps:cNvSpPr>
                        <wps:spPr bwMode="auto">
                          <a:xfrm>
                            <a:off x="6006" y="60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0 w 30"/>
                              <a:gd name="T3" fmla="*/ 7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37 h 45"/>
                              <a:gd name="T12" fmla="*/ 3 w 30"/>
                              <a:gd name="T13" fmla="*/ 45 h 45"/>
                              <a:gd name="T14" fmla="*/ 10 w 30"/>
                              <a:gd name="T15" fmla="*/ 42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8 w 30"/>
                              <a:gd name="T23" fmla="*/ 22 h 45"/>
                              <a:gd name="T24" fmla="*/ 30 w 30"/>
                              <a:gd name="T25" fmla="*/ 15 h 45"/>
                              <a:gd name="T26" fmla="*/ 28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0" y="7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30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274"/>
                        <wps:cNvSpPr>
                          <a:spLocks noEditPoints="1"/>
                        </wps:cNvSpPr>
                        <wps:spPr bwMode="auto">
                          <a:xfrm>
                            <a:off x="5977" y="586"/>
                            <a:ext cx="54" cy="97"/>
                          </a:xfrm>
                          <a:custGeom>
                            <a:avLst/>
                            <a:gdLst>
                              <a:gd name="T0" fmla="*/ 24 w 54"/>
                              <a:gd name="T1" fmla="*/ 53 h 97"/>
                              <a:gd name="T2" fmla="*/ 54 w 54"/>
                              <a:gd name="T3" fmla="*/ 0 h 97"/>
                              <a:gd name="T4" fmla="*/ 24 w 54"/>
                              <a:gd name="T5" fmla="*/ 53 h 97"/>
                              <a:gd name="T6" fmla="*/ 24 w 54"/>
                              <a:gd name="T7" fmla="*/ 50 h 97"/>
                              <a:gd name="T8" fmla="*/ 12 w 54"/>
                              <a:gd name="T9" fmla="*/ 60 h 97"/>
                              <a:gd name="T10" fmla="*/ 5 w 54"/>
                              <a:gd name="T11" fmla="*/ 70 h 97"/>
                              <a:gd name="T12" fmla="*/ 0 w 54"/>
                              <a:gd name="T13" fmla="*/ 82 h 97"/>
                              <a:gd name="T14" fmla="*/ 2 w 54"/>
                              <a:gd name="T15" fmla="*/ 97 h 97"/>
                              <a:gd name="T16" fmla="*/ 10 w 54"/>
                              <a:gd name="T17" fmla="*/ 95 h 97"/>
                              <a:gd name="T18" fmla="*/ 15 w 54"/>
                              <a:gd name="T19" fmla="*/ 90 h 97"/>
                              <a:gd name="T20" fmla="*/ 19 w 54"/>
                              <a:gd name="T21" fmla="*/ 85 h 97"/>
                              <a:gd name="T22" fmla="*/ 24 w 54"/>
                              <a:gd name="T23" fmla="*/ 80 h 97"/>
                              <a:gd name="T24" fmla="*/ 27 w 54"/>
                              <a:gd name="T25" fmla="*/ 73 h 97"/>
                              <a:gd name="T26" fmla="*/ 27 w 54"/>
                              <a:gd name="T27" fmla="*/ 65 h 97"/>
                              <a:gd name="T28" fmla="*/ 27 w 54"/>
                              <a:gd name="T29" fmla="*/ 58 h 97"/>
                              <a:gd name="T30" fmla="*/ 24 w 54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" h="97">
                                <a:moveTo>
                                  <a:pt x="24" y="53"/>
                                </a:moveTo>
                                <a:lnTo>
                                  <a:pt x="54" y="0"/>
                                </a:lnTo>
                                <a:lnTo>
                                  <a:pt x="24" y="53"/>
                                </a:lnTo>
                                <a:close/>
                                <a:moveTo>
                                  <a:pt x="24" y="50"/>
                                </a:moveTo>
                                <a:lnTo>
                                  <a:pt x="12" y="60"/>
                                </a:ln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2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19" y="85"/>
                                </a:lnTo>
                                <a:lnTo>
                                  <a:pt x="24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275"/>
                        <wps:cNvSpPr>
                          <a:spLocks/>
                        </wps:cNvSpPr>
                        <wps:spPr bwMode="auto">
                          <a:xfrm>
                            <a:off x="6001" y="586"/>
                            <a:ext cx="30" cy="53"/>
                          </a:xfrm>
                          <a:custGeom>
                            <a:avLst/>
                            <a:gdLst>
                              <a:gd name="T0" fmla="*/ 0 w 30"/>
                              <a:gd name="T1" fmla="*/ 53 h 53"/>
                              <a:gd name="T2" fmla="*/ 30 w 30"/>
                              <a:gd name="T3" fmla="*/ 0 h 53"/>
                              <a:gd name="T4" fmla="*/ 0 w 30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3">
                                <a:moveTo>
                                  <a:pt x="0" y="53"/>
                                </a:moveTo>
                                <a:lnTo>
                                  <a:pt x="30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276"/>
                        <wps:cNvSpPr>
                          <a:spLocks/>
                        </wps:cNvSpPr>
                        <wps:spPr bwMode="auto">
                          <a:xfrm>
                            <a:off x="5977" y="636"/>
                            <a:ext cx="27" cy="47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47"/>
                              <a:gd name="T2" fmla="*/ 12 w 27"/>
                              <a:gd name="T3" fmla="*/ 10 h 47"/>
                              <a:gd name="T4" fmla="*/ 5 w 27"/>
                              <a:gd name="T5" fmla="*/ 20 h 47"/>
                              <a:gd name="T6" fmla="*/ 0 w 27"/>
                              <a:gd name="T7" fmla="*/ 32 h 47"/>
                              <a:gd name="T8" fmla="*/ 2 w 27"/>
                              <a:gd name="T9" fmla="*/ 47 h 47"/>
                              <a:gd name="T10" fmla="*/ 10 w 27"/>
                              <a:gd name="T11" fmla="*/ 45 h 47"/>
                              <a:gd name="T12" fmla="*/ 15 w 27"/>
                              <a:gd name="T13" fmla="*/ 40 h 47"/>
                              <a:gd name="T14" fmla="*/ 19 w 27"/>
                              <a:gd name="T15" fmla="*/ 35 h 47"/>
                              <a:gd name="T16" fmla="*/ 24 w 27"/>
                              <a:gd name="T17" fmla="*/ 30 h 47"/>
                              <a:gd name="T18" fmla="*/ 27 w 27"/>
                              <a:gd name="T19" fmla="*/ 23 h 47"/>
                              <a:gd name="T20" fmla="*/ 27 w 27"/>
                              <a:gd name="T21" fmla="*/ 15 h 47"/>
                              <a:gd name="T22" fmla="*/ 27 w 27"/>
                              <a:gd name="T23" fmla="*/ 8 h 47"/>
                              <a:gd name="T24" fmla="*/ 24 w 27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7">
                                <a:moveTo>
                                  <a:pt x="24" y="0"/>
                                </a:moveTo>
                                <a:lnTo>
                                  <a:pt x="12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2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19" y="35"/>
                                </a:lnTo>
                                <a:lnTo>
                                  <a:pt x="24" y="30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7" y="8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1277"/>
                        <wps:cNvSpPr>
                          <a:spLocks noEditPoints="1"/>
                        </wps:cNvSpPr>
                        <wps:spPr bwMode="auto">
                          <a:xfrm>
                            <a:off x="5949" y="609"/>
                            <a:ext cx="55" cy="94"/>
                          </a:xfrm>
                          <a:custGeom>
                            <a:avLst/>
                            <a:gdLst>
                              <a:gd name="T0" fmla="*/ 23 w 55"/>
                              <a:gd name="T1" fmla="*/ 50 h 94"/>
                              <a:gd name="T2" fmla="*/ 55 w 55"/>
                              <a:gd name="T3" fmla="*/ 0 h 94"/>
                              <a:gd name="T4" fmla="*/ 23 w 55"/>
                              <a:gd name="T5" fmla="*/ 50 h 94"/>
                              <a:gd name="T6" fmla="*/ 23 w 55"/>
                              <a:gd name="T7" fmla="*/ 50 h 94"/>
                              <a:gd name="T8" fmla="*/ 10 w 55"/>
                              <a:gd name="T9" fmla="*/ 59 h 94"/>
                              <a:gd name="T10" fmla="*/ 3 w 55"/>
                              <a:gd name="T11" fmla="*/ 69 h 94"/>
                              <a:gd name="T12" fmla="*/ 0 w 55"/>
                              <a:gd name="T13" fmla="*/ 82 h 94"/>
                              <a:gd name="T14" fmla="*/ 0 w 55"/>
                              <a:gd name="T15" fmla="*/ 94 h 94"/>
                              <a:gd name="T16" fmla="*/ 8 w 55"/>
                              <a:gd name="T17" fmla="*/ 92 h 94"/>
                              <a:gd name="T18" fmla="*/ 13 w 55"/>
                              <a:gd name="T19" fmla="*/ 89 h 94"/>
                              <a:gd name="T20" fmla="*/ 18 w 55"/>
                              <a:gd name="T21" fmla="*/ 84 h 94"/>
                              <a:gd name="T22" fmla="*/ 23 w 55"/>
                              <a:gd name="T23" fmla="*/ 77 h 94"/>
                              <a:gd name="T24" fmla="*/ 25 w 55"/>
                              <a:gd name="T25" fmla="*/ 72 h 94"/>
                              <a:gd name="T26" fmla="*/ 28 w 55"/>
                              <a:gd name="T27" fmla="*/ 64 h 94"/>
                              <a:gd name="T28" fmla="*/ 25 w 55"/>
                              <a:gd name="T29" fmla="*/ 57 h 94"/>
                              <a:gd name="T30" fmla="*/ 23 w 55"/>
                              <a:gd name="T31" fmla="*/ 5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4">
                                <a:moveTo>
                                  <a:pt x="23" y="50"/>
                                </a:moveTo>
                                <a:lnTo>
                                  <a:pt x="55" y="0"/>
                                </a:lnTo>
                                <a:lnTo>
                                  <a:pt x="23" y="50"/>
                                </a:lnTo>
                                <a:close/>
                                <a:moveTo>
                                  <a:pt x="23" y="50"/>
                                </a:moveTo>
                                <a:lnTo>
                                  <a:pt x="10" y="59"/>
                                </a:lnTo>
                                <a:lnTo>
                                  <a:pt x="3" y="69"/>
                                </a:lnTo>
                                <a:lnTo>
                                  <a:pt x="0" y="82"/>
                                </a:lnTo>
                                <a:lnTo>
                                  <a:pt x="0" y="94"/>
                                </a:lnTo>
                                <a:lnTo>
                                  <a:pt x="8" y="92"/>
                                </a:lnTo>
                                <a:lnTo>
                                  <a:pt x="13" y="89"/>
                                </a:lnTo>
                                <a:lnTo>
                                  <a:pt x="18" y="84"/>
                                </a:lnTo>
                                <a:lnTo>
                                  <a:pt x="23" y="77"/>
                                </a:lnTo>
                                <a:lnTo>
                                  <a:pt x="25" y="72"/>
                                </a:lnTo>
                                <a:lnTo>
                                  <a:pt x="28" y="64"/>
                                </a:lnTo>
                                <a:lnTo>
                                  <a:pt x="25" y="57"/>
                                </a:lnTo>
                                <a:lnTo>
                                  <a:pt x="2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1278"/>
                        <wps:cNvSpPr>
                          <a:spLocks/>
                        </wps:cNvSpPr>
                        <wps:spPr bwMode="auto">
                          <a:xfrm>
                            <a:off x="5972" y="609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1279"/>
                        <wps:cNvSpPr>
                          <a:spLocks/>
                        </wps:cNvSpPr>
                        <wps:spPr bwMode="auto">
                          <a:xfrm>
                            <a:off x="5949" y="659"/>
                            <a:ext cx="28" cy="44"/>
                          </a:xfrm>
                          <a:custGeom>
                            <a:avLst/>
                            <a:gdLst>
                              <a:gd name="T0" fmla="*/ 23 w 28"/>
                              <a:gd name="T1" fmla="*/ 0 h 44"/>
                              <a:gd name="T2" fmla="*/ 10 w 28"/>
                              <a:gd name="T3" fmla="*/ 9 h 44"/>
                              <a:gd name="T4" fmla="*/ 3 w 28"/>
                              <a:gd name="T5" fmla="*/ 19 h 44"/>
                              <a:gd name="T6" fmla="*/ 0 w 28"/>
                              <a:gd name="T7" fmla="*/ 32 h 44"/>
                              <a:gd name="T8" fmla="*/ 0 w 28"/>
                              <a:gd name="T9" fmla="*/ 44 h 44"/>
                              <a:gd name="T10" fmla="*/ 8 w 28"/>
                              <a:gd name="T11" fmla="*/ 42 h 44"/>
                              <a:gd name="T12" fmla="*/ 13 w 28"/>
                              <a:gd name="T13" fmla="*/ 39 h 44"/>
                              <a:gd name="T14" fmla="*/ 18 w 28"/>
                              <a:gd name="T15" fmla="*/ 34 h 44"/>
                              <a:gd name="T16" fmla="*/ 23 w 28"/>
                              <a:gd name="T17" fmla="*/ 27 h 44"/>
                              <a:gd name="T18" fmla="*/ 25 w 28"/>
                              <a:gd name="T19" fmla="*/ 22 h 44"/>
                              <a:gd name="T20" fmla="*/ 28 w 28"/>
                              <a:gd name="T21" fmla="*/ 14 h 44"/>
                              <a:gd name="T22" fmla="*/ 25 w 28"/>
                              <a:gd name="T23" fmla="*/ 7 h 44"/>
                              <a:gd name="T24" fmla="*/ 23 w 28"/>
                              <a:gd name="T2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4">
                                <a:moveTo>
                                  <a:pt x="23" y="0"/>
                                </a:moveTo>
                                <a:lnTo>
                                  <a:pt x="10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2"/>
                                </a:lnTo>
                                <a:lnTo>
                                  <a:pt x="0" y="44"/>
                                </a:lnTo>
                                <a:lnTo>
                                  <a:pt x="8" y="42"/>
                                </a:lnTo>
                                <a:lnTo>
                                  <a:pt x="13" y="39"/>
                                </a:lnTo>
                                <a:lnTo>
                                  <a:pt x="18" y="34"/>
                                </a:lnTo>
                                <a:lnTo>
                                  <a:pt x="23" y="27"/>
                                </a:lnTo>
                                <a:lnTo>
                                  <a:pt x="25" y="22"/>
                                </a:lnTo>
                                <a:lnTo>
                                  <a:pt x="28" y="14"/>
                                </a:lnTo>
                                <a:lnTo>
                                  <a:pt x="25" y="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1280"/>
                        <wps:cNvSpPr>
                          <a:spLocks noEditPoints="1"/>
                        </wps:cNvSpPr>
                        <wps:spPr bwMode="auto">
                          <a:xfrm>
                            <a:off x="6039" y="546"/>
                            <a:ext cx="74" cy="88"/>
                          </a:xfrm>
                          <a:custGeom>
                            <a:avLst/>
                            <a:gdLst>
                              <a:gd name="T0" fmla="*/ 25 w 74"/>
                              <a:gd name="T1" fmla="*/ 43 h 88"/>
                              <a:gd name="T2" fmla="*/ 74 w 74"/>
                              <a:gd name="T3" fmla="*/ 0 h 88"/>
                              <a:gd name="T4" fmla="*/ 25 w 74"/>
                              <a:gd name="T5" fmla="*/ 43 h 88"/>
                              <a:gd name="T6" fmla="*/ 25 w 74"/>
                              <a:gd name="T7" fmla="*/ 43 h 88"/>
                              <a:gd name="T8" fmla="*/ 12 w 74"/>
                              <a:gd name="T9" fmla="*/ 50 h 88"/>
                              <a:gd name="T10" fmla="*/ 2 w 74"/>
                              <a:gd name="T11" fmla="*/ 63 h 88"/>
                              <a:gd name="T12" fmla="*/ 2 w 74"/>
                              <a:gd name="T13" fmla="*/ 68 h 88"/>
                              <a:gd name="T14" fmla="*/ 0 w 74"/>
                              <a:gd name="T15" fmla="*/ 73 h 88"/>
                              <a:gd name="T16" fmla="*/ 0 w 74"/>
                              <a:gd name="T17" fmla="*/ 80 h 88"/>
                              <a:gd name="T18" fmla="*/ 2 w 74"/>
                              <a:gd name="T19" fmla="*/ 88 h 88"/>
                              <a:gd name="T20" fmla="*/ 10 w 74"/>
                              <a:gd name="T21" fmla="*/ 85 h 88"/>
                              <a:gd name="T22" fmla="*/ 17 w 74"/>
                              <a:gd name="T23" fmla="*/ 83 h 88"/>
                              <a:gd name="T24" fmla="*/ 22 w 74"/>
                              <a:gd name="T25" fmla="*/ 78 h 88"/>
                              <a:gd name="T26" fmla="*/ 25 w 74"/>
                              <a:gd name="T27" fmla="*/ 70 h 88"/>
                              <a:gd name="T28" fmla="*/ 30 w 74"/>
                              <a:gd name="T29" fmla="*/ 65 h 88"/>
                              <a:gd name="T30" fmla="*/ 30 w 74"/>
                              <a:gd name="T31" fmla="*/ 58 h 88"/>
                              <a:gd name="T32" fmla="*/ 30 w 74"/>
                              <a:gd name="T33" fmla="*/ 50 h 88"/>
                              <a:gd name="T34" fmla="*/ 25 w 74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88">
                                <a:moveTo>
                                  <a:pt x="25" y="43"/>
                                </a:moveTo>
                                <a:lnTo>
                                  <a:pt x="74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2" y="50"/>
                                </a:lnTo>
                                <a:lnTo>
                                  <a:pt x="2" y="63"/>
                                </a:lnTo>
                                <a:lnTo>
                                  <a:pt x="2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2" y="88"/>
                                </a:lnTo>
                                <a:lnTo>
                                  <a:pt x="10" y="85"/>
                                </a:lnTo>
                                <a:lnTo>
                                  <a:pt x="17" y="83"/>
                                </a:lnTo>
                                <a:lnTo>
                                  <a:pt x="22" y="78"/>
                                </a:lnTo>
                                <a:lnTo>
                                  <a:pt x="25" y="70"/>
                                </a:lnTo>
                                <a:lnTo>
                                  <a:pt x="30" y="65"/>
                                </a:lnTo>
                                <a:lnTo>
                                  <a:pt x="30" y="58"/>
                                </a:lnTo>
                                <a:lnTo>
                                  <a:pt x="30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1281"/>
                        <wps:cNvSpPr>
                          <a:spLocks/>
                        </wps:cNvSpPr>
                        <wps:spPr bwMode="auto">
                          <a:xfrm>
                            <a:off x="6064" y="546"/>
                            <a:ext cx="49" cy="43"/>
                          </a:xfrm>
                          <a:custGeom>
                            <a:avLst/>
                            <a:gdLst>
                              <a:gd name="T0" fmla="*/ 0 w 49"/>
                              <a:gd name="T1" fmla="*/ 43 h 43"/>
                              <a:gd name="T2" fmla="*/ 49 w 49"/>
                              <a:gd name="T3" fmla="*/ 0 h 43"/>
                              <a:gd name="T4" fmla="*/ 0 w 4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3">
                                <a:moveTo>
                                  <a:pt x="0" y="43"/>
                                </a:moveTo>
                                <a:lnTo>
                                  <a:pt x="49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1282"/>
                        <wps:cNvSpPr>
                          <a:spLocks/>
                        </wps:cNvSpPr>
                        <wps:spPr bwMode="auto">
                          <a:xfrm>
                            <a:off x="6039" y="58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7 h 45"/>
                              <a:gd name="T4" fmla="*/ 2 w 30"/>
                              <a:gd name="T5" fmla="*/ 20 h 45"/>
                              <a:gd name="T6" fmla="*/ 2 w 30"/>
                              <a:gd name="T7" fmla="*/ 25 h 45"/>
                              <a:gd name="T8" fmla="*/ 0 w 30"/>
                              <a:gd name="T9" fmla="*/ 30 h 45"/>
                              <a:gd name="T10" fmla="*/ 0 w 30"/>
                              <a:gd name="T11" fmla="*/ 37 h 45"/>
                              <a:gd name="T12" fmla="*/ 2 w 30"/>
                              <a:gd name="T13" fmla="*/ 45 h 45"/>
                              <a:gd name="T14" fmla="*/ 10 w 30"/>
                              <a:gd name="T15" fmla="*/ 42 h 45"/>
                              <a:gd name="T16" fmla="*/ 17 w 30"/>
                              <a:gd name="T17" fmla="*/ 40 h 45"/>
                              <a:gd name="T18" fmla="*/ 22 w 30"/>
                              <a:gd name="T19" fmla="*/ 35 h 45"/>
                              <a:gd name="T20" fmla="*/ 25 w 30"/>
                              <a:gd name="T21" fmla="*/ 27 h 45"/>
                              <a:gd name="T22" fmla="*/ 30 w 30"/>
                              <a:gd name="T23" fmla="*/ 22 h 45"/>
                              <a:gd name="T24" fmla="*/ 30 w 30"/>
                              <a:gd name="T25" fmla="*/ 15 h 45"/>
                              <a:gd name="T26" fmla="*/ 30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7"/>
                                </a:lnTo>
                                <a:lnTo>
                                  <a:pt x="2" y="20"/>
                                </a:lnTo>
                                <a:lnTo>
                                  <a:pt x="2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5"/>
                                </a:lnTo>
                                <a:lnTo>
                                  <a:pt x="10" y="42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1283"/>
                        <wps:cNvSpPr>
                          <a:spLocks noEditPoints="1"/>
                        </wps:cNvSpPr>
                        <wps:spPr bwMode="auto">
                          <a:xfrm>
                            <a:off x="6071" y="521"/>
                            <a:ext cx="72" cy="93"/>
                          </a:xfrm>
                          <a:custGeom>
                            <a:avLst/>
                            <a:gdLst>
                              <a:gd name="T0" fmla="*/ 25 w 72"/>
                              <a:gd name="T1" fmla="*/ 48 h 93"/>
                              <a:gd name="T2" fmla="*/ 72 w 72"/>
                              <a:gd name="T3" fmla="*/ 0 h 93"/>
                              <a:gd name="T4" fmla="*/ 25 w 72"/>
                              <a:gd name="T5" fmla="*/ 48 h 93"/>
                              <a:gd name="T6" fmla="*/ 25 w 72"/>
                              <a:gd name="T7" fmla="*/ 48 h 93"/>
                              <a:gd name="T8" fmla="*/ 12 w 72"/>
                              <a:gd name="T9" fmla="*/ 58 h 93"/>
                              <a:gd name="T10" fmla="*/ 3 w 72"/>
                              <a:gd name="T11" fmla="*/ 68 h 93"/>
                              <a:gd name="T12" fmla="*/ 0 w 72"/>
                              <a:gd name="T13" fmla="*/ 73 h 93"/>
                              <a:gd name="T14" fmla="*/ 0 w 72"/>
                              <a:gd name="T15" fmla="*/ 80 h 93"/>
                              <a:gd name="T16" fmla="*/ 0 w 72"/>
                              <a:gd name="T17" fmla="*/ 88 h 93"/>
                              <a:gd name="T18" fmla="*/ 3 w 72"/>
                              <a:gd name="T19" fmla="*/ 93 h 93"/>
                              <a:gd name="T20" fmla="*/ 10 w 72"/>
                              <a:gd name="T21" fmla="*/ 93 h 93"/>
                              <a:gd name="T22" fmla="*/ 15 w 72"/>
                              <a:gd name="T23" fmla="*/ 88 h 93"/>
                              <a:gd name="T24" fmla="*/ 22 w 72"/>
                              <a:gd name="T25" fmla="*/ 83 h 93"/>
                              <a:gd name="T26" fmla="*/ 25 w 72"/>
                              <a:gd name="T27" fmla="*/ 78 h 93"/>
                              <a:gd name="T28" fmla="*/ 27 w 72"/>
                              <a:gd name="T29" fmla="*/ 70 h 93"/>
                              <a:gd name="T30" fmla="*/ 30 w 72"/>
                              <a:gd name="T31" fmla="*/ 63 h 93"/>
                              <a:gd name="T32" fmla="*/ 27 w 72"/>
                              <a:gd name="T33" fmla="*/ 55 h 93"/>
                              <a:gd name="T34" fmla="*/ 25 w 72"/>
                              <a:gd name="T35" fmla="*/ 48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93">
                                <a:moveTo>
                                  <a:pt x="25" y="48"/>
                                </a:moveTo>
                                <a:lnTo>
                                  <a:pt x="72" y="0"/>
                                </a:lnTo>
                                <a:lnTo>
                                  <a:pt x="25" y="48"/>
                                </a:lnTo>
                                <a:close/>
                                <a:moveTo>
                                  <a:pt x="25" y="48"/>
                                </a:moveTo>
                                <a:lnTo>
                                  <a:pt x="12" y="58"/>
                                </a:lnTo>
                                <a:lnTo>
                                  <a:pt x="3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3" y="93"/>
                                </a:lnTo>
                                <a:lnTo>
                                  <a:pt x="10" y="93"/>
                                </a:lnTo>
                                <a:lnTo>
                                  <a:pt x="15" y="88"/>
                                </a:lnTo>
                                <a:lnTo>
                                  <a:pt x="22" y="83"/>
                                </a:lnTo>
                                <a:lnTo>
                                  <a:pt x="25" y="78"/>
                                </a:lnTo>
                                <a:lnTo>
                                  <a:pt x="27" y="70"/>
                                </a:lnTo>
                                <a:lnTo>
                                  <a:pt x="30" y="63"/>
                                </a:lnTo>
                                <a:lnTo>
                                  <a:pt x="27" y="55"/>
                                </a:lnTo>
                                <a:lnTo>
                                  <a:pt x="25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284"/>
                        <wps:cNvSpPr>
                          <a:spLocks/>
                        </wps:cNvSpPr>
                        <wps:spPr bwMode="auto">
                          <a:xfrm>
                            <a:off x="6096" y="521"/>
                            <a:ext cx="47" cy="48"/>
                          </a:xfrm>
                          <a:custGeom>
                            <a:avLst/>
                            <a:gdLst>
                              <a:gd name="T0" fmla="*/ 0 w 47"/>
                              <a:gd name="T1" fmla="*/ 48 h 48"/>
                              <a:gd name="T2" fmla="*/ 47 w 47"/>
                              <a:gd name="T3" fmla="*/ 0 h 48"/>
                              <a:gd name="T4" fmla="*/ 0 w 4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8">
                                <a:moveTo>
                                  <a:pt x="0" y="48"/>
                                </a:moveTo>
                                <a:lnTo>
                                  <a:pt x="47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285"/>
                        <wps:cNvSpPr>
                          <a:spLocks/>
                        </wps:cNvSpPr>
                        <wps:spPr bwMode="auto">
                          <a:xfrm>
                            <a:off x="6071" y="56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10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40 h 45"/>
                              <a:gd name="T12" fmla="*/ 3 w 30"/>
                              <a:gd name="T13" fmla="*/ 45 h 45"/>
                              <a:gd name="T14" fmla="*/ 10 w 30"/>
                              <a:gd name="T15" fmla="*/ 45 h 45"/>
                              <a:gd name="T16" fmla="*/ 15 w 30"/>
                              <a:gd name="T17" fmla="*/ 40 h 45"/>
                              <a:gd name="T18" fmla="*/ 22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2 h 45"/>
                              <a:gd name="T24" fmla="*/ 30 w 30"/>
                              <a:gd name="T25" fmla="*/ 15 h 45"/>
                              <a:gd name="T26" fmla="*/ 27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3" y="45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30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1286"/>
                        <wps:cNvSpPr>
                          <a:spLocks noEditPoints="1"/>
                        </wps:cNvSpPr>
                        <wps:spPr bwMode="auto">
                          <a:xfrm>
                            <a:off x="6098" y="509"/>
                            <a:ext cx="70" cy="87"/>
                          </a:xfrm>
                          <a:custGeom>
                            <a:avLst/>
                            <a:gdLst>
                              <a:gd name="T0" fmla="*/ 28 w 70"/>
                              <a:gd name="T1" fmla="*/ 45 h 87"/>
                              <a:gd name="T2" fmla="*/ 70 w 70"/>
                              <a:gd name="T3" fmla="*/ 0 h 87"/>
                              <a:gd name="T4" fmla="*/ 28 w 70"/>
                              <a:gd name="T5" fmla="*/ 45 h 87"/>
                              <a:gd name="T6" fmla="*/ 28 w 70"/>
                              <a:gd name="T7" fmla="*/ 42 h 87"/>
                              <a:gd name="T8" fmla="*/ 13 w 70"/>
                              <a:gd name="T9" fmla="*/ 52 h 87"/>
                              <a:gd name="T10" fmla="*/ 5 w 70"/>
                              <a:gd name="T11" fmla="*/ 62 h 87"/>
                              <a:gd name="T12" fmla="*/ 3 w 70"/>
                              <a:gd name="T13" fmla="*/ 67 h 87"/>
                              <a:gd name="T14" fmla="*/ 0 w 70"/>
                              <a:gd name="T15" fmla="*/ 75 h 87"/>
                              <a:gd name="T16" fmla="*/ 0 w 70"/>
                              <a:gd name="T17" fmla="*/ 80 h 87"/>
                              <a:gd name="T18" fmla="*/ 3 w 70"/>
                              <a:gd name="T19" fmla="*/ 87 h 87"/>
                              <a:gd name="T20" fmla="*/ 10 w 70"/>
                              <a:gd name="T21" fmla="*/ 85 h 87"/>
                              <a:gd name="T22" fmla="*/ 15 w 70"/>
                              <a:gd name="T23" fmla="*/ 82 h 87"/>
                              <a:gd name="T24" fmla="*/ 23 w 70"/>
                              <a:gd name="T25" fmla="*/ 77 h 87"/>
                              <a:gd name="T26" fmla="*/ 28 w 70"/>
                              <a:gd name="T27" fmla="*/ 72 h 87"/>
                              <a:gd name="T28" fmla="*/ 30 w 70"/>
                              <a:gd name="T29" fmla="*/ 65 h 87"/>
                              <a:gd name="T30" fmla="*/ 30 w 70"/>
                              <a:gd name="T31" fmla="*/ 60 h 87"/>
                              <a:gd name="T32" fmla="*/ 30 w 70"/>
                              <a:gd name="T33" fmla="*/ 50 h 87"/>
                              <a:gd name="T34" fmla="*/ 28 w 70"/>
                              <a:gd name="T35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28" y="45"/>
                                </a:moveTo>
                                <a:lnTo>
                                  <a:pt x="70" y="0"/>
                                </a:lnTo>
                                <a:lnTo>
                                  <a:pt x="28" y="45"/>
                                </a:lnTo>
                                <a:close/>
                                <a:moveTo>
                                  <a:pt x="28" y="42"/>
                                </a:moveTo>
                                <a:lnTo>
                                  <a:pt x="13" y="52"/>
                                </a:lnTo>
                                <a:lnTo>
                                  <a:pt x="5" y="62"/>
                                </a:lnTo>
                                <a:lnTo>
                                  <a:pt x="3" y="67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3" y="87"/>
                                </a:lnTo>
                                <a:lnTo>
                                  <a:pt x="10" y="85"/>
                                </a:lnTo>
                                <a:lnTo>
                                  <a:pt x="15" y="82"/>
                                </a:lnTo>
                                <a:lnTo>
                                  <a:pt x="23" y="77"/>
                                </a:lnTo>
                                <a:lnTo>
                                  <a:pt x="28" y="72"/>
                                </a:lnTo>
                                <a:lnTo>
                                  <a:pt x="30" y="65"/>
                                </a:lnTo>
                                <a:lnTo>
                                  <a:pt x="30" y="60"/>
                                </a:lnTo>
                                <a:lnTo>
                                  <a:pt x="30" y="50"/>
                                </a:lnTo>
                                <a:lnTo>
                                  <a:pt x="2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1287"/>
                        <wps:cNvSpPr>
                          <a:spLocks/>
                        </wps:cNvSpPr>
                        <wps:spPr bwMode="auto">
                          <a:xfrm>
                            <a:off x="6126" y="509"/>
                            <a:ext cx="42" cy="45"/>
                          </a:xfrm>
                          <a:custGeom>
                            <a:avLst/>
                            <a:gdLst>
                              <a:gd name="T0" fmla="*/ 0 w 42"/>
                              <a:gd name="T1" fmla="*/ 45 h 45"/>
                              <a:gd name="T2" fmla="*/ 42 w 42"/>
                              <a:gd name="T3" fmla="*/ 0 h 45"/>
                              <a:gd name="T4" fmla="*/ 0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0" y="45"/>
                                </a:moveTo>
                                <a:lnTo>
                                  <a:pt x="4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288"/>
                        <wps:cNvSpPr>
                          <a:spLocks/>
                        </wps:cNvSpPr>
                        <wps:spPr bwMode="auto">
                          <a:xfrm>
                            <a:off x="6098" y="551"/>
                            <a:ext cx="30" cy="45"/>
                          </a:xfrm>
                          <a:custGeom>
                            <a:avLst/>
                            <a:gdLst>
                              <a:gd name="T0" fmla="*/ 28 w 30"/>
                              <a:gd name="T1" fmla="*/ 0 h 45"/>
                              <a:gd name="T2" fmla="*/ 13 w 30"/>
                              <a:gd name="T3" fmla="*/ 10 h 45"/>
                              <a:gd name="T4" fmla="*/ 5 w 30"/>
                              <a:gd name="T5" fmla="*/ 20 h 45"/>
                              <a:gd name="T6" fmla="*/ 3 w 30"/>
                              <a:gd name="T7" fmla="*/ 25 h 45"/>
                              <a:gd name="T8" fmla="*/ 0 w 30"/>
                              <a:gd name="T9" fmla="*/ 33 h 45"/>
                              <a:gd name="T10" fmla="*/ 0 w 30"/>
                              <a:gd name="T11" fmla="*/ 38 h 45"/>
                              <a:gd name="T12" fmla="*/ 3 w 30"/>
                              <a:gd name="T13" fmla="*/ 45 h 45"/>
                              <a:gd name="T14" fmla="*/ 10 w 30"/>
                              <a:gd name="T15" fmla="*/ 43 h 45"/>
                              <a:gd name="T16" fmla="*/ 15 w 30"/>
                              <a:gd name="T17" fmla="*/ 40 h 45"/>
                              <a:gd name="T18" fmla="*/ 23 w 30"/>
                              <a:gd name="T19" fmla="*/ 35 h 45"/>
                              <a:gd name="T20" fmla="*/ 28 w 30"/>
                              <a:gd name="T21" fmla="*/ 30 h 45"/>
                              <a:gd name="T22" fmla="*/ 30 w 30"/>
                              <a:gd name="T23" fmla="*/ 23 h 45"/>
                              <a:gd name="T24" fmla="*/ 30 w 30"/>
                              <a:gd name="T25" fmla="*/ 18 h 45"/>
                              <a:gd name="T26" fmla="*/ 30 w 30"/>
                              <a:gd name="T27" fmla="*/ 8 h 45"/>
                              <a:gd name="T28" fmla="*/ 28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8" y="0"/>
                                </a:move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10" y="43"/>
                                </a:lnTo>
                                <a:lnTo>
                                  <a:pt x="15" y="40"/>
                                </a:lnTo>
                                <a:lnTo>
                                  <a:pt x="23" y="35"/>
                                </a:lnTo>
                                <a:lnTo>
                                  <a:pt x="28" y="30"/>
                                </a:lnTo>
                                <a:lnTo>
                                  <a:pt x="30" y="23"/>
                                </a:lnTo>
                                <a:lnTo>
                                  <a:pt x="30" y="18"/>
                                </a:lnTo>
                                <a:lnTo>
                                  <a:pt x="30" y="8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289"/>
                        <wps:cNvSpPr>
                          <a:spLocks noEditPoints="1"/>
                        </wps:cNvSpPr>
                        <wps:spPr bwMode="auto">
                          <a:xfrm>
                            <a:off x="6133" y="491"/>
                            <a:ext cx="77" cy="85"/>
                          </a:xfrm>
                          <a:custGeom>
                            <a:avLst/>
                            <a:gdLst>
                              <a:gd name="T0" fmla="*/ 25 w 77"/>
                              <a:gd name="T1" fmla="*/ 40 h 85"/>
                              <a:gd name="T2" fmla="*/ 77 w 77"/>
                              <a:gd name="T3" fmla="*/ 0 h 85"/>
                              <a:gd name="T4" fmla="*/ 25 w 77"/>
                              <a:gd name="T5" fmla="*/ 40 h 85"/>
                              <a:gd name="T6" fmla="*/ 25 w 77"/>
                              <a:gd name="T7" fmla="*/ 40 h 85"/>
                              <a:gd name="T8" fmla="*/ 13 w 77"/>
                              <a:gd name="T9" fmla="*/ 48 h 85"/>
                              <a:gd name="T10" fmla="*/ 3 w 77"/>
                              <a:gd name="T11" fmla="*/ 60 h 85"/>
                              <a:gd name="T12" fmla="*/ 0 w 77"/>
                              <a:gd name="T13" fmla="*/ 65 h 85"/>
                              <a:gd name="T14" fmla="*/ 0 w 77"/>
                              <a:gd name="T15" fmla="*/ 70 h 85"/>
                              <a:gd name="T16" fmla="*/ 0 w 77"/>
                              <a:gd name="T17" fmla="*/ 78 h 85"/>
                              <a:gd name="T18" fmla="*/ 0 w 77"/>
                              <a:gd name="T19" fmla="*/ 85 h 85"/>
                              <a:gd name="T20" fmla="*/ 8 w 77"/>
                              <a:gd name="T21" fmla="*/ 83 h 85"/>
                              <a:gd name="T22" fmla="*/ 15 w 77"/>
                              <a:gd name="T23" fmla="*/ 80 h 85"/>
                              <a:gd name="T24" fmla="*/ 20 w 77"/>
                              <a:gd name="T25" fmla="*/ 75 h 85"/>
                              <a:gd name="T26" fmla="*/ 25 w 77"/>
                              <a:gd name="T27" fmla="*/ 70 h 85"/>
                              <a:gd name="T28" fmla="*/ 27 w 77"/>
                              <a:gd name="T29" fmla="*/ 63 h 85"/>
                              <a:gd name="T30" fmla="*/ 30 w 77"/>
                              <a:gd name="T31" fmla="*/ 55 h 85"/>
                              <a:gd name="T32" fmla="*/ 30 w 77"/>
                              <a:gd name="T33" fmla="*/ 48 h 85"/>
                              <a:gd name="T34" fmla="*/ 25 w 77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5">
                                <a:moveTo>
                                  <a:pt x="25" y="40"/>
                                </a:moveTo>
                                <a:lnTo>
                                  <a:pt x="77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13" y="48"/>
                                </a:lnTo>
                                <a:lnTo>
                                  <a:pt x="3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lnTo>
                                  <a:pt x="8" y="83"/>
                                </a:lnTo>
                                <a:lnTo>
                                  <a:pt x="15" y="80"/>
                                </a:lnTo>
                                <a:lnTo>
                                  <a:pt x="20" y="75"/>
                                </a:lnTo>
                                <a:lnTo>
                                  <a:pt x="25" y="70"/>
                                </a:lnTo>
                                <a:lnTo>
                                  <a:pt x="27" y="63"/>
                                </a:lnTo>
                                <a:lnTo>
                                  <a:pt x="30" y="55"/>
                                </a:lnTo>
                                <a:lnTo>
                                  <a:pt x="30" y="48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290"/>
                        <wps:cNvSpPr>
                          <a:spLocks/>
                        </wps:cNvSpPr>
                        <wps:spPr bwMode="auto">
                          <a:xfrm>
                            <a:off x="6158" y="491"/>
                            <a:ext cx="52" cy="40"/>
                          </a:xfrm>
                          <a:custGeom>
                            <a:avLst/>
                            <a:gdLst>
                              <a:gd name="T0" fmla="*/ 0 w 52"/>
                              <a:gd name="T1" fmla="*/ 40 h 40"/>
                              <a:gd name="T2" fmla="*/ 52 w 52"/>
                              <a:gd name="T3" fmla="*/ 0 h 40"/>
                              <a:gd name="T4" fmla="*/ 0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0" y="40"/>
                                </a:moveTo>
                                <a:lnTo>
                                  <a:pt x="5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1291"/>
                        <wps:cNvSpPr>
                          <a:spLocks/>
                        </wps:cNvSpPr>
                        <wps:spPr bwMode="auto">
                          <a:xfrm>
                            <a:off x="6133" y="531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3 w 30"/>
                              <a:gd name="T3" fmla="*/ 8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0 h 45"/>
                              <a:gd name="T10" fmla="*/ 0 w 30"/>
                              <a:gd name="T11" fmla="*/ 38 h 45"/>
                              <a:gd name="T12" fmla="*/ 0 w 30"/>
                              <a:gd name="T13" fmla="*/ 45 h 45"/>
                              <a:gd name="T14" fmla="*/ 8 w 30"/>
                              <a:gd name="T15" fmla="*/ 43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3 h 45"/>
                              <a:gd name="T24" fmla="*/ 30 w 30"/>
                              <a:gd name="T25" fmla="*/ 15 h 45"/>
                              <a:gd name="T26" fmla="*/ 30 w 30"/>
                              <a:gd name="T27" fmla="*/ 8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3" y="8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8" y="43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30" y="15"/>
                                </a:lnTo>
                                <a:lnTo>
                                  <a:pt x="30" y="8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1292"/>
                        <wps:cNvSpPr>
                          <a:spLocks noEditPoints="1"/>
                        </wps:cNvSpPr>
                        <wps:spPr bwMode="auto">
                          <a:xfrm>
                            <a:off x="6163" y="484"/>
                            <a:ext cx="94" cy="77"/>
                          </a:xfrm>
                          <a:custGeom>
                            <a:avLst/>
                            <a:gdLst>
                              <a:gd name="T0" fmla="*/ 32 w 94"/>
                              <a:gd name="T1" fmla="*/ 37 h 77"/>
                              <a:gd name="T2" fmla="*/ 94 w 94"/>
                              <a:gd name="T3" fmla="*/ 0 h 77"/>
                              <a:gd name="T4" fmla="*/ 32 w 94"/>
                              <a:gd name="T5" fmla="*/ 37 h 77"/>
                              <a:gd name="T6" fmla="*/ 32 w 94"/>
                              <a:gd name="T7" fmla="*/ 37 h 77"/>
                              <a:gd name="T8" fmla="*/ 17 w 94"/>
                              <a:gd name="T9" fmla="*/ 45 h 77"/>
                              <a:gd name="T10" fmla="*/ 5 w 94"/>
                              <a:gd name="T11" fmla="*/ 52 h 77"/>
                              <a:gd name="T12" fmla="*/ 2 w 94"/>
                              <a:gd name="T13" fmla="*/ 60 h 77"/>
                              <a:gd name="T14" fmla="*/ 0 w 94"/>
                              <a:gd name="T15" fmla="*/ 65 h 77"/>
                              <a:gd name="T16" fmla="*/ 0 w 94"/>
                              <a:gd name="T17" fmla="*/ 70 h 77"/>
                              <a:gd name="T18" fmla="*/ 0 w 94"/>
                              <a:gd name="T19" fmla="*/ 77 h 77"/>
                              <a:gd name="T20" fmla="*/ 7 w 94"/>
                              <a:gd name="T21" fmla="*/ 77 h 77"/>
                              <a:gd name="T22" fmla="*/ 15 w 94"/>
                              <a:gd name="T23" fmla="*/ 72 h 77"/>
                              <a:gd name="T24" fmla="*/ 22 w 94"/>
                              <a:gd name="T25" fmla="*/ 70 h 77"/>
                              <a:gd name="T26" fmla="*/ 27 w 94"/>
                              <a:gd name="T27" fmla="*/ 62 h 77"/>
                              <a:gd name="T28" fmla="*/ 32 w 94"/>
                              <a:gd name="T29" fmla="*/ 57 h 77"/>
                              <a:gd name="T30" fmla="*/ 35 w 94"/>
                              <a:gd name="T31" fmla="*/ 50 h 77"/>
                              <a:gd name="T32" fmla="*/ 35 w 94"/>
                              <a:gd name="T33" fmla="*/ 45 h 77"/>
                              <a:gd name="T34" fmla="*/ 32 w 94"/>
                              <a:gd name="T35" fmla="*/ 3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4" h="77">
                                <a:moveTo>
                                  <a:pt x="32" y="37"/>
                                </a:moveTo>
                                <a:lnTo>
                                  <a:pt x="94" y="0"/>
                                </a:lnTo>
                                <a:lnTo>
                                  <a:pt x="32" y="37"/>
                                </a:lnTo>
                                <a:close/>
                                <a:moveTo>
                                  <a:pt x="32" y="37"/>
                                </a:moveTo>
                                <a:lnTo>
                                  <a:pt x="17" y="45"/>
                                </a:lnTo>
                                <a:lnTo>
                                  <a:pt x="5" y="52"/>
                                </a:lnTo>
                                <a:lnTo>
                                  <a:pt x="2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7"/>
                                </a:lnTo>
                                <a:lnTo>
                                  <a:pt x="7" y="77"/>
                                </a:lnTo>
                                <a:lnTo>
                                  <a:pt x="15" y="72"/>
                                </a:lnTo>
                                <a:lnTo>
                                  <a:pt x="22" y="70"/>
                                </a:lnTo>
                                <a:lnTo>
                                  <a:pt x="27" y="62"/>
                                </a:lnTo>
                                <a:lnTo>
                                  <a:pt x="32" y="57"/>
                                </a:lnTo>
                                <a:lnTo>
                                  <a:pt x="35" y="50"/>
                                </a:lnTo>
                                <a:lnTo>
                                  <a:pt x="35" y="45"/>
                                </a:lnTo>
                                <a:lnTo>
                                  <a:pt x="3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293"/>
                        <wps:cNvSpPr>
                          <a:spLocks/>
                        </wps:cNvSpPr>
                        <wps:spPr bwMode="auto">
                          <a:xfrm>
                            <a:off x="6195" y="484"/>
                            <a:ext cx="62" cy="37"/>
                          </a:xfrm>
                          <a:custGeom>
                            <a:avLst/>
                            <a:gdLst>
                              <a:gd name="T0" fmla="*/ 0 w 62"/>
                              <a:gd name="T1" fmla="*/ 37 h 37"/>
                              <a:gd name="T2" fmla="*/ 62 w 62"/>
                              <a:gd name="T3" fmla="*/ 0 h 37"/>
                              <a:gd name="T4" fmla="*/ 0 w 6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7">
                                <a:moveTo>
                                  <a:pt x="0" y="37"/>
                                </a:moveTo>
                                <a:lnTo>
                                  <a:pt x="6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1294"/>
                        <wps:cNvSpPr>
                          <a:spLocks/>
                        </wps:cNvSpPr>
                        <wps:spPr bwMode="auto">
                          <a:xfrm>
                            <a:off x="6163" y="521"/>
                            <a:ext cx="35" cy="40"/>
                          </a:xfrm>
                          <a:custGeom>
                            <a:avLst/>
                            <a:gdLst>
                              <a:gd name="T0" fmla="*/ 32 w 35"/>
                              <a:gd name="T1" fmla="*/ 0 h 40"/>
                              <a:gd name="T2" fmla="*/ 17 w 35"/>
                              <a:gd name="T3" fmla="*/ 8 h 40"/>
                              <a:gd name="T4" fmla="*/ 5 w 35"/>
                              <a:gd name="T5" fmla="*/ 15 h 40"/>
                              <a:gd name="T6" fmla="*/ 2 w 35"/>
                              <a:gd name="T7" fmla="*/ 23 h 40"/>
                              <a:gd name="T8" fmla="*/ 0 w 35"/>
                              <a:gd name="T9" fmla="*/ 28 h 40"/>
                              <a:gd name="T10" fmla="*/ 0 w 35"/>
                              <a:gd name="T11" fmla="*/ 33 h 40"/>
                              <a:gd name="T12" fmla="*/ 0 w 35"/>
                              <a:gd name="T13" fmla="*/ 40 h 40"/>
                              <a:gd name="T14" fmla="*/ 7 w 35"/>
                              <a:gd name="T15" fmla="*/ 40 h 40"/>
                              <a:gd name="T16" fmla="*/ 15 w 35"/>
                              <a:gd name="T17" fmla="*/ 35 h 40"/>
                              <a:gd name="T18" fmla="*/ 22 w 35"/>
                              <a:gd name="T19" fmla="*/ 33 h 40"/>
                              <a:gd name="T20" fmla="*/ 27 w 35"/>
                              <a:gd name="T21" fmla="*/ 25 h 40"/>
                              <a:gd name="T22" fmla="*/ 32 w 35"/>
                              <a:gd name="T23" fmla="*/ 20 h 40"/>
                              <a:gd name="T24" fmla="*/ 35 w 35"/>
                              <a:gd name="T25" fmla="*/ 13 h 40"/>
                              <a:gd name="T26" fmla="*/ 35 w 35"/>
                              <a:gd name="T27" fmla="*/ 8 h 40"/>
                              <a:gd name="T28" fmla="*/ 32 w 35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40">
                                <a:moveTo>
                                  <a:pt x="32" y="0"/>
                                </a:moveTo>
                                <a:lnTo>
                                  <a:pt x="17" y="8"/>
                                </a:lnTo>
                                <a:lnTo>
                                  <a:pt x="5" y="15"/>
                                </a:lnTo>
                                <a:lnTo>
                                  <a:pt x="2" y="23"/>
                                </a:lnTo>
                                <a:lnTo>
                                  <a:pt x="0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5"/>
                                </a:lnTo>
                                <a:lnTo>
                                  <a:pt x="32" y="20"/>
                                </a:lnTo>
                                <a:lnTo>
                                  <a:pt x="35" y="13"/>
                                </a:lnTo>
                                <a:lnTo>
                                  <a:pt x="35" y="8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1295"/>
                        <wps:cNvSpPr>
                          <a:spLocks/>
                        </wps:cNvSpPr>
                        <wps:spPr bwMode="auto">
                          <a:xfrm>
                            <a:off x="6031" y="6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5"/>
                              <a:gd name="T2" fmla="*/ 43 w 57"/>
                              <a:gd name="T3" fmla="*/ 0 h 15"/>
                              <a:gd name="T4" fmla="*/ 28 w 57"/>
                              <a:gd name="T5" fmla="*/ 0 h 15"/>
                              <a:gd name="T6" fmla="*/ 13 w 57"/>
                              <a:gd name="T7" fmla="*/ 2 h 15"/>
                              <a:gd name="T8" fmla="*/ 0 w 57"/>
                              <a:gd name="T9" fmla="*/ 7 h 15"/>
                              <a:gd name="T10" fmla="*/ 13 w 57"/>
                              <a:gd name="T11" fmla="*/ 15 h 15"/>
                              <a:gd name="T12" fmla="*/ 28 w 57"/>
                              <a:gd name="T13" fmla="*/ 15 h 15"/>
                              <a:gd name="T14" fmla="*/ 35 w 57"/>
                              <a:gd name="T15" fmla="*/ 15 h 15"/>
                              <a:gd name="T16" fmla="*/ 43 w 57"/>
                              <a:gd name="T17" fmla="*/ 12 h 15"/>
                              <a:gd name="T18" fmla="*/ 50 w 57"/>
                              <a:gd name="T19" fmla="*/ 10 h 15"/>
                              <a:gd name="T20" fmla="*/ 57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7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7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3" y="12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1296"/>
                        <wps:cNvSpPr>
                          <a:spLocks/>
                        </wps:cNvSpPr>
                        <wps:spPr bwMode="auto">
                          <a:xfrm>
                            <a:off x="6031" y="6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5"/>
                              <a:gd name="T2" fmla="*/ 43 w 57"/>
                              <a:gd name="T3" fmla="*/ 0 h 15"/>
                              <a:gd name="T4" fmla="*/ 28 w 57"/>
                              <a:gd name="T5" fmla="*/ 0 h 15"/>
                              <a:gd name="T6" fmla="*/ 13 w 57"/>
                              <a:gd name="T7" fmla="*/ 2 h 15"/>
                              <a:gd name="T8" fmla="*/ 0 w 57"/>
                              <a:gd name="T9" fmla="*/ 7 h 15"/>
                              <a:gd name="T10" fmla="*/ 13 w 57"/>
                              <a:gd name="T11" fmla="*/ 15 h 15"/>
                              <a:gd name="T12" fmla="*/ 28 w 57"/>
                              <a:gd name="T13" fmla="*/ 15 h 15"/>
                              <a:gd name="T14" fmla="*/ 35 w 57"/>
                              <a:gd name="T15" fmla="*/ 15 h 15"/>
                              <a:gd name="T16" fmla="*/ 43 w 57"/>
                              <a:gd name="T17" fmla="*/ 12 h 15"/>
                              <a:gd name="T18" fmla="*/ 50 w 57"/>
                              <a:gd name="T19" fmla="*/ 10 h 15"/>
                              <a:gd name="T20" fmla="*/ 57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7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7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3" y="12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1297"/>
                        <wps:cNvSpPr>
                          <a:spLocks noEditPoints="1"/>
                        </wps:cNvSpPr>
                        <wps:spPr bwMode="auto">
                          <a:xfrm>
                            <a:off x="6006" y="634"/>
                            <a:ext cx="122" cy="30"/>
                          </a:xfrm>
                          <a:custGeom>
                            <a:avLst/>
                            <a:gdLst>
                              <a:gd name="T0" fmla="*/ 58 w 122"/>
                              <a:gd name="T1" fmla="*/ 20 h 30"/>
                              <a:gd name="T2" fmla="*/ 43 w 122"/>
                              <a:gd name="T3" fmla="*/ 15 h 30"/>
                              <a:gd name="T4" fmla="*/ 28 w 122"/>
                              <a:gd name="T5" fmla="*/ 15 h 30"/>
                              <a:gd name="T6" fmla="*/ 13 w 122"/>
                              <a:gd name="T7" fmla="*/ 17 h 30"/>
                              <a:gd name="T8" fmla="*/ 0 w 122"/>
                              <a:gd name="T9" fmla="*/ 25 h 30"/>
                              <a:gd name="T10" fmla="*/ 13 w 122"/>
                              <a:gd name="T11" fmla="*/ 30 h 30"/>
                              <a:gd name="T12" fmla="*/ 28 w 122"/>
                              <a:gd name="T13" fmla="*/ 30 h 30"/>
                              <a:gd name="T14" fmla="*/ 35 w 122"/>
                              <a:gd name="T15" fmla="*/ 30 h 30"/>
                              <a:gd name="T16" fmla="*/ 45 w 122"/>
                              <a:gd name="T17" fmla="*/ 27 h 30"/>
                              <a:gd name="T18" fmla="*/ 50 w 122"/>
                              <a:gd name="T19" fmla="*/ 22 h 30"/>
                              <a:gd name="T20" fmla="*/ 58 w 122"/>
                              <a:gd name="T21" fmla="*/ 20 h 30"/>
                              <a:gd name="T22" fmla="*/ 58 w 122"/>
                              <a:gd name="T23" fmla="*/ 20 h 30"/>
                              <a:gd name="T24" fmla="*/ 122 w 122"/>
                              <a:gd name="T25" fmla="*/ 0 h 30"/>
                              <a:gd name="T26" fmla="*/ 58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58" y="20"/>
                                </a:moveTo>
                                <a:lnTo>
                                  <a:pt x="43" y="15"/>
                                </a:lnTo>
                                <a:lnTo>
                                  <a:pt x="28" y="15"/>
                                </a:lnTo>
                                <a:lnTo>
                                  <a:pt x="13" y="17"/>
                                </a:lnTo>
                                <a:lnTo>
                                  <a:pt x="0" y="25"/>
                                </a:lnTo>
                                <a:lnTo>
                                  <a:pt x="13" y="30"/>
                                </a:lnTo>
                                <a:lnTo>
                                  <a:pt x="28" y="30"/>
                                </a:lnTo>
                                <a:lnTo>
                                  <a:pt x="35" y="30"/>
                                </a:lnTo>
                                <a:lnTo>
                                  <a:pt x="45" y="27"/>
                                </a:lnTo>
                                <a:lnTo>
                                  <a:pt x="50" y="22"/>
                                </a:lnTo>
                                <a:lnTo>
                                  <a:pt x="58" y="20"/>
                                </a:lnTo>
                                <a:close/>
                                <a:moveTo>
                                  <a:pt x="58" y="20"/>
                                </a:moveTo>
                                <a:lnTo>
                                  <a:pt x="122" y="0"/>
                                </a:lnTo>
                                <a:lnTo>
                                  <a:pt x="5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1298"/>
                        <wps:cNvSpPr>
                          <a:spLocks/>
                        </wps:cNvSpPr>
                        <wps:spPr bwMode="auto">
                          <a:xfrm>
                            <a:off x="6006" y="649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5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2 h 15"/>
                              <a:gd name="T8" fmla="*/ 0 w 58"/>
                              <a:gd name="T9" fmla="*/ 10 h 15"/>
                              <a:gd name="T10" fmla="*/ 13 w 58"/>
                              <a:gd name="T11" fmla="*/ 15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2 h 15"/>
                              <a:gd name="T18" fmla="*/ 50 w 58"/>
                              <a:gd name="T19" fmla="*/ 7 h 15"/>
                              <a:gd name="T20" fmla="*/ 58 w 58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10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2"/>
                                </a:lnTo>
                                <a:lnTo>
                                  <a:pt x="50" y="7"/>
                                </a:lnTo>
                                <a:lnTo>
                                  <a:pt x="58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1299"/>
                        <wps:cNvSpPr>
                          <a:spLocks/>
                        </wps:cNvSpPr>
                        <wps:spPr bwMode="auto">
                          <a:xfrm>
                            <a:off x="6064" y="634"/>
                            <a:ext cx="64" cy="20"/>
                          </a:xfrm>
                          <a:custGeom>
                            <a:avLst/>
                            <a:gdLst>
                              <a:gd name="T0" fmla="*/ 0 w 64"/>
                              <a:gd name="T1" fmla="*/ 20 h 20"/>
                              <a:gd name="T2" fmla="*/ 64 w 64"/>
                              <a:gd name="T3" fmla="*/ 0 h 20"/>
                              <a:gd name="T4" fmla="*/ 0 w 64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20">
                                <a:moveTo>
                                  <a:pt x="0" y="20"/>
                                </a:moveTo>
                                <a:lnTo>
                                  <a:pt x="64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1300"/>
                        <wps:cNvSpPr>
                          <a:spLocks/>
                        </wps:cNvSpPr>
                        <wps:spPr bwMode="auto">
                          <a:xfrm>
                            <a:off x="6059" y="611"/>
                            <a:ext cx="54" cy="15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15"/>
                              <a:gd name="T2" fmla="*/ 39 w 54"/>
                              <a:gd name="T3" fmla="*/ 0 h 15"/>
                              <a:gd name="T4" fmla="*/ 24 w 54"/>
                              <a:gd name="T5" fmla="*/ 0 h 15"/>
                              <a:gd name="T6" fmla="*/ 12 w 54"/>
                              <a:gd name="T7" fmla="*/ 0 h 15"/>
                              <a:gd name="T8" fmla="*/ 0 w 54"/>
                              <a:gd name="T9" fmla="*/ 8 h 15"/>
                              <a:gd name="T10" fmla="*/ 12 w 54"/>
                              <a:gd name="T11" fmla="*/ 13 h 15"/>
                              <a:gd name="T12" fmla="*/ 27 w 54"/>
                              <a:gd name="T13" fmla="*/ 15 h 15"/>
                              <a:gd name="T14" fmla="*/ 34 w 54"/>
                              <a:gd name="T15" fmla="*/ 15 h 15"/>
                              <a:gd name="T16" fmla="*/ 42 w 54"/>
                              <a:gd name="T17" fmla="*/ 15 h 15"/>
                              <a:gd name="T18" fmla="*/ 49 w 54"/>
                              <a:gd name="T19" fmla="*/ 10 h 15"/>
                              <a:gd name="T20" fmla="*/ 54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54" y="8"/>
                                </a:move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13"/>
                                </a:lnTo>
                                <a:lnTo>
                                  <a:pt x="27" y="15"/>
                                </a:lnTo>
                                <a:lnTo>
                                  <a:pt x="34" y="15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1301"/>
                        <wps:cNvSpPr>
                          <a:spLocks/>
                        </wps:cNvSpPr>
                        <wps:spPr bwMode="auto">
                          <a:xfrm>
                            <a:off x="6059" y="611"/>
                            <a:ext cx="54" cy="15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15"/>
                              <a:gd name="T2" fmla="*/ 39 w 54"/>
                              <a:gd name="T3" fmla="*/ 0 h 15"/>
                              <a:gd name="T4" fmla="*/ 24 w 54"/>
                              <a:gd name="T5" fmla="*/ 0 h 15"/>
                              <a:gd name="T6" fmla="*/ 12 w 54"/>
                              <a:gd name="T7" fmla="*/ 0 h 15"/>
                              <a:gd name="T8" fmla="*/ 0 w 54"/>
                              <a:gd name="T9" fmla="*/ 8 h 15"/>
                              <a:gd name="T10" fmla="*/ 12 w 54"/>
                              <a:gd name="T11" fmla="*/ 13 h 15"/>
                              <a:gd name="T12" fmla="*/ 27 w 54"/>
                              <a:gd name="T13" fmla="*/ 15 h 15"/>
                              <a:gd name="T14" fmla="*/ 34 w 54"/>
                              <a:gd name="T15" fmla="*/ 15 h 15"/>
                              <a:gd name="T16" fmla="*/ 42 w 54"/>
                              <a:gd name="T17" fmla="*/ 15 h 15"/>
                              <a:gd name="T18" fmla="*/ 49 w 54"/>
                              <a:gd name="T19" fmla="*/ 10 h 15"/>
                              <a:gd name="T20" fmla="*/ 54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54" y="8"/>
                                </a:move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13"/>
                                </a:lnTo>
                                <a:lnTo>
                                  <a:pt x="27" y="15"/>
                                </a:lnTo>
                                <a:lnTo>
                                  <a:pt x="34" y="15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1302"/>
                        <wps:cNvSpPr>
                          <a:spLocks/>
                        </wps:cNvSpPr>
                        <wps:spPr bwMode="auto">
                          <a:xfrm>
                            <a:off x="6113" y="606"/>
                            <a:ext cx="65" cy="13"/>
                          </a:xfrm>
                          <a:custGeom>
                            <a:avLst/>
                            <a:gdLst>
                              <a:gd name="T0" fmla="*/ 0 w 65"/>
                              <a:gd name="T1" fmla="*/ 13 h 13"/>
                              <a:gd name="T2" fmla="*/ 65 w 65"/>
                              <a:gd name="T3" fmla="*/ 0 h 13"/>
                              <a:gd name="T4" fmla="*/ 0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0" y="13"/>
                                </a:moveTo>
                                <a:lnTo>
                                  <a:pt x="65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1303"/>
                        <wps:cNvSpPr>
                          <a:spLocks/>
                        </wps:cNvSpPr>
                        <wps:spPr bwMode="auto">
                          <a:xfrm>
                            <a:off x="6113" y="606"/>
                            <a:ext cx="65" cy="13"/>
                          </a:xfrm>
                          <a:custGeom>
                            <a:avLst/>
                            <a:gdLst>
                              <a:gd name="T0" fmla="*/ 0 w 65"/>
                              <a:gd name="T1" fmla="*/ 13 h 13"/>
                              <a:gd name="T2" fmla="*/ 65 w 65"/>
                              <a:gd name="T3" fmla="*/ 0 h 13"/>
                              <a:gd name="T4" fmla="*/ 0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0" y="13"/>
                                </a:moveTo>
                                <a:lnTo>
                                  <a:pt x="65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1304"/>
                        <wps:cNvSpPr>
                          <a:spLocks/>
                        </wps:cNvSpPr>
                        <wps:spPr bwMode="auto">
                          <a:xfrm>
                            <a:off x="6088" y="594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7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0 h 15"/>
                              <a:gd name="T8" fmla="*/ 0 w 58"/>
                              <a:gd name="T9" fmla="*/ 5 h 15"/>
                              <a:gd name="T10" fmla="*/ 13 w 58"/>
                              <a:gd name="T11" fmla="*/ 12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5 h 15"/>
                              <a:gd name="T18" fmla="*/ 50 w 58"/>
                              <a:gd name="T19" fmla="*/ 12 h 15"/>
                              <a:gd name="T20" fmla="*/ 58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7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5"/>
                                </a:lnTo>
                                <a:lnTo>
                                  <a:pt x="50" y="12"/>
                                </a:lnTo>
                                <a:lnTo>
                                  <a:pt x="5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1305"/>
                        <wps:cNvSpPr>
                          <a:spLocks/>
                        </wps:cNvSpPr>
                        <wps:spPr bwMode="auto">
                          <a:xfrm>
                            <a:off x="6088" y="594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7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0 h 15"/>
                              <a:gd name="T8" fmla="*/ 0 w 58"/>
                              <a:gd name="T9" fmla="*/ 5 h 15"/>
                              <a:gd name="T10" fmla="*/ 13 w 58"/>
                              <a:gd name="T11" fmla="*/ 12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5 h 15"/>
                              <a:gd name="T18" fmla="*/ 50 w 58"/>
                              <a:gd name="T19" fmla="*/ 12 h 15"/>
                              <a:gd name="T20" fmla="*/ 58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7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5"/>
                                </a:lnTo>
                                <a:lnTo>
                                  <a:pt x="50" y="12"/>
                                </a:lnTo>
                                <a:lnTo>
                                  <a:pt x="58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1306"/>
                        <wps:cNvSpPr>
                          <a:spLocks/>
                        </wps:cNvSpPr>
                        <wps:spPr bwMode="auto">
                          <a:xfrm>
                            <a:off x="6146" y="594"/>
                            <a:ext cx="62" cy="7"/>
                          </a:xfrm>
                          <a:custGeom>
                            <a:avLst/>
                            <a:gdLst>
                              <a:gd name="T0" fmla="*/ 0 w 62"/>
                              <a:gd name="T1" fmla="*/ 7 h 7"/>
                              <a:gd name="T2" fmla="*/ 62 w 62"/>
                              <a:gd name="T3" fmla="*/ 0 h 7"/>
                              <a:gd name="T4" fmla="*/ 0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0" y="7"/>
                                </a:moveTo>
                                <a:lnTo>
                                  <a:pt x="6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1307"/>
                        <wps:cNvSpPr>
                          <a:spLocks/>
                        </wps:cNvSpPr>
                        <wps:spPr bwMode="auto">
                          <a:xfrm>
                            <a:off x="6146" y="594"/>
                            <a:ext cx="62" cy="7"/>
                          </a:xfrm>
                          <a:custGeom>
                            <a:avLst/>
                            <a:gdLst>
                              <a:gd name="T0" fmla="*/ 0 w 62"/>
                              <a:gd name="T1" fmla="*/ 7 h 7"/>
                              <a:gd name="T2" fmla="*/ 62 w 62"/>
                              <a:gd name="T3" fmla="*/ 0 h 7"/>
                              <a:gd name="T4" fmla="*/ 0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0" y="7"/>
                                </a:moveTo>
                                <a:lnTo>
                                  <a:pt x="6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1308"/>
                        <wps:cNvSpPr>
                          <a:spLocks/>
                        </wps:cNvSpPr>
                        <wps:spPr bwMode="auto">
                          <a:xfrm>
                            <a:off x="6118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18"/>
                              <a:gd name="T2" fmla="*/ 42 w 57"/>
                              <a:gd name="T3" fmla="*/ 5 h 18"/>
                              <a:gd name="T4" fmla="*/ 28 w 57"/>
                              <a:gd name="T5" fmla="*/ 0 h 18"/>
                              <a:gd name="T6" fmla="*/ 13 w 57"/>
                              <a:gd name="T7" fmla="*/ 3 h 18"/>
                              <a:gd name="T8" fmla="*/ 0 w 57"/>
                              <a:gd name="T9" fmla="*/ 8 h 18"/>
                              <a:gd name="T10" fmla="*/ 10 w 57"/>
                              <a:gd name="T11" fmla="*/ 15 h 18"/>
                              <a:gd name="T12" fmla="*/ 28 w 57"/>
                              <a:gd name="T13" fmla="*/ 18 h 18"/>
                              <a:gd name="T14" fmla="*/ 35 w 57"/>
                              <a:gd name="T15" fmla="*/ 18 h 18"/>
                              <a:gd name="T16" fmla="*/ 42 w 57"/>
                              <a:gd name="T17" fmla="*/ 18 h 18"/>
                              <a:gd name="T18" fmla="*/ 50 w 57"/>
                              <a:gd name="T19" fmla="*/ 15 h 18"/>
                              <a:gd name="T20" fmla="*/ 57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13"/>
                                </a:moveTo>
                                <a:lnTo>
                                  <a:pt x="42" y="5"/>
                                </a:lnTo>
                                <a:lnTo>
                                  <a:pt x="28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8"/>
                                </a:lnTo>
                                <a:lnTo>
                                  <a:pt x="50" y="15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1309"/>
                        <wps:cNvSpPr>
                          <a:spLocks/>
                        </wps:cNvSpPr>
                        <wps:spPr bwMode="auto">
                          <a:xfrm>
                            <a:off x="6118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18"/>
                              <a:gd name="T2" fmla="*/ 42 w 57"/>
                              <a:gd name="T3" fmla="*/ 5 h 18"/>
                              <a:gd name="T4" fmla="*/ 28 w 57"/>
                              <a:gd name="T5" fmla="*/ 0 h 18"/>
                              <a:gd name="T6" fmla="*/ 13 w 57"/>
                              <a:gd name="T7" fmla="*/ 3 h 18"/>
                              <a:gd name="T8" fmla="*/ 0 w 57"/>
                              <a:gd name="T9" fmla="*/ 8 h 18"/>
                              <a:gd name="T10" fmla="*/ 10 w 57"/>
                              <a:gd name="T11" fmla="*/ 15 h 18"/>
                              <a:gd name="T12" fmla="*/ 28 w 57"/>
                              <a:gd name="T13" fmla="*/ 18 h 18"/>
                              <a:gd name="T14" fmla="*/ 35 w 57"/>
                              <a:gd name="T15" fmla="*/ 18 h 18"/>
                              <a:gd name="T16" fmla="*/ 42 w 57"/>
                              <a:gd name="T17" fmla="*/ 18 h 18"/>
                              <a:gd name="T18" fmla="*/ 50 w 57"/>
                              <a:gd name="T19" fmla="*/ 15 h 18"/>
                              <a:gd name="T20" fmla="*/ 57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13"/>
                                </a:moveTo>
                                <a:lnTo>
                                  <a:pt x="42" y="5"/>
                                </a:lnTo>
                                <a:lnTo>
                                  <a:pt x="28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8"/>
                                </a:lnTo>
                                <a:lnTo>
                                  <a:pt x="50" y="15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1310"/>
                        <wps:cNvSpPr>
                          <a:spLocks/>
                        </wps:cNvSpPr>
                        <wps:spPr bwMode="auto">
                          <a:xfrm>
                            <a:off x="6173" y="581"/>
                            <a:ext cx="69" cy="8"/>
                          </a:xfrm>
                          <a:custGeom>
                            <a:avLst/>
                            <a:gdLst>
                              <a:gd name="T0" fmla="*/ 0 w 69"/>
                              <a:gd name="T1" fmla="*/ 8 h 8"/>
                              <a:gd name="T2" fmla="*/ 69 w 69"/>
                              <a:gd name="T3" fmla="*/ 0 h 8"/>
                              <a:gd name="T4" fmla="*/ 0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0" y="8"/>
                                </a:moveTo>
                                <a:lnTo>
                                  <a:pt x="69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1311"/>
                        <wps:cNvSpPr>
                          <a:spLocks/>
                        </wps:cNvSpPr>
                        <wps:spPr bwMode="auto">
                          <a:xfrm>
                            <a:off x="6173" y="581"/>
                            <a:ext cx="69" cy="8"/>
                          </a:xfrm>
                          <a:custGeom>
                            <a:avLst/>
                            <a:gdLst>
                              <a:gd name="T0" fmla="*/ 0 w 69"/>
                              <a:gd name="T1" fmla="*/ 8 h 8"/>
                              <a:gd name="T2" fmla="*/ 69 w 69"/>
                              <a:gd name="T3" fmla="*/ 0 h 8"/>
                              <a:gd name="T4" fmla="*/ 0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0" y="8"/>
                                </a:moveTo>
                                <a:lnTo>
                                  <a:pt x="69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1312"/>
                        <wps:cNvSpPr>
                          <a:spLocks/>
                        </wps:cNvSpPr>
                        <wps:spPr bwMode="auto">
                          <a:xfrm>
                            <a:off x="6151" y="564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17"/>
                              <a:gd name="T2" fmla="*/ 39 w 54"/>
                              <a:gd name="T3" fmla="*/ 2 h 17"/>
                              <a:gd name="T4" fmla="*/ 27 w 54"/>
                              <a:gd name="T5" fmla="*/ 0 h 17"/>
                              <a:gd name="T6" fmla="*/ 12 w 54"/>
                              <a:gd name="T7" fmla="*/ 0 h 17"/>
                              <a:gd name="T8" fmla="*/ 0 w 54"/>
                              <a:gd name="T9" fmla="*/ 5 h 17"/>
                              <a:gd name="T10" fmla="*/ 9 w 54"/>
                              <a:gd name="T11" fmla="*/ 12 h 17"/>
                              <a:gd name="T12" fmla="*/ 24 w 54"/>
                              <a:gd name="T13" fmla="*/ 15 h 17"/>
                              <a:gd name="T14" fmla="*/ 34 w 54"/>
                              <a:gd name="T15" fmla="*/ 17 h 17"/>
                              <a:gd name="T16" fmla="*/ 42 w 54"/>
                              <a:gd name="T17" fmla="*/ 15 h 17"/>
                              <a:gd name="T18" fmla="*/ 49 w 54"/>
                              <a:gd name="T19" fmla="*/ 15 h 17"/>
                              <a:gd name="T20" fmla="*/ 54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10"/>
                                </a:moveTo>
                                <a:lnTo>
                                  <a:pt x="39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5"/>
                                </a:lnTo>
                                <a:lnTo>
                                  <a:pt x="9" y="12"/>
                                </a:lnTo>
                                <a:lnTo>
                                  <a:pt x="24" y="15"/>
                                </a:lnTo>
                                <a:lnTo>
                                  <a:pt x="34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5"/>
                                </a:lnTo>
                                <a:lnTo>
                                  <a:pt x="5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1313"/>
                        <wps:cNvSpPr>
                          <a:spLocks/>
                        </wps:cNvSpPr>
                        <wps:spPr bwMode="auto">
                          <a:xfrm>
                            <a:off x="6151" y="564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17"/>
                              <a:gd name="T2" fmla="*/ 39 w 54"/>
                              <a:gd name="T3" fmla="*/ 2 h 17"/>
                              <a:gd name="T4" fmla="*/ 27 w 54"/>
                              <a:gd name="T5" fmla="*/ 0 h 17"/>
                              <a:gd name="T6" fmla="*/ 12 w 54"/>
                              <a:gd name="T7" fmla="*/ 0 h 17"/>
                              <a:gd name="T8" fmla="*/ 0 w 54"/>
                              <a:gd name="T9" fmla="*/ 5 h 17"/>
                              <a:gd name="T10" fmla="*/ 9 w 54"/>
                              <a:gd name="T11" fmla="*/ 12 h 17"/>
                              <a:gd name="T12" fmla="*/ 24 w 54"/>
                              <a:gd name="T13" fmla="*/ 15 h 17"/>
                              <a:gd name="T14" fmla="*/ 34 w 54"/>
                              <a:gd name="T15" fmla="*/ 17 h 17"/>
                              <a:gd name="T16" fmla="*/ 42 w 54"/>
                              <a:gd name="T17" fmla="*/ 15 h 17"/>
                              <a:gd name="T18" fmla="*/ 49 w 54"/>
                              <a:gd name="T19" fmla="*/ 15 h 17"/>
                              <a:gd name="T20" fmla="*/ 54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10"/>
                                </a:moveTo>
                                <a:lnTo>
                                  <a:pt x="39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5"/>
                                </a:lnTo>
                                <a:lnTo>
                                  <a:pt x="9" y="12"/>
                                </a:lnTo>
                                <a:lnTo>
                                  <a:pt x="24" y="15"/>
                                </a:lnTo>
                                <a:lnTo>
                                  <a:pt x="34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5"/>
                                </a:lnTo>
                                <a:lnTo>
                                  <a:pt x="54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1314"/>
                        <wps:cNvSpPr>
                          <a:spLocks/>
                        </wps:cNvSpPr>
                        <wps:spPr bwMode="auto">
                          <a:xfrm>
                            <a:off x="6205" y="566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1315"/>
                        <wps:cNvSpPr>
                          <a:spLocks/>
                        </wps:cNvSpPr>
                        <wps:spPr bwMode="auto">
                          <a:xfrm>
                            <a:off x="6205" y="566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1316"/>
                        <wps:cNvSpPr>
                          <a:spLocks/>
                        </wps:cNvSpPr>
                        <wps:spPr bwMode="auto">
                          <a:xfrm>
                            <a:off x="6180" y="544"/>
                            <a:ext cx="60" cy="22"/>
                          </a:xfrm>
                          <a:custGeom>
                            <a:avLst/>
                            <a:gdLst>
                              <a:gd name="T0" fmla="*/ 60 w 60"/>
                              <a:gd name="T1" fmla="*/ 15 h 22"/>
                              <a:gd name="T2" fmla="*/ 53 w 60"/>
                              <a:gd name="T3" fmla="*/ 7 h 22"/>
                              <a:gd name="T4" fmla="*/ 45 w 60"/>
                              <a:gd name="T5" fmla="*/ 5 h 22"/>
                              <a:gd name="T6" fmla="*/ 38 w 60"/>
                              <a:gd name="T7" fmla="*/ 2 h 22"/>
                              <a:gd name="T8" fmla="*/ 30 w 60"/>
                              <a:gd name="T9" fmla="*/ 0 h 22"/>
                              <a:gd name="T10" fmla="*/ 23 w 60"/>
                              <a:gd name="T11" fmla="*/ 2 h 22"/>
                              <a:gd name="T12" fmla="*/ 15 w 60"/>
                              <a:gd name="T13" fmla="*/ 2 h 22"/>
                              <a:gd name="T14" fmla="*/ 8 w 60"/>
                              <a:gd name="T15" fmla="*/ 7 h 22"/>
                              <a:gd name="T16" fmla="*/ 0 w 60"/>
                              <a:gd name="T17" fmla="*/ 12 h 22"/>
                              <a:gd name="T18" fmla="*/ 13 w 60"/>
                              <a:gd name="T19" fmla="*/ 20 h 22"/>
                              <a:gd name="T20" fmla="*/ 28 w 60"/>
                              <a:gd name="T21" fmla="*/ 22 h 22"/>
                              <a:gd name="T22" fmla="*/ 35 w 60"/>
                              <a:gd name="T23" fmla="*/ 22 h 22"/>
                              <a:gd name="T24" fmla="*/ 45 w 60"/>
                              <a:gd name="T25" fmla="*/ 20 h 22"/>
                              <a:gd name="T26" fmla="*/ 53 w 60"/>
                              <a:gd name="T27" fmla="*/ 17 h 22"/>
                              <a:gd name="T28" fmla="*/ 6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60" y="15"/>
                                </a:moveTo>
                                <a:lnTo>
                                  <a:pt x="53" y="7"/>
                                </a:lnTo>
                                <a:lnTo>
                                  <a:pt x="45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2"/>
                                </a:lnTo>
                                <a:lnTo>
                                  <a:pt x="13" y="20"/>
                                </a:lnTo>
                                <a:lnTo>
                                  <a:pt x="28" y="22"/>
                                </a:lnTo>
                                <a:lnTo>
                                  <a:pt x="35" y="22"/>
                                </a:lnTo>
                                <a:lnTo>
                                  <a:pt x="45" y="20"/>
                                </a:lnTo>
                                <a:lnTo>
                                  <a:pt x="53" y="17"/>
                                </a:lnTo>
                                <a:lnTo>
                                  <a:pt x="6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1317"/>
                        <wps:cNvSpPr>
                          <a:spLocks/>
                        </wps:cNvSpPr>
                        <wps:spPr bwMode="auto">
                          <a:xfrm>
                            <a:off x="6180" y="544"/>
                            <a:ext cx="60" cy="22"/>
                          </a:xfrm>
                          <a:custGeom>
                            <a:avLst/>
                            <a:gdLst>
                              <a:gd name="T0" fmla="*/ 60 w 60"/>
                              <a:gd name="T1" fmla="*/ 15 h 22"/>
                              <a:gd name="T2" fmla="*/ 53 w 60"/>
                              <a:gd name="T3" fmla="*/ 7 h 22"/>
                              <a:gd name="T4" fmla="*/ 45 w 60"/>
                              <a:gd name="T5" fmla="*/ 5 h 22"/>
                              <a:gd name="T6" fmla="*/ 38 w 60"/>
                              <a:gd name="T7" fmla="*/ 2 h 22"/>
                              <a:gd name="T8" fmla="*/ 30 w 60"/>
                              <a:gd name="T9" fmla="*/ 0 h 22"/>
                              <a:gd name="T10" fmla="*/ 23 w 60"/>
                              <a:gd name="T11" fmla="*/ 2 h 22"/>
                              <a:gd name="T12" fmla="*/ 15 w 60"/>
                              <a:gd name="T13" fmla="*/ 2 h 22"/>
                              <a:gd name="T14" fmla="*/ 8 w 60"/>
                              <a:gd name="T15" fmla="*/ 7 h 22"/>
                              <a:gd name="T16" fmla="*/ 0 w 60"/>
                              <a:gd name="T17" fmla="*/ 12 h 22"/>
                              <a:gd name="T18" fmla="*/ 13 w 60"/>
                              <a:gd name="T19" fmla="*/ 20 h 22"/>
                              <a:gd name="T20" fmla="*/ 28 w 60"/>
                              <a:gd name="T21" fmla="*/ 22 h 22"/>
                              <a:gd name="T22" fmla="*/ 35 w 60"/>
                              <a:gd name="T23" fmla="*/ 22 h 22"/>
                              <a:gd name="T24" fmla="*/ 45 w 60"/>
                              <a:gd name="T25" fmla="*/ 20 h 22"/>
                              <a:gd name="T26" fmla="*/ 53 w 60"/>
                              <a:gd name="T27" fmla="*/ 17 h 22"/>
                              <a:gd name="T28" fmla="*/ 6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60" y="15"/>
                                </a:moveTo>
                                <a:lnTo>
                                  <a:pt x="53" y="7"/>
                                </a:lnTo>
                                <a:lnTo>
                                  <a:pt x="45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2"/>
                                </a:lnTo>
                                <a:lnTo>
                                  <a:pt x="13" y="20"/>
                                </a:lnTo>
                                <a:lnTo>
                                  <a:pt x="28" y="22"/>
                                </a:lnTo>
                                <a:lnTo>
                                  <a:pt x="35" y="22"/>
                                </a:lnTo>
                                <a:lnTo>
                                  <a:pt x="45" y="20"/>
                                </a:lnTo>
                                <a:lnTo>
                                  <a:pt x="53" y="17"/>
                                </a:lnTo>
                                <a:lnTo>
                                  <a:pt x="60" y="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1318"/>
                        <wps:cNvSpPr>
                          <a:spLocks/>
                        </wps:cNvSpPr>
                        <wps:spPr bwMode="auto">
                          <a:xfrm>
                            <a:off x="6238" y="54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1319"/>
                        <wps:cNvSpPr>
                          <a:spLocks/>
                        </wps:cNvSpPr>
                        <wps:spPr bwMode="auto">
                          <a:xfrm>
                            <a:off x="6238" y="54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1320"/>
                        <wps:cNvSpPr>
                          <a:spLocks/>
                        </wps:cNvSpPr>
                        <wps:spPr bwMode="auto">
                          <a:xfrm>
                            <a:off x="5982" y="646"/>
                            <a:ext cx="121" cy="40"/>
                          </a:xfrm>
                          <a:custGeom>
                            <a:avLst/>
                            <a:gdLst>
                              <a:gd name="T0" fmla="*/ 59 w 121"/>
                              <a:gd name="T1" fmla="*/ 25 h 40"/>
                              <a:gd name="T2" fmla="*/ 121 w 121"/>
                              <a:gd name="T3" fmla="*/ 0 h 40"/>
                              <a:gd name="T4" fmla="*/ 59 w 121"/>
                              <a:gd name="T5" fmla="*/ 25 h 40"/>
                              <a:gd name="T6" fmla="*/ 59 w 121"/>
                              <a:gd name="T7" fmla="*/ 25 h 40"/>
                              <a:gd name="T8" fmla="*/ 59 w 121"/>
                              <a:gd name="T9" fmla="*/ 25 h 40"/>
                              <a:gd name="T10" fmla="*/ 42 w 121"/>
                              <a:gd name="T11" fmla="*/ 20 h 40"/>
                              <a:gd name="T12" fmla="*/ 27 w 121"/>
                              <a:gd name="T13" fmla="*/ 22 h 40"/>
                              <a:gd name="T14" fmla="*/ 12 w 121"/>
                              <a:gd name="T15" fmla="*/ 27 h 40"/>
                              <a:gd name="T16" fmla="*/ 0 w 121"/>
                              <a:gd name="T17" fmla="*/ 35 h 40"/>
                              <a:gd name="T18" fmla="*/ 7 w 121"/>
                              <a:gd name="T19" fmla="*/ 37 h 40"/>
                              <a:gd name="T20" fmla="*/ 14 w 121"/>
                              <a:gd name="T21" fmla="*/ 40 h 40"/>
                              <a:gd name="T22" fmla="*/ 22 w 121"/>
                              <a:gd name="T23" fmla="*/ 40 h 40"/>
                              <a:gd name="T24" fmla="*/ 29 w 121"/>
                              <a:gd name="T25" fmla="*/ 40 h 40"/>
                              <a:gd name="T26" fmla="*/ 39 w 121"/>
                              <a:gd name="T27" fmla="*/ 37 h 40"/>
                              <a:gd name="T28" fmla="*/ 47 w 121"/>
                              <a:gd name="T29" fmla="*/ 35 h 40"/>
                              <a:gd name="T30" fmla="*/ 52 w 121"/>
                              <a:gd name="T31" fmla="*/ 30 h 40"/>
                              <a:gd name="T32" fmla="*/ 59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59" y="25"/>
                                </a:moveTo>
                                <a:lnTo>
                                  <a:pt x="121" y="0"/>
                                </a:lnTo>
                                <a:lnTo>
                                  <a:pt x="59" y="25"/>
                                </a:lnTo>
                                <a:lnTo>
                                  <a:pt x="42" y="20"/>
                                </a:lnTo>
                                <a:lnTo>
                                  <a:pt x="27" y="22"/>
                                </a:lnTo>
                                <a:lnTo>
                                  <a:pt x="12" y="27"/>
                                </a:lnTo>
                                <a:lnTo>
                                  <a:pt x="0" y="35"/>
                                </a:lnTo>
                                <a:lnTo>
                                  <a:pt x="7" y="37"/>
                                </a:lnTo>
                                <a:lnTo>
                                  <a:pt x="14" y="40"/>
                                </a:lnTo>
                                <a:lnTo>
                                  <a:pt x="22" y="40"/>
                                </a:lnTo>
                                <a:lnTo>
                                  <a:pt x="29" y="40"/>
                                </a:lnTo>
                                <a:lnTo>
                                  <a:pt x="39" y="37"/>
                                </a:lnTo>
                                <a:lnTo>
                                  <a:pt x="47" y="35"/>
                                </a:lnTo>
                                <a:lnTo>
                                  <a:pt x="52" y="3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reeform 1321"/>
                        <wps:cNvSpPr>
                          <a:spLocks/>
                        </wps:cNvSpPr>
                        <wps:spPr bwMode="auto">
                          <a:xfrm>
                            <a:off x="5982" y="646"/>
                            <a:ext cx="121" cy="40"/>
                          </a:xfrm>
                          <a:custGeom>
                            <a:avLst/>
                            <a:gdLst>
                              <a:gd name="T0" fmla="*/ 59 w 121"/>
                              <a:gd name="T1" fmla="*/ 25 h 40"/>
                              <a:gd name="T2" fmla="*/ 121 w 121"/>
                              <a:gd name="T3" fmla="*/ 0 h 40"/>
                              <a:gd name="T4" fmla="*/ 59 w 121"/>
                              <a:gd name="T5" fmla="*/ 25 h 40"/>
                              <a:gd name="T6" fmla="*/ 59 w 121"/>
                              <a:gd name="T7" fmla="*/ 25 h 40"/>
                              <a:gd name="T8" fmla="*/ 59 w 121"/>
                              <a:gd name="T9" fmla="*/ 25 h 40"/>
                              <a:gd name="T10" fmla="*/ 42 w 121"/>
                              <a:gd name="T11" fmla="*/ 20 h 40"/>
                              <a:gd name="T12" fmla="*/ 27 w 121"/>
                              <a:gd name="T13" fmla="*/ 22 h 40"/>
                              <a:gd name="T14" fmla="*/ 12 w 121"/>
                              <a:gd name="T15" fmla="*/ 27 h 40"/>
                              <a:gd name="T16" fmla="*/ 0 w 121"/>
                              <a:gd name="T17" fmla="*/ 35 h 40"/>
                              <a:gd name="T18" fmla="*/ 7 w 121"/>
                              <a:gd name="T19" fmla="*/ 37 h 40"/>
                              <a:gd name="T20" fmla="*/ 14 w 121"/>
                              <a:gd name="T21" fmla="*/ 40 h 40"/>
                              <a:gd name="T22" fmla="*/ 22 w 121"/>
                              <a:gd name="T23" fmla="*/ 40 h 40"/>
                              <a:gd name="T24" fmla="*/ 29 w 121"/>
                              <a:gd name="T25" fmla="*/ 40 h 40"/>
                              <a:gd name="T26" fmla="*/ 39 w 121"/>
                              <a:gd name="T27" fmla="*/ 37 h 40"/>
                              <a:gd name="T28" fmla="*/ 47 w 121"/>
                              <a:gd name="T29" fmla="*/ 35 h 40"/>
                              <a:gd name="T30" fmla="*/ 52 w 121"/>
                              <a:gd name="T31" fmla="*/ 30 h 40"/>
                              <a:gd name="T32" fmla="*/ 59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59" y="25"/>
                                </a:moveTo>
                                <a:lnTo>
                                  <a:pt x="121" y="0"/>
                                </a:lnTo>
                                <a:lnTo>
                                  <a:pt x="59" y="25"/>
                                </a:lnTo>
                                <a:lnTo>
                                  <a:pt x="42" y="20"/>
                                </a:lnTo>
                                <a:lnTo>
                                  <a:pt x="27" y="22"/>
                                </a:lnTo>
                                <a:lnTo>
                                  <a:pt x="12" y="27"/>
                                </a:lnTo>
                                <a:lnTo>
                                  <a:pt x="0" y="35"/>
                                </a:lnTo>
                                <a:lnTo>
                                  <a:pt x="7" y="37"/>
                                </a:lnTo>
                                <a:lnTo>
                                  <a:pt x="14" y="40"/>
                                </a:lnTo>
                                <a:lnTo>
                                  <a:pt x="22" y="40"/>
                                </a:lnTo>
                                <a:lnTo>
                                  <a:pt x="29" y="40"/>
                                </a:lnTo>
                                <a:lnTo>
                                  <a:pt x="39" y="37"/>
                                </a:lnTo>
                                <a:lnTo>
                                  <a:pt x="47" y="35"/>
                                </a:lnTo>
                                <a:lnTo>
                                  <a:pt x="52" y="3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1322"/>
                        <wps:cNvSpPr>
                          <a:spLocks/>
                        </wps:cNvSpPr>
                        <wps:spPr bwMode="auto">
                          <a:xfrm>
                            <a:off x="5952" y="671"/>
                            <a:ext cx="122" cy="35"/>
                          </a:xfrm>
                          <a:custGeom>
                            <a:avLst/>
                            <a:gdLst>
                              <a:gd name="T0" fmla="*/ 57 w 122"/>
                              <a:gd name="T1" fmla="*/ 17 h 35"/>
                              <a:gd name="T2" fmla="*/ 122 w 122"/>
                              <a:gd name="T3" fmla="*/ 0 h 35"/>
                              <a:gd name="T4" fmla="*/ 57 w 122"/>
                              <a:gd name="T5" fmla="*/ 17 h 35"/>
                              <a:gd name="T6" fmla="*/ 57 w 122"/>
                              <a:gd name="T7" fmla="*/ 17 h 35"/>
                              <a:gd name="T8" fmla="*/ 57 w 122"/>
                              <a:gd name="T9" fmla="*/ 17 h 35"/>
                              <a:gd name="T10" fmla="*/ 42 w 122"/>
                              <a:gd name="T11" fmla="*/ 15 h 35"/>
                              <a:gd name="T12" fmla="*/ 27 w 122"/>
                              <a:gd name="T13" fmla="*/ 15 h 35"/>
                              <a:gd name="T14" fmla="*/ 12 w 122"/>
                              <a:gd name="T15" fmla="*/ 20 h 35"/>
                              <a:gd name="T16" fmla="*/ 0 w 122"/>
                              <a:gd name="T17" fmla="*/ 27 h 35"/>
                              <a:gd name="T18" fmla="*/ 5 w 122"/>
                              <a:gd name="T19" fmla="*/ 32 h 35"/>
                              <a:gd name="T20" fmla="*/ 12 w 122"/>
                              <a:gd name="T21" fmla="*/ 35 h 35"/>
                              <a:gd name="T22" fmla="*/ 22 w 122"/>
                              <a:gd name="T23" fmla="*/ 35 h 35"/>
                              <a:gd name="T24" fmla="*/ 30 w 122"/>
                              <a:gd name="T25" fmla="*/ 35 h 35"/>
                              <a:gd name="T26" fmla="*/ 40 w 122"/>
                              <a:gd name="T27" fmla="*/ 32 h 35"/>
                              <a:gd name="T28" fmla="*/ 47 w 122"/>
                              <a:gd name="T29" fmla="*/ 30 h 35"/>
                              <a:gd name="T30" fmla="*/ 52 w 122"/>
                              <a:gd name="T31" fmla="*/ 25 h 35"/>
                              <a:gd name="T32" fmla="*/ 57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7" y="17"/>
                                </a:moveTo>
                                <a:lnTo>
                                  <a:pt x="122" y="0"/>
                                </a:lnTo>
                                <a:lnTo>
                                  <a:pt x="57" y="17"/>
                                </a:lnTo>
                                <a:lnTo>
                                  <a:pt x="42" y="15"/>
                                </a:lnTo>
                                <a:lnTo>
                                  <a:pt x="27" y="15"/>
                                </a:lnTo>
                                <a:lnTo>
                                  <a:pt x="12" y="20"/>
                                </a:lnTo>
                                <a:lnTo>
                                  <a:pt x="0" y="27"/>
                                </a:lnTo>
                                <a:lnTo>
                                  <a:pt x="5" y="32"/>
                                </a:lnTo>
                                <a:lnTo>
                                  <a:pt x="12" y="35"/>
                                </a:lnTo>
                                <a:lnTo>
                                  <a:pt x="22" y="35"/>
                                </a:lnTo>
                                <a:lnTo>
                                  <a:pt x="30" y="35"/>
                                </a:lnTo>
                                <a:lnTo>
                                  <a:pt x="40" y="32"/>
                                </a:lnTo>
                                <a:lnTo>
                                  <a:pt x="47" y="30"/>
                                </a:lnTo>
                                <a:lnTo>
                                  <a:pt x="52" y="25"/>
                                </a:lnTo>
                                <a:lnTo>
                                  <a:pt x="57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1323"/>
                        <wps:cNvSpPr>
                          <a:spLocks/>
                        </wps:cNvSpPr>
                        <wps:spPr bwMode="auto">
                          <a:xfrm>
                            <a:off x="5952" y="671"/>
                            <a:ext cx="122" cy="35"/>
                          </a:xfrm>
                          <a:custGeom>
                            <a:avLst/>
                            <a:gdLst>
                              <a:gd name="T0" fmla="*/ 57 w 122"/>
                              <a:gd name="T1" fmla="*/ 17 h 35"/>
                              <a:gd name="T2" fmla="*/ 122 w 122"/>
                              <a:gd name="T3" fmla="*/ 0 h 35"/>
                              <a:gd name="T4" fmla="*/ 57 w 122"/>
                              <a:gd name="T5" fmla="*/ 17 h 35"/>
                              <a:gd name="T6" fmla="*/ 57 w 122"/>
                              <a:gd name="T7" fmla="*/ 17 h 35"/>
                              <a:gd name="T8" fmla="*/ 57 w 122"/>
                              <a:gd name="T9" fmla="*/ 17 h 35"/>
                              <a:gd name="T10" fmla="*/ 42 w 122"/>
                              <a:gd name="T11" fmla="*/ 15 h 35"/>
                              <a:gd name="T12" fmla="*/ 27 w 122"/>
                              <a:gd name="T13" fmla="*/ 15 h 35"/>
                              <a:gd name="T14" fmla="*/ 12 w 122"/>
                              <a:gd name="T15" fmla="*/ 20 h 35"/>
                              <a:gd name="T16" fmla="*/ 0 w 122"/>
                              <a:gd name="T17" fmla="*/ 27 h 35"/>
                              <a:gd name="T18" fmla="*/ 5 w 122"/>
                              <a:gd name="T19" fmla="*/ 32 h 35"/>
                              <a:gd name="T20" fmla="*/ 12 w 122"/>
                              <a:gd name="T21" fmla="*/ 35 h 35"/>
                              <a:gd name="T22" fmla="*/ 22 w 122"/>
                              <a:gd name="T23" fmla="*/ 35 h 35"/>
                              <a:gd name="T24" fmla="*/ 30 w 122"/>
                              <a:gd name="T25" fmla="*/ 35 h 35"/>
                              <a:gd name="T26" fmla="*/ 40 w 122"/>
                              <a:gd name="T27" fmla="*/ 32 h 35"/>
                              <a:gd name="T28" fmla="*/ 47 w 122"/>
                              <a:gd name="T29" fmla="*/ 30 h 35"/>
                              <a:gd name="T30" fmla="*/ 52 w 122"/>
                              <a:gd name="T31" fmla="*/ 25 h 35"/>
                              <a:gd name="T32" fmla="*/ 57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7" y="17"/>
                                </a:moveTo>
                                <a:lnTo>
                                  <a:pt x="122" y="0"/>
                                </a:lnTo>
                                <a:lnTo>
                                  <a:pt x="57" y="17"/>
                                </a:lnTo>
                                <a:lnTo>
                                  <a:pt x="42" y="15"/>
                                </a:lnTo>
                                <a:lnTo>
                                  <a:pt x="27" y="15"/>
                                </a:lnTo>
                                <a:lnTo>
                                  <a:pt x="12" y="20"/>
                                </a:lnTo>
                                <a:lnTo>
                                  <a:pt x="0" y="27"/>
                                </a:lnTo>
                                <a:lnTo>
                                  <a:pt x="5" y="32"/>
                                </a:lnTo>
                                <a:lnTo>
                                  <a:pt x="12" y="35"/>
                                </a:lnTo>
                                <a:lnTo>
                                  <a:pt x="22" y="35"/>
                                </a:lnTo>
                                <a:lnTo>
                                  <a:pt x="30" y="35"/>
                                </a:lnTo>
                                <a:lnTo>
                                  <a:pt x="40" y="32"/>
                                </a:lnTo>
                                <a:lnTo>
                                  <a:pt x="47" y="30"/>
                                </a:lnTo>
                                <a:lnTo>
                                  <a:pt x="52" y="25"/>
                                </a:lnTo>
                                <a:lnTo>
                                  <a:pt x="5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1324"/>
                        <wps:cNvSpPr>
                          <a:spLocks/>
                        </wps:cNvSpPr>
                        <wps:spPr bwMode="auto">
                          <a:xfrm>
                            <a:off x="6088" y="619"/>
                            <a:ext cx="63" cy="15"/>
                          </a:xfrm>
                          <a:custGeom>
                            <a:avLst/>
                            <a:gdLst>
                              <a:gd name="T0" fmla="*/ 0 w 63"/>
                              <a:gd name="T1" fmla="*/ 15 h 15"/>
                              <a:gd name="T2" fmla="*/ 63 w 63"/>
                              <a:gd name="T3" fmla="*/ 0 h 15"/>
                              <a:gd name="T4" fmla="*/ 0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0" y="15"/>
                                </a:moveTo>
                                <a:lnTo>
                                  <a:pt x="63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1325"/>
                        <wps:cNvSpPr>
                          <a:spLocks/>
                        </wps:cNvSpPr>
                        <wps:spPr bwMode="auto">
                          <a:xfrm>
                            <a:off x="6088" y="619"/>
                            <a:ext cx="63" cy="15"/>
                          </a:xfrm>
                          <a:custGeom>
                            <a:avLst/>
                            <a:gdLst>
                              <a:gd name="T0" fmla="*/ 0 w 63"/>
                              <a:gd name="T1" fmla="*/ 15 h 15"/>
                              <a:gd name="T2" fmla="*/ 63 w 63"/>
                              <a:gd name="T3" fmla="*/ 0 h 15"/>
                              <a:gd name="T4" fmla="*/ 0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0" y="15"/>
                                </a:moveTo>
                                <a:lnTo>
                                  <a:pt x="63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1326"/>
                        <wps:cNvSpPr>
                          <a:spLocks noEditPoints="1"/>
                        </wps:cNvSpPr>
                        <wps:spPr bwMode="auto">
                          <a:xfrm>
                            <a:off x="5847" y="1242"/>
                            <a:ext cx="80" cy="95"/>
                          </a:xfrm>
                          <a:custGeom>
                            <a:avLst/>
                            <a:gdLst>
                              <a:gd name="T0" fmla="*/ 38 w 80"/>
                              <a:gd name="T1" fmla="*/ 60 h 95"/>
                              <a:gd name="T2" fmla="*/ 0 w 80"/>
                              <a:gd name="T3" fmla="*/ 0 h 95"/>
                              <a:gd name="T4" fmla="*/ 38 w 80"/>
                              <a:gd name="T5" fmla="*/ 60 h 95"/>
                              <a:gd name="T6" fmla="*/ 38 w 80"/>
                              <a:gd name="T7" fmla="*/ 60 h 95"/>
                              <a:gd name="T8" fmla="*/ 45 w 80"/>
                              <a:gd name="T9" fmla="*/ 75 h 95"/>
                              <a:gd name="T10" fmla="*/ 53 w 80"/>
                              <a:gd name="T11" fmla="*/ 88 h 95"/>
                              <a:gd name="T12" fmla="*/ 60 w 80"/>
                              <a:gd name="T13" fmla="*/ 90 h 95"/>
                              <a:gd name="T14" fmla="*/ 65 w 80"/>
                              <a:gd name="T15" fmla="*/ 95 h 95"/>
                              <a:gd name="T16" fmla="*/ 72 w 80"/>
                              <a:gd name="T17" fmla="*/ 95 h 95"/>
                              <a:gd name="T18" fmla="*/ 80 w 80"/>
                              <a:gd name="T19" fmla="*/ 95 h 95"/>
                              <a:gd name="T20" fmla="*/ 80 w 80"/>
                              <a:gd name="T21" fmla="*/ 88 h 95"/>
                              <a:gd name="T22" fmla="*/ 77 w 80"/>
                              <a:gd name="T23" fmla="*/ 80 h 95"/>
                              <a:gd name="T24" fmla="*/ 72 w 80"/>
                              <a:gd name="T25" fmla="*/ 75 h 95"/>
                              <a:gd name="T26" fmla="*/ 67 w 80"/>
                              <a:gd name="T27" fmla="*/ 68 h 95"/>
                              <a:gd name="T28" fmla="*/ 62 w 80"/>
                              <a:gd name="T29" fmla="*/ 63 h 95"/>
                              <a:gd name="T30" fmla="*/ 55 w 80"/>
                              <a:gd name="T31" fmla="*/ 60 h 95"/>
                              <a:gd name="T32" fmla="*/ 45 w 80"/>
                              <a:gd name="T33" fmla="*/ 58 h 95"/>
                              <a:gd name="T34" fmla="*/ 38 w 80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5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  <a:moveTo>
                                  <a:pt x="38" y="60"/>
                                </a:moveTo>
                                <a:lnTo>
                                  <a:pt x="45" y="75"/>
                                </a:lnTo>
                                <a:lnTo>
                                  <a:pt x="53" y="88"/>
                                </a:lnTo>
                                <a:lnTo>
                                  <a:pt x="60" y="90"/>
                                </a:lnTo>
                                <a:lnTo>
                                  <a:pt x="65" y="95"/>
                                </a:lnTo>
                                <a:lnTo>
                                  <a:pt x="72" y="95"/>
                                </a:lnTo>
                                <a:lnTo>
                                  <a:pt x="80" y="95"/>
                                </a:lnTo>
                                <a:lnTo>
                                  <a:pt x="80" y="88"/>
                                </a:lnTo>
                                <a:lnTo>
                                  <a:pt x="77" y="80"/>
                                </a:lnTo>
                                <a:lnTo>
                                  <a:pt x="72" y="75"/>
                                </a:lnTo>
                                <a:lnTo>
                                  <a:pt x="67" y="68"/>
                                </a:lnTo>
                                <a:lnTo>
                                  <a:pt x="62" y="63"/>
                                </a:lnTo>
                                <a:lnTo>
                                  <a:pt x="55" y="60"/>
                                </a:lnTo>
                                <a:lnTo>
                                  <a:pt x="45" y="58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1327"/>
                        <wps:cNvSpPr>
                          <a:spLocks/>
                        </wps:cNvSpPr>
                        <wps:spPr bwMode="auto">
                          <a:xfrm>
                            <a:off x="5847" y="1242"/>
                            <a:ext cx="38" cy="60"/>
                          </a:xfrm>
                          <a:custGeom>
                            <a:avLst/>
                            <a:gdLst>
                              <a:gd name="T0" fmla="*/ 38 w 38"/>
                              <a:gd name="T1" fmla="*/ 60 h 60"/>
                              <a:gd name="T2" fmla="*/ 0 w 38"/>
                              <a:gd name="T3" fmla="*/ 0 h 60"/>
                              <a:gd name="T4" fmla="*/ 38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Freeform 1328"/>
                        <wps:cNvSpPr>
                          <a:spLocks/>
                        </wps:cNvSpPr>
                        <wps:spPr bwMode="auto">
                          <a:xfrm>
                            <a:off x="5885" y="1300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2 h 37"/>
                              <a:gd name="T2" fmla="*/ 7 w 42"/>
                              <a:gd name="T3" fmla="*/ 17 h 37"/>
                              <a:gd name="T4" fmla="*/ 15 w 42"/>
                              <a:gd name="T5" fmla="*/ 30 h 37"/>
                              <a:gd name="T6" fmla="*/ 22 w 42"/>
                              <a:gd name="T7" fmla="*/ 32 h 37"/>
                              <a:gd name="T8" fmla="*/ 27 w 42"/>
                              <a:gd name="T9" fmla="*/ 37 h 37"/>
                              <a:gd name="T10" fmla="*/ 34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39 w 42"/>
                              <a:gd name="T17" fmla="*/ 22 h 37"/>
                              <a:gd name="T18" fmla="*/ 34 w 42"/>
                              <a:gd name="T19" fmla="*/ 17 h 37"/>
                              <a:gd name="T20" fmla="*/ 29 w 42"/>
                              <a:gd name="T21" fmla="*/ 10 h 37"/>
                              <a:gd name="T22" fmla="*/ 24 w 42"/>
                              <a:gd name="T23" fmla="*/ 5 h 37"/>
                              <a:gd name="T24" fmla="*/ 17 w 42"/>
                              <a:gd name="T25" fmla="*/ 2 h 37"/>
                              <a:gd name="T26" fmla="*/ 7 w 42"/>
                              <a:gd name="T27" fmla="*/ 0 h 37"/>
                              <a:gd name="T28" fmla="*/ 0 w 42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2"/>
                                </a:moveTo>
                                <a:lnTo>
                                  <a:pt x="7" y="17"/>
                                </a:lnTo>
                                <a:lnTo>
                                  <a:pt x="15" y="30"/>
                                </a:lnTo>
                                <a:lnTo>
                                  <a:pt x="22" y="32"/>
                                </a:lnTo>
                                <a:lnTo>
                                  <a:pt x="27" y="37"/>
                                </a:lnTo>
                                <a:lnTo>
                                  <a:pt x="34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39" y="22"/>
                                </a:lnTo>
                                <a:lnTo>
                                  <a:pt x="34" y="17"/>
                                </a:lnTo>
                                <a:lnTo>
                                  <a:pt x="29" y="10"/>
                                </a:lnTo>
                                <a:lnTo>
                                  <a:pt x="24" y="5"/>
                                </a:lnTo>
                                <a:lnTo>
                                  <a:pt x="17" y="2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1329"/>
                        <wps:cNvSpPr>
                          <a:spLocks noEditPoints="1"/>
                        </wps:cNvSpPr>
                        <wps:spPr bwMode="auto">
                          <a:xfrm>
                            <a:off x="5862" y="1295"/>
                            <a:ext cx="90" cy="80"/>
                          </a:xfrm>
                          <a:custGeom>
                            <a:avLst/>
                            <a:gdLst>
                              <a:gd name="T0" fmla="*/ 47 w 90"/>
                              <a:gd name="T1" fmla="*/ 45 h 80"/>
                              <a:gd name="T2" fmla="*/ 0 w 90"/>
                              <a:gd name="T3" fmla="*/ 0 h 80"/>
                              <a:gd name="T4" fmla="*/ 47 w 90"/>
                              <a:gd name="T5" fmla="*/ 45 h 80"/>
                              <a:gd name="T6" fmla="*/ 47 w 90"/>
                              <a:gd name="T7" fmla="*/ 45 h 80"/>
                              <a:gd name="T8" fmla="*/ 55 w 90"/>
                              <a:gd name="T9" fmla="*/ 60 h 80"/>
                              <a:gd name="T10" fmla="*/ 65 w 90"/>
                              <a:gd name="T11" fmla="*/ 72 h 80"/>
                              <a:gd name="T12" fmla="*/ 77 w 90"/>
                              <a:gd name="T13" fmla="*/ 77 h 80"/>
                              <a:gd name="T14" fmla="*/ 90 w 90"/>
                              <a:gd name="T15" fmla="*/ 80 h 80"/>
                              <a:gd name="T16" fmla="*/ 90 w 90"/>
                              <a:gd name="T17" fmla="*/ 75 h 80"/>
                              <a:gd name="T18" fmla="*/ 87 w 90"/>
                              <a:gd name="T19" fmla="*/ 67 h 80"/>
                              <a:gd name="T20" fmla="*/ 82 w 90"/>
                              <a:gd name="T21" fmla="*/ 60 h 80"/>
                              <a:gd name="T22" fmla="*/ 77 w 90"/>
                              <a:gd name="T23" fmla="*/ 55 h 80"/>
                              <a:gd name="T24" fmla="*/ 70 w 90"/>
                              <a:gd name="T25" fmla="*/ 50 h 80"/>
                              <a:gd name="T26" fmla="*/ 62 w 90"/>
                              <a:gd name="T27" fmla="*/ 47 h 80"/>
                              <a:gd name="T28" fmla="*/ 55 w 90"/>
                              <a:gd name="T29" fmla="*/ 45 h 80"/>
                              <a:gd name="T30" fmla="*/ 47 w 90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  <a:moveTo>
                                  <a:pt x="47" y="45"/>
                                </a:moveTo>
                                <a:lnTo>
                                  <a:pt x="55" y="60"/>
                                </a:lnTo>
                                <a:lnTo>
                                  <a:pt x="65" y="72"/>
                                </a:lnTo>
                                <a:lnTo>
                                  <a:pt x="77" y="77"/>
                                </a:lnTo>
                                <a:lnTo>
                                  <a:pt x="90" y="80"/>
                                </a:lnTo>
                                <a:lnTo>
                                  <a:pt x="90" y="75"/>
                                </a:lnTo>
                                <a:lnTo>
                                  <a:pt x="87" y="67"/>
                                </a:lnTo>
                                <a:lnTo>
                                  <a:pt x="82" y="60"/>
                                </a:lnTo>
                                <a:lnTo>
                                  <a:pt x="77" y="55"/>
                                </a:lnTo>
                                <a:lnTo>
                                  <a:pt x="70" y="50"/>
                                </a:lnTo>
                                <a:lnTo>
                                  <a:pt x="62" y="47"/>
                                </a:lnTo>
                                <a:lnTo>
                                  <a:pt x="55" y="45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1330"/>
                        <wps:cNvSpPr>
                          <a:spLocks/>
                        </wps:cNvSpPr>
                        <wps:spPr bwMode="auto">
                          <a:xfrm>
                            <a:off x="5862" y="1295"/>
                            <a:ext cx="47" cy="45"/>
                          </a:xfrm>
                          <a:custGeom>
                            <a:avLst/>
                            <a:gdLst>
                              <a:gd name="T0" fmla="*/ 47 w 47"/>
                              <a:gd name="T1" fmla="*/ 45 h 45"/>
                              <a:gd name="T2" fmla="*/ 0 w 47"/>
                              <a:gd name="T3" fmla="*/ 0 h 45"/>
                              <a:gd name="T4" fmla="*/ 47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1331"/>
                        <wps:cNvSpPr>
                          <a:spLocks/>
                        </wps:cNvSpPr>
                        <wps:spPr bwMode="auto">
                          <a:xfrm>
                            <a:off x="5909" y="1340"/>
                            <a:ext cx="43" cy="35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5"/>
                              <a:gd name="T2" fmla="*/ 8 w 43"/>
                              <a:gd name="T3" fmla="*/ 15 h 35"/>
                              <a:gd name="T4" fmla="*/ 18 w 43"/>
                              <a:gd name="T5" fmla="*/ 27 h 35"/>
                              <a:gd name="T6" fmla="*/ 30 w 43"/>
                              <a:gd name="T7" fmla="*/ 32 h 35"/>
                              <a:gd name="T8" fmla="*/ 43 w 43"/>
                              <a:gd name="T9" fmla="*/ 35 h 35"/>
                              <a:gd name="T10" fmla="*/ 43 w 43"/>
                              <a:gd name="T11" fmla="*/ 30 h 35"/>
                              <a:gd name="T12" fmla="*/ 40 w 43"/>
                              <a:gd name="T13" fmla="*/ 22 h 35"/>
                              <a:gd name="T14" fmla="*/ 35 w 43"/>
                              <a:gd name="T15" fmla="*/ 15 h 35"/>
                              <a:gd name="T16" fmla="*/ 30 w 43"/>
                              <a:gd name="T17" fmla="*/ 10 h 35"/>
                              <a:gd name="T18" fmla="*/ 23 w 43"/>
                              <a:gd name="T19" fmla="*/ 5 h 35"/>
                              <a:gd name="T20" fmla="*/ 15 w 43"/>
                              <a:gd name="T21" fmla="*/ 2 h 35"/>
                              <a:gd name="T22" fmla="*/ 8 w 43"/>
                              <a:gd name="T23" fmla="*/ 0 h 35"/>
                              <a:gd name="T24" fmla="*/ 0 w 43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5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8" y="27"/>
                                </a:lnTo>
                                <a:lnTo>
                                  <a:pt x="30" y="32"/>
                                </a:lnTo>
                                <a:lnTo>
                                  <a:pt x="43" y="35"/>
                                </a:lnTo>
                                <a:lnTo>
                                  <a:pt x="43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3" y="5"/>
                                </a:lnTo>
                                <a:lnTo>
                                  <a:pt x="15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1332"/>
                        <wps:cNvSpPr>
                          <a:spLocks noEditPoints="1"/>
                        </wps:cNvSpPr>
                        <wps:spPr bwMode="auto">
                          <a:xfrm>
                            <a:off x="5880" y="1330"/>
                            <a:ext cx="89" cy="80"/>
                          </a:xfrm>
                          <a:custGeom>
                            <a:avLst/>
                            <a:gdLst>
                              <a:gd name="T0" fmla="*/ 47 w 89"/>
                              <a:gd name="T1" fmla="*/ 45 h 80"/>
                              <a:gd name="T2" fmla="*/ 0 w 89"/>
                              <a:gd name="T3" fmla="*/ 0 h 80"/>
                              <a:gd name="T4" fmla="*/ 47 w 89"/>
                              <a:gd name="T5" fmla="*/ 45 h 80"/>
                              <a:gd name="T6" fmla="*/ 47 w 89"/>
                              <a:gd name="T7" fmla="*/ 45 h 80"/>
                              <a:gd name="T8" fmla="*/ 54 w 89"/>
                              <a:gd name="T9" fmla="*/ 60 h 80"/>
                              <a:gd name="T10" fmla="*/ 62 w 89"/>
                              <a:gd name="T11" fmla="*/ 70 h 80"/>
                              <a:gd name="T12" fmla="*/ 74 w 89"/>
                              <a:gd name="T13" fmla="*/ 77 h 80"/>
                              <a:gd name="T14" fmla="*/ 89 w 89"/>
                              <a:gd name="T15" fmla="*/ 80 h 80"/>
                              <a:gd name="T16" fmla="*/ 89 w 89"/>
                              <a:gd name="T17" fmla="*/ 75 h 80"/>
                              <a:gd name="T18" fmla="*/ 87 w 89"/>
                              <a:gd name="T19" fmla="*/ 67 h 80"/>
                              <a:gd name="T20" fmla="*/ 82 w 89"/>
                              <a:gd name="T21" fmla="*/ 60 h 80"/>
                              <a:gd name="T22" fmla="*/ 77 w 89"/>
                              <a:gd name="T23" fmla="*/ 55 h 80"/>
                              <a:gd name="T24" fmla="*/ 69 w 89"/>
                              <a:gd name="T25" fmla="*/ 50 h 80"/>
                              <a:gd name="T26" fmla="*/ 62 w 89"/>
                              <a:gd name="T27" fmla="*/ 47 h 80"/>
                              <a:gd name="T28" fmla="*/ 54 w 89"/>
                              <a:gd name="T29" fmla="*/ 45 h 80"/>
                              <a:gd name="T30" fmla="*/ 47 w 89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  <a:moveTo>
                                  <a:pt x="47" y="45"/>
                                </a:moveTo>
                                <a:lnTo>
                                  <a:pt x="54" y="60"/>
                                </a:lnTo>
                                <a:lnTo>
                                  <a:pt x="62" y="70"/>
                                </a:lnTo>
                                <a:lnTo>
                                  <a:pt x="74" y="77"/>
                                </a:lnTo>
                                <a:lnTo>
                                  <a:pt x="89" y="80"/>
                                </a:lnTo>
                                <a:lnTo>
                                  <a:pt x="89" y="75"/>
                                </a:lnTo>
                                <a:lnTo>
                                  <a:pt x="87" y="67"/>
                                </a:lnTo>
                                <a:lnTo>
                                  <a:pt x="82" y="60"/>
                                </a:lnTo>
                                <a:lnTo>
                                  <a:pt x="77" y="55"/>
                                </a:lnTo>
                                <a:lnTo>
                                  <a:pt x="69" y="50"/>
                                </a:lnTo>
                                <a:lnTo>
                                  <a:pt x="62" y="47"/>
                                </a:lnTo>
                                <a:lnTo>
                                  <a:pt x="54" y="45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1333"/>
                        <wps:cNvSpPr>
                          <a:spLocks/>
                        </wps:cNvSpPr>
                        <wps:spPr bwMode="auto">
                          <a:xfrm>
                            <a:off x="5880" y="1330"/>
                            <a:ext cx="47" cy="45"/>
                          </a:xfrm>
                          <a:custGeom>
                            <a:avLst/>
                            <a:gdLst>
                              <a:gd name="T0" fmla="*/ 47 w 47"/>
                              <a:gd name="T1" fmla="*/ 45 h 45"/>
                              <a:gd name="T2" fmla="*/ 0 w 47"/>
                              <a:gd name="T3" fmla="*/ 0 h 45"/>
                              <a:gd name="T4" fmla="*/ 47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1334"/>
                        <wps:cNvSpPr>
                          <a:spLocks/>
                        </wps:cNvSpPr>
                        <wps:spPr bwMode="auto">
                          <a:xfrm>
                            <a:off x="5927" y="1375"/>
                            <a:ext cx="42" cy="3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5"/>
                              <a:gd name="T2" fmla="*/ 7 w 42"/>
                              <a:gd name="T3" fmla="*/ 15 h 35"/>
                              <a:gd name="T4" fmla="*/ 15 w 42"/>
                              <a:gd name="T5" fmla="*/ 25 h 35"/>
                              <a:gd name="T6" fmla="*/ 27 w 42"/>
                              <a:gd name="T7" fmla="*/ 32 h 35"/>
                              <a:gd name="T8" fmla="*/ 42 w 42"/>
                              <a:gd name="T9" fmla="*/ 35 h 35"/>
                              <a:gd name="T10" fmla="*/ 42 w 42"/>
                              <a:gd name="T11" fmla="*/ 30 h 35"/>
                              <a:gd name="T12" fmla="*/ 40 w 42"/>
                              <a:gd name="T13" fmla="*/ 22 h 35"/>
                              <a:gd name="T14" fmla="*/ 35 w 42"/>
                              <a:gd name="T15" fmla="*/ 15 h 35"/>
                              <a:gd name="T16" fmla="*/ 30 w 42"/>
                              <a:gd name="T17" fmla="*/ 10 h 35"/>
                              <a:gd name="T18" fmla="*/ 22 w 42"/>
                              <a:gd name="T19" fmla="*/ 5 h 35"/>
                              <a:gd name="T20" fmla="*/ 15 w 42"/>
                              <a:gd name="T21" fmla="*/ 2 h 35"/>
                              <a:gd name="T22" fmla="*/ 7 w 42"/>
                              <a:gd name="T23" fmla="*/ 0 h 35"/>
                              <a:gd name="T24" fmla="*/ 0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2"/>
                                </a:lnTo>
                                <a:lnTo>
                                  <a:pt x="42" y="35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1335"/>
                        <wps:cNvSpPr>
                          <a:spLocks noEditPoints="1"/>
                        </wps:cNvSpPr>
                        <wps:spPr bwMode="auto">
                          <a:xfrm>
                            <a:off x="5835" y="1202"/>
                            <a:ext cx="77" cy="98"/>
                          </a:xfrm>
                          <a:custGeom>
                            <a:avLst/>
                            <a:gdLst>
                              <a:gd name="T0" fmla="*/ 35 w 77"/>
                              <a:gd name="T1" fmla="*/ 60 h 98"/>
                              <a:gd name="T2" fmla="*/ 0 w 77"/>
                              <a:gd name="T3" fmla="*/ 0 h 98"/>
                              <a:gd name="T4" fmla="*/ 35 w 77"/>
                              <a:gd name="T5" fmla="*/ 60 h 98"/>
                              <a:gd name="T6" fmla="*/ 35 w 77"/>
                              <a:gd name="T7" fmla="*/ 60 h 98"/>
                              <a:gd name="T8" fmla="*/ 42 w 77"/>
                              <a:gd name="T9" fmla="*/ 78 h 98"/>
                              <a:gd name="T10" fmla="*/ 50 w 77"/>
                              <a:gd name="T11" fmla="*/ 88 h 98"/>
                              <a:gd name="T12" fmla="*/ 57 w 77"/>
                              <a:gd name="T13" fmla="*/ 93 h 98"/>
                              <a:gd name="T14" fmla="*/ 62 w 77"/>
                              <a:gd name="T15" fmla="*/ 95 h 98"/>
                              <a:gd name="T16" fmla="*/ 70 w 77"/>
                              <a:gd name="T17" fmla="*/ 98 h 98"/>
                              <a:gd name="T18" fmla="*/ 77 w 77"/>
                              <a:gd name="T19" fmla="*/ 98 h 98"/>
                              <a:gd name="T20" fmla="*/ 77 w 77"/>
                              <a:gd name="T21" fmla="*/ 90 h 98"/>
                              <a:gd name="T22" fmla="*/ 74 w 77"/>
                              <a:gd name="T23" fmla="*/ 83 h 98"/>
                              <a:gd name="T24" fmla="*/ 70 w 77"/>
                              <a:gd name="T25" fmla="*/ 75 h 98"/>
                              <a:gd name="T26" fmla="*/ 65 w 77"/>
                              <a:gd name="T27" fmla="*/ 70 h 98"/>
                              <a:gd name="T28" fmla="*/ 60 w 77"/>
                              <a:gd name="T29" fmla="*/ 65 h 98"/>
                              <a:gd name="T30" fmla="*/ 52 w 77"/>
                              <a:gd name="T31" fmla="*/ 63 h 98"/>
                              <a:gd name="T32" fmla="*/ 42 w 77"/>
                              <a:gd name="T33" fmla="*/ 60 h 98"/>
                              <a:gd name="T34" fmla="*/ 35 w 77"/>
                              <a:gd name="T35" fmla="*/ 6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98">
                                <a:moveTo>
                                  <a:pt x="35" y="60"/>
                                </a:moveTo>
                                <a:lnTo>
                                  <a:pt x="0" y="0"/>
                                </a:lnTo>
                                <a:lnTo>
                                  <a:pt x="35" y="60"/>
                                </a:lnTo>
                                <a:close/>
                                <a:moveTo>
                                  <a:pt x="35" y="60"/>
                                </a:moveTo>
                                <a:lnTo>
                                  <a:pt x="42" y="78"/>
                                </a:lnTo>
                                <a:lnTo>
                                  <a:pt x="50" y="88"/>
                                </a:lnTo>
                                <a:lnTo>
                                  <a:pt x="57" y="93"/>
                                </a:lnTo>
                                <a:lnTo>
                                  <a:pt x="62" y="95"/>
                                </a:lnTo>
                                <a:lnTo>
                                  <a:pt x="70" y="98"/>
                                </a:lnTo>
                                <a:lnTo>
                                  <a:pt x="77" y="98"/>
                                </a:lnTo>
                                <a:lnTo>
                                  <a:pt x="77" y="90"/>
                                </a:lnTo>
                                <a:lnTo>
                                  <a:pt x="74" y="83"/>
                                </a:lnTo>
                                <a:lnTo>
                                  <a:pt x="70" y="75"/>
                                </a:lnTo>
                                <a:lnTo>
                                  <a:pt x="65" y="70"/>
                                </a:lnTo>
                                <a:lnTo>
                                  <a:pt x="60" y="65"/>
                                </a:lnTo>
                                <a:lnTo>
                                  <a:pt x="52" y="63"/>
                                </a:lnTo>
                                <a:lnTo>
                                  <a:pt x="42" y="60"/>
                                </a:lnTo>
                                <a:lnTo>
                                  <a:pt x="3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1336"/>
                        <wps:cNvSpPr>
                          <a:spLocks/>
                        </wps:cNvSpPr>
                        <wps:spPr bwMode="auto">
                          <a:xfrm>
                            <a:off x="5835" y="1202"/>
                            <a:ext cx="35" cy="60"/>
                          </a:xfrm>
                          <a:custGeom>
                            <a:avLst/>
                            <a:gdLst>
                              <a:gd name="T0" fmla="*/ 35 w 35"/>
                              <a:gd name="T1" fmla="*/ 60 h 60"/>
                              <a:gd name="T2" fmla="*/ 0 w 35"/>
                              <a:gd name="T3" fmla="*/ 0 h 60"/>
                              <a:gd name="T4" fmla="*/ 35 w 3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35" y="60"/>
                                </a:moveTo>
                                <a:lnTo>
                                  <a:pt x="0" y="0"/>
                                </a:lnTo>
                                <a:lnTo>
                                  <a:pt x="35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1337"/>
                        <wps:cNvSpPr>
                          <a:spLocks/>
                        </wps:cNvSpPr>
                        <wps:spPr bwMode="auto">
                          <a:xfrm>
                            <a:off x="5870" y="1262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8"/>
                              <a:gd name="T2" fmla="*/ 7 w 42"/>
                              <a:gd name="T3" fmla="*/ 18 h 38"/>
                              <a:gd name="T4" fmla="*/ 15 w 42"/>
                              <a:gd name="T5" fmla="*/ 28 h 38"/>
                              <a:gd name="T6" fmla="*/ 22 w 42"/>
                              <a:gd name="T7" fmla="*/ 33 h 38"/>
                              <a:gd name="T8" fmla="*/ 27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39 w 42"/>
                              <a:gd name="T17" fmla="*/ 23 h 38"/>
                              <a:gd name="T18" fmla="*/ 35 w 42"/>
                              <a:gd name="T19" fmla="*/ 15 h 38"/>
                              <a:gd name="T20" fmla="*/ 30 w 42"/>
                              <a:gd name="T21" fmla="*/ 10 h 38"/>
                              <a:gd name="T22" fmla="*/ 25 w 42"/>
                              <a:gd name="T23" fmla="*/ 5 h 38"/>
                              <a:gd name="T24" fmla="*/ 17 w 42"/>
                              <a:gd name="T25" fmla="*/ 3 h 38"/>
                              <a:gd name="T26" fmla="*/ 7 w 42"/>
                              <a:gd name="T27" fmla="*/ 0 h 38"/>
                              <a:gd name="T28" fmla="*/ 0 w 42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0" y="0"/>
                                </a:moveTo>
                                <a:lnTo>
                                  <a:pt x="7" y="18"/>
                                </a:lnTo>
                                <a:lnTo>
                                  <a:pt x="15" y="28"/>
                                </a:lnTo>
                                <a:lnTo>
                                  <a:pt x="22" y="33"/>
                                </a:lnTo>
                                <a:lnTo>
                                  <a:pt x="27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39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1338"/>
                        <wps:cNvSpPr>
                          <a:spLocks noEditPoints="1"/>
                        </wps:cNvSpPr>
                        <wps:spPr bwMode="auto">
                          <a:xfrm>
                            <a:off x="5813" y="1168"/>
                            <a:ext cx="87" cy="94"/>
                          </a:xfrm>
                          <a:custGeom>
                            <a:avLst/>
                            <a:gdLst>
                              <a:gd name="T0" fmla="*/ 42 w 87"/>
                              <a:gd name="T1" fmla="*/ 59 h 94"/>
                              <a:gd name="T2" fmla="*/ 0 w 87"/>
                              <a:gd name="T3" fmla="*/ 0 h 94"/>
                              <a:gd name="T4" fmla="*/ 42 w 87"/>
                              <a:gd name="T5" fmla="*/ 59 h 94"/>
                              <a:gd name="T6" fmla="*/ 42 w 87"/>
                              <a:gd name="T7" fmla="*/ 59 h 94"/>
                              <a:gd name="T8" fmla="*/ 49 w 87"/>
                              <a:gd name="T9" fmla="*/ 74 h 94"/>
                              <a:gd name="T10" fmla="*/ 59 w 87"/>
                              <a:gd name="T11" fmla="*/ 84 h 94"/>
                              <a:gd name="T12" fmla="*/ 64 w 87"/>
                              <a:gd name="T13" fmla="*/ 89 h 94"/>
                              <a:gd name="T14" fmla="*/ 72 w 87"/>
                              <a:gd name="T15" fmla="*/ 92 h 94"/>
                              <a:gd name="T16" fmla="*/ 79 w 87"/>
                              <a:gd name="T17" fmla="*/ 94 h 94"/>
                              <a:gd name="T18" fmla="*/ 87 w 87"/>
                              <a:gd name="T19" fmla="*/ 94 h 94"/>
                              <a:gd name="T20" fmla="*/ 84 w 87"/>
                              <a:gd name="T21" fmla="*/ 87 h 94"/>
                              <a:gd name="T22" fmla="*/ 82 w 87"/>
                              <a:gd name="T23" fmla="*/ 79 h 94"/>
                              <a:gd name="T24" fmla="*/ 79 w 87"/>
                              <a:gd name="T25" fmla="*/ 72 h 94"/>
                              <a:gd name="T26" fmla="*/ 74 w 87"/>
                              <a:gd name="T27" fmla="*/ 67 h 94"/>
                              <a:gd name="T28" fmla="*/ 67 w 87"/>
                              <a:gd name="T29" fmla="*/ 62 h 94"/>
                              <a:gd name="T30" fmla="*/ 59 w 87"/>
                              <a:gd name="T31" fmla="*/ 59 h 94"/>
                              <a:gd name="T32" fmla="*/ 52 w 87"/>
                              <a:gd name="T33" fmla="*/ 57 h 94"/>
                              <a:gd name="T34" fmla="*/ 42 w 87"/>
                              <a:gd name="T35" fmla="*/ 5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94">
                                <a:moveTo>
                                  <a:pt x="42" y="59"/>
                                </a:moveTo>
                                <a:lnTo>
                                  <a:pt x="0" y="0"/>
                                </a:lnTo>
                                <a:lnTo>
                                  <a:pt x="42" y="59"/>
                                </a:lnTo>
                                <a:close/>
                                <a:moveTo>
                                  <a:pt x="42" y="59"/>
                                </a:moveTo>
                                <a:lnTo>
                                  <a:pt x="49" y="74"/>
                                </a:lnTo>
                                <a:lnTo>
                                  <a:pt x="59" y="84"/>
                                </a:lnTo>
                                <a:lnTo>
                                  <a:pt x="64" y="89"/>
                                </a:lnTo>
                                <a:lnTo>
                                  <a:pt x="72" y="92"/>
                                </a:lnTo>
                                <a:lnTo>
                                  <a:pt x="79" y="94"/>
                                </a:lnTo>
                                <a:lnTo>
                                  <a:pt x="87" y="94"/>
                                </a:lnTo>
                                <a:lnTo>
                                  <a:pt x="84" y="87"/>
                                </a:lnTo>
                                <a:lnTo>
                                  <a:pt x="82" y="79"/>
                                </a:lnTo>
                                <a:lnTo>
                                  <a:pt x="79" y="72"/>
                                </a:lnTo>
                                <a:lnTo>
                                  <a:pt x="74" y="67"/>
                                </a:lnTo>
                                <a:lnTo>
                                  <a:pt x="67" y="62"/>
                                </a:lnTo>
                                <a:lnTo>
                                  <a:pt x="59" y="59"/>
                                </a:lnTo>
                                <a:lnTo>
                                  <a:pt x="52" y="57"/>
                                </a:lnTo>
                                <a:lnTo>
                                  <a:pt x="4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1339"/>
                        <wps:cNvSpPr>
                          <a:spLocks/>
                        </wps:cNvSpPr>
                        <wps:spPr bwMode="auto">
                          <a:xfrm>
                            <a:off x="5813" y="1168"/>
                            <a:ext cx="42" cy="59"/>
                          </a:xfrm>
                          <a:custGeom>
                            <a:avLst/>
                            <a:gdLst>
                              <a:gd name="T0" fmla="*/ 42 w 42"/>
                              <a:gd name="T1" fmla="*/ 59 h 59"/>
                              <a:gd name="T2" fmla="*/ 0 w 42"/>
                              <a:gd name="T3" fmla="*/ 0 h 59"/>
                              <a:gd name="T4" fmla="*/ 42 w 4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9">
                                <a:moveTo>
                                  <a:pt x="42" y="59"/>
                                </a:moveTo>
                                <a:lnTo>
                                  <a:pt x="0" y="0"/>
                                </a:lnTo>
                                <a:lnTo>
                                  <a:pt x="42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1340"/>
                        <wps:cNvSpPr>
                          <a:spLocks/>
                        </wps:cNvSpPr>
                        <wps:spPr bwMode="auto">
                          <a:xfrm>
                            <a:off x="5855" y="1225"/>
                            <a:ext cx="45" cy="37"/>
                          </a:xfrm>
                          <a:custGeom>
                            <a:avLst/>
                            <a:gdLst>
                              <a:gd name="T0" fmla="*/ 0 w 45"/>
                              <a:gd name="T1" fmla="*/ 2 h 37"/>
                              <a:gd name="T2" fmla="*/ 7 w 45"/>
                              <a:gd name="T3" fmla="*/ 17 h 37"/>
                              <a:gd name="T4" fmla="*/ 17 w 45"/>
                              <a:gd name="T5" fmla="*/ 27 h 37"/>
                              <a:gd name="T6" fmla="*/ 22 w 45"/>
                              <a:gd name="T7" fmla="*/ 32 h 37"/>
                              <a:gd name="T8" fmla="*/ 30 w 45"/>
                              <a:gd name="T9" fmla="*/ 35 h 37"/>
                              <a:gd name="T10" fmla="*/ 37 w 45"/>
                              <a:gd name="T11" fmla="*/ 37 h 37"/>
                              <a:gd name="T12" fmla="*/ 45 w 45"/>
                              <a:gd name="T13" fmla="*/ 37 h 37"/>
                              <a:gd name="T14" fmla="*/ 42 w 45"/>
                              <a:gd name="T15" fmla="*/ 30 h 37"/>
                              <a:gd name="T16" fmla="*/ 40 w 45"/>
                              <a:gd name="T17" fmla="*/ 22 h 37"/>
                              <a:gd name="T18" fmla="*/ 37 w 45"/>
                              <a:gd name="T19" fmla="*/ 15 h 37"/>
                              <a:gd name="T20" fmla="*/ 32 w 45"/>
                              <a:gd name="T21" fmla="*/ 10 h 37"/>
                              <a:gd name="T22" fmla="*/ 25 w 45"/>
                              <a:gd name="T23" fmla="*/ 5 h 37"/>
                              <a:gd name="T24" fmla="*/ 17 w 45"/>
                              <a:gd name="T25" fmla="*/ 2 h 37"/>
                              <a:gd name="T26" fmla="*/ 10 w 45"/>
                              <a:gd name="T27" fmla="*/ 0 h 37"/>
                              <a:gd name="T28" fmla="*/ 0 w 45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37">
                                <a:moveTo>
                                  <a:pt x="0" y="2"/>
                                </a:moveTo>
                                <a:lnTo>
                                  <a:pt x="7" y="17"/>
                                </a:lnTo>
                                <a:lnTo>
                                  <a:pt x="17" y="27"/>
                                </a:lnTo>
                                <a:lnTo>
                                  <a:pt x="22" y="32"/>
                                </a:lnTo>
                                <a:lnTo>
                                  <a:pt x="30" y="35"/>
                                </a:lnTo>
                                <a:lnTo>
                                  <a:pt x="37" y="37"/>
                                </a:lnTo>
                                <a:lnTo>
                                  <a:pt x="45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7" y="15"/>
                                </a:lnTo>
                                <a:lnTo>
                                  <a:pt x="32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1341"/>
                        <wps:cNvSpPr>
                          <a:spLocks noEditPoints="1"/>
                        </wps:cNvSpPr>
                        <wps:spPr bwMode="auto">
                          <a:xfrm>
                            <a:off x="5805" y="1138"/>
                            <a:ext cx="80" cy="92"/>
                          </a:xfrm>
                          <a:custGeom>
                            <a:avLst/>
                            <a:gdLst>
                              <a:gd name="T0" fmla="*/ 37 w 80"/>
                              <a:gd name="T1" fmla="*/ 54 h 92"/>
                              <a:gd name="T2" fmla="*/ 0 w 80"/>
                              <a:gd name="T3" fmla="*/ 0 h 92"/>
                              <a:gd name="T4" fmla="*/ 37 w 80"/>
                              <a:gd name="T5" fmla="*/ 54 h 92"/>
                              <a:gd name="T6" fmla="*/ 37 w 80"/>
                              <a:gd name="T7" fmla="*/ 54 h 92"/>
                              <a:gd name="T8" fmla="*/ 45 w 80"/>
                              <a:gd name="T9" fmla="*/ 69 h 92"/>
                              <a:gd name="T10" fmla="*/ 52 w 80"/>
                              <a:gd name="T11" fmla="*/ 82 h 92"/>
                              <a:gd name="T12" fmla="*/ 60 w 80"/>
                              <a:gd name="T13" fmla="*/ 87 h 92"/>
                              <a:gd name="T14" fmla="*/ 65 w 80"/>
                              <a:gd name="T15" fmla="*/ 89 h 92"/>
                              <a:gd name="T16" fmla="*/ 72 w 80"/>
                              <a:gd name="T17" fmla="*/ 92 h 92"/>
                              <a:gd name="T18" fmla="*/ 80 w 80"/>
                              <a:gd name="T19" fmla="*/ 92 h 92"/>
                              <a:gd name="T20" fmla="*/ 80 w 80"/>
                              <a:gd name="T21" fmla="*/ 84 h 92"/>
                              <a:gd name="T22" fmla="*/ 77 w 80"/>
                              <a:gd name="T23" fmla="*/ 77 h 92"/>
                              <a:gd name="T24" fmla="*/ 72 w 80"/>
                              <a:gd name="T25" fmla="*/ 69 h 92"/>
                              <a:gd name="T26" fmla="*/ 67 w 80"/>
                              <a:gd name="T27" fmla="*/ 64 h 92"/>
                              <a:gd name="T28" fmla="*/ 62 w 80"/>
                              <a:gd name="T29" fmla="*/ 59 h 92"/>
                              <a:gd name="T30" fmla="*/ 55 w 80"/>
                              <a:gd name="T31" fmla="*/ 57 h 92"/>
                              <a:gd name="T32" fmla="*/ 47 w 80"/>
                              <a:gd name="T33" fmla="*/ 54 h 92"/>
                              <a:gd name="T34" fmla="*/ 37 w 80"/>
                              <a:gd name="T35" fmla="*/ 54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37" y="54"/>
                                </a:moveTo>
                                <a:lnTo>
                                  <a:pt x="0" y="0"/>
                                </a:lnTo>
                                <a:lnTo>
                                  <a:pt x="37" y="54"/>
                                </a:lnTo>
                                <a:close/>
                                <a:moveTo>
                                  <a:pt x="37" y="54"/>
                                </a:moveTo>
                                <a:lnTo>
                                  <a:pt x="45" y="69"/>
                                </a:lnTo>
                                <a:lnTo>
                                  <a:pt x="52" y="82"/>
                                </a:lnTo>
                                <a:lnTo>
                                  <a:pt x="60" y="87"/>
                                </a:lnTo>
                                <a:lnTo>
                                  <a:pt x="65" y="89"/>
                                </a:lnTo>
                                <a:lnTo>
                                  <a:pt x="72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84"/>
                                </a:lnTo>
                                <a:lnTo>
                                  <a:pt x="77" y="77"/>
                                </a:lnTo>
                                <a:lnTo>
                                  <a:pt x="72" y="69"/>
                                </a:lnTo>
                                <a:lnTo>
                                  <a:pt x="67" y="64"/>
                                </a:lnTo>
                                <a:lnTo>
                                  <a:pt x="62" y="59"/>
                                </a:lnTo>
                                <a:lnTo>
                                  <a:pt x="55" y="57"/>
                                </a:lnTo>
                                <a:lnTo>
                                  <a:pt x="47" y="54"/>
                                </a:lnTo>
                                <a:lnTo>
                                  <a:pt x="37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1342"/>
                        <wps:cNvSpPr>
                          <a:spLocks/>
                        </wps:cNvSpPr>
                        <wps:spPr bwMode="auto">
                          <a:xfrm>
                            <a:off x="5805" y="1138"/>
                            <a:ext cx="37" cy="54"/>
                          </a:xfrm>
                          <a:custGeom>
                            <a:avLst/>
                            <a:gdLst>
                              <a:gd name="T0" fmla="*/ 37 w 37"/>
                              <a:gd name="T1" fmla="*/ 54 h 54"/>
                              <a:gd name="T2" fmla="*/ 0 w 37"/>
                              <a:gd name="T3" fmla="*/ 0 h 54"/>
                              <a:gd name="T4" fmla="*/ 37 w 37"/>
                              <a:gd name="T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4">
                                <a:moveTo>
                                  <a:pt x="37" y="54"/>
                                </a:moveTo>
                                <a:lnTo>
                                  <a:pt x="0" y="0"/>
                                </a:lnTo>
                                <a:lnTo>
                                  <a:pt x="37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1343"/>
                        <wps:cNvSpPr>
                          <a:spLocks/>
                        </wps:cNvSpPr>
                        <wps:spPr bwMode="auto">
                          <a:xfrm>
                            <a:off x="5842" y="1192"/>
                            <a:ext cx="43" cy="3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8"/>
                              <a:gd name="T2" fmla="*/ 8 w 43"/>
                              <a:gd name="T3" fmla="*/ 15 h 38"/>
                              <a:gd name="T4" fmla="*/ 15 w 43"/>
                              <a:gd name="T5" fmla="*/ 28 h 38"/>
                              <a:gd name="T6" fmla="*/ 23 w 43"/>
                              <a:gd name="T7" fmla="*/ 33 h 38"/>
                              <a:gd name="T8" fmla="*/ 28 w 43"/>
                              <a:gd name="T9" fmla="*/ 35 h 38"/>
                              <a:gd name="T10" fmla="*/ 35 w 43"/>
                              <a:gd name="T11" fmla="*/ 38 h 38"/>
                              <a:gd name="T12" fmla="*/ 43 w 43"/>
                              <a:gd name="T13" fmla="*/ 38 h 38"/>
                              <a:gd name="T14" fmla="*/ 43 w 43"/>
                              <a:gd name="T15" fmla="*/ 30 h 38"/>
                              <a:gd name="T16" fmla="*/ 40 w 43"/>
                              <a:gd name="T17" fmla="*/ 23 h 38"/>
                              <a:gd name="T18" fmla="*/ 35 w 43"/>
                              <a:gd name="T19" fmla="*/ 15 h 38"/>
                              <a:gd name="T20" fmla="*/ 30 w 43"/>
                              <a:gd name="T21" fmla="*/ 10 h 38"/>
                              <a:gd name="T22" fmla="*/ 25 w 43"/>
                              <a:gd name="T23" fmla="*/ 5 h 38"/>
                              <a:gd name="T24" fmla="*/ 18 w 43"/>
                              <a:gd name="T25" fmla="*/ 3 h 38"/>
                              <a:gd name="T26" fmla="*/ 10 w 43"/>
                              <a:gd name="T27" fmla="*/ 0 h 38"/>
                              <a:gd name="T28" fmla="*/ 0 w 43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5" y="28"/>
                                </a:lnTo>
                                <a:lnTo>
                                  <a:pt x="23" y="33"/>
                                </a:lnTo>
                                <a:lnTo>
                                  <a:pt x="28" y="35"/>
                                </a:lnTo>
                                <a:lnTo>
                                  <a:pt x="35" y="38"/>
                                </a:lnTo>
                                <a:lnTo>
                                  <a:pt x="43" y="38"/>
                                </a:lnTo>
                                <a:lnTo>
                                  <a:pt x="43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1344"/>
                        <wps:cNvSpPr>
                          <a:spLocks noEditPoints="1"/>
                        </wps:cNvSpPr>
                        <wps:spPr bwMode="auto">
                          <a:xfrm>
                            <a:off x="5795" y="1090"/>
                            <a:ext cx="75" cy="100"/>
                          </a:xfrm>
                          <a:custGeom>
                            <a:avLst/>
                            <a:gdLst>
                              <a:gd name="T0" fmla="*/ 32 w 75"/>
                              <a:gd name="T1" fmla="*/ 63 h 100"/>
                              <a:gd name="T2" fmla="*/ 0 w 75"/>
                              <a:gd name="T3" fmla="*/ 0 h 100"/>
                              <a:gd name="T4" fmla="*/ 32 w 75"/>
                              <a:gd name="T5" fmla="*/ 63 h 100"/>
                              <a:gd name="T6" fmla="*/ 32 w 75"/>
                              <a:gd name="T7" fmla="*/ 63 h 100"/>
                              <a:gd name="T8" fmla="*/ 37 w 75"/>
                              <a:gd name="T9" fmla="*/ 80 h 100"/>
                              <a:gd name="T10" fmla="*/ 47 w 75"/>
                              <a:gd name="T11" fmla="*/ 90 h 100"/>
                              <a:gd name="T12" fmla="*/ 52 w 75"/>
                              <a:gd name="T13" fmla="*/ 95 h 100"/>
                              <a:gd name="T14" fmla="*/ 60 w 75"/>
                              <a:gd name="T15" fmla="*/ 97 h 100"/>
                              <a:gd name="T16" fmla="*/ 67 w 75"/>
                              <a:gd name="T17" fmla="*/ 100 h 100"/>
                              <a:gd name="T18" fmla="*/ 75 w 75"/>
                              <a:gd name="T19" fmla="*/ 100 h 100"/>
                              <a:gd name="T20" fmla="*/ 75 w 75"/>
                              <a:gd name="T21" fmla="*/ 92 h 100"/>
                              <a:gd name="T22" fmla="*/ 72 w 75"/>
                              <a:gd name="T23" fmla="*/ 85 h 100"/>
                              <a:gd name="T24" fmla="*/ 67 w 75"/>
                              <a:gd name="T25" fmla="*/ 78 h 100"/>
                              <a:gd name="T26" fmla="*/ 62 w 75"/>
                              <a:gd name="T27" fmla="*/ 73 h 100"/>
                              <a:gd name="T28" fmla="*/ 57 w 75"/>
                              <a:gd name="T29" fmla="*/ 68 h 100"/>
                              <a:gd name="T30" fmla="*/ 50 w 75"/>
                              <a:gd name="T31" fmla="*/ 65 h 100"/>
                              <a:gd name="T32" fmla="*/ 40 w 75"/>
                              <a:gd name="T33" fmla="*/ 63 h 100"/>
                              <a:gd name="T34" fmla="*/ 32 w 75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00">
                                <a:moveTo>
                                  <a:pt x="32" y="63"/>
                                </a:moveTo>
                                <a:lnTo>
                                  <a:pt x="0" y="0"/>
                                </a:lnTo>
                                <a:lnTo>
                                  <a:pt x="32" y="63"/>
                                </a:lnTo>
                                <a:close/>
                                <a:moveTo>
                                  <a:pt x="32" y="63"/>
                                </a:moveTo>
                                <a:lnTo>
                                  <a:pt x="37" y="80"/>
                                </a:lnTo>
                                <a:lnTo>
                                  <a:pt x="47" y="90"/>
                                </a:lnTo>
                                <a:lnTo>
                                  <a:pt x="52" y="95"/>
                                </a:lnTo>
                                <a:lnTo>
                                  <a:pt x="60" y="97"/>
                                </a:lnTo>
                                <a:lnTo>
                                  <a:pt x="67" y="100"/>
                                </a:lnTo>
                                <a:lnTo>
                                  <a:pt x="75" y="100"/>
                                </a:lnTo>
                                <a:lnTo>
                                  <a:pt x="75" y="92"/>
                                </a:lnTo>
                                <a:lnTo>
                                  <a:pt x="72" y="85"/>
                                </a:lnTo>
                                <a:lnTo>
                                  <a:pt x="67" y="78"/>
                                </a:lnTo>
                                <a:lnTo>
                                  <a:pt x="62" y="73"/>
                                </a:lnTo>
                                <a:lnTo>
                                  <a:pt x="57" y="68"/>
                                </a:lnTo>
                                <a:lnTo>
                                  <a:pt x="50" y="65"/>
                                </a:lnTo>
                                <a:lnTo>
                                  <a:pt x="40" y="63"/>
                                </a:lnTo>
                                <a:lnTo>
                                  <a:pt x="3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1345"/>
                        <wps:cNvSpPr>
                          <a:spLocks/>
                        </wps:cNvSpPr>
                        <wps:spPr bwMode="auto">
                          <a:xfrm>
                            <a:off x="5795" y="1090"/>
                            <a:ext cx="32" cy="63"/>
                          </a:xfrm>
                          <a:custGeom>
                            <a:avLst/>
                            <a:gdLst>
                              <a:gd name="T0" fmla="*/ 32 w 32"/>
                              <a:gd name="T1" fmla="*/ 63 h 63"/>
                              <a:gd name="T2" fmla="*/ 0 w 32"/>
                              <a:gd name="T3" fmla="*/ 0 h 63"/>
                              <a:gd name="T4" fmla="*/ 32 w 3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3">
                                <a:moveTo>
                                  <a:pt x="32" y="63"/>
                                </a:moveTo>
                                <a:lnTo>
                                  <a:pt x="0" y="0"/>
                                </a:lnTo>
                                <a:lnTo>
                                  <a:pt x="32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1346"/>
                        <wps:cNvSpPr>
                          <a:spLocks/>
                        </wps:cNvSpPr>
                        <wps:spPr bwMode="auto">
                          <a:xfrm>
                            <a:off x="5827" y="115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5 w 43"/>
                              <a:gd name="T3" fmla="*/ 17 h 37"/>
                              <a:gd name="T4" fmla="*/ 15 w 43"/>
                              <a:gd name="T5" fmla="*/ 27 h 37"/>
                              <a:gd name="T6" fmla="*/ 20 w 43"/>
                              <a:gd name="T7" fmla="*/ 32 h 37"/>
                              <a:gd name="T8" fmla="*/ 28 w 43"/>
                              <a:gd name="T9" fmla="*/ 34 h 37"/>
                              <a:gd name="T10" fmla="*/ 35 w 43"/>
                              <a:gd name="T11" fmla="*/ 37 h 37"/>
                              <a:gd name="T12" fmla="*/ 43 w 43"/>
                              <a:gd name="T13" fmla="*/ 37 h 37"/>
                              <a:gd name="T14" fmla="*/ 43 w 43"/>
                              <a:gd name="T15" fmla="*/ 29 h 37"/>
                              <a:gd name="T16" fmla="*/ 40 w 43"/>
                              <a:gd name="T17" fmla="*/ 22 h 37"/>
                              <a:gd name="T18" fmla="*/ 35 w 43"/>
                              <a:gd name="T19" fmla="*/ 15 h 37"/>
                              <a:gd name="T20" fmla="*/ 30 w 43"/>
                              <a:gd name="T21" fmla="*/ 10 h 37"/>
                              <a:gd name="T22" fmla="*/ 25 w 43"/>
                              <a:gd name="T23" fmla="*/ 5 h 37"/>
                              <a:gd name="T24" fmla="*/ 18 w 43"/>
                              <a:gd name="T25" fmla="*/ 2 h 37"/>
                              <a:gd name="T26" fmla="*/ 8 w 43"/>
                              <a:gd name="T27" fmla="*/ 0 h 37"/>
                              <a:gd name="T28" fmla="*/ 0 w 43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8" y="34"/>
                                </a:lnTo>
                                <a:lnTo>
                                  <a:pt x="35" y="37"/>
                                </a:lnTo>
                                <a:lnTo>
                                  <a:pt x="43" y="37"/>
                                </a:lnTo>
                                <a:lnTo>
                                  <a:pt x="43" y="29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1347"/>
                        <wps:cNvSpPr>
                          <a:spLocks noEditPoints="1"/>
                        </wps:cNvSpPr>
                        <wps:spPr bwMode="auto">
                          <a:xfrm>
                            <a:off x="5795" y="1043"/>
                            <a:ext cx="65" cy="117"/>
                          </a:xfrm>
                          <a:custGeom>
                            <a:avLst/>
                            <a:gdLst>
                              <a:gd name="T0" fmla="*/ 28 w 65"/>
                              <a:gd name="T1" fmla="*/ 70 h 117"/>
                              <a:gd name="T2" fmla="*/ 0 w 65"/>
                              <a:gd name="T3" fmla="*/ 0 h 117"/>
                              <a:gd name="T4" fmla="*/ 28 w 65"/>
                              <a:gd name="T5" fmla="*/ 70 h 117"/>
                              <a:gd name="T6" fmla="*/ 28 w 65"/>
                              <a:gd name="T7" fmla="*/ 70 h 117"/>
                              <a:gd name="T8" fmla="*/ 32 w 65"/>
                              <a:gd name="T9" fmla="*/ 87 h 117"/>
                              <a:gd name="T10" fmla="*/ 40 w 65"/>
                              <a:gd name="T11" fmla="*/ 102 h 117"/>
                              <a:gd name="T12" fmla="*/ 45 w 65"/>
                              <a:gd name="T13" fmla="*/ 107 h 117"/>
                              <a:gd name="T14" fmla="*/ 50 w 65"/>
                              <a:gd name="T15" fmla="*/ 112 h 117"/>
                              <a:gd name="T16" fmla="*/ 57 w 65"/>
                              <a:gd name="T17" fmla="*/ 115 h 117"/>
                              <a:gd name="T18" fmla="*/ 65 w 65"/>
                              <a:gd name="T19" fmla="*/ 117 h 117"/>
                              <a:gd name="T20" fmla="*/ 65 w 65"/>
                              <a:gd name="T21" fmla="*/ 107 h 117"/>
                              <a:gd name="T22" fmla="*/ 62 w 65"/>
                              <a:gd name="T23" fmla="*/ 100 h 117"/>
                              <a:gd name="T24" fmla="*/ 60 w 65"/>
                              <a:gd name="T25" fmla="*/ 92 h 117"/>
                              <a:gd name="T26" fmla="*/ 55 w 65"/>
                              <a:gd name="T27" fmla="*/ 85 h 117"/>
                              <a:gd name="T28" fmla="*/ 50 w 65"/>
                              <a:gd name="T29" fmla="*/ 77 h 117"/>
                              <a:gd name="T30" fmla="*/ 42 w 65"/>
                              <a:gd name="T31" fmla="*/ 75 h 117"/>
                              <a:gd name="T32" fmla="*/ 35 w 65"/>
                              <a:gd name="T33" fmla="*/ 72 h 117"/>
                              <a:gd name="T34" fmla="*/ 28 w 65"/>
                              <a:gd name="T35" fmla="*/ 7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7">
                                <a:moveTo>
                                  <a:pt x="28" y="70"/>
                                </a:moveTo>
                                <a:lnTo>
                                  <a:pt x="0" y="0"/>
                                </a:lnTo>
                                <a:lnTo>
                                  <a:pt x="28" y="70"/>
                                </a:lnTo>
                                <a:close/>
                                <a:moveTo>
                                  <a:pt x="28" y="70"/>
                                </a:moveTo>
                                <a:lnTo>
                                  <a:pt x="32" y="87"/>
                                </a:lnTo>
                                <a:lnTo>
                                  <a:pt x="40" y="102"/>
                                </a:lnTo>
                                <a:lnTo>
                                  <a:pt x="45" y="107"/>
                                </a:lnTo>
                                <a:lnTo>
                                  <a:pt x="50" y="112"/>
                                </a:lnTo>
                                <a:lnTo>
                                  <a:pt x="57" y="115"/>
                                </a:lnTo>
                                <a:lnTo>
                                  <a:pt x="65" y="117"/>
                                </a:lnTo>
                                <a:lnTo>
                                  <a:pt x="65" y="107"/>
                                </a:lnTo>
                                <a:lnTo>
                                  <a:pt x="62" y="100"/>
                                </a:lnTo>
                                <a:lnTo>
                                  <a:pt x="60" y="92"/>
                                </a:lnTo>
                                <a:lnTo>
                                  <a:pt x="55" y="85"/>
                                </a:lnTo>
                                <a:lnTo>
                                  <a:pt x="50" y="77"/>
                                </a:lnTo>
                                <a:lnTo>
                                  <a:pt x="42" y="75"/>
                                </a:lnTo>
                                <a:lnTo>
                                  <a:pt x="35" y="72"/>
                                </a:lnTo>
                                <a:lnTo>
                                  <a:pt x="2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1348"/>
                        <wps:cNvSpPr>
                          <a:spLocks/>
                        </wps:cNvSpPr>
                        <wps:spPr bwMode="auto">
                          <a:xfrm>
                            <a:off x="5795" y="1043"/>
                            <a:ext cx="28" cy="70"/>
                          </a:xfrm>
                          <a:custGeom>
                            <a:avLst/>
                            <a:gdLst>
                              <a:gd name="T0" fmla="*/ 28 w 28"/>
                              <a:gd name="T1" fmla="*/ 70 h 70"/>
                              <a:gd name="T2" fmla="*/ 0 w 28"/>
                              <a:gd name="T3" fmla="*/ 0 h 70"/>
                              <a:gd name="T4" fmla="*/ 28 w 2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70">
                                <a:moveTo>
                                  <a:pt x="28" y="70"/>
                                </a:moveTo>
                                <a:lnTo>
                                  <a:pt x="0" y="0"/>
                                </a:lnTo>
                                <a:lnTo>
                                  <a:pt x="28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1349"/>
                        <wps:cNvSpPr>
                          <a:spLocks/>
                        </wps:cNvSpPr>
                        <wps:spPr bwMode="auto">
                          <a:xfrm>
                            <a:off x="5823" y="1113"/>
                            <a:ext cx="37" cy="47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7"/>
                              <a:gd name="T2" fmla="*/ 4 w 37"/>
                              <a:gd name="T3" fmla="*/ 17 h 47"/>
                              <a:gd name="T4" fmla="*/ 12 w 37"/>
                              <a:gd name="T5" fmla="*/ 32 h 47"/>
                              <a:gd name="T6" fmla="*/ 17 w 37"/>
                              <a:gd name="T7" fmla="*/ 37 h 47"/>
                              <a:gd name="T8" fmla="*/ 22 w 37"/>
                              <a:gd name="T9" fmla="*/ 42 h 47"/>
                              <a:gd name="T10" fmla="*/ 29 w 37"/>
                              <a:gd name="T11" fmla="*/ 45 h 47"/>
                              <a:gd name="T12" fmla="*/ 37 w 37"/>
                              <a:gd name="T13" fmla="*/ 47 h 47"/>
                              <a:gd name="T14" fmla="*/ 37 w 37"/>
                              <a:gd name="T15" fmla="*/ 37 h 47"/>
                              <a:gd name="T16" fmla="*/ 34 w 37"/>
                              <a:gd name="T17" fmla="*/ 30 h 47"/>
                              <a:gd name="T18" fmla="*/ 32 w 37"/>
                              <a:gd name="T19" fmla="*/ 22 h 47"/>
                              <a:gd name="T20" fmla="*/ 27 w 37"/>
                              <a:gd name="T21" fmla="*/ 15 h 47"/>
                              <a:gd name="T22" fmla="*/ 22 w 37"/>
                              <a:gd name="T23" fmla="*/ 7 h 47"/>
                              <a:gd name="T24" fmla="*/ 14 w 37"/>
                              <a:gd name="T25" fmla="*/ 5 h 47"/>
                              <a:gd name="T26" fmla="*/ 7 w 37"/>
                              <a:gd name="T27" fmla="*/ 2 h 47"/>
                              <a:gd name="T28" fmla="*/ 0 w 37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7">
                                <a:moveTo>
                                  <a:pt x="0" y="0"/>
                                </a:moveTo>
                                <a:lnTo>
                                  <a:pt x="4" y="17"/>
                                </a:lnTo>
                                <a:lnTo>
                                  <a:pt x="12" y="32"/>
                                </a:lnTo>
                                <a:lnTo>
                                  <a:pt x="17" y="37"/>
                                </a:lnTo>
                                <a:lnTo>
                                  <a:pt x="22" y="42"/>
                                </a:lnTo>
                                <a:lnTo>
                                  <a:pt x="29" y="45"/>
                                </a:lnTo>
                                <a:lnTo>
                                  <a:pt x="37" y="47"/>
                                </a:lnTo>
                                <a:lnTo>
                                  <a:pt x="37" y="37"/>
                                </a:lnTo>
                                <a:lnTo>
                                  <a:pt x="34" y="30"/>
                                </a:lnTo>
                                <a:lnTo>
                                  <a:pt x="32" y="22"/>
                                </a:lnTo>
                                <a:lnTo>
                                  <a:pt x="27" y="15"/>
                                </a:lnTo>
                                <a:lnTo>
                                  <a:pt x="22" y="7"/>
                                </a:lnTo>
                                <a:lnTo>
                                  <a:pt x="14" y="5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1350"/>
                        <wps:cNvSpPr>
                          <a:spLocks/>
                        </wps:cNvSpPr>
                        <wps:spPr bwMode="auto">
                          <a:xfrm>
                            <a:off x="5909" y="1255"/>
                            <a:ext cx="18" cy="5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5"/>
                              <a:gd name="T2" fmla="*/ 5 w 18"/>
                              <a:gd name="T3" fmla="*/ 12 h 55"/>
                              <a:gd name="T4" fmla="*/ 0 w 18"/>
                              <a:gd name="T5" fmla="*/ 27 h 55"/>
                              <a:gd name="T6" fmla="*/ 0 w 18"/>
                              <a:gd name="T7" fmla="*/ 40 h 55"/>
                              <a:gd name="T8" fmla="*/ 5 w 18"/>
                              <a:gd name="T9" fmla="*/ 55 h 55"/>
                              <a:gd name="T10" fmla="*/ 10 w 18"/>
                              <a:gd name="T11" fmla="*/ 52 h 55"/>
                              <a:gd name="T12" fmla="*/ 13 w 18"/>
                              <a:gd name="T13" fmla="*/ 45 h 55"/>
                              <a:gd name="T14" fmla="*/ 15 w 18"/>
                              <a:gd name="T15" fmla="*/ 37 h 55"/>
                              <a:gd name="T16" fmla="*/ 18 w 18"/>
                              <a:gd name="T17" fmla="*/ 30 h 55"/>
                              <a:gd name="T18" fmla="*/ 18 w 18"/>
                              <a:gd name="T19" fmla="*/ 22 h 55"/>
                              <a:gd name="T20" fmla="*/ 18 w 18"/>
                              <a:gd name="T21" fmla="*/ 15 h 55"/>
                              <a:gd name="T22" fmla="*/ 15 w 18"/>
                              <a:gd name="T23" fmla="*/ 7 h 55"/>
                              <a:gd name="T24" fmla="*/ 13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3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2"/>
                                </a:lnTo>
                                <a:lnTo>
                                  <a:pt x="13" y="45"/>
                                </a:lnTo>
                                <a:lnTo>
                                  <a:pt x="15" y="37"/>
                                </a:lnTo>
                                <a:lnTo>
                                  <a:pt x="18" y="30"/>
                                </a:lnTo>
                                <a:lnTo>
                                  <a:pt x="18" y="22"/>
                                </a:lnTo>
                                <a:lnTo>
                                  <a:pt x="18" y="15"/>
                                </a:lnTo>
                                <a:lnTo>
                                  <a:pt x="15" y="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1351"/>
                        <wps:cNvSpPr>
                          <a:spLocks/>
                        </wps:cNvSpPr>
                        <wps:spPr bwMode="auto">
                          <a:xfrm>
                            <a:off x="5909" y="1255"/>
                            <a:ext cx="18" cy="5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5"/>
                              <a:gd name="T2" fmla="*/ 5 w 18"/>
                              <a:gd name="T3" fmla="*/ 12 h 55"/>
                              <a:gd name="T4" fmla="*/ 0 w 18"/>
                              <a:gd name="T5" fmla="*/ 27 h 55"/>
                              <a:gd name="T6" fmla="*/ 0 w 18"/>
                              <a:gd name="T7" fmla="*/ 40 h 55"/>
                              <a:gd name="T8" fmla="*/ 5 w 18"/>
                              <a:gd name="T9" fmla="*/ 55 h 55"/>
                              <a:gd name="T10" fmla="*/ 10 w 18"/>
                              <a:gd name="T11" fmla="*/ 52 h 55"/>
                              <a:gd name="T12" fmla="*/ 13 w 18"/>
                              <a:gd name="T13" fmla="*/ 45 h 55"/>
                              <a:gd name="T14" fmla="*/ 15 w 18"/>
                              <a:gd name="T15" fmla="*/ 37 h 55"/>
                              <a:gd name="T16" fmla="*/ 18 w 18"/>
                              <a:gd name="T17" fmla="*/ 30 h 55"/>
                              <a:gd name="T18" fmla="*/ 18 w 18"/>
                              <a:gd name="T19" fmla="*/ 22 h 55"/>
                              <a:gd name="T20" fmla="*/ 18 w 18"/>
                              <a:gd name="T21" fmla="*/ 15 h 55"/>
                              <a:gd name="T22" fmla="*/ 15 w 18"/>
                              <a:gd name="T23" fmla="*/ 7 h 55"/>
                              <a:gd name="T24" fmla="*/ 13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3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2"/>
                                </a:lnTo>
                                <a:lnTo>
                                  <a:pt x="13" y="45"/>
                                </a:lnTo>
                                <a:lnTo>
                                  <a:pt x="15" y="37"/>
                                </a:lnTo>
                                <a:lnTo>
                                  <a:pt x="18" y="30"/>
                                </a:lnTo>
                                <a:lnTo>
                                  <a:pt x="18" y="22"/>
                                </a:lnTo>
                                <a:lnTo>
                                  <a:pt x="18" y="15"/>
                                </a:lnTo>
                                <a:lnTo>
                                  <a:pt x="15" y="7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1352"/>
                        <wps:cNvSpPr>
                          <a:spLocks noEditPoints="1"/>
                        </wps:cNvSpPr>
                        <wps:spPr bwMode="auto">
                          <a:xfrm>
                            <a:off x="5927" y="1215"/>
                            <a:ext cx="17" cy="127"/>
                          </a:xfrm>
                          <a:custGeom>
                            <a:avLst/>
                            <a:gdLst>
                              <a:gd name="T0" fmla="*/ 10 w 17"/>
                              <a:gd name="T1" fmla="*/ 70 h 127"/>
                              <a:gd name="T2" fmla="*/ 2 w 17"/>
                              <a:gd name="T3" fmla="*/ 82 h 127"/>
                              <a:gd name="T4" fmla="*/ 0 w 17"/>
                              <a:gd name="T5" fmla="*/ 97 h 127"/>
                              <a:gd name="T6" fmla="*/ 0 w 17"/>
                              <a:gd name="T7" fmla="*/ 112 h 127"/>
                              <a:gd name="T8" fmla="*/ 5 w 17"/>
                              <a:gd name="T9" fmla="*/ 127 h 127"/>
                              <a:gd name="T10" fmla="*/ 10 w 17"/>
                              <a:gd name="T11" fmla="*/ 122 h 127"/>
                              <a:gd name="T12" fmla="*/ 12 w 17"/>
                              <a:gd name="T13" fmla="*/ 117 h 127"/>
                              <a:gd name="T14" fmla="*/ 15 w 17"/>
                              <a:gd name="T15" fmla="*/ 110 h 127"/>
                              <a:gd name="T16" fmla="*/ 17 w 17"/>
                              <a:gd name="T17" fmla="*/ 102 h 127"/>
                              <a:gd name="T18" fmla="*/ 17 w 17"/>
                              <a:gd name="T19" fmla="*/ 92 h 127"/>
                              <a:gd name="T20" fmla="*/ 15 w 17"/>
                              <a:gd name="T21" fmla="*/ 85 h 127"/>
                              <a:gd name="T22" fmla="*/ 12 w 17"/>
                              <a:gd name="T23" fmla="*/ 77 h 127"/>
                              <a:gd name="T24" fmla="*/ 10 w 17"/>
                              <a:gd name="T25" fmla="*/ 70 h 127"/>
                              <a:gd name="T26" fmla="*/ 10 w 17"/>
                              <a:gd name="T27" fmla="*/ 70 h 127"/>
                              <a:gd name="T28" fmla="*/ 2 w 17"/>
                              <a:gd name="T29" fmla="*/ 0 h 127"/>
                              <a:gd name="T30" fmla="*/ 10 w 17"/>
                              <a:gd name="T31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7">
                                <a:moveTo>
                                  <a:pt x="10" y="70"/>
                                </a:move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0" y="112"/>
                                </a:lnTo>
                                <a:lnTo>
                                  <a:pt x="5" y="127"/>
                                </a:lnTo>
                                <a:lnTo>
                                  <a:pt x="10" y="122"/>
                                </a:lnTo>
                                <a:lnTo>
                                  <a:pt x="12" y="117"/>
                                </a:lnTo>
                                <a:lnTo>
                                  <a:pt x="15" y="110"/>
                                </a:lnTo>
                                <a:lnTo>
                                  <a:pt x="17" y="102"/>
                                </a:lnTo>
                                <a:lnTo>
                                  <a:pt x="17" y="92"/>
                                </a:lnTo>
                                <a:lnTo>
                                  <a:pt x="15" y="85"/>
                                </a:lnTo>
                                <a:lnTo>
                                  <a:pt x="12" y="77"/>
                                </a:lnTo>
                                <a:lnTo>
                                  <a:pt x="10" y="70"/>
                                </a:lnTo>
                                <a:close/>
                                <a:moveTo>
                                  <a:pt x="10" y="70"/>
                                </a:moveTo>
                                <a:lnTo>
                                  <a:pt x="2" y="0"/>
                                </a:lnTo>
                                <a:lnTo>
                                  <a:pt x="1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1353"/>
                        <wps:cNvSpPr>
                          <a:spLocks/>
                        </wps:cNvSpPr>
                        <wps:spPr bwMode="auto">
                          <a:xfrm>
                            <a:off x="5927" y="1285"/>
                            <a:ext cx="17" cy="57"/>
                          </a:xfrm>
                          <a:custGeom>
                            <a:avLst/>
                            <a:gdLst>
                              <a:gd name="T0" fmla="*/ 10 w 17"/>
                              <a:gd name="T1" fmla="*/ 0 h 57"/>
                              <a:gd name="T2" fmla="*/ 2 w 17"/>
                              <a:gd name="T3" fmla="*/ 12 h 57"/>
                              <a:gd name="T4" fmla="*/ 0 w 17"/>
                              <a:gd name="T5" fmla="*/ 27 h 57"/>
                              <a:gd name="T6" fmla="*/ 0 w 17"/>
                              <a:gd name="T7" fmla="*/ 42 h 57"/>
                              <a:gd name="T8" fmla="*/ 5 w 17"/>
                              <a:gd name="T9" fmla="*/ 57 h 57"/>
                              <a:gd name="T10" fmla="*/ 10 w 17"/>
                              <a:gd name="T11" fmla="*/ 52 h 57"/>
                              <a:gd name="T12" fmla="*/ 12 w 17"/>
                              <a:gd name="T13" fmla="*/ 47 h 57"/>
                              <a:gd name="T14" fmla="*/ 15 w 17"/>
                              <a:gd name="T15" fmla="*/ 40 h 57"/>
                              <a:gd name="T16" fmla="*/ 17 w 17"/>
                              <a:gd name="T17" fmla="*/ 32 h 57"/>
                              <a:gd name="T18" fmla="*/ 17 w 17"/>
                              <a:gd name="T19" fmla="*/ 22 h 57"/>
                              <a:gd name="T20" fmla="*/ 15 w 17"/>
                              <a:gd name="T21" fmla="*/ 15 h 57"/>
                              <a:gd name="T22" fmla="*/ 12 w 17"/>
                              <a:gd name="T23" fmla="*/ 7 h 57"/>
                              <a:gd name="T24" fmla="*/ 10 w 17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7">
                                <a:moveTo>
                                  <a:pt x="10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2" y="47"/>
                                </a:lnTo>
                                <a:lnTo>
                                  <a:pt x="15" y="40"/>
                                </a:lnTo>
                                <a:lnTo>
                                  <a:pt x="17" y="32"/>
                                </a:lnTo>
                                <a:lnTo>
                                  <a:pt x="17" y="22"/>
                                </a:lnTo>
                                <a:lnTo>
                                  <a:pt x="15" y="15"/>
                                </a:lnTo>
                                <a:lnTo>
                                  <a:pt x="12" y="7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1354"/>
                        <wps:cNvSpPr>
                          <a:spLocks/>
                        </wps:cNvSpPr>
                        <wps:spPr bwMode="auto">
                          <a:xfrm>
                            <a:off x="5929" y="1215"/>
                            <a:ext cx="8" cy="70"/>
                          </a:xfrm>
                          <a:custGeom>
                            <a:avLst/>
                            <a:gdLst>
                              <a:gd name="T0" fmla="*/ 8 w 8"/>
                              <a:gd name="T1" fmla="*/ 70 h 70"/>
                              <a:gd name="T2" fmla="*/ 0 w 8"/>
                              <a:gd name="T3" fmla="*/ 0 h 70"/>
                              <a:gd name="T4" fmla="*/ 8 w 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70">
                                <a:moveTo>
                                  <a:pt x="8" y="70"/>
                                </a:moveTo>
                                <a:lnTo>
                                  <a:pt x="0" y="0"/>
                                </a:lnTo>
                                <a:lnTo>
                                  <a:pt x="8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1355"/>
                        <wps:cNvSpPr>
                          <a:spLocks/>
                        </wps:cNvSpPr>
                        <wps:spPr bwMode="auto">
                          <a:xfrm>
                            <a:off x="5895" y="1225"/>
                            <a:ext cx="19" cy="52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2"/>
                              <a:gd name="T2" fmla="*/ 5 w 19"/>
                              <a:gd name="T3" fmla="*/ 12 h 52"/>
                              <a:gd name="T4" fmla="*/ 2 w 19"/>
                              <a:gd name="T5" fmla="*/ 25 h 52"/>
                              <a:gd name="T6" fmla="*/ 0 w 19"/>
                              <a:gd name="T7" fmla="*/ 40 h 52"/>
                              <a:gd name="T8" fmla="*/ 5 w 19"/>
                              <a:gd name="T9" fmla="*/ 52 h 52"/>
                              <a:gd name="T10" fmla="*/ 10 w 19"/>
                              <a:gd name="T11" fmla="*/ 50 h 52"/>
                              <a:gd name="T12" fmla="*/ 14 w 19"/>
                              <a:gd name="T13" fmla="*/ 45 h 52"/>
                              <a:gd name="T14" fmla="*/ 17 w 19"/>
                              <a:gd name="T15" fmla="*/ 37 h 52"/>
                              <a:gd name="T16" fmla="*/ 19 w 19"/>
                              <a:gd name="T17" fmla="*/ 30 h 52"/>
                              <a:gd name="T18" fmla="*/ 19 w 19"/>
                              <a:gd name="T19" fmla="*/ 22 h 52"/>
                              <a:gd name="T20" fmla="*/ 19 w 19"/>
                              <a:gd name="T21" fmla="*/ 15 h 52"/>
                              <a:gd name="T22" fmla="*/ 19 w 19"/>
                              <a:gd name="T23" fmla="*/ 7 h 52"/>
                              <a:gd name="T24" fmla="*/ 14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14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4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0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9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1356"/>
                        <wps:cNvSpPr>
                          <a:spLocks/>
                        </wps:cNvSpPr>
                        <wps:spPr bwMode="auto">
                          <a:xfrm>
                            <a:off x="5895" y="1225"/>
                            <a:ext cx="19" cy="52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2"/>
                              <a:gd name="T2" fmla="*/ 5 w 19"/>
                              <a:gd name="T3" fmla="*/ 12 h 52"/>
                              <a:gd name="T4" fmla="*/ 2 w 19"/>
                              <a:gd name="T5" fmla="*/ 25 h 52"/>
                              <a:gd name="T6" fmla="*/ 0 w 19"/>
                              <a:gd name="T7" fmla="*/ 40 h 52"/>
                              <a:gd name="T8" fmla="*/ 5 w 19"/>
                              <a:gd name="T9" fmla="*/ 52 h 52"/>
                              <a:gd name="T10" fmla="*/ 10 w 19"/>
                              <a:gd name="T11" fmla="*/ 50 h 52"/>
                              <a:gd name="T12" fmla="*/ 14 w 19"/>
                              <a:gd name="T13" fmla="*/ 45 h 52"/>
                              <a:gd name="T14" fmla="*/ 17 w 19"/>
                              <a:gd name="T15" fmla="*/ 37 h 52"/>
                              <a:gd name="T16" fmla="*/ 19 w 19"/>
                              <a:gd name="T17" fmla="*/ 30 h 52"/>
                              <a:gd name="T18" fmla="*/ 19 w 19"/>
                              <a:gd name="T19" fmla="*/ 22 h 52"/>
                              <a:gd name="T20" fmla="*/ 19 w 19"/>
                              <a:gd name="T21" fmla="*/ 15 h 52"/>
                              <a:gd name="T22" fmla="*/ 19 w 19"/>
                              <a:gd name="T23" fmla="*/ 7 h 52"/>
                              <a:gd name="T24" fmla="*/ 14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14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4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0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9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1357"/>
                        <wps:cNvSpPr>
                          <a:spLocks/>
                        </wps:cNvSpPr>
                        <wps:spPr bwMode="auto">
                          <a:xfrm>
                            <a:off x="5909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1358"/>
                        <wps:cNvSpPr>
                          <a:spLocks/>
                        </wps:cNvSpPr>
                        <wps:spPr bwMode="auto">
                          <a:xfrm>
                            <a:off x="5909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1359"/>
                        <wps:cNvSpPr>
                          <a:spLocks/>
                        </wps:cNvSpPr>
                        <wps:spPr bwMode="auto">
                          <a:xfrm>
                            <a:off x="5882" y="1190"/>
                            <a:ext cx="20" cy="52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2"/>
                              <a:gd name="T2" fmla="*/ 8 w 20"/>
                              <a:gd name="T3" fmla="*/ 12 h 52"/>
                              <a:gd name="T4" fmla="*/ 3 w 20"/>
                              <a:gd name="T5" fmla="*/ 25 h 52"/>
                              <a:gd name="T6" fmla="*/ 0 w 20"/>
                              <a:gd name="T7" fmla="*/ 37 h 52"/>
                              <a:gd name="T8" fmla="*/ 5 w 20"/>
                              <a:gd name="T9" fmla="*/ 52 h 52"/>
                              <a:gd name="T10" fmla="*/ 10 w 20"/>
                              <a:gd name="T11" fmla="*/ 47 h 52"/>
                              <a:gd name="T12" fmla="*/ 13 w 20"/>
                              <a:gd name="T13" fmla="*/ 42 h 52"/>
                              <a:gd name="T14" fmla="*/ 18 w 20"/>
                              <a:gd name="T15" fmla="*/ 35 h 52"/>
                              <a:gd name="T16" fmla="*/ 20 w 20"/>
                              <a:gd name="T17" fmla="*/ 30 h 52"/>
                              <a:gd name="T18" fmla="*/ 20 w 20"/>
                              <a:gd name="T19" fmla="*/ 22 h 52"/>
                              <a:gd name="T20" fmla="*/ 20 w 20"/>
                              <a:gd name="T21" fmla="*/ 12 h 52"/>
                              <a:gd name="T22" fmla="*/ 20 w 20"/>
                              <a:gd name="T23" fmla="*/ 5 h 52"/>
                              <a:gd name="T24" fmla="*/ 1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15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52"/>
                                </a:lnTo>
                                <a:lnTo>
                                  <a:pt x="10" y="47"/>
                                </a:lnTo>
                                <a:lnTo>
                                  <a:pt x="13" y="42"/>
                                </a:lnTo>
                                <a:lnTo>
                                  <a:pt x="18" y="35"/>
                                </a:lnTo>
                                <a:lnTo>
                                  <a:pt x="20" y="30"/>
                                </a:lnTo>
                                <a:lnTo>
                                  <a:pt x="20" y="22"/>
                                </a:lnTo>
                                <a:lnTo>
                                  <a:pt x="20" y="12"/>
                                </a:lnTo>
                                <a:lnTo>
                                  <a:pt x="20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360"/>
                        <wps:cNvSpPr>
                          <a:spLocks/>
                        </wps:cNvSpPr>
                        <wps:spPr bwMode="auto">
                          <a:xfrm>
                            <a:off x="5882" y="1190"/>
                            <a:ext cx="20" cy="52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2"/>
                              <a:gd name="T2" fmla="*/ 8 w 20"/>
                              <a:gd name="T3" fmla="*/ 12 h 52"/>
                              <a:gd name="T4" fmla="*/ 3 w 20"/>
                              <a:gd name="T5" fmla="*/ 25 h 52"/>
                              <a:gd name="T6" fmla="*/ 0 w 20"/>
                              <a:gd name="T7" fmla="*/ 37 h 52"/>
                              <a:gd name="T8" fmla="*/ 5 w 20"/>
                              <a:gd name="T9" fmla="*/ 52 h 52"/>
                              <a:gd name="T10" fmla="*/ 10 w 20"/>
                              <a:gd name="T11" fmla="*/ 47 h 52"/>
                              <a:gd name="T12" fmla="*/ 13 w 20"/>
                              <a:gd name="T13" fmla="*/ 42 h 52"/>
                              <a:gd name="T14" fmla="*/ 18 w 20"/>
                              <a:gd name="T15" fmla="*/ 35 h 52"/>
                              <a:gd name="T16" fmla="*/ 20 w 20"/>
                              <a:gd name="T17" fmla="*/ 30 h 52"/>
                              <a:gd name="T18" fmla="*/ 20 w 20"/>
                              <a:gd name="T19" fmla="*/ 22 h 52"/>
                              <a:gd name="T20" fmla="*/ 20 w 20"/>
                              <a:gd name="T21" fmla="*/ 12 h 52"/>
                              <a:gd name="T22" fmla="*/ 20 w 20"/>
                              <a:gd name="T23" fmla="*/ 5 h 52"/>
                              <a:gd name="T24" fmla="*/ 1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15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52"/>
                                </a:lnTo>
                                <a:lnTo>
                                  <a:pt x="10" y="47"/>
                                </a:lnTo>
                                <a:lnTo>
                                  <a:pt x="13" y="42"/>
                                </a:lnTo>
                                <a:lnTo>
                                  <a:pt x="18" y="35"/>
                                </a:lnTo>
                                <a:lnTo>
                                  <a:pt x="20" y="30"/>
                                </a:lnTo>
                                <a:lnTo>
                                  <a:pt x="20" y="22"/>
                                </a:lnTo>
                                <a:lnTo>
                                  <a:pt x="20" y="12"/>
                                </a:lnTo>
                                <a:lnTo>
                                  <a:pt x="20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1361"/>
                        <wps:cNvSpPr>
                          <a:spLocks/>
                        </wps:cNvSpPr>
                        <wps:spPr bwMode="auto">
                          <a:xfrm>
                            <a:off x="5900" y="1125"/>
                            <a:ext cx="2" cy="65"/>
                          </a:xfrm>
                          <a:custGeom>
                            <a:avLst/>
                            <a:gdLst>
                              <a:gd name="T0" fmla="*/ 0 w 2"/>
                              <a:gd name="T1" fmla="*/ 65 h 65"/>
                              <a:gd name="T2" fmla="*/ 2 w 2"/>
                              <a:gd name="T3" fmla="*/ 0 h 65"/>
                              <a:gd name="T4" fmla="*/ 0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0" y="65"/>
                                </a:moveTo>
                                <a:lnTo>
                                  <a:pt x="2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1362"/>
                        <wps:cNvSpPr>
                          <a:spLocks/>
                        </wps:cNvSpPr>
                        <wps:spPr bwMode="auto">
                          <a:xfrm>
                            <a:off x="5900" y="1125"/>
                            <a:ext cx="2" cy="65"/>
                          </a:xfrm>
                          <a:custGeom>
                            <a:avLst/>
                            <a:gdLst>
                              <a:gd name="T0" fmla="*/ 0 w 2"/>
                              <a:gd name="T1" fmla="*/ 65 h 65"/>
                              <a:gd name="T2" fmla="*/ 2 w 2"/>
                              <a:gd name="T3" fmla="*/ 0 h 65"/>
                              <a:gd name="T4" fmla="*/ 0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0" y="65"/>
                                </a:moveTo>
                                <a:lnTo>
                                  <a:pt x="2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1363"/>
                        <wps:cNvSpPr>
                          <a:spLocks/>
                        </wps:cNvSpPr>
                        <wps:spPr bwMode="auto">
                          <a:xfrm>
                            <a:off x="5872" y="1155"/>
                            <a:ext cx="20" cy="55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55"/>
                              <a:gd name="T2" fmla="*/ 8 w 20"/>
                              <a:gd name="T3" fmla="*/ 13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3 w 20"/>
                              <a:gd name="T9" fmla="*/ 55 h 55"/>
                              <a:gd name="T10" fmla="*/ 8 w 20"/>
                              <a:gd name="T11" fmla="*/ 50 h 55"/>
                              <a:gd name="T12" fmla="*/ 13 w 20"/>
                              <a:gd name="T13" fmla="*/ 45 h 55"/>
                              <a:gd name="T14" fmla="*/ 15 w 20"/>
                              <a:gd name="T15" fmla="*/ 40 h 55"/>
                              <a:gd name="T16" fmla="*/ 18 w 20"/>
                              <a:gd name="T17" fmla="*/ 32 h 55"/>
                              <a:gd name="T18" fmla="*/ 20 w 20"/>
                              <a:gd name="T19" fmla="*/ 25 h 55"/>
                              <a:gd name="T20" fmla="*/ 20 w 20"/>
                              <a:gd name="T21" fmla="*/ 17 h 55"/>
                              <a:gd name="T22" fmla="*/ 20 w 20"/>
                              <a:gd name="T23" fmla="*/ 8 h 55"/>
                              <a:gd name="T24" fmla="*/ 1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8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5"/>
                                </a:lnTo>
                                <a:lnTo>
                                  <a:pt x="20" y="17"/>
                                </a:lnTo>
                                <a:lnTo>
                                  <a:pt x="20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1364"/>
                        <wps:cNvSpPr>
                          <a:spLocks/>
                        </wps:cNvSpPr>
                        <wps:spPr bwMode="auto">
                          <a:xfrm>
                            <a:off x="5872" y="1155"/>
                            <a:ext cx="20" cy="55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55"/>
                              <a:gd name="T2" fmla="*/ 8 w 20"/>
                              <a:gd name="T3" fmla="*/ 13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3 w 20"/>
                              <a:gd name="T9" fmla="*/ 55 h 55"/>
                              <a:gd name="T10" fmla="*/ 8 w 20"/>
                              <a:gd name="T11" fmla="*/ 50 h 55"/>
                              <a:gd name="T12" fmla="*/ 13 w 20"/>
                              <a:gd name="T13" fmla="*/ 45 h 55"/>
                              <a:gd name="T14" fmla="*/ 15 w 20"/>
                              <a:gd name="T15" fmla="*/ 40 h 55"/>
                              <a:gd name="T16" fmla="*/ 18 w 20"/>
                              <a:gd name="T17" fmla="*/ 32 h 55"/>
                              <a:gd name="T18" fmla="*/ 20 w 20"/>
                              <a:gd name="T19" fmla="*/ 25 h 55"/>
                              <a:gd name="T20" fmla="*/ 20 w 20"/>
                              <a:gd name="T21" fmla="*/ 17 h 55"/>
                              <a:gd name="T22" fmla="*/ 20 w 20"/>
                              <a:gd name="T23" fmla="*/ 8 h 55"/>
                              <a:gd name="T24" fmla="*/ 1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8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5"/>
                                </a:lnTo>
                                <a:lnTo>
                                  <a:pt x="20" y="17"/>
                                </a:lnTo>
                                <a:lnTo>
                                  <a:pt x="20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365"/>
                        <wps:cNvSpPr>
                          <a:spLocks/>
                        </wps:cNvSpPr>
                        <wps:spPr bwMode="auto">
                          <a:xfrm>
                            <a:off x="5890" y="1088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1366"/>
                        <wps:cNvSpPr>
                          <a:spLocks/>
                        </wps:cNvSpPr>
                        <wps:spPr bwMode="auto">
                          <a:xfrm>
                            <a:off x="5890" y="1088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1367"/>
                        <wps:cNvSpPr>
                          <a:spLocks/>
                        </wps:cNvSpPr>
                        <wps:spPr bwMode="auto">
                          <a:xfrm>
                            <a:off x="5862" y="1120"/>
                            <a:ext cx="23" cy="52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2"/>
                              <a:gd name="T2" fmla="*/ 8 w 23"/>
                              <a:gd name="T3" fmla="*/ 13 h 52"/>
                              <a:gd name="T4" fmla="*/ 3 w 23"/>
                              <a:gd name="T5" fmla="*/ 25 h 52"/>
                              <a:gd name="T6" fmla="*/ 0 w 23"/>
                              <a:gd name="T7" fmla="*/ 40 h 52"/>
                              <a:gd name="T8" fmla="*/ 3 w 23"/>
                              <a:gd name="T9" fmla="*/ 52 h 52"/>
                              <a:gd name="T10" fmla="*/ 8 w 23"/>
                              <a:gd name="T11" fmla="*/ 50 h 52"/>
                              <a:gd name="T12" fmla="*/ 13 w 23"/>
                              <a:gd name="T13" fmla="*/ 45 h 52"/>
                              <a:gd name="T14" fmla="*/ 15 w 23"/>
                              <a:gd name="T15" fmla="*/ 38 h 52"/>
                              <a:gd name="T16" fmla="*/ 20 w 23"/>
                              <a:gd name="T17" fmla="*/ 30 h 52"/>
                              <a:gd name="T18" fmla="*/ 23 w 23"/>
                              <a:gd name="T19" fmla="*/ 23 h 52"/>
                              <a:gd name="T20" fmla="*/ 23 w 23"/>
                              <a:gd name="T21" fmla="*/ 15 h 52"/>
                              <a:gd name="T22" fmla="*/ 20 w 23"/>
                              <a:gd name="T23" fmla="*/ 8 h 52"/>
                              <a:gd name="T24" fmla="*/ 20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38"/>
                                </a:lnTo>
                                <a:lnTo>
                                  <a:pt x="20" y="30"/>
                                </a:lnTo>
                                <a:lnTo>
                                  <a:pt x="23" y="23"/>
                                </a:lnTo>
                                <a:lnTo>
                                  <a:pt x="23" y="15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1368"/>
                        <wps:cNvSpPr>
                          <a:spLocks/>
                        </wps:cNvSpPr>
                        <wps:spPr bwMode="auto">
                          <a:xfrm>
                            <a:off x="5862" y="1120"/>
                            <a:ext cx="23" cy="52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2"/>
                              <a:gd name="T2" fmla="*/ 8 w 23"/>
                              <a:gd name="T3" fmla="*/ 13 h 52"/>
                              <a:gd name="T4" fmla="*/ 3 w 23"/>
                              <a:gd name="T5" fmla="*/ 25 h 52"/>
                              <a:gd name="T6" fmla="*/ 0 w 23"/>
                              <a:gd name="T7" fmla="*/ 40 h 52"/>
                              <a:gd name="T8" fmla="*/ 3 w 23"/>
                              <a:gd name="T9" fmla="*/ 52 h 52"/>
                              <a:gd name="T10" fmla="*/ 8 w 23"/>
                              <a:gd name="T11" fmla="*/ 50 h 52"/>
                              <a:gd name="T12" fmla="*/ 13 w 23"/>
                              <a:gd name="T13" fmla="*/ 45 h 52"/>
                              <a:gd name="T14" fmla="*/ 15 w 23"/>
                              <a:gd name="T15" fmla="*/ 38 h 52"/>
                              <a:gd name="T16" fmla="*/ 20 w 23"/>
                              <a:gd name="T17" fmla="*/ 30 h 52"/>
                              <a:gd name="T18" fmla="*/ 23 w 23"/>
                              <a:gd name="T19" fmla="*/ 23 h 52"/>
                              <a:gd name="T20" fmla="*/ 23 w 23"/>
                              <a:gd name="T21" fmla="*/ 15 h 52"/>
                              <a:gd name="T22" fmla="*/ 20 w 23"/>
                              <a:gd name="T23" fmla="*/ 8 h 52"/>
                              <a:gd name="T24" fmla="*/ 20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38"/>
                                </a:lnTo>
                                <a:lnTo>
                                  <a:pt x="20" y="30"/>
                                </a:lnTo>
                                <a:lnTo>
                                  <a:pt x="23" y="23"/>
                                </a:lnTo>
                                <a:lnTo>
                                  <a:pt x="23" y="15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1369"/>
                        <wps:cNvSpPr>
                          <a:spLocks/>
                        </wps:cNvSpPr>
                        <wps:spPr bwMode="auto">
                          <a:xfrm>
                            <a:off x="5880" y="1050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1370"/>
                        <wps:cNvSpPr>
                          <a:spLocks/>
                        </wps:cNvSpPr>
                        <wps:spPr bwMode="auto">
                          <a:xfrm>
                            <a:off x="5880" y="1050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1371"/>
                        <wps:cNvSpPr>
                          <a:spLocks/>
                        </wps:cNvSpPr>
                        <wps:spPr bwMode="auto">
                          <a:xfrm>
                            <a:off x="5850" y="108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12 w 25"/>
                              <a:gd name="T3" fmla="*/ 5 h 57"/>
                              <a:gd name="T4" fmla="*/ 7 w 25"/>
                              <a:gd name="T5" fmla="*/ 12 h 57"/>
                              <a:gd name="T6" fmla="*/ 2 w 25"/>
                              <a:gd name="T7" fmla="*/ 17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0 w 25"/>
                              <a:gd name="T13" fmla="*/ 40 h 57"/>
                              <a:gd name="T14" fmla="*/ 2 w 25"/>
                              <a:gd name="T15" fmla="*/ 47 h 57"/>
                              <a:gd name="T16" fmla="*/ 7 w 25"/>
                              <a:gd name="T17" fmla="*/ 57 h 57"/>
                              <a:gd name="T18" fmla="*/ 12 w 25"/>
                              <a:gd name="T19" fmla="*/ 52 h 57"/>
                              <a:gd name="T20" fmla="*/ 17 w 25"/>
                              <a:gd name="T21" fmla="*/ 47 h 57"/>
                              <a:gd name="T22" fmla="*/ 20 w 25"/>
                              <a:gd name="T23" fmla="*/ 42 h 57"/>
                              <a:gd name="T24" fmla="*/ 22 w 25"/>
                              <a:gd name="T25" fmla="*/ 35 h 57"/>
                              <a:gd name="T26" fmla="*/ 25 w 25"/>
                              <a:gd name="T27" fmla="*/ 25 h 57"/>
                              <a:gd name="T28" fmla="*/ 25 w 25"/>
                              <a:gd name="T29" fmla="*/ 17 h 57"/>
                              <a:gd name="T30" fmla="*/ 22 w 25"/>
                              <a:gd name="T31" fmla="*/ 10 h 57"/>
                              <a:gd name="T32" fmla="*/ 20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0" y="0"/>
                                </a:moveTo>
                                <a:lnTo>
                                  <a:pt x="12" y="5"/>
                                </a:lnTo>
                                <a:lnTo>
                                  <a:pt x="7" y="12"/>
                                </a:lnTo>
                                <a:lnTo>
                                  <a:pt x="2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7" y="57"/>
                                </a:lnTo>
                                <a:lnTo>
                                  <a:pt x="12" y="52"/>
                                </a:lnTo>
                                <a:lnTo>
                                  <a:pt x="17" y="47"/>
                                </a:lnTo>
                                <a:lnTo>
                                  <a:pt x="20" y="42"/>
                                </a:lnTo>
                                <a:lnTo>
                                  <a:pt x="22" y="35"/>
                                </a:lnTo>
                                <a:lnTo>
                                  <a:pt x="25" y="25"/>
                                </a:lnTo>
                                <a:lnTo>
                                  <a:pt x="25" y="17"/>
                                </a:lnTo>
                                <a:lnTo>
                                  <a:pt x="22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1372"/>
                        <wps:cNvSpPr>
                          <a:spLocks/>
                        </wps:cNvSpPr>
                        <wps:spPr bwMode="auto">
                          <a:xfrm>
                            <a:off x="5850" y="108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12 w 25"/>
                              <a:gd name="T3" fmla="*/ 5 h 57"/>
                              <a:gd name="T4" fmla="*/ 7 w 25"/>
                              <a:gd name="T5" fmla="*/ 12 h 57"/>
                              <a:gd name="T6" fmla="*/ 2 w 25"/>
                              <a:gd name="T7" fmla="*/ 17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0 w 25"/>
                              <a:gd name="T13" fmla="*/ 40 h 57"/>
                              <a:gd name="T14" fmla="*/ 2 w 25"/>
                              <a:gd name="T15" fmla="*/ 47 h 57"/>
                              <a:gd name="T16" fmla="*/ 7 w 25"/>
                              <a:gd name="T17" fmla="*/ 57 h 57"/>
                              <a:gd name="T18" fmla="*/ 12 w 25"/>
                              <a:gd name="T19" fmla="*/ 52 h 57"/>
                              <a:gd name="T20" fmla="*/ 17 w 25"/>
                              <a:gd name="T21" fmla="*/ 47 h 57"/>
                              <a:gd name="T22" fmla="*/ 20 w 25"/>
                              <a:gd name="T23" fmla="*/ 42 h 57"/>
                              <a:gd name="T24" fmla="*/ 22 w 25"/>
                              <a:gd name="T25" fmla="*/ 35 h 57"/>
                              <a:gd name="T26" fmla="*/ 25 w 25"/>
                              <a:gd name="T27" fmla="*/ 25 h 57"/>
                              <a:gd name="T28" fmla="*/ 25 w 25"/>
                              <a:gd name="T29" fmla="*/ 17 h 57"/>
                              <a:gd name="T30" fmla="*/ 22 w 25"/>
                              <a:gd name="T31" fmla="*/ 10 h 57"/>
                              <a:gd name="T32" fmla="*/ 20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0" y="0"/>
                                </a:moveTo>
                                <a:lnTo>
                                  <a:pt x="12" y="5"/>
                                </a:lnTo>
                                <a:lnTo>
                                  <a:pt x="7" y="12"/>
                                </a:lnTo>
                                <a:lnTo>
                                  <a:pt x="2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7" y="57"/>
                                </a:lnTo>
                                <a:lnTo>
                                  <a:pt x="12" y="52"/>
                                </a:lnTo>
                                <a:lnTo>
                                  <a:pt x="17" y="47"/>
                                </a:lnTo>
                                <a:lnTo>
                                  <a:pt x="20" y="42"/>
                                </a:lnTo>
                                <a:lnTo>
                                  <a:pt x="22" y="35"/>
                                </a:lnTo>
                                <a:lnTo>
                                  <a:pt x="25" y="25"/>
                                </a:lnTo>
                                <a:lnTo>
                                  <a:pt x="25" y="17"/>
                                </a:lnTo>
                                <a:lnTo>
                                  <a:pt x="22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1373"/>
                        <wps:cNvSpPr>
                          <a:spLocks/>
                        </wps:cNvSpPr>
                        <wps:spPr bwMode="auto">
                          <a:xfrm>
                            <a:off x="5870" y="1010"/>
                            <a:ext cx="2" cy="75"/>
                          </a:xfrm>
                          <a:custGeom>
                            <a:avLst/>
                            <a:gdLst>
                              <a:gd name="T0" fmla="*/ 0 w 2"/>
                              <a:gd name="T1" fmla="*/ 75 h 75"/>
                              <a:gd name="T2" fmla="*/ 2 w 2"/>
                              <a:gd name="T3" fmla="*/ 0 h 75"/>
                              <a:gd name="T4" fmla="*/ 0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0" y="75"/>
                                </a:moveTo>
                                <a:lnTo>
                                  <a:pt x="2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1374"/>
                        <wps:cNvSpPr>
                          <a:spLocks/>
                        </wps:cNvSpPr>
                        <wps:spPr bwMode="auto">
                          <a:xfrm>
                            <a:off x="5870" y="1010"/>
                            <a:ext cx="2" cy="75"/>
                          </a:xfrm>
                          <a:custGeom>
                            <a:avLst/>
                            <a:gdLst>
                              <a:gd name="T0" fmla="*/ 0 w 2"/>
                              <a:gd name="T1" fmla="*/ 75 h 75"/>
                              <a:gd name="T2" fmla="*/ 2 w 2"/>
                              <a:gd name="T3" fmla="*/ 0 h 75"/>
                              <a:gd name="T4" fmla="*/ 0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0" y="75"/>
                                </a:moveTo>
                                <a:lnTo>
                                  <a:pt x="2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1375"/>
                        <wps:cNvSpPr>
                          <a:spLocks/>
                        </wps:cNvSpPr>
                        <wps:spPr bwMode="auto">
                          <a:xfrm>
                            <a:off x="5939" y="1242"/>
                            <a:ext cx="23" cy="130"/>
                          </a:xfrm>
                          <a:custGeom>
                            <a:avLst/>
                            <a:gdLst>
                              <a:gd name="T0" fmla="*/ 13 w 23"/>
                              <a:gd name="T1" fmla="*/ 70 h 130"/>
                              <a:gd name="T2" fmla="*/ 0 w 23"/>
                              <a:gd name="T3" fmla="*/ 0 h 130"/>
                              <a:gd name="T4" fmla="*/ 13 w 23"/>
                              <a:gd name="T5" fmla="*/ 70 h 130"/>
                              <a:gd name="T6" fmla="*/ 13 w 23"/>
                              <a:gd name="T7" fmla="*/ 70 h 130"/>
                              <a:gd name="T8" fmla="*/ 13 w 23"/>
                              <a:gd name="T9" fmla="*/ 70 h 130"/>
                              <a:gd name="T10" fmla="*/ 5 w 23"/>
                              <a:gd name="T11" fmla="*/ 85 h 130"/>
                              <a:gd name="T12" fmla="*/ 3 w 23"/>
                              <a:gd name="T13" fmla="*/ 100 h 130"/>
                              <a:gd name="T14" fmla="*/ 5 w 23"/>
                              <a:gd name="T15" fmla="*/ 115 h 130"/>
                              <a:gd name="T16" fmla="*/ 13 w 23"/>
                              <a:gd name="T17" fmla="*/ 130 h 130"/>
                              <a:gd name="T18" fmla="*/ 18 w 23"/>
                              <a:gd name="T19" fmla="*/ 125 h 130"/>
                              <a:gd name="T20" fmla="*/ 20 w 23"/>
                              <a:gd name="T21" fmla="*/ 118 h 130"/>
                              <a:gd name="T22" fmla="*/ 23 w 23"/>
                              <a:gd name="T23" fmla="*/ 110 h 130"/>
                              <a:gd name="T24" fmla="*/ 23 w 23"/>
                              <a:gd name="T25" fmla="*/ 103 h 130"/>
                              <a:gd name="T26" fmla="*/ 23 w 23"/>
                              <a:gd name="T27" fmla="*/ 93 h 130"/>
                              <a:gd name="T28" fmla="*/ 20 w 23"/>
                              <a:gd name="T29" fmla="*/ 85 h 130"/>
                              <a:gd name="T30" fmla="*/ 18 w 23"/>
                              <a:gd name="T31" fmla="*/ 78 h 130"/>
                              <a:gd name="T32" fmla="*/ 13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5" y="85"/>
                                </a:lnTo>
                                <a:lnTo>
                                  <a:pt x="3" y="100"/>
                                </a:lnTo>
                                <a:lnTo>
                                  <a:pt x="5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0" y="118"/>
                                </a:lnTo>
                                <a:lnTo>
                                  <a:pt x="23" y="110"/>
                                </a:lnTo>
                                <a:lnTo>
                                  <a:pt x="23" y="103"/>
                                </a:lnTo>
                                <a:lnTo>
                                  <a:pt x="23" y="93"/>
                                </a:lnTo>
                                <a:lnTo>
                                  <a:pt x="20" y="85"/>
                                </a:lnTo>
                                <a:lnTo>
                                  <a:pt x="18" y="78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1376"/>
                        <wps:cNvSpPr>
                          <a:spLocks/>
                        </wps:cNvSpPr>
                        <wps:spPr bwMode="auto">
                          <a:xfrm>
                            <a:off x="5939" y="1242"/>
                            <a:ext cx="23" cy="130"/>
                          </a:xfrm>
                          <a:custGeom>
                            <a:avLst/>
                            <a:gdLst>
                              <a:gd name="T0" fmla="*/ 13 w 23"/>
                              <a:gd name="T1" fmla="*/ 70 h 130"/>
                              <a:gd name="T2" fmla="*/ 0 w 23"/>
                              <a:gd name="T3" fmla="*/ 0 h 130"/>
                              <a:gd name="T4" fmla="*/ 13 w 23"/>
                              <a:gd name="T5" fmla="*/ 70 h 130"/>
                              <a:gd name="T6" fmla="*/ 13 w 23"/>
                              <a:gd name="T7" fmla="*/ 70 h 130"/>
                              <a:gd name="T8" fmla="*/ 13 w 23"/>
                              <a:gd name="T9" fmla="*/ 70 h 130"/>
                              <a:gd name="T10" fmla="*/ 5 w 23"/>
                              <a:gd name="T11" fmla="*/ 85 h 130"/>
                              <a:gd name="T12" fmla="*/ 3 w 23"/>
                              <a:gd name="T13" fmla="*/ 100 h 130"/>
                              <a:gd name="T14" fmla="*/ 5 w 23"/>
                              <a:gd name="T15" fmla="*/ 115 h 130"/>
                              <a:gd name="T16" fmla="*/ 13 w 23"/>
                              <a:gd name="T17" fmla="*/ 130 h 130"/>
                              <a:gd name="T18" fmla="*/ 18 w 23"/>
                              <a:gd name="T19" fmla="*/ 125 h 130"/>
                              <a:gd name="T20" fmla="*/ 20 w 23"/>
                              <a:gd name="T21" fmla="*/ 118 h 130"/>
                              <a:gd name="T22" fmla="*/ 23 w 23"/>
                              <a:gd name="T23" fmla="*/ 110 h 130"/>
                              <a:gd name="T24" fmla="*/ 23 w 23"/>
                              <a:gd name="T25" fmla="*/ 103 h 130"/>
                              <a:gd name="T26" fmla="*/ 23 w 23"/>
                              <a:gd name="T27" fmla="*/ 93 h 130"/>
                              <a:gd name="T28" fmla="*/ 20 w 23"/>
                              <a:gd name="T29" fmla="*/ 85 h 130"/>
                              <a:gd name="T30" fmla="*/ 18 w 23"/>
                              <a:gd name="T31" fmla="*/ 78 h 130"/>
                              <a:gd name="T32" fmla="*/ 13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5" y="85"/>
                                </a:lnTo>
                                <a:lnTo>
                                  <a:pt x="3" y="100"/>
                                </a:lnTo>
                                <a:lnTo>
                                  <a:pt x="5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0" y="118"/>
                                </a:lnTo>
                                <a:lnTo>
                                  <a:pt x="23" y="110"/>
                                </a:lnTo>
                                <a:lnTo>
                                  <a:pt x="23" y="103"/>
                                </a:lnTo>
                                <a:lnTo>
                                  <a:pt x="23" y="93"/>
                                </a:lnTo>
                                <a:lnTo>
                                  <a:pt x="20" y="85"/>
                                </a:lnTo>
                                <a:lnTo>
                                  <a:pt x="18" y="78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1377"/>
                        <wps:cNvSpPr>
                          <a:spLocks/>
                        </wps:cNvSpPr>
                        <wps:spPr bwMode="auto">
                          <a:xfrm>
                            <a:off x="5957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2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2 w 20"/>
                              <a:gd name="T11" fmla="*/ 82 h 127"/>
                              <a:gd name="T12" fmla="*/ 0 w 20"/>
                              <a:gd name="T13" fmla="*/ 97 h 127"/>
                              <a:gd name="T14" fmla="*/ 2 w 20"/>
                              <a:gd name="T15" fmla="*/ 112 h 127"/>
                              <a:gd name="T16" fmla="*/ 10 w 20"/>
                              <a:gd name="T17" fmla="*/ 127 h 127"/>
                              <a:gd name="T18" fmla="*/ 12 w 20"/>
                              <a:gd name="T19" fmla="*/ 122 h 127"/>
                              <a:gd name="T20" fmla="*/ 17 w 20"/>
                              <a:gd name="T21" fmla="*/ 117 h 127"/>
                              <a:gd name="T22" fmla="*/ 20 w 20"/>
                              <a:gd name="T23" fmla="*/ 107 h 127"/>
                              <a:gd name="T24" fmla="*/ 20 w 20"/>
                              <a:gd name="T25" fmla="*/ 100 h 127"/>
                              <a:gd name="T26" fmla="*/ 20 w 20"/>
                              <a:gd name="T27" fmla="*/ 92 h 127"/>
                              <a:gd name="T28" fmla="*/ 17 w 20"/>
                              <a:gd name="T29" fmla="*/ 82 h 127"/>
                              <a:gd name="T30" fmla="*/ 1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2" y="0"/>
                                </a:lnTo>
                                <a:lnTo>
                                  <a:pt x="10" y="67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2" y="112"/>
                                </a:lnTo>
                                <a:lnTo>
                                  <a:pt x="10" y="127"/>
                                </a:lnTo>
                                <a:lnTo>
                                  <a:pt x="12" y="122"/>
                                </a:lnTo>
                                <a:lnTo>
                                  <a:pt x="17" y="117"/>
                                </a:lnTo>
                                <a:lnTo>
                                  <a:pt x="20" y="107"/>
                                </a:lnTo>
                                <a:lnTo>
                                  <a:pt x="20" y="100"/>
                                </a:lnTo>
                                <a:lnTo>
                                  <a:pt x="20" y="92"/>
                                </a:lnTo>
                                <a:lnTo>
                                  <a:pt x="17" y="82"/>
                                </a:lnTo>
                                <a:lnTo>
                                  <a:pt x="1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1378"/>
                        <wps:cNvSpPr>
                          <a:spLocks/>
                        </wps:cNvSpPr>
                        <wps:spPr bwMode="auto">
                          <a:xfrm>
                            <a:off x="5957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2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2 w 20"/>
                              <a:gd name="T11" fmla="*/ 82 h 127"/>
                              <a:gd name="T12" fmla="*/ 0 w 20"/>
                              <a:gd name="T13" fmla="*/ 97 h 127"/>
                              <a:gd name="T14" fmla="*/ 2 w 20"/>
                              <a:gd name="T15" fmla="*/ 112 h 127"/>
                              <a:gd name="T16" fmla="*/ 10 w 20"/>
                              <a:gd name="T17" fmla="*/ 127 h 127"/>
                              <a:gd name="T18" fmla="*/ 12 w 20"/>
                              <a:gd name="T19" fmla="*/ 122 h 127"/>
                              <a:gd name="T20" fmla="*/ 17 w 20"/>
                              <a:gd name="T21" fmla="*/ 117 h 127"/>
                              <a:gd name="T22" fmla="*/ 20 w 20"/>
                              <a:gd name="T23" fmla="*/ 107 h 127"/>
                              <a:gd name="T24" fmla="*/ 20 w 20"/>
                              <a:gd name="T25" fmla="*/ 100 h 127"/>
                              <a:gd name="T26" fmla="*/ 20 w 20"/>
                              <a:gd name="T27" fmla="*/ 92 h 127"/>
                              <a:gd name="T28" fmla="*/ 17 w 20"/>
                              <a:gd name="T29" fmla="*/ 82 h 127"/>
                              <a:gd name="T30" fmla="*/ 1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2" y="0"/>
                                </a:lnTo>
                                <a:lnTo>
                                  <a:pt x="10" y="67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2" y="112"/>
                                </a:lnTo>
                                <a:lnTo>
                                  <a:pt x="10" y="127"/>
                                </a:lnTo>
                                <a:lnTo>
                                  <a:pt x="12" y="122"/>
                                </a:lnTo>
                                <a:lnTo>
                                  <a:pt x="17" y="117"/>
                                </a:lnTo>
                                <a:lnTo>
                                  <a:pt x="20" y="107"/>
                                </a:lnTo>
                                <a:lnTo>
                                  <a:pt x="20" y="100"/>
                                </a:lnTo>
                                <a:lnTo>
                                  <a:pt x="20" y="92"/>
                                </a:lnTo>
                                <a:lnTo>
                                  <a:pt x="17" y="82"/>
                                </a:lnTo>
                                <a:lnTo>
                                  <a:pt x="1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1379"/>
                        <wps:cNvSpPr>
                          <a:spLocks/>
                        </wps:cNvSpPr>
                        <wps:spPr bwMode="auto">
                          <a:xfrm>
                            <a:off x="5919" y="1187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1380"/>
                        <wps:cNvSpPr>
                          <a:spLocks/>
                        </wps:cNvSpPr>
                        <wps:spPr bwMode="auto">
                          <a:xfrm>
                            <a:off x="5919" y="1187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1381"/>
                        <wps:cNvSpPr>
                          <a:spLocks noEditPoints="1"/>
                        </wps:cNvSpPr>
                        <wps:spPr bwMode="auto">
                          <a:xfrm>
                            <a:off x="5745" y="1242"/>
                            <a:ext cx="90" cy="88"/>
                          </a:xfrm>
                          <a:custGeom>
                            <a:avLst/>
                            <a:gdLst>
                              <a:gd name="T0" fmla="*/ 43 w 90"/>
                              <a:gd name="T1" fmla="*/ 55 h 88"/>
                              <a:gd name="T2" fmla="*/ 0 w 90"/>
                              <a:gd name="T3" fmla="*/ 0 h 88"/>
                              <a:gd name="T4" fmla="*/ 43 w 90"/>
                              <a:gd name="T5" fmla="*/ 55 h 88"/>
                              <a:gd name="T6" fmla="*/ 43 w 90"/>
                              <a:gd name="T7" fmla="*/ 55 h 88"/>
                              <a:gd name="T8" fmla="*/ 53 w 90"/>
                              <a:gd name="T9" fmla="*/ 70 h 88"/>
                              <a:gd name="T10" fmla="*/ 63 w 90"/>
                              <a:gd name="T11" fmla="*/ 83 h 88"/>
                              <a:gd name="T12" fmla="*/ 70 w 90"/>
                              <a:gd name="T13" fmla="*/ 85 h 88"/>
                              <a:gd name="T14" fmla="*/ 75 w 90"/>
                              <a:gd name="T15" fmla="*/ 88 h 88"/>
                              <a:gd name="T16" fmla="*/ 82 w 90"/>
                              <a:gd name="T17" fmla="*/ 88 h 88"/>
                              <a:gd name="T18" fmla="*/ 90 w 90"/>
                              <a:gd name="T19" fmla="*/ 88 h 88"/>
                              <a:gd name="T20" fmla="*/ 90 w 90"/>
                              <a:gd name="T21" fmla="*/ 80 h 88"/>
                              <a:gd name="T22" fmla="*/ 85 w 90"/>
                              <a:gd name="T23" fmla="*/ 73 h 88"/>
                              <a:gd name="T24" fmla="*/ 80 w 90"/>
                              <a:gd name="T25" fmla="*/ 68 h 88"/>
                              <a:gd name="T26" fmla="*/ 75 w 90"/>
                              <a:gd name="T27" fmla="*/ 63 h 88"/>
                              <a:gd name="T28" fmla="*/ 68 w 90"/>
                              <a:gd name="T29" fmla="*/ 58 h 88"/>
                              <a:gd name="T30" fmla="*/ 60 w 90"/>
                              <a:gd name="T31" fmla="*/ 55 h 88"/>
                              <a:gd name="T32" fmla="*/ 53 w 90"/>
                              <a:gd name="T33" fmla="*/ 55 h 88"/>
                              <a:gd name="T34" fmla="*/ 43 w 90"/>
                              <a:gd name="T35" fmla="*/ 5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88">
                                <a:moveTo>
                                  <a:pt x="43" y="55"/>
                                </a:moveTo>
                                <a:lnTo>
                                  <a:pt x="0" y="0"/>
                                </a:lnTo>
                                <a:lnTo>
                                  <a:pt x="43" y="55"/>
                                </a:lnTo>
                                <a:close/>
                                <a:moveTo>
                                  <a:pt x="43" y="55"/>
                                </a:moveTo>
                                <a:lnTo>
                                  <a:pt x="53" y="70"/>
                                </a:lnTo>
                                <a:lnTo>
                                  <a:pt x="63" y="83"/>
                                </a:lnTo>
                                <a:lnTo>
                                  <a:pt x="70" y="85"/>
                                </a:lnTo>
                                <a:lnTo>
                                  <a:pt x="75" y="88"/>
                                </a:lnTo>
                                <a:lnTo>
                                  <a:pt x="82" y="88"/>
                                </a:lnTo>
                                <a:lnTo>
                                  <a:pt x="90" y="88"/>
                                </a:lnTo>
                                <a:lnTo>
                                  <a:pt x="90" y="80"/>
                                </a:lnTo>
                                <a:lnTo>
                                  <a:pt x="85" y="73"/>
                                </a:lnTo>
                                <a:lnTo>
                                  <a:pt x="80" y="68"/>
                                </a:lnTo>
                                <a:lnTo>
                                  <a:pt x="75" y="63"/>
                                </a:lnTo>
                                <a:lnTo>
                                  <a:pt x="68" y="58"/>
                                </a:lnTo>
                                <a:lnTo>
                                  <a:pt x="60" y="55"/>
                                </a:lnTo>
                                <a:lnTo>
                                  <a:pt x="53" y="55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1382"/>
                        <wps:cNvSpPr>
                          <a:spLocks/>
                        </wps:cNvSpPr>
                        <wps:spPr bwMode="auto">
                          <a:xfrm>
                            <a:off x="5745" y="1242"/>
                            <a:ext cx="43" cy="55"/>
                          </a:xfrm>
                          <a:custGeom>
                            <a:avLst/>
                            <a:gdLst>
                              <a:gd name="T0" fmla="*/ 43 w 43"/>
                              <a:gd name="T1" fmla="*/ 55 h 55"/>
                              <a:gd name="T2" fmla="*/ 0 w 43"/>
                              <a:gd name="T3" fmla="*/ 0 h 55"/>
                              <a:gd name="T4" fmla="*/ 43 w 4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5">
                                <a:moveTo>
                                  <a:pt x="43" y="55"/>
                                </a:moveTo>
                                <a:lnTo>
                                  <a:pt x="0" y="0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1383"/>
                        <wps:cNvSpPr>
                          <a:spLocks/>
                        </wps:cNvSpPr>
                        <wps:spPr bwMode="auto">
                          <a:xfrm>
                            <a:off x="5788" y="1297"/>
                            <a:ext cx="47" cy="33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3"/>
                              <a:gd name="T2" fmla="*/ 10 w 47"/>
                              <a:gd name="T3" fmla="*/ 15 h 33"/>
                              <a:gd name="T4" fmla="*/ 20 w 47"/>
                              <a:gd name="T5" fmla="*/ 28 h 33"/>
                              <a:gd name="T6" fmla="*/ 27 w 47"/>
                              <a:gd name="T7" fmla="*/ 30 h 33"/>
                              <a:gd name="T8" fmla="*/ 32 w 47"/>
                              <a:gd name="T9" fmla="*/ 33 h 33"/>
                              <a:gd name="T10" fmla="*/ 39 w 47"/>
                              <a:gd name="T11" fmla="*/ 33 h 33"/>
                              <a:gd name="T12" fmla="*/ 47 w 47"/>
                              <a:gd name="T13" fmla="*/ 33 h 33"/>
                              <a:gd name="T14" fmla="*/ 47 w 47"/>
                              <a:gd name="T15" fmla="*/ 25 h 33"/>
                              <a:gd name="T16" fmla="*/ 42 w 47"/>
                              <a:gd name="T17" fmla="*/ 18 h 33"/>
                              <a:gd name="T18" fmla="*/ 37 w 47"/>
                              <a:gd name="T19" fmla="*/ 13 h 33"/>
                              <a:gd name="T20" fmla="*/ 32 w 47"/>
                              <a:gd name="T21" fmla="*/ 8 h 33"/>
                              <a:gd name="T22" fmla="*/ 25 w 47"/>
                              <a:gd name="T23" fmla="*/ 3 h 33"/>
                              <a:gd name="T24" fmla="*/ 17 w 47"/>
                              <a:gd name="T25" fmla="*/ 0 h 33"/>
                              <a:gd name="T26" fmla="*/ 10 w 47"/>
                              <a:gd name="T27" fmla="*/ 0 h 33"/>
                              <a:gd name="T28" fmla="*/ 0 w 47"/>
                              <a:gd name="T2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0" y="0"/>
                                </a:moveTo>
                                <a:lnTo>
                                  <a:pt x="10" y="15"/>
                                </a:lnTo>
                                <a:lnTo>
                                  <a:pt x="20" y="28"/>
                                </a:lnTo>
                                <a:lnTo>
                                  <a:pt x="27" y="30"/>
                                </a:lnTo>
                                <a:lnTo>
                                  <a:pt x="32" y="33"/>
                                </a:lnTo>
                                <a:lnTo>
                                  <a:pt x="39" y="33"/>
                                </a:lnTo>
                                <a:lnTo>
                                  <a:pt x="47" y="33"/>
                                </a:lnTo>
                                <a:lnTo>
                                  <a:pt x="47" y="25"/>
                                </a:lnTo>
                                <a:lnTo>
                                  <a:pt x="42" y="18"/>
                                </a:lnTo>
                                <a:lnTo>
                                  <a:pt x="37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1384"/>
                        <wps:cNvSpPr>
                          <a:spLocks noEditPoints="1"/>
                        </wps:cNvSpPr>
                        <wps:spPr bwMode="auto">
                          <a:xfrm>
                            <a:off x="5765" y="1292"/>
                            <a:ext cx="100" cy="73"/>
                          </a:xfrm>
                          <a:custGeom>
                            <a:avLst/>
                            <a:gdLst>
                              <a:gd name="T0" fmla="*/ 53 w 100"/>
                              <a:gd name="T1" fmla="*/ 43 h 73"/>
                              <a:gd name="T2" fmla="*/ 0 w 100"/>
                              <a:gd name="T3" fmla="*/ 0 h 73"/>
                              <a:gd name="T4" fmla="*/ 53 w 100"/>
                              <a:gd name="T5" fmla="*/ 43 h 73"/>
                              <a:gd name="T6" fmla="*/ 53 w 100"/>
                              <a:gd name="T7" fmla="*/ 43 h 73"/>
                              <a:gd name="T8" fmla="*/ 60 w 100"/>
                              <a:gd name="T9" fmla="*/ 55 h 73"/>
                              <a:gd name="T10" fmla="*/ 72 w 100"/>
                              <a:gd name="T11" fmla="*/ 65 h 73"/>
                              <a:gd name="T12" fmla="*/ 85 w 100"/>
                              <a:gd name="T13" fmla="*/ 73 h 73"/>
                              <a:gd name="T14" fmla="*/ 100 w 100"/>
                              <a:gd name="T15" fmla="*/ 73 h 73"/>
                              <a:gd name="T16" fmla="*/ 97 w 100"/>
                              <a:gd name="T17" fmla="*/ 65 h 73"/>
                              <a:gd name="T18" fmla="*/ 95 w 100"/>
                              <a:gd name="T19" fmla="*/ 58 h 73"/>
                              <a:gd name="T20" fmla="*/ 90 w 100"/>
                              <a:gd name="T21" fmla="*/ 53 h 73"/>
                              <a:gd name="T22" fmla="*/ 82 w 100"/>
                              <a:gd name="T23" fmla="*/ 48 h 73"/>
                              <a:gd name="T24" fmla="*/ 77 w 100"/>
                              <a:gd name="T25" fmla="*/ 43 h 73"/>
                              <a:gd name="T26" fmla="*/ 67 w 100"/>
                              <a:gd name="T27" fmla="*/ 40 h 73"/>
                              <a:gd name="T28" fmla="*/ 60 w 100"/>
                              <a:gd name="T29" fmla="*/ 40 h 73"/>
                              <a:gd name="T30" fmla="*/ 53 w 100"/>
                              <a:gd name="T31" fmla="*/ 4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3">
                                <a:moveTo>
                                  <a:pt x="53" y="43"/>
                                </a:move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  <a:moveTo>
                                  <a:pt x="53" y="43"/>
                                </a:moveTo>
                                <a:lnTo>
                                  <a:pt x="60" y="55"/>
                                </a:lnTo>
                                <a:lnTo>
                                  <a:pt x="72" y="65"/>
                                </a:lnTo>
                                <a:lnTo>
                                  <a:pt x="85" y="73"/>
                                </a:lnTo>
                                <a:lnTo>
                                  <a:pt x="100" y="73"/>
                                </a:lnTo>
                                <a:lnTo>
                                  <a:pt x="97" y="65"/>
                                </a:lnTo>
                                <a:lnTo>
                                  <a:pt x="95" y="58"/>
                                </a:lnTo>
                                <a:lnTo>
                                  <a:pt x="90" y="53"/>
                                </a:lnTo>
                                <a:lnTo>
                                  <a:pt x="82" y="48"/>
                                </a:lnTo>
                                <a:lnTo>
                                  <a:pt x="77" y="43"/>
                                </a:lnTo>
                                <a:lnTo>
                                  <a:pt x="67" y="40"/>
                                </a:lnTo>
                                <a:lnTo>
                                  <a:pt x="60" y="4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1385"/>
                        <wps:cNvSpPr>
                          <a:spLocks/>
                        </wps:cNvSpPr>
                        <wps:spPr bwMode="auto">
                          <a:xfrm>
                            <a:off x="5765" y="1292"/>
                            <a:ext cx="53" cy="43"/>
                          </a:xfrm>
                          <a:custGeom>
                            <a:avLst/>
                            <a:gdLst>
                              <a:gd name="T0" fmla="*/ 53 w 53"/>
                              <a:gd name="T1" fmla="*/ 43 h 43"/>
                              <a:gd name="T2" fmla="*/ 0 w 53"/>
                              <a:gd name="T3" fmla="*/ 0 h 43"/>
                              <a:gd name="T4" fmla="*/ 53 w 53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43">
                                <a:moveTo>
                                  <a:pt x="53" y="43"/>
                                </a:move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1386"/>
                        <wps:cNvSpPr>
                          <a:spLocks/>
                        </wps:cNvSpPr>
                        <wps:spPr bwMode="auto">
                          <a:xfrm>
                            <a:off x="5818" y="1332"/>
                            <a:ext cx="47" cy="33"/>
                          </a:xfrm>
                          <a:custGeom>
                            <a:avLst/>
                            <a:gdLst>
                              <a:gd name="T0" fmla="*/ 0 w 47"/>
                              <a:gd name="T1" fmla="*/ 3 h 33"/>
                              <a:gd name="T2" fmla="*/ 7 w 47"/>
                              <a:gd name="T3" fmla="*/ 15 h 33"/>
                              <a:gd name="T4" fmla="*/ 19 w 47"/>
                              <a:gd name="T5" fmla="*/ 25 h 33"/>
                              <a:gd name="T6" fmla="*/ 32 w 47"/>
                              <a:gd name="T7" fmla="*/ 33 h 33"/>
                              <a:gd name="T8" fmla="*/ 47 w 47"/>
                              <a:gd name="T9" fmla="*/ 33 h 33"/>
                              <a:gd name="T10" fmla="*/ 44 w 47"/>
                              <a:gd name="T11" fmla="*/ 25 h 33"/>
                              <a:gd name="T12" fmla="*/ 42 w 47"/>
                              <a:gd name="T13" fmla="*/ 18 h 33"/>
                              <a:gd name="T14" fmla="*/ 37 w 47"/>
                              <a:gd name="T15" fmla="*/ 13 h 33"/>
                              <a:gd name="T16" fmla="*/ 29 w 47"/>
                              <a:gd name="T17" fmla="*/ 8 h 33"/>
                              <a:gd name="T18" fmla="*/ 24 w 47"/>
                              <a:gd name="T19" fmla="*/ 3 h 33"/>
                              <a:gd name="T20" fmla="*/ 14 w 47"/>
                              <a:gd name="T21" fmla="*/ 0 h 33"/>
                              <a:gd name="T22" fmla="*/ 7 w 47"/>
                              <a:gd name="T23" fmla="*/ 0 h 33"/>
                              <a:gd name="T24" fmla="*/ 0 w 47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0" y="3"/>
                                </a:moveTo>
                                <a:lnTo>
                                  <a:pt x="7" y="15"/>
                                </a:lnTo>
                                <a:lnTo>
                                  <a:pt x="19" y="25"/>
                                </a:lnTo>
                                <a:lnTo>
                                  <a:pt x="32" y="33"/>
                                </a:lnTo>
                                <a:lnTo>
                                  <a:pt x="47" y="33"/>
                                </a:lnTo>
                                <a:lnTo>
                                  <a:pt x="44" y="25"/>
                                </a:lnTo>
                                <a:lnTo>
                                  <a:pt x="42" y="18"/>
                                </a:lnTo>
                                <a:lnTo>
                                  <a:pt x="37" y="13"/>
                                </a:lnTo>
                                <a:lnTo>
                                  <a:pt x="29" y="8"/>
                                </a:lnTo>
                                <a:lnTo>
                                  <a:pt x="24" y="3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1387"/>
                        <wps:cNvSpPr>
                          <a:spLocks noEditPoints="1"/>
                        </wps:cNvSpPr>
                        <wps:spPr bwMode="auto">
                          <a:xfrm>
                            <a:off x="5785" y="1325"/>
                            <a:ext cx="100" cy="72"/>
                          </a:xfrm>
                          <a:custGeom>
                            <a:avLst/>
                            <a:gdLst>
                              <a:gd name="T0" fmla="*/ 52 w 100"/>
                              <a:gd name="T1" fmla="*/ 42 h 72"/>
                              <a:gd name="T2" fmla="*/ 0 w 100"/>
                              <a:gd name="T3" fmla="*/ 0 h 72"/>
                              <a:gd name="T4" fmla="*/ 52 w 100"/>
                              <a:gd name="T5" fmla="*/ 42 h 72"/>
                              <a:gd name="T6" fmla="*/ 52 w 100"/>
                              <a:gd name="T7" fmla="*/ 42 h 72"/>
                              <a:gd name="T8" fmla="*/ 62 w 100"/>
                              <a:gd name="T9" fmla="*/ 55 h 72"/>
                              <a:gd name="T10" fmla="*/ 72 w 100"/>
                              <a:gd name="T11" fmla="*/ 65 h 72"/>
                              <a:gd name="T12" fmla="*/ 85 w 100"/>
                              <a:gd name="T13" fmla="*/ 72 h 72"/>
                              <a:gd name="T14" fmla="*/ 100 w 100"/>
                              <a:gd name="T15" fmla="*/ 72 h 72"/>
                              <a:gd name="T16" fmla="*/ 100 w 100"/>
                              <a:gd name="T17" fmla="*/ 65 h 72"/>
                              <a:gd name="T18" fmla="*/ 95 w 100"/>
                              <a:gd name="T19" fmla="*/ 60 h 72"/>
                              <a:gd name="T20" fmla="*/ 90 w 100"/>
                              <a:gd name="T21" fmla="*/ 52 h 72"/>
                              <a:gd name="T22" fmla="*/ 85 w 100"/>
                              <a:gd name="T23" fmla="*/ 47 h 72"/>
                              <a:gd name="T24" fmla="*/ 77 w 100"/>
                              <a:gd name="T25" fmla="*/ 45 h 72"/>
                              <a:gd name="T26" fmla="*/ 70 w 100"/>
                              <a:gd name="T27" fmla="*/ 42 h 72"/>
                              <a:gd name="T28" fmla="*/ 62 w 100"/>
                              <a:gd name="T29" fmla="*/ 40 h 72"/>
                              <a:gd name="T30" fmla="*/ 52 w 100"/>
                              <a:gd name="T31" fmla="*/ 4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2">
                                <a:moveTo>
                                  <a:pt x="52" y="42"/>
                                </a:moveTo>
                                <a:lnTo>
                                  <a:pt x="0" y="0"/>
                                </a:lnTo>
                                <a:lnTo>
                                  <a:pt x="52" y="42"/>
                                </a:lnTo>
                                <a:close/>
                                <a:moveTo>
                                  <a:pt x="52" y="42"/>
                                </a:moveTo>
                                <a:lnTo>
                                  <a:pt x="62" y="55"/>
                                </a:lnTo>
                                <a:lnTo>
                                  <a:pt x="72" y="65"/>
                                </a:lnTo>
                                <a:lnTo>
                                  <a:pt x="85" y="72"/>
                                </a:lnTo>
                                <a:lnTo>
                                  <a:pt x="100" y="72"/>
                                </a:lnTo>
                                <a:lnTo>
                                  <a:pt x="100" y="65"/>
                                </a:lnTo>
                                <a:lnTo>
                                  <a:pt x="95" y="60"/>
                                </a:lnTo>
                                <a:lnTo>
                                  <a:pt x="90" y="52"/>
                                </a:lnTo>
                                <a:lnTo>
                                  <a:pt x="85" y="47"/>
                                </a:lnTo>
                                <a:lnTo>
                                  <a:pt x="77" y="45"/>
                                </a:lnTo>
                                <a:lnTo>
                                  <a:pt x="70" y="42"/>
                                </a:lnTo>
                                <a:lnTo>
                                  <a:pt x="62" y="40"/>
                                </a:lnTo>
                                <a:lnTo>
                                  <a:pt x="5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1388"/>
                        <wps:cNvSpPr>
                          <a:spLocks/>
                        </wps:cNvSpPr>
                        <wps:spPr bwMode="auto">
                          <a:xfrm>
                            <a:off x="5785" y="1325"/>
                            <a:ext cx="52" cy="42"/>
                          </a:xfrm>
                          <a:custGeom>
                            <a:avLst/>
                            <a:gdLst>
                              <a:gd name="T0" fmla="*/ 52 w 52"/>
                              <a:gd name="T1" fmla="*/ 42 h 42"/>
                              <a:gd name="T2" fmla="*/ 0 w 52"/>
                              <a:gd name="T3" fmla="*/ 0 h 42"/>
                              <a:gd name="T4" fmla="*/ 52 w 52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52" y="42"/>
                                </a:moveTo>
                                <a:lnTo>
                                  <a:pt x="0" y="0"/>
                                </a:lnTo>
                                <a:lnTo>
                                  <a:pt x="52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1389"/>
                        <wps:cNvSpPr>
                          <a:spLocks/>
                        </wps:cNvSpPr>
                        <wps:spPr bwMode="auto">
                          <a:xfrm>
                            <a:off x="5837" y="1365"/>
                            <a:ext cx="48" cy="32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2"/>
                              <a:gd name="T2" fmla="*/ 10 w 48"/>
                              <a:gd name="T3" fmla="*/ 15 h 32"/>
                              <a:gd name="T4" fmla="*/ 20 w 48"/>
                              <a:gd name="T5" fmla="*/ 25 h 32"/>
                              <a:gd name="T6" fmla="*/ 33 w 48"/>
                              <a:gd name="T7" fmla="*/ 32 h 32"/>
                              <a:gd name="T8" fmla="*/ 48 w 48"/>
                              <a:gd name="T9" fmla="*/ 32 h 32"/>
                              <a:gd name="T10" fmla="*/ 48 w 48"/>
                              <a:gd name="T11" fmla="*/ 25 h 32"/>
                              <a:gd name="T12" fmla="*/ 43 w 48"/>
                              <a:gd name="T13" fmla="*/ 20 h 32"/>
                              <a:gd name="T14" fmla="*/ 38 w 48"/>
                              <a:gd name="T15" fmla="*/ 12 h 32"/>
                              <a:gd name="T16" fmla="*/ 33 w 48"/>
                              <a:gd name="T17" fmla="*/ 7 h 32"/>
                              <a:gd name="T18" fmla="*/ 25 w 48"/>
                              <a:gd name="T19" fmla="*/ 5 h 32"/>
                              <a:gd name="T20" fmla="*/ 18 w 48"/>
                              <a:gd name="T21" fmla="*/ 2 h 32"/>
                              <a:gd name="T22" fmla="*/ 10 w 48"/>
                              <a:gd name="T23" fmla="*/ 0 h 32"/>
                              <a:gd name="T24" fmla="*/ 0 w 48"/>
                              <a:gd name="T25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0" y="2"/>
                                </a:moveTo>
                                <a:lnTo>
                                  <a:pt x="10" y="15"/>
                                </a:lnTo>
                                <a:lnTo>
                                  <a:pt x="20" y="25"/>
                                </a:lnTo>
                                <a:lnTo>
                                  <a:pt x="33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5"/>
                                </a:lnTo>
                                <a:lnTo>
                                  <a:pt x="43" y="20"/>
                                </a:lnTo>
                                <a:lnTo>
                                  <a:pt x="38" y="12"/>
                                </a:lnTo>
                                <a:lnTo>
                                  <a:pt x="33" y="7"/>
                                </a:lnTo>
                                <a:lnTo>
                                  <a:pt x="25" y="5"/>
                                </a:lnTo>
                                <a:lnTo>
                                  <a:pt x="18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1390"/>
                        <wps:cNvSpPr>
                          <a:spLocks noEditPoints="1"/>
                        </wps:cNvSpPr>
                        <wps:spPr bwMode="auto">
                          <a:xfrm>
                            <a:off x="5728" y="1202"/>
                            <a:ext cx="90" cy="93"/>
                          </a:xfrm>
                          <a:custGeom>
                            <a:avLst/>
                            <a:gdLst>
                              <a:gd name="T0" fmla="*/ 42 w 90"/>
                              <a:gd name="T1" fmla="*/ 60 h 93"/>
                              <a:gd name="T2" fmla="*/ 0 w 90"/>
                              <a:gd name="T3" fmla="*/ 0 h 93"/>
                              <a:gd name="T4" fmla="*/ 42 w 90"/>
                              <a:gd name="T5" fmla="*/ 60 h 93"/>
                              <a:gd name="T6" fmla="*/ 42 w 90"/>
                              <a:gd name="T7" fmla="*/ 60 h 93"/>
                              <a:gd name="T8" fmla="*/ 50 w 90"/>
                              <a:gd name="T9" fmla="*/ 75 h 93"/>
                              <a:gd name="T10" fmla="*/ 60 w 90"/>
                              <a:gd name="T11" fmla="*/ 85 h 93"/>
                              <a:gd name="T12" fmla="*/ 67 w 90"/>
                              <a:gd name="T13" fmla="*/ 88 h 93"/>
                              <a:gd name="T14" fmla="*/ 72 w 90"/>
                              <a:gd name="T15" fmla="*/ 90 h 93"/>
                              <a:gd name="T16" fmla="*/ 80 w 90"/>
                              <a:gd name="T17" fmla="*/ 93 h 93"/>
                              <a:gd name="T18" fmla="*/ 90 w 90"/>
                              <a:gd name="T19" fmla="*/ 90 h 93"/>
                              <a:gd name="T20" fmla="*/ 87 w 90"/>
                              <a:gd name="T21" fmla="*/ 83 h 93"/>
                              <a:gd name="T22" fmla="*/ 85 w 90"/>
                              <a:gd name="T23" fmla="*/ 75 h 93"/>
                              <a:gd name="T24" fmla="*/ 80 w 90"/>
                              <a:gd name="T25" fmla="*/ 70 h 93"/>
                              <a:gd name="T26" fmla="*/ 72 w 90"/>
                              <a:gd name="T27" fmla="*/ 65 h 93"/>
                              <a:gd name="T28" fmla="*/ 65 w 90"/>
                              <a:gd name="T29" fmla="*/ 60 h 93"/>
                              <a:gd name="T30" fmla="*/ 57 w 90"/>
                              <a:gd name="T31" fmla="*/ 58 h 93"/>
                              <a:gd name="T32" fmla="*/ 50 w 90"/>
                              <a:gd name="T33" fmla="*/ 58 h 93"/>
                              <a:gd name="T34" fmla="*/ 42 w 90"/>
                              <a:gd name="T35" fmla="*/ 6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42" y="60"/>
                                </a:moveTo>
                                <a:lnTo>
                                  <a:pt x="0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50" y="75"/>
                                </a:lnTo>
                                <a:lnTo>
                                  <a:pt x="60" y="85"/>
                                </a:lnTo>
                                <a:lnTo>
                                  <a:pt x="67" y="88"/>
                                </a:lnTo>
                                <a:lnTo>
                                  <a:pt x="72" y="90"/>
                                </a:lnTo>
                                <a:lnTo>
                                  <a:pt x="80" y="93"/>
                                </a:lnTo>
                                <a:lnTo>
                                  <a:pt x="90" y="90"/>
                                </a:lnTo>
                                <a:lnTo>
                                  <a:pt x="87" y="83"/>
                                </a:lnTo>
                                <a:lnTo>
                                  <a:pt x="85" y="75"/>
                                </a:lnTo>
                                <a:lnTo>
                                  <a:pt x="80" y="70"/>
                                </a:lnTo>
                                <a:lnTo>
                                  <a:pt x="72" y="65"/>
                                </a:lnTo>
                                <a:lnTo>
                                  <a:pt x="65" y="60"/>
                                </a:lnTo>
                                <a:lnTo>
                                  <a:pt x="57" y="58"/>
                                </a:lnTo>
                                <a:lnTo>
                                  <a:pt x="50" y="58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1391"/>
                        <wps:cNvSpPr>
                          <a:spLocks/>
                        </wps:cNvSpPr>
                        <wps:spPr bwMode="auto">
                          <a:xfrm>
                            <a:off x="5728" y="1202"/>
                            <a:ext cx="42" cy="60"/>
                          </a:xfrm>
                          <a:custGeom>
                            <a:avLst/>
                            <a:gdLst>
                              <a:gd name="T0" fmla="*/ 42 w 42"/>
                              <a:gd name="T1" fmla="*/ 60 h 60"/>
                              <a:gd name="T2" fmla="*/ 0 w 42"/>
                              <a:gd name="T3" fmla="*/ 0 h 60"/>
                              <a:gd name="T4" fmla="*/ 42 w 4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42" y="60"/>
                                </a:moveTo>
                                <a:lnTo>
                                  <a:pt x="0" y="0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1392"/>
                        <wps:cNvSpPr>
                          <a:spLocks/>
                        </wps:cNvSpPr>
                        <wps:spPr bwMode="auto">
                          <a:xfrm>
                            <a:off x="5770" y="1260"/>
                            <a:ext cx="48" cy="35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5"/>
                              <a:gd name="T2" fmla="*/ 8 w 48"/>
                              <a:gd name="T3" fmla="*/ 17 h 35"/>
                              <a:gd name="T4" fmla="*/ 18 w 48"/>
                              <a:gd name="T5" fmla="*/ 27 h 35"/>
                              <a:gd name="T6" fmla="*/ 25 w 48"/>
                              <a:gd name="T7" fmla="*/ 30 h 35"/>
                              <a:gd name="T8" fmla="*/ 30 w 48"/>
                              <a:gd name="T9" fmla="*/ 32 h 35"/>
                              <a:gd name="T10" fmla="*/ 38 w 48"/>
                              <a:gd name="T11" fmla="*/ 35 h 35"/>
                              <a:gd name="T12" fmla="*/ 48 w 48"/>
                              <a:gd name="T13" fmla="*/ 32 h 35"/>
                              <a:gd name="T14" fmla="*/ 45 w 48"/>
                              <a:gd name="T15" fmla="*/ 25 h 35"/>
                              <a:gd name="T16" fmla="*/ 43 w 48"/>
                              <a:gd name="T17" fmla="*/ 17 h 35"/>
                              <a:gd name="T18" fmla="*/ 38 w 48"/>
                              <a:gd name="T19" fmla="*/ 12 h 35"/>
                              <a:gd name="T20" fmla="*/ 30 w 48"/>
                              <a:gd name="T21" fmla="*/ 7 h 35"/>
                              <a:gd name="T22" fmla="*/ 23 w 48"/>
                              <a:gd name="T23" fmla="*/ 2 h 35"/>
                              <a:gd name="T24" fmla="*/ 15 w 48"/>
                              <a:gd name="T25" fmla="*/ 0 h 35"/>
                              <a:gd name="T26" fmla="*/ 8 w 48"/>
                              <a:gd name="T27" fmla="*/ 0 h 35"/>
                              <a:gd name="T28" fmla="*/ 0 w 48"/>
                              <a:gd name="T29" fmla="*/ 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5">
                                <a:moveTo>
                                  <a:pt x="0" y="2"/>
                                </a:moveTo>
                                <a:lnTo>
                                  <a:pt x="8" y="17"/>
                                </a:lnTo>
                                <a:lnTo>
                                  <a:pt x="18" y="27"/>
                                </a:lnTo>
                                <a:lnTo>
                                  <a:pt x="25" y="30"/>
                                </a:lnTo>
                                <a:lnTo>
                                  <a:pt x="30" y="32"/>
                                </a:lnTo>
                                <a:lnTo>
                                  <a:pt x="38" y="35"/>
                                </a:lnTo>
                                <a:lnTo>
                                  <a:pt x="48" y="32"/>
                                </a:lnTo>
                                <a:lnTo>
                                  <a:pt x="45" y="25"/>
                                </a:lnTo>
                                <a:lnTo>
                                  <a:pt x="43" y="17"/>
                                </a:lnTo>
                                <a:lnTo>
                                  <a:pt x="38" y="12"/>
                                </a:lnTo>
                                <a:lnTo>
                                  <a:pt x="30" y="7"/>
                                </a:lnTo>
                                <a:lnTo>
                                  <a:pt x="23" y="2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1393"/>
                        <wps:cNvSpPr>
                          <a:spLocks noEditPoints="1"/>
                        </wps:cNvSpPr>
                        <wps:spPr bwMode="auto">
                          <a:xfrm>
                            <a:off x="5703" y="1170"/>
                            <a:ext cx="95" cy="87"/>
                          </a:xfrm>
                          <a:custGeom>
                            <a:avLst/>
                            <a:gdLst>
                              <a:gd name="T0" fmla="*/ 47 w 95"/>
                              <a:gd name="T1" fmla="*/ 57 h 87"/>
                              <a:gd name="T2" fmla="*/ 0 w 95"/>
                              <a:gd name="T3" fmla="*/ 0 h 87"/>
                              <a:gd name="T4" fmla="*/ 47 w 95"/>
                              <a:gd name="T5" fmla="*/ 57 h 87"/>
                              <a:gd name="T6" fmla="*/ 47 w 95"/>
                              <a:gd name="T7" fmla="*/ 57 h 87"/>
                              <a:gd name="T8" fmla="*/ 57 w 95"/>
                              <a:gd name="T9" fmla="*/ 72 h 87"/>
                              <a:gd name="T10" fmla="*/ 67 w 95"/>
                              <a:gd name="T11" fmla="*/ 82 h 87"/>
                              <a:gd name="T12" fmla="*/ 75 w 95"/>
                              <a:gd name="T13" fmla="*/ 85 h 87"/>
                              <a:gd name="T14" fmla="*/ 80 w 95"/>
                              <a:gd name="T15" fmla="*/ 87 h 87"/>
                              <a:gd name="T16" fmla="*/ 87 w 95"/>
                              <a:gd name="T17" fmla="*/ 87 h 87"/>
                              <a:gd name="T18" fmla="*/ 95 w 95"/>
                              <a:gd name="T19" fmla="*/ 87 h 87"/>
                              <a:gd name="T20" fmla="*/ 95 w 95"/>
                              <a:gd name="T21" fmla="*/ 80 h 87"/>
                              <a:gd name="T22" fmla="*/ 90 w 95"/>
                              <a:gd name="T23" fmla="*/ 72 h 87"/>
                              <a:gd name="T24" fmla="*/ 85 w 95"/>
                              <a:gd name="T25" fmla="*/ 67 h 87"/>
                              <a:gd name="T26" fmla="*/ 80 w 95"/>
                              <a:gd name="T27" fmla="*/ 62 h 87"/>
                              <a:gd name="T28" fmla="*/ 72 w 95"/>
                              <a:gd name="T29" fmla="*/ 57 h 87"/>
                              <a:gd name="T30" fmla="*/ 65 w 95"/>
                              <a:gd name="T31" fmla="*/ 55 h 87"/>
                              <a:gd name="T32" fmla="*/ 57 w 95"/>
                              <a:gd name="T33" fmla="*/ 55 h 87"/>
                              <a:gd name="T34" fmla="*/ 47 w 95"/>
                              <a:gd name="T35" fmla="*/ 5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87">
                                <a:moveTo>
                                  <a:pt x="47" y="57"/>
                                </a:moveTo>
                                <a:lnTo>
                                  <a:pt x="0" y="0"/>
                                </a:lnTo>
                                <a:lnTo>
                                  <a:pt x="47" y="57"/>
                                </a:lnTo>
                                <a:close/>
                                <a:moveTo>
                                  <a:pt x="47" y="57"/>
                                </a:moveTo>
                                <a:lnTo>
                                  <a:pt x="57" y="72"/>
                                </a:lnTo>
                                <a:lnTo>
                                  <a:pt x="67" y="82"/>
                                </a:lnTo>
                                <a:lnTo>
                                  <a:pt x="75" y="85"/>
                                </a:lnTo>
                                <a:lnTo>
                                  <a:pt x="80" y="87"/>
                                </a:lnTo>
                                <a:lnTo>
                                  <a:pt x="87" y="87"/>
                                </a:lnTo>
                                <a:lnTo>
                                  <a:pt x="95" y="87"/>
                                </a:lnTo>
                                <a:lnTo>
                                  <a:pt x="95" y="80"/>
                                </a:lnTo>
                                <a:lnTo>
                                  <a:pt x="90" y="72"/>
                                </a:lnTo>
                                <a:lnTo>
                                  <a:pt x="85" y="67"/>
                                </a:lnTo>
                                <a:lnTo>
                                  <a:pt x="80" y="62"/>
                                </a:lnTo>
                                <a:lnTo>
                                  <a:pt x="72" y="57"/>
                                </a:lnTo>
                                <a:lnTo>
                                  <a:pt x="65" y="55"/>
                                </a:lnTo>
                                <a:lnTo>
                                  <a:pt x="57" y="55"/>
                                </a:lnTo>
                                <a:lnTo>
                                  <a:pt x="4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1394"/>
                        <wps:cNvSpPr>
                          <a:spLocks/>
                        </wps:cNvSpPr>
                        <wps:spPr bwMode="auto">
                          <a:xfrm>
                            <a:off x="5703" y="1170"/>
                            <a:ext cx="47" cy="57"/>
                          </a:xfrm>
                          <a:custGeom>
                            <a:avLst/>
                            <a:gdLst>
                              <a:gd name="T0" fmla="*/ 47 w 47"/>
                              <a:gd name="T1" fmla="*/ 57 h 57"/>
                              <a:gd name="T2" fmla="*/ 0 w 47"/>
                              <a:gd name="T3" fmla="*/ 0 h 57"/>
                              <a:gd name="T4" fmla="*/ 47 w 4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7">
                                <a:moveTo>
                                  <a:pt x="47" y="57"/>
                                </a:moveTo>
                                <a:lnTo>
                                  <a:pt x="0" y="0"/>
                                </a:lnTo>
                                <a:lnTo>
                                  <a:pt x="47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1395"/>
                        <wps:cNvSpPr>
                          <a:spLocks/>
                        </wps:cNvSpPr>
                        <wps:spPr bwMode="auto">
                          <a:xfrm>
                            <a:off x="5750" y="1225"/>
                            <a:ext cx="48" cy="32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2"/>
                              <a:gd name="T2" fmla="*/ 10 w 48"/>
                              <a:gd name="T3" fmla="*/ 17 h 32"/>
                              <a:gd name="T4" fmla="*/ 20 w 48"/>
                              <a:gd name="T5" fmla="*/ 27 h 32"/>
                              <a:gd name="T6" fmla="*/ 28 w 48"/>
                              <a:gd name="T7" fmla="*/ 30 h 32"/>
                              <a:gd name="T8" fmla="*/ 33 w 48"/>
                              <a:gd name="T9" fmla="*/ 32 h 32"/>
                              <a:gd name="T10" fmla="*/ 40 w 48"/>
                              <a:gd name="T11" fmla="*/ 32 h 32"/>
                              <a:gd name="T12" fmla="*/ 48 w 48"/>
                              <a:gd name="T13" fmla="*/ 32 h 32"/>
                              <a:gd name="T14" fmla="*/ 48 w 48"/>
                              <a:gd name="T15" fmla="*/ 25 h 32"/>
                              <a:gd name="T16" fmla="*/ 43 w 48"/>
                              <a:gd name="T17" fmla="*/ 17 h 32"/>
                              <a:gd name="T18" fmla="*/ 38 w 48"/>
                              <a:gd name="T19" fmla="*/ 12 h 32"/>
                              <a:gd name="T20" fmla="*/ 33 w 48"/>
                              <a:gd name="T21" fmla="*/ 7 h 32"/>
                              <a:gd name="T22" fmla="*/ 25 w 48"/>
                              <a:gd name="T23" fmla="*/ 2 h 32"/>
                              <a:gd name="T24" fmla="*/ 18 w 48"/>
                              <a:gd name="T25" fmla="*/ 0 h 32"/>
                              <a:gd name="T26" fmla="*/ 10 w 48"/>
                              <a:gd name="T27" fmla="*/ 0 h 32"/>
                              <a:gd name="T28" fmla="*/ 0 w 48"/>
                              <a:gd name="T29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0" y="2"/>
                                </a:moveTo>
                                <a:lnTo>
                                  <a:pt x="10" y="17"/>
                                </a:lnTo>
                                <a:lnTo>
                                  <a:pt x="20" y="27"/>
                                </a:lnTo>
                                <a:lnTo>
                                  <a:pt x="28" y="30"/>
                                </a:lnTo>
                                <a:lnTo>
                                  <a:pt x="33" y="32"/>
                                </a:lnTo>
                                <a:lnTo>
                                  <a:pt x="40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5"/>
                                </a:lnTo>
                                <a:lnTo>
                                  <a:pt x="43" y="17"/>
                                </a:lnTo>
                                <a:lnTo>
                                  <a:pt x="38" y="12"/>
                                </a:lnTo>
                                <a:lnTo>
                                  <a:pt x="33" y="7"/>
                                </a:lnTo>
                                <a:lnTo>
                                  <a:pt x="25" y="2"/>
                                </a:lnTo>
                                <a:lnTo>
                                  <a:pt x="1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1396"/>
                        <wps:cNvSpPr>
                          <a:spLocks noEditPoints="1"/>
                        </wps:cNvSpPr>
                        <wps:spPr bwMode="auto">
                          <a:xfrm>
                            <a:off x="5691" y="1143"/>
                            <a:ext cx="89" cy="84"/>
                          </a:xfrm>
                          <a:custGeom>
                            <a:avLst/>
                            <a:gdLst>
                              <a:gd name="T0" fmla="*/ 45 w 89"/>
                              <a:gd name="T1" fmla="*/ 52 h 84"/>
                              <a:gd name="T2" fmla="*/ 0 w 89"/>
                              <a:gd name="T3" fmla="*/ 0 h 84"/>
                              <a:gd name="T4" fmla="*/ 45 w 89"/>
                              <a:gd name="T5" fmla="*/ 52 h 84"/>
                              <a:gd name="T6" fmla="*/ 45 w 89"/>
                              <a:gd name="T7" fmla="*/ 52 h 84"/>
                              <a:gd name="T8" fmla="*/ 52 w 89"/>
                              <a:gd name="T9" fmla="*/ 67 h 84"/>
                              <a:gd name="T10" fmla="*/ 62 w 89"/>
                              <a:gd name="T11" fmla="*/ 77 h 84"/>
                              <a:gd name="T12" fmla="*/ 69 w 89"/>
                              <a:gd name="T13" fmla="*/ 82 h 84"/>
                              <a:gd name="T14" fmla="*/ 74 w 89"/>
                              <a:gd name="T15" fmla="*/ 84 h 84"/>
                              <a:gd name="T16" fmla="*/ 82 w 89"/>
                              <a:gd name="T17" fmla="*/ 84 h 84"/>
                              <a:gd name="T18" fmla="*/ 89 w 89"/>
                              <a:gd name="T19" fmla="*/ 84 h 84"/>
                              <a:gd name="T20" fmla="*/ 89 w 89"/>
                              <a:gd name="T21" fmla="*/ 77 h 84"/>
                              <a:gd name="T22" fmla="*/ 87 w 89"/>
                              <a:gd name="T23" fmla="*/ 69 h 84"/>
                              <a:gd name="T24" fmla="*/ 82 w 89"/>
                              <a:gd name="T25" fmla="*/ 62 h 84"/>
                              <a:gd name="T26" fmla="*/ 74 w 89"/>
                              <a:gd name="T27" fmla="*/ 57 h 84"/>
                              <a:gd name="T28" fmla="*/ 69 w 89"/>
                              <a:gd name="T29" fmla="*/ 54 h 84"/>
                              <a:gd name="T30" fmla="*/ 62 w 89"/>
                              <a:gd name="T31" fmla="*/ 49 h 84"/>
                              <a:gd name="T32" fmla="*/ 52 w 89"/>
                              <a:gd name="T33" fmla="*/ 49 h 84"/>
                              <a:gd name="T34" fmla="*/ 45 w 89"/>
                              <a:gd name="T35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9" h="84">
                                <a:moveTo>
                                  <a:pt x="45" y="52"/>
                                </a:moveTo>
                                <a:lnTo>
                                  <a:pt x="0" y="0"/>
                                </a:lnTo>
                                <a:lnTo>
                                  <a:pt x="45" y="52"/>
                                </a:lnTo>
                                <a:close/>
                                <a:moveTo>
                                  <a:pt x="45" y="52"/>
                                </a:moveTo>
                                <a:lnTo>
                                  <a:pt x="52" y="67"/>
                                </a:lnTo>
                                <a:lnTo>
                                  <a:pt x="62" y="77"/>
                                </a:lnTo>
                                <a:lnTo>
                                  <a:pt x="69" y="82"/>
                                </a:lnTo>
                                <a:lnTo>
                                  <a:pt x="74" y="84"/>
                                </a:lnTo>
                                <a:lnTo>
                                  <a:pt x="82" y="84"/>
                                </a:lnTo>
                                <a:lnTo>
                                  <a:pt x="89" y="84"/>
                                </a:lnTo>
                                <a:lnTo>
                                  <a:pt x="89" y="77"/>
                                </a:lnTo>
                                <a:lnTo>
                                  <a:pt x="87" y="69"/>
                                </a:lnTo>
                                <a:lnTo>
                                  <a:pt x="82" y="62"/>
                                </a:lnTo>
                                <a:lnTo>
                                  <a:pt x="74" y="57"/>
                                </a:lnTo>
                                <a:lnTo>
                                  <a:pt x="69" y="54"/>
                                </a:lnTo>
                                <a:lnTo>
                                  <a:pt x="62" y="49"/>
                                </a:lnTo>
                                <a:lnTo>
                                  <a:pt x="52" y="49"/>
                                </a:lnTo>
                                <a:lnTo>
                                  <a:pt x="4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1397"/>
                        <wps:cNvSpPr>
                          <a:spLocks/>
                        </wps:cNvSpPr>
                        <wps:spPr bwMode="auto">
                          <a:xfrm>
                            <a:off x="5691" y="1143"/>
                            <a:ext cx="45" cy="52"/>
                          </a:xfrm>
                          <a:custGeom>
                            <a:avLst/>
                            <a:gdLst>
                              <a:gd name="T0" fmla="*/ 45 w 45"/>
                              <a:gd name="T1" fmla="*/ 52 h 52"/>
                              <a:gd name="T2" fmla="*/ 0 w 45"/>
                              <a:gd name="T3" fmla="*/ 0 h 52"/>
                              <a:gd name="T4" fmla="*/ 45 w 4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2">
                                <a:moveTo>
                                  <a:pt x="45" y="52"/>
                                </a:moveTo>
                                <a:lnTo>
                                  <a:pt x="0" y="0"/>
                                </a:lnTo>
                                <a:lnTo>
                                  <a:pt x="45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1398"/>
                        <wps:cNvSpPr>
                          <a:spLocks/>
                        </wps:cNvSpPr>
                        <wps:spPr bwMode="auto">
                          <a:xfrm>
                            <a:off x="5736" y="1192"/>
                            <a:ext cx="44" cy="35"/>
                          </a:xfrm>
                          <a:custGeom>
                            <a:avLst/>
                            <a:gdLst>
                              <a:gd name="T0" fmla="*/ 0 w 44"/>
                              <a:gd name="T1" fmla="*/ 3 h 35"/>
                              <a:gd name="T2" fmla="*/ 7 w 44"/>
                              <a:gd name="T3" fmla="*/ 18 h 35"/>
                              <a:gd name="T4" fmla="*/ 17 w 44"/>
                              <a:gd name="T5" fmla="*/ 28 h 35"/>
                              <a:gd name="T6" fmla="*/ 24 w 44"/>
                              <a:gd name="T7" fmla="*/ 33 h 35"/>
                              <a:gd name="T8" fmla="*/ 29 w 44"/>
                              <a:gd name="T9" fmla="*/ 35 h 35"/>
                              <a:gd name="T10" fmla="*/ 37 w 44"/>
                              <a:gd name="T11" fmla="*/ 35 h 35"/>
                              <a:gd name="T12" fmla="*/ 44 w 44"/>
                              <a:gd name="T13" fmla="*/ 35 h 35"/>
                              <a:gd name="T14" fmla="*/ 44 w 44"/>
                              <a:gd name="T15" fmla="*/ 28 h 35"/>
                              <a:gd name="T16" fmla="*/ 42 w 44"/>
                              <a:gd name="T17" fmla="*/ 20 h 35"/>
                              <a:gd name="T18" fmla="*/ 37 w 44"/>
                              <a:gd name="T19" fmla="*/ 13 h 35"/>
                              <a:gd name="T20" fmla="*/ 29 w 44"/>
                              <a:gd name="T21" fmla="*/ 8 h 35"/>
                              <a:gd name="T22" fmla="*/ 24 w 44"/>
                              <a:gd name="T23" fmla="*/ 5 h 35"/>
                              <a:gd name="T24" fmla="*/ 17 w 44"/>
                              <a:gd name="T25" fmla="*/ 0 h 35"/>
                              <a:gd name="T26" fmla="*/ 7 w 44"/>
                              <a:gd name="T27" fmla="*/ 0 h 35"/>
                              <a:gd name="T28" fmla="*/ 0 w 44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0" y="3"/>
                                </a:moveTo>
                                <a:lnTo>
                                  <a:pt x="7" y="18"/>
                                </a:lnTo>
                                <a:lnTo>
                                  <a:pt x="17" y="28"/>
                                </a:lnTo>
                                <a:lnTo>
                                  <a:pt x="24" y="33"/>
                                </a:lnTo>
                                <a:lnTo>
                                  <a:pt x="29" y="35"/>
                                </a:lnTo>
                                <a:lnTo>
                                  <a:pt x="37" y="35"/>
                                </a:lnTo>
                                <a:lnTo>
                                  <a:pt x="44" y="35"/>
                                </a:lnTo>
                                <a:lnTo>
                                  <a:pt x="44" y="28"/>
                                </a:lnTo>
                                <a:lnTo>
                                  <a:pt x="42" y="20"/>
                                </a:lnTo>
                                <a:lnTo>
                                  <a:pt x="37" y="13"/>
                                </a:lnTo>
                                <a:lnTo>
                                  <a:pt x="29" y="8"/>
                                </a:lnTo>
                                <a:lnTo>
                                  <a:pt x="24" y="5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1399"/>
                        <wps:cNvSpPr>
                          <a:spLocks noEditPoints="1"/>
                        </wps:cNvSpPr>
                        <wps:spPr bwMode="auto">
                          <a:xfrm>
                            <a:off x="5678" y="1098"/>
                            <a:ext cx="85" cy="92"/>
                          </a:xfrm>
                          <a:custGeom>
                            <a:avLst/>
                            <a:gdLst>
                              <a:gd name="T0" fmla="*/ 38 w 85"/>
                              <a:gd name="T1" fmla="*/ 60 h 92"/>
                              <a:gd name="T2" fmla="*/ 0 w 85"/>
                              <a:gd name="T3" fmla="*/ 0 h 92"/>
                              <a:gd name="T4" fmla="*/ 38 w 85"/>
                              <a:gd name="T5" fmla="*/ 60 h 92"/>
                              <a:gd name="T6" fmla="*/ 38 w 85"/>
                              <a:gd name="T7" fmla="*/ 60 h 92"/>
                              <a:gd name="T8" fmla="*/ 45 w 85"/>
                              <a:gd name="T9" fmla="*/ 74 h 92"/>
                              <a:gd name="T10" fmla="*/ 55 w 85"/>
                              <a:gd name="T11" fmla="*/ 84 h 92"/>
                              <a:gd name="T12" fmla="*/ 63 w 85"/>
                              <a:gd name="T13" fmla="*/ 87 h 92"/>
                              <a:gd name="T14" fmla="*/ 67 w 85"/>
                              <a:gd name="T15" fmla="*/ 89 h 92"/>
                              <a:gd name="T16" fmla="*/ 75 w 85"/>
                              <a:gd name="T17" fmla="*/ 92 h 92"/>
                              <a:gd name="T18" fmla="*/ 85 w 85"/>
                              <a:gd name="T19" fmla="*/ 92 h 92"/>
                              <a:gd name="T20" fmla="*/ 82 w 85"/>
                              <a:gd name="T21" fmla="*/ 84 h 92"/>
                              <a:gd name="T22" fmla="*/ 80 w 85"/>
                              <a:gd name="T23" fmla="*/ 77 h 92"/>
                              <a:gd name="T24" fmla="*/ 75 w 85"/>
                              <a:gd name="T25" fmla="*/ 70 h 92"/>
                              <a:gd name="T26" fmla="*/ 70 w 85"/>
                              <a:gd name="T27" fmla="*/ 65 h 92"/>
                              <a:gd name="T28" fmla="*/ 63 w 85"/>
                              <a:gd name="T29" fmla="*/ 60 h 92"/>
                              <a:gd name="T30" fmla="*/ 55 w 85"/>
                              <a:gd name="T31" fmla="*/ 57 h 92"/>
                              <a:gd name="T32" fmla="*/ 45 w 85"/>
                              <a:gd name="T33" fmla="*/ 57 h 92"/>
                              <a:gd name="T34" fmla="*/ 38 w 85"/>
                              <a:gd name="T35" fmla="*/ 6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5" h="92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  <a:moveTo>
                                  <a:pt x="38" y="60"/>
                                </a:moveTo>
                                <a:lnTo>
                                  <a:pt x="45" y="74"/>
                                </a:lnTo>
                                <a:lnTo>
                                  <a:pt x="55" y="84"/>
                                </a:lnTo>
                                <a:lnTo>
                                  <a:pt x="63" y="87"/>
                                </a:lnTo>
                                <a:lnTo>
                                  <a:pt x="67" y="89"/>
                                </a:lnTo>
                                <a:lnTo>
                                  <a:pt x="75" y="92"/>
                                </a:lnTo>
                                <a:lnTo>
                                  <a:pt x="85" y="92"/>
                                </a:lnTo>
                                <a:lnTo>
                                  <a:pt x="82" y="84"/>
                                </a:lnTo>
                                <a:lnTo>
                                  <a:pt x="80" y="77"/>
                                </a:lnTo>
                                <a:lnTo>
                                  <a:pt x="75" y="70"/>
                                </a:lnTo>
                                <a:lnTo>
                                  <a:pt x="70" y="65"/>
                                </a:lnTo>
                                <a:lnTo>
                                  <a:pt x="63" y="60"/>
                                </a:lnTo>
                                <a:lnTo>
                                  <a:pt x="55" y="57"/>
                                </a:lnTo>
                                <a:lnTo>
                                  <a:pt x="45" y="57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1400"/>
                        <wps:cNvSpPr>
                          <a:spLocks/>
                        </wps:cNvSpPr>
                        <wps:spPr bwMode="auto">
                          <a:xfrm>
                            <a:off x="5678" y="1098"/>
                            <a:ext cx="38" cy="60"/>
                          </a:xfrm>
                          <a:custGeom>
                            <a:avLst/>
                            <a:gdLst>
                              <a:gd name="T0" fmla="*/ 38 w 38"/>
                              <a:gd name="T1" fmla="*/ 60 h 60"/>
                              <a:gd name="T2" fmla="*/ 0 w 38"/>
                              <a:gd name="T3" fmla="*/ 0 h 60"/>
                              <a:gd name="T4" fmla="*/ 38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1401"/>
                        <wps:cNvSpPr>
                          <a:spLocks/>
                        </wps:cNvSpPr>
                        <wps:spPr bwMode="auto">
                          <a:xfrm>
                            <a:off x="5716" y="1155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3 h 35"/>
                              <a:gd name="T2" fmla="*/ 7 w 47"/>
                              <a:gd name="T3" fmla="*/ 17 h 35"/>
                              <a:gd name="T4" fmla="*/ 17 w 47"/>
                              <a:gd name="T5" fmla="*/ 27 h 35"/>
                              <a:gd name="T6" fmla="*/ 25 w 47"/>
                              <a:gd name="T7" fmla="*/ 30 h 35"/>
                              <a:gd name="T8" fmla="*/ 29 w 47"/>
                              <a:gd name="T9" fmla="*/ 32 h 35"/>
                              <a:gd name="T10" fmla="*/ 37 w 47"/>
                              <a:gd name="T11" fmla="*/ 35 h 35"/>
                              <a:gd name="T12" fmla="*/ 47 w 47"/>
                              <a:gd name="T13" fmla="*/ 35 h 35"/>
                              <a:gd name="T14" fmla="*/ 44 w 47"/>
                              <a:gd name="T15" fmla="*/ 27 h 35"/>
                              <a:gd name="T16" fmla="*/ 42 w 47"/>
                              <a:gd name="T17" fmla="*/ 20 h 35"/>
                              <a:gd name="T18" fmla="*/ 37 w 47"/>
                              <a:gd name="T19" fmla="*/ 13 h 35"/>
                              <a:gd name="T20" fmla="*/ 32 w 47"/>
                              <a:gd name="T21" fmla="*/ 8 h 35"/>
                              <a:gd name="T22" fmla="*/ 25 w 47"/>
                              <a:gd name="T23" fmla="*/ 3 h 35"/>
                              <a:gd name="T24" fmla="*/ 17 w 47"/>
                              <a:gd name="T25" fmla="*/ 0 h 35"/>
                              <a:gd name="T26" fmla="*/ 7 w 47"/>
                              <a:gd name="T27" fmla="*/ 0 h 35"/>
                              <a:gd name="T28" fmla="*/ 0 w 47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0" y="3"/>
                                </a:moveTo>
                                <a:lnTo>
                                  <a:pt x="7" y="17"/>
                                </a:lnTo>
                                <a:lnTo>
                                  <a:pt x="17" y="27"/>
                                </a:lnTo>
                                <a:lnTo>
                                  <a:pt x="25" y="30"/>
                                </a:lnTo>
                                <a:lnTo>
                                  <a:pt x="29" y="32"/>
                                </a:lnTo>
                                <a:lnTo>
                                  <a:pt x="37" y="35"/>
                                </a:lnTo>
                                <a:lnTo>
                                  <a:pt x="47" y="35"/>
                                </a:lnTo>
                                <a:lnTo>
                                  <a:pt x="44" y="27"/>
                                </a:lnTo>
                                <a:lnTo>
                                  <a:pt x="42" y="20"/>
                                </a:lnTo>
                                <a:lnTo>
                                  <a:pt x="37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1402"/>
                        <wps:cNvSpPr>
                          <a:spLocks noEditPoints="1"/>
                        </wps:cNvSpPr>
                        <wps:spPr bwMode="auto">
                          <a:xfrm>
                            <a:off x="5673" y="1050"/>
                            <a:ext cx="75" cy="110"/>
                          </a:xfrm>
                          <a:custGeom>
                            <a:avLst/>
                            <a:gdLst>
                              <a:gd name="T0" fmla="*/ 33 w 75"/>
                              <a:gd name="T1" fmla="*/ 68 h 110"/>
                              <a:gd name="T2" fmla="*/ 0 w 75"/>
                              <a:gd name="T3" fmla="*/ 0 h 110"/>
                              <a:gd name="T4" fmla="*/ 33 w 75"/>
                              <a:gd name="T5" fmla="*/ 68 h 110"/>
                              <a:gd name="T6" fmla="*/ 33 w 75"/>
                              <a:gd name="T7" fmla="*/ 68 h 110"/>
                              <a:gd name="T8" fmla="*/ 40 w 75"/>
                              <a:gd name="T9" fmla="*/ 85 h 110"/>
                              <a:gd name="T10" fmla="*/ 50 w 75"/>
                              <a:gd name="T11" fmla="*/ 98 h 110"/>
                              <a:gd name="T12" fmla="*/ 55 w 75"/>
                              <a:gd name="T13" fmla="*/ 103 h 110"/>
                              <a:gd name="T14" fmla="*/ 60 w 75"/>
                              <a:gd name="T15" fmla="*/ 105 h 110"/>
                              <a:gd name="T16" fmla="*/ 68 w 75"/>
                              <a:gd name="T17" fmla="*/ 108 h 110"/>
                              <a:gd name="T18" fmla="*/ 75 w 75"/>
                              <a:gd name="T19" fmla="*/ 110 h 110"/>
                              <a:gd name="T20" fmla="*/ 75 w 75"/>
                              <a:gd name="T21" fmla="*/ 100 h 110"/>
                              <a:gd name="T22" fmla="*/ 72 w 75"/>
                              <a:gd name="T23" fmla="*/ 93 h 110"/>
                              <a:gd name="T24" fmla="*/ 68 w 75"/>
                              <a:gd name="T25" fmla="*/ 85 h 110"/>
                              <a:gd name="T26" fmla="*/ 63 w 75"/>
                              <a:gd name="T27" fmla="*/ 78 h 110"/>
                              <a:gd name="T28" fmla="*/ 55 w 75"/>
                              <a:gd name="T29" fmla="*/ 73 h 110"/>
                              <a:gd name="T30" fmla="*/ 48 w 75"/>
                              <a:gd name="T31" fmla="*/ 70 h 110"/>
                              <a:gd name="T32" fmla="*/ 40 w 75"/>
                              <a:gd name="T33" fmla="*/ 68 h 110"/>
                              <a:gd name="T34" fmla="*/ 33 w 75"/>
                              <a:gd name="T35" fmla="*/ 68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33" y="68"/>
                                </a:moveTo>
                                <a:lnTo>
                                  <a:pt x="0" y="0"/>
                                </a:lnTo>
                                <a:lnTo>
                                  <a:pt x="33" y="68"/>
                                </a:lnTo>
                                <a:close/>
                                <a:moveTo>
                                  <a:pt x="33" y="68"/>
                                </a:moveTo>
                                <a:lnTo>
                                  <a:pt x="40" y="85"/>
                                </a:lnTo>
                                <a:lnTo>
                                  <a:pt x="50" y="98"/>
                                </a:lnTo>
                                <a:lnTo>
                                  <a:pt x="55" y="103"/>
                                </a:lnTo>
                                <a:lnTo>
                                  <a:pt x="60" y="105"/>
                                </a:lnTo>
                                <a:lnTo>
                                  <a:pt x="68" y="108"/>
                                </a:lnTo>
                                <a:lnTo>
                                  <a:pt x="75" y="110"/>
                                </a:lnTo>
                                <a:lnTo>
                                  <a:pt x="75" y="100"/>
                                </a:lnTo>
                                <a:lnTo>
                                  <a:pt x="72" y="93"/>
                                </a:lnTo>
                                <a:lnTo>
                                  <a:pt x="68" y="85"/>
                                </a:lnTo>
                                <a:lnTo>
                                  <a:pt x="63" y="78"/>
                                </a:lnTo>
                                <a:lnTo>
                                  <a:pt x="55" y="73"/>
                                </a:lnTo>
                                <a:lnTo>
                                  <a:pt x="48" y="70"/>
                                </a:lnTo>
                                <a:lnTo>
                                  <a:pt x="40" y="68"/>
                                </a:lnTo>
                                <a:lnTo>
                                  <a:pt x="3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1403"/>
                        <wps:cNvSpPr>
                          <a:spLocks/>
                        </wps:cNvSpPr>
                        <wps:spPr bwMode="auto">
                          <a:xfrm>
                            <a:off x="5673" y="1050"/>
                            <a:ext cx="33" cy="68"/>
                          </a:xfrm>
                          <a:custGeom>
                            <a:avLst/>
                            <a:gdLst>
                              <a:gd name="T0" fmla="*/ 33 w 33"/>
                              <a:gd name="T1" fmla="*/ 68 h 68"/>
                              <a:gd name="T2" fmla="*/ 0 w 33"/>
                              <a:gd name="T3" fmla="*/ 0 h 68"/>
                              <a:gd name="T4" fmla="*/ 33 w 3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68">
                                <a:moveTo>
                                  <a:pt x="33" y="68"/>
                                </a:moveTo>
                                <a:lnTo>
                                  <a:pt x="0" y="0"/>
                                </a:lnTo>
                                <a:lnTo>
                                  <a:pt x="3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1404"/>
                        <wps:cNvSpPr>
                          <a:spLocks/>
                        </wps:cNvSpPr>
                        <wps:spPr bwMode="auto">
                          <a:xfrm>
                            <a:off x="5706" y="1118"/>
                            <a:ext cx="42" cy="42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2"/>
                              <a:gd name="T2" fmla="*/ 7 w 42"/>
                              <a:gd name="T3" fmla="*/ 17 h 42"/>
                              <a:gd name="T4" fmla="*/ 17 w 42"/>
                              <a:gd name="T5" fmla="*/ 30 h 42"/>
                              <a:gd name="T6" fmla="*/ 22 w 42"/>
                              <a:gd name="T7" fmla="*/ 35 h 42"/>
                              <a:gd name="T8" fmla="*/ 27 w 42"/>
                              <a:gd name="T9" fmla="*/ 37 h 42"/>
                              <a:gd name="T10" fmla="*/ 35 w 42"/>
                              <a:gd name="T11" fmla="*/ 40 h 42"/>
                              <a:gd name="T12" fmla="*/ 42 w 42"/>
                              <a:gd name="T13" fmla="*/ 42 h 42"/>
                              <a:gd name="T14" fmla="*/ 42 w 42"/>
                              <a:gd name="T15" fmla="*/ 32 h 42"/>
                              <a:gd name="T16" fmla="*/ 39 w 42"/>
                              <a:gd name="T17" fmla="*/ 25 h 42"/>
                              <a:gd name="T18" fmla="*/ 35 w 42"/>
                              <a:gd name="T19" fmla="*/ 17 h 42"/>
                              <a:gd name="T20" fmla="*/ 30 w 42"/>
                              <a:gd name="T21" fmla="*/ 10 h 42"/>
                              <a:gd name="T22" fmla="*/ 22 w 42"/>
                              <a:gd name="T23" fmla="*/ 5 h 42"/>
                              <a:gd name="T24" fmla="*/ 15 w 42"/>
                              <a:gd name="T25" fmla="*/ 2 h 42"/>
                              <a:gd name="T26" fmla="*/ 7 w 42"/>
                              <a:gd name="T27" fmla="*/ 0 h 42"/>
                              <a:gd name="T28" fmla="*/ 0 w 42"/>
                              <a:gd name="T29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0" y="0"/>
                                </a:moveTo>
                                <a:lnTo>
                                  <a:pt x="7" y="17"/>
                                </a:lnTo>
                                <a:lnTo>
                                  <a:pt x="17" y="30"/>
                                </a:lnTo>
                                <a:lnTo>
                                  <a:pt x="22" y="35"/>
                                </a:lnTo>
                                <a:lnTo>
                                  <a:pt x="27" y="37"/>
                                </a:lnTo>
                                <a:lnTo>
                                  <a:pt x="35" y="40"/>
                                </a:lnTo>
                                <a:lnTo>
                                  <a:pt x="42" y="42"/>
                                </a:lnTo>
                                <a:lnTo>
                                  <a:pt x="42" y="32"/>
                                </a:lnTo>
                                <a:lnTo>
                                  <a:pt x="39" y="25"/>
                                </a:lnTo>
                                <a:lnTo>
                                  <a:pt x="35" y="17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1405"/>
                        <wps:cNvSpPr>
                          <a:spLocks/>
                        </wps:cNvSpPr>
                        <wps:spPr bwMode="auto">
                          <a:xfrm>
                            <a:off x="5810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3 w 20"/>
                              <a:gd name="T3" fmla="*/ 15 h 58"/>
                              <a:gd name="T4" fmla="*/ 0 w 20"/>
                              <a:gd name="T5" fmla="*/ 28 h 58"/>
                              <a:gd name="T6" fmla="*/ 3 w 20"/>
                              <a:gd name="T7" fmla="*/ 43 h 58"/>
                              <a:gd name="T8" fmla="*/ 10 w 20"/>
                              <a:gd name="T9" fmla="*/ 58 h 58"/>
                              <a:gd name="T10" fmla="*/ 13 w 20"/>
                              <a:gd name="T11" fmla="*/ 53 h 58"/>
                              <a:gd name="T12" fmla="*/ 17 w 20"/>
                              <a:gd name="T13" fmla="*/ 45 h 58"/>
                              <a:gd name="T14" fmla="*/ 17 w 20"/>
                              <a:gd name="T15" fmla="*/ 38 h 58"/>
                              <a:gd name="T16" fmla="*/ 20 w 20"/>
                              <a:gd name="T17" fmla="*/ 30 h 58"/>
                              <a:gd name="T18" fmla="*/ 20 w 20"/>
                              <a:gd name="T19" fmla="*/ 23 h 58"/>
                              <a:gd name="T20" fmla="*/ 17 w 20"/>
                              <a:gd name="T21" fmla="*/ 15 h 58"/>
                              <a:gd name="T22" fmla="*/ 1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3" y="43"/>
                                </a:lnTo>
                                <a:lnTo>
                                  <a:pt x="10" y="58"/>
                                </a:lnTo>
                                <a:lnTo>
                                  <a:pt x="13" y="53"/>
                                </a:lnTo>
                                <a:lnTo>
                                  <a:pt x="17" y="45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1406"/>
                        <wps:cNvSpPr>
                          <a:spLocks/>
                        </wps:cNvSpPr>
                        <wps:spPr bwMode="auto">
                          <a:xfrm>
                            <a:off x="5810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3 w 20"/>
                              <a:gd name="T3" fmla="*/ 15 h 58"/>
                              <a:gd name="T4" fmla="*/ 0 w 20"/>
                              <a:gd name="T5" fmla="*/ 28 h 58"/>
                              <a:gd name="T6" fmla="*/ 3 w 20"/>
                              <a:gd name="T7" fmla="*/ 43 h 58"/>
                              <a:gd name="T8" fmla="*/ 10 w 20"/>
                              <a:gd name="T9" fmla="*/ 58 h 58"/>
                              <a:gd name="T10" fmla="*/ 13 w 20"/>
                              <a:gd name="T11" fmla="*/ 53 h 58"/>
                              <a:gd name="T12" fmla="*/ 17 w 20"/>
                              <a:gd name="T13" fmla="*/ 45 h 58"/>
                              <a:gd name="T14" fmla="*/ 17 w 20"/>
                              <a:gd name="T15" fmla="*/ 38 h 58"/>
                              <a:gd name="T16" fmla="*/ 20 w 20"/>
                              <a:gd name="T17" fmla="*/ 30 h 58"/>
                              <a:gd name="T18" fmla="*/ 20 w 20"/>
                              <a:gd name="T19" fmla="*/ 23 h 58"/>
                              <a:gd name="T20" fmla="*/ 17 w 20"/>
                              <a:gd name="T21" fmla="*/ 15 h 58"/>
                              <a:gd name="T22" fmla="*/ 1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3" y="43"/>
                                </a:lnTo>
                                <a:lnTo>
                                  <a:pt x="10" y="58"/>
                                </a:lnTo>
                                <a:lnTo>
                                  <a:pt x="13" y="53"/>
                                </a:lnTo>
                                <a:lnTo>
                                  <a:pt x="17" y="45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1407"/>
                        <wps:cNvSpPr>
                          <a:spLocks noEditPoints="1"/>
                        </wps:cNvSpPr>
                        <wps:spPr bwMode="auto">
                          <a:xfrm>
                            <a:off x="5823" y="1207"/>
                            <a:ext cx="27" cy="125"/>
                          </a:xfrm>
                          <a:custGeom>
                            <a:avLst/>
                            <a:gdLst>
                              <a:gd name="T0" fmla="*/ 14 w 27"/>
                              <a:gd name="T1" fmla="*/ 68 h 125"/>
                              <a:gd name="T2" fmla="*/ 9 w 27"/>
                              <a:gd name="T3" fmla="*/ 83 h 125"/>
                              <a:gd name="T4" fmla="*/ 7 w 27"/>
                              <a:gd name="T5" fmla="*/ 98 h 125"/>
                              <a:gd name="T6" fmla="*/ 9 w 27"/>
                              <a:gd name="T7" fmla="*/ 113 h 125"/>
                              <a:gd name="T8" fmla="*/ 17 w 27"/>
                              <a:gd name="T9" fmla="*/ 125 h 125"/>
                              <a:gd name="T10" fmla="*/ 22 w 27"/>
                              <a:gd name="T11" fmla="*/ 120 h 125"/>
                              <a:gd name="T12" fmla="*/ 24 w 27"/>
                              <a:gd name="T13" fmla="*/ 115 h 125"/>
                              <a:gd name="T14" fmla="*/ 24 w 27"/>
                              <a:gd name="T15" fmla="*/ 108 h 125"/>
                              <a:gd name="T16" fmla="*/ 27 w 27"/>
                              <a:gd name="T17" fmla="*/ 100 h 125"/>
                              <a:gd name="T18" fmla="*/ 24 w 27"/>
                              <a:gd name="T19" fmla="*/ 90 h 125"/>
                              <a:gd name="T20" fmla="*/ 22 w 27"/>
                              <a:gd name="T21" fmla="*/ 83 h 125"/>
                              <a:gd name="T22" fmla="*/ 19 w 27"/>
                              <a:gd name="T23" fmla="*/ 75 h 125"/>
                              <a:gd name="T24" fmla="*/ 14 w 27"/>
                              <a:gd name="T25" fmla="*/ 68 h 125"/>
                              <a:gd name="T26" fmla="*/ 17 w 27"/>
                              <a:gd name="T27" fmla="*/ 68 h 125"/>
                              <a:gd name="T28" fmla="*/ 0 w 27"/>
                              <a:gd name="T29" fmla="*/ 0 h 125"/>
                              <a:gd name="T30" fmla="*/ 17 w 27"/>
                              <a:gd name="T31" fmla="*/ 6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14" y="68"/>
                                </a:moveTo>
                                <a:lnTo>
                                  <a:pt x="9" y="83"/>
                                </a:lnTo>
                                <a:lnTo>
                                  <a:pt x="7" y="98"/>
                                </a:lnTo>
                                <a:lnTo>
                                  <a:pt x="9" y="113"/>
                                </a:lnTo>
                                <a:lnTo>
                                  <a:pt x="17" y="125"/>
                                </a:lnTo>
                                <a:lnTo>
                                  <a:pt x="22" y="120"/>
                                </a:lnTo>
                                <a:lnTo>
                                  <a:pt x="24" y="115"/>
                                </a:lnTo>
                                <a:lnTo>
                                  <a:pt x="24" y="108"/>
                                </a:lnTo>
                                <a:lnTo>
                                  <a:pt x="27" y="100"/>
                                </a:lnTo>
                                <a:lnTo>
                                  <a:pt x="24" y="90"/>
                                </a:lnTo>
                                <a:lnTo>
                                  <a:pt x="22" y="83"/>
                                </a:lnTo>
                                <a:lnTo>
                                  <a:pt x="19" y="75"/>
                                </a:lnTo>
                                <a:lnTo>
                                  <a:pt x="14" y="68"/>
                                </a:lnTo>
                                <a:close/>
                                <a:moveTo>
                                  <a:pt x="17" y="68"/>
                                </a:moveTo>
                                <a:lnTo>
                                  <a:pt x="0" y="0"/>
                                </a:lnTo>
                                <a:lnTo>
                                  <a:pt x="1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1408"/>
                        <wps:cNvSpPr>
                          <a:spLocks/>
                        </wps:cNvSpPr>
                        <wps:spPr bwMode="auto">
                          <a:xfrm>
                            <a:off x="5830" y="1275"/>
                            <a:ext cx="20" cy="57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57"/>
                              <a:gd name="T2" fmla="*/ 2 w 20"/>
                              <a:gd name="T3" fmla="*/ 15 h 57"/>
                              <a:gd name="T4" fmla="*/ 0 w 20"/>
                              <a:gd name="T5" fmla="*/ 30 h 57"/>
                              <a:gd name="T6" fmla="*/ 2 w 20"/>
                              <a:gd name="T7" fmla="*/ 45 h 57"/>
                              <a:gd name="T8" fmla="*/ 10 w 20"/>
                              <a:gd name="T9" fmla="*/ 57 h 57"/>
                              <a:gd name="T10" fmla="*/ 15 w 20"/>
                              <a:gd name="T11" fmla="*/ 52 h 57"/>
                              <a:gd name="T12" fmla="*/ 17 w 20"/>
                              <a:gd name="T13" fmla="*/ 47 h 57"/>
                              <a:gd name="T14" fmla="*/ 17 w 20"/>
                              <a:gd name="T15" fmla="*/ 40 h 57"/>
                              <a:gd name="T16" fmla="*/ 20 w 20"/>
                              <a:gd name="T17" fmla="*/ 32 h 57"/>
                              <a:gd name="T18" fmla="*/ 17 w 20"/>
                              <a:gd name="T19" fmla="*/ 22 h 57"/>
                              <a:gd name="T20" fmla="*/ 15 w 20"/>
                              <a:gd name="T21" fmla="*/ 15 h 57"/>
                              <a:gd name="T22" fmla="*/ 12 w 20"/>
                              <a:gd name="T23" fmla="*/ 7 h 57"/>
                              <a:gd name="T24" fmla="*/ 7 w 20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2" y="45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17" y="47"/>
                                </a:lnTo>
                                <a:lnTo>
                                  <a:pt x="17" y="40"/>
                                </a:lnTo>
                                <a:lnTo>
                                  <a:pt x="20" y="32"/>
                                </a:lnTo>
                                <a:lnTo>
                                  <a:pt x="17" y="22"/>
                                </a:lnTo>
                                <a:lnTo>
                                  <a:pt x="15" y="15"/>
                                </a:lnTo>
                                <a:lnTo>
                                  <a:pt x="12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1409"/>
                        <wps:cNvSpPr>
                          <a:spLocks/>
                        </wps:cNvSpPr>
                        <wps:spPr bwMode="auto">
                          <a:xfrm>
                            <a:off x="5823" y="1207"/>
                            <a:ext cx="17" cy="68"/>
                          </a:xfrm>
                          <a:custGeom>
                            <a:avLst/>
                            <a:gdLst>
                              <a:gd name="T0" fmla="*/ 17 w 17"/>
                              <a:gd name="T1" fmla="*/ 68 h 68"/>
                              <a:gd name="T2" fmla="*/ 0 w 17"/>
                              <a:gd name="T3" fmla="*/ 0 h 68"/>
                              <a:gd name="T4" fmla="*/ 17 w 17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8">
                                <a:moveTo>
                                  <a:pt x="17" y="68"/>
                                </a:moveTo>
                                <a:lnTo>
                                  <a:pt x="0" y="0"/>
                                </a:lnTo>
                                <a:lnTo>
                                  <a:pt x="17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1410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18" cy="55"/>
                          </a:xfrm>
                          <a:custGeom>
                            <a:avLst/>
                            <a:gdLst>
                              <a:gd name="T0" fmla="*/ 10 w 18"/>
                              <a:gd name="T1" fmla="*/ 0 h 55"/>
                              <a:gd name="T2" fmla="*/ 3 w 18"/>
                              <a:gd name="T3" fmla="*/ 15 h 55"/>
                              <a:gd name="T4" fmla="*/ 0 w 18"/>
                              <a:gd name="T5" fmla="*/ 28 h 55"/>
                              <a:gd name="T6" fmla="*/ 0 w 18"/>
                              <a:gd name="T7" fmla="*/ 43 h 55"/>
                              <a:gd name="T8" fmla="*/ 5 w 18"/>
                              <a:gd name="T9" fmla="*/ 55 h 55"/>
                              <a:gd name="T10" fmla="*/ 10 w 18"/>
                              <a:gd name="T11" fmla="*/ 53 h 55"/>
                              <a:gd name="T12" fmla="*/ 15 w 18"/>
                              <a:gd name="T13" fmla="*/ 45 h 55"/>
                              <a:gd name="T14" fmla="*/ 18 w 18"/>
                              <a:gd name="T15" fmla="*/ 38 h 55"/>
                              <a:gd name="T16" fmla="*/ 18 w 18"/>
                              <a:gd name="T17" fmla="*/ 30 h 55"/>
                              <a:gd name="T18" fmla="*/ 18 w 18"/>
                              <a:gd name="T19" fmla="*/ 23 h 55"/>
                              <a:gd name="T20" fmla="*/ 18 w 18"/>
                              <a:gd name="T21" fmla="*/ 15 h 55"/>
                              <a:gd name="T22" fmla="*/ 15 w 18"/>
                              <a:gd name="T23" fmla="*/ 8 h 55"/>
                              <a:gd name="T24" fmla="*/ 10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18" y="38"/>
                                </a:lnTo>
                                <a:lnTo>
                                  <a:pt x="18" y="30"/>
                                </a:lnTo>
                                <a:lnTo>
                                  <a:pt x="18" y="23"/>
                                </a:lnTo>
                                <a:lnTo>
                                  <a:pt x="18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409" name="Group 1411"/>
                      <wpg:cNvGrpSpPr>
                        <a:grpSpLocks/>
                      </wpg:cNvGrpSpPr>
                      <wpg:grpSpPr bwMode="auto">
                        <a:xfrm>
                          <a:off x="45720" y="374015"/>
                          <a:ext cx="321945" cy="361315"/>
                          <a:chOff x="5733" y="1003"/>
                          <a:chExt cx="507" cy="569"/>
                        </a:xfrm>
                      </wpg:grpSpPr>
                      <wps:wsp>
                        <wps:cNvPr id="1410" name="Freeform 1412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18" cy="55"/>
                          </a:xfrm>
                          <a:custGeom>
                            <a:avLst/>
                            <a:gdLst>
                              <a:gd name="T0" fmla="*/ 10 w 18"/>
                              <a:gd name="T1" fmla="*/ 0 h 55"/>
                              <a:gd name="T2" fmla="*/ 3 w 18"/>
                              <a:gd name="T3" fmla="*/ 15 h 55"/>
                              <a:gd name="T4" fmla="*/ 0 w 18"/>
                              <a:gd name="T5" fmla="*/ 28 h 55"/>
                              <a:gd name="T6" fmla="*/ 0 w 18"/>
                              <a:gd name="T7" fmla="*/ 43 h 55"/>
                              <a:gd name="T8" fmla="*/ 5 w 18"/>
                              <a:gd name="T9" fmla="*/ 55 h 55"/>
                              <a:gd name="T10" fmla="*/ 10 w 18"/>
                              <a:gd name="T11" fmla="*/ 53 h 55"/>
                              <a:gd name="T12" fmla="*/ 15 w 18"/>
                              <a:gd name="T13" fmla="*/ 45 h 55"/>
                              <a:gd name="T14" fmla="*/ 18 w 18"/>
                              <a:gd name="T15" fmla="*/ 38 h 55"/>
                              <a:gd name="T16" fmla="*/ 18 w 18"/>
                              <a:gd name="T17" fmla="*/ 30 h 55"/>
                              <a:gd name="T18" fmla="*/ 18 w 18"/>
                              <a:gd name="T19" fmla="*/ 23 h 55"/>
                              <a:gd name="T20" fmla="*/ 18 w 18"/>
                              <a:gd name="T21" fmla="*/ 15 h 55"/>
                              <a:gd name="T22" fmla="*/ 15 w 18"/>
                              <a:gd name="T23" fmla="*/ 8 h 55"/>
                              <a:gd name="T24" fmla="*/ 10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18" y="38"/>
                                </a:lnTo>
                                <a:lnTo>
                                  <a:pt x="18" y="30"/>
                                </a:lnTo>
                                <a:lnTo>
                                  <a:pt x="18" y="23"/>
                                </a:lnTo>
                                <a:lnTo>
                                  <a:pt x="18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Freeform 1413"/>
                        <wps:cNvSpPr>
                          <a:spLocks/>
                        </wps:cNvSpPr>
                        <wps:spPr bwMode="auto">
                          <a:xfrm>
                            <a:off x="5798" y="1153"/>
                            <a:ext cx="7" cy="64"/>
                          </a:xfrm>
                          <a:custGeom>
                            <a:avLst/>
                            <a:gdLst>
                              <a:gd name="T0" fmla="*/ 7 w 7"/>
                              <a:gd name="T1" fmla="*/ 64 h 64"/>
                              <a:gd name="T2" fmla="*/ 0 w 7"/>
                              <a:gd name="T3" fmla="*/ 0 h 64"/>
                              <a:gd name="T4" fmla="*/ 7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7" y="64"/>
                                </a:moveTo>
                                <a:lnTo>
                                  <a:pt x="0" y="0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1414"/>
                        <wps:cNvSpPr>
                          <a:spLocks/>
                        </wps:cNvSpPr>
                        <wps:spPr bwMode="auto">
                          <a:xfrm>
                            <a:off x="5798" y="1153"/>
                            <a:ext cx="7" cy="64"/>
                          </a:xfrm>
                          <a:custGeom>
                            <a:avLst/>
                            <a:gdLst>
                              <a:gd name="T0" fmla="*/ 7 w 7"/>
                              <a:gd name="T1" fmla="*/ 64 h 64"/>
                              <a:gd name="T2" fmla="*/ 0 w 7"/>
                              <a:gd name="T3" fmla="*/ 0 h 64"/>
                              <a:gd name="T4" fmla="*/ 7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7" y="64"/>
                                </a:moveTo>
                                <a:lnTo>
                                  <a:pt x="0" y="0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1415"/>
                        <wps:cNvSpPr>
                          <a:spLocks/>
                        </wps:cNvSpPr>
                        <wps:spPr bwMode="auto">
                          <a:xfrm>
                            <a:off x="5778" y="1185"/>
                            <a:ext cx="20" cy="55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5"/>
                              <a:gd name="T2" fmla="*/ 5 w 20"/>
                              <a:gd name="T3" fmla="*/ 12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5 w 20"/>
                              <a:gd name="T9" fmla="*/ 55 h 55"/>
                              <a:gd name="T10" fmla="*/ 10 w 20"/>
                              <a:gd name="T11" fmla="*/ 50 h 55"/>
                              <a:gd name="T12" fmla="*/ 15 w 20"/>
                              <a:gd name="T13" fmla="*/ 42 h 55"/>
                              <a:gd name="T14" fmla="*/ 17 w 20"/>
                              <a:gd name="T15" fmla="*/ 37 h 55"/>
                              <a:gd name="T16" fmla="*/ 17 w 20"/>
                              <a:gd name="T17" fmla="*/ 30 h 55"/>
                              <a:gd name="T18" fmla="*/ 20 w 20"/>
                              <a:gd name="T19" fmla="*/ 22 h 55"/>
                              <a:gd name="T20" fmla="*/ 17 w 20"/>
                              <a:gd name="T21" fmla="*/ 12 h 55"/>
                              <a:gd name="T22" fmla="*/ 15 w 20"/>
                              <a:gd name="T23" fmla="*/ 7 h 55"/>
                              <a:gd name="T24" fmla="*/ 1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2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2"/>
                                </a:lnTo>
                                <a:lnTo>
                                  <a:pt x="17" y="37"/>
                                </a:lnTo>
                                <a:lnTo>
                                  <a:pt x="17" y="30"/>
                                </a:lnTo>
                                <a:lnTo>
                                  <a:pt x="20" y="22"/>
                                </a:lnTo>
                                <a:lnTo>
                                  <a:pt x="17" y="12"/>
                                </a:lnTo>
                                <a:lnTo>
                                  <a:pt x="15" y="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1416"/>
                        <wps:cNvSpPr>
                          <a:spLocks/>
                        </wps:cNvSpPr>
                        <wps:spPr bwMode="auto">
                          <a:xfrm>
                            <a:off x="5778" y="1185"/>
                            <a:ext cx="20" cy="55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5"/>
                              <a:gd name="T2" fmla="*/ 5 w 20"/>
                              <a:gd name="T3" fmla="*/ 12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5 w 20"/>
                              <a:gd name="T9" fmla="*/ 55 h 55"/>
                              <a:gd name="T10" fmla="*/ 10 w 20"/>
                              <a:gd name="T11" fmla="*/ 50 h 55"/>
                              <a:gd name="T12" fmla="*/ 15 w 20"/>
                              <a:gd name="T13" fmla="*/ 42 h 55"/>
                              <a:gd name="T14" fmla="*/ 17 w 20"/>
                              <a:gd name="T15" fmla="*/ 37 h 55"/>
                              <a:gd name="T16" fmla="*/ 17 w 20"/>
                              <a:gd name="T17" fmla="*/ 30 h 55"/>
                              <a:gd name="T18" fmla="*/ 20 w 20"/>
                              <a:gd name="T19" fmla="*/ 22 h 55"/>
                              <a:gd name="T20" fmla="*/ 17 w 20"/>
                              <a:gd name="T21" fmla="*/ 12 h 55"/>
                              <a:gd name="T22" fmla="*/ 15 w 20"/>
                              <a:gd name="T23" fmla="*/ 7 h 55"/>
                              <a:gd name="T24" fmla="*/ 1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2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2"/>
                                </a:lnTo>
                                <a:lnTo>
                                  <a:pt x="17" y="37"/>
                                </a:lnTo>
                                <a:lnTo>
                                  <a:pt x="17" y="30"/>
                                </a:lnTo>
                                <a:lnTo>
                                  <a:pt x="20" y="22"/>
                                </a:lnTo>
                                <a:lnTo>
                                  <a:pt x="17" y="12"/>
                                </a:lnTo>
                                <a:lnTo>
                                  <a:pt x="15" y="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1417"/>
                        <wps:cNvSpPr>
                          <a:spLocks/>
                        </wps:cNvSpPr>
                        <wps:spPr bwMode="auto">
                          <a:xfrm>
                            <a:off x="5785" y="1120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1418"/>
                        <wps:cNvSpPr>
                          <a:spLocks/>
                        </wps:cNvSpPr>
                        <wps:spPr bwMode="auto">
                          <a:xfrm>
                            <a:off x="5785" y="1120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1419"/>
                        <wps:cNvSpPr>
                          <a:spLocks/>
                        </wps:cNvSpPr>
                        <wps:spPr bwMode="auto">
                          <a:xfrm>
                            <a:off x="5763" y="1153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2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5 w 20"/>
                              <a:gd name="T9" fmla="*/ 54 h 54"/>
                              <a:gd name="T10" fmla="*/ 10 w 20"/>
                              <a:gd name="T11" fmla="*/ 49 h 54"/>
                              <a:gd name="T12" fmla="*/ 15 w 20"/>
                              <a:gd name="T13" fmla="*/ 44 h 54"/>
                              <a:gd name="T14" fmla="*/ 17 w 20"/>
                              <a:gd name="T15" fmla="*/ 37 h 54"/>
                              <a:gd name="T16" fmla="*/ 20 w 20"/>
                              <a:gd name="T17" fmla="*/ 29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7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49"/>
                                </a:lnTo>
                                <a:lnTo>
                                  <a:pt x="15" y="44"/>
                                </a:lnTo>
                                <a:lnTo>
                                  <a:pt x="17" y="37"/>
                                </a:lnTo>
                                <a:lnTo>
                                  <a:pt x="20" y="29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1420"/>
                        <wps:cNvSpPr>
                          <a:spLocks/>
                        </wps:cNvSpPr>
                        <wps:spPr bwMode="auto">
                          <a:xfrm>
                            <a:off x="5763" y="1153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2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5 w 20"/>
                              <a:gd name="T9" fmla="*/ 54 h 54"/>
                              <a:gd name="T10" fmla="*/ 10 w 20"/>
                              <a:gd name="T11" fmla="*/ 49 h 54"/>
                              <a:gd name="T12" fmla="*/ 15 w 20"/>
                              <a:gd name="T13" fmla="*/ 44 h 54"/>
                              <a:gd name="T14" fmla="*/ 17 w 20"/>
                              <a:gd name="T15" fmla="*/ 37 h 54"/>
                              <a:gd name="T16" fmla="*/ 20 w 20"/>
                              <a:gd name="T17" fmla="*/ 29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7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49"/>
                                </a:lnTo>
                                <a:lnTo>
                                  <a:pt x="15" y="44"/>
                                </a:lnTo>
                                <a:lnTo>
                                  <a:pt x="17" y="37"/>
                                </a:lnTo>
                                <a:lnTo>
                                  <a:pt x="20" y="29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1421"/>
                        <wps:cNvSpPr>
                          <a:spLocks/>
                        </wps:cNvSpPr>
                        <wps:spPr bwMode="auto">
                          <a:xfrm>
                            <a:off x="5775" y="1085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Freeform 1422"/>
                        <wps:cNvSpPr>
                          <a:spLocks/>
                        </wps:cNvSpPr>
                        <wps:spPr bwMode="auto">
                          <a:xfrm>
                            <a:off x="5775" y="1085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1423"/>
                        <wps:cNvSpPr>
                          <a:spLocks/>
                        </wps:cNvSpPr>
                        <wps:spPr bwMode="auto">
                          <a:xfrm>
                            <a:off x="5750" y="1118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5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3 w 20"/>
                              <a:gd name="T9" fmla="*/ 54 h 54"/>
                              <a:gd name="T10" fmla="*/ 8 w 20"/>
                              <a:gd name="T11" fmla="*/ 52 h 54"/>
                              <a:gd name="T12" fmla="*/ 13 w 20"/>
                              <a:gd name="T13" fmla="*/ 45 h 54"/>
                              <a:gd name="T14" fmla="*/ 18 w 20"/>
                              <a:gd name="T15" fmla="*/ 40 h 54"/>
                              <a:gd name="T16" fmla="*/ 18 w 20"/>
                              <a:gd name="T17" fmla="*/ 32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8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5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3" y="54"/>
                                </a:lnTo>
                                <a:lnTo>
                                  <a:pt x="8" y="52"/>
                                </a:lnTo>
                                <a:lnTo>
                                  <a:pt x="13" y="45"/>
                                </a:lnTo>
                                <a:lnTo>
                                  <a:pt x="18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8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1424"/>
                        <wps:cNvSpPr>
                          <a:spLocks/>
                        </wps:cNvSpPr>
                        <wps:spPr bwMode="auto">
                          <a:xfrm>
                            <a:off x="5750" y="1118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5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3 w 20"/>
                              <a:gd name="T9" fmla="*/ 54 h 54"/>
                              <a:gd name="T10" fmla="*/ 8 w 20"/>
                              <a:gd name="T11" fmla="*/ 52 h 54"/>
                              <a:gd name="T12" fmla="*/ 13 w 20"/>
                              <a:gd name="T13" fmla="*/ 45 h 54"/>
                              <a:gd name="T14" fmla="*/ 18 w 20"/>
                              <a:gd name="T15" fmla="*/ 40 h 54"/>
                              <a:gd name="T16" fmla="*/ 18 w 20"/>
                              <a:gd name="T17" fmla="*/ 32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8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5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3" y="54"/>
                                </a:lnTo>
                                <a:lnTo>
                                  <a:pt x="8" y="52"/>
                                </a:lnTo>
                                <a:lnTo>
                                  <a:pt x="13" y="45"/>
                                </a:lnTo>
                                <a:lnTo>
                                  <a:pt x="18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8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1425"/>
                        <wps:cNvSpPr>
                          <a:spLocks/>
                        </wps:cNvSpPr>
                        <wps:spPr bwMode="auto">
                          <a:xfrm>
                            <a:off x="5763" y="1048"/>
                            <a:ext cx="2" cy="70"/>
                          </a:xfrm>
                          <a:custGeom>
                            <a:avLst/>
                            <a:gdLst>
                              <a:gd name="T0" fmla="*/ 2 w 2"/>
                              <a:gd name="T1" fmla="*/ 70 h 70"/>
                              <a:gd name="T2" fmla="*/ 0 w 2"/>
                              <a:gd name="T3" fmla="*/ 0 h 70"/>
                              <a:gd name="T4" fmla="*/ 2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2" y="70"/>
                                </a:moveTo>
                                <a:lnTo>
                                  <a:pt x="0" y="0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1426"/>
                        <wps:cNvSpPr>
                          <a:spLocks/>
                        </wps:cNvSpPr>
                        <wps:spPr bwMode="auto">
                          <a:xfrm>
                            <a:off x="5763" y="1048"/>
                            <a:ext cx="2" cy="70"/>
                          </a:xfrm>
                          <a:custGeom>
                            <a:avLst/>
                            <a:gdLst>
                              <a:gd name="T0" fmla="*/ 2 w 2"/>
                              <a:gd name="T1" fmla="*/ 70 h 70"/>
                              <a:gd name="T2" fmla="*/ 0 w 2"/>
                              <a:gd name="T3" fmla="*/ 0 h 70"/>
                              <a:gd name="T4" fmla="*/ 2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2" y="70"/>
                                </a:moveTo>
                                <a:lnTo>
                                  <a:pt x="0" y="0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1427"/>
                        <wps:cNvSpPr>
                          <a:spLocks/>
                        </wps:cNvSpPr>
                        <wps:spPr bwMode="auto">
                          <a:xfrm>
                            <a:off x="5733" y="1083"/>
                            <a:ext cx="25" cy="57"/>
                          </a:xfrm>
                          <a:custGeom>
                            <a:avLst/>
                            <a:gdLst>
                              <a:gd name="T0" fmla="*/ 17 w 25"/>
                              <a:gd name="T1" fmla="*/ 0 h 57"/>
                              <a:gd name="T2" fmla="*/ 10 w 25"/>
                              <a:gd name="T3" fmla="*/ 5 h 57"/>
                              <a:gd name="T4" fmla="*/ 5 w 25"/>
                              <a:gd name="T5" fmla="*/ 12 h 57"/>
                              <a:gd name="T6" fmla="*/ 3 w 25"/>
                              <a:gd name="T7" fmla="*/ 20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3 w 25"/>
                              <a:gd name="T13" fmla="*/ 40 h 57"/>
                              <a:gd name="T14" fmla="*/ 5 w 25"/>
                              <a:gd name="T15" fmla="*/ 50 h 57"/>
                              <a:gd name="T16" fmla="*/ 10 w 25"/>
                              <a:gd name="T17" fmla="*/ 57 h 57"/>
                              <a:gd name="T18" fmla="*/ 15 w 25"/>
                              <a:gd name="T19" fmla="*/ 52 h 57"/>
                              <a:gd name="T20" fmla="*/ 20 w 25"/>
                              <a:gd name="T21" fmla="*/ 47 h 57"/>
                              <a:gd name="T22" fmla="*/ 22 w 25"/>
                              <a:gd name="T23" fmla="*/ 40 h 57"/>
                              <a:gd name="T24" fmla="*/ 22 w 25"/>
                              <a:gd name="T25" fmla="*/ 32 h 57"/>
                              <a:gd name="T26" fmla="*/ 25 w 25"/>
                              <a:gd name="T27" fmla="*/ 25 h 57"/>
                              <a:gd name="T28" fmla="*/ 22 w 25"/>
                              <a:gd name="T29" fmla="*/ 15 h 57"/>
                              <a:gd name="T30" fmla="*/ 20 w 25"/>
                              <a:gd name="T31" fmla="*/ 7 h 57"/>
                              <a:gd name="T32" fmla="*/ 17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17" y="0"/>
                                </a:moveTo>
                                <a:lnTo>
                                  <a:pt x="10" y="5"/>
                                </a:lnTo>
                                <a:lnTo>
                                  <a:pt x="5" y="12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50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2" y="40"/>
                                </a:lnTo>
                                <a:lnTo>
                                  <a:pt x="22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5"/>
                                </a:lnTo>
                                <a:lnTo>
                                  <a:pt x="20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1428"/>
                        <wps:cNvSpPr>
                          <a:spLocks/>
                        </wps:cNvSpPr>
                        <wps:spPr bwMode="auto">
                          <a:xfrm>
                            <a:off x="5733" y="1083"/>
                            <a:ext cx="25" cy="57"/>
                          </a:xfrm>
                          <a:custGeom>
                            <a:avLst/>
                            <a:gdLst>
                              <a:gd name="T0" fmla="*/ 17 w 25"/>
                              <a:gd name="T1" fmla="*/ 0 h 57"/>
                              <a:gd name="T2" fmla="*/ 10 w 25"/>
                              <a:gd name="T3" fmla="*/ 5 h 57"/>
                              <a:gd name="T4" fmla="*/ 5 w 25"/>
                              <a:gd name="T5" fmla="*/ 12 h 57"/>
                              <a:gd name="T6" fmla="*/ 3 w 25"/>
                              <a:gd name="T7" fmla="*/ 20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3 w 25"/>
                              <a:gd name="T13" fmla="*/ 40 h 57"/>
                              <a:gd name="T14" fmla="*/ 5 w 25"/>
                              <a:gd name="T15" fmla="*/ 50 h 57"/>
                              <a:gd name="T16" fmla="*/ 10 w 25"/>
                              <a:gd name="T17" fmla="*/ 57 h 57"/>
                              <a:gd name="T18" fmla="*/ 15 w 25"/>
                              <a:gd name="T19" fmla="*/ 52 h 57"/>
                              <a:gd name="T20" fmla="*/ 20 w 25"/>
                              <a:gd name="T21" fmla="*/ 47 h 57"/>
                              <a:gd name="T22" fmla="*/ 22 w 25"/>
                              <a:gd name="T23" fmla="*/ 40 h 57"/>
                              <a:gd name="T24" fmla="*/ 22 w 25"/>
                              <a:gd name="T25" fmla="*/ 32 h 57"/>
                              <a:gd name="T26" fmla="*/ 25 w 25"/>
                              <a:gd name="T27" fmla="*/ 25 h 57"/>
                              <a:gd name="T28" fmla="*/ 22 w 25"/>
                              <a:gd name="T29" fmla="*/ 15 h 57"/>
                              <a:gd name="T30" fmla="*/ 20 w 25"/>
                              <a:gd name="T31" fmla="*/ 7 h 57"/>
                              <a:gd name="T32" fmla="*/ 17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17" y="0"/>
                                </a:moveTo>
                                <a:lnTo>
                                  <a:pt x="10" y="5"/>
                                </a:lnTo>
                                <a:lnTo>
                                  <a:pt x="5" y="12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50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2" y="40"/>
                                </a:lnTo>
                                <a:lnTo>
                                  <a:pt x="22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5"/>
                                </a:lnTo>
                                <a:lnTo>
                                  <a:pt x="20" y="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1429"/>
                        <wps:cNvSpPr>
                          <a:spLocks/>
                        </wps:cNvSpPr>
                        <wps:spPr bwMode="auto">
                          <a:xfrm>
                            <a:off x="5743" y="1010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1430"/>
                        <wps:cNvSpPr>
                          <a:spLocks/>
                        </wps:cNvSpPr>
                        <wps:spPr bwMode="auto">
                          <a:xfrm>
                            <a:off x="5743" y="1010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1431"/>
                        <wps:cNvSpPr>
                          <a:spLocks/>
                        </wps:cNvSpPr>
                        <wps:spPr bwMode="auto">
                          <a:xfrm>
                            <a:off x="5835" y="1235"/>
                            <a:ext cx="37" cy="127"/>
                          </a:xfrm>
                          <a:custGeom>
                            <a:avLst/>
                            <a:gdLst>
                              <a:gd name="T0" fmla="*/ 20 w 37"/>
                              <a:gd name="T1" fmla="*/ 67 h 127"/>
                              <a:gd name="T2" fmla="*/ 0 w 37"/>
                              <a:gd name="T3" fmla="*/ 0 h 127"/>
                              <a:gd name="T4" fmla="*/ 20 w 37"/>
                              <a:gd name="T5" fmla="*/ 67 h 127"/>
                              <a:gd name="T6" fmla="*/ 20 w 37"/>
                              <a:gd name="T7" fmla="*/ 67 h 127"/>
                              <a:gd name="T8" fmla="*/ 20 w 37"/>
                              <a:gd name="T9" fmla="*/ 67 h 127"/>
                              <a:gd name="T10" fmla="*/ 15 w 37"/>
                              <a:gd name="T11" fmla="*/ 82 h 127"/>
                              <a:gd name="T12" fmla="*/ 15 w 37"/>
                              <a:gd name="T13" fmla="*/ 97 h 127"/>
                              <a:gd name="T14" fmla="*/ 20 w 37"/>
                              <a:gd name="T15" fmla="*/ 112 h 127"/>
                              <a:gd name="T16" fmla="*/ 27 w 37"/>
                              <a:gd name="T17" fmla="*/ 127 h 127"/>
                              <a:gd name="T18" fmla="*/ 32 w 37"/>
                              <a:gd name="T19" fmla="*/ 120 h 127"/>
                              <a:gd name="T20" fmla="*/ 35 w 37"/>
                              <a:gd name="T21" fmla="*/ 115 h 127"/>
                              <a:gd name="T22" fmla="*/ 35 w 37"/>
                              <a:gd name="T23" fmla="*/ 105 h 127"/>
                              <a:gd name="T24" fmla="*/ 37 w 37"/>
                              <a:gd name="T25" fmla="*/ 97 h 127"/>
                              <a:gd name="T26" fmla="*/ 35 w 37"/>
                              <a:gd name="T27" fmla="*/ 90 h 127"/>
                              <a:gd name="T28" fmla="*/ 32 w 37"/>
                              <a:gd name="T29" fmla="*/ 80 h 127"/>
                              <a:gd name="T30" fmla="*/ 27 w 37"/>
                              <a:gd name="T31" fmla="*/ 72 h 127"/>
                              <a:gd name="T32" fmla="*/ 20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20" y="67"/>
                                </a:moveTo>
                                <a:lnTo>
                                  <a:pt x="0" y="0"/>
                                </a:lnTo>
                                <a:lnTo>
                                  <a:pt x="20" y="67"/>
                                </a:lnTo>
                                <a:lnTo>
                                  <a:pt x="15" y="82"/>
                                </a:lnTo>
                                <a:lnTo>
                                  <a:pt x="15" y="97"/>
                                </a:lnTo>
                                <a:lnTo>
                                  <a:pt x="20" y="112"/>
                                </a:lnTo>
                                <a:lnTo>
                                  <a:pt x="27" y="127"/>
                                </a:lnTo>
                                <a:lnTo>
                                  <a:pt x="32" y="120"/>
                                </a:lnTo>
                                <a:lnTo>
                                  <a:pt x="35" y="115"/>
                                </a:lnTo>
                                <a:lnTo>
                                  <a:pt x="35" y="105"/>
                                </a:lnTo>
                                <a:lnTo>
                                  <a:pt x="37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27" y="72"/>
                                </a:lnTo>
                                <a:lnTo>
                                  <a:pt x="2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1432"/>
                        <wps:cNvSpPr>
                          <a:spLocks/>
                        </wps:cNvSpPr>
                        <wps:spPr bwMode="auto">
                          <a:xfrm>
                            <a:off x="5835" y="1235"/>
                            <a:ext cx="37" cy="127"/>
                          </a:xfrm>
                          <a:custGeom>
                            <a:avLst/>
                            <a:gdLst>
                              <a:gd name="T0" fmla="*/ 20 w 37"/>
                              <a:gd name="T1" fmla="*/ 67 h 127"/>
                              <a:gd name="T2" fmla="*/ 0 w 37"/>
                              <a:gd name="T3" fmla="*/ 0 h 127"/>
                              <a:gd name="T4" fmla="*/ 20 w 37"/>
                              <a:gd name="T5" fmla="*/ 67 h 127"/>
                              <a:gd name="T6" fmla="*/ 20 w 37"/>
                              <a:gd name="T7" fmla="*/ 67 h 127"/>
                              <a:gd name="T8" fmla="*/ 20 w 37"/>
                              <a:gd name="T9" fmla="*/ 67 h 127"/>
                              <a:gd name="T10" fmla="*/ 15 w 37"/>
                              <a:gd name="T11" fmla="*/ 82 h 127"/>
                              <a:gd name="T12" fmla="*/ 15 w 37"/>
                              <a:gd name="T13" fmla="*/ 97 h 127"/>
                              <a:gd name="T14" fmla="*/ 20 w 37"/>
                              <a:gd name="T15" fmla="*/ 112 h 127"/>
                              <a:gd name="T16" fmla="*/ 27 w 37"/>
                              <a:gd name="T17" fmla="*/ 127 h 127"/>
                              <a:gd name="T18" fmla="*/ 32 w 37"/>
                              <a:gd name="T19" fmla="*/ 120 h 127"/>
                              <a:gd name="T20" fmla="*/ 35 w 37"/>
                              <a:gd name="T21" fmla="*/ 115 h 127"/>
                              <a:gd name="T22" fmla="*/ 35 w 37"/>
                              <a:gd name="T23" fmla="*/ 105 h 127"/>
                              <a:gd name="T24" fmla="*/ 37 w 37"/>
                              <a:gd name="T25" fmla="*/ 97 h 127"/>
                              <a:gd name="T26" fmla="*/ 35 w 37"/>
                              <a:gd name="T27" fmla="*/ 90 h 127"/>
                              <a:gd name="T28" fmla="*/ 32 w 37"/>
                              <a:gd name="T29" fmla="*/ 80 h 127"/>
                              <a:gd name="T30" fmla="*/ 27 w 37"/>
                              <a:gd name="T31" fmla="*/ 72 h 127"/>
                              <a:gd name="T32" fmla="*/ 20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20" y="67"/>
                                </a:moveTo>
                                <a:lnTo>
                                  <a:pt x="0" y="0"/>
                                </a:lnTo>
                                <a:lnTo>
                                  <a:pt x="20" y="67"/>
                                </a:lnTo>
                                <a:lnTo>
                                  <a:pt x="15" y="82"/>
                                </a:lnTo>
                                <a:lnTo>
                                  <a:pt x="15" y="97"/>
                                </a:lnTo>
                                <a:lnTo>
                                  <a:pt x="20" y="112"/>
                                </a:lnTo>
                                <a:lnTo>
                                  <a:pt x="27" y="127"/>
                                </a:lnTo>
                                <a:lnTo>
                                  <a:pt x="32" y="120"/>
                                </a:lnTo>
                                <a:lnTo>
                                  <a:pt x="35" y="115"/>
                                </a:lnTo>
                                <a:lnTo>
                                  <a:pt x="35" y="105"/>
                                </a:lnTo>
                                <a:lnTo>
                                  <a:pt x="37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27" y="72"/>
                                </a:lnTo>
                                <a:lnTo>
                                  <a:pt x="2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1433"/>
                        <wps:cNvSpPr>
                          <a:spLocks/>
                        </wps:cNvSpPr>
                        <wps:spPr bwMode="auto">
                          <a:xfrm>
                            <a:off x="5860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10 w 30"/>
                              <a:gd name="T11" fmla="*/ 80 h 125"/>
                              <a:gd name="T12" fmla="*/ 10 w 30"/>
                              <a:gd name="T13" fmla="*/ 95 h 125"/>
                              <a:gd name="T14" fmla="*/ 12 w 30"/>
                              <a:gd name="T15" fmla="*/ 112 h 125"/>
                              <a:gd name="T16" fmla="*/ 20 w 30"/>
                              <a:gd name="T17" fmla="*/ 125 h 125"/>
                              <a:gd name="T18" fmla="*/ 25 w 30"/>
                              <a:gd name="T19" fmla="*/ 120 h 125"/>
                              <a:gd name="T20" fmla="*/ 27 w 30"/>
                              <a:gd name="T21" fmla="*/ 112 h 125"/>
                              <a:gd name="T22" fmla="*/ 30 w 30"/>
                              <a:gd name="T23" fmla="*/ 105 h 125"/>
                              <a:gd name="T24" fmla="*/ 30 w 30"/>
                              <a:gd name="T25" fmla="*/ 97 h 125"/>
                              <a:gd name="T26" fmla="*/ 27 w 30"/>
                              <a:gd name="T27" fmla="*/ 87 h 125"/>
                              <a:gd name="T28" fmla="*/ 25 w 30"/>
                              <a:gd name="T29" fmla="*/ 80 h 125"/>
                              <a:gd name="T30" fmla="*/ 2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0" y="0"/>
                                </a:lnTo>
                                <a:lnTo>
                                  <a:pt x="15" y="65"/>
                                </a:lnTo>
                                <a:lnTo>
                                  <a:pt x="10" y="80"/>
                                </a:lnTo>
                                <a:lnTo>
                                  <a:pt x="10" y="95"/>
                                </a:lnTo>
                                <a:lnTo>
                                  <a:pt x="12" y="112"/>
                                </a:lnTo>
                                <a:lnTo>
                                  <a:pt x="20" y="125"/>
                                </a:lnTo>
                                <a:lnTo>
                                  <a:pt x="25" y="120"/>
                                </a:lnTo>
                                <a:lnTo>
                                  <a:pt x="27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7"/>
                                </a:lnTo>
                                <a:lnTo>
                                  <a:pt x="27" y="87"/>
                                </a:lnTo>
                                <a:lnTo>
                                  <a:pt x="25" y="80"/>
                                </a:lnTo>
                                <a:lnTo>
                                  <a:pt x="2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1434"/>
                        <wps:cNvSpPr>
                          <a:spLocks/>
                        </wps:cNvSpPr>
                        <wps:spPr bwMode="auto">
                          <a:xfrm>
                            <a:off x="5860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10 w 30"/>
                              <a:gd name="T11" fmla="*/ 80 h 125"/>
                              <a:gd name="T12" fmla="*/ 10 w 30"/>
                              <a:gd name="T13" fmla="*/ 95 h 125"/>
                              <a:gd name="T14" fmla="*/ 12 w 30"/>
                              <a:gd name="T15" fmla="*/ 112 h 125"/>
                              <a:gd name="T16" fmla="*/ 20 w 30"/>
                              <a:gd name="T17" fmla="*/ 125 h 125"/>
                              <a:gd name="T18" fmla="*/ 25 w 30"/>
                              <a:gd name="T19" fmla="*/ 120 h 125"/>
                              <a:gd name="T20" fmla="*/ 27 w 30"/>
                              <a:gd name="T21" fmla="*/ 112 h 125"/>
                              <a:gd name="T22" fmla="*/ 30 w 30"/>
                              <a:gd name="T23" fmla="*/ 105 h 125"/>
                              <a:gd name="T24" fmla="*/ 30 w 30"/>
                              <a:gd name="T25" fmla="*/ 97 h 125"/>
                              <a:gd name="T26" fmla="*/ 27 w 30"/>
                              <a:gd name="T27" fmla="*/ 87 h 125"/>
                              <a:gd name="T28" fmla="*/ 25 w 30"/>
                              <a:gd name="T29" fmla="*/ 80 h 125"/>
                              <a:gd name="T30" fmla="*/ 2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0" y="0"/>
                                </a:lnTo>
                                <a:lnTo>
                                  <a:pt x="15" y="65"/>
                                </a:lnTo>
                                <a:lnTo>
                                  <a:pt x="10" y="80"/>
                                </a:lnTo>
                                <a:lnTo>
                                  <a:pt x="10" y="95"/>
                                </a:lnTo>
                                <a:lnTo>
                                  <a:pt x="12" y="112"/>
                                </a:lnTo>
                                <a:lnTo>
                                  <a:pt x="20" y="125"/>
                                </a:lnTo>
                                <a:lnTo>
                                  <a:pt x="25" y="120"/>
                                </a:lnTo>
                                <a:lnTo>
                                  <a:pt x="27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7"/>
                                </a:lnTo>
                                <a:lnTo>
                                  <a:pt x="27" y="87"/>
                                </a:lnTo>
                                <a:lnTo>
                                  <a:pt x="25" y="80"/>
                                </a:lnTo>
                                <a:lnTo>
                                  <a:pt x="2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1435"/>
                        <wps:cNvSpPr>
                          <a:spLocks/>
                        </wps:cNvSpPr>
                        <wps:spPr bwMode="auto">
                          <a:xfrm>
                            <a:off x="5810" y="1182"/>
                            <a:ext cx="10" cy="65"/>
                          </a:xfrm>
                          <a:custGeom>
                            <a:avLst/>
                            <a:gdLst>
                              <a:gd name="T0" fmla="*/ 10 w 10"/>
                              <a:gd name="T1" fmla="*/ 65 h 65"/>
                              <a:gd name="T2" fmla="*/ 0 w 10"/>
                              <a:gd name="T3" fmla="*/ 0 h 65"/>
                              <a:gd name="T4" fmla="*/ 1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10" y="65"/>
                                </a:moveTo>
                                <a:lnTo>
                                  <a:pt x="0" y="0"/>
                                </a:lnTo>
                                <a:lnTo>
                                  <a:pt x="1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1436"/>
                        <wps:cNvSpPr>
                          <a:spLocks/>
                        </wps:cNvSpPr>
                        <wps:spPr bwMode="auto">
                          <a:xfrm>
                            <a:off x="5810" y="1182"/>
                            <a:ext cx="10" cy="65"/>
                          </a:xfrm>
                          <a:custGeom>
                            <a:avLst/>
                            <a:gdLst>
                              <a:gd name="T0" fmla="*/ 10 w 10"/>
                              <a:gd name="T1" fmla="*/ 65 h 65"/>
                              <a:gd name="T2" fmla="*/ 0 w 10"/>
                              <a:gd name="T3" fmla="*/ 0 h 65"/>
                              <a:gd name="T4" fmla="*/ 1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10" y="65"/>
                                </a:moveTo>
                                <a:lnTo>
                                  <a:pt x="0" y="0"/>
                                </a:lnTo>
                                <a:lnTo>
                                  <a:pt x="1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1437"/>
                        <wps:cNvSpPr>
                          <a:spLocks noEditPoints="1"/>
                        </wps:cNvSpPr>
                        <wps:spPr bwMode="auto">
                          <a:xfrm>
                            <a:off x="5788" y="1235"/>
                            <a:ext cx="79" cy="95"/>
                          </a:xfrm>
                          <a:custGeom>
                            <a:avLst/>
                            <a:gdLst>
                              <a:gd name="T0" fmla="*/ 37 w 79"/>
                              <a:gd name="T1" fmla="*/ 60 h 95"/>
                              <a:gd name="T2" fmla="*/ 0 w 79"/>
                              <a:gd name="T3" fmla="*/ 0 h 95"/>
                              <a:gd name="T4" fmla="*/ 37 w 79"/>
                              <a:gd name="T5" fmla="*/ 60 h 95"/>
                              <a:gd name="T6" fmla="*/ 37 w 79"/>
                              <a:gd name="T7" fmla="*/ 60 h 95"/>
                              <a:gd name="T8" fmla="*/ 42 w 79"/>
                              <a:gd name="T9" fmla="*/ 75 h 95"/>
                              <a:gd name="T10" fmla="*/ 52 w 79"/>
                              <a:gd name="T11" fmla="*/ 87 h 95"/>
                              <a:gd name="T12" fmla="*/ 59 w 79"/>
                              <a:gd name="T13" fmla="*/ 90 h 95"/>
                              <a:gd name="T14" fmla="*/ 64 w 79"/>
                              <a:gd name="T15" fmla="*/ 92 h 95"/>
                              <a:gd name="T16" fmla="*/ 72 w 79"/>
                              <a:gd name="T17" fmla="*/ 95 h 95"/>
                              <a:gd name="T18" fmla="*/ 79 w 79"/>
                              <a:gd name="T19" fmla="*/ 95 h 95"/>
                              <a:gd name="T20" fmla="*/ 79 w 79"/>
                              <a:gd name="T21" fmla="*/ 87 h 95"/>
                              <a:gd name="T22" fmla="*/ 77 w 79"/>
                              <a:gd name="T23" fmla="*/ 80 h 95"/>
                              <a:gd name="T24" fmla="*/ 72 w 79"/>
                              <a:gd name="T25" fmla="*/ 75 h 95"/>
                              <a:gd name="T26" fmla="*/ 67 w 79"/>
                              <a:gd name="T27" fmla="*/ 67 h 95"/>
                              <a:gd name="T28" fmla="*/ 59 w 79"/>
                              <a:gd name="T29" fmla="*/ 62 h 95"/>
                              <a:gd name="T30" fmla="*/ 52 w 79"/>
                              <a:gd name="T31" fmla="*/ 60 h 95"/>
                              <a:gd name="T32" fmla="*/ 44 w 79"/>
                              <a:gd name="T33" fmla="*/ 57 h 95"/>
                              <a:gd name="T34" fmla="*/ 37 w 79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95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  <a:moveTo>
                                  <a:pt x="37" y="60"/>
                                </a:moveTo>
                                <a:lnTo>
                                  <a:pt x="42" y="75"/>
                                </a:lnTo>
                                <a:lnTo>
                                  <a:pt x="52" y="87"/>
                                </a:lnTo>
                                <a:lnTo>
                                  <a:pt x="59" y="90"/>
                                </a:lnTo>
                                <a:lnTo>
                                  <a:pt x="64" y="92"/>
                                </a:lnTo>
                                <a:lnTo>
                                  <a:pt x="72" y="95"/>
                                </a:lnTo>
                                <a:lnTo>
                                  <a:pt x="79" y="95"/>
                                </a:lnTo>
                                <a:lnTo>
                                  <a:pt x="79" y="87"/>
                                </a:lnTo>
                                <a:lnTo>
                                  <a:pt x="77" y="80"/>
                                </a:lnTo>
                                <a:lnTo>
                                  <a:pt x="72" y="75"/>
                                </a:lnTo>
                                <a:lnTo>
                                  <a:pt x="67" y="67"/>
                                </a:lnTo>
                                <a:lnTo>
                                  <a:pt x="59" y="62"/>
                                </a:lnTo>
                                <a:lnTo>
                                  <a:pt x="52" y="60"/>
                                </a:lnTo>
                                <a:lnTo>
                                  <a:pt x="44" y="57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1438"/>
                        <wps:cNvSpPr>
                          <a:spLocks/>
                        </wps:cNvSpPr>
                        <wps:spPr bwMode="auto">
                          <a:xfrm>
                            <a:off x="5788" y="1235"/>
                            <a:ext cx="37" cy="60"/>
                          </a:xfrm>
                          <a:custGeom>
                            <a:avLst/>
                            <a:gdLst>
                              <a:gd name="T0" fmla="*/ 37 w 37"/>
                              <a:gd name="T1" fmla="*/ 60 h 60"/>
                              <a:gd name="T2" fmla="*/ 0 w 37"/>
                              <a:gd name="T3" fmla="*/ 0 h 60"/>
                              <a:gd name="T4" fmla="*/ 37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1439"/>
                        <wps:cNvSpPr>
                          <a:spLocks/>
                        </wps:cNvSpPr>
                        <wps:spPr bwMode="auto">
                          <a:xfrm>
                            <a:off x="5825" y="1292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3 h 38"/>
                              <a:gd name="T2" fmla="*/ 5 w 42"/>
                              <a:gd name="T3" fmla="*/ 18 h 38"/>
                              <a:gd name="T4" fmla="*/ 15 w 42"/>
                              <a:gd name="T5" fmla="*/ 30 h 38"/>
                              <a:gd name="T6" fmla="*/ 22 w 42"/>
                              <a:gd name="T7" fmla="*/ 33 h 38"/>
                              <a:gd name="T8" fmla="*/ 27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40 w 42"/>
                              <a:gd name="T17" fmla="*/ 23 h 38"/>
                              <a:gd name="T18" fmla="*/ 35 w 42"/>
                              <a:gd name="T19" fmla="*/ 18 h 38"/>
                              <a:gd name="T20" fmla="*/ 30 w 42"/>
                              <a:gd name="T21" fmla="*/ 10 h 38"/>
                              <a:gd name="T22" fmla="*/ 22 w 42"/>
                              <a:gd name="T23" fmla="*/ 5 h 38"/>
                              <a:gd name="T24" fmla="*/ 15 w 42"/>
                              <a:gd name="T25" fmla="*/ 3 h 38"/>
                              <a:gd name="T26" fmla="*/ 7 w 42"/>
                              <a:gd name="T27" fmla="*/ 0 h 38"/>
                              <a:gd name="T28" fmla="*/ 0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0" y="3"/>
                                </a:moveTo>
                                <a:lnTo>
                                  <a:pt x="5" y="18"/>
                                </a:lnTo>
                                <a:lnTo>
                                  <a:pt x="15" y="30"/>
                                </a:lnTo>
                                <a:lnTo>
                                  <a:pt x="22" y="33"/>
                                </a:lnTo>
                                <a:lnTo>
                                  <a:pt x="27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8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1440"/>
                        <wps:cNvSpPr>
                          <a:spLocks noEditPoints="1"/>
                        </wps:cNvSpPr>
                        <wps:spPr bwMode="auto">
                          <a:xfrm>
                            <a:off x="5803" y="1285"/>
                            <a:ext cx="89" cy="82"/>
                          </a:xfrm>
                          <a:custGeom>
                            <a:avLst/>
                            <a:gdLst>
                              <a:gd name="T0" fmla="*/ 47 w 89"/>
                              <a:gd name="T1" fmla="*/ 47 h 82"/>
                              <a:gd name="T2" fmla="*/ 0 w 89"/>
                              <a:gd name="T3" fmla="*/ 0 h 82"/>
                              <a:gd name="T4" fmla="*/ 47 w 89"/>
                              <a:gd name="T5" fmla="*/ 47 h 82"/>
                              <a:gd name="T6" fmla="*/ 47 w 89"/>
                              <a:gd name="T7" fmla="*/ 47 h 82"/>
                              <a:gd name="T8" fmla="*/ 52 w 89"/>
                              <a:gd name="T9" fmla="*/ 62 h 82"/>
                              <a:gd name="T10" fmla="*/ 62 w 89"/>
                              <a:gd name="T11" fmla="*/ 72 h 82"/>
                              <a:gd name="T12" fmla="*/ 74 w 89"/>
                              <a:gd name="T13" fmla="*/ 80 h 82"/>
                              <a:gd name="T14" fmla="*/ 89 w 89"/>
                              <a:gd name="T15" fmla="*/ 82 h 82"/>
                              <a:gd name="T16" fmla="*/ 89 w 89"/>
                              <a:gd name="T17" fmla="*/ 75 h 82"/>
                              <a:gd name="T18" fmla="*/ 87 w 89"/>
                              <a:gd name="T19" fmla="*/ 70 h 82"/>
                              <a:gd name="T20" fmla="*/ 82 w 89"/>
                              <a:gd name="T21" fmla="*/ 62 h 82"/>
                              <a:gd name="T22" fmla="*/ 77 w 89"/>
                              <a:gd name="T23" fmla="*/ 57 h 82"/>
                              <a:gd name="T24" fmla="*/ 69 w 89"/>
                              <a:gd name="T25" fmla="*/ 52 h 82"/>
                              <a:gd name="T26" fmla="*/ 62 w 89"/>
                              <a:gd name="T27" fmla="*/ 50 h 82"/>
                              <a:gd name="T28" fmla="*/ 54 w 89"/>
                              <a:gd name="T29" fmla="*/ 47 h 82"/>
                              <a:gd name="T30" fmla="*/ 47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7" y="47"/>
                                </a:moveTo>
                                <a:lnTo>
                                  <a:pt x="0" y="0"/>
                                </a:lnTo>
                                <a:lnTo>
                                  <a:pt x="47" y="47"/>
                                </a:lnTo>
                                <a:close/>
                                <a:moveTo>
                                  <a:pt x="47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2"/>
                                </a:lnTo>
                                <a:lnTo>
                                  <a:pt x="74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75"/>
                                </a:lnTo>
                                <a:lnTo>
                                  <a:pt x="87" y="70"/>
                                </a:lnTo>
                                <a:lnTo>
                                  <a:pt x="82" y="62"/>
                                </a:lnTo>
                                <a:lnTo>
                                  <a:pt x="77" y="57"/>
                                </a:lnTo>
                                <a:lnTo>
                                  <a:pt x="69" y="52"/>
                                </a:lnTo>
                                <a:lnTo>
                                  <a:pt x="62" y="50"/>
                                </a:lnTo>
                                <a:lnTo>
                                  <a:pt x="54" y="47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1441"/>
                        <wps:cNvSpPr>
                          <a:spLocks/>
                        </wps:cNvSpPr>
                        <wps:spPr bwMode="auto">
                          <a:xfrm>
                            <a:off x="5803" y="1285"/>
                            <a:ext cx="47" cy="47"/>
                          </a:xfrm>
                          <a:custGeom>
                            <a:avLst/>
                            <a:gdLst>
                              <a:gd name="T0" fmla="*/ 47 w 47"/>
                              <a:gd name="T1" fmla="*/ 47 h 47"/>
                              <a:gd name="T2" fmla="*/ 0 w 47"/>
                              <a:gd name="T3" fmla="*/ 0 h 47"/>
                              <a:gd name="T4" fmla="*/ 47 w 47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47" y="47"/>
                                </a:moveTo>
                                <a:lnTo>
                                  <a:pt x="0" y="0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1442"/>
                        <wps:cNvSpPr>
                          <a:spLocks/>
                        </wps:cNvSpPr>
                        <wps:spPr bwMode="auto">
                          <a:xfrm>
                            <a:off x="5850" y="1332"/>
                            <a:ext cx="42" cy="3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5"/>
                              <a:gd name="T2" fmla="*/ 5 w 42"/>
                              <a:gd name="T3" fmla="*/ 15 h 35"/>
                              <a:gd name="T4" fmla="*/ 15 w 42"/>
                              <a:gd name="T5" fmla="*/ 25 h 35"/>
                              <a:gd name="T6" fmla="*/ 27 w 42"/>
                              <a:gd name="T7" fmla="*/ 33 h 35"/>
                              <a:gd name="T8" fmla="*/ 42 w 42"/>
                              <a:gd name="T9" fmla="*/ 35 h 35"/>
                              <a:gd name="T10" fmla="*/ 42 w 42"/>
                              <a:gd name="T11" fmla="*/ 28 h 35"/>
                              <a:gd name="T12" fmla="*/ 40 w 42"/>
                              <a:gd name="T13" fmla="*/ 23 h 35"/>
                              <a:gd name="T14" fmla="*/ 35 w 42"/>
                              <a:gd name="T15" fmla="*/ 15 h 35"/>
                              <a:gd name="T16" fmla="*/ 30 w 42"/>
                              <a:gd name="T17" fmla="*/ 10 h 35"/>
                              <a:gd name="T18" fmla="*/ 22 w 42"/>
                              <a:gd name="T19" fmla="*/ 5 h 35"/>
                              <a:gd name="T20" fmla="*/ 15 w 42"/>
                              <a:gd name="T21" fmla="*/ 3 h 35"/>
                              <a:gd name="T22" fmla="*/ 7 w 42"/>
                              <a:gd name="T23" fmla="*/ 0 h 35"/>
                              <a:gd name="T24" fmla="*/ 0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3"/>
                                </a:lnTo>
                                <a:lnTo>
                                  <a:pt x="42" y="35"/>
                                </a:lnTo>
                                <a:lnTo>
                                  <a:pt x="42" y="28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1443"/>
                        <wps:cNvSpPr>
                          <a:spLocks noEditPoints="1"/>
                        </wps:cNvSpPr>
                        <wps:spPr bwMode="auto">
                          <a:xfrm>
                            <a:off x="5820" y="1320"/>
                            <a:ext cx="89" cy="82"/>
                          </a:xfrm>
                          <a:custGeom>
                            <a:avLst/>
                            <a:gdLst>
                              <a:gd name="T0" fmla="*/ 45 w 89"/>
                              <a:gd name="T1" fmla="*/ 47 h 82"/>
                              <a:gd name="T2" fmla="*/ 0 w 89"/>
                              <a:gd name="T3" fmla="*/ 0 h 82"/>
                              <a:gd name="T4" fmla="*/ 45 w 89"/>
                              <a:gd name="T5" fmla="*/ 47 h 82"/>
                              <a:gd name="T6" fmla="*/ 45 w 89"/>
                              <a:gd name="T7" fmla="*/ 47 h 82"/>
                              <a:gd name="T8" fmla="*/ 52 w 89"/>
                              <a:gd name="T9" fmla="*/ 62 h 82"/>
                              <a:gd name="T10" fmla="*/ 62 w 89"/>
                              <a:gd name="T11" fmla="*/ 72 h 82"/>
                              <a:gd name="T12" fmla="*/ 75 w 89"/>
                              <a:gd name="T13" fmla="*/ 80 h 82"/>
                              <a:gd name="T14" fmla="*/ 89 w 89"/>
                              <a:gd name="T15" fmla="*/ 82 h 82"/>
                              <a:gd name="T16" fmla="*/ 89 w 89"/>
                              <a:gd name="T17" fmla="*/ 75 h 82"/>
                              <a:gd name="T18" fmla="*/ 85 w 89"/>
                              <a:gd name="T19" fmla="*/ 70 h 82"/>
                              <a:gd name="T20" fmla="*/ 82 w 89"/>
                              <a:gd name="T21" fmla="*/ 62 h 82"/>
                              <a:gd name="T22" fmla="*/ 77 w 89"/>
                              <a:gd name="T23" fmla="*/ 57 h 82"/>
                              <a:gd name="T24" fmla="*/ 70 w 89"/>
                              <a:gd name="T25" fmla="*/ 52 h 82"/>
                              <a:gd name="T26" fmla="*/ 62 w 89"/>
                              <a:gd name="T27" fmla="*/ 47 h 82"/>
                              <a:gd name="T28" fmla="*/ 55 w 89"/>
                              <a:gd name="T29" fmla="*/ 47 h 82"/>
                              <a:gd name="T30" fmla="*/ 45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5" y="47"/>
                                </a:moveTo>
                                <a:lnTo>
                                  <a:pt x="0" y="0"/>
                                </a:lnTo>
                                <a:lnTo>
                                  <a:pt x="45" y="47"/>
                                </a:lnTo>
                                <a:close/>
                                <a:moveTo>
                                  <a:pt x="45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2"/>
                                </a:lnTo>
                                <a:lnTo>
                                  <a:pt x="75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75"/>
                                </a:lnTo>
                                <a:lnTo>
                                  <a:pt x="85" y="70"/>
                                </a:lnTo>
                                <a:lnTo>
                                  <a:pt x="82" y="62"/>
                                </a:lnTo>
                                <a:lnTo>
                                  <a:pt x="77" y="57"/>
                                </a:lnTo>
                                <a:lnTo>
                                  <a:pt x="70" y="52"/>
                                </a:lnTo>
                                <a:lnTo>
                                  <a:pt x="62" y="47"/>
                                </a:lnTo>
                                <a:lnTo>
                                  <a:pt x="55" y="47"/>
                                </a:lnTo>
                                <a:lnTo>
                                  <a:pt x="4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1444"/>
                        <wps:cNvSpPr>
                          <a:spLocks/>
                        </wps:cNvSpPr>
                        <wps:spPr bwMode="auto">
                          <a:xfrm>
                            <a:off x="5820" y="1320"/>
                            <a:ext cx="45" cy="47"/>
                          </a:xfrm>
                          <a:custGeom>
                            <a:avLst/>
                            <a:gdLst>
                              <a:gd name="T0" fmla="*/ 45 w 45"/>
                              <a:gd name="T1" fmla="*/ 47 h 47"/>
                              <a:gd name="T2" fmla="*/ 0 w 45"/>
                              <a:gd name="T3" fmla="*/ 0 h 47"/>
                              <a:gd name="T4" fmla="*/ 45 w 45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47">
                                <a:moveTo>
                                  <a:pt x="45" y="47"/>
                                </a:moveTo>
                                <a:lnTo>
                                  <a:pt x="0" y="0"/>
                                </a:lnTo>
                                <a:lnTo>
                                  <a:pt x="45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1445"/>
                        <wps:cNvSpPr>
                          <a:spLocks/>
                        </wps:cNvSpPr>
                        <wps:spPr bwMode="auto">
                          <a:xfrm>
                            <a:off x="5865" y="1367"/>
                            <a:ext cx="44" cy="35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35"/>
                              <a:gd name="T2" fmla="*/ 7 w 44"/>
                              <a:gd name="T3" fmla="*/ 15 h 35"/>
                              <a:gd name="T4" fmla="*/ 17 w 44"/>
                              <a:gd name="T5" fmla="*/ 25 h 35"/>
                              <a:gd name="T6" fmla="*/ 30 w 44"/>
                              <a:gd name="T7" fmla="*/ 33 h 35"/>
                              <a:gd name="T8" fmla="*/ 44 w 44"/>
                              <a:gd name="T9" fmla="*/ 35 h 35"/>
                              <a:gd name="T10" fmla="*/ 44 w 44"/>
                              <a:gd name="T11" fmla="*/ 28 h 35"/>
                              <a:gd name="T12" fmla="*/ 40 w 44"/>
                              <a:gd name="T13" fmla="*/ 23 h 35"/>
                              <a:gd name="T14" fmla="*/ 37 w 44"/>
                              <a:gd name="T15" fmla="*/ 15 h 35"/>
                              <a:gd name="T16" fmla="*/ 32 w 44"/>
                              <a:gd name="T17" fmla="*/ 10 h 35"/>
                              <a:gd name="T18" fmla="*/ 25 w 44"/>
                              <a:gd name="T19" fmla="*/ 5 h 35"/>
                              <a:gd name="T20" fmla="*/ 17 w 44"/>
                              <a:gd name="T21" fmla="*/ 0 h 35"/>
                              <a:gd name="T22" fmla="*/ 10 w 44"/>
                              <a:gd name="T23" fmla="*/ 0 h 35"/>
                              <a:gd name="T24" fmla="*/ 0 w 4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7" y="25"/>
                                </a:lnTo>
                                <a:lnTo>
                                  <a:pt x="30" y="33"/>
                                </a:lnTo>
                                <a:lnTo>
                                  <a:pt x="44" y="35"/>
                                </a:lnTo>
                                <a:lnTo>
                                  <a:pt x="44" y="28"/>
                                </a:lnTo>
                                <a:lnTo>
                                  <a:pt x="40" y="23"/>
                                </a:lnTo>
                                <a:lnTo>
                                  <a:pt x="37" y="15"/>
                                </a:lnTo>
                                <a:lnTo>
                                  <a:pt x="32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1446"/>
                        <wps:cNvSpPr>
                          <a:spLocks noEditPoints="1"/>
                        </wps:cNvSpPr>
                        <wps:spPr bwMode="auto">
                          <a:xfrm>
                            <a:off x="5775" y="1192"/>
                            <a:ext cx="77" cy="100"/>
                          </a:xfrm>
                          <a:custGeom>
                            <a:avLst/>
                            <a:gdLst>
                              <a:gd name="T0" fmla="*/ 35 w 77"/>
                              <a:gd name="T1" fmla="*/ 63 h 100"/>
                              <a:gd name="T2" fmla="*/ 0 w 77"/>
                              <a:gd name="T3" fmla="*/ 0 h 100"/>
                              <a:gd name="T4" fmla="*/ 35 w 77"/>
                              <a:gd name="T5" fmla="*/ 63 h 100"/>
                              <a:gd name="T6" fmla="*/ 35 w 77"/>
                              <a:gd name="T7" fmla="*/ 63 h 100"/>
                              <a:gd name="T8" fmla="*/ 40 w 77"/>
                              <a:gd name="T9" fmla="*/ 80 h 100"/>
                              <a:gd name="T10" fmla="*/ 50 w 77"/>
                              <a:gd name="T11" fmla="*/ 90 h 100"/>
                              <a:gd name="T12" fmla="*/ 55 w 77"/>
                              <a:gd name="T13" fmla="*/ 95 h 100"/>
                              <a:gd name="T14" fmla="*/ 62 w 77"/>
                              <a:gd name="T15" fmla="*/ 98 h 100"/>
                              <a:gd name="T16" fmla="*/ 70 w 77"/>
                              <a:gd name="T17" fmla="*/ 100 h 100"/>
                              <a:gd name="T18" fmla="*/ 77 w 77"/>
                              <a:gd name="T19" fmla="*/ 100 h 100"/>
                              <a:gd name="T20" fmla="*/ 77 w 77"/>
                              <a:gd name="T21" fmla="*/ 93 h 100"/>
                              <a:gd name="T22" fmla="*/ 75 w 77"/>
                              <a:gd name="T23" fmla="*/ 85 h 100"/>
                              <a:gd name="T24" fmla="*/ 70 w 77"/>
                              <a:gd name="T25" fmla="*/ 78 h 100"/>
                              <a:gd name="T26" fmla="*/ 65 w 77"/>
                              <a:gd name="T27" fmla="*/ 73 h 100"/>
                              <a:gd name="T28" fmla="*/ 57 w 77"/>
                              <a:gd name="T29" fmla="*/ 68 h 100"/>
                              <a:gd name="T30" fmla="*/ 50 w 77"/>
                              <a:gd name="T31" fmla="*/ 63 h 100"/>
                              <a:gd name="T32" fmla="*/ 43 w 77"/>
                              <a:gd name="T33" fmla="*/ 63 h 100"/>
                              <a:gd name="T34" fmla="*/ 35 w 77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00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  <a:moveTo>
                                  <a:pt x="35" y="63"/>
                                </a:moveTo>
                                <a:lnTo>
                                  <a:pt x="40" y="80"/>
                                </a:lnTo>
                                <a:lnTo>
                                  <a:pt x="50" y="90"/>
                                </a:lnTo>
                                <a:lnTo>
                                  <a:pt x="55" y="95"/>
                                </a:lnTo>
                                <a:lnTo>
                                  <a:pt x="62" y="98"/>
                                </a:lnTo>
                                <a:lnTo>
                                  <a:pt x="70" y="100"/>
                                </a:lnTo>
                                <a:lnTo>
                                  <a:pt x="77" y="100"/>
                                </a:lnTo>
                                <a:lnTo>
                                  <a:pt x="77" y="93"/>
                                </a:lnTo>
                                <a:lnTo>
                                  <a:pt x="75" y="85"/>
                                </a:lnTo>
                                <a:lnTo>
                                  <a:pt x="70" y="78"/>
                                </a:lnTo>
                                <a:lnTo>
                                  <a:pt x="65" y="73"/>
                                </a:lnTo>
                                <a:lnTo>
                                  <a:pt x="57" y="68"/>
                                </a:lnTo>
                                <a:lnTo>
                                  <a:pt x="50" y="63"/>
                                </a:lnTo>
                                <a:lnTo>
                                  <a:pt x="43" y="63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1447"/>
                        <wps:cNvSpPr>
                          <a:spLocks/>
                        </wps:cNvSpPr>
                        <wps:spPr bwMode="auto">
                          <a:xfrm>
                            <a:off x="5775" y="1192"/>
                            <a:ext cx="35" cy="63"/>
                          </a:xfrm>
                          <a:custGeom>
                            <a:avLst/>
                            <a:gdLst>
                              <a:gd name="T0" fmla="*/ 35 w 35"/>
                              <a:gd name="T1" fmla="*/ 63 h 63"/>
                              <a:gd name="T2" fmla="*/ 0 w 35"/>
                              <a:gd name="T3" fmla="*/ 0 h 63"/>
                              <a:gd name="T4" fmla="*/ 35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1448"/>
                        <wps:cNvSpPr>
                          <a:spLocks/>
                        </wps:cNvSpPr>
                        <wps:spPr bwMode="auto">
                          <a:xfrm>
                            <a:off x="5810" y="125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7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40 w 42"/>
                              <a:gd name="T17" fmla="*/ 22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2 w 42"/>
                              <a:gd name="T23" fmla="*/ 5 h 37"/>
                              <a:gd name="T24" fmla="*/ 15 w 42"/>
                              <a:gd name="T25" fmla="*/ 0 h 37"/>
                              <a:gd name="T26" fmla="*/ 8 w 42"/>
                              <a:gd name="T27" fmla="*/ 0 h 37"/>
                              <a:gd name="T28" fmla="*/ 0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1449"/>
                        <wps:cNvSpPr>
                          <a:spLocks noEditPoints="1"/>
                        </wps:cNvSpPr>
                        <wps:spPr bwMode="auto">
                          <a:xfrm>
                            <a:off x="5753" y="1158"/>
                            <a:ext cx="84" cy="97"/>
                          </a:xfrm>
                          <a:custGeom>
                            <a:avLst/>
                            <a:gdLst>
                              <a:gd name="T0" fmla="*/ 42 w 84"/>
                              <a:gd name="T1" fmla="*/ 62 h 97"/>
                              <a:gd name="T2" fmla="*/ 0 w 84"/>
                              <a:gd name="T3" fmla="*/ 0 h 97"/>
                              <a:gd name="T4" fmla="*/ 42 w 84"/>
                              <a:gd name="T5" fmla="*/ 62 h 97"/>
                              <a:gd name="T6" fmla="*/ 42 w 84"/>
                              <a:gd name="T7" fmla="*/ 62 h 97"/>
                              <a:gd name="T8" fmla="*/ 50 w 84"/>
                              <a:gd name="T9" fmla="*/ 77 h 97"/>
                              <a:gd name="T10" fmla="*/ 57 w 84"/>
                              <a:gd name="T11" fmla="*/ 87 h 97"/>
                              <a:gd name="T12" fmla="*/ 65 w 84"/>
                              <a:gd name="T13" fmla="*/ 92 h 97"/>
                              <a:gd name="T14" fmla="*/ 70 w 84"/>
                              <a:gd name="T15" fmla="*/ 94 h 97"/>
                              <a:gd name="T16" fmla="*/ 77 w 84"/>
                              <a:gd name="T17" fmla="*/ 97 h 97"/>
                              <a:gd name="T18" fmla="*/ 84 w 84"/>
                              <a:gd name="T19" fmla="*/ 97 h 97"/>
                              <a:gd name="T20" fmla="*/ 84 w 84"/>
                              <a:gd name="T21" fmla="*/ 89 h 97"/>
                              <a:gd name="T22" fmla="*/ 82 w 84"/>
                              <a:gd name="T23" fmla="*/ 82 h 97"/>
                              <a:gd name="T24" fmla="*/ 77 w 84"/>
                              <a:gd name="T25" fmla="*/ 74 h 97"/>
                              <a:gd name="T26" fmla="*/ 72 w 84"/>
                              <a:gd name="T27" fmla="*/ 69 h 97"/>
                              <a:gd name="T28" fmla="*/ 67 w 84"/>
                              <a:gd name="T29" fmla="*/ 64 h 97"/>
                              <a:gd name="T30" fmla="*/ 60 w 84"/>
                              <a:gd name="T31" fmla="*/ 62 h 97"/>
                              <a:gd name="T32" fmla="*/ 50 w 84"/>
                              <a:gd name="T33" fmla="*/ 59 h 97"/>
                              <a:gd name="T34" fmla="*/ 42 w 84"/>
                              <a:gd name="T35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4" h="97">
                                <a:moveTo>
                                  <a:pt x="42" y="62"/>
                                </a:moveTo>
                                <a:lnTo>
                                  <a:pt x="0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50" y="77"/>
                                </a:lnTo>
                                <a:lnTo>
                                  <a:pt x="57" y="87"/>
                                </a:lnTo>
                                <a:lnTo>
                                  <a:pt x="65" y="92"/>
                                </a:lnTo>
                                <a:lnTo>
                                  <a:pt x="70" y="94"/>
                                </a:lnTo>
                                <a:lnTo>
                                  <a:pt x="77" y="97"/>
                                </a:lnTo>
                                <a:lnTo>
                                  <a:pt x="84" y="97"/>
                                </a:lnTo>
                                <a:lnTo>
                                  <a:pt x="84" y="89"/>
                                </a:lnTo>
                                <a:lnTo>
                                  <a:pt x="82" y="82"/>
                                </a:lnTo>
                                <a:lnTo>
                                  <a:pt x="77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64"/>
                                </a:lnTo>
                                <a:lnTo>
                                  <a:pt x="60" y="62"/>
                                </a:lnTo>
                                <a:lnTo>
                                  <a:pt x="50" y="59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1450"/>
                        <wps:cNvSpPr>
                          <a:spLocks/>
                        </wps:cNvSpPr>
                        <wps:spPr bwMode="auto">
                          <a:xfrm>
                            <a:off x="5753" y="1158"/>
                            <a:ext cx="42" cy="62"/>
                          </a:xfrm>
                          <a:custGeom>
                            <a:avLst/>
                            <a:gdLst>
                              <a:gd name="T0" fmla="*/ 42 w 42"/>
                              <a:gd name="T1" fmla="*/ 62 h 62"/>
                              <a:gd name="T2" fmla="*/ 0 w 42"/>
                              <a:gd name="T3" fmla="*/ 0 h 62"/>
                              <a:gd name="T4" fmla="*/ 42 w 4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2">
                                <a:moveTo>
                                  <a:pt x="42" y="62"/>
                                </a:moveTo>
                                <a:lnTo>
                                  <a:pt x="0" y="0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1451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3 h 38"/>
                              <a:gd name="T2" fmla="*/ 8 w 42"/>
                              <a:gd name="T3" fmla="*/ 18 h 38"/>
                              <a:gd name="T4" fmla="*/ 15 w 42"/>
                              <a:gd name="T5" fmla="*/ 28 h 38"/>
                              <a:gd name="T6" fmla="*/ 23 w 42"/>
                              <a:gd name="T7" fmla="*/ 33 h 38"/>
                              <a:gd name="T8" fmla="*/ 28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40 w 42"/>
                              <a:gd name="T17" fmla="*/ 23 h 38"/>
                              <a:gd name="T18" fmla="*/ 35 w 42"/>
                              <a:gd name="T19" fmla="*/ 15 h 38"/>
                              <a:gd name="T20" fmla="*/ 30 w 42"/>
                              <a:gd name="T21" fmla="*/ 10 h 38"/>
                              <a:gd name="T22" fmla="*/ 25 w 42"/>
                              <a:gd name="T23" fmla="*/ 5 h 38"/>
                              <a:gd name="T24" fmla="*/ 18 w 42"/>
                              <a:gd name="T25" fmla="*/ 3 h 38"/>
                              <a:gd name="T26" fmla="*/ 8 w 42"/>
                              <a:gd name="T27" fmla="*/ 0 h 38"/>
                              <a:gd name="T28" fmla="*/ 0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0" y="3"/>
                                </a:moveTo>
                                <a:lnTo>
                                  <a:pt x="8" y="18"/>
                                </a:lnTo>
                                <a:lnTo>
                                  <a:pt x="15" y="28"/>
                                </a:lnTo>
                                <a:lnTo>
                                  <a:pt x="23" y="33"/>
                                </a:lnTo>
                                <a:lnTo>
                                  <a:pt x="28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1452"/>
                        <wps:cNvSpPr>
                          <a:spLocks noEditPoints="1"/>
                        </wps:cNvSpPr>
                        <wps:spPr bwMode="auto">
                          <a:xfrm>
                            <a:off x="5745" y="1130"/>
                            <a:ext cx="80" cy="92"/>
                          </a:xfrm>
                          <a:custGeom>
                            <a:avLst/>
                            <a:gdLst>
                              <a:gd name="T0" fmla="*/ 38 w 80"/>
                              <a:gd name="T1" fmla="*/ 55 h 92"/>
                              <a:gd name="T2" fmla="*/ 0 w 80"/>
                              <a:gd name="T3" fmla="*/ 0 h 92"/>
                              <a:gd name="T4" fmla="*/ 38 w 80"/>
                              <a:gd name="T5" fmla="*/ 55 h 92"/>
                              <a:gd name="T6" fmla="*/ 38 w 80"/>
                              <a:gd name="T7" fmla="*/ 55 h 92"/>
                              <a:gd name="T8" fmla="*/ 43 w 80"/>
                              <a:gd name="T9" fmla="*/ 70 h 92"/>
                              <a:gd name="T10" fmla="*/ 53 w 80"/>
                              <a:gd name="T11" fmla="*/ 82 h 92"/>
                              <a:gd name="T12" fmla="*/ 58 w 80"/>
                              <a:gd name="T13" fmla="*/ 87 h 92"/>
                              <a:gd name="T14" fmla="*/ 65 w 80"/>
                              <a:gd name="T15" fmla="*/ 90 h 92"/>
                              <a:gd name="T16" fmla="*/ 73 w 80"/>
                              <a:gd name="T17" fmla="*/ 92 h 92"/>
                              <a:gd name="T18" fmla="*/ 80 w 80"/>
                              <a:gd name="T19" fmla="*/ 92 h 92"/>
                              <a:gd name="T20" fmla="*/ 80 w 80"/>
                              <a:gd name="T21" fmla="*/ 85 h 92"/>
                              <a:gd name="T22" fmla="*/ 78 w 80"/>
                              <a:gd name="T23" fmla="*/ 77 h 92"/>
                              <a:gd name="T24" fmla="*/ 73 w 80"/>
                              <a:gd name="T25" fmla="*/ 70 h 92"/>
                              <a:gd name="T26" fmla="*/ 68 w 80"/>
                              <a:gd name="T27" fmla="*/ 65 h 92"/>
                              <a:gd name="T28" fmla="*/ 63 w 80"/>
                              <a:gd name="T29" fmla="*/ 60 h 92"/>
                              <a:gd name="T30" fmla="*/ 55 w 80"/>
                              <a:gd name="T31" fmla="*/ 55 h 92"/>
                              <a:gd name="T32" fmla="*/ 45 w 80"/>
                              <a:gd name="T33" fmla="*/ 55 h 92"/>
                              <a:gd name="T34" fmla="*/ 38 w 80"/>
                              <a:gd name="T35" fmla="*/ 5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38" y="55"/>
                                </a:moveTo>
                                <a:lnTo>
                                  <a:pt x="0" y="0"/>
                                </a:lnTo>
                                <a:lnTo>
                                  <a:pt x="38" y="55"/>
                                </a:lnTo>
                                <a:close/>
                                <a:moveTo>
                                  <a:pt x="38" y="55"/>
                                </a:moveTo>
                                <a:lnTo>
                                  <a:pt x="43" y="70"/>
                                </a:lnTo>
                                <a:lnTo>
                                  <a:pt x="53" y="82"/>
                                </a:lnTo>
                                <a:lnTo>
                                  <a:pt x="58" y="87"/>
                                </a:lnTo>
                                <a:lnTo>
                                  <a:pt x="65" y="90"/>
                                </a:lnTo>
                                <a:lnTo>
                                  <a:pt x="73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85"/>
                                </a:lnTo>
                                <a:lnTo>
                                  <a:pt x="78" y="77"/>
                                </a:lnTo>
                                <a:lnTo>
                                  <a:pt x="73" y="70"/>
                                </a:lnTo>
                                <a:lnTo>
                                  <a:pt x="68" y="65"/>
                                </a:lnTo>
                                <a:lnTo>
                                  <a:pt x="63" y="60"/>
                                </a:lnTo>
                                <a:lnTo>
                                  <a:pt x="55" y="55"/>
                                </a:lnTo>
                                <a:lnTo>
                                  <a:pt x="45" y="55"/>
                                </a:lnTo>
                                <a:lnTo>
                                  <a:pt x="3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1453"/>
                        <wps:cNvSpPr>
                          <a:spLocks/>
                        </wps:cNvSpPr>
                        <wps:spPr bwMode="auto">
                          <a:xfrm>
                            <a:off x="5745" y="1130"/>
                            <a:ext cx="38" cy="55"/>
                          </a:xfrm>
                          <a:custGeom>
                            <a:avLst/>
                            <a:gdLst>
                              <a:gd name="T0" fmla="*/ 38 w 38"/>
                              <a:gd name="T1" fmla="*/ 55 h 55"/>
                              <a:gd name="T2" fmla="*/ 0 w 38"/>
                              <a:gd name="T3" fmla="*/ 0 h 55"/>
                              <a:gd name="T4" fmla="*/ 38 w 38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38" y="55"/>
                                </a:moveTo>
                                <a:lnTo>
                                  <a:pt x="0" y="0"/>
                                </a:lnTo>
                                <a:lnTo>
                                  <a:pt x="38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1454"/>
                        <wps:cNvSpPr>
                          <a:spLocks/>
                        </wps:cNvSpPr>
                        <wps:spPr bwMode="auto">
                          <a:xfrm>
                            <a:off x="5783" y="118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5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40 w 42"/>
                              <a:gd name="T17" fmla="*/ 22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5 w 42"/>
                              <a:gd name="T23" fmla="*/ 5 h 37"/>
                              <a:gd name="T24" fmla="*/ 17 w 42"/>
                              <a:gd name="T25" fmla="*/ 0 h 37"/>
                              <a:gd name="T26" fmla="*/ 7 w 42"/>
                              <a:gd name="T27" fmla="*/ 0 h 37"/>
                              <a:gd name="T28" fmla="*/ 0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1455"/>
                        <wps:cNvSpPr>
                          <a:spLocks noEditPoints="1"/>
                        </wps:cNvSpPr>
                        <wps:spPr bwMode="auto">
                          <a:xfrm>
                            <a:off x="5736" y="1083"/>
                            <a:ext cx="74" cy="99"/>
                          </a:xfrm>
                          <a:custGeom>
                            <a:avLst/>
                            <a:gdLst>
                              <a:gd name="T0" fmla="*/ 32 w 74"/>
                              <a:gd name="T1" fmla="*/ 62 h 99"/>
                              <a:gd name="T2" fmla="*/ 0 w 74"/>
                              <a:gd name="T3" fmla="*/ 0 h 99"/>
                              <a:gd name="T4" fmla="*/ 32 w 74"/>
                              <a:gd name="T5" fmla="*/ 62 h 99"/>
                              <a:gd name="T6" fmla="*/ 32 w 74"/>
                              <a:gd name="T7" fmla="*/ 62 h 99"/>
                              <a:gd name="T8" fmla="*/ 37 w 74"/>
                              <a:gd name="T9" fmla="*/ 80 h 99"/>
                              <a:gd name="T10" fmla="*/ 47 w 74"/>
                              <a:gd name="T11" fmla="*/ 89 h 99"/>
                              <a:gd name="T12" fmla="*/ 52 w 74"/>
                              <a:gd name="T13" fmla="*/ 94 h 99"/>
                              <a:gd name="T14" fmla="*/ 59 w 74"/>
                              <a:gd name="T15" fmla="*/ 97 h 99"/>
                              <a:gd name="T16" fmla="*/ 67 w 74"/>
                              <a:gd name="T17" fmla="*/ 99 h 99"/>
                              <a:gd name="T18" fmla="*/ 74 w 74"/>
                              <a:gd name="T19" fmla="*/ 99 h 99"/>
                              <a:gd name="T20" fmla="*/ 72 w 74"/>
                              <a:gd name="T21" fmla="*/ 92 h 99"/>
                              <a:gd name="T22" fmla="*/ 72 w 74"/>
                              <a:gd name="T23" fmla="*/ 85 h 99"/>
                              <a:gd name="T24" fmla="*/ 67 w 74"/>
                              <a:gd name="T25" fmla="*/ 77 h 99"/>
                              <a:gd name="T26" fmla="*/ 62 w 74"/>
                              <a:gd name="T27" fmla="*/ 72 h 99"/>
                              <a:gd name="T28" fmla="*/ 54 w 74"/>
                              <a:gd name="T29" fmla="*/ 67 h 99"/>
                              <a:gd name="T30" fmla="*/ 47 w 74"/>
                              <a:gd name="T31" fmla="*/ 65 h 99"/>
                              <a:gd name="T32" fmla="*/ 39 w 74"/>
                              <a:gd name="T33" fmla="*/ 62 h 99"/>
                              <a:gd name="T34" fmla="*/ 32 w 74"/>
                              <a:gd name="T35" fmla="*/ 6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32" y="62"/>
                                </a:moveTo>
                                <a:lnTo>
                                  <a:pt x="0" y="0"/>
                                </a:lnTo>
                                <a:lnTo>
                                  <a:pt x="32" y="62"/>
                                </a:lnTo>
                                <a:close/>
                                <a:moveTo>
                                  <a:pt x="32" y="62"/>
                                </a:moveTo>
                                <a:lnTo>
                                  <a:pt x="37" y="80"/>
                                </a:lnTo>
                                <a:lnTo>
                                  <a:pt x="47" y="89"/>
                                </a:lnTo>
                                <a:lnTo>
                                  <a:pt x="52" y="94"/>
                                </a:lnTo>
                                <a:lnTo>
                                  <a:pt x="59" y="97"/>
                                </a:lnTo>
                                <a:lnTo>
                                  <a:pt x="67" y="99"/>
                                </a:lnTo>
                                <a:lnTo>
                                  <a:pt x="74" y="99"/>
                                </a:lnTo>
                                <a:lnTo>
                                  <a:pt x="72" y="92"/>
                                </a:lnTo>
                                <a:lnTo>
                                  <a:pt x="72" y="85"/>
                                </a:lnTo>
                                <a:lnTo>
                                  <a:pt x="67" y="77"/>
                                </a:lnTo>
                                <a:lnTo>
                                  <a:pt x="62" y="72"/>
                                </a:lnTo>
                                <a:lnTo>
                                  <a:pt x="54" y="67"/>
                                </a:lnTo>
                                <a:lnTo>
                                  <a:pt x="47" y="65"/>
                                </a:lnTo>
                                <a:lnTo>
                                  <a:pt x="39" y="62"/>
                                </a:lnTo>
                                <a:lnTo>
                                  <a:pt x="3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1456"/>
                        <wps:cNvSpPr>
                          <a:spLocks/>
                        </wps:cNvSpPr>
                        <wps:spPr bwMode="auto">
                          <a:xfrm>
                            <a:off x="5736" y="1083"/>
                            <a:ext cx="32" cy="62"/>
                          </a:xfrm>
                          <a:custGeom>
                            <a:avLst/>
                            <a:gdLst>
                              <a:gd name="T0" fmla="*/ 32 w 32"/>
                              <a:gd name="T1" fmla="*/ 62 h 62"/>
                              <a:gd name="T2" fmla="*/ 0 w 32"/>
                              <a:gd name="T3" fmla="*/ 0 h 62"/>
                              <a:gd name="T4" fmla="*/ 32 w 3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2">
                                <a:moveTo>
                                  <a:pt x="32" y="62"/>
                                </a:moveTo>
                                <a:lnTo>
                                  <a:pt x="0" y="0"/>
                                </a:lnTo>
                                <a:lnTo>
                                  <a:pt x="3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1457"/>
                        <wps:cNvSpPr>
                          <a:spLocks/>
                        </wps:cNvSpPr>
                        <wps:spPr bwMode="auto">
                          <a:xfrm>
                            <a:off x="5768" y="114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8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0 w 42"/>
                              <a:gd name="T15" fmla="*/ 30 h 37"/>
                              <a:gd name="T16" fmla="*/ 40 w 42"/>
                              <a:gd name="T17" fmla="*/ 23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2 w 42"/>
                              <a:gd name="T23" fmla="*/ 5 h 37"/>
                              <a:gd name="T24" fmla="*/ 15 w 42"/>
                              <a:gd name="T25" fmla="*/ 3 h 37"/>
                              <a:gd name="T26" fmla="*/ 7 w 42"/>
                              <a:gd name="T27" fmla="*/ 0 h 37"/>
                              <a:gd name="T28" fmla="*/ 0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0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Freeform 1458"/>
                        <wps:cNvSpPr>
                          <a:spLocks noEditPoints="1"/>
                        </wps:cNvSpPr>
                        <wps:spPr bwMode="auto">
                          <a:xfrm>
                            <a:off x="5736" y="1035"/>
                            <a:ext cx="64" cy="118"/>
                          </a:xfrm>
                          <a:custGeom>
                            <a:avLst/>
                            <a:gdLst>
                              <a:gd name="T0" fmla="*/ 27 w 64"/>
                              <a:gd name="T1" fmla="*/ 70 h 118"/>
                              <a:gd name="T2" fmla="*/ 0 w 64"/>
                              <a:gd name="T3" fmla="*/ 0 h 118"/>
                              <a:gd name="T4" fmla="*/ 27 w 64"/>
                              <a:gd name="T5" fmla="*/ 70 h 118"/>
                              <a:gd name="T6" fmla="*/ 27 w 64"/>
                              <a:gd name="T7" fmla="*/ 70 h 118"/>
                              <a:gd name="T8" fmla="*/ 32 w 64"/>
                              <a:gd name="T9" fmla="*/ 88 h 118"/>
                              <a:gd name="T10" fmla="*/ 39 w 64"/>
                              <a:gd name="T11" fmla="*/ 103 h 118"/>
                              <a:gd name="T12" fmla="*/ 44 w 64"/>
                              <a:gd name="T13" fmla="*/ 108 h 118"/>
                              <a:gd name="T14" fmla="*/ 49 w 64"/>
                              <a:gd name="T15" fmla="*/ 113 h 118"/>
                              <a:gd name="T16" fmla="*/ 57 w 64"/>
                              <a:gd name="T17" fmla="*/ 115 h 118"/>
                              <a:gd name="T18" fmla="*/ 64 w 64"/>
                              <a:gd name="T19" fmla="*/ 118 h 118"/>
                              <a:gd name="T20" fmla="*/ 64 w 64"/>
                              <a:gd name="T21" fmla="*/ 108 h 118"/>
                              <a:gd name="T22" fmla="*/ 62 w 64"/>
                              <a:gd name="T23" fmla="*/ 100 h 118"/>
                              <a:gd name="T24" fmla="*/ 59 w 64"/>
                              <a:gd name="T25" fmla="*/ 93 h 118"/>
                              <a:gd name="T26" fmla="*/ 54 w 64"/>
                              <a:gd name="T27" fmla="*/ 85 h 118"/>
                              <a:gd name="T28" fmla="*/ 49 w 64"/>
                              <a:gd name="T29" fmla="*/ 78 h 118"/>
                              <a:gd name="T30" fmla="*/ 42 w 64"/>
                              <a:gd name="T31" fmla="*/ 75 h 118"/>
                              <a:gd name="T32" fmla="*/ 34 w 64"/>
                              <a:gd name="T33" fmla="*/ 70 h 118"/>
                              <a:gd name="T34" fmla="*/ 27 w 64"/>
                              <a:gd name="T35" fmla="*/ 7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18">
                                <a:moveTo>
                                  <a:pt x="27" y="70"/>
                                </a:moveTo>
                                <a:lnTo>
                                  <a:pt x="0" y="0"/>
                                </a:lnTo>
                                <a:lnTo>
                                  <a:pt x="27" y="70"/>
                                </a:lnTo>
                                <a:close/>
                                <a:moveTo>
                                  <a:pt x="27" y="70"/>
                                </a:moveTo>
                                <a:lnTo>
                                  <a:pt x="32" y="88"/>
                                </a:lnTo>
                                <a:lnTo>
                                  <a:pt x="39" y="103"/>
                                </a:lnTo>
                                <a:lnTo>
                                  <a:pt x="44" y="108"/>
                                </a:lnTo>
                                <a:lnTo>
                                  <a:pt x="49" y="113"/>
                                </a:lnTo>
                                <a:lnTo>
                                  <a:pt x="57" y="115"/>
                                </a:lnTo>
                                <a:lnTo>
                                  <a:pt x="64" y="118"/>
                                </a:lnTo>
                                <a:lnTo>
                                  <a:pt x="64" y="108"/>
                                </a:lnTo>
                                <a:lnTo>
                                  <a:pt x="62" y="100"/>
                                </a:lnTo>
                                <a:lnTo>
                                  <a:pt x="59" y="93"/>
                                </a:lnTo>
                                <a:lnTo>
                                  <a:pt x="54" y="85"/>
                                </a:lnTo>
                                <a:lnTo>
                                  <a:pt x="49" y="78"/>
                                </a:lnTo>
                                <a:lnTo>
                                  <a:pt x="42" y="75"/>
                                </a:lnTo>
                                <a:lnTo>
                                  <a:pt x="34" y="70"/>
                                </a:lnTo>
                                <a:lnTo>
                                  <a:pt x="2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Freeform 1459"/>
                        <wps:cNvSpPr>
                          <a:spLocks/>
                        </wps:cNvSpPr>
                        <wps:spPr bwMode="auto">
                          <a:xfrm>
                            <a:off x="5736" y="1035"/>
                            <a:ext cx="27" cy="70"/>
                          </a:xfrm>
                          <a:custGeom>
                            <a:avLst/>
                            <a:gdLst>
                              <a:gd name="T0" fmla="*/ 27 w 27"/>
                              <a:gd name="T1" fmla="*/ 70 h 70"/>
                              <a:gd name="T2" fmla="*/ 0 w 27"/>
                              <a:gd name="T3" fmla="*/ 0 h 70"/>
                              <a:gd name="T4" fmla="*/ 27 w 2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27" y="70"/>
                                </a:moveTo>
                                <a:lnTo>
                                  <a:pt x="0" y="0"/>
                                </a:lnTo>
                                <a:lnTo>
                                  <a:pt x="2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Freeform 1460"/>
                        <wps:cNvSpPr>
                          <a:spLocks/>
                        </wps:cNvSpPr>
                        <wps:spPr bwMode="auto">
                          <a:xfrm>
                            <a:off x="5763" y="1105"/>
                            <a:ext cx="37" cy="48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8"/>
                              <a:gd name="T2" fmla="*/ 5 w 37"/>
                              <a:gd name="T3" fmla="*/ 18 h 48"/>
                              <a:gd name="T4" fmla="*/ 12 w 37"/>
                              <a:gd name="T5" fmla="*/ 33 h 48"/>
                              <a:gd name="T6" fmla="*/ 17 w 37"/>
                              <a:gd name="T7" fmla="*/ 38 h 48"/>
                              <a:gd name="T8" fmla="*/ 22 w 37"/>
                              <a:gd name="T9" fmla="*/ 43 h 48"/>
                              <a:gd name="T10" fmla="*/ 30 w 37"/>
                              <a:gd name="T11" fmla="*/ 45 h 48"/>
                              <a:gd name="T12" fmla="*/ 37 w 37"/>
                              <a:gd name="T13" fmla="*/ 48 h 48"/>
                              <a:gd name="T14" fmla="*/ 37 w 37"/>
                              <a:gd name="T15" fmla="*/ 38 h 48"/>
                              <a:gd name="T16" fmla="*/ 35 w 37"/>
                              <a:gd name="T17" fmla="*/ 30 h 48"/>
                              <a:gd name="T18" fmla="*/ 32 w 37"/>
                              <a:gd name="T19" fmla="*/ 23 h 48"/>
                              <a:gd name="T20" fmla="*/ 27 w 37"/>
                              <a:gd name="T21" fmla="*/ 15 h 48"/>
                              <a:gd name="T22" fmla="*/ 22 w 37"/>
                              <a:gd name="T23" fmla="*/ 8 h 48"/>
                              <a:gd name="T24" fmla="*/ 15 w 37"/>
                              <a:gd name="T25" fmla="*/ 5 h 48"/>
                              <a:gd name="T26" fmla="*/ 7 w 37"/>
                              <a:gd name="T27" fmla="*/ 0 h 48"/>
                              <a:gd name="T28" fmla="*/ 0 w 37"/>
                              <a:gd name="T29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2" y="33"/>
                                </a:lnTo>
                                <a:lnTo>
                                  <a:pt x="17" y="38"/>
                                </a:lnTo>
                                <a:lnTo>
                                  <a:pt x="22" y="43"/>
                                </a:lnTo>
                                <a:lnTo>
                                  <a:pt x="30" y="45"/>
                                </a:lnTo>
                                <a:lnTo>
                                  <a:pt x="37" y="48"/>
                                </a:lnTo>
                                <a:lnTo>
                                  <a:pt x="37" y="38"/>
                                </a:lnTo>
                                <a:lnTo>
                                  <a:pt x="35" y="30"/>
                                </a:lnTo>
                                <a:lnTo>
                                  <a:pt x="32" y="23"/>
                                </a:lnTo>
                                <a:lnTo>
                                  <a:pt x="27" y="15"/>
                                </a:lnTo>
                                <a:lnTo>
                                  <a:pt x="22" y="8"/>
                                </a:lnTo>
                                <a:lnTo>
                                  <a:pt x="15" y="5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1461"/>
                        <wps:cNvSpPr>
                          <a:spLocks/>
                        </wps:cNvSpPr>
                        <wps:spPr bwMode="auto">
                          <a:xfrm>
                            <a:off x="5850" y="1247"/>
                            <a:ext cx="17" cy="55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5"/>
                              <a:gd name="T2" fmla="*/ 2 w 17"/>
                              <a:gd name="T3" fmla="*/ 13 h 55"/>
                              <a:gd name="T4" fmla="*/ 0 w 17"/>
                              <a:gd name="T5" fmla="*/ 28 h 55"/>
                              <a:gd name="T6" fmla="*/ 0 w 17"/>
                              <a:gd name="T7" fmla="*/ 40 h 55"/>
                              <a:gd name="T8" fmla="*/ 5 w 17"/>
                              <a:gd name="T9" fmla="*/ 55 h 55"/>
                              <a:gd name="T10" fmla="*/ 7 w 17"/>
                              <a:gd name="T11" fmla="*/ 50 h 55"/>
                              <a:gd name="T12" fmla="*/ 12 w 17"/>
                              <a:gd name="T13" fmla="*/ 45 h 55"/>
                              <a:gd name="T14" fmla="*/ 15 w 17"/>
                              <a:gd name="T15" fmla="*/ 38 h 55"/>
                              <a:gd name="T16" fmla="*/ 17 w 17"/>
                              <a:gd name="T17" fmla="*/ 30 h 55"/>
                              <a:gd name="T18" fmla="*/ 17 w 17"/>
                              <a:gd name="T19" fmla="*/ 23 h 55"/>
                              <a:gd name="T20" fmla="*/ 17 w 17"/>
                              <a:gd name="T21" fmla="*/ 15 h 55"/>
                              <a:gd name="T22" fmla="*/ 15 w 17"/>
                              <a:gd name="T23" fmla="*/ 8 h 55"/>
                              <a:gd name="T24" fmla="*/ 12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12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5" y="38"/>
                                </a:lnTo>
                                <a:lnTo>
                                  <a:pt x="17" y="30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Freeform 1462"/>
                        <wps:cNvSpPr>
                          <a:spLocks/>
                        </wps:cNvSpPr>
                        <wps:spPr bwMode="auto">
                          <a:xfrm>
                            <a:off x="5850" y="1247"/>
                            <a:ext cx="17" cy="55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5"/>
                              <a:gd name="T2" fmla="*/ 2 w 17"/>
                              <a:gd name="T3" fmla="*/ 13 h 55"/>
                              <a:gd name="T4" fmla="*/ 0 w 17"/>
                              <a:gd name="T5" fmla="*/ 28 h 55"/>
                              <a:gd name="T6" fmla="*/ 0 w 17"/>
                              <a:gd name="T7" fmla="*/ 40 h 55"/>
                              <a:gd name="T8" fmla="*/ 5 w 17"/>
                              <a:gd name="T9" fmla="*/ 55 h 55"/>
                              <a:gd name="T10" fmla="*/ 7 w 17"/>
                              <a:gd name="T11" fmla="*/ 50 h 55"/>
                              <a:gd name="T12" fmla="*/ 12 w 17"/>
                              <a:gd name="T13" fmla="*/ 45 h 55"/>
                              <a:gd name="T14" fmla="*/ 15 w 17"/>
                              <a:gd name="T15" fmla="*/ 38 h 55"/>
                              <a:gd name="T16" fmla="*/ 17 w 17"/>
                              <a:gd name="T17" fmla="*/ 30 h 55"/>
                              <a:gd name="T18" fmla="*/ 17 w 17"/>
                              <a:gd name="T19" fmla="*/ 23 h 55"/>
                              <a:gd name="T20" fmla="*/ 17 w 17"/>
                              <a:gd name="T21" fmla="*/ 15 h 55"/>
                              <a:gd name="T22" fmla="*/ 15 w 17"/>
                              <a:gd name="T23" fmla="*/ 8 h 55"/>
                              <a:gd name="T24" fmla="*/ 12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12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5" y="38"/>
                                </a:lnTo>
                                <a:lnTo>
                                  <a:pt x="17" y="30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reeform 1463"/>
                        <wps:cNvSpPr>
                          <a:spLocks noEditPoints="1"/>
                        </wps:cNvSpPr>
                        <wps:spPr bwMode="auto">
                          <a:xfrm>
                            <a:off x="5865" y="1207"/>
                            <a:ext cx="17" cy="128"/>
                          </a:xfrm>
                          <a:custGeom>
                            <a:avLst/>
                            <a:gdLst>
                              <a:gd name="T0" fmla="*/ 12 w 17"/>
                              <a:gd name="T1" fmla="*/ 70 h 128"/>
                              <a:gd name="T2" fmla="*/ 5 w 17"/>
                              <a:gd name="T3" fmla="*/ 83 h 128"/>
                              <a:gd name="T4" fmla="*/ 0 w 17"/>
                              <a:gd name="T5" fmla="*/ 98 h 128"/>
                              <a:gd name="T6" fmla="*/ 2 w 17"/>
                              <a:gd name="T7" fmla="*/ 113 h 128"/>
                              <a:gd name="T8" fmla="*/ 7 w 17"/>
                              <a:gd name="T9" fmla="*/ 128 h 128"/>
                              <a:gd name="T10" fmla="*/ 10 w 17"/>
                              <a:gd name="T11" fmla="*/ 123 h 128"/>
                              <a:gd name="T12" fmla="*/ 15 w 17"/>
                              <a:gd name="T13" fmla="*/ 118 h 128"/>
                              <a:gd name="T14" fmla="*/ 17 w 17"/>
                              <a:gd name="T15" fmla="*/ 110 h 128"/>
                              <a:gd name="T16" fmla="*/ 17 w 17"/>
                              <a:gd name="T17" fmla="*/ 103 h 128"/>
                              <a:gd name="T18" fmla="*/ 17 w 17"/>
                              <a:gd name="T19" fmla="*/ 93 h 128"/>
                              <a:gd name="T20" fmla="*/ 17 w 17"/>
                              <a:gd name="T21" fmla="*/ 85 h 128"/>
                              <a:gd name="T22" fmla="*/ 15 w 17"/>
                              <a:gd name="T23" fmla="*/ 78 h 128"/>
                              <a:gd name="T24" fmla="*/ 12 w 17"/>
                              <a:gd name="T25" fmla="*/ 70 h 128"/>
                              <a:gd name="T26" fmla="*/ 12 w 17"/>
                              <a:gd name="T27" fmla="*/ 70 h 128"/>
                              <a:gd name="T28" fmla="*/ 5 w 17"/>
                              <a:gd name="T29" fmla="*/ 0 h 128"/>
                              <a:gd name="T30" fmla="*/ 12 w 17"/>
                              <a:gd name="T31" fmla="*/ 7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8">
                                <a:moveTo>
                                  <a:pt x="12" y="70"/>
                                </a:moveTo>
                                <a:lnTo>
                                  <a:pt x="5" y="83"/>
                                </a:lnTo>
                                <a:lnTo>
                                  <a:pt x="0" y="98"/>
                                </a:lnTo>
                                <a:lnTo>
                                  <a:pt x="2" y="113"/>
                                </a:lnTo>
                                <a:lnTo>
                                  <a:pt x="7" y="128"/>
                                </a:lnTo>
                                <a:lnTo>
                                  <a:pt x="10" y="123"/>
                                </a:lnTo>
                                <a:lnTo>
                                  <a:pt x="15" y="118"/>
                                </a:lnTo>
                                <a:lnTo>
                                  <a:pt x="17" y="110"/>
                                </a:lnTo>
                                <a:lnTo>
                                  <a:pt x="17" y="103"/>
                                </a:lnTo>
                                <a:lnTo>
                                  <a:pt x="17" y="93"/>
                                </a:lnTo>
                                <a:lnTo>
                                  <a:pt x="17" y="85"/>
                                </a:lnTo>
                                <a:lnTo>
                                  <a:pt x="15" y="78"/>
                                </a:lnTo>
                                <a:lnTo>
                                  <a:pt x="12" y="70"/>
                                </a:lnTo>
                                <a:close/>
                                <a:moveTo>
                                  <a:pt x="12" y="70"/>
                                </a:moveTo>
                                <a:lnTo>
                                  <a:pt x="5" y="0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1464"/>
                        <wps:cNvSpPr>
                          <a:spLocks/>
                        </wps:cNvSpPr>
                        <wps:spPr bwMode="auto">
                          <a:xfrm>
                            <a:off x="5865" y="1277"/>
                            <a:ext cx="17" cy="58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8"/>
                              <a:gd name="T2" fmla="*/ 5 w 17"/>
                              <a:gd name="T3" fmla="*/ 13 h 58"/>
                              <a:gd name="T4" fmla="*/ 0 w 17"/>
                              <a:gd name="T5" fmla="*/ 28 h 58"/>
                              <a:gd name="T6" fmla="*/ 2 w 17"/>
                              <a:gd name="T7" fmla="*/ 43 h 58"/>
                              <a:gd name="T8" fmla="*/ 7 w 17"/>
                              <a:gd name="T9" fmla="*/ 58 h 58"/>
                              <a:gd name="T10" fmla="*/ 10 w 17"/>
                              <a:gd name="T11" fmla="*/ 53 h 58"/>
                              <a:gd name="T12" fmla="*/ 15 w 17"/>
                              <a:gd name="T13" fmla="*/ 48 h 58"/>
                              <a:gd name="T14" fmla="*/ 17 w 17"/>
                              <a:gd name="T15" fmla="*/ 40 h 58"/>
                              <a:gd name="T16" fmla="*/ 17 w 17"/>
                              <a:gd name="T17" fmla="*/ 33 h 58"/>
                              <a:gd name="T18" fmla="*/ 17 w 17"/>
                              <a:gd name="T19" fmla="*/ 23 h 58"/>
                              <a:gd name="T20" fmla="*/ 17 w 17"/>
                              <a:gd name="T21" fmla="*/ 15 h 58"/>
                              <a:gd name="T22" fmla="*/ 15 w 17"/>
                              <a:gd name="T23" fmla="*/ 8 h 58"/>
                              <a:gd name="T24" fmla="*/ 12 w 17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8">
                                <a:moveTo>
                                  <a:pt x="12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43"/>
                                </a:lnTo>
                                <a:lnTo>
                                  <a:pt x="7" y="58"/>
                                </a:lnTo>
                                <a:lnTo>
                                  <a:pt x="10" y="53"/>
                                </a:lnTo>
                                <a:lnTo>
                                  <a:pt x="15" y="48"/>
                                </a:lnTo>
                                <a:lnTo>
                                  <a:pt x="17" y="40"/>
                                </a:lnTo>
                                <a:lnTo>
                                  <a:pt x="17" y="33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1465"/>
                        <wps:cNvSpPr>
                          <a:spLocks/>
                        </wps:cNvSpPr>
                        <wps:spPr bwMode="auto">
                          <a:xfrm>
                            <a:off x="5870" y="1207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reeform 1466"/>
                        <wps:cNvSpPr>
                          <a:spLocks/>
                        </wps:cNvSpPr>
                        <wps:spPr bwMode="auto">
                          <a:xfrm>
                            <a:off x="5835" y="1217"/>
                            <a:ext cx="20" cy="53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3"/>
                              <a:gd name="T2" fmla="*/ 5 w 20"/>
                              <a:gd name="T3" fmla="*/ 13 h 53"/>
                              <a:gd name="T4" fmla="*/ 0 w 20"/>
                              <a:gd name="T5" fmla="*/ 25 h 53"/>
                              <a:gd name="T6" fmla="*/ 0 w 20"/>
                              <a:gd name="T7" fmla="*/ 40 h 53"/>
                              <a:gd name="T8" fmla="*/ 5 w 20"/>
                              <a:gd name="T9" fmla="*/ 53 h 53"/>
                              <a:gd name="T10" fmla="*/ 10 w 20"/>
                              <a:gd name="T11" fmla="*/ 50 h 53"/>
                              <a:gd name="T12" fmla="*/ 12 w 20"/>
                              <a:gd name="T13" fmla="*/ 43 h 53"/>
                              <a:gd name="T14" fmla="*/ 17 w 20"/>
                              <a:gd name="T15" fmla="*/ 38 h 53"/>
                              <a:gd name="T16" fmla="*/ 20 w 20"/>
                              <a:gd name="T17" fmla="*/ 30 h 53"/>
                              <a:gd name="T18" fmla="*/ 20 w 20"/>
                              <a:gd name="T19" fmla="*/ 23 h 53"/>
                              <a:gd name="T20" fmla="*/ 20 w 20"/>
                              <a:gd name="T21" fmla="*/ 15 h 53"/>
                              <a:gd name="T22" fmla="*/ 17 w 20"/>
                              <a:gd name="T23" fmla="*/ 5 h 53"/>
                              <a:gd name="T24" fmla="*/ 1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15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3"/>
                                </a:lnTo>
                                <a:lnTo>
                                  <a:pt x="10" y="50"/>
                                </a:lnTo>
                                <a:lnTo>
                                  <a:pt x="12" y="43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20" y="15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1467"/>
                        <wps:cNvSpPr>
                          <a:spLocks/>
                        </wps:cNvSpPr>
                        <wps:spPr bwMode="auto">
                          <a:xfrm>
                            <a:off x="5835" y="1217"/>
                            <a:ext cx="20" cy="53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3"/>
                              <a:gd name="T2" fmla="*/ 5 w 20"/>
                              <a:gd name="T3" fmla="*/ 13 h 53"/>
                              <a:gd name="T4" fmla="*/ 0 w 20"/>
                              <a:gd name="T5" fmla="*/ 25 h 53"/>
                              <a:gd name="T6" fmla="*/ 0 w 20"/>
                              <a:gd name="T7" fmla="*/ 40 h 53"/>
                              <a:gd name="T8" fmla="*/ 5 w 20"/>
                              <a:gd name="T9" fmla="*/ 53 h 53"/>
                              <a:gd name="T10" fmla="*/ 10 w 20"/>
                              <a:gd name="T11" fmla="*/ 50 h 53"/>
                              <a:gd name="T12" fmla="*/ 12 w 20"/>
                              <a:gd name="T13" fmla="*/ 43 h 53"/>
                              <a:gd name="T14" fmla="*/ 17 w 20"/>
                              <a:gd name="T15" fmla="*/ 38 h 53"/>
                              <a:gd name="T16" fmla="*/ 20 w 20"/>
                              <a:gd name="T17" fmla="*/ 30 h 53"/>
                              <a:gd name="T18" fmla="*/ 20 w 20"/>
                              <a:gd name="T19" fmla="*/ 23 h 53"/>
                              <a:gd name="T20" fmla="*/ 20 w 20"/>
                              <a:gd name="T21" fmla="*/ 15 h 53"/>
                              <a:gd name="T22" fmla="*/ 17 w 20"/>
                              <a:gd name="T23" fmla="*/ 5 h 53"/>
                              <a:gd name="T24" fmla="*/ 1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15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3"/>
                                </a:lnTo>
                                <a:lnTo>
                                  <a:pt x="10" y="50"/>
                                </a:lnTo>
                                <a:lnTo>
                                  <a:pt x="12" y="43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20" y="15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1468"/>
                        <wps:cNvSpPr>
                          <a:spLocks/>
                        </wps:cNvSpPr>
                        <wps:spPr bwMode="auto">
                          <a:xfrm>
                            <a:off x="5847" y="1150"/>
                            <a:ext cx="3" cy="67"/>
                          </a:xfrm>
                          <a:custGeom>
                            <a:avLst/>
                            <a:gdLst>
                              <a:gd name="T0" fmla="*/ 3 w 3"/>
                              <a:gd name="T1" fmla="*/ 67 h 67"/>
                              <a:gd name="T2" fmla="*/ 0 w 3"/>
                              <a:gd name="T3" fmla="*/ 0 h 67"/>
                              <a:gd name="T4" fmla="*/ 3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1469"/>
                        <wps:cNvSpPr>
                          <a:spLocks/>
                        </wps:cNvSpPr>
                        <wps:spPr bwMode="auto">
                          <a:xfrm>
                            <a:off x="5847" y="1150"/>
                            <a:ext cx="3" cy="67"/>
                          </a:xfrm>
                          <a:custGeom>
                            <a:avLst/>
                            <a:gdLst>
                              <a:gd name="T0" fmla="*/ 3 w 3"/>
                              <a:gd name="T1" fmla="*/ 67 h 67"/>
                              <a:gd name="T2" fmla="*/ 0 w 3"/>
                              <a:gd name="T3" fmla="*/ 0 h 67"/>
                              <a:gd name="T4" fmla="*/ 3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1470"/>
                        <wps:cNvSpPr>
                          <a:spLocks/>
                        </wps:cNvSpPr>
                        <wps:spPr bwMode="auto">
                          <a:xfrm>
                            <a:off x="5823" y="1180"/>
                            <a:ext cx="19" cy="55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5"/>
                              <a:gd name="T2" fmla="*/ 4 w 19"/>
                              <a:gd name="T3" fmla="*/ 12 h 55"/>
                              <a:gd name="T4" fmla="*/ 0 w 19"/>
                              <a:gd name="T5" fmla="*/ 27 h 55"/>
                              <a:gd name="T6" fmla="*/ 0 w 19"/>
                              <a:gd name="T7" fmla="*/ 40 h 55"/>
                              <a:gd name="T8" fmla="*/ 2 w 19"/>
                              <a:gd name="T9" fmla="*/ 55 h 55"/>
                              <a:gd name="T10" fmla="*/ 7 w 19"/>
                              <a:gd name="T11" fmla="*/ 50 h 55"/>
                              <a:gd name="T12" fmla="*/ 12 w 19"/>
                              <a:gd name="T13" fmla="*/ 45 h 55"/>
                              <a:gd name="T14" fmla="*/ 17 w 19"/>
                              <a:gd name="T15" fmla="*/ 37 h 55"/>
                              <a:gd name="T16" fmla="*/ 19 w 19"/>
                              <a:gd name="T17" fmla="*/ 32 h 55"/>
                              <a:gd name="T18" fmla="*/ 19 w 19"/>
                              <a:gd name="T19" fmla="*/ 22 h 55"/>
                              <a:gd name="T20" fmla="*/ 19 w 19"/>
                              <a:gd name="T21" fmla="*/ 15 h 55"/>
                              <a:gd name="T22" fmla="*/ 17 w 19"/>
                              <a:gd name="T23" fmla="*/ 7 h 55"/>
                              <a:gd name="T24" fmla="*/ 14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14" y="0"/>
                                </a:moveTo>
                                <a:lnTo>
                                  <a:pt x="4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2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7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1471"/>
                        <wps:cNvSpPr>
                          <a:spLocks/>
                        </wps:cNvSpPr>
                        <wps:spPr bwMode="auto">
                          <a:xfrm>
                            <a:off x="5823" y="1180"/>
                            <a:ext cx="19" cy="55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5"/>
                              <a:gd name="T2" fmla="*/ 4 w 19"/>
                              <a:gd name="T3" fmla="*/ 12 h 55"/>
                              <a:gd name="T4" fmla="*/ 0 w 19"/>
                              <a:gd name="T5" fmla="*/ 27 h 55"/>
                              <a:gd name="T6" fmla="*/ 0 w 19"/>
                              <a:gd name="T7" fmla="*/ 40 h 55"/>
                              <a:gd name="T8" fmla="*/ 2 w 19"/>
                              <a:gd name="T9" fmla="*/ 55 h 55"/>
                              <a:gd name="T10" fmla="*/ 7 w 19"/>
                              <a:gd name="T11" fmla="*/ 50 h 55"/>
                              <a:gd name="T12" fmla="*/ 12 w 19"/>
                              <a:gd name="T13" fmla="*/ 45 h 55"/>
                              <a:gd name="T14" fmla="*/ 17 w 19"/>
                              <a:gd name="T15" fmla="*/ 37 h 55"/>
                              <a:gd name="T16" fmla="*/ 19 w 19"/>
                              <a:gd name="T17" fmla="*/ 32 h 55"/>
                              <a:gd name="T18" fmla="*/ 19 w 19"/>
                              <a:gd name="T19" fmla="*/ 22 h 55"/>
                              <a:gd name="T20" fmla="*/ 19 w 19"/>
                              <a:gd name="T21" fmla="*/ 15 h 55"/>
                              <a:gd name="T22" fmla="*/ 17 w 19"/>
                              <a:gd name="T23" fmla="*/ 7 h 55"/>
                              <a:gd name="T24" fmla="*/ 14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14" y="0"/>
                                </a:moveTo>
                                <a:lnTo>
                                  <a:pt x="4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2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7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1472"/>
                        <wps:cNvSpPr>
                          <a:spLocks/>
                        </wps:cNvSpPr>
                        <wps:spPr bwMode="auto">
                          <a:xfrm>
                            <a:off x="5837" y="1118"/>
                            <a:ext cx="5" cy="64"/>
                          </a:xfrm>
                          <a:custGeom>
                            <a:avLst/>
                            <a:gdLst>
                              <a:gd name="T0" fmla="*/ 0 w 5"/>
                              <a:gd name="T1" fmla="*/ 64 h 64"/>
                              <a:gd name="T2" fmla="*/ 5 w 5"/>
                              <a:gd name="T3" fmla="*/ 0 h 64"/>
                              <a:gd name="T4" fmla="*/ 0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0" y="64"/>
                                </a:moveTo>
                                <a:lnTo>
                                  <a:pt x="5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1473"/>
                        <wps:cNvSpPr>
                          <a:spLocks/>
                        </wps:cNvSpPr>
                        <wps:spPr bwMode="auto">
                          <a:xfrm>
                            <a:off x="5837" y="1118"/>
                            <a:ext cx="5" cy="64"/>
                          </a:xfrm>
                          <a:custGeom>
                            <a:avLst/>
                            <a:gdLst>
                              <a:gd name="T0" fmla="*/ 0 w 5"/>
                              <a:gd name="T1" fmla="*/ 64 h 64"/>
                              <a:gd name="T2" fmla="*/ 5 w 5"/>
                              <a:gd name="T3" fmla="*/ 0 h 64"/>
                              <a:gd name="T4" fmla="*/ 0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0" y="64"/>
                                </a:moveTo>
                                <a:lnTo>
                                  <a:pt x="5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Freeform 1474"/>
                        <wps:cNvSpPr>
                          <a:spLocks/>
                        </wps:cNvSpPr>
                        <wps:spPr bwMode="auto">
                          <a:xfrm>
                            <a:off x="5810" y="1148"/>
                            <a:ext cx="22" cy="54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4"/>
                              <a:gd name="T2" fmla="*/ 10 w 22"/>
                              <a:gd name="T3" fmla="*/ 12 h 54"/>
                              <a:gd name="T4" fmla="*/ 3 w 22"/>
                              <a:gd name="T5" fmla="*/ 24 h 54"/>
                              <a:gd name="T6" fmla="*/ 0 w 22"/>
                              <a:gd name="T7" fmla="*/ 39 h 54"/>
                              <a:gd name="T8" fmla="*/ 3 w 22"/>
                              <a:gd name="T9" fmla="*/ 54 h 54"/>
                              <a:gd name="T10" fmla="*/ 8 w 22"/>
                              <a:gd name="T11" fmla="*/ 49 h 54"/>
                              <a:gd name="T12" fmla="*/ 13 w 22"/>
                              <a:gd name="T13" fmla="*/ 44 h 54"/>
                              <a:gd name="T14" fmla="*/ 17 w 22"/>
                              <a:gd name="T15" fmla="*/ 39 h 54"/>
                              <a:gd name="T16" fmla="*/ 20 w 22"/>
                              <a:gd name="T17" fmla="*/ 32 h 54"/>
                              <a:gd name="T18" fmla="*/ 22 w 22"/>
                              <a:gd name="T19" fmla="*/ 24 h 54"/>
                              <a:gd name="T20" fmla="*/ 22 w 22"/>
                              <a:gd name="T21" fmla="*/ 15 h 54"/>
                              <a:gd name="T22" fmla="*/ 22 w 22"/>
                              <a:gd name="T23" fmla="*/ 7 h 54"/>
                              <a:gd name="T24" fmla="*/ 20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8" y="49"/>
                                </a:lnTo>
                                <a:lnTo>
                                  <a:pt x="13" y="44"/>
                                </a:lnTo>
                                <a:lnTo>
                                  <a:pt x="17" y="39"/>
                                </a:lnTo>
                                <a:lnTo>
                                  <a:pt x="20" y="32"/>
                                </a:lnTo>
                                <a:lnTo>
                                  <a:pt x="22" y="24"/>
                                </a:lnTo>
                                <a:lnTo>
                                  <a:pt x="22" y="15"/>
                                </a:lnTo>
                                <a:lnTo>
                                  <a:pt x="22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Freeform 1475"/>
                        <wps:cNvSpPr>
                          <a:spLocks/>
                        </wps:cNvSpPr>
                        <wps:spPr bwMode="auto">
                          <a:xfrm>
                            <a:off x="5810" y="1148"/>
                            <a:ext cx="22" cy="54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4"/>
                              <a:gd name="T2" fmla="*/ 10 w 22"/>
                              <a:gd name="T3" fmla="*/ 12 h 54"/>
                              <a:gd name="T4" fmla="*/ 3 w 22"/>
                              <a:gd name="T5" fmla="*/ 24 h 54"/>
                              <a:gd name="T6" fmla="*/ 0 w 22"/>
                              <a:gd name="T7" fmla="*/ 39 h 54"/>
                              <a:gd name="T8" fmla="*/ 3 w 22"/>
                              <a:gd name="T9" fmla="*/ 54 h 54"/>
                              <a:gd name="T10" fmla="*/ 8 w 22"/>
                              <a:gd name="T11" fmla="*/ 49 h 54"/>
                              <a:gd name="T12" fmla="*/ 13 w 22"/>
                              <a:gd name="T13" fmla="*/ 44 h 54"/>
                              <a:gd name="T14" fmla="*/ 17 w 22"/>
                              <a:gd name="T15" fmla="*/ 39 h 54"/>
                              <a:gd name="T16" fmla="*/ 20 w 22"/>
                              <a:gd name="T17" fmla="*/ 32 h 54"/>
                              <a:gd name="T18" fmla="*/ 22 w 22"/>
                              <a:gd name="T19" fmla="*/ 24 h 54"/>
                              <a:gd name="T20" fmla="*/ 22 w 22"/>
                              <a:gd name="T21" fmla="*/ 15 h 54"/>
                              <a:gd name="T22" fmla="*/ 22 w 22"/>
                              <a:gd name="T23" fmla="*/ 7 h 54"/>
                              <a:gd name="T24" fmla="*/ 20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8" y="49"/>
                                </a:lnTo>
                                <a:lnTo>
                                  <a:pt x="13" y="44"/>
                                </a:lnTo>
                                <a:lnTo>
                                  <a:pt x="17" y="39"/>
                                </a:lnTo>
                                <a:lnTo>
                                  <a:pt x="20" y="32"/>
                                </a:lnTo>
                                <a:lnTo>
                                  <a:pt x="22" y="24"/>
                                </a:lnTo>
                                <a:lnTo>
                                  <a:pt x="22" y="15"/>
                                </a:lnTo>
                                <a:lnTo>
                                  <a:pt x="22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1476"/>
                        <wps:cNvSpPr>
                          <a:spLocks/>
                        </wps:cNvSpPr>
                        <wps:spPr bwMode="auto">
                          <a:xfrm>
                            <a:off x="5830" y="1080"/>
                            <a:ext cx="5" cy="68"/>
                          </a:xfrm>
                          <a:custGeom>
                            <a:avLst/>
                            <a:gdLst>
                              <a:gd name="T0" fmla="*/ 0 w 5"/>
                              <a:gd name="T1" fmla="*/ 68 h 68"/>
                              <a:gd name="T2" fmla="*/ 5 w 5"/>
                              <a:gd name="T3" fmla="*/ 0 h 68"/>
                              <a:gd name="T4" fmla="*/ 0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0" y="68"/>
                                </a:moveTo>
                                <a:lnTo>
                                  <a:pt x="5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Freeform 1477"/>
                        <wps:cNvSpPr>
                          <a:spLocks/>
                        </wps:cNvSpPr>
                        <wps:spPr bwMode="auto">
                          <a:xfrm>
                            <a:off x="5830" y="1080"/>
                            <a:ext cx="5" cy="68"/>
                          </a:xfrm>
                          <a:custGeom>
                            <a:avLst/>
                            <a:gdLst>
                              <a:gd name="T0" fmla="*/ 0 w 5"/>
                              <a:gd name="T1" fmla="*/ 68 h 68"/>
                              <a:gd name="T2" fmla="*/ 5 w 5"/>
                              <a:gd name="T3" fmla="*/ 0 h 68"/>
                              <a:gd name="T4" fmla="*/ 0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0" y="68"/>
                                </a:moveTo>
                                <a:lnTo>
                                  <a:pt x="5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Freeform 1478"/>
                        <wps:cNvSpPr>
                          <a:spLocks/>
                        </wps:cNvSpPr>
                        <wps:spPr bwMode="auto">
                          <a:xfrm>
                            <a:off x="5800" y="1113"/>
                            <a:ext cx="25" cy="52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2"/>
                              <a:gd name="T2" fmla="*/ 10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3 w 25"/>
                              <a:gd name="T9" fmla="*/ 52 h 52"/>
                              <a:gd name="T10" fmla="*/ 10 w 25"/>
                              <a:gd name="T11" fmla="*/ 50 h 52"/>
                              <a:gd name="T12" fmla="*/ 15 w 25"/>
                              <a:gd name="T13" fmla="*/ 45 h 52"/>
                              <a:gd name="T14" fmla="*/ 18 w 25"/>
                              <a:gd name="T15" fmla="*/ 37 h 52"/>
                              <a:gd name="T16" fmla="*/ 20 w 25"/>
                              <a:gd name="T17" fmla="*/ 30 h 52"/>
                              <a:gd name="T18" fmla="*/ 23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20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18" y="37"/>
                                </a:lnTo>
                                <a:lnTo>
                                  <a:pt x="20" y="30"/>
                                </a:lnTo>
                                <a:lnTo>
                                  <a:pt x="23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1479"/>
                        <wps:cNvSpPr>
                          <a:spLocks/>
                        </wps:cNvSpPr>
                        <wps:spPr bwMode="auto">
                          <a:xfrm>
                            <a:off x="5800" y="1113"/>
                            <a:ext cx="25" cy="52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2"/>
                              <a:gd name="T2" fmla="*/ 10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3 w 25"/>
                              <a:gd name="T9" fmla="*/ 52 h 52"/>
                              <a:gd name="T10" fmla="*/ 10 w 25"/>
                              <a:gd name="T11" fmla="*/ 50 h 52"/>
                              <a:gd name="T12" fmla="*/ 15 w 25"/>
                              <a:gd name="T13" fmla="*/ 45 h 52"/>
                              <a:gd name="T14" fmla="*/ 18 w 25"/>
                              <a:gd name="T15" fmla="*/ 37 h 52"/>
                              <a:gd name="T16" fmla="*/ 20 w 25"/>
                              <a:gd name="T17" fmla="*/ 30 h 52"/>
                              <a:gd name="T18" fmla="*/ 23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20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18" y="37"/>
                                </a:lnTo>
                                <a:lnTo>
                                  <a:pt x="20" y="30"/>
                                </a:lnTo>
                                <a:lnTo>
                                  <a:pt x="23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Freeform 1480"/>
                        <wps:cNvSpPr>
                          <a:spLocks/>
                        </wps:cNvSpPr>
                        <wps:spPr bwMode="auto">
                          <a:xfrm>
                            <a:off x="5820" y="1043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Freeform 1481"/>
                        <wps:cNvSpPr>
                          <a:spLocks/>
                        </wps:cNvSpPr>
                        <wps:spPr bwMode="auto">
                          <a:xfrm>
                            <a:off x="5820" y="1043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Freeform 1482"/>
                        <wps:cNvSpPr>
                          <a:spLocks/>
                        </wps:cNvSpPr>
                        <wps:spPr bwMode="auto">
                          <a:xfrm>
                            <a:off x="5790" y="1075"/>
                            <a:ext cx="23" cy="58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8"/>
                              <a:gd name="T2" fmla="*/ 13 w 23"/>
                              <a:gd name="T3" fmla="*/ 5 h 58"/>
                              <a:gd name="T4" fmla="*/ 8 w 23"/>
                              <a:gd name="T5" fmla="*/ 13 h 58"/>
                              <a:gd name="T6" fmla="*/ 3 w 23"/>
                              <a:gd name="T7" fmla="*/ 18 h 58"/>
                              <a:gd name="T8" fmla="*/ 0 w 23"/>
                              <a:gd name="T9" fmla="*/ 25 h 58"/>
                              <a:gd name="T10" fmla="*/ 0 w 23"/>
                              <a:gd name="T11" fmla="*/ 33 h 58"/>
                              <a:gd name="T12" fmla="*/ 0 w 23"/>
                              <a:gd name="T13" fmla="*/ 40 h 58"/>
                              <a:gd name="T14" fmla="*/ 3 w 23"/>
                              <a:gd name="T15" fmla="*/ 48 h 58"/>
                              <a:gd name="T16" fmla="*/ 8 w 23"/>
                              <a:gd name="T17" fmla="*/ 58 h 58"/>
                              <a:gd name="T18" fmla="*/ 13 w 23"/>
                              <a:gd name="T19" fmla="*/ 53 h 58"/>
                              <a:gd name="T20" fmla="*/ 15 w 23"/>
                              <a:gd name="T21" fmla="*/ 48 h 58"/>
                              <a:gd name="T22" fmla="*/ 20 w 23"/>
                              <a:gd name="T23" fmla="*/ 40 h 58"/>
                              <a:gd name="T24" fmla="*/ 23 w 23"/>
                              <a:gd name="T25" fmla="*/ 33 h 58"/>
                              <a:gd name="T26" fmla="*/ 23 w 23"/>
                              <a:gd name="T27" fmla="*/ 25 h 58"/>
                              <a:gd name="T28" fmla="*/ 23 w 23"/>
                              <a:gd name="T29" fmla="*/ 18 h 58"/>
                              <a:gd name="T30" fmla="*/ 23 w 23"/>
                              <a:gd name="T31" fmla="*/ 8 h 58"/>
                              <a:gd name="T32" fmla="*/ 20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20" y="0"/>
                                </a:moveTo>
                                <a:lnTo>
                                  <a:pt x="13" y="5"/>
                                </a:lnTo>
                                <a:lnTo>
                                  <a:pt x="8" y="13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3" y="48"/>
                                </a:lnTo>
                                <a:lnTo>
                                  <a:pt x="8" y="58"/>
                                </a:lnTo>
                                <a:lnTo>
                                  <a:pt x="13" y="53"/>
                                </a:lnTo>
                                <a:lnTo>
                                  <a:pt x="15" y="48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3" y="25"/>
                                </a:lnTo>
                                <a:lnTo>
                                  <a:pt x="23" y="18"/>
                                </a:lnTo>
                                <a:lnTo>
                                  <a:pt x="23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1483"/>
                        <wps:cNvSpPr>
                          <a:spLocks/>
                        </wps:cNvSpPr>
                        <wps:spPr bwMode="auto">
                          <a:xfrm>
                            <a:off x="5790" y="1075"/>
                            <a:ext cx="23" cy="58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8"/>
                              <a:gd name="T2" fmla="*/ 13 w 23"/>
                              <a:gd name="T3" fmla="*/ 5 h 58"/>
                              <a:gd name="T4" fmla="*/ 8 w 23"/>
                              <a:gd name="T5" fmla="*/ 13 h 58"/>
                              <a:gd name="T6" fmla="*/ 3 w 23"/>
                              <a:gd name="T7" fmla="*/ 18 h 58"/>
                              <a:gd name="T8" fmla="*/ 0 w 23"/>
                              <a:gd name="T9" fmla="*/ 25 h 58"/>
                              <a:gd name="T10" fmla="*/ 0 w 23"/>
                              <a:gd name="T11" fmla="*/ 33 h 58"/>
                              <a:gd name="T12" fmla="*/ 0 w 23"/>
                              <a:gd name="T13" fmla="*/ 40 h 58"/>
                              <a:gd name="T14" fmla="*/ 3 w 23"/>
                              <a:gd name="T15" fmla="*/ 48 h 58"/>
                              <a:gd name="T16" fmla="*/ 8 w 23"/>
                              <a:gd name="T17" fmla="*/ 58 h 58"/>
                              <a:gd name="T18" fmla="*/ 13 w 23"/>
                              <a:gd name="T19" fmla="*/ 53 h 58"/>
                              <a:gd name="T20" fmla="*/ 15 w 23"/>
                              <a:gd name="T21" fmla="*/ 48 h 58"/>
                              <a:gd name="T22" fmla="*/ 20 w 23"/>
                              <a:gd name="T23" fmla="*/ 40 h 58"/>
                              <a:gd name="T24" fmla="*/ 23 w 23"/>
                              <a:gd name="T25" fmla="*/ 33 h 58"/>
                              <a:gd name="T26" fmla="*/ 23 w 23"/>
                              <a:gd name="T27" fmla="*/ 25 h 58"/>
                              <a:gd name="T28" fmla="*/ 23 w 23"/>
                              <a:gd name="T29" fmla="*/ 18 h 58"/>
                              <a:gd name="T30" fmla="*/ 23 w 23"/>
                              <a:gd name="T31" fmla="*/ 8 h 58"/>
                              <a:gd name="T32" fmla="*/ 20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20" y="0"/>
                                </a:moveTo>
                                <a:lnTo>
                                  <a:pt x="13" y="5"/>
                                </a:lnTo>
                                <a:lnTo>
                                  <a:pt x="8" y="13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3" y="48"/>
                                </a:lnTo>
                                <a:lnTo>
                                  <a:pt x="8" y="58"/>
                                </a:lnTo>
                                <a:lnTo>
                                  <a:pt x="13" y="53"/>
                                </a:lnTo>
                                <a:lnTo>
                                  <a:pt x="15" y="48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3" y="25"/>
                                </a:lnTo>
                                <a:lnTo>
                                  <a:pt x="23" y="18"/>
                                </a:lnTo>
                                <a:lnTo>
                                  <a:pt x="23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1484"/>
                        <wps:cNvSpPr>
                          <a:spLocks/>
                        </wps:cNvSpPr>
                        <wps:spPr bwMode="auto">
                          <a:xfrm>
                            <a:off x="5810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1485"/>
                        <wps:cNvSpPr>
                          <a:spLocks/>
                        </wps:cNvSpPr>
                        <wps:spPr bwMode="auto">
                          <a:xfrm>
                            <a:off x="5810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1486"/>
                        <wps:cNvSpPr>
                          <a:spLocks/>
                        </wps:cNvSpPr>
                        <wps:spPr bwMode="auto">
                          <a:xfrm>
                            <a:off x="5877" y="1235"/>
                            <a:ext cx="25" cy="130"/>
                          </a:xfrm>
                          <a:custGeom>
                            <a:avLst/>
                            <a:gdLst>
                              <a:gd name="T0" fmla="*/ 13 w 25"/>
                              <a:gd name="T1" fmla="*/ 70 h 130"/>
                              <a:gd name="T2" fmla="*/ 0 w 25"/>
                              <a:gd name="T3" fmla="*/ 0 h 130"/>
                              <a:gd name="T4" fmla="*/ 13 w 25"/>
                              <a:gd name="T5" fmla="*/ 70 h 130"/>
                              <a:gd name="T6" fmla="*/ 13 w 25"/>
                              <a:gd name="T7" fmla="*/ 70 h 130"/>
                              <a:gd name="T8" fmla="*/ 13 w 25"/>
                              <a:gd name="T9" fmla="*/ 70 h 130"/>
                              <a:gd name="T10" fmla="*/ 8 w 25"/>
                              <a:gd name="T11" fmla="*/ 85 h 130"/>
                              <a:gd name="T12" fmla="*/ 5 w 25"/>
                              <a:gd name="T13" fmla="*/ 100 h 130"/>
                              <a:gd name="T14" fmla="*/ 8 w 25"/>
                              <a:gd name="T15" fmla="*/ 115 h 130"/>
                              <a:gd name="T16" fmla="*/ 13 w 25"/>
                              <a:gd name="T17" fmla="*/ 130 h 130"/>
                              <a:gd name="T18" fmla="*/ 18 w 25"/>
                              <a:gd name="T19" fmla="*/ 125 h 130"/>
                              <a:gd name="T20" fmla="*/ 23 w 25"/>
                              <a:gd name="T21" fmla="*/ 117 h 130"/>
                              <a:gd name="T22" fmla="*/ 25 w 25"/>
                              <a:gd name="T23" fmla="*/ 110 h 130"/>
                              <a:gd name="T24" fmla="*/ 25 w 25"/>
                              <a:gd name="T25" fmla="*/ 102 h 130"/>
                              <a:gd name="T26" fmla="*/ 25 w 25"/>
                              <a:gd name="T27" fmla="*/ 92 h 130"/>
                              <a:gd name="T28" fmla="*/ 23 w 25"/>
                              <a:gd name="T29" fmla="*/ 85 h 130"/>
                              <a:gd name="T30" fmla="*/ 20 w 25"/>
                              <a:gd name="T31" fmla="*/ 77 h 130"/>
                              <a:gd name="T32" fmla="*/ 13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8" y="85"/>
                                </a:lnTo>
                                <a:lnTo>
                                  <a:pt x="5" y="100"/>
                                </a:lnTo>
                                <a:lnTo>
                                  <a:pt x="8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3" y="117"/>
                                </a:lnTo>
                                <a:lnTo>
                                  <a:pt x="25" y="110"/>
                                </a:lnTo>
                                <a:lnTo>
                                  <a:pt x="25" y="102"/>
                                </a:lnTo>
                                <a:lnTo>
                                  <a:pt x="25" y="92"/>
                                </a:lnTo>
                                <a:lnTo>
                                  <a:pt x="23" y="85"/>
                                </a:lnTo>
                                <a:lnTo>
                                  <a:pt x="20" y="77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1487"/>
                        <wps:cNvSpPr>
                          <a:spLocks/>
                        </wps:cNvSpPr>
                        <wps:spPr bwMode="auto">
                          <a:xfrm>
                            <a:off x="5877" y="1235"/>
                            <a:ext cx="25" cy="130"/>
                          </a:xfrm>
                          <a:custGeom>
                            <a:avLst/>
                            <a:gdLst>
                              <a:gd name="T0" fmla="*/ 13 w 25"/>
                              <a:gd name="T1" fmla="*/ 70 h 130"/>
                              <a:gd name="T2" fmla="*/ 0 w 25"/>
                              <a:gd name="T3" fmla="*/ 0 h 130"/>
                              <a:gd name="T4" fmla="*/ 13 w 25"/>
                              <a:gd name="T5" fmla="*/ 70 h 130"/>
                              <a:gd name="T6" fmla="*/ 13 w 25"/>
                              <a:gd name="T7" fmla="*/ 70 h 130"/>
                              <a:gd name="T8" fmla="*/ 13 w 25"/>
                              <a:gd name="T9" fmla="*/ 70 h 130"/>
                              <a:gd name="T10" fmla="*/ 8 w 25"/>
                              <a:gd name="T11" fmla="*/ 85 h 130"/>
                              <a:gd name="T12" fmla="*/ 5 w 25"/>
                              <a:gd name="T13" fmla="*/ 100 h 130"/>
                              <a:gd name="T14" fmla="*/ 8 w 25"/>
                              <a:gd name="T15" fmla="*/ 115 h 130"/>
                              <a:gd name="T16" fmla="*/ 13 w 25"/>
                              <a:gd name="T17" fmla="*/ 130 h 130"/>
                              <a:gd name="T18" fmla="*/ 18 w 25"/>
                              <a:gd name="T19" fmla="*/ 125 h 130"/>
                              <a:gd name="T20" fmla="*/ 23 w 25"/>
                              <a:gd name="T21" fmla="*/ 117 h 130"/>
                              <a:gd name="T22" fmla="*/ 25 w 25"/>
                              <a:gd name="T23" fmla="*/ 110 h 130"/>
                              <a:gd name="T24" fmla="*/ 25 w 25"/>
                              <a:gd name="T25" fmla="*/ 102 h 130"/>
                              <a:gd name="T26" fmla="*/ 25 w 25"/>
                              <a:gd name="T27" fmla="*/ 92 h 130"/>
                              <a:gd name="T28" fmla="*/ 23 w 25"/>
                              <a:gd name="T29" fmla="*/ 85 h 130"/>
                              <a:gd name="T30" fmla="*/ 20 w 25"/>
                              <a:gd name="T31" fmla="*/ 77 h 130"/>
                              <a:gd name="T32" fmla="*/ 13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8" y="85"/>
                                </a:lnTo>
                                <a:lnTo>
                                  <a:pt x="5" y="100"/>
                                </a:lnTo>
                                <a:lnTo>
                                  <a:pt x="8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3" y="117"/>
                                </a:lnTo>
                                <a:lnTo>
                                  <a:pt x="25" y="110"/>
                                </a:lnTo>
                                <a:lnTo>
                                  <a:pt x="25" y="102"/>
                                </a:lnTo>
                                <a:lnTo>
                                  <a:pt x="25" y="92"/>
                                </a:lnTo>
                                <a:lnTo>
                                  <a:pt x="23" y="85"/>
                                </a:lnTo>
                                <a:lnTo>
                                  <a:pt x="20" y="77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1488"/>
                        <wps:cNvSpPr>
                          <a:spLocks/>
                        </wps:cNvSpPr>
                        <wps:spPr bwMode="auto">
                          <a:xfrm>
                            <a:off x="5897" y="1272"/>
                            <a:ext cx="20" cy="128"/>
                          </a:xfrm>
                          <a:custGeom>
                            <a:avLst/>
                            <a:gdLst>
                              <a:gd name="T0" fmla="*/ 8 w 20"/>
                              <a:gd name="T1" fmla="*/ 68 h 128"/>
                              <a:gd name="T2" fmla="*/ 0 w 20"/>
                              <a:gd name="T3" fmla="*/ 0 h 128"/>
                              <a:gd name="T4" fmla="*/ 8 w 20"/>
                              <a:gd name="T5" fmla="*/ 68 h 128"/>
                              <a:gd name="T6" fmla="*/ 8 w 20"/>
                              <a:gd name="T7" fmla="*/ 68 h 128"/>
                              <a:gd name="T8" fmla="*/ 8 w 20"/>
                              <a:gd name="T9" fmla="*/ 68 h 128"/>
                              <a:gd name="T10" fmla="*/ 3 w 20"/>
                              <a:gd name="T11" fmla="*/ 83 h 128"/>
                              <a:gd name="T12" fmla="*/ 0 w 20"/>
                              <a:gd name="T13" fmla="*/ 98 h 128"/>
                              <a:gd name="T14" fmla="*/ 3 w 20"/>
                              <a:gd name="T15" fmla="*/ 113 h 128"/>
                              <a:gd name="T16" fmla="*/ 8 w 20"/>
                              <a:gd name="T17" fmla="*/ 128 h 128"/>
                              <a:gd name="T18" fmla="*/ 12 w 20"/>
                              <a:gd name="T19" fmla="*/ 123 h 128"/>
                              <a:gd name="T20" fmla="*/ 17 w 20"/>
                              <a:gd name="T21" fmla="*/ 115 h 128"/>
                              <a:gd name="T22" fmla="*/ 20 w 20"/>
                              <a:gd name="T23" fmla="*/ 108 h 128"/>
                              <a:gd name="T24" fmla="*/ 20 w 20"/>
                              <a:gd name="T25" fmla="*/ 100 h 128"/>
                              <a:gd name="T26" fmla="*/ 20 w 20"/>
                              <a:gd name="T27" fmla="*/ 93 h 128"/>
                              <a:gd name="T28" fmla="*/ 17 w 20"/>
                              <a:gd name="T29" fmla="*/ 83 h 128"/>
                              <a:gd name="T30" fmla="*/ 12 w 20"/>
                              <a:gd name="T31" fmla="*/ 75 h 128"/>
                              <a:gd name="T32" fmla="*/ 8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8" y="68"/>
                                </a:moveTo>
                                <a:lnTo>
                                  <a:pt x="0" y="0"/>
                                </a:lnTo>
                                <a:lnTo>
                                  <a:pt x="8" y="68"/>
                                </a:lnTo>
                                <a:lnTo>
                                  <a:pt x="3" y="83"/>
                                </a:lnTo>
                                <a:lnTo>
                                  <a:pt x="0" y="98"/>
                                </a:lnTo>
                                <a:lnTo>
                                  <a:pt x="3" y="113"/>
                                </a:lnTo>
                                <a:lnTo>
                                  <a:pt x="8" y="128"/>
                                </a:lnTo>
                                <a:lnTo>
                                  <a:pt x="12" y="123"/>
                                </a:lnTo>
                                <a:lnTo>
                                  <a:pt x="17" y="115"/>
                                </a:lnTo>
                                <a:lnTo>
                                  <a:pt x="20" y="108"/>
                                </a:lnTo>
                                <a:lnTo>
                                  <a:pt x="20" y="100"/>
                                </a:lnTo>
                                <a:lnTo>
                                  <a:pt x="20" y="93"/>
                                </a:lnTo>
                                <a:lnTo>
                                  <a:pt x="17" y="83"/>
                                </a:lnTo>
                                <a:lnTo>
                                  <a:pt x="12" y="75"/>
                                </a:lnTo>
                                <a:lnTo>
                                  <a:pt x="8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1489"/>
                        <wps:cNvSpPr>
                          <a:spLocks/>
                        </wps:cNvSpPr>
                        <wps:spPr bwMode="auto">
                          <a:xfrm>
                            <a:off x="5897" y="1272"/>
                            <a:ext cx="20" cy="128"/>
                          </a:xfrm>
                          <a:custGeom>
                            <a:avLst/>
                            <a:gdLst>
                              <a:gd name="T0" fmla="*/ 8 w 20"/>
                              <a:gd name="T1" fmla="*/ 68 h 128"/>
                              <a:gd name="T2" fmla="*/ 0 w 20"/>
                              <a:gd name="T3" fmla="*/ 0 h 128"/>
                              <a:gd name="T4" fmla="*/ 8 w 20"/>
                              <a:gd name="T5" fmla="*/ 68 h 128"/>
                              <a:gd name="T6" fmla="*/ 8 w 20"/>
                              <a:gd name="T7" fmla="*/ 68 h 128"/>
                              <a:gd name="T8" fmla="*/ 8 w 20"/>
                              <a:gd name="T9" fmla="*/ 68 h 128"/>
                              <a:gd name="T10" fmla="*/ 3 w 20"/>
                              <a:gd name="T11" fmla="*/ 83 h 128"/>
                              <a:gd name="T12" fmla="*/ 0 w 20"/>
                              <a:gd name="T13" fmla="*/ 98 h 128"/>
                              <a:gd name="T14" fmla="*/ 3 w 20"/>
                              <a:gd name="T15" fmla="*/ 113 h 128"/>
                              <a:gd name="T16" fmla="*/ 8 w 20"/>
                              <a:gd name="T17" fmla="*/ 128 h 128"/>
                              <a:gd name="T18" fmla="*/ 12 w 20"/>
                              <a:gd name="T19" fmla="*/ 123 h 128"/>
                              <a:gd name="T20" fmla="*/ 17 w 20"/>
                              <a:gd name="T21" fmla="*/ 115 h 128"/>
                              <a:gd name="T22" fmla="*/ 20 w 20"/>
                              <a:gd name="T23" fmla="*/ 108 h 128"/>
                              <a:gd name="T24" fmla="*/ 20 w 20"/>
                              <a:gd name="T25" fmla="*/ 100 h 128"/>
                              <a:gd name="T26" fmla="*/ 20 w 20"/>
                              <a:gd name="T27" fmla="*/ 93 h 128"/>
                              <a:gd name="T28" fmla="*/ 17 w 20"/>
                              <a:gd name="T29" fmla="*/ 83 h 128"/>
                              <a:gd name="T30" fmla="*/ 12 w 20"/>
                              <a:gd name="T31" fmla="*/ 75 h 128"/>
                              <a:gd name="T32" fmla="*/ 8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8" y="68"/>
                                </a:moveTo>
                                <a:lnTo>
                                  <a:pt x="0" y="0"/>
                                </a:lnTo>
                                <a:lnTo>
                                  <a:pt x="8" y="68"/>
                                </a:lnTo>
                                <a:lnTo>
                                  <a:pt x="3" y="83"/>
                                </a:lnTo>
                                <a:lnTo>
                                  <a:pt x="0" y="98"/>
                                </a:lnTo>
                                <a:lnTo>
                                  <a:pt x="3" y="113"/>
                                </a:lnTo>
                                <a:lnTo>
                                  <a:pt x="8" y="128"/>
                                </a:lnTo>
                                <a:lnTo>
                                  <a:pt x="12" y="123"/>
                                </a:lnTo>
                                <a:lnTo>
                                  <a:pt x="17" y="115"/>
                                </a:lnTo>
                                <a:lnTo>
                                  <a:pt x="20" y="108"/>
                                </a:lnTo>
                                <a:lnTo>
                                  <a:pt x="20" y="100"/>
                                </a:lnTo>
                                <a:lnTo>
                                  <a:pt x="20" y="93"/>
                                </a:lnTo>
                                <a:lnTo>
                                  <a:pt x="17" y="83"/>
                                </a:lnTo>
                                <a:lnTo>
                                  <a:pt x="12" y="75"/>
                                </a:lnTo>
                                <a:lnTo>
                                  <a:pt x="8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1490"/>
                        <wps:cNvSpPr>
                          <a:spLocks/>
                        </wps:cNvSpPr>
                        <wps:spPr bwMode="auto">
                          <a:xfrm>
                            <a:off x="5857" y="1180"/>
                            <a:ext cx="5" cy="67"/>
                          </a:xfrm>
                          <a:custGeom>
                            <a:avLst/>
                            <a:gdLst>
                              <a:gd name="T0" fmla="*/ 5 w 5"/>
                              <a:gd name="T1" fmla="*/ 67 h 67"/>
                              <a:gd name="T2" fmla="*/ 0 w 5"/>
                              <a:gd name="T3" fmla="*/ 0 h 67"/>
                              <a:gd name="T4" fmla="*/ 5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5" y="67"/>
                                </a:moveTo>
                                <a:lnTo>
                                  <a:pt x="0" y="0"/>
                                </a:lnTo>
                                <a:lnTo>
                                  <a:pt x="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Freeform 1491"/>
                        <wps:cNvSpPr>
                          <a:spLocks/>
                        </wps:cNvSpPr>
                        <wps:spPr bwMode="auto">
                          <a:xfrm>
                            <a:off x="5857" y="1180"/>
                            <a:ext cx="5" cy="67"/>
                          </a:xfrm>
                          <a:custGeom>
                            <a:avLst/>
                            <a:gdLst>
                              <a:gd name="T0" fmla="*/ 5 w 5"/>
                              <a:gd name="T1" fmla="*/ 67 h 67"/>
                              <a:gd name="T2" fmla="*/ 0 w 5"/>
                              <a:gd name="T3" fmla="*/ 0 h 67"/>
                              <a:gd name="T4" fmla="*/ 5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5" y="67"/>
                                </a:moveTo>
                                <a:lnTo>
                                  <a:pt x="0" y="0"/>
                                </a:lnTo>
                                <a:lnTo>
                                  <a:pt x="5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1492"/>
                        <wps:cNvSpPr>
                          <a:spLocks noEditPoints="1"/>
                        </wps:cNvSpPr>
                        <wps:spPr bwMode="auto">
                          <a:xfrm>
                            <a:off x="6071" y="1477"/>
                            <a:ext cx="104" cy="32"/>
                          </a:xfrm>
                          <a:custGeom>
                            <a:avLst/>
                            <a:gdLst>
                              <a:gd name="T0" fmla="*/ 57 w 104"/>
                              <a:gd name="T1" fmla="*/ 22 h 32"/>
                              <a:gd name="T2" fmla="*/ 0 w 104"/>
                              <a:gd name="T3" fmla="*/ 0 h 32"/>
                              <a:gd name="T4" fmla="*/ 57 w 104"/>
                              <a:gd name="T5" fmla="*/ 22 h 32"/>
                              <a:gd name="T6" fmla="*/ 55 w 104"/>
                              <a:gd name="T7" fmla="*/ 22 h 32"/>
                              <a:gd name="T8" fmla="*/ 70 w 104"/>
                              <a:gd name="T9" fmla="*/ 30 h 32"/>
                              <a:gd name="T10" fmla="*/ 80 w 104"/>
                              <a:gd name="T11" fmla="*/ 32 h 32"/>
                              <a:gd name="T12" fmla="*/ 92 w 104"/>
                              <a:gd name="T13" fmla="*/ 30 h 32"/>
                              <a:gd name="T14" fmla="*/ 104 w 104"/>
                              <a:gd name="T15" fmla="*/ 25 h 32"/>
                              <a:gd name="T16" fmla="*/ 99 w 104"/>
                              <a:gd name="T17" fmla="*/ 20 h 32"/>
                              <a:gd name="T18" fmla="*/ 94 w 104"/>
                              <a:gd name="T19" fmla="*/ 17 h 32"/>
                              <a:gd name="T20" fmla="*/ 87 w 104"/>
                              <a:gd name="T21" fmla="*/ 15 h 32"/>
                              <a:gd name="T22" fmla="*/ 82 w 104"/>
                              <a:gd name="T23" fmla="*/ 12 h 32"/>
                              <a:gd name="T24" fmla="*/ 75 w 104"/>
                              <a:gd name="T25" fmla="*/ 12 h 32"/>
                              <a:gd name="T26" fmla="*/ 67 w 104"/>
                              <a:gd name="T27" fmla="*/ 15 h 32"/>
                              <a:gd name="T28" fmla="*/ 62 w 104"/>
                              <a:gd name="T29" fmla="*/ 17 h 32"/>
                              <a:gd name="T30" fmla="*/ 55 w 104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3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55" y="22"/>
                                </a:moveTo>
                                <a:lnTo>
                                  <a:pt x="70" y="30"/>
                                </a:lnTo>
                                <a:lnTo>
                                  <a:pt x="80" y="32"/>
                                </a:lnTo>
                                <a:lnTo>
                                  <a:pt x="92" y="30"/>
                                </a:lnTo>
                                <a:lnTo>
                                  <a:pt x="104" y="25"/>
                                </a:lnTo>
                                <a:lnTo>
                                  <a:pt x="99" y="20"/>
                                </a:lnTo>
                                <a:lnTo>
                                  <a:pt x="94" y="17"/>
                                </a:lnTo>
                                <a:lnTo>
                                  <a:pt x="87" y="15"/>
                                </a:lnTo>
                                <a:lnTo>
                                  <a:pt x="82" y="12"/>
                                </a:lnTo>
                                <a:lnTo>
                                  <a:pt x="75" y="12"/>
                                </a:lnTo>
                                <a:lnTo>
                                  <a:pt x="67" y="15"/>
                                </a:lnTo>
                                <a:lnTo>
                                  <a:pt x="62" y="17"/>
                                </a:lnTo>
                                <a:lnTo>
                                  <a:pt x="5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1493"/>
                        <wps:cNvSpPr>
                          <a:spLocks/>
                        </wps:cNvSpPr>
                        <wps:spPr bwMode="auto">
                          <a:xfrm>
                            <a:off x="6071" y="1477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22 h 22"/>
                              <a:gd name="T2" fmla="*/ 0 w 57"/>
                              <a:gd name="T3" fmla="*/ 0 h 22"/>
                              <a:gd name="T4" fmla="*/ 57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1494"/>
                        <wps:cNvSpPr>
                          <a:spLocks/>
                        </wps:cNvSpPr>
                        <wps:spPr bwMode="auto">
                          <a:xfrm>
                            <a:off x="6126" y="1489"/>
                            <a:ext cx="49" cy="20"/>
                          </a:xfrm>
                          <a:custGeom>
                            <a:avLst/>
                            <a:gdLst>
                              <a:gd name="T0" fmla="*/ 0 w 49"/>
                              <a:gd name="T1" fmla="*/ 10 h 20"/>
                              <a:gd name="T2" fmla="*/ 15 w 49"/>
                              <a:gd name="T3" fmla="*/ 18 h 20"/>
                              <a:gd name="T4" fmla="*/ 25 w 49"/>
                              <a:gd name="T5" fmla="*/ 20 h 20"/>
                              <a:gd name="T6" fmla="*/ 37 w 49"/>
                              <a:gd name="T7" fmla="*/ 18 h 20"/>
                              <a:gd name="T8" fmla="*/ 49 w 49"/>
                              <a:gd name="T9" fmla="*/ 13 h 20"/>
                              <a:gd name="T10" fmla="*/ 44 w 49"/>
                              <a:gd name="T11" fmla="*/ 8 h 20"/>
                              <a:gd name="T12" fmla="*/ 39 w 49"/>
                              <a:gd name="T13" fmla="*/ 5 h 20"/>
                              <a:gd name="T14" fmla="*/ 32 w 49"/>
                              <a:gd name="T15" fmla="*/ 3 h 20"/>
                              <a:gd name="T16" fmla="*/ 27 w 49"/>
                              <a:gd name="T17" fmla="*/ 0 h 20"/>
                              <a:gd name="T18" fmla="*/ 20 w 49"/>
                              <a:gd name="T19" fmla="*/ 0 h 20"/>
                              <a:gd name="T20" fmla="*/ 12 w 49"/>
                              <a:gd name="T21" fmla="*/ 3 h 20"/>
                              <a:gd name="T22" fmla="*/ 7 w 49"/>
                              <a:gd name="T23" fmla="*/ 5 h 20"/>
                              <a:gd name="T24" fmla="*/ 0 w 49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0" y="10"/>
                                </a:moveTo>
                                <a:lnTo>
                                  <a:pt x="15" y="18"/>
                                </a:lnTo>
                                <a:lnTo>
                                  <a:pt x="25" y="20"/>
                                </a:lnTo>
                                <a:lnTo>
                                  <a:pt x="37" y="18"/>
                                </a:lnTo>
                                <a:lnTo>
                                  <a:pt x="49" y="13"/>
                                </a:lnTo>
                                <a:lnTo>
                                  <a:pt x="44" y="8"/>
                                </a:lnTo>
                                <a:lnTo>
                                  <a:pt x="39" y="5"/>
                                </a:lnTo>
                                <a:lnTo>
                                  <a:pt x="32" y="3"/>
                                </a:lnTo>
                                <a:lnTo>
                                  <a:pt x="27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1495"/>
                        <wps:cNvSpPr>
                          <a:spLocks noEditPoints="1"/>
                        </wps:cNvSpPr>
                        <wps:spPr bwMode="auto">
                          <a:xfrm>
                            <a:off x="6108" y="1504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100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5 h 18"/>
                              <a:gd name="T30" fmla="*/ 55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100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5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1496"/>
                        <wps:cNvSpPr>
                          <a:spLocks/>
                        </wps:cNvSpPr>
                        <wps:spPr bwMode="auto">
                          <a:xfrm>
                            <a:off x="6108" y="1504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1497"/>
                        <wps:cNvSpPr>
                          <a:spLocks/>
                        </wps:cNvSpPr>
                        <wps:spPr bwMode="auto">
                          <a:xfrm>
                            <a:off x="6163" y="150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5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5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5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1498"/>
                        <wps:cNvSpPr>
                          <a:spLocks noEditPoints="1"/>
                        </wps:cNvSpPr>
                        <wps:spPr bwMode="auto">
                          <a:xfrm>
                            <a:off x="6138" y="1519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97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5 h 18"/>
                              <a:gd name="T30" fmla="*/ 55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97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5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1499"/>
                        <wps:cNvSpPr>
                          <a:spLocks/>
                        </wps:cNvSpPr>
                        <wps:spPr bwMode="auto">
                          <a:xfrm>
                            <a:off x="6138" y="1519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1500"/>
                        <wps:cNvSpPr>
                          <a:spLocks/>
                        </wps:cNvSpPr>
                        <wps:spPr bwMode="auto">
                          <a:xfrm>
                            <a:off x="6193" y="151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2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5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1501"/>
                        <wps:cNvSpPr>
                          <a:spLocks noEditPoints="1"/>
                        </wps:cNvSpPr>
                        <wps:spPr bwMode="auto">
                          <a:xfrm>
                            <a:off x="6041" y="1457"/>
                            <a:ext cx="105" cy="35"/>
                          </a:xfrm>
                          <a:custGeom>
                            <a:avLst/>
                            <a:gdLst>
                              <a:gd name="T0" fmla="*/ 55 w 105"/>
                              <a:gd name="T1" fmla="*/ 25 h 35"/>
                              <a:gd name="T2" fmla="*/ 0 w 105"/>
                              <a:gd name="T3" fmla="*/ 0 h 35"/>
                              <a:gd name="T4" fmla="*/ 55 w 105"/>
                              <a:gd name="T5" fmla="*/ 25 h 35"/>
                              <a:gd name="T6" fmla="*/ 55 w 105"/>
                              <a:gd name="T7" fmla="*/ 25 h 35"/>
                              <a:gd name="T8" fmla="*/ 67 w 105"/>
                              <a:gd name="T9" fmla="*/ 30 h 35"/>
                              <a:gd name="T10" fmla="*/ 80 w 105"/>
                              <a:gd name="T11" fmla="*/ 35 h 35"/>
                              <a:gd name="T12" fmla="*/ 92 w 105"/>
                              <a:gd name="T13" fmla="*/ 32 h 35"/>
                              <a:gd name="T14" fmla="*/ 105 w 105"/>
                              <a:gd name="T15" fmla="*/ 27 h 35"/>
                              <a:gd name="T16" fmla="*/ 100 w 105"/>
                              <a:gd name="T17" fmla="*/ 22 h 35"/>
                              <a:gd name="T18" fmla="*/ 95 w 105"/>
                              <a:gd name="T19" fmla="*/ 17 h 35"/>
                              <a:gd name="T20" fmla="*/ 87 w 105"/>
                              <a:gd name="T21" fmla="*/ 15 h 35"/>
                              <a:gd name="T22" fmla="*/ 80 w 105"/>
                              <a:gd name="T23" fmla="*/ 15 h 35"/>
                              <a:gd name="T24" fmla="*/ 75 w 105"/>
                              <a:gd name="T25" fmla="*/ 15 h 35"/>
                              <a:gd name="T26" fmla="*/ 67 w 105"/>
                              <a:gd name="T27" fmla="*/ 15 h 35"/>
                              <a:gd name="T28" fmla="*/ 60 w 105"/>
                              <a:gd name="T29" fmla="*/ 20 h 35"/>
                              <a:gd name="T30" fmla="*/ 55 w 105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5">
                                <a:moveTo>
                                  <a:pt x="55" y="25"/>
                                </a:moveTo>
                                <a:lnTo>
                                  <a:pt x="0" y="0"/>
                                </a:lnTo>
                                <a:lnTo>
                                  <a:pt x="55" y="25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67" y="30"/>
                                </a:lnTo>
                                <a:lnTo>
                                  <a:pt x="80" y="35"/>
                                </a:lnTo>
                                <a:lnTo>
                                  <a:pt x="92" y="32"/>
                                </a:lnTo>
                                <a:lnTo>
                                  <a:pt x="105" y="27"/>
                                </a:lnTo>
                                <a:lnTo>
                                  <a:pt x="100" y="22"/>
                                </a:lnTo>
                                <a:lnTo>
                                  <a:pt x="95" y="17"/>
                                </a:lnTo>
                                <a:lnTo>
                                  <a:pt x="87" y="15"/>
                                </a:lnTo>
                                <a:lnTo>
                                  <a:pt x="80" y="15"/>
                                </a:lnTo>
                                <a:lnTo>
                                  <a:pt x="75" y="15"/>
                                </a:lnTo>
                                <a:lnTo>
                                  <a:pt x="67" y="15"/>
                                </a:lnTo>
                                <a:lnTo>
                                  <a:pt x="60" y="20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1502"/>
                        <wps:cNvSpPr>
                          <a:spLocks/>
                        </wps:cNvSpPr>
                        <wps:spPr bwMode="auto">
                          <a:xfrm>
                            <a:off x="6041" y="1457"/>
                            <a:ext cx="55" cy="25"/>
                          </a:xfrm>
                          <a:custGeom>
                            <a:avLst/>
                            <a:gdLst>
                              <a:gd name="T0" fmla="*/ 55 w 55"/>
                              <a:gd name="T1" fmla="*/ 25 h 25"/>
                              <a:gd name="T2" fmla="*/ 0 w 55"/>
                              <a:gd name="T3" fmla="*/ 0 h 25"/>
                              <a:gd name="T4" fmla="*/ 55 w 5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25">
                                <a:moveTo>
                                  <a:pt x="55" y="25"/>
                                </a:moveTo>
                                <a:lnTo>
                                  <a:pt x="0" y="0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1503"/>
                        <wps:cNvSpPr>
                          <a:spLocks/>
                        </wps:cNvSpPr>
                        <wps:spPr bwMode="auto">
                          <a:xfrm>
                            <a:off x="6096" y="1472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10 h 20"/>
                              <a:gd name="T2" fmla="*/ 12 w 50"/>
                              <a:gd name="T3" fmla="*/ 15 h 20"/>
                              <a:gd name="T4" fmla="*/ 25 w 50"/>
                              <a:gd name="T5" fmla="*/ 20 h 20"/>
                              <a:gd name="T6" fmla="*/ 37 w 50"/>
                              <a:gd name="T7" fmla="*/ 17 h 20"/>
                              <a:gd name="T8" fmla="*/ 50 w 50"/>
                              <a:gd name="T9" fmla="*/ 12 h 20"/>
                              <a:gd name="T10" fmla="*/ 45 w 50"/>
                              <a:gd name="T11" fmla="*/ 7 h 20"/>
                              <a:gd name="T12" fmla="*/ 40 w 50"/>
                              <a:gd name="T13" fmla="*/ 2 h 20"/>
                              <a:gd name="T14" fmla="*/ 32 w 50"/>
                              <a:gd name="T15" fmla="*/ 0 h 20"/>
                              <a:gd name="T16" fmla="*/ 25 w 50"/>
                              <a:gd name="T17" fmla="*/ 0 h 20"/>
                              <a:gd name="T18" fmla="*/ 20 w 50"/>
                              <a:gd name="T19" fmla="*/ 0 h 20"/>
                              <a:gd name="T20" fmla="*/ 12 w 50"/>
                              <a:gd name="T21" fmla="*/ 0 h 20"/>
                              <a:gd name="T22" fmla="*/ 5 w 50"/>
                              <a:gd name="T23" fmla="*/ 5 h 20"/>
                              <a:gd name="T24" fmla="*/ 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10"/>
                                </a:moveTo>
                                <a:lnTo>
                                  <a:pt x="12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50" y="12"/>
                                </a:lnTo>
                                <a:lnTo>
                                  <a:pt x="45" y="7"/>
                                </a:lnTo>
                                <a:lnTo>
                                  <a:pt x="40" y="2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1504"/>
                        <wps:cNvSpPr>
                          <a:spLocks noEditPoints="1"/>
                        </wps:cNvSpPr>
                        <wps:spPr bwMode="auto">
                          <a:xfrm>
                            <a:off x="6009" y="1444"/>
                            <a:ext cx="107" cy="28"/>
                          </a:xfrm>
                          <a:custGeom>
                            <a:avLst/>
                            <a:gdLst>
                              <a:gd name="T0" fmla="*/ 60 w 107"/>
                              <a:gd name="T1" fmla="*/ 18 h 28"/>
                              <a:gd name="T2" fmla="*/ 0 w 107"/>
                              <a:gd name="T3" fmla="*/ 0 h 28"/>
                              <a:gd name="T4" fmla="*/ 60 w 107"/>
                              <a:gd name="T5" fmla="*/ 18 h 28"/>
                              <a:gd name="T6" fmla="*/ 60 w 107"/>
                              <a:gd name="T7" fmla="*/ 18 h 28"/>
                              <a:gd name="T8" fmla="*/ 72 w 107"/>
                              <a:gd name="T9" fmla="*/ 25 h 28"/>
                              <a:gd name="T10" fmla="*/ 84 w 107"/>
                              <a:gd name="T11" fmla="*/ 28 h 28"/>
                              <a:gd name="T12" fmla="*/ 97 w 107"/>
                              <a:gd name="T13" fmla="*/ 28 h 28"/>
                              <a:gd name="T14" fmla="*/ 107 w 107"/>
                              <a:gd name="T15" fmla="*/ 23 h 28"/>
                              <a:gd name="T16" fmla="*/ 102 w 107"/>
                              <a:gd name="T17" fmla="*/ 18 h 28"/>
                              <a:gd name="T18" fmla="*/ 97 w 107"/>
                              <a:gd name="T19" fmla="*/ 13 h 28"/>
                              <a:gd name="T20" fmla="*/ 92 w 107"/>
                              <a:gd name="T21" fmla="*/ 10 h 28"/>
                              <a:gd name="T22" fmla="*/ 84 w 107"/>
                              <a:gd name="T23" fmla="*/ 10 h 28"/>
                              <a:gd name="T24" fmla="*/ 77 w 107"/>
                              <a:gd name="T25" fmla="*/ 10 h 28"/>
                              <a:gd name="T26" fmla="*/ 72 w 107"/>
                              <a:gd name="T27" fmla="*/ 10 h 28"/>
                              <a:gd name="T28" fmla="*/ 65 w 107"/>
                              <a:gd name="T29" fmla="*/ 13 h 28"/>
                              <a:gd name="T30" fmla="*/ 60 w 107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28">
                                <a:moveTo>
                                  <a:pt x="60" y="18"/>
                                </a:moveTo>
                                <a:lnTo>
                                  <a:pt x="0" y="0"/>
                                </a:lnTo>
                                <a:lnTo>
                                  <a:pt x="60" y="18"/>
                                </a:lnTo>
                                <a:close/>
                                <a:moveTo>
                                  <a:pt x="60" y="18"/>
                                </a:moveTo>
                                <a:lnTo>
                                  <a:pt x="72" y="25"/>
                                </a:lnTo>
                                <a:lnTo>
                                  <a:pt x="84" y="28"/>
                                </a:lnTo>
                                <a:lnTo>
                                  <a:pt x="97" y="28"/>
                                </a:lnTo>
                                <a:lnTo>
                                  <a:pt x="107" y="23"/>
                                </a:lnTo>
                                <a:lnTo>
                                  <a:pt x="102" y="18"/>
                                </a:lnTo>
                                <a:lnTo>
                                  <a:pt x="97" y="13"/>
                                </a:lnTo>
                                <a:lnTo>
                                  <a:pt x="92" y="10"/>
                                </a:lnTo>
                                <a:lnTo>
                                  <a:pt x="84" y="10"/>
                                </a:lnTo>
                                <a:lnTo>
                                  <a:pt x="77" y="10"/>
                                </a:lnTo>
                                <a:lnTo>
                                  <a:pt x="72" y="10"/>
                                </a:lnTo>
                                <a:lnTo>
                                  <a:pt x="65" y="13"/>
                                </a:lnTo>
                                <a:lnTo>
                                  <a:pt x="6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1505"/>
                        <wps:cNvSpPr>
                          <a:spLocks/>
                        </wps:cNvSpPr>
                        <wps:spPr bwMode="auto">
                          <a:xfrm>
                            <a:off x="6009" y="1444"/>
                            <a:ext cx="60" cy="18"/>
                          </a:xfrm>
                          <a:custGeom>
                            <a:avLst/>
                            <a:gdLst>
                              <a:gd name="T0" fmla="*/ 60 w 60"/>
                              <a:gd name="T1" fmla="*/ 18 h 18"/>
                              <a:gd name="T2" fmla="*/ 0 w 60"/>
                              <a:gd name="T3" fmla="*/ 0 h 18"/>
                              <a:gd name="T4" fmla="*/ 60 w 60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18">
                                <a:moveTo>
                                  <a:pt x="60" y="18"/>
                                </a:moveTo>
                                <a:lnTo>
                                  <a:pt x="0" y="0"/>
                                </a:lnTo>
                                <a:lnTo>
                                  <a:pt x="6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1506"/>
                        <wps:cNvSpPr>
                          <a:spLocks/>
                        </wps:cNvSpPr>
                        <wps:spPr bwMode="auto">
                          <a:xfrm>
                            <a:off x="6069" y="145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4 w 47"/>
                              <a:gd name="T5" fmla="*/ 18 h 18"/>
                              <a:gd name="T6" fmla="*/ 37 w 47"/>
                              <a:gd name="T7" fmla="*/ 18 h 18"/>
                              <a:gd name="T8" fmla="*/ 47 w 47"/>
                              <a:gd name="T9" fmla="*/ 13 h 18"/>
                              <a:gd name="T10" fmla="*/ 42 w 47"/>
                              <a:gd name="T11" fmla="*/ 8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4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4" y="18"/>
                                </a:lnTo>
                                <a:lnTo>
                                  <a:pt x="37" y="18"/>
                                </a:lnTo>
                                <a:lnTo>
                                  <a:pt x="47" y="13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1507"/>
                        <wps:cNvSpPr>
                          <a:spLocks noEditPoints="1"/>
                        </wps:cNvSpPr>
                        <wps:spPr bwMode="auto">
                          <a:xfrm>
                            <a:off x="5989" y="1429"/>
                            <a:ext cx="102" cy="28"/>
                          </a:xfrm>
                          <a:custGeom>
                            <a:avLst/>
                            <a:gdLst>
                              <a:gd name="T0" fmla="*/ 55 w 102"/>
                              <a:gd name="T1" fmla="*/ 18 h 28"/>
                              <a:gd name="T2" fmla="*/ 0 w 102"/>
                              <a:gd name="T3" fmla="*/ 0 h 28"/>
                              <a:gd name="T4" fmla="*/ 55 w 102"/>
                              <a:gd name="T5" fmla="*/ 18 h 28"/>
                              <a:gd name="T6" fmla="*/ 52 w 102"/>
                              <a:gd name="T7" fmla="*/ 18 h 28"/>
                              <a:gd name="T8" fmla="*/ 65 w 102"/>
                              <a:gd name="T9" fmla="*/ 25 h 28"/>
                              <a:gd name="T10" fmla="*/ 77 w 102"/>
                              <a:gd name="T11" fmla="*/ 28 h 28"/>
                              <a:gd name="T12" fmla="*/ 89 w 102"/>
                              <a:gd name="T13" fmla="*/ 28 h 28"/>
                              <a:gd name="T14" fmla="*/ 102 w 102"/>
                              <a:gd name="T15" fmla="*/ 23 h 28"/>
                              <a:gd name="T16" fmla="*/ 97 w 102"/>
                              <a:gd name="T17" fmla="*/ 18 h 28"/>
                              <a:gd name="T18" fmla="*/ 92 w 102"/>
                              <a:gd name="T19" fmla="*/ 13 h 28"/>
                              <a:gd name="T20" fmla="*/ 85 w 102"/>
                              <a:gd name="T21" fmla="*/ 10 h 28"/>
                              <a:gd name="T22" fmla="*/ 80 w 102"/>
                              <a:gd name="T23" fmla="*/ 8 h 28"/>
                              <a:gd name="T24" fmla="*/ 72 w 102"/>
                              <a:gd name="T25" fmla="*/ 8 h 28"/>
                              <a:gd name="T26" fmla="*/ 65 w 102"/>
                              <a:gd name="T27" fmla="*/ 10 h 28"/>
                              <a:gd name="T28" fmla="*/ 60 w 102"/>
                              <a:gd name="T29" fmla="*/ 13 h 28"/>
                              <a:gd name="T30" fmla="*/ 52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  <a:moveTo>
                                  <a:pt x="52" y="18"/>
                                </a:moveTo>
                                <a:lnTo>
                                  <a:pt x="65" y="25"/>
                                </a:lnTo>
                                <a:lnTo>
                                  <a:pt x="77" y="28"/>
                                </a:lnTo>
                                <a:lnTo>
                                  <a:pt x="89" y="28"/>
                                </a:lnTo>
                                <a:lnTo>
                                  <a:pt x="102" y="23"/>
                                </a:lnTo>
                                <a:lnTo>
                                  <a:pt x="97" y="18"/>
                                </a:lnTo>
                                <a:lnTo>
                                  <a:pt x="92" y="13"/>
                                </a:lnTo>
                                <a:lnTo>
                                  <a:pt x="85" y="10"/>
                                </a:lnTo>
                                <a:lnTo>
                                  <a:pt x="80" y="8"/>
                                </a:lnTo>
                                <a:lnTo>
                                  <a:pt x="72" y="8"/>
                                </a:lnTo>
                                <a:lnTo>
                                  <a:pt x="65" y="10"/>
                                </a:lnTo>
                                <a:lnTo>
                                  <a:pt x="60" y="13"/>
                                </a:lnTo>
                                <a:lnTo>
                                  <a:pt x="5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1508"/>
                        <wps:cNvSpPr>
                          <a:spLocks/>
                        </wps:cNvSpPr>
                        <wps:spPr bwMode="auto">
                          <a:xfrm>
                            <a:off x="5989" y="1429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18 h 18"/>
                              <a:gd name="T2" fmla="*/ 0 w 55"/>
                              <a:gd name="T3" fmla="*/ 0 h 18"/>
                              <a:gd name="T4" fmla="*/ 55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1509"/>
                        <wps:cNvSpPr>
                          <a:spLocks/>
                        </wps:cNvSpPr>
                        <wps:spPr bwMode="auto">
                          <a:xfrm>
                            <a:off x="6041" y="143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10 h 20"/>
                              <a:gd name="T2" fmla="*/ 13 w 50"/>
                              <a:gd name="T3" fmla="*/ 17 h 20"/>
                              <a:gd name="T4" fmla="*/ 25 w 50"/>
                              <a:gd name="T5" fmla="*/ 20 h 20"/>
                              <a:gd name="T6" fmla="*/ 37 w 50"/>
                              <a:gd name="T7" fmla="*/ 20 h 20"/>
                              <a:gd name="T8" fmla="*/ 50 w 50"/>
                              <a:gd name="T9" fmla="*/ 15 h 20"/>
                              <a:gd name="T10" fmla="*/ 45 w 50"/>
                              <a:gd name="T11" fmla="*/ 10 h 20"/>
                              <a:gd name="T12" fmla="*/ 40 w 50"/>
                              <a:gd name="T13" fmla="*/ 5 h 20"/>
                              <a:gd name="T14" fmla="*/ 33 w 50"/>
                              <a:gd name="T15" fmla="*/ 2 h 20"/>
                              <a:gd name="T16" fmla="*/ 28 w 50"/>
                              <a:gd name="T17" fmla="*/ 0 h 20"/>
                              <a:gd name="T18" fmla="*/ 20 w 50"/>
                              <a:gd name="T19" fmla="*/ 0 h 20"/>
                              <a:gd name="T20" fmla="*/ 13 w 50"/>
                              <a:gd name="T21" fmla="*/ 2 h 20"/>
                              <a:gd name="T22" fmla="*/ 8 w 50"/>
                              <a:gd name="T23" fmla="*/ 5 h 20"/>
                              <a:gd name="T24" fmla="*/ 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10"/>
                                </a:moveTo>
                                <a:lnTo>
                                  <a:pt x="13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20"/>
                                </a:lnTo>
                                <a:lnTo>
                                  <a:pt x="50" y="15"/>
                                </a:lnTo>
                                <a:lnTo>
                                  <a:pt x="45" y="10"/>
                                </a:lnTo>
                                <a:lnTo>
                                  <a:pt x="40" y="5"/>
                                </a:lnTo>
                                <a:lnTo>
                                  <a:pt x="33" y="2"/>
                                </a:lnTo>
                                <a:lnTo>
                                  <a:pt x="28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1510"/>
                        <wps:cNvSpPr>
                          <a:spLocks noEditPoints="1"/>
                        </wps:cNvSpPr>
                        <wps:spPr bwMode="auto">
                          <a:xfrm>
                            <a:off x="5957" y="1402"/>
                            <a:ext cx="102" cy="37"/>
                          </a:xfrm>
                          <a:custGeom>
                            <a:avLst/>
                            <a:gdLst>
                              <a:gd name="T0" fmla="*/ 54 w 102"/>
                              <a:gd name="T1" fmla="*/ 25 h 37"/>
                              <a:gd name="T2" fmla="*/ 0 w 102"/>
                              <a:gd name="T3" fmla="*/ 0 h 37"/>
                              <a:gd name="T4" fmla="*/ 54 w 102"/>
                              <a:gd name="T5" fmla="*/ 25 h 37"/>
                              <a:gd name="T6" fmla="*/ 54 w 102"/>
                              <a:gd name="T7" fmla="*/ 25 h 37"/>
                              <a:gd name="T8" fmla="*/ 67 w 102"/>
                              <a:gd name="T9" fmla="*/ 32 h 37"/>
                              <a:gd name="T10" fmla="*/ 79 w 102"/>
                              <a:gd name="T11" fmla="*/ 37 h 37"/>
                              <a:gd name="T12" fmla="*/ 92 w 102"/>
                              <a:gd name="T13" fmla="*/ 35 h 37"/>
                              <a:gd name="T14" fmla="*/ 102 w 102"/>
                              <a:gd name="T15" fmla="*/ 30 h 37"/>
                              <a:gd name="T16" fmla="*/ 99 w 102"/>
                              <a:gd name="T17" fmla="*/ 25 h 37"/>
                              <a:gd name="T18" fmla="*/ 92 w 102"/>
                              <a:gd name="T19" fmla="*/ 20 h 37"/>
                              <a:gd name="T20" fmla="*/ 87 w 102"/>
                              <a:gd name="T21" fmla="*/ 18 h 37"/>
                              <a:gd name="T22" fmla="*/ 79 w 102"/>
                              <a:gd name="T23" fmla="*/ 18 h 37"/>
                              <a:gd name="T24" fmla="*/ 74 w 102"/>
                              <a:gd name="T25" fmla="*/ 18 h 37"/>
                              <a:gd name="T26" fmla="*/ 67 w 102"/>
                              <a:gd name="T27" fmla="*/ 18 h 37"/>
                              <a:gd name="T28" fmla="*/ 59 w 102"/>
                              <a:gd name="T29" fmla="*/ 20 h 37"/>
                              <a:gd name="T30" fmla="*/ 54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54" y="25"/>
                                </a:moveTo>
                                <a:lnTo>
                                  <a:pt x="0" y="0"/>
                                </a:lnTo>
                                <a:lnTo>
                                  <a:pt x="54" y="25"/>
                                </a:lnTo>
                                <a:close/>
                                <a:moveTo>
                                  <a:pt x="54" y="25"/>
                                </a:moveTo>
                                <a:lnTo>
                                  <a:pt x="67" y="32"/>
                                </a:lnTo>
                                <a:lnTo>
                                  <a:pt x="79" y="37"/>
                                </a:lnTo>
                                <a:lnTo>
                                  <a:pt x="92" y="35"/>
                                </a:lnTo>
                                <a:lnTo>
                                  <a:pt x="102" y="30"/>
                                </a:lnTo>
                                <a:lnTo>
                                  <a:pt x="99" y="25"/>
                                </a:lnTo>
                                <a:lnTo>
                                  <a:pt x="92" y="20"/>
                                </a:lnTo>
                                <a:lnTo>
                                  <a:pt x="87" y="18"/>
                                </a:lnTo>
                                <a:lnTo>
                                  <a:pt x="79" y="18"/>
                                </a:lnTo>
                                <a:lnTo>
                                  <a:pt x="74" y="18"/>
                                </a:lnTo>
                                <a:lnTo>
                                  <a:pt x="67" y="18"/>
                                </a:lnTo>
                                <a:lnTo>
                                  <a:pt x="59" y="20"/>
                                </a:lnTo>
                                <a:lnTo>
                                  <a:pt x="5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reeform 1511"/>
                        <wps:cNvSpPr>
                          <a:spLocks/>
                        </wps:cNvSpPr>
                        <wps:spPr bwMode="auto">
                          <a:xfrm>
                            <a:off x="5957" y="1402"/>
                            <a:ext cx="54" cy="25"/>
                          </a:xfrm>
                          <a:custGeom>
                            <a:avLst/>
                            <a:gdLst>
                              <a:gd name="T0" fmla="*/ 54 w 54"/>
                              <a:gd name="T1" fmla="*/ 25 h 25"/>
                              <a:gd name="T2" fmla="*/ 0 w 54"/>
                              <a:gd name="T3" fmla="*/ 0 h 25"/>
                              <a:gd name="T4" fmla="*/ 54 w 54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54" y="25"/>
                                </a:moveTo>
                                <a:lnTo>
                                  <a:pt x="0" y="0"/>
                                </a:lnTo>
                                <a:lnTo>
                                  <a:pt x="54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1512"/>
                        <wps:cNvSpPr>
                          <a:spLocks/>
                        </wps:cNvSpPr>
                        <wps:spPr bwMode="auto">
                          <a:xfrm>
                            <a:off x="6011" y="1420"/>
                            <a:ext cx="48" cy="19"/>
                          </a:xfrm>
                          <a:custGeom>
                            <a:avLst/>
                            <a:gdLst>
                              <a:gd name="T0" fmla="*/ 0 w 48"/>
                              <a:gd name="T1" fmla="*/ 7 h 19"/>
                              <a:gd name="T2" fmla="*/ 13 w 48"/>
                              <a:gd name="T3" fmla="*/ 14 h 19"/>
                              <a:gd name="T4" fmla="*/ 25 w 48"/>
                              <a:gd name="T5" fmla="*/ 19 h 19"/>
                              <a:gd name="T6" fmla="*/ 38 w 48"/>
                              <a:gd name="T7" fmla="*/ 17 h 19"/>
                              <a:gd name="T8" fmla="*/ 48 w 48"/>
                              <a:gd name="T9" fmla="*/ 12 h 19"/>
                              <a:gd name="T10" fmla="*/ 45 w 48"/>
                              <a:gd name="T11" fmla="*/ 7 h 19"/>
                              <a:gd name="T12" fmla="*/ 38 w 48"/>
                              <a:gd name="T13" fmla="*/ 2 h 19"/>
                              <a:gd name="T14" fmla="*/ 33 w 48"/>
                              <a:gd name="T15" fmla="*/ 0 h 19"/>
                              <a:gd name="T16" fmla="*/ 25 w 48"/>
                              <a:gd name="T17" fmla="*/ 0 h 19"/>
                              <a:gd name="T18" fmla="*/ 20 w 48"/>
                              <a:gd name="T19" fmla="*/ 0 h 19"/>
                              <a:gd name="T20" fmla="*/ 13 w 48"/>
                              <a:gd name="T21" fmla="*/ 0 h 19"/>
                              <a:gd name="T22" fmla="*/ 5 w 48"/>
                              <a:gd name="T23" fmla="*/ 2 h 19"/>
                              <a:gd name="T24" fmla="*/ 0 w 48"/>
                              <a:gd name="T25" fmla="*/ 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9">
                                <a:moveTo>
                                  <a:pt x="0" y="7"/>
                                </a:moveTo>
                                <a:lnTo>
                                  <a:pt x="13" y="14"/>
                                </a:lnTo>
                                <a:lnTo>
                                  <a:pt x="25" y="19"/>
                                </a:lnTo>
                                <a:lnTo>
                                  <a:pt x="38" y="17"/>
                                </a:lnTo>
                                <a:lnTo>
                                  <a:pt x="48" y="12"/>
                                </a:lnTo>
                                <a:lnTo>
                                  <a:pt x="45" y="7"/>
                                </a:lnTo>
                                <a:lnTo>
                                  <a:pt x="38" y="2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1513"/>
                        <wps:cNvSpPr>
                          <a:spLocks noEditPoints="1"/>
                        </wps:cNvSpPr>
                        <wps:spPr bwMode="auto">
                          <a:xfrm>
                            <a:off x="5934" y="1367"/>
                            <a:ext cx="102" cy="53"/>
                          </a:xfrm>
                          <a:custGeom>
                            <a:avLst/>
                            <a:gdLst>
                              <a:gd name="T0" fmla="*/ 55 w 102"/>
                              <a:gd name="T1" fmla="*/ 38 h 53"/>
                              <a:gd name="T2" fmla="*/ 0 w 102"/>
                              <a:gd name="T3" fmla="*/ 0 h 53"/>
                              <a:gd name="T4" fmla="*/ 55 w 102"/>
                              <a:gd name="T5" fmla="*/ 38 h 53"/>
                              <a:gd name="T6" fmla="*/ 53 w 102"/>
                              <a:gd name="T7" fmla="*/ 38 h 53"/>
                              <a:gd name="T8" fmla="*/ 67 w 102"/>
                              <a:gd name="T9" fmla="*/ 45 h 53"/>
                              <a:gd name="T10" fmla="*/ 80 w 102"/>
                              <a:gd name="T11" fmla="*/ 50 h 53"/>
                              <a:gd name="T12" fmla="*/ 90 w 102"/>
                              <a:gd name="T13" fmla="*/ 53 h 53"/>
                              <a:gd name="T14" fmla="*/ 102 w 102"/>
                              <a:gd name="T15" fmla="*/ 50 h 53"/>
                              <a:gd name="T16" fmla="*/ 97 w 102"/>
                              <a:gd name="T17" fmla="*/ 43 h 53"/>
                              <a:gd name="T18" fmla="*/ 92 w 102"/>
                              <a:gd name="T19" fmla="*/ 38 h 53"/>
                              <a:gd name="T20" fmla="*/ 87 w 102"/>
                              <a:gd name="T21" fmla="*/ 35 h 53"/>
                              <a:gd name="T22" fmla="*/ 80 w 102"/>
                              <a:gd name="T23" fmla="*/ 33 h 53"/>
                              <a:gd name="T24" fmla="*/ 72 w 102"/>
                              <a:gd name="T25" fmla="*/ 30 h 53"/>
                              <a:gd name="T26" fmla="*/ 65 w 102"/>
                              <a:gd name="T27" fmla="*/ 30 h 53"/>
                              <a:gd name="T28" fmla="*/ 60 w 102"/>
                              <a:gd name="T29" fmla="*/ 33 h 53"/>
                              <a:gd name="T30" fmla="*/ 53 w 102"/>
                              <a:gd name="T31" fmla="*/ 3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3">
                                <a:moveTo>
                                  <a:pt x="55" y="38"/>
                                </a:moveTo>
                                <a:lnTo>
                                  <a:pt x="0" y="0"/>
                                </a:lnTo>
                                <a:lnTo>
                                  <a:pt x="55" y="38"/>
                                </a:lnTo>
                                <a:close/>
                                <a:moveTo>
                                  <a:pt x="53" y="38"/>
                                </a:moveTo>
                                <a:lnTo>
                                  <a:pt x="67" y="45"/>
                                </a:lnTo>
                                <a:lnTo>
                                  <a:pt x="80" y="50"/>
                                </a:lnTo>
                                <a:lnTo>
                                  <a:pt x="90" y="53"/>
                                </a:lnTo>
                                <a:lnTo>
                                  <a:pt x="102" y="50"/>
                                </a:lnTo>
                                <a:lnTo>
                                  <a:pt x="97" y="43"/>
                                </a:lnTo>
                                <a:lnTo>
                                  <a:pt x="92" y="38"/>
                                </a:lnTo>
                                <a:lnTo>
                                  <a:pt x="87" y="35"/>
                                </a:lnTo>
                                <a:lnTo>
                                  <a:pt x="80" y="33"/>
                                </a:lnTo>
                                <a:lnTo>
                                  <a:pt x="72" y="30"/>
                                </a:lnTo>
                                <a:lnTo>
                                  <a:pt x="65" y="30"/>
                                </a:lnTo>
                                <a:lnTo>
                                  <a:pt x="60" y="33"/>
                                </a:lnTo>
                                <a:lnTo>
                                  <a:pt x="5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1514"/>
                        <wps:cNvSpPr>
                          <a:spLocks/>
                        </wps:cNvSpPr>
                        <wps:spPr bwMode="auto">
                          <a:xfrm>
                            <a:off x="5934" y="1367"/>
                            <a:ext cx="55" cy="38"/>
                          </a:xfrm>
                          <a:custGeom>
                            <a:avLst/>
                            <a:gdLst>
                              <a:gd name="T0" fmla="*/ 55 w 55"/>
                              <a:gd name="T1" fmla="*/ 38 h 38"/>
                              <a:gd name="T2" fmla="*/ 0 w 55"/>
                              <a:gd name="T3" fmla="*/ 0 h 38"/>
                              <a:gd name="T4" fmla="*/ 55 w 55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38">
                                <a:moveTo>
                                  <a:pt x="55" y="38"/>
                                </a:moveTo>
                                <a:lnTo>
                                  <a:pt x="0" y="0"/>
                                </a:lnTo>
                                <a:lnTo>
                                  <a:pt x="55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1515"/>
                        <wps:cNvSpPr>
                          <a:spLocks/>
                        </wps:cNvSpPr>
                        <wps:spPr bwMode="auto">
                          <a:xfrm>
                            <a:off x="5987" y="1397"/>
                            <a:ext cx="49" cy="23"/>
                          </a:xfrm>
                          <a:custGeom>
                            <a:avLst/>
                            <a:gdLst>
                              <a:gd name="T0" fmla="*/ 0 w 49"/>
                              <a:gd name="T1" fmla="*/ 8 h 23"/>
                              <a:gd name="T2" fmla="*/ 14 w 49"/>
                              <a:gd name="T3" fmla="*/ 15 h 23"/>
                              <a:gd name="T4" fmla="*/ 27 w 49"/>
                              <a:gd name="T5" fmla="*/ 20 h 23"/>
                              <a:gd name="T6" fmla="*/ 37 w 49"/>
                              <a:gd name="T7" fmla="*/ 23 h 23"/>
                              <a:gd name="T8" fmla="*/ 49 w 49"/>
                              <a:gd name="T9" fmla="*/ 20 h 23"/>
                              <a:gd name="T10" fmla="*/ 44 w 49"/>
                              <a:gd name="T11" fmla="*/ 13 h 23"/>
                              <a:gd name="T12" fmla="*/ 39 w 49"/>
                              <a:gd name="T13" fmla="*/ 8 h 23"/>
                              <a:gd name="T14" fmla="*/ 34 w 49"/>
                              <a:gd name="T15" fmla="*/ 5 h 23"/>
                              <a:gd name="T16" fmla="*/ 27 w 49"/>
                              <a:gd name="T17" fmla="*/ 3 h 23"/>
                              <a:gd name="T18" fmla="*/ 19 w 49"/>
                              <a:gd name="T19" fmla="*/ 0 h 23"/>
                              <a:gd name="T20" fmla="*/ 12 w 49"/>
                              <a:gd name="T21" fmla="*/ 0 h 23"/>
                              <a:gd name="T22" fmla="*/ 7 w 49"/>
                              <a:gd name="T23" fmla="*/ 3 h 23"/>
                              <a:gd name="T24" fmla="*/ 0 w 49"/>
                              <a:gd name="T25" fmla="*/ 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3">
                                <a:moveTo>
                                  <a:pt x="0" y="8"/>
                                </a:moveTo>
                                <a:lnTo>
                                  <a:pt x="14" y="15"/>
                                </a:lnTo>
                                <a:lnTo>
                                  <a:pt x="27" y="20"/>
                                </a:lnTo>
                                <a:lnTo>
                                  <a:pt x="37" y="23"/>
                                </a:lnTo>
                                <a:lnTo>
                                  <a:pt x="49" y="20"/>
                                </a:lnTo>
                                <a:lnTo>
                                  <a:pt x="44" y="13"/>
                                </a:lnTo>
                                <a:lnTo>
                                  <a:pt x="39" y="8"/>
                                </a:lnTo>
                                <a:lnTo>
                                  <a:pt x="34" y="5"/>
                                </a:lnTo>
                                <a:lnTo>
                                  <a:pt x="27" y="3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1516"/>
                        <wps:cNvSpPr>
                          <a:spLocks/>
                        </wps:cNvSpPr>
                        <wps:spPr bwMode="auto">
                          <a:xfrm>
                            <a:off x="6128" y="1449"/>
                            <a:ext cx="23" cy="4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0"/>
                              <a:gd name="T2" fmla="*/ 0 w 23"/>
                              <a:gd name="T3" fmla="*/ 13 h 40"/>
                              <a:gd name="T4" fmla="*/ 5 w 23"/>
                              <a:gd name="T5" fmla="*/ 23 h 40"/>
                              <a:gd name="T6" fmla="*/ 13 w 23"/>
                              <a:gd name="T7" fmla="*/ 33 h 40"/>
                              <a:gd name="T8" fmla="*/ 23 w 23"/>
                              <a:gd name="T9" fmla="*/ 40 h 40"/>
                              <a:gd name="T10" fmla="*/ 23 w 23"/>
                              <a:gd name="T11" fmla="*/ 30 h 40"/>
                              <a:gd name="T12" fmla="*/ 20 w 23"/>
                              <a:gd name="T13" fmla="*/ 18 h 40"/>
                              <a:gd name="T14" fmla="*/ 10 w 23"/>
                              <a:gd name="T15" fmla="*/ 8 h 40"/>
                              <a:gd name="T16" fmla="*/ 0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1517"/>
                        <wps:cNvSpPr>
                          <a:spLocks/>
                        </wps:cNvSpPr>
                        <wps:spPr bwMode="auto">
                          <a:xfrm>
                            <a:off x="6128" y="1449"/>
                            <a:ext cx="23" cy="4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0"/>
                              <a:gd name="T2" fmla="*/ 0 w 23"/>
                              <a:gd name="T3" fmla="*/ 13 h 40"/>
                              <a:gd name="T4" fmla="*/ 5 w 23"/>
                              <a:gd name="T5" fmla="*/ 23 h 40"/>
                              <a:gd name="T6" fmla="*/ 13 w 23"/>
                              <a:gd name="T7" fmla="*/ 33 h 40"/>
                              <a:gd name="T8" fmla="*/ 23 w 23"/>
                              <a:gd name="T9" fmla="*/ 40 h 40"/>
                              <a:gd name="T10" fmla="*/ 23 w 23"/>
                              <a:gd name="T11" fmla="*/ 30 h 40"/>
                              <a:gd name="T12" fmla="*/ 20 w 23"/>
                              <a:gd name="T13" fmla="*/ 18 h 40"/>
                              <a:gd name="T14" fmla="*/ 10 w 23"/>
                              <a:gd name="T15" fmla="*/ 8 h 40"/>
                              <a:gd name="T16" fmla="*/ 0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1518"/>
                        <wps:cNvSpPr>
                          <a:spLocks noEditPoints="1"/>
                        </wps:cNvSpPr>
                        <wps:spPr bwMode="auto">
                          <a:xfrm>
                            <a:off x="6113" y="1420"/>
                            <a:ext cx="67" cy="82"/>
                          </a:xfrm>
                          <a:custGeom>
                            <a:avLst/>
                            <a:gdLst>
                              <a:gd name="T0" fmla="*/ 40 w 67"/>
                              <a:gd name="T1" fmla="*/ 42 h 82"/>
                              <a:gd name="T2" fmla="*/ 43 w 67"/>
                              <a:gd name="T3" fmla="*/ 54 h 82"/>
                              <a:gd name="T4" fmla="*/ 47 w 67"/>
                              <a:gd name="T5" fmla="*/ 64 h 82"/>
                              <a:gd name="T6" fmla="*/ 55 w 67"/>
                              <a:gd name="T7" fmla="*/ 74 h 82"/>
                              <a:gd name="T8" fmla="*/ 67 w 67"/>
                              <a:gd name="T9" fmla="*/ 82 h 82"/>
                              <a:gd name="T10" fmla="*/ 65 w 67"/>
                              <a:gd name="T11" fmla="*/ 72 h 82"/>
                              <a:gd name="T12" fmla="*/ 60 w 67"/>
                              <a:gd name="T13" fmla="*/ 59 h 82"/>
                              <a:gd name="T14" fmla="*/ 52 w 67"/>
                              <a:gd name="T15" fmla="*/ 49 h 82"/>
                              <a:gd name="T16" fmla="*/ 40 w 67"/>
                              <a:gd name="T17" fmla="*/ 42 h 82"/>
                              <a:gd name="T18" fmla="*/ 40 w 67"/>
                              <a:gd name="T19" fmla="*/ 42 h 82"/>
                              <a:gd name="T20" fmla="*/ 0 w 67"/>
                              <a:gd name="T21" fmla="*/ 0 h 82"/>
                              <a:gd name="T22" fmla="*/ 40 w 67"/>
                              <a:gd name="T23" fmla="*/ 4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2">
                                <a:moveTo>
                                  <a:pt x="40" y="42"/>
                                </a:moveTo>
                                <a:lnTo>
                                  <a:pt x="43" y="54"/>
                                </a:lnTo>
                                <a:lnTo>
                                  <a:pt x="47" y="64"/>
                                </a:lnTo>
                                <a:lnTo>
                                  <a:pt x="55" y="74"/>
                                </a:lnTo>
                                <a:lnTo>
                                  <a:pt x="67" y="82"/>
                                </a:lnTo>
                                <a:lnTo>
                                  <a:pt x="65" y="72"/>
                                </a:lnTo>
                                <a:lnTo>
                                  <a:pt x="60" y="59"/>
                                </a:lnTo>
                                <a:lnTo>
                                  <a:pt x="52" y="49"/>
                                </a:lnTo>
                                <a:lnTo>
                                  <a:pt x="40" y="42"/>
                                </a:lnTo>
                                <a:close/>
                                <a:moveTo>
                                  <a:pt x="40" y="42"/>
                                </a:moveTo>
                                <a:lnTo>
                                  <a:pt x="0" y="0"/>
                                </a:lnTo>
                                <a:lnTo>
                                  <a:pt x="4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1519"/>
                        <wps:cNvSpPr>
                          <a:spLocks/>
                        </wps:cNvSpPr>
                        <wps:spPr bwMode="auto">
                          <a:xfrm>
                            <a:off x="6153" y="1462"/>
                            <a:ext cx="27" cy="4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40"/>
                              <a:gd name="T2" fmla="*/ 3 w 27"/>
                              <a:gd name="T3" fmla="*/ 12 h 40"/>
                              <a:gd name="T4" fmla="*/ 7 w 27"/>
                              <a:gd name="T5" fmla="*/ 22 h 40"/>
                              <a:gd name="T6" fmla="*/ 15 w 27"/>
                              <a:gd name="T7" fmla="*/ 32 h 40"/>
                              <a:gd name="T8" fmla="*/ 27 w 27"/>
                              <a:gd name="T9" fmla="*/ 40 h 40"/>
                              <a:gd name="T10" fmla="*/ 25 w 27"/>
                              <a:gd name="T11" fmla="*/ 30 h 40"/>
                              <a:gd name="T12" fmla="*/ 20 w 27"/>
                              <a:gd name="T13" fmla="*/ 17 h 40"/>
                              <a:gd name="T14" fmla="*/ 12 w 27"/>
                              <a:gd name="T15" fmla="*/ 7 h 40"/>
                              <a:gd name="T16" fmla="*/ 0 w 27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7" y="22"/>
                                </a:lnTo>
                                <a:lnTo>
                                  <a:pt x="15" y="32"/>
                                </a:lnTo>
                                <a:lnTo>
                                  <a:pt x="27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1520"/>
                        <wps:cNvSpPr>
                          <a:spLocks/>
                        </wps:cNvSpPr>
                        <wps:spPr bwMode="auto">
                          <a:xfrm>
                            <a:off x="6113" y="1420"/>
                            <a:ext cx="40" cy="42"/>
                          </a:xfrm>
                          <a:custGeom>
                            <a:avLst/>
                            <a:gdLst>
                              <a:gd name="T0" fmla="*/ 40 w 40"/>
                              <a:gd name="T1" fmla="*/ 42 h 42"/>
                              <a:gd name="T2" fmla="*/ 0 w 40"/>
                              <a:gd name="T3" fmla="*/ 0 h 42"/>
                              <a:gd name="T4" fmla="*/ 40 w 40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2">
                                <a:moveTo>
                                  <a:pt x="40" y="42"/>
                                </a:moveTo>
                                <a:lnTo>
                                  <a:pt x="0" y="0"/>
                                </a:lnTo>
                                <a:lnTo>
                                  <a:pt x="4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1521"/>
                        <wps:cNvSpPr>
                          <a:spLocks/>
                        </wps:cNvSpPr>
                        <wps:spPr bwMode="auto">
                          <a:xfrm>
                            <a:off x="6103" y="1434"/>
                            <a:ext cx="23" cy="43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3"/>
                              <a:gd name="T2" fmla="*/ 0 w 23"/>
                              <a:gd name="T3" fmla="*/ 13 h 43"/>
                              <a:gd name="T4" fmla="*/ 5 w 23"/>
                              <a:gd name="T5" fmla="*/ 25 h 43"/>
                              <a:gd name="T6" fmla="*/ 13 w 23"/>
                              <a:gd name="T7" fmla="*/ 35 h 43"/>
                              <a:gd name="T8" fmla="*/ 23 w 23"/>
                              <a:gd name="T9" fmla="*/ 43 h 43"/>
                              <a:gd name="T10" fmla="*/ 23 w 23"/>
                              <a:gd name="T11" fmla="*/ 30 h 43"/>
                              <a:gd name="T12" fmla="*/ 20 w 23"/>
                              <a:gd name="T13" fmla="*/ 18 h 43"/>
                              <a:gd name="T14" fmla="*/ 13 w 23"/>
                              <a:gd name="T15" fmla="*/ 8 h 43"/>
                              <a:gd name="T16" fmla="*/ 0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3" y="43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1522"/>
                        <wps:cNvSpPr>
                          <a:spLocks/>
                        </wps:cNvSpPr>
                        <wps:spPr bwMode="auto">
                          <a:xfrm>
                            <a:off x="6103" y="1434"/>
                            <a:ext cx="23" cy="43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3"/>
                              <a:gd name="T2" fmla="*/ 0 w 23"/>
                              <a:gd name="T3" fmla="*/ 13 h 43"/>
                              <a:gd name="T4" fmla="*/ 5 w 23"/>
                              <a:gd name="T5" fmla="*/ 25 h 43"/>
                              <a:gd name="T6" fmla="*/ 13 w 23"/>
                              <a:gd name="T7" fmla="*/ 35 h 43"/>
                              <a:gd name="T8" fmla="*/ 23 w 23"/>
                              <a:gd name="T9" fmla="*/ 43 h 43"/>
                              <a:gd name="T10" fmla="*/ 23 w 23"/>
                              <a:gd name="T11" fmla="*/ 30 h 43"/>
                              <a:gd name="T12" fmla="*/ 20 w 23"/>
                              <a:gd name="T13" fmla="*/ 18 h 43"/>
                              <a:gd name="T14" fmla="*/ 13 w 23"/>
                              <a:gd name="T15" fmla="*/ 8 h 43"/>
                              <a:gd name="T16" fmla="*/ 0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3" y="43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1523"/>
                        <wps:cNvSpPr>
                          <a:spLocks/>
                        </wps:cNvSpPr>
                        <wps:spPr bwMode="auto">
                          <a:xfrm>
                            <a:off x="6069" y="1390"/>
                            <a:ext cx="34" cy="44"/>
                          </a:xfrm>
                          <a:custGeom>
                            <a:avLst/>
                            <a:gdLst>
                              <a:gd name="T0" fmla="*/ 34 w 34"/>
                              <a:gd name="T1" fmla="*/ 44 h 44"/>
                              <a:gd name="T2" fmla="*/ 0 w 34"/>
                              <a:gd name="T3" fmla="*/ 0 h 44"/>
                              <a:gd name="T4" fmla="*/ 34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34" y="44"/>
                                </a:moveTo>
                                <a:lnTo>
                                  <a:pt x="0" y="0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1524"/>
                        <wps:cNvSpPr>
                          <a:spLocks/>
                        </wps:cNvSpPr>
                        <wps:spPr bwMode="auto">
                          <a:xfrm>
                            <a:off x="6069" y="1390"/>
                            <a:ext cx="34" cy="44"/>
                          </a:xfrm>
                          <a:custGeom>
                            <a:avLst/>
                            <a:gdLst>
                              <a:gd name="T0" fmla="*/ 34 w 34"/>
                              <a:gd name="T1" fmla="*/ 44 h 44"/>
                              <a:gd name="T2" fmla="*/ 0 w 34"/>
                              <a:gd name="T3" fmla="*/ 0 h 44"/>
                              <a:gd name="T4" fmla="*/ 34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34" y="44"/>
                                </a:moveTo>
                                <a:lnTo>
                                  <a:pt x="0" y="0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1525"/>
                        <wps:cNvSpPr>
                          <a:spLocks/>
                        </wps:cNvSpPr>
                        <wps:spPr bwMode="auto">
                          <a:xfrm>
                            <a:off x="6078" y="1417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3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8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8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1526"/>
                        <wps:cNvSpPr>
                          <a:spLocks/>
                        </wps:cNvSpPr>
                        <wps:spPr bwMode="auto">
                          <a:xfrm>
                            <a:off x="6078" y="1417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3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8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8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1527"/>
                        <wps:cNvSpPr>
                          <a:spLocks/>
                        </wps:cNvSpPr>
                        <wps:spPr bwMode="auto">
                          <a:xfrm>
                            <a:off x="6046" y="1372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1528"/>
                        <wps:cNvSpPr>
                          <a:spLocks/>
                        </wps:cNvSpPr>
                        <wps:spPr bwMode="auto">
                          <a:xfrm>
                            <a:off x="6046" y="1372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1529"/>
                        <wps:cNvSpPr>
                          <a:spLocks/>
                        </wps:cNvSpPr>
                        <wps:spPr bwMode="auto">
                          <a:xfrm>
                            <a:off x="6054" y="140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1530"/>
                        <wps:cNvSpPr>
                          <a:spLocks/>
                        </wps:cNvSpPr>
                        <wps:spPr bwMode="auto">
                          <a:xfrm>
                            <a:off x="6054" y="140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1531"/>
                        <wps:cNvSpPr>
                          <a:spLocks/>
                        </wps:cNvSpPr>
                        <wps:spPr bwMode="auto">
                          <a:xfrm>
                            <a:off x="6024" y="135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1532"/>
                        <wps:cNvSpPr>
                          <a:spLocks/>
                        </wps:cNvSpPr>
                        <wps:spPr bwMode="auto">
                          <a:xfrm>
                            <a:off x="6024" y="135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Freeform 1533"/>
                        <wps:cNvSpPr>
                          <a:spLocks/>
                        </wps:cNvSpPr>
                        <wps:spPr bwMode="auto">
                          <a:xfrm>
                            <a:off x="6029" y="138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5 h 42"/>
                              <a:gd name="T6" fmla="*/ 10 w 20"/>
                              <a:gd name="T7" fmla="*/ 35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1534"/>
                        <wps:cNvSpPr>
                          <a:spLocks/>
                        </wps:cNvSpPr>
                        <wps:spPr bwMode="auto">
                          <a:xfrm>
                            <a:off x="6029" y="138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5 h 42"/>
                              <a:gd name="T6" fmla="*/ 10 w 20"/>
                              <a:gd name="T7" fmla="*/ 35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1535"/>
                        <wps:cNvSpPr>
                          <a:spLocks/>
                        </wps:cNvSpPr>
                        <wps:spPr bwMode="auto">
                          <a:xfrm>
                            <a:off x="5999" y="133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1536"/>
                        <wps:cNvSpPr>
                          <a:spLocks/>
                        </wps:cNvSpPr>
                        <wps:spPr bwMode="auto">
                          <a:xfrm>
                            <a:off x="5999" y="133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Freeform 1537"/>
                        <wps:cNvSpPr>
                          <a:spLocks/>
                        </wps:cNvSpPr>
                        <wps:spPr bwMode="auto">
                          <a:xfrm>
                            <a:off x="6001" y="1360"/>
                            <a:ext cx="25" cy="45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45"/>
                              <a:gd name="T2" fmla="*/ 0 w 25"/>
                              <a:gd name="T3" fmla="*/ 7 h 45"/>
                              <a:gd name="T4" fmla="*/ 0 w 25"/>
                              <a:gd name="T5" fmla="*/ 12 h 45"/>
                              <a:gd name="T6" fmla="*/ 0 w 25"/>
                              <a:gd name="T7" fmla="*/ 20 h 45"/>
                              <a:gd name="T8" fmla="*/ 3 w 25"/>
                              <a:gd name="T9" fmla="*/ 25 h 45"/>
                              <a:gd name="T10" fmla="*/ 10 w 25"/>
                              <a:gd name="T11" fmla="*/ 35 h 45"/>
                              <a:gd name="T12" fmla="*/ 23 w 25"/>
                              <a:gd name="T13" fmla="*/ 45 h 45"/>
                              <a:gd name="T14" fmla="*/ 25 w 25"/>
                              <a:gd name="T15" fmla="*/ 32 h 45"/>
                              <a:gd name="T16" fmla="*/ 23 w 25"/>
                              <a:gd name="T17" fmla="*/ 20 h 45"/>
                              <a:gd name="T18" fmla="*/ 15 w 25"/>
                              <a:gd name="T19" fmla="*/ 10 h 45"/>
                              <a:gd name="T20" fmla="*/ 3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3" y="45"/>
                                </a:lnTo>
                                <a:lnTo>
                                  <a:pt x="25" y="32"/>
                                </a:lnTo>
                                <a:lnTo>
                                  <a:pt x="23" y="20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1538"/>
                        <wps:cNvSpPr>
                          <a:spLocks/>
                        </wps:cNvSpPr>
                        <wps:spPr bwMode="auto">
                          <a:xfrm>
                            <a:off x="6001" y="1360"/>
                            <a:ext cx="25" cy="45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45"/>
                              <a:gd name="T2" fmla="*/ 0 w 25"/>
                              <a:gd name="T3" fmla="*/ 7 h 45"/>
                              <a:gd name="T4" fmla="*/ 0 w 25"/>
                              <a:gd name="T5" fmla="*/ 12 h 45"/>
                              <a:gd name="T6" fmla="*/ 0 w 25"/>
                              <a:gd name="T7" fmla="*/ 20 h 45"/>
                              <a:gd name="T8" fmla="*/ 3 w 25"/>
                              <a:gd name="T9" fmla="*/ 25 h 45"/>
                              <a:gd name="T10" fmla="*/ 10 w 25"/>
                              <a:gd name="T11" fmla="*/ 35 h 45"/>
                              <a:gd name="T12" fmla="*/ 23 w 25"/>
                              <a:gd name="T13" fmla="*/ 45 h 45"/>
                              <a:gd name="T14" fmla="*/ 25 w 25"/>
                              <a:gd name="T15" fmla="*/ 32 h 45"/>
                              <a:gd name="T16" fmla="*/ 23 w 25"/>
                              <a:gd name="T17" fmla="*/ 20 h 45"/>
                              <a:gd name="T18" fmla="*/ 15 w 25"/>
                              <a:gd name="T19" fmla="*/ 10 h 45"/>
                              <a:gd name="T20" fmla="*/ 3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3" y="45"/>
                                </a:lnTo>
                                <a:lnTo>
                                  <a:pt x="25" y="32"/>
                                </a:lnTo>
                                <a:lnTo>
                                  <a:pt x="23" y="20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1539"/>
                        <wps:cNvSpPr>
                          <a:spLocks/>
                        </wps:cNvSpPr>
                        <wps:spPr bwMode="auto">
                          <a:xfrm>
                            <a:off x="5967" y="1310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1540"/>
                        <wps:cNvSpPr>
                          <a:spLocks/>
                        </wps:cNvSpPr>
                        <wps:spPr bwMode="auto">
                          <a:xfrm>
                            <a:off x="5967" y="1310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Freeform 1541"/>
                        <wps:cNvSpPr>
                          <a:spLocks/>
                        </wps:cNvSpPr>
                        <wps:spPr bwMode="auto">
                          <a:xfrm>
                            <a:off x="6133" y="1432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7 w 75"/>
                              <a:gd name="T11" fmla="*/ 55 h 82"/>
                              <a:gd name="T12" fmla="*/ 55 w 75"/>
                              <a:gd name="T13" fmla="*/ 65 h 82"/>
                              <a:gd name="T14" fmla="*/ 62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67 w 75"/>
                              <a:gd name="T25" fmla="*/ 57 h 82"/>
                              <a:gd name="T26" fmla="*/ 65 w 75"/>
                              <a:gd name="T27" fmla="*/ 52 h 82"/>
                              <a:gd name="T28" fmla="*/ 57 w 75"/>
                              <a:gd name="T29" fmla="*/ 47 h 82"/>
                              <a:gd name="T30" fmla="*/ 52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7" y="55"/>
                                </a:lnTo>
                                <a:lnTo>
                                  <a:pt x="55" y="65"/>
                                </a:lnTo>
                                <a:lnTo>
                                  <a:pt x="62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67" y="57"/>
                                </a:lnTo>
                                <a:lnTo>
                                  <a:pt x="65" y="52"/>
                                </a:lnTo>
                                <a:lnTo>
                                  <a:pt x="57" y="47"/>
                                </a:lnTo>
                                <a:lnTo>
                                  <a:pt x="52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1542"/>
                        <wps:cNvSpPr>
                          <a:spLocks/>
                        </wps:cNvSpPr>
                        <wps:spPr bwMode="auto">
                          <a:xfrm>
                            <a:off x="6133" y="1432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7 w 75"/>
                              <a:gd name="T11" fmla="*/ 55 h 82"/>
                              <a:gd name="T12" fmla="*/ 55 w 75"/>
                              <a:gd name="T13" fmla="*/ 65 h 82"/>
                              <a:gd name="T14" fmla="*/ 62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67 w 75"/>
                              <a:gd name="T25" fmla="*/ 57 h 82"/>
                              <a:gd name="T26" fmla="*/ 65 w 75"/>
                              <a:gd name="T27" fmla="*/ 52 h 82"/>
                              <a:gd name="T28" fmla="*/ 57 w 75"/>
                              <a:gd name="T29" fmla="*/ 47 h 82"/>
                              <a:gd name="T30" fmla="*/ 52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7" y="55"/>
                                </a:lnTo>
                                <a:lnTo>
                                  <a:pt x="55" y="65"/>
                                </a:lnTo>
                                <a:lnTo>
                                  <a:pt x="62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67" y="57"/>
                                </a:lnTo>
                                <a:lnTo>
                                  <a:pt x="65" y="52"/>
                                </a:lnTo>
                                <a:lnTo>
                                  <a:pt x="57" y="47"/>
                                </a:lnTo>
                                <a:lnTo>
                                  <a:pt x="52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1543"/>
                        <wps:cNvSpPr>
                          <a:spLocks/>
                        </wps:cNvSpPr>
                        <wps:spPr bwMode="auto">
                          <a:xfrm>
                            <a:off x="6165" y="1449"/>
                            <a:ext cx="73" cy="80"/>
                          </a:xfrm>
                          <a:custGeom>
                            <a:avLst/>
                            <a:gdLst>
                              <a:gd name="T0" fmla="*/ 40 w 73"/>
                              <a:gd name="T1" fmla="*/ 40 h 80"/>
                              <a:gd name="T2" fmla="*/ 0 w 73"/>
                              <a:gd name="T3" fmla="*/ 0 h 80"/>
                              <a:gd name="T4" fmla="*/ 40 w 73"/>
                              <a:gd name="T5" fmla="*/ 40 h 80"/>
                              <a:gd name="T6" fmla="*/ 40 w 73"/>
                              <a:gd name="T7" fmla="*/ 40 h 80"/>
                              <a:gd name="T8" fmla="*/ 40 w 73"/>
                              <a:gd name="T9" fmla="*/ 40 h 80"/>
                              <a:gd name="T10" fmla="*/ 43 w 73"/>
                              <a:gd name="T11" fmla="*/ 53 h 80"/>
                              <a:gd name="T12" fmla="*/ 50 w 73"/>
                              <a:gd name="T13" fmla="*/ 65 h 80"/>
                              <a:gd name="T14" fmla="*/ 60 w 73"/>
                              <a:gd name="T15" fmla="*/ 73 h 80"/>
                              <a:gd name="T16" fmla="*/ 70 w 73"/>
                              <a:gd name="T17" fmla="*/ 80 h 80"/>
                              <a:gd name="T18" fmla="*/ 73 w 73"/>
                              <a:gd name="T19" fmla="*/ 75 h 80"/>
                              <a:gd name="T20" fmla="*/ 70 w 73"/>
                              <a:gd name="T21" fmla="*/ 68 h 80"/>
                              <a:gd name="T22" fmla="*/ 68 w 73"/>
                              <a:gd name="T23" fmla="*/ 63 h 80"/>
                              <a:gd name="T24" fmla="*/ 65 w 73"/>
                              <a:gd name="T25" fmla="*/ 55 h 80"/>
                              <a:gd name="T26" fmla="*/ 60 w 73"/>
                              <a:gd name="T27" fmla="*/ 50 h 80"/>
                              <a:gd name="T28" fmla="*/ 55 w 73"/>
                              <a:gd name="T29" fmla="*/ 45 h 80"/>
                              <a:gd name="T30" fmla="*/ 48 w 73"/>
                              <a:gd name="T31" fmla="*/ 43 h 80"/>
                              <a:gd name="T32" fmla="*/ 40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40" y="4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43" y="53"/>
                                </a:lnTo>
                                <a:lnTo>
                                  <a:pt x="50" y="65"/>
                                </a:lnTo>
                                <a:lnTo>
                                  <a:pt x="60" y="73"/>
                                </a:lnTo>
                                <a:lnTo>
                                  <a:pt x="70" y="80"/>
                                </a:lnTo>
                                <a:lnTo>
                                  <a:pt x="73" y="75"/>
                                </a:lnTo>
                                <a:lnTo>
                                  <a:pt x="70" y="68"/>
                                </a:lnTo>
                                <a:lnTo>
                                  <a:pt x="68" y="63"/>
                                </a:lnTo>
                                <a:lnTo>
                                  <a:pt x="65" y="55"/>
                                </a:lnTo>
                                <a:lnTo>
                                  <a:pt x="60" y="50"/>
                                </a:lnTo>
                                <a:lnTo>
                                  <a:pt x="55" y="45"/>
                                </a:lnTo>
                                <a:lnTo>
                                  <a:pt x="48" y="43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1544"/>
                        <wps:cNvSpPr>
                          <a:spLocks/>
                        </wps:cNvSpPr>
                        <wps:spPr bwMode="auto">
                          <a:xfrm>
                            <a:off x="6165" y="1449"/>
                            <a:ext cx="73" cy="80"/>
                          </a:xfrm>
                          <a:custGeom>
                            <a:avLst/>
                            <a:gdLst>
                              <a:gd name="T0" fmla="*/ 40 w 73"/>
                              <a:gd name="T1" fmla="*/ 40 h 80"/>
                              <a:gd name="T2" fmla="*/ 0 w 73"/>
                              <a:gd name="T3" fmla="*/ 0 h 80"/>
                              <a:gd name="T4" fmla="*/ 40 w 73"/>
                              <a:gd name="T5" fmla="*/ 40 h 80"/>
                              <a:gd name="T6" fmla="*/ 40 w 73"/>
                              <a:gd name="T7" fmla="*/ 40 h 80"/>
                              <a:gd name="T8" fmla="*/ 40 w 73"/>
                              <a:gd name="T9" fmla="*/ 40 h 80"/>
                              <a:gd name="T10" fmla="*/ 43 w 73"/>
                              <a:gd name="T11" fmla="*/ 53 h 80"/>
                              <a:gd name="T12" fmla="*/ 50 w 73"/>
                              <a:gd name="T13" fmla="*/ 65 h 80"/>
                              <a:gd name="T14" fmla="*/ 60 w 73"/>
                              <a:gd name="T15" fmla="*/ 73 h 80"/>
                              <a:gd name="T16" fmla="*/ 70 w 73"/>
                              <a:gd name="T17" fmla="*/ 80 h 80"/>
                              <a:gd name="T18" fmla="*/ 73 w 73"/>
                              <a:gd name="T19" fmla="*/ 75 h 80"/>
                              <a:gd name="T20" fmla="*/ 70 w 73"/>
                              <a:gd name="T21" fmla="*/ 68 h 80"/>
                              <a:gd name="T22" fmla="*/ 68 w 73"/>
                              <a:gd name="T23" fmla="*/ 63 h 80"/>
                              <a:gd name="T24" fmla="*/ 65 w 73"/>
                              <a:gd name="T25" fmla="*/ 55 h 80"/>
                              <a:gd name="T26" fmla="*/ 60 w 73"/>
                              <a:gd name="T27" fmla="*/ 50 h 80"/>
                              <a:gd name="T28" fmla="*/ 55 w 73"/>
                              <a:gd name="T29" fmla="*/ 45 h 80"/>
                              <a:gd name="T30" fmla="*/ 48 w 73"/>
                              <a:gd name="T31" fmla="*/ 43 h 80"/>
                              <a:gd name="T32" fmla="*/ 40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40" y="4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43" y="53"/>
                                </a:lnTo>
                                <a:lnTo>
                                  <a:pt x="50" y="65"/>
                                </a:lnTo>
                                <a:lnTo>
                                  <a:pt x="60" y="73"/>
                                </a:lnTo>
                                <a:lnTo>
                                  <a:pt x="70" y="80"/>
                                </a:lnTo>
                                <a:lnTo>
                                  <a:pt x="73" y="75"/>
                                </a:lnTo>
                                <a:lnTo>
                                  <a:pt x="70" y="68"/>
                                </a:lnTo>
                                <a:lnTo>
                                  <a:pt x="68" y="63"/>
                                </a:lnTo>
                                <a:lnTo>
                                  <a:pt x="65" y="55"/>
                                </a:lnTo>
                                <a:lnTo>
                                  <a:pt x="60" y="50"/>
                                </a:lnTo>
                                <a:lnTo>
                                  <a:pt x="55" y="45"/>
                                </a:lnTo>
                                <a:lnTo>
                                  <a:pt x="48" y="43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1545"/>
                        <wps:cNvSpPr>
                          <a:spLocks/>
                        </wps:cNvSpPr>
                        <wps:spPr bwMode="auto">
                          <a:xfrm>
                            <a:off x="6091" y="1407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1546"/>
                        <wps:cNvSpPr>
                          <a:spLocks/>
                        </wps:cNvSpPr>
                        <wps:spPr bwMode="auto">
                          <a:xfrm>
                            <a:off x="6091" y="1407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1547"/>
                        <wps:cNvSpPr>
                          <a:spLocks noEditPoints="1"/>
                        </wps:cNvSpPr>
                        <wps:spPr bwMode="auto">
                          <a:xfrm>
                            <a:off x="6004" y="1529"/>
                            <a:ext cx="104" cy="23"/>
                          </a:xfrm>
                          <a:custGeom>
                            <a:avLst/>
                            <a:gdLst>
                              <a:gd name="T0" fmla="*/ 57 w 104"/>
                              <a:gd name="T1" fmla="*/ 15 h 23"/>
                              <a:gd name="T2" fmla="*/ 0 w 104"/>
                              <a:gd name="T3" fmla="*/ 0 h 23"/>
                              <a:gd name="T4" fmla="*/ 57 w 104"/>
                              <a:gd name="T5" fmla="*/ 15 h 23"/>
                              <a:gd name="T6" fmla="*/ 57 w 104"/>
                              <a:gd name="T7" fmla="*/ 15 h 23"/>
                              <a:gd name="T8" fmla="*/ 70 w 104"/>
                              <a:gd name="T9" fmla="*/ 20 h 23"/>
                              <a:gd name="T10" fmla="*/ 82 w 104"/>
                              <a:gd name="T11" fmla="*/ 23 h 23"/>
                              <a:gd name="T12" fmla="*/ 94 w 104"/>
                              <a:gd name="T13" fmla="*/ 20 h 23"/>
                              <a:gd name="T14" fmla="*/ 104 w 104"/>
                              <a:gd name="T15" fmla="*/ 13 h 23"/>
                              <a:gd name="T16" fmla="*/ 99 w 104"/>
                              <a:gd name="T17" fmla="*/ 10 h 23"/>
                              <a:gd name="T18" fmla="*/ 94 w 104"/>
                              <a:gd name="T19" fmla="*/ 5 h 23"/>
                              <a:gd name="T20" fmla="*/ 87 w 104"/>
                              <a:gd name="T21" fmla="*/ 3 h 23"/>
                              <a:gd name="T22" fmla="*/ 79 w 104"/>
                              <a:gd name="T23" fmla="*/ 3 h 23"/>
                              <a:gd name="T24" fmla="*/ 74 w 104"/>
                              <a:gd name="T25" fmla="*/ 5 h 23"/>
                              <a:gd name="T26" fmla="*/ 67 w 104"/>
                              <a:gd name="T27" fmla="*/ 5 h 23"/>
                              <a:gd name="T28" fmla="*/ 62 w 104"/>
                              <a:gd name="T29" fmla="*/ 10 h 23"/>
                              <a:gd name="T30" fmla="*/ 57 w 104"/>
                              <a:gd name="T31" fmla="*/ 15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3">
                                <a:moveTo>
                                  <a:pt x="57" y="15"/>
                                </a:moveTo>
                                <a:lnTo>
                                  <a:pt x="0" y="0"/>
                                </a:lnTo>
                                <a:lnTo>
                                  <a:pt x="57" y="15"/>
                                </a:lnTo>
                                <a:close/>
                                <a:moveTo>
                                  <a:pt x="57" y="15"/>
                                </a:moveTo>
                                <a:lnTo>
                                  <a:pt x="70" y="20"/>
                                </a:lnTo>
                                <a:lnTo>
                                  <a:pt x="82" y="23"/>
                                </a:lnTo>
                                <a:lnTo>
                                  <a:pt x="94" y="20"/>
                                </a:lnTo>
                                <a:lnTo>
                                  <a:pt x="104" y="13"/>
                                </a:lnTo>
                                <a:lnTo>
                                  <a:pt x="99" y="10"/>
                                </a:lnTo>
                                <a:lnTo>
                                  <a:pt x="94" y="5"/>
                                </a:lnTo>
                                <a:lnTo>
                                  <a:pt x="87" y="3"/>
                                </a:lnTo>
                                <a:lnTo>
                                  <a:pt x="79" y="3"/>
                                </a:lnTo>
                                <a:lnTo>
                                  <a:pt x="74" y="5"/>
                                </a:lnTo>
                                <a:lnTo>
                                  <a:pt x="67" y="5"/>
                                </a:lnTo>
                                <a:lnTo>
                                  <a:pt x="62" y="10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1548"/>
                        <wps:cNvSpPr>
                          <a:spLocks/>
                        </wps:cNvSpPr>
                        <wps:spPr bwMode="auto">
                          <a:xfrm>
                            <a:off x="6004" y="15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15 h 15"/>
                              <a:gd name="T2" fmla="*/ 0 w 57"/>
                              <a:gd name="T3" fmla="*/ 0 h 15"/>
                              <a:gd name="T4" fmla="*/ 57 w 57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7" y="15"/>
                                </a:moveTo>
                                <a:lnTo>
                                  <a:pt x="0" y="0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1549"/>
                        <wps:cNvSpPr>
                          <a:spLocks/>
                        </wps:cNvSpPr>
                        <wps:spPr bwMode="auto">
                          <a:xfrm>
                            <a:off x="6061" y="153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3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7 h 20"/>
                              <a:gd name="T12" fmla="*/ 37 w 47"/>
                              <a:gd name="T13" fmla="*/ 2 h 20"/>
                              <a:gd name="T14" fmla="*/ 30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2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2"/>
                                </a:moveTo>
                                <a:lnTo>
                                  <a:pt x="13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7"/>
                                </a:lnTo>
                                <a:lnTo>
                                  <a:pt x="37" y="2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1550"/>
                        <wps:cNvSpPr>
                          <a:spLocks noEditPoints="1"/>
                        </wps:cNvSpPr>
                        <wps:spPr bwMode="auto">
                          <a:xfrm>
                            <a:off x="6041" y="1542"/>
                            <a:ext cx="105" cy="17"/>
                          </a:xfrm>
                          <a:custGeom>
                            <a:avLst/>
                            <a:gdLst>
                              <a:gd name="T0" fmla="*/ 57 w 105"/>
                              <a:gd name="T1" fmla="*/ 12 h 17"/>
                              <a:gd name="T2" fmla="*/ 0 w 105"/>
                              <a:gd name="T3" fmla="*/ 10 h 17"/>
                              <a:gd name="T4" fmla="*/ 57 w 105"/>
                              <a:gd name="T5" fmla="*/ 12 h 17"/>
                              <a:gd name="T6" fmla="*/ 57 w 105"/>
                              <a:gd name="T7" fmla="*/ 12 h 17"/>
                              <a:gd name="T8" fmla="*/ 70 w 105"/>
                              <a:gd name="T9" fmla="*/ 17 h 17"/>
                              <a:gd name="T10" fmla="*/ 82 w 105"/>
                              <a:gd name="T11" fmla="*/ 17 h 17"/>
                              <a:gd name="T12" fmla="*/ 95 w 105"/>
                              <a:gd name="T13" fmla="*/ 15 h 17"/>
                              <a:gd name="T14" fmla="*/ 105 w 105"/>
                              <a:gd name="T15" fmla="*/ 10 h 17"/>
                              <a:gd name="T16" fmla="*/ 100 w 105"/>
                              <a:gd name="T17" fmla="*/ 5 h 17"/>
                              <a:gd name="T18" fmla="*/ 95 w 105"/>
                              <a:gd name="T19" fmla="*/ 2 h 17"/>
                              <a:gd name="T20" fmla="*/ 87 w 105"/>
                              <a:gd name="T21" fmla="*/ 0 h 17"/>
                              <a:gd name="T22" fmla="*/ 82 w 105"/>
                              <a:gd name="T23" fmla="*/ 0 h 17"/>
                              <a:gd name="T24" fmla="*/ 75 w 105"/>
                              <a:gd name="T25" fmla="*/ 2 h 17"/>
                              <a:gd name="T26" fmla="*/ 67 w 105"/>
                              <a:gd name="T27" fmla="*/ 2 h 17"/>
                              <a:gd name="T28" fmla="*/ 62 w 105"/>
                              <a:gd name="T29" fmla="*/ 7 h 17"/>
                              <a:gd name="T30" fmla="*/ 57 w 105"/>
                              <a:gd name="T31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7">
                                <a:moveTo>
                                  <a:pt x="57" y="12"/>
                                </a:moveTo>
                                <a:lnTo>
                                  <a:pt x="0" y="10"/>
                                </a:lnTo>
                                <a:lnTo>
                                  <a:pt x="57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70" y="17"/>
                                </a:lnTo>
                                <a:lnTo>
                                  <a:pt x="82" y="17"/>
                                </a:lnTo>
                                <a:lnTo>
                                  <a:pt x="95" y="15"/>
                                </a:lnTo>
                                <a:lnTo>
                                  <a:pt x="105" y="10"/>
                                </a:lnTo>
                                <a:lnTo>
                                  <a:pt x="100" y="5"/>
                                </a:lnTo>
                                <a:lnTo>
                                  <a:pt x="95" y="2"/>
                                </a:lnTo>
                                <a:lnTo>
                                  <a:pt x="87" y="0"/>
                                </a:lnTo>
                                <a:lnTo>
                                  <a:pt x="82" y="0"/>
                                </a:lnTo>
                                <a:lnTo>
                                  <a:pt x="75" y="2"/>
                                </a:lnTo>
                                <a:lnTo>
                                  <a:pt x="67" y="2"/>
                                </a:lnTo>
                                <a:lnTo>
                                  <a:pt x="62" y="7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1551"/>
                        <wps:cNvSpPr>
                          <a:spLocks/>
                        </wps:cNvSpPr>
                        <wps:spPr bwMode="auto">
                          <a:xfrm>
                            <a:off x="6041" y="1552"/>
                            <a:ext cx="57" cy="2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2"/>
                              <a:gd name="T2" fmla="*/ 0 w 57"/>
                              <a:gd name="T3" fmla="*/ 0 h 2"/>
                              <a:gd name="T4" fmla="*/ 57 w 57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">
                                <a:moveTo>
                                  <a:pt x="57" y="2"/>
                                </a:moveTo>
                                <a:lnTo>
                                  <a:pt x="0" y="0"/>
                                </a:lnTo>
                                <a:lnTo>
                                  <a:pt x="57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1552"/>
                        <wps:cNvSpPr>
                          <a:spLocks/>
                        </wps:cNvSpPr>
                        <wps:spPr bwMode="auto">
                          <a:xfrm>
                            <a:off x="6098" y="1542"/>
                            <a:ext cx="48" cy="17"/>
                          </a:xfrm>
                          <a:custGeom>
                            <a:avLst/>
                            <a:gdLst>
                              <a:gd name="T0" fmla="*/ 0 w 48"/>
                              <a:gd name="T1" fmla="*/ 12 h 17"/>
                              <a:gd name="T2" fmla="*/ 13 w 48"/>
                              <a:gd name="T3" fmla="*/ 17 h 17"/>
                              <a:gd name="T4" fmla="*/ 25 w 48"/>
                              <a:gd name="T5" fmla="*/ 17 h 17"/>
                              <a:gd name="T6" fmla="*/ 38 w 48"/>
                              <a:gd name="T7" fmla="*/ 15 h 17"/>
                              <a:gd name="T8" fmla="*/ 48 w 48"/>
                              <a:gd name="T9" fmla="*/ 10 h 17"/>
                              <a:gd name="T10" fmla="*/ 43 w 48"/>
                              <a:gd name="T11" fmla="*/ 5 h 17"/>
                              <a:gd name="T12" fmla="*/ 38 w 48"/>
                              <a:gd name="T13" fmla="*/ 2 h 17"/>
                              <a:gd name="T14" fmla="*/ 30 w 48"/>
                              <a:gd name="T15" fmla="*/ 0 h 17"/>
                              <a:gd name="T16" fmla="*/ 25 w 48"/>
                              <a:gd name="T17" fmla="*/ 0 h 17"/>
                              <a:gd name="T18" fmla="*/ 18 w 48"/>
                              <a:gd name="T19" fmla="*/ 2 h 17"/>
                              <a:gd name="T20" fmla="*/ 10 w 48"/>
                              <a:gd name="T21" fmla="*/ 2 h 17"/>
                              <a:gd name="T22" fmla="*/ 5 w 48"/>
                              <a:gd name="T23" fmla="*/ 7 h 17"/>
                              <a:gd name="T24" fmla="*/ 0 w 48"/>
                              <a:gd name="T25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12"/>
                                </a:moveTo>
                                <a:lnTo>
                                  <a:pt x="13" y="17"/>
                                </a:lnTo>
                                <a:lnTo>
                                  <a:pt x="25" y="17"/>
                                </a:lnTo>
                                <a:lnTo>
                                  <a:pt x="38" y="15"/>
                                </a:lnTo>
                                <a:lnTo>
                                  <a:pt x="48" y="10"/>
                                </a:lnTo>
                                <a:lnTo>
                                  <a:pt x="43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1553"/>
                        <wps:cNvSpPr>
                          <a:spLocks noEditPoints="1"/>
                        </wps:cNvSpPr>
                        <wps:spPr bwMode="auto">
                          <a:xfrm>
                            <a:off x="6074" y="1554"/>
                            <a:ext cx="104" cy="18"/>
                          </a:xfrm>
                          <a:custGeom>
                            <a:avLst/>
                            <a:gdLst>
                              <a:gd name="T0" fmla="*/ 54 w 104"/>
                              <a:gd name="T1" fmla="*/ 13 h 18"/>
                              <a:gd name="T2" fmla="*/ 0 w 104"/>
                              <a:gd name="T3" fmla="*/ 10 h 18"/>
                              <a:gd name="T4" fmla="*/ 54 w 104"/>
                              <a:gd name="T5" fmla="*/ 13 h 18"/>
                              <a:gd name="T6" fmla="*/ 54 w 104"/>
                              <a:gd name="T7" fmla="*/ 13 h 18"/>
                              <a:gd name="T8" fmla="*/ 69 w 104"/>
                              <a:gd name="T9" fmla="*/ 18 h 18"/>
                              <a:gd name="T10" fmla="*/ 82 w 104"/>
                              <a:gd name="T11" fmla="*/ 18 h 18"/>
                              <a:gd name="T12" fmla="*/ 91 w 104"/>
                              <a:gd name="T13" fmla="*/ 15 h 18"/>
                              <a:gd name="T14" fmla="*/ 104 w 104"/>
                              <a:gd name="T15" fmla="*/ 10 h 18"/>
                              <a:gd name="T16" fmla="*/ 99 w 104"/>
                              <a:gd name="T17" fmla="*/ 5 h 18"/>
                              <a:gd name="T18" fmla="*/ 91 w 104"/>
                              <a:gd name="T19" fmla="*/ 3 h 18"/>
                              <a:gd name="T20" fmla="*/ 86 w 104"/>
                              <a:gd name="T21" fmla="*/ 0 h 18"/>
                              <a:gd name="T22" fmla="*/ 79 w 104"/>
                              <a:gd name="T23" fmla="*/ 0 h 18"/>
                              <a:gd name="T24" fmla="*/ 72 w 104"/>
                              <a:gd name="T25" fmla="*/ 0 h 18"/>
                              <a:gd name="T26" fmla="*/ 67 w 104"/>
                              <a:gd name="T27" fmla="*/ 3 h 18"/>
                              <a:gd name="T28" fmla="*/ 59 w 104"/>
                              <a:gd name="T29" fmla="*/ 8 h 18"/>
                              <a:gd name="T30" fmla="*/ 54 w 104"/>
                              <a:gd name="T3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18">
                                <a:moveTo>
                                  <a:pt x="54" y="13"/>
                                </a:moveTo>
                                <a:lnTo>
                                  <a:pt x="0" y="10"/>
                                </a:lnTo>
                                <a:lnTo>
                                  <a:pt x="54" y="13"/>
                                </a:lnTo>
                                <a:close/>
                                <a:moveTo>
                                  <a:pt x="54" y="13"/>
                                </a:moveTo>
                                <a:lnTo>
                                  <a:pt x="69" y="18"/>
                                </a:lnTo>
                                <a:lnTo>
                                  <a:pt x="82" y="18"/>
                                </a:lnTo>
                                <a:lnTo>
                                  <a:pt x="91" y="15"/>
                                </a:lnTo>
                                <a:lnTo>
                                  <a:pt x="104" y="10"/>
                                </a:lnTo>
                                <a:lnTo>
                                  <a:pt x="99" y="5"/>
                                </a:lnTo>
                                <a:lnTo>
                                  <a:pt x="91" y="3"/>
                                </a:lnTo>
                                <a:lnTo>
                                  <a:pt x="86" y="0"/>
                                </a:lnTo>
                                <a:lnTo>
                                  <a:pt x="79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3"/>
                                </a:lnTo>
                                <a:lnTo>
                                  <a:pt x="59" y="8"/>
                                </a:lnTo>
                                <a:lnTo>
                                  <a:pt x="5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1554"/>
                        <wps:cNvSpPr>
                          <a:spLocks/>
                        </wps:cNvSpPr>
                        <wps:spPr bwMode="auto">
                          <a:xfrm>
                            <a:off x="6074" y="1564"/>
                            <a:ext cx="54" cy="3"/>
                          </a:xfrm>
                          <a:custGeom>
                            <a:avLst/>
                            <a:gdLst>
                              <a:gd name="T0" fmla="*/ 54 w 54"/>
                              <a:gd name="T1" fmla="*/ 3 h 3"/>
                              <a:gd name="T2" fmla="*/ 0 w 54"/>
                              <a:gd name="T3" fmla="*/ 0 h 3"/>
                              <a:gd name="T4" fmla="*/ 54 w 54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">
                                <a:moveTo>
                                  <a:pt x="54" y="3"/>
                                </a:moveTo>
                                <a:lnTo>
                                  <a:pt x="0" y="0"/>
                                </a:lnTo>
                                <a:lnTo>
                                  <a:pt x="5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1555"/>
                        <wps:cNvSpPr>
                          <a:spLocks/>
                        </wps:cNvSpPr>
                        <wps:spPr bwMode="auto">
                          <a:xfrm>
                            <a:off x="6128" y="1554"/>
                            <a:ext cx="50" cy="18"/>
                          </a:xfrm>
                          <a:custGeom>
                            <a:avLst/>
                            <a:gdLst>
                              <a:gd name="T0" fmla="*/ 0 w 50"/>
                              <a:gd name="T1" fmla="*/ 13 h 18"/>
                              <a:gd name="T2" fmla="*/ 15 w 50"/>
                              <a:gd name="T3" fmla="*/ 18 h 18"/>
                              <a:gd name="T4" fmla="*/ 28 w 50"/>
                              <a:gd name="T5" fmla="*/ 18 h 18"/>
                              <a:gd name="T6" fmla="*/ 37 w 50"/>
                              <a:gd name="T7" fmla="*/ 15 h 18"/>
                              <a:gd name="T8" fmla="*/ 50 w 50"/>
                              <a:gd name="T9" fmla="*/ 10 h 18"/>
                              <a:gd name="T10" fmla="*/ 45 w 50"/>
                              <a:gd name="T11" fmla="*/ 5 h 18"/>
                              <a:gd name="T12" fmla="*/ 37 w 50"/>
                              <a:gd name="T13" fmla="*/ 3 h 18"/>
                              <a:gd name="T14" fmla="*/ 32 w 50"/>
                              <a:gd name="T15" fmla="*/ 0 h 18"/>
                              <a:gd name="T16" fmla="*/ 25 w 50"/>
                              <a:gd name="T17" fmla="*/ 0 h 18"/>
                              <a:gd name="T18" fmla="*/ 18 w 50"/>
                              <a:gd name="T19" fmla="*/ 0 h 18"/>
                              <a:gd name="T20" fmla="*/ 13 w 50"/>
                              <a:gd name="T21" fmla="*/ 3 h 18"/>
                              <a:gd name="T22" fmla="*/ 5 w 50"/>
                              <a:gd name="T23" fmla="*/ 8 h 18"/>
                              <a:gd name="T24" fmla="*/ 0 w 50"/>
                              <a:gd name="T25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18">
                                <a:moveTo>
                                  <a:pt x="0" y="13"/>
                                </a:moveTo>
                                <a:lnTo>
                                  <a:pt x="15" y="18"/>
                                </a:lnTo>
                                <a:lnTo>
                                  <a:pt x="28" y="18"/>
                                </a:lnTo>
                                <a:lnTo>
                                  <a:pt x="37" y="15"/>
                                </a:lnTo>
                                <a:lnTo>
                                  <a:pt x="50" y="10"/>
                                </a:lnTo>
                                <a:lnTo>
                                  <a:pt x="45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Freeform 1556"/>
                        <wps:cNvSpPr>
                          <a:spLocks noEditPoints="1"/>
                        </wps:cNvSpPr>
                        <wps:spPr bwMode="auto">
                          <a:xfrm>
                            <a:off x="5972" y="1509"/>
                            <a:ext cx="104" cy="28"/>
                          </a:xfrm>
                          <a:custGeom>
                            <a:avLst/>
                            <a:gdLst>
                              <a:gd name="T0" fmla="*/ 57 w 104"/>
                              <a:gd name="T1" fmla="*/ 20 h 28"/>
                              <a:gd name="T2" fmla="*/ 0 w 104"/>
                              <a:gd name="T3" fmla="*/ 0 h 28"/>
                              <a:gd name="T4" fmla="*/ 57 w 104"/>
                              <a:gd name="T5" fmla="*/ 20 h 28"/>
                              <a:gd name="T6" fmla="*/ 57 w 104"/>
                              <a:gd name="T7" fmla="*/ 20 h 28"/>
                              <a:gd name="T8" fmla="*/ 69 w 104"/>
                              <a:gd name="T9" fmla="*/ 25 h 28"/>
                              <a:gd name="T10" fmla="*/ 82 w 104"/>
                              <a:gd name="T11" fmla="*/ 28 h 28"/>
                              <a:gd name="T12" fmla="*/ 94 w 104"/>
                              <a:gd name="T13" fmla="*/ 25 h 28"/>
                              <a:gd name="T14" fmla="*/ 104 w 104"/>
                              <a:gd name="T15" fmla="*/ 18 h 28"/>
                              <a:gd name="T16" fmla="*/ 99 w 104"/>
                              <a:gd name="T17" fmla="*/ 13 h 28"/>
                              <a:gd name="T18" fmla="*/ 94 w 104"/>
                              <a:gd name="T19" fmla="*/ 10 h 28"/>
                              <a:gd name="T20" fmla="*/ 87 w 104"/>
                              <a:gd name="T21" fmla="*/ 8 h 28"/>
                              <a:gd name="T22" fmla="*/ 79 w 104"/>
                              <a:gd name="T23" fmla="*/ 8 h 28"/>
                              <a:gd name="T24" fmla="*/ 74 w 104"/>
                              <a:gd name="T25" fmla="*/ 8 h 28"/>
                              <a:gd name="T26" fmla="*/ 67 w 104"/>
                              <a:gd name="T27" fmla="*/ 10 h 28"/>
                              <a:gd name="T28" fmla="*/ 62 w 104"/>
                              <a:gd name="T29" fmla="*/ 15 h 28"/>
                              <a:gd name="T30" fmla="*/ 57 w 104"/>
                              <a:gd name="T31" fmla="*/ 2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8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69" y="25"/>
                                </a:lnTo>
                                <a:lnTo>
                                  <a:pt x="82" y="28"/>
                                </a:lnTo>
                                <a:lnTo>
                                  <a:pt x="94" y="25"/>
                                </a:lnTo>
                                <a:lnTo>
                                  <a:pt x="104" y="18"/>
                                </a:lnTo>
                                <a:lnTo>
                                  <a:pt x="99" y="13"/>
                                </a:lnTo>
                                <a:lnTo>
                                  <a:pt x="94" y="10"/>
                                </a:lnTo>
                                <a:lnTo>
                                  <a:pt x="87" y="8"/>
                                </a:lnTo>
                                <a:lnTo>
                                  <a:pt x="79" y="8"/>
                                </a:lnTo>
                                <a:lnTo>
                                  <a:pt x="74" y="8"/>
                                </a:lnTo>
                                <a:lnTo>
                                  <a:pt x="67" y="10"/>
                                </a:lnTo>
                                <a:lnTo>
                                  <a:pt x="62" y="15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Freeform 1557"/>
                        <wps:cNvSpPr>
                          <a:spLocks/>
                        </wps:cNvSpPr>
                        <wps:spPr bwMode="auto">
                          <a:xfrm>
                            <a:off x="5972" y="1509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20 h 20"/>
                              <a:gd name="T2" fmla="*/ 0 w 57"/>
                              <a:gd name="T3" fmla="*/ 0 h 20"/>
                              <a:gd name="T4" fmla="*/ 57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Freeform 1558"/>
                        <wps:cNvSpPr>
                          <a:spLocks/>
                        </wps:cNvSpPr>
                        <wps:spPr bwMode="auto">
                          <a:xfrm>
                            <a:off x="6029" y="1517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2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5 h 20"/>
                              <a:gd name="T12" fmla="*/ 37 w 47"/>
                              <a:gd name="T13" fmla="*/ 2 h 20"/>
                              <a:gd name="T14" fmla="*/ 30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2"/>
                                </a:moveTo>
                                <a:lnTo>
                                  <a:pt x="12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2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Freeform 1559"/>
                        <wps:cNvSpPr>
                          <a:spLocks noEditPoints="1"/>
                        </wps:cNvSpPr>
                        <wps:spPr bwMode="auto">
                          <a:xfrm>
                            <a:off x="5937" y="1502"/>
                            <a:ext cx="109" cy="20"/>
                          </a:xfrm>
                          <a:custGeom>
                            <a:avLst/>
                            <a:gdLst>
                              <a:gd name="T0" fmla="*/ 62 w 109"/>
                              <a:gd name="T1" fmla="*/ 12 h 20"/>
                              <a:gd name="T2" fmla="*/ 0 w 109"/>
                              <a:gd name="T3" fmla="*/ 0 h 20"/>
                              <a:gd name="T4" fmla="*/ 62 w 109"/>
                              <a:gd name="T5" fmla="*/ 12 h 20"/>
                              <a:gd name="T6" fmla="*/ 62 w 109"/>
                              <a:gd name="T7" fmla="*/ 12 h 20"/>
                              <a:gd name="T8" fmla="*/ 74 w 109"/>
                              <a:gd name="T9" fmla="*/ 17 h 20"/>
                              <a:gd name="T10" fmla="*/ 87 w 109"/>
                              <a:gd name="T11" fmla="*/ 20 h 20"/>
                              <a:gd name="T12" fmla="*/ 99 w 109"/>
                              <a:gd name="T13" fmla="*/ 17 h 20"/>
                              <a:gd name="T14" fmla="*/ 109 w 109"/>
                              <a:gd name="T15" fmla="*/ 10 h 20"/>
                              <a:gd name="T16" fmla="*/ 104 w 109"/>
                              <a:gd name="T17" fmla="*/ 7 h 20"/>
                              <a:gd name="T18" fmla="*/ 99 w 109"/>
                              <a:gd name="T19" fmla="*/ 2 h 20"/>
                              <a:gd name="T20" fmla="*/ 92 w 109"/>
                              <a:gd name="T21" fmla="*/ 2 h 20"/>
                              <a:gd name="T22" fmla="*/ 84 w 109"/>
                              <a:gd name="T23" fmla="*/ 0 h 20"/>
                              <a:gd name="T24" fmla="*/ 79 w 109"/>
                              <a:gd name="T25" fmla="*/ 2 h 20"/>
                              <a:gd name="T26" fmla="*/ 72 w 109"/>
                              <a:gd name="T27" fmla="*/ 2 h 20"/>
                              <a:gd name="T28" fmla="*/ 67 w 109"/>
                              <a:gd name="T29" fmla="*/ 7 h 20"/>
                              <a:gd name="T30" fmla="*/ 62 w 109"/>
                              <a:gd name="T3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20">
                                <a:moveTo>
                                  <a:pt x="62" y="12"/>
                                </a:moveTo>
                                <a:lnTo>
                                  <a:pt x="0" y="0"/>
                                </a:lnTo>
                                <a:lnTo>
                                  <a:pt x="62" y="12"/>
                                </a:lnTo>
                                <a:close/>
                                <a:moveTo>
                                  <a:pt x="62" y="12"/>
                                </a:moveTo>
                                <a:lnTo>
                                  <a:pt x="74" y="17"/>
                                </a:lnTo>
                                <a:lnTo>
                                  <a:pt x="87" y="20"/>
                                </a:lnTo>
                                <a:lnTo>
                                  <a:pt x="99" y="17"/>
                                </a:lnTo>
                                <a:lnTo>
                                  <a:pt x="109" y="10"/>
                                </a:lnTo>
                                <a:lnTo>
                                  <a:pt x="104" y="7"/>
                                </a:lnTo>
                                <a:lnTo>
                                  <a:pt x="99" y="2"/>
                                </a:lnTo>
                                <a:lnTo>
                                  <a:pt x="92" y="2"/>
                                </a:lnTo>
                                <a:lnTo>
                                  <a:pt x="84" y="0"/>
                                </a:lnTo>
                                <a:lnTo>
                                  <a:pt x="79" y="2"/>
                                </a:lnTo>
                                <a:lnTo>
                                  <a:pt x="72" y="2"/>
                                </a:lnTo>
                                <a:lnTo>
                                  <a:pt x="67" y="7"/>
                                </a:lnTo>
                                <a:lnTo>
                                  <a:pt x="6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Freeform 1560"/>
                        <wps:cNvSpPr>
                          <a:spLocks/>
                        </wps:cNvSpPr>
                        <wps:spPr bwMode="auto">
                          <a:xfrm>
                            <a:off x="5937" y="1502"/>
                            <a:ext cx="62" cy="12"/>
                          </a:xfrm>
                          <a:custGeom>
                            <a:avLst/>
                            <a:gdLst>
                              <a:gd name="T0" fmla="*/ 62 w 62"/>
                              <a:gd name="T1" fmla="*/ 12 h 12"/>
                              <a:gd name="T2" fmla="*/ 0 w 62"/>
                              <a:gd name="T3" fmla="*/ 0 h 12"/>
                              <a:gd name="T4" fmla="*/ 62 w 62"/>
                              <a:gd name="T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2">
                                <a:moveTo>
                                  <a:pt x="62" y="12"/>
                                </a:moveTo>
                                <a:lnTo>
                                  <a:pt x="0" y="0"/>
                                </a:lnTo>
                                <a:lnTo>
                                  <a:pt x="6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Freeform 1561"/>
                        <wps:cNvSpPr>
                          <a:spLocks/>
                        </wps:cNvSpPr>
                        <wps:spPr bwMode="auto">
                          <a:xfrm>
                            <a:off x="5999" y="150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2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7 h 20"/>
                              <a:gd name="T12" fmla="*/ 37 w 47"/>
                              <a:gd name="T13" fmla="*/ 2 h 20"/>
                              <a:gd name="T14" fmla="*/ 30 w 47"/>
                              <a:gd name="T15" fmla="*/ 2 h 20"/>
                              <a:gd name="T16" fmla="*/ 22 w 47"/>
                              <a:gd name="T17" fmla="*/ 0 h 20"/>
                              <a:gd name="T18" fmla="*/ 17 w 47"/>
                              <a:gd name="T19" fmla="*/ 2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2"/>
                                </a:moveTo>
                                <a:lnTo>
                                  <a:pt x="12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7"/>
                                </a:lnTo>
                                <a:lnTo>
                                  <a:pt x="37" y="2"/>
                                </a:lnTo>
                                <a:lnTo>
                                  <a:pt x="30" y="2"/>
                                </a:ln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Freeform 1562"/>
                        <wps:cNvSpPr>
                          <a:spLocks noEditPoints="1"/>
                        </wps:cNvSpPr>
                        <wps:spPr bwMode="auto">
                          <a:xfrm>
                            <a:off x="5914" y="1489"/>
                            <a:ext cx="105" cy="20"/>
                          </a:xfrm>
                          <a:custGeom>
                            <a:avLst/>
                            <a:gdLst>
                              <a:gd name="T0" fmla="*/ 58 w 105"/>
                              <a:gd name="T1" fmla="*/ 13 h 20"/>
                              <a:gd name="T2" fmla="*/ 0 w 105"/>
                              <a:gd name="T3" fmla="*/ 0 h 20"/>
                              <a:gd name="T4" fmla="*/ 58 w 105"/>
                              <a:gd name="T5" fmla="*/ 13 h 20"/>
                              <a:gd name="T6" fmla="*/ 58 w 105"/>
                              <a:gd name="T7" fmla="*/ 13 h 20"/>
                              <a:gd name="T8" fmla="*/ 70 w 105"/>
                              <a:gd name="T9" fmla="*/ 18 h 20"/>
                              <a:gd name="T10" fmla="*/ 82 w 105"/>
                              <a:gd name="T11" fmla="*/ 20 h 20"/>
                              <a:gd name="T12" fmla="*/ 95 w 105"/>
                              <a:gd name="T13" fmla="*/ 18 h 20"/>
                              <a:gd name="T14" fmla="*/ 105 w 105"/>
                              <a:gd name="T15" fmla="*/ 10 h 20"/>
                              <a:gd name="T16" fmla="*/ 100 w 105"/>
                              <a:gd name="T17" fmla="*/ 8 h 20"/>
                              <a:gd name="T18" fmla="*/ 95 w 105"/>
                              <a:gd name="T19" fmla="*/ 3 h 20"/>
                              <a:gd name="T20" fmla="*/ 87 w 105"/>
                              <a:gd name="T21" fmla="*/ 0 h 20"/>
                              <a:gd name="T22" fmla="*/ 80 w 105"/>
                              <a:gd name="T23" fmla="*/ 0 h 20"/>
                              <a:gd name="T24" fmla="*/ 75 w 105"/>
                              <a:gd name="T25" fmla="*/ 0 h 20"/>
                              <a:gd name="T26" fmla="*/ 68 w 105"/>
                              <a:gd name="T27" fmla="*/ 3 h 20"/>
                              <a:gd name="T28" fmla="*/ 63 w 105"/>
                              <a:gd name="T29" fmla="*/ 8 h 20"/>
                              <a:gd name="T30" fmla="*/ 58 w 105"/>
                              <a:gd name="T31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58" y="13"/>
                                </a:moveTo>
                                <a:lnTo>
                                  <a:pt x="0" y="0"/>
                                </a:lnTo>
                                <a:lnTo>
                                  <a:pt x="58" y="13"/>
                                </a:lnTo>
                                <a:close/>
                                <a:moveTo>
                                  <a:pt x="58" y="13"/>
                                </a:moveTo>
                                <a:lnTo>
                                  <a:pt x="70" y="18"/>
                                </a:lnTo>
                                <a:lnTo>
                                  <a:pt x="82" y="20"/>
                                </a:lnTo>
                                <a:lnTo>
                                  <a:pt x="95" y="18"/>
                                </a:lnTo>
                                <a:lnTo>
                                  <a:pt x="105" y="10"/>
                                </a:lnTo>
                                <a:lnTo>
                                  <a:pt x="100" y="8"/>
                                </a:lnTo>
                                <a:lnTo>
                                  <a:pt x="95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68" y="3"/>
                                </a:lnTo>
                                <a:lnTo>
                                  <a:pt x="63" y="8"/>
                                </a:lnTo>
                                <a:lnTo>
                                  <a:pt x="5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Freeform 1563"/>
                        <wps:cNvSpPr>
                          <a:spLocks/>
                        </wps:cNvSpPr>
                        <wps:spPr bwMode="auto">
                          <a:xfrm>
                            <a:off x="5914" y="1489"/>
                            <a:ext cx="58" cy="13"/>
                          </a:xfrm>
                          <a:custGeom>
                            <a:avLst/>
                            <a:gdLst>
                              <a:gd name="T0" fmla="*/ 58 w 58"/>
                              <a:gd name="T1" fmla="*/ 13 h 13"/>
                              <a:gd name="T2" fmla="*/ 0 w 58"/>
                              <a:gd name="T3" fmla="*/ 0 h 13"/>
                              <a:gd name="T4" fmla="*/ 58 w 58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3">
                                <a:moveTo>
                                  <a:pt x="58" y="13"/>
                                </a:moveTo>
                                <a:lnTo>
                                  <a:pt x="0" y="0"/>
                                </a:lnTo>
                                <a:lnTo>
                                  <a:pt x="58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Freeform 1564"/>
                        <wps:cNvSpPr>
                          <a:spLocks/>
                        </wps:cNvSpPr>
                        <wps:spPr bwMode="auto">
                          <a:xfrm>
                            <a:off x="5972" y="1489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3 h 20"/>
                              <a:gd name="T2" fmla="*/ 12 w 47"/>
                              <a:gd name="T3" fmla="*/ 18 h 20"/>
                              <a:gd name="T4" fmla="*/ 24 w 47"/>
                              <a:gd name="T5" fmla="*/ 20 h 20"/>
                              <a:gd name="T6" fmla="*/ 37 w 47"/>
                              <a:gd name="T7" fmla="*/ 18 h 20"/>
                              <a:gd name="T8" fmla="*/ 47 w 47"/>
                              <a:gd name="T9" fmla="*/ 10 h 20"/>
                              <a:gd name="T10" fmla="*/ 42 w 47"/>
                              <a:gd name="T11" fmla="*/ 8 h 20"/>
                              <a:gd name="T12" fmla="*/ 37 w 47"/>
                              <a:gd name="T13" fmla="*/ 3 h 20"/>
                              <a:gd name="T14" fmla="*/ 29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3 h 20"/>
                              <a:gd name="T22" fmla="*/ 5 w 47"/>
                              <a:gd name="T23" fmla="*/ 8 h 20"/>
                              <a:gd name="T24" fmla="*/ 0 w 47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3"/>
                                </a:moveTo>
                                <a:lnTo>
                                  <a:pt x="12" y="18"/>
                                </a:lnTo>
                                <a:lnTo>
                                  <a:pt x="24" y="20"/>
                                </a:lnTo>
                                <a:lnTo>
                                  <a:pt x="37" y="18"/>
                                </a:lnTo>
                                <a:lnTo>
                                  <a:pt x="47" y="10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29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Freeform 1565"/>
                        <wps:cNvSpPr>
                          <a:spLocks noEditPoints="1"/>
                        </wps:cNvSpPr>
                        <wps:spPr bwMode="auto">
                          <a:xfrm>
                            <a:off x="5882" y="1464"/>
                            <a:ext cx="105" cy="30"/>
                          </a:xfrm>
                          <a:custGeom>
                            <a:avLst/>
                            <a:gdLst>
                              <a:gd name="T0" fmla="*/ 57 w 105"/>
                              <a:gd name="T1" fmla="*/ 20 h 30"/>
                              <a:gd name="T2" fmla="*/ 0 w 105"/>
                              <a:gd name="T3" fmla="*/ 0 h 30"/>
                              <a:gd name="T4" fmla="*/ 57 w 105"/>
                              <a:gd name="T5" fmla="*/ 20 h 30"/>
                              <a:gd name="T6" fmla="*/ 57 w 105"/>
                              <a:gd name="T7" fmla="*/ 20 h 30"/>
                              <a:gd name="T8" fmla="*/ 70 w 105"/>
                              <a:gd name="T9" fmla="*/ 28 h 30"/>
                              <a:gd name="T10" fmla="*/ 82 w 105"/>
                              <a:gd name="T11" fmla="*/ 30 h 30"/>
                              <a:gd name="T12" fmla="*/ 95 w 105"/>
                              <a:gd name="T13" fmla="*/ 28 h 30"/>
                              <a:gd name="T14" fmla="*/ 105 w 105"/>
                              <a:gd name="T15" fmla="*/ 20 h 30"/>
                              <a:gd name="T16" fmla="*/ 100 w 105"/>
                              <a:gd name="T17" fmla="*/ 15 h 30"/>
                              <a:gd name="T18" fmla="*/ 95 w 105"/>
                              <a:gd name="T19" fmla="*/ 13 h 30"/>
                              <a:gd name="T20" fmla="*/ 87 w 105"/>
                              <a:gd name="T21" fmla="*/ 10 h 30"/>
                              <a:gd name="T22" fmla="*/ 80 w 105"/>
                              <a:gd name="T23" fmla="*/ 10 h 30"/>
                              <a:gd name="T24" fmla="*/ 75 w 105"/>
                              <a:gd name="T25" fmla="*/ 10 h 30"/>
                              <a:gd name="T26" fmla="*/ 67 w 105"/>
                              <a:gd name="T27" fmla="*/ 13 h 30"/>
                              <a:gd name="T28" fmla="*/ 62 w 105"/>
                              <a:gd name="T29" fmla="*/ 15 h 30"/>
                              <a:gd name="T30" fmla="*/ 57 w 105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70" y="28"/>
                                </a:lnTo>
                                <a:lnTo>
                                  <a:pt x="82" y="30"/>
                                </a:lnTo>
                                <a:lnTo>
                                  <a:pt x="95" y="28"/>
                                </a:lnTo>
                                <a:lnTo>
                                  <a:pt x="105" y="20"/>
                                </a:lnTo>
                                <a:lnTo>
                                  <a:pt x="100" y="15"/>
                                </a:lnTo>
                                <a:lnTo>
                                  <a:pt x="95" y="13"/>
                                </a:lnTo>
                                <a:lnTo>
                                  <a:pt x="87" y="10"/>
                                </a:lnTo>
                                <a:lnTo>
                                  <a:pt x="80" y="10"/>
                                </a:lnTo>
                                <a:lnTo>
                                  <a:pt x="75" y="10"/>
                                </a:lnTo>
                                <a:lnTo>
                                  <a:pt x="67" y="13"/>
                                </a:lnTo>
                                <a:lnTo>
                                  <a:pt x="62" y="15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Freeform 1566"/>
                        <wps:cNvSpPr>
                          <a:spLocks/>
                        </wps:cNvSpPr>
                        <wps:spPr bwMode="auto">
                          <a:xfrm>
                            <a:off x="5882" y="1464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20 h 20"/>
                              <a:gd name="T2" fmla="*/ 0 w 57"/>
                              <a:gd name="T3" fmla="*/ 0 h 20"/>
                              <a:gd name="T4" fmla="*/ 57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1567"/>
                        <wps:cNvSpPr>
                          <a:spLocks/>
                        </wps:cNvSpPr>
                        <wps:spPr bwMode="auto">
                          <a:xfrm>
                            <a:off x="5939" y="1474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10 h 20"/>
                              <a:gd name="T2" fmla="*/ 13 w 48"/>
                              <a:gd name="T3" fmla="*/ 18 h 20"/>
                              <a:gd name="T4" fmla="*/ 25 w 48"/>
                              <a:gd name="T5" fmla="*/ 20 h 20"/>
                              <a:gd name="T6" fmla="*/ 38 w 48"/>
                              <a:gd name="T7" fmla="*/ 18 h 20"/>
                              <a:gd name="T8" fmla="*/ 48 w 48"/>
                              <a:gd name="T9" fmla="*/ 10 h 20"/>
                              <a:gd name="T10" fmla="*/ 43 w 48"/>
                              <a:gd name="T11" fmla="*/ 5 h 20"/>
                              <a:gd name="T12" fmla="*/ 38 w 48"/>
                              <a:gd name="T13" fmla="*/ 3 h 20"/>
                              <a:gd name="T14" fmla="*/ 30 w 48"/>
                              <a:gd name="T15" fmla="*/ 0 h 20"/>
                              <a:gd name="T16" fmla="*/ 23 w 48"/>
                              <a:gd name="T17" fmla="*/ 0 h 20"/>
                              <a:gd name="T18" fmla="*/ 18 w 48"/>
                              <a:gd name="T19" fmla="*/ 0 h 20"/>
                              <a:gd name="T20" fmla="*/ 10 w 48"/>
                              <a:gd name="T21" fmla="*/ 3 h 20"/>
                              <a:gd name="T22" fmla="*/ 5 w 48"/>
                              <a:gd name="T23" fmla="*/ 5 h 20"/>
                              <a:gd name="T24" fmla="*/ 0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0" y="10"/>
                                </a:moveTo>
                                <a:lnTo>
                                  <a:pt x="13" y="18"/>
                                </a:lnTo>
                                <a:lnTo>
                                  <a:pt x="25" y="20"/>
                                </a:lnTo>
                                <a:lnTo>
                                  <a:pt x="38" y="18"/>
                                </a:lnTo>
                                <a:lnTo>
                                  <a:pt x="48" y="10"/>
                                </a:lnTo>
                                <a:lnTo>
                                  <a:pt x="43" y="5"/>
                                </a:lnTo>
                                <a:lnTo>
                                  <a:pt x="38" y="3"/>
                                </a:lnTo>
                                <a:lnTo>
                                  <a:pt x="30" y="0"/>
                                </a:lnTo>
                                <a:lnTo>
                                  <a:pt x="23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1568"/>
                        <wps:cNvSpPr>
                          <a:spLocks noEditPoints="1"/>
                        </wps:cNvSpPr>
                        <wps:spPr bwMode="auto">
                          <a:xfrm>
                            <a:off x="5855" y="1434"/>
                            <a:ext cx="107" cy="43"/>
                          </a:xfrm>
                          <a:custGeom>
                            <a:avLst/>
                            <a:gdLst>
                              <a:gd name="T0" fmla="*/ 57 w 107"/>
                              <a:gd name="T1" fmla="*/ 30 h 43"/>
                              <a:gd name="T2" fmla="*/ 0 w 107"/>
                              <a:gd name="T3" fmla="*/ 0 h 43"/>
                              <a:gd name="T4" fmla="*/ 57 w 107"/>
                              <a:gd name="T5" fmla="*/ 30 h 43"/>
                              <a:gd name="T6" fmla="*/ 57 w 107"/>
                              <a:gd name="T7" fmla="*/ 30 h 43"/>
                              <a:gd name="T8" fmla="*/ 69 w 107"/>
                              <a:gd name="T9" fmla="*/ 38 h 43"/>
                              <a:gd name="T10" fmla="*/ 84 w 107"/>
                              <a:gd name="T11" fmla="*/ 43 h 43"/>
                              <a:gd name="T12" fmla="*/ 94 w 107"/>
                              <a:gd name="T13" fmla="*/ 43 h 43"/>
                              <a:gd name="T14" fmla="*/ 107 w 107"/>
                              <a:gd name="T15" fmla="*/ 38 h 43"/>
                              <a:gd name="T16" fmla="*/ 102 w 107"/>
                              <a:gd name="T17" fmla="*/ 33 h 43"/>
                              <a:gd name="T18" fmla="*/ 97 w 107"/>
                              <a:gd name="T19" fmla="*/ 28 h 43"/>
                              <a:gd name="T20" fmla="*/ 89 w 107"/>
                              <a:gd name="T21" fmla="*/ 25 h 43"/>
                              <a:gd name="T22" fmla="*/ 82 w 107"/>
                              <a:gd name="T23" fmla="*/ 23 h 43"/>
                              <a:gd name="T24" fmla="*/ 74 w 107"/>
                              <a:gd name="T25" fmla="*/ 23 h 43"/>
                              <a:gd name="T26" fmla="*/ 67 w 107"/>
                              <a:gd name="T27" fmla="*/ 23 h 43"/>
                              <a:gd name="T28" fmla="*/ 62 w 107"/>
                              <a:gd name="T29" fmla="*/ 25 h 43"/>
                              <a:gd name="T30" fmla="*/ 57 w 107"/>
                              <a:gd name="T31" fmla="*/ 3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43">
                                <a:moveTo>
                                  <a:pt x="57" y="30"/>
                                </a:moveTo>
                                <a:lnTo>
                                  <a:pt x="0" y="0"/>
                                </a:lnTo>
                                <a:lnTo>
                                  <a:pt x="57" y="30"/>
                                </a:lnTo>
                                <a:close/>
                                <a:moveTo>
                                  <a:pt x="57" y="30"/>
                                </a:moveTo>
                                <a:lnTo>
                                  <a:pt x="69" y="38"/>
                                </a:lnTo>
                                <a:lnTo>
                                  <a:pt x="84" y="43"/>
                                </a:lnTo>
                                <a:lnTo>
                                  <a:pt x="94" y="43"/>
                                </a:lnTo>
                                <a:lnTo>
                                  <a:pt x="107" y="38"/>
                                </a:lnTo>
                                <a:lnTo>
                                  <a:pt x="102" y="33"/>
                                </a:lnTo>
                                <a:lnTo>
                                  <a:pt x="97" y="28"/>
                                </a:lnTo>
                                <a:lnTo>
                                  <a:pt x="89" y="25"/>
                                </a:lnTo>
                                <a:lnTo>
                                  <a:pt x="82" y="23"/>
                                </a:lnTo>
                                <a:lnTo>
                                  <a:pt x="74" y="23"/>
                                </a:lnTo>
                                <a:lnTo>
                                  <a:pt x="67" y="23"/>
                                </a:lnTo>
                                <a:lnTo>
                                  <a:pt x="62" y="25"/>
                                </a:lnTo>
                                <a:lnTo>
                                  <a:pt x="5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1569"/>
                        <wps:cNvSpPr>
                          <a:spLocks/>
                        </wps:cNvSpPr>
                        <wps:spPr bwMode="auto">
                          <a:xfrm>
                            <a:off x="5855" y="1434"/>
                            <a:ext cx="57" cy="30"/>
                          </a:xfrm>
                          <a:custGeom>
                            <a:avLst/>
                            <a:gdLst>
                              <a:gd name="T0" fmla="*/ 57 w 57"/>
                              <a:gd name="T1" fmla="*/ 30 h 30"/>
                              <a:gd name="T2" fmla="*/ 0 w 57"/>
                              <a:gd name="T3" fmla="*/ 0 h 30"/>
                              <a:gd name="T4" fmla="*/ 57 w 57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30">
                                <a:moveTo>
                                  <a:pt x="57" y="30"/>
                                </a:moveTo>
                                <a:lnTo>
                                  <a:pt x="0" y="0"/>
                                </a:lnTo>
                                <a:lnTo>
                                  <a:pt x="57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1570"/>
                        <wps:cNvSpPr>
                          <a:spLocks/>
                        </wps:cNvSpPr>
                        <wps:spPr bwMode="auto">
                          <a:xfrm>
                            <a:off x="5912" y="145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20"/>
                              <a:gd name="T2" fmla="*/ 12 w 50"/>
                              <a:gd name="T3" fmla="*/ 15 h 20"/>
                              <a:gd name="T4" fmla="*/ 27 w 50"/>
                              <a:gd name="T5" fmla="*/ 20 h 20"/>
                              <a:gd name="T6" fmla="*/ 37 w 50"/>
                              <a:gd name="T7" fmla="*/ 20 h 20"/>
                              <a:gd name="T8" fmla="*/ 50 w 50"/>
                              <a:gd name="T9" fmla="*/ 15 h 20"/>
                              <a:gd name="T10" fmla="*/ 45 w 50"/>
                              <a:gd name="T11" fmla="*/ 10 h 20"/>
                              <a:gd name="T12" fmla="*/ 40 w 50"/>
                              <a:gd name="T13" fmla="*/ 5 h 20"/>
                              <a:gd name="T14" fmla="*/ 32 w 50"/>
                              <a:gd name="T15" fmla="*/ 2 h 20"/>
                              <a:gd name="T16" fmla="*/ 25 w 50"/>
                              <a:gd name="T17" fmla="*/ 0 h 20"/>
                              <a:gd name="T18" fmla="*/ 17 w 50"/>
                              <a:gd name="T19" fmla="*/ 0 h 20"/>
                              <a:gd name="T20" fmla="*/ 10 w 50"/>
                              <a:gd name="T21" fmla="*/ 0 h 20"/>
                              <a:gd name="T22" fmla="*/ 5 w 50"/>
                              <a:gd name="T23" fmla="*/ 2 h 20"/>
                              <a:gd name="T24" fmla="*/ 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7"/>
                                </a:moveTo>
                                <a:lnTo>
                                  <a:pt x="12" y="15"/>
                                </a:lnTo>
                                <a:lnTo>
                                  <a:pt x="27" y="20"/>
                                </a:lnTo>
                                <a:lnTo>
                                  <a:pt x="37" y="20"/>
                                </a:lnTo>
                                <a:lnTo>
                                  <a:pt x="50" y="15"/>
                                </a:lnTo>
                                <a:lnTo>
                                  <a:pt x="45" y="10"/>
                                </a:lnTo>
                                <a:lnTo>
                                  <a:pt x="40" y="5"/>
                                </a:lnTo>
                                <a:lnTo>
                                  <a:pt x="32" y="2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1571"/>
                        <wps:cNvSpPr>
                          <a:spLocks/>
                        </wps:cNvSpPr>
                        <wps:spPr bwMode="auto">
                          <a:xfrm>
                            <a:off x="6056" y="1494"/>
                            <a:ext cx="27" cy="38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8"/>
                              <a:gd name="T2" fmla="*/ 3 w 27"/>
                              <a:gd name="T3" fmla="*/ 13 h 38"/>
                              <a:gd name="T4" fmla="*/ 8 w 27"/>
                              <a:gd name="T5" fmla="*/ 23 h 38"/>
                              <a:gd name="T6" fmla="*/ 18 w 27"/>
                              <a:gd name="T7" fmla="*/ 33 h 38"/>
                              <a:gd name="T8" fmla="*/ 27 w 27"/>
                              <a:gd name="T9" fmla="*/ 38 h 38"/>
                              <a:gd name="T10" fmla="*/ 27 w 27"/>
                              <a:gd name="T11" fmla="*/ 28 h 38"/>
                              <a:gd name="T12" fmla="*/ 22 w 27"/>
                              <a:gd name="T13" fmla="*/ 15 h 38"/>
                              <a:gd name="T14" fmla="*/ 13 w 27"/>
                              <a:gd name="T15" fmla="*/ 5 h 38"/>
                              <a:gd name="T16" fmla="*/ 0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28"/>
                                </a:lnTo>
                                <a:lnTo>
                                  <a:pt x="22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1572"/>
                        <wps:cNvSpPr>
                          <a:spLocks/>
                        </wps:cNvSpPr>
                        <wps:spPr bwMode="auto">
                          <a:xfrm>
                            <a:off x="6056" y="1494"/>
                            <a:ext cx="27" cy="38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8"/>
                              <a:gd name="T2" fmla="*/ 3 w 27"/>
                              <a:gd name="T3" fmla="*/ 13 h 38"/>
                              <a:gd name="T4" fmla="*/ 8 w 27"/>
                              <a:gd name="T5" fmla="*/ 23 h 38"/>
                              <a:gd name="T6" fmla="*/ 18 w 27"/>
                              <a:gd name="T7" fmla="*/ 33 h 38"/>
                              <a:gd name="T8" fmla="*/ 27 w 27"/>
                              <a:gd name="T9" fmla="*/ 38 h 38"/>
                              <a:gd name="T10" fmla="*/ 27 w 27"/>
                              <a:gd name="T11" fmla="*/ 28 h 38"/>
                              <a:gd name="T12" fmla="*/ 22 w 27"/>
                              <a:gd name="T13" fmla="*/ 15 h 38"/>
                              <a:gd name="T14" fmla="*/ 13 w 27"/>
                              <a:gd name="T15" fmla="*/ 5 h 38"/>
                              <a:gd name="T16" fmla="*/ 0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28"/>
                                </a:lnTo>
                                <a:lnTo>
                                  <a:pt x="22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1573"/>
                        <wps:cNvSpPr>
                          <a:spLocks noEditPoints="1"/>
                        </wps:cNvSpPr>
                        <wps:spPr bwMode="auto">
                          <a:xfrm>
                            <a:off x="6039" y="1467"/>
                            <a:ext cx="74" cy="75"/>
                          </a:xfrm>
                          <a:custGeom>
                            <a:avLst/>
                            <a:gdLst>
                              <a:gd name="T0" fmla="*/ 44 w 74"/>
                              <a:gd name="T1" fmla="*/ 37 h 75"/>
                              <a:gd name="T2" fmla="*/ 47 w 74"/>
                              <a:gd name="T3" fmla="*/ 50 h 75"/>
                              <a:gd name="T4" fmla="*/ 52 w 74"/>
                              <a:gd name="T5" fmla="*/ 60 h 75"/>
                              <a:gd name="T6" fmla="*/ 62 w 74"/>
                              <a:gd name="T7" fmla="*/ 70 h 75"/>
                              <a:gd name="T8" fmla="*/ 74 w 74"/>
                              <a:gd name="T9" fmla="*/ 75 h 75"/>
                              <a:gd name="T10" fmla="*/ 72 w 74"/>
                              <a:gd name="T11" fmla="*/ 65 h 75"/>
                              <a:gd name="T12" fmla="*/ 67 w 74"/>
                              <a:gd name="T13" fmla="*/ 52 h 75"/>
                              <a:gd name="T14" fmla="*/ 57 w 74"/>
                              <a:gd name="T15" fmla="*/ 42 h 75"/>
                              <a:gd name="T16" fmla="*/ 44 w 74"/>
                              <a:gd name="T17" fmla="*/ 37 h 75"/>
                              <a:gd name="T18" fmla="*/ 44 w 74"/>
                              <a:gd name="T19" fmla="*/ 37 h 75"/>
                              <a:gd name="T20" fmla="*/ 0 w 74"/>
                              <a:gd name="T21" fmla="*/ 0 h 75"/>
                              <a:gd name="T22" fmla="*/ 44 w 74"/>
                              <a:gd name="T2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75">
                                <a:moveTo>
                                  <a:pt x="44" y="37"/>
                                </a:moveTo>
                                <a:lnTo>
                                  <a:pt x="47" y="50"/>
                                </a:lnTo>
                                <a:lnTo>
                                  <a:pt x="52" y="60"/>
                                </a:lnTo>
                                <a:lnTo>
                                  <a:pt x="62" y="70"/>
                                </a:lnTo>
                                <a:lnTo>
                                  <a:pt x="74" y="75"/>
                                </a:lnTo>
                                <a:lnTo>
                                  <a:pt x="72" y="65"/>
                                </a:lnTo>
                                <a:lnTo>
                                  <a:pt x="67" y="52"/>
                                </a:lnTo>
                                <a:lnTo>
                                  <a:pt x="57" y="42"/>
                                </a:lnTo>
                                <a:lnTo>
                                  <a:pt x="44" y="37"/>
                                </a:lnTo>
                                <a:close/>
                                <a:moveTo>
                                  <a:pt x="44" y="37"/>
                                </a:moveTo>
                                <a:lnTo>
                                  <a:pt x="0" y="0"/>
                                </a:lnTo>
                                <a:lnTo>
                                  <a:pt x="4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1574"/>
                        <wps:cNvSpPr>
                          <a:spLocks/>
                        </wps:cNvSpPr>
                        <wps:spPr bwMode="auto">
                          <a:xfrm>
                            <a:off x="6083" y="1504"/>
                            <a:ext cx="30" cy="38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8"/>
                              <a:gd name="T2" fmla="*/ 3 w 30"/>
                              <a:gd name="T3" fmla="*/ 13 h 38"/>
                              <a:gd name="T4" fmla="*/ 8 w 30"/>
                              <a:gd name="T5" fmla="*/ 23 h 38"/>
                              <a:gd name="T6" fmla="*/ 18 w 30"/>
                              <a:gd name="T7" fmla="*/ 33 h 38"/>
                              <a:gd name="T8" fmla="*/ 30 w 30"/>
                              <a:gd name="T9" fmla="*/ 38 h 38"/>
                              <a:gd name="T10" fmla="*/ 28 w 30"/>
                              <a:gd name="T11" fmla="*/ 28 h 38"/>
                              <a:gd name="T12" fmla="*/ 23 w 30"/>
                              <a:gd name="T13" fmla="*/ 15 h 38"/>
                              <a:gd name="T14" fmla="*/ 13 w 30"/>
                              <a:gd name="T15" fmla="*/ 5 h 38"/>
                              <a:gd name="T16" fmla="*/ 0 w 30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30" y="38"/>
                                </a:lnTo>
                                <a:lnTo>
                                  <a:pt x="28" y="28"/>
                                </a:lnTo>
                                <a:lnTo>
                                  <a:pt x="23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1575"/>
                        <wps:cNvSpPr>
                          <a:spLocks/>
                        </wps:cNvSpPr>
                        <wps:spPr bwMode="auto">
                          <a:xfrm>
                            <a:off x="6039" y="1467"/>
                            <a:ext cx="44" cy="37"/>
                          </a:xfrm>
                          <a:custGeom>
                            <a:avLst/>
                            <a:gdLst>
                              <a:gd name="T0" fmla="*/ 44 w 44"/>
                              <a:gd name="T1" fmla="*/ 37 h 37"/>
                              <a:gd name="T2" fmla="*/ 0 w 44"/>
                              <a:gd name="T3" fmla="*/ 0 h 37"/>
                              <a:gd name="T4" fmla="*/ 44 w 44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37">
                                <a:moveTo>
                                  <a:pt x="44" y="37"/>
                                </a:moveTo>
                                <a:lnTo>
                                  <a:pt x="0" y="0"/>
                                </a:lnTo>
                                <a:lnTo>
                                  <a:pt x="44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1576"/>
                        <wps:cNvSpPr>
                          <a:spLocks/>
                        </wps:cNvSpPr>
                        <wps:spPr bwMode="auto">
                          <a:xfrm>
                            <a:off x="6031" y="1482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2 h 40"/>
                              <a:gd name="T4" fmla="*/ 5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27 h 40"/>
                              <a:gd name="T12" fmla="*/ 20 w 25"/>
                              <a:gd name="T13" fmla="*/ 17 h 40"/>
                              <a:gd name="T14" fmla="*/ 10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27"/>
                                </a:lnTo>
                                <a:lnTo>
                                  <a:pt x="2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1577"/>
                        <wps:cNvSpPr>
                          <a:spLocks/>
                        </wps:cNvSpPr>
                        <wps:spPr bwMode="auto">
                          <a:xfrm>
                            <a:off x="6031" y="1482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2 h 40"/>
                              <a:gd name="T4" fmla="*/ 5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27 h 40"/>
                              <a:gd name="T12" fmla="*/ 20 w 25"/>
                              <a:gd name="T13" fmla="*/ 17 h 40"/>
                              <a:gd name="T14" fmla="*/ 10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27"/>
                                </a:lnTo>
                                <a:lnTo>
                                  <a:pt x="2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1578"/>
                        <wps:cNvSpPr>
                          <a:spLocks/>
                        </wps:cNvSpPr>
                        <wps:spPr bwMode="auto">
                          <a:xfrm>
                            <a:off x="5989" y="1442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40 h 40"/>
                              <a:gd name="T2" fmla="*/ 0 w 42"/>
                              <a:gd name="T3" fmla="*/ 0 h 40"/>
                              <a:gd name="T4" fmla="*/ 42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40"/>
                                </a:moveTo>
                                <a:lnTo>
                                  <a:pt x="0" y="0"/>
                                </a:lnTo>
                                <a:lnTo>
                                  <a:pt x="4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1579"/>
                        <wps:cNvSpPr>
                          <a:spLocks/>
                        </wps:cNvSpPr>
                        <wps:spPr bwMode="auto">
                          <a:xfrm>
                            <a:off x="5989" y="1442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40 h 40"/>
                              <a:gd name="T2" fmla="*/ 0 w 42"/>
                              <a:gd name="T3" fmla="*/ 0 h 40"/>
                              <a:gd name="T4" fmla="*/ 42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40"/>
                                </a:moveTo>
                                <a:lnTo>
                                  <a:pt x="0" y="0"/>
                                </a:lnTo>
                                <a:lnTo>
                                  <a:pt x="4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Freeform 1580"/>
                        <wps:cNvSpPr>
                          <a:spLocks/>
                        </wps:cNvSpPr>
                        <wps:spPr bwMode="auto">
                          <a:xfrm>
                            <a:off x="6001" y="1467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3 w 25"/>
                              <a:gd name="T3" fmla="*/ 12 h 40"/>
                              <a:gd name="T4" fmla="*/ 8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7 h 40"/>
                              <a:gd name="T14" fmla="*/ 13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reeform 1581"/>
                        <wps:cNvSpPr>
                          <a:spLocks/>
                        </wps:cNvSpPr>
                        <wps:spPr bwMode="auto">
                          <a:xfrm>
                            <a:off x="6001" y="1467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3 w 25"/>
                              <a:gd name="T3" fmla="*/ 12 h 40"/>
                              <a:gd name="T4" fmla="*/ 8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7 h 40"/>
                              <a:gd name="T14" fmla="*/ 13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1582"/>
                        <wps:cNvSpPr>
                          <a:spLocks/>
                        </wps:cNvSpPr>
                        <wps:spPr bwMode="auto">
                          <a:xfrm>
                            <a:off x="5967" y="1427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0 h 40"/>
                              <a:gd name="T2" fmla="*/ 0 w 37"/>
                              <a:gd name="T3" fmla="*/ 0 h 40"/>
                              <a:gd name="T4" fmla="*/ 37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40"/>
                                </a:moveTo>
                                <a:lnTo>
                                  <a:pt x="0" y="0"/>
                                </a:lnTo>
                                <a:lnTo>
                                  <a:pt x="3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1583"/>
                        <wps:cNvSpPr>
                          <a:spLocks/>
                        </wps:cNvSpPr>
                        <wps:spPr bwMode="auto">
                          <a:xfrm>
                            <a:off x="5967" y="1427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0 h 40"/>
                              <a:gd name="T2" fmla="*/ 0 w 37"/>
                              <a:gd name="T3" fmla="*/ 0 h 40"/>
                              <a:gd name="T4" fmla="*/ 37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40"/>
                                </a:moveTo>
                                <a:lnTo>
                                  <a:pt x="0" y="0"/>
                                </a:lnTo>
                                <a:lnTo>
                                  <a:pt x="37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1584"/>
                        <wps:cNvSpPr>
                          <a:spLocks/>
                        </wps:cNvSpPr>
                        <wps:spPr bwMode="auto">
                          <a:xfrm>
                            <a:off x="5979" y="1452"/>
                            <a:ext cx="22" cy="42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2"/>
                              <a:gd name="T2" fmla="*/ 0 w 22"/>
                              <a:gd name="T3" fmla="*/ 12 h 42"/>
                              <a:gd name="T4" fmla="*/ 3 w 22"/>
                              <a:gd name="T5" fmla="*/ 25 h 42"/>
                              <a:gd name="T6" fmla="*/ 10 w 22"/>
                              <a:gd name="T7" fmla="*/ 35 h 42"/>
                              <a:gd name="T8" fmla="*/ 20 w 22"/>
                              <a:gd name="T9" fmla="*/ 42 h 42"/>
                              <a:gd name="T10" fmla="*/ 22 w 22"/>
                              <a:gd name="T11" fmla="*/ 30 h 42"/>
                              <a:gd name="T12" fmla="*/ 17 w 22"/>
                              <a:gd name="T13" fmla="*/ 17 h 42"/>
                              <a:gd name="T14" fmla="*/ 10 w 22"/>
                              <a:gd name="T15" fmla="*/ 7 h 42"/>
                              <a:gd name="T16" fmla="*/ 0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2"/>
                                </a:lnTo>
                                <a:lnTo>
                                  <a:pt x="22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Freeform 1585"/>
                        <wps:cNvSpPr>
                          <a:spLocks/>
                        </wps:cNvSpPr>
                        <wps:spPr bwMode="auto">
                          <a:xfrm>
                            <a:off x="5979" y="1452"/>
                            <a:ext cx="22" cy="42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2"/>
                              <a:gd name="T2" fmla="*/ 0 w 22"/>
                              <a:gd name="T3" fmla="*/ 12 h 42"/>
                              <a:gd name="T4" fmla="*/ 3 w 22"/>
                              <a:gd name="T5" fmla="*/ 25 h 42"/>
                              <a:gd name="T6" fmla="*/ 10 w 22"/>
                              <a:gd name="T7" fmla="*/ 35 h 42"/>
                              <a:gd name="T8" fmla="*/ 20 w 22"/>
                              <a:gd name="T9" fmla="*/ 42 h 42"/>
                              <a:gd name="T10" fmla="*/ 22 w 22"/>
                              <a:gd name="T11" fmla="*/ 30 h 42"/>
                              <a:gd name="T12" fmla="*/ 17 w 22"/>
                              <a:gd name="T13" fmla="*/ 17 h 42"/>
                              <a:gd name="T14" fmla="*/ 10 w 22"/>
                              <a:gd name="T15" fmla="*/ 7 h 42"/>
                              <a:gd name="T16" fmla="*/ 0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2"/>
                                </a:lnTo>
                                <a:lnTo>
                                  <a:pt x="22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1586"/>
                        <wps:cNvSpPr>
                          <a:spLocks/>
                        </wps:cNvSpPr>
                        <wps:spPr bwMode="auto">
                          <a:xfrm>
                            <a:off x="5942" y="1407"/>
                            <a:ext cx="37" cy="45"/>
                          </a:xfrm>
                          <a:custGeom>
                            <a:avLst/>
                            <a:gdLst>
                              <a:gd name="T0" fmla="*/ 37 w 37"/>
                              <a:gd name="T1" fmla="*/ 45 h 45"/>
                              <a:gd name="T2" fmla="*/ 0 w 37"/>
                              <a:gd name="T3" fmla="*/ 0 h 45"/>
                              <a:gd name="T4" fmla="*/ 37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37" y="45"/>
                                </a:moveTo>
                                <a:lnTo>
                                  <a:pt x="0" y="0"/>
                                </a:lnTo>
                                <a:lnTo>
                                  <a:pt x="3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1587"/>
                        <wps:cNvSpPr>
                          <a:spLocks/>
                        </wps:cNvSpPr>
                        <wps:spPr bwMode="auto">
                          <a:xfrm>
                            <a:off x="5942" y="1407"/>
                            <a:ext cx="37" cy="45"/>
                          </a:xfrm>
                          <a:custGeom>
                            <a:avLst/>
                            <a:gdLst>
                              <a:gd name="T0" fmla="*/ 37 w 37"/>
                              <a:gd name="T1" fmla="*/ 45 h 45"/>
                              <a:gd name="T2" fmla="*/ 0 w 37"/>
                              <a:gd name="T3" fmla="*/ 0 h 45"/>
                              <a:gd name="T4" fmla="*/ 37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37" y="45"/>
                                </a:moveTo>
                                <a:lnTo>
                                  <a:pt x="0" y="0"/>
                                </a:lnTo>
                                <a:lnTo>
                                  <a:pt x="3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Freeform 1588"/>
                        <wps:cNvSpPr>
                          <a:spLocks/>
                        </wps:cNvSpPr>
                        <wps:spPr bwMode="auto">
                          <a:xfrm>
                            <a:off x="5952" y="1434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5 h 43"/>
                              <a:gd name="T4" fmla="*/ 5 w 22"/>
                              <a:gd name="T5" fmla="*/ 25 h 43"/>
                              <a:gd name="T6" fmla="*/ 10 w 22"/>
                              <a:gd name="T7" fmla="*/ 35 h 43"/>
                              <a:gd name="T8" fmla="*/ 20 w 22"/>
                              <a:gd name="T9" fmla="*/ 43 h 43"/>
                              <a:gd name="T10" fmla="*/ 22 w 22"/>
                              <a:gd name="T11" fmla="*/ 33 h 43"/>
                              <a:gd name="T12" fmla="*/ 17 w 22"/>
                              <a:gd name="T13" fmla="*/ 20 h 43"/>
                              <a:gd name="T14" fmla="*/ 10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3"/>
                                </a:lnTo>
                                <a:lnTo>
                                  <a:pt x="22" y="33"/>
                                </a:lnTo>
                                <a:lnTo>
                                  <a:pt x="17" y="20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1589"/>
                        <wps:cNvSpPr>
                          <a:spLocks/>
                        </wps:cNvSpPr>
                        <wps:spPr bwMode="auto">
                          <a:xfrm>
                            <a:off x="5952" y="1434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5 h 43"/>
                              <a:gd name="T4" fmla="*/ 5 w 22"/>
                              <a:gd name="T5" fmla="*/ 25 h 43"/>
                              <a:gd name="T6" fmla="*/ 10 w 22"/>
                              <a:gd name="T7" fmla="*/ 35 h 43"/>
                              <a:gd name="T8" fmla="*/ 20 w 22"/>
                              <a:gd name="T9" fmla="*/ 43 h 43"/>
                              <a:gd name="T10" fmla="*/ 22 w 22"/>
                              <a:gd name="T11" fmla="*/ 33 h 43"/>
                              <a:gd name="T12" fmla="*/ 17 w 22"/>
                              <a:gd name="T13" fmla="*/ 20 h 43"/>
                              <a:gd name="T14" fmla="*/ 10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3"/>
                                </a:lnTo>
                                <a:lnTo>
                                  <a:pt x="22" y="33"/>
                                </a:lnTo>
                                <a:lnTo>
                                  <a:pt x="17" y="20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1590"/>
                        <wps:cNvSpPr>
                          <a:spLocks/>
                        </wps:cNvSpPr>
                        <wps:spPr bwMode="auto">
                          <a:xfrm>
                            <a:off x="5914" y="1390"/>
                            <a:ext cx="38" cy="44"/>
                          </a:xfrm>
                          <a:custGeom>
                            <a:avLst/>
                            <a:gdLst>
                              <a:gd name="T0" fmla="*/ 38 w 38"/>
                              <a:gd name="T1" fmla="*/ 44 h 44"/>
                              <a:gd name="T2" fmla="*/ 0 w 38"/>
                              <a:gd name="T3" fmla="*/ 0 h 44"/>
                              <a:gd name="T4" fmla="*/ 38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38" y="44"/>
                                </a:moveTo>
                                <a:lnTo>
                                  <a:pt x="0" y="0"/>
                                </a:lnTo>
                                <a:lnTo>
                                  <a:pt x="3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1591"/>
                        <wps:cNvSpPr>
                          <a:spLocks/>
                        </wps:cNvSpPr>
                        <wps:spPr bwMode="auto">
                          <a:xfrm>
                            <a:off x="5914" y="1390"/>
                            <a:ext cx="38" cy="44"/>
                          </a:xfrm>
                          <a:custGeom>
                            <a:avLst/>
                            <a:gdLst>
                              <a:gd name="T0" fmla="*/ 38 w 38"/>
                              <a:gd name="T1" fmla="*/ 44 h 44"/>
                              <a:gd name="T2" fmla="*/ 0 w 38"/>
                              <a:gd name="T3" fmla="*/ 0 h 44"/>
                              <a:gd name="T4" fmla="*/ 38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38" y="44"/>
                                </a:moveTo>
                                <a:lnTo>
                                  <a:pt x="0" y="0"/>
                                </a:lnTo>
                                <a:lnTo>
                                  <a:pt x="38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1592"/>
                        <wps:cNvSpPr>
                          <a:spLocks/>
                        </wps:cNvSpPr>
                        <wps:spPr bwMode="auto">
                          <a:xfrm>
                            <a:off x="5922" y="1420"/>
                            <a:ext cx="27" cy="39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39"/>
                              <a:gd name="T2" fmla="*/ 0 w 27"/>
                              <a:gd name="T3" fmla="*/ 7 h 39"/>
                              <a:gd name="T4" fmla="*/ 0 w 27"/>
                              <a:gd name="T5" fmla="*/ 12 h 39"/>
                              <a:gd name="T6" fmla="*/ 0 w 27"/>
                              <a:gd name="T7" fmla="*/ 19 h 39"/>
                              <a:gd name="T8" fmla="*/ 2 w 27"/>
                              <a:gd name="T9" fmla="*/ 24 h 39"/>
                              <a:gd name="T10" fmla="*/ 12 w 27"/>
                              <a:gd name="T11" fmla="*/ 34 h 39"/>
                              <a:gd name="T12" fmla="*/ 27 w 27"/>
                              <a:gd name="T13" fmla="*/ 39 h 39"/>
                              <a:gd name="T14" fmla="*/ 27 w 27"/>
                              <a:gd name="T15" fmla="*/ 29 h 39"/>
                              <a:gd name="T16" fmla="*/ 22 w 27"/>
                              <a:gd name="T17" fmla="*/ 17 h 39"/>
                              <a:gd name="T18" fmla="*/ 12 w 27"/>
                              <a:gd name="T19" fmla="*/ 7 h 39"/>
                              <a:gd name="T20" fmla="*/ 2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12" y="34"/>
                                </a:lnTo>
                                <a:lnTo>
                                  <a:pt x="27" y="39"/>
                                </a:lnTo>
                                <a:lnTo>
                                  <a:pt x="27" y="29"/>
                                </a:lnTo>
                                <a:lnTo>
                                  <a:pt x="22" y="17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1593"/>
                        <wps:cNvSpPr>
                          <a:spLocks/>
                        </wps:cNvSpPr>
                        <wps:spPr bwMode="auto">
                          <a:xfrm>
                            <a:off x="5922" y="1420"/>
                            <a:ext cx="27" cy="39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39"/>
                              <a:gd name="T2" fmla="*/ 0 w 27"/>
                              <a:gd name="T3" fmla="*/ 7 h 39"/>
                              <a:gd name="T4" fmla="*/ 0 w 27"/>
                              <a:gd name="T5" fmla="*/ 12 h 39"/>
                              <a:gd name="T6" fmla="*/ 0 w 27"/>
                              <a:gd name="T7" fmla="*/ 19 h 39"/>
                              <a:gd name="T8" fmla="*/ 2 w 27"/>
                              <a:gd name="T9" fmla="*/ 24 h 39"/>
                              <a:gd name="T10" fmla="*/ 12 w 27"/>
                              <a:gd name="T11" fmla="*/ 34 h 39"/>
                              <a:gd name="T12" fmla="*/ 27 w 27"/>
                              <a:gd name="T13" fmla="*/ 39 h 39"/>
                              <a:gd name="T14" fmla="*/ 27 w 27"/>
                              <a:gd name="T15" fmla="*/ 29 h 39"/>
                              <a:gd name="T16" fmla="*/ 22 w 27"/>
                              <a:gd name="T17" fmla="*/ 17 h 39"/>
                              <a:gd name="T18" fmla="*/ 12 w 27"/>
                              <a:gd name="T19" fmla="*/ 7 h 39"/>
                              <a:gd name="T20" fmla="*/ 2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12" y="34"/>
                                </a:lnTo>
                                <a:lnTo>
                                  <a:pt x="27" y="39"/>
                                </a:lnTo>
                                <a:lnTo>
                                  <a:pt x="27" y="29"/>
                                </a:lnTo>
                                <a:lnTo>
                                  <a:pt x="22" y="17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1594"/>
                        <wps:cNvSpPr>
                          <a:spLocks/>
                        </wps:cNvSpPr>
                        <wps:spPr bwMode="auto">
                          <a:xfrm>
                            <a:off x="5882" y="1372"/>
                            <a:ext cx="42" cy="48"/>
                          </a:xfrm>
                          <a:custGeom>
                            <a:avLst/>
                            <a:gdLst>
                              <a:gd name="T0" fmla="*/ 42 w 42"/>
                              <a:gd name="T1" fmla="*/ 48 h 48"/>
                              <a:gd name="T2" fmla="*/ 0 w 42"/>
                              <a:gd name="T3" fmla="*/ 0 h 48"/>
                              <a:gd name="T4" fmla="*/ 42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42" y="48"/>
                                </a:moveTo>
                                <a:lnTo>
                                  <a:pt x="0" y="0"/>
                                </a:lnTo>
                                <a:lnTo>
                                  <a:pt x="4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1595"/>
                        <wps:cNvSpPr>
                          <a:spLocks/>
                        </wps:cNvSpPr>
                        <wps:spPr bwMode="auto">
                          <a:xfrm>
                            <a:off x="5882" y="1372"/>
                            <a:ext cx="42" cy="48"/>
                          </a:xfrm>
                          <a:custGeom>
                            <a:avLst/>
                            <a:gdLst>
                              <a:gd name="T0" fmla="*/ 42 w 42"/>
                              <a:gd name="T1" fmla="*/ 48 h 48"/>
                              <a:gd name="T2" fmla="*/ 0 w 42"/>
                              <a:gd name="T3" fmla="*/ 0 h 48"/>
                              <a:gd name="T4" fmla="*/ 42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42" y="48"/>
                                </a:moveTo>
                                <a:lnTo>
                                  <a:pt x="0" y="0"/>
                                </a:lnTo>
                                <a:lnTo>
                                  <a:pt x="42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1596"/>
                        <wps:cNvSpPr>
                          <a:spLocks/>
                        </wps:cNvSpPr>
                        <wps:spPr bwMode="auto">
                          <a:xfrm>
                            <a:off x="6059" y="1477"/>
                            <a:ext cx="84" cy="72"/>
                          </a:xfrm>
                          <a:custGeom>
                            <a:avLst/>
                            <a:gdLst>
                              <a:gd name="T0" fmla="*/ 49 w 84"/>
                              <a:gd name="T1" fmla="*/ 37 h 72"/>
                              <a:gd name="T2" fmla="*/ 0 w 84"/>
                              <a:gd name="T3" fmla="*/ 0 h 72"/>
                              <a:gd name="T4" fmla="*/ 49 w 84"/>
                              <a:gd name="T5" fmla="*/ 37 h 72"/>
                              <a:gd name="T6" fmla="*/ 49 w 84"/>
                              <a:gd name="T7" fmla="*/ 37 h 72"/>
                              <a:gd name="T8" fmla="*/ 49 w 84"/>
                              <a:gd name="T9" fmla="*/ 37 h 72"/>
                              <a:gd name="T10" fmla="*/ 54 w 84"/>
                              <a:gd name="T11" fmla="*/ 50 h 72"/>
                              <a:gd name="T12" fmla="*/ 62 w 84"/>
                              <a:gd name="T13" fmla="*/ 60 h 72"/>
                              <a:gd name="T14" fmla="*/ 72 w 84"/>
                              <a:gd name="T15" fmla="*/ 67 h 72"/>
                              <a:gd name="T16" fmla="*/ 84 w 84"/>
                              <a:gd name="T17" fmla="*/ 72 h 72"/>
                              <a:gd name="T18" fmla="*/ 84 w 84"/>
                              <a:gd name="T19" fmla="*/ 67 h 72"/>
                              <a:gd name="T20" fmla="*/ 82 w 84"/>
                              <a:gd name="T21" fmla="*/ 62 h 72"/>
                              <a:gd name="T22" fmla="*/ 79 w 84"/>
                              <a:gd name="T23" fmla="*/ 55 h 72"/>
                              <a:gd name="T24" fmla="*/ 74 w 84"/>
                              <a:gd name="T25" fmla="*/ 50 h 72"/>
                              <a:gd name="T26" fmla="*/ 69 w 84"/>
                              <a:gd name="T27" fmla="*/ 45 h 72"/>
                              <a:gd name="T28" fmla="*/ 62 w 84"/>
                              <a:gd name="T29" fmla="*/ 40 h 72"/>
                              <a:gd name="T30" fmla="*/ 57 w 84"/>
                              <a:gd name="T31" fmla="*/ 37 h 72"/>
                              <a:gd name="T32" fmla="*/ 49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49" y="37"/>
                                </a:moveTo>
                                <a:lnTo>
                                  <a:pt x="0" y="0"/>
                                </a:lnTo>
                                <a:lnTo>
                                  <a:pt x="49" y="37"/>
                                </a:lnTo>
                                <a:lnTo>
                                  <a:pt x="54" y="50"/>
                                </a:lnTo>
                                <a:lnTo>
                                  <a:pt x="62" y="60"/>
                                </a:lnTo>
                                <a:lnTo>
                                  <a:pt x="72" y="67"/>
                                </a:lnTo>
                                <a:lnTo>
                                  <a:pt x="84" y="72"/>
                                </a:lnTo>
                                <a:lnTo>
                                  <a:pt x="84" y="67"/>
                                </a:lnTo>
                                <a:lnTo>
                                  <a:pt x="82" y="62"/>
                                </a:lnTo>
                                <a:lnTo>
                                  <a:pt x="79" y="55"/>
                                </a:lnTo>
                                <a:lnTo>
                                  <a:pt x="74" y="50"/>
                                </a:lnTo>
                                <a:lnTo>
                                  <a:pt x="69" y="45"/>
                                </a:lnTo>
                                <a:lnTo>
                                  <a:pt x="62" y="40"/>
                                </a:lnTo>
                                <a:lnTo>
                                  <a:pt x="57" y="37"/>
                                </a:lnTo>
                                <a:lnTo>
                                  <a:pt x="4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Freeform 1597"/>
                        <wps:cNvSpPr>
                          <a:spLocks/>
                        </wps:cNvSpPr>
                        <wps:spPr bwMode="auto">
                          <a:xfrm>
                            <a:off x="6059" y="1477"/>
                            <a:ext cx="84" cy="72"/>
                          </a:xfrm>
                          <a:custGeom>
                            <a:avLst/>
                            <a:gdLst>
                              <a:gd name="T0" fmla="*/ 49 w 84"/>
                              <a:gd name="T1" fmla="*/ 37 h 72"/>
                              <a:gd name="T2" fmla="*/ 0 w 84"/>
                              <a:gd name="T3" fmla="*/ 0 h 72"/>
                              <a:gd name="T4" fmla="*/ 49 w 84"/>
                              <a:gd name="T5" fmla="*/ 37 h 72"/>
                              <a:gd name="T6" fmla="*/ 49 w 84"/>
                              <a:gd name="T7" fmla="*/ 37 h 72"/>
                              <a:gd name="T8" fmla="*/ 49 w 84"/>
                              <a:gd name="T9" fmla="*/ 37 h 72"/>
                              <a:gd name="T10" fmla="*/ 54 w 84"/>
                              <a:gd name="T11" fmla="*/ 50 h 72"/>
                              <a:gd name="T12" fmla="*/ 62 w 84"/>
                              <a:gd name="T13" fmla="*/ 60 h 72"/>
                              <a:gd name="T14" fmla="*/ 72 w 84"/>
                              <a:gd name="T15" fmla="*/ 67 h 72"/>
                              <a:gd name="T16" fmla="*/ 84 w 84"/>
                              <a:gd name="T17" fmla="*/ 72 h 72"/>
                              <a:gd name="T18" fmla="*/ 84 w 84"/>
                              <a:gd name="T19" fmla="*/ 67 h 72"/>
                              <a:gd name="T20" fmla="*/ 82 w 84"/>
                              <a:gd name="T21" fmla="*/ 62 h 72"/>
                              <a:gd name="T22" fmla="*/ 79 w 84"/>
                              <a:gd name="T23" fmla="*/ 55 h 72"/>
                              <a:gd name="T24" fmla="*/ 74 w 84"/>
                              <a:gd name="T25" fmla="*/ 50 h 72"/>
                              <a:gd name="T26" fmla="*/ 69 w 84"/>
                              <a:gd name="T27" fmla="*/ 45 h 72"/>
                              <a:gd name="T28" fmla="*/ 62 w 84"/>
                              <a:gd name="T29" fmla="*/ 40 h 72"/>
                              <a:gd name="T30" fmla="*/ 57 w 84"/>
                              <a:gd name="T31" fmla="*/ 37 h 72"/>
                              <a:gd name="T32" fmla="*/ 49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49" y="37"/>
                                </a:moveTo>
                                <a:lnTo>
                                  <a:pt x="0" y="0"/>
                                </a:lnTo>
                                <a:lnTo>
                                  <a:pt x="49" y="37"/>
                                </a:lnTo>
                                <a:lnTo>
                                  <a:pt x="54" y="50"/>
                                </a:lnTo>
                                <a:lnTo>
                                  <a:pt x="62" y="60"/>
                                </a:lnTo>
                                <a:lnTo>
                                  <a:pt x="72" y="67"/>
                                </a:lnTo>
                                <a:lnTo>
                                  <a:pt x="84" y="72"/>
                                </a:lnTo>
                                <a:lnTo>
                                  <a:pt x="84" y="67"/>
                                </a:lnTo>
                                <a:lnTo>
                                  <a:pt x="82" y="62"/>
                                </a:lnTo>
                                <a:lnTo>
                                  <a:pt x="79" y="55"/>
                                </a:lnTo>
                                <a:lnTo>
                                  <a:pt x="74" y="50"/>
                                </a:lnTo>
                                <a:lnTo>
                                  <a:pt x="69" y="45"/>
                                </a:lnTo>
                                <a:lnTo>
                                  <a:pt x="62" y="40"/>
                                </a:lnTo>
                                <a:lnTo>
                                  <a:pt x="57" y="37"/>
                                </a:lnTo>
                                <a:lnTo>
                                  <a:pt x="49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1598"/>
                        <wps:cNvSpPr>
                          <a:spLocks/>
                        </wps:cNvSpPr>
                        <wps:spPr bwMode="auto">
                          <a:xfrm>
                            <a:off x="6093" y="1489"/>
                            <a:ext cx="80" cy="75"/>
                          </a:xfrm>
                          <a:custGeom>
                            <a:avLst/>
                            <a:gdLst>
                              <a:gd name="T0" fmla="*/ 45 w 80"/>
                              <a:gd name="T1" fmla="*/ 38 h 75"/>
                              <a:gd name="T2" fmla="*/ 0 w 80"/>
                              <a:gd name="T3" fmla="*/ 0 h 75"/>
                              <a:gd name="T4" fmla="*/ 45 w 80"/>
                              <a:gd name="T5" fmla="*/ 38 h 75"/>
                              <a:gd name="T6" fmla="*/ 45 w 80"/>
                              <a:gd name="T7" fmla="*/ 38 h 75"/>
                              <a:gd name="T8" fmla="*/ 45 w 80"/>
                              <a:gd name="T9" fmla="*/ 38 h 75"/>
                              <a:gd name="T10" fmla="*/ 50 w 80"/>
                              <a:gd name="T11" fmla="*/ 50 h 75"/>
                              <a:gd name="T12" fmla="*/ 58 w 80"/>
                              <a:gd name="T13" fmla="*/ 60 h 75"/>
                              <a:gd name="T14" fmla="*/ 67 w 80"/>
                              <a:gd name="T15" fmla="*/ 68 h 75"/>
                              <a:gd name="T16" fmla="*/ 80 w 80"/>
                              <a:gd name="T17" fmla="*/ 75 h 75"/>
                              <a:gd name="T18" fmla="*/ 80 w 80"/>
                              <a:gd name="T19" fmla="*/ 68 h 75"/>
                              <a:gd name="T20" fmla="*/ 77 w 80"/>
                              <a:gd name="T21" fmla="*/ 63 h 75"/>
                              <a:gd name="T22" fmla="*/ 75 w 80"/>
                              <a:gd name="T23" fmla="*/ 58 h 75"/>
                              <a:gd name="T24" fmla="*/ 70 w 80"/>
                              <a:gd name="T25" fmla="*/ 50 h 75"/>
                              <a:gd name="T26" fmla="*/ 65 w 80"/>
                              <a:gd name="T27" fmla="*/ 45 h 75"/>
                              <a:gd name="T28" fmla="*/ 58 w 80"/>
                              <a:gd name="T29" fmla="*/ 43 h 75"/>
                              <a:gd name="T30" fmla="*/ 53 w 80"/>
                              <a:gd name="T31" fmla="*/ 40 h 75"/>
                              <a:gd name="T32" fmla="*/ 4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45" y="38"/>
                                </a:moveTo>
                                <a:lnTo>
                                  <a:pt x="0" y="0"/>
                                </a:lnTo>
                                <a:lnTo>
                                  <a:pt x="45" y="38"/>
                                </a:lnTo>
                                <a:lnTo>
                                  <a:pt x="50" y="50"/>
                                </a:lnTo>
                                <a:lnTo>
                                  <a:pt x="58" y="60"/>
                                </a:lnTo>
                                <a:lnTo>
                                  <a:pt x="67" y="68"/>
                                </a:lnTo>
                                <a:lnTo>
                                  <a:pt x="80" y="75"/>
                                </a:lnTo>
                                <a:lnTo>
                                  <a:pt x="80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58"/>
                                </a:lnTo>
                                <a:lnTo>
                                  <a:pt x="70" y="50"/>
                                </a:lnTo>
                                <a:lnTo>
                                  <a:pt x="65" y="45"/>
                                </a:lnTo>
                                <a:lnTo>
                                  <a:pt x="58" y="43"/>
                                </a:lnTo>
                                <a:lnTo>
                                  <a:pt x="53" y="40"/>
                                </a:lnTo>
                                <a:lnTo>
                                  <a:pt x="4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1599"/>
                        <wps:cNvSpPr>
                          <a:spLocks/>
                        </wps:cNvSpPr>
                        <wps:spPr bwMode="auto">
                          <a:xfrm>
                            <a:off x="6093" y="1489"/>
                            <a:ext cx="80" cy="75"/>
                          </a:xfrm>
                          <a:custGeom>
                            <a:avLst/>
                            <a:gdLst>
                              <a:gd name="T0" fmla="*/ 45 w 80"/>
                              <a:gd name="T1" fmla="*/ 38 h 75"/>
                              <a:gd name="T2" fmla="*/ 0 w 80"/>
                              <a:gd name="T3" fmla="*/ 0 h 75"/>
                              <a:gd name="T4" fmla="*/ 45 w 80"/>
                              <a:gd name="T5" fmla="*/ 38 h 75"/>
                              <a:gd name="T6" fmla="*/ 45 w 80"/>
                              <a:gd name="T7" fmla="*/ 38 h 75"/>
                              <a:gd name="T8" fmla="*/ 45 w 80"/>
                              <a:gd name="T9" fmla="*/ 38 h 75"/>
                              <a:gd name="T10" fmla="*/ 50 w 80"/>
                              <a:gd name="T11" fmla="*/ 50 h 75"/>
                              <a:gd name="T12" fmla="*/ 58 w 80"/>
                              <a:gd name="T13" fmla="*/ 60 h 75"/>
                              <a:gd name="T14" fmla="*/ 67 w 80"/>
                              <a:gd name="T15" fmla="*/ 68 h 75"/>
                              <a:gd name="T16" fmla="*/ 80 w 80"/>
                              <a:gd name="T17" fmla="*/ 75 h 75"/>
                              <a:gd name="T18" fmla="*/ 80 w 80"/>
                              <a:gd name="T19" fmla="*/ 68 h 75"/>
                              <a:gd name="T20" fmla="*/ 77 w 80"/>
                              <a:gd name="T21" fmla="*/ 63 h 75"/>
                              <a:gd name="T22" fmla="*/ 75 w 80"/>
                              <a:gd name="T23" fmla="*/ 58 h 75"/>
                              <a:gd name="T24" fmla="*/ 70 w 80"/>
                              <a:gd name="T25" fmla="*/ 50 h 75"/>
                              <a:gd name="T26" fmla="*/ 65 w 80"/>
                              <a:gd name="T27" fmla="*/ 45 h 75"/>
                              <a:gd name="T28" fmla="*/ 58 w 80"/>
                              <a:gd name="T29" fmla="*/ 43 h 75"/>
                              <a:gd name="T30" fmla="*/ 53 w 80"/>
                              <a:gd name="T31" fmla="*/ 40 h 75"/>
                              <a:gd name="T32" fmla="*/ 4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45" y="38"/>
                                </a:moveTo>
                                <a:lnTo>
                                  <a:pt x="0" y="0"/>
                                </a:lnTo>
                                <a:lnTo>
                                  <a:pt x="45" y="38"/>
                                </a:lnTo>
                                <a:lnTo>
                                  <a:pt x="50" y="50"/>
                                </a:lnTo>
                                <a:lnTo>
                                  <a:pt x="58" y="60"/>
                                </a:lnTo>
                                <a:lnTo>
                                  <a:pt x="67" y="68"/>
                                </a:lnTo>
                                <a:lnTo>
                                  <a:pt x="80" y="75"/>
                                </a:lnTo>
                                <a:lnTo>
                                  <a:pt x="80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58"/>
                                </a:lnTo>
                                <a:lnTo>
                                  <a:pt x="70" y="50"/>
                                </a:lnTo>
                                <a:lnTo>
                                  <a:pt x="65" y="45"/>
                                </a:lnTo>
                                <a:lnTo>
                                  <a:pt x="58" y="43"/>
                                </a:lnTo>
                                <a:lnTo>
                                  <a:pt x="53" y="40"/>
                                </a:lnTo>
                                <a:lnTo>
                                  <a:pt x="45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1600"/>
                        <wps:cNvSpPr>
                          <a:spLocks/>
                        </wps:cNvSpPr>
                        <wps:spPr bwMode="auto">
                          <a:xfrm>
                            <a:off x="6014" y="1457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37 h 37"/>
                              <a:gd name="T2" fmla="*/ 0 w 42"/>
                              <a:gd name="T3" fmla="*/ 0 h 37"/>
                              <a:gd name="T4" fmla="*/ 42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37"/>
                                </a:moveTo>
                                <a:lnTo>
                                  <a:pt x="0" y="0"/>
                                </a:lnTo>
                                <a:lnTo>
                                  <a:pt x="4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1601"/>
                        <wps:cNvSpPr>
                          <a:spLocks/>
                        </wps:cNvSpPr>
                        <wps:spPr bwMode="auto">
                          <a:xfrm>
                            <a:off x="6014" y="1457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37 h 37"/>
                              <a:gd name="T2" fmla="*/ 0 w 42"/>
                              <a:gd name="T3" fmla="*/ 0 h 37"/>
                              <a:gd name="T4" fmla="*/ 42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37"/>
                                </a:moveTo>
                                <a:lnTo>
                                  <a:pt x="0" y="0"/>
                                </a:lnTo>
                                <a:lnTo>
                                  <a:pt x="4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1602"/>
                        <wps:cNvSpPr>
                          <a:spLocks noEditPoints="1"/>
                        </wps:cNvSpPr>
                        <wps:spPr bwMode="auto">
                          <a:xfrm>
                            <a:off x="6026" y="1502"/>
                            <a:ext cx="105" cy="32"/>
                          </a:xfrm>
                          <a:custGeom>
                            <a:avLst/>
                            <a:gdLst>
                              <a:gd name="T0" fmla="*/ 57 w 105"/>
                              <a:gd name="T1" fmla="*/ 22 h 32"/>
                              <a:gd name="T2" fmla="*/ 0 w 105"/>
                              <a:gd name="T3" fmla="*/ 0 h 32"/>
                              <a:gd name="T4" fmla="*/ 57 w 105"/>
                              <a:gd name="T5" fmla="*/ 22 h 32"/>
                              <a:gd name="T6" fmla="*/ 57 w 105"/>
                              <a:gd name="T7" fmla="*/ 22 h 32"/>
                              <a:gd name="T8" fmla="*/ 70 w 105"/>
                              <a:gd name="T9" fmla="*/ 30 h 32"/>
                              <a:gd name="T10" fmla="*/ 82 w 105"/>
                              <a:gd name="T11" fmla="*/ 32 h 32"/>
                              <a:gd name="T12" fmla="*/ 92 w 105"/>
                              <a:gd name="T13" fmla="*/ 30 h 32"/>
                              <a:gd name="T14" fmla="*/ 105 w 105"/>
                              <a:gd name="T15" fmla="*/ 25 h 32"/>
                              <a:gd name="T16" fmla="*/ 100 w 105"/>
                              <a:gd name="T17" fmla="*/ 20 h 32"/>
                              <a:gd name="T18" fmla="*/ 95 w 105"/>
                              <a:gd name="T19" fmla="*/ 17 h 32"/>
                              <a:gd name="T20" fmla="*/ 87 w 105"/>
                              <a:gd name="T21" fmla="*/ 15 h 32"/>
                              <a:gd name="T22" fmla="*/ 82 w 105"/>
                              <a:gd name="T23" fmla="*/ 12 h 32"/>
                              <a:gd name="T24" fmla="*/ 75 w 105"/>
                              <a:gd name="T25" fmla="*/ 12 h 32"/>
                              <a:gd name="T26" fmla="*/ 67 w 105"/>
                              <a:gd name="T27" fmla="*/ 15 h 32"/>
                              <a:gd name="T28" fmla="*/ 62 w 105"/>
                              <a:gd name="T29" fmla="*/ 17 h 32"/>
                              <a:gd name="T30" fmla="*/ 57 w 105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57" y="22"/>
                                </a:moveTo>
                                <a:lnTo>
                                  <a:pt x="70" y="30"/>
                                </a:lnTo>
                                <a:lnTo>
                                  <a:pt x="82" y="32"/>
                                </a:lnTo>
                                <a:lnTo>
                                  <a:pt x="92" y="30"/>
                                </a:lnTo>
                                <a:lnTo>
                                  <a:pt x="105" y="25"/>
                                </a:lnTo>
                                <a:lnTo>
                                  <a:pt x="100" y="20"/>
                                </a:lnTo>
                                <a:lnTo>
                                  <a:pt x="95" y="17"/>
                                </a:lnTo>
                                <a:lnTo>
                                  <a:pt x="87" y="15"/>
                                </a:lnTo>
                                <a:lnTo>
                                  <a:pt x="82" y="12"/>
                                </a:lnTo>
                                <a:lnTo>
                                  <a:pt x="75" y="12"/>
                                </a:lnTo>
                                <a:lnTo>
                                  <a:pt x="67" y="15"/>
                                </a:lnTo>
                                <a:lnTo>
                                  <a:pt x="62" y="1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1603"/>
                        <wps:cNvSpPr>
                          <a:spLocks/>
                        </wps:cNvSpPr>
                        <wps:spPr bwMode="auto">
                          <a:xfrm>
                            <a:off x="6026" y="1502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22 h 22"/>
                              <a:gd name="T2" fmla="*/ 0 w 57"/>
                              <a:gd name="T3" fmla="*/ 0 h 22"/>
                              <a:gd name="T4" fmla="*/ 57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1604"/>
                        <wps:cNvSpPr>
                          <a:spLocks/>
                        </wps:cNvSpPr>
                        <wps:spPr bwMode="auto">
                          <a:xfrm>
                            <a:off x="6083" y="1514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10 h 20"/>
                              <a:gd name="T2" fmla="*/ 13 w 48"/>
                              <a:gd name="T3" fmla="*/ 18 h 20"/>
                              <a:gd name="T4" fmla="*/ 25 w 48"/>
                              <a:gd name="T5" fmla="*/ 20 h 20"/>
                              <a:gd name="T6" fmla="*/ 35 w 48"/>
                              <a:gd name="T7" fmla="*/ 18 h 20"/>
                              <a:gd name="T8" fmla="*/ 48 w 48"/>
                              <a:gd name="T9" fmla="*/ 13 h 20"/>
                              <a:gd name="T10" fmla="*/ 43 w 48"/>
                              <a:gd name="T11" fmla="*/ 8 h 20"/>
                              <a:gd name="T12" fmla="*/ 38 w 48"/>
                              <a:gd name="T13" fmla="*/ 5 h 20"/>
                              <a:gd name="T14" fmla="*/ 30 w 48"/>
                              <a:gd name="T15" fmla="*/ 3 h 20"/>
                              <a:gd name="T16" fmla="*/ 25 w 48"/>
                              <a:gd name="T17" fmla="*/ 0 h 20"/>
                              <a:gd name="T18" fmla="*/ 18 w 48"/>
                              <a:gd name="T19" fmla="*/ 0 h 20"/>
                              <a:gd name="T20" fmla="*/ 10 w 48"/>
                              <a:gd name="T21" fmla="*/ 3 h 20"/>
                              <a:gd name="T22" fmla="*/ 5 w 48"/>
                              <a:gd name="T23" fmla="*/ 5 h 20"/>
                              <a:gd name="T24" fmla="*/ 0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0" y="10"/>
                                </a:moveTo>
                                <a:lnTo>
                                  <a:pt x="13" y="18"/>
                                </a:lnTo>
                                <a:lnTo>
                                  <a:pt x="25" y="20"/>
                                </a:lnTo>
                                <a:lnTo>
                                  <a:pt x="35" y="18"/>
                                </a:lnTo>
                                <a:lnTo>
                                  <a:pt x="48" y="13"/>
                                </a:lnTo>
                                <a:lnTo>
                                  <a:pt x="43" y="8"/>
                                </a:lnTo>
                                <a:lnTo>
                                  <a:pt x="38" y="5"/>
                                </a:lnTo>
                                <a:lnTo>
                                  <a:pt x="30" y="3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reeform 1605"/>
                        <wps:cNvSpPr>
                          <a:spLocks noEditPoints="1"/>
                        </wps:cNvSpPr>
                        <wps:spPr bwMode="auto">
                          <a:xfrm>
                            <a:off x="6064" y="1529"/>
                            <a:ext cx="101" cy="18"/>
                          </a:xfrm>
                          <a:custGeom>
                            <a:avLst/>
                            <a:gdLst>
                              <a:gd name="T0" fmla="*/ 54 w 101"/>
                              <a:gd name="T1" fmla="*/ 8 h 18"/>
                              <a:gd name="T2" fmla="*/ 0 w 101"/>
                              <a:gd name="T3" fmla="*/ 0 h 18"/>
                              <a:gd name="T4" fmla="*/ 54 w 101"/>
                              <a:gd name="T5" fmla="*/ 8 h 18"/>
                              <a:gd name="T6" fmla="*/ 54 w 101"/>
                              <a:gd name="T7" fmla="*/ 8 h 18"/>
                              <a:gd name="T8" fmla="*/ 67 w 101"/>
                              <a:gd name="T9" fmla="*/ 15 h 18"/>
                              <a:gd name="T10" fmla="*/ 79 w 101"/>
                              <a:gd name="T11" fmla="*/ 18 h 18"/>
                              <a:gd name="T12" fmla="*/ 92 w 101"/>
                              <a:gd name="T13" fmla="*/ 15 h 18"/>
                              <a:gd name="T14" fmla="*/ 101 w 101"/>
                              <a:gd name="T15" fmla="*/ 10 h 18"/>
                              <a:gd name="T16" fmla="*/ 99 w 101"/>
                              <a:gd name="T17" fmla="*/ 5 h 18"/>
                              <a:gd name="T18" fmla="*/ 92 w 101"/>
                              <a:gd name="T19" fmla="*/ 3 h 18"/>
                              <a:gd name="T20" fmla="*/ 87 w 101"/>
                              <a:gd name="T21" fmla="*/ 0 h 18"/>
                              <a:gd name="T22" fmla="*/ 79 w 101"/>
                              <a:gd name="T23" fmla="*/ 0 h 18"/>
                              <a:gd name="T24" fmla="*/ 72 w 101"/>
                              <a:gd name="T25" fmla="*/ 0 h 18"/>
                              <a:gd name="T26" fmla="*/ 67 w 101"/>
                              <a:gd name="T27" fmla="*/ 0 h 18"/>
                              <a:gd name="T28" fmla="*/ 59 w 101"/>
                              <a:gd name="T29" fmla="*/ 3 h 18"/>
                              <a:gd name="T30" fmla="*/ 54 w 101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18">
                                <a:moveTo>
                                  <a:pt x="54" y="8"/>
                                </a:moveTo>
                                <a:lnTo>
                                  <a:pt x="0" y="0"/>
                                </a:lnTo>
                                <a:lnTo>
                                  <a:pt x="54" y="8"/>
                                </a:lnTo>
                                <a:close/>
                                <a:moveTo>
                                  <a:pt x="54" y="8"/>
                                </a:moveTo>
                                <a:lnTo>
                                  <a:pt x="67" y="15"/>
                                </a:lnTo>
                                <a:lnTo>
                                  <a:pt x="79" y="18"/>
                                </a:lnTo>
                                <a:lnTo>
                                  <a:pt x="92" y="15"/>
                                </a:lnTo>
                                <a:lnTo>
                                  <a:pt x="101" y="10"/>
                                </a:lnTo>
                                <a:lnTo>
                                  <a:pt x="99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79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59" y="3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1606"/>
                        <wps:cNvSpPr>
                          <a:spLocks/>
                        </wps:cNvSpPr>
                        <wps:spPr bwMode="auto">
                          <a:xfrm>
                            <a:off x="6064" y="1529"/>
                            <a:ext cx="54" cy="8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8"/>
                              <a:gd name="T2" fmla="*/ 0 w 54"/>
                              <a:gd name="T3" fmla="*/ 0 h 8"/>
                              <a:gd name="T4" fmla="*/ 54 w 54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8">
                                <a:moveTo>
                                  <a:pt x="54" y="8"/>
                                </a:moveTo>
                                <a:lnTo>
                                  <a:pt x="0" y="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1607"/>
                        <wps:cNvSpPr>
                          <a:spLocks/>
                        </wps:cNvSpPr>
                        <wps:spPr bwMode="auto">
                          <a:xfrm>
                            <a:off x="6118" y="152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3 w 47"/>
                              <a:gd name="T3" fmla="*/ 15 h 18"/>
                              <a:gd name="T4" fmla="*/ 25 w 47"/>
                              <a:gd name="T5" fmla="*/ 18 h 18"/>
                              <a:gd name="T6" fmla="*/ 38 w 47"/>
                              <a:gd name="T7" fmla="*/ 15 h 18"/>
                              <a:gd name="T8" fmla="*/ 47 w 47"/>
                              <a:gd name="T9" fmla="*/ 10 h 18"/>
                              <a:gd name="T10" fmla="*/ 45 w 47"/>
                              <a:gd name="T11" fmla="*/ 5 h 18"/>
                              <a:gd name="T12" fmla="*/ 38 w 47"/>
                              <a:gd name="T13" fmla="*/ 3 h 18"/>
                              <a:gd name="T14" fmla="*/ 33 w 47"/>
                              <a:gd name="T15" fmla="*/ 0 h 18"/>
                              <a:gd name="T16" fmla="*/ 25 w 47"/>
                              <a:gd name="T17" fmla="*/ 0 h 18"/>
                              <a:gd name="T18" fmla="*/ 18 w 47"/>
                              <a:gd name="T19" fmla="*/ 0 h 18"/>
                              <a:gd name="T20" fmla="*/ 13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3" y="15"/>
                                </a:lnTo>
                                <a:lnTo>
                                  <a:pt x="25" y="18"/>
                                </a:lnTo>
                                <a:lnTo>
                                  <a:pt x="38" y="15"/>
                                </a:lnTo>
                                <a:lnTo>
                                  <a:pt x="47" y="10"/>
                                </a:lnTo>
                                <a:lnTo>
                                  <a:pt x="45" y="5"/>
                                </a:lnTo>
                                <a:lnTo>
                                  <a:pt x="38" y="3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1608"/>
                        <wps:cNvSpPr>
                          <a:spLocks noEditPoints="1"/>
                        </wps:cNvSpPr>
                        <wps:spPr bwMode="auto">
                          <a:xfrm>
                            <a:off x="6093" y="1544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97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3 h 18"/>
                              <a:gd name="T30" fmla="*/ 55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97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1609"/>
                        <wps:cNvSpPr>
                          <a:spLocks/>
                        </wps:cNvSpPr>
                        <wps:spPr bwMode="auto">
                          <a:xfrm>
                            <a:off x="6093" y="1544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1610"/>
                        <wps:cNvSpPr>
                          <a:spLocks/>
                        </wps:cNvSpPr>
                        <wps:spPr bwMode="auto">
                          <a:xfrm>
                            <a:off x="6148" y="154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2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1611"/>
                        <wps:cNvSpPr>
                          <a:spLocks noEditPoints="1"/>
                        </wps:cNvSpPr>
                        <wps:spPr bwMode="auto">
                          <a:xfrm>
                            <a:off x="5996" y="1479"/>
                            <a:ext cx="105" cy="38"/>
                          </a:xfrm>
                          <a:custGeom>
                            <a:avLst/>
                            <a:gdLst>
                              <a:gd name="T0" fmla="*/ 58 w 105"/>
                              <a:gd name="T1" fmla="*/ 25 h 38"/>
                              <a:gd name="T2" fmla="*/ 0 w 105"/>
                              <a:gd name="T3" fmla="*/ 0 h 38"/>
                              <a:gd name="T4" fmla="*/ 58 w 105"/>
                              <a:gd name="T5" fmla="*/ 25 h 38"/>
                              <a:gd name="T6" fmla="*/ 55 w 105"/>
                              <a:gd name="T7" fmla="*/ 25 h 38"/>
                              <a:gd name="T8" fmla="*/ 68 w 105"/>
                              <a:gd name="T9" fmla="*/ 33 h 38"/>
                              <a:gd name="T10" fmla="*/ 80 w 105"/>
                              <a:gd name="T11" fmla="*/ 38 h 38"/>
                              <a:gd name="T12" fmla="*/ 92 w 105"/>
                              <a:gd name="T13" fmla="*/ 35 h 38"/>
                              <a:gd name="T14" fmla="*/ 105 w 105"/>
                              <a:gd name="T15" fmla="*/ 30 h 38"/>
                              <a:gd name="T16" fmla="*/ 100 w 105"/>
                              <a:gd name="T17" fmla="*/ 25 h 38"/>
                              <a:gd name="T18" fmla="*/ 95 w 105"/>
                              <a:gd name="T19" fmla="*/ 20 h 38"/>
                              <a:gd name="T20" fmla="*/ 87 w 105"/>
                              <a:gd name="T21" fmla="*/ 18 h 38"/>
                              <a:gd name="T22" fmla="*/ 80 w 105"/>
                              <a:gd name="T23" fmla="*/ 18 h 38"/>
                              <a:gd name="T24" fmla="*/ 75 w 105"/>
                              <a:gd name="T25" fmla="*/ 18 h 38"/>
                              <a:gd name="T26" fmla="*/ 68 w 105"/>
                              <a:gd name="T27" fmla="*/ 18 h 38"/>
                              <a:gd name="T28" fmla="*/ 63 w 105"/>
                              <a:gd name="T29" fmla="*/ 23 h 38"/>
                              <a:gd name="T30" fmla="*/ 55 w 105"/>
                              <a:gd name="T31" fmla="*/ 25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8">
                                <a:moveTo>
                                  <a:pt x="58" y="25"/>
                                </a:moveTo>
                                <a:lnTo>
                                  <a:pt x="0" y="0"/>
                                </a:lnTo>
                                <a:lnTo>
                                  <a:pt x="58" y="25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68" y="33"/>
                                </a:lnTo>
                                <a:lnTo>
                                  <a:pt x="80" y="38"/>
                                </a:lnTo>
                                <a:lnTo>
                                  <a:pt x="92" y="35"/>
                                </a:lnTo>
                                <a:lnTo>
                                  <a:pt x="105" y="30"/>
                                </a:lnTo>
                                <a:lnTo>
                                  <a:pt x="100" y="25"/>
                                </a:lnTo>
                                <a:lnTo>
                                  <a:pt x="95" y="20"/>
                                </a:lnTo>
                                <a:lnTo>
                                  <a:pt x="87" y="18"/>
                                </a:lnTo>
                                <a:lnTo>
                                  <a:pt x="80" y="18"/>
                                </a:lnTo>
                                <a:lnTo>
                                  <a:pt x="75" y="18"/>
                                </a:lnTo>
                                <a:lnTo>
                                  <a:pt x="68" y="18"/>
                                </a:lnTo>
                                <a:lnTo>
                                  <a:pt x="63" y="23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610" name="Group 1612"/>
                      <wpg:cNvGrpSpPr>
                        <a:grpSpLocks/>
                      </wpg:cNvGrpSpPr>
                      <wpg:grpSpPr bwMode="auto">
                        <a:xfrm>
                          <a:off x="23495" y="45720"/>
                          <a:ext cx="323850" cy="678180"/>
                          <a:chOff x="5698" y="486"/>
                          <a:chExt cx="510" cy="1068"/>
                        </a:xfrm>
                      </wpg:grpSpPr>
                      <wps:wsp>
                        <wps:cNvPr id="1611" name="Freeform 1613"/>
                        <wps:cNvSpPr>
                          <a:spLocks/>
                        </wps:cNvSpPr>
                        <wps:spPr bwMode="auto">
                          <a:xfrm>
                            <a:off x="5996" y="1479"/>
                            <a:ext cx="58" cy="25"/>
                          </a:xfrm>
                          <a:custGeom>
                            <a:avLst/>
                            <a:gdLst>
                              <a:gd name="T0" fmla="*/ 58 w 58"/>
                              <a:gd name="T1" fmla="*/ 25 h 25"/>
                              <a:gd name="T2" fmla="*/ 0 w 58"/>
                              <a:gd name="T3" fmla="*/ 0 h 25"/>
                              <a:gd name="T4" fmla="*/ 58 w 5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25">
                                <a:moveTo>
                                  <a:pt x="58" y="25"/>
                                </a:moveTo>
                                <a:lnTo>
                                  <a:pt x="0" y="0"/>
                                </a:lnTo>
                                <a:lnTo>
                                  <a:pt x="5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1614"/>
                        <wps:cNvSpPr>
                          <a:spLocks/>
                        </wps:cNvSpPr>
                        <wps:spPr bwMode="auto">
                          <a:xfrm>
                            <a:off x="6051" y="149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20"/>
                              <a:gd name="T2" fmla="*/ 13 w 50"/>
                              <a:gd name="T3" fmla="*/ 15 h 20"/>
                              <a:gd name="T4" fmla="*/ 25 w 50"/>
                              <a:gd name="T5" fmla="*/ 20 h 20"/>
                              <a:gd name="T6" fmla="*/ 37 w 50"/>
                              <a:gd name="T7" fmla="*/ 17 h 20"/>
                              <a:gd name="T8" fmla="*/ 50 w 50"/>
                              <a:gd name="T9" fmla="*/ 12 h 20"/>
                              <a:gd name="T10" fmla="*/ 45 w 50"/>
                              <a:gd name="T11" fmla="*/ 7 h 20"/>
                              <a:gd name="T12" fmla="*/ 40 w 50"/>
                              <a:gd name="T13" fmla="*/ 2 h 20"/>
                              <a:gd name="T14" fmla="*/ 32 w 50"/>
                              <a:gd name="T15" fmla="*/ 0 h 20"/>
                              <a:gd name="T16" fmla="*/ 25 w 50"/>
                              <a:gd name="T17" fmla="*/ 0 h 20"/>
                              <a:gd name="T18" fmla="*/ 20 w 50"/>
                              <a:gd name="T19" fmla="*/ 0 h 20"/>
                              <a:gd name="T20" fmla="*/ 13 w 50"/>
                              <a:gd name="T21" fmla="*/ 0 h 20"/>
                              <a:gd name="T22" fmla="*/ 8 w 50"/>
                              <a:gd name="T23" fmla="*/ 5 h 20"/>
                              <a:gd name="T24" fmla="*/ 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7"/>
                                </a:moveTo>
                                <a:lnTo>
                                  <a:pt x="13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50" y="12"/>
                                </a:lnTo>
                                <a:lnTo>
                                  <a:pt x="45" y="7"/>
                                </a:lnTo>
                                <a:lnTo>
                                  <a:pt x="40" y="2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5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1615"/>
                        <wps:cNvSpPr>
                          <a:spLocks noEditPoints="1"/>
                        </wps:cNvSpPr>
                        <wps:spPr bwMode="auto">
                          <a:xfrm>
                            <a:off x="5964" y="1467"/>
                            <a:ext cx="107" cy="30"/>
                          </a:xfrm>
                          <a:custGeom>
                            <a:avLst/>
                            <a:gdLst>
                              <a:gd name="T0" fmla="*/ 60 w 107"/>
                              <a:gd name="T1" fmla="*/ 20 h 30"/>
                              <a:gd name="T2" fmla="*/ 0 w 107"/>
                              <a:gd name="T3" fmla="*/ 0 h 30"/>
                              <a:gd name="T4" fmla="*/ 60 w 107"/>
                              <a:gd name="T5" fmla="*/ 20 h 30"/>
                              <a:gd name="T6" fmla="*/ 60 w 107"/>
                              <a:gd name="T7" fmla="*/ 20 h 30"/>
                              <a:gd name="T8" fmla="*/ 72 w 107"/>
                              <a:gd name="T9" fmla="*/ 27 h 30"/>
                              <a:gd name="T10" fmla="*/ 85 w 107"/>
                              <a:gd name="T11" fmla="*/ 30 h 30"/>
                              <a:gd name="T12" fmla="*/ 97 w 107"/>
                              <a:gd name="T13" fmla="*/ 30 h 30"/>
                              <a:gd name="T14" fmla="*/ 107 w 107"/>
                              <a:gd name="T15" fmla="*/ 25 h 30"/>
                              <a:gd name="T16" fmla="*/ 102 w 107"/>
                              <a:gd name="T17" fmla="*/ 20 h 30"/>
                              <a:gd name="T18" fmla="*/ 97 w 107"/>
                              <a:gd name="T19" fmla="*/ 15 h 30"/>
                              <a:gd name="T20" fmla="*/ 92 w 107"/>
                              <a:gd name="T21" fmla="*/ 12 h 30"/>
                              <a:gd name="T22" fmla="*/ 85 w 107"/>
                              <a:gd name="T23" fmla="*/ 12 h 30"/>
                              <a:gd name="T24" fmla="*/ 77 w 107"/>
                              <a:gd name="T25" fmla="*/ 12 h 30"/>
                              <a:gd name="T26" fmla="*/ 72 w 107"/>
                              <a:gd name="T27" fmla="*/ 12 h 30"/>
                              <a:gd name="T28" fmla="*/ 65 w 107"/>
                              <a:gd name="T29" fmla="*/ 15 h 30"/>
                              <a:gd name="T30" fmla="*/ 60 w 107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3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72" y="27"/>
                                </a:lnTo>
                                <a:lnTo>
                                  <a:pt x="85" y="30"/>
                                </a:lnTo>
                                <a:lnTo>
                                  <a:pt x="97" y="30"/>
                                </a:lnTo>
                                <a:lnTo>
                                  <a:pt x="107" y="25"/>
                                </a:lnTo>
                                <a:lnTo>
                                  <a:pt x="102" y="20"/>
                                </a:lnTo>
                                <a:lnTo>
                                  <a:pt x="97" y="15"/>
                                </a:lnTo>
                                <a:lnTo>
                                  <a:pt x="92" y="12"/>
                                </a:lnTo>
                                <a:lnTo>
                                  <a:pt x="85" y="12"/>
                                </a:lnTo>
                                <a:lnTo>
                                  <a:pt x="77" y="12"/>
                                </a:lnTo>
                                <a:lnTo>
                                  <a:pt x="72" y="12"/>
                                </a:lnTo>
                                <a:lnTo>
                                  <a:pt x="65" y="15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1616"/>
                        <wps:cNvSpPr>
                          <a:spLocks/>
                        </wps:cNvSpPr>
                        <wps:spPr bwMode="auto">
                          <a:xfrm>
                            <a:off x="5964" y="1467"/>
                            <a:ext cx="60" cy="2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20"/>
                              <a:gd name="T2" fmla="*/ 0 w 60"/>
                              <a:gd name="T3" fmla="*/ 0 h 20"/>
                              <a:gd name="T4" fmla="*/ 6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Freeform 1617"/>
                        <wps:cNvSpPr>
                          <a:spLocks/>
                        </wps:cNvSpPr>
                        <wps:spPr bwMode="auto">
                          <a:xfrm>
                            <a:off x="6024" y="147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8 h 18"/>
                              <a:gd name="T8" fmla="*/ 47 w 47"/>
                              <a:gd name="T9" fmla="*/ 13 h 18"/>
                              <a:gd name="T10" fmla="*/ 42 w 47"/>
                              <a:gd name="T11" fmla="*/ 8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8"/>
                                </a:lnTo>
                                <a:lnTo>
                                  <a:pt x="47" y="13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Freeform 1618"/>
                        <wps:cNvSpPr>
                          <a:spLocks noEditPoints="1"/>
                        </wps:cNvSpPr>
                        <wps:spPr bwMode="auto">
                          <a:xfrm>
                            <a:off x="5944" y="1454"/>
                            <a:ext cx="102" cy="28"/>
                          </a:xfrm>
                          <a:custGeom>
                            <a:avLst/>
                            <a:gdLst>
                              <a:gd name="T0" fmla="*/ 55 w 102"/>
                              <a:gd name="T1" fmla="*/ 18 h 28"/>
                              <a:gd name="T2" fmla="*/ 0 w 102"/>
                              <a:gd name="T3" fmla="*/ 0 h 28"/>
                              <a:gd name="T4" fmla="*/ 55 w 102"/>
                              <a:gd name="T5" fmla="*/ 18 h 28"/>
                              <a:gd name="T6" fmla="*/ 55 w 102"/>
                              <a:gd name="T7" fmla="*/ 18 h 28"/>
                              <a:gd name="T8" fmla="*/ 67 w 102"/>
                              <a:gd name="T9" fmla="*/ 25 h 28"/>
                              <a:gd name="T10" fmla="*/ 77 w 102"/>
                              <a:gd name="T11" fmla="*/ 28 h 28"/>
                              <a:gd name="T12" fmla="*/ 90 w 102"/>
                              <a:gd name="T13" fmla="*/ 28 h 28"/>
                              <a:gd name="T14" fmla="*/ 102 w 102"/>
                              <a:gd name="T15" fmla="*/ 23 h 28"/>
                              <a:gd name="T16" fmla="*/ 97 w 102"/>
                              <a:gd name="T17" fmla="*/ 18 h 28"/>
                              <a:gd name="T18" fmla="*/ 92 w 102"/>
                              <a:gd name="T19" fmla="*/ 13 h 28"/>
                              <a:gd name="T20" fmla="*/ 85 w 102"/>
                              <a:gd name="T21" fmla="*/ 10 h 28"/>
                              <a:gd name="T22" fmla="*/ 80 w 102"/>
                              <a:gd name="T23" fmla="*/ 8 h 28"/>
                              <a:gd name="T24" fmla="*/ 72 w 102"/>
                              <a:gd name="T25" fmla="*/ 8 h 28"/>
                              <a:gd name="T26" fmla="*/ 65 w 102"/>
                              <a:gd name="T27" fmla="*/ 10 h 28"/>
                              <a:gd name="T28" fmla="*/ 60 w 102"/>
                              <a:gd name="T29" fmla="*/ 13 h 28"/>
                              <a:gd name="T30" fmla="*/ 55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  <a:moveTo>
                                  <a:pt x="55" y="18"/>
                                </a:moveTo>
                                <a:lnTo>
                                  <a:pt x="67" y="25"/>
                                </a:lnTo>
                                <a:lnTo>
                                  <a:pt x="77" y="28"/>
                                </a:lnTo>
                                <a:lnTo>
                                  <a:pt x="90" y="28"/>
                                </a:lnTo>
                                <a:lnTo>
                                  <a:pt x="102" y="23"/>
                                </a:lnTo>
                                <a:lnTo>
                                  <a:pt x="97" y="18"/>
                                </a:lnTo>
                                <a:lnTo>
                                  <a:pt x="92" y="13"/>
                                </a:lnTo>
                                <a:lnTo>
                                  <a:pt x="85" y="10"/>
                                </a:lnTo>
                                <a:lnTo>
                                  <a:pt x="80" y="8"/>
                                </a:lnTo>
                                <a:lnTo>
                                  <a:pt x="72" y="8"/>
                                </a:lnTo>
                                <a:lnTo>
                                  <a:pt x="65" y="10"/>
                                </a:lnTo>
                                <a:lnTo>
                                  <a:pt x="60" y="13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1619"/>
                        <wps:cNvSpPr>
                          <a:spLocks/>
                        </wps:cNvSpPr>
                        <wps:spPr bwMode="auto">
                          <a:xfrm>
                            <a:off x="5944" y="1454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18 h 18"/>
                              <a:gd name="T2" fmla="*/ 0 w 55"/>
                              <a:gd name="T3" fmla="*/ 0 h 18"/>
                              <a:gd name="T4" fmla="*/ 55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1620"/>
                        <wps:cNvSpPr>
                          <a:spLocks/>
                        </wps:cNvSpPr>
                        <wps:spPr bwMode="auto">
                          <a:xfrm>
                            <a:off x="5999" y="146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0 h 20"/>
                              <a:gd name="T2" fmla="*/ 12 w 47"/>
                              <a:gd name="T3" fmla="*/ 17 h 20"/>
                              <a:gd name="T4" fmla="*/ 22 w 47"/>
                              <a:gd name="T5" fmla="*/ 20 h 20"/>
                              <a:gd name="T6" fmla="*/ 35 w 47"/>
                              <a:gd name="T7" fmla="*/ 20 h 20"/>
                              <a:gd name="T8" fmla="*/ 47 w 47"/>
                              <a:gd name="T9" fmla="*/ 15 h 20"/>
                              <a:gd name="T10" fmla="*/ 42 w 47"/>
                              <a:gd name="T11" fmla="*/ 10 h 20"/>
                              <a:gd name="T12" fmla="*/ 37 w 47"/>
                              <a:gd name="T13" fmla="*/ 5 h 20"/>
                              <a:gd name="T14" fmla="*/ 30 w 47"/>
                              <a:gd name="T15" fmla="*/ 2 h 20"/>
                              <a:gd name="T16" fmla="*/ 25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2 h 20"/>
                              <a:gd name="T22" fmla="*/ 5 w 47"/>
                              <a:gd name="T23" fmla="*/ 5 h 20"/>
                              <a:gd name="T24" fmla="*/ 0 w 47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0"/>
                                </a:moveTo>
                                <a:lnTo>
                                  <a:pt x="12" y="17"/>
                                </a:lnTo>
                                <a:lnTo>
                                  <a:pt x="22" y="20"/>
                                </a:lnTo>
                                <a:lnTo>
                                  <a:pt x="35" y="20"/>
                                </a:lnTo>
                                <a:lnTo>
                                  <a:pt x="47" y="15"/>
                                </a:lnTo>
                                <a:lnTo>
                                  <a:pt x="42" y="10"/>
                                </a:lnTo>
                                <a:lnTo>
                                  <a:pt x="37" y="5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1621"/>
                        <wps:cNvSpPr>
                          <a:spLocks noEditPoints="1"/>
                        </wps:cNvSpPr>
                        <wps:spPr bwMode="auto">
                          <a:xfrm>
                            <a:off x="5914" y="1427"/>
                            <a:ext cx="102" cy="37"/>
                          </a:xfrm>
                          <a:custGeom>
                            <a:avLst/>
                            <a:gdLst>
                              <a:gd name="T0" fmla="*/ 53 w 102"/>
                              <a:gd name="T1" fmla="*/ 25 h 37"/>
                              <a:gd name="T2" fmla="*/ 0 w 102"/>
                              <a:gd name="T3" fmla="*/ 0 h 37"/>
                              <a:gd name="T4" fmla="*/ 53 w 102"/>
                              <a:gd name="T5" fmla="*/ 25 h 37"/>
                              <a:gd name="T6" fmla="*/ 53 w 102"/>
                              <a:gd name="T7" fmla="*/ 25 h 37"/>
                              <a:gd name="T8" fmla="*/ 65 w 102"/>
                              <a:gd name="T9" fmla="*/ 32 h 37"/>
                              <a:gd name="T10" fmla="*/ 78 w 102"/>
                              <a:gd name="T11" fmla="*/ 37 h 37"/>
                              <a:gd name="T12" fmla="*/ 90 w 102"/>
                              <a:gd name="T13" fmla="*/ 35 h 37"/>
                              <a:gd name="T14" fmla="*/ 102 w 102"/>
                              <a:gd name="T15" fmla="*/ 30 h 37"/>
                              <a:gd name="T16" fmla="*/ 97 w 102"/>
                              <a:gd name="T17" fmla="*/ 25 h 37"/>
                              <a:gd name="T18" fmla="*/ 92 w 102"/>
                              <a:gd name="T19" fmla="*/ 20 h 37"/>
                              <a:gd name="T20" fmla="*/ 85 w 102"/>
                              <a:gd name="T21" fmla="*/ 17 h 37"/>
                              <a:gd name="T22" fmla="*/ 78 w 102"/>
                              <a:gd name="T23" fmla="*/ 17 h 37"/>
                              <a:gd name="T24" fmla="*/ 73 w 102"/>
                              <a:gd name="T25" fmla="*/ 17 h 37"/>
                              <a:gd name="T26" fmla="*/ 65 w 102"/>
                              <a:gd name="T27" fmla="*/ 17 h 37"/>
                              <a:gd name="T28" fmla="*/ 58 w 102"/>
                              <a:gd name="T29" fmla="*/ 20 h 37"/>
                              <a:gd name="T30" fmla="*/ 53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53" y="25"/>
                                </a:moveTo>
                                <a:lnTo>
                                  <a:pt x="0" y="0"/>
                                </a:lnTo>
                                <a:lnTo>
                                  <a:pt x="53" y="25"/>
                                </a:lnTo>
                                <a:close/>
                                <a:moveTo>
                                  <a:pt x="53" y="25"/>
                                </a:moveTo>
                                <a:lnTo>
                                  <a:pt x="65" y="32"/>
                                </a:lnTo>
                                <a:lnTo>
                                  <a:pt x="78" y="37"/>
                                </a:lnTo>
                                <a:lnTo>
                                  <a:pt x="90" y="35"/>
                                </a:lnTo>
                                <a:lnTo>
                                  <a:pt x="102" y="30"/>
                                </a:lnTo>
                                <a:lnTo>
                                  <a:pt x="97" y="25"/>
                                </a:lnTo>
                                <a:lnTo>
                                  <a:pt x="92" y="20"/>
                                </a:lnTo>
                                <a:lnTo>
                                  <a:pt x="85" y="17"/>
                                </a:lnTo>
                                <a:lnTo>
                                  <a:pt x="78" y="17"/>
                                </a:lnTo>
                                <a:lnTo>
                                  <a:pt x="73" y="17"/>
                                </a:lnTo>
                                <a:lnTo>
                                  <a:pt x="65" y="17"/>
                                </a:lnTo>
                                <a:lnTo>
                                  <a:pt x="58" y="20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1622"/>
                        <wps:cNvSpPr>
                          <a:spLocks/>
                        </wps:cNvSpPr>
                        <wps:spPr bwMode="auto">
                          <a:xfrm>
                            <a:off x="5914" y="1427"/>
                            <a:ext cx="53" cy="25"/>
                          </a:xfrm>
                          <a:custGeom>
                            <a:avLst/>
                            <a:gdLst>
                              <a:gd name="T0" fmla="*/ 53 w 53"/>
                              <a:gd name="T1" fmla="*/ 25 h 25"/>
                              <a:gd name="T2" fmla="*/ 0 w 53"/>
                              <a:gd name="T3" fmla="*/ 0 h 25"/>
                              <a:gd name="T4" fmla="*/ 53 w 53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5">
                                <a:moveTo>
                                  <a:pt x="53" y="25"/>
                                </a:moveTo>
                                <a:lnTo>
                                  <a:pt x="0" y="0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Freeform 1623"/>
                        <wps:cNvSpPr>
                          <a:spLocks/>
                        </wps:cNvSpPr>
                        <wps:spPr bwMode="auto">
                          <a:xfrm>
                            <a:off x="5967" y="1444"/>
                            <a:ext cx="49" cy="20"/>
                          </a:xfrm>
                          <a:custGeom>
                            <a:avLst/>
                            <a:gdLst>
                              <a:gd name="T0" fmla="*/ 0 w 49"/>
                              <a:gd name="T1" fmla="*/ 8 h 20"/>
                              <a:gd name="T2" fmla="*/ 12 w 49"/>
                              <a:gd name="T3" fmla="*/ 15 h 20"/>
                              <a:gd name="T4" fmla="*/ 25 w 49"/>
                              <a:gd name="T5" fmla="*/ 20 h 20"/>
                              <a:gd name="T6" fmla="*/ 37 w 49"/>
                              <a:gd name="T7" fmla="*/ 18 h 20"/>
                              <a:gd name="T8" fmla="*/ 49 w 49"/>
                              <a:gd name="T9" fmla="*/ 13 h 20"/>
                              <a:gd name="T10" fmla="*/ 44 w 49"/>
                              <a:gd name="T11" fmla="*/ 8 h 20"/>
                              <a:gd name="T12" fmla="*/ 39 w 49"/>
                              <a:gd name="T13" fmla="*/ 3 h 20"/>
                              <a:gd name="T14" fmla="*/ 32 w 49"/>
                              <a:gd name="T15" fmla="*/ 0 h 20"/>
                              <a:gd name="T16" fmla="*/ 25 w 49"/>
                              <a:gd name="T17" fmla="*/ 0 h 20"/>
                              <a:gd name="T18" fmla="*/ 20 w 49"/>
                              <a:gd name="T19" fmla="*/ 0 h 20"/>
                              <a:gd name="T20" fmla="*/ 12 w 49"/>
                              <a:gd name="T21" fmla="*/ 0 h 20"/>
                              <a:gd name="T22" fmla="*/ 5 w 49"/>
                              <a:gd name="T23" fmla="*/ 3 h 20"/>
                              <a:gd name="T24" fmla="*/ 0 w 49"/>
                              <a:gd name="T25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8"/>
                                </a:lnTo>
                                <a:lnTo>
                                  <a:pt x="49" y="13"/>
                                </a:lnTo>
                                <a:lnTo>
                                  <a:pt x="44" y="8"/>
                                </a:lnTo>
                                <a:lnTo>
                                  <a:pt x="39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1624"/>
                        <wps:cNvSpPr>
                          <a:spLocks noEditPoints="1"/>
                        </wps:cNvSpPr>
                        <wps:spPr bwMode="auto">
                          <a:xfrm>
                            <a:off x="5890" y="1392"/>
                            <a:ext cx="102" cy="52"/>
                          </a:xfrm>
                          <a:custGeom>
                            <a:avLst/>
                            <a:gdLst>
                              <a:gd name="T0" fmla="*/ 54 w 102"/>
                              <a:gd name="T1" fmla="*/ 35 h 52"/>
                              <a:gd name="T2" fmla="*/ 0 w 102"/>
                              <a:gd name="T3" fmla="*/ 0 h 52"/>
                              <a:gd name="T4" fmla="*/ 54 w 102"/>
                              <a:gd name="T5" fmla="*/ 35 h 52"/>
                              <a:gd name="T6" fmla="*/ 54 w 102"/>
                              <a:gd name="T7" fmla="*/ 35 h 52"/>
                              <a:gd name="T8" fmla="*/ 67 w 102"/>
                              <a:gd name="T9" fmla="*/ 45 h 52"/>
                              <a:gd name="T10" fmla="*/ 79 w 102"/>
                              <a:gd name="T11" fmla="*/ 50 h 52"/>
                              <a:gd name="T12" fmla="*/ 89 w 102"/>
                              <a:gd name="T13" fmla="*/ 52 h 52"/>
                              <a:gd name="T14" fmla="*/ 102 w 102"/>
                              <a:gd name="T15" fmla="*/ 47 h 52"/>
                              <a:gd name="T16" fmla="*/ 97 w 102"/>
                              <a:gd name="T17" fmla="*/ 42 h 52"/>
                              <a:gd name="T18" fmla="*/ 92 w 102"/>
                              <a:gd name="T19" fmla="*/ 37 h 52"/>
                              <a:gd name="T20" fmla="*/ 87 w 102"/>
                              <a:gd name="T21" fmla="*/ 35 h 52"/>
                              <a:gd name="T22" fmla="*/ 79 w 102"/>
                              <a:gd name="T23" fmla="*/ 32 h 52"/>
                              <a:gd name="T24" fmla="*/ 72 w 102"/>
                              <a:gd name="T25" fmla="*/ 30 h 52"/>
                              <a:gd name="T26" fmla="*/ 64 w 102"/>
                              <a:gd name="T27" fmla="*/ 30 h 52"/>
                              <a:gd name="T28" fmla="*/ 59 w 102"/>
                              <a:gd name="T29" fmla="*/ 32 h 52"/>
                              <a:gd name="T30" fmla="*/ 54 w 102"/>
                              <a:gd name="T31" fmla="*/ 3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2">
                                <a:moveTo>
                                  <a:pt x="54" y="35"/>
                                </a:moveTo>
                                <a:lnTo>
                                  <a:pt x="0" y="0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5"/>
                                </a:moveTo>
                                <a:lnTo>
                                  <a:pt x="67" y="45"/>
                                </a:lnTo>
                                <a:lnTo>
                                  <a:pt x="79" y="50"/>
                                </a:lnTo>
                                <a:lnTo>
                                  <a:pt x="89" y="52"/>
                                </a:lnTo>
                                <a:lnTo>
                                  <a:pt x="102" y="47"/>
                                </a:lnTo>
                                <a:lnTo>
                                  <a:pt x="97" y="42"/>
                                </a:lnTo>
                                <a:lnTo>
                                  <a:pt x="92" y="37"/>
                                </a:lnTo>
                                <a:lnTo>
                                  <a:pt x="87" y="35"/>
                                </a:lnTo>
                                <a:lnTo>
                                  <a:pt x="79" y="32"/>
                                </a:lnTo>
                                <a:lnTo>
                                  <a:pt x="72" y="30"/>
                                </a:lnTo>
                                <a:lnTo>
                                  <a:pt x="64" y="30"/>
                                </a:lnTo>
                                <a:lnTo>
                                  <a:pt x="59" y="32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1625"/>
                        <wps:cNvSpPr>
                          <a:spLocks/>
                        </wps:cNvSpPr>
                        <wps:spPr bwMode="auto">
                          <a:xfrm>
                            <a:off x="5890" y="1392"/>
                            <a:ext cx="54" cy="35"/>
                          </a:xfrm>
                          <a:custGeom>
                            <a:avLst/>
                            <a:gdLst>
                              <a:gd name="T0" fmla="*/ 54 w 54"/>
                              <a:gd name="T1" fmla="*/ 35 h 35"/>
                              <a:gd name="T2" fmla="*/ 0 w 54"/>
                              <a:gd name="T3" fmla="*/ 0 h 35"/>
                              <a:gd name="T4" fmla="*/ 54 w 54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5">
                                <a:moveTo>
                                  <a:pt x="54" y="35"/>
                                </a:moveTo>
                                <a:lnTo>
                                  <a:pt x="0" y="0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1626"/>
                        <wps:cNvSpPr>
                          <a:spLocks/>
                        </wps:cNvSpPr>
                        <wps:spPr bwMode="auto">
                          <a:xfrm>
                            <a:off x="5944" y="1422"/>
                            <a:ext cx="48" cy="22"/>
                          </a:xfrm>
                          <a:custGeom>
                            <a:avLst/>
                            <a:gdLst>
                              <a:gd name="T0" fmla="*/ 0 w 48"/>
                              <a:gd name="T1" fmla="*/ 5 h 22"/>
                              <a:gd name="T2" fmla="*/ 13 w 48"/>
                              <a:gd name="T3" fmla="*/ 15 h 22"/>
                              <a:gd name="T4" fmla="*/ 25 w 48"/>
                              <a:gd name="T5" fmla="*/ 20 h 22"/>
                              <a:gd name="T6" fmla="*/ 35 w 48"/>
                              <a:gd name="T7" fmla="*/ 22 h 22"/>
                              <a:gd name="T8" fmla="*/ 48 w 48"/>
                              <a:gd name="T9" fmla="*/ 17 h 22"/>
                              <a:gd name="T10" fmla="*/ 43 w 48"/>
                              <a:gd name="T11" fmla="*/ 12 h 22"/>
                              <a:gd name="T12" fmla="*/ 38 w 48"/>
                              <a:gd name="T13" fmla="*/ 7 h 22"/>
                              <a:gd name="T14" fmla="*/ 33 w 48"/>
                              <a:gd name="T15" fmla="*/ 5 h 22"/>
                              <a:gd name="T16" fmla="*/ 25 w 48"/>
                              <a:gd name="T17" fmla="*/ 2 h 22"/>
                              <a:gd name="T18" fmla="*/ 18 w 48"/>
                              <a:gd name="T19" fmla="*/ 0 h 22"/>
                              <a:gd name="T20" fmla="*/ 10 w 48"/>
                              <a:gd name="T21" fmla="*/ 0 h 22"/>
                              <a:gd name="T22" fmla="*/ 5 w 48"/>
                              <a:gd name="T23" fmla="*/ 2 h 22"/>
                              <a:gd name="T24" fmla="*/ 0 w 48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>
                                <a:moveTo>
                                  <a:pt x="0" y="5"/>
                                </a:moveTo>
                                <a:lnTo>
                                  <a:pt x="13" y="15"/>
                                </a:lnTo>
                                <a:lnTo>
                                  <a:pt x="25" y="20"/>
                                </a:lnTo>
                                <a:lnTo>
                                  <a:pt x="35" y="22"/>
                                </a:lnTo>
                                <a:lnTo>
                                  <a:pt x="48" y="17"/>
                                </a:lnTo>
                                <a:lnTo>
                                  <a:pt x="43" y="12"/>
                                </a:lnTo>
                                <a:lnTo>
                                  <a:pt x="38" y="7"/>
                                </a:lnTo>
                                <a:lnTo>
                                  <a:pt x="33" y="5"/>
                                </a:lnTo>
                                <a:lnTo>
                                  <a:pt x="25" y="2"/>
                                </a:lnTo>
                                <a:lnTo>
                                  <a:pt x="18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1627"/>
                        <wps:cNvSpPr>
                          <a:spLocks/>
                        </wps:cNvSpPr>
                        <wps:spPr bwMode="auto">
                          <a:xfrm>
                            <a:off x="6083" y="1474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3 h 40"/>
                              <a:gd name="T4" fmla="*/ 5 w 25"/>
                              <a:gd name="T5" fmla="*/ 23 h 40"/>
                              <a:gd name="T6" fmla="*/ 13 w 25"/>
                              <a:gd name="T7" fmla="*/ 33 h 40"/>
                              <a:gd name="T8" fmla="*/ 23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8 h 40"/>
                              <a:gd name="T14" fmla="*/ 13 w 25"/>
                              <a:gd name="T15" fmla="*/ 8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1628"/>
                        <wps:cNvSpPr>
                          <a:spLocks/>
                        </wps:cNvSpPr>
                        <wps:spPr bwMode="auto">
                          <a:xfrm>
                            <a:off x="6083" y="1474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3 h 40"/>
                              <a:gd name="T4" fmla="*/ 5 w 25"/>
                              <a:gd name="T5" fmla="*/ 23 h 40"/>
                              <a:gd name="T6" fmla="*/ 13 w 25"/>
                              <a:gd name="T7" fmla="*/ 33 h 40"/>
                              <a:gd name="T8" fmla="*/ 23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8 h 40"/>
                              <a:gd name="T14" fmla="*/ 13 w 25"/>
                              <a:gd name="T15" fmla="*/ 8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1629"/>
                        <wps:cNvSpPr>
                          <a:spLocks noEditPoints="1"/>
                        </wps:cNvSpPr>
                        <wps:spPr bwMode="auto">
                          <a:xfrm>
                            <a:off x="6069" y="1444"/>
                            <a:ext cx="67" cy="83"/>
                          </a:xfrm>
                          <a:custGeom>
                            <a:avLst/>
                            <a:gdLst>
                              <a:gd name="T0" fmla="*/ 39 w 67"/>
                              <a:gd name="T1" fmla="*/ 43 h 83"/>
                              <a:gd name="T2" fmla="*/ 42 w 67"/>
                              <a:gd name="T3" fmla="*/ 55 h 83"/>
                              <a:gd name="T4" fmla="*/ 47 w 67"/>
                              <a:gd name="T5" fmla="*/ 65 h 83"/>
                              <a:gd name="T6" fmla="*/ 54 w 67"/>
                              <a:gd name="T7" fmla="*/ 75 h 83"/>
                              <a:gd name="T8" fmla="*/ 67 w 67"/>
                              <a:gd name="T9" fmla="*/ 83 h 83"/>
                              <a:gd name="T10" fmla="*/ 67 w 67"/>
                              <a:gd name="T11" fmla="*/ 73 h 83"/>
                              <a:gd name="T12" fmla="*/ 59 w 67"/>
                              <a:gd name="T13" fmla="*/ 60 h 83"/>
                              <a:gd name="T14" fmla="*/ 52 w 67"/>
                              <a:gd name="T15" fmla="*/ 50 h 83"/>
                              <a:gd name="T16" fmla="*/ 39 w 67"/>
                              <a:gd name="T17" fmla="*/ 43 h 83"/>
                              <a:gd name="T18" fmla="*/ 39 w 67"/>
                              <a:gd name="T19" fmla="*/ 43 h 83"/>
                              <a:gd name="T20" fmla="*/ 0 w 67"/>
                              <a:gd name="T21" fmla="*/ 0 h 83"/>
                              <a:gd name="T22" fmla="*/ 39 w 67"/>
                              <a:gd name="T23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3">
                                <a:moveTo>
                                  <a:pt x="39" y="43"/>
                                </a:moveTo>
                                <a:lnTo>
                                  <a:pt x="42" y="55"/>
                                </a:lnTo>
                                <a:lnTo>
                                  <a:pt x="47" y="65"/>
                                </a:lnTo>
                                <a:lnTo>
                                  <a:pt x="54" y="75"/>
                                </a:lnTo>
                                <a:lnTo>
                                  <a:pt x="67" y="83"/>
                                </a:lnTo>
                                <a:lnTo>
                                  <a:pt x="67" y="73"/>
                                </a:lnTo>
                                <a:lnTo>
                                  <a:pt x="59" y="60"/>
                                </a:lnTo>
                                <a:lnTo>
                                  <a:pt x="52" y="50"/>
                                </a:lnTo>
                                <a:lnTo>
                                  <a:pt x="39" y="43"/>
                                </a:lnTo>
                                <a:close/>
                                <a:moveTo>
                                  <a:pt x="39" y="43"/>
                                </a:moveTo>
                                <a:lnTo>
                                  <a:pt x="0" y="0"/>
                                </a:lnTo>
                                <a:lnTo>
                                  <a:pt x="3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1630"/>
                        <wps:cNvSpPr>
                          <a:spLocks/>
                        </wps:cNvSpPr>
                        <wps:spPr bwMode="auto">
                          <a:xfrm>
                            <a:off x="6108" y="1487"/>
                            <a:ext cx="28" cy="40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40"/>
                              <a:gd name="T2" fmla="*/ 3 w 28"/>
                              <a:gd name="T3" fmla="*/ 12 h 40"/>
                              <a:gd name="T4" fmla="*/ 8 w 28"/>
                              <a:gd name="T5" fmla="*/ 22 h 40"/>
                              <a:gd name="T6" fmla="*/ 15 w 28"/>
                              <a:gd name="T7" fmla="*/ 32 h 40"/>
                              <a:gd name="T8" fmla="*/ 28 w 28"/>
                              <a:gd name="T9" fmla="*/ 40 h 40"/>
                              <a:gd name="T10" fmla="*/ 28 w 28"/>
                              <a:gd name="T11" fmla="*/ 30 h 40"/>
                              <a:gd name="T12" fmla="*/ 20 w 28"/>
                              <a:gd name="T13" fmla="*/ 17 h 40"/>
                              <a:gd name="T14" fmla="*/ 13 w 28"/>
                              <a:gd name="T15" fmla="*/ 7 h 40"/>
                              <a:gd name="T16" fmla="*/ 0 w 28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2"/>
                                </a:lnTo>
                                <a:lnTo>
                                  <a:pt x="15" y="32"/>
                                </a:lnTo>
                                <a:lnTo>
                                  <a:pt x="28" y="40"/>
                                </a:lnTo>
                                <a:lnTo>
                                  <a:pt x="28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1631"/>
                        <wps:cNvSpPr>
                          <a:spLocks/>
                        </wps:cNvSpPr>
                        <wps:spPr bwMode="auto">
                          <a:xfrm>
                            <a:off x="6069" y="1444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43 h 43"/>
                              <a:gd name="T2" fmla="*/ 0 w 39"/>
                              <a:gd name="T3" fmla="*/ 0 h 43"/>
                              <a:gd name="T4" fmla="*/ 39 w 3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43"/>
                                </a:moveTo>
                                <a:lnTo>
                                  <a:pt x="0" y="0"/>
                                </a:lnTo>
                                <a:lnTo>
                                  <a:pt x="39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1632"/>
                        <wps:cNvSpPr>
                          <a:spLocks/>
                        </wps:cNvSpPr>
                        <wps:spPr bwMode="auto">
                          <a:xfrm>
                            <a:off x="6059" y="1459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3 h 43"/>
                              <a:gd name="T4" fmla="*/ 5 w 22"/>
                              <a:gd name="T5" fmla="*/ 25 h 43"/>
                              <a:gd name="T6" fmla="*/ 12 w 22"/>
                              <a:gd name="T7" fmla="*/ 33 h 43"/>
                              <a:gd name="T8" fmla="*/ 22 w 22"/>
                              <a:gd name="T9" fmla="*/ 43 h 43"/>
                              <a:gd name="T10" fmla="*/ 22 w 22"/>
                              <a:gd name="T11" fmla="*/ 30 h 43"/>
                              <a:gd name="T12" fmla="*/ 19 w 22"/>
                              <a:gd name="T13" fmla="*/ 18 h 43"/>
                              <a:gd name="T14" fmla="*/ 12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2" y="33"/>
                                </a:lnTo>
                                <a:lnTo>
                                  <a:pt x="22" y="43"/>
                                </a:lnTo>
                                <a:lnTo>
                                  <a:pt x="22" y="30"/>
                                </a:lnTo>
                                <a:lnTo>
                                  <a:pt x="19" y="18"/>
                                </a:lnTo>
                                <a:lnTo>
                                  <a:pt x="1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1633"/>
                        <wps:cNvSpPr>
                          <a:spLocks/>
                        </wps:cNvSpPr>
                        <wps:spPr bwMode="auto">
                          <a:xfrm>
                            <a:off x="6059" y="1459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3 h 43"/>
                              <a:gd name="T4" fmla="*/ 5 w 22"/>
                              <a:gd name="T5" fmla="*/ 25 h 43"/>
                              <a:gd name="T6" fmla="*/ 12 w 22"/>
                              <a:gd name="T7" fmla="*/ 33 h 43"/>
                              <a:gd name="T8" fmla="*/ 22 w 22"/>
                              <a:gd name="T9" fmla="*/ 43 h 43"/>
                              <a:gd name="T10" fmla="*/ 22 w 22"/>
                              <a:gd name="T11" fmla="*/ 30 h 43"/>
                              <a:gd name="T12" fmla="*/ 19 w 22"/>
                              <a:gd name="T13" fmla="*/ 18 h 43"/>
                              <a:gd name="T14" fmla="*/ 12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2" y="33"/>
                                </a:lnTo>
                                <a:lnTo>
                                  <a:pt x="22" y="43"/>
                                </a:lnTo>
                                <a:lnTo>
                                  <a:pt x="22" y="30"/>
                                </a:lnTo>
                                <a:lnTo>
                                  <a:pt x="19" y="18"/>
                                </a:lnTo>
                                <a:lnTo>
                                  <a:pt x="12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1634"/>
                        <wps:cNvSpPr>
                          <a:spLocks/>
                        </wps:cNvSpPr>
                        <wps:spPr bwMode="auto">
                          <a:xfrm>
                            <a:off x="6024" y="1415"/>
                            <a:ext cx="35" cy="44"/>
                          </a:xfrm>
                          <a:custGeom>
                            <a:avLst/>
                            <a:gdLst>
                              <a:gd name="T0" fmla="*/ 35 w 35"/>
                              <a:gd name="T1" fmla="*/ 44 h 44"/>
                              <a:gd name="T2" fmla="*/ 0 w 35"/>
                              <a:gd name="T3" fmla="*/ 0 h 44"/>
                              <a:gd name="T4" fmla="*/ 35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35" y="44"/>
                                </a:moveTo>
                                <a:lnTo>
                                  <a:pt x="0" y="0"/>
                                </a:lnTo>
                                <a:lnTo>
                                  <a:pt x="3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1635"/>
                        <wps:cNvSpPr>
                          <a:spLocks/>
                        </wps:cNvSpPr>
                        <wps:spPr bwMode="auto">
                          <a:xfrm>
                            <a:off x="6024" y="1415"/>
                            <a:ext cx="35" cy="44"/>
                          </a:xfrm>
                          <a:custGeom>
                            <a:avLst/>
                            <a:gdLst>
                              <a:gd name="T0" fmla="*/ 35 w 35"/>
                              <a:gd name="T1" fmla="*/ 44 h 44"/>
                              <a:gd name="T2" fmla="*/ 0 w 35"/>
                              <a:gd name="T3" fmla="*/ 0 h 44"/>
                              <a:gd name="T4" fmla="*/ 35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35" y="44"/>
                                </a:moveTo>
                                <a:lnTo>
                                  <a:pt x="0" y="0"/>
                                </a:lnTo>
                                <a:lnTo>
                                  <a:pt x="35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1636"/>
                        <wps:cNvSpPr>
                          <a:spLocks/>
                        </wps:cNvSpPr>
                        <wps:spPr bwMode="auto">
                          <a:xfrm>
                            <a:off x="6034" y="1442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2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7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1637"/>
                        <wps:cNvSpPr>
                          <a:spLocks/>
                        </wps:cNvSpPr>
                        <wps:spPr bwMode="auto">
                          <a:xfrm>
                            <a:off x="6034" y="1442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2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7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1638"/>
                        <wps:cNvSpPr>
                          <a:spLocks/>
                        </wps:cNvSpPr>
                        <wps:spPr bwMode="auto">
                          <a:xfrm>
                            <a:off x="6001" y="1397"/>
                            <a:ext cx="33" cy="45"/>
                          </a:xfrm>
                          <a:custGeom>
                            <a:avLst/>
                            <a:gdLst>
                              <a:gd name="T0" fmla="*/ 33 w 33"/>
                              <a:gd name="T1" fmla="*/ 45 h 45"/>
                              <a:gd name="T2" fmla="*/ 0 w 33"/>
                              <a:gd name="T3" fmla="*/ 0 h 45"/>
                              <a:gd name="T4" fmla="*/ 33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33" y="45"/>
                                </a:moveTo>
                                <a:lnTo>
                                  <a:pt x="0" y="0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1639"/>
                        <wps:cNvSpPr>
                          <a:spLocks/>
                        </wps:cNvSpPr>
                        <wps:spPr bwMode="auto">
                          <a:xfrm>
                            <a:off x="6001" y="1397"/>
                            <a:ext cx="33" cy="45"/>
                          </a:xfrm>
                          <a:custGeom>
                            <a:avLst/>
                            <a:gdLst>
                              <a:gd name="T0" fmla="*/ 33 w 33"/>
                              <a:gd name="T1" fmla="*/ 45 h 45"/>
                              <a:gd name="T2" fmla="*/ 0 w 33"/>
                              <a:gd name="T3" fmla="*/ 0 h 45"/>
                              <a:gd name="T4" fmla="*/ 33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33" y="45"/>
                                </a:moveTo>
                                <a:lnTo>
                                  <a:pt x="0" y="0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1640"/>
                        <wps:cNvSpPr>
                          <a:spLocks/>
                        </wps:cNvSpPr>
                        <wps:spPr bwMode="auto">
                          <a:xfrm>
                            <a:off x="6009" y="1424"/>
                            <a:ext cx="20" cy="43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3"/>
                              <a:gd name="T2" fmla="*/ 0 w 20"/>
                              <a:gd name="T3" fmla="*/ 13 h 43"/>
                              <a:gd name="T4" fmla="*/ 2 w 20"/>
                              <a:gd name="T5" fmla="*/ 25 h 43"/>
                              <a:gd name="T6" fmla="*/ 10 w 20"/>
                              <a:gd name="T7" fmla="*/ 35 h 43"/>
                              <a:gd name="T8" fmla="*/ 17 w 20"/>
                              <a:gd name="T9" fmla="*/ 43 h 43"/>
                              <a:gd name="T10" fmla="*/ 20 w 20"/>
                              <a:gd name="T11" fmla="*/ 33 h 43"/>
                              <a:gd name="T12" fmla="*/ 17 w 20"/>
                              <a:gd name="T13" fmla="*/ 20 h 43"/>
                              <a:gd name="T14" fmla="*/ 12 w 20"/>
                              <a:gd name="T15" fmla="*/ 8 h 43"/>
                              <a:gd name="T16" fmla="*/ 2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2" y="0"/>
                                </a:moveTo>
                                <a:lnTo>
                                  <a:pt x="0" y="13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3"/>
                                </a:lnTo>
                                <a:lnTo>
                                  <a:pt x="20" y="33"/>
                                </a:lnTo>
                                <a:lnTo>
                                  <a:pt x="17" y="20"/>
                                </a:lnTo>
                                <a:lnTo>
                                  <a:pt x="12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1641"/>
                        <wps:cNvSpPr>
                          <a:spLocks/>
                        </wps:cNvSpPr>
                        <wps:spPr bwMode="auto">
                          <a:xfrm>
                            <a:off x="6009" y="1424"/>
                            <a:ext cx="20" cy="43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3"/>
                              <a:gd name="T2" fmla="*/ 0 w 20"/>
                              <a:gd name="T3" fmla="*/ 13 h 43"/>
                              <a:gd name="T4" fmla="*/ 2 w 20"/>
                              <a:gd name="T5" fmla="*/ 25 h 43"/>
                              <a:gd name="T6" fmla="*/ 10 w 20"/>
                              <a:gd name="T7" fmla="*/ 35 h 43"/>
                              <a:gd name="T8" fmla="*/ 17 w 20"/>
                              <a:gd name="T9" fmla="*/ 43 h 43"/>
                              <a:gd name="T10" fmla="*/ 20 w 20"/>
                              <a:gd name="T11" fmla="*/ 33 h 43"/>
                              <a:gd name="T12" fmla="*/ 17 w 20"/>
                              <a:gd name="T13" fmla="*/ 20 h 43"/>
                              <a:gd name="T14" fmla="*/ 12 w 20"/>
                              <a:gd name="T15" fmla="*/ 8 h 43"/>
                              <a:gd name="T16" fmla="*/ 2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2" y="0"/>
                                </a:moveTo>
                                <a:lnTo>
                                  <a:pt x="0" y="13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3"/>
                                </a:lnTo>
                                <a:lnTo>
                                  <a:pt x="20" y="33"/>
                                </a:lnTo>
                                <a:lnTo>
                                  <a:pt x="17" y="20"/>
                                </a:lnTo>
                                <a:lnTo>
                                  <a:pt x="12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1642"/>
                        <wps:cNvSpPr>
                          <a:spLocks/>
                        </wps:cNvSpPr>
                        <wps:spPr bwMode="auto">
                          <a:xfrm>
                            <a:off x="5979" y="1375"/>
                            <a:ext cx="32" cy="49"/>
                          </a:xfrm>
                          <a:custGeom>
                            <a:avLst/>
                            <a:gdLst>
                              <a:gd name="T0" fmla="*/ 32 w 32"/>
                              <a:gd name="T1" fmla="*/ 49 h 49"/>
                              <a:gd name="T2" fmla="*/ 0 w 32"/>
                              <a:gd name="T3" fmla="*/ 0 h 49"/>
                              <a:gd name="T4" fmla="*/ 32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32" y="49"/>
                                </a:moveTo>
                                <a:lnTo>
                                  <a:pt x="0" y="0"/>
                                </a:lnTo>
                                <a:lnTo>
                                  <a:pt x="3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1643"/>
                        <wps:cNvSpPr>
                          <a:spLocks/>
                        </wps:cNvSpPr>
                        <wps:spPr bwMode="auto">
                          <a:xfrm>
                            <a:off x="5979" y="1375"/>
                            <a:ext cx="32" cy="49"/>
                          </a:xfrm>
                          <a:custGeom>
                            <a:avLst/>
                            <a:gdLst>
                              <a:gd name="T0" fmla="*/ 32 w 32"/>
                              <a:gd name="T1" fmla="*/ 49 h 49"/>
                              <a:gd name="T2" fmla="*/ 0 w 32"/>
                              <a:gd name="T3" fmla="*/ 0 h 49"/>
                              <a:gd name="T4" fmla="*/ 32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32" y="49"/>
                                </a:moveTo>
                                <a:lnTo>
                                  <a:pt x="0" y="0"/>
                                </a:lnTo>
                                <a:lnTo>
                                  <a:pt x="32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Freeform 1644"/>
                        <wps:cNvSpPr>
                          <a:spLocks/>
                        </wps:cNvSpPr>
                        <wps:spPr bwMode="auto">
                          <a:xfrm>
                            <a:off x="5984" y="1405"/>
                            <a:ext cx="20" cy="4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42"/>
                              <a:gd name="T2" fmla="*/ 0 w 20"/>
                              <a:gd name="T3" fmla="*/ 12 h 42"/>
                              <a:gd name="T4" fmla="*/ 3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19 h 42"/>
                              <a:gd name="T14" fmla="*/ 12 w 20"/>
                              <a:gd name="T15" fmla="*/ 7 h 42"/>
                              <a:gd name="T16" fmla="*/ 3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3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19"/>
                                </a:lnTo>
                                <a:lnTo>
                                  <a:pt x="12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Freeform 1645"/>
                        <wps:cNvSpPr>
                          <a:spLocks/>
                        </wps:cNvSpPr>
                        <wps:spPr bwMode="auto">
                          <a:xfrm>
                            <a:off x="5984" y="1405"/>
                            <a:ext cx="20" cy="4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42"/>
                              <a:gd name="T2" fmla="*/ 0 w 20"/>
                              <a:gd name="T3" fmla="*/ 12 h 42"/>
                              <a:gd name="T4" fmla="*/ 3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19 h 42"/>
                              <a:gd name="T14" fmla="*/ 12 w 20"/>
                              <a:gd name="T15" fmla="*/ 7 h 42"/>
                              <a:gd name="T16" fmla="*/ 3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3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19"/>
                                </a:lnTo>
                                <a:lnTo>
                                  <a:pt x="12" y="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1646"/>
                        <wps:cNvSpPr>
                          <a:spLocks/>
                        </wps:cNvSpPr>
                        <wps:spPr bwMode="auto">
                          <a:xfrm>
                            <a:off x="5954" y="1355"/>
                            <a:ext cx="33" cy="50"/>
                          </a:xfrm>
                          <a:custGeom>
                            <a:avLst/>
                            <a:gdLst>
                              <a:gd name="T0" fmla="*/ 33 w 33"/>
                              <a:gd name="T1" fmla="*/ 50 h 50"/>
                              <a:gd name="T2" fmla="*/ 0 w 33"/>
                              <a:gd name="T3" fmla="*/ 0 h 50"/>
                              <a:gd name="T4" fmla="*/ 33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33" y="50"/>
                                </a:moveTo>
                                <a:lnTo>
                                  <a:pt x="0" y="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1647"/>
                        <wps:cNvSpPr>
                          <a:spLocks/>
                        </wps:cNvSpPr>
                        <wps:spPr bwMode="auto">
                          <a:xfrm>
                            <a:off x="5954" y="1355"/>
                            <a:ext cx="33" cy="50"/>
                          </a:xfrm>
                          <a:custGeom>
                            <a:avLst/>
                            <a:gdLst>
                              <a:gd name="T0" fmla="*/ 33 w 33"/>
                              <a:gd name="T1" fmla="*/ 50 h 50"/>
                              <a:gd name="T2" fmla="*/ 0 w 33"/>
                              <a:gd name="T3" fmla="*/ 0 h 50"/>
                              <a:gd name="T4" fmla="*/ 33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33" y="50"/>
                                </a:moveTo>
                                <a:lnTo>
                                  <a:pt x="0" y="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1648"/>
                        <wps:cNvSpPr>
                          <a:spLocks/>
                        </wps:cNvSpPr>
                        <wps:spPr bwMode="auto">
                          <a:xfrm>
                            <a:off x="5957" y="1385"/>
                            <a:ext cx="25" cy="44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44"/>
                              <a:gd name="T2" fmla="*/ 0 w 25"/>
                              <a:gd name="T3" fmla="*/ 7 h 44"/>
                              <a:gd name="T4" fmla="*/ 0 w 25"/>
                              <a:gd name="T5" fmla="*/ 12 h 44"/>
                              <a:gd name="T6" fmla="*/ 0 w 25"/>
                              <a:gd name="T7" fmla="*/ 20 h 44"/>
                              <a:gd name="T8" fmla="*/ 2 w 25"/>
                              <a:gd name="T9" fmla="*/ 25 h 44"/>
                              <a:gd name="T10" fmla="*/ 10 w 25"/>
                              <a:gd name="T11" fmla="*/ 35 h 44"/>
                              <a:gd name="T12" fmla="*/ 25 w 25"/>
                              <a:gd name="T13" fmla="*/ 44 h 44"/>
                              <a:gd name="T14" fmla="*/ 25 w 25"/>
                              <a:gd name="T15" fmla="*/ 32 h 44"/>
                              <a:gd name="T16" fmla="*/ 22 w 25"/>
                              <a:gd name="T17" fmla="*/ 20 h 44"/>
                              <a:gd name="T18" fmla="*/ 15 w 25"/>
                              <a:gd name="T19" fmla="*/ 10 h 44"/>
                              <a:gd name="T20" fmla="*/ 2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25" y="44"/>
                                </a:lnTo>
                                <a:lnTo>
                                  <a:pt x="25" y="32"/>
                                </a:lnTo>
                                <a:lnTo>
                                  <a:pt x="22" y="20"/>
                                </a:lnTo>
                                <a:lnTo>
                                  <a:pt x="15" y="1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1649"/>
                        <wps:cNvSpPr>
                          <a:spLocks/>
                        </wps:cNvSpPr>
                        <wps:spPr bwMode="auto">
                          <a:xfrm>
                            <a:off x="5957" y="1385"/>
                            <a:ext cx="25" cy="44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44"/>
                              <a:gd name="T2" fmla="*/ 0 w 25"/>
                              <a:gd name="T3" fmla="*/ 7 h 44"/>
                              <a:gd name="T4" fmla="*/ 0 w 25"/>
                              <a:gd name="T5" fmla="*/ 12 h 44"/>
                              <a:gd name="T6" fmla="*/ 0 w 25"/>
                              <a:gd name="T7" fmla="*/ 20 h 44"/>
                              <a:gd name="T8" fmla="*/ 2 w 25"/>
                              <a:gd name="T9" fmla="*/ 25 h 44"/>
                              <a:gd name="T10" fmla="*/ 10 w 25"/>
                              <a:gd name="T11" fmla="*/ 35 h 44"/>
                              <a:gd name="T12" fmla="*/ 25 w 25"/>
                              <a:gd name="T13" fmla="*/ 44 h 44"/>
                              <a:gd name="T14" fmla="*/ 25 w 25"/>
                              <a:gd name="T15" fmla="*/ 32 h 44"/>
                              <a:gd name="T16" fmla="*/ 22 w 25"/>
                              <a:gd name="T17" fmla="*/ 20 h 44"/>
                              <a:gd name="T18" fmla="*/ 15 w 25"/>
                              <a:gd name="T19" fmla="*/ 10 h 44"/>
                              <a:gd name="T20" fmla="*/ 2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25" y="44"/>
                                </a:lnTo>
                                <a:lnTo>
                                  <a:pt x="25" y="32"/>
                                </a:lnTo>
                                <a:lnTo>
                                  <a:pt x="22" y="20"/>
                                </a:lnTo>
                                <a:lnTo>
                                  <a:pt x="15" y="1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1650"/>
                        <wps:cNvSpPr>
                          <a:spLocks/>
                        </wps:cNvSpPr>
                        <wps:spPr bwMode="auto">
                          <a:xfrm>
                            <a:off x="5922" y="1335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1651"/>
                        <wps:cNvSpPr>
                          <a:spLocks/>
                        </wps:cNvSpPr>
                        <wps:spPr bwMode="auto">
                          <a:xfrm>
                            <a:off x="5922" y="1335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1652"/>
                        <wps:cNvSpPr>
                          <a:spLocks/>
                        </wps:cNvSpPr>
                        <wps:spPr bwMode="auto">
                          <a:xfrm>
                            <a:off x="6088" y="1457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8 w 75"/>
                              <a:gd name="T11" fmla="*/ 55 h 82"/>
                              <a:gd name="T12" fmla="*/ 55 w 75"/>
                              <a:gd name="T13" fmla="*/ 65 h 82"/>
                              <a:gd name="T14" fmla="*/ 63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70 w 75"/>
                              <a:gd name="T25" fmla="*/ 57 h 82"/>
                              <a:gd name="T26" fmla="*/ 65 w 75"/>
                              <a:gd name="T27" fmla="*/ 52 h 82"/>
                              <a:gd name="T28" fmla="*/ 58 w 75"/>
                              <a:gd name="T29" fmla="*/ 47 h 82"/>
                              <a:gd name="T30" fmla="*/ 53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8" y="55"/>
                                </a:lnTo>
                                <a:lnTo>
                                  <a:pt x="55" y="65"/>
                                </a:lnTo>
                                <a:lnTo>
                                  <a:pt x="63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70" y="57"/>
                                </a:lnTo>
                                <a:lnTo>
                                  <a:pt x="65" y="52"/>
                                </a:lnTo>
                                <a:lnTo>
                                  <a:pt x="58" y="47"/>
                                </a:lnTo>
                                <a:lnTo>
                                  <a:pt x="53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Freeform 1653"/>
                        <wps:cNvSpPr>
                          <a:spLocks/>
                        </wps:cNvSpPr>
                        <wps:spPr bwMode="auto">
                          <a:xfrm>
                            <a:off x="6088" y="1457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8 w 75"/>
                              <a:gd name="T11" fmla="*/ 55 h 82"/>
                              <a:gd name="T12" fmla="*/ 55 w 75"/>
                              <a:gd name="T13" fmla="*/ 65 h 82"/>
                              <a:gd name="T14" fmla="*/ 63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70 w 75"/>
                              <a:gd name="T25" fmla="*/ 57 h 82"/>
                              <a:gd name="T26" fmla="*/ 65 w 75"/>
                              <a:gd name="T27" fmla="*/ 52 h 82"/>
                              <a:gd name="T28" fmla="*/ 58 w 75"/>
                              <a:gd name="T29" fmla="*/ 47 h 82"/>
                              <a:gd name="T30" fmla="*/ 53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8" y="55"/>
                                </a:lnTo>
                                <a:lnTo>
                                  <a:pt x="55" y="65"/>
                                </a:lnTo>
                                <a:lnTo>
                                  <a:pt x="63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70" y="57"/>
                                </a:lnTo>
                                <a:lnTo>
                                  <a:pt x="65" y="52"/>
                                </a:lnTo>
                                <a:lnTo>
                                  <a:pt x="58" y="47"/>
                                </a:lnTo>
                                <a:lnTo>
                                  <a:pt x="53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1654"/>
                        <wps:cNvSpPr>
                          <a:spLocks/>
                        </wps:cNvSpPr>
                        <wps:spPr bwMode="auto">
                          <a:xfrm>
                            <a:off x="6121" y="1474"/>
                            <a:ext cx="72" cy="80"/>
                          </a:xfrm>
                          <a:custGeom>
                            <a:avLst/>
                            <a:gdLst>
                              <a:gd name="T0" fmla="*/ 39 w 72"/>
                              <a:gd name="T1" fmla="*/ 40 h 80"/>
                              <a:gd name="T2" fmla="*/ 0 w 72"/>
                              <a:gd name="T3" fmla="*/ 0 h 80"/>
                              <a:gd name="T4" fmla="*/ 39 w 72"/>
                              <a:gd name="T5" fmla="*/ 40 h 80"/>
                              <a:gd name="T6" fmla="*/ 39 w 72"/>
                              <a:gd name="T7" fmla="*/ 40 h 80"/>
                              <a:gd name="T8" fmla="*/ 39 w 72"/>
                              <a:gd name="T9" fmla="*/ 40 h 80"/>
                              <a:gd name="T10" fmla="*/ 42 w 72"/>
                              <a:gd name="T11" fmla="*/ 53 h 80"/>
                              <a:gd name="T12" fmla="*/ 49 w 72"/>
                              <a:gd name="T13" fmla="*/ 65 h 80"/>
                              <a:gd name="T14" fmla="*/ 59 w 72"/>
                              <a:gd name="T15" fmla="*/ 73 h 80"/>
                              <a:gd name="T16" fmla="*/ 72 w 72"/>
                              <a:gd name="T17" fmla="*/ 80 h 80"/>
                              <a:gd name="T18" fmla="*/ 72 w 72"/>
                              <a:gd name="T19" fmla="*/ 75 h 80"/>
                              <a:gd name="T20" fmla="*/ 69 w 72"/>
                              <a:gd name="T21" fmla="*/ 68 h 80"/>
                              <a:gd name="T22" fmla="*/ 67 w 72"/>
                              <a:gd name="T23" fmla="*/ 63 h 80"/>
                              <a:gd name="T24" fmla="*/ 64 w 72"/>
                              <a:gd name="T25" fmla="*/ 55 h 80"/>
                              <a:gd name="T26" fmla="*/ 59 w 72"/>
                              <a:gd name="T27" fmla="*/ 50 h 80"/>
                              <a:gd name="T28" fmla="*/ 54 w 72"/>
                              <a:gd name="T29" fmla="*/ 45 h 80"/>
                              <a:gd name="T30" fmla="*/ 47 w 72"/>
                              <a:gd name="T31" fmla="*/ 43 h 80"/>
                              <a:gd name="T32" fmla="*/ 39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9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42" y="53"/>
                                </a:lnTo>
                                <a:lnTo>
                                  <a:pt x="49" y="65"/>
                                </a:lnTo>
                                <a:lnTo>
                                  <a:pt x="59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75"/>
                                </a:lnTo>
                                <a:lnTo>
                                  <a:pt x="69" y="68"/>
                                </a:lnTo>
                                <a:lnTo>
                                  <a:pt x="67" y="63"/>
                                </a:lnTo>
                                <a:lnTo>
                                  <a:pt x="64" y="5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47" y="43"/>
                                </a:lnTo>
                                <a:lnTo>
                                  <a:pt x="3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1655"/>
                        <wps:cNvSpPr>
                          <a:spLocks/>
                        </wps:cNvSpPr>
                        <wps:spPr bwMode="auto">
                          <a:xfrm>
                            <a:off x="6121" y="1474"/>
                            <a:ext cx="72" cy="80"/>
                          </a:xfrm>
                          <a:custGeom>
                            <a:avLst/>
                            <a:gdLst>
                              <a:gd name="T0" fmla="*/ 39 w 72"/>
                              <a:gd name="T1" fmla="*/ 40 h 80"/>
                              <a:gd name="T2" fmla="*/ 0 w 72"/>
                              <a:gd name="T3" fmla="*/ 0 h 80"/>
                              <a:gd name="T4" fmla="*/ 39 w 72"/>
                              <a:gd name="T5" fmla="*/ 40 h 80"/>
                              <a:gd name="T6" fmla="*/ 39 w 72"/>
                              <a:gd name="T7" fmla="*/ 40 h 80"/>
                              <a:gd name="T8" fmla="*/ 39 w 72"/>
                              <a:gd name="T9" fmla="*/ 40 h 80"/>
                              <a:gd name="T10" fmla="*/ 42 w 72"/>
                              <a:gd name="T11" fmla="*/ 53 h 80"/>
                              <a:gd name="T12" fmla="*/ 49 w 72"/>
                              <a:gd name="T13" fmla="*/ 65 h 80"/>
                              <a:gd name="T14" fmla="*/ 59 w 72"/>
                              <a:gd name="T15" fmla="*/ 73 h 80"/>
                              <a:gd name="T16" fmla="*/ 72 w 72"/>
                              <a:gd name="T17" fmla="*/ 80 h 80"/>
                              <a:gd name="T18" fmla="*/ 72 w 72"/>
                              <a:gd name="T19" fmla="*/ 75 h 80"/>
                              <a:gd name="T20" fmla="*/ 69 w 72"/>
                              <a:gd name="T21" fmla="*/ 68 h 80"/>
                              <a:gd name="T22" fmla="*/ 67 w 72"/>
                              <a:gd name="T23" fmla="*/ 63 h 80"/>
                              <a:gd name="T24" fmla="*/ 64 w 72"/>
                              <a:gd name="T25" fmla="*/ 55 h 80"/>
                              <a:gd name="T26" fmla="*/ 59 w 72"/>
                              <a:gd name="T27" fmla="*/ 50 h 80"/>
                              <a:gd name="T28" fmla="*/ 54 w 72"/>
                              <a:gd name="T29" fmla="*/ 45 h 80"/>
                              <a:gd name="T30" fmla="*/ 47 w 72"/>
                              <a:gd name="T31" fmla="*/ 43 h 80"/>
                              <a:gd name="T32" fmla="*/ 39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9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42" y="53"/>
                                </a:lnTo>
                                <a:lnTo>
                                  <a:pt x="49" y="65"/>
                                </a:lnTo>
                                <a:lnTo>
                                  <a:pt x="59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75"/>
                                </a:lnTo>
                                <a:lnTo>
                                  <a:pt x="69" y="68"/>
                                </a:lnTo>
                                <a:lnTo>
                                  <a:pt x="67" y="63"/>
                                </a:lnTo>
                                <a:lnTo>
                                  <a:pt x="64" y="5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47" y="43"/>
                                </a:lnTo>
                                <a:lnTo>
                                  <a:pt x="39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1656"/>
                        <wps:cNvSpPr>
                          <a:spLocks/>
                        </wps:cNvSpPr>
                        <wps:spPr bwMode="auto">
                          <a:xfrm>
                            <a:off x="6046" y="1432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1657"/>
                        <wps:cNvSpPr>
                          <a:spLocks/>
                        </wps:cNvSpPr>
                        <wps:spPr bwMode="auto">
                          <a:xfrm>
                            <a:off x="6046" y="1432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1658"/>
                        <wps:cNvSpPr>
                          <a:spLocks noEditPoints="1"/>
                        </wps:cNvSpPr>
                        <wps:spPr bwMode="auto">
                          <a:xfrm>
                            <a:off x="5805" y="908"/>
                            <a:ext cx="25" cy="132"/>
                          </a:xfrm>
                          <a:custGeom>
                            <a:avLst/>
                            <a:gdLst>
                              <a:gd name="T0" fmla="*/ 3 w 25"/>
                              <a:gd name="T1" fmla="*/ 75 h 132"/>
                              <a:gd name="T2" fmla="*/ 8 w 25"/>
                              <a:gd name="T3" fmla="*/ 0 h 132"/>
                              <a:gd name="T4" fmla="*/ 3 w 25"/>
                              <a:gd name="T5" fmla="*/ 75 h 132"/>
                              <a:gd name="T6" fmla="*/ 3 w 25"/>
                              <a:gd name="T7" fmla="*/ 75 h 132"/>
                              <a:gd name="T8" fmla="*/ 0 w 25"/>
                              <a:gd name="T9" fmla="*/ 92 h 132"/>
                              <a:gd name="T10" fmla="*/ 0 w 25"/>
                              <a:gd name="T11" fmla="*/ 107 h 132"/>
                              <a:gd name="T12" fmla="*/ 3 w 25"/>
                              <a:gd name="T13" fmla="*/ 115 h 132"/>
                              <a:gd name="T14" fmla="*/ 8 w 25"/>
                              <a:gd name="T15" fmla="*/ 120 h 132"/>
                              <a:gd name="T16" fmla="*/ 13 w 25"/>
                              <a:gd name="T17" fmla="*/ 125 h 132"/>
                              <a:gd name="T18" fmla="*/ 18 w 25"/>
                              <a:gd name="T19" fmla="*/ 132 h 132"/>
                              <a:gd name="T20" fmla="*/ 22 w 25"/>
                              <a:gd name="T21" fmla="*/ 125 h 132"/>
                              <a:gd name="T22" fmla="*/ 25 w 25"/>
                              <a:gd name="T23" fmla="*/ 115 h 132"/>
                              <a:gd name="T24" fmla="*/ 25 w 25"/>
                              <a:gd name="T25" fmla="*/ 107 h 132"/>
                              <a:gd name="T26" fmla="*/ 25 w 25"/>
                              <a:gd name="T27" fmla="*/ 100 h 132"/>
                              <a:gd name="T28" fmla="*/ 22 w 25"/>
                              <a:gd name="T29" fmla="*/ 92 h 132"/>
                              <a:gd name="T30" fmla="*/ 18 w 25"/>
                              <a:gd name="T31" fmla="*/ 85 h 132"/>
                              <a:gd name="T32" fmla="*/ 13 w 25"/>
                              <a:gd name="T33" fmla="*/ 77 h 132"/>
                              <a:gd name="T34" fmla="*/ 3 w 25"/>
                              <a:gd name="T35" fmla="*/ 75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2">
                                <a:moveTo>
                                  <a:pt x="3" y="75"/>
                                </a:moveTo>
                                <a:lnTo>
                                  <a:pt x="8" y="0"/>
                                </a:lnTo>
                                <a:lnTo>
                                  <a:pt x="3" y="75"/>
                                </a:lnTo>
                                <a:close/>
                                <a:moveTo>
                                  <a:pt x="3" y="75"/>
                                </a:moveTo>
                                <a:lnTo>
                                  <a:pt x="0" y="92"/>
                                </a:lnTo>
                                <a:lnTo>
                                  <a:pt x="0" y="107"/>
                                </a:lnTo>
                                <a:lnTo>
                                  <a:pt x="3" y="115"/>
                                </a:lnTo>
                                <a:lnTo>
                                  <a:pt x="8" y="120"/>
                                </a:lnTo>
                                <a:lnTo>
                                  <a:pt x="13" y="125"/>
                                </a:lnTo>
                                <a:lnTo>
                                  <a:pt x="18" y="132"/>
                                </a:lnTo>
                                <a:lnTo>
                                  <a:pt x="22" y="125"/>
                                </a:lnTo>
                                <a:lnTo>
                                  <a:pt x="25" y="115"/>
                                </a:lnTo>
                                <a:lnTo>
                                  <a:pt x="25" y="107"/>
                                </a:lnTo>
                                <a:lnTo>
                                  <a:pt x="25" y="100"/>
                                </a:lnTo>
                                <a:lnTo>
                                  <a:pt x="22" y="92"/>
                                </a:lnTo>
                                <a:lnTo>
                                  <a:pt x="18" y="85"/>
                                </a:lnTo>
                                <a:lnTo>
                                  <a:pt x="13" y="77"/>
                                </a:lnTo>
                                <a:lnTo>
                                  <a:pt x="3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1659"/>
                        <wps:cNvSpPr>
                          <a:spLocks/>
                        </wps:cNvSpPr>
                        <wps:spPr bwMode="auto">
                          <a:xfrm>
                            <a:off x="5808" y="908"/>
                            <a:ext cx="5" cy="75"/>
                          </a:xfrm>
                          <a:custGeom>
                            <a:avLst/>
                            <a:gdLst>
                              <a:gd name="T0" fmla="*/ 0 w 5"/>
                              <a:gd name="T1" fmla="*/ 75 h 75"/>
                              <a:gd name="T2" fmla="*/ 5 w 5"/>
                              <a:gd name="T3" fmla="*/ 0 h 75"/>
                              <a:gd name="T4" fmla="*/ 0 w 5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5">
                                <a:moveTo>
                                  <a:pt x="0" y="75"/>
                                </a:moveTo>
                                <a:lnTo>
                                  <a:pt x="5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1660"/>
                        <wps:cNvSpPr>
                          <a:spLocks/>
                        </wps:cNvSpPr>
                        <wps:spPr bwMode="auto">
                          <a:xfrm>
                            <a:off x="5805" y="983"/>
                            <a:ext cx="25" cy="57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57"/>
                              <a:gd name="T2" fmla="*/ 0 w 25"/>
                              <a:gd name="T3" fmla="*/ 17 h 57"/>
                              <a:gd name="T4" fmla="*/ 0 w 25"/>
                              <a:gd name="T5" fmla="*/ 32 h 57"/>
                              <a:gd name="T6" fmla="*/ 3 w 25"/>
                              <a:gd name="T7" fmla="*/ 40 h 57"/>
                              <a:gd name="T8" fmla="*/ 8 w 25"/>
                              <a:gd name="T9" fmla="*/ 45 h 57"/>
                              <a:gd name="T10" fmla="*/ 13 w 25"/>
                              <a:gd name="T11" fmla="*/ 50 h 57"/>
                              <a:gd name="T12" fmla="*/ 18 w 25"/>
                              <a:gd name="T13" fmla="*/ 57 h 57"/>
                              <a:gd name="T14" fmla="*/ 22 w 25"/>
                              <a:gd name="T15" fmla="*/ 50 h 57"/>
                              <a:gd name="T16" fmla="*/ 25 w 25"/>
                              <a:gd name="T17" fmla="*/ 40 h 57"/>
                              <a:gd name="T18" fmla="*/ 25 w 25"/>
                              <a:gd name="T19" fmla="*/ 32 h 57"/>
                              <a:gd name="T20" fmla="*/ 25 w 25"/>
                              <a:gd name="T21" fmla="*/ 25 h 57"/>
                              <a:gd name="T22" fmla="*/ 22 w 25"/>
                              <a:gd name="T23" fmla="*/ 17 h 57"/>
                              <a:gd name="T24" fmla="*/ 18 w 25"/>
                              <a:gd name="T25" fmla="*/ 10 h 57"/>
                              <a:gd name="T26" fmla="*/ 13 w 25"/>
                              <a:gd name="T27" fmla="*/ 2 h 57"/>
                              <a:gd name="T28" fmla="*/ 3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8" y="45"/>
                                </a:lnTo>
                                <a:lnTo>
                                  <a:pt x="13" y="50"/>
                                </a:lnTo>
                                <a:lnTo>
                                  <a:pt x="18" y="57"/>
                                </a:lnTo>
                                <a:lnTo>
                                  <a:pt x="22" y="50"/>
                                </a:lnTo>
                                <a:lnTo>
                                  <a:pt x="25" y="40"/>
                                </a:lnTo>
                                <a:lnTo>
                                  <a:pt x="25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7"/>
                                </a:lnTo>
                                <a:lnTo>
                                  <a:pt x="18" y="10"/>
                                </a:lnTo>
                                <a:lnTo>
                                  <a:pt x="13" y="2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1661"/>
                        <wps:cNvSpPr>
                          <a:spLocks noEditPoints="1"/>
                        </wps:cNvSpPr>
                        <wps:spPr bwMode="auto">
                          <a:xfrm>
                            <a:off x="5795" y="963"/>
                            <a:ext cx="32" cy="122"/>
                          </a:xfrm>
                          <a:custGeom>
                            <a:avLst/>
                            <a:gdLst>
                              <a:gd name="T0" fmla="*/ 13 w 32"/>
                              <a:gd name="T1" fmla="*/ 67 h 122"/>
                              <a:gd name="T2" fmla="*/ 0 w 32"/>
                              <a:gd name="T3" fmla="*/ 0 h 122"/>
                              <a:gd name="T4" fmla="*/ 13 w 32"/>
                              <a:gd name="T5" fmla="*/ 67 h 122"/>
                              <a:gd name="T6" fmla="*/ 13 w 32"/>
                              <a:gd name="T7" fmla="*/ 67 h 122"/>
                              <a:gd name="T8" fmla="*/ 8 w 32"/>
                              <a:gd name="T9" fmla="*/ 82 h 122"/>
                              <a:gd name="T10" fmla="*/ 10 w 32"/>
                              <a:gd name="T11" fmla="*/ 100 h 122"/>
                              <a:gd name="T12" fmla="*/ 13 w 32"/>
                              <a:gd name="T13" fmla="*/ 105 h 122"/>
                              <a:gd name="T14" fmla="*/ 15 w 32"/>
                              <a:gd name="T15" fmla="*/ 112 h 122"/>
                              <a:gd name="T16" fmla="*/ 20 w 32"/>
                              <a:gd name="T17" fmla="*/ 117 h 122"/>
                              <a:gd name="T18" fmla="*/ 28 w 32"/>
                              <a:gd name="T19" fmla="*/ 122 h 122"/>
                              <a:gd name="T20" fmla="*/ 30 w 32"/>
                              <a:gd name="T21" fmla="*/ 117 h 122"/>
                              <a:gd name="T22" fmla="*/ 32 w 32"/>
                              <a:gd name="T23" fmla="*/ 107 h 122"/>
                              <a:gd name="T24" fmla="*/ 32 w 32"/>
                              <a:gd name="T25" fmla="*/ 100 h 122"/>
                              <a:gd name="T26" fmla="*/ 32 w 32"/>
                              <a:gd name="T27" fmla="*/ 92 h 122"/>
                              <a:gd name="T28" fmla="*/ 30 w 32"/>
                              <a:gd name="T29" fmla="*/ 85 h 122"/>
                              <a:gd name="T30" fmla="*/ 25 w 32"/>
                              <a:gd name="T31" fmla="*/ 77 h 122"/>
                              <a:gd name="T32" fmla="*/ 20 w 32"/>
                              <a:gd name="T33" fmla="*/ 70 h 122"/>
                              <a:gd name="T34" fmla="*/ 13 w 32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2">
                                <a:moveTo>
                                  <a:pt x="13" y="67"/>
                                </a:moveTo>
                                <a:lnTo>
                                  <a:pt x="0" y="0"/>
                                </a:lnTo>
                                <a:lnTo>
                                  <a:pt x="13" y="67"/>
                                </a:lnTo>
                                <a:close/>
                                <a:moveTo>
                                  <a:pt x="13" y="67"/>
                                </a:moveTo>
                                <a:lnTo>
                                  <a:pt x="8" y="82"/>
                                </a:lnTo>
                                <a:lnTo>
                                  <a:pt x="10" y="100"/>
                                </a:lnTo>
                                <a:lnTo>
                                  <a:pt x="13" y="105"/>
                                </a:lnTo>
                                <a:lnTo>
                                  <a:pt x="15" y="112"/>
                                </a:lnTo>
                                <a:lnTo>
                                  <a:pt x="20" y="117"/>
                                </a:lnTo>
                                <a:lnTo>
                                  <a:pt x="28" y="122"/>
                                </a:lnTo>
                                <a:lnTo>
                                  <a:pt x="30" y="117"/>
                                </a:lnTo>
                                <a:lnTo>
                                  <a:pt x="32" y="107"/>
                                </a:lnTo>
                                <a:lnTo>
                                  <a:pt x="32" y="100"/>
                                </a:lnTo>
                                <a:lnTo>
                                  <a:pt x="32" y="92"/>
                                </a:lnTo>
                                <a:lnTo>
                                  <a:pt x="30" y="85"/>
                                </a:lnTo>
                                <a:lnTo>
                                  <a:pt x="25" y="77"/>
                                </a:lnTo>
                                <a:lnTo>
                                  <a:pt x="20" y="70"/>
                                </a:lnTo>
                                <a:lnTo>
                                  <a:pt x="1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1662"/>
                        <wps:cNvSpPr>
                          <a:spLocks/>
                        </wps:cNvSpPr>
                        <wps:spPr bwMode="auto">
                          <a:xfrm>
                            <a:off x="5795" y="963"/>
                            <a:ext cx="13" cy="67"/>
                          </a:xfrm>
                          <a:custGeom>
                            <a:avLst/>
                            <a:gdLst>
                              <a:gd name="T0" fmla="*/ 13 w 13"/>
                              <a:gd name="T1" fmla="*/ 67 h 67"/>
                              <a:gd name="T2" fmla="*/ 0 w 13"/>
                              <a:gd name="T3" fmla="*/ 0 h 67"/>
                              <a:gd name="T4" fmla="*/ 13 w 1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7">
                                <a:moveTo>
                                  <a:pt x="13" y="67"/>
                                </a:moveTo>
                                <a:lnTo>
                                  <a:pt x="0" y="0"/>
                                </a:lnTo>
                                <a:lnTo>
                                  <a:pt x="1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1663"/>
                        <wps:cNvSpPr>
                          <a:spLocks/>
                        </wps:cNvSpPr>
                        <wps:spPr bwMode="auto">
                          <a:xfrm>
                            <a:off x="5803" y="1030"/>
                            <a:ext cx="24" cy="55"/>
                          </a:xfrm>
                          <a:custGeom>
                            <a:avLst/>
                            <a:gdLst>
                              <a:gd name="T0" fmla="*/ 5 w 24"/>
                              <a:gd name="T1" fmla="*/ 0 h 55"/>
                              <a:gd name="T2" fmla="*/ 0 w 24"/>
                              <a:gd name="T3" fmla="*/ 15 h 55"/>
                              <a:gd name="T4" fmla="*/ 2 w 24"/>
                              <a:gd name="T5" fmla="*/ 33 h 55"/>
                              <a:gd name="T6" fmla="*/ 5 w 24"/>
                              <a:gd name="T7" fmla="*/ 38 h 55"/>
                              <a:gd name="T8" fmla="*/ 7 w 24"/>
                              <a:gd name="T9" fmla="*/ 45 h 55"/>
                              <a:gd name="T10" fmla="*/ 12 w 24"/>
                              <a:gd name="T11" fmla="*/ 50 h 55"/>
                              <a:gd name="T12" fmla="*/ 20 w 24"/>
                              <a:gd name="T13" fmla="*/ 55 h 55"/>
                              <a:gd name="T14" fmla="*/ 22 w 24"/>
                              <a:gd name="T15" fmla="*/ 50 h 55"/>
                              <a:gd name="T16" fmla="*/ 24 w 24"/>
                              <a:gd name="T17" fmla="*/ 40 h 55"/>
                              <a:gd name="T18" fmla="*/ 24 w 24"/>
                              <a:gd name="T19" fmla="*/ 33 h 55"/>
                              <a:gd name="T20" fmla="*/ 24 w 24"/>
                              <a:gd name="T21" fmla="*/ 25 h 55"/>
                              <a:gd name="T22" fmla="*/ 22 w 24"/>
                              <a:gd name="T23" fmla="*/ 18 h 55"/>
                              <a:gd name="T24" fmla="*/ 17 w 24"/>
                              <a:gd name="T25" fmla="*/ 10 h 55"/>
                              <a:gd name="T26" fmla="*/ 12 w 24"/>
                              <a:gd name="T27" fmla="*/ 3 h 55"/>
                              <a:gd name="T28" fmla="*/ 5 w 24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55">
                                <a:moveTo>
                                  <a:pt x="5" y="0"/>
                                </a:moveTo>
                                <a:lnTo>
                                  <a:pt x="0" y="15"/>
                                </a:lnTo>
                                <a:lnTo>
                                  <a:pt x="2" y="33"/>
                                </a:lnTo>
                                <a:lnTo>
                                  <a:pt x="5" y="38"/>
                                </a:lnTo>
                                <a:lnTo>
                                  <a:pt x="7" y="45"/>
                                </a:lnTo>
                                <a:lnTo>
                                  <a:pt x="12" y="50"/>
                                </a:lnTo>
                                <a:lnTo>
                                  <a:pt x="20" y="55"/>
                                </a:lnTo>
                                <a:lnTo>
                                  <a:pt x="22" y="50"/>
                                </a:lnTo>
                                <a:lnTo>
                                  <a:pt x="24" y="40"/>
                                </a:lnTo>
                                <a:lnTo>
                                  <a:pt x="24" y="33"/>
                                </a:lnTo>
                                <a:lnTo>
                                  <a:pt x="24" y="25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1664"/>
                        <wps:cNvSpPr>
                          <a:spLocks noEditPoints="1"/>
                        </wps:cNvSpPr>
                        <wps:spPr bwMode="auto">
                          <a:xfrm>
                            <a:off x="5788" y="1003"/>
                            <a:ext cx="35" cy="122"/>
                          </a:xfrm>
                          <a:custGeom>
                            <a:avLst/>
                            <a:gdLst>
                              <a:gd name="T0" fmla="*/ 12 w 35"/>
                              <a:gd name="T1" fmla="*/ 67 h 122"/>
                              <a:gd name="T2" fmla="*/ 0 w 35"/>
                              <a:gd name="T3" fmla="*/ 0 h 122"/>
                              <a:gd name="T4" fmla="*/ 12 w 35"/>
                              <a:gd name="T5" fmla="*/ 67 h 122"/>
                              <a:gd name="T6" fmla="*/ 12 w 35"/>
                              <a:gd name="T7" fmla="*/ 67 h 122"/>
                              <a:gd name="T8" fmla="*/ 10 w 35"/>
                              <a:gd name="T9" fmla="*/ 82 h 122"/>
                              <a:gd name="T10" fmla="*/ 10 w 35"/>
                              <a:gd name="T11" fmla="*/ 100 h 122"/>
                              <a:gd name="T12" fmla="*/ 12 w 35"/>
                              <a:gd name="T13" fmla="*/ 105 h 122"/>
                              <a:gd name="T14" fmla="*/ 17 w 35"/>
                              <a:gd name="T15" fmla="*/ 112 h 122"/>
                              <a:gd name="T16" fmla="*/ 22 w 35"/>
                              <a:gd name="T17" fmla="*/ 117 h 122"/>
                              <a:gd name="T18" fmla="*/ 27 w 35"/>
                              <a:gd name="T19" fmla="*/ 122 h 122"/>
                              <a:gd name="T20" fmla="*/ 32 w 35"/>
                              <a:gd name="T21" fmla="*/ 117 h 122"/>
                              <a:gd name="T22" fmla="*/ 32 w 35"/>
                              <a:gd name="T23" fmla="*/ 110 h 122"/>
                              <a:gd name="T24" fmla="*/ 35 w 35"/>
                              <a:gd name="T25" fmla="*/ 100 h 122"/>
                              <a:gd name="T26" fmla="*/ 32 w 35"/>
                              <a:gd name="T27" fmla="*/ 92 h 122"/>
                              <a:gd name="T28" fmla="*/ 30 w 35"/>
                              <a:gd name="T29" fmla="*/ 85 h 122"/>
                              <a:gd name="T30" fmla="*/ 25 w 35"/>
                              <a:gd name="T31" fmla="*/ 77 h 122"/>
                              <a:gd name="T32" fmla="*/ 20 w 35"/>
                              <a:gd name="T33" fmla="*/ 70 h 122"/>
                              <a:gd name="T34" fmla="*/ 12 w 35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" h="122">
                                <a:moveTo>
                                  <a:pt x="12" y="67"/>
                                </a:moveTo>
                                <a:lnTo>
                                  <a:pt x="0" y="0"/>
                                </a:lnTo>
                                <a:lnTo>
                                  <a:pt x="12" y="67"/>
                                </a:lnTo>
                                <a:close/>
                                <a:moveTo>
                                  <a:pt x="12" y="67"/>
                                </a:moveTo>
                                <a:lnTo>
                                  <a:pt x="10" y="82"/>
                                </a:lnTo>
                                <a:lnTo>
                                  <a:pt x="10" y="100"/>
                                </a:lnTo>
                                <a:lnTo>
                                  <a:pt x="12" y="105"/>
                                </a:lnTo>
                                <a:lnTo>
                                  <a:pt x="17" y="112"/>
                                </a:lnTo>
                                <a:lnTo>
                                  <a:pt x="22" y="117"/>
                                </a:lnTo>
                                <a:lnTo>
                                  <a:pt x="27" y="122"/>
                                </a:lnTo>
                                <a:lnTo>
                                  <a:pt x="32" y="117"/>
                                </a:lnTo>
                                <a:lnTo>
                                  <a:pt x="32" y="110"/>
                                </a:lnTo>
                                <a:lnTo>
                                  <a:pt x="35" y="100"/>
                                </a:lnTo>
                                <a:lnTo>
                                  <a:pt x="32" y="92"/>
                                </a:lnTo>
                                <a:lnTo>
                                  <a:pt x="30" y="85"/>
                                </a:lnTo>
                                <a:lnTo>
                                  <a:pt x="25" y="77"/>
                                </a:lnTo>
                                <a:lnTo>
                                  <a:pt x="20" y="70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Freeform 1665"/>
                        <wps:cNvSpPr>
                          <a:spLocks/>
                        </wps:cNvSpPr>
                        <wps:spPr bwMode="auto">
                          <a:xfrm>
                            <a:off x="5788" y="1003"/>
                            <a:ext cx="12" cy="67"/>
                          </a:xfrm>
                          <a:custGeom>
                            <a:avLst/>
                            <a:gdLst>
                              <a:gd name="T0" fmla="*/ 12 w 12"/>
                              <a:gd name="T1" fmla="*/ 67 h 67"/>
                              <a:gd name="T2" fmla="*/ 0 w 12"/>
                              <a:gd name="T3" fmla="*/ 0 h 67"/>
                              <a:gd name="T4" fmla="*/ 12 w 12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7">
                                <a:moveTo>
                                  <a:pt x="12" y="67"/>
                                </a:moveTo>
                                <a:lnTo>
                                  <a:pt x="0" y="0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reeform 1666"/>
                        <wps:cNvSpPr>
                          <a:spLocks/>
                        </wps:cNvSpPr>
                        <wps:spPr bwMode="auto">
                          <a:xfrm>
                            <a:off x="5798" y="1070"/>
                            <a:ext cx="25" cy="55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5"/>
                              <a:gd name="T2" fmla="*/ 0 w 25"/>
                              <a:gd name="T3" fmla="*/ 15 h 55"/>
                              <a:gd name="T4" fmla="*/ 0 w 25"/>
                              <a:gd name="T5" fmla="*/ 33 h 55"/>
                              <a:gd name="T6" fmla="*/ 2 w 25"/>
                              <a:gd name="T7" fmla="*/ 38 h 55"/>
                              <a:gd name="T8" fmla="*/ 7 w 25"/>
                              <a:gd name="T9" fmla="*/ 45 h 55"/>
                              <a:gd name="T10" fmla="*/ 12 w 25"/>
                              <a:gd name="T11" fmla="*/ 50 h 55"/>
                              <a:gd name="T12" fmla="*/ 17 w 25"/>
                              <a:gd name="T13" fmla="*/ 55 h 55"/>
                              <a:gd name="T14" fmla="*/ 22 w 25"/>
                              <a:gd name="T15" fmla="*/ 50 h 55"/>
                              <a:gd name="T16" fmla="*/ 22 w 25"/>
                              <a:gd name="T17" fmla="*/ 43 h 55"/>
                              <a:gd name="T18" fmla="*/ 25 w 25"/>
                              <a:gd name="T19" fmla="*/ 33 h 55"/>
                              <a:gd name="T20" fmla="*/ 22 w 25"/>
                              <a:gd name="T21" fmla="*/ 25 h 55"/>
                              <a:gd name="T22" fmla="*/ 20 w 25"/>
                              <a:gd name="T23" fmla="*/ 18 h 55"/>
                              <a:gd name="T24" fmla="*/ 15 w 25"/>
                              <a:gd name="T25" fmla="*/ 10 h 55"/>
                              <a:gd name="T26" fmla="*/ 10 w 25"/>
                              <a:gd name="T27" fmla="*/ 3 h 55"/>
                              <a:gd name="T28" fmla="*/ 2 w 25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38"/>
                                </a:lnTo>
                                <a:lnTo>
                                  <a:pt x="7" y="45"/>
                                </a:lnTo>
                                <a:lnTo>
                                  <a:pt x="12" y="50"/>
                                </a:lnTo>
                                <a:lnTo>
                                  <a:pt x="17" y="55"/>
                                </a:lnTo>
                                <a:lnTo>
                                  <a:pt x="22" y="50"/>
                                </a:lnTo>
                                <a:lnTo>
                                  <a:pt x="22" y="43"/>
                                </a:lnTo>
                                <a:lnTo>
                                  <a:pt x="25" y="33"/>
                                </a:lnTo>
                                <a:lnTo>
                                  <a:pt x="22" y="25"/>
                                </a:lnTo>
                                <a:lnTo>
                                  <a:pt x="20" y="18"/>
                                </a:lnTo>
                                <a:lnTo>
                                  <a:pt x="15" y="10"/>
                                </a:lnTo>
                                <a:lnTo>
                                  <a:pt x="10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1667"/>
                        <wps:cNvSpPr>
                          <a:spLocks noEditPoints="1"/>
                        </wps:cNvSpPr>
                        <wps:spPr bwMode="auto">
                          <a:xfrm>
                            <a:off x="5815" y="866"/>
                            <a:ext cx="27" cy="132"/>
                          </a:xfrm>
                          <a:custGeom>
                            <a:avLst/>
                            <a:gdLst>
                              <a:gd name="T0" fmla="*/ 5 w 27"/>
                              <a:gd name="T1" fmla="*/ 74 h 132"/>
                              <a:gd name="T2" fmla="*/ 12 w 27"/>
                              <a:gd name="T3" fmla="*/ 0 h 132"/>
                              <a:gd name="T4" fmla="*/ 5 w 27"/>
                              <a:gd name="T5" fmla="*/ 74 h 132"/>
                              <a:gd name="T6" fmla="*/ 5 w 27"/>
                              <a:gd name="T7" fmla="*/ 74 h 132"/>
                              <a:gd name="T8" fmla="*/ 0 w 27"/>
                              <a:gd name="T9" fmla="*/ 92 h 132"/>
                              <a:gd name="T10" fmla="*/ 3 w 27"/>
                              <a:gd name="T11" fmla="*/ 107 h 132"/>
                              <a:gd name="T12" fmla="*/ 5 w 27"/>
                              <a:gd name="T13" fmla="*/ 114 h 132"/>
                              <a:gd name="T14" fmla="*/ 8 w 27"/>
                              <a:gd name="T15" fmla="*/ 119 h 132"/>
                              <a:gd name="T16" fmla="*/ 12 w 27"/>
                              <a:gd name="T17" fmla="*/ 127 h 132"/>
                              <a:gd name="T18" fmla="*/ 20 w 27"/>
                              <a:gd name="T19" fmla="*/ 132 h 132"/>
                              <a:gd name="T20" fmla="*/ 22 w 27"/>
                              <a:gd name="T21" fmla="*/ 124 h 132"/>
                              <a:gd name="T22" fmla="*/ 25 w 27"/>
                              <a:gd name="T23" fmla="*/ 117 h 132"/>
                              <a:gd name="T24" fmla="*/ 27 w 27"/>
                              <a:gd name="T25" fmla="*/ 107 h 132"/>
                              <a:gd name="T26" fmla="*/ 25 w 27"/>
                              <a:gd name="T27" fmla="*/ 99 h 132"/>
                              <a:gd name="T28" fmla="*/ 22 w 27"/>
                              <a:gd name="T29" fmla="*/ 92 h 132"/>
                              <a:gd name="T30" fmla="*/ 17 w 27"/>
                              <a:gd name="T31" fmla="*/ 84 h 132"/>
                              <a:gd name="T32" fmla="*/ 12 w 27"/>
                              <a:gd name="T33" fmla="*/ 77 h 132"/>
                              <a:gd name="T34" fmla="*/ 5 w 27"/>
                              <a:gd name="T35" fmla="*/ 74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2">
                                <a:moveTo>
                                  <a:pt x="5" y="74"/>
                                </a:moveTo>
                                <a:lnTo>
                                  <a:pt x="12" y="0"/>
                                </a:lnTo>
                                <a:lnTo>
                                  <a:pt x="5" y="74"/>
                                </a:lnTo>
                                <a:close/>
                                <a:moveTo>
                                  <a:pt x="5" y="74"/>
                                </a:moveTo>
                                <a:lnTo>
                                  <a:pt x="0" y="92"/>
                                </a:lnTo>
                                <a:lnTo>
                                  <a:pt x="3" y="107"/>
                                </a:lnTo>
                                <a:lnTo>
                                  <a:pt x="5" y="114"/>
                                </a:lnTo>
                                <a:lnTo>
                                  <a:pt x="8" y="119"/>
                                </a:lnTo>
                                <a:lnTo>
                                  <a:pt x="12" y="127"/>
                                </a:lnTo>
                                <a:lnTo>
                                  <a:pt x="20" y="132"/>
                                </a:lnTo>
                                <a:lnTo>
                                  <a:pt x="22" y="124"/>
                                </a:lnTo>
                                <a:lnTo>
                                  <a:pt x="25" y="117"/>
                                </a:lnTo>
                                <a:lnTo>
                                  <a:pt x="27" y="107"/>
                                </a:lnTo>
                                <a:lnTo>
                                  <a:pt x="25" y="99"/>
                                </a:lnTo>
                                <a:lnTo>
                                  <a:pt x="22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7"/>
                                </a:lnTo>
                                <a:lnTo>
                                  <a:pt x="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1668"/>
                        <wps:cNvSpPr>
                          <a:spLocks/>
                        </wps:cNvSpPr>
                        <wps:spPr bwMode="auto">
                          <a:xfrm>
                            <a:off x="5820" y="866"/>
                            <a:ext cx="7" cy="74"/>
                          </a:xfrm>
                          <a:custGeom>
                            <a:avLst/>
                            <a:gdLst>
                              <a:gd name="T0" fmla="*/ 0 w 7"/>
                              <a:gd name="T1" fmla="*/ 74 h 74"/>
                              <a:gd name="T2" fmla="*/ 7 w 7"/>
                              <a:gd name="T3" fmla="*/ 0 h 74"/>
                              <a:gd name="T4" fmla="*/ 0 w 7"/>
                              <a:gd name="T5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4">
                                <a:moveTo>
                                  <a:pt x="0" y="74"/>
                                </a:moveTo>
                                <a:lnTo>
                                  <a:pt x="7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Freeform 1669"/>
                        <wps:cNvSpPr>
                          <a:spLocks/>
                        </wps:cNvSpPr>
                        <wps:spPr bwMode="auto">
                          <a:xfrm>
                            <a:off x="5815" y="940"/>
                            <a:ext cx="27" cy="58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8"/>
                              <a:gd name="T2" fmla="*/ 0 w 27"/>
                              <a:gd name="T3" fmla="*/ 18 h 58"/>
                              <a:gd name="T4" fmla="*/ 3 w 27"/>
                              <a:gd name="T5" fmla="*/ 33 h 58"/>
                              <a:gd name="T6" fmla="*/ 5 w 27"/>
                              <a:gd name="T7" fmla="*/ 40 h 58"/>
                              <a:gd name="T8" fmla="*/ 8 w 27"/>
                              <a:gd name="T9" fmla="*/ 45 h 58"/>
                              <a:gd name="T10" fmla="*/ 12 w 27"/>
                              <a:gd name="T11" fmla="*/ 53 h 58"/>
                              <a:gd name="T12" fmla="*/ 20 w 27"/>
                              <a:gd name="T13" fmla="*/ 58 h 58"/>
                              <a:gd name="T14" fmla="*/ 22 w 27"/>
                              <a:gd name="T15" fmla="*/ 50 h 58"/>
                              <a:gd name="T16" fmla="*/ 25 w 27"/>
                              <a:gd name="T17" fmla="*/ 43 h 58"/>
                              <a:gd name="T18" fmla="*/ 27 w 27"/>
                              <a:gd name="T19" fmla="*/ 33 h 58"/>
                              <a:gd name="T20" fmla="*/ 25 w 27"/>
                              <a:gd name="T21" fmla="*/ 25 h 58"/>
                              <a:gd name="T22" fmla="*/ 22 w 27"/>
                              <a:gd name="T23" fmla="*/ 18 h 58"/>
                              <a:gd name="T24" fmla="*/ 17 w 27"/>
                              <a:gd name="T25" fmla="*/ 10 h 58"/>
                              <a:gd name="T26" fmla="*/ 12 w 27"/>
                              <a:gd name="T27" fmla="*/ 3 h 58"/>
                              <a:gd name="T28" fmla="*/ 5 w 27"/>
                              <a:gd name="T2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8">
                                <a:moveTo>
                                  <a:pt x="5" y="0"/>
                                </a:moveTo>
                                <a:lnTo>
                                  <a:pt x="0" y="18"/>
                                </a:lnTo>
                                <a:lnTo>
                                  <a:pt x="3" y="33"/>
                                </a:lnTo>
                                <a:lnTo>
                                  <a:pt x="5" y="40"/>
                                </a:lnTo>
                                <a:lnTo>
                                  <a:pt x="8" y="45"/>
                                </a:lnTo>
                                <a:lnTo>
                                  <a:pt x="12" y="53"/>
                                </a:lnTo>
                                <a:lnTo>
                                  <a:pt x="20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3"/>
                                </a:lnTo>
                                <a:lnTo>
                                  <a:pt x="27" y="33"/>
                                </a:lnTo>
                                <a:lnTo>
                                  <a:pt x="25" y="25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1670"/>
                        <wps:cNvSpPr>
                          <a:spLocks noEditPoints="1"/>
                        </wps:cNvSpPr>
                        <wps:spPr bwMode="auto">
                          <a:xfrm>
                            <a:off x="5825" y="823"/>
                            <a:ext cx="27" cy="135"/>
                          </a:xfrm>
                          <a:custGeom>
                            <a:avLst/>
                            <a:gdLst>
                              <a:gd name="T0" fmla="*/ 5 w 27"/>
                              <a:gd name="T1" fmla="*/ 78 h 135"/>
                              <a:gd name="T2" fmla="*/ 5 w 27"/>
                              <a:gd name="T3" fmla="*/ 0 h 135"/>
                              <a:gd name="T4" fmla="*/ 5 w 27"/>
                              <a:gd name="T5" fmla="*/ 78 h 135"/>
                              <a:gd name="T6" fmla="*/ 5 w 27"/>
                              <a:gd name="T7" fmla="*/ 78 h 135"/>
                              <a:gd name="T8" fmla="*/ 0 w 27"/>
                              <a:gd name="T9" fmla="*/ 95 h 135"/>
                              <a:gd name="T10" fmla="*/ 2 w 27"/>
                              <a:gd name="T11" fmla="*/ 110 h 135"/>
                              <a:gd name="T12" fmla="*/ 5 w 27"/>
                              <a:gd name="T13" fmla="*/ 117 h 135"/>
                              <a:gd name="T14" fmla="*/ 7 w 27"/>
                              <a:gd name="T15" fmla="*/ 122 h 135"/>
                              <a:gd name="T16" fmla="*/ 12 w 27"/>
                              <a:gd name="T17" fmla="*/ 130 h 135"/>
                              <a:gd name="T18" fmla="*/ 20 w 27"/>
                              <a:gd name="T19" fmla="*/ 135 h 135"/>
                              <a:gd name="T20" fmla="*/ 25 w 27"/>
                              <a:gd name="T21" fmla="*/ 127 h 135"/>
                              <a:gd name="T22" fmla="*/ 27 w 27"/>
                              <a:gd name="T23" fmla="*/ 120 h 135"/>
                              <a:gd name="T24" fmla="*/ 27 w 27"/>
                              <a:gd name="T25" fmla="*/ 110 h 135"/>
                              <a:gd name="T26" fmla="*/ 25 w 27"/>
                              <a:gd name="T27" fmla="*/ 102 h 135"/>
                              <a:gd name="T28" fmla="*/ 22 w 27"/>
                              <a:gd name="T29" fmla="*/ 95 h 135"/>
                              <a:gd name="T30" fmla="*/ 20 w 27"/>
                              <a:gd name="T31" fmla="*/ 88 h 135"/>
                              <a:gd name="T32" fmla="*/ 12 w 27"/>
                              <a:gd name="T33" fmla="*/ 80 h 135"/>
                              <a:gd name="T34" fmla="*/ 5 w 27"/>
                              <a:gd name="T35" fmla="*/ 78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5">
                                <a:moveTo>
                                  <a:pt x="5" y="78"/>
                                </a:moveTo>
                                <a:lnTo>
                                  <a:pt x="5" y="0"/>
                                </a:lnTo>
                                <a:lnTo>
                                  <a:pt x="5" y="78"/>
                                </a:lnTo>
                                <a:close/>
                                <a:moveTo>
                                  <a:pt x="5" y="78"/>
                                </a:moveTo>
                                <a:lnTo>
                                  <a:pt x="0" y="95"/>
                                </a:lnTo>
                                <a:lnTo>
                                  <a:pt x="2" y="110"/>
                                </a:lnTo>
                                <a:lnTo>
                                  <a:pt x="5" y="117"/>
                                </a:lnTo>
                                <a:lnTo>
                                  <a:pt x="7" y="122"/>
                                </a:lnTo>
                                <a:lnTo>
                                  <a:pt x="12" y="130"/>
                                </a:lnTo>
                                <a:lnTo>
                                  <a:pt x="20" y="135"/>
                                </a:lnTo>
                                <a:lnTo>
                                  <a:pt x="25" y="127"/>
                                </a:lnTo>
                                <a:lnTo>
                                  <a:pt x="27" y="120"/>
                                </a:lnTo>
                                <a:lnTo>
                                  <a:pt x="27" y="110"/>
                                </a:lnTo>
                                <a:lnTo>
                                  <a:pt x="25" y="102"/>
                                </a:lnTo>
                                <a:lnTo>
                                  <a:pt x="22" y="95"/>
                                </a:lnTo>
                                <a:lnTo>
                                  <a:pt x="20" y="88"/>
                                </a:lnTo>
                                <a:lnTo>
                                  <a:pt x="12" y="80"/>
                                </a:lnTo>
                                <a:lnTo>
                                  <a:pt x="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1671"/>
                        <wps:cNvSpPr>
                          <a:spLocks/>
                        </wps:cNvSpPr>
                        <wps:spPr bwMode="auto">
                          <a:xfrm>
                            <a:off x="5830" y="823"/>
                            <a:ext cx="1" cy="78"/>
                          </a:xfrm>
                          <a:custGeom>
                            <a:avLst/>
                            <a:gdLst>
                              <a:gd name="T0" fmla="*/ 78 h 78"/>
                              <a:gd name="T1" fmla="*/ 0 h 78"/>
                              <a:gd name="T2" fmla="*/ 78 h 7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8">
                                <a:moveTo>
                                  <a:pt x="0" y="78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1672"/>
                        <wps:cNvSpPr>
                          <a:spLocks/>
                        </wps:cNvSpPr>
                        <wps:spPr bwMode="auto">
                          <a:xfrm>
                            <a:off x="5825" y="901"/>
                            <a:ext cx="27" cy="57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7"/>
                              <a:gd name="T2" fmla="*/ 0 w 27"/>
                              <a:gd name="T3" fmla="*/ 17 h 57"/>
                              <a:gd name="T4" fmla="*/ 2 w 27"/>
                              <a:gd name="T5" fmla="*/ 32 h 57"/>
                              <a:gd name="T6" fmla="*/ 5 w 27"/>
                              <a:gd name="T7" fmla="*/ 39 h 57"/>
                              <a:gd name="T8" fmla="*/ 7 w 27"/>
                              <a:gd name="T9" fmla="*/ 44 h 57"/>
                              <a:gd name="T10" fmla="*/ 12 w 27"/>
                              <a:gd name="T11" fmla="*/ 52 h 57"/>
                              <a:gd name="T12" fmla="*/ 20 w 27"/>
                              <a:gd name="T13" fmla="*/ 57 h 57"/>
                              <a:gd name="T14" fmla="*/ 25 w 27"/>
                              <a:gd name="T15" fmla="*/ 49 h 57"/>
                              <a:gd name="T16" fmla="*/ 27 w 27"/>
                              <a:gd name="T17" fmla="*/ 42 h 57"/>
                              <a:gd name="T18" fmla="*/ 27 w 27"/>
                              <a:gd name="T19" fmla="*/ 32 h 57"/>
                              <a:gd name="T20" fmla="*/ 25 w 27"/>
                              <a:gd name="T21" fmla="*/ 24 h 57"/>
                              <a:gd name="T22" fmla="*/ 22 w 27"/>
                              <a:gd name="T23" fmla="*/ 17 h 57"/>
                              <a:gd name="T24" fmla="*/ 20 w 27"/>
                              <a:gd name="T25" fmla="*/ 10 h 57"/>
                              <a:gd name="T26" fmla="*/ 12 w 27"/>
                              <a:gd name="T27" fmla="*/ 2 h 57"/>
                              <a:gd name="T28" fmla="*/ 5 w 27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9"/>
                                </a:lnTo>
                                <a:lnTo>
                                  <a:pt x="7" y="44"/>
                                </a:lnTo>
                                <a:lnTo>
                                  <a:pt x="12" y="52"/>
                                </a:lnTo>
                                <a:lnTo>
                                  <a:pt x="20" y="57"/>
                                </a:lnTo>
                                <a:lnTo>
                                  <a:pt x="25" y="49"/>
                                </a:lnTo>
                                <a:lnTo>
                                  <a:pt x="27" y="42"/>
                                </a:lnTo>
                                <a:lnTo>
                                  <a:pt x="27" y="32"/>
                                </a:lnTo>
                                <a:lnTo>
                                  <a:pt x="25" y="24"/>
                                </a:lnTo>
                                <a:lnTo>
                                  <a:pt x="22" y="17"/>
                                </a:lnTo>
                                <a:lnTo>
                                  <a:pt x="20" y="10"/>
                                </a:lnTo>
                                <a:lnTo>
                                  <a:pt x="12" y="2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1673"/>
                        <wps:cNvSpPr>
                          <a:spLocks noEditPoints="1"/>
                        </wps:cNvSpPr>
                        <wps:spPr bwMode="auto">
                          <a:xfrm>
                            <a:off x="5835" y="793"/>
                            <a:ext cx="25" cy="127"/>
                          </a:xfrm>
                          <a:custGeom>
                            <a:avLst/>
                            <a:gdLst>
                              <a:gd name="T0" fmla="*/ 5 w 25"/>
                              <a:gd name="T1" fmla="*/ 70 h 127"/>
                              <a:gd name="T2" fmla="*/ 5 w 25"/>
                              <a:gd name="T3" fmla="*/ 0 h 127"/>
                              <a:gd name="T4" fmla="*/ 5 w 25"/>
                              <a:gd name="T5" fmla="*/ 70 h 127"/>
                              <a:gd name="T6" fmla="*/ 5 w 25"/>
                              <a:gd name="T7" fmla="*/ 70 h 127"/>
                              <a:gd name="T8" fmla="*/ 0 w 25"/>
                              <a:gd name="T9" fmla="*/ 88 h 127"/>
                              <a:gd name="T10" fmla="*/ 0 w 25"/>
                              <a:gd name="T11" fmla="*/ 103 h 127"/>
                              <a:gd name="T12" fmla="*/ 2 w 25"/>
                              <a:gd name="T13" fmla="*/ 110 h 127"/>
                              <a:gd name="T14" fmla="*/ 7 w 25"/>
                              <a:gd name="T15" fmla="*/ 118 h 127"/>
                              <a:gd name="T16" fmla="*/ 12 w 25"/>
                              <a:gd name="T17" fmla="*/ 123 h 127"/>
                              <a:gd name="T18" fmla="*/ 17 w 25"/>
                              <a:gd name="T19" fmla="*/ 127 h 127"/>
                              <a:gd name="T20" fmla="*/ 22 w 25"/>
                              <a:gd name="T21" fmla="*/ 120 h 127"/>
                              <a:gd name="T22" fmla="*/ 25 w 25"/>
                              <a:gd name="T23" fmla="*/ 113 h 127"/>
                              <a:gd name="T24" fmla="*/ 25 w 25"/>
                              <a:gd name="T25" fmla="*/ 105 h 127"/>
                              <a:gd name="T26" fmla="*/ 25 w 25"/>
                              <a:gd name="T27" fmla="*/ 98 h 127"/>
                              <a:gd name="T28" fmla="*/ 22 w 25"/>
                              <a:gd name="T29" fmla="*/ 88 h 127"/>
                              <a:gd name="T30" fmla="*/ 17 w 25"/>
                              <a:gd name="T31" fmla="*/ 80 h 127"/>
                              <a:gd name="T32" fmla="*/ 12 w 25"/>
                              <a:gd name="T33" fmla="*/ 75 h 127"/>
                              <a:gd name="T34" fmla="*/ 5 w 25"/>
                              <a:gd name="T35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7">
                                <a:moveTo>
                                  <a:pt x="5" y="70"/>
                                </a:moveTo>
                                <a:lnTo>
                                  <a:pt x="5" y="0"/>
                                </a:lnTo>
                                <a:lnTo>
                                  <a:pt x="5" y="70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0" y="88"/>
                                </a:lnTo>
                                <a:lnTo>
                                  <a:pt x="0" y="103"/>
                                </a:lnTo>
                                <a:lnTo>
                                  <a:pt x="2" y="110"/>
                                </a:lnTo>
                                <a:lnTo>
                                  <a:pt x="7" y="118"/>
                                </a:lnTo>
                                <a:lnTo>
                                  <a:pt x="12" y="123"/>
                                </a:lnTo>
                                <a:lnTo>
                                  <a:pt x="17" y="127"/>
                                </a:lnTo>
                                <a:lnTo>
                                  <a:pt x="22" y="120"/>
                                </a:lnTo>
                                <a:lnTo>
                                  <a:pt x="25" y="113"/>
                                </a:lnTo>
                                <a:lnTo>
                                  <a:pt x="25" y="105"/>
                                </a:lnTo>
                                <a:lnTo>
                                  <a:pt x="25" y="98"/>
                                </a:lnTo>
                                <a:lnTo>
                                  <a:pt x="22" y="88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Freeform 1674"/>
                        <wps:cNvSpPr>
                          <a:spLocks/>
                        </wps:cNvSpPr>
                        <wps:spPr bwMode="auto">
                          <a:xfrm>
                            <a:off x="5840" y="793"/>
                            <a:ext cx="1" cy="70"/>
                          </a:xfrm>
                          <a:custGeom>
                            <a:avLst/>
                            <a:gdLst>
                              <a:gd name="T0" fmla="*/ 70 h 70"/>
                              <a:gd name="T1" fmla="*/ 0 h 70"/>
                              <a:gd name="T2" fmla="*/ 70 h 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0">
                                <a:moveTo>
                                  <a:pt x="0" y="7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1675"/>
                        <wps:cNvSpPr>
                          <a:spLocks/>
                        </wps:cNvSpPr>
                        <wps:spPr bwMode="auto">
                          <a:xfrm>
                            <a:off x="5835" y="86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0 w 25"/>
                              <a:gd name="T3" fmla="*/ 18 h 57"/>
                              <a:gd name="T4" fmla="*/ 0 w 25"/>
                              <a:gd name="T5" fmla="*/ 33 h 57"/>
                              <a:gd name="T6" fmla="*/ 2 w 25"/>
                              <a:gd name="T7" fmla="*/ 40 h 57"/>
                              <a:gd name="T8" fmla="*/ 7 w 25"/>
                              <a:gd name="T9" fmla="*/ 48 h 57"/>
                              <a:gd name="T10" fmla="*/ 12 w 25"/>
                              <a:gd name="T11" fmla="*/ 53 h 57"/>
                              <a:gd name="T12" fmla="*/ 17 w 25"/>
                              <a:gd name="T13" fmla="*/ 57 h 57"/>
                              <a:gd name="T14" fmla="*/ 22 w 25"/>
                              <a:gd name="T15" fmla="*/ 50 h 57"/>
                              <a:gd name="T16" fmla="*/ 25 w 25"/>
                              <a:gd name="T17" fmla="*/ 43 h 57"/>
                              <a:gd name="T18" fmla="*/ 25 w 25"/>
                              <a:gd name="T19" fmla="*/ 35 h 57"/>
                              <a:gd name="T20" fmla="*/ 25 w 25"/>
                              <a:gd name="T21" fmla="*/ 28 h 57"/>
                              <a:gd name="T22" fmla="*/ 22 w 25"/>
                              <a:gd name="T23" fmla="*/ 18 h 57"/>
                              <a:gd name="T24" fmla="*/ 17 w 25"/>
                              <a:gd name="T25" fmla="*/ 10 h 57"/>
                              <a:gd name="T26" fmla="*/ 12 w 25"/>
                              <a:gd name="T27" fmla="*/ 5 h 57"/>
                              <a:gd name="T28" fmla="*/ 5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5" y="0"/>
                                </a:moveTo>
                                <a:lnTo>
                                  <a:pt x="0" y="18"/>
                                </a:lnTo>
                                <a:lnTo>
                                  <a:pt x="0" y="33"/>
                                </a:lnTo>
                                <a:lnTo>
                                  <a:pt x="2" y="40"/>
                                </a:lnTo>
                                <a:lnTo>
                                  <a:pt x="7" y="48"/>
                                </a:lnTo>
                                <a:lnTo>
                                  <a:pt x="12" y="53"/>
                                </a:lnTo>
                                <a:lnTo>
                                  <a:pt x="17" y="57"/>
                                </a:lnTo>
                                <a:lnTo>
                                  <a:pt x="22" y="50"/>
                                </a:lnTo>
                                <a:lnTo>
                                  <a:pt x="25" y="43"/>
                                </a:lnTo>
                                <a:lnTo>
                                  <a:pt x="25" y="35"/>
                                </a:lnTo>
                                <a:lnTo>
                                  <a:pt x="25" y="28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1676"/>
                        <wps:cNvSpPr>
                          <a:spLocks noEditPoints="1"/>
                        </wps:cNvSpPr>
                        <wps:spPr bwMode="auto">
                          <a:xfrm>
                            <a:off x="5847" y="748"/>
                            <a:ext cx="25" cy="130"/>
                          </a:xfrm>
                          <a:custGeom>
                            <a:avLst/>
                            <a:gdLst>
                              <a:gd name="T0" fmla="*/ 3 w 25"/>
                              <a:gd name="T1" fmla="*/ 73 h 130"/>
                              <a:gd name="T2" fmla="*/ 15 w 25"/>
                              <a:gd name="T3" fmla="*/ 0 h 130"/>
                              <a:gd name="T4" fmla="*/ 3 w 25"/>
                              <a:gd name="T5" fmla="*/ 73 h 130"/>
                              <a:gd name="T6" fmla="*/ 3 w 25"/>
                              <a:gd name="T7" fmla="*/ 73 h 130"/>
                              <a:gd name="T8" fmla="*/ 0 w 25"/>
                              <a:gd name="T9" fmla="*/ 90 h 130"/>
                              <a:gd name="T10" fmla="*/ 0 w 25"/>
                              <a:gd name="T11" fmla="*/ 105 h 130"/>
                              <a:gd name="T12" fmla="*/ 3 w 25"/>
                              <a:gd name="T13" fmla="*/ 113 h 130"/>
                              <a:gd name="T14" fmla="*/ 5 w 25"/>
                              <a:gd name="T15" fmla="*/ 118 h 130"/>
                              <a:gd name="T16" fmla="*/ 10 w 25"/>
                              <a:gd name="T17" fmla="*/ 125 h 130"/>
                              <a:gd name="T18" fmla="*/ 18 w 25"/>
                              <a:gd name="T19" fmla="*/ 130 h 130"/>
                              <a:gd name="T20" fmla="*/ 20 w 25"/>
                              <a:gd name="T21" fmla="*/ 123 h 130"/>
                              <a:gd name="T22" fmla="*/ 23 w 25"/>
                              <a:gd name="T23" fmla="*/ 115 h 130"/>
                              <a:gd name="T24" fmla="*/ 25 w 25"/>
                              <a:gd name="T25" fmla="*/ 108 h 130"/>
                              <a:gd name="T26" fmla="*/ 25 w 25"/>
                              <a:gd name="T27" fmla="*/ 98 h 130"/>
                              <a:gd name="T28" fmla="*/ 23 w 25"/>
                              <a:gd name="T29" fmla="*/ 90 h 130"/>
                              <a:gd name="T30" fmla="*/ 18 w 25"/>
                              <a:gd name="T31" fmla="*/ 83 h 130"/>
                              <a:gd name="T32" fmla="*/ 10 w 25"/>
                              <a:gd name="T33" fmla="*/ 78 h 130"/>
                              <a:gd name="T34" fmla="*/ 3 w 25"/>
                              <a:gd name="T35" fmla="*/ 73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3" y="73"/>
                                </a:moveTo>
                                <a:lnTo>
                                  <a:pt x="15" y="0"/>
                                </a:lnTo>
                                <a:lnTo>
                                  <a:pt x="3" y="73"/>
                                </a:lnTo>
                                <a:close/>
                                <a:moveTo>
                                  <a:pt x="3" y="73"/>
                                </a:moveTo>
                                <a:lnTo>
                                  <a:pt x="0" y="90"/>
                                </a:lnTo>
                                <a:lnTo>
                                  <a:pt x="0" y="105"/>
                                </a:lnTo>
                                <a:lnTo>
                                  <a:pt x="3" y="113"/>
                                </a:lnTo>
                                <a:lnTo>
                                  <a:pt x="5" y="118"/>
                                </a:lnTo>
                                <a:lnTo>
                                  <a:pt x="10" y="125"/>
                                </a:lnTo>
                                <a:lnTo>
                                  <a:pt x="18" y="130"/>
                                </a:lnTo>
                                <a:lnTo>
                                  <a:pt x="20" y="123"/>
                                </a:lnTo>
                                <a:lnTo>
                                  <a:pt x="23" y="115"/>
                                </a:lnTo>
                                <a:lnTo>
                                  <a:pt x="25" y="108"/>
                                </a:lnTo>
                                <a:lnTo>
                                  <a:pt x="25" y="98"/>
                                </a:lnTo>
                                <a:lnTo>
                                  <a:pt x="23" y="90"/>
                                </a:lnTo>
                                <a:lnTo>
                                  <a:pt x="18" y="83"/>
                                </a:lnTo>
                                <a:lnTo>
                                  <a:pt x="10" y="78"/>
                                </a:lnTo>
                                <a:lnTo>
                                  <a:pt x="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1677"/>
                        <wps:cNvSpPr>
                          <a:spLocks/>
                        </wps:cNvSpPr>
                        <wps:spPr bwMode="auto">
                          <a:xfrm>
                            <a:off x="5850" y="748"/>
                            <a:ext cx="12" cy="73"/>
                          </a:xfrm>
                          <a:custGeom>
                            <a:avLst/>
                            <a:gdLst>
                              <a:gd name="T0" fmla="*/ 0 w 12"/>
                              <a:gd name="T1" fmla="*/ 73 h 73"/>
                              <a:gd name="T2" fmla="*/ 12 w 12"/>
                              <a:gd name="T3" fmla="*/ 0 h 73"/>
                              <a:gd name="T4" fmla="*/ 0 w 12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73">
                                <a:moveTo>
                                  <a:pt x="0" y="73"/>
                                </a:moveTo>
                                <a:lnTo>
                                  <a:pt x="12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1678"/>
                        <wps:cNvSpPr>
                          <a:spLocks/>
                        </wps:cNvSpPr>
                        <wps:spPr bwMode="auto">
                          <a:xfrm>
                            <a:off x="5847" y="821"/>
                            <a:ext cx="25" cy="57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57"/>
                              <a:gd name="T2" fmla="*/ 0 w 25"/>
                              <a:gd name="T3" fmla="*/ 17 h 57"/>
                              <a:gd name="T4" fmla="*/ 0 w 25"/>
                              <a:gd name="T5" fmla="*/ 32 h 57"/>
                              <a:gd name="T6" fmla="*/ 3 w 25"/>
                              <a:gd name="T7" fmla="*/ 40 h 57"/>
                              <a:gd name="T8" fmla="*/ 5 w 25"/>
                              <a:gd name="T9" fmla="*/ 45 h 57"/>
                              <a:gd name="T10" fmla="*/ 10 w 25"/>
                              <a:gd name="T11" fmla="*/ 52 h 57"/>
                              <a:gd name="T12" fmla="*/ 18 w 25"/>
                              <a:gd name="T13" fmla="*/ 57 h 57"/>
                              <a:gd name="T14" fmla="*/ 20 w 25"/>
                              <a:gd name="T15" fmla="*/ 50 h 57"/>
                              <a:gd name="T16" fmla="*/ 23 w 25"/>
                              <a:gd name="T17" fmla="*/ 42 h 57"/>
                              <a:gd name="T18" fmla="*/ 25 w 25"/>
                              <a:gd name="T19" fmla="*/ 35 h 57"/>
                              <a:gd name="T20" fmla="*/ 25 w 25"/>
                              <a:gd name="T21" fmla="*/ 25 h 57"/>
                              <a:gd name="T22" fmla="*/ 23 w 25"/>
                              <a:gd name="T23" fmla="*/ 17 h 57"/>
                              <a:gd name="T24" fmla="*/ 18 w 25"/>
                              <a:gd name="T25" fmla="*/ 10 h 57"/>
                              <a:gd name="T26" fmla="*/ 10 w 25"/>
                              <a:gd name="T27" fmla="*/ 5 h 57"/>
                              <a:gd name="T28" fmla="*/ 3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45"/>
                                </a:lnTo>
                                <a:lnTo>
                                  <a:pt x="10" y="52"/>
                                </a:lnTo>
                                <a:lnTo>
                                  <a:pt x="18" y="57"/>
                                </a:lnTo>
                                <a:lnTo>
                                  <a:pt x="20" y="50"/>
                                </a:lnTo>
                                <a:lnTo>
                                  <a:pt x="23" y="42"/>
                                </a:lnTo>
                                <a:lnTo>
                                  <a:pt x="25" y="35"/>
                                </a:lnTo>
                                <a:lnTo>
                                  <a:pt x="25" y="25"/>
                                </a:lnTo>
                                <a:lnTo>
                                  <a:pt x="23" y="17"/>
                                </a:lnTo>
                                <a:lnTo>
                                  <a:pt x="18" y="10"/>
                                </a:lnTo>
                                <a:lnTo>
                                  <a:pt x="10" y="5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1679"/>
                        <wps:cNvSpPr>
                          <a:spLocks noEditPoints="1"/>
                        </wps:cNvSpPr>
                        <wps:spPr bwMode="auto">
                          <a:xfrm>
                            <a:off x="5862" y="706"/>
                            <a:ext cx="30" cy="140"/>
                          </a:xfrm>
                          <a:custGeom>
                            <a:avLst/>
                            <a:gdLst>
                              <a:gd name="T0" fmla="*/ 8 w 30"/>
                              <a:gd name="T1" fmla="*/ 77 h 140"/>
                              <a:gd name="T2" fmla="*/ 30 w 30"/>
                              <a:gd name="T3" fmla="*/ 0 h 140"/>
                              <a:gd name="T4" fmla="*/ 8 w 30"/>
                              <a:gd name="T5" fmla="*/ 77 h 140"/>
                              <a:gd name="T6" fmla="*/ 8 w 30"/>
                              <a:gd name="T7" fmla="*/ 77 h 140"/>
                              <a:gd name="T8" fmla="*/ 3 w 30"/>
                              <a:gd name="T9" fmla="*/ 95 h 140"/>
                              <a:gd name="T10" fmla="*/ 0 w 30"/>
                              <a:gd name="T11" fmla="*/ 112 h 140"/>
                              <a:gd name="T12" fmla="*/ 0 w 30"/>
                              <a:gd name="T13" fmla="*/ 120 h 140"/>
                              <a:gd name="T14" fmla="*/ 3 w 30"/>
                              <a:gd name="T15" fmla="*/ 127 h 140"/>
                              <a:gd name="T16" fmla="*/ 8 w 30"/>
                              <a:gd name="T17" fmla="*/ 132 h 140"/>
                              <a:gd name="T18" fmla="*/ 13 w 30"/>
                              <a:gd name="T19" fmla="*/ 140 h 140"/>
                              <a:gd name="T20" fmla="*/ 18 w 30"/>
                              <a:gd name="T21" fmla="*/ 132 h 140"/>
                              <a:gd name="T22" fmla="*/ 20 w 30"/>
                              <a:gd name="T23" fmla="*/ 122 h 140"/>
                              <a:gd name="T24" fmla="*/ 23 w 30"/>
                              <a:gd name="T25" fmla="*/ 115 h 140"/>
                              <a:gd name="T26" fmla="*/ 23 w 30"/>
                              <a:gd name="T27" fmla="*/ 105 h 140"/>
                              <a:gd name="T28" fmla="*/ 23 w 30"/>
                              <a:gd name="T29" fmla="*/ 97 h 140"/>
                              <a:gd name="T30" fmla="*/ 20 w 30"/>
                              <a:gd name="T31" fmla="*/ 90 h 140"/>
                              <a:gd name="T32" fmla="*/ 15 w 30"/>
                              <a:gd name="T33" fmla="*/ 82 h 140"/>
                              <a:gd name="T34" fmla="*/ 8 w 30"/>
                              <a:gd name="T35" fmla="*/ 7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40">
                                <a:moveTo>
                                  <a:pt x="8" y="77"/>
                                </a:moveTo>
                                <a:lnTo>
                                  <a:pt x="30" y="0"/>
                                </a:lnTo>
                                <a:lnTo>
                                  <a:pt x="8" y="77"/>
                                </a:lnTo>
                                <a:close/>
                                <a:moveTo>
                                  <a:pt x="8" y="77"/>
                                </a:moveTo>
                                <a:lnTo>
                                  <a:pt x="3" y="95"/>
                                </a:lnTo>
                                <a:lnTo>
                                  <a:pt x="0" y="112"/>
                                </a:lnTo>
                                <a:lnTo>
                                  <a:pt x="0" y="120"/>
                                </a:lnTo>
                                <a:lnTo>
                                  <a:pt x="3" y="127"/>
                                </a:lnTo>
                                <a:lnTo>
                                  <a:pt x="8" y="132"/>
                                </a:lnTo>
                                <a:lnTo>
                                  <a:pt x="13" y="140"/>
                                </a:lnTo>
                                <a:lnTo>
                                  <a:pt x="18" y="132"/>
                                </a:lnTo>
                                <a:lnTo>
                                  <a:pt x="20" y="122"/>
                                </a:lnTo>
                                <a:lnTo>
                                  <a:pt x="23" y="115"/>
                                </a:lnTo>
                                <a:lnTo>
                                  <a:pt x="23" y="105"/>
                                </a:lnTo>
                                <a:lnTo>
                                  <a:pt x="23" y="97"/>
                                </a:lnTo>
                                <a:lnTo>
                                  <a:pt x="20" y="90"/>
                                </a:lnTo>
                                <a:lnTo>
                                  <a:pt x="15" y="82"/>
                                </a:lnTo>
                                <a:lnTo>
                                  <a:pt x="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1680"/>
                        <wps:cNvSpPr>
                          <a:spLocks/>
                        </wps:cNvSpPr>
                        <wps:spPr bwMode="auto">
                          <a:xfrm>
                            <a:off x="5870" y="706"/>
                            <a:ext cx="22" cy="77"/>
                          </a:xfrm>
                          <a:custGeom>
                            <a:avLst/>
                            <a:gdLst>
                              <a:gd name="T0" fmla="*/ 0 w 22"/>
                              <a:gd name="T1" fmla="*/ 77 h 77"/>
                              <a:gd name="T2" fmla="*/ 22 w 22"/>
                              <a:gd name="T3" fmla="*/ 0 h 77"/>
                              <a:gd name="T4" fmla="*/ 0 w 22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77">
                                <a:moveTo>
                                  <a:pt x="0" y="77"/>
                                </a:moveTo>
                                <a:lnTo>
                                  <a:pt x="22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1681"/>
                        <wps:cNvSpPr>
                          <a:spLocks/>
                        </wps:cNvSpPr>
                        <wps:spPr bwMode="auto">
                          <a:xfrm>
                            <a:off x="5862" y="783"/>
                            <a:ext cx="23" cy="63"/>
                          </a:xfrm>
                          <a:custGeom>
                            <a:avLst/>
                            <a:gdLst>
                              <a:gd name="T0" fmla="*/ 8 w 23"/>
                              <a:gd name="T1" fmla="*/ 0 h 63"/>
                              <a:gd name="T2" fmla="*/ 3 w 23"/>
                              <a:gd name="T3" fmla="*/ 18 h 63"/>
                              <a:gd name="T4" fmla="*/ 0 w 23"/>
                              <a:gd name="T5" fmla="*/ 35 h 63"/>
                              <a:gd name="T6" fmla="*/ 0 w 23"/>
                              <a:gd name="T7" fmla="*/ 43 h 63"/>
                              <a:gd name="T8" fmla="*/ 3 w 23"/>
                              <a:gd name="T9" fmla="*/ 50 h 63"/>
                              <a:gd name="T10" fmla="*/ 8 w 23"/>
                              <a:gd name="T11" fmla="*/ 55 h 63"/>
                              <a:gd name="T12" fmla="*/ 13 w 23"/>
                              <a:gd name="T13" fmla="*/ 63 h 63"/>
                              <a:gd name="T14" fmla="*/ 18 w 23"/>
                              <a:gd name="T15" fmla="*/ 55 h 63"/>
                              <a:gd name="T16" fmla="*/ 20 w 23"/>
                              <a:gd name="T17" fmla="*/ 45 h 63"/>
                              <a:gd name="T18" fmla="*/ 23 w 23"/>
                              <a:gd name="T19" fmla="*/ 38 h 63"/>
                              <a:gd name="T20" fmla="*/ 23 w 23"/>
                              <a:gd name="T21" fmla="*/ 28 h 63"/>
                              <a:gd name="T22" fmla="*/ 23 w 23"/>
                              <a:gd name="T23" fmla="*/ 20 h 63"/>
                              <a:gd name="T24" fmla="*/ 20 w 23"/>
                              <a:gd name="T25" fmla="*/ 13 h 63"/>
                              <a:gd name="T26" fmla="*/ 15 w 23"/>
                              <a:gd name="T27" fmla="*/ 5 h 63"/>
                              <a:gd name="T28" fmla="*/ 8 w 23"/>
                              <a:gd name="T29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63">
                                <a:moveTo>
                                  <a:pt x="8" y="0"/>
                                </a:moveTo>
                                <a:lnTo>
                                  <a:pt x="3" y="1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3" y="50"/>
                                </a:lnTo>
                                <a:lnTo>
                                  <a:pt x="8" y="55"/>
                                </a:lnTo>
                                <a:lnTo>
                                  <a:pt x="13" y="63"/>
                                </a:lnTo>
                                <a:lnTo>
                                  <a:pt x="18" y="55"/>
                                </a:lnTo>
                                <a:lnTo>
                                  <a:pt x="20" y="45"/>
                                </a:lnTo>
                                <a:lnTo>
                                  <a:pt x="23" y="38"/>
                                </a:lnTo>
                                <a:lnTo>
                                  <a:pt x="23" y="28"/>
                                </a:lnTo>
                                <a:lnTo>
                                  <a:pt x="23" y="20"/>
                                </a:lnTo>
                                <a:lnTo>
                                  <a:pt x="20" y="13"/>
                                </a:lnTo>
                                <a:lnTo>
                                  <a:pt x="15" y="5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1682"/>
                        <wps:cNvSpPr>
                          <a:spLocks/>
                        </wps:cNvSpPr>
                        <wps:spPr bwMode="auto">
                          <a:xfrm>
                            <a:off x="5830" y="963"/>
                            <a:ext cx="40" cy="4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5"/>
                              <a:gd name="T2" fmla="*/ 25 w 40"/>
                              <a:gd name="T3" fmla="*/ 7 h 45"/>
                              <a:gd name="T4" fmla="*/ 12 w 40"/>
                              <a:gd name="T5" fmla="*/ 17 h 45"/>
                              <a:gd name="T6" fmla="*/ 5 w 40"/>
                              <a:gd name="T7" fmla="*/ 30 h 45"/>
                              <a:gd name="T8" fmla="*/ 0 w 40"/>
                              <a:gd name="T9" fmla="*/ 45 h 45"/>
                              <a:gd name="T10" fmla="*/ 5 w 40"/>
                              <a:gd name="T11" fmla="*/ 42 h 45"/>
                              <a:gd name="T12" fmla="*/ 12 w 40"/>
                              <a:gd name="T13" fmla="*/ 40 h 45"/>
                              <a:gd name="T14" fmla="*/ 20 w 40"/>
                              <a:gd name="T15" fmla="*/ 35 h 45"/>
                              <a:gd name="T16" fmla="*/ 25 w 40"/>
                              <a:gd name="T17" fmla="*/ 30 h 45"/>
                              <a:gd name="T18" fmla="*/ 30 w 40"/>
                              <a:gd name="T19" fmla="*/ 25 h 45"/>
                              <a:gd name="T20" fmla="*/ 35 w 40"/>
                              <a:gd name="T21" fmla="*/ 17 h 45"/>
                              <a:gd name="T22" fmla="*/ 37 w 40"/>
                              <a:gd name="T23" fmla="*/ 10 h 45"/>
                              <a:gd name="T24" fmla="*/ 4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1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1683"/>
                        <wps:cNvSpPr>
                          <a:spLocks/>
                        </wps:cNvSpPr>
                        <wps:spPr bwMode="auto">
                          <a:xfrm>
                            <a:off x="5830" y="963"/>
                            <a:ext cx="40" cy="4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5"/>
                              <a:gd name="T2" fmla="*/ 25 w 40"/>
                              <a:gd name="T3" fmla="*/ 7 h 45"/>
                              <a:gd name="T4" fmla="*/ 12 w 40"/>
                              <a:gd name="T5" fmla="*/ 17 h 45"/>
                              <a:gd name="T6" fmla="*/ 5 w 40"/>
                              <a:gd name="T7" fmla="*/ 30 h 45"/>
                              <a:gd name="T8" fmla="*/ 0 w 40"/>
                              <a:gd name="T9" fmla="*/ 45 h 45"/>
                              <a:gd name="T10" fmla="*/ 5 w 40"/>
                              <a:gd name="T11" fmla="*/ 42 h 45"/>
                              <a:gd name="T12" fmla="*/ 12 w 40"/>
                              <a:gd name="T13" fmla="*/ 40 h 45"/>
                              <a:gd name="T14" fmla="*/ 20 w 40"/>
                              <a:gd name="T15" fmla="*/ 35 h 45"/>
                              <a:gd name="T16" fmla="*/ 25 w 40"/>
                              <a:gd name="T17" fmla="*/ 30 h 45"/>
                              <a:gd name="T18" fmla="*/ 30 w 40"/>
                              <a:gd name="T19" fmla="*/ 25 h 45"/>
                              <a:gd name="T20" fmla="*/ 35 w 40"/>
                              <a:gd name="T21" fmla="*/ 17 h 45"/>
                              <a:gd name="T22" fmla="*/ 37 w 40"/>
                              <a:gd name="T23" fmla="*/ 10 h 45"/>
                              <a:gd name="T24" fmla="*/ 4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10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1684"/>
                        <wps:cNvSpPr>
                          <a:spLocks noEditPoints="1"/>
                        </wps:cNvSpPr>
                        <wps:spPr bwMode="auto">
                          <a:xfrm>
                            <a:off x="5825" y="935"/>
                            <a:ext cx="75" cy="110"/>
                          </a:xfrm>
                          <a:custGeom>
                            <a:avLst/>
                            <a:gdLst>
                              <a:gd name="T0" fmla="*/ 40 w 75"/>
                              <a:gd name="T1" fmla="*/ 63 h 110"/>
                              <a:gd name="T2" fmla="*/ 25 w 75"/>
                              <a:gd name="T3" fmla="*/ 70 h 110"/>
                              <a:gd name="T4" fmla="*/ 12 w 75"/>
                              <a:gd name="T5" fmla="*/ 80 h 110"/>
                              <a:gd name="T6" fmla="*/ 5 w 75"/>
                              <a:gd name="T7" fmla="*/ 93 h 110"/>
                              <a:gd name="T8" fmla="*/ 0 w 75"/>
                              <a:gd name="T9" fmla="*/ 110 h 110"/>
                              <a:gd name="T10" fmla="*/ 7 w 75"/>
                              <a:gd name="T11" fmla="*/ 108 h 110"/>
                              <a:gd name="T12" fmla="*/ 12 w 75"/>
                              <a:gd name="T13" fmla="*/ 105 h 110"/>
                              <a:gd name="T14" fmla="*/ 20 w 75"/>
                              <a:gd name="T15" fmla="*/ 100 h 110"/>
                              <a:gd name="T16" fmla="*/ 25 w 75"/>
                              <a:gd name="T17" fmla="*/ 95 h 110"/>
                              <a:gd name="T18" fmla="*/ 30 w 75"/>
                              <a:gd name="T19" fmla="*/ 88 h 110"/>
                              <a:gd name="T20" fmla="*/ 35 w 75"/>
                              <a:gd name="T21" fmla="*/ 80 h 110"/>
                              <a:gd name="T22" fmla="*/ 37 w 75"/>
                              <a:gd name="T23" fmla="*/ 70 h 110"/>
                              <a:gd name="T24" fmla="*/ 40 w 75"/>
                              <a:gd name="T25" fmla="*/ 63 h 110"/>
                              <a:gd name="T26" fmla="*/ 40 w 75"/>
                              <a:gd name="T27" fmla="*/ 63 h 110"/>
                              <a:gd name="T28" fmla="*/ 75 w 75"/>
                              <a:gd name="T29" fmla="*/ 0 h 110"/>
                              <a:gd name="T30" fmla="*/ 40 w 75"/>
                              <a:gd name="T31" fmla="*/ 63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40" y="63"/>
                                </a:moveTo>
                                <a:lnTo>
                                  <a:pt x="25" y="70"/>
                                </a:lnTo>
                                <a:lnTo>
                                  <a:pt x="12" y="80"/>
                                </a:lnTo>
                                <a:lnTo>
                                  <a:pt x="5" y="93"/>
                                </a:lnTo>
                                <a:lnTo>
                                  <a:pt x="0" y="110"/>
                                </a:lnTo>
                                <a:lnTo>
                                  <a:pt x="7" y="108"/>
                                </a:lnTo>
                                <a:lnTo>
                                  <a:pt x="12" y="105"/>
                                </a:lnTo>
                                <a:lnTo>
                                  <a:pt x="20" y="100"/>
                                </a:lnTo>
                                <a:lnTo>
                                  <a:pt x="25" y="95"/>
                                </a:lnTo>
                                <a:lnTo>
                                  <a:pt x="30" y="88"/>
                                </a:lnTo>
                                <a:lnTo>
                                  <a:pt x="35" y="80"/>
                                </a:lnTo>
                                <a:lnTo>
                                  <a:pt x="37" y="70"/>
                                </a:lnTo>
                                <a:lnTo>
                                  <a:pt x="40" y="63"/>
                                </a:lnTo>
                                <a:close/>
                                <a:moveTo>
                                  <a:pt x="40" y="63"/>
                                </a:moveTo>
                                <a:lnTo>
                                  <a:pt x="75" y="0"/>
                                </a:lnTo>
                                <a:lnTo>
                                  <a:pt x="4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1685"/>
                        <wps:cNvSpPr>
                          <a:spLocks/>
                        </wps:cNvSpPr>
                        <wps:spPr bwMode="auto">
                          <a:xfrm>
                            <a:off x="5825" y="998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7"/>
                              <a:gd name="T2" fmla="*/ 25 w 40"/>
                              <a:gd name="T3" fmla="*/ 7 h 47"/>
                              <a:gd name="T4" fmla="*/ 12 w 40"/>
                              <a:gd name="T5" fmla="*/ 17 h 47"/>
                              <a:gd name="T6" fmla="*/ 5 w 40"/>
                              <a:gd name="T7" fmla="*/ 30 h 47"/>
                              <a:gd name="T8" fmla="*/ 0 w 40"/>
                              <a:gd name="T9" fmla="*/ 47 h 47"/>
                              <a:gd name="T10" fmla="*/ 7 w 40"/>
                              <a:gd name="T11" fmla="*/ 45 h 47"/>
                              <a:gd name="T12" fmla="*/ 12 w 40"/>
                              <a:gd name="T13" fmla="*/ 42 h 47"/>
                              <a:gd name="T14" fmla="*/ 20 w 40"/>
                              <a:gd name="T15" fmla="*/ 37 h 47"/>
                              <a:gd name="T16" fmla="*/ 25 w 40"/>
                              <a:gd name="T17" fmla="*/ 32 h 47"/>
                              <a:gd name="T18" fmla="*/ 30 w 40"/>
                              <a:gd name="T19" fmla="*/ 25 h 47"/>
                              <a:gd name="T20" fmla="*/ 35 w 40"/>
                              <a:gd name="T21" fmla="*/ 17 h 47"/>
                              <a:gd name="T22" fmla="*/ 37 w 40"/>
                              <a:gd name="T23" fmla="*/ 7 h 47"/>
                              <a:gd name="T24" fmla="*/ 40 w 40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7"/>
                                </a:lnTo>
                                <a:lnTo>
                                  <a:pt x="7" y="45"/>
                                </a:lnTo>
                                <a:lnTo>
                                  <a:pt x="12" y="42"/>
                                </a:lnTo>
                                <a:lnTo>
                                  <a:pt x="20" y="37"/>
                                </a:lnTo>
                                <a:lnTo>
                                  <a:pt x="25" y="32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7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1686"/>
                        <wps:cNvSpPr>
                          <a:spLocks/>
                        </wps:cNvSpPr>
                        <wps:spPr bwMode="auto">
                          <a:xfrm>
                            <a:off x="5865" y="935"/>
                            <a:ext cx="35" cy="63"/>
                          </a:xfrm>
                          <a:custGeom>
                            <a:avLst/>
                            <a:gdLst>
                              <a:gd name="T0" fmla="*/ 0 w 35"/>
                              <a:gd name="T1" fmla="*/ 63 h 63"/>
                              <a:gd name="T2" fmla="*/ 35 w 35"/>
                              <a:gd name="T3" fmla="*/ 0 h 63"/>
                              <a:gd name="T4" fmla="*/ 0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0" y="63"/>
                                </a:moveTo>
                                <a:lnTo>
                                  <a:pt x="35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1687"/>
                        <wps:cNvSpPr>
                          <a:spLocks/>
                        </wps:cNvSpPr>
                        <wps:spPr bwMode="auto">
                          <a:xfrm>
                            <a:off x="5835" y="930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7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8 h 40"/>
                              <a:gd name="T14" fmla="*/ 22 w 42"/>
                              <a:gd name="T15" fmla="*/ 33 h 40"/>
                              <a:gd name="T16" fmla="*/ 27 w 42"/>
                              <a:gd name="T17" fmla="*/ 28 h 40"/>
                              <a:gd name="T18" fmla="*/ 35 w 42"/>
                              <a:gd name="T19" fmla="*/ 23 h 40"/>
                              <a:gd name="T20" fmla="*/ 37 w 42"/>
                              <a:gd name="T21" fmla="*/ 15 h 40"/>
                              <a:gd name="T22" fmla="*/ 42 w 42"/>
                              <a:gd name="T23" fmla="*/ 8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7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7" y="15"/>
                                </a:lnTo>
                                <a:lnTo>
                                  <a:pt x="42" y="8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1688"/>
                        <wps:cNvSpPr>
                          <a:spLocks/>
                        </wps:cNvSpPr>
                        <wps:spPr bwMode="auto">
                          <a:xfrm>
                            <a:off x="5835" y="930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7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8 h 40"/>
                              <a:gd name="T14" fmla="*/ 22 w 42"/>
                              <a:gd name="T15" fmla="*/ 33 h 40"/>
                              <a:gd name="T16" fmla="*/ 27 w 42"/>
                              <a:gd name="T17" fmla="*/ 28 h 40"/>
                              <a:gd name="T18" fmla="*/ 35 w 42"/>
                              <a:gd name="T19" fmla="*/ 23 h 40"/>
                              <a:gd name="T20" fmla="*/ 37 w 42"/>
                              <a:gd name="T21" fmla="*/ 15 h 40"/>
                              <a:gd name="T22" fmla="*/ 42 w 42"/>
                              <a:gd name="T23" fmla="*/ 8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7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7" y="15"/>
                                </a:lnTo>
                                <a:lnTo>
                                  <a:pt x="42" y="8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1689"/>
                        <wps:cNvSpPr>
                          <a:spLocks/>
                        </wps:cNvSpPr>
                        <wps:spPr bwMode="auto">
                          <a:xfrm>
                            <a:off x="5877" y="871"/>
                            <a:ext cx="40" cy="59"/>
                          </a:xfrm>
                          <a:custGeom>
                            <a:avLst/>
                            <a:gdLst>
                              <a:gd name="T0" fmla="*/ 0 w 40"/>
                              <a:gd name="T1" fmla="*/ 59 h 59"/>
                              <a:gd name="T2" fmla="*/ 40 w 40"/>
                              <a:gd name="T3" fmla="*/ 0 h 59"/>
                              <a:gd name="T4" fmla="*/ 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0" y="59"/>
                                </a:moveTo>
                                <a:lnTo>
                                  <a:pt x="4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1690"/>
                        <wps:cNvSpPr>
                          <a:spLocks/>
                        </wps:cNvSpPr>
                        <wps:spPr bwMode="auto">
                          <a:xfrm>
                            <a:off x="5877" y="871"/>
                            <a:ext cx="40" cy="59"/>
                          </a:xfrm>
                          <a:custGeom>
                            <a:avLst/>
                            <a:gdLst>
                              <a:gd name="T0" fmla="*/ 0 w 40"/>
                              <a:gd name="T1" fmla="*/ 59 h 59"/>
                              <a:gd name="T2" fmla="*/ 40 w 40"/>
                              <a:gd name="T3" fmla="*/ 0 h 59"/>
                              <a:gd name="T4" fmla="*/ 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0" y="59"/>
                                </a:moveTo>
                                <a:lnTo>
                                  <a:pt x="4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1691"/>
                        <wps:cNvSpPr>
                          <a:spLocks/>
                        </wps:cNvSpPr>
                        <wps:spPr bwMode="auto">
                          <a:xfrm>
                            <a:off x="5847" y="89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28 w 43"/>
                              <a:gd name="T3" fmla="*/ 5 h 37"/>
                              <a:gd name="T4" fmla="*/ 15 w 43"/>
                              <a:gd name="T5" fmla="*/ 13 h 37"/>
                              <a:gd name="T6" fmla="*/ 5 w 43"/>
                              <a:gd name="T7" fmla="*/ 25 h 37"/>
                              <a:gd name="T8" fmla="*/ 0 w 43"/>
                              <a:gd name="T9" fmla="*/ 37 h 37"/>
                              <a:gd name="T10" fmla="*/ 5 w 43"/>
                              <a:gd name="T11" fmla="*/ 37 h 37"/>
                              <a:gd name="T12" fmla="*/ 13 w 43"/>
                              <a:gd name="T13" fmla="*/ 35 h 37"/>
                              <a:gd name="T14" fmla="*/ 20 w 43"/>
                              <a:gd name="T15" fmla="*/ 32 h 37"/>
                              <a:gd name="T16" fmla="*/ 28 w 43"/>
                              <a:gd name="T17" fmla="*/ 27 h 37"/>
                              <a:gd name="T18" fmla="*/ 33 w 43"/>
                              <a:gd name="T19" fmla="*/ 23 h 37"/>
                              <a:gd name="T20" fmla="*/ 38 w 43"/>
                              <a:gd name="T21" fmla="*/ 15 h 37"/>
                              <a:gd name="T22" fmla="*/ 40 w 43"/>
                              <a:gd name="T23" fmla="*/ 8 h 37"/>
                              <a:gd name="T24" fmla="*/ 43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3" y="0"/>
                                </a:moveTo>
                                <a:lnTo>
                                  <a:pt x="28" y="5"/>
                                </a:lnTo>
                                <a:lnTo>
                                  <a:pt x="15" y="13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3" y="35"/>
                                </a:lnTo>
                                <a:lnTo>
                                  <a:pt x="20" y="32"/>
                                </a:lnTo>
                                <a:lnTo>
                                  <a:pt x="28" y="27"/>
                                </a:lnTo>
                                <a:lnTo>
                                  <a:pt x="33" y="23"/>
                                </a:lnTo>
                                <a:lnTo>
                                  <a:pt x="38" y="15"/>
                                </a:lnTo>
                                <a:lnTo>
                                  <a:pt x="40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1692"/>
                        <wps:cNvSpPr>
                          <a:spLocks/>
                        </wps:cNvSpPr>
                        <wps:spPr bwMode="auto">
                          <a:xfrm>
                            <a:off x="5847" y="89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28 w 43"/>
                              <a:gd name="T3" fmla="*/ 5 h 37"/>
                              <a:gd name="T4" fmla="*/ 15 w 43"/>
                              <a:gd name="T5" fmla="*/ 13 h 37"/>
                              <a:gd name="T6" fmla="*/ 5 w 43"/>
                              <a:gd name="T7" fmla="*/ 25 h 37"/>
                              <a:gd name="T8" fmla="*/ 0 w 43"/>
                              <a:gd name="T9" fmla="*/ 37 h 37"/>
                              <a:gd name="T10" fmla="*/ 5 w 43"/>
                              <a:gd name="T11" fmla="*/ 37 h 37"/>
                              <a:gd name="T12" fmla="*/ 13 w 43"/>
                              <a:gd name="T13" fmla="*/ 35 h 37"/>
                              <a:gd name="T14" fmla="*/ 20 w 43"/>
                              <a:gd name="T15" fmla="*/ 32 h 37"/>
                              <a:gd name="T16" fmla="*/ 28 w 43"/>
                              <a:gd name="T17" fmla="*/ 27 h 37"/>
                              <a:gd name="T18" fmla="*/ 33 w 43"/>
                              <a:gd name="T19" fmla="*/ 23 h 37"/>
                              <a:gd name="T20" fmla="*/ 38 w 43"/>
                              <a:gd name="T21" fmla="*/ 15 h 37"/>
                              <a:gd name="T22" fmla="*/ 40 w 43"/>
                              <a:gd name="T23" fmla="*/ 8 h 37"/>
                              <a:gd name="T24" fmla="*/ 43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3" y="0"/>
                                </a:moveTo>
                                <a:lnTo>
                                  <a:pt x="28" y="5"/>
                                </a:lnTo>
                                <a:lnTo>
                                  <a:pt x="15" y="13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3" y="35"/>
                                </a:lnTo>
                                <a:lnTo>
                                  <a:pt x="20" y="32"/>
                                </a:lnTo>
                                <a:lnTo>
                                  <a:pt x="28" y="27"/>
                                </a:lnTo>
                                <a:lnTo>
                                  <a:pt x="33" y="23"/>
                                </a:lnTo>
                                <a:lnTo>
                                  <a:pt x="38" y="15"/>
                                </a:lnTo>
                                <a:lnTo>
                                  <a:pt x="40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1693"/>
                        <wps:cNvSpPr>
                          <a:spLocks/>
                        </wps:cNvSpPr>
                        <wps:spPr bwMode="auto">
                          <a:xfrm>
                            <a:off x="5890" y="841"/>
                            <a:ext cx="42" cy="52"/>
                          </a:xfrm>
                          <a:custGeom>
                            <a:avLst/>
                            <a:gdLst>
                              <a:gd name="T0" fmla="*/ 0 w 42"/>
                              <a:gd name="T1" fmla="*/ 52 h 52"/>
                              <a:gd name="T2" fmla="*/ 42 w 42"/>
                              <a:gd name="T3" fmla="*/ 0 h 52"/>
                              <a:gd name="T4" fmla="*/ 0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0" y="52"/>
                                </a:moveTo>
                                <a:lnTo>
                                  <a:pt x="42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1694"/>
                        <wps:cNvSpPr>
                          <a:spLocks/>
                        </wps:cNvSpPr>
                        <wps:spPr bwMode="auto">
                          <a:xfrm>
                            <a:off x="5890" y="841"/>
                            <a:ext cx="42" cy="52"/>
                          </a:xfrm>
                          <a:custGeom>
                            <a:avLst/>
                            <a:gdLst>
                              <a:gd name="T0" fmla="*/ 0 w 42"/>
                              <a:gd name="T1" fmla="*/ 52 h 52"/>
                              <a:gd name="T2" fmla="*/ 42 w 42"/>
                              <a:gd name="T3" fmla="*/ 0 h 52"/>
                              <a:gd name="T4" fmla="*/ 0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0" y="52"/>
                                </a:moveTo>
                                <a:lnTo>
                                  <a:pt x="42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1695"/>
                        <wps:cNvSpPr>
                          <a:spLocks/>
                        </wps:cNvSpPr>
                        <wps:spPr bwMode="auto">
                          <a:xfrm>
                            <a:off x="5855" y="861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5"/>
                              <a:gd name="T2" fmla="*/ 30 w 47"/>
                              <a:gd name="T3" fmla="*/ 2 h 35"/>
                              <a:gd name="T4" fmla="*/ 17 w 47"/>
                              <a:gd name="T5" fmla="*/ 10 h 35"/>
                              <a:gd name="T6" fmla="*/ 7 w 47"/>
                              <a:gd name="T7" fmla="*/ 22 h 35"/>
                              <a:gd name="T8" fmla="*/ 0 w 47"/>
                              <a:gd name="T9" fmla="*/ 35 h 35"/>
                              <a:gd name="T10" fmla="*/ 7 w 47"/>
                              <a:gd name="T11" fmla="*/ 35 h 35"/>
                              <a:gd name="T12" fmla="*/ 15 w 47"/>
                              <a:gd name="T13" fmla="*/ 35 h 35"/>
                              <a:gd name="T14" fmla="*/ 22 w 47"/>
                              <a:gd name="T15" fmla="*/ 30 h 35"/>
                              <a:gd name="T16" fmla="*/ 30 w 47"/>
                              <a:gd name="T17" fmla="*/ 25 h 35"/>
                              <a:gd name="T18" fmla="*/ 35 w 47"/>
                              <a:gd name="T19" fmla="*/ 20 h 35"/>
                              <a:gd name="T20" fmla="*/ 42 w 47"/>
                              <a:gd name="T21" fmla="*/ 15 h 35"/>
                              <a:gd name="T22" fmla="*/ 45 w 47"/>
                              <a:gd name="T23" fmla="*/ 7 h 35"/>
                              <a:gd name="T24" fmla="*/ 47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7" y="22"/>
                                </a:lnTo>
                                <a:lnTo>
                                  <a:pt x="0" y="35"/>
                                </a:lnTo>
                                <a:lnTo>
                                  <a:pt x="7" y="35"/>
                                </a:lnTo>
                                <a:lnTo>
                                  <a:pt x="15" y="35"/>
                                </a:lnTo>
                                <a:lnTo>
                                  <a:pt x="22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20"/>
                                </a:lnTo>
                                <a:lnTo>
                                  <a:pt x="42" y="15"/>
                                </a:lnTo>
                                <a:lnTo>
                                  <a:pt x="45" y="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1696"/>
                        <wps:cNvSpPr>
                          <a:spLocks/>
                        </wps:cNvSpPr>
                        <wps:spPr bwMode="auto">
                          <a:xfrm>
                            <a:off x="5855" y="861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5"/>
                              <a:gd name="T2" fmla="*/ 30 w 47"/>
                              <a:gd name="T3" fmla="*/ 2 h 35"/>
                              <a:gd name="T4" fmla="*/ 17 w 47"/>
                              <a:gd name="T5" fmla="*/ 10 h 35"/>
                              <a:gd name="T6" fmla="*/ 7 w 47"/>
                              <a:gd name="T7" fmla="*/ 22 h 35"/>
                              <a:gd name="T8" fmla="*/ 0 w 47"/>
                              <a:gd name="T9" fmla="*/ 35 h 35"/>
                              <a:gd name="T10" fmla="*/ 7 w 47"/>
                              <a:gd name="T11" fmla="*/ 35 h 35"/>
                              <a:gd name="T12" fmla="*/ 15 w 47"/>
                              <a:gd name="T13" fmla="*/ 35 h 35"/>
                              <a:gd name="T14" fmla="*/ 22 w 47"/>
                              <a:gd name="T15" fmla="*/ 30 h 35"/>
                              <a:gd name="T16" fmla="*/ 30 w 47"/>
                              <a:gd name="T17" fmla="*/ 25 h 35"/>
                              <a:gd name="T18" fmla="*/ 35 w 47"/>
                              <a:gd name="T19" fmla="*/ 20 h 35"/>
                              <a:gd name="T20" fmla="*/ 42 w 47"/>
                              <a:gd name="T21" fmla="*/ 15 h 35"/>
                              <a:gd name="T22" fmla="*/ 45 w 47"/>
                              <a:gd name="T23" fmla="*/ 7 h 35"/>
                              <a:gd name="T24" fmla="*/ 47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7" y="22"/>
                                </a:lnTo>
                                <a:lnTo>
                                  <a:pt x="0" y="35"/>
                                </a:lnTo>
                                <a:lnTo>
                                  <a:pt x="7" y="35"/>
                                </a:lnTo>
                                <a:lnTo>
                                  <a:pt x="15" y="35"/>
                                </a:lnTo>
                                <a:lnTo>
                                  <a:pt x="22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20"/>
                                </a:lnTo>
                                <a:lnTo>
                                  <a:pt x="42" y="15"/>
                                </a:lnTo>
                                <a:lnTo>
                                  <a:pt x="45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1697"/>
                        <wps:cNvSpPr>
                          <a:spLocks/>
                        </wps:cNvSpPr>
                        <wps:spPr bwMode="auto">
                          <a:xfrm>
                            <a:off x="5902" y="803"/>
                            <a:ext cx="47" cy="58"/>
                          </a:xfrm>
                          <a:custGeom>
                            <a:avLst/>
                            <a:gdLst>
                              <a:gd name="T0" fmla="*/ 0 w 47"/>
                              <a:gd name="T1" fmla="*/ 58 h 58"/>
                              <a:gd name="T2" fmla="*/ 47 w 47"/>
                              <a:gd name="T3" fmla="*/ 0 h 58"/>
                              <a:gd name="T4" fmla="*/ 0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0" y="58"/>
                                </a:moveTo>
                                <a:lnTo>
                                  <a:pt x="4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1698"/>
                        <wps:cNvSpPr>
                          <a:spLocks/>
                        </wps:cNvSpPr>
                        <wps:spPr bwMode="auto">
                          <a:xfrm>
                            <a:off x="5902" y="803"/>
                            <a:ext cx="47" cy="58"/>
                          </a:xfrm>
                          <a:custGeom>
                            <a:avLst/>
                            <a:gdLst>
                              <a:gd name="T0" fmla="*/ 0 w 47"/>
                              <a:gd name="T1" fmla="*/ 58 h 58"/>
                              <a:gd name="T2" fmla="*/ 47 w 47"/>
                              <a:gd name="T3" fmla="*/ 0 h 58"/>
                              <a:gd name="T4" fmla="*/ 0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0" y="58"/>
                                </a:moveTo>
                                <a:lnTo>
                                  <a:pt x="4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1699"/>
                        <wps:cNvSpPr>
                          <a:spLocks/>
                        </wps:cNvSpPr>
                        <wps:spPr bwMode="auto">
                          <a:xfrm>
                            <a:off x="5870" y="823"/>
                            <a:ext cx="47" cy="38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8"/>
                              <a:gd name="T2" fmla="*/ 30 w 47"/>
                              <a:gd name="T3" fmla="*/ 5 h 38"/>
                              <a:gd name="T4" fmla="*/ 17 w 47"/>
                              <a:gd name="T5" fmla="*/ 13 h 38"/>
                              <a:gd name="T6" fmla="*/ 7 w 47"/>
                              <a:gd name="T7" fmla="*/ 23 h 38"/>
                              <a:gd name="T8" fmla="*/ 0 w 47"/>
                              <a:gd name="T9" fmla="*/ 38 h 38"/>
                              <a:gd name="T10" fmla="*/ 7 w 47"/>
                              <a:gd name="T11" fmla="*/ 38 h 38"/>
                              <a:gd name="T12" fmla="*/ 15 w 47"/>
                              <a:gd name="T13" fmla="*/ 35 h 38"/>
                              <a:gd name="T14" fmla="*/ 22 w 47"/>
                              <a:gd name="T15" fmla="*/ 33 h 38"/>
                              <a:gd name="T16" fmla="*/ 27 w 47"/>
                              <a:gd name="T17" fmla="*/ 28 h 38"/>
                              <a:gd name="T18" fmla="*/ 35 w 47"/>
                              <a:gd name="T19" fmla="*/ 23 h 38"/>
                              <a:gd name="T20" fmla="*/ 39 w 47"/>
                              <a:gd name="T21" fmla="*/ 15 h 38"/>
                              <a:gd name="T22" fmla="*/ 44 w 47"/>
                              <a:gd name="T23" fmla="*/ 8 h 38"/>
                              <a:gd name="T24" fmla="*/ 47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47" y="0"/>
                                </a:moveTo>
                                <a:lnTo>
                                  <a:pt x="30" y="5"/>
                                </a:lnTo>
                                <a:lnTo>
                                  <a:pt x="17" y="13"/>
                                </a:lnTo>
                                <a:lnTo>
                                  <a:pt x="7" y="23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9" y="15"/>
                                </a:lnTo>
                                <a:lnTo>
                                  <a:pt x="44" y="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1700"/>
                        <wps:cNvSpPr>
                          <a:spLocks/>
                        </wps:cNvSpPr>
                        <wps:spPr bwMode="auto">
                          <a:xfrm>
                            <a:off x="5870" y="823"/>
                            <a:ext cx="47" cy="38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8"/>
                              <a:gd name="T2" fmla="*/ 30 w 47"/>
                              <a:gd name="T3" fmla="*/ 5 h 38"/>
                              <a:gd name="T4" fmla="*/ 17 w 47"/>
                              <a:gd name="T5" fmla="*/ 13 h 38"/>
                              <a:gd name="T6" fmla="*/ 7 w 47"/>
                              <a:gd name="T7" fmla="*/ 23 h 38"/>
                              <a:gd name="T8" fmla="*/ 0 w 47"/>
                              <a:gd name="T9" fmla="*/ 38 h 38"/>
                              <a:gd name="T10" fmla="*/ 7 w 47"/>
                              <a:gd name="T11" fmla="*/ 38 h 38"/>
                              <a:gd name="T12" fmla="*/ 15 w 47"/>
                              <a:gd name="T13" fmla="*/ 35 h 38"/>
                              <a:gd name="T14" fmla="*/ 22 w 47"/>
                              <a:gd name="T15" fmla="*/ 33 h 38"/>
                              <a:gd name="T16" fmla="*/ 27 w 47"/>
                              <a:gd name="T17" fmla="*/ 28 h 38"/>
                              <a:gd name="T18" fmla="*/ 35 w 47"/>
                              <a:gd name="T19" fmla="*/ 23 h 38"/>
                              <a:gd name="T20" fmla="*/ 39 w 47"/>
                              <a:gd name="T21" fmla="*/ 15 h 38"/>
                              <a:gd name="T22" fmla="*/ 44 w 47"/>
                              <a:gd name="T23" fmla="*/ 8 h 38"/>
                              <a:gd name="T24" fmla="*/ 47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47" y="0"/>
                                </a:moveTo>
                                <a:lnTo>
                                  <a:pt x="30" y="5"/>
                                </a:lnTo>
                                <a:lnTo>
                                  <a:pt x="17" y="13"/>
                                </a:lnTo>
                                <a:lnTo>
                                  <a:pt x="7" y="23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9" y="15"/>
                                </a:lnTo>
                                <a:lnTo>
                                  <a:pt x="44" y="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1701"/>
                        <wps:cNvSpPr>
                          <a:spLocks/>
                        </wps:cNvSpPr>
                        <wps:spPr bwMode="auto">
                          <a:xfrm>
                            <a:off x="5917" y="768"/>
                            <a:ext cx="47" cy="55"/>
                          </a:xfrm>
                          <a:custGeom>
                            <a:avLst/>
                            <a:gdLst>
                              <a:gd name="T0" fmla="*/ 0 w 47"/>
                              <a:gd name="T1" fmla="*/ 55 h 55"/>
                              <a:gd name="T2" fmla="*/ 47 w 47"/>
                              <a:gd name="T3" fmla="*/ 0 h 55"/>
                              <a:gd name="T4" fmla="*/ 0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0" y="55"/>
                                </a:moveTo>
                                <a:lnTo>
                                  <a:pt x="47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1702"/>
                        <wps:cNvSpPr>
                          <a:spLocks/>
                        </wps:cNvSpPr>
                        <wps:spPr bwMode="auto">
                          <a:xfrm>
                            <a:off x="5917" y="768"/>
                            <a:ext cx="47" cy="55"/>
                          </a:xfrm>
                          <a:custGeom>
                            <a:avLst/>
                            <a:gdLst>
                              <a:gd name="T0" fmla="*/ 0 w 47"/>
                              <a:gd name="T1" fmla="*/ 55 h 55"/>
                              <a:gd name="T2" fmla="*/ 47 w 47"/>
                              <a:gd name="T3" fmla="*/ 0 h 55"/>
                              <a:gd name="T4" fmla="*/ 0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0" y="55"/>
                                </a:moveTo>
                                <a:lnTo>
                                  <a:pt x="47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1703"/>
                        <wps:cNvSpPr>
                          <a:spLocks/>
                        </wps:cNvSpPr>
                        <wps:spPr bwMode="auto">
                          <a:xfrm>
                            <a:off x="5885" y="786"/>
                            <a:ext cx="44" cy="40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40"/>
                              <a:gd name="T2" fmla="*/ 34 w 44"/>
                              <a:gd name="T3" fmla="*/ 0 h 40"/>
                              <a:gd name="T4" fmla="*/ 27 w 44"/>
                              <a:gd name="T5" fmla="*/ 2 h 40"/>
                              <a:gd name="T6" fmla="*/ 20 w 44"/>
                              <a:gd name="T7" fmla="*/ 5 h 40"/>
                              <a:gd name="T8" fmla="*/ 15 w 44"/>
                              <a:gd name="T9" fmla="*/ 10 h 40"/>
                              <a:gd name="T10" fmla="*/ 10 w 44"/>
                              <a:gd name="T11" fmla="*/ 15 h 40"/>
                              <a:gd name="T12" fmla="*/ 5 w 44"/>
                              <a:gd name="T13" fmla="*/ 22 h 40"/>
                              <a:gd name="T14" fmla="*/ 2 w 44"/>
                              <a:gd name="T15" fmla="*/ 30 h 40"/>
                              <a:gd name="T16" fmla="*/ 0 w 44"/>
                              <a:gd name="T17" fmla="*/ 40 h 40"/>
                              <a:gd name="T18" fmla="*/ 5 w 44"/>
                              <a:gd name="T19" fmla="*/ 40 h 40"/>
                              <a:gd name="T20" fmla="*/ 12 w 44"/>
                              <a:gd name="T21" fmla="*/ 37 h 40"/>
                              <a:gd name="T22" fmla="*/ 20 w 44"/>
                              <a:gd name="T23" fmla="*/ 35 h 40"/>
                              <a:gd name="T24" fmla="*/ 27 w 44"/>
                              <a:gd name="T25" fmla="*/ 30 h 40"/>
                              <a:gd name="T26" fmla="*/ 32 w 44"/>
                              <a:gd name="T27" fmla="*/ 22 h 40"/>
                              <a:gd name="T28" fmla="*/ 39 w 44"/>
                              <a:gd name="T29" fmla="*/ 15 h 40"/>
                              <a:gd name="T30" fmla="*/ 42 w 44"/>
                              <a:gd name="T31" fmla="*/ 7 h 40"/>
                              <a:gd name="T32" fmla="*/ 44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44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12" y="37"/>
                                </a:lnTo>
                                <a:lnTo>
                                  <a:pt x="20" y="35"/>
                                </a:lnTo>
                                <a:lnTo>
                                  <a:pt x="27" y="30"/>
                                </a:lnTo>
                                <a:lnTo>
                                  <a:pt x="32" y="22"/>
                                </a:lnTo>
                                <a:lnTo>
                                  <a:pt x="39" y="15"/>
                                </a:lnTo>
                                <a:lnTo>
                                  <a:pt x="42" y="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1704"/>
                        <wps:cNvSpPr>
                          <a:spLocks/>
                        </wps:cNvSpPr>
                        <wps:spPr bwMode="auto">
                          <a:xfrm>
                            <a:off x="5885" y="786"/>
                            <a:ext cx="44" cy="40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40"/>
                              <a:gd name="T2" fmla="*/ 34 w 44"/>
                              <a:gd name="T3" fmla="*/ 0 h 40"/>
                              <a:gd name="T4" fmla="*/ 27 w 44"/>
                              <a:gd name="T5" fmla="*/ 2 h 40"/>
                              <a:gd name="T6" fmla="*/ 20 w 44"/>
                              <a:gd name="T7" fmla="*/ 5 h 40"/>
                              <a:gd name="T8" fmla="*/ 15 w 44"/>
                              <a:gd name="T9" fmla="*/ 10 h 40"/>
                              <a:gd name="T10" fmla="*/ 10 w 44"/>
                              <a:gd name="T11" fmla="*/ 15 h 40"/>
                              <a:gd name="T12" fmla="*/ 5 w 44"/>
                              <a:gd name="T13" fmla="*/ 22 h 40"/>
                              <a:gd name="T14" fmla="*/ 2 w 44"/>
                              <a:gd name="T15" fmla="*/ 30 h 40"/>
                              <a:gd name="T16" fmla="*/ 0 w 44"/>
                              <a:gd name="T17" fmla="*/ 40 h 40"/>
                              <a:gd name="T18" fmla="*/ 5 w 44"/>
                              <a:gd name="T19" fmla="*/ 40 h 40"/>
                              <a:gd name="T20" fmla="*/ 12 w 44"/>
                              <a:gd name="T21" fmla="*/ 37 h 40"/>
                              <a:gd name="T22" fmla="*/ 20 w 44"/>
                              <a:gd name="T23" fmla="*/ 35 h 40"/>
                              <a:gd name="T24" fmla="*/ 27 w 44"/>
                              <a:gd name="T25" fmla="*/ 30 h 40"/>
                              <a:gd name="T26" fmla="*/ 32 w 44"/>
                              <a:gd name="T27" fmla="*/ 22 h 40"/>
                              <a:gd name="T28" fmla="*/ 39 w 44"/>
                              <a:gd name="T29" fmla="*/ 15 h 40"/>
                              <a:gd name="T30" fmla="*/ 42 w 44"/>
                              <a:gd name="T31" fmla="*/ 7 h 40"/>
                              <a:gd name="T32" fmla="*/ 44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44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12" y="37"/>
                                </a:lnTo>
                                <a:lnTo>
                                  <a:pt x="20" y="35"/>
                                </a:lnTo>
                                <a:lnTo>
                                  <a:pt x="27" y="30"/>
                                </a:lnTo>
                                <a:lnTo>
                                  <a:pt x="32" y="22"/>
                                </a:lnTo>
                                <a:lnTo>
                                  <a:pt x="39" y="15"/>
                                </a:lnTo>
                                <a:lnTo>
                                  <a:pt x="42" y="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Freeform 1705"/>
                        <wps:cNvSpPr>
                          <a:spLocks/>
                        </wps:cNvSpPr>
                        <wps:spPr bwMode="auto">
                          <a:xfrm>
                            <a:off x="5929" y="723"/>
                            <a:ext cx="48" cy="63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63"/>
                              <a:gd name="T2" fmla="*/ 48 w 48"/>
                              <a:gd name="T3" fmla="*/ 0 h 63"/>
                              <a:gd name="T4" fmla="*/ 0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1706"/>
                        <wps:cNvSpPr>
                          <a:spLocks/>
                        </wps:cNvSpPr>
                        <wps:spPr bwMode="auto">
                          <a:xfrm>
                            <a:off x="5929" y="723"/>
                            <a:ext cx="48" cy="63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63"/>
                              <a:gd name="T2" fmla="*/ 48 w 48"/>
                              <a:gd name="T3" fmla="*/ 0 h 63"/>
                              <a:gd name="T4" fmla="*/ 0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1707"/>
                        <wps:cNvSpPr>
                          <a:spLocks/>
                        </wps:cNvSpPr>
                        <wps:spPr bwMode="auto">
                          <a:xfrm>
                            <a:off x="5823" y="963"/>
                            <a:ext cx="69" cy="120"/>
                          </a:xfrm>
                          <a:custGeom>
                            <a:avLst/>
                            <a:gdLst>
                              <a:gd name="T0" fmla="*/ 37 w 69"/>
                              <a:gd name="T1" fmla="*/ 67 h 120"/>
                              <a:gd name="T2" fmla="*/ 69 w 69"/>
                              <a:gd name="T3" fmla="*/ 0 h 120"/>
                              <a:gd name="T4" fmla="*/ 37 w 69"/>
                              <a:gd name="T5" fmla="*/ 67 h 120"/>
                              <a:gd name="T6" fmla="*/ 37 w 69"/>
                              <a:gd name="T7" fmla="*/ 67 h 120"/>
                              <a:gd name="T8" fmla="*/ 37 w 69"/>
                              <a:gd name="T9" fmla="*/ 67 h 120"/>
                              <a:gd name="T10" fmla="*/ 22 w 69"/>
                              <a:gd name="T11" fmla="*/ 75 h 120"/>
                              <a:gd name="T12" fmla="*/ 12 w 69"/>
                              <a:gd name="T13" fmla="*/ 87 h 120"/>
                              <a:gd name="T14" fmla="*/ 4 w 69"/>
                              <a:gd name="T15" fmla="*/ 102 h 120"/>
                              <a:gd name="T16" fmla="*/ 0 w 69"/>
                              <a:gd name="T17" fmla="*/ 120 h 120"/>
                              <a:gd name="T18" fmla="*/ 7 w 69"/>
                              <a:gd name="T19" fmla="*/ 117 h 120"/>
                              <a:gd name="T20" fmla="*/ 14 w 69"/>
                              <a:gd name="T21" fmla="*/ 115 h 120"/>
                              <a:gd name="T22" fmla="*/ 22 w 69"/>
                              <a:gd name="T23" fmla="*/ 107 h 120"/>
                              <a:gd name="T24" fmla="*/ 27 w 69"/>
                              <a:gd name="T25" fmla="*/ 102 h 120"/>
                              <a:gd name="T26" fmla="*/ 32 w 69"/>
                              <a:gd name="T27" fmla="*/ 95 h 120"/>
                              <a:gd name="T28" fmla="*/ 34 w 69"/>
                              <a:gd name="T29" fmla="*/ 85 h 120"/>
                              <a:gd name="T30" fmla="*/ 37 w 69"/>
                              <a:gd name="T31" fmla="*/ 77 h 120"/>
                              <a:gd name="T32" fmla="*/ 37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7" y="67"/>
                                </a:moveTo>
                                <a:lnTo>
                                  <a:pt x="69" y="0"/>
                                </a:lnTo>
                                <a:lnTo>
                                  <a:pt x="37" y="67"/>
                                </a:lnTo>
                                <a:lnTo>
                                  <a:pt x="22" y="75"/>
                                </a:lnTo>
                                <a:lnTo>
                                  <a:pt x="12" y="87"/>
                                </a:lnTo>
                                <a:lnTo>
                                  <a:pt x="4" y="102"/>
                                </a:lnTo>
                                <a:lnTo>
                                  <a:pt x="0" y="120"/>
                                </a:lnTo>
                                <a:lnTo>
                                  <a:pt x="7" y="117"/>
                                </a:lnTo>
                                <a:lnTo>
                                  <a:pt x="14" y="115"/>
                                </a:lnTo>
                                <a:lnTo>
                                  <a:pt x="22" y="107"/>
                                </a:lnTo>
                                <a:lnTo>
                                  <a:pt x="27" y="102"/>
                                </a:lnTo>
                                <a:lnTo>
                                  <a:pt x="32" y="95"/>
                                </a:lnTo>
                                <a:lnTo>
                                  <a:pt x="34" y="85"/>
                                </a:lnTo>
                                <a:lnTo>
                                  <a:pt x="37" y="77"/>
                                </a:lnTo>
                                <a:lnTo>
                                  <a:pt x="3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1708"/>
                        <wps:cNvSpPr>
                          <a:spLocks/>
                        </wps:cNvSpPr>
                        <wps:spPr bwMode="auto">
                          <a:xfrm>
                            <a:off x="5823" y="963"/>
                            <a:ext cx="69" cy="120"/>
                          </a:xfrm>
                          <a:custGeom>
                            <a:avLst/>
                            <a:gdLst>
                              <a:gd name="T0" fmla="*/ 37 w 69"/>
                              <a:gd name="T1" fmla="*/ 67 h 120"/>
                              <a:gd name="T2" fmla="*/ 69 w 69"/>
                              <a:gd name="T3" fmla="*/ 0 h 120"/>
                              <a:gd name="T4" fmla="*/ 37 w 69"/>
                              <a:gd name="T5" fmla="*/ 67 h 120"/>
                              <a:gd name="T6" fmla="*/ 37 w 69"/>
                              <a:gd name="T7" fmla="*/ 67 h 120"/>
                              <a:gd name="T8" fmla="*/ 37 w 69"/>
                              <a:gd name="T9" fmla="*/ 67 h 120"/>
                              <a:gd name="T10" fmla="*/ 22 w 69"/>
                              <a:gd name="T11" fmla="*/ 75 h 120"/>
                              <a:gd name="T12" fmla="*/ 12 w 69"/>
                              <a:gd name="T13" fmla="*/ 87 h 120"/>
                              <a:gd name="T14" fmla="*/ 4 w 69"/>
                              <a:gd name="T15" fmla="*/ 102 h 120"/>
                              <a:gd name="T16" fmla="*/ 0 w 69"/>
                              <a:gd name="T17" fmla="*/ 120 h 120"/>
                              <a:gd name="T18" fmla="*/ 7 w 69"/>
                              <a:gd name="T19" fmla="*/ 117 h 120"/>
                              <a:gd name="T20" fmla="*/ 14 w 69"/>
                              <a:gd name="T21" fmla="*/ 115 h 120"/>
                              <a:gd name="T22" fmla="*/ 22 w 69"/>
                              <a:gd name="T23" fmla="*/ 107 h 120"/>
                              <a:gd name="T24" fmla="*/ 27 w 69"/>
                              <a:gd name="T25" fmla="*/ 102 h 120"/>
                              <a:gd name="T26" fmla="*/ 32 w 69"/>
                              <a:gd name="T27" fmla="*/ 95 h 120"/>
                              <a:gd name="T28" fmla="*/ 34 w 69"/>
                              <a:gd name="T29" fmla="*/ 85 h 120"/>
                              <a:gd name="T30" fmla="*/ 37 w 69"/>
                              <a:gd name="T31" fmla="*/ 77 h 120"/>
                              <a:gd name="T32" fmla="*/ 37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7" y="67"/>
                                </a:moveTo>
                                <a:lnTo>
                                  <a:pt x="69" y="0"/>
                                </a:lnTo>
                                <a:lnTo>
                                  <a:pt x="37" y="67"/>
                                </a:lnTo>
                                <a:lnTo>
                                  <a:pt x="22" y="75"/>
                                </a:lnTo>
                                <a:lnTo>
                                  <a:pt x="12" y="87"/>
                                </a:lnTo>
                                <a:lnTo>
                                  <a:pt x="4" y="102"/>
                                </a:lnTo>
                                <a:lnTo>
                                  <a:pt x="0" y="120"/>
                                </a:lnTo>
                                <a:lnTo>
                                  <a:pt x="7" y="117"/>
                                </a:lnTo>
                                <a:lnTo>
                                  <a:pt x="14" y="115"/>
                                </a:lnTo>
                                <a:lnTo>
                                  <a:pt x="22" y="107"/>
                                </a:lnTo>
                                <a:lnTo>
                                  <a:pt x="27" y="102"/>
                                </a:lnTo>
                                <a:lnTo>
                                  <a:pt x="32" y="95"/>
                                </a:lnTo>
                                <a:lnTo>
                                  <a:pt x="34" y="85"/>
                                </a:lnTo>
                                <a:lnTo>
                                  <a:pt x="37" y="77"/>
                                </a:lnTo>
                                <a:lnTo>
                                  <a:pt x="37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1709"/>
                        <wps:cNvSpPr>
                          <a:spLocks/>
                        </wps:cNvSpPr>
                        <wps:spPr bwMode="auto">
                          <a:xfrm>
                            <a:off x="5813" y="1008"/>
                            <a:ext cx="72" cy="112"/>
                          </a:xfrm>
                          <a:custGeom>
                            <a:avLst/>
                            <a:gdLst>
                              <a:gd name="T0" fmla="*/ 37 w 72"/>
                              <a:gd name="T1" fmla="*/ 62 h 112"/>
                              <a:gd name="T2" fmla="*/ 72 w 72"/>
                              <a:gd name="T3" fmla="*/ 0 h 112"/>
                              <a:gd name="T4" fmla="*/ 37 w 72"/>
                              <a:gd name="T5" fmla="*/ 62 h 112"/>
                              <a:gd name="T6" fmla="*/ 37 w 72"/>
                              <a:gd name="T7" fmla="*/ 62 h 112"/>
                              <a:gd name="T8" fmla="*/ 37 w 72"/>
                              <a:gd name="T9" fmla="*/ 62 h 112"/>
                              <a:gd name="T10" fmla="*/ 22 w 72"/>
                              <a:gd name="T11" fmla="*/ 70 h 112"/>
                              <a:gd name="T12" fmla="*/ 12 w 72"/>
                              <a:gd name="T13" fmla="*/ 82 h 112"/>
                              <a:gd name="T14" fmla="*/ 5 w 72"/>
                              <a:gd name="T15" fmla="*/ 97 h 112"/>
                              <a:gd name="T16" fmla="*/ 0 w 72"/>
                              <a:gd name="T17" fmla="*/ 112 h 112"/>
                              <a:gd name="T18" fmla="*/ 7 w 72"/>
                              <a:gd name="T19" fmla="*/ 112 h 112"/>
                              <a:gd name="T20" fmla="*/ 14 w 72"/>
                              <a:gd name="T21" fmla="*/ 107 h 112"/>
                              <a:gd name="T22" fmla="*/ 22 w 72"/>
                              <a:gd name="T23" fmla="*/ 102 h 112"/>
                              <a:gd name="T24" fmla="*/ 27 w 72"/>
                              <a:gd name="T25" fmla="*/ 95 h 112"/>
                              <a:gd name="T26" fmla="*/ 32 w 72"/>
                              <a:gd name="T27" fmla="*/ 87 h 112"/>
                              <a:gd name="T28" fmla="*/ 37 w 72"/>
                              <a:gd name="T29" fmla="*/ 80 h 112"/>
                              <a:gd name="T30" fmla="*/ 37 w 72"/>
                              <a:gd name="T31" fmla="*/ 70 h 112"/>
                              <a:gd name="T32" fmla="*/ 37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7" y="62"/>
                                </a:moveTo>
                                <a:lnTo>
                                  <a:pt x="72" y="0"/>
                                </a:lnTo>
                                <a:lnTo>
                                  <a:pt x="37" y="62"/>
                                </a:lnTo>
                                <a:lnTo>
                                  <a:pt x="22" y="70"/>
                                </a:lnTo>
                                <a:lnTo>
                                  <a:pt x="12" y="82"/>
                                </a:lnTo>
                                <a:lnTo>
                                  <a:pt x="5" y="97"/>
                                </a:lnTo>
                                <a:lnTo>
                                  <a:pt x="0" y="112"/>
                                </a:lnTo>
                                <a:lnTo>
                                  <a:pt x="7" y="112"/>
                                </a:lnTo>
                                <a:lnTo>
                                  <a:pt x="14" y="107"/>
                                </a:lnTo>
                                <a:lnTo>
                                  <a:pt x="22" y="102"/>
                                </a:lnTo>
                                <a:lnTo>
                                  <a:pt x="27" y="95"/>
                                </a:lnTo>
                                <a:lnTo>
                                  <a:pt x="32" y="87"/>
                                </a:lnTo>
                                <a:lnTo>
                                  <a:pt x="37" y="80"/>
                                </a:lnTo>
                                <a:lnTo>
                                  <a:pt x="37" y="70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1710"/>
                        <wps:cNvSpPr>
                          <a:spLocks/>
                        </wps:cNvSpPr>
                        <wps:spPr bwMode="auto">
                          <a:xfrm>
                            <a:off x="5813" y="1008"/>
                            <a:ext cx="72" cy="112"/>
                          </a:xfrm>
                          <a:custGeom>
                            <a:avLst/>
                            <a:gdLst>
                              <a:gd name="T0" fmla="*/ 37 w 72"/>
                              <a:gd name="T1" fmla="*/ 62 h 112"/>
                              <a:gd name="T2" fmla="*/ 72 w 72"/>
                              <a:gd name="T3" fmla="*/ 0 h 112"/>
                              <a:gd name="T4" fmla="*/ 37 w 72"/>
                              <a:gd name="T5" fmla="*/ 62 h 112"/>
                              <a:gd name="T6" fmla="*/ 37 w 72"/>
                              <a:gd name="T7" fmla="*/ 62 h 112"/>
                              <a:gd name="T8" fmla="*/ 37 w 72"/>
                              <a:gd name="T9" fmla="*/ 62 h 112"/>
                              <a:gd name="T10" fmla="*/ 22 w 72"/>
                              <a:gd name="T11" fmla="*/ 70 h 112"/>
                              <a:gd name="T12" fmla="*/ 12 w 72"/>
                              <a:gd name="T13" fmla="*/ 82 h 112"/>
                              <a:gd name="T14" fmla="*/ 5 w 72"/>
                              <a:gd name="T15" fmla="*/ 97 h 112"/>
                              <a:gd name="T16" fmla="*/ 0 w 72"/>
                              <a:gd name="T17" fmla="*/ 112 h 112"/>
                              <a:gd name="T18" fmla="*/ 7 w 72"/>
                              <a:gd name="T19" fmla="*/ 112 h 112"/>
                              <a:gd name="T20" fmla="*/ 14 w 72"/>
                              <a:gd name="T21" fmla="*/ 107 h 112"/>
                              <a:gd name="T22" fmla="*/ 22 w 72"/>
                              <a:gd name="T23" fmla="*/ 102 h 112"/>
                              <a:gd name="T24" fmla="*/ 27 w 72"/>
                              <a:gd name="T25" fmla="*/ 95 h 112"/>
                              <a:gd name="T26" fmla="*/ 32 w 72"/>
                              <a:gd name="T27" fmla="*/ 87 h 112"/>
                              <a:gd name="T28" fmla="*/ 37 w 72"/>
                              <a:gd name="T29" fmla="*/ 80 h 112"/>
                              <a:gd name="T30" fmla="*/ 37 w 72"/>
                              <a:gd name="T31" fmla="*/ 70 h 112"/>
                              <a:gd name="T32" fmla="*/ 37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7" y="62"/>
                                </a:moveTo>
                                <a:lnTo>
                                  <a:pt x="72" y="0"/>
                                </a:lnTo>
                                <a:lnTo>
                                  <a:pt x="37" y="62"/>
                                </a:lnTo>
                                <a:lnTo>
                                  <a:pt x="22" y="70"/>
                                </a:lnTo>
                                <a:lnTo>
                                  <a:pt x="12" y="82"/>
                                </a:lnTo>
                                <a:lnTo>
                                  <a:pt x="5" y="97"/>
                                </a:lnTo>
                                <a:lnTo>
                                  <a:pt x="0" y="112"/>
                                </a:lnTo>
                                <a:lnTo>
                                  <a:pt x="7" y="112"/>
                                </a:lnTo>
                                <a:lnTo>
                                  <a:pt x="14" y="107"/>
                                </a:lnTo>
                                <a:lnTo>
                                  <a:pt x="22" y="102"/>
                                </a:lnTo>
                                <a:lnTo>
                                  <a:pt x="27" y="95"/>
                                </a:lnTo>
                                <a:lnTo>
                                  <a:pt x="32" y="87"/>
                                </a:lnTo>
                                <a:lnTo>
                                  <a:pt x="37" y="80"/>
                                </a:lnTo>
                                <a:lnTo>
                                  <a:pt x="37" y="70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1711"/>
                        <wps:cNvSpPr>
                          <a:spLocks/>
                        </wps:cNvSpPr>
                        <wps:spPr bwMode="auto">
                          <a:xfrm>
                            <a:off x="5870" y="906"/>
                            <a:ext cx="37" cy="57"/>
                          </a:xfrm>
                          <a:custGeom>
                            <a:avLst/>
                            <a:gdLst>
                              <a:gd name="T0" fmla="*/ 0 w 37"/>
                              <a:gd name="T1" fmla="*/ 57 h 57"/>
                              <a:gd name="T2" fmla="*/ 37 w 37"/>
                              <a:gd name="T3" fmla="*/ 0 h 57"/>
                              <a:gd name="T4" fmla="*/ 0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0" y="57"/>
                                </a:moveTo>
                                <a:lnTo>
                                  <a:pt x="3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1712"/>
                        <wps:cNvSpPr>
                          <a:spLocks/>
                        </wps:cNvSpPr>
                        <wps:spPr bwMode="auto">
                          <a:xfrm>
                            <a:off x="5870" y="906"/>
                            <a:ext cx="37" cy="57"/>
                          </a:xfrm>
                          <a:custGeom>
                            <a:avLst/>
                            <a:gdLst>
                              <a:gd name="T0" fmla="*/ 0 w 37"/>
                              <a:gd name="T1" fmla="*/ 57 h 57"/>
                              <a:gd name="T2" fmla="*/ 37 w 37"/>
                              <a:gd name="T3" fmla="*/ 0 h 57"/>
                              <a:gd name="T4" fmla="*/ 0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0" y="57"/>
                                </a:moveTo>
                                <a:lnTo>
                                  <a:pt x="3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1713"/>
                        <wps:cNvSpPr>
                          <a:spLocks noEditPoints="1"/>
                        </wps:cNvSpPr>
                        <wps:spPr bwMode="auto">
                          <a:xfrm>
                            <a:off x="5731" y="871"/>
                            <a:ext cx="27" cy="122"/>
                          </a:xfrm>
                          <a:custGeom>
                            <a:avLst/>
                            <a:gdLst>
                              <a:gd name="T0" fmla="*/ 2 w 27"/>
                              <a:gd name="T1" fmla="*/ 69 h 122"/>
                              <a:gd name="T2" fmla="*/ 0 w 27"/>
                              <a:gd name="T3" fmla="*/ 0 h 122"/>
                              <a:gd name="T4" fmla="*/ 2 w 27"/>
                              <a:gd name="T5" fmla="*/ 69 h 122"/>
                              <a:gd name="T6" fmla="*/ 2 w 27"/>
                              <a:gd name="T7" fmla="*/ 69 h 122"/>
                              <a:gd name="T8" fmla="*/ 0 w 27"/>
                              <a:gd name="T9" fmla="*/ 87 h 122"/>
                              <a:gd name="T10" fmla="*/ 2 w 27"/>
                              <a:gd name="T11" fmla="*/ 102 h 122"/>
                              <a:gd name="T12" fmla="*/ 7 w 27"/>
                              <a:gd name="T13" fmla="*/ 109 h 122"/>
                              <a:gd name="T14" fmla="*/ 10 w 27"/>
                              <a:gd name="T15" fmla="*/ 114 h 122"/>
                              <a:gd name="T16" fmla="*/ 17 w 27"/>
                              <a:gd name="T17" fmla="*/ 119 h 122"/>
                              <a:gd name="T18" fmla="*/ 22 w 27"/>
                              <a:gd name="T19" fmla="*/ 122 h 122"/>
                              <a:gd name="T20" fmla="*/ 24 w 27"/>
                              <a:gd name="T21" fmla="*/ 117 h 122"/>
                              <a:gd name="T22" fmla="*/ 27 w 27"/>
                              <a:gd name="T23" fmla="*/ 107 h 122"/>
                              <a:gd name="T24" fmla="*/ 27 w 27"/>
                              <a:gd name="T25" fmla="*/ 99 h 122"/>
                              <a:gd name="T26" fmla="*/ 24 w 27"/>
                              <a:gd name="T27" fmla="*/ 92 h 122"/>
                              <a:gd name="T28" fmla="*/ 22 w 27"/>
                              <a:gd name="T29" fmla="*/ 84 h 122"/>
                              <a:gd name="T30" fmla="*/ 17 w 27"/>
                              <a:gd name="T31" fmla="*/ 79 h 122"/>
                              <a:gd name="T32" fmla="*/ 10 w 27"/>
                              <a:gd name="T33" fmla="*/ 74 h 122"/>
                              <a:gd name="T34" fmla="*/ 2 w 27"/>
                              <a:gd name="T35" fmla="*/ 69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2">
                                <a:moveTo>
                                  <a:pt x="2" y="69"/>
                                </a:moveTo>
                                <a:lnTo>
                                  <a:pt x="0" y="0"/>
                                </a:lnTo>
                                <a:lnTo>
                                  <a:pt x="2" y="69"/>
                                </a:lnTo>
                                <a:close/>
                                <a:moveTo>
                                  <a:pt x="2" y="69"/>
                                </a:moveTo>
                                <a:lnTo>
                                  <a:pt x="0" y="87"/>
                                </a:lnTo>
                                <a:lnTo>
                                  <a:pt x="2" y="102"/>
                                </a:lnTo>
                                <a:lnTo>
                                  <a:pt x="7" y="109"/>
                                </a:lnTo>
                                <a:lnTo>
                                  <a:pt x="10" y="114"/>
                                </a:lnTo>
                                <a:lnTo>
                                  <a:pt x="17" y="119"/>
                                </a:lnTo>
                                <a:lnTo>
                                  <a:pt x="22" y="122"/>
                                </a:lnTo>
                                <a:lnTo>
                                  <a:pt x="24" y="117"/>
                                </a:lnTo>
                                <a:lnTo>
                                  <a:pt x="27" y="107"/>
                                </a:lnTo>
                                <a:lnTo>
                                  <a:pt x="27" y="99"/>
                                </a:lnTo>
                                <a:lnTo>
                                  <a:pt x="24" y="92"/>
                                </a:lnTo>
                                <a:lnTo>
                                  <a:pt x="22" y="84"/>
                                </a:lnTo>
                                <a:lnTo>
                                  <a:pt x="17" y="79"/>
                                </a:lnTo>
                                <a:lnTo>
                                  <a:pt x="10" y="74"/>
                                </a:lnTo>
                                <a:lnTo>
                                  <a:pt x="2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1714"/>
                        <wps:cNvSpPr>
                          <a:spLocks/>
                        </wps:cNvSpPr>
                        <wps:spPr bwMode="auto">
                          <a:xfrm>
                            <a:off x="5731" y="871"/>
                            <a:ext cx="2" cy="69"/>
                          </a:xfrm>
                          <a:custGeom>
                            <a:avLst/>
                            <a:gdLst>
                              <a:gd name="T0" fmla="*/ 2 w 2"/>
                              <a:gd name="T1" fmla="*/ 69 h 69"/>
                              <a:gd name="T2" fmla="*/ 0 w 2"/>
                              <a:gd name="T3" fmla="*/ 0 h 69"/>
                              <a:gd name="T4" fmla="*/ 2 w 2"/>
                              <a:gd name="T5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9">
                                <a:moveTo>
                                  <a:pt x="2" y="69"/>
                                </a:moveTo>
                                <a:lnTo>
                                  <a:pt x="0" y="0"/>
                                </a:lnTo>
                                <a:lnTo>
                                  <a:pt x="2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1715"/>
                        <wps:cNvSpPr>
                          <a:spLocks/>
                        </wps:cNvSpPr>
                        <wps:spPr bwMode="auto">
                          <a:xfrm>
                            <a:off x="5731" y="940"/>
                            <a:ext cx="27" cy="53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3"/>
                              <a:gd name="T2" fmla="*/ 0 w 27"/>
                              <a:gd name="T3" fmla="*/ 18 h 53"/>
                              <a:gd name="T4" fmla="*/ 2 w 27"/>
                              <a:gd name="T5" fmla="*/ 33 h 53"/>
                              <a:gd name="T6" fmla="*/ 7 w 27"/>
                              <a:gd name="T7" fmla="*/ 40 h 53"/>
                              <a:gd name="T8" fmla="*/ 10 w 27"/>
                              <a:gd name="T9" fmla="*/ 45 h 53"/>
                              <a:gd name="T10" fmla="*/ 17 w 27"/>
                              <a:gd name="T11" fmla="*/ 50 h 53"/>
                              <a:gd name="T12" fmla="*/ 22 w 27"/>
                              <a:gd name="T13" fmla="*/ 53 h 53"/>
                              <a:gd name="T14" fmla="*/ 24 w 27"/>
                              <a:gd name="T15" fmla="*/ 48 h 53"/>
                              <a:gd name="T16" fmla="*/ 27 w 27"/>
                              <a:gd name="T17" fmla="*/ 38 h 53"/>
                              <a:gd name="T18" fmla="*/ 27 w 27"/>
                              <a:gd name="T19" fmla="*/ 30 h 53"/>
                              <a:gd name="T20" fmla="*/ 24 w 27"/>
                              <a:gd name="T21" fmla="*/ 23 h 53"/>
                              <a:gd name="T22" fmla="*/ 22 w 27"/>
                              <a:gd name="T23" fmla="*/ 15 h 53"/>
                              <a:gd name="T24" fmla="*/ 17 w 27"/>
                              <a:gd name="T25" fmla="*/ 10 h 53"/>
                              <a:gd name="T26" fmla="*/ 10 w 27"/>
                              <a:gd name="T27" fmla="*/ 5 h 53"/>
                              <a:gd name="T28" fmla="*/ 2 w 27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2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7" y="40"/>
                                </a:lnTo>
                                <a:lnTo>
                                  <a:pt x="10" y="45"/>
                                </a:lnTo>
                                <a:lnTo>
                                  <a:pt x="17" y="50"/>
                                </a:lnTo>
                                <a:lnTo>
                                  <a:pt x="22" y="53"/>
                                </a:lnTo>
                                <a:lnTo>
                                  <a:pt x="24" y="48"/>
                                </a:lnTo>
                                <a:lnTo>
                                  <a:pt x="27" y="38"/>
                                </a:lnTo>
                                <a:lnTo>
                                  <a:pt x="27" y="30"/>
                                </a:lnTo>
                                <a:lnTo>
                                  <a:pt x="24" y="23"/>
                                </a:lnTo>
                                <a:lnTo>
                                  <a:pt x="22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1716"/>
                        <wps:cNvSpPr>
                          <a:spLocks noEditPoints="1"/>
                        </wps:cNvSpPr>
                        <wps:spPr bwMode="auto">
                          <a:xfrm>
                            <a:off x="5718" y="923"/>
                            <a:ext cx="42" cy="115"/>
                          </a:xfrm>
                          <a:custGeom>
                            <a:avLst/>
                            <a:gdLst>
                              <a:gd name="T0" fmla="*/ 18 w 42"/>
                              <a:gd name="T1" fmla="*/ 65 h 115"/>
                              <a:gd name="T2" fmla="*/ 0 w 42"/>
                              <a:gd name="T3" fmla="*/ 0 h 115"/>
                              <a:gd name="T4" fmla="*/ 18 w 42"/>
                              <a:gd name="T5" fmla="*/ 65 h 115"/>
                              <a:gd name="T6" fmla="*/ 18 w 42"/>
                              <a:gd name="T7" fmla="*/ 62 h 115"/>
                              <a:gd name="T8" fmla="*/ 18 w 42"/>
                              <a:gd name="T9" fmla="*/ 80 h 115"/>
                              <a:gd name="T10" fmla="*/ 20 w 42"/>
                              <a:gd name="T11" fmla="*/ 95 h 115"/>
                              <a:gd name="T12" fmla="*/ 27 w 42"/>
                              <a:gd name="T13" fmla="*/ 107 h 115"/>
                              <a:gd name="T14" fmla="*/ 40 w 42"/>
                              <a:gd name="T15" fmla="*/ 115 h 115"/>
                              <a:gd name="T16" fmla="*/ 42 w 42"/>
                              <a:gd name="T17" fmla="*/ 110 h 115"/>
                              <a:gd name="T18" fmla="*/ 42 w 42"/>
                              <a:gd name="T19" fmla="*/ 102 h 115"/>
                              <a:gd name="T20" fmla="*/ 42 w 42"/>
                              <a:gd name="T21" fmla="*/ 92 h 115"/>
                              <a:gd name="T22" fmla="*/ 40 w 42"/>
                              <a:gd name="T23" fmla="*/ 85 h 115"/>
                              <a:gd name="T24" fmla="*/ 37 w 42"/>
                              <a:gd name="T25" fmla="*/ 77 h 115"/>
                              <a:gd name="T26" fmla="*/ 32 w 42"/>
                              <a:gd name="T27" fmla="*/ 72 h 115"/>
                              <a:gd name="T28" fmla="*/ 25 w 42"/>
                              <a:gd name="T29" fmla="*/ 67 h 115"/>
                              <a:gd name="T30" fmla="*/ 18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18" y="65"/>
                                </a:moveTo>
                                <a:lnTo>
                                  <a:pt x="0" y="0"/>
                                </a:lnTo>
                                <a:lnTo>
                                  <a:pt x="18" y="65"/>
                                </a:lnTo>
                                <a:close/>
                                <a:moveTo>
                                  <a:pt x="18" y="62"/>
                                </a:moveTo>
                                <a:lnTo>
                                  <a:pt x="18" y="80"/>
                                </a:lnTo>
                                <a:lnTo>
                                  <a:pt x="20" y="95"/>
                                </a:lnTo>
                                <a:lnTo>
                                  <a:pt x="27" y="107"/>
                                </a:lnTo>
                                <a:lnTo>
                                  <a:pt x="40" y="115"/>
                                </a:lnTo>
                                <a:lnTo>
                                  <a:pt x="42" y="110"/>
                                </a:lnTo>
                                <a:lnTo>
                                  <a:pt x="42" y="102"/>
                                </a:lnTo>
                                <a:lnTo>
                                  <a:pt x="42" y="92"/>
                                </a:lnTo>
                                <a:lnTo>
                                  <a:pt x="40" y="85"/>
                                </a:lnTo>
                                <a:lnTo>
                                  <a:pt x="37" y="77"/>
                                </a:lnTo>
                                <a:lnTo>
                                  <a:pt x="32" y="72"/>
                                </a:lnTo>
                                <a:lnTo>
                                  <a:pt x="25" y="67"/>
                                </a:lnTo>
                                <a:lnTo>
                                  <a:pt x="1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1717"/>
                        <wps:cNvSpPr>
                          <a:spLocks/>
                        </wps:cNvSpPr>
                        <wps:spPr bwMode="auto">
                          <a:xfrm>
                            <a:off x="5718" y="923"/>
                            <a:ext cx="18" cy="65"/>
                          </a:xfrm>
                          <a:custGeom>
                            <a:avLst/>
                            <a:gdLst>
                              <a:gd name="T0" fmla="*/ 18 w 18"/>
                              <a:gd name="T1" fmla="*/ 65 h 65"/>
                              <a:gd name="T2" fmla="*/ 0 w 18"/>
                              <a:gd name="T3" fmla="*/ 0 h 65"/>
                              <a:gd name="T4" fmla="*/ 18 w 1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65">
                                <a:moveTo>
                                  <a:pt x="18" y="65"/>
                                </a:moveTo>
                                <a:lnTo>
                                  <a:pt x="0" y="0"/>
                                </a:lnTo>
                                <a:lnTo>
                                  <a:pt x="18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1718"/>
                        <wps:cNvSpPr>
                          <a:spLocks/>
                        </wps:cNvSpPr>
                        <wps:spPr bwMode="auto">
                          <a:xfrm>
                            <a:off x="5736" y="985"/>
                            <a:ext cx="24" cy="53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53"/>
                              <a:gd name="T2" fmla="*/ 0 w 24"/>
                              <a:gd name="T3" fmla="*/ 18 h 53"/>
                              <a:gd name="T4" fmla="*/ 2 w 24"/>
                              <a:gd name="T5" fmla="*/ 33 h 53"/>
                              <a:gd name="T6" fmla="*/ 9 w 24"/>
                              <a:gd name="T7" fmla="*/ 45 h 53"/>
                              <a:gd name="T8" fmla="*/ 22 w 24"/>
                              <a:gd name="T9" fmla="*/ 53 h 53"/>
                              <a:gd name="T10" fmla="*/ 24 w 24"/>
                              <a:gd name="T11" fmla="*/ 48 h 53"/>
                              <a:gd name="T12" fmla="*/ 24 w 24"/>
                              <a:gd name="T13" fmla="*/ 40 h 53"/>
                              <a:gd name="T14" fmla="*/ 24 w 24"/>
                              <a:gd name="T15" fmla="*/ 30 h 53"/>
                              <a:gd name="T16" fmla="*/ 22 w 24"/>
                              <a:gd name="T17" fmla="*/ 23 h 53"/>
                              <a:gd name="T18" fmla="*/ 19 w 24"/>
                              <a:gd name="T19" fmla="*/ 15 h 53"/>
                              <a:gd name="T20" fmla="*/ 14 w 24"/>
                              <a:gd name="T21" fmla="*/ 10 h 53"/>
                              <a:gd name="T22" fmla="*/ 7 w 24"/>
                              <a:gd name="T23" fmla="*/ 5 h 53"/>
                              <a:gd name="T24" fmla="*/ 0 w 24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53">
                                <a:moveTo>
                                  <a:pt x="0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9" y="45"/>
                                </a:lnTo>
                                <a:lnTo>
                                  <a:pt x="22" y="53"/>
                                </a:lnTo>
                                <a:lnTo>
                                  <a:pt x="24" y="48"/>
                                </a:lnTo>
                                <a:lnTo>
                                  <a:pt x="24" y="40"/>
                                </a:lnTo>
                                <a:lnTo>
                                  <a:pt x="24" y="30"/>
                                </a:lnTo>
                                <a:lnTo>
                                  <a:pt x="22" y="23"/>
                                </a:lnTo>
                                <a:lnTo>
                                  <a:pt x="19" y="15"/>
                                </a:lnTo>
                                <a:lnTo>
                                  <a:pt x="14" y="10"/>
                                </a:lnTo>
                                <a:lnTo>
                                  <a:pt x="7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1719"/>
                        <wps:cNvSpPr>
                          <a:spLocks noEditPoints="1"/>
                        </wps:cNvSpPr>
                        <wps:spPr bwMode="auto">
                          <a:xfrm>
                            <a:off x="5716" y="963"/>
                            <a:ext cx="42" cy="115"/>
                          </a:xfrm>
                          <a:custGeom>
                            <a:avLst/>
                            <a:gdLst>
                              <a:gd name="T0" fmla="*/ 17 w 42"/>
                              <a:gd name="T1" fmla="*/ 62 h 115"/>
                              <a:gd name="T2" fmla="*/ 0 w 42"/>
                              <a:gd name="T3" fmla="*/ 0 h 115"/>
                              <a:gd name="T4" fmla="*/ 17 w 42"/>
                              <a:gd name="T5" fmla="*/ 62 h 115"/>
                              <a:gd name="T6" fmla="*/ 17 w 42"/>
                              <a:gd name="T7" fmla="*/ 62 h 115"/>
                              <a:gd name="T8" fmla="*/ 17 w 42"/>
                              <a:gd name="T9" fmla="*/ 77 h 115"/>
                              <a:gd name="T10" fmla="*/ 20 w 42"/>
                              <a:gd name="T11" fmla="*/ 92 h 115"/>
                              <a:gd name="T12" fmla="*/ 27 w 42"/>
                              <a:gd name="T13" fmla="*/ 105 h 115"/>
                              <a:gd name="T14" fmla="*/ 39 w 42"/>
                              <a:gd name="T15" fmla="*/ 115 h 115"/>
                              <a:gd name="T16" fmla="*/ 42 w 42"/>
                              <a:gd name="T17" fmla="*/ 107 h 115"/>
                              <a:gd name="T18" fmla="*/ 42 w 42"/>
                              <a:gd name="T19" fmla="*/ 100 h 115"/>
                              <a:gd name="T20" fmla="*/ 42 w 42"/>
                              <a:gd name="T21" fmla="*/ 92 h 115"/>
                              <a:gd name="T22" fmla="*/ 39 w 42"/>
                              <a:gd name="T23" fmla="*/ 85 h 115"/>
                              <a:gd name="T24" fmla="*/ 37 w 42"/>
                              <a:gd name="T25" fmla="*/ 77 h 115"/>
                              <a:gd name="T26" fmla="*/ 32 w 42"/>
                              <a:gd name="T27" fmla="*/ 70 h 115"/>
                              <a:gd name="T28" fmla="*/ 25 w 42"/>
                              <a:gd name="T29" fmla="*/ 65 h 115"/>
                              <a:gd name="T30" fmla="*/ 17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17" y="62"/>
                                </a:moveTo>
                                <a:lnTo>
                                  <a:pt x="0" y="0"/>
                                </a:lnTo>
                                <a:lnTo>
                                  <a:pt x="17" y="62"/>
                                </a:lnTo>
                                <a:close/>
                                <a:moveTo>
                                  <a:pt x="17" y="62"/>
                                </a:moveTo>
                                <a:lnTo>
                                  <a:pt x="17" y="77"/>
                                </a:lnTo>
                                <a:lnTo>
                                  <a:pt x="20" y="92"/>
                                </a:lnTo>
                                <a:lnTo>
                                  <a:pt x="27" y="105"/>
                                </a:lnTo>
                                <a:lnTo>
                                  <a:pt x="39" y="115"/>
                                </a:lnTo>
                                <a:lnTo>
                                  <a:pt x="42" y="107"/>
                                </a:lnTo>
                                <a:lnTo>
                                  <a:pt x="42" y="100"/>
                                </a:lnTo>
                                <a:lnTo>
                                  <a:pt x="42" y="92"/>
                                </a:lnTo>
                                <a:lnTo>
                                  <a:pt x="39" y="85"/>
                                </a:lnTo>
                                <a:lnTo>
                                  <a:pt x="37" y="77"/>
                                </a:lnTo>
                                <a:lnTo>
                                  <a:pt x="32" y="70"/>
                                </a:lnTo>
                                <a:lnTo>
                                  <a:pt x="25" y="65"/>
                                </a:lnTo>
                                <a:lnTo>
                                  <a:pt x="1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1720"/>
                        <wps:cNvSpPr>
                          <a:spLocks/>
                        </wps:cNvSpPr>
                        <wps:spPr bwMode="auto">
                          <a:xfrm>
                            <a:off x="5716" y="963"/>
                            <a:ext cx="17" cy="62"/>
                          </a:xfrm>
                          <a:custGeom>
                            <a:avLst/>
                            <a:gdLst>
                              <a:gd name="T0" fmla="*/ 17 w 17"/>
                              <a:gd name="T1" fmla="*/ 62 h 62"/>
                              <a:gd name="T2" fmla="*/ 0 w 17"/>
                              <a:gd name="T3" fmla="*/ 0 h 62"/>
                              <a:gd name="T4" fmla="*/ 17 w 1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2">
                                <a:moveTo>
                                  <a:pt x="17" y="62"/>
                                </a:moveTo>
                                <a:lnTo>
                                  <a:pt x="0" y="0"/>
                                </a:lnTo>
                                <a:lnTo>
                                  <a:pt x="1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1721"/>
                        <wps:cNvSpPr>
                          <a:spLocks/>
                        </wps:cNvSpPr>
                        <wps:spPr bwMode="auto">
                          <a:xfrm>
                            <a:off x="5733" y="1025"/>
                            <a:ext cx="25" cy="53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53"/>
                              <a:gd name="T2" fmla="*/ 0 w 25"/>
                              <a:gd name="T3" fmla="*/ 15 h 53"/>
                              <a:gd name="T4" fmla="*/ 3 w 25"/>
                              <a:gd name="T5" fmla="*/ 30 h 53"/>
                              <a:gd name="T6" fmla="*/ 10 w 25"/>
                              <a:gd name="T7" fmla="*/ 43 h 53"/>
                              <a:gd name="T8" fmla="*/ 22 w 25"/>
                              <a:gd name="T9" fmla="*/ 53 h 53"/>
                              <a:gd name="T10" fmla="*/ 25 w 25"/>
                              <a:gd name="T11" fmla="*/ 45 h 53"/>
                              <a:gd name="T12" fmla="*/ 25 w 25"/>
                              <a:gd name="T13" fmla="*/ 38 h 53"/>
                              <a:gd name="T14" fmla="*/ 25 w 25"/>
                              <a:gd name="T15" fmla="*/ 30 h 53"/>
                              <a:gd name="T16" fmla="*/ 22 w 25"/>
                              <a:gd name="T17" fmla="*/ 23 h 53"/>
                              <a:gd name="T18" fmla="*/ 20 w 25"/>
                              <a:gd name="T19" fmla="*/ 15 h 53"/>
                              <a:gd name="T20" fmla="*/ 15 w 25"/>
                              <a:gd name="T21" fmla="*/ 8 h 53"/>
                              <a:gd name="T22" fmla="*/ 8 w 25"/>
                              <a:gd name="T23" fmla="*/ 3 h 53"/>
                              <a:gd name="T24" fmla="*/ 0 w 25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3" y="30"/>
                                </a:lnTo>
                                <a:lnTo>
                                  <a:pt x="10" y="43"/>
                                </a:lnTo>
                                <a:lnTo>
                                  <a:pt x="22" y="53"/>
                                </a:lnTo>
                                <a:lnTo>
                                  <a:pt x="25" y="45"/>
                                </a:lnTo>
                                <a:lnTo>
                                  <a:pt x="25" y="38"/>
                                </a:lnTo>
                                <a:lnTo>
                                  <a:pt x="25" y="30"/>
                                </a:lnTo>
                                <a:lnTo>
                                  <a:pt x="22" y="23"/>
                                </a:lnTo>
                                <a:lnTo>
                                  <a:pt x="20" y="15"/>
                                </a:lnTo>
                                <a:lnTo>
                                  <a:pt x="15" y="8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1722"/>
                        <wps:cNvSpPr>
                          <a:spLocks noEditPoints="1"/>
                        </wps:cNvSpPr>
                        <wps:spPr bwMode="auto">
                          <a:xfrm>
                            <a:off x="5738" y="831"/>
                            <a:ext cx="25" cy="122"/>
                          </a:xfrm>
                          <a:custGeom>
                            <a:avLst/>
                            <a:gdLst>
                              <a:gd name="T0" fmla="*/ 0 w 25"/>
                              <a:gd name="T1" fmla="*/ 70 h 122"/>
                              <a:gd name="T2" fmla="*/ 3 w 25"/>
                              <a:gd name="T3" fmla="*/ 0 h 122"/>
                              <a:gd name="T4" fmla="*/ 0 w 25"/>
                              <a:gd name="T5" fmla="*/ 70 h 122"/>
                              <a:gd name="T6" fmla="*/ 0 w 25"/>
                              <a:gd name="T7" fmla="*/ 70 h 122"/>
                              <a:gd name="T8" fmla="*/ 0 w 25"/>
                              <a:gd name="T9" fmla="*/ 87 h 122"/>
                              <a:gd name="T10" fmla="*/ 3 w 25"/>
                              <a:gd name="T11" fmla="*/ 102 h 122"/>
                              <a:gd name="T12" fmla="*/ 5 w 25"/>
                              <a:gd name="T13" fmla="*/ 107 h 122"/>
                              <a:gd name="T14" fmla="*/ 10 w 25"/>
                              <a:gd name="T15" fmla="*/ 112 h 122"/>
                              <a:gd name="T16" fmla="*/ 15 w 25"/>
                              <a:gd name="T17" fmla="*/ 117 h 122"/>
                              <a:gd name="T18" fmla="*/ 20 w 25"/>
                              <a:gd name="T19" fmla="*/ 122 h 122"/>
                              <a:gd name="T20" fmla="*/ 25 w 25"/>
                              <a:gd name="T21" fmla="*/ 114 h 122"/>
                              <a:gd name="T22" fmla="*/ 25 w 25"/>
                              <a:gd name="T23" fmla="*/ 107 h 122"/>
                              <a:gd name="T24" fmla="*/ 25 w 25"/>
                              <a:gd name="T25" fmla="*/ 99 h 122"/>
                              <a:gd name="T26" fmla="*/ 22 w 25"/>
                              <a:gd name="T27" fmla="*/ 92 h 122"/>
                              <a:gd name="T28" fmla="*/ 20 w 25"/>
                              <a:gd name="T29" fmla="*/ 85 h 122"/>
                              <a:gd name="T30" fmla="*/ 15 w 25"/>
                              <a:gd name="T31" fmla="*/ 77 h 122"/>
                              <a:gd name="T32" fmla="*/ 10 w 25"/>
                              <a:gd name="T33" fmla="*/ 72 h 122"/>
                              <a:gd name="T34" fmla="*/ 0 w 25"/>
                              <a:gd name="T35" fmla="*/ 7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2">
                                <a:moveTo>
                                  <a:pt x="0" y="70"/>
                                </a:moveTo>
                                <a:lnTo>
                                  <a:pt x="3" y="0"/>
                                </a:lnTo>
                                <a:lnTo>
                                  <a:pt x="0" y="70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0" y="87"/>
                                </a:lnTo>
                                <a:lnTo>
                                  <a:pt x="3" y="102"/>
                                </a:lnTo>
                                <a:lnTo>
                                  <a:pt x="5" y="107"/>
                                </a:lnTo>
                                <a:lnTo>
                                  <a:pt x="10" y="112"/>
                                </a:lnTo>
                                <a:lnTo>
                                  <a:pt x="15" y="117"/>
                                </a:lnTo>
                                <a:lnTo>
                                  <a:pt x="20" y="122"/>
                                </a:lnTo>
                                <a:lnTo>
                                  <a:pt x="25" y="114"/>
                                </a:lnTo>
                                <a:lnTo>
                                  <a:pt x="25" y="107"/>
                                </a:lnTo>
                                <a:lnTo>
                                  <a:pt x="25" y="99"/>
                                </a:lnTo>
                                <a:lnTo>
                                  <a:pt x="22" y="92"/>
                                </a:lnTo>
                                <a:lnTo>
                                  <a:pt x="20" y="85"/>
                                </a:lnTo>
                                <a:lnTo>
                                  <a:pt x="15" y="77"/>
                                </a:lnTo>
                                <a:lnTo>
                                  <a:pt x="10" y="72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1723"/>
                        <wps:cNvSpPr>
                          <a:spLocks/>
                        </wps:cNvSpPr>
                        <wps:spPr bwMode="auto">
                          <a:xfrm>
                            <a:off x="5738" y="831"/>
                            <a:ext cx="3" cy="70"/>
                          </a:xfrm>
                          <a:custGeom>
                            <a:avLst/>
                            <a:gdLst>
                              <a:gd name="T0" fmla="*/ 0 w 3"/>
                              <a:gd name="T1" fmla="*/ 70 h 70"/>
                              <a:gd name="T2" fmla="*/ 3 w 3"/>
                              <a:gd name="T3" fmla="*/ 0 h 70"/>
                              <a:gd name="T4" fmla="*/ 0 w 3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0">
                                <a:moveTo>
                                  <a:pt x="0" y="70"/>
                                </a:moveTo>
                                <a:lnTo>
                                  <a:pt x="3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1724"/>
                        <wps:cNvSpPr>
                          <a:spLocks/>
                        </wps:cNvSpPr>
                        <wps:spPr bwMode="auto">
                          <a:xfrm>
                            <a:off x="5738" y="901"/>
                            <a:ext cx="25" cy="52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52"/>
                              <a:gd name="T2" fmla="*/ 0 w 25"/>
                              <a:gd name="T3" fmla="*/ 17 h 52"/>
                              <a:gd name="T4" fmla="*/ 3 w 25"/>
                              <a:gd name="T5" fmla="*/ 32 h 52"/>
                              <a:gd name="T6" fmla="*/ 5 w 25"/>
                              <a:gd name="T7" fmla="*/ 37 h 52"/>
                              <a:gd name="T8" fmla="*/ 10 w 25"/>
                              <a:gd name="T9" fmla="*/ 42 h 52"/>
                              <a:gd name="T10" fmla="*/ 15 w 25"/>
                              <a:gd name="T11" fmla="*/ 47 h 52"/>
                              <a:gd name="T12" fmla="*/ 20 w 25"/>
                              <a:gd name="T13" fmla="*/ 52 h 52"/>
                              <a:gd name="T14" fmla="*/ 25 w 25"/>
                              <a:gd name="T15" fmla="*/ 44 h 52"/>
                              <a:gd name="T16" fmla="*/ 25 w 25"/>
                              <a:gd name="T17" fmla="*/ 37 h 52"/>
                              <a:gd name="T18" fmla="*/ 25 w 25"/>
                              <a:gd name="T19" fmla="*/ 29 h 52"/>
                              <a:gd name="T20" fmla="*/ 22 w 25"/>
                              <a:gd name="T21" fmla="*/ 22 h 52"/>
                              <a:gd name="T22" fmla="*/ 20 w 25"/>
                              <a:gd name="T23" fmla="*/ 15 h 52"/>
                              <a:gd name="T24" fmla="*/ 15 w 25"/>
                              <a:gd name="T25" fmla="*/ 7 h 52"/>
                              <a:gd name="T26" fmla="*/ 10 w 25"/>
                              <a:gd name="T27" fmla="*/ 2 h 52"/>
                              <a:gd name="T28" fmla="*/ 0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3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2"/>
                                </a:lnTo>
                                <a:lnTo>
                                  <a:pt x="15" y="47"/>
                                </a:lnTo>
                                <a:lnTo>
                                  <a:pt x="20" y="52"/>
                                </a:lnTo>
                                <a:lnTo>
                                  <a:pt x="25" y="44"/>
                                </a:lnTo>
                                <a:lnTo>
                                  <a:pt x="25" y="37"/>
                                </a:lnTo>
                                <a:lnTo>
                                  <a:pt x="25" y="29"/>
                                </a:lnTo>
                                <a:lnTo>
                                  <a:pt x="22" y="22"/>
                                </a:lnTo>
                                <a:lnTo>
                                  <a:pt x="20" y="15"/>
                                </a:lnTo>
                                <a:lnTo>
                                  <a:pt x="15" y="7"/>
                                </a:lnTo>
                                <a:lnTo>
                                  <a:pt x="1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1725"/>
                        <wps:cNvSpPr>
                          <a:spLocks noEditPoints="1"/>
                        </wps:cNvSpPr>
                        <wps:spPr bwMode="auto">
                          <a:xfrm>
                            <a:off x="5738" y="788"/>
                            <a:ext cx="32" cy="125"/>
                          </a:xfrm>
                          <a:custGeom>
                            <a:avLst/>
                            <a:gdLst>
                              <a:gd name="T0" fmla="*/ 7 w 32"/>
                              <a:gd name="T1" fmla="*/ 73 h 125"/>
                              <a:gd name="T2" fmla="*/ 0 w 32"/>
                              <a:gd name="T3" fmla="*/ 0 h 125"/>
                              <a:gd name="T4" fmla="*/ 7 w 32"/>
                              <a:gd name="T5" fmla="*/ 73 h 125"/>
                              <a:gd name="T6" fmla="*/ 7 w 32"/>
                              <a:gd name="T7" fmla="*/ 73 h 125"/>
                              <a:gd name="T8" fmla="*/ 5 w 32"/>
                              <a:gd name="T9" fmla="*/ 90 h 125"/>
                              <a:gd name="T10" fmla="*/ 7 w 32"/>
                              <a:gd name="T11" fmla="*/ 105 h 125"/>
                              <a:gd name="T12" fmla="*/ 10 w 32"/>
                              <a:gd name="T13" fmla="*/ 110 h 125"/>
                              <a:gd name="T14" fmla="*/ 15 w 32"/>
                              <a:gd name="T15" fmla="*/ 118 h 125"/>
                              <a:gd name="T16" fmla="*/ 20 w 32"/>
                              <a:gd name="T17" fmla="*/ 123 h 125"/>
                              <a:gd name="T18" fmla="*/ 27 w 32"/>
                              <a:gd name="T19" fmla="*/ 125 h 125"/>
                              <a:gd name="T20" fmla="*/ 30 w 32"/>
                              <a:gd name="T21" fmla="*/ 120 h 125"/>
                              <a:gd name="T22" fmla="*/ 32 w 32"/>
                              <a:gd name="T23" fmla="*/ 110 h 125"/>
                              <a:gd name="T24" fmla="*/ 32 w 32"/>
                              <a:gd name="T25" fmla="*/ 103 h 125"/>
                              <a:gd name="T26" fmla="*/ 30 w 32"/>
                              <a:gd name="T27" fmla="*/ 95 h 125"/>
                              <a:gd name="T28" fmla="*/ 25 w 32"/>
                              <a:gd name="T29" fmla="*/ 88 h 125"/>
                              <a:gd name="T30" fmla="*/ 20 w 32"/>
                              <a:gd name="T31" fmla="*/ 83 h 125"/>
                              <a:gd name="T32" fmla="*/ 15 w 32"/>
                              <a:gd name="T33" fmla="*/ 78 h 125"/>
                              <a:gd name="T34" fmla="*/ 7 w 32"/>
                              <a:gd name="T35" fmla="*/ 73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5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  <a:moveTo>
                                  <a:pt x="7" y="73"/>
                                </a:moveTo>
                                <a:lnTo>
                                  <a:pt x="5" y="90"/>
                                </a:lnTo>
                                <a:lnTo>
                                  <a:pt x="7" y="105"/>
                                </a:lnTo>
                                <a:lnTo>
                                  <a:pt x="10" y="110"/>
                                </a:lnTo>
                                <a:lnTo>
                                  <a:pt x="15" y="118"/>
                                </a:lnTo>
                                <a:lnTo>
                                  <a:pt x="20" y="123"/>
                                </a:lnTo>
                                <a:lnTo>
                                  <a:pt x="27" y="125"/>
                                </a:lnTo>
                                <a:lnTo>
                                  <a:pt x="30" y="120"/>
                                </a:lnTo>
                                <a:lnTo>
                                  <a:pt x="32" y="110"/>
                                </a:lnTo>
                                <a:lnTo>
                                  <a:pt x="32" y="103"/>
                                </a:lnTo>
                                <a:lnTo>
                                  <a:pt x="30" y="95"/>
                                </a:lnTo>
                                <a:lnTo>
                                  <a:pt x="25" y="88"/>
                                </a:lnTo>
                                <a:lnTo>
                                  <a:pt x="20" y="83"/>
                                </a:lnTo>
                                <a:lnTo>
                                  <a:pt x="15" y="78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1726"/>
                        <wps:cNvSpPr>
                          <a:spLocks/>
                        </wps:cNvSpPr>
                        <wps:spPr bwMode="auto">
                          <a:xfrm>
                            <a:off x="5738" y="788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1727"/>
                        <wps:cNvSpPr>
                          <a:spLocks/>
                        </wps:cNvSpPr>
                        <wps:spPr bwMode="auto">
                          <a:xfrm>
                            <a:off x="5743" y="861"/>
                            <a:ext cx="27" cy="52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2"/>
                              <a:gd name="T2" fmla="*/ 0 w 27"/>
                              <a:gd name="T3" fmla="*/ 17 h 52"/>
                              <a:gd name="T4" fmla="*/ 2 w 27"/>
                              <a:gd name="T5" fmla="*/ 32 h 52"/>
                              <a:gd name="T6" fmla="*/ 5 w 27"/>
                              <a:gd name="T7" fmla="*/ 37 h 52"/>
                              <a:gd name="T8" fmla="*/ 10 w 27"/>
                              <a:gd name="T9" fmla="*/ 45 h 52"/>
                              <a:gd name="T10" fmla="*/ 15 w 27"/>
                              <a:gd name="T11" fmla="*/ 50 h 52"/>
                              <a:gd name="T12" fmla="*/ 22 w 27"/>
                              <a:gd name="T13" fmla="*/ 52 h 52"/>
                              <a:gd name="T14" fmla="*/ 25 w 27"/>
                              <a:gd name="T15" fmla="*/ 47 h 52"/>
                              <a:gd name="T16" fmla="*/ 27 w 27"/>
                              <a:gd name="T17" fmla="*/ 37 h 52"/>
                              <a:gd name="T18" fmla="*/ 27 w 27"/>
                              <a:gd name="T19" fmla="*/ 30 h 52"/>
                              <a:gd name="T20" fmla="*/ 25 w 27"/>
                              <a:gd name="T21" fmla="*/ 22 h 52"/>
                              <a:gd name="T22" fmla="*/ 20 w 27"/>
                              <a:gd name="T23" fmla="*/ 15 h 52"/>
                              <a:gd name="T24" fmla="*/ 15 w 27"/>
                              <a:gd name="T25" fmla="*/ 10 h 52"/>
                              <a:gd name="T26" fmla="*/ 10 w 27"/>
                              <a:gd name="T27" fmla="*/ 5 h 52"/>
                              <a:gd name="T28" fmla="*/ 2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2" y="52"/>
                                </a:lnTo>
                                <a:lnTo>
                                  <a:pt x="25" y="47"/>
                                </a:lnTo>
                                <a:lnTo>
                                  <a:pt x="27" y="37"/>
                                </a:lnTo>
                                <a:lnTo>
                                  <a:pt x="27" y="30"/>
                                </a:lnTo>
                                <a:lnTo>
                                  <a:pt x="25" y="22"/>
                                </a:lnTo>
                                <a:lnTo>
                                  <a:pt x="20" y="15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1728"/>
                        <wps:cNvSpPr>
                          <a:spLocks noEditPoints="1"/>
                        </wps:cNvSpPr>
                        <wps:spPr bwMode="auto">
                          <a:xfrm>
                            <a:off x="5743" y="761"/>
                            <a:ext cx="30" cy="117"/>
                          </a:xfrm>
                          <a:custGeom>
                            <a:avLst/>
                            <a:gdLst>
                              <a:gd name="T0" fmla="*/ 7 w 30"/>
                              <a:gd name="T1" fmla="*/ 65 h 117"/>
                              <a:gd name="T2" fmla="*/ 0 w 30"/>
                              <a:gd name="T3" fmla="*/ 0 h 117"/>
                              <a:gd name="T4" fmla="*/ 7 w 30"/>
                              <a:gd name="T5" fmla="*/ 65 h 117"/>
                              <a:gd name="T6" fmla="*/ 7 w 30"/>
                              <a:gd name="T7" fmla="*/ 65 h 117"/>
                              <a:gd name="T8" fmla="*/ 5 w 30"/>
                              <a:gd name="T9" fmla="*/ 82 h 117"/>
                              <a:gd name="T10" fmla="*/ 7 w 30"/>
                              <a:gd name="T11" fmla="*/ 97 h 117"/>
                              <a:gd name="T12" fmla="*/ 10 w 30"/>
                              <a:gd name="T13" fmla="*/ 102 h 117"/>
                              <a:gd name="T14" fmla="*/ 15 w 30"/>
                              <a:gd name="T15" fmla="*/ 110 h 117"/>
                              <a:gd name="T16" fmla="*/ 20 w 30"/>
                              <a:gd name="T17" fmla="*/ 115 h 117"/>
                              <a:gd name="T18" fmla="*/ 25 w 30"/>
                              <a:gd name="T19" fmla="*/ 117 h 117"/>
                              <a:gd name="T20" fmla="*/ 30 w 30"/>
                              <a:gd name="T21" fmla="*/ 112 h 117"/>
                              <a:gd name="T22" fmla="*/ 30 w 30"/>
                              <a:gd name="T23" fmla="*/ 105 h 117"/>
                              <a:gd name="T24" fmla="*/ 30 w 30"/>
                              <a:gd name="T25" fmla="*/ 95 h 117"/>
                              <a:gd name="T26" fmla="*/ 30 w 30"/>
                              <a:gd name="T27" fmla="*/ 87 h 117"/>
                              <a:gd name="T28" fmla="*/ 25 w 30"/>
                              <a:gd name="T29" fmla="*/ 80 h 117"/>
                              <a:gd name="T30" fmla="*/ 22 w 30"/>
                              <a:gd name="T31" fmla="*/ 75 h 117"/>
                              <a:gd name="T32" fmla="*/ 15 w 30"/>
                              <a:gd name="T33" fmla="*/ 70 h 117"/>
                              <a:gd name="T34" fmla="*/ 7 w 30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17">
                                <a:moveTo>
                                  <a:pt x="7" y="65"/>
                                </a:moveTo>
                                <a:lnTo>
                                  <a:pt x="0" y="0"/>
                                </a:lnTo>
                                <a:lnTo>
                                  <a:pt x="7" y="65"/>
                                </a:lnTo>
                                <a:close/>
                                <a:moveTo>
                                  <a:pt x="7" y="65"/>
                                </a:moveTo>
                                <a:lnTo>
                                  <a:pt x="5" y="82"/>
                                </a:lnTo>
                                <a:lnTo>
                                  <a:pt x="7" y="97"/>
                                </a:lnTo>
                                <a:lnTo>
                                  <a:pt x="10" y="102"/>
                                </a:lnTo>
                                <a:lnTo>
                                  <a:pt x="15" y="110"/>
                                </a:lnTo>
                                <a:lnTo>
                                  <a:pt x="20" y="115"/>
                                </a:lnTo>
                                <a:lnTo>
                                  <a:pt x="25" y="117"/>
                                </a:lnTo>
                                <a:lnTo>
                                  <a:pt x="30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5"/>
                                </a:lnTo>
                                <a:lnTo>
                                  <a:pt x="30" y="87"/>
                                </a:lnTo>
                                <a:lnTo>
                                  <a:pt x="25" y="80"/>
                                </a:lnTo>
                                <a:lnTo>
                                  <a:pt x="22" y="75"/>
                                </a:lnTo>
                                <a:lnTo>
                                  <a:pt x="15" y="70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1729"/>
                        <wps:cNvSpPr>
                          <a:spLocks/>
                        </wps:cNvSpPr>
                        <wps:spPr bwMode="auto">
                          <a:xfrm>
                            <a:off x="5743" y="761"/>
                            <a:ext cx="7" cy="65"/>
                          </a:xfrm>
                          <a:custGeom>
                            <a:avLst/>
                            <a:gdLst>
                              <a:gd name="T0" fmla="*/ 7 w 7"/>
                              <a:gd name="T1" fmla="*/ 65 h 65"/>
                              <a:gd name="T2" fmla="*/ 0 w 7"/>
                              <a:gd name="T3" fmla="*/ 0 h 65"/>
                              <a:gd name="T4" fmla="*/ 7 w 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5">
                                <a:moveTo>
                                  <a:pt x="7" y="65"/>
                                </a:moveTo>
                                <a:lnTo>
                                  <a:pt x="0" y="0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1730"/>
                        <wps:cNvSpPr>
                          <a:spLocks/>
                        </wps:cNvSpPr>
                        <wps:spPr bwMode="auto">
                          <a:xfrm>
                            <a:off x="5748" y="826"/>
                            <a:ext cx="25" cy="52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2"/>
                              <a:gd name="T2" fmla="*/ 0 w 25"/>
                              <a:gd name="T3" fmla="*/ 17 h 52"/>
                              <a:gd name="T4" fmla="*/ 2 w 25"/>
                              <a:gd name="T5" fmla="*/ 32 h 52"/>
                              <a:gd name="T6" fmla="*/ 5 w 25"/>
                              <a:gd name="T7" fmla="*/ 37 h 52"/>
                              <a:gd name="T8" fmla="*/ 10 w 25"/>
                              <a:gd name="T9" fmla="*/ 45 h 52"/>
                              <a:gd name="T10" fmla="*/ 15 w 25"/>
                              <a:gd name="T11" fmla="*/ 50 h 52"/>
                              <a:gd name="T12" fmla="*/ 20 w 25"/>
                              <a:gd name="T13" fmla="*/ 52 h 52"/>
                              <a:gd name="T14" fmla="*/ 25 w 25"/>
                              <a:gd name="T15" fmla="*/ 47 h 52"/>
                              <a:gd name="T16" fmla="*/ 25 w 25"/>
                              <a:gd name="T17" fmla="*/ 40 h 52"/>
                              <a:gd name="T18" fmla="*/ 25 w 25"/>
                              <a:gd name="T19" fmla="*/ 30 h 52"/>
                              <a:gd name="T20" fmla="*/ 25 w 25"/>
                              <a:gd name="T21" fmla="*/ 22 h 52"/>
                              <a:gd name="T22" fmla="*/ 20 w 25"/>
                              <a:gd name="T23" fmla="*/ 15 h 52"/>
                              <a:gd name="T24" fmla="*/ 17 w 25"/>
                              <a:gd name="T25" fmla="*/ 10 h 52"/>
                              <a:gd name="T26" fmla="*/ 10 w 25"/>
                              <a:gd name="T27" fmla="*/ 5 h 52"/>
                              <a:gd name="T28" fmla="*/ 2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0" y="52"/>
                                </a:lnTo>
                                <a:lnTo>
                                  <a:pt x="25" y="47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5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1731"/>
                        <wps:cNvSpPr>
                          <a:spLocks noEditPoints="1"/>
                        </wps:cNvSpPr>
                        <wps:spPr bwMode="auto">
                          <a:xfrm>
                            <a:off x="5753" y="713"/>
                            <a:ext cx="27" cy="125"/>
                          </a:xfrm>
                          <a:custGeom>
                            <a:avLst/>
                            <a:gdLst>
                              <a:gd name="T0" fmla="*/ 2 w 27"/>
                              <a:gd name="T1" fmla="*/ 70 h 125"/>
                              <a:gd name="T2" fmla="*/ 7 w 27"/>
                              <a:gd name="T3" fmla="*/ 0 h 125"/>
                              <a:gd name="T4" fmla="*/ 2 w 27"/>
                              <a:gd name="T5" fmla="*/ 70 h 125"/>
                              <a:gd name="T6" fmla="*/ 2 w 27"/>
                              <a:gd name="T7" fmla="*/ 70 h 125"/>
                              <a:gd name="T8" fmla="*/ 0 w 27"/>
                              <a:gd name="T9" fmla="*/ 88 h 125"/>
                              <a:gd name="T10" fmla="*/ 2 w 27"/>
                              <a:gd name="T11" fmla="*/ 103 h 125"/>
                              <a:gd name="T12" fmla="*/ 5 w 27"/>
                              <a:gd name="T13" fmla="*/ 110 h 125"/>
                              <a:gd name="T14" fmla="*/ 10 w 27"/>
                              <a:gd name="T15" fmla="*/ 115 h 125"/>
                              <a:gd name="T16" fmla="*/ 15 w 27"/>
                              <a:gd name="T17" fmla="*/ 120 h 125"/>
                              <a:gd name="T18" fmla="*/ 22 w 27"/>
                              <a:gd name="T19" fmla="*/ 125 h 125"/>
                              <a:gd name="T20" fmla="*/ 25 w 27"/>
                              <a:gd name="T21" fmla="*/ 118 h 125"/>
                              <a:gd name="T22" fmla="*/ 27 w 27"/>
                              <a:gd name="T23" fmla="*/ 110 h 125"/>
                              <a:gd name="T24" fmla="*/ 27 w 27"/>
                              <a:gd name="T25" fmla="*/ 103 h 125"/>
                              <a:gd name="T26" fmla="*/ 25 w 27"/>
                              <a:gd name="T27" fmla="*/ 93 h 125"/>
                              <a:gd name="T28" fmla="*/ 22 w 27"/>
                              <a:gd name="T29" fmla="*/ 85 h 125"/>
                              <a:gd name="T30" fmla="*/ 17 w 27"/>
                              <a:gd name="T31" fmla="*/ 80 h 125"/>
                              <a:gd name="T32" fmla="*/ 10 w 27"/>
                              <a:gd name="T33" fmla="*/ 75 h 125"/>
                              <a:gd name="T34" fmla="*/ 2 w 27"/>
                              <a:gd name="T35" fmla="*/ 7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2" y="70"/>
                                </a:moveTo>
                                <a:lnTo>
                                  <a:pt x="7" y="0"/>
                                </a:lnTo>
                                <a:lnTo>
                                  <a:pt x="2" y="70"/>
                                </a:lnTo>
                                <a:close/>
                                <a:moveTo>
                                  <a:pt x="2" y="70"/>
                                </a:moveTo>
                                <a:lnTo>
                                  <a:pt x="0" y="88"/>
                                </a:lnTo>
                                <a:lnTo>
                                  <a:pt x="2" y="103"/>
                                </a:lnTo>
                                <a:lnTo>
                                  <a:pt x="5" y="110"/>
                                </a:lnTo>
                                <a:lnTo>
                                  <a:pt x="10" y="115"/>
                                </a:lnTo>
                                <a:lnTo>
                                  <a:pt x="15" y="120"/>
                                </a:lnTo>
                                <a:lnTo>
                                  <a:pt x="22" y="125"/>
                                </a:lnTo>
                                <a:lnTo>
                                  <a:pt x="25" y="118"/>
                                </a:lnTo>
                                <a:lnTo>
                                  <a:pt x="27" y="110"/>
                                </a:lnTo>
                                <a:lnTo>
                                  <a:pt x="27" y="103"/>
                                </a:lnTo>
                                <a:lnTo>
                                  <a:pt x="25" y="93"/>
                                </a:lnTo>
                                <a:lnTo>
                                  <a:pt x="22" y="85"/>
                                </a:lnTo>
                                <a:lnTo>
                                  <a:pt x="17" y="80"/>
                                </a:lnTo>
                                <a:lnTo>
                                  <a:pt x="10" y="75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1732"/>
                        <wps:cNvSpPr>
                          <a:spLocks/>
                        </wps:cNvSpPr>
                        <wps:spPr bwMode="auto">
                          <a:xfrm>
                            <a:off x="5755" y="713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1733"/>
                        <wps:cNvSpPr>
                          <a:spLocks/>
                        </wps:cNvSpPr>
                        <wps:spPr bwMode="auto">
                          <a:xfrm>
                            <a:off x="5753" y="783"/>
                            <a:ext cx="27" cy="5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5"/>
                              <a:gd name="T2" fmla="*/ 0 w 27"/>
                              <a:gd name="T3" fmla="*/ 18 h 55"/>
                              <a:gd name="T4" fmla="*/ 2 w 27"/>
                              <a:gd name="T5" fmla="*/ 33 h 55"/>
                              <a:gd name="T6" fmla="*/ 5 w 27"/>
                              <a:gd name="T7" fmla="*/ 40 h 55"/>
                              <a:gd name="T8" fmla="*/ 10 w 27"/>
                              <a:gd name="T9" fmla="*/ 45 h 55"/>
                              <a:gd name="T10" fmla="*/ 15 w 27"/>
                              <a:gd name="T11" fmla="*/ 50 h 55"/>
                              <a:gd name="T12" fmla="*/ 22 w 27"/>
                              <a:gd name="T13" fmla="*/ 55 h 55"/>
                              <a:gd name="T14" fmla="*/ 25 w 27"/>
                              <a:gd name="T15" fmla="*/ 48 h 55"/>
                              <a:gd name="T16" fmla="*/ 27 w 27"/>
                              <a:gd name="T17" fmla="*/ 40 h 55"/>
                              <a:gd name="T18" fmla="*/ 27 w 27"/>
                              <a:gd name="T19" fmla="*/ 33 h 55"/>
                              <a:gd name="T20" fmla="*/ 25 w 27"/>
                              <a:gd name="T21" fmla="*/ 23 h 55"/>
                              <a:gd name="T22" fmla="*/ 22 w 27"/>
                              <a:gd name="T23" fmla="*/ 15 h 55"/>
                              <a:gd name="T24" fmla="*/ 17 w 27"/>
                              <a:gd name="T25" fmla="*/ 10 h 55"/>
                              <a:gd name="T26" fmla="*/ 10 w 27"/>
                              <a:gd name="T27" fmla="*/ 5 h 55"/>
                              <a:gd name="T28" fmla="*/ 2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2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5" y="40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2" y="55"/>
                                </a:lnTo>
                                <a:lnTo>
                                  <a:pt x="25" y="48"/>
                                </a:lnTo>
                                <a:lnTo>
                                  <a:pt x="27" y="40"/>
                                </a:lnTo>
                                <a:lnTo>
                                  <a:pt x="27" y="33"/>
                                </a:lnTo>
                                <a:lnTo>
                                  <a:pt x="25" y="23"/>
                                </a:lnTo>
                                <a:lnTo>
                                  <a:pt x="22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1734"/>
                        <wps:cNvSpPr>
                          <a:spLocks noEditPoints="1"/>
                        </wps:cNvSpPr>
                        <wps:spPr bwMode="auto">
                          <a:xfrm>
                            <a:off x="5768" y="671"/>
                            <a:ext cx="20" cy="135"/>
                          </a:xfrm>
                          <a:custGeom>
                            <a:avLst/>
                            <a:gdLst>
                              <a:gd name="T0" fmla="*/ 2 w 20"/>
                              <a:gd name="T1" fmla="*/ 77 h 135"/>
                              <a:gd name="T2" fmla="*/ 15 w 20"/>
                              <a:gd name="T3" fmla="*/ 0 h 135"/>
                              <a:gd name="T4" fmla="*/ 2 w 20"/>
                              <a:gd name="T5" fmla="*/ 77 h 135"/>
                              <a:gd name="T6" fmla="*/ 2 w 20"/>
                              <a:gd name="T7" fmla="*/ 75 h 135"/>
                              <a:gd name="T8" fmla="*/ 0 w 20"/>
                              <a:gd name="T9" fmla="*/ 95 h 135"/>
                              <a:gd name="T10" fmla="*/ 0 w 20"/>
                              <a:gd name="T11" fmla="*/ 110 h 135"/>
                              <a:gd name="T12" fmla="*/ 0 w 20"/>
                              <a:gd name="T13" fmla="*/ 117 h 135"/>
                              <a:gd name="T14" fmla="*/ 5 w 20"/>
                              <a:gd name="T15" fmla="*/ 122 h 135"/>
                              <a:gd name="T16" fmla="*/ 7 w 20"/>
                              <a:gd name="T17" fmla="*/ 130 h 135"/>
                              <a:gd name="T18" fmla="*/ 12 w 20"/>
                              <a:gd name="T19" fmla="*/ 135 h 135"/>
                              <a:gd name="T20" fmla="*/ 17 w 20"/>
                              <a:gd name="T21" fmla="*/ 127 h 135"/>
                              <a:gd name="T22" fmla="*/ 20 w 20"/>
                              <a:gd name="T23" fmla="*/ 117 h 135"/>
                              <a:gd name="T24" fmla="*/ 20 w 20"/>
                              <a:gd name="T25" fmla="*/ 110 h 135"/>
                              <a:gd name="T26" fmla="*/ 20 w 20"/>
                              <a:gd name="T27" fmla="*/ 102 h 135"/>
                              <a:gd name="T28" fmla="*/ 20 w 20"/>
                              <a:gd name="T29" fmla="*/ 92 h 135"/>
                              <a:gd name="T30" fmla="*/ 15 w 20"/>
                              <a:gd name="T31" fmla="*/ 85 h 135"/>
                              <a:gd name="T32" fmla="*/ 10 w 20"/>
                              <a:gd name="T33" fmla="*/ 80 h 135"/>
                              <a:gd name="T34" fmla="*/ 2 w 20"/>
                              <a:gd name="T35" fmla="*/ 7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135">
                                <a:moveTo>
                                  <a:pt x="2" y="77"/>
                                </a:moveTo>
                                <a:lnTo>
                                  <a:pt x="15" y="0"/>
                                </a:lnTo>
                                <a:lnTo>
                                  <a:pt x="2" y="77"/>
                                </a:lnTo>
                                <a:close/>
                                <a:moveTo>
                                  <a:pt x="2" y="75"/>
                                </a:moveTo>
                                <a:lnTo>
                                  <a:pt x="0" y="95"/>
                                </a:lnTo>
                                <a:lnTo>
                                  <a:pt x="0" y="110"/>
                                </a:lnTo>
                                <a:lnTo>
                                  <a:pt x="0" y="117"/>
                                </a:lnTo>
                                <a:lnTo>
                                  <a:pt x="5" y="122"/>
                                </a:lnTo>
                                <a:lnTo>
                                  <a:pt x="7" y="130"/>
                                </a:lnTo>
                                <a:lnTo>
                                  <a:pt x="12" y="135"/>
                                </a:lnTo>
                                <a:lnTo>
                                  <a:pt x="17" y="127"/>
                                </a:lnTo>
                                <a:lnTo>
                                  <a:pt x="20" y="117"/>
                                </a:lnTo>
                                <a:lnTo>
                                  <a:pt x="20" y="110"/>
                                </a:lnTo>
                                <a:lnTo>
                                  <a:pt x="20" y="102"/>
                                </a:lnTo>
                                <a:lnTo>
                                  <a:pt x="20" y="92"/>
                                </a:lnTo>
                                <a:lnTo>
                                  <a:pt x="15" y="85"/>
                                </a:lnTo>
                                <a:lnTo>
                                  <a:pt x="10" y="8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1735"/>
                        <wps:cNvSpPr>
                          <a:spLocks/>
                        </wps:cNvSpPr>
                        <wps:spPr bwMode="auto">
                          <a:xfrm>
                            <a:off x="5770" y="671"/>
                            <a:ext cx="13" cy="77"/>
                          </a:xfrm>
                          <a:custGeom>
                            <a:avLst/>
                            <a:gdLst>
                              <a:gd name="T0" fmla="*/ 0 w 13"/>
                              <a:gd name="T1" fmla="*/ 77 h 77"/>
                              <a:gd name="T2" fmla="*/ 13 w 13"/>
                              <a:gd name="T3" fmla="*/ 0 h 77"/>
                              <a:gd name="T4" fmla="*/ 0 w 13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77">
                                <a:moveTo>
                                  <a:pt x="0" y="77"/>
                                </a:moveTo>
                                <a:lnTo>
                                  <a:pt x="13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1736"/>
                        <wps:cNvSpPr>
                          <a:spLocks/>
                        </wps:cNvSpPr>
                        <wps:spPr bwMode="auto">
                          <a:xfrm>
                            <a:off x="5768" y="746"/>
                            <a:ext cx="20" cy="6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60"/>
                              <a:gd name="T2" fmla="*/ 0 w 20"/>
                              <a:gd name="T3" fmla="*/ 20 h 60"/>
                              <a:gd name="T4" fmla="*/ 0 w 20"/>
                              <a:gd name="T5" fmla="*/ 35 h 60"/>
                              <a:gd name="T6" fmla="*/ 0 w 20"/>
                              <a:gd name="T7" fmla="*/ 42 h 60"/>
                              <a:gd name="T8" fmla="*/ 5 w 20"/>
                              <a:gd name="T9" fmla="*/ 47 h 60"/>
                              <a:gd name="T10" fmla="*/ 7 w 20"/>
                              <a:gd name="T11" fmla="*/ 55 h 60"/>
                              <a:gd name="T12" fmla="*/ 12 w 20"/>
                              <a:gd name="T13" fmla="*/ 60 h 60"/>
                              <a:gd name="T14" fmla="*/ 17 w 20"/>
                              <a:gd name="T15" fmla="*/ 52 h 60"/>
                              <a:gd name="T16" fmla="*/ 20 w 20"/>
                              <a:gd name="T17" fmla="*/ 42 h 60"/>
                              <a:gd name="T18" fmla="*/ 20 w 20"/>
                              <a:gd name="T19" fmla="*/ 35 h 60"/>
                              <a:gd name="T20" fmla="*/ 20 w 20"/>
                              <a:gd name="T21" fmla="*/ 27 h 60"/>
                              <a:gd name="T22" fmla="*/ 20 w 20"/>
                              <a:gd name="T23" fmla="*/ 17 h 60"/>
                              <a:gd name="T24" fmla="*/ 15 w 20"/>
                              <a:gd name="T25" fmla="*/ 10 h 60"/>
                              <a:gd name="T26" fmla="*/ 10 w 20"/>
                              <a:gd name="T27" fmla="*/ 5 h 60"/>
                              <a:gd name="T28" fmla="*/ 2 w 20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" h="60">
                                <a:moveTo>
                                  <a:pt x="2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5" y="47"/>
                                </a:lnTo>
                                <a:lnTo>
                                  <a:pt x="7" y="55"/>
                                </a:lnTo>
                                <a:lnTo>
                                  <a:pt x="12" y="60"/>
                                </a:lnTo>
                                <a:lnTo>
                                  <a:pt x="17" y="52"/>
                                </a:lnTo>
                                <a:lnTo>
                                  <a:pt x="20" y="42"/>
                                </a:lnTo>
                                <a:lnTo>
                                  <a:pt x="20" y="35"/>
                                </a:lnTo>
                                <a:lnTo>
                                  <a:pt x="20" y="27"/>
                                </a:lnTo>
                                <a:lnTo>
                                  <a:pt x="20" y="17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Freeform 1737"/>
                        <wps:cNvSpPr>
                          <a:spLocks/>
                        </wps:cNvSpPr>
                        <wps:spPr bwMode="auto">
                          <a:xfrm>
                            <a:off x="5755" y="918"/>
                            <a:ext cx="35" cy="4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5"/>
                              <a:gd name="T2" fmla="*/ 20 w 35"/>
                              <a:gd name="T3" fmla="*/ 7 h 45"/>
                              <a:gd name="T4" fmla="*/ 10 w 35"/>
                              <a:gd name="T5" fmla="*/ 17 h 45"/>
                              <a:gd name="T6" fmla="*/ 3 w 35"/>
                              <a:gd name="T7" fmla="*/ 30 h 45"/>
                              <a:gd name="T8" fmla="*/ 0 w 35"/>
                              <a:gd name="T9" fmla="*/ 45 h 45"/>
                              <a:gd name="T10" fmla="*/ 5 w 35"/>
                              <a:gd name="T11" fmla="*/ 42 h 45"/>
                              <a:gd name="T12" fmla="*/ 13 w 35"/>
                              <a:gd name="T13" fmla="*/ 40 h 45"/>
                              <a:gd name="T14" fmla="*/ 18 w 35"/>
                              <a:gd name="T15" fmla="*/ 35 h 45"/>
                              <a:gd name="T16" fmla="*/ 23 w 35"/>
                              <a:gd name="T17" fmla="*/ 30 h 45"/>
                              <a:gd name="T18" fmla="*/ 28 w 35"/>
                              <a:gd name="T19" fmla="*/ 22 h 45"/>
                              <a:gd name="T20" fmla="*/ 33 w 35"/>
                              <a:gd name="T21" fmla="*/ 15 h 45"/>
                              <a:gd name="T22" fmla="*/ 33 w 35"/>
                              <a:gd name="T23" fmla="*/ 7 h 45"/>
                              <a:gd name="T24" fmla="*/ 35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35" y="0"/>
                                </a:moveTo>
                                <a:lnTo>
                                  <a:pt x="20" y="7"/>
                                </a:lnTo>
                                <a:lnTo>
                                  <a:pt x="10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3" y="40"/>
                                </a:lnTo>
                                <a:lnTo>
                                  <a:pt x="18" y="35"/>
                                </a:lnTo>
                                <a:lnTo>
                                  <a:pt x="23" y="30"/>
                                </a:lnTo>
                                <a:lnTo>
                                  <a:pt x="28" y="22"/>
                                </a:lnTo>
                                <a:lnTo>
                                  <a:pt x="33" y="15"/>
                                </a:lnTo>
                                <a:lnTo>
                                  <a:pt x="33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Freeform 1738"/>
                        <wps:cNvSpPr>
                          <a:spLocks/>
                        </wps:cNvSpPr>
                        <wps:spPr bwMode="auto">
                          <a:xfrm>
                            <a:off x="5755" y="918"/>
                            <a:ext cx="35" cy="4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5"/>
                              <a:gd name="T2" fmla="*/ 20 w 35"/>
                              <a:gd name="T3" fmla="*/ 7 h 45"/>
                              <a:gd name="T4" fmla="*/ 10 w 35"/>
                              <a:gd name="T5" fmla="*/ 17 h 45"/>
                              <a:gd name="T6" fmla="*/ 3 w 35"/>
                              <a:gd name="T7" fmla="*/ 30 h 45"/>
                              <a:gd name="T8" fmla="*/ 0 w 35"/>
                              <a:gd name="T9" fmla="*/ 45 h 45"/>
                              <a:gd name="T10" fmla="*/ 5 w 35"/>
                              <a:gd name="T11" fmla="*/ 42 h 45"/>
                              <a:gd name="T12" fmla="*/ 13 w 35"/>
                              <a:gd name="T13" fmla="*/ 40 h 45"/>
                              <a:gd name="T14" fmla="*/ 18 w 35"/>
                              <a:gd name="T15" fmla="*/ 35 h 45"/>
                              <a:gd name="T16" fmla="*/ 23 w 35"/>
                              <a:gd name="T17" fmla="*/ 30 h 45"/>
                              <a:gd name="T18" fmla="*/ 28 w 35"/>
                              <a:gd name="T19" fmla="*/ 22 h 45"/>
                              <a:gd name="T20" fmla="*/ 33 w 35"/>
                              <a:gd name="T21" fmla="*/ 15 h 45"/>
                              <a:gd name="T22" fmla="*/ 33 w 35"/>
                              <a:gd name="T23" fmla="*/ 7 h 45"/>
                              <a:gd name="T24" fmla="*/ 35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35" y="0"/>
                                </a:moveTo>
                                <a:lnTo>
                                  <a:pt x="20" y="7"/>
                                </a:lnTo>
                                <a:lnTo>
                                  <a:pt x="10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3" y="40"/>
                                </a:lnTo>
                                <a:lnTo>
                                  <a:pt x="18" y="35"/>
                                </a:lnTo>
                                <a:lnTo>
                                  <a:pt x="23" y="30"/>
                                </a:lnTo>
                                <a:lnTo>
                                  <a:pt x="28" y="22"/>
                                </a:lnTo>
                                <a:lnTo>
                                  <a:pt x="33" y="15"/>
                                </a:lnTo>
                                <a:lnTo>
                                  <a:pt x="33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1739"/>
                        <wps:cNvSpPr>
                          <a:spLocks noEditPoints="1"/>
                        </wps:cNvSpPr>
                        <wps:spPr bwMode="auto">
                          <a:xfrm>
                            <a:off x="5755" y="888"/>
                            <a:ext cx="60" cy="110"/>
                          </a:xfrm>
                          <a:custGeom>
                            <a:avLst/>
                            <a:gdLst>
                              <a:gd name="T0" fmla="*/ 33 w 60"/>
                              <a:gd name="T1" fmla="*/ 62 h 110"/>
                              <a:gd name="T2" fmla="*/ 20 w 60"/>
                              <a:gd name="T3" fmla="*/ 70 h 110"/>
                              <a:gd name="T4" fmla="*/ 10 w 60"/>
                              <a:gd name="T5" fmla="*/ 82 h 110"/>
                              <a:gd name="T6" fmla="*/ 3 w 60"/>
                              <a:gd name="T7" fmla="*/ 95 h 110"/>
                              <a:gd name="T8" fmla="*/ 0 w 60"/>
                              <a:gd name="T9" fmla="*/ 110 h 110"/>
                              <a:gd name="T10" fmla="*/ 5 w 60"/>
                              <a:gd name="T11" fmla="*/ 110 h 110"/>
                              <a:gd name="T12" fmla="*/ 13 w 60"/>
                              <a:gd name="T13" fmla="*/ 105 h 110"/>
                              <a:gd name="T14" fmla="*/ 18 w 60"/>
                              <a:gd name="T15" fmla="*/ 100 h 110"/>
                              <a:gd name="T16" fmla="*/ 23 w 60"/>
                              <a:gd name="T17" fmla="*/ 95 h 110"/>
                              <a:gd name="T18" fmla="*/ 28 w 60"/>
                              <a:gd name="T19" fmla="*/ 87 h 110"/>
                              <a:gd name="T20" fmla="*/ 30 w 60"/>
                              <a:gd name="T21" fmla="*/ 80 h 110"/>
                              <a:gd name="T22" fmla="*/ 33 w 60"/>
                              <a:gd name="T23" fmla="*/ 70 h 110"/>
                              <a:gd name="T24" fmla="*/ 33 w 60"/>
                              <a:gd name="T25" fmla="*/ 62 h 110"/>
                              <a:gd name="T26" fmla="*/ 33 w 60"/>
                              <a:gd name="T27" fmla="*/ 62 h 110"/>
                              <a:gd name="T28" fmla="*/ 60 w 60"/>
                              <a:gd name="T29" fmla="*/ 0 h 110"/>
                              <a:gd name="T30" fmla="*/ 33 w 60"/>
                              <a:gd name="T31" fmla="*/ 62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" h="110">
                                <a:moveTo>
                                  <a:pt x="33" y="62"/>
                                </a:moveTo>
                                <a:lnTo>
                                  <a:pt x="20" y="70"/>
                                </a:lnTo>
                                <a:lnTo>
                                  <a:pt x="10" y="82"/>
                                </a:lnTo>
                                <a:lnTo>
                                  <a:pt x="3" y="95"/>
                                </a:lnTo>
                                <a:lnTo>
                                  <a:pt x="0" y="110"/>
                                </a:lnTo>
                                <a:lnTo>
                                  <a:pt x="5" y="110"/>
                                </a:lnTo>
                                <a:lnTo>
                                  <a:pt x="13" y="105"/>
                                </a:lnTo>
                                <a:lnTo>
                                  <a:pt x="18" y="100"/>
                                </a:lnTo>
                                <a:lnTo>
                                  <a:pt x="23" y="95"/>
                                </a:lnTo>
                                <a:lnTo>
                                  <a:pt x="28" y="87"/>
                                </a:lnTo>
                                <a:lnTo>
                                  <a:pt x="30" y="80"/>
                                </a:lnTo>
                                <a:lnTo>
                                  <a:pt x="33" y="70"/>
                                </a:lnTo>
                                <a:lnTo>
                                  <a:pt x="33" y="62"/>
                                </a:lnTo>
                                <a:close/>
                                <a:moveTo>
                                  <a:pt x="33" y="62"/>
                                </a:moveTo>
                                <a:lnTo>
                                  <a:pt x="60" y="0"/>
                                </a:lnTo>
                                <a:lnTo>
                                  <a:pt x="3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Freeform 1740"/>
                        <wps:cNvSpPr>
                          <a:spLocks/>
                        </wps:cNvSpPr>
                        <wps:spPr bwMode="auto">
                          <a:xfrm>
                            <a:off x="5755" y="950"/>
                            <a:ext cx="33" cy="48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48"/>
                              <a:gd name="T2" fmla="*/ 20 w 33"/>
                              <a:gd name="T3" fmla="*/ 8 h 48"/>
                              <a:gd name="T4" fmla="*/ 10 w 33"/>
                              <a:gd name="T5" fmla="*/ 20 h 48"/>
                              <a:gd name="T6" fmla="*/ 3 w 33"/>
                              <a:gd name="T7" fmla="*/ 33 h 48"/>
                              <a:gd name="T8" fmla="*/ 0 w 33"/>
                              <a:gd name="T9" fmla="*/ 48 h 48"/>
                              <a:gd name="T10" fmla="*/ 5 w 33"/>
                              <a:gd name="T11" fmla="*/ 48 h 48"/>
                              <a:gd name="T12" fmla="*/ 13 w 33"/>
                              <a:gd name="T13" fmla="*/ 43 h 48"/>
                              <a:gd name="T14" fmla="*/ 18 w 33"/>
                              <a:gd name="T15" fmla="*/ 38 h 48"/>
                              <a:gd name="T16" fmla="*/ 23 w 33"/>
                              <a:gd name="T17" fmla="*/ 33 h 48"/>
                              <a:gd name="T18" fmla="*/ 28 w 33"/>
                              <a:gd name="T19" fmla="*/ 25 h 48"/>
                              <a:gd name="T20" fmla="*/ 30 w 33"/>
                              <a:gd name="T21" fmla="*/ 18 h 48"/>
                              <a:gd name="T22" fmla="*/ 33 w 33"/>
                              <a:gd name="T23" fmla="*/ 8 h 48"/>
                              <a:gd name="T24" fmla="*/ 33 w 33"/>
                              <a:gd name="T2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48">
                                <a:moveTo>
                                  <a:pt x="33" y="0"/>
                                </a:moveTo>
                                <a:lnTo>
                                  <a:pt x="20" y="8"/>
                                </a:lnTo>
                                <a:lnTo>
                                  <a:pt x="10" y="20"/>
                                </a:lnTo>
                                <a:lnTo>
                                  <a:pt x="3" y="33"/>
                                </a:lnTo>
                                <a:lnTo>
                                  <a:pt x="0" y="48"/>
                                </a:lnTo>
                                <a:lnTo>
                                  <a:pt x="5" y="48"/>
                                </a:lnTo>
                                <a:lnTo>
                                  <a:pt x="13" y="43"/>
                                </a:lnTo>
                                <a:lnTo>
                                  <a:pt x="18" y="38"/>
                                </a:lnTo>
                                <a:lnTo>
                                  <a:pt x="23" y="33"/>
                                </a:lnTo>
                                <a:lnTo>
                                  <a:pt x="28" y="25"/>
                                </a:lnTo>
                                <a:lnTo>
                                  <a:pt x="30" y="18"/>
                                </a:lnTo>
                                <a:lnTo>
                                  <a:pt x="33" y="8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1741"/>
                        <wps:cNvSpPr>
                          <a:spLocks/>
                        </wps:cNvSpPr>
                        <wps:spPr bwMode="auto">
                          <a:xfrm>
                            <a:off x="5788" y="888"/>
                            <a:ext cx="27" cy="62"/>
                          </a:xfrm>
                          <a:custGeom>
                            <a:avLst/>
                            <a:gdLst>
                              <a:gd name="T0" fmla="*/ 0 w 27"/>
                              <a:gd name="T1" fmla="*/ 62 h 62"/>
                              <a:gd name="T2" fmla="*/ 27 w 27"/>
                              <a:gd name="T3" fmla="*/ 0 h 62"/>
                              <a:gd name="T4" fmla="*/ 0 w 2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62">
                                <a:moveTo>
                                  <a:pt x="0" y="62"/>
                                </a:moveTo>
                                <a:lnTo>
                                  <a:pt x="27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Freeform 1742"/>
                        <wps:cNvSpPr>
                          <a:spLocks/>
                        </wps:cNvSpPr>
                        <wps:spPr bwMode="auto">
                          <a:xfrm>
                            <a:off x="5758" y="886"/>
                            <a:ext cx="35" cy="42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2"/>
                              <a:gd name="T2" fmla="*/ 22 w 35"/>
                              <a:gd name="T3" fmla="*/ 7 h 42"/>
                              <a:gd name="T4" fmla="*/ 10 w 35"/>
                              <a:gd name="T5" fmla="*/ 15 h 42"/>
                              <a:gd name="T6" fmla="*/ 2 w 35"/>
                              <a:gd name="T7" fmla="*/ 27 h 42"/>
                              <a:gd name="T8" fmla="*/ 0 w 35"/>
                              <a:gd name="T9" fmla="*/ 42 h 42"/>
                              <a:gd name="T10" fmla="*/ 7 w 35"/>
                              <a:gd name="T11" fmla="*/ 39 h 42"/>
                              <a:gd name="T12" fmla="*/ 12 w 35"/>
                              <a:gd name="T13" fmla="*/ 37 h 42"/>
                              <a:gd name="T14" fmla="*/ 20 w 35"/>
                              <a:gd name="T15" fmla="*/ 34 h 42"/>
                              <a:gd name="T16" fmla="*/ 25 w 35"/>
                              <a:gd name="T17" fmla="*/ 27 h 42"/>
                              <a:gd name="T18" fmla="*/ 30 w 35"/>
                              <a:gd name="T19" fmla="*/ 22 h 42"/>
                              <a:gd name="T20" fmla="*/ 32 w 35"/>
                              <a:gd name="T21" fmla="*/ 15 h 42"/>
                              <a:gd name="T22" fmla="*/ 35 w 35"/>
                              <a:gd name="T23" fmla="*/ 7 h 42"/>
                              <a:gd name="T24" fmla="*/ 35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35" y="0"/>
                                </a:moveTo>
                                <a:lnTo>
                                  <a:pt x="22" y="7"/>
                                </a:lnTo>
                                <a:lnTo>
                                  <a:pt x="10" y="15"/>
                                </a:lnTo>
                                <a:lnTo>
                                  <a:pt x="2" y="27"/>
                                </a:lnTo>
                                <a:lnTo>
                                  <a:pt x="0" y="42"/>
                                </a:lnTo>
                                <a:lnTo>
                                  <a:pt x="7" y="39"/>
                                </a:lnTo>
                                <a:lnTo>
                                  <a:pt x="12" y="37"/>
                                </a:lnTo>
                                <a:lnTo>
                                  <a:pt x="20" y="34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2" y="15"/>
                                </a:lnTo>
                                <a:lnTo>
                                  <a:pt x="35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1743"/>
                        <wps:cNvSpPr>
                          <a:spLocks/>
                        </wps:cNvSpPr>
                        <wps:spPr bwMode="auto">
                          <a:xfrm>
                            <a:off x="5758" y="886"/>
                            <a:ext cx="35" cy="42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2"/>
                              <a:gd name="T2" fmla="*/ 22 w 35"/>
                              <a:gd name="T3" fmla="*/ 7 h 42"/>
                              <a:gd name="T4" fmla="*/ 10 w 35"/>
                              <a:gd name="T5" fmla="*/ 15 h 42"/>
                              <a:gd name="T6" fmla="*/ 2 w 35"/>
                              <a:gd name="T7" fmla="*/ 27 h 42"/>
                              <a:gd name="T8" fmla="*/ 0 w 35"/>
                              <a:gd name="T9" fmla="*/ 42 h 42"/>
                              <a:gd name="T10" fmla="*/ 7 w 35"/>
                              <a:gd name="T11" fmla="*/ 39 h 42"/>
                              <a:gd name="T12" fmla="*/ 12 w 35"/>
                              <a:gd name="T13" fmla="*/ 37 h 42"/>
                              <a:gd name="T14" fmla="*/ 20 w 35"/>
                              <a:gd name="T15" fmla="*/ 34 h 42"/>
                              <a:gd name="T16" fmla="*/ 25 w 35"/>
                              <a:gd name="T17" fmla="*/ 27 h 42"/>
                              <a:gd name="T18" fmla="*/ 30 w 35"/>
                              <a:gd name="T19" fmla="*/ 22 h 42"/>
                              <a:gd name="T20" fmla="*/ 32 w 35"/>
                              <a:gd name="T21" fmla="*/ 15 h 42"/>
                              <a:gd name="T22" fmla="*/ 35 w 35"/>
                              <a:gd name="T23" fmla="*/ 7 h 42"/>
                              <a:gd name="T24" fmla="*/ 35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35" y="0"/>
                                </a:moveTo>
                                <a:lnTo>
                                  <a:pt x="22" y="7"/>
                                </a:lnTo>
                                <a:lnTo>
                                  <a:pt x="10" y="15"/>
                                </a:lnTo>
                                <a:lnTo>
                                  <a:pt x="2" y="27"/>
                                </a:lnTo>
                                <a:lnTo>
                                  <a:pt x="0" y="42"/>
                                </a:lnTo>
                                <a:lnTo>
                                  <a:pt x="7" y="39"/>
                                </a:lnTo>
                                <a:lnTo>
                                  <a:pt x="12" y="37"/>
                                </a:lnTo>
                                <a:lnTo>
                                  <a:pt x="20" y="34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2" y="15"/>
                                </a:lnTo>
                                <a:lnTo>
                                  <a:pt x="35" y="7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1744"/>
                        <wps:cNvSpPr>
                          <a:spLocks/>
                        </wps:cNvSpPr>
                        <wps:spPr bwMode="auto">
                          <a:xfrm>
                            <a:off x="5793" y="826"/>
                            <a:ext cx="32" cy="60"/>
                          </a:xfrm>
                          <a:custGeom>
                            <a:avLst/>
                            <a:gdLst>
                              <a:gd name="T0" fmla="*/ 0 w 32"/>
                              <a:gd name="T1" fmla="*/ 60 h 60"/>
                              <a:gd name="T2" fmla="*/ 32 w 32"/>
                              <a:gd name="T3" fmla="*/ 0 h 60"/>
                              <a:gd name="T4" fmla="*/ 0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0" y="60"/>
                                </a:moveTo>
                                <a:lnTo>
                                  <a:pt x="3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reeform 1745"/>
                        <wps:cNvSpPr>
                          <a:spLocks/>
                        </wps:cNvSpPr>
                        <wps:spPr bwMode="auto">
                          <a:xfrm>
                            <a:off x="5793" y="826"/>
                            <a:ext cx="32" cy="60"/>
                          </a:xfrm>
                          <a:custGeom>
                            <a:avLst/>
                            <a:gdLst>
                              <a:gd name="T0" fmla="*/ 0 w 32"/>
                              <a:gd name="T1" fmla="*/ 60 h 60"/>
                              <a:gd name="T2" fmla="*/ 32 w 32"/>
                              <a:gd name="T3" fmla="*/ 0 h 60"/>
                              <a:gd name="T4" fmla="*/ 0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0" y="60"/>
                                </a:moveTo>
                                <a:lnTo>
                                  <a:pt x="3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1746"/>
                        <wps:cNvSpPr>
                          <a:spLocks/>
                        </wps:cNvSpPr>
                        <wps:spPr bwMode="auto">
                          <a:xfrm>
                            <a:off x="5763" y="848"/>
                            <a:ext cx="37" cy="43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3"/>
                              <a:gd name="T2" fmla="*/ 22 w 37"/>
                              <a:gd name="T3" fmla="*/ 8 h 43"/>
                              <a:gd name="T4" fmla="*/ 12 w 37"/>
                              <a:gd name="T5" fmla="*/ 15 h 43"/>
                              <a:gd name="T6" fmla="*/ 5 w 37"/>
                              <a:gd name="T7" fmla="*/ 28 h 43"/>
                              <a:gd name="T8" fmla="*/ 0 w 37"/>
                              <a:gd name="T9" fmla="*/ 43 h 43"/>
                              <a:gd name="T10" fmla="*/ 7 w 37"/>
                              <a:gd name="T11" fmla="*/ 40 h 43"/>
                              <a:gd name="T12" fmla="*/ 15 w 37"/>
                              <a:gd name="T13" fmla="*/ 38 h 43"/>
                              <a:gd name="T14" fmla="*/ 20 w 37"/>
                              <a:gd name="T15" fmla="*/ 35 h 43"/>
                              <a:gd name="T16" fmla="*/ 25 w 37"/>
                              <a:gd name="T17" fmla="*/ 28 h 43"/>
                              <a:gd name="T18" fmla="*/ 30 w 37"/>
                              <a:gd name="T19" fmla="*/ 23 h 43"/>
                              <a:gd name="T20" fmla="*/ 35 w 37"/>
                              <a:gd name="T21" fmla="*/ 15 h 43"/>
                              <a:gd name="T22" fmla="*/ 37 w 37"/>
                              <a:gd name="T23" fmla="*/ 8 h 43"/>
                              <a:gd name="T24" fmla="*/ 37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37" y="0"/>
                                </a:moveTo>
                                <a:lnTo>
                                  <a:pt x="22" y="8"/>
                                </a:lnTo>
                                <a:lnTo>
                                  <a:pt x="12" y="15"/>
                                </a:lnTo>
                                <a:lnTo>
                                  <a:pt x="5" y="28"/>
                                </a:lnTo>
                                <a:lnTo>
                                  <a:pt x="0" y="43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1747"/>
                        <wps:cNvSpPr>
                          <a:spLocks/>
                        </wps:cNvSpPr>
                        <wps:spPr bwMode="auto">
                          <a:xfrm>
                            <a:off x="5763" y="848"/>
                            <a:ext cx="37" cy="43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3"/>
                              <a:gd name="T2" fmla="*/ 22 w 37"/>
                              <a:gd name="T3" fmla="*/ 8 h 43"/>
                              <a:gd name="T4" fmla="*/ 12 w 37"/>
                              <a:gd name="T5" fmla="*/ 15 h 43"/>
                              <a:gd name="T6" fmla="*/ 5 w 37"/>
                              <a:gd name="T7" fmla="*/ 28 h 43"/>
                              <a:gd name="T8" fmla="*/ 0 w 37"/>
                              <a:gd name="T9" fmla="*/ 43 h 43"/>
                              <a:gd name="T10" fmla="*/ 7 w 37"/>
                              <a:gd name="T11" fmla="*/ 40 h 43"/>
                              <a:gd name="T12" fmla="*/ 15 w 37"/>
                              <a:gd name="T13" fmla="*/ 38 h 43"/>
                              <a:gd name="T14" fmla="*/ 20 w 37"/>
                              <a:gd name="T15" fmla="*/ 35 h 43"/>
                              <a:gd name="T16" fmla="*/ 25 w 37"/>
                              <a:gd name="T17" fmla="*/ 28 h 43"/>
                              <a:gd name="T18" fmla="*/ 30 w 37"/>
                              <a:gd name="T19" fmla="*/ 23 h 43"/>
                              <a:gd name="T20" fmla="*/ 35 w 37"/>
                              <a:gd name="T21" fmla="*/ 15 h 43"/>
                              <a:gd name="T22" fmla="*/ 37 w 37"/>
                              <a:gd name="T23" fmla="*/ 8 h 43"/>
                              <a:gd name="T24" fmla="*/ 37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37" y="0"/>
                                </a:moveTo>
                                <a:lnTo>
                                  <a:pt x="22" y="8"/>
                                </a:lnTo>
                                <a:lnTo>
                                  <a:pt x="12" y="15"/>
                                </a:lnTo>
                                <a:lnTo>
                                  <a:pt x="5" y="28"/>
                                </a:lnTo>
                                <a:lnTo>
                                  <a:pt x="0" y="43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1748"/>
                        <wps:cNvSpPr>
                          <a:spLocks/>
                        </wps:cNvSpPr>
                        <wps:spPr bwMode="auto">
                          <a:xfrm>
                            <a:off x="5800" y="793"/>
                            <a:ext cx="35" cy="55"/>
                          </a:xfrm>
                          <a:custGeom>
                            <a:avLst/>
                            <a:gdLst>
                              <a:gd name="T0" fmla="*/ 0 w 35"/>
                              <a:gd name="T1" fmla="*/ 55 h 55"/>
                              <a:gd name="T2" fmla="*/ 35 w 35"/>
                              <a:gd name="T3" fmla="*/ 0 h 55"/>
                              <a:gd name="T4" fmla="*/ 0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0" y="55"/>
                                </a:moveTo>
                                <a:lnTo>
                                  <a:pt x="3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Freeform 1749"/>
                        <wps:cNvSpPr>
                          <a:spLocks/>
                        </wps:cNvSpPr>
                        <wps:spPr bwMode="auto">
                          <a:xfrm>
                            <a:off x="5800" y="793"/>
                            <a:ext cx="35" cy="55"/>
                          </a:xfrm>
                          <a:custGeom>
                            <a:avLst/>
                            <a:gdLst>
                              <a:gd name="T0" fmla="*/ 0 w 35"/>
                              <a:gd name="T1" fmla="*/ 55 h 55"/>
                              <a:gd name="T2" fmla="*/ 35 w 35"/>
                              <a:gd name="T3" fmla="*/ 0 h 55"/>
                              <a:gd name="T4" fmla="*/ 0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0" y="55"/>
                                </a:moveTo>
                                <a:lnTo>
                                  <a:pt x="3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1750"/>
                        <wps:cNvSpPr>
                          <a:spLocks/>
                        </wps:cNvSpPr>
                        <wps:spPr bwMode="auto">
                          <a:xfrm>
                            <a:off x="5768" y="816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5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7 h 40"/>
                              <a:gd name="T14" fmla="*/ 20 w 42"/>
                              <a:gd name="T15" fmla="*/ 32 h 40"/>
                              <a:gd name="T16" fmla="*/ 27 w 42"/>
                              <a:gd name="T17" fmla="*/ 27 h 40"/>
                              <a:gd name="T18" fmla="*/ 32 w 42"/>
                              <a:gd name="T19" fmla="*/ 22 h 40"/>
                              <a:gd name="T20" fmla="*/ 37 w 42"/>
                              <a:gd name="T21" fmla="*/ 15 h 40"/>
                              <a:gd name="T22" fmla="*/ 40 w 42"/>
                              <a:gd name="T23" fmla="*/ 7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7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1751"/>
                        <wps:cNvSpPr>
                          <a:spLocks/>
                        </wps:cNvSpPr>
                        <wps:spPr bwMode="auto">
                          <a:xfrm>
                            <a:off x="5768" y="816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5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7 h 40"/>
                              <a:gd name="T14" fmla="*/ 20 w 42"/>
                              <a:gd name="T15" fmla="*/ 32 h 40"/>
                              <a:gd name="T16" fmla="*/ 27 w 42"/>
                              <a:gd name="T17" fmla="*/ 27 h 40"/>
                              <a:gd name="T18" fmla="*/ 32 w 42"/>
                              <a:gd name="T19" fmla="*/ 22 h 40"/>
                              <a:gd name="T20" fmla="*/ 37 w 42"/>
                              <a:gd name="T21" fmla="*/ 15 h 40"/>
                              <a:gd name="T22" fmla="*/ 40 w 42"/>
                              <a:gd name="T23" fmla="*/ 7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7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1752"/>
                        <wps:cNvSpPr>
                          <a:spLocks/>
                        </wps:cNvSpPr>
                        <wps:spPr bwMode="auto">
                          <a:xfrm>
                            <a:off x="5810" y="758"/>
                            <a:ext cx="37" cy="58"/>
                          </a:xfrm>
                          <a:custGeom>
                            <a:avLst/>
                            <a:gdLst>
                              <a:gd name="T0" fmla="*/ 0 w 37"/>
                              <a:gd name="T1" fmla="*/ 58 h 58"/>
                              <a:gd name="T2" fmla="*/ 37 w 37"/>
                              <a:gd name="T3" fmla="*/ 0 h 58"/>
                              <a:gd name="T4" fmla="*/ 0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0" y="58"/>
                                </a:moveTo>
                                <a:lnTo>
                                  <a:pt x="3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1753"/>
                        <wps:cNvSpPr>
                          <a:spLocks/>
                        </wps:cNvSpPr>
                        <wps:spPr bwMode="auto">
                          <a:xfrm>
                            <a:off x="5810" y="758"/>
                            <a:ext cx="37" cy="58"/>
                          </a:xfrm>
                          <a:custGeom>
                            <a:avLst/>
                            <a:gdLst>
                              <a:gd name="T0" fmla="*/ 0 w 37"/>
                              <a:gd name="T1" fmla="*/ 58 h 58"/>
                              <a:gd name="T2" fmla="*/ 37 w 37"/>
                              <a:gd name="T3" fmla="*/ 0 h 58"/>
                              <a:gd name="T4" fmla="*/ 0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0" y="58"/>
                                </a:moveTo>
                                <a:lnTo>
                                  <a:pt x="3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1754"/>
                        <wps:cNvSpPr>
                          <a:spLocks/>
                        </wps:cNvSpPr>
                        <wps:spPr bwMode="auto">
                          <a:xfrm>
                            <a:off x="5778" y="781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25 w 42"/>
                              <a:gd name="T3" fmla="*/ 5 h 37"/>
                              <a:gd name="T4" fmla="*/ 15 w 42"/>
                              <a:gd name="T5" fmla="*/ 15 h 37"/>
                              <a:gd name="T6" fmla="*/ 5 w 42"/>
                              <a:gd name="T7" fmla="*/ 25 h 37"/>
                              <a:gd name="T8" fmla="*/ 0 w 42"/>
                              <a:gd name="T9" fmla="*/ 37 h 37"/>
                              <a:gd name="T10" fmla="*/ 7 w 42"/>
                              <a:gd name="T11" fmla="*/ 37 h 37"/>
                              <a:gd name="T12" fmla="*/ 15 w 42"/>
                              <a:gd name="T13" fmla="*/ 35 h 37"/>
                              <a:gd name="T14" fmla="*/ 20 w 42"/>
                              <a:gd name="T15" fmla="*/ 32 h 37"/>
                              <a:gd name="T16" fmla="*/ 27 w 42"/>
                              <a:gd name="T17" fmla="*/ 27 h 37"/>
                              <a:gd name="T18" fmla="*/ 32 w 42"/>
                              <a:gd name="T19" fmla="*/ 22 h 37"/>
                              <a:gd name="T20" fmla="*/ 37 w 42"/>
                              <a:gd name="T21" fmla="*/ 15 h 37"/>
                              <a:gd name="T22" fmla="*/ 40 w 42"/>
                              <a:gd name="T23" fmla="*/ 7 h 37"/>
                              <a:gd name="T24" fmla="*/ 42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15" y="35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1755"/>
                        <wps:cNvSpPr>
                          <a:spLocks/>
                        </wps:cNvSpPr>
                        <wps:spPr bwMode="auto">
                          <a:xfrm>
                            <a:off x="5778" y="781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25 w 42"/>
                              <a:gd name="T3" fmla="*/ 5 h 37"/>
                              <a:gd name="T4" fmla="*/ 15 w 42"/>
                              <a:gd name="T5" fmla="*/ 15 h 37"/>
                              <a:gd name="T6" fmla="*/ 5 w 42"/>
                              <a:gd name="T7" fmla="*/ 25 h 37"/>
                              <a:gd name="T8" fmla="*/ 0 w 42"/>
                              <a:gd name="T9" fmla="*/ 37 h 37"/>
                              <a:gd name="T10" fmla="*/ 7 w 42"/>
                              <a:gd name="T11" fmla="*/ 37 h 37"/>
                              <a:gd name="T12" fmla="*/ 15 w 42"/>
                              <a:gd name="T13" fmla="*/ 35 h 37"/>
                              <a:gd name="T14" fmla="*/ 20 w 42"/>
                              <a:gd name="T15" fmla="*/ 32 h 37"/>
                              <a:gd name="T16" fmla="*/ 27 w 42"/>
                              <a:gd name="T17" fmla="*/ 27 h 37"/>
                              <a:gd name="T18" fmla="*/ 32 w 42"/>
                              <a:gd name="T19" fmla="*/ 22 h 37"/>
                              <a:gd name="T20" fmla="*/ 37 w 42"/>
                              <a:gd name="T21" fmla="*/ 15 h 37"/>
                              <a:gd name="T22" fmla="*/ 40 w 42"/>
                              <a:gd name="T23" fmla="*/ 7 h 37"/>
                              <a:gd name="T24" fmla="*/ 42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15" y="35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Freeform 1756"/>
                        <wps:cNvSpPr>
                          <a:spLocks/>
                        </wps:cNvSpPr>
                        <wps:spPr bwMode="auto">
                          <a:xfrm>
                            <a:off x="5818" y="723"/>
                            <a:ext cx="39" cy="58"/>
                          </a:xfrm>
                          <a:custGeom>
                            <a:avLst/>
                            <a:gdLst>
                              <a:gd name="T0" fmla="*/ 0 w 39"/>
                              <a:gd name="T1" fmla="*/ 58 h 58"/>
                              <a:gd name="T2" fmla="*/ 39 w 39"/>
                              <a:gd name="T3" fmla="*/ 0 h 58"/>
                              <a:gd name="T4" fmla="*/ 0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0" y="58"/>
                                </a:moveTo>
                                <a:lnTo>
                                  <a:pt x="3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1757"/>
                        <wps:cNvSpPr>
                          <a:spLocks/>
                        </wps:cNvSpPr>
                        <wps:spPr bwMode="auto">
                          <a:xfrm>
                            <a:off x="5818" y="723"/>
                            <a:ext cx="39" cy="58"/>
                          </a:xfrm>
                          <a:custGeom>
                            <a:avLst/>
                            <a:gdLst>
                              <a:gd name="T0" fmla="*/ 0 w 39"/>
                              <a:gd name="T1" fmla="*/ 58 h 58"/>
                              <a:gd name="T2" fmla="*/ 39 w 39"/>
                              <a:gd name="T3" fmla="*/ 0 h 58"/>
                              <a:gd name="T4" fmla="*/ 0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0" y="58"/>
                                </a:moveTo>
                                <a:lnTo>
                                  <a:pt x="3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1758"/>
                        <wps:cNvSpPr>
                          <a:spLocks/>
                        </wps:cNvSpPr>
                        <wps:spPr bwMode="auto">
                          <a:xfrm>
                            <a:off x="5788" y="743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0 h 43"/>
                              <a:gd name="T2" fmla="*/ 32 w 39"/>
                              <a:gd name="T3" fmla="*/ 0 h 43"/>
                              <a:gd name="T4" fmla="*/ 22 w 39"/>
                              <a:gd name="T5" fmla="*/ 3 h 43"/>
                              <a:gd name="T6" fmla="*/ 17 w 39"/>
                              <a:gd name="T7" fmla="*/ 8 h 43"/>
                              <a:gd name="T8" fmla="*/ 12 w 39"/>
                              <a:gd name="T9" fmla="*/ 13 h 43"/>
                              <a:gd name="T10" fmla="*/ 7 w 39"/>
                              <a:gd name="T11" fmla="*/ 18 h 43"/>
                              <a:gd name="T12" fmla="*/ 5 w 39"/>
                              <a:gd name="T13" fmla="*/ 25 h 43"/>
                              <a:gd name="T14" fmla="*/ 2 w 39"/>
                              <a:gd name="T15" fmla="*/ 33 h 43"/>
                              <a:gd name="T16" fmla="*/ 0 w 39"/>
                              <a:gd name="T17" fmla="*/ 43 h 43"/>
                              <a:gd name="T18" fmla="*/ 7 w 39"/>
                              <a:gd name="T19" fmla="*/ 43 h 43"/>
                              <a:gd name="T20" fmla="*/ 12 w 39"/>
                              <a:gd name="T21" fmla="*/ 40 h 43"/>
                              <a:gd name="T22" fmla="*/ 20 w 39"/>
                              <a:gd name="T23" fmla="*/ 35 h 43"/>
                              <a:gd name="T24" fmla="*/ 25 w 39"/>
                              <a:gd name="T25" fmla="*/ 30 h 43"/>
                              <a:gd name="T26" fmla="*/ 30 w 39"/>
                              <a:gd name="T27" fmla="*/ 23 h 43"/>
                              <a:gd name="T28" fmla="*/ 35 w 39"/>
                              <a:gd name="T29" fmla="*/ 15 h 43"/>
                              <a:gd name="T30" fmla="*/ 37 w 39"/>
                              <a:gd name="T31" fmla="*/ 8 h 43"/>
                              <a:gd name="T32" fmla="*/ 39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0"/>
                                </a:moveTo>
                                <a:lnTo>
                                  <a:pt x="32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5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1759"/>
                        <wps:cNvSpPr>
                          <a:spLocks/>
                        </wps:cNvSpPr>
                        <wps:spPr bwMode="auto">
                          <a:xfrm>
                            <a:off x="5788" y="743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0 h 43"/>
                              <a:gd name="T2" fmla="*/ 32 w 39"/>
                              <a:gd name="T3" fmla="*/ 0 h 43"/>
                              <a:gd name="T4" fmla="*/ 22 w 39"/>
                              <a:gd name="T5" fmla="*/ 3 h 43"/>
                              <a:gd name="T6" fmla="*/ 17 w 39"/>
                              <a:gd name="T7" fmla="*/ 8 h 43"/>
                              <a:gd name="T8" fmla="*/ 12 w 39"/>
                              <a:gd name="T9" fmla="*/ 13 h 43"/>
                              <a:gd name="T10" fmla="*/ 7 w 39"/>
                              <a:gd name="T11" fmla="*/ 18 h 43"/>
                              <a:gd name="T12" fmla="*/ 5 w 39"/>
                              <a:gd name="T13" fmla="*/ 25 h 43"/>
                              <a:gd name="T14" fmla="*/ 2 w 39"/>
                              <a:gd name="T15" fmla="*/ 33 h 43"/>
                              <a:gd name="T16" fmla="*/ 0 w 39"/>
                              <a:gd name="T17" fmla="*/ 43 h 43"/>
                              <a:gd name="T18" fmla="*/ 7 w 39"/>
                              <a:gd name="T19" fmla="*/ 43 h 43"/>
                              <a:gd name="T20" fmla="*/ 12 w 39"/>
                              <a:gd name="T21" fmla="*/ 40 h 43"/>
                              <a:gd name="T22" fmla="*/ 20 w 39"/>
                              <a:gd name="T23" fmla="*/ 35 h 43"/>
                              <a:gd name="T24" fmla="*/ 25 w 39"/>
                              <a:gd name="T25" fmla="*/ 30 h 43"/>
                              <a:gd name="T26" fmla="*/ 30 w 39"/>
                              <a:gd name="T27" fmla="*/ 23 h 43"/>
                              <a:gd name="T28" fmla="*/ 35 w 39"/>
                              <a:gd name="T29" fmla="*/ 15 h 43"/>
                              <a:gd name="T30" fmla="*/ 37 w 39"/>
                              <a:gd name="T31" fmla="*/ 8 h 43"/>
                              <a:gd name="T32" fmla="*/ 39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0"/>
                                </a:moveTo>
                                <a:lnTo>
                                  <a:pt x="32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5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Freeform 1760"/>
                        <wps:cNvSpPr>
                          <a:spLocks/>
                        </wps:cNvSpPr>
                        <wps:spPr bwMode="auto">
                          <a:xfrm>
                            <a:off x="5827" y="678"/>
                            <a:ext cx="38" cy="65"/>
                          </a:xfrm>
                          <a:custGeom>
                            <a:avLst/>
                            <a:gdLst>
                              <a:gd name="T0" fmla="*/ 0 w 38"/>
                              <a:gd name="T1" fmla="*/ 65 h 65"/>
                              <a:gd name="T2" fmla="*/ 38 w 38"/>
                              <a:gd name="T3" fmla="*/ 0 h 65"/>
                              <a:gd name="T4" fmla="*/ 0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0" y="65"/>
                                </a:moveTo>
                                <a:lnTo>
                                  <a:pt x="3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1761"/>
                        <wps:cNvSpPr>
                          <a:spLocks/>
                        </wps:cNvSpPr>
                        <wps:spPr bwMode="auto">
                          <a:xfrm>
                            <a:off x="5827" y="678"/>
                            <a:ext cx="38" cy="65"/>
                          </a:xfrm>
                          <a:custGeom>
                            <a:avLst/>
                            <a:gdLst>
                              <a:gd name="T0" fmla="*/ 0 w 38"/>
                              <a:gd name="T1" fmla="*/ 65 h 65"/>
                              <a:gd name="T2" fmla="*/ 38 w 38"/>
                              <a:gd name="T3" fmla="*/ 0 h 65"/>
                              <a:gd name="T4" fmla="*/ 0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0" y="65"/>
                                </a:moveTo>
                                <a:lnTo>
                                  <a:pt x="3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1762"/>
                        <wps:cNvSpPr>
                          <a:spLocks/>
                        </wps:cNvSpPr>
                        <wps:spPr bwMode="auto">
                          <a:xfrm>
                            <a:off x="5758" y="916"/>
                            <a:ext cx="52" cy="119"/>
                          </a:xfrm>
                          <a:custGeom>
                            <a:avLst/>
                            <a:gdLst>
                              <a:gd name="T0" fmla="*/ 27 w 52"/>
                              <a:gd name="T1" fmla="*/ 67 h 119"/>
                              <a:gd name="T2" fmla="*/ 52 w 52"/>
                              <a:gd name="T3" fmla="*/ 0 h 119"/>
                              <a:gd name="T4" fmla="*/ 27 w 52"/>
                              <a:gd name="T5" fmla="*/ 67 h 119"/>
                              <a:gd name="T6" fmla="*/ 27 w 52"/>
                              <a:gd name="T7" fmla="*/ 67 h 119"/>
                              <a:gd name="T8" fmla="*/ 27 w 52"/>
                              <a:gd name="T9" fmla="*/ 64 h 119"/>
                              <a:gd name="T10" fmla="*/ 15 w 52"/>
                              <a:gd name="T11" fmla="*/ 74 h 119"/>
                              <a:gd name="T12" fmla="*/ 7 w 52"/>
                              <a:gd name="T13" fmla="*/ 87 h 119"/>
                              <a:gd name="T14" fmla="*/ 0 w 52"/>
                              <a:gd name="T15" fmla="*/ 102 h 119"/>
                              <a:gd name="T16" fmla="*/ 0 w 52"/>
                              <a:gd name="T17" fmla="*/ 119 h 119"/>
                              <a:gd name="T18" fmla="*/ 5 w 52"/>
                              <a:gd name="T19" fmla="*/ 117 h 119"/>
                              <a:gd name="T20" fmla="*/ 12 w 52"/>
                              <a:gd name="T21" fmla="*/ 112 h 119"/>
                              <a:gd name="T22" fmla="*/ 17 w 52"/>
                              <a:gd name="T23" fmla="*/ 107 h 119"/>
                              <a:gd name="T24" fmla="*/ 22 w 52"/>
                              <a:gd name="T25" fmla="*/ 99 h 119"/>
                              <a:gd name="T26" fmla="*/ 27 w 52"/>
                              <a:gd name="T27" fmla="*/ 92 h 119"/>
                              <a:gd name="T28" fmla="*/ 30 w 52"/>
                              <a:gd name="T29" fmla="*/ 84 h 119"/>
                              <a:gd name="T30" fmla="*/ 30 w 52"/>
                              <a:gd name="T31" fmla="*/ 74 h 119"/>
                              <a:gd name="T32" fmla="*/ 27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7" y="67"/>
                                </a:moveTo>
                                <a:lnTo>
                                  <a:pt x="52" y="0"/>
                                </a:lnTo>
                                <a:lnTo>
                                  <a:pt x="27" y="67"/>
                                </a:lnTo>
                                <a:lnTo>
                                  <a:pt x="27" y="64"/>
                                </a:lnTo>
                                <a:lnTo>
                                  <a:pt x="15" y="74"/>
                                </a:lnTo>
                                <a:lnTo>
                                  <a:pt x="7" y="87"/>
                                </a:lnTo>
                                <a:lnTo>
                                  <a:pt x="0" y="102"/>
                                </a:lnTo>
                                <a:lnTo>
                                  <a:pt x="0" y="119"/>
                                </a:lnTo>
                                <a:lnTo>
                                  <a:pt x="5" y="117"/>
                                </a:lnTo>
                                <a:lnTo>
                                  <a:pt x="12" y="112"/>
                                </a:lnTo>
                                <a:lnTo>
                                  <a:pt x="17" y="107"/>
                                </a:lnTo>
                                <a:lnTo>
                                  <a:pt x="22" y="99"/>
                                </a:lnTo>
                                <a:lnTo>
                                  <a:pt x="27" y="92"/>
                                </a:lnTo>
                                <a:lnTo>
                                  <a:pt x="30" y="84"/>
                                </a:lnTo>
                                <a:lnTo>
                                  <a:pt x="30" y="74"/>
                                </a:lnTo>
                                <a:lnTo>
                                  <a:pt x="2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1763"/>
                        <wps:cNvSpPr>
                          <a:spLocks/>
                        </wps:cNvSpPr>
                        <wps:spPr bwMode="auto">
                          <a:xfrm>
                            <a:off x="5758" y="916"/>
                            <a:ext cx="52" cy="119"/>
                          </a:xfrm>
                          <a:custGeom>
                            <a:avLst/>
                            <a:gdLst>
                              <a:gd name="T0" fmla="*/ 27 w 52"/>
                              <a:gd name="T1" fmla="*/ 67 h 119"/>
                              <a:gd name="T2" fmla="*/ 52 w 52"/>
                              <a:gd name="T3" fmla="*/ 0 h 119"/>
                              <a:gd name="T4" fmla="*/ 27 w 52"/>
                              <a:gd name="T5" fmla="*/ 67 h 119"/>
                              <a:gd name="T6" fmla="*/ 27 w 52"/>
                              <a:gd name="T7" fmla="*/ 67 h 119"/>
                              <a:gd name="T8" fmla="*/ 27 w 52"/>
                              <a:gd name="T9" fmla="*/ 64 h 119"/>
                              <a:gd name="T10" fmla="*/ 15 w 52"/>
                              <a:gd name="T11" fmla="*/ 74 h 119"/>
                              <a:gd name="T12" fmla="*/ 7 w 52"/>
                              <a:gd name="T13" fmla="*/ 87 h 119"/>
                              <a:gd name="T14" fmla="*/ 0 w 52"/>
                              <a:gd name="T15" fmla="*/ 102 h 119"/>
                              <a:gd name="T16" fmla="*/ 0 w 52"/>
                              <a:gd name="T17" fmla="*/ 119 h 119"/>
                              <a:gd name="T18" fmla="*/ 5 w 52"/>
                              <a:gd name="T19" fmla="*/ 117 h 119"/>
                              <a:gd name="T20" fmla="*/ 12 w 52"/>
                              <a:gd name="T21" fmla="*/ 112 h 119"/>
                              <a:gd name="T22" fmla="*/ 17 w 52"/>
                              <a:gd name="T23" fmla="*/ 107 h 119"/>
                              <a:gd name="T24" fmla="*/ 22 w 52"/>
                              <a:gd name="T25" fmla="*/ 99 h 119"/>
                              <a:gd name="T26" fmla="*/ 27 w 52"/>
                              <a:gd name="T27" fmla="*/ 92 h 119"/>
                              <a:gd name="T28" fmla="*/ 30 w 52"/>
                              <a:gd name="T29" fmla="*/ 84 h 119"/>
                              <a:gd name="T30" fmla="*/ 30 w 52"/>
                              <a:gd name="T31" fmla="*/ 74 h 119"/>
                              <a:gd name="T32" fmla="*/ 27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7" y="67"/>
                                </a:moveTo>
                                <a:lnTo>
                                  <a:pt x="52" y="0"/>
                                </a:lnTo>
                                <a:lnTo>
                                  <a:pt x="27" y="67"/>
                                </a:lnTo>
                                <a:lnTo>
                                  <a:pt x="27" y="64"/>
                                </a:lnTo>
                                <a:lnTo>
                                  <a:pt x="15" y="74"/>
                                </a:lnTo>
                                <a:lnTo>
                                  <a:pt x="7" y="87"/>
                                </a:lnTo>
                                <a:lnTo>
                                  <a:pt x="0" y="102"/>
                                </a:lnTo>
                                <a:lnTo>
                                  <a:pt x="0" y="119"/>
                                </a:lnTo>
                                <a:lnTo>
                                  <a:pt x="5" y="117"/>
                                </a:lnTo>
                                <a:lnTo>
                                  <a:pt x="12" y="112"/>
                                </a:lnTo>
                                <a:lnTo>
                                  <a:pt x="17" y="107"/>
                                </a:lnTo>
                                <a:lnTo>
                                  <a:pt x="22" y="99"/>
                                </a:lnTo>
                                <a:lnTo>
                                  <a:pt x="27" y="92"/>
                                </a:lnTo>
                                <a:lnTo>
                                  <a:pt x="30" y="84"/>
                                </a:lnTo>
                                <a:lnTo>
                                  <a:pt x="30" y="74"/>
                                </a:lnTo>
                                <a:lnTo>
                                  <a:pt x="27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Freeform 1764"/>
                        <wps:cNvSpPr>
                          <a:spLocks/>
                        </wps:cNvSpPr>
                        <wps:spPr bwMode="auto">
                          <a:xfrm>
                            <a:off x="5753" y="958"/>
                            <a:ext cx="55" cy="115"/>
                          </a:xfrm>
                          <a:custGeom>
                            <a:avLst/>
                            <a:gdLst>
                              <a:gd name="T0" fmla="*/ 30 w 55"/>
                              <a:gd name="T1" fmla="*/ 62 h 115"/>
                              <a:gd name="T2" fmla="*/ 55 w 55"/>
                              <a:gd name="T3" fmla="*/ 0 h 115"/>
                              <a:gd name="T4" fmla="*/ 30 w 55"/>
                              <a:gd name="T5" fmla="*/ 62 h 115"/>
                              <a:gd name="T6" fmla="*/ 30 w 55"/>
                              <a:gd name="T7" fmla="*/ 62 h 115"/>
                              <a:gd name="T8" fmla="*/ 30 w 55"/>
                              <a:gd name="T9" fmla="*/ 62 h 115"/>
                              <a:gd name="T10" fmla="*/ 17 w 55"/>
                              <a:gd name="T11" fmla="*/ 72 h 115"/>
                              <a:gd name="T12" fmla="*/ 7 w 55"/>
                              <a:gd name="T13" fmla="*/ 85 h 115"/>
                              <a:gd name="T14" fmla="*/ 2 w 55"/>
                              <a:gd name="T15" fmla="*/ 100 h 115"/>
                              <a:gd name="T16" fmla="*/ 0 w 55"/>
                              <a:gd name="T17" fmla="*/ 115 h 115"/>
                              <a:gd name="T18" fmla="*/ 5 w 55"/>
                              <a:gd name="T19" fmla="*/ 112 h 115"/>
                              <a:gd name="T20" fmla="*/ 12 w 55"/>
                              <a:gd name="T21" fmla="*/ 107 h 115"/>
                              <a:gd name="T22" fmla="*/ 17 w 55"/>
                              <a:gd name="T23" fmla="*/ 102 h 115"/>
                              <a:gd name="T24" fmla="*/ 22 w 55"/>
                              <a:gd name="T25" fmla="*/ 95 h 115"/>
                              <a:gd name="T26" fmla="*/ 27 w 55"/>
                              <a:gd name="T27" fmla="*/ 87 h 115"/>
                              <a:gd name="T28" fmla="*/ 30 w 55"/>
                              <a:gd name="T29" fmla="*/ 80 h 115"/>
                              <a:gd name="T30" fmla="*/ 30 w 55"/>
                              <a:gd name="T31" fmla="*/ 70 h 115"/>
                              <a:gd name="T32" fmla="*/ 30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30" y="62"/>
                                </a:moveTo>
                                <a:lnTo>
                                  <a:pt x="55" y="0"/>
                                </a:lnTo>
                                <a:lnTo>
                                  <a:pt x="30" y="62"/>
                                </a:lnTo>
                                <a:lnTo>
                                  <a:pt x="17" y="72"/>
                                </a:lnTo>
                                <a:lnTo>
                                  <a:pt x="7" y="85"/>
                                </a:lnTo>
                                <a:lnTo>
                                  <a:pt x="2" y="100"/>
                                </a:lnTo>
                                <a:lnTo>
                                  <a:pt x="0" y="115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5"/>
                                </a:lnTo>
                                <a:lnTo>
                                  <a:pt x="27" y="87"/>
                                </a:lnTo>
                                <a:lnTo>
                                  <a:pt x="30" y="80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Freeform 1765"/>
                        <wps:cNvSpPr>
                          <a:spLocks/>
                        </wps:cNvSpPr>
                        <wps:spPr bwMode="auto">
                          <a:xfrm>
                            <a:off x="5753" y="958"/>
                            <a:ext cx="55" cy="115"/>
                          </a:xfrm>
                          <a:custGeom>
                            <a:avLst/>
                            <a:gdLst>
                              <a:gd name="T0" fmla="*/ 30 w 55"/>
                              <a:gd name="T1" fmla="*/ 62 h 115"/>
                              <a:gd name="T2" fmla="*/ 55 w 55"/>
                              <a:gd name="T3" fmla="*/ 0 h 115"/>
                              <a:gd name="T4" fmla="*/ 30 w 55"/>
                              <a:gd name="T5" fmla="*/ 62 h 115"/>
                              <a:gd name="T6" fmla="*/ 30 w 55"/>
                              <a:gd name="T7" fmla="*/ 62 h 115"/>
                              <a:gd name="T8" fmla="*/ 30 w 55"/>
                              <a:gd name="T9" fmla="*/ 62 h 115"/>
                              <a:gd name="T10" fmla="*/ 17 w 55"/>
                              <a:gd name="T11" fmla="*/ 72 h 115"/>
                              <a:gd name="T12" fmla="*/ 7 w 55"/>
                              <a:gd name="T13" fmla="*/ 85 h 115"/>
                              <a:gd name="T14" fmla="*/ 2 w 55"/>
                              <a:gd name="T15" fmla="*/ 100 h 115"/>
                              <a:gd name="T16" fmla="*/ 0 w 55"/>
                              <a:gd name="T17" fmla="*/ 115 h 115"/>
                              <a:gd name="T18" fmla="*/ 5 w 55"/>
                              <a:gd name="T19" fmla="*/ 112 h 115"/>
                              <a:gd name="T20" fmla="*/ 12 w 55"/>
                              <a:gd name="T21" fmla="*/ 107 h 115"/>
                              <a:gd name="T22" fmla="*/ 17 w 55"/>
                              <a:gd name="T23" fmla="*/ 102 h 115"/>
                              <a:gd name="T24" fmla="*/ 22 w 55"/>
                              <a:gd name="T25" fmla="*/ 95 h 115"/>
                              <a:gd name="T26" fmla="*/ 27 w 55"/>
                              <a:gd name="T27" fmla="*/ 87 h 115"/>
                              <a:gd name="T28" fmla="*/ 30 w 55"/>
                              <a:gd name="T29" fmla="*/ 80 h 115"/>
                              <a:gd name="T30" fmla="*/ 30 w 55"/>
                              <a:gd name="T31" fmla="*/ 70 h 115"/>
                              <a:gd name="T32" fmla="*/ 30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30" y="62"/>
                                </a:moveTo>
                                <a:lnTo>
                                  <a:pt x="55" y="0"/>
                                </a:lnTo>
                                <a:lnTo>
                                  <a:pt x="30" y="62"/>
                                </a:lnTo>
                                <a:lnTo>
                                  <a:pt x="17" y="72"/>
                                </a:lnTo>
                                <a:lnTo>
                                  <a:pt x="7" y="85"/>
                                </a:lnTo>
                                <a:lnTo>
                                  <a:pt x="2" y="100"/>
                                </a:lnTo>
                                <a:lnTo>
                                  <a:pt x="0" y="115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5"/>
                                </a:lnTo>
                                <a:lnTo>
                                  <a:pt x="27" y="87"/>
                                </a:lnTo>
                                <a:lnTo>
                                  <a:pt x="30" y="80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1766"/>
                        <wps:cNvSpPr>
                          <a:spLocks/>
                        </wps:cNvSpPr>
                        <wps:spPr bwMode="auto">
                          <a:xfrm>
                            <a:off x="5790" y="858"/>
                            <a:ext cx="28" cy="60"/>
                          </a:xfrm>
                          <a:custGeom>
                            <a:avLst/>
                            <a:gdLst>
                              <a:gd name="T0" fmla="*/ 0 w 28"/>
                              <a:gd name="T1" fmla="*/ 60 h 60"/>
                              <a:gd name="T2" fmla="*/ 28 w 28"/>
                              <a:gd name="T3" fmla="*/ 0 h 60"/>
                              <a:gd name="T4" fmla="*/ 0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0" y="60"/>
                                </a:moveTo>
                                <a:lnTo>
                                  <a:pt x="2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Freeform 1767"/>
                        <wps:cNvSpPr>
                          <a:spLocks/>
                        </wps:cNvSpPr>
                        <wps:spPr bwMode="auto">
                          <a:xfrm>
                            <a:off x="5790" y="858"/>
                            <a:ext cx="28" cy="60"/>
                          </a:xfrm>
                          <a:custGeom>
                            <a:avLst/>
                            <a:gdLst>
                              <a:gd name="T0" fmla="*/ 0 w 28"/>
                              <a:gd name="T1" fmla="*/ 60 h 60"/>
                              <a:gd name="T2" fmla="*/ 28 w 28"/>
                              <a:gd name="T3" fmla="*/ 0 h 60"/>
                              <a:gd name="T4" fmla="*/ 0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0" y="60"/>
                                </a:moveTo>
                                <a:lnTo>
                                  <a:pt x="2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Freeform 1768"/>
                        <wps:cNvSpPr>
                          <a:spLocks/>
                        </wps:cNvSpPr>
                        <wps:spPr bwMode="auto">
                          <a:xfrm>
                            <a:off x="5914" y="1407"/>
                            <a:ext cx="294" cy="120"/>
                          </a:xfrm>
                          <a:custGeom>
                            <a:avLst/>
                            <a:gdLst>
                              <a:gd name="T0" fmla="*/ 291 w 294"/>
                              <a:gd name="T1" fmla="*/ 80 h 120"/>
                              <a:gd name="T2" fmla="*/ 294 w 294"/>
                              <a:gd name="T3" fmla="*/ 70 h 120"/>
                              <a:gd name="T4" fmla="*/ 291 w 294"/>
                              <a:gd name="T5" fmla="*/ 60 h 120"/>
                              <a:gd name="T6" fmla="*/ 289 w 294"/>
                              <a:gd name="T7" fmla="*/ 50 h 120"/>
                              <a:gd name="T8" fmla="*/ 281 w 294"/>
                              <a:gd name="T9" fmla="*/ 42 h 120"/>
                              <a:gd name="T10" fmla="*/ 271 w 294"/>
                              <a:gd name="T11" fmla="*/ 37 h 120"/>
                              <a:gd name="T12" fmla="*/ 256 w 294"/>
                              <a:gd name="T13" fmla="*/ 32 h 120"/>
                              <a:gd name="T14" fmla="*/ 242 w 294"/>
                              <a:gd name="T15" fmla="*/ 27 h 120"/>
                              <a:gd name="T16" fmla="*/ 222 w 294"/>
                              <a:gd name="T17" fmla="*/ 27 h 120"/>
                              <a:gd name="T18" fmla="*/ 214 w 294"/>
                              <a:gd name="T19" fmla="*/ 22 h 120"/>
                              <a:gd name="T20" fmla="*/ 207 w 294"/>
                              <a:gd name="T21" fmla="*/ 20 h 120"/>
                              <a:gd name="T22" fmla="*/ 202 w 294"/>
                              <a:gd name="T23" fmla="*/ 13 h 120"/>
                              <a:gd name="T24" fmla="*/ 194 w 294"/>
                              <a:gd name="T25" fmla="*/ 8 h 120"/>
                              <a:gd name="T26" fmla="*/ 187 w 294"/>
                              <a:gd name="T27" fmla="*/ 3 h 120"/>
                              <a:gd name="T28" fmla="*/ 179 w 294"/>
                              <a:gd name="T29" fmla="*/ 0 h 120"/>
                              <a:gd name="T30" fmla="*/ 169 w 294"/>
                              <a:gd name="T31" fmla="*/ 0 h 120"/>
                              <a:gd name="T32" fmla="*/ 160 w 294"/>
                              <a:gd name="T33" fmla="*/ 3 h 120"/>
                              <a:gd name="T34" fmla="*/ 150 w 294"/>
                              <a:gd name="T35" fmla="*/ 5 h 120"/>
                              <a:gd name="T36" fmla="*/ 137 w 294"/>
                              <a:gd name="T37" fmla="*/ 10 h 120"/>
                              <a:gd name="T38" fmla="*/ 112 w 294"/>
                              <a:gd name="T39" fmla="*/ 22 h 120"/>
                              <a:gd name="T40" fmla="*/ 85 w 294"/>
                              <a:gd name="T41" fmla="*/ 35 h 120"/>
                              <a:gd name="T42" fmla="*/ 58 w 294"/>
                              <a:gd name="T43" fmla="*/ 47 h 120"/>
                              <a:gd name="T44" fmla="*/ 30 w 294"/>
                              <a:gd name="T45" fmla="*/ 57 h 120"/>
                              <a:gd name="T46" fmla="*/ 23 w 294"/>
                              <a:gd name="T47" fmla="*/ 60 h 120"/>
                              <a:gd name="T48" fmla="*/ 15 w 294"/>
                              <a:gd name="T49" fmla="*/ 57 h 120"/>
                              <a:gd name="T50" fmla="*/ 13 w 294"/>
                              <a:gd name="T51" fmla="*/ 57 h 120"/>
                              <a:gd name="T52" fmla="*/ 8 w 294"/>
                              <a:gd name="T53" fmla="*/ 55 h 120"/>
                              <a:gd name="T54" fmla="*/ 8 w 294"/>
                              <a:gd name="T55" fmla="*/ 45 h 120"/>
                              <a:gd name="T56" fmla="*/ 13 w 294"/>
                              <a:gd name="T57" fmla="*/ 30 h 120"/>
                              <a:gd name="T58" fmla="*/ 8 w 294"/>
                              <a:gd name="T59" fmla="*/ 35 h 120"/>
                              <a:gd name="T60" fmla="*/ 3 w 294"/>
                              <a:gd name="T61" fmla="*/ 40 h 120"/>
                              <a:gd name="T62" fmla="*/ 3 w 294"/>
                              <a:gd name="T63" fmla="*/ 45 h 120"/>
                              <a:gd name="T64" fmla="*/ 0 w 294"/>
                              <a:gd name="T65" fmla="*/ 52 h 120"/>
                              <a:gd name="T66" fmla="*/ 3 w 294"/>
                              <a:gd name="T67" fmla="*/ 57 h 120"/>
                              <a:gd name="T68" fmla="*/ 8 w 294"/>
                              <a:gd name="T69" fmla="*/ 62 h 120"/>
                              <a:gd name="T70" fmla="*/ 15 w 294"/>
                              <a:gd name="T71" fmla="*/ 67 h 120"/>
                              <a:gd name="T72" fmla="*/ 23 w 294"/>
                              <a:gd name="T73" fmla="*/ 72 h 120"/>
                              <a:gd name="T74" fmla="*/ 35 w 294"/>
                              <a:gd name="T75" fmla="*/ 80 h 120"/>
                              <a:gd name="T76" fmla="*/ 45 w 294"/>
                              <a:gd name="T77" fmla="*/ 87 h 120"/>
                              <a:gd name="T78" fmla="*/ 55 w 294"/>
                              <a:gd name="T79" fmla="*/ 97 h 120"/>
                              <a:gd name="T80" fmla="*/ 65 w 294"/>
                              <a:gd name="T81" fmla="*/ 112 h 120"/>
                              <a:gd name="T82" fmla="*/ 70 w 294"/>
                              <a:gd name="T83" fmla="*/ 115 h 120"/>
                              <a:gd name="T84" fmla="*/ 75 w 294"/>
                              <a:gd name="T85" fmla="*/ 120 h 120"/>
                              <a:gd name="T86" fmla="*/ 85 w 294"/>
                              <a:gd name="T87" fmla="*/ 120 h 120"/>
                              <a:gd name="T88" fmla="*/ 100 w 294"/>
                              <a:gd name="T89" fmla="*/ 117 h 120"/>
                              <a:gd name="T90" fmla="*/ 117 w 294"/>
                              <a:gd name="T91" fmla="*/ 112 h 120"/>
                              <a:gd name="T92" fmla="*/ 135 w 294"/>
                              <a:gd name="T93" fmla="*/ 105 h 120"/>
                              <a:gd name="T94" fmla="*/ 150 w 294"/>
                              <a:gd name="T95" fmla="*/ 95 h 120"/>
                              <a:gd name="T96" fmla="*/ 164 w 294"/>
                              <a:gd name="T97" fmla="*/ 85 h 120"/>
                              <a:gd name="T98" fmla="*/ 182 w 294"/>
                              <a:gd name="T99" fmla="*/ 75 h 120"/>
                              <a:gd name="T100" fmla="*/ 197 w 294"/>
                              <a:gd name="T101" fmla="*/ 62 h 120"/>
                              <a:gd name="T102" fmla="*/ 214 w 294"/>
                              <a:gd name="T103" fmla="*/ 55 h 120"/>
                              <a:gd name="T104" fmla="*/ 232 w 294"/>
                              <a:gd name="T105" fmla="*/ 47 h 120"/>
                              <a:gd name="T106" fmla="*/ 242 w 294"/>
                              <a:gd name="T107" fmla="*/ 45 h 120"/>
                              <a:gd name="T108" fmla="*/ 251 w 294"/>
                              <a:gd name="T109" fmla="*/ 45 h 120"/>
                              <a:gd name="T110" fmla="*/ 259 w 294"/>
                              <a:gd name="T111" fmla="*/ 45 h 120"/>
                              <a:gd name="T112" fmla="*/ 266 w 294"/>
                              <a:gd name="T113" fmla="*/ 50 h 120"/>
                              <a:gd name="T114" fmla="*/ 274 w 294"/>
                              <a:gd name="T115" fmla="*/ 55 h 120"/>
                              <a:gd name="T116" fmla="*/ 281 w 294"/>
                              <a:gd name="T117" fmla="*/ 62 h 120"/>
                              <a:gd name="T118" fmla="*/ 286 w 294"/>
                              <a:gd name="T119" fmla="*/ 70 h 120"/>
                              <a:gd name="T120" fmla="*/ 291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291" y="80"/>
                                </a:moveTo>
                                <a:lnTo>
                                  <a:pt x="294" y="70"/>
                                </a:lnTo>
                                <a:lnTo>
                                  <a:pt x="291" y="60"/>
                                </a:lnTo>
                                <a:lnTo>
                                  <a:pt x="289" y="50"/>
                                </a:lnTo>
                                <a:lnTo>
                                  <a:pt x="281" y="42"/>
                                </a:lnTo>
                                <a:lnTo>
                                  <a:pt x="271" y="37"/>
                                </a:lnTo>
                                <a:lnTo>
                                  <a:pt x="256" y="32"/>
                                </a:lnTo>
                                <a:lnTo>
                                  <a:pt x="242" y="27"/>
                                </a:lnTo>
                                <a:lnTo>
                                  <a:pt x="222" y="27"/>
                                </a:lnTo>
                                <a:lnTo>
                                  <a:pt x="214" y="22"/>
                                </a:lnTo>
                                <a:lnTo>
                                  <a:pt x="207" y="20"/>
                                </a:lnTo>
                                <a:lnTo>
                                  <a:pt x="202" y="13"/>
                                </a:lnTo>
                                <a:lnTo>
                                  <a:pt x="194" y="8"/>
                                </a:lnTo>
                                <a:lnTo>
                                  <a:pt x="187" y="3"/>
                                </a:lnTo>
                                <a:lnTo>
                                  <a:pt x="179" y="0"/>
                                </a:lnTo>
                                <a:lnTo>
                                  <a:pt x="169" y="0"/>
                                </a:lnTo>
                                <a:lnTo>
                                  <a:pt x="160" y="3"/>
                                </a:lnTo>
                                <a:lnTo>
                                  <a:pt x="150" y="5"/>
                                </a:lnTo>
                                <a:lnTo>
                                  <a:pt x="137" y="10"/>
                                </a:lnTo>
                                <a:lnTo>
                                  <a:pt x="112" y="22"/>
                                </a:lnTo>
                                <a:lnTo>
                                  <a:pt x="85" y="35"/>
                                </a:lnTo>
                                <a:lnTo>
                                  <a:pt x="58" y="47"/>
                                </a:lnTo>
                                <a:lnTo>
                                  <a:pt x="30" y="57"/>
                                </a:lnTo>
                                <a:lnTo>
                                  <a:pt x="23" y="60"/>
                                </a:lnTo>
                                <a:lnTo>
                                  <a:pt x="15" y="57"/>
                                </a:lnTo>
                                <a:lnTo>
                                  <a:pt x="13" y="57"/>
                                </a:lnTo>
                                <a:lnTo>
                                  <a:pt x="8" y="55"/>
                                </a:lnTo>
                                <a:lnTo>
                                  <a:pt x="8" y="45"/>
                                </a:lnTo>
                                <a:lnTo>
                                  <a:pt x="13" y="30"/>
                                </a:lnTo>
                                <a:lnTo>
                                  <a:pt x="8" y="35"/>
                                </a:lnTo>
                                <a:lnTo>
                                  <a:pt x="3" y="40"/>
                                </a:lnTo>
                                <a:lnTo>
                                  <a:pt x="3" y="45"/>
                                </a:lnTo>
                                <a:lnTo>
                                  <a:pt x="0" y="52"/>
                                </a:lnTo>
                                <a:lnTo>
                                  <a:pt x="3" y="57"/>
                                </a:lnTo>
                                <a:lnTo>
                                  <a:pt x="8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35" y="80"/>
                                </a:lnTo>
                                <a:lnTo>
                                  <a:pt x="45" y="87"/>
                                </a:lnTo>
                                <a:lnTo>
                                  <a:pt x="55" y="97"/>
                                </a:lnTo>
                                <a:lnTo>
                                  <a:pt x="65" y="112"/>
                                </a:lnTo>
                                <a:lnTo>
                                  <a:pt x="70" y="115"/>
                                </a:lnTo>
                                <a:lnTo>
                                  <a:pt x="75" y="120"/>
                                </a:lnTo>
                                <a:lnTo>
                                  <a:pt x="85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17" y="112"/>
                                </a:lnTo>
                                <a:lnTo>
                                  <a:pt x="135" y="105"/>
                                </a:lnTo>
                                <a:lnTo>
                                  <a:pt x="150" y="95"/>
                                </a:lnTo>
                                <a:lnTo>
                                  <a:pt x="164" y="85"/>
                                </a:lnTo>
                                <a:lnTo>
                                  <a:pt x="182" y="75"/>
                                </a:lnTo>
                                <a:lnTo>
                                  <a:pt x="197" y="62"/>
                                </a:lnTo>
                                <a:lnTo>
                                  <a:pt x="214" y="55"/>
                                </a:lnTo>
                                <a:lnTo>
                                  <a:pt x="232" y="47"/>
                                </a:lnTo>
                                <a:lnTo>
                                  <a:pt x="242" y="45"/>
                                </a:lnTo>
                                <a:lnTo>
                                  <a:pt x="251" y="45"/>
                                </a:lnTo>
                                <a:lnTo>
                                  <a:pt x="259" y="45"/>
                                </a:lnTo>
                                <a:lnTo>
                                  <a:pt x="266" y="50"/>
                                </a:lnTo>
                                <a:lnTo>
                                  <a:pt x="274" y="55"/>
                                </a:lnTo>
                                <a:lnTo>
                                  <a:pt x="281" y="62"/>
                                </a:lnTo>
                                <a:lnTo>
                                  <a:pt x="286" y="70"/>
                                </a:lnTo>
                                <a:lnTo>
                                  <a:pt x="291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Freeform 1769"/>
                        <wps:cNvSpPr>
                          <a:spLocks/>
                        </wps:cNvSpPr>
                        <wps:spPr bwMode="auto">
                          <a:xfrm>
                            <a:off x="5914" y="1407"/>
                            <a:ext cx="294" cy="120"/>
                          </a:xfrm>
                          <a:custGeom>
                            <a:avLst/>
                            <a:gdLst>
                              <a:gd name="T0" fmla="*/ 291 w 294"/>
                              <a:gd name="T1" fmla="*/ 80 h 120"/>
                              <a:gd name="T2" fmla="*/ 294 w 294"/>
                              <a:gd name="T3" fmla="*/ 70 h 120"/>
                              <a:gd name="T4" fmla="*/ 291 w 294"/>
                              <a:gd name="T5" fmla="*/ 60 h 120"/>
                              <a:gd name="T6" fmla="*/ 289 w 294"/>
                              <a:gd name="T7" fmla="*/ 50 h 120"/>
                              <a:gd name="T8" fmla="*/ 281 w 294"/>
                              <a:gd name="T9" fmla="*/ 42 h 120"/>
                              <a:gd name="T10" fmla="*/ 271 w 294"/>
                              <a:gd name="T11" fmla="*/ 37 h 120"/>
                              <a:gd name="T12" fmla="*/ 256 w 294"/>
                              <a:gd name="T13" fmla="*/ 32 h 120"/>
                              <a:gd name="T14" fmla="*/ 242 w 294"/>
                              <a:gd name="T15" fmla="*/ 27 h 120"/>
                              <a:gd name="T16" fmla="*/ 222 w 294"/>
                              <a:gd name="T17" fmla="*/ 27 h 120"/>
                              <a:gd name="T18" fmla="*/ 214 w 294"/>
                              <a:gd name="T19" fmla="*/ 22 h 120"/>
                              <a:gd name="T20" fmla="*/ 207 w 294"/>
                              <a:gd name="T21" fmla="*/ 20 h 120"/>
                              <a:gd name="T22" fmla="*/ 202 w 294"/>
                              <a:gd name="T23" fmla="*/ 13 h 120"/>
                              <a:gd name="T24" fmla="*/ 194 w 294"/>
                              <a:gd name="T25" fmla="*/ 8 h 120"/>
                              <a:gd name="T26" fmla="*/ 187 w 294"/>
                              <a:gd name="T27" fmla="*/ 3 h 120"/>
                              <a:gd name="T28" fmla="*/ 179 w 294"/>
                              <a:gd name="T29" fmla="*/ 0 h 120"/>
                              <a:gd name="T30" fmla="*/ 169 w 294"/>
                              <a:gd name="T31" fmla="*/ 0 h 120"/>
                              <a:gd name="T32" fmla="*/ 160 w 294"/>
                              <a:gd name="T33" fmla="*/ 3 h 120"/>
                              <a:gd name="T34" fmla="*/ 150 w 294"/>
                              <a:gd name="T35" fmla="*/ 5 h 120"/>
                              <a:gd name="T36" fmla="*/ 137 w 294"/>
                              <a:gd name="T37" fmla="*/ 10 h 120"/>
                              <a:gd name="T38" fmla="*/ 112 w 294"/>
                              <a:gd name="T39" fmla="*/ 22 h 120"/>
                              <a:gd name="T40" fmla="*/ 85 w 294"/>
                              <a:gd name="T41" fmla="*/ 35 h 120"/>
                              <a:gd name="T42" fmla="*/ 58 w 294"/>
                              <a:gd name="T43" fmla="*/ 47 h 120"/>
                              <a:gd name="T44" fmla="*/ 30 w 294"/>
                              <a:gd name="T45" fmla="*/ 57 h 120"/>
                              <a:gd name="T46" fmla="*/ 23 w 294"/>
                              <a:gd name="T47" fmla="*/ 60 h 120"/>
                              <a:gd name="T48" fmla="*/ 15 w 294"/>
                              <a:gd name="T49" fmla="*/ 57 h 120"/>
                              <a:gd name="T50" fmla="*/ 13 w 294"/>
                              <a:gd name="T51" fmla="*/ 57 h 120"/>
                              <a:gd name="T52" fmla="*/ 8 w 294"/>
                              <a:gd name="T53" fmla="*/ 55 h 120"/>
                              <a:gd name="T54" fmla="*/ 8 w 294"/>
                              <a:gd name="T55" fmla="*/ 45 h 120"/>
                              <a:gd name="T56" fmla="*/ 13 w 294"/>
                              <a:gd name="T57" fmla="*/ 30 h 120"/>
                              <a:gd name="T58" fmla="*/ 8 w 294"/>
                              <a:gd name="T59" fmla="*/ 35 h 120"/>
                              <a:gd name="T60" fmla="*/ 3 w 294"/>
                              <a:gd name="T61" fmla="*/ 40 h 120"/>
                              <a:gd name="T62" fmla="*/ 3 w 294"/>
                              <a:gd name="T63" fmla="*/ 45 h 120"/>
                              <a:gd name="T64" fmla="*/ 0 w 294"/>
                              <a:gd name="T65" fmla="*/ 52 h 120"/>
                              <a:gd name="T66" fmla="*/ 3 w 294"/>
                              <a:gd name="T67" fmla="*/ 57 h 120"/>
                              <a:gd name="T68" fmla="*/ 8 w 294"/>
                              <a:gd name="T69" fmla="*/ 62 h 120"/>
                              <a:gd name="T70" fmla="*/ 15 w 294"/>
                              <a:gd name="T71" fmla="*/ 67 h 120"/>
                              <a:gd name="T72" fmla="*/ 23 w 294"/>
                              <a:gd name="T73" fmla="*/ 72 h 120"/>
                              <a:gd name="T74" fmla="*/ 35 w 294"/>
                              <a:gd name="T75" fmla="*/ 80 h 120"/>
                              <a:gd name="T76" fmla="*/ 45 w 294"/>
                              <a:gd name="T77" fmla="*/ 87 h 120"/>
                              <a:gd name="T78" fmla="*/ 55 w 294"/>
                              <a:gd name="T79" fmla="*/ 97 h 120"/>
                              <a:gd name="T80" fmla="*/ 65 w 294"/>
                              <a:gd name="T81" fmla="*/ 112 h 120"/>
                              <a:gd name="T82" fmla="*/ 70 w 294"/>
                              <a:gd name="T83" fmla="*/ 115 h 120"/>
                              <a:gd name="T84" fmla="*/ 75 w 294"/>
                              <a:gd name="T85" fmla="*/ 120 h 120"/>
                              <a:gd name="T86" fmla="*/ 85 w 294"/>
                              <a:gd name="T87" fmla="*/ 120 h 120"/>
                              <a:gd name="T88" fmla="*/ 100 w 294"/>
                              <a:gd name="T89" fmla="*/ 117 h 120"/>
                              <a:gd name="T90" fmla="*/ 117 w 294"/>
                              <a:gd name="T91" fmla="*/ 112 h 120"/>
                              <a:gd name="T92" fmla="*/ 135 w 294"/>
                              <a:gd name="T93" fmla="*/ 105 h 120"/>
                              <a:gd name="T94" fmla="*/ 150 w 294"/>
                              <a:gd name="T95" fmla="*/ 95 h 120"/>
                              <a:gd name="T96" fmla="*/ 164 w 294"/>
                              <a:gd name="T97" fmla="*/ 85 h 120"/>
                              <a:gd name="T98" fmla="*/ 182 w 294"/>
                              <a:gd name="T99" fmla="*/ 75 h 120"/>
                              <a:gd name="T100" fmla="*/ 197 w 294"/>
                              <a:gd name="T101" fmla="*/ 62 h 120"/>
                              <a:gd name="T102" fmla="*/ 214 w 294"/>
                              <a:gd name="T103" fmla="*/ 55 h 120"/>
                              <a:gd name="T104" fmla="*/ 232 w 294"/>
                              <a:gd name="T105" fmla="*/ 47 h 120"/>
                              <a:gd name="T106" fmla="*/ 242 w 294"/>
                              <a:gd name="T107" fmla="*/ 45 h 120"/>
                              <a:gd name="T108" fmla="*/ 251 w 294"/>
                              <a:gd name="T109" fmla="*/ 45 h 120"/>
                              <a:gd name="T110" fmla="*/ 259 w 294"/>
                              <a:gd name="T111" fmla="*/ 45 h 120"/>
                              <a:gd name="T112" fmla="*/ 266 w 294"/>
                              <a:gd name="T113" fmla="*/ 50 h 120"/>
                              <a:gd name="T114" fmla="*/ 274 w 294"/>
                              <a:gd name="T115" fmla="*/ 55 h 120"/>
                              <a:gd name="T116" fmla="*/ 281 w 294"/>
                              <a:gd name="T117" fmla="*/ 62 h 120"/>
                              <a:gd name="T118" fmla="*/ 286 w 294"/>
                              <a:gd name="T119" fmla="*/ 70 h 120"/>
                              <a:gd name="T120" fmla="*/ 291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291" y="80"/>
                                </a:moveTo>
                                <a:lnTo>
                                  <a:pt x="294" y="70"/>
                                </a:lnTo>
                                <a:lnTo>
                                  <a:pt x="291" y="60"/>
                                </a:lnTo>
                                <a:lnTo>
                                  <a:pt x="289" y="50"/>
                                </a:lnTo>
                                <a:lnTo>
                                  <a:pt x="281" y="42"/>
                                </a:lnTo>
                                <a:lnTo>
                                  <a:pt x="271" y="37"/>
                                </a:lnTo>
                                <a:lnTo>
                                  <a:pt x="256" y="32"/>
                                </a:lnTo>
                                <a:lnTo>
                                  <a:pt x="242" y="27"/>
                                </a:lnTo>
                                <a:lnTo>
                                  <a:pt x="222" y="27"/>
                                </a:lnTo>
                                <a:lnTo>
                                  <a:pt x="214" y="22"/>
                                </a:lnTo>
                                <a:lnTo>
                                  <a:pt x="207" y="20"/>
                                </a:lnTo>
                                <a:lnTo>
                                  <a:pt x="202" y="13"/>
                                </a:lnTo>
                                <a:lnTo>
                                  <a:pt x="194" y="8"/>
                                </a:lnTo>
                                <a:lnTo>
                                  <a:pt x="187" y="3"/>
                                </a:lnTo>
                                <a:lnTo>
                                  <a:pt x="179" y="0"/>
                                </a:lnTo>
                                <a:lnTo>
                                  <a:pt x="169" y="0"/>
                                </a:lnTo>
                                <a:lnTo>
                                  <a:pt x="160" y="3"/>
                                </a:lnTo>
                                <a:lnTo>
                                  <a:pt x="150" y="5"/>
                                </a:lnTo>
                                <a:lnTo>
                                  <a:pt x="137" y="10"/>
                                </a:lnTo>
                                <a:lnTo>
                                  <a:pt x="112" y="22"/>
                                </a:lnTo>
                                <a:lnTo>
                                  <a:pt x="85" y="35"/>
                                </a:lnTo>
                                <a:lnTo>
                                  <a:pt x="58" y="47"/>
                                </a:lnTo>
                                <a:lnTo>
                                  <a:pt x="30" y="57"/>
                                </a:lnTo>
                                <a:lnTo>
                                  <a:pt x="23" y="60"/>
                                </a:lnTo>
                                <a:lnTo>
                                  <a:pt x="15" y="57"/>
                                </a:lnTo>
                                <a:lnTo>
                                  <a:pt x="13" y="57"/>
                                </a:lnTo>
                                <a:lnTo>
                                  <a:pt x="8" y="55"/>
                                </a:lnTo>
                                <a:lnTo>
                                  <a:pt x="8" y="45"/>
                                </a:lnTo>
                                <a:lnTo>
                                  <a:pt x="13" y="30"/>
                                </a:lnTo>
                                <a:lnTo>
                                  <a:pt x="8" y="35"/>
                                </a:lnTo>
                                <a:lnTo>
                                  <a:pt x="3" y="40"/>
                                </a:lnTo>
                                <a:lnTo>
                                  <a:pt x="3" y="45"/>
                                </a:lnTo>
                                <a:lnTo>
                                  <a:pt x="0" y="52"/>
                                </a:lnTo>
                                <a:lnTo>
                                  <a:pt x="3" y="57"/>
                                </a:lnTo>
                                <a:lnTo>
                                  <a:pt x="8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35" y="80"/>
                                </a:lnTo>
                                <a:lnTo>
                                  <a:pt x="45" y="87"/>
                                </a:lnTo>
                                <a:lnTo>
                                  <a:pt x="55" y="97"/>
                                </a:lnTo>
                                <a:lnTo>
                                  <a:pt x="65" y="112"/>
                                </a:lnTo>
                                <a:lnTo>
                                  <a:pt x="70" y="115"/>
                                </a:lnTo>
                                <a:lnTo>
                                  <a:pt x="75" y="120"/>
                                </a:lnTo>
                                <a:lnTo>
                                  <a:pt x="85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17" y="112"/>
                                </a:lnTo>
                                <a:lnTo>
                                  <a:pt x="135" y="105"/>
                                </a:lnTo>
                                <a:lnTo>
                                  <a:pt x="150" y="95"/>
                                </a:lnTo>
                                <a:lnTo>
                                  <a:pt x="164" y="85"/>
                                </a:lnTo>
                                <a:lnTo>
                                  <a:pt x="182" y="75"/>
                                </a:lnTo>
                                <a:lnTo>
                                  <a:pt x="197" y="62"/>
                                </a:lnTo>
                                <a:lnTo>
                                  <a:pt x="214" y="55"/>
                                </a:lnTo>
                                <a:lnTo>
                                  <a:pt x="232" y="47"/>
                                </a:lnTo>
                                <a:lnTo>
                                  <a:pt x="242" y="45"/>
                                </a:lnTo>
                                <a:lnTo>
                                  <a:pt x="251" y="45"/>
                                </a:lnTo>
                                <a:lnTo>
                                  <a:pt x="259" y="45"/>
                                </a:lnTo>
                                <a:lnTo>
                                  <a:pt x="266" y="50"/>
                                </a:lnTo>
                                <a:lnTo>
                                  <a:pt x="274" y="55"/>
                                </a:lnTo>
                                <a:lnTo>
                                  <a:pt x="281" y="62"/>
                                </a:lnTo>
                                <a:lnTo>
                                  <a:pt x="286" y="70"/>
                                </a:lnTo>
                                <a:lnTo>
                                  <a:pt x="291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Freeform 1770"/>
                        <wps:cNvSpPr>
                          <a:spLocks/>
                        </wps:cNvSpPr>
                        <wps:spPr bwMode="auto">
                          <a:xfrm>
                            <a:off x="5793" y="1297"/>
                            <a:ext cx="268" cy="115"/>
                          </a:xfrm>
                          <a:custGeom>
                            <a:avLst/>
                            <a:gdLst>
                              <a:gd name="T0" fmla="*/ 266 w 268"/>
                              <a:gd name="T1" fmla="*/ 115 h 115"/>
                              <a:gd name="T2" fmla="*/ 268 w 268"/>
                              <a:gd name="T3" fmla="*/ 113 h 115"/>
                              <a:gd name="T4" fmla="*/ 268 w 268"/>
                              <a:gd name="T5" fmla="*/ 108 h 115"/>
                              <a:gd name="T6" fmla="*/ 268 w 268"/>
                              <a:gd name="T7" fmla="*/ 103 h 115"/>
                              <a:gd name="T8" fmla="*/ 266 w 268"/>
                              <a:gd name="T9" fmla="*/ 98 h 115"/>
                              <a:gd name="T10" fmla="*/ 263 w 268"/>
                              <a:gd name="T11" fmla="*/ 93 h 115"/>
                              <a:gd name="T12" fmla="*/ 258 w 268"/>
                              <a:gd name="T13" fmla="*/ 85 h 115"/>
                              <a:gd name="T14" fmla="*/ 253 w 268"/>
                              <a:gd name="T15" fmla="*/ 83 h 115"/>
                              <a:gd name="T16" fmla="*/ 246 w 268"/>
                              <a:gd name="T17" fmla="*/ 78 h 115"/>
                              <a:gd name="T18" fmla="*/ 231 w 268"/>
                              <a:gd name="T19" fmla="*/ 75 h 115"/>
                              <a:gd name="T20" fmla="*/ 223 w 268"/>
                              <a:gd name="T21" fmla="*/ 70 h 115"/>
                              <a:gd name="T22" fmla="*/ 216 w 268"/>
                              <a:gd name="T23" fmla="*/ 63 h 115"/>
                              <a:gd name="T24" fmla="*/ 211 w 268"/>
                              <a:gd name="T25" fmla="*/ 58 h 115"/>
                              <a:gd name="T26" fmla="*/ 203 w 268"/>
                              <a:gd name="T27" fmla="*/ 45 h 115"/>
                              <a:gd name="T28" fmla="*/ 196 w 268"/>
                              <a:gd name="T29" fmla="*/ 35 h 115"/>
                              <a:gd name="T30" fmla="*/ 189 w 268"/>
                              <a:gd name="T31" fmla="*/ 30 h 115"/>
                              <a:gd name="T32" fmla="*/ 181 w 268"/>
                              <a:gd name="T33" fmla="*/ 25 h 115"/>
                              <a:gd name="T34" fmla="*/ 171 w 268"/>
                              <a:gd name="T35" fmla="*/ 23 h 115"/>
                              <a:gd name="T36" fmla="*/ 161 w 268"/>
                              <a:gd name="T37" fmla="*/ 20 h 115"/>
                              <a:gd name="T38" fmla="*/ 136 w 268"/>
                              <a:gd name="T39" fmla="*/ 20 h 115"/>
                              <a:gd name="T40" fmla="*/ 112 w 268"/>
                              <a:gd name="T41" fmla="*/ 23 h 115"/>
                              <a:gd name="T42" fmla="*/ 62 w 268"/>
                              <a:gd name="T43" fmla="*/ 30 h 115"/>
                              <a:gd name="T44" fmla="*/ 25 w 268"/>
                              <a:gd name="T45" fmla="*/ 33 h 115"/>
                              <a:gd name="T46" fmla="*/ 20 w 268"/>
                              <a:gd name="T47" fmla="*/ 30 h 115"/>
                              <a:gd name="T48" fmla="*/ 12 w 268"/>
                              <a:gd name="T49" fmla="*/ 30 h 115"/>
                              <a:gd name="T50" fmla="*/ 10 w 268"/>
                              <a:gd name="T51" fmla="*/ 28 h 115"/>
                              <a:gd name="T52" fmla="*/ 7 w 268"/>
                              <a:gd name="T53" fmla="*/ 23 h 115"/>
                              <a:gd name="T54" fmla="*/ 7 w 268"/>
                              <a:gd name="T55" fmla="*/ 13 h 115"/>
                              <a:gd name="T56" fmla="*/ 15 w 268"/>
                              <a:gd name="T57" fmla="*/ 0 h 115"/>
                              <a:gd name="T58" fmla="*/ 10 w 268"/>
                              <a:gd name="T59" fmla="*/ 5 h 115"/>
                              <a:gd name="T60" fmla="*/ 5 w 268"/>
                              <a:gd name="T61" fmla="*/ 8 h 115"/>
                              <a:gd name="T62" fmla="*/ 2 w 268"/>
                              <a:gd name="T63" fmla="*/ 13 h 115"/>
                              <a:gd name="T64" fmla="*/ 0 w 268"/>
                              <a:gd name="T65" fmla="*/ 20 h 115"/>
                              <a:gd name="T66" fmla="*/ 0 w 268"/>
                              <a:gd name="T67" fmla="*/ 25 h 115"/>
                              <a:gd name="T68" fmla="*/ 5 w 268"/>
                              <a:gd name="T69" fmla="*/ 30 h 115"/>
                              <a:gd name="T70" fmla="*/ 10 w 268"/>
                              <a:gd name="T71" fmla="*/ 38 h 115"/>
                              <a:gd name="T72" fmla="*/ 17 w 268"/>
                              <a:gd name="T73" fmla="*/ 43 h 115"/>
                              <a:gd name="T74" fmla="*/ 25 w 268"/>
                              <a:gd name="T75" fmla="*/ 55 h 115"/>
                              <a:gd name="T76" fmla="*/ 32 w 268"/>
                              <a:gd name="T77" fmla="*/ 63 h 115"/>
                              <a:gd name="T78" fmla="*/ 39 w 268"/>
                              <a:gd name="T79" fmla="*/ 75 h 115"/>
                              <a:gd name="T80" fmla="*/ 47 w 268"/>
                              <a:gd name="T81" fmla="*/ 93 h 115"/>
                              <a:gd name="T82" fmla="*/ 49 w 268"/>
                              <a:gd name="T83" fmla="*/ 95 h 115"/>
                              <a:gd name="T84" fmla="*/ 49 w 268"/>
                              <a:gd name="T85" fmla="*/ 100 h 115"/>
                              <a:gd name="T86" fmla="*/ 57 w 268"/>
                              <a:gd name="T87" fmla="*/ 105 h 115"/>
                              <a:gd name="T88" fmla="*/ 72 w 268"/>
                              <a:gd name="T89" fmla="*/ 110 h 115"/>
                              <a:gd name="T90" fmla="*/ 102 w 268"/>
                              <a:gd name="T91" fmla="*/ 110 h 115"/>
                              <a:gd name="T92" fmla="*/ 129 w 268"/>
                              <a:gd name="T93" fmla="*/ 108 h 115"/>
                              <a:gd name="T94" fmla="*/ 161 w 268"/>
                              <a:gd name="T95" fmla="*/ 100 h 115"/>
                              <a:gd name="T96" fmla="*/ 203 w 268"/>
                              <a:gd name="T97" fmla="*/ 88 h 115"/>
                              <a:gd name="T98" fmla="*/ 218 w 268"/>
                              <a:gd name="T99" fmla="*/ 85 h 115"/>
                              <a:gd name="T100" fmla="*/ 233 w 268"/>
                              <a:gd name="T101" fmla="*/ 88 h 115"/>
                              <a:gd name="T102" fmla="*/ 241 w 268"/>
                              <a:gd name="T103" fmla="*/ 90 h 115"/>
                              <a:gd name="T104" fmla="*/ 248 w 268"/>
                              <a:gd name="T105" fmla="*/ 95 h 115"/>
                              <a:gd name="T106" fmla="*/ 256 w 268"/>
                              <a:gd name="T107" fmla="*/ 105 h 115"/>
                              <a:gd name="T108" fmla="*/ 266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66" y="115"/>
                                </a:moveTo>
                                <a:lnTo>
                                  <a:pt x="268" y="113"/>
                                </a:lnTo>
                                <a:lnTo>
                                  <a:pt x="268" y="108"/>
                                </a:lnTo>
                                <a:lnTo>
                                  <a:pt x="268" y="103"/>
                                </a:lnTo>
                                <a:lnTo>
                                  <a:pt x="266" y="98"/>
                                </a:lnTo>
                                <a:lnTo>
                                  <a:pt x="263" y="93"/>
                                </a:lnTo>
                                <a:lnTo>
                                  <a:pt x="258" y="85"/>
                                </a:lnTo>
                                <a:lnTo>
                                  <a:pt x="253" y="83"/>
                                </a:lnTo>
                                <a:lnTo>
                                  <a:pt x="246" y="78"/>
                                </a:lnTo>
                                <a:lnTo>
                                  <a:pt x="231" y="75"/>
                                </a:lnTo>
                                <a:lnTo>
                                  <a:pt x="223" y="70"/>
                                </a:lnTo>
                                <a:lnTo>
                                  <a:pt x="216" y="63"/>
                                </a:lnTo>
                                <a:lnTo>
                                  <a:pt x="211" y="58"/>
                                </a:lnTo>
                                <a:lnTo>
                                  <a:pt x="203" y="45"/>
                                </a:lnTo>
                                <a:lnTo>
                                  <a:pt x="196" y="35"/>
                                </a:lnTo>
                                <a:lnTo>
                                  <a:pt x="189" y="30"/>
                                </a:lnTo>
                                <a:lnTo>
                                  <a:pt x="181" y="25"/>
                                </a:lnTo>
                                <a:lnTo>
                                  <a:pt x="171" y="23"/>
                                </a:lnTo>
                                <a:lnTo>
                                  <a:pt x="161" y="20"/>
                                </a:lnTo>
                                <a:lnTo>
                                  <a:pt x="136" y="20"/>
                                </a:lnTo>
                                <a:lnTo>
                                  <a:pt x="112" y="23"/>
                                </a:lnTo>
                                <a:lnTo>
                                  <a:pt x="62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30"/>
                                </a:lnTo>
                                <a:lnTo>
                                  <a:pt x="10" y="28"/>
                                </a:lnTo>
                                <a:lnTo>
                                  <a:pt x="7" y="23"/>
                                </a:lnTo>
                                <a:lnTo>
                                  <a:pt x="7" y="13"/>
                                </a:ln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8"/>
                                </a:lnTo>
                                <a:lnTo>
                                  <a:pt x="17" y="43"/>
                                </a:lnTo>
                                <a:lnTo>
                                  <a:pt x="25" y="55"/>
                                </a:lnTo>
                                <a:lnTo>
                                  <a:pt x="32" y="63"/>
                                </a:lnTo>
                                <a:lnTo>
                                  <a:pt x="39" y="75"/>
                                </a:lnTo>
                                <a:lnTo>
                                  <a:pt x="47" y="93"/>
                                </a:lnTo>
                                <a:lnTo>
                                  <a:pt x="49" y="95"/>
                                </a:lnTo>
                                <a:lnTo>
                                  <a:pt x="49" y="100"/>
                                </a:lnTo>
                                <a:lnTo>
                                  <a:pt x="57" y="105"/>
                                </a:lnTo>
                                <a:lnTo>
                                  <a:pt x="7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29" y="108"/>
                                </a:lnTo>
                                <a:lnTo>
                                  <a:pt x="161" y="100"/>
                                </a:lnTo>
                                <a:lnTo>
                                  <a:pt x="203" y="88"/>
                                </a:lnTo>
                                <a:lnTo>
                                  <a:pt x="218" y="85"/>
                                </a:lnTo>
                                <a:lnTo>
                                  <a:pt x="233" y="88"/>
                                </a:lnTo>
                                <a:lnTo>
                                  <a:pt x="241" y="90"/>
                                </a:lnTo>
                                <a:lnTo>
                                  <a:pt x="248" y="95"/>
                                </a:lnTo>
                                <a:lnTo>
                                  <a:pt x="256" y="105"/>
                                </a:lnTo>
                                <a:lnTo>
                                  <a:pt x="26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1771"/>
                        <wps:cNvSpPr>
                          <a:spLocks/>
                        </wps:cNvSpPr>
                        <wps:spPr bwMode="auto">
                          <a:xfrm>
                            <a:off x="5793" y="1297"/>
                            <a:ext cx="268" cy="115"/>
                          </a:xfrm>
                          <a:custGeom>
                            <a:avLst/>
                            <a:gdLst>
                              <a:gd name="T0" fmla="*/ 266 w 268"/>
                              <a:gd name="T1" fmla="*/ 115 h 115"/>
                              <a:gd name="T2" fmla="*/ 268 w 268"/>
                              <a:gd name="T3" fmla="*/ 113 h 115"/>
                              <a:gd name="T4" fmla="*/ 268 w 268"/>
                              <a:gd name="T5" fmla="*/ 108 h 115"/>
                              <a:gd name="T6" fmla="*/ 268 w 268"/>
                              <a:gd name="T7" fmla="*/ 103 h 115"/>
                              <a:gd name="T8" fmla="*/ 266 w 268"/>
                              <a:gd name="T9" fmla="*/ 98 h 115"/>
                              <a:gd name="T10" fmla="*/ 263 w 268"/>
                              <a:gd name="T11" fmla="*/ 93 h 115"/>
                              <a:gd name="T12" fmla="*/ 258 w 268"/>
                              <a:gd name="T13" fmla="*/ 85 h 115"/>
                              <a:gd name="T14" fmla="*/ 253 w 268"/>
                              <a:gd name="T15" fmla="*/ 83 h 115"/>
                              <a:gd name="T16" fmla="*/ 246 w 268"/>
                              <a:gd name="T17" fmla="*/ 78 h 115"/>
                              <a:gd name="T18" fmla="*/ 231 w 268"/>
                              <a:gd name="T19" fmla="*/ 75 h 115"/>
                              <a:gd name="T20" fmla="*/ 223 w 268"/>
                              <a:gd name="T21" fmla="*/ 70 h 115"/>
                              <a:gd name="T22" fmla="*/ 216 w 268"/>
                              <a:gd name="T23" fmla="*/ 63 h 115"/>
                              <a:gd name="T24" fmla="*/ 211 w 268"/>
                              <a:gd name="T25" fmla="*/ 58 h 115"/>
                              <a:gd name="T26" fmla="*/ 203 w 268"/>
                              <a:gd name="T27" fmla="*/ 45 h 115"/>
                              <a:gd name="T28" fmla="*/ 196 w 268"/>
                              <a:gd name="T29" fmla="*/ 35 h 115"/>
                              <a:gd name="T30" fmla="*/ 189 w 268"/>
                              <a:gd name="T31" fmla="*/ 30 h 115"/>
                              <a:gd name="T32" fmla="*/ 181 w 268"/>
                              <a:gd name="T33" fmla="*/ 25 h 115"/>
                              <a:gd name="T34" fmla="*/ 171 w 268"/>
                              <a:gd name="T35" fmla="*/ 23 h 115"/>
                              <a:gd name="T36" fmla="*/ 161 w 268"/>
                              <a:gd name="T37" fmla="*/ 20 h 115"/>
                              <a:gd name="T38" fmla="*/ 136 w 268"/>
                              <a:gd name="T39" fmla="*/ 20 h 115"/>
                              <a:gd name="T40" fmla="*/ 112 w 268"/>
                              <a:gd name="T41" fmla="*/ 23 h 115"/>
                              <a:gd name="T42" fmla="*/ 62 w 268"/>
                              <a:gd name="T43" fmla="*/ 30 h 115"/>
                              <a:gd name="T44" fmla="*/ 25 w 268"/>
                              <a:gd name="T45" fmla="*/ 33 h 115"/>
                              <a:gd name="T46" fmla="*/ 20 w 268"/>
                              <a:gd name="T47" fmla="*/ 30 h 115"/>
                              <a:gd name="T48" fmla="*/ 12 w 268"/>
                              <a:gd name="T49" fmla="*/ 30 h 115"/>
                              <a:gd name="T50" fmla="*/ 10 w 268"/>
                              <a:gd name="T51" fmla="*/ 28 h 115"/>
                              <a:gd name="T52" fmla="*/ 7 w 268"/>
                              <a:gd name="T53" fmla="*/ 23 h 115"/>
                              <a:gd name="T54" fmla="*/ 7 w 268"/>
                              <a:gd name="T55" fmla="*/ 13 h 115"/>
                              <a:gd name="T56" fmla="*/ 15 w 268"/>
                              <a:gd name="T57" fmla="*/ 0 h 115"/>
                              <a:gd name="T58" fmla="*/ 10 w 268"/>
                              <a:gd name="T59" fmla="*/ 5 h 115"/>
                              <a:gd name="T60" fmla="*/ 5 w 268"/>
                              <a:gd name="T61" fmla="*/ 8 h 115"/>
                              <a:gd name="T62" fmla="*/ 2 w 268"/>
                              <a:gd name="T63" fmla="*/ 13 h 115"/>
                              <a:gd name="T64" fmla="*/ 0 w 268"/>
                              <a:gd name="T65" fmla="*/ 20 h 115"/>
                              <a:gd name="T66" fmla="*/ 0 w 268"/>
                              <a:gd name="T67" fmla="*/ 25 h 115"/>
                              <a:gd name="T68" fmla="*/ 5 w 268"/>
                              <a:gd name="T69" fmla="*/ 30 h 115"/>
                              <a:gd name="T70" fmla="*/ 10 w 268"/>
                              <a:gd name="T71" fmla="*/ 38 h 115"/>
                              <a:gd name="T72" fmla="*/ 17 w 268"/>
                              <a:gd name="T73" fmla="*/ 43 h 115"/>
                              <a:gd name="T74" fmla="*/ 25 w 268"/>
                              <a:gd name="T75" fmla="*/ 55 h 115"/>
                              <a:gd name="T76" fmla="*/ 32 w 268"/>
                              <a:gd name="T77" fmla="*/ 63 h 115"/>
                              <a:gd name="T78" fmla="*/ 39 w 268"/>
                              <a:gd name="T79" fmla="*/ 75 h 115"/>
                              <a:gd name="T80" fmla="*/ 47 w 268"/>
                              <a:gd name="T81" fmla="*/ 93 h 115"/>
                              <a:gd name="T82" fmla="*/ 49 w 268"/>
                              <a:gd name="T83" fmla="*/ 95 h 115"/>
                              <a:gd name="T84" fmla="*/ 49 w 268"/>
                              <a:gd name="T85" fmla="*/ 100 h 115"/>
                              <a:gd name="T86" fmla="*/ 57 w 268"/>
                              <a:gd name="T87" fmla="*/ 105 h 115"/>
                              <a:gd name="T88" fmla="*/ 72 w 268"/>
                              <a:gd name="T89" fmla="*/ 110 h 115"/>
                              <a:gd name="T90" fmla="*/ 102 w 268"/>
                              <a:gd name="T91" fmla="*/ 110 h 115"/>
                              <a:gd name="T92" fmla="*/ 129 w 268"/>
                              <a:gd name="T93" fmla="*/ 108 h 115"/>
                              <a:gd name="T94" fmla="*/ 161 w 268"/>
                              <a:gd name="T95" fmla="*/ 100 h 115"/>
                              <a:gd name="T96" fmla="*/ 203 w 268"/>
                              <a:gd name="T97" fmla="*/ 88 h 115"/>
                              <a:gd name="T98" fmla="*/ 218 w 268"/>
                              <a:gd name="T99" fmla="*/ 85 h 115"/>
                              <a:gd name="T100" fmla="*/ 233 w 268"/>
                              <a:gd name="T101" fmla="*/ 88 h 115"/>
                              <a:gd name="T102" fmla="*/ 241 w 268"/>
                              <a:gd name="T103" fmla="*/ 90 h 115"/>
                              <a:gd name="T104" fmla="*/ 248 w 268"/>
                              <a:gd name="T105" fmla="*/ 95 h 115"/>
                              <a:gd name="T106" fmla="*/ 256 w 268"/>
                              <a:gd name="T107" fmla="*/ 105 h 115"/>
                              <a:gd name="T108" fmla="*/ 266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66" y="115"/>
                                </a:moveTo>
                                <a:lnTo>
                                  <a:pt x="268" y="113"/>
                                </a:lnTo>
                                <a:lnTo>
                                  <a:pt x="268" y="108"/>
                                </a:lnTo>
                                <a:lnTo>
                                  <a:pt x="268" y="103"/>
                                </a:lnTo>
                                <a:lnTo>
                                  <a:pt x="266" y="98"/>
                                </a:lnTo>
                                <a:lnTo>
                                  <a:pt x="263" y="93"/>
                                </a:lnTo>
                                <a:lnTo>
                                  <a:pt x="258" y="85"/>
                                </a:lnTo>
                                <a:lnTo>
                                  <a:pt x="253" y="83"/>
                                </a:lnTo>
                                <a:lnTo>
                                  <a:pt x="246" y="78"/>
                                </a:lnTo>
                                <a:lnTo>
                                  <a:pt x="231" y="75"/>
                                </a:lnTo>
                                <a:lnTo>
                                  <a:pt x="223" y="70"/>
                                </a:lnTo>
                                <a:lnTo>
                                  <a:pt x="216" y="63"/>
                                </a:lnTo>
                                <a:lnTo>
                                  <a:pt x="211" y="58"/>
                                </a:lnTo>
                                <a:lnTo>
                                  <a:pt x="203" y="45"/>
                                </a:lnTo>
                                <a:lnTo>
                                  <a:pt x="196" y="35"/>
                                </a:lnTo>
                                <a:lnTo>
                                  <a:pt x="189" y="30"/>
                                </a:lnTo>
                                <a:lnTo>
                                  <a:pt x="181" y="25"/>
                                </a:lnTo>
                                <a:lnTo>
                                  <a:pt x="171" y="23"/>
                                </a:lnTo>
                                <a:lnTo>
                                  <a:pt x="161" y="20"/>
                                </a:lnTo>
                                <a:lnTo>
                                  <a:pt x="136" y="20"/>
                                </a:lnTo>
                                <a:lnTo>
                                  <a:pt x="112" y="23"/>
                                </a:lnTo>
                                <a:lnTo>
                                  <a:pt x="62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30"/>
                                </a:lnTo>
                                <a:lnTo>
                                  <a:pt x="10" y="28"/>
                                </a:lnTo>
                                <a:lnTo>
                                  <a:pt x="7" y="23"/>
                                </a:lnTo>
                                <a:lnTo>
                                  <a:pt x="7" y="13"/>
                                </a:ln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8"/>
                                </a:lnTo>
                                <a:lnTo>
                                  <a:pt x="17" y="43"/>
                                </a:lnTo>
                                <a:lnTo>
                                  <a:pt x="25" y="55"/>
                                </a:lnTo>
                                <a:lnTo>
                                  <a:pt x="32" y="63"/>
                                </a:lnTo>
                                <a:lnTo>
                                  <a:pt x="39" y="75"/>
                                </a:lnTo>
                                <a:lnTo>
                                  <a:pt x="47" y="93"/>
                                </a:lnTo>
                                <a:lnTo>
                                  <a:pt x="49" y="95"/>
                                </a:lnTo>
                                <a:lnTo>
                                  <a:pt x="49" y="100"/>
                                </a:lnTo>
                                <a:lnTo>
                                  <a:pt x="57" y="105"/>
                                </a:lnTo>
                                <a:lnTo>
                                  <a:pt x="7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29" y="108"/>
                                </a:lnTo>
                                <a:lnTo>
                                  <a:pt x="161" y="100"/>
                                </a:lnTo>
                                <a:lnTo>
                                  <a:pt x="203" y="88"/>
                                </a:lnTo>
                                <a:lnTo>
                                  <a:pt x="218" y="85"/>
                                </a:lnTo>
                                <a:lnTo>
                                  <a:pt x="233" y="88"/>
                                </a:lnTo>
                                <a:lnTo>
                                  <a:pt x="241" y="90"/>
                                </a:lnTo>
                                <a:lnTo>
                                  <a:pt x="248" y="95"/>
                                </a:lnTo>
                                <a:lnTo>
                                  <a:pt x="256" y="105"/>
                                </a:lnTo>
                                <a:lnTo>
                                  <a:pt x="266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1772"/>
                        <wps:cNvSpPr>
                          <a:spLocks/>
                        </wps:cNvSpPr>
                        <wps:spPr bwMode="auto">
                          <a:xfrm>
                            <a:off x="5728" y="1143"/>
                            <a:ext cx="241" cy="169"/>
                          </a:xfrm>
                          <a:custGeom>
                            <a:avLst/>
                            <a:gdLst>
                              <a:gd name="T0" fmla="*/ 234 w 241"/>
                              <a:gd name="T1" fmla="*/ 169 h 169"/>
                              <a:gd name="T2" fmla="*/ 239 w 241"/>
                              <a:gd name="T3" fmla="*/ 167 h 169"/>
                              <a:gd name="T4" fmla="*/ 239 w 241"/>
                              <a:gd name="T5" fmla="*/ 162 h 169"/>
                              <a:gd name="T6" fmla="*/ 241 w 241"/>
                              <a:gd name="T7" fmla="*/ 157 h 169"/>
                              <a:gd name="T8" fmla="*/ 241 w 241"/>
                              <a:gd name="T9" fmla="*/ 152 h 169"/>
                              <a:gd name="T10" fmla="*/ 239 w 241"/>
                              <a:gd name="T11" fmla="*/ 144 h 169"/>
                              <a:gd name="T12" fmla="*/ 236 w 241"/>
                              <a:gd name="T13" fmla="*/ 137 h 169"/>
                              <a:gd name="T14" fmla="*/ 231 w 241"/>
                              <a:gd name="T15" fmla="*/ 132 h 169"/>
                              <a:gd name="T16" fmla="*/ 224 w 241"/>
                              <a:gd name="T17" fmla="*/ 127 h 169"/>
                              <a:gd name="T18" fmla="*/ 211 w 241"/>
                              <a:gd name="T19" fmla="*/ 119 h 169"/>
                              <a:gd name="T20" fmla="*/ 204 w 241"/>
                              <a:gd name="T21" fmla="*/ 114 h 169"/>
                              <a:gd name="T22" fmla="*/ 199 w 241"/>
                              <a:gd name="T23" fmla="*/ 107 h 169"/>
                              <a:gd name="T24" fmla="*/ 194 w 241"/>
                              <a:gd name="T25" fmla="*/ 99 h 169"/>
                              <a:gd name="T26" fmla="*/ 191 w 241"/>
                              <a:gd name="T27" fmla="*/ 87 h 169"/>
                              <a:gd name="T28" fmla="*/ 186 w 241"/>
                              <a:gd name="T29" fmla="*/ 74 h 169"/>
                              <a:gd name="T30" fmla="*/ 181 w 241"/>
                              <a:gd name="T31" fmla="*/ 67 h 169"/>
                              <a:gd name="T32" fmla="*/ 174 w 241"/>
                              <a:gd name="T33" fmla="*/ 62 h 169"/>
                              <a:gd name="T34" fmla="*/ 164 w 241"/>
                              <a:gd name="T35" fmla="*/ 54 h 169"/>
                              <a:gd name="T36" fmla="*/ 154 w 241"/>
                              <a:gd name="T37" fmla="*/ 52 h 169"/>
                              <a:gd name="T38" fmla="*/ 132 w 241"/>
                              <a:gd name="T39" fmla="*/ 44 h 169"/>
                              <a:gd name="T40" fmla="*/ 107 w 241"/>
                              <a:gd name="T41" fmla="*/ 42 h 169"/>
                              <a:gd name="T42" fmla="*/ 57 w 241"/>
                              <a:gd name="T43" fmla="*/ 37 h 169"/>
                              <a:gd name="T44" fmla="*/ 22 w 241"/>
                              <a:gd name="T45" fmla="*/ 32 h 169"/>
                              <a:gd name="T46" fmla="*/ 15 w 241"/>
                              <a:gd name="T47" fmla="*/ 29 h 169"/>
                              <a:gd name="T48" fmla="*/ 10 w 241"/>
                              <a:gd name="T49" fmla="*/ 27 h 169"/>
                              <a:gd name="T50" fmla="*/ 8 w 241"/>
                              <a:gd name="T51" fmla="*/ 22 h 169"/>
                              <a:gd name="T52" fmla="*/ 5 w 241"/>
                              <a:gd name="T53" fmla="*/ 20 h 169"/>
                              <a:gd name="T54" fmla="*/ 8 w 241"/>
                              <a:gd name="T55" fmla="*/ 10 h 169"/>
                              <a:gd name="T56" fmla="*/ 17 w 241"/>
                              <a:gd name="T57" fmla="*/ 0 h 169"/>
                              <a:gd name="T58" fmla="*/ 13 w 241"/>
                              <a:gd name="T59" fmla="*/ 2 h 169"/>
                              <a:gd name="T60" fmla="*/ 8 w 241"/>
                              <a:gd name="T61" fmla="*/ 5 h 169"/>
                              <a:gd name="T62" fmla="*/ 3 w 241"/>
                              <a:gd name="T63" fmla="*/ 10 h 169"/>
                              <a:gd name="T64" fmla="*/ 0 w 241"/>
                              <a:gd name="T65" fmla="*/ 15 h 169"/>
                              <a:gd name="T66" fmla="*/ 0 w 241"/>
                              <a:gd name="T67" fmla="*/ 20 h 169"/>
                              <a:gd name="T68" fmla="*/ 0 w 241"/>
                              <a:gd name="T69" fmla="*/ 27 h 169"/>
                              <a:gd name="T70" fmla="*/ 3 w 241"/>
                              <a:gd name="T71" fmla="*/ 32 h 169"/>
                              <a:gd name="T72" fmla="*/ 10 w 241"/>
                              <a:gd name="T73" fmla="*/ 42 h 169"/>
                              <a:gd name="T74" fmla="*/ 15 w 241"/>
                              <a:gd name="T75" fmla="*/ 52 h 169"/>
                              <a:gd name="T76" fmla="*/ 20 w 241"/>
                              <a:gd name="T77" fmla="*/ 64 h 169"/>
                              <a:gd name="T78" fmla="*/ 25 w 241"/>
                              <a:gd name="T79" fmla="*/ 77 h 169"/>
                              <a:gd name="T80" fmla="*/ 27 w 241"/>
                              <a:gd name="T81" fmla="*/ 94 h 169"/>
                              <a:gd name="T82" fmla="*/ 27 w 241"/>
                              <a:gd name="T83" fmla="*/ 99 h 169"/>
                              <a:gd name="T84" fmla="*/ 27 w 241"/>
                              <a:gd name="T85" fmla="*/ 104 h 169"/>
                              <a:gd name="T86" fmla="*/ 32 w 241"/>
                              <a:gd name="T87" fmla="*/ 109 h 169"/>
                              <a:gd name="T88" fmla="*/ 47 w 241"/>
                              <a:gd name="T89" fmla="*/ 119 h 169"/>
                              <a:gd name="T90" fmla="*/ 77 w 241"/>
                              <a:gd name="T91" fmla="*/ 127 h 169"/>
                              <a:gd name="T92" fmla="*/ 104 w 241"/>
                              <a:gd name="T93" fmla="*/ 127 h 169"/>
                              <a:gd name="T94" fmla="*/ 137 w 241"/>
                              <a:gd name="T95" fmla="*/ 127 h 169"/>
                              <a:gd name="T96" fmla="*/ 181 w 241"/>
                              <a:gd name="T97" fmla="*/ 127 h 169"/>
                              <a:gd name="T98" fmla="*/ 194 w 241"/>
                              <a:gd name="T99" fmla="*/ 129 h 169"/>
                              <a:gd name="T100" fmla="*/ 209 w 241"/>
                              <a:gd name="T101" fmla="*/ 134 h 169"/>
                              <a:gd name="T102" fmla="*/ 216 w 241"/>
                              <a:gd name="T103" fmla="*/ 137 h 169"/>
                              <a:gd name="T104" fmla="*/ 221 w 241"/>
                              <a:gd name="T105" fmla="*/ 144 h 169"/>
                              <a:gd name="T106" fmla="*/ 229 w 241"/>
                              <a:gd name="T107" fmla="*/ 154 h 169"/>
                              <a:gd name="T108" fmla="*/ 234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234" y="169"/>
                                </a:moveTo>
                                <a:lnTo>
                                  <a:pt x="239" y="167"/>
                                </a:lnTo>
                                <a:lnTo>
                                  <a:pt x="239" y="162"/>
                                </a:lnTo>
                                <a:lnTo>
                                  <a:pt x="241" y="157"/>
                                </a:lnTo>
                                <a:lnTo>
                                  <a:pt x="241" y="152"/>
                                </a:lnTo>
                                <a:lnTo>
                                  <a:pt x="239" y="144"/>
                                </a:lnTo>
                                <a:lnTo>
                                  <a:pt x="236" y="137"/>
                                </a:lnTo>
                                <a:lnTo>
                                  <a:pt x="231" y="132"/>
                                </a:lnTo>
                                <a:lnTo>
                                  <a:pt x="224" y="127"/>
                                </a:lnTo>
                                <a:lnTo>
                                  <a:pt x="211" y="119"/>
                                </a:lnTo>
                                <a:lnTo>
                                  <a:pt x="204" y="114"/>
                                </a:lnTo>
                                <a:lnTo>
                                  <a:pt x="199" y="107"/>
                                </a:lnTo>
                                <a:lnTo>
                                  <a:pt x="194" y="99"/>
                                </a:lnTo>
                                <a:lnTo>
                                  <a:pt x="191" y="87"/>
                                </a:lnTo>
                                <a:lnTo>
                                  <a:pt x="186" y="74"/>
                                </a:lnTo>
                                <a:lnTo>
                                  <a:pt x="181" y="67"/>
                                </a:lnTo>
                                <a:lnTo>
                                  <a:pt x="174" y="62"/>
                                </a:lnTo>
                                <a:lnTo>
                                  <a:pt x="164" y="54"/>
                                </a:lnTo>
                                <a:lnTo>
                                  <a:pt x="154" y="52"/>
                                </a:lnTo>
                                <a:lnTo>
                                  <a:pt x="132" y="44"/>
                                </a:lnTo>
                                <a:lnTo>
                                  <a:pt x="107" y="42"/>
                                </a:lnTo>
                                <a:lnTo>
                                  <a:pt x="5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9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7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2"/>
                                </a:lnTo>
                                <a:lnTo>
                                  <a:pt x="10" y="42"/>
                                </a:lnTo>
                                <a:lnTo>
                                  <a:pt x="15" y="52"/>
                                </a:lnTo>
                                <a:lnTo>
                                  <a:pt x="20" y="64"/>
                                </a:lnTo>
                                <a:lnTo>
                                  <a:pt x="25" y="77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4"/>
                                </a:lnTo>
                                <a:lnTo>
                                  <a:pt x="32" y="109"/>
                                </a:lnTo>
                                <a:lnTo>
                                  <a:pt x="47" y="119"/>
                                </a:lnTo>
                                <a:lnTo>
                                  <a:pt x="77" y="127"/>
                                </a:lnTo>
                                <a:lnTo>
                                  <a:pt x="104" y="127"/>
                                </a:lnTo>
                                <a:lnTo>
                                  <a:pt x="137" y="127"/>
                                </a:lnTo>
                                <a:lnTo>
                                  <a:pt x="181" y="127"/>
                                </a:lnTo>
                                <a:lnTo>
                                  <a:pt x="194" y="129"/>
                                </a:lnTo>
                                <a:lnTo>
                                  <a:pt x="209" y="134"/>
                                </a:lnTo>
                                <a:lnTo>
                                  <a:pt x="216" y="137"/>
                                </a:lnTo>
                                <a:lnTo>
                                  <a:pt x="221" y="144"/>
                                </a:lnTo>
                                <a:lnTo>
                                  <a:pt x="229" y="154"/>
                                </a:lnTo>
                                <a:lnTo>
                                  <a:pt x="234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1773"/>
                        <wps:cNvSpPr>
                          <a:spLocks/>
                        </wps:cNvSpPr>
                        <wps:spPr bwMode="auto">
                          <a:xfrm>
                            <a:off x="5728" y="1143"/>
                            <a:ext cx="241" cy="169"/>
                          </a:xfrm>
                          <a:custGeom>
                            <a:avLst/>
                            <a:gdLst>
                              <a:gd name="T0" fmla="*/ 234 w 241"/>
                              <a:gd name="T1" fmla="*/ 169 h 169"/>
                              <a:gd name="T2" fmla="*/ 239 w 241"/>
                              <a:gd name="T3" fmla="*/ 167 h 169"/>
                              <a:gd name="T4" fmla="*/ 239 w 241"/>
                              <a:gd name="T5" fmla="*/ 162 h 169"/>
                              <a:gd name="T6" fmla="*/ 241 w 241"/>
                              <a:gd name="T7" fmla="*/ 157 h 169"/>
                              <a:gd name="T8" fmla="*/ 241 w 241"/>
                              <a:gd name="T9" fmla="*/ 152 h 169"/>
                              <a:gd name="T10" fmla="*/ 239 w 241"/>
                              <a:gd name="T11" fmla="*/ 144 h 169"/>
                              <a:gd name="T12" fmla="*/ 236 w 241"/>
                              <a:gd name="T13" fmla="*/ 137 h 169"/>
                              <a:gd name="T14" fmla="*/ 231 w 241"/>
                              <a:gd name="T15" fmla="*/ 132 h 169"/>
                              <a:gd name="T16" fmla="*/ 224 w 241"/>
                              <a:gd name="T17" fmla="*/ 127 h 169"/>
                              <a:gd name="T18" fmla="*/ 211 w 241"/>
                              <a:gd name="T19" fmla="*/ 119 h 169"/>
                              <a:gd name="T20" fmla="*/ 204 w 241"/>
                              <a:gd name="T21" fmla="*/ 114 h 169"/>
                              <a:gd name="T22" fmla="*/ 199 w 241"/>
                              <a:gd name="T23" fmla="*/ 107 h 169"/>
                              <a:gd name="T24" fmla="*/ 194 w 241"/>
                              <a:gd name="T25" fmla="*/ 99 h 169"/>
                              <a:gd name="T26" fmla="*/ 191 w 241"/>
                              <a:gd name="T27" fmla="*/ 87 h 169"/>
                              <a:gd name="T28" fmla="*/ 186 w 241"/>
                              <a:gd name="T29" fmla="*/ 74 h 169"/>
                              <a:gd name="T30" fmla="*/ 181 w 241"/>
                              <a:gd name="T31" fmla="*/ 67 h 169"/>
                              <a:gd name="T32" fmla="*/ 174 w 241"/>
                              <a:gd name="T33" fmla="*/ 62 h 169"/>
                              <a:gd name="T34" fmla="*/ 164 w 241"/>
                              <a:gd name="T35" fmla="*/ 54 h 169"/>
                              <a:gd name="T36" fmla="*/ 154 w 241"/>
                              <a:gd name="T37" fmla="*/ 52 h 169"/>
                              <a:gd name="T38" fmla="*/ 132 w 241"/>
                              <a:gd name="T39" fmla="*/ 44 h 169"/>
                              <a:gd name="T40" fmla="*/ 107 w 241"/>
                              <a:gd name="T41" fmla="*/ 42 h 169"/>
                              <a:gd name="T42" fmla="*/ 57 w 241"/>
                              <a:gd name="T43" fmla="*/ 37 h 169"/>
                              <a:gd name="T44" fmla="*/ 22 w 241"/>
                              <a:gd name="T45" fmla="*/ 32 h 169"/>
                              <a:gd name="T46" fmla="*/ 15 w 241"/>
                              <a:gd name="T47" fmla="*/ 29 h 169"/>
                              <a:gd name="T48" fmla="*/ 10 w 241"/>
                              <a:gd name="T49" fmla="*/ 27 h 169"/>
                              <a:gd name="T50" fmla="*/ 8 w 241"/>
                              <a:gd name="T51" fmla="*/ 22 h 169"/>
                              <a:gd name="T52" fmla="*/ 5 w 241"/>
                              <a:gd name="T53" fmla="*/ 20 h 169"/>
                              <a:gd name="T54" fmla="*/ 8 w 241"/>
                              <a:gd name="T55" fmla="*/ 10 h 169"/>
                              <a:gd name="T56" fmla="*/ 17 w 241"/>
                              <a:gd name="T57" fmla="*/ 0 h 169"/>
                              <a:gd name="T58" fmla="*/ 13 w 241"/>
                              <a:gd name="T59" fmla="*/ 2 h 169"/>
                              <a:gd name="T60" fmla="*/ 8 w 241"/>
                              <a:gd name="T61" fmla="*/ 5 h 169"/>
                              <a:gd name="T62" fmla="*/ 3 w 241"/>
                              <a:gd name="T63" fmla="*/ 10 h 169"/>
                              <a:gd name="T64" fmla="*/ 0 w 241"/>
                              <a:gd name="T65" fmla="*/ 15 h 169"/>
                              <a:gd name="T66" fmla="*/ 0 w 241"/>
                              <a:gd name="T67" fmla="*/ 20 h 169"/>
                              <a:gd name="T68" fmla="*/ 0 w 241"/>
                              <a:gd name="T69" fmla="*/ 27 h 169"/>
                              <a:gd name="T70" fmla="*/ 3 w 241"/>
                              <a:gd name="T71" fmla="*/ 32 h 169"/>
                              <a:gd name="T72" fmla="*/ 10 w 241"/>
                              <a:gd name="T73" fmla="*/ 42 h 169"/>
                              <a:gd name="T74" fmla="*/ 15 w 241"/>
                              <a:gd name="T75" fmla="*/ 52 h 169"/>
                              <a:gd name="T76" fmla="*/ 20 w 241"/>
                              <a:gd name="T77" fmla="*/ 64 h 169"/>
                              <a:gd name="T78" fmla="*/ 25 w 241"/>
                              <a:gd name="T79" fmla="*/ 77 h 169"/>
                              <a:gd name="T80" fmla="*/ 27 w 241"/>
                              <a:gd name="T81" fmla="*/ 94 h 169"/>
                              <a:gd name="T82" fmla="*/ 27 w 241"/>
                              <a:gd name="T83" fmla="*/ 99 h 169"/>
                              <a:gd name="T84" fmla="*/ 27 w 241"/>
                              <a:gd name="T85" fmla="*/ 104 h 169"/>
                              <a:gd name="T86" fmla="*/ 32 w 241"/>
                              <a:gd name="T87" fmla="*/ 109 h 169"/>
                              <a:gd name="T88" fmla="*/ 47 w 241"/>
                              <a:gd name="T89" fmla="*/ 119 h 169"/>
                              <a:gd name="T90" fmla="*/ 77 w 241"/>
                              <a:gd name="T91" fmla="*/ 127 h 169"/>
                              <a:gd name="T92" fmla="*/ 104 w 241"/>
                              <a:gd name="T93" fmla="*/ 127 h 169"/>
                              <a:gd name="T94" fmla="*/ 137 w 241"/>
                              <a:gd name="T95" fmla="*/ 127 h 169"/>
                              <a:gd name="T96" fmla="*/ 181 w 241"/>
                              <a:gd name="T97" fmla="*/ 127 h 169"/>
                              <a:gd name="T98" fmla="*/ 194 w 241"/>
                              <a:gd name="T99" fmla="*/ 129 h 169"/>
                              <a:gd name="T100" fmla="*/ 209 w 241"/>
                              <a:gd name="T101" fmla="*/ 134 h 169"/>
                              <a:gd name="T102" fmla="*/ 216 w 241"/>
                              <a:gd name="T103" fmla="*/ 137 h 169"/>
                              <a:gd name="T104" fmla="*/ 221 w 241"/>
                              <a:gd name="T105" fmla="*/ 144 h 169"/>
                              <a:gd name="T106" fmla="*/ 229 w 241"/>
                              <a:gd name="T107" fmla="*/ 154 h 169"/>
                              <a:gd name="T108" fmla="*/ 234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234" y="169"/>
                                </a:moveTo>
                                <a:lnTo>
                                  <a:pt x="239" y="167"/>
                                </a:lnTo>
                                <a:lnTo>
                                  <a:pt x="239" y="162"/>
                                </a:lnTo>
                                <a:lnTo>
                                  <a:pt x="241" y="157"/>
                                </a:lnTo>
                                <a:lnTo>
                                  <a:pt x="241" y="152"/>
                                </a:lnTo>
                                <a:lnTo>
                                  <a:pt x="239" y="144"/>
                                </a:lnTo>
                                <a:lnTo>
                                  <a:pt x="236" y="137"/>
                                </a:lnTo>
                                <a:lnTo>
                                  <a:pt x="231" y="132"/>
                                </a:lnTo>
                                <a:lnTo>
                                  <a:pt x="224" y="127"/>
                                </a:lnTo>
                                <a:lnTo>
                                  <a:pt x="211" y="119"/>
                                </a:lnTo>
                                <a:lnTo>
                                  <a:pt x="204" y="114"/>
                                </a:lnTo>
                                <a:lnTo>
                                  <a:pt x="199" y="107"/>
                                </a:lnTo>
                                <a:lnTo>
                                  <a:pt x="194" y="99"/>
                                </a:lnTo>
                                <a:lnTo>
                                  <a:pt x="191" y="87"/>
                                </a:lnTo>
                                <a:lnTo>
                                  <a:pt x="186" y="74"/>
                                </a:lnTo>
                                <a:lnTo>
                                  <a:pt x="181" y="67"/>
                                </a:lnTo>
                                <a:lnTo>
                                  <a:pt x="174" y="62"/>
                                </a:lnTo>
                                <a:lnTo>
                                  <a:pt x="164" y="54"/>
                                </a:lnTo>
                                <a:lnTo>
                                  <a:pt x="154" y="52"/>
                                </a:lnTo>
                                <a:lnTo>
                                  <a:pt x="132" y="44"/>
                                </a:lnTo>
                                <a:lnTo>
                                  <a:pt x="107" y="42"/>
                                </a:lnTo>
                                <a:lnTo>
                                  <a:pt x="5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9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7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2"/>
                                </a:lnTo>
                                <a:lnTo>
                                  <a:pt x="10" y="42"/>
                                </a:lnTo>
                                <a:lnTo>
                                  <a:pt x="15" y="52"/>
                                </a:lnTo>
                                <a:lnTo>
                                  <a:pt x="20" y="64"/>
                                </a:lnTo>
                                <a:lnTo>
                                  <a:pt x="25" y="77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4"/>
                                </a:lnTo>
                                <a:lnTo>
                                  <a:pt x="32" y="109"/>
                                </a:lnTo>
                                <a:lnTo>
                                  <a:pt x="47" y="119"/>
                                </a:lnTo>
                                <a:lnTo>
                                  <a:pt x="77" y="127"/>
                                </a:lnTo>
                                <a:lnTo>
                                  <a:pt x="104" y="127"/>
                                </a:lnTo>
                                <a:lnTo>
                                  <a:pt x="137" y="127"/>
                                </a:lnTo>
                                <a:lnTo>
                                  <a:pt x="181" y="127"/>
                                </a:lnTo>
                                <a:lnTo>
                                  <a:pt x="194" y="129"/>
                                </a:lnTo>
                                <a:lnTo>
                                  <a:pt x="209" y="134"/>
                                </a:lnTo>
                                <a:lnTo>
                                  <a:pt x="216" y="137"/>
                                </a:lnTo>
                                <a:lnTo>
                                  <a:pt x="221" y="144"/>
                                </a:lnTo>
                                <a:lnTo>
                                  <a:pt x="229" y="154"/>
                                </a:lnTo>
                                <a:lnTo>
                                  <a:pt x="234" y="1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1774"/>
                        <wps:cNvSpPr>
                          <a:spLocks/>
                        </wps:cNvSpPr>
                        <wps:spPr bwMode="auto">
                          <a:xfrm>
                            <a:off x="5721" y="968"/>
                            <a:ext cx="198" cy="234"/>
                          </a:xfrm>
                          <a:custGeom>
                            <a:avLst/>
                            <a:gdLst>
                              <a:gd name="T0" fmla="*/ 186 w 198"/>
                              <a:gd name="T1" fmla="*/ 234 h 234"/>
                              <a:gd name="T2" fmla="*/ 191 w 198"/>
                              <a:gd name="T3" fmla="*/ 232 h 234"/>
                              <a:gd name="T4" fmla="*/ 193 w 198"/>
                              <a:gd name="T5" fmla="*/ 229 h 234"/>
                              <a:gd name="T6" fmla="*/ 196 w 198"/>
                              <a:gd name="T7" fmla="*/ 224 h 234"/>
                              <a:gd name="T8" fmla="*/ 198 w 198"/>
                              <a:gd name="T9" fmla="*/ 219 h 234"/>
                              <a:gd name="T10" fmla="*/ 198 w 198"/>
                              <a:gd name="T11" fmla="*/ 212 h 234"/>
                              <a:gd name="T12" fmla="*/ 198 w 198"/>
                              <a:gd name="T13" fmla="*/ 204 h 234"/>
                              <a:gd name="T14" fmla="*/ 196 w 198"/>
                              <a:gd name="T15" fmla="*/ 197 h 234"/>
                              <a:gd name="T16" fmla="*/ 191 w 198"/>
                              <a:gd name="T17" fmla="*/ 190 h 234"/>
                              <a:gd name="T18" fmla="*/ 181 w 198"/>
                              <a:gd name="T19" fmla="*/ 180 h 234"/>
                              <a:gd name="T20" fmla="*/ 176 w 198"/>
                              <a:gd name="T21" fmla="*/ 170 h 234"/>
                              <a:gd name="T22" fmla="*/ 171 w 198"/>
                              <a:gd name="T23" fmla="*/ 162 h 234"/>
                              <a:gd name="T24" fmla="*/ 171 w 198"/>
                              <a:gd name="T25" fmla="*/ 155 h 234"/>
                              <a:gd name="T26" fmla="*/ 171 w 198"/>
                              <a:gd name="T27" fmla="*/ 140 h 234"/>
                              <a:gd name="T28" fmla="*/ 171 w 198"/>
                              <a:gd name="T29" fmla="*/ 127 h 234"/>
                              <a:gd name="T30" fmla="*/ 169 w 198"/>
                              <a:gd name="T31" fmla="*/ 117 h 234"/>
                              <a:gd name="T32" fmla="*/ 164 w 198"/>
                              <a:gd name="T33" fmla="*/ 110 h 234"/>
                              <a:gd name="T34" fmla="*/ 156 w 198"/>
                              <a:gd name="T35" fmla="*/ 102 h 234"/>
                              <a:gd name="T36" fmla="*/ 149 w 198"/>
                              <a:gd name="T37" fmla="*/ 95 h 234"/>
                              <a:gd name="T38" fmla="*/ 126 w 198"/>
                              <a:gd name="T39" fmla="*/ 80 h 234"/>
                              <a:gd name="T40" fmla="*/ 104 w 198"/>
                              <a:gd name="T41" fmla="*/ 70 h 234"/>
                              <a:gd name="T42" fmla="*/ 57 w 198"/>
                              <a:gd name="T43" fmla="*/ 50 h 234"/>
                              <a:gd name="T44" fmla="*/ 24 w 198"/>
                              <a:gd name="T45" fmla="*/ 32 h 234"/>
                              <a:gd name="T46" fmla="*/ 17 w 198"/>
                              <a:gd name="T47" fmla="*/ 27 h 234"/>
                              <a:gd name="T48" fmla="*/ 15 w 198"/>
                              <a:gd name="T49" fmla="*/ 22 h 234"/>
                              <a:gd name="T50" fmla="*/ 12 w 198"/>
                              <a:gd name="T51" fmla="*/ 20 h 234"/>
                              <a:gd name="T52" fmla="*/ 12 w 198"/>
                              <a:gd name="T53" fmla="*/ 15 h 234"/>
                              <a:gd name="T54" fmla="*/ 17 w 198"/>
                              <a:gd name="T55" fmla="*/ 7 h 234"/>
                              <a:gd name="T56" fmla="*/ 32 w 198"/>
                              <a:gd name="T57" fmla="*/ 0 h 234"/>
                              <a:gd name="T58" fmla="*/ 24 w 198"/>
                              <a:gd name="T59" fmla="*/ 0 h 234"/>
                              <a:gd name="T60" fmla="*/ 17 w 198"/>
                              <a:gd name="T61" fmla="*/ 0 h 234"/>
                              <a:gd name="T62" fmla="*/ 12 w 198"/>
                              <a:gd name="T63" fmla="*/ 2 h 234"/>
                              <a:gd name="T64" fmla="*/ 10 w 198"/>
                              <a:gd name="T65" fmla="*/ 7 h 234"/>
                              <a:gd name="T66" fmla="*/ 5 w 198"/>
                              <a:gd name="T67" fmla="*/ 12 h 234"/>
                              <a:gd name="T68" fmla="*/ 5 w 198"/>
                              <a:gd name="T69" fmla="*/ 20 h 234"/>
                              <a:gd name="T70" fmla="*/ 5 w 198"/>
                              <a:gd name="T71" fmla="*/ 27 h 234"/>
                              <a:gd name="T72" fmla="*/ 10 w 198"/>
                              <a:gd name="T73" fmla="*/ 37 h 234"/>
                              <a:gd name="T74" fmla="*/ 10 w 198"/>
                              <a:gd name="T75" fmla="*/ 50 h 234"/>
                              <a:gd name="T76" fmla="*/ 7 w 198"/>
                              <a:gd name="T77" fmla="*/ 62 h 234"/>
                              <a:gd name="T78" fmla="*/ 5 w 198"/>
                              <a:gd name="T79" fmla="*/ 77 h 234"/>
                              <a:gd name="T80" fmla="*/ 0 w 198"/>
                              <a:gd name="T81" fmla="*/ 95 h 234"/>
                              <a:gd name="T82" fmla="*/ 0 w 198"/>
                              <a:gd name="T83" fmla="*/ 100 h 234"/>
                              <a:gd name="T84" fmla="*/ 2 w 198"/>
                              <a:gd name="T85" fmla="*/ 105 h 234"/>
                              <a:gd name="T86" fmla="*/ 7 w 198"/>
                              <a:gd name="T87" fmla="*/ 112 h 234"/>
                              <a:gd name="T88" fmla="*/ 20 w 198"/>
                              <a:gd name="T89" fmla="*/ 125 h 234"/>
                              <a:gd name="T90" fmla="*/ 34 w 198"/>
                              <a:gd name="T91" fmla="*/ 135 h 234"/>
                              <a:gd name="T92" fmla="*/ 47 w 198"/>
                              <a:gd name="T93" fmla="*/ 142 h 234"/>
                              <a:gd name="T94" fmla="*/ 59 w 198"/>
                              <a:gd name="T95" fmla="*/ 147 h 234"/>
                              <a:gd name="T96" fmla="*/ 72 w 198"/>
                              <a:gd name="T97" fmla="*/ 152 h 234"/>
                              <a:gd name="T98" fmla="*/ 104 w 198"/>
                              <a:gd name="T99" fmla="*/ 162 h 234"/>
                              <a:gd name="T100" fmla="*/ 149 w 198"/>
                              <a:gd name="T101" fmla="*/ 177 h 234"/>
                              <a:gd name="T102" fmla="*/ 161 w 198"/>
                              <a:gd name="T103" fmla="*/ 182 h 234"/>
                              <a:gd name="T104" fmla="*/ 174 w 198"/>
                              <a:gd name="T105" fmla="*/ 192 h 234"/>
                              <a:gd name="T106" fmla="*/ 179 w 198"/>
                              <a:gd name="T107" fmla="*/ 197 h 234"/>
                              <a:gd name="T108" fmla="*/ 184 w 198"/>
                              <a:gd name="T109" fmla="*/ 207 h 234"/>
                              <a:gd name="T110" fmla="*/ 186 w 198"/>
                              <a:gd name="T111" fmla="*/ 219 h 234"/>
                              <a:gd name="T112" fmla="*/ 186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86" y="234"/>
                                </a:moveTo>
                                <a:lnTo>
                                  <a:pt x="191" y="232"/>
                                </a:lnTo>
                                <a:lnTo>
                                  <a:pt x="193" y="229"/>
                                </a:lnTo>
                                <a:lnTo>
                                  <a:pt x="196" y="224"/>
                                </a:lnTo>
                                <a:lnTo>
                                  <a:pt x="198" y="219"/>
                                </a:lnTo>
                                <a:lnTo>
                                  <a:pt x="198" y="212"/>
                                </a:lnTo>
                                <a:lnTo>
                                  <a:pt x="198" y="204"/>
                                </a:lnTo>
                                <a:lnTo>
                                  <a:pt x="196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81" y="180"/>
                                </a:lnTo>
                                <a:lnTo>
                                  <a:pt x="176" y="170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55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27"/>
                                </a:lnTo>
                                <a:lnTo>
                                  <a:pt x="169" y="117"/>
                                </a:lnTo>
                                <a:lnTo>
                                  <a:pt x="164" y="110"/>
                                </a:lnTo>
                                <a:lnTo>
                                  <a:pt x="156" y="102"/>
                                </a:lnTo>
                                <a:lnTo>
                                  <a:pt x="149" y="95"/>
                                </a:lnTo>
                                <a:lnTo>
                                  <a:pt x="126" y="80"/>
                                </a:lnTo>
                                <a:lnTo>
                                  <a:pt x="104" y="70"/>
                                </a:lnTo>
                                <a:lnTo>
                                  <a:pt x="57" y="50"/>
                                </a:lnTo>
                                <a:lnTo>
                                  <a:pt x="24" y="32"/>
                                </a:lnTo>
                                <a:lnTo>
                                  <a:pt x="17" y="27"/>
                                </a:lnTo>
                                <a:lnTo>
                                  <a:pt x="15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7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7"/>
                                </a:lnTo>
                                <a:lnTo>
                                  <a:pt x="5" y="12"/>
                                </a:lnTo>
                                <a:lnTo>
                                  <a:pt x="5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7"/>
                                </a:lnTo>
                                <a:lnTo>
                                  <a:pt x="10" y="50"/>
                                </a:lnTo>
                                <a:lnTo>
                                  <a:pt x="7" y="62"/>
                                </a:lnTo>
                                <a:lnTo>
                                  <a:pt x="5" y="77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2" y="105"/>
                                </a:lnTo>
                                <a:lnTo>
                                  <a:pt x="7" y="112"/>
                                </a:lnTo>
                                <a:lnTo>
                                  <a:pt x="20" y="125"/>
                                </a:lnTo>
                                <a:lnTo>
                                  <a:pt x="34" y="135"/>
                                </a:lnTo>
                                <a:lnTo>
                                  <a:pt x="47" y="142"/>
                                </a:lnTo>
                                <a:lnTo>
                                  <a:pt x="59" y="147"/>
                                </a:lnTo>
                                <a:lnTo>
                                  <a:pt x="72" y="152"/>
                                </a:lnTo>
                                <a:lnTo>
                                  <a:pt x="104" y="162"/>
                                </a:lnTo>
                                <a:lnTo>
                                  <a:pt x="149" y="177"/>
                                </a:lnTo>
                                <a:lnTo>
                                  <a:pt x="161" y="182"/>
                                </a:lnTo>
                                <a:lnTo>
                                  <a:pt x="174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84" y="207"/>
                                </a:lnTo>
                                <a:lnTo>
                                  <a:pt x="186" y="219"/>
                                </a:lnTo>
                                <a:lnTo>
                                  <a:pt x="186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1775"/>
                        <wps:cNvSpPr>
                          <a:spLocks/>
                        </wps:cNvSpPr>
                        <wps:spPr bwMode="auto">
                          <a:xfrm>
                            <a:off x="5721" y="968"/>
                            <a:ext cx="198" cy="234"/>
                          </a:xfrm>
                          <a:custGeom>
                            <a:avLst/>
                            <a:gdLst>
                              <a:gd name="T0" fmla="*/ 186 w 198"/>
                              <a:gd name="T1" fmla="*/ 234 h 234"/>
                              <a:gd name="T2" fmla="*/ 191 w 198"/>
                              <a:gd name="T3" fmla="*/ 232 h 234"/>
                              <a:gd name="T4" fmla="*/ 193 w 198"/>
                              <a:gd name="T5" fmla="*/ 229 h 234"/>
                              <a:gd name="T6" fmla="*/ 196 w 198"/>
                              <a:gd name="T7" fmla="*/ 224 h 234"/>
                              <a:gd name="T8" fmla="*/ 198 w 198"/>
                              <a:gd name="T9" fmla="*/ 219 h 234"/>
                              <a:gd name="T10" fmla="*/ 198 w 198"/>
                              <a:gd name="T11" fmla="*/ 212 h 234"/>
                              <a:gd name="T12" fmla="*/ 198 w 198"/>
                              <a:gd name="T13" fmla="*/ 204 h 234"/>
                              <a:gd name="T14" fmla="*/ 196 w 198"/>
                              <a:gd name="T15" fmla="*/ 197 h 234"/>
                              <a:gd name="T16" fmla="*/ 191 w 198"/>
                              <a:gd name="T17" fmla="*/ 190 h 234"/>
                              <a:gd name="T18" fmla="*/ 181 w 198"/>
                              <a:gd name="T19" fmla="*/ 180 h 234"/>
                              <a:gd name="T20" fmla="*/ 176 w 198"/>
                              <a:gd name="T21" fmla="*/ 170 h 234"/>
                              <a:gd name="T22" fmla="*/ 171 w 198"/>
                              <a:gd name="T23" fmla="*/ 162 h 234"/>
                              <a:gd name="T24" fmla="*/ 171 w 198"/>
                              <a:gd name="T25" fmla="*/ 155 h 234"/>
                              <a:gd name="T26" fmla="*/ 171 w 198"/>
                              <a:gd name="T27" fmla="*/ 140 h 234"/>
                              <a:gd name="T28" fmla="*/ 171 w 198"/>
                              <a:gd name="T29" fmla="*/ 127 h 234"/>
                              <a:gd name="T30" fmla="*/ 169 w 198"/>
                              <a:gd name="T31" fmla="*/ 117 h 234"/>
                              <a:gd name="T32" fmla="*/ 164 w 198"/>
                              <a:gd name="T33" fmla="*/ 110 h 234"/>
                              <a:gd name="T34" fmla="*/ 156 w 198"/>
                              <a:gd name="T35" fmla="*/ 102 h 234"/>
                              <a:gd name="T36" fmla="*/ 149 w 198"/>
                              <a:gd name="T37" fmla="*/ 95 h 234"/>
                              <a:gd name="T38" fmla="*/ 126 w 198"/>
                              <a:gd name="T39" fmla="*/ 80 h 234"/>
                              <a:gd name="T40" fmla="*/ 104 w 198"/>
                              <a:gd name="T41" fmla="*/ 70 h 234"/>
                              <a:gd name="T42" fmla="*/ 57 w 198"/>
                              <a:gd name="T43" fmla="*/ 50 h 234"/>
                              <a:gd name="T44" fmla="*/ 24 w 198"/>
                              <a:gd name="T45" fmla="*/ 32 h 234"/>
                              <a:gd name="T46" fmla="*/ 17 w 198"/>
                              <a:gd name="T47" fmla="*/ 27 h 234"/>
                              <a:gd name="T48" fmla="*/ 15 w 198"/>
                              <a:gd name="T49" fmla="*/ 22 h 234"/>
                              <a:gd name="T50" fmla="*/ 12 w 198"/>
                              <a:gd name="T51" fmla="*/ 20 h 234"/>
                              <a:gd name="T52" fmla="*/ 12 w 198"/>
                              <a:gd name="T53" fmla="*/ 15 h 234"/>
                              <a:gd name="T54" fmla="*/ 17 w 198"/>
                              <a:gd name="T55" fmla="*/ 7 h 234"/>
                              <a:gd name="T56" fmla="*/ 32 w 198"/>
                              <a:gd name="T57" fmla="*/ 0 h 234"/>
                              <a:gd name="T58" fmla="*/ 24 w 198"/>
                              <a:gd name="T59" fmla="*/ 0 h 234"/>
                              <a:gd name="T60" fmla="*/ 17 w 198"/>
                              <a:gd name="T61" fmla="*/ 0 h 234"/>
                              <a:gd name="T62" fmla="*/ 12 w 198"/>
                              <a:gd name="T63" fmla="*/ 2 h 234"/>
                              <a:gd name="T64" fmla="*/ 10 w 198"/>
                              <a:gd name="T65" fmla="*/ 7 h 234"/>
                              <a:gd name="T66" fmla="*/ 5 w 198"/>
                              <a:gd name="T67" fmla="*/ 12 h 234"/>
                              <a:gd name="T68" fmla="*/ 5 w 198"/>
                              <a:gd name="T69" fmla="*/ 20 h 234"/>
                              <a:gd name="T70" fmla="*/ 5 w 198"/>
                              <a:gd name="T71" fmla="*/ 27 h 234"/>
                              <a:gd name="T72" fmla="*/ 10 w 198"/>
                              <a:gd name="T73" fmla="*/ 37 h 234"/>
                              <a:gd name="T74" fmla="*/ 10 w 198"/>
                              <a:gd name="T75" fmla="*/ 50 h 234"/>
                              <a:gd name="T76" fmla="*/ 7 w 198"/>
                              <a:gd name="T77" fmla="*/ 62 h 234"/>
                              <a:gd name="T78" fmla="*/ 5 w 198"/>
                              <a:gd name="T79" fmla="*/ 77 h 234"/>
                              <a:gd name="T80" fmla="*/ 0 w 198"/>
                              <a:gd name="T81" fmla="*/ 95 h 234"/>
                              <a:gd name="T82" fmla="*/ 0 w 198"/>
                              <a:gd name="T83" fmla="*/ 100 h 234"/>
                              <a:gd name="T84" fmla="*/ 2 w 198"/>
                              <a:gd name="T85" fmla="*/ 105 h 234"/>
                              <a:gd name="T86" fmla="*/ 7 w 198"/>
                              <a:gd name="T87" fmla="*/ 112 h 234"/>
                              <a:gd name="T88" fmla="*/ 20 w 198"/>
                              <a:gd name="T89" fmla="*/ 125 h 234"/>
                              <a:gd name="T90" fmla="*/ 34 w 198"/>
                              <a:gd name="T91" fmla="*/ 135 h 234"/>
                              <a:gd name="T92" fmla="*/ 47 w 198"/>
                              <a:gd name="T93" fmla="*/ 142 h 234"/>
                              <a:gd name="T94" fmla="*/ 59 w 198"/>
                              <a:gd name="T95" fmla="*/ 147 h 234"/>
                              <a:gd name="T96" fmla="*/ 72 w 198"/>
                              <a:gd name="T97" fmla="*/ 152 h 234"/>
                              <a:gd name="T98" fmla="*/ 104 w 198"/>
                              <a:gd name="T99" fmla="*/ 162 h 234"/>
                              <a:gd name="T100" fmla="*/ 149 w 198"/>
                              <a:gd name="T101" fmla="*/ 177 h 234"/>
                              <a:gd name="T102" fmla="*/ 161 w 198"/>
                              <a:gd name="T103" fmla="*/ 182 h 234"/>
                              <a:gd name="T104" fmla="*/ 174 w 198"/>
                              <a:gd name="T105" fmla="*/ 192 h 234"/>
                              <a:gd name="T106" fmla="*/ 179 w 198"/>
                              <a:gd name="T107" fmla="*/ 197 h 234"/>
                              <a:gd name="T108" fmla="*/ 184 w 198"/>
                              <a:gd name="T109" fmla="*/ 207 h 234"/>
                              <a:gd name="T110" fmla="*/ 186 w 198"/>
                              <a:gd name="T111" fmla="*/ 219 h 234"/>
                              <a:gd name="T112" fmla="*/ 186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86" y="234"/>
                                </a:moveTo>
                                <a:lnTo>
                                  <a:pt x="191" y="232"/>
                                </a:lnTo>
                                <a:lnTo>
                                  <a:pt x="193" y="229"/>
                                </a:lnTo>
                                <a:lnTo>
                                  <a:pt x="196" y="224"/>
                                </a:lnTo>
                                <a:lnTo>
                                  <a:pt x="198" y="219"/>
                                </a:lnTo>
                                <a:lnTo>
                                  <a:pt x="198" y="212"/>
                                </a:lnTo>
                                <a:lnTo>
                                  <a:pt x="198" y="204"/>
                                </a:lnTo>
                                <a:lnTo>
                                  <a:pt x="196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81" y="180"/>
                                </a:lnTo>
                                <a:lnTo>
                                  <a:pt x="176" y="170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55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27"/>
                                </a:lnTo>
                                <a:lnTo>
                                  <a:pt x="169" y="117"/>
                                </a:lnTo>
                                <a:lnTo>
                                  <a:pt x="164" y="110"/>
                                </a:lnTo>
                                <a:lnTo>
                                  <a:pt x="156" y="102"/>
                                </a:lnTo>
                                <a:lnTo>
                                  <a:pt x="149" y="95"/>
                                </a:lnTo>
                                <a:lnTo>
                                  <a:pt x="126" y="80"/>
                                </a:lnTo>
                                <a:lnTo>
                                  <a:pt x="104" y="70"/>
                                </a:lnTo>
                                <a:lnTo>
                                  <a:pt x="57" y="50"/>
                                </a:lnTo>
                                <a:lnTo>
                                  <a:pt x="24" y="32"/>
                                </a:lnTo>
                                <a:lnTo>
                                  <a:pt x="17" y="27"/>
                                </a:lnTo>
                                <a:lnTo>
                                  <a:pt x="15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7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7"/>
                                </a:lnTo>
                                <a:lnTo>
                                  <a:pt x="5" y="12"/>
                                </a:lnTo>
                                <a:lnTo>
                                  <a:pt x="5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7"/>
                                </a:lnTo>
                                <a:lnTo>
                                  <a:pt x="10" y="50"/>
                                </a:lnTo>
                                <a:lnTo>
                                  <a:pt x="7" y="62"/>
                                </a:lnTo>
                                <a:lnTo>
                                  <a:pt x="5" y="77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2" y="105"/>
                                </a:lnTo>
                                <a:lnTo>
                                  <a:pt x="7" y="112"/>
                                </a:lnTo>
                                <a:lnTo>
                                  <a:pt x="20" y="125"/>
                                </a:lnTo>
                                <a:lnTo>
                                  <a:pt x="34" y="135"/>
                                </a:lnTo>
                                <a:lnTo>
                                  <a:pt x="47" y="142"/>
                                </a:lnTo>
                                <a:lnTo>
                                  <a:pt x="59" y="147"/>
                                </a:lnTo>
                                <a:lnTo>
                                  <a:pt x="72" y="152"/>
                                </a:lnTo>
                                <a:lnTo>
                                  <a:pt x="104" y="162"/>
                                </a:lnTo>
                                <a:lnTo>
                                  <a:pt x="149" y="177"/>
                                </a:lnTo>
                                <a:lnTo>
                                  <a:pt x="161" y="182"/>
                                </a:lnTo>
                                <a:lnTo>
                                  <a:pt x="174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84" y="207"/>
                                </a:lnTo>
                                <a:lnTo>
                                  <a:pt x="186" y="219"/>
                                </a:lnTo>
                                <a:lnTo>
                                  <a:pt x="186" y="2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reeform 1776"/>
                        <wps:cNvSpPr>
                          <a:spLocks/>
                        </wps:cNvSpPr>
                        <wps:spPr bwMode="auto">
                          <a:xfrm>
                            <a:off x="5738" y="793"/>
                            <a:ext cx="162" cy="280"/>
                          </a:xfrm>
                          <a:custGeom>
                            <a:avLst/>
                            <a:gdLst>
                              <a:gd name="T0" fmla="*/ 144 w 162"/>
                              <a:gd name="T1" fmla="*/ 277 h 280"/>
                              <a:gd name="T2" fmla="*/ 149 w 162"/>
                              <a:gd name="T3" fmla="*/ 280 h 280"/>
                              <a:gd name="T4" fmla="*/ 152 w 162"/>
                              <a:gd name="T5" fmla="*/ 277 h 280"/>
                              <a:gd name="T6" fmla="*/ 157 w 162"/>
                              <a:gd name="T7" fmla="*/ 272 h 280"/>
                              <a:gd name="T8" fmla="*/ 159 w 162"/>
                              <a:gd name="T9" fmla="*/ 267 h 280"/>
                              <a:gd name="T10" fmla="*/ 162 w 162"/>
                              <a:gd name="T11" fmla="*/ 262 h 280"/>
                              <a:gd name="T12" fmla="*/ 162 w 162"/>
                              <a:gd name="T13" fmla="*/ 255 h 280"/>
                              <a:gd name="T14" fmla="*/ 162 w 162"/>
                              <a:gd name="T15" fmla="*/ 247 h 280"/>
                              <a:gd name="T16" fmla="*/ 159 w 162"/>
                              <a:gd name="T17" fmla="*/ 240 h 280"/>
                              <a:gd name="T18" fmla="*/ 152 w 162"/>
                              <a:gd name="T19" fmla="*/ 225 h 280"/>
                              <a:gd name="T20" fmla="*/ 149 w 162"/>
                              <a:gd name="T21" fmla="*/ 215 h 280"/>
                              <a:gd name="T22" fmla="*/ 149 w 162"/>
                              <a:gd name="T23" fmla="*/ 205 h 280"/>
                              <a:gd name="T24" fmla="*/ 149 w 162"/>
                              <a:gd name="T25" fmla="*/ 197 h 280"/>
                              <a:gd name="T26" fmla="*/ 154 w 162"/>
                              <a:gd name="T27" fmla="*/ 185 h 280"/>
                              <a:gd name="T28" fmla="*/ 159 w 162"/>
                              <a:gd name="T29" fmla="*/ 172 h 280"/>
                              <a:gd name="T30" fmla="*/ 157 w 162"/>
                              <a:gd name="T31" fmla="*/ 162 h 280"/>
                              <a:gd name="T32" fmla="*/ 154 w 162"/>
                              <a:gd name="T33" fmla="*/ 152 h 280"/>
                              <a:gd name="T34" fmla="*/ 149 w 162"/>
                              <a:gd name="T35" fmla="*/ 142 h 280"/>
                              <a:gd name="T36" fmla="*/ 144 w 162"/>
                              <a:gd name="T37" fmla="*/ 132 h 280"/>
                              <a:gd name="T38" fmla="*/ 127 w 162"/>
                              <a:gd name="T39" fmla="*/ 113 h 280"/>
                              <a:gd name="T40" fmla="*/ 107 w 162"/>
                              <a:gd name="T41" fmla="*/ 93 h 280"/>
                              <a:gd name="T42" fmla="*/ 67 w 162"/>
                              <a:gd name="T43" fmla="*/ 58 h 280"/>
                              <a:gd name="T44" fmla="*/ 40 w 162"/>
                              <a:gd name="T45" fmla="*/ 28 h 280"/>
                              <a:gd name="T46" fmla="*/ 35 w 162"/>
                              <a:gd name="T47" fmla="*/ 23 h 280"/>
                              <a:gd name="T48" fmla="*/ 32 w 162"/>
                              <a:gd name="T49" fmla="*/ 18 h 280"/>
                              <a:gd name="T50" fmla="*/ 32 w 162"/>
                              <a:gd name="T51" fmla="*/ 13 h 280"/>
                              <a:gd name="T52" fmla="*/ 35 w 162"/>
                              <a:gd name="T53" fmla="*/ 10 h 280"/>
                              <a:gd name="T54" fmla="*/ 42 w 162"/>
                              <a:gd name="T55" fmla="*/ 5 h 280"/>
                              <a:gd name="T56" fmla="*/ 57 w 162"/>
                              <a:gd name="T57" fmla="*/ 5 h 280"/>
                              <a:gd name="T58" fmla="*/ 50 w 162"/>
                              <a:gd name="T59" fmla="*/ 0 h 280"/>
                              <a:gd name="T60" fmla="*/ 45 w 162"/>
                              <a:gd name="T61" fmla="*/ 0 h 280"/>
                              <a:gd name="T62" fmla="*/ 37 w 162"/>
                              <a:gd name="T63" fmla="*/ 0 h 280"/>
                              <a:gd name="T64" fmla="*/ 32 w 162"/>
                              <a:gd name="T65" fmla="*/ 3 h 280"/>
                              <a:gd name="T66" fmla="*/ 27 w 162"/>
                              <a:gd name="T67" fmla="*/ 5 h 280"/>
                              <a:gd name="T68" fmla="*/ 25 w 162"/>
                              <a:gd name="T69" fmla="*/ 10 h 280"/>
                              <a:gd name="T70" fmla="*/ 22 w 162"/>
                              <a:gd name="T71" fmla="*/ 18 h 280"/>
                              <a:gd name="T72" fmla="*/ 25 w 162"/>
                              <a:gd name="T73" fmla="*/ 28 h 280"/>
                              <a:gd name="T74" fmla="*/ 20 w 162"/>
                              <a:gd name="T75" fmla="*/ 43 h 280"/>
                              <a:gd name="T76" fmla="*/ 17 w 162"/>
                              <a:gd name="T77" fmla="*/ 53 h 280"/>
                              <a:gd name="T78" fmla="*/ 10 w 162"/>
                              <a:gd name="T79" fmla="*/ 65 h 280"/>
                              <a:gd name="T80" fmla="*/ 0 w 162"/>
                              <a:gd name="T81" fmla="*/ 78 h 280"/>
                              <a:gd name="T82" fmla="*/ 0 w 162"/>
                              <a:gd name="T83" fmla="*/ 83 h 280"/>
                              <a:gd name="T84" fmla="*/ 0 w 162"/>
                              <a:gd name="T85" fmla="*/ 88 h 280"/>
                              <a:gd name="T86" fmla="*/ 3 w 162"/>
                              <a:gd name="T87" fmla="*/ 98 h 280"/>
                              <a:gd name="T88" fmla="*/ 12 w 162"/>
                              <a:gd name="T89" fmla="*/ 115 h 280"/>
                              <a:gd name="T90" fmla="*/ 32 w 162"/>
                              <a:gd name="T91" fmla="*/ 140 h 280"/>
                              <a:gd name="T92" fmla="*/ 55 w 162"/>
                              <a:gd name="T93" fmla="*/ 160 h 280"/>
                              <a:gd name="T94" fmla="*/ 82 w 162"/>
                              <a:gd name="T95" fmla="*/ 180 h 280"/>
                              <a:gd name="T96" fmla="*/ 122 w 162"/>
                              <a:gd name="T97" fmla="*/ 210 h 280"/>
                              <a:gd name="T98" fmla="*/ 134 w 162"/>
                              <a:gd name="T99" fmla="*/ 220 h 280"/>
                              <a:gd name="T100" fmla="*/ 142 w 162"/>
                              <a:gd name="T101" fmla="*/ 232 h 280"/>
                              <a:gd name="T102" fmla="*/ 147 w 162"/>
                              <a:gd name="T103" fmla="*/ 242 h 280"/>
                              <a:gd name="T104" fmla="*/ 147 w 162"/>
                              <a:gd name="T105" fmla="*/ 252 h 280"/>
                              <a:gd name="T106" fmla="*/ 147 w 162"/>
                              <a:gd name="T107" fmla="*/ 265 h 280"/>
                              <a:gd name="T108" fmla="*/ 144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44" y="277"/>
                                </a:moveTo>
                                <a:lnTo>
                                  <a:pt x="149" y="280"/>
                                </a:lnTo>
                                <a:lnTo>
                                  <a:pt x="152" y="277"/>
                                </a:lnTo>
                                <a:lnTo>
                                  <a:pt x="157" y="272"/>
                                </a:lnTo>
                                <a:lnTo>
                                  <a:pt x="159" y="267"/>
                                </a:lnTo>
                                <a:lnTo>
                                  <a:pt x="162" y="262"/>
                                </a:lnTo>
                                <a:lnTo>
                                  <a:pt x="162" y="255"/>
                                </a:lnTo>
                                <a:lnTo>
                                  <a:pt x="162" y="247"/>
                                </a:lnTo>
                                <a:lnTo>
                                  <a:pt x="159" y="240"/>
                                </a:lnTo>
                                <a:lnTo>
                                  <a:pt x="152" y="225"/>
                                </a:lnTo>
                                <a:lnTo>
                                  <a:pt x="149" y="215"/>
                                </a:lnTo>
                                <a:lnTo>
                                  <a:pt x="149" y="205"/>
                                </a:lnTo>
                                <a:lnTo>
                                  <a:pt x="149" y="197"/>
                                </a:lnTo>
                                <a:lnTo>
                                  <a:pt x="154" y="185"/>
                                </a:lnTo>
                                <a:lnTo>
                                  <a:pt x="159" y="172"/>
                                </a:lnTo>
                                <a:lnTo>
                                  <a:pt x="157" y="162"/>
                                </a:lnTo>
                                <a:lnTo>
                                  <a:pt x="154" y="152"/>
                                </a:lnTo>
                                <a:lnTo>
                                  <a:pt x="149" y="142"/>
                                </a:lnTo>
                                <a:lnTo>
                                  <a:pt x="144" y="132"/>
                                </a:lnTo>
                                <a:lnTo>
                                  <a:pt x="127" y="113"/>
                                </a:lnTo>
                                <a:lnTo>
                                  <a:pt x="107" y="93"/>
                                </a:lnTo>
                                <a:lnTo>
                                  <a:pt x="67" y="58"/>
                                </a:lnTo>
                                <a:lnTo>
                                  <a:pt x="40" y="28"/>
                                </a:lnTo>
                                <a:lnTo>
                                  <a:pt x="35" y="23"/>
                                </a:lnTo>
                                <a:lnTo>
                                  <a:pt x="32" y="18"/>
                                </a:lnTo>
                                <a:lnTo>
                                  <a:pt x="32" y="13"/>
                                </a:lnTo>
                                <a:lnTo>
                                  <a:pt x="35" y="10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3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8"/>
                                </a:lnTo>
                                <a:lnTo>
                                  <a:pt x="25" y="28"/>
                                </a:lnTo>
                                <a:lnTo>
                                  <a:pt x="20" y="43"/>
                                </a:lnTo>
                                <a:lnTo>
                                  <a:pt x="17" y="53"/>
                                </a:lnTo>
                                <a:lnTo>
                                  <a:pt x="10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3" y="98"/>
                                </a:lnTo>
                                <a:lnTo>
                                  <a:pt x="12" y="115"/>
                                </a:lnTo>
                                <a:lnTo>
                                  <a:pt x="32" y="140"/>
                                </a:lnTo>
                                <a:lnTo>
                                  <a:pt x="55" y="160"/>
                                </a:lnTo>
                                <a:lnTo>
                                  <a:pt x="82" y="180"/>
                                </a:lnTo>
                                <a:lnTo>
                                  <a:pt x="122" y="210"/>
                                </a:lnTo>
                                <a:lnTo>
                                  <a:pt x="134" y="220"/>
                                </a:lnTo>
                                <a:lnTo>
                                  <a:pt x="142" y="232"/>
                                </a:lnTo>
                                <a:lnTo>
                                  <a:pt x="147" y="242"/>
                                </a:lnTo>
                                <a:lnTo>
                                  <a:pt x="147" y="252"/>
                                </a:lnTo>
                                <a:lnTo>
                                  <a:pt x="147" y="265"/>
                                </a:lnTo>
                                <a:lnTo>
                                  <a:pt x="144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reeform 1777"/>
                        <wps:cNvSpPr>
                          <a:spLocks/>
                        </wps:cNvSpPr>
                        <wps:spPr bwMode="auto">
                          <a:xfrm>
                            <a:off x="5738" y="793"/>
                            <a:ext cx="162" cy="280"/>
                          </a:xfrm>
                          <a:custGeom>
                            <a:avLst/>
                            <a:gdLst>
                              <a:gd name="T0" fmla="*/ 144 w 162"/>
                              <a:gd name="T1" fmla="*/ 277 h 280"/>
                              <a:gd name="T2" fmla="*/ 149 w 162"/>
                              <a:gd name="T3" fmla="*/ 280 h 280"/>
                              <a:gd name="T4" fmla="*/ 152 w 162"/>
                              <a:gd name="T5" fmla="*/ 277 h 280"/>
                              <a:gd name="T6" fmla="*/ 157 w 162"/>
                              <a:gd name="T7" fmla="*/ 272 h 280"/>
                              <a:gd name="T8" fmla="*/ 159 w 162"/>
                              <a:gd name="T9" fmla="*/ 267 h 280"/>
                              <a:gd name="T10" fmla="*/ 162 w 162"/>
                              <a:gd name="T11" fmla="*/ 262 h 280"/>
                              <a:gd name="T12" fmla="*/ 162 w 162"/>
                              <a:gd name="T13" fmla="*/ 255 h 280"/>
                              <a:gd name="T14" fmla="*/ 162 w 162"/>
                              <a:gd name="T15" fmla="*/ 247 h 280"/>
                              <a:gd name="T16" fmla="*/ 159 w 162"/>
                              <a:gd name="T17" fmla="*/ 240 h 280"/>
                              <a:gd name="T18" fmla="*/ 152 w 162"/>
                              <a:gd name="T19" fmla="*/ 225 h 280"/>
                              <a:gd name="T20" fmla="*/ 149 w 162"/>
                              <a:gd name="T21" fmla="*/ 215 h 280"/>
                              <a:gd name="T22" fmla="*/ 149 w 162"/>
                              <a:gd name="T23" fmla="*/ 205 h 280"/>
                              <a:gd name="T24" fmla="*/ 149 w 162"/>
                              <a:gd name="T25" fmla="*/ 197 h 280"/>
                              <a:gd name="T26" fmla="*/ 154 w 162"/>
                              <a:gd name="T27" fmla="*/ 185 h 280"/>
                              <a:gd name="T28" fmla="*/ 159 w 162"/>
                              <a:gd name="T29" fmla="*/ 172 h 280"/>
                              <a:gd name="T30" fmla="*/ 157 w 162"/>
                              <a:gd name="T31" fmla="*/ 162 h 280"/>
                              <a:gd name="T32" fmla="*/ 154 w 162"/>
                              <a:gd name="T33" fmla="*/ 152 h 280"/>
                              <a:gd name="T34" fmla="*/ 149 w 162"/>
                              <a:gd name="T35" fmla="*/ 142 h 280"/>
                              <a:gd name="T36" fmla="*/ 144 w 162"/>
                              <a:gd name="T37" fmla="*/ 132 h 280"/>
                              <a:gd name="T38" fmla="*/ 127 w 162"/>
                              <a:gd name="T39" fmla="*/ 113 h 280"/>
                              <a:gd name="T40" fmla="*/ 107 w 162"/>
                              <a:gd name="T41" fmla="*/ 93 h 280"/>
                              <a:gd name="T42" fmla="*/ 67 w 162"/>
                              <a:gd name="T43" fmla="*/ 58 h 280"/>
                              <a:gd name="T44" fmla="*/ 40 w 162"/>
                              <a:gd name="T45" fmla="*/ 28 h 280"/>
                              <a:gd name="T46" fmla="*/ 35 w 162"/>
                              <a:gd name="T47" fmla="*/ 23 h 280"/>
                              <a:gd name="T48" fmla="*/ 32 w 162"/>
                              <a:gd name="T49" fmla="*/ 18 h 280"/>
                              <a:gd name="T50" fmla="*/ 32 w 162"/>
                              <a:gd name="T51" fmla="*/ 13 h 280"/>
                              <a:gd name="T52" fmla="*/ 35 w 162"/>
                              <a:gd name="T53" fmla="*/ 10 h 280"/>
                              <a:gd name="T54" fmla="*/ 42 w 162"/>
                              <a:gd name="T55" fmla="*/ 5 h 280"/>
                              <a:gd name="T56" fmla="*/ 57 w 162"/>
                              <a:gd name="T57" fmla="*/ 5 h 280"/>
                              <a:gd name="T58" fmla="*/ 50 w 162"/>
                              <a:gd name="T59" fmla="*/ 0 h 280"/>
                              <a:gd name="T60" fmla="*/ 45 w 162"/>
                              <a:gd name="T61" fmla="*/ 0 h 280"/>
                              <a:gd name="T62" fmla="*/ 37 w 162"/>
                              <a:gd name="T63" fmla="*/ 0 h 280"/>
                              <a:gd name="T64" fmla="*/ 32 w 162"/>
                              <a:gd name="T65" fmla="*/ 3 h 280"/>
                              <a:gd name="T66" fmla="*/ 27 w 162"/>
                              <a:gd name="T67" fmla="*/ 5 h 280"/>
                              <a:gd name="T68" fmla="*/ 25 w 162"/>
                              <a:gd name="T69" fmla="*/ 10 h 280"/>
                              <a:gd name="T70" fmla="*/ 22 w 162"/>
                              <a:gd name="T71" fmla="*/ 18 h 280"/>
                              <a:gd name="T72" fmla="*/ 25 w 162"/>
                              <a:gd name="T73" fmla="*/ 28 h 280"/>
                              <a:gd name="T74" fmla="*/ 20 w 162"/>
                              <a:gd name="T75" fmla="*/ 43 h 280"/>
                              <a:gd name="T76" fmla="*/ 17 w 162"/>
                              <a:gd name="T77" fmla="*/ 53 h 280"/>
                              <a:gd name="T78" fmla="*/ 10 w 162"/>
                              <a:gd name="T79" fmla="*/ 65 h 280"/>
                              <a:gd name="T80" fmla="*/ 0 w 162"/>
                              <a:gd name="T81" fmla="*/ 78 h 280"/>
                              <a:gd name="T82" fmla="*/ 0 w 162"/>
                              <a:gd name="T83" fmla="*/ 83 h 280"/>
                              <a:gd name="T84" fmla="*/ 0 w 162"/>
                              <a:gd name="T85" fmla="*/ 88 h 280"/>
                              <a:gd name="T86" fmla="*/ 3 w 162"/>
                              <a:gd name="T87" fmla="*/ 98 h 280"/>
                              <a:gd name="T88" fmla="*/ 12 w 162"/>
                              <a:gd name="T89" fmla="*/ 115 h 280"/>
                              <a:gd name="T90" fmla="*/ 32 w 162"/>
                              <a:gd name="T91" fmla="*/ 140 h 280"/>
                              <a:gd name="T92" fmla="*/ 55 w 162"/>
                              <a:gd name="T93" fmla="*/ 160 h 280"/>
                              <a:gd name="T94" fmla="*/ 82 w 162"/>
                              <a:gd name="T95" fmla="*/ 180 h 280"/>
                              <a:gd name="T96" fmla="*/ 122 w 162"/>
                              <a:gd name="T97" fmla="*/ 210 h 280"/>
                              <a:gd name="T98" fmla="*/ 134 w 162"/>
                              <a:gd name="T99" fmla="*/ 220 h 280"/>
                              <a:gd name="T100" fmla="*/ 142 w 162"/>
                              <a:gd name="T101" fmla="*/ 232 h 280"/>
                              <a:gd name="T102" fmla="*/ 147 w 162"/>
                              <a:gd name="T103" fmla="*/ 242 h 280"/>
                              <a:gd name="T104" fmla="*/ 147 w 162"/>
                              <a:gd name="T105" fmla="*/ 252 h 280"/>
                              <a:gd name="T106" fmla="*/ 147 w 162"/>
                              <a:gd name="T107" fmla="*/ 265 h 280"/>
                              <a:gd name="T108" fmla="*/ 144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44" y="277"/>
                                </a:moveTo>
                                <a:lnTo>
                                  <a:pt x="149" y="280"/>
                                </a:lnTo>
                                <a:lnTo>
                                  <a:pt x="152" y="277"/>
                                </a:lnTo>
                                <a:lnTo>
                                  <a:pt x="157" y="272"/>
                                </a:lnTo>
                                <a:lnTo>
                                  <a:pt x="159" y="267"/>
                                </a:lnTo>
                                <a:lnTo>
                                  <a:pt x="162" y="262"/>
                                </a:lnTo>
                                <a:lnTo>
                                  <a:pt x="162" y="255"/>
                                </a:lnTo>
                                <a:lnTo>
                                  <a:pt x="162" y="247"/>
                                </a:lnTo>
                                <a:lnTo>
                                  <a:pt x="159" y="240"/>
                                </a:lnTo>
                                <a:lnTo>
                                  <a:pt x="152" y="225"/>
                                </a:lnTo>
                                <a:lnTo>
                                  <a:pt x="149" y="215"/>
                                </a:lnTo>
                                <a:lnTo>
                                  <a:pt x="149" y="205"/>
                                </a:lnTo>
                                <a:lnTo>
                                  <a:pt x="149" y="197"/>
                                </a:lnTo>
                                <a:lnTo>
                                  <a:pt x="154" y="185"/>
                                </a:lnTo>
                                <a:lnTo>
                                  <a:pt x="159" y="172"/>
                                </a:lnTo>
                                <a:lnTo>
                                  <a:pt x="157" y="162"/>
                                </a:lnTo>
                                <a:lnTo>
                                  <a:pt x="154" y="152"/>
                                </a:lnTo>
                                <a:lnTo>
                                  <a:pt x="149" y="142"/>
                                </a:lnTo>
                                <a:lnTo>
                                  <a:pt x="144" y="132"/>
                                </a:lnTo>
                                <a:lnTo>
                                  <a:pt x="127" y="113"/>
                                </a:lnTo>
                                <a:lnTo>
                                  <a:pt x="107" y="93"/>
                                </a:lnTo>
                                <a:lnTo>
                                  <a:pt x="67" y="58"/>
                                </a:lnTo>
                                <a:lnTo>
                                  <a:pt x="40" y="28"/>
                                </a:lnTo>
                                <a:lnTo>
                                  <a:pt x="35" y="23"/>
                                </a:lnTo>
                                <a:lnTo>
                                  <a:pt x="32" y="18"/>
                                </a:lnTo>
                                <a:lnTo>
                                  <a:pt x="32" y="13"/>
                                </a:lnTo>
                                <a:lnTo>
                                  <a:pt x="35" y="10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3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8"/>
                                </a:lnTo>
                                <a:lnTo>
                                  <a:pt x="25" y="28"/>
                                </a:lnTo>
                                <a:lnTo>
                                  <a:pt x="20" y="43"/>
                                </a:lnTo>
                                <a:lnTo>
                                  <a:pt x="17" y="53"/>
                                </a:lnTo>
                                <a:lnTo>
                                  <a:pt x="10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3" y="98"/>
                                </a:lnTo>
                                <a:lnTo>
                                  <a:pt x="12" y="115"/>
                                </a:lnTo>
                                <a:lnTo>
                                  <a:pt x="32" y="140"/>
                                </a:lnTo>
                                <a:lnTo>
                                  <a:pt x="55" y="160"/>
                                </a:lnTo>
                                <a:lnTo>
                                  <a:pt x="82" y="180"/>
                                </a:lnTo>
                                <a:lnTo>
                                  <a:pt x="122" y="210"/>
                                </a:lnTo>
                                <a:lnTo>
                                  <a:pt x="134" y="220"/>
                                </a:lnTo>
                                <a:lnTo>
                                  <a:pt x="142" y="232"/>
                                </a:lnTo>
                                <a:lnTo>
                                  <a:pt x="147" y="242"/>
                                </a:lnTo>
                                <a:lnTo>
                                  <a:pt x="147" y="252"/>
                                </a:lnTo>
                                <a:lnTo>
                                  <a:pt x="147" y="265"/>
                                </a:lnTo>
                                <a:lnTo>
                                  <a:pt x="144" y="27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reeform 1778"/>
                        <wps:cNvSpPr>
                          <a:spLocks/>
                        </wps:cNvSpPr>
                        <wps:spPr bwMode="auto">
                          <a:xfrm>
                            <a:off x="5810" y="654"/>
                            <a:ext cx="117" cy="247"/>
                          </a:xfrm>
                          <a:custGeom>
                            <a:avLst/>
                            <a:gdLst>
                              <a:gd name="T0" fmla="*/ 77 w 117"/>
                              <a:gd name="T1" fmla="*/ 247 h 247"/>
                              <a:gd name="T2" fmla="*/ 87 w 117"/>
                              <a:gd name="T3" fmla="*/ 247 h 247"/>
                              <a:gd name="T4" fmla="*/ 102 w 117"/>
                              <a:gd name="T5" fmla="*/ 242 h 247"/>
                              <a:gd name="T6" fmla="*/ 107 w 117"/>
                              <a:gd name="T7" fmla="*/ 237 h 247"/>
                              <a:gd name="T8" fmla="*/ 112 w 117"/>
                              <a:gd name="T9" fmla="*/ 232 h 247"/>
                              <a:gd name="T10" fmla="*/ 114 w 117"/>
                              <a:gd name="T11" fmla="*/ 224 h 247"/>
                              <a:gd name="T12" fmla="*/ 112 w 117"/>
                              <a:gd name="T13" fmla="*/ 217 h 247"/>
                              <a:gd name="T14" fmla="*/ 109 w 117"/>
                              <a:gd name="T15" fmla="*/ 204 h 247"/>
                              <a:gd name="T16" fmla="*/ 107 w 117"/>
                              <a:gd name="T17" fmla="*/ 194 h 247"/>
                              <a:gd name="T18" fmla="*/ 107 w 117"/>
                              <a:gd name="T19" fmla="*/ 189 h 247"/>
                              <a:gd name="T20" fmla="*/ 107 w 117"/>
                              <a:gd name="T21" fmla="*/ 182 h 247"/>
                              <a:gd name="T22" fmla="*/ 112 w 117"/>
                              <a:gd name="T23" fmla="*/ 172 h 247"/>
                              <a:gd name="T24" fmla="*/ 117 w 117"/>
                              <a:gd name="T25" fmla="*/ 162 h 247"/>
                              <a:gd name="T26" fmla="*/ 117 w 117"/>
                              <a:gd name="T27" fmla="*/ 154 h 247"/>
                              <a:gd name="T28" fmla="*/ 117 w 117"/>
                              <a:gd name="T29" fmla="*/ 144 h 247"/>
                              <a:gd name="T30" fmla="*/ 114 w 117"/>
                              <a:gd name="T31" fmla="*/ 134 h 247"/>
                              <a:gd name="T32" fmla="*/ 109 w 117"/>
                              <a:gd name="T33" fmla="*/ 127 h 247"/>
                              <a:gd name="T34" fmla="*/ 97 w 117"/>
                              <a:gd name="T35" fmla="*/ 107 h 247"/>
                              <a:gd name="T36" fmla="*/ 85 w 117"/>
                              <a:gd name="T37" fmla="*/ 87 h 247"/>
                              <a:gd name="T38" fmla="*/ 55 w 117"/>
                              <a:gd name="T39" fmla="*/ 52 h 247"/>
                              <a:gd name="T40" fmla="*/ 37 w 117"/>
                              <a:gd name="T41" fmla="*/ 27 h 247"/>
                              <a:gd name="T42" fmla="*/ 35 w 117"/>
                              <a:gd name="T43" fmla="*/ 17 h 247"/>
                              <a:gd name="T44" fmla="*/ 35 w 117"/>
                              <a:gd name="T45" fmla="*/ 10 h 247"/>
                              <a:gd name="T46" fmla="*/ 40 w 117"/>
                              <a:gd name="T47" fmla="*/ 7 h 247"/>
                              <a:gd name="T48" fmla="*/ 52 w 117"/>
                              <a:gd name="T49" fmla="*/ 7 h 247"/>
                              <a:gd name="T50" fmla="*/ 47 w 117"/>
                              <a:gd name="T51" fmla="*/ 2 h 247"/>
                              <a:gd name="T52" fmla="*/ 40 w 117"/>
                              <a:gd name="T53" fmla="*/ 2 h 247"/>
                              <a:gd name="T54" fmla="*/ 35 w 117"/>
                              <a:gd name="T55" fmla="*/ 0 h 247"/>
                              <a:gd name="T56" fmla="*/ 30 w 117"/>
                              <a:gd name="T57" fmla="*/ 2 h 247"/>
                              <a:gd name="T58" fmla="*/ 27 w 117"/>
                              <a:gd name="T59" fmla="*/ 5 h 247"/>
                              <a:gd name="T60" fmla="*/ 25 w 117"/>
                              <a:gd name="T61" fmla="*/ 10 h 247"/>
                              <a:gd name="T62" fmla="*/ 22 w 117"/>
                              <a:gd name="T63" fmla="*/ 17 h 247"/>
                              <a:gd name="T64" fmla="*/ 22 w 117"/>
                              <a:gd name="T65" fmla="*/ 27 h 247"/>
                              <a:gd name="T66" fmla="*/ 13 w 117"/>
                              <a:gd name="T67" fmla="*/ 39 h 247"/>
                              <a:gd name="T68" fmla="*/ 0 w 117"/>
                              <a:gd name="T69" fmla="*/ 54 h 247"/>
                              <a:gd name="T70" fmla="*/ 0 w 117"/>
                              <a:gd name="T71" fmla="*/ 62 h 247"/>
                              <a:gd name="T72" fmla="*/ 0 w 117"/>
                              <a:gd name="T73" fmla="*/ 69 h 247"/>
                              <a:gd name="T74" fmla="*/ 3 w 117"/>
                              <a:gd name="T75" fmla="*/ 82 h 247"/>
                              <a:gd name="T76" fmla="*/ 13 w 117"/>
                              <a:gd name="T77" fmla="*/ 97 h 247"/>
                              <a:gd name="T78" fmla="*/ 27 w 117"/>
                              <a:gd name="T79" fmla="*/ 119 h 247"/>
                              <a:gd name="T80" fmla="*/ 42 w 117"/>
                              <a:gd name="T81" fmla="*/ 137 h 247"/>
                              <a:gd name="T82" fmla="*/ 60 w 117"/>
                              <a:gd name="T83" fmla="*/ 157 h 247"/>
                              <a:gd name="T84" fmla="*/ 87 w 117"/>
                              <a:gd name="T85" fmla="*/ 187 h 247"/>
                              <a:gd name="T86" fmla="*/ 92 w 117"/>
                              <a:gd name="T87" fmla="*/ 192 h 247"/>
                              <a:gd name="T88" fmla="*/ 97 w 117"/>
                              <a:gd name="T89" fmla="*/ 199 h 247"/>
                              <a:gd name="T90" fmla="*/ 99 w 117"/>
                              <a:gd name="T91" fmla="*/ 207 h 247"/>
                              <a:gd name="T92" fmla="*/ 99 w 117"/>
                              <a:gd name="T93" fmla="*/ 217 h 247"/>
                              <a:gd name="T94" fmla="*/ 99 w 117"/>
                              <a:gd name="T95" fmla="*/ 227 h 247"/>
                              <a:gd name="T96" fmla="*/ 95 w 117"/>
                              <a:gd name="T97" fmla="*/ 234 h 247"/>
                              <a:gd name="T98" fmla="*/ 87 w 117"/>
                              <a:gd name="T99" fmla="*/ 242 h 247"/>
                              <a:gd name="T100" fmla="*/ 77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77" y="247"/>
                                </a:moveTo>
                                <a:lnTo>
                                  <a:pt x="87" y="247"/>
                                </a:lnTo>
                                <a:lnTo>
                                  <a:pt x="102" y="242"/>
                                </a:lnTo>
                                <a:lnTo>
                                  <a:pt x="107" y="237"/>
                                </a:lnTo>
                                <a:lnTo>
                                  <a:pt x="112" y="232"/>
                                </a:lnTo>
                                <a:lnTo>
                                  <a:pt x="114" y="224"/>
                                </a:lnTo>
                                <a:lnTo>
                                  <a:pt x="112" y="217"/>
                                </a:lnTo>
                                <a:lnTo>
                                  <a:pt x="109" y="204"/>
                                </a:lnTo>
                                <a:lnTo>
                                  <a:pt x="107" y="194"/>
                                </a:lnTo>
                                <a:lnTo>
                                  <a:pt x="107" y="189"/>
                                </a:lnTo>
                                <a:lnTo>
                                  <a:pt x="107" y="182"/>
                                </a:lnTo>
                                <a:lnTo>
                                  <a:pt x="112" y="172"/>
                                </a:lnTo>
                                <a:lnTo>
                                  <a:pt x="117" y="162"/>
                                </a:lnTo>
                                <a:lnTo>
                                  <a:pt x="117" y="154"/>
                                </a:lnTo>
                                <a:lnTo>
                                  <a:pt x="117" y="144"/>
                                </a:lnTo>
                                <a:lnTo>
                                  <a:pt x="114" y="134"/>
                                </a:lnTo>
                                <a:lnTo>
                                  <a:pt x="109" y="127"/>
                                </a:lnTo>
                                <a:lnTo>
                                  <a:pt x="97" y="107"/>
                                </a:lnTo>
                                <a:lnTo>
                                  <a:pt x="85" y="87"/>
                                </a:lnTo>
                                <a:lnTo>
                                  <a:pt x="55" y="52"/>
                                </a:lnTo>
                                <a:lnTo>
                                  <a:pt x="37" y="27"/>
                                </a:lnTo>
                                <a:lnTo>
                                  <a:pt x="35" y="17"/>
                                </a:lnTo>
                                <a:lnTo>
                                  <a:pt x="35" y="10"/>
                                </a:lnTo>
                                <a:lnTo>
                                  <a:pt x="40" y="7"/>
                                </a:lnTo>
                                <a:lnTo>
                                  <a:pt x="52" y="7"/>
                                </a:lnTo>
                                <a:lnTo>
                                  <a:pt x="47" y="2"/>
                                </a:lnTo>
                                <a:lnTo>
                                  <a:pt x="40" y="2"/>
                                </a:lnTo>
                                <a:lnTo>
                                  <a:pt x="35" y="0"/>
                                </a:lnTo>
                                <a:lnTo>
                                  <a:pt x="30" y="2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7"/>
                                </a:lnTo>
                                <a:lnTo>
                                  <a:pt x="22" y="27"/>
                                </a:lnTo>
                                <a:lnTo>
                                  <a:pt x="13" y="39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3" y="82"/>
                                </a:lnTo>
                                <a:lnTo>
                                  <a:pt x="13" y="97"/>
                                </a:lnTo>
                                <a:lnTo>
                                  <a:pt x="27" y="119"/>
                                </a:lnTo>
                                <a:lnTo>
                                  <a:pt x="42" y="137"/>
                                </a:lnTo>
                                <a:lnTo>
                                  <a:pt x="60" y="157"/>
                                </a:lnTo>
                                <a:lnTo>
                                  <a:pt x="87" y="187"/>
                                </a:lnTo>
                                <a:lnTo>
                                  <a:pt x="92" y="192"/>
                                </a:lnTo>
                                <a:lnTo>
                                  <a:pt x="97" y="199"/>
                                </a:lnTo>
                                <a:lnTo>
                                  <a:pt x="99" y="207"/>
                                </a:lnTo>
                                <a:lnTo>
                                  <a:pt x="99" y="217"/>
                                </a:lnTo>
                                <a:lnTo>
                                  <a:pt x="99" y="227"/>
                                </a:lnTo>
                                <a:lnTo>
                                  <a:pt x="95" y="234"/>
                                </a:lnTo>
                                <a:lnTo>
                                  <a:pt x="87" y="242"/>
                                </a:lnTo>
                                <a:lnTo>
                                  <a:pt x="77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reeform 1779"/>
                        <wps:cNvSpPr>
                          <a:spLocks/>
                        </wps:cNvSpPr>
                        <wps:spPr bwMode="auto">
                          <a:xfrm>
                            <a:off x="5810" y="654"/>
                            <a:ext cx="117" cy="247"/>
                          </a:xfrm>
                          <a:custGeom>
                            <a:avLst/>
                            <a:gdLst>
                              <a:gd name="T0" fmla="*/ 77 w 117"/>
                              <a:gd name="T1" fmla="*/ 247 h 247"/>
                              <a:gd name="T2" fmla="*/ 87 w 117"/>
                              <a:gd name="T3" fmla="*/ 247 h 247"/>
                              <a:gd name="T4" fmla="*/ 102 w 117"/>
                              <a:gd name="T5" fmla="*/ 242 h 247"/>
                              <a:gd name="T6" fmla="*/ 107 w 117"/>
                              <a:gd name="T7" fmla="*/ 237 h 247"/>
                              <a:gd name="T8" fmla="*/ 112 w 117"/>
                              <a:gd name="T9" fmla="*/ 232 h 247"/>
                              <a:gd name="T10" fmla="*/ 114 w 117"/>
                              <a:gd name="T11" fmla="*/ 224 h 247"/>
                              <a:gd name="T12" fmla="*/ 112 w 117"/>
                              <a:gd name="T13" fmla="*/ 217 h 247"/>
                              <a:gd name="T14" fmla="*/ 109 w 117"/>
                              <a:gd name="T15" fmla="*/ 204 h 247"/>
                              <a:gd name="T16" fmla="*/ 107 w 117"/>
                              <a:gd name="T17" fmla="*/ 194 h 247"/>
                              <a:gd name="T18" fmla="*/ 107 w 117"/>
                              <a:gd name="T19" fmla="*/ 189 h 247"/>
                              <a:gd name="T20" fmla="*/ 107 w 117"/>
                              <a:gd name="T21" fmla="*/ 182 h 247"/>
                              <a:gd name="T22" fmla="*/ 112 w 117"/>
                              <a:gd name="T23" fmla="*/ 172 h 247"/>
                              <a:gd name="T24" fmla="*/ 117 w 117"/>
                              <a:gd name="T25" fmla="*/ 162 h 247"/>
                              <a:gd name="T26" fmla="*/ 117 w 117"/>
                              <a:gd name="T27" fmla="*/ 154 h 247"/>
                              <a:gd name="T28" fmla="*/ 117 w 117"/>
                              <a:gd name="T29" fmla="*/ 144 h 247"/>
                              <a:gd name="T30" fmla="*/ 114 w 117"/>
                              <a:gd name="T31" fmla="*/ 134 h 247"/>
                              <a:gd name="T32" fmla="*/ 109 w 117"/>
                              <a:gd name="T33" fmla="*/ 127 h 247"/>
                              <a:gd name="T34" fmla="*/ 97 w 117"/>
                              <a:gd name="T35" fmla="*/ 107 h 247"/>
                              <a:gd name="T36" fmla="*/ 85 w 117"/>
                              <a:gd name="T37" fmla="*/ 87 h 247"/>
                              <a:gd name="T38" fmla="*/ 55 w 117"/>
                              <a:gd name="T39" fmla="*/ 52 h 247"/>
                              <a:gd name="T40" fmla="*/ 37 w 117"/>
                              <a:gd name="T41" fmla="*/ 27 h 247"/>
                              <a:gd name="T42" fmla="*/ 35 w 117"/>
                              <a:gd name="T43" fmla="*/ 17 h 247"/>
                              <a:gd name="T44" fmla="*/ 35 w 117"/>
                              <a:gd name="T45" fmla="*/ 10 h 247"/>
                              <a:gd name="T46" fmla="*/ 40 w 117"/>
                              <a:gd name="T47" fmla="*/ 7 h 247"/>
                              <a:gd name="T48" fmla="*/ 52 w 117"/>
                              <a:gd name="T49" fmla="*/ 7 h 247"/>
                              <a:gd name="T50" fmla="*/ 47 w 117"/>
                              <a:gd name="T51" fmla="*/ 2 h 247"/>
                              <a:gd name="T52" fmla="*/ 40 w 117"/>
                              <a:gd name="T53" fmla="*/ 2 h 247"/>
                              <a:gd name="T54" fmla="*/ 35 w 117"/>
                              <a:gd name="T55" fmla="*/ 0 h 247"/>
                              <a:gd name="T56" fmla="*/ 30 w 117"/>
                              <a:gd name="T57" fmla="*/ 2 h 247"/>
                              <a:gd name="T58" fmla="*/ 27 w 117"/>
                              <a:gd name="T59" fmla="*/ 5 h 247"/>
                              <a:gd name="T60" fmla="*/ 25 w 117"/>
                              <a:gd name="T61" fmla="*/ 10 h 247"/>
                              <a:gd name="T62" fmla="*/ 22 w 117"/>
                              <a:gd name="T63" fmla="*/ 17 h 247"/>
                              <a:gd name="T64" fmla="*/ 22 w 117"/>
                              <a:gd name="T65" fmla="*/ 27 h 247"/>
                              <a:gd name="T66" fmla="*/ 13 w 117"/>
                              <a:gd name="T67" fmla="*/ 39 h 247"/>
                              <a:gd name="T68" fmla="*/ 0 w 117"/>
                              <a:gd name="T69" fmla="*/ 54 h 247"/>
                              <a:gd name="T70" fmla="*/ 0 w 117"/>
                              <a:gd name="T71" fmla="*/ 62 h 247"/>
                              <a:gd name="T72" fmla="*/ 0 w 117"/>
                              <a:gd name="T73" fmla="*/ 69 h 247"/>
                              <a:gd name="T74" fmla="*/ 3 w 117"/>
                              <a:gd name="T75" fmla="*/ 82 h 247"/>
                              <a:gd name="T76" fmla="*/ 13 w 117"/>
                              <a:gd name="T77" fmla="*/ 97 h 247"/>
                              <a:gd name="T78" fmla="*/ 27 w 117"/>
                              <a:gd name="T79" fmla="*/ 119 h 247"/>
                              <a:gd name="T80" fmla="*/ 42 w 117"/>
                              <a:gd name="T81" fmla="*/ 137 h 247"/>
                              <a:gd name="T82" fmla="*/ 60 w 117"/>
                              <a:gd name="T83" fmla="*/ 157 h 247"/>
                              <a:gd name="T84" fmla="*/ 87 w 117"/>
                              <a:gd name="T85" fmla="*/ 187 h 247"/>
                              <a:gd name="T86" fmla="*/ 92 w 117"/>
                              <a:gd name="T87" fmla="*/ 192 h 247"/>
                              <a:gd name="T88" fmla="*/ 97 w 117"/>
                              <a:gd name="T89" fmla="*/ 199 h 247"/>
                              <a:gd name="T90" fmla="*/ 99 w 117"/>
                              <a:gd name="T91" fmla="*/ 207 h 247"/>
                              <a:gd name="T92" fmla="*/ 99 w 117"/>
                              <a:gd name="T93" fmla="*/ 217 h 247"/>
                              <a:gd name="T94" fmla="*/ 99 w 117"/>
                              <a:gd name="T95" fmla="*/ 227 h 247"/>
                              <a:gd name="T96" fmla="*/ 95 w 117"/>
                              <a:gd name="T97" fmla="*/ 234 h 247"/>
                              <a:gd name="T98" fmla="*/ 87 w 117"/>
                              <a:gd name="T99" fmla="*/ 242 h 247"/>
                              <a:gd name="T100" fmla="*/ 77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77" y="247"/>
                                </a:moveTo>
                                <a:lnTo>
                                  <a:pt x="87" y="247"/>
                                </a:lnTo>
                                <a:lnTo>
                                  <a:pt x="102" y="242"/>
                                </a:lnTo>
                                <a:lnTo>
                                  <a:pt x="107" y="237"/>
                                </a:lnTo>
                                <a:lnTo>
                                  <a:pt x="112" y="232"/>
                                </a:lnTo>
                                <a:lnTo>
                                  <a:pt x="114" y="224"/>
                                </a:lnTo>
                                <a:lnTo>
                                  <a:pt x="112" y="217"/>
                                </a:lnTo>
                                <a:lnTo>
                                  <a:pt x="109" y="204"/>
                                </a:lnTo>
                                <a:lnTo>
                                  <a:pt x="107" y="194"/>
                                </a:lnTo>
                                <a:lnTo>
                                  <a:pt x="107" y="189"/>
                                </a:lnTo>
                                <a:lnTo>
                                  <a:pt x="107" y="182"/>
                                </a:lnTo>
                                <a:lnTo>
                                  <a:pt x="112" y="172"/>
                                </a:lnTo>
                                <a:lnTo>
                                  <a:pt x="117" y="162"/>
                                </a:lnTo>
                                <a:lnTo>
                                  <a:pt x="117" y="154"/>
                                </a:lnTo>
                                <a:lnTo>
                                  <a:pt x="117" y="144"/>
                                </a:lnTo>
                                <a:lnTo>
                                  <a:pt x="114" y="134"/>
                                </a:lnTo>
                                <a:lnTo>
                                  <a:pt x="109" y="127"/>
                                </a:lnTo>
                                <a:lnTo>
                                  <a:pt x="97" y="107"/>
                                </a:lnTo>
                                <a:lnTo>
                                  <a:pt x="85" y="87"/>
                                </a:lnTo>
                                <a:lnTo>
                                  <a:pt x="55" y="52"/>
                                </a:lnTo>
                                <a:lnTo>
                                  <a:pt x="37" y="27"/>
                                </a:lnTo>
                                <a:lnTo>
                                  <a:pt x="35" y="17"/>
                                </a:lnTo>
                                <a:lnTo>
                                  <a:pt x="35" y="10"/>
                                </a:lnTo>
                                <a:lnTo>
                                  <a:pt x="40" y="7"/>
                                </a:lnTo>
                                <a:lnTo>
                                  <a:pt x="52" y="7"/>
                                </a:lnTo>
                                <a:lnTo>
                                  <a:pt x="47" y="2"/>
                                </a:lnTo>
                                <a:lnTo>
                                  <a:pt x="40" y="2"/>
                                </a:lnTo>
                                <a:lnTo>
                                  <a:pt x="35" y="0"/>
                                </a:lnTo>
                                <a:lnTo>
                                  <a:pt x="30" y="2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7"/>
                                </a:lnTo>
                                <a:lnTo>
                                  <a:pt x="22" y="27"/>
                                </a:lnTo>
                                <a:lnTo>
                                  <a:pt x="13" y="39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3" y="82"/>
                                </a:lnTo>
                                <a:lnTo>
                                  <a:pt x="13" y="97"/>
                                </a:lnTo>
                                <a:lnTo>
                                  <a:pt x="27" y="119"/>
                                </a:lnTo>
                                <a:lnTo>
                                  <a:pt x="42" y="137"/>
                                </a:lnTo>
                                <a:lnTo>
                                  <a:pt x="60" y="157"/>
                                </a:lnTo>
                                <a:lnTo>
                                  <a:pt x="87" y="187"/>
                                </a:lnTo>
                                <a:lnTo>
                                  <a:pt x="92" y="192"/>
                                </a:lnTo>
                                <a:lnTo>
                                  <a:pt x="97" y="199"/>
                                </a:lnTo>
                                <a:lnTo>
                                  <a:pt x="99" y="207"/>
                                </a:lnTo>
                                <a:lnTo>
                                  <a:pt x="99" y="217"/>
                                </a:lnTo>
                                <a:lnTo>
                                  <a:pt x="99" y="227"/>
                                </a:lnTo>
                                <a:lnTo>
                                  <a:pt x="95" y="234"/>
                                </a:lnTo>
                                <a:lnTo>
                                  <a:pt x="87" y="242"/>
                                </a:lnTo>
                                <a:lnTo>
                                  <a:pt x="77" y="24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Freeform 1780"/>
                        <wps:cNvSpPr>
                          <a:spLocks/>
                        </wps:cNvSpPr>
                        <wps:spPr bwMode="auto">
                          <a:xfrm>
                            <a:off x="5907" y="539"/>
                            <a:ext cx="77" cy="239"/>
                          </a:xfrm>
                          <a:custGeom>
                            <a:avLst/>
                            <a:gdLst>
                              <a:gd name="T0" fmla="*/ 5 w 77"/>
                              <a:gd name="T1" fmla="*/ 237 h 239"/>
                              <a:gd name="T2" fmla="*/ 15 w 77"/>
                              <a:gd name="T3" fmla="*/ 239 h 239"/>
                              <a:gd name="T4" fmla="*/ 27 w 77"/>
                              <a:gd name="T5" fmla="*/ 237 h 239"/>
                              <a:gd name="T6" fmla="*/ 35 w 77"/>
                              <a:gd name="T7" fmla="*/ 234 h 239"/>
                              <a:gd name="T8" fmla="*/ 42 w 77"/>
                              <a:gd name="T9" fmla="*/ 229 h 239"/>
                              <a:gd name="T10" fmla="*/ 45 w 77"/>
                              <a:gd name="T11" fmla="*/ 224 h 239"/>
                              <a:gd name="T12" fmla="*/ 47 w 77"/>
                              <a:gd name="T13" fmla="*/ 217 h 239"/>
                              <a:gd name="T14" fmla="*/ 47 w 77"/>
                              <a:gd name="T15" fmla="*/ 204 h 239"/>
                              <a:gd name="T16" fmla="*/ 50 w 77"/>
                              <a:gd name="T17" fmla="*/ 194 h 239"/>
                              <a:gd name="T18" fmla="*/ 52 w 77"/>
                              <a:gd name="T19" fmla="*/ 189 h 239"/>
                              <a:gd name="T20" fmla="*/ 55 w 77"/>
                              <a:gd name="T21" fmla="*/ 184 h 239"/>
                              <a:gd name="T22" fmla="*/ 62 w 77"/>
                              <a:gd name="T23" fmla="*/ 177 h 239"/>
                              <a:gd name="T24" fmla="*/ 72 w 77"/>
                              <a:gd name="T25" fmla="*/ 167 h 239"/>
                              <a:gd name="T26" fmla="*/ 75 w 77"/>
                              <a:gd name="T27" fmla="*/ 159 h 239"/>
                              <a:gd name="T28" fmla="*/ 77 w 77"/>
                              <a:gd name="T29" fmla="*/ 152 h 239"/>
                              <a:gd name="T30" fmla="*/ 77 w 77"/>
                              <a:gd name="T31" fmla="*/ 142 h 239"/>
                              <a:gd name="T32" fmla="*/ 77 w 77"/>
                              <a:gd name="T33" fmla="*/ 132 h 239"/>
                              <a:gd name="T34" fmla="*/ 75 w 77"/>
                              <a:gd name="T35" fmla="*/ 112 h 239"/>
                              <a:gd name="T36" fmla="*/ 70 w 77"/>
                              <a:gd name="T37" fmla="*/ 92 h 239"/>
                              <a:gd name="T38" fmla="*/ 57 w 77"/>
                              <a:gd name="T39" fmla="*/ 52 h 239"/>
                              <a:gd name="T40" fmla="*/ 50 w 77"/>
                              <a:gd name="T41" fmla="*/ 25 h 239"/>
                              <a:gd name="T42" fmla="*/ 50 w 77"/>
                              <a:gd name="T43" fmla="*/ 15 h 239"/>
                              <a:gd name="T44" fmla="*/ 52 w 77"/>
                              <a:gd name="T45" fmla="*/ 10 h 239"/>
                              <a:gd name="T46" fmla="*/ 60 w 77"/>
                              <a:gd name="T47" fmla="*/ 7 h 239"/>
                              <a:gd name="T48" fmla="*/ 70 w 77"/>
                              <a:gd name="T49" fmla="*/ 10 h 239"/>
                              <a:gd name="T50" fmla="*/ 67 w 77"/>
                              <a:gd name="T51" fmla="*/ 5 h 239"/>
                              <a:gd name="T52" fmla="*/ 62 w 77"/>
                              <a:gd name="T53" fmla="*/ 2 h 239"/>
                              <a:gd name="T54" fmla="*/ 57 w 77"/>
                              <a:gd name="T55" fmla="*/ 0 h 239"/>
                              <a:gd name="T56" fmla="*/ 52 w 77"/>
                              <a:gd name="T57" fmla="*/ 0 h 239"/>
                              <a:gd name="T58" fmla="*/ 47 w 77"/>
                              <a:gd name="T59" fmla="*/ 2 h 239"/>
                              <a:gd name="T60" fmla="*/ 45 w 77"/>
                              <a:gd name="T61" fmla="*/ 5 h 239"/>
                              <a:gd name="T62" fmla="*/ 40 w 77"/>
                              <a:gd name="T63" fmla="*/ 12 h 239"/>
                              <a:gd name="T64" fmla="*/ 37 w 77"/>
                              <a:gd name="T65" fmla="*/ 20 h 239"/>
                              <a:gd name="T66" fmla="*/ 25 w 77"/>
                              <a:gd name="T67" fmla="*/ 30 h 239"/>
                              <a:gd name="T68" fmla="*/ 5 w 77"/>
                              <a:gd name="T69" fmla="*/ 42 h 239"/>
                              <a:gd name="T70" fmla="*/ 2 w 77"/>
                              <a:gd name="T71" fmla="*/ 47 h 239"/>
                              <a:gd name="T72" fmla="*/ 0 w 77"/>
                              <a:gd name="T73" fmla="*/ 55 h 239"/>
                              <a:gd name="T74" fmla="*/ 0 w 77"/>
                              <a:gd name="T75" fmla="*/ 67 h 239"/>
                              <a:gd name="T76" fmla="*/ 2 w 77"/>
                              <a:gd name="T77" fmla="*/ 82 h 239"/>
                              <a:gd name="T78" fmla="*/ 7 w 77"/>
                              <a:gd name="T79" fmla="*/ 107 h 239"/>
                              <a:gd name="T80" fmla="*/ 12 w 77"/>
                              <a:gd name="T81" fmla="*/ 127 h 239"/>
                              <a:gd name="T82" fmla="*/ 22 w 77"/>
                              <a:gd name="T83" fmla="*/ 149 h 239"/>
                              <a:gd name="T84" fmla="*/ 35 w 77"/>
                              <a:gd name="T85" fmla="*/ 182 h 239"/>
                              <a:gd name="T86" fmla="*/ 37 w 77"/>
                              <a:gd name="T87" fmla="*/ 189 h 239"/>
                              <a:gd name="T88" fmla="*/ 40 w 77"/>
                              <a:gd name="T89" fmla="*/ 197 h 239"/>
                              <a:gd name="T90" fmla="*/ 37 w 77"/>
                              <a:gd name="T91" fmla="*/ 204 h 239"/>
                              <a:gd name="T92" fmla="*/ 35 w 77"/>
                              <a:gd name="T93" fmla="*/ 212 h 239"/>
                              <a:gd name="T94" fmla="*/ 32 w 77"/>
                              <a:gd name="T95" fmla="*/ 222 h 239"/>
                              <a:gd name="T96" fmla="*/ 25 w 77"/>
                              <a:gd name="T97" fmla="*/ 227 h 239"/>
                              <a:gd name="T98" fmla="*/ 17 w 77"/>
                              <a:gd name="T99" fmla="*/ 232 h 239"/>
                              <a:gd name="T100" fmla="*/ 5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5" y="237"/>
                                </a:moveTo>
                                <a:lnTo>
                                  <a:pt x="15" y="239"/>
                                </a:lnTo>
                                <a:lnTo>
                                  <a:pt x="27" y="237"/>
                                </a:lnTo>
                                <a:lnTo>
                                  <a:pt x="35" y="234"/>
                                </a:lnTo>
                                <a:lnTo>
                                  <a:pt x="42" y="229"/>
                                </a:lnTo>
                                <a:lnTo>
                                  <a:pt x="45" y="224"/>
                                </a:lnTo>
                                <a:lnTo>
                                  <a:pt x="47" y="217"/>
                                </a:lnTo>
                                <a:lnTo>
                                  <a:pt x="47" y="204"/>
                                </a:lnTo>
                                <a:lnTo>
                                  <a:pt x="50" y="194"/>
                                </a:lnTo>
                                <a:lnTo>
                                  <a:pt x="52" y="189"/>
                                </a:lnTo>
                                <a:lnTo>
                                  <a:pt x="55" y="184"/>
                                </a:lnTo>
                                <a:lnTo>
                                  <a:pt x="62" y="177"/>
                                </a:lnTo>
                                <a:lnTo>
                                  <a:pt x="72" y="167"/>
                                </a:lnTo>
                                <a:lnTo>
                                  <a:pt x="75" y="159"/>
                                </a:lnTo>
                                <a:lnTo>
                                  <a:pt x="77" y="152"/>
                                </a:lnTo>
                                <a:lnTo>
                                  <a:pt x="77" y="142"/>
                                </a:lnTo>
                                <a:lnTo>
                                  <a:pt x="77" y="132"/>
                                </a:lnTo>
                                <a:lnTo>
                                  <a:pt x="75" y="112"/>
                                </a:lnTo>
                                <a:lnTo>
                                  <a:pt x="70" y="92"/>
                                </a:lnTo>
                                <a:lnTo>
                                  <a:pt x="57" y="52"/>
                                </a:lnTo>
                                <a:lnTo>
                                  <a:pt x="50" y="25"/>
                                </a:lnTo>
                                <a:lnTo>
                                  <a:pt x="50" y="15"/>
                                </a:lnTo>
                                <a:lnTo>
                                  <a:pt x="52" y="10"/>
                                </a:lnTo>
                                <a:lnTo>
                                  <a:pt x="60" y="7"/>
                                </a:lnTo>
                                <a:lnTo>
                                  <a:pt x="70" y="10"/>
                                </a:lnTo>
                                <a:lnTo>
                                  <a:pt x="67" y="5"/>
                                </a:ln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40" y="12"/>
                                </a:lnTo>
                                <a:lnTo>
                                  <a:pt x="37" y="20"/>
                                </a:lnTo>
                                <a:lnTo>
                                  <a:pt x="25" y="30"/>
                                </a:lnTo>
                                <a:lnTo>
                                  <a:pt x="5" y="42"/>
                                </a:lnTo>
                                <a:lnTo>
                                  <a:pt x="2" y="47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2"/>
                                </a:lnTo>
                                <a:lnTo>
                                  <a:pt x="7" y="107"/>
                                </a:lnTo>
                                <a:lnTo>
                                  <a:pt x="12" y="127"/>
                                </a:lnTo>
                                <a:lnTo>
                                  <a:pt x="22" y="149"/>
                                </a:lnTo>
                                <a:lnTo>
                                  <a:pt x="35" y="182"/>
                                </a:lnTo>
                                <a:lnTo>
                                  <a:pt x="37" y="189"/>
                                </a:lnTo>
                                <a:lnTo>
                                  <a:pt x="40" y="197"/>
                                </a:lnTo>
                                <a:lnTo>
                                  <a:pt x="37" y="204"/>
                                </a:lnTo>
                                <a:lnTo>
                                  <a:pt x="35" y="212"/>
                                </a:lnTo>
                                <a:lnTo>
                                  <a:pt x="32" y="222"/>
                                </a:lnTo>
                                <a:lnTo>
                                  <a:pt x="25" y="227"/>
                                </a:lnTo>
                                <a:lnTo>
                                  <a:pt x="17" y="232"/>
                                </a:lnTo>
                                <a:lnTo>
                                  <a:pt x="5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Freeform 1781"/>
                        <wps:cNvSpPr>
                          <a:spLocks/>
                        </wps:cNvSpPr>
                        <wps:spPr bwMode="auto">
                          <a:xfrm>
                            <a:off x="5907" y="539"/>
                            <a:ext cx="77" cy="239"/>
                          </a:xfrm>
                          <a:custGeom>
                            <a:avLst/>
                            <a:gdLst>
                              <a:gd name="T0" fmla="*/ 5 w 77"/>
                              <a:gd name="T1" fmla="*/ 237 h 239"/>
                              <a:gd name="T2" fmla="*/ 15 w 77"/>
                              <a:gd name="T3" fmla="*/ 239 h 239"/>
                              <a:gd name="T4" fmla="*/ 27 w 77"/>
                              <a:gd name="T5" fmla="*/ 237 h 239"/>
                              <a:gd name="T6" fmla="*/ 35 w 77"/>
                              <a:gd name="T7" fmla="*/ 234 h 239"/>
                              <a:gd name="T8" fmla="*/ 42 w 77"/>
                              <a:gd name="T9" fmla="*/ 229 h 239"/>
                              <a:gd name="T10" fmla="*/ 45 w 77"/>
                              <a:gd name="T11" fmla="*/ 224 h 239"/>
                              <a:gd name="T12" fmla="*/ 47 w 77"/>
                              <a:gd name="T13" fmla="*/ 217 h 239"/>
                              <a:gd name="T14" fmla="*/ 47 w 77"/>
                              <a:gd name="T15" fmla="*/ 204 h 239"/>
                              <a:gd name="T16" fmla="*/ 50 w 77"/>
                              <a:gd name="T17" fmla="*/ 194 h 239"/>
                              <a:gd name="T18" fmla="*/ 52 w 77"/>
                              <a:gd name="T19" fmla="*/ 189 h 239"/>
                              <a:gd name="T20" fmla="*/ 55 w 77"/>
                              <a:gd name="T21" fmla="*/ 184 h 239"/>
                              <a:gd name="T22" fmla="*/ 62 w 77"/>
                              <a:gd name="T23" fmla="*/ 177 h 239"/>
                              <a:gd name="T24" fmla="*/ 72 w 77"/>
                              <a:gd name="T25" fmla="*/ 167 h 239"/>
                              <a:gd name="T26" fmla="*/ 75 w 77"/>
                              <a:gd name="T27" fmla="*/ 159 h 239"/>
                              <a:gd name="T28" fmla="*/ 77 w 77"/>
                              <a:gd name="T29" fmla="*/ 152 h 239"/>
                              <a:gd name="T30" fmla="*/ 77 w 77"/>
                              <a:gd name="T31" fmla="*/ 142 h 239"/>
                              <a:gd name="T32" fmla="*/ 77 w 77"/>
                              <a:gd name="T33" fmla="*/ 132 h 239"/>
                              <a:gd name="T34" fmla="*/ 75 w 77"/>
                              <a:gd name="T35" fmla="*/ 112 h 239"/>
                              <a:gd name="T36" fmla="*/ 70 w 77"/>
                              <a:gd name="T37" fmla="*/ 92 h 239"/>
                              <a:gd name="T38" fmla="*/ 57 w 77"/>
                              <a:gd name="T39" fmla="*/ 52 h 239"/>
                              <a:gd name="T40" fmla="*/ 50 w 77"/>
                              <a:gd name="T41" fmla="*/ 25 h 239"/>
                              <a:gd name="T42" fmla="*/ 50 w 77"/>
                              <a:gd name="T43" fmla="*/ 15 h 239"/>
                              <a:gd name="T44" fmla="*/ 52 w 77"/>
                              <a:gd name="T45" fmla="*/ 10 h 239"/>
                              <a:gd name="T46" fmla="*/ 60 w 77"/>
                              <a:gd name="T47" fmla="*/ 7 h 239"/>
                              <a:gd name="T48" fmla="*/ 70 w 77"/>
                              <a:gd name="T49" fmla="*/ 10 h 239"/>
                              <a:gd name="T50" fmla="*/ 67 w 77"/>
                              <a:gd name="T51" fmla="*/ 5 h 239"/>
                              <a:gd name="T52" fmla="*/ 62 w 77"/>
                              <a:gd name="T53" fmla="*/ 2 h 239"/>
                              <a:gd name="T54" fmla="*/ 57 w 77"/>
                              <a:gd name="T55" fmla="*/ 0 h 239"/>
                              <a:gd name="T56" fmla="*/ 52 w 77"/>
                              <a:gd name="T57" fmla="*/ 0 h 239"/>
                              <a:gd name="T58" fmla="*/ 47 w 77"/>
                              <a:gd name="T59" fmla="*/ 2 h 239"/>
                              <a:gd name="T60" fmla="*/ 45 w 77"/>
                              <a:gd name="T61" fmla="*/ 5 h 239"/>
                              <a:gd name="T62" fmla="*/ 40 w 77"/>
                              <a:gd name="T63" fmla="*/ 12 h 239"/>
                              <a:gd name="T64" fmla="*/ 37 w 77"/>
                              <a:gd name="T65" fmla="*/ 20 h 239"/>
                              <a:gd name="T66" fmla="*/ 25 w 77"/>
                              <a:gd name="T67" fmla="*/ 30 h 239"/>
                              <a:gd name="T68" fmla="*/ 5 w 77"/>
                              <a:gd name="T69" fmla="*/ 42 h 239"/>
                              <a:gd name="T70" fmla="*/ 2 w 77"/>
                              <a:gd name="T71" fmla="*/ 47 h 239"/>
                              <a:gd name="T72" fmla="*/ 0 w 77"/>
                              <a:gd name="T73" fmla="*/ 55 h 239"/>
                              <a:gd name="T74" fmla="*/ 0 w 77"/>
                              <a:gd name="T75" fmla="*/ 67 h 239"/>
                              <a:gd name="T76" fmla="*/ 2 w 77"/>
                              <a:gd name="T77" fmla="*/ 82 h 239"/>
                              <a:gd name="T78" fmla="*/ 7 w 77"/>
                              <a:gd name="T79" fmla="*/ 107 h 239"/>
                              <a:gd name="T80" fmla="*/ 12 w 77"/>
                              <a:gd name="T81" fmla="*/ 127 h 239"/>
                              <a:gd name="T82" fmla="*/ 22 w 77"/>
                              <a:gd name="T83" fmla="*/ 149 h 239"/>
                              <a:gd name="T84" fmla="*/ 35 w 77"/>
                              <a:gd name="T85" fmla="*/ 182 h 239"/>
                              <a:gd name="T86" fmla="*/ 37 w 77"/>
                              <a:gd name="T87" fmla="*/ 189 h 239"/>
                              <a:gd name="T88" fmla="*/ 40 w 77"/>
                              <a:gd name="T89" fmla="*/ 197 h 239"/>
                              <a:gd name="T90" fmla="*/ 37 w 77"/>
                              <a:gd name="T91" fmla="*/ 204 h 239"/>
                              <a:gd name="T92" fmla="*/ 35 w 77"/>
                              <a:gd name="T93" fmla="*/ 212 h 239"/>
                              <a:gd name="T94" fmla="*/ 32 w 77"/>
                              <a:gd name="T95" fmla="*/ 222 h 239"/>
                              <a:gd name="T96" fmla="*/ 25 w 77"/>
                              <a:gd name="T97" fmla="*/ 227 h 239"/>
                              <a:gd name="T98" fmla="*/ 17 w 77"/>
                              <a:gd name="T99" fmla="*/ 232 h 239"/>
                              <a:gd name="T100" fmla="*/ 5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5" y="237"/>
                                </a:moveTo>
                                <a:lnTo>
                                  <a:pt x="15" y="239"/>
                                </a:lnTo>
                                <a:lnTo>
                                  <a:pt x="27" y="237"/>
                                </a:lnTo>
                                <a:lnTo>
                                  <a:pt x="35" y="234"/>
                                </a:lnTo>
                                <a:lnTo>
                                  <a:pt x="42" y="229"/>
                                </a:lnTo>
                                <a:lnTo>
                                  <a:pt x="45" y="224"/>
                                </a:lnTo>
                                <a:lnTo>
                                  <a:pt x="47" y="217"/>
                                </a:lnTo>
                                <a:lnTo>
                                  <a:pt x="47" y="204"/>
                                </a:lnTo>
                                <a:lnTo>
                                  <a:pt x="50" y="194"/>
                                </a:lnTo>
                                <a:lnTo>
                                  <a:pt x="52" y="189"/>
                                </a:lnTo>
                                <a:lnTo>
                                  <a:pt x="55" y="184"/>
                                </a:lnTo>
                                <a:lnTo>
                                  <a:pt x="62" y="177"/>
                                </a:lnTo>
                                <a:lnTo>
                                  <a:pt x="72" y="167"/>
                                </a:lnTo>
                                <a:lnTo>
                                  <a:pt x="75" y="159"/>
                                </a:lnTo>
                                <a:lnTo>
                                  <a:pt x="77" y="152"/>
                                </a:lnTo>
                                <a:lnTo>
                                  <a:pt x="77" y="142"/>
                                </a:lnTo>
                                <a:lnTo>
                                  <a:pt x="77" y="132"/>
                                </a:lnTo>
                                <a:lnTo>
                                  <a:pt x="75" y="112"/>
                                </a:lnTo>
                                <a:lnTo>
                                  <a:pt x="70" y="92"/>
                                </a:lnTo>
                                <a:lnTo>
                                  <a:pt x="57" y="52"/>
                                </a:lnTo>
                                <a:lnTo>
                                  <a:pt x="50" y="25"/>
                                </a:lnTo>
                                <a:lnTo>
                                  <a:pt x="50" y="15"/>
                                </a:lnTo>
                                <a:lnTo>
                                  <a:pt x="52" y="10"/>
                                </a:lnTo>
                                <a:lnTo>
                                  <a:pt x="60" y="7"/>
                                </a:lnTo>
                                <a:lnTo>
                                  <a:pt x="70" y="10"/>
                                </a:lnTo>
                                <a:lnTo>
                                  <a:pt x="67" y="5"/>
                                </a:ln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40" y="12"/>
                                </a:lnTo>
                                <a:lnTo>
                                  <a:pt x="37" y="20"/>
                                </a:lnTo>
                                <a:lnTo>
                                  <a:pt x="25" y="30"/>
                                </a:lnTo>
                                <a:lnTo>
                                  <a:pt x="5" y="42"/>
                                </a:lnTo>
                                <a:lnTo>
                                  <a:pt x="2" y="47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2"/>
                                </a:lnTo>
                                <a:lnTo>
                                  <a:pt x="7" y="107"/>
                                </a:lnTo>
                                <a:lnTo>
                                  <a:pt x="12" y="127"/>
                                </a:lnTo>
                                <a:lnTo>
                                  <a:pt x="22" y="149"/>
                                </a:lnTo>
                                <a:lnTo>
                                  <a:pt x="35" y="182"/>
                                </a:lnTo>
                                <a:lnTo>
                                  <a:pt x="37" y="189"/>
                                </a:lnTo>
                                <a:lnTo>
                                  <a:pt x="40" y="197"/>
                                </a:lnTo>
                                <a:lnTo>
                                  <a:pt x="37" y="204"/>
                                </a:lnTo>
                                <a:lnTo>
                                  <a:pt x="35" y="212"/>
                                </a:lnTo>
                                <a:lnTo>
                                  <a:pt x="32" y="222"/>
                                </a:lnTo>
                                <a:lnTo>
                                  <a:pt x="25" y="227"/>
                                </a:lnTo>
                                <a:lnTo>
                                  <a:pt x="17" y="232"/>
                                </a:lnTo>
                                <a:lnTo>
                                  <a:pt x="5" y="23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1782"/>
                        <wps:cNvSpPr>
                          <a:spLocks/>
                        </wps:cNvSpPr>
                        <wps:spPr bwMode="auto">
                          <a:xfrm>
                            <a:off x="5996" y="486"/>
                            <a:ext cx="112" cy="187"/>
                          </a:xfrm>
                          <a:custGeom>
                            <a:avLst/>
                            <a:gdLst>
                              <a:gd name="T0" fmla="*/ 0 w 112"/>
                              <a:gd name="T1" fmla="*/ 180 h 187"/>
                              <a:gd name="T2" fmla="*/ 8 w 112"/>
                              <a:gd name="T3" fmla="*/ 185 h 187"/>
                              <a:gd name="T4" fmla="*/ 20 w 112"/>
                              <a:gd name="T5" fmla="*/ 187 h 187"/>
                              <a:gd name="T6" fmla="*/ 25 w 112"/>
                              <a:gd name="T7" fmla="*/ 187 h 187"/>
                              <a:gd name="T8" fmla="*/ 33 w 112"/>
                              <a:gd name="T9" fmla="*/ 187 h 187"/>
                              <a:gd name="T10" fmla="*/ 38 w 112"/>
                              <a:gd name="T11" fmla="*/ 182 h 187"/>
                              <a:gd name="T12" fmla="*/ 40 w 112"/>
                              <a:gd name="T13" fmla="*/ 178 h 187"/>
                              <a:gd name="T14" fmla="*/ 48 w 112"/>
                              <a:gd name="T15" fmla="*/ 160 h 187"/>
                              <a:gd name="T16" fmla="*/ 55 w 112"/>
                              <a:gd name="T17" fmla="*/ 153 h 187"/>
                              <a:gd name="T18" fmla="*/ 65 w 112"/>
                              <a:gd name="T19" fmla="*/ 148 h 187"/>
                              <a:gd name="T20" fmla="*/ 73 w 112"/>
                              <a:gd name="T21" fmla="*/ 145 h 187"/>
                              <a:gd name="T22" fmla="*/ 82 w 112"/>
                              <a:gd name="T23" fmla="*/ 133 h 187"/>
                              <a:gd name="T24" fmla="*/ 87 w 112"/>
                              <a:gd name="T25" fmla="*/ 118 h 187"/>
                              <a:gd name="T26" fmla="*/ 90 w 112"/>
                              <a:gd name="T27" fmla="*/ 100 h 187"/>
                              <a:gd name="T28" fmla="*/ 90 w 112"/>
                              <a:gd name="T29" fmla="*/ 80 h 187"/>
                              <a:gd name="T30" fmla="*/ 87 w 112"/>
                              <a:gd name="T31" fmla="*/ 45 h 187"/>
                              <a:gd name="T32" fmla="*/ 90 w 112"/>
                              <a:gd name="T33" fmla="*/ 20 h 187"/>
                              <a:gd name="T34" fmla="*/ 92 w 112"/>
                              <a:gd name="T35" fmla="*/ 10 h 187"/>
                              <a:gd name="T36" fmla="*/ 97 w 112"/>
                              <a:gd name="T37" fmla="*/ 8 h 187"/>
                              <a:gd name="T38" fmla="*/ 102 w 112"/>
                              <a:gd name="T39" fmla="*/ 8 h 187"/>
                              <a:gd name="T40" fmla="*/ 112 w 112"/>
                              <a:gd name="T41" fmla="*/ 13 h 187"/>
                              <a:gd name="T42" fmla="*/ 105 w 112"/>
                              <a:gd name="T43" fmla="*/ 5 h 187"/>
                              <a:gd name="T44" fmla="*/ 97 w 112"/>
                              <a:gd name="T45" fmla="*/ 0 h 187"/>
                              <a:gd name="T46" fmla="*/ 95 w 112"/>
                              <a:gd name="T47" fmla="*/ 0 h 187"/>
                              <a:gd name="T48" fmla="*/ 90 w 112"/>
                              <a:gd name="T49" fmla="*/ 3 h 187"/>
                              <a:gd name="T50" fmla="*/ 85 w 112"/>
                              <a:gd name="T51" fmla="*/ 5 h 187"/>
                              <a:gd name="T52" fmla="*/ 80 w 112"/>
                              <a:gd name="T53" fmla="*/ 13 h 187"/>
                              <a:gd name="T54" fmla="*/ 68 w 112"/>
                              <a:gd name="T55" fmla="*/ 15 h 187"/>
                              <a:gd name="T56" fmla="*/ 48 w 112"/>
                              <a:gd name="T57" fmla="*/ 20 h 187"/>
                              <a:gd name="T58" fmla="*/ 45 w 112"/>
                              <a:gd name="T59" fmla="*/ 23 h 187"/>
                              <a:gd name="T60" fmla="*/ 40 w 112"/>
                              <a:gd name="T61" fmla="*/ 30 h 187"/>
                              <a:gd name="T62" fmla="*/ 38 w 112"/>
                              <a:gd name="T63" fmla="*/ 38 h 187"/>
                              <a:gd name="T64" fmla="*/ 35 w 112"/>
                              <a:gd name="T65" fmla="*/ 53 h 187"/>
                              <a:gd name="T66" fmla="*/ 33 w 112"/>
                              <a:gd name="T67" fmla="*/ 73 h 187"/>
                              <a:gd name="T68" fmla="*/ 35 w 112"/>
                              <a:gd name="T69" fmla="*/ 93 h 187"/>
                              <a:gd name="T70" fmla="*/ 35 w 112"/>
                              <a:gd name="T71" fmla="*/ 115 h 187"/>
                              <a:gd name="T72" fmla="*/ 38 w 112"/>
                              <a:gd name="T73" fmla="*/ 145 h 187"/>
                              <a:gd name="T74" fmla="*/ 40 w 112"/>
                              <a:gd name="T75" fmla="*/ 153 h 187"/>
                              <a:gd name="T76" fmla="*/ 38 w 112"/>
                              <a:gd name="T77" fmla="*/ 158 h 187"/>
                              <a:gd name="T78" fmla="*/ 35 w 112"/>
                              <a:gd name="T79" fmla="*/ 165 h 187"/>
                              <a:gd name="T80" fmla="*/ 33 w 112"/>
                              <a:gd name="T81" fmla="*/ 170 h 187"/>
                              <a:gd name="T82" fmla="*/ 25 w 112"/>
                              <a:gd name="T83" fmla="*/ 175 h 187"/>
                              <a:gd name="T84" fmla="*/ 20 w 112"/>
                              <a:gd name="T85" fmla="*/ 180 h 187"/>
                              <a:gd name="T86" fmla="*/ 10 w 112"/>
                              <a:gd name="T87" fmla="*/ 182 h 187"/>
                              <a:gd name="T88" fmla="*/ 0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0" y="180"/>
                                </a:moveTo>
                                <a:lnTo>
                                  <a:pt x="8" y="185"/>
                                </a:lnTo>
                                <a:lnTo>
                                  <a:pt x="20" y="187"/>
                                </a:lnTo>
                                <a:lnTo>
                                  <a:pt x="25" y="187"/>
                                </a:lnTo>
                                <a:lnTo>
                                  <a:pt x="33" y="187"/>
                                </a:lnTo>
                                <a:lnTo>
                                  <a:pt x="38" y="182"/>
                                </a:lnTo>
                                <a:lnTo>
                                  <a:pt x="40" y="178"/>
                                </a:lnTo>
                                <a:lnTo>
                                  <a:pt x="48" y="160"/>
                                </a:lnTo>
                                <a:lnTo>
                                  <a:pt x="55" y="153"/>
                                </a:lnTo>
                                <a:lnTo>
                                  <a:pt x="65" y="148"/>
                                </a:lnTo>
                                <a:lnTo>
                                  <a:pt x="73" y="145"/>
                                </a:lnTo>
                                <a:lnTo>
                                  <a:pt x="82" y="133"/>
                                </a:lnTo>
                                <a:lnTo>
                                  <a:pt x="87" y="118"/>
                                </a:lnTo>
                                <a:lnTo>
                                  <a:pt x="90" y="100"/>
                                </a:lnTo>
                                <a:lnTo>
                                  <a:pt x="90" y="80"/>
                                </a:lnTo>
                                <a:lnTo>
                                  <a:pt x="87" y="45"/>
                                </a:lnTo>
                                <a:lnTo>
                                  <a:pt x="90" y="20"/>
                                </a:lnTo>
                                <a:lnTo>
                                  <a:pt x="92" y="10"/>
                                </a:lnTo>
                                <a:lnTo>
                                  <a:pt x="97" y="8"/>
                                </a:lnTo>
                                <a:lnTo>
                                  <a:pt x="102" y="8"/>
                                </a:lnTo>
                                <a:lnTo>
                                  <a:pt x="112" y="13"/>
                                </a:lnTo>
                                <a:lnTo>
                                  <a:pt x="105" y="5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3"/>
                                </a:lnTo>
                                <a:lnTo>
                                  <a:pt x="85" y="5"/>
                                </a:lnTo>
                                <a:lnTo>
                                  <a:pt x="80" y="13"/>
                                </a:lnTo>
                                <a:lnTo>
                                  <a:pt x="68" y="15"/>
                                </a:lnTo>
                                <a:lnTo>
                                  <a:pt x="48" y="20"/>
                                </a:lnTo>
                                <a:lnTo>
                                  <a:pt x="45" y="23"/>
                                </a:lnTo>
                                <a:lnTo>
                                  <a:pt x="40" y="30"/>
                                </a:lnTo>
                                <a:lnTo>
                                  <a:pt x="38" y="38"/>
                                </a:lnTo>
                                <a:lnTo>
                                  <a:pt x="35" y="53"/>
                                </a:lnTo>
                                <a:lnTo>
                                  <a:pt x="33" y="73"/>
                                </a:lnTo>
                                <a:lnTo>
                                  <a:pt x="35" y="93"/>
                                </a:lnTo>
                                <a:lnTo>
                                  <a:pt x="35" y="115"/>
                                </a:lnTo>
                                <a:lnTo>
                                  <a:pt x="38" y="145"/>
                                </a:lnTo>
                                <a:lnTo>
                                  <a:pt x="40" y="153"/>
                                </a:lnTo>
                                <a:lnTo>
                                  <a:pt x="38" y="158"/>
                                </a:lnTo>
                                <a:lnTo>
                                  <a:pt x="35" y="165"/>
                                </a:lnTo>
                                <a:lnTo>
                                  <a:pt x="33" y="170"/>
                                </a:lnTo>
                                <a:lnTo>
                                  <a:pt x="25" y="175"/>
                                </a:lnTo>
                                <a:lnTo>
                                  <a:pt x="20" y="180"/>
                                </a:lnTo>
                                <a:lnTo>
                                  <a:pt x="10" y="182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1783"/>
                        <wps:cNvSpPr>
                          <a:spLocks/>
                        </wps:cNvSpPr>
                        <wps:spPr bwMode="auto">
                          <a:xfrm>
                            <a:off x="5996" y="486"/>
                            <a:ext cx="112" cy="187"/>
                          </a:xfrm>
                          <a:custGeom>
                            <a:avLst/>
                            <a:gdLst>
                              <a:gd name="T0" fmla="*/ 0 w 112"/>
                              <a:gd name="T1" fmla="*/ 180 h 187"/>
                              <a:gd name="T2" fmla="*/ 8 w 112"/>
                              <a:gd name="T3" fmla="*/ 185 h 187"/>
                              <a:gd name="T4" fmla="*/ 20 w 112"/>
                              <a:gd name="T5" fmla="*/ 187 h 187"/>
                              <a:gd name="T6" fmla="*/ 25 w 112"/>
                              <a:gd name="T7" fmla="*/ 187 h 187"/>
                              <a:gd name="T8" fmla="*/ 33 w 112"/>
                              <a:gd name="T9" fmla="*/ 187 h 187"/>
                              <a:gd name="T10" fmla="*/ 38 w 112"/>
                              <a:gd name="T11" fmla="*/ 182 h 187"/>
                              <a:gd name="T12" fmla="*/ 40 w 112"/>
                              <a:gd name="T13" fmla="*/ 178 h 187"/>
                              <a:gd name="T14" fmla="*/ 48 w 112"/>
                              <a:gd name="T15" fmla="*/ 160 h 187"/>
                              <a:gd name="T16" fmla="*/ 55 w 112"/>
                              <a:gd name="T17" fmla="*/ 153 h 187"/>
                              <a:gd name="T18" fmla="*/ 65 w 112"/>
                              <a:gd name="T19" fmla="*/ 148 h 187"/>
                              <a:gd name="T20" fmla="*/ 73 w 112"/>
                              <a:gd name="T21" fmla="*/ 145 h 187"/>
                              <a:gd name="T22" fmla="*/ 82 w 112"/>
                              <a:gd name="T23" fmla="*/ 133 h 187"/>
                              <a:gd name="T24" fmla="*/ 87 w 112"/>
                              <a:gd name="T25" fmla="*/ 118 h 187"/>
                              <a:gd name="T26" fmla="*/ 90 w 112"/>
                              <a:gd name="T27" fmla="*/ 100 h 187"/>
                              <a:gd name="T28" fmla="*/ 90 w 112"/>
                              <a:gd name="T29" fmla="*/ 80 h 187"/>
                              <a:gd name="T30" fmla="*/ 87 w 112"/>
                              <a:gd name="T31" fmla="*/ 45 h 187"/>
                              <a:gd name="T32" fmla="*/ 90 w 112"/>
                              <a:gd name="T33" fmla="*/ 20 h 187"/>
                              <a:gd name="T34" fmla="*/ 92 w 112"/>
                              <a:gd name="T35" fmla="*/ 10 h 187"/>
                              <a:gd name="T36" fmla="*/ 97 w 112"/>
                              <a:gd name="T37" fmla="*/ 8 h 187"/>
                              <a:gd name="T38" fmla="*/ 102 w 112"/>
                              <a:gd name="T39" fmla="*/ 8 h 187"/>
                              <a:gd name="T40" fmla="*/ 112 w 112"/>
                              <a:gd name="T41" fmla="*/ 13 h 187"/>
                              <a:gd name="T42" fmla="*/ 105 w 112"/>
                              <a:gd name="T43" fmla="*/ 5 h 187"/>
                              <a:gd name="T44" fmla="*/ 97 w 112"/>
                              <a:gd name="T45" fmla="*/ 0 h 187"/>
                              <a:gd name="T46" fmla="*/ 95 w 112"/>
                              <a:gd name="T47" fmla="*/ 0 h 187"/>
                              <a:gd name="T48" fmla="*/ 90 w 112"/>
                              <a:gd name="T49" fmla="*/ 3 h 187"/>
                              <a:gd name="T50" fmla="*/ 85 w 112"/>
                              <a:gd name="T51" fmla="*/ 5 h 187"/>
                              <a:gd name="T52" fmla="*/ 80 w 112"/>
                              <a:gd name="T53" fmla="*/ 13 h 187"/>
                              <a:gd name="T54" fmla="*/ 68 w 112"/>
                              <a:gd name="T55" fmla="*/ 15 h 187"/>
                              <a:gd name="T56" fmla="*/ 48 w 112"/>
                              <a:gd name="T57" fmla="*/ 20 h 187"/>
                              <a:gd name="T58" fmla="*/ 45 w 112"/>
                              <a:gd name="T59" fmla="*/ 23 h 187"/>
                              <a:gd name="T60" fmla="*/ 40 w 112"/>
                              <a:gd name="T61" fmla="*/ 30 h 187"/>
                              <a:gd name="T62" fmla="*/ 38 w 112"/>
                              <a:gd name="T63" fmla="*/ 38 h 187"/>
                              <a:gd name="T64" fmla="*/ 35 w 112"/>
                              <a:gd name="T65" fmla="*/ 53 h 187"/>
                              <a:gd name="T66" fmla="*/ 33 w 112"/>
                              <a:gd name="T67" fmla="*/ 73 h 187"/>
                              <a:gd name="T68" fmla="*/ 35 w 112"/>
                              <a:gd name="T69" fmla="*/ 93 h 187"/>
                              <a:gd name="T70" fmla="*/ 35 w 112"/>
                              <a:gd name="T71" fmla="*/ 115 h 187"/>
                              <a:gd name="T72" fmla="*/ 38 w 112"/>
                              <a:gd name="T73" fmla="*/ 145 h 187"/>
                              <a:gd name="T74" fmla="*/ 40 w 112"/>
                              <a:gd name="T75" fmla="*/ 153 h 187"/>
                              <a:gd name="T76" fmla="*/ 38 w 112"/>
                              <a:gd name="T77" fmla="*/ 158 h 187"/>
                              <a:gd name="T78" fmla="*/ 35 w 112"/>
                              <a:gd name="T79" fmla="*/ 165 h 187"/>
                              <a:gd name="T80" fmla="*/ 33 w 112"/>
                              <a:gd name="T81" fmla="*/ 170 h 187"/>
                              <a:gd name="T82" fmla="*/ 25 w 112"/>
                              <a:gd name="T83" fmla="*/ 175 h 187"/>
                              <a:gd name="T84" fmla="*/ 20 w 112"/>
                              <a:gd name="T85" fmla="*/ 180 h 187"/>
                              <a:gd name="T86" fmla="*/ 10 w 112"/>
                              <a:gd name="T87" fmla="*/ 182 h 187"/>
                              <a:gd name="T88" fmla="*/ 0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0" y="180"/>
                                </a:moveTo>
                                <a:lnTo>
                                  <a:pt x="8" y="185"/>
                                </a:lnTo>
                                <a:lnTo>
                                  <a:pt x="20" y="187"/>
                                </a:lnTo>
                                <a:lnTo>
                                  <a:pt x="25" y="187"/>
                                </a:lnTo>
                                <a:lnTo>
                                  <a:pt x="33" y="187"/>
                                </a:lnTo>
                                <a:lnTo>
                                  <a:pt x="38" y="182"/>
                                </a:lnTo>
                                <a:lnTo>
                                  <a:pt x="40" y="178"/>
                                </a:lnTo>
                                <a:lnTo>
                                  <a:pt x="48" y="160"/>
                                </a:lnTo>
                                <a:lnTo>
                                  <a:pt x="55" y="153"/>
                                </a:lnTo>
                                <a:lnTo>
                                  <a:pt x="65" y="148"/>
                                </a:lnTo>
                                <a:lnTo>
                                  <a:pt x="73" y="145"/>
                                </a:lnTo>
                                <a:lnTo>
                                  <a:pt x="82" y="133"/>
                                </a:lnTo>
                                <a:lnTo>
                                  <a:pt x="87" y="118"/>
                                </a:lnTo>
                                <a:lnTo>
                                  <a:pt x="90" y="100"/>
                                </a:lnTo>
                                <a:lnTo>
                                  <a:pt x="90" y="80"/>
                                </a:lnTo>
                                <a:lnTo>
                                  <a:pt x="87" y="45"/>
                                </a:lnTo>
                                <a:lnTo>
                                  <a:pt x="90" y="20"/>
                                </a:lnTo>
                                <a:lnTo>
                                  <a:pt x="92" y="10"/>
                                </a:lnTo>
                                <a:lnTo>
                                  <a:pt x="97" y="8"/>
                                </a:lnTo>
                                <a:lnTo>
                                  <a:pt x="102" y="8"/>
                                </a:lnTo>
                                <a:lnTo>
                                  <a:pt x="112" y="13"/>
                                </a:lnTo>
                                <a:lnTo>
                                  <a:pt x="105" y="5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3"/>
                                </a:lnTo>
                                <a:lnTo>
                                  <a:pt x="85" y="5"/>
                                </a:lnTo>
                                <a:lnTo>
                                  <a:pt x="80" y="13"/>
                                </a:lnTo>
                                <a:lnTo>
                                  <a:pt x="68" y="15"/>
                                </a:lnTo>
                                <a:lnTo>
                                  <a:pt x="48" y="20"/>
                                </a:lnTo>
                                <a:lnTo>
                                  <a:pt x="45" y="23"/>
                                </a:lnTo>
                                <a:lnTo>
                                  <a:pt x="40" y="30"/>
                                </a:lnTo>
                                <a:lnTo>
                                  <a:pt x="38" y="38"/>
                                </a:lnTo>
                                <a:lnTo>
                                  <a:pt x="35" y="53"/>
                                </a:lnTo>
                                <a:lnTo>
                                  <a:pt x="33" y="73"/>
                                </a:lnTo>
                                <a:lnTo>
                                  <a:pt x="35" y="93"/>
                                </a:lnTo>
                                <a:lnTo>
                                  <a:pt x="35" y="115"/>
                                </a:lnTo>
                                <a:lnTo>
                                  <a:pt x="38" y="145"/>
                                </a:lnTo>
                                <a:lnTo>
                                  <a:pt x="40" y="153"/>
                                </a:lnTo>
                                <a:lnTo>
                                  <a:pt x="38" y="158"/>
                                </a:lnTo>
                                <a:lnTo>
                                  <a:pt x="35" y="165"/>
                                </a:lnTo>
                                <a:lnTo>
                                  <a:pt x="33" y="170"/>
                                </a:lnTo>
                                <a:lnTo>
                                  <a:pt x="25" y="175"/>
                                </a:lnTo>
                                <a:lnTo>
                                  <a:pt x="20" y="180"/>
                                </a:lnTo>
                                <a:lnTo>
                                  <a:pt x="10" y="182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Freeform 1784"/>
                        <wps:cNvSpPr>
                          <a:spLocks noEditPoints="1"/>
                        </wps:cNvSpPr>
                        <wps:spPr bwMode="auto">
                          <a:xfrm>
                            <a:off x="5698" y="960"/>
                            <a:ext cx="110" cy="222"/>
                          </a:xfrm>
                          <a:custGeom>
                            <a:avLst/>
                            <a:gdLst>
                              <a:gd name="T0" fmla="*/ 110 w 110"/>
                              <a:gd name="T1" fmla="*/ 222 h 222"/>
                              <a:gd name="T2" fmla="*/ 107 w 110"/>
                              <a:gd name="T3" fmla="*/ 220 h 222"/>
                              <a:gd name="T4" fmla="*/ 105 w 110"/>
                              <a:gd name="T5" fmla="*/ 220 h 222"/>
                              <a:gd name="T6" fmla="*/ 102 w 110"/>
                              <a:gd name="T7" fmla="*/ 220 h 222"/>
                              <a:gd name="T8" fmla="*/ 100 w 110"/>
                              <a:gd name="T9" fmla="*/ 222 h 222"/>
                              <a:gd name="T10" fmla="*/ 105 w 110"/>
                              <a:gd name="T11" fmla="*/ 222 h 222"/>
                              <a:gd name="T12" fmla="*/ 110 w 110"/>
                              <a:gd name="T13" fmla="*/ 222 h 222"/>
                              <a:gd name="T14" fmla="*/ 0 w 110"/>
                              <a:gd name="T15" fmla="*/ 5 h 222"/>
                              <a:gd name="T16" fmla="*/ 0 w 110"/>
                              <a:gd name="T17" fmla="*/ 0 h 222"/>
                              <a:gd name="T18" fmla="*/ 0 w 110"/>
                              <a:gd name="T19" fmla="*/ 5 h 222"/>
                              <a:gd name="T20" fmla="*/ 0 w 110"/>
                              <a:gd name="T21" fmla="*/ 5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110" y="222"/>
                                </a:moveTo>
                                <a:lnTo>
                                  <a:pt x="107" y="220"/>
                                </a:lnTo>
                                <a:lnTo>
                                  <a:pt x="105" y="220"/>
                                </a:lnTo>
                                <a:lnTo>
                                  <a:pt x="102" y="220"/>
                                </a:lnTo>
                                <a:lnTo>
                                  <a:pt x="100" y="222"/>
                                </a:lnTo>
                                <a:lnTo>
                                  <a:pt x="105" y="222"/>
                                </a:lnTo>
                                <a:lnTo>
                                  <a:pt x="110" y="222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1785"/>
                        <wps:cNvSpPr>
                          <a:spLocks noEditPoints="1"/>
                        </wps:cNvSpPr>
                        <wps:spPr bwMode="auto">
                          <a:xfrm>
                            <a:off x="5698" y="963"/>
                            <a:ext cx="107" cy="219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19"/>
                              <a:gd name="T2" fmla="*/ 0 w 107"/>
                              <a:gd name="T3" fmla="*/ 0 h 219"/>
                              <a:gd name="T4" fmla="*/ 0 w 107"/>
                              <a:gd name="T5" fmla="*/ 5 h 219"/>
                              <a:gd name="T6" fmla="*/ 3 w 107"/>
                              <a:gd name="T7" fmla="*/ 5 h 219"/>
                              <a:gd name="T8" fmla="*/ 0 w 107"/>
                              <a:gd name="T9" fmla="*/ 0 h 219"/>
                              <a:gd name="T10" fmla="*/ 105 w 107"/>
                              <a:gd name="T11" fmla="*/ 219 h 219"/>
                              <a:gd name="T12" fmla="*/ 107 w 107"/>
                              <a:gd name="T13" fmla="*/ 217 h 219"/>
                              <a:gd name="T14" fmla="*/ 102 w 107"/>
                              <a:gd name="T15" fmla="*/ 214 h 219"/>
                              <a:gd name="T16" fmla="*/ 100 w 107"/>
                              <a:gd name="T17" fmla="*/ 217 h 219"/>
                              <a:gd name="T18" fmla="*/ 95 w 107"/>
                              <a:gd name="T19" fmla="*/ 217 h 219"/>
                              <a:gd name="T20" fmla="*/ 100 w 107"/>
                              <a:gd name="T21" fmla="*/ 219 h 219"/>
                              <a:gd name="T22" fmla="*/ 105 w 107"/>
                              <a:gd name="T23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7" h="2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5" y="219"/>
                                </a:moveTo>
                                <a:lnTo>
                                  <a:pt x="107" y="217"/>
                                </a:lnTo>
                                <a:lnTo>
                                  <a:pt x="102" y="214"/>
                                </a:lnTo>
                                <a:lnTo>
                                  <a:pt x="100" y="217"/>
                                </a:lnTo>
                                <a:lnTo>
                                  <a:pt x="95" y="217"/>
                                </a:lnTo>
                                <a:lnTo>
                                  <a:pt x="100" y="219"/>
                                </a:lnTo>
                                <a:lnTo>
                                  <a:pt x="105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Freeform 1786"/>
                        <wps:cNvSpPr>
                          <a:spLocks noEditPoints="1"/>
                        </wps:cNvSpPr>
                        <wps:spPr bwMode="auto">
                          <a:xfrm>
                            <a:off x="5698" y="965"/>
                            <a:ext cx="105" cy="217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17"/>
                              <a:gd name="T2" fmla="*/ 0 w 105"/>
                              <a:gd name="T3" fmla="*/ 0 h 217"/>
                              <a:gd name="T4" fmla="*/ 0 w 105"/>
                              <a:gd name="T5" fmla="*/ 5 h 217"/>
                              <a:gd name="T6" fmla="*/ 3 w 105"/>
                              <a:gd name="T7" fmla="*/ 5 h 217"/>
                              <a:gd name="T8" fmla="*/ 0 w 105"/>
                              <a:gd name="T9" fmla="*/ 0 h 217"/>
                              <a:gd name="T10" fmla="*/ 100 w 105"/>
                              <a:gd name="T11" fmla="*/ 217 h 217"/>
                              <a:gd name="T12" fmla="*/ 102 w 105"/>
                              <a:gd name="T13" fmla="*/ 215 h 217"/>
                              <a:gd name="T14" fmla="*/ 105 w 105"/>
                              <a:gd name="T15" fmla="*/ 215 h 217"/>
                              <a:gd name="T16" fmla="*/ 102 w 105"/>
                              <a:gd name="T17" fmla="*/ 212 h 217"/>
                              <a:gd name="T18" fmla="*/ 100 w 105"/>
                              <a:gd name="T19" fmla="*/ 210 h 217"/>
                              <a:gd name="T20" fmla="*/ 95 w 105"/>
                              <a:gd name="T21" fmla="*/ 212 h 217"/>
                              <a:gd name="T22" fmla="*/ 90 w 105"/>
                              <a:gd name="T23" fmla="*/ 215 h 217"/>
                              <a:gd name="T24" fmla="*/ 95 w 105"/>
                              <a:gd name="T25" fmla="*/ 215 h 217"/>
                              <a:gd name="T26" fmla="*/ 100 w 105"/>
                              <a:gd name="T27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5" h="2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0" y="217"/>
                                </a:moveTo>
                                <a:lnTo>
                                  <a:pt x="102" y="215"/>
                                </a:lnTo>
                                <a:lnTo>
                                  <a:pt x="105" y="215"/>
                                </a:lnTo>
                                <a:lnTo>
                                  <a:pt x="102" y="212"/>
                                </a:lnTo>
                                <a:lnTo>
                                  <a:pt x="100" y="210"/>
                                </a:lnTo>
                                <a:lnTo>
                                  <a:pt x="95" y="212"/>
                                </a:lnTo>
                                <a:lnTo>
                                  <a:pt x="90" y="215"/>
                                </a:lnTo>
                                <a:lnTo>
                                  <a:pt x="95" y="215"/>
                                </a:lnTo>
                                <a:lnTo>
                                  <a:pt x="10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Freeform 1787"/>
                        <wps:cNvSpPr>
                          <a:spLocks noEditPoints="1"/>
                        </wps:cNvSpPr>
                        <wps:spPr bwMode="auto">
                          <a:xfrm>
                            <a:off x="5698" y="968"/>
                            <a:ext cx="102" cy="212"/>
                          </a:xfrm>
                          <a:custGeom>
                            <a:avLst/>
                            <a:gdLst>
                              <a:gd name="T0" fmla="*/ 3 w 102"/>
                              <a:gd name="T1" fmla="*/ 0 h 212"/>
                              <a:gd name="T2" fmla="*/ 0 w 102"/>
                              <a:gd name="T3" fmla="*/ 0 h 212"/>
                              <a:gd name="T4" fmla="*/ 0 w 102"/>
                              <a:gd name="T5" fmla="*/ 5 h 212"/>
                              <a:gd name="T6" fmla="*/ 3 w 102"/>
                              <a:gd name="T7" fmla="*/ 5 h 212"/>
                              <a:gd name="T8" fmla="*/ 3 w 102"/>
                              <a:gd name="T9" fmla="*/ 0 h 212"/>
                              <a:gd name="T10" fmla="*/ 95 w 102"/>
                              <a:gd name="T11" fmla="*/ 212 h 212"/>
                              <a:gd name="T12" fmla="*/ 100 w 102"/>
                              <a:gd name="T13" fmla="*/ 212 h 212"/>
                              <a:gd name="T14" fmla="*/ 102 w 102"/>
                              <a:gd name="T15" fmla="*/ 209 h 212"/>
                              <a:gd name="T16" fmla="*/ 100 w 102"/>
                              <a:gd name="T17" fmla="*/ 207 h 212"/>
                              <a:gd name="T18" fmla="*/ 100 w 102"/>
                              <a:gd name="T19" fmla="*/ 207 h 212"/>
                              <a:gd name="T20" fmla="*/ 90 w 102"/>
                              <a:gd name="T21" fmla="*/ 209 h 212"/>
                              <a:gd name="T22" fmla="*/ 82 w 102"/>
                              <a:gd name="T23" fmla="*/ 212 h 212"/>
                              <a:gd name="T24" fmla="*/ 90 w 102"/>
                              <a:gd name="T25" fmla="*/ 212 h 212"/>
                              <a:gd name="T26" fmla="*/ 95 w 102"/>
                              <a:gd name="T27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212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95" y="212"/>
                                </a:moveTo>
                                <a:lnTo>
                                  <a:pt x="100" y="212"/>
                                </a:lnTo>
                                <a:lnTo>
                                  <a:pt x="102" y="209"/>
                                </a:lnTo>
                                <a:lnTo>
                                  <a:pt x="100" y="207"/>
                                </a:lnTo>
                                <a:lnTo>
                                  <a:pt x="90" y="209"/>
                                </a:lnTo>
                                <a:lnTo>
                                  <a:pt x="82" y="212"/>
                                </a:lnTo>
                                <a:lnTo>
                                  <a:pt x="90" y="212"/>
                                </a:lnTo>
                                <a:lnTo>
                                  <a:pt x="95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Freeform 1788"/>
                        <wps:cNvSpPr>
                          <a:spLocks noEditPoints="1"/>
                        </wps:cNvSpPr>
                        <wps:spPr bwMode="auto">
                          <a:xfrm>
                            <a:off x="5698" y="970"/>
                            <a:ext cx="100" cy="210"/>
                          </a:xfrm>
                          <a:custGeom>
                            <a:avLst/>
                            <a:gdLst>
                              <a:gd name="T0" fmla="*/ 3 w 100"/>
                              <a:gd name="T1" fmla="*/ 0 h 210"/>
                              <a:gd name="T2" fmla="*/ 0 w 100"/>
                              <a:gd name="T3" fmla="*/ 0 h 210"/>
                              <a:gd name="T4" fmla="*/ 0 w 100"/>
                              <a:gd name="T5" fmla="*/ 5 h 210"/>
                              <a:gd name="T6" fmla="*/ 3 w 100"/>
                              <a:gd name="T7" fmla="*/ 5 h 210"/>
                              <a:gd name="T8" fmla="*/ 3 w 100"/>
                              <a:gd name="T9" fmla="*/ 5 h 210"/>
                              <a:gd name="T10" fmla="*/ 3 w 100"/>
                              <a:gd name="T11" fmla="*/ 0 h 210"/>
                              <a:gd name="T12" fmla="*/ 90 w 100"/>
                              <a:gd name="T13" fmla="*/ 210 h 210"/>
                              <a:gd name="T14" fmla="*/ 95 w 100"/>
                              <a:gd name="T15" fmla="*/ 207 h 210"/>
                              <a:gd name="T16" fmla="*/ 100 w 100"/>
                              <a:gd name="T17" fmla="*/ 205 h 210"/>
                              <a:gd name="T18" fmla="*/ 100 w 100"/>
                              <a:gd name="T19" fmla="*/ 205 h 210"/>
                              <a:gd name="T20" fmla="*/ 97 w 100"/>
                              <a:gd name="T21" fmla="*/ 202 h 210"/>
                              <a:gd name="T22" fmla="*/ 87 w 100"/>
                              <a:gd name="T23" fmla="*/ 205 h 210"/>
                              <a:gd name="T24" fmla="*/ 75 w 100"/>
                              <a:gd name="T25" fmla="*/ 207 h 210"/>
                              <a:gd name="T26" fmla="*/ 82 w 100"/>
                              <a:gd name="T27" fmla="*/ 210 h 210"/>
                              <a:gd name="T28" fmla="*/ 90 w 100"/>
                              <a:gd name="T29" fmla="*/ 21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1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90" y="210"/>
                                </a:moveTo>
                                <a:lnTo>
                                  <a:pt x="95" y="207"/>
                                </a:lnTo>
                                <a:lnTo>
                                  <a:pt x="100" y="205"/>
                                </a:lnTo>
                                <a:lnTo>
                                  <a:pt x="97" y="202"/>
                                </a:lnTo>
                                <a:lnTo>
                                  <a:pt x="87" y="205"/>
                                </a:lnTo>
                                <a:lnTo>
                                  <a:pt x="75" y="207"/>
                                </a:lnTo>
                                <a:lnTo>
                                  <a:pt x="82" y="210"/>
                                </a:lnTo>
                                <a:lnTo>
                                  <a:pt x="90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1789"/>
                        <wps:cNvSpPr>
                          <a:spLocks noEditPoints="1"/>
                        </wps:cNvSpPr>
                        <wps:spPr bwMode="auto">
                          <a:xfrm>
                            <a:off x="5698" y="973"/>
                            <a:ext cx="100" cy="207"/>
                          </a:xfrm>
                          <a:custGeom>
                            <a:avLst/>
                            <a:gdLst>
                              <a:gd name="T0" fmla="*/ 3 w 100"/>
                              <a:gd name="T1" fmla="*/ 0 h 207"/>
                              <a:gd name="T2" fmla="*/ 0 w 100"/>
                              <a:gd name="T3" fmla="*/ 0 h 207"/>
                              <a:gd name="T4" fmla="*/ 0 w 100"/>
                              <a:gd name="T5" fmla="*/ 7 h 207"/>
                              <a:gd name="T6" fmla="*/ 3 w 100"/>
                              <a:gd name="T7" fmla="*/ 5 h 207"/>
                              <a:gd name="T8" fmla="*/ 3 w 100"/>
                              <a:gd name="T9" fmla="*/ 5 h 207"/>
                              <a:gd name="T10" fmla="*/ 3 w 100"/>
                              <a:gd name="T11" fmla="*/ 0 h 207"/>
                              <a:gd name="T12" fmla="*/ 82 w 100"/>
                              <a:gd name="T13" fmla="*/ 207 h 207"/>
                              <a:gd name="T14" fmla="*/ 90 w 100"/>
                              <a:gd name="T15" fmla="*/ 204 h 207"/>
                              <a:gd name="T16" fmla="*/ 100 w 100"/>
                              <a:gd name="T17" fmla="*/ 202 h 207"/>
                              <a:gd name="T18" fmla="*/ 97 w 100"/>
                              <a:gd name="T19" fmla="*/ 199 h 207"/>
                              <a:gd name="T20" fmla="*/ 95 w 100"/>
                              <a:gd name="T21" fmla="*/ 197 h 207"/>
                              <a:gd name="T22" fmla="*/ 82 w 100"/>
                              <a:gd name="T23" fmla="*/ 202 h 207"/>
                              <a:gd name="T24" fmla="*/ 67 w 100"/>
                              <a:gd name="T25" fmla="*/ 204 h 207"/>
                              <a:gd name="T26" fmla="*/ 75 w 100"/>
                              <a:gd name="T27" fmla="*/ 204 h 207"/>
                              <a:gd name="T28" fmla="*/ 82 w 100"/>
                              <a:gd name="T29" fmla="*/ 207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07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82" y="207"/>
                                </a:moveTo>
                                <a:lnTo>
                                  <a:pt x="90" y="204"/>
                                </a:lnTo>
                                <a:lnTo>
                                  <a:pt x="100" y="202"/>
                                </a:lnTo>
                                <a:lnTo>
                                  <a:pt x="97" y="199"/>
                                </a:lnTo>
                                <a:lnTo>
                                  <a:pt x="95" y="197"/>
                                </a:lnTo>
                                <a:lnTo>
                                  <a:pt x="82" y="202"/>
                                </a:lnTo>
                                <a:lnTo>
                                  <a:pt x="67" y="204"/>
                                </a:lnTo>
                                <a:lnTo>
                                  <a:pt x="75" y="204"/>
                                </a:lnTo>
                                <a:lnTo>
                                  <a:pt x="82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Freeform 1790"/>
                        <wps:cNvSpPr>
                          <a:spLocks noEditPoints="1"/>
                        </wps:cNvSpPr>
                        <wps:spPr bwMode="auto">
                          <a:xfrm>
                            <a:off x="5698" y="975"/>
                            <a:ext cx="97" cy="202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202"/>
                              <a:gd name="T2" fmla="*/ 3 w 97"/>
                              <a:gd name="T3" fmla="*/ 0 h 202"/>
                              <a:gd name="T4" fmla="*/ 0 w 97"/>
                              <a:gd name="T5" fmla="*/ 0 h 202"/>
                              <a:gd name="T6" fmla="*/ 0 w 97"/>
                              <a:gd name="T7" fmla="*/ 8 h 202"/>
                              <a:gd name="T8" fmla="*/ 3 w 97"/>
                              <a:gd name="T9" fmla="*/ 5 h 202"/>
                              <a:gd name="T10" fmla="*/ 5 w 97"/>
                              <a:gd name="T11" fmla="*/ 5 h 202"/>
                              <a:gd name="T12" fmla="*/ 3 w 97"/>
                              <a:gd name="T13" fmla="*/ 0 h 202"/>
                              <a:gd name="T14" fmla="*/ 75 w 97"/>
                              <a:gd name="T15" fmla="*/ 202 h 202"/>
                              <a:gd name="T16" fmla="*/ 87 w 97"/>
                              <a:gd name="T17" fmla="*/ 200 h 202"/>
                              <a:gd name="T18" fmla="*/ 97 w 97"/>
                              <a:gd name="T19" fmla="*/ 197 h 202"/>
                              <a:gd name="T20" fmla="*/ 95 w 97"/>
                              <a:gd name="T21" fmla="*/ 195 h 202"/>
                              <a:gd name="T22" fmla="*/ 92 w 97"/>
                              <a:gd name="T23" fmla="*/ 193 h 202"/>
                              <a:gd name="T24" fmla="*/ 77 w 97"/>
                              <a:gd name="T25" fmla="*/ 197 h 202"/>
                              <a:gd name="T26" fmla="*/ 57 w 97"/>
                              <a:gd name="T27" fmla="*/ 200 h 202"/>
                              <a:gd name="T28" fmla="*/ 67 w 97"/>
                              <a:gd name="T29" fmla="*/ 202 h 202"/>
                              <a:gd name="T30" fmla="*/ 75 w 97"/>
                              <a:gd name="T31" fmla="*/ 202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202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75" y="202"/>
                                </a:moveTo>
                                <a:lnTo>
                                  <a:pt x="87" y="200"/>
                                </a:lnTo>
                                <a:lnTo>
                                  <a:pt x="97" y="197"/>
                                </a:lnTo>
                                <a:lnTo>
                                  <a:pt x="95" y="195"/>
                                </a:lnTo>
                                <a:lnTo>
                                  <a:pt x="92" y="193"/>
                                </a:lnTo>
                                <a:lnTo>
                                  <a:pt x="77" y="197"/>
                                </a:lnTo>
                                <a:lnTo>
                                  <a:pt x="57" y="200"/>
                                </a:lnTo>
                                <a:lnTo>
                                  <a:pt x="67" y="202"/>
                                </a:lnTo>
                                <a:lnTo>
                                  <a:pt x="75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Freeform 1791"/>
                        <wps:cNvSpPr>
                          <a:spLocks noEditPoints="1"/>
                        </wps:cNvSpPr>
                        <wps:spPr bwMode="auto">
                          <a:xfrm>
                            <a:off x="5698" y="978"/>
                            <a:ext cx="95" cy="199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99"/>
                              <a:gd name="T2" fmla="*/ 3 w 95"/>
                              <a:gd name="T3" fmla="*/ 0 h 199"/>
                              <a:gd name="T4" fmla="*/ 0 w 95"/>
                              <a:gd name="T5" fmla="*/ 2 h 199"/>
                              <a:gd name="T6" fmla="*/ 0 w 95"/>
                              <a:gd name="T7" fmla="*/ 7 h 199"/>
                              <a:gd name="T8" fmla="*/ 3 w 95"/>
                              <a:gd name="T9" fmla="*/ 5 h 199"/>
                              <a:gd name="T10" fmla="*/ 5 w 95"/>
                              <a:gd name="T11" fmla="*/ 5 h 199"/>
                              <a:gd name="T12" fmla="*/ 3 w 95"/>
                              <a:gd name="T13" fmla="*/ 0 h 199"/>
                              <a:gd name="T14" fmla="*/ 67 w 95"/>
                              <a:gd name="T15" fmla="*/ 199 h 199"/>
                              <a:gd name="T16" fmla="*/ 82 w 95"/>
                              <a:gd name="T17" fmla="*/ 197 h 199"/>
                              <a:gd name="T18" fmla="*/ 95 w 95"/>
                              <a:gd name="T19" fmla="*/ 192 h 199"/>
                              <a:gd name="T20" fmla="*/ 92 w 95"/>
                              <a:gd name="T21" fmla="*/ 190 h 199"/>
                              <a:gd name="T22" fmla="*/ 92 w 95"/>
                              <a:gd name="T23" fmla="*/ 190 h 199"/>
                              <a:gd name="T24" fmla="*/ 72 w 95"/>
                              <a:gd name="T25" fmla="*/ 194 h 199"/>
                              <a:gd name="T26" fmla="*/ 55 w 95"/>
                              <a:gd name="T27" fmla="*/ 194 h 199"/>
                              <a:gd name="T28" fmla="*/ 52 w 95"/>
                              <a:gd name="T29" fmla="*/ 194 h 199"/>
                              <a:gd name="T30" fmla="*/ 50 w 95"/>
                              <a:gd name="T31" fmla="*/ 194 h 199"/>
                              <a:gd name="T32" fmla="*/ 60 w 95"/>
                              <a:gd name="T33" fmla="*/ 197 h 199"/>
                              <a:gd name="T34" fmla="*/ 67 w 95"/>
                              <a:gd name="T35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199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67" y="199"/>
                                </a:moveTo>
                                <a:lnTo>
                                  <a:pt x="82" y="197"/>
                                </a:lnTo>
                                <a:lnTo>
                                  <a:pt x="95" y="192"/>
                                </a:lnTo>
                                <a:lnTo>
                                  <a:pt x="92" y="190"/>
                                </a:lnTo>
                                <a:lnTo>
                                  <a:pt x="72" y="194"/>
                                </a:lnTo>
                                <a:lnTo>
                                  <a:pt x="55" y="194"/>
                                </a:lnTo>
                                <a:lnTo>
                                  <a:pt x="52" y="194"/>
                                </a:lnTo>
                                <a:lnTo>
                                  <a:pt x="50" y="194"/>
                                </a:lnTo>
                                <a:lnTo>
                                  <a:pt x="60" y="197"/>
                                </a:lnTo>
                                <a:lnTo>
                                  <a:pt x="67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Freeform 1792"/>
                        <wps:cNvSpPr>
                          <a:spLocks noEditPoints="1"/>
                        </wps:cNvSpPr>
                        <wps:spPr bwMode="auto">
                          <a:xfrm>
                            <a:off x="5698" y="980"/>
                            <a:ext cx="92" cy="195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95"/>
                              <a:gd name="T2" fmla="*/ 3 w 92"/>
                              <a:gd name="T3" fmla="*/ 0 h 195"/>
                              <a:gd name="T4" fmla="*/ 0 w 92"/>
                              <a:gd name="T5" fmla="*/ 3 h 195"/>
                              <a:gd name="T6" fmla="*/ 3 w 92"/>
                              <a:gd name="T7" fmla="*/ 8 h 195"/>
                              <a:gd name="T8" fmla="*/ 3 w 92"/>
                              <a:gd name="T9" fmla="*/ 8 h 195"/>
                              <a:gd name="T10" fmla="*/ 5 w 92"/>
                              <a:gd name="T11" fmla="*/ 5 h 195"/>
                              <a:gd name="T12" fmla="*/ 5 w 92"/>
                              <a:gd name="T13" fmla="*/ 0 h 195"/>
                              <a:gd name="T14" fmla="*/ 57 w 92"/>
                              <a:gd name="T15" fmla="*/ 195 h 195"/>
                              <a:gd name="T16" fmla="*/ 77 w 92"/>
                              <a:gd name="T17" fmla="*/ 192 h 195"/>
                              <a:gd name="T18" fmla="*/ 92 w 92"/>
                              <a:gd name="T19" fmla="*/ 188 h 195"/>
                              <a:gd name="T20" fmla="*/ 92 w 92"/>
                              <a:gd name="T21" fmla="*/ 188 h 195"/>
                              <a:gd name="T22" fmla="*/ 90 w 92"/>
                              <a:gd name="T23" fmla="*/ 185 h 195"/>
                              <a:gd name="T24" fmla="*/ 72 w 92"/>
                              <a:gd name="T25" fmla="*/ 190 h 195"/>
                              <a:gd name="T26" fmla="*/ 55 w 92"/>
                              <a:gd name="T27" fmla="*/ 190 h 195"/>
                              <a:gd name="T28" fmla="*/ 50 w 92"/>
                              <a:gd name="T29" fmla="*/ 190 h 195"/>
                              <a:gd name="T30" fmla="*/ 43 w 92"/>
                              <a:gd name="T31" fmla="*/ 190 h 195"/>
                              <a:gd name="T32" fmla="*/ 50 w 92"/>
                              <a:gd name="T33" fmla="*/ 192 h 195"/>
                              <a:gd name="T34" fmla="*/ 57 w 92"/>
                              <a:gd name="T3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195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7" y="195"/>
                                </a:moveTo>
                                <a:lnTo>
                                  <a:pt x="77" y="192"/>
                                </a:lnTo>
                                <a:lnTo>
                                  <a:pt x="92" y="188"/>
                                </a:lnTo>
                                <a:lnTo>
                                  <a:pt x="90" y="185"/>
                                </a:lnTo>
                                <a:lnTo>
                                  <a:pt x="72" y="190"/>
                                </a:lnTo>
                                <a:lnTo>
                                  <a:pt x="55" y="190"/>
                                </a:lnTo>
                                <a:lnTo>
                                  <a:pt x="50" y="190"/>
                                </a:lnTo>
                                <a:lnTo>
                                  <a:pt x="43" y="190"/>
                                </a:lnTo>
                                <a:lnTo>
                                  <a:pt x="50" y="192"/>
                                </a:lnTo>
                                <a:lnTo>
                                  <a:pt x="57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Freeform 1793"/>
                        <wps:cNvSpPr>
                          <a:spLocks noEditPoints="1"/>
                        </wps:cNvSpPr>
                        <wps:spPr bwMode="auto">
                          <a:xfrm>
                            <a:off x="5698" y="983"/>
                            <a:ext cx="92" cy="189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89"/>
                              <a:gd name="T2" fmla="*/ 3 w 92"/>
                              <a:gd name="T3" fmla="*/ 0 h 189"/>
                              <a:gd name="T4" fmla="*/ 0 w 92"/>
                              <a:gd name="T5" fmla="*/ 2 h 189"/>
                              <a:gd name="T6" fmla="*/ 3 w 92"/>
                              <a:gd name="T7" fmla="*/ 7 h 189"/>
                              <a:gd name="T8" fmla="*/ 3 w 92"/>
                              <a:gd name="T9" fmla="*/ 7 h 189"/>
                              <a:gd name="T10" fmla="*/ 5 w 92"/>
                              <a:gd name="T11" fmla="*/ 5 h 189"/>
                              <a:gd name="T12" fmla="*/ 5 w 92"/>
                              <a:gd name="T13" fmla="*/ 0 h 189"/>
                              <a:gd name="T14" fmla="*/ 50 w 92"/>
                              <a:gd name="T15" fmla="*/ 189 h 189"/>
                              <a:gd name="T16" fmla="*/ 52 w 92"/>
                              <a:gd name="T17" fmla="*/ 189 h 189"/>
                              <a:gd name="T18" fmla="*/ 55 w 92"/>
                              <a:gd name="T19" fmla="*/ 189 h 189"/>
                              <a:gd name="T20" fmla="*/ 72 w 92"/>
                              <a:gd name="T21" fmla="*/ 189 h 189"/>
                              <a:gd name="T22" fmla="*/ 92 w 92"/>
                              <a:gd name="T23" fmla="*/ 185 h 189"/>
                              <a:gd name="T24" fmla="*/ 90 w 92"/>
                              <a:gd name="T25" fmla="*/ 182 h 189"/>
                              <a:gd name="T26" fmla="*/ 87 w 92"/>
                              <a:gd name="T27" fmla="*/ 180 h 189"/>
                              <a:gd name="T28" fmla="*/ 72 w 92"/>
                              <a:gd name="T29" fmla="*/ 185 h 189"/>
                              <a:gd name="T30" fmla="*/ 55 w 92"/>
                              <a:gd name="T31" fmla="*/ 185 h 189"/>
                              <a:gd name="T32" fmla="*/ 47 w 92"/>
                              <a:gd name="T33" fmla="*/ 185 h 189"/>
                              <a:gd name="T34" fmla="*/ 40 w 92"/>
                              <a:gd name="T35" fmla="*/ 185 h 189"/>
                              <a:gd name="T36" fmla="*/ 40 w 92"/>
                              <a:gd name="T37" fmla="*/ 185 h 189"/>
                              <a:gd name="T38" fmla="*/ 45 w 92"/>
                              <a:gd name="T39" fmla="*/ 187 h 189"/>
                              <a:gd name="T40" fmla="*/ 50 w 92"/>
                              <a:gd name="T41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" h="18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0" y="189"/>
                                </a:moveTo>
                                <a:lnTo>
                                  <a:pt x="52" y="189"/>
                                </a:lnTo>
                                <a:lnTo>
                                  <a:pt x="55" y="189"/>
                                </a:lnTo>
                                <a:lnTo>
                                  <a:pt x="72" y="189"/>
                                </a:lnTo>
                                <a:lnTo>
                                  <a:pt x="92" y="185"/>
                                </a:lnTo>
                                <a:lnTo>
                                  <a:pt x="90" y="182"/>
                                </a:lnTo>
                                <a:lnTo>
                                  <a:pt x="87" y="180"/>
                                </a:lnTo>
                                <a:lnTo>
                                  <a:pt x="72" y="185"/>
                                </a:lnTo>
                                <a:lnTo>
                                  <a:pt x="55" y="185"/>
                                </a:lnTo>
                                <a:lnTo>
                                  <a:pt x="47" y="185"/>
                                </a:lnTo>
                                <a:lnTo>
                                  <a:pt x="40" y="185"/>
                                </a:lnTo>
                                <a:lnTo>
                                  <a:pt x="45" y="187"/>
                                </a:lnTo>
                                <a:lnTo>
                                  <a:pt x="50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1794"/>
                        <wps:cNvSpPr>
                          <a:spLocks noEditPoints="1"/>
                        </wps:cNvSpPr>
                        <wps:spPr bwMode="auto">
                          <a:xfrm>
                            <a:off x="5701" y="985"/>
                            <a:ext cx="87" cy="185"/>
                          </a:xfrm>
                          <a:custGeom>
                            <a:avLst/>
                            <a:gdLst>
                              <a:gd name="T0" fmla="*/ 2 w 87"/>
                              <a:gd name="T1" fmla="*/ 0 h 185"/>
                              <a:gd name="T2" fmla="*/ 0 w 87"/>
                              <a:gd name="T3" fmla="*/ 3 h 185"/>
                              <a:gd name="T4" fmla="*/ 0 w 87"/>
                              <a:gd name="T5" fmla="*/ 3 h 185"/>
                              <a:gd name="T6" fmla="*/ 0 w 87"/>
                              <a:gd name="T7" fmla="*/ 8 h 185"/>
                              <a:gd name="T8" fmla="*/ 2 w 87"/>
                              <a:gd name="T9" fmla="*/ 8 h 185"/>
                              <a:gd name="T10" fmla="*/ 5 w 87"/>
                              <a:gd name="T11" fmla="*/ 5 h 185"/>
                              <a:gd name="T12" fmla="*/ 2 w 87"/>
                              <a:gd name="T13" fmla="*/ 0 h 185"/>
                              <a:gd name="T14" fmla="*/ 40 w 87"/>
                              <a:gd name="T15" fmla="*/ 185 h 185"/>
                              <a:gd name="T16" fmla="*/ 47 w 87"/>
                              <a:gd name="T17" fmla="*/ 185 h 185"/>
                              <a:gd name="T18" fmla="*/ 52 w 87"/>
                              <a:gd name="T19" fmla="*/ 185 h 185"/>
                              <a:gd name="T20" fmla="*/ 69 w 87"/>
                              <a:gd name="T21" fmla="*/ 185 h 185"/>
                              <a:gd name="T22" fmla="*/ 87 w 87"/>
                              <a:gd name="T23" fmla="*/ 180 h 185"/>
                              <a:gd name="T24" fmla="*/ 84 w 87"/>
                              <a:gd name="T25" fmla="*/ 178 h 185"/>
                              <a:gd name="T26" fmla="*/ 82 w 87"/>
                              <a:gd name="T27" fmla="*/ 175 h 185"/>
                              <a:gd name="T28" fmla="*/ 67 w 87"/>
                              <a:gd name="T29" fmla="*/ 180 h 185"/>
                              <a:gd name="T30" fmla="*/ 52 w 87"/>
                              <a:gd name="T31" fmla="*/ 180 h 185"/>
                              <a:gd name="T32" fmla="*/ 42 w 87"/>
                              <a:gd name="T33" fmla="*/ 180 h 185"/>
                              <a:gd name="T34" fmla="*/ 35 w 87"/>
                              <a:gd name="T35" fmla="*/ 180 h 185"/>
                              <a:gd name="T36" fmla="*/ 35 w 87"/>
                              <a:gd name="T37" fmla="*/ 183 h 185"/>
                              <a:gd name="T38" fmla="*/ 37 w 87"/>
                              <a:gd name="T39" fmla="*/ 183 h 185"/>
                              <a:gd name="T40" fmla="*/ 40 w 87"/>
                              <a:gd name="T41" fmla="*/ 185 h 185"/>
                              <a:gd name="T42" fmla="*/ 40 w 87"/>
                              <a:gd name="T4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8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0" y="185"/>
                                </a:moveTo>
                                <a:lnTo>
                                  <a:pt x="47" y="185"/>
                                </a:lnTo>
                                <a:lnTo>
                                  <a:pt x="52" y="185"/>
                                </a:lnTo>
                                <a:lnTo>
                                  <a:pt x="69" y="185"/>
                                </a:lnTo>
                                <a:lnTo>
                                  <a:pt x="87" y="180"/>
                                </a:lnTo>
                                <a:lnTo>
                                  <a:pt x="84" y="178"/>
                                </a:lnTo>
                                <a:lnTo>
                                  <a:pt x="82" y="175"/>
                                </a:lnTo>
                                <a:lnTo>
                                  <a:pt x="67" y="180"/>
                                </a:lnTo>
                                <a:lnTo>
                                  <a:pt x="52" y="180"/>
                                </a:lnTo>
                                <a:lnTo>
                                  <a:pt x="42" y="180"/>
                                </a:lnTo>
                                <a:lnTo>
                                  <a:pt x="35" y="180"/>
                                </a:lnTo>
                                <a:lnTo>
                                  <a:pt x="35" y="183"/>
                                </a:lnTo>
                                <a:lnTo>
                                  <a:pt x="37" y="183"/>
                                </a:lnTo>
                                <a:lnTo>
                                  <a:pt x="40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Freeform 1795"/>
                        <wps:cNvSpPr>
                          <a:spLocks noEditPoints="1"/>
                        </wps:cNvSpPr>
                        <wps:spPr bwMode="auto">
                          <a:xfrm>
                            <a:off x="5701" y="988"/>
                            <a:ext cx="84" cy="180"/>
                          </a:xfrm>
                          <a:custGeom>
                            <a:avLst/>
                            <a:gdLst>
                              <a:gd name="T0" fmla="*/ 2 w 84"/>
                              <a:gd name="T1" fmla="*/ 0 h 180"/>
                              <a:gd name="T2" fmla="*/ 0 w 84"/>
                              <a:gd name="T3" fmla="*/ 2 h 180"/>
                              <a:gd name="T4" fmla="*/ 0 w 84"/>
                              <a:gd name="T5" fmla="*/ 2 h 180"/>
                              <a:gd name="T6" fmla="*/ 0 w 84"/>
                              <a:gd name="T7" fmla="*/ 10 h 180"/>
                              <a:gd name="T8" fmla="*/ 2 w 84"/>
                              <a:gd name="T9" fmla="*/ 7 h 180"/>
                              <a:gd name="T10" fmla="*/ 5 w 84"/>
                              <a:gd name="T11" fmla="*/ 5 h 180"/>
                              <a:gd name="T12" fmla="*/ 2 w 84"/>
                              <a:gd name="T13" fmla="*/ 0 h 180"/>
                              <a:gd name="T14" fmla="*/ 37 w 84"/>
                              <a:gd name="T15" fmla="*/ 180 h 180"/>
                              <a:gd name="T16" fmla="*/ 44 w 84"/>
                              <a:gd name="T17" fmla="*/ 180 h 180"/>
                              <a:gd name="T18" fmla="*/ 52 w 84"/>
                              <a:gd name="T19" fmla="*/ 180 h 180"/>
                              <a:gd name="T20" fmla="*/ 69 w 84"/>
                              <a:gd name="T21" fmla="*/ 180 h 180"/>
                              <a:gd name="T22" fmla="*/ 84 w 84"/>
                              <a:gd name="T23" fmla="*/ 175 h 180"/>
                              <a:gd name="T24" fmla="*/ 82 w 84"/>
                              <a:gd name="T25" fmla="*/ 172 h 180"/>
                              <a:gd name="T26" fmla="*/ 79 w 84"/>
                              <a:gd name="T27" fmla="*/ 170 h 180"/>
                              <a:gd name="T28" fmla="*/ 67 w 84"/>
                              <a:gd name="T29" fmla="*/ 175 h 180"/>
                              <a:gd name="T30" fmla="*/ 52 w 84"/>
                              <a:gd name="T31" fmla="*/ 175 h 180"/>
                              <a:gd name="T32" fmla="*/ 42 w 84"/>
                              <a:gd name="T33" fmla="*/ 175 h 180"/>
                              <a:gd name="T34" fmla="*/ 32 w 84"/>
                              <a:gd name="T35" fmla="*/ 172 h 180"/>
                              <a:gd name="T36" fmla="*/ 35 w 84"/>
                              <a:gd name="T37" fmla="*/ 177 h 180"/>
                              <a:gd name="T38" fmla="*/ 37 w 84"/>
                              <a:gd name="T39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180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37" y="180"/>
                                </a:moveTo>
                                <a:lnTo>
                                  <a:pt x="44" y="180"/>
                                </a:lnTo>
                                <a:lnTo>
                                  <a:pt x="52" y="180"/>
                                </a:lnTo>
                                <a:lnTo>
                                  <a:pt x="69" y="180"/>
                                </a:lnTo>
                                <a:lnTo>
                                  <a:pt x="84" y="175"/>
                                </a:lnTo>
                                <a:lnTo>
                                  <a:pt x="82" y="172"/>
                                </a:lnTo>
                                <a:lnTo>
                                  <a:pt x="79" y="170"/>
                                </a:lnTo>
                                <a:lnTo>
                                  <a:pt x="67" y="175"/>
                                </a:lnTo>
                                <a:lnTo>
                                  <a:pt x="52" y="175"/>
                                </a:lnTo>
                                <a:lnTo>
                                  <a:pt x="42" y="175"/>
                                </a:lnTo>
                                <a:lnTo>
                                  <a:pt x="32" y="172"/>
                                </a:lnTo>
                                <a:lnTo>
                                  <a:pt x="35" y="177"/>
                                </a:lnTo>
                                <a:lnTo>
                                  <a:pt x="3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Freeform 1796"/>
                        <wps:cNvSpPr>
                          <a:spLocks noEditPoints="1"/>
                        </wps:cNvSpPr>
                        <wps:spPr bwMode="auto">
                          <a:xfrm>
                            <a:off x="5701" y="990"/>
                            <a:ext cx="82" cy="175"/>
                          </a:xfrm>
                          <a:custGeom>
                            <a:avLst/>
                            <a:gdLst>
                              <a:gd name="T0" fmla="*/ 5 w 82"/>
                              <a:gd name="T1" fmla="*/ 0 h 175"/>
                              <a:gd name="T2" fmla="*/ 2 w 82"/>
                              <a:gd name="T3" fmla="*/ 3 h 175"/>
                              <a:gd name="T4" fmla="*/ 0 w 82"/>
                              <a:gd name="T5" fmla="*/ 3 h 175"/>
                              <a:gd name="T6" fmla="*/ 0 w 82"/>
                              <a:gd name="T7" fmla="*/ 10 h 175"/>
                              <a:gd name="T8" fmla="*/ 2 w 82"/>
                              <a:gd name="T9" fmla="*/ 8 h 175"/>
                              <a:gd name="T10" fmla="*/ 5 w 82"/>
                              <a:gd name="T11" fmla="*/ 5 h 175"/>
                              <a:gd name="T12" fmla="*/ 5 w 82"/>
                              <a:gd name="T13" fmla="*/ 0 h 175"/>
                              <a:gd name="T14" fmla="*/ 35 w 82"/>
                              <a:gd name="T15" fmla="*/ 175 h 175"/>
                              <a:gd name="T16" fmla="*/ 42 w 82"/>
                              <a:gd name="T17" fmla="*/ 175 h 175"/>
                              <a:gd name="T18" fmla="*/ 52 w 82"/>
                              <a:gd name="T19" fmla="*/ 175 h 175"/>
                              <a:gd name="T20" fmla="*/ 67 w 82"/>
                              <a:gd name="T21" fmla="*/ 175 h 175"/>
                              <a:gd name="T22" fmla="*/ 82 w 82"/>
                              <a:gd name="T23" fmla="*/ 170 h 175"/>
                              <a:gd name="T24" fmla="*/ 79 w 82"/>
                              <a:gd name="T25" fmla="*/ 168 h 175"/>
                              <a:gd name="T26" fmla="*/ 79 w 82"/>
                              <a:gd name="T27" fmla="*/ 168 h 175"/>
                              <a:gd name="T28" fmla="*/ 64 w 82"/>
                              <a:gd name="T29" fmla="*/ 170 h 175"/>
                              <a:gd name="T30" fmla="*/ 52 w 82"/>
                              <a:gd name="T31" fmla="*/ 170 h 175"/>
                              <a:gd name="T32" fmla="*/ 42 w 82"/>
                              <a:gd name="T33" fmla="*/ 170 h 175"/>
                              <a:gd name="T34" fmla="*/ 30 w 82"/>
                              <a:gd name="T35" fmla="*/ 168 h 175"/>
                              <a:gd name="T36" fmla="*/ 32 w 82"/>
                              <a:gd name="T37" fmla="*/ 170 h 175"/>
                              <a:gd name="T38" fmla="*/ 35 w 82"/>
                              <a:gd name="T39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75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5" y="175"/>
                                </a:moveTo>
                                <a:lnTo>
                                  <a:pt x="42" y="175"/>
                                </a:lnTo>
                                <a:lnTo>
                                  <a:pt x="52" y="175"/>
                                </a:lnTo>
                                <a:lnTo>
                                  <a:pt x="67" y="175"/>
                                </a:lnTo>
                                <a:lnTo>
                                  <a:pt x="82" y="170"/>
                                </a:lnTo>
                                <a:lnTo>
                                  <a:pt x="79" y="168"/>
                                </a:lnTo>
                                <a:lnTo>
                                  <a:pt x="64" y="170"/>
                                </a:lnTo>
                                <a:lnTo>
                                  <a:pt x="5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0" y="168"/>
                                </a:lnTo>
                                <a:lnTo>
                                  <a:pt x="32" y="170"/>
                                </a:lnTo>
                                <a:lnTo>
                                  <a:pt x="35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1797"/>
                        <wps:cNvSpPr>
                          <a:spLocks noEditPoints="1"/>
                        </wps:cNvSpPr>
                        <wps:spPr bwMode="auto">
                          <a:xfrm>
                            <a:off x="5701" y="993"/>
                            <a:ext cx="79" cy="170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70"/>
                              <a:gd name="T2" fmla="*/ 2 w 79"/>
                              <a:gd name="T3" fmla="*/ 2 h 170"/>
                              <a:gd name="T4" fmla="*/ 0 w 79"/>
                              <a:gd name="T5" fmla="*/ 5 h 170"/>
                              <a:gd name="T6" fmla="*/ 0 w 79"/>
                              <a:gd name="T7" fmla="*/ 10 h 170"/>
                              <a:gd name="T8" fmla="*/ 2 w 79"/>
                              <a:gd name="T9" fmla="*/ 7 h 170"/>
                              <a:gd name="T10" fmla="*/ 5 w 79"/>
                              <a:gd name="T11" fmla="*/ 5 h 170"/>
                              <a:gd name="T12" fmla="*/ 5 w 79"/>
                              <a:gd name="T13" fmla="*/ 0 h 170"/>
                              <a:gd name="T14" fmla="*/ 32 w 79"/>
                              <a:gd name="T15" fmla="*/ 167 h 170"/>
                              <a:gd name="T16" fmla="*/ 42 w 79"/>
                              <a:gd name="T17" fmla="*/ 170 h 170"/>
                              <a:gd name="T18" fmla="*/ 52 w 79"/>
                              <a:gd name="T19" fmla="*/ 170 h 170"/>
                              <a:gd name="T20" fmla="*/ 67 w 79"/>
                              <a:gd name="T21" fmla="*/ 170 h 170"/>
                              <a:gd name="T22" fmla="*/ 79 w 79"/>
                              <a:gd name="T23" fmla="*/ 165 h 170"/>
                              <a:gd name="T24" fmla="*/ 79 w 79"/>
                              <a:gd name="T25" fmla="*/ 165 h 170"/>
                              <a:gd name="T26" fmla="*/ 77 w 79"/>
                              <a:gd name="T27" fmla="*/ 162 h 170"/>
                              <a:gd name="T28" fmla="*/ 64 w 79"/>
                              <a:gd name="T29" fmla="*/ 165 h 170"/>
                              <a:gd name="T30" fmla="*/ 52 w 79"/>
                              <a:gd name="T31" fmla="*/ 165 h 170"/>
                              <a:gd name="T32" fmla="*/ 40 w 79"/>
                              <a:gd name="T33" fmla="*/ 165 h 170"/>
                              <a:gd name="T34" fmla="*/ 30 w 79"/>
                              <a:gd name="T35" fmla="*/ 162 h 170"/>
                              <a:gd name="T36" fmla="*/ 30 w 79"/>
                              <a:gd name="T37" fmla="*/ 165 h 170"/>
                              <a:gd name="T38" fmla="*/ 32 w 79"/>
                              <a:gd name="T39" fmla="*/ 167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7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2" y="167"/>
                                </a:moveTo>
                                <a:lnTo>
                                  <a:pt x="42" y="170"/>
                                </a:lnTo>
                                <a:lnTo>
                                  <a:pt x="52" y="170"/>
                                </a:lnTo>
                                <a:lnTo>
                                  <a:pt x="67" y="170"/>
                                </a:lnTo>
                                <a:lnTo>
                                  <a:pt x="79" y="165"/>
                                </a:lnTo>
                                <a:lnTo>
                                  <a:pt x="77" y="162"/>
                                </a:lnTo>
                                <a:lnTo>
                                  <a:pt x="64" y="165"/>
                                </a:lnTo>
                                <a:lnTo>
                                  <a:pt x="52" y="165"/>
                                </a:lnTo>
                                <a:lnTo>
                                  <a:pt x="40" y="165"/>
                                </a:lnTo>
                                <a:lnTo>
                                  <a:pt x="30" y="162"/>
                                </a:lnTo>
                                <a:lnTo>
                                  <a:pt x="30" y="165"/>
                                </a:lnTo>
                                <a:lnTo>
                                  <a:pt x="3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Freeform 1798"/>
                        <wps:cNvSpPr>
                          <a:spLocks noEditPoints="1"/>
                        </wps:cNvSpPr>
                        <wps:spPr bwMode="auto">
                          <a:xfrm>
                            <a:off x="5701" y="995"/>
                            <a:ext cx="79" cy="165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65"/>
                              <a:gd name="T2" fmla="*/ 2 w 79"/>
                              <a:gd name="T3" fmla="*/ 3 h 165"/>
                              <a:gd name="T4" fmla="*/ 0 w 79"/>
                              <a:gd name="T5" fmla="*/ 5 h 165"/>
                              <a:gd name="T6" fmla="*/ 0 w 79"/>
                              <a:gd name="T7" fmla="*/ 10 h 165"/>
                              <a:gd name="T8" fmla="*/ 2 w 79"/>
                              <a:gd name="T9" fmla="*/ 8 h 165"/>
                              <a:gd name="T10" fmla="*/ 5 w 79"/>
                              <a:gd name="T11" fmla="*/ 5 h 165"/>
                              <a:gd name="T12" fmla="*/ 5 w 79"/>
                              <a:gd name="T13" fmla="*/ 0 h 165"/>
                              <a:gd name="T14" fmla="*/ 30 w 79"/>
                              <a:gd name="T15" fmla="*/ 163 h 165"/>
                              <a:gd name="T16" fmla="*/ 42 w 79"/>
                              <a:gd name="T17" fmla="*/ 165 h 165"/>
                              <a:gd name="T18" fmla="*/ 52 w 79"/>
                              <a:gd name="T19" fmla="*/ 165 h 165"/>
                              <a:gd name="T20" fmla="*/ 64 w 79"/>
                              <a:gd name="T21" fmla="*/ 165 h 165"/>
                              <a:gd name="T22" fmla="*/ 79 w 79"/>
                              <a:gd name="T23" fmla="*/ 163 h 165"/>
                              <a:gd name="T24" fmla="*/ 77 w 79"/>
                              <a:gd name="T25" fmla="*/ 160 h 165"/>
                              <a:gd name="T26" fmla="*/ 74 w 79"/>
                              <a:gd name="T27" fmla="*/ 158 h 165"/>
                              <a:gd name="T28" fmla="*/ 64 w 79"/>
                              <a:gd name="T29" fmla="*/ 160 h 165"/>
                              <a:gd name="T30" fmla="*/ 52 w 79"/>
                              <a:gd name="T31" fmla="*/ 160 h 165"/>
                              <a:gd name="T32" fmla="*/ 40 w 79"/>
                              <a:gd name="T33" fmla="*/ 160 h 165"/>
                              <a:gd name="T34" fmla="*/ 27 w 79"/>
                              <a:gd name="T35" fmla="*/ 158 h 165"/>
                              <a:gd name="T36" fmla="*/ 30 w 79"/>
                              <a:gd name="T37" fmla="*/ 160 h 165"/>
                              <a:gd name="T38" fmla="*/ 30 w 79"/>
                              <a:gd name="T39" fmla="*/ 163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65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0" y="163"/>
                                </a:moveTo>
                                <a:lnTo>
                                  <a:pt x="42" y="165"/>
                                </a:lnTo>
                                <a:lnTo>
                                  <a:pt x="52" y="165"/>
                                </a:lnTo>
                                <a:lnTo>
                                  <a:pt x="64" y="165"/>
                                </a:lnTo>
                                <a:lnTo>
                                  <a:pt x="79" y="163"/>
                                </a:lnTo>
                                <a:lnTo>
                                  <a:pt x="77" y="160"/>
                                </a:lnTo>
                                <a:lnTo>
                                  <a:pt x="74" y="158"/>
                                </a:lnTo>
                                <a:lnTo>
                                  <a:pt x="64" y="160"/>
                                </a:lnTo>
                                <a:lnTo>
                                  <a:pt x="52" y="160"/>
                                </a:lnTo>
                                <a:lnTo>
                                  <a:pt x="40" y="160"/>
                                </a:lnTo>
                                <a:lnTo>
                                  <a:pt x="27" y="158"/>
                                </a:lnTo>
                                <a:lnTo>
                                  <a:pt x="30" y="160"/>
                                </a:lnTo>
                                <a:lnTo>
                                  <a:pt x="3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Freeform 1799"/>
                        <wps:cNvSpPr>
                          <a:spLocks noEditPoints="1"/>
                        </wps:cNvSpPr>
                        <wps:spPr bwMode="auto">
                          <a:xfrm>
                            <a:off x="5701" y="998"/>
                            <a:ext cx="77" cy="160"/>
                          </a:xfrm>
                          <a:custGeom>
                            <a:avLst/>
                            <a:gdLst>
                              <a:gd name="T0" fmla="*/ 5 w 77"/>
                              <a:gd name="T1" fmla="*/ 0 h 160"/>
                              <a:gd name="T2" fmla="*/ 2 w 77"/>
                              <a:gd name="T3" fmla="*/ 2 h 160"/>
                              <a:gd name="T4" fmla="*/ 0 w 77"/>
                              <a:gd name="T5" fmla="*/ 5 h 160"/>
                              <a:gd name="T6" fmla="*/ 0 w 77"/>
                              <a:gd name="T7" fmla="*/ 12 h 160"/>
                              <a:gd name="T8" fmla="*/ 2 w 77"/>
                              <a:gd name="T9" fmla="*/ 7 h 160"/>
                              <a:gd name="T10" fmla="*/ 7 w 77"/>
                              <a:gd name="T11" fmla="*/ 5 h 160"/>
                              <a:gd name="T12" fmla="*/ 5 w 77"/>
                              <a:gd name="T13" fmla="*/ 0 h 160"/>
                              <a:gd name="T14" fmla="*/ 30 w 77"/>
                              <a:gd name="T15" fmla="*/ 157 h 160"/>
                              <a:gd name="T16" fmla="*/ 40 w 77"/>
                              <a:gd name="T17" fmla="*/ 160 h 160"/>
                              <a:gd name="T18" fmla="*/ 52 w 77"/>
                              <a:gd name="T19" fmla="*/ 160 h 160"/>
                              <a:gd name="T20" fmla="*/ 64 w 77"/>
                              <a:gd name="T21" fmla="*/ 160 h 160"/>
                              <a:gd name="T22" fmla="*/ 77 w 77"/>
                              <a:gd name="T23" fmla="*/ 157 h 160"/>
                              <a:gd name="T24" fmla="*/ 74 w 77"/>
                              <a:gd name="T25" fmla="*/ 155 h 160"/>
                              <a:gd name="T26" fmla="*/ 72 w 77"/>
                              <a:gd name="T27" fmla="*/ 152 h 160"/>
                              <a:gd name="T28" fmla="*/ 62 w 77"/>
                              <a:gd name="T29" fmla="*/ 155 h 160"/>
                              <a:gd name="T30" fmla="*/ 52 w 77"/>
                              <a:gd name="T31" fmla="*/ 155 h 160"/>
                              <a:gd name="T32" fmla="*/ 37 w 77"/>
                              <a:gd name="T33" fmla="*/ 155 h 160"/>
                              <a:gd name="T34" fmla="*/ 25 w 77"/>
                              <a:gd name="T35" fmla="*/ 152 h 160"/>
                              <a:gd name="T36" fmla="*/ 27 w 77"/>
                              <a:gd name="T37" fmla="*/ 155 h 160"/>
                              <a:gd name="T38" fmla="*/ 30 w 77"/>
                              <a:gd name="T39" fmla="*/ 157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6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0" y="157"/>
                                </a:moveTo>
                                <a:lnTo>
                                  <a:pt x="40" y="160"/>
                                </a:lnTo>
                                <a:lnTo>
                                  <a:pt x="52" y="160"/>
                                </a:lnTo>
                                <a:lnTo>
                                  <a:pt x="64" y="160"/>
                                </a:lnTo>
                                <a:lnTo>
                                  <a:pt x="77" y="157"/>
                                </a:lnTo>
                                <a:lnTo>
                                  <a:pt x="74" y="155"/>
                                </a:lnTo>
                                <a:lnTo>
                                  <a:pt x="72" y="152"/>
                                </a:lnTo>
                                <a:lnTo>
                                  <a:pt x="62" y="155"/>
                                </a:lnTo>
                                <a:lnTo>
                                  <a:pt x="52" y="155"/>
                                </a:lnTo>
                                <a:lnTo>
                                  <a:pt x="37" y="155"/>
                                </a:lnTo>
                                <a:lnTo>
                                  <a:pt x="25" y="152"/>
                                </a:lnTo>
                                <a:lnTo>
                                  <a:pt x="27" y="155"/>
                                </a:lnTo>
                                <a:lnTo>
                                  <a:pt x="3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Freeform 1800"/>
                        <wps:cNvSpPr>
                          <a:spLocks noEditPoints="1"/>
                        </wps:cNvSpPr>
                        <wps:spPr bwMode="auto">
                          <a:xfrm>
                            <a:off x="5701" y="1000"/>
                            <a:ext cx="74" cy="155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155"/>
                              <a:gd name="T2" fmla="*/ 2 w 74"/>
                              <a:gd name="T3" fmla="*/ 3 h 155"/>
                              <a:gd name="T4" fmla="*/ 0 w 74"/>
                              <a:gd name="T5" fmla="*/ 5 h 155"/>
                              <a:gd name="T6" fmla="*/ 0 w 74"/>
                              <a:gd name="T7" fmla="*/ 13 h 155"/>
                              <a:gd name="T8" fmla="*/ 2 w 74"/>
                              <a:gd name="T9" fmla="*/ 10 h 155"/>
                              <a:gd name="T10" fmla="*/ 7 w 74"/>
                              <a:gd name="T11" fmla="*/ 5 h 155"/>
                              <a:gd name="T12" fmla="*/ 5 w 74"/>
                              <a:gd name="T13" fmla="*/ 0 h 155"/>
                              <a:gd name="T14" fmla="*/ 27 w 74"/>
                              <a:gd name="T15" fmla="*/ 153 h 155"/>
                              <a:gd name="T16" fmla="*/ 40 w 74"/>
                              <a:gd name="T17" fmla="*/ 155 h 155"/>
                              <a:gd name="T18" fmla="*/ 52 w 74"/>
                              <a:gd name="T19" fmla="*/ 155 h 155"/>
                              <a:gd name="T20" fmla="*/ 64 w 74"/>
                              <a:gd name="T21" fmla="*/ 155 h 155"/>
                              <a:gd name="T22" fmla="*/ 74 w 74"/>
                              <a:gd name="T23" fmla="*/ 153 h 155"/>
                              <a:gd name="T24" fmla="*/ 72 w 74"/>
                              <a:gd name="T25" fmla="*/ 150 h 155"/>
                              <a:gd name="T26" fmla="*/ 72 w 74"/>
                              <a:gd name="T27" fmla="*/ 148 h 155"/>
                              <a:gd name="T28" fmla="*/ 62 w 74"/>
                              <a:gd name="T29" fmla="*/ 150 h 155"/>
                              <a:gd name="T30" fmla="*/ 52 w 74"/>
                              <a:gd name="T31" fmla="*/ 150 h 155"/>
                              <a:gd name="T32" fmla="*/ 37 w 74"/>
                              <a:gd name="T33" fmla="*/ 150 h 155"/>
                              <a:gd name="T34" fmla="*/ 25 w 74"/>
                              <a:gd name="T35" fmla="*/ 145 h 155"/>
                              <a:gd name="T36" fmla="*/ 25 w 74"/>
                              <a:gd name="T37" fmla="*/ 150 h 155"/>
                              <a:gd name="T38" fmla="*/ 27 w 74"/>
                              <a:gd name="T39" fmla="*/ 153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55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7" y="153"/>
                                </a:moveTo>
                                <a:lnTo>
                                  <a:pt x="40" y="155"/>
                                </a:lnTo>
                                <a:lnTo>
                                  <a:pt x="52" y="155"/>
                                </a:lnTo>
                                <a:lnTo>
                                  <a:pt x="64" y="155"/>
                                </a:lnTo>
                                <a:lnTo>
                                  <a:pt x="74" y="153"/>
                                </a:lnTo>
                                <a:lnTo>
                                  <a:pt x="72" y="150"/>
                                </a:lnTo>
                                <a:lnTo>
                                  <a:pt x="72" y="148"/>
                                </a:lnTo>
                                <a:lnTo>
                                  <a:pt x="62" y="150"/>
                                </a:lnTo>
                                <a:lnTo>
                                  <a:pt x="52" y="150"/>
                                </a:lnTo>
                                <a:lnTo>
                                  <a:pt x="37" y="150"/>
                                </a:lnTo>
                                <a:lnTo>
                                  <a:pt x="25" y="145"/>
                                </a:lnTo>
                                <a:lnTo>
                                  <a:pt x="25" y="150"/>
                                </a:lnTo>
                                <a:lnTo>
                                  <a:pt x="27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Freeform 1801"/>
                        <wps:cNvSpPr>
                          <a:spLocks noEditPoints="1"/>
                        </wps:cNvSpPr>
                        <wps:spPr bwMode="auto">
                          <a:xfrm>
                            <a:off x="5701" y="1003"/>
                            <a:ext cx="72" cy="150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50"/>
                              <a:gd name="T2" fmla="*/ 2 w 72"/>
                              <a:gd name="T3" fmla="*/ 2 h 150"/>
                              <a:gd name="T4" fmla="*/ 0 w 72"/>
                              <a:gd name="T5" fmla="*/ 7 h 150"/>
                              <a:gd name="T6" fmla="*/ 0 w 72"/>
                              <a:gd name="T7" fmla="*/ 12 h 150"/>
                              <a:gd name="T8" fmla="*/ 2 w 72"/>
                              <a:gd name="T9" fmla="*/ 10 h 150"/>
                              <a:gd name="T10" fmla="*/ 7 w 72"/>
                              <a:gd name="T11" fmla="*/ 5 h 150"/>
                              <a:gd name="T12" fmla="*/ 7 w 72"/>
                              <a:gd name="T13" fmla="*/ 0 h 150"/>
                              <a:gd name="T14" fmla="*/ 25 w 72"/>
                              <a:gd name="T15" fmla="*/ 147 h 150"/>
                              <a:gd name="T16" fmla="*/ 37 w 72"/>
                              <a:gd name="T17" fmla="*/ 150 h 150"/>
                              <a:gd name="T18" fmla="*/ 52 w 72"/>
                              <a:gd name="T19" fmla="*/ 150 h 150"/>
                              <a:gd name="T20" fmla="*/ 62 w 72"/>
                              <a:gd name="T21" fmla="*/ 150 h 150"/>
                              <a:gd name="T22" fmla="*/ 72 w 72"/>
                              <a:gd name="T23" fmla="*/ 147 h 150"/>
                              <a:gd name="T24" fmla="*/ 72 w 72"/>
                              <a:gd name="T25" fmla="*/ 145 h 150"/>
                              <a:gd name="T26" fmla="*/ 69 w 72"/>
                              <a:gd name="T27" fmla="*/ 142 h 150"/>
                              <a:gd name="T28" fmla="*/ 59 w 72"/>
                              <a:gd name="T29" fmla="*/ 145 h 150"/>
                              <a:gd name="T30" fmla="*/ 52 w 72"/>
                              <a:gd name="T31" fmla="*/ 145 h 150"/>
                              <a:gd name="T32" fmla="*/ 37 w 72"/>
                              <a:gd name="T33" fmla="*/ 145 h 150"/>
                              <a:gd name="T34" fmla="*/ 22 w 72"/>
                              <a:gd name="T35" fmla="*/ 140 h 150"/>
                              <a:gd name="T36" fmla="*/ 25 w 72"/>
                              <a:gd name="T37" fmla="*/ 142 h 150"/>
                              <a:gd name="T38" fmla="*/ 25 w 72"/>
                              <a:gd name="T39" fmla="*/ 14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50">
                                <a:moveTo>
                                  <a:pt x="7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5" y="147"/>
                                </a:moveTo>
                                <a:lnTo>
                                  <a:pt x="37" y="150"/>
                                </a:lnTo>
                                <a:lnTo>
                                  <a:pt x="52" y="150"/>
                                </a:lnTo>
                                <a:lnTo>
                                  <a:pt x="62" y="150"/>
                                </a:lnTo>
                                <a:lnTo>
                                  <a:pt x="72" y="147"/>
                                </a:lnTo>
                                <a:lnTo>
                                  <a:pt x="72" y="145"/>
                                </a:lnTo>
                                <a:lnTo>
                                  <a:pt x="69" y="142"/>
                                </a:lnTo>
                                <a:lnTo>
                                  <a:pt x="59" y="145"/>
                                </a:lnTo>
                                <a:lnTo>
                                  <a:pt x="52" y="145"/>
                                </a:lnTo>
                                <a:lnTo>
                                  <a:pt x="37" y="145"/>
                                </a:lnTo>
                                <a:lnTo>
                                  <a:pt x="22" y="140"/>
                                </a:lnTo>
                                <a:lnTo>
                                  <a:pt x="25" y="142"/>
                                </a:lnTo>
                                <a:lnTo>
                                  <a:pt x="25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Freeform 1802"/>
                        <wps:cNvSpPr>
                          <a:spLocks noEditPoints="1"/>
                        </wps:cNvSpPr>
                        <wps:spPr bwMode="auto">
                          <a:xfrm>
                            <a:off x="5701" y="1005"/>
                            <a:ext cx="72" cy="145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45"/>
                              <a:gd name="T2" fmla="*/ 2 w 72"/>
                              <a:gd name="T3" fmla="*/ 5 h 145"/>
                              <a:gd name="T4" fmla="*/ 0 w 72"/>
                              <a:gd name="T5" fmla="*/ 8 h 145"/>
                              <a:gd name="T6" fmla="*/ 0 w 72"/>
                              <a:gd name="T7" fmla="*/ 13 h 145"/>
                              <a:gd name="T8" fmla="*/ 2 w 72"/>
                              <a:gd name="T9" fmla="*/ 10 h 145"/>
                              <a:gd name="T10" fmla="*/ 7 w 72"/>
                              <a:gd name="T11" fmla="*/ 5 h 145"/>
                              <a:gd name="T12" fmla="*/ 7 w 72"/>
                              <a:gd name="T13" fmla="*/ 0 h 145"/>
                              <a:gd name="T14" fmla="*/ 25 w 72"/>
                              <a:gd name="T15" fmla="*/ 140 h 145"/>
                              <a:gd name="T16" fmla="*/ 37 w 72"/>
                              <a:gd name="T17" fmla="*/ 145 h 145"/>
                              <a:gd name="T18" fmla="*/ 52 w 72"/>
                              <a:gd name="T19" fmla="*/ 145 h 145"/>
                              <a:gd name="T20" fmla="*/ 62 w 72"/>
                              <a:gd name="T21" fmla="*/ 145 h 145"/>
                              <a:gd name="T22" fmla="*/ 72 w 72"/>
                              <a:gd name="T23" fmla="*/ 143 h 145"/>
                              <a:gd name="T24" fmla="*/ 69 w 72"/>
                              <a:gd name="T25" fmla="*/ 140 h 145"/>
                              <a:gd name="T26" fmla="*/ 67 w 72"/>
                              <a:gd name="T27" fmla="*/ 140 h 145"/>
                              <a:gd name="T28" fmla="*/ 59 w 72"/>
                              <a:gd name="T29" fmla="*/ 140 h 145"/>
                              <a:gd name="T30" fmla="*/ 52 w 72"/>
                              <a:gd name="T31" fmla="*/ 140 h 145"/>
                              <a:gd name="T32" fmla="*/ 35 w 72"/>
                              <a:gd name="T33" fmla="*/ 140 h 145"/>
                              <a:gd name="T34" fmla="*/ 20 w 72"/>
                              <a:gd name="T35" fmla="*/ 135 h 145"/>
                              <a:gd name="T36" fmla="*/ 22 w 72"/>
                              <a:gd name="T37" fmla="*/ 138 h 145"/>
                              <a:gd name="T38" fmla="*/ 25 w 72"/>
                              <a:gd name="T39" fmla="*/ 14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45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5" y="140"/>
                                </a:moveTo>
                                <a:lnTo>
                                  <a:pt x="37" y="145"/>
                                </a:lnTo>
                                <a:lnTo>
                                  <a:pt x="52" y="145"/>
                                </a:lnTo>
                                <a:lnTo>
                                  <a:pt x="62" y="145"/>
                                </a:lnTo>
                                <a:lnTo>
                                  <a:pt x="72" y="143"/>
                                </a:lnTo>
                                <a:lnTo>
                                  <a:pt x="69" y="140"/>
                                </a:lnTo>
                                <a:lnTo>
                                  <a:pt x="67" y="140"/>
                                </a:lnTo>
                                <a:lnTo>
                                  <a:pt x="59" y="140"/>
                                </a:lnTo>
                                <a:lnTo>
                                  <a:pt x="52" y="140"/>
                                </a:lnTo>
                                <a:lnTo>
                                  <a:pt x="35" y="140"/>
                                </a:lnTo>
                                <a:lnTo>
                                  <a:pt x="20" y="135"/>
                                </a:lnTo>
                                <a:lnTo>
                                  <a:pt x="22" y="138"/>
                                </a:lnTo>
                                <a:lnTo>
                                  <a:pt x="25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Freeform 1803"/>
                        <wps:cNvSpPr>
                          <a:spLocks noEditPoints="1"/>
                        </wps:cNvSpPr>
                        <wps:spPr bwMode="auto">
                          <a:xfrm>
                            <a:off x="5701" y="1008"/>
                            <a:ext cx="69" cy="140"/>
                          </a:xfrm>
                          <a:custGeom>
                            <a:avLst/>
                            <a:gdLst>
                              <a:gd name="T0" fmla="*/ 7 w 69"/>
                              <a:gd name="T1" fmla="*/ 0 h 140"/>
                              <a:gd name="T2" fmla="*/ 2 w 69"/>
                              <a:gd name="T3" fmla="*/ 5 h 140"/>
                              <a:gd name="T4" fmla="*/ 0 w 69"/>
                              <a:gd name="T5" fmla="*/ 7 h 140"/>
                              <a:gd name="T6" fmla="*/ 0 w 69"/>
                              <a:gd name="T7" fmla="*/ 15 h 140"/>
                              <a:gd name="T8" fmla="*/ 5 w 69"/>
                              <a:gd name="T9" fmla="*/ 10 h 140"/>
                              <a:gd name="T10" fmla="*/ 10 w 69"/>
                              <a:gd name="T11" fmla="*/ 7 h 140"/>
                              <a:gd name="T12" fmla="*/ 7 w 69"/>
                              <a:gd name="T13" fmla="*/ 0 h 140"/>
                              <a:gd name="T14" fmla="*/ 22 w 69"/>
                              <a:gd name="T15" fmla="*/ 135 h 140"/>
                              <a:gd name="T16" fmla="*/ 37 w 69"/>
                              <a:gd name="T17" fmla="*/ 140 h 140"/>
                              <a:gd name="T18" fmla="*/ 52 w 69"/>
                              <a:gd name="T19" fmla="*/ 140 h 140"/>
                              <a:gd name="T20" fmla="*/ 59 w 69"/>
                              <a:gd name="T21" fmla="*/ 140 h 140"/>
                              <a:gd name="T22" fmla="*/ 69 w 69"/>
                              <a:gd name="T23" fmla="*/ 137 h 140"/>
                              <a:gd name="T24" fmla="*/ 67 w 69"/>
                              <a:gd name="T25" fmla="*/ 137 h 140"/>
                              <a:gd name="T26" fmla="*/ 64 w 69"/>
                              <a:gd name="T27" fmla="*/ 135 h 140"/>
                              <a:gd name="T28" fmla="*/ 59 w 69"/>
                              <a:gd name="T29" fmla="*/ 135 h 140"/>
                              <a:gd name="T30" fmla="*/ 52 w 69"/>
                              <a:gd name="T31" fmla="*/ 135 h 140"/>
                              <a:gd name="T32" fmla="*/ 35 w 69"/>
                              <a:gd name="T33" fmla="*/ 132 h 140"/>
                              <a:gd name="T34" fmla="*/ 20 w 69"/>
                              <a:gd name="T35" fmla="*/ 127 h 140"/>
                              <a:gd name="T36" fmla="*/ 20 w 69"/>
                              <a:gd name="T37" fmla="*/ 132 h 140"/>
                              <a:gd name="T38" fmla="*/ 22 w 69"/>
                              <a:gd name="T39" fmla="*/ 135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14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2" y="135"/>
                                </a:moveTo>
                                <a:lnTo>
                                  <a:pt x="37" y="140"/>
                                </a:lnTo>
                                <a:lnTo>
                                  <a:pt x="52" y="140"/>
                                </a:lnTo>
                                <a:lnTo>
                                  <a:pt x="59" y="140"/>
                                </a:lnTo>
                                <a:lnTo>
                                  <a:pt x="69" y="137"/>
                                </a:lnTo>
                                <a:lnTo>
                                  <a:pt x="67" y="137"/>
                                </a:lnTo>
                                <a:lnTo>
                                  <a:pt x="64" y="135"/>
                                </a:lnTo>
                                <a:lnTo>
                                  <a:pt x="59" y="135"/>
                                </a:lnTo>
                                <a:lnTo>
                                  <a:pt x="52" y="135"/>
                                </a:lnTo>
                                <a:lnTo>
                                  <a:pt x="35" y="132"/>
                                </a:lnTo>
                                <a:lnTo>
                                  <a:pt x="20" y="127"/>
                                </a:lnTo>
                                <a:lnTo>
                                  <a:pt x="20" y="132"/>
                                </a:lnTo>
                                <a:lnTo>
                                  <a:pt x="22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F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Freeform 1804"/>
                        <wps:cNvSpPr>
                          <a:spLocks noEditPoints="1"/>
                        </wps:cNvSpPr>
                        <wps:spPr bwMode="auto">
                          <a:xfrm>
                            <a:off x="5701" y="1010"/>
                            <a:ext cx="67" cy="135"/>
                          </a:xfrm>
                          <a:custGeom>
                            <a:avLst/>
                            <a:gdLst>
                              <a:gd name="T0" fmla="*/ 7 w 67"/>
                              <a:gd name="T1" fmla="*/ 0 h 135"/>
                              <a:gd name="T2" fmla="*/ 2 w 67"/>
                              <a:gd name="T3" fmla="*/ 5 h 135"/>
                              <a:gd name="T4" fmla="*/ 0 w 67"/>
                              <a:gd name="T5" fmla="*/ 8 h 135"/>
                              <a:gd name="T6" fmla="*/ 0 w 67"/>
                              <a:gd name="T7" fmla="*/ 15 h 135"/>
                              <a:gd name="T8" fmla="*/ 5 w 67"/>
                              <a:gd name="T9" fmla="*/ 10 h 135"/>
                              <a:gd name="T10" fmla="*/ 10 w 67"/>
                              <a:gd name="T11" fmla="*/ 8 h 135"/>
                              <a:gd name="T12" fmla="*/ 7 w 67"/>
                              <a:gd name="T13" fmla="*/ 0 h 135"/>
                              <a:gd name="T14" fmla="*/ 20 w 67"/>
                              <a:gd name="T15" fmla="*/ 130 h 135"/>
                              <a:gd name="T16" fmla="*/ 35 w 67"/>
                              <a:gd name="T17" fmla="*/ 135 h 135"/>
                              <a:gd name="T18" fmla="*/ 52 w 67"/>
                              <a:gd name="T19" fmla="*/ 135 h 135"/>
                              <a:gd name="T20" fmla="*/ 59 w 67"/>
                              <a:gd name="T21" fmla="*/ 135 h 135"/>
                              <a:gd name="T22" fmla="*/ 67 w 67"/>
                              <a:gd name="T23" fmla="*/ 135 h 135"/>
                              <a:gd name="T24" fmla="*/ 64 w 67"/>
                              <a:gd name="T25" fmla="*/ 133 h 135"/>
                              <a:gd name="T26" fmla="*/ 64 w 67"/>
                              <a:gd name="T27" fmla="*/ 130 h 135"/>
                              <a:gd name="T28" fmla="*/ 57 w 67"/>
                              <a:gd name="T29" fmla="*/ 130 h 135"/>
                              <a:gd name="T30" fmla="*/ 52 w 67"/>
                              <a:gd name="T31" fmla="*/ 130 h 135"/>
                              <a:gd name="T32" fmla="*/ 35 w 67"/>
                              <a:gd name="T33" fmla="*/ 128 h 135"/>
                              <a:gd name="T34" fmla="*/ 17 w 67"/>
                              <a:gd name="T35" fmla="*/ 123 h 135"/>
                              <a:gd name="T36" fmla="*/ 20 w 67"/>
                              <a:gd name="T37" fmla="*/ 125 h 135"/>
                              <a:gd name="T38" fmla="*/ 20 w 67"/>
                              <a:gd name="T39" fmla="*/ 13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35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8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0" y="130"/>
                                </a:moveTo>
                                <a:lnTo>
                                  <a:pt x="35" y="135"/>
                                </a:lnTo>
                                <a:lnTo>
                                  <a:pt x="52" y="135"/>
                                </a:lnTo>
                                <a:lnTo>
                                  <a:pt x="59" y="135"/>
                                </a:lnTo>
                                <a:lnTo>
                                  <a:pt x="67" y="135"/>
                                </a:lnTo>
                                <a:lnTo>
                                  <a:pt x="64" y="133"/>
                                </a:lnTo>
                                <a:lnTo>
                                  <a:pt x="64" y="130"/>
                                </a:lnTo>
                                <a:lnTo>
                                  <a:pt x="57" y="130"/>
                                </a:lnTo>
                                <a:lnTo>
                                  <a:pt x="52" y="130"/>
                                </a:lnTo>
                                <a:lnTo>
                                  <a:pt x="35" y="128"/>
                                </a:lnTo>
                                <a:lnTo>
                                  <a:pt x="17" y="123"/>
                                </a:lnTo>
                                <a:lnTo>
                                  <a:pt x="20" y="125"/>
                                </a:lnTo>
                                <a:lnTo>
                                  <a:pt x="2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reeform 1805"/>
                        <wps:cNvSpPr>
                          <a:spLocks noEditPoints="1"/>
                        </wps:cNvSpPr>
                        <wps:spPr bwMode="auto">
                          <a:xfrm>
                            <a:off x="5701" y="1015"/>
                            <a:ext cx="64" cy="128"/>
                          </a:xfrm>
                          <a:custGeom>
                            <a:avLst/>
                            <a:gdLst>
                              <a:gd name="T0" fmla="*/ 10 w 64"/>
                              <a:gd name="T1" fmla="*/ 0 h 128"/>
                              <a:gd name="T2" fmla="*/ 5 w 64"/>
                              <a:gd name="T3" fmla="*/ 3 h 128"/>
                              <a:gd name="T4" fmla="*/ 0 w 64"/>
                              <a:gd name="T5" fmla="*/ 8 h 128"/>
                              <a:gd name="T6" fmla="*/ 0 w 64"/>
                              <a:gd name="T7" fmla="*/ 10 h 128"/>
                              <a:gd name="T8" fmla="*/ 0 w 64"/>
                              <a:gd name="T9" fmla="*/ 15 h 128"/>
                              <a:gd name="T10" fmla="*/ 5 w 64"/>
                              <a:gd name="T11" fmla="*/ 10 h 128"/>
                              <a:gd name="T12" fmla="*/ 10 w 64"/>
                              <a:gd name="T13" fmla="*/ 5 h 128"/>
                              <a:gd name="T14" fmla="*/ 10 w 64"/>
                              <a:gd name="T15" fmla="*/ 0 h 128"/>
                              <a:gd name="T16" fmla="*/ 20 w 64"/>
                              <a:gd name="T17" fmla="*/ 120 h 128"/>
                              <a:gd name="T18" fmla="*/ 35 w 64"/>
                              <a:gd name="T19" fmla="*/ 125 h 128"/>
                              <a:gd name="T20" fmla="*/ 52 w 64"/>
                              <a:gd name="T21" fmla="*/ 128 h 128"/>
                              <a:gd name="T22" fmla="*/ 59 w 64"/>
                              <a:gd name="T23" fmla="*/ 128 h 128"/>
                              <a:gd name="T24" fmla="*/ 64 w 64"/>
                              <a:gd name="T25" fmla="*/ 128 h 128"/>
                              <a:gd name="T26" fmla="*/ 64 w 64"/>
                              <a:gd name="T27" fmla="*/ 125 h 128"/>
                              <a:gd name="T28" fmla="*/ 62 w 64"/>
                              <a:gd name="T29" fmla="*/ 123 h 128"/>
                              <a:gd name="T30" fmla="*/ 57 w 64"/>
                              <a:gd name="T31" fmla="*/ 123 h 128"/>
                              <a:gd name="T32" fmla="*/ 52 w 64"/>
                              <a:gd name="T33" fmla="*/ 123 h 128"/>
                              <a:gd name="T34" fmla="*/ 42 w 64"/>
                              <a:gd name="T35" fmla="*/ 123 h 128"/>
                              <a:gd name="T36" fmla="*/ 32 w 64"/>
                              <a:gd name="T37" fmla="*/ 120 h 128"/>
                              <a:gd name="T38" fmla="*/ 25 w 64"/>
                              <a:gd name="T39" fmla="*/ 118 h 128"/>
                              <a:gd name="T40" fmla="*/ 15 w 64"/>
                              <a:gd name="T41" fmla="*/ 113 h 128"/>
                              <a:gd name="T42" fmla="*/ 17 w 64"/>
                              <a:gd name="T43" fmla="*/ 118 h 128"/>
                              <a:gd name="T44" fmla="*/ 20 w 64"/>
                              <a:gd name="T45" fmla="*/ 12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8">
                                <a:moveTo>
                                  <a:pt x="10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0" y="120"/>
                                </a:moveTo>
                                <a:lnTo>
                                  <a:pt x="35" y="125"/>
                                </a:lnTo>
                                <a:lnTo>
                                  <a:pt x="52" y="128"/>
                                </a:lnTo>
                                <a:lnTo>
                                  <a:pt x="59" y="128"/>
                                </a:lnTo>
                                <a:lnTo>
                                  <a:pt x="64" y="128"/>
                                </a:lnTo>
                                <a:lnTo>
                                  <a:pt x="64" y="125"/>
                                </a:lnTo>
                                <a:lnTo>
                                  <a:pt x="62" y="123"/>
                                </a:lnTo>
                                <a:lnTo>
                                  <a:pt x="57" y="123"/>
                                </a:lnTo>
                                <a:lnTo>
                                  <a:pt x="52" y="123"/>
                                </a:lnTo>
                                <a:lnTo>
                                  <a:pt x="42" y="123"/>
                                </a:lnTo>
                                <a:lnTo>
                                  <a:pt x="32" y="120"/>
                                </a:lnTo>
                                <a:lnTo>
                                  <a:pt x="25" y="118"/>
                                </a:lnTo>
                                <a:lnTo>
                                  <a:pt x="15" y="113"/>
                                </a:lnTo>
                                <a:lnTo>
                                  <a:pt x="17" y="118"/>
                                </a:lnTo>
                                <a:lnTo>
                                  <a:pt x="2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Freeform 1806"/>
                        <wps:cNvSpPr>
                          <a:spLocks noEditPoints="1"/>
                        </wps:cNvSpPr>
                        <wps:spPr bwMode="auto">
                          <a:xfrm>
                            <a:off x="5701" y="1018"/>
                            <a:ext cx="64" cy="122"/>
                          </a:xfrm>
                          <a:custGeom>
                            <a:avLst/>
                            <a:gdLst>
                              <a:gd name="T0" fmla="*/ 10 w 64"/>
                              <a:gd name="T1" fmla="*/ 0 h 122"/>
                              <a:gd name="T2" fmla="*/ 5 w 64"/>
                              <a:gd name="T3" fmla="*/ 2 h 122"/>
                              <a:gd name="T4" fmla="*/ 0 w 64"/>
                              <a:gd name="T5" fmla="*/ 7 h 122"/>
                              <a:gd name="T6" fmla="*/ 0 w 64"/>
                              <a:gd name="T7" fmla="*/ 12 h 122"/>
                              <a:gd name="T8" fmla="*/ 0 w 64"/>
                              <a:gd name="T9" fmla="*/ 15 h 122"/>
                              <a:gd name="T10" fmla="*/ 5 w 64"/>
                              <a:gd name="T11" fmla="*/ 10 h 122"/>
                              <a:gd name="T12" fmla="*/ 10 w 64"/>
                              <a:gd name="T13" fmla="*/ 5 h 122"/>
                              <a:gd name="T14" fmla="*/ 10 w 64"/>
                              <a:gd name="T15" fmla="*/ 0 h 122"/>
                              <a:gd name="T16" fmla="*/ 17 w 64"/>
                              <a:gd name="T17" fmla="*/ 115 h 122"/>
                              <a:gd name="T18" fmla="*/ 35 w 64"/>
                              <a:gd name="T19" fmla="*/ 120 h 122"/>
                              <a:gd name="T20" fmla="*/ 52 w 64"/>
                              <a:gd name="T21" fmla="*/ 122 h 122"/>
                              <a:gd name="T22" fmla="*/ 57 w 64"/>
                              <a:gd name="T23" fmla="*/ 122 h 122"/>
                              <a:gd name="T24" fmla="*/ 64 w 64"/>
                              <a:gd name="T25" fmla="*/ 122 h 122"/>
                              <a:gd name="T26" fmla="*/ 62 w 64"/>
                              <a:gd name="T27" fmla="*/ 120 h 122"/>
                              <a:gd name="T28" fmla="*/ 59 w 64"/>
                              <a:gd name="T29" fmla="*/ 117 h 122"/>
                              <a:gd name="T30" fmla="*/ 57 w 64"/>
                              <a:gd name="T31" fmla="*/ 117 h 122"/>
                              <a:gd name="T32" fmla="*/ 52 w 64"/>
                              <a:gd name="T33" fmla="*/ 117 h 122"/>
                              <a:gd name="T34" fmla="*/ 42 w 64"/>
                              <a:gd name="T35" fmla="*/ 117 h 122"/>
                              <a:gd name="T36" fmla="*/ 32 w 64"/>
                              <a:gd name="T37" fmla="*/ 115 h 122"/>
                              <a:gd name="T38" fmla="*/ 22 w 64"/>
                              <a:gd name="T39" fmla="*/ 112 h 122"/>
                              <a:gd name="T40" fmla="*/ 15 w 64"/>
                              <a:gd name="T41" fmla="*/ 105 h 122"/>
                              <a:gd name="T42" fmla="*/ 15 w 64"/>
                              <a:gd name="T43" fmla="*/ 110 h 122"/>
                              <a:gd name="T44" fmla="*/ 17 w 64"/>
                              <a:gd name="T45" fmla="*/ 115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2">
                                <a:moveTo>
                                  <a:pt x="10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7" y="115"/>
                                </a:moveTo>
                                <a:lnTo>
                                  <a:pt x="35" y="120"/>
                                </a:lnTo>
                                <a:lnTo>
                                  <a:pt x="52" y="122"/>
                                </a:lnTo>
                                <a:lnTo>
                                  <a:pt x="57" y="122"/>
                                </a:lnTo>
                                <a:lnTo>
                                  <a:pt x="64" y="122"/>
                                </a:lnTo>
                                <a:lnTo>
                                  <a:pt x="62" y="120"/>
                                </a:lnTo>
                                <a:lnTo>
                                  <a:pt x="59" y="117"/>
                                </a:lnTo>
                                <a:lnTo>
                                  <a:pt x="57" y="117"/>
                                </a:lnTo>
                                <a:lnTo>
                                  <a:pt x="52" y="117"/>
                                </a:lnTo>
                                <a:lnTo>
                                  <a:pt x="42" y="117"/>
                                </a:lnTo>
                                <a:lnTo>
                                  <a:pt x="32" y="115"/>
                                </a:lnTo>
                                <a:lnTo>
                                  <a:pt x="22" y="112"/>
                                </a:lnTo>
                                <a:lnTo>
                                  <a:pt x="15" y="105"/>
                                </a:lnTo>
                                <a:lnTo>
                                  <a:pt x="15" y="110"/>
                                </a:lnTo>
                                <a:lnTo>
                                  <a:pt x="17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Freeform 1807"/>
                        <wps:cNvSpPr>
                          <a:spLocks noEditPoints="1"/>
                        </wps:cNvSpPr>
                        <wps:spPr bwMode="auto">
                          <a:xfrm>
                            <a:off x="5701" y="1020"/>
                            <a:ext cx="62" cy="118"/>
                          </a:xfrm>
                          <a:custGeom>
                            <a:avLst/>
                            <a:gdLst>
                              <a:gd name="T0" fmla="*/ 10 w 62"/>
                              <a:gd name="T1" fmla="*/ 0 h 118"/>
                              <a:gd name="T2" fmla="*/ 5 w 62"/>
                              <a:gd name="T3" fmla="*/ 5 h 118"/>
                              <a:gd name="T4" fmla="*/ 0 w 62"/>
                              <a:gd name="T5" fmla="*/ 10 h 118"/>
                              <a:gd name="T6" fmla="*/ 0 w 62"/>
                              <a:gd name="T7" fmla="*/ 13 h 118"/>
                              <a:gd name="T8" fmla="*/ 0 w 62"/>
                              <a:gd name="T9" fmla="*/ 18 h 118"/>
                              <a:gd name="T10" fmla="*/ 5 w 62"/>
                              <a:gd name="T11" fmla="*/ 10 h 118"/>
                              <a:gd name="T12" fmla="*/ 12 w 62"/>
                              <a:gd name="T13" fmla="*/ 5 h 118"/>
                              <a:gd name="T14" fmla="*/ 10 w 62"/>
                              <a:gd name="T15" fmla="*/ 0 h 118"/>
                              <a:gd name="T16" fmla="*/ 15 w 62"/>
                              <a:gd name="T17" fmla="*/ 108 h 118"/>
                              <a:gd name="T18" fmla="*/ 25 w 62"/>
                              <a:gd name="T19" fmla="*/ 113 h 118"/>
                              <a:gd name="T20" fmla="*/ 32 w 62"/>
                              <a:gd name="T21" fmla="*/ 115 h 118"/>
                              <a:gd name="T22" fmla="*/ 42 w 62"/>
                              <a:gd name="T23" fmla="*/ 118 h 118"/>
                              <a:gd name="T24" fmla="*/ 52 w 62"/>
                              <a:gd name="T25" fmla="*/ 118 h 118"/>
                              <a:gd name="T26" fmla="*/ 57 w 62"/>
                              <a:gd name="T27" fmla="*/ 118 h 118"/>
                              <a:gd name="T28" fmla="*/ 62 w 62"/>
                              <a:gd name="T29" fmla="*/ 118 h 118"/>
                              <a:gd name="T30" fmla="*/ 59 w 62"/>
                              <a:gd name="T31" fmla="*/ 115 h 118"/>
                              <a:gd name="T32" fmla="*/ 59 w 62"/>
                              <a:gd name="T33" fmla="*/ 113 h 118"/>
                              <a:gd name="T34" fmla="*/ 54 w 62"/>
                              <a:gd name="T35" fmla="*/ 113 h 118"/>
                              <a:gd name="T36" fmla="*/ 52 w 62"/>
                              <a:gd name="T37" fmla="*/ 113 h 118"/>
                              <a:gd name="T38" fmla="*/ 40 w 62"/>
                              <a:gd name="T39" fmla="*/ 113 h 118"/>
                              <a:gd name="T40" fmla="*/ 30 w 62"/>
                              <a:gd name="T41" fmla="*/ 110 h 118"/>
                              <a:gd name="T42" fmla="*/ 22 w 62"/>
                              <a:gd name="T43" fmla="*/ 105 h 118"/>
                              <a:gd name="T44" fmla="*/ 12 w 62"/>
                              <a:gd name="T45" fmla="*/ 100 h 118"/>
                              <a:gd name="T46" fmla="*/ 15 w 62"/>
                              <a:gd name="T47" fmla="*/ 103 h 118"/>
                              <a:gd name="T48" fmla="*/ 15 w 62"/>
                              <a:gd name="T49" fmla="*/ 10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118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5" y="10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" y="108"/>
                                </a:moveTo>
                                <a:lnTo>
                                  <a:pt x="25" y="113"/>
                                </a:lnTo>
                                <a:lnTo>
                                  <a:pt x="32" y="115"/>
                                </a:lnTo>
                                <a:lnTo>
                                  <a:pt x="42" y="118"/>
                                </a:lnTo>
                                <a:lnTo>
                                  <a:pt x="52" y="118"/>
                                </a:lnTo>
                                <a:lnTo>
                                  <a:pt x="57" y="118"/>
                                </a:lnTo>
                                <a:lnTo>
                                  <a:pt x="62" y="118"/>
                                </a:lnTo>
                                <a:lnTo>
                                  <a:pt x="59" y="115"/>
                                </a:lnTo>
                                <a:lnTo>
                                  <a:pt x="59" y="113"/>
                                </a:lnTo>
                                <a:lnTo>
                                  <a:pt x="54" y="113"/>
                                </a:lnTo>
                                <a:lnTo>
                                  <a:pt x="52" y="113"/>
                                </a:lnTo>
                                <a:lnTo>
                                  <a:pt x="40" y="113"/>
                                </a:lnTo>
                                <a:lnTo>
                                  <a:pt x="30" y="110"/>
                                </a:lnTo>
                                <a:lnTo>
                                  <a:pt x="22" y="105"/>
                                </a:lnTo>
                                <a:lnTo>
                                  <a:pt x="12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Freeform 1808"/>
                        <wps:cNvSpPr>
                          <a:spLocks noEditPoints="1"/>
                        </wps:cNvSpPr>
                        <wps:spPr bwMode="auto">
                          <a:xfrm>
                            <a:off x="5701" y="1023"/>
                            <a:ext cx="59" cy="112"/>
                          </a:xfrm>
                          <a:custGeom>
                            <a:avLst/>
                            <a:gdLst>
                              <a:gd name="T0" fmla="*/ 10 w 59"/>
                              <a:gd name="T1" fmla="*/ 0 h 112"/>
                              <a:gd name="T2" fmla="*/ 5 w 59"/>
                              <a:gd name="T3" fmla="*/ 5 h 112"/>
                              <a:gd name="T4" fmla="*/ 0 w 59"/>
                              <a:gd name="T5" fmla="*/ 10 h 112"/>
                              <a:gd name="T6" fmla="*/ 0 w 59"/>
                              <a:gd name="T7" fmla="*/ 15 h 112"/>
                              <a:gd name="T8" fmla="*/ 0 w 59"/>
                              <a:gd name="T9" fmla="*/ 20 h 112"/>
                              <a:gd name="T10" fmla="*/ 5 w 59"/>
                              <a:gd name="T11" fmla="*/ 12 h 112"/>
                              <a:gd name="T12" fmla="*/ 12 w 59"/>
                              <a:gd name="T13" fmla="*/ 5 h 112"/>
                              <a:gd name="T14" fmla="*/ 10 w 59"/>
                              <a:gd name="T15" fmla="*/ 0 h 112"/>
                              <a:gd name="T16" fmla="*/ 15 w 59"/>
                              <a:gd name="T17" fmla="*/ 100 h 112"/>
                              <a:gd name="T18" fmla="*/ 22 w 59"/>
                              <a:gd name="T19" fmla="*/ 107 h 112"/>
                              <a:gd name="T20" fmla="*/ 32 w 59"/>
                              <a:gd name="T21" fmla="*/ 110 h 112"/>
                              <a:gd name="T22" fmla="*/ 42 w 59"/>
                              <a:gd name="T23" fmla="*/ 112 h 112"/>
                              <a:gd name="T24" fmla="*/ 52 w 59"/>
                              <a:gd name="T25" fmla="*/ 112 h 112"/>
                              <a:gd name="T26" fmla="*/ 57 w 59"/>
                              <a:gd name="T27" fmla="*/ 112 h 112"/>
                              <a:gd name="T28" fmla="*/ 59 w 59"/>
                              <a:gd name="T29" fmla="*/ 112 h 112"/>
                              <a:gd name="T30" fmla="*/ 59 w 59"/>
                              <a:gd name="T31" fmla="*/ 110 h 112"/>
                              <a:gd name="T32" fmla="*/ 57 w 59"/>
                              <a:gd name="T33" fmla="*/ 107 h 112"/>
                              <a:gd name="T34" fmla="*/ 54 w 59"/>
                              <a:gd name="T35" fmla="*/ 107 h 112"/>
                              <a:gd name="T36" fmla="*/ 52 w 59"/>
                              <a:gd name="T37" fmla="*/ 107 h 112"/>
                              <a:gd name="T38" fmla="*/ 40 w 59"/>
                              <a:gd name="T39" fmla="*/ 107 h 112"/>
                              <a:gd name="T40" fmla="*/ 30 w 59"/>
                              <a:gd name="T41" fmla="*/ 105 h 112"/>
                              <a:gd name="T42" fmla="*/ 20 w 59"/>
                              <a:gd name="T43" fmla="*/ 100 h 112"/>
                              <a:gd name="T44" fmla="*/ 12 w 59"/>
                              <a:gd name="T45" fmla="*/ 92 h 112"/>
                              <a:gd name="T46" fmla="*/ 12 w 59"/>
                              <a:gd name="T47" fmla="*/ 97 h 112"/>
                              <a:gd name="T48" fmla="*/ 15 w 59"/>
                              <a:gd name="T49" fmla="*/ 10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" y="100"/>
                                </a:moveTo>
                                <a:lnTo>
                                  <a:pt x="22" y="107"/>
                                </a:lnTo>
                                <a:lnTo>
                                  <a:pt x="32" y="110"/>
                                </a:lnTo>
                                <a:lnTo>
                                  <a:pt x="42" y="112"/>
                                </a:lnTo>
                                <a:lnTo>
                                  <a:pt x="52" y="112"/>
                                </a:lnTo>
                                <a:lnTo>
                                  <a:pt x="57" y="112"/>
                                </a:lnTo>
                                <a:lnTo>
                                  <a:pt x="59" y="112"/>
                                </a:lnTo>
                                <a:lnTo>
                                  <a:pt x="59" y="110"/>
                                </a:lnTo>
                                <a:lnTo>
                                  <a:pt x="5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2" y="107"/>
                                </a:lnTo>
                                <a:lnTo>
                                  <a:pt x="40" y="107"/>
                                </a:lnTo>
                                <a:lnTo>
                                  <a:pt x="30" y="105"/>
                                </a:lnTo>
                                <a:lnTo>
                                  <a:pt x="20" y="100"/>
                                </a:lnTo>
                                <a:lnTo>
                                  <a:pt x="12" y="92"/>
                                </a:lnTo>
                                <a:lnTo>
                                  <a:pt x="12" y="97"/>
                                </a:lnTo>
                                <a:lnTo>
                                  <a:pt x="15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Freeform 1809"/>
                        <wps:cNvSpPr>
                          <a:spLocks noEditPoints="1"/>
                        </wps:cNvSpPr>
                        <wps:spPr bwMode="auto">
                          <a:xfrm>
                            <a:off x="5701" y="1025"/>
                            <a:ext cx="59" cy="108"/>
                          </a:xfrm>
                          <a:custGeom>
                            <a:avLst/>
                            <a:gdLst>
                              <a:gd name="T0" fmla="*/ 12 w 59"/>
                              <a:gd name="T1" fmla="*/ 0 h 108"/>
                              <a:gd name="T2" fmla="*/ 5 w 59"/>
                              <a:gd name="T3" fmla="*/ 5 h 108"/>
                              <a:gd name="T4" fmla="*/ 0 w 59"/>
                              <a:gd name="T5" fmla="*/ 13 h 108"/>
                              <a:gd name="T6" fmla="*/ 0 w 59"/>
                              <a:gd name="T7" fmla="*/ 18 h 108"/>
                              <a:gd name="T8" fmla="*/ 0 w 59"/>
                              <a:gd name="T9" fmla="*/ 23 h 108"/>
                              <a:gd name="T10" fmla="*/ 5 w 59"/>
                              <a:gd name="T11" fmla="*/ 13 h 108"/>
                              <a:gd name="T12" fmla="*/ 12 w 59"/>
                              <a:gd name="T13" fmla="*/ 5 h 108"/>
                              <a:gd name="T14" fmla="*/ 12 w 59"/>
                              <a:gd name="T15" fmla="*/ 3 h 108"/>
                              <a:gd name="T16" fmla="*/ 12 w 59"/>
                              <a:gd name="T17" fmla="*/ 0 h 108"/>
                              <a:gd name="T18" fmla="*/ 12 w 59"/>
                              <a:gd name="T19" fmla="*/ 95 h 108"/>
                              <a:gd name="T20" fmla="*/ 22 w 59"/>
                              <a:gd name="T21" fmla="*/ 100 h 108"/>
                              <a:gd name="T22" fmla="*/ 30 w 59"/>
                              <a:gd name="T23" fmla="*/ 105 h 108"/>
                              <a:gd name="T24" fmla="*/ 40 w 59"/>
                              <a:gd name="T25" fmla="*/ 108 h 108"/>
                              <a:gd name="T26" fmla="*/ 52 w 59"/>
                              <a:gd name="T27" fmla="*/ 108 h 108"/>
                              <a:gd name="T28" fmla="*/ 54 w 59"/>
                              <a:gd name="T29" fmla="*/ 108 h 108"/>
                              <a:gd name="T30" fmla="*/ 59 w 59"/>
                              <a:gd name="T31" fmla="*/ 108 h 108"/>
                              <a:gd name="T32" fmla="*/ 57 w 59"/>
                              <a:gd name="T33" fmla="*/ 105 h 108"/>
                              <a:gd name="T34" fmla="*/ 54 w 59"/>
                              <a:gd name="T35" fmla="*/ 103 h 108"/>
                              <a:gd name="T36" fmla="*/ 54 w 59"/>
                              <a:gd name="T37" fmla="*/ 103 h 108"/>
                              <a:gd name="T38" fmla="*/ 52 w 59"/>
                              <a:gd name="T39" fmla="*/ 103 h 108"/>
                              <a:gd name="T40" fmla="*/ 40 w 59"/>
                              <a:gd name="T41" fmla="*/ 103 h 108"/>
                              <a:gd name="T42" fmla="*/ 27 w 59"/>
                              <a:gd name="T43" fmla="*/ 98 h 108"/>
                              <a:gd name="T44" fmla="*/ 17 w 59"/>
                              <a:gd name="T45" fmla="*/ 93 h 108"/>
                              <a:gd name="T46" fmla="*/ 10 w 59"/>
                              <a:gd name="T47" fmla="*/ 85 h 108"/>
                              <a:gd name="T48" fmla="*/ 12 w 59"/>
                              <a:gd name="T49" fmla="*/ 90 h 108"/>
                              <a:gd name="T50" fmla="*/ 12 w 59"/>
                              <a:gd name="T51" fmla="*/ 95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08">
                                <a:moveTo>
                                  <a:pt x="12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5" y="13"/>
                                </a:lnTo>
                                <a:lnTo>
                                  <a:pt x="12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95"/>
                                </a:moveTo>
                                <a:lnTo>
                                  <a:pt x="22" y="100"/>
                                </a:lnTo>
                                <a:lnTo>
                                  <a:pt x="30" y="105"/>
                                </a:lnTo>
                                <a:lnTo>
                                  <a:pt x="40" y="108"/>
                                </a:lnTo>
                                <a:lnTo>
                                  <a:pt x="52" y="108"/>
                                </a:lnTo>
                                <a:lnTo>
                                  <a:pt x="54" y="108"/>
                                </a:lnTo>
                                <a:lnTo>
                                  <a:pt x="59" y="108"/>
                                </a:lnTo>
                                <a:lnTo>
                                  <a:pt x="57" y="105"/>
                                </a:lnTo>
                                <a:lnTo>
                                  <a:pt x="54" y="103"/>
                                </a:lnTo>
                                <a:lnTo>
                                  <a:pt x="52" y="103"/>
                                </a:lnTo>
                                <a:lnTo>
                                  <a:pt x="40" y="103"/>
                                </a:lnTo>
                                <a:lnTo>
                                  <a:pt x="27" y="98"/>
                                </a:lnTo>
                                <a:lnTo>
                                  <a:pt x="17" y="93"/>
                                </a:lnTo>
                                <a:lnTo>
                                  <a:pt x="10" y="85"/>
                                </a:lnTo>
                                <a:lnTo>
                                  <a:pt x="12" y="90"/>
                                </a:lnTo>
                                <a:lnTo>
                                  <a:pt x="1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1810"/>
                        <wps:cNvSpPr>
                          <a:spLocks noEditPoints="1"/>
                        </wps:cNvSpPr>
                        <wps:spPr bwMode="auto">
                          <a:xfrm>
                            <a:off x="5701" y="1028"/>
                            <a:ext cx="57" cy="102"/>
                          </a:xfrm>
                          <a:custGeom>
                            <a:avLst/>
                            <a:gdLst>
                              <a:gd name="T0" fmla="*/ 12 w 57"/>
                              <a:gd name="T1" fmla="*/ 0 h 102"/>
                              <a:gd name="T2" fmla="*/ 5 w 57"/>
                              <a:gd name="T3" fmla="*/ 7 h 102"/>
                              <a:gd name="T4" fmla="*/ 0 w 57"/>
                              <a:gd name="T5" fmla="*/ 15 h 102"/>
                              <a:gd name="T6" fmla="*/ 0 w 57"/>
                              <a:gd name="T7" fmla="*/ 20 h 102"/>
                              <a:gd name="T8" fmla="*/ 0 w 57"/>
                              <a:gd name="T9" fmla="*/ 25 h 102"/>
                              <a:gd name="T10" fmla="*/ 5 w 57"/>
                              <a:gd name="T11" fmla="*/ 15 h 102"/>
                              <a:gd name="T12" fmla="*/ 12 w 57"/>
                              <a:gd name="T13" fmla="*/ 5 h 102"/>
                              <a:gd name="T14" fmla="*/ 12 w 57"/>
                              <a:gd name="T15" fmla="*/ 2 h 102"/>
                              <a:gd name="T16" fmla="*/ 12 w 57"/>
                              <a:gd name="T17" fmla="*/ 0 h 102"/>
                              <a:gd name="T18" fmla="*/ 12 w 57"/>
                              <a:gd name="T19" fmla="*/ 87 h 102"/>
                              <a:gd name="T20" fmla="*/ 20 w 57"/>
                              <a:gd name="T21" fmla="*/ 95 h 102"/>
                              <a:gd name="T22" fmla="*/ 30 w 57"/>
                              <a:gd name="T23" fmla="*/ 100 h 102"/>
                              <a:gd name="T24" fmla="*/ 40 w 57"/>
                              <a:gd name="T25" fmla="*/ 102 h 102"/>
                              <a:gd name="T26" fmla="*/ 52 w 57"/>
                              <a:gd name="T27" fmla="*/ 102 h 102"/>
                              <a:gd name="T28" fmla="*/ 54 w 57"/>
                              <a:gd name="T29" fmla="*/ 102 h 102"/>
                              <a:gd name="T30" fmla="*/ 57 w 57"/>
                              <a:gd name="T31" fmla="*/ 102 h 102"/>
                              <a:gd name="T32" fmla="*/ 54 w 57"/>
                              <a:gd name="T33" fmla="*/ 100 h 102"/>
                              <a:gd name="T34" fmla="*/ 54 w 57"/>
                              <a:gd name="T35" fmla="*/ 97 h 102"/>
                              <a:gd name="T36" fmla="*/ 52 w 57"/>
                              <a:gd name="T37" fmla="*/ 97 h 102"/>
                              <a:gd name="T38" fmla="*/ 52 w 57"/>
                              <a:gd name="T39" fmla="*/ 97 h 102"/>
                              <a:gd name="T40" fmla="*/ 40 w 57"/>
                              <a:gd name="T41" fmla="*/ 97 h 102"/>
                              <a:gd name="T42" fmla="*/ 27 w 57"/>
                              <a:gd name="T43" fmla="*/ 92 h 102"/>
                              <a:gd name="T44" fmla="*/ 17 w 57"/>
                              <a:gd name="T45" fmla="*/ 85 h 102"/>
                              <a:gd name="T46" fmla="*/ 7 w 57"/>
                              <a:gd name="T47" fmla="*/ 77 h 102"/>
                              <a:gd name="T48" fmla="*/ 10 w 57"/>
                              <a:gd name="T49" fmla="*/ 82 h 102"/>
                              <a:gd name="T50" fmla="*/ 12 w 57"/>
                              <a:gd name="T51" fmla="*/ 8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102">
                                <a:moveTo>
                                  <a:pt x="12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1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87"/>
                                </a:moveTo>
                                <a:lnTo>
                                  <a:pt x="20" y="95"/>
                                </a:lnTo>
                                <a:lnTo>
                                  <a:pt x="30" y="100"/>
                                </a:lnTo>
                                <a:lnTo>
                                  <a:pt x="40" y="102"/>
                                </a:lnTo>
                                <a:lnTo>
                                  <a:pt x="52" y="102"/>
                                </a:lnTo>
                                <a:lnTo>
                                  <a:pt x="54" y="102"/>
                                </a:lnTo>
                                <a:lnTo>
                                  <a:pt x="57" y="102"/>
                                </a:lnTo>
                                <a:lnTo>
                                  <a:pt x="54" y="100"/>
                                </a:lnTo>
                                <a:lnTo>
                                  <a:pt x="54" y="97"/>
                                </a:lnTo>
                                <a:lnTo>
                                  <a:pt x="52" y="97"/>
                                </a:lnTo>
                                <a:lnTo>
                                  <a:pt x="40" y="97"/>
                                </a:lnTo>
                                <a:lnTo>
                                  <a:pt x="27" y="92"/>
                                </a:lnTo>
                                <a:lnTo>
                                  <a:pt x="17" y="85"/>
                                </a:lnTo>
                                <a:lnTo>
                                  <a:pt x="7" y="77"/>
                                </a:lnTo>
                                <a:lnTo>
                                  <a:pt x="10" y="82"/>
                                </a:lnTo>
                                <a:lnTo>
                                  <a:pt x="12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reeform 1811"/>
                        <wps:cNvSpPr>
                          <a:spLocks noEditPoints="1"/>
                        </wps:cNvSpPr>
                        <wps:spPr bwMode="auto">
                          <a:xfrm>
                            <a:off x="5701" y="1030"/>
                            <a:ext cx="54" cy="98"/>
                          </a:xfrm>
                          <a:custGeom>
                            <a:avLst/>
                            <a:gdLst>
                              <a:gd name="T0" fmla="*/ 12 w 54"/>
                              <a:gd name="T1" fmla="*/ 0 h 98"/>
                              <a:gd name="T2" fmla="*/ 5 w 54"/>
                              <a:gd name="T3" fmla="*/ 8 h 98"/>
                              <a:gd name="T4" fmla="*/ 0 w 54"/>
                              <a:gd name="T5" fmla="*/ 18 h 98"/>
                              <a:gd name="T6" fmla="*/ 0 w 54"/>
                              <a:gd name="T7" fmla="*/ 23 h 98"/>
                              <a:gd name="T8" fmla="*/ 2 w 54"/>
                              <a:gd name="T9" fmla="*/ 30 h 98"/>
                              <a:gd name="T10" fmla="*/ 5 w 54"/>
                              <a:gd name="T11" fmla="*/ 18 h 98"/>
                              <a:gd name="T12" fmla="*/ 15 w 54"/>
                              <a:gd name="T13" fmla="*/ 5 h 98"/>
                              <a:gd name="T14" fmla="*/ 12 w 54"/>
                              <a:gd name="T15" fmla="*/ 3 h 98"/>
                              <a:gd name="T16" fmla="*/ 12 w 54"/>
                              <a:gd name="T17" fmla="*/ 0 h 98"/>
                              <a:gd name="T18" fmla="*/ 10 w 54"/>
                              <a:gd name="T19" fmla="*/ 80 h 98"/>
                              <a:gd name="T20" fmla="*/ 17 w 54"/>
                              <a:gd name="T21" fmla="*/ 88 h 98"/>
                              <a:gd name="T22" fmla="*/ 27 w 54"/>
                              <a:gd name="T23" fmla="*/ 93 h 98"/>
                              <a:gd name="T24" fmla="*/ 40 w 54"/>
                              <a:gd name="T25" fmla="*/ 98 h 98"/>
                              <a:gd name="T26" fmla="*/ 52 w 54"/>
                              <a:gd name="T27" fmla="*/ 98 h 98"/>
                              <a:gd name="T28" fmla="*/ 54 w 54"/>
                              <a:gd name="T29" fmla="*/ 98 h 98"/>
                              <a:gd name="T30" fmla="*/ 54 w 54"/>
                              <a:gd name="T31" fmla="*/ 98 h 98"/>
                              <a:gd name="T32" fmla="*/ 54 w 54"/>
                              <a:gd name="T33" fmla="*/ 95 h 98"/>
                              <a:gd name="T34" fmla="*/ 52 w 54"/>
                              <a:gd name="T35" fmla="*/ 93 h 98"/>
                              <a:gd name="T36" fmla="*/ 37 w 54"/>
                              <a:gd name="T37" fmla="*/ 93 h 98"/>
                              <a:gd name="T38" fmla="*/ 25 w 54"/>
                              <a:gd name="T39" fmla="*/ 85 h 98"/>
                              <a:gd name="T40" fmla="*/ 15 w 54"/>
                              <a:gd name="T41" fmla="*/ 78 h 98"/>
                              <a:gd name="T42" fmla="*/ 7 w 54"/>
                              <a:gd name="T43" fmla="*/ 68 h 98"/>
                              <a:gd name="T44" fmla="*/ 7 w 54"/>
                              <a:gd name="T45" fmla="*/ 73 h 98"/>
                              <a:gd name="T46" fmla="*/ 10 w 54"/>
                              <a:gd name="T47" fmla="*/ 8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4" h="98">
                                <a:moveTo>
                                  <a:pt x="12" y="0"/>
                                </a:moveTo>
                                <a:lnTo>
                                  <a:pt x="5" y="8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2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0" y="80"/>
                                </a:moveTo>
                                <a:lnTo>
                                  <a:pt x="17" y="88"/>
                                </a:lnTo>
                                <a:lnTo>
                                  <a:pt x="27" y="93"/>
                                </a:lnTo>
                                <a:lnTo>
                                  <a:pt x="40" y="98"/>
                                </a:lnTo>
                                <a:lnTo>
                                  <a:pt x="52" y="98"/>
                                </a:lnTo>
                                <a:lnTo>
                                  <a:pt x="54" y="98"/>
                                </a:lnTo>
                                <a:lnTo>
                                  <a:pt x="54" y="95"/>
                                </a:lnTo>
                                <a:lnTo>
                                  <a:pt x="52" y="93"/>
                                </a:lnTo>
                                <a:lnTo>
                                  <a:pt x="37" y="93"/>
                                </a:lnTo>
                                <a:lnTo>
                                  <a:pt x="25" y="85"/>
                                </a:lnTo>
                                <a:lnTo>
                                  <a:pt x="15" y="78"/>
                                </a:lnTo>
                                <a:lnTo>
                                  <a:pt x="7" y="68"/>
                                </a:lnTo>
                                <a:lnTo>
                                  <a:pt x="7" y="73"/>
                                </a:lnTo>
                                <a:lnTo>
                                  <a:pt x="1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Freeform 1812"/>
                        <wps:cNvSpPr>
                          <a:spLocks noEditPoints="1"/>
                        </wps:cNvSpPr>
                        <wps:spPr bwMode="auto">
                          <a:xfrm>
                            <a:off x="5701" y="1033"/>
                            <a:ext cx="54" cy="92"/>
                          </a:xfrm>
                          <a:custGeom>
                            <a:avLst/>
                            <a:gdLst>
                              <a:gd name="T0" fmla="*/ 12 w 54"/>
                              <a:gd name="T1" fmla="*/ 0 h 92"/>
                              <a:gd name="T2" fmla="*/ 5 w 54"/>
                              <a:gd name="T3" fmla="*/ 10 h 92"/>
                              <a:gd name="T4" fmla="*/ 0 w 54"/>
                              <a:gd name="T5" fmla="*/ 20 h 92"/>
                              <a:gd name="T6" fmla="*/ 2 w 54"/>
                              <a:gd name="T7" fmla="*/ 30 h 92"/>
                              <a:gd name="T8" fmla="*/ 2 w 54"/>
                              <a:gd name="T9" fmla="*/ 40 h 92"/>
                              <a:gd name="T10" fmla="*/ 2 w 54"/>
                              <a:gd name="T11" fmla="*/ 40 h 92"/>
                              <a:gd name="T12" fmla="*/ 2 w 54"/>
                              <a:gd name="T13" fmla="*/ 30 h 92"/>
                              <a:gd name="T14" fmla="*/ 5 w 54"/>
                              <a:gd name="T15" fmla="*/ 20 h 92"/>
                              <a:gd name="T16" fmla="*/ 10 w 54"/>
                              <a:gd name="T17" fmla="*/ 12 h 92"/>
                              <a:gd name="T18" fmla="*/ 15 w 54"/>
                              <a:gd name="T19" fmla="*/ 5 h 92"/>
                              <a:gd name="T20" fmla="*/ 15 w 54"/>
                              <a:gd name="T21" fmla="*/ 2 h 92"/>
                              <a:gd name="T22" fmla="*/ 12 w 54"/>
                              <a:gd name="T23" fmla="*/ 0 h 92"/>
                              <a:gd name="T24" fmla="*/ 7 w 54"/>
                              <a:gd name="T25" fmla="*/ 72 h 92"/>
                              <a:gd name="T26" fmla="*/ 17 w 54"/>
                              <a:gd name="T27" fmla="*/ 80 h 92"/>
                              <a:gd name="T28" fmla="*/ 27 w 54"/>
                              <a:gd name="T29" fmla="*/ 87 h 92"/>
                              <a:gd name="T30" fmla="*/ 40 w 54"/>
                              <a:gd name="T31" fmla="*/ 92 h 92"/>
                              <a:gd name="T32" fmla="*/ 52 w 54"/>
                              <a:gd name="T33" fmla="*/ 92 h 92"/>
                              <a:gd name="T34" fmla="*/ 52 w 54"/>
                              <a:gd name="T35" fmla="*/ 92 h 92"/>
                              <a:gd name="T36" fmla="*/ 54 w 54"/>
                              <a:gd name="T37" fmla="*/ 92 h 92"/>
                              <a:gd name="T38" fmla="*/ 52 w 54"/>
                              <a:gd name="T39" fmla="*/ 90 h 92"/>
                              <a:gd name="T40" fmla="*/ 49 w 54"/>
                              <a:gd name="T41" fmla="*/ 87 h 92"/>
                              <a:gd name="T42" fmla="*/ 42 w 54"/>
                              <a:gd name="T43" fmla="*/ 87 h 92"/>
                              <a:gd name="T44" fmla="*/ 35 w 54"/>
                              <a:gd name="T45" fmla="*/ 85 h 92"/>
                              <a:gd name="T46" fmla="*/ 27 w 54"/>
                              <a:gd name="T47" fmla="*/ 82 h 92"/>
                              <a:gd name="T48" fmla="*/ 20 w 54"/>
                              <a:gd name="T49" fmla="*/ 77 h 92"/>
                              <a:gd name="T50" fmla="*/ 10 w 54"/>
                              <a:gd name="T51" fmla="*/ 65 h 92"/>
                              <a:gd name="T52" fmla="*/ 5 w 54"/>
                              <a:gd name="T53" fmla="*/ 52 h 92"/>
                              <a:gd name="T54" fmla="*/ 5 w 54"/>
                              <a:gd name="T55" fmla="*/ 62 h 92"/>
                              <a:gd name="T56" fmla="*/ 7 w 54"/>
                              <a:gd name="T57" fmla="*/ 7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" h="92">
                                <a:moveTo>
                                  <a:pt x="12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30"/>
                                </a:lnTo>
                                <a:lnTo>
                                  <a:pt x="2" y="40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2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7" y="72"/>
                                </a:moveTo>
                                <a:lnTo>
                                  <a:pt x="17" y="80"/>
                                </a:lnTo>
                                <a:lnTo>
                                  <a:pt x="27" y="87"/>
                                </a:lnTo>
                                <a:lnTo>
                                  <a:pt x="40" y="92"/>
                                </a:lnTo>
                                <a:lnTo>
                                  <a:pt x="52" y="92"/>
                                </a:lnTo>
                                <a:lnTo>
                                  <a:pt x="54" y="92"/>
                                </a:lnTo>
                                <a:lnTo>
                                  <a:pt x="52" y="90"/>
                                </a:lnTo>
                                <a:lnTo>
                                  <a:pt x="49" y="87"/>
                                </a:lnTo>
                                <a:lnTo>
                                  <a:pt x="42" y="87"/>
                                </a:lnTo>
                                <a:lnTo>
                                  <a:pt x="35" y="85"/>
                                </a:lnTo>
                                <a:lnTo>
                                  <a:pt x="27" y="82"/>
                                </a:lnTo>
                                <a:lnTo>
                                  <a:pt x="20" y="77"/>
                                </a:lnTo>
                                <a:lnTo>
                                  <a:pt x="10" y="65"/>
                                </a:lnTo>
                                <a:lnTo>
                                  <a:pt x="5" y="52"/>
                                </a:lnTo>
                                <a:lnTo>
                                  <a:pt x="5" y="62"/>
                                </a:lnTo>
                                <a:lnTo>
                                  <a:pt x="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811" name="Group 1813"/>
                      <wpg:cNvGrpSpPr>
                        <a:grpSpLocks/>
                      </wpg:cNvGrpSpPr>
                      <wpg:grpSpPr bwMode="auto">
                        <a:xfrm>
                          <a:off x="23495" y="69850"/>
                          <a:ext cx="288925" cy="596900"/>
                          <a:chOff x="5698" y="524"/>
                          <a:chExt cx="455" cy="940"/>
                        </a:xfrm>
                      </wpg:grpSpPr>
                      <wps:wsp>
                        <wps:cNvPr id="1812" name="Freeform 1814"/>
                        <wps:cNvSpPr>
                          <a:spLocks/>
                        </wps:cNvSpPr>
                        <wps:spPr bwMode="auto">
                          <a:xfrm>
                            <a:off x="5703" y="1035"/>
                            <a:ext cx="50" cy="88"/>
                          </a:xfrm>
                          <a:custGeom>
                            <a:avLst/>
                            <a:gdLst>
                              <a:gd name="T0" fmla="*/ 13 w 50"/>
                              <a:gd name="T1" fmla="*/ 0 h 88"/>
                              <a:gd name="T2" fmla="*/ 3 w 50"/>
                              <a:gd name="T3" fmla="*/ 13 h 88"/>
                              <a:gd name="T4" fmla="*/ 0 w 50"/>
                              <a:gd name="T5" fmla="*/ 25 h 88"/>
                              <a:gd name="T6" fmla="*/ 0 w 50"/>
                              <a:gd name="T7" fmla="*/ 43 h 88"/>
                              <a:gd name="T8" fmla="*/ 5 w 50"/>
                              <a:gd name="T9" fmla="*/ 63 h 88"/>
                              <a:gd name="T10" fmla="*/ 13 w 50"/>
                              <a:gd name="T11" fmla="*/ 73 h 88"/>
                              <a:gd name="T12" fmla="*/ 23 w 50"/>
                              <a:gd name="T13" fmla="*/ 80 h 88"/>
                              <a:gd name="T14" fmla="*/ 35 w 50"/>
                              <a:gd name="T15" fmla="*/ 88 h 88"/>
                              <a:gd name="T16" fmla="*/ 50 w 50"/>
                              <a:gd name="T17" fmla="*/ 88 h 88"/>
                              <a:gd name="T18" fmla="*/ 47 w 50"/>
                              <a:gd name="T19" fmla="*/ 85 h 88"/>
                              <a:gd name="T20" fmla="*/ 45 w 50"/>
                              <a:gd name="T21" fmla="*/ 83 h 88"/>
                              <a:gd name="T22" fmla="*/ 38 w 50"/>
                              <a:gd name="T23" fmla="*/ 83 h 88"/>
                              <a:gd name="T24" fmla="*/ 30 w 50"/>
                              <a:gd name="T25" fmla="*/ 80 h 88"/>
                              <a:gd name="T26" fmla="*/ 23 w 50"/>
                              <a:gd name="T27" fmla="*/ 75 h 88"/>
                              <a:gd name="T28" fmla="*/ 15 w 50"/>
                              <a:gd name="T29" fmla="*/ 68 h 88"/>
                              <a:gd name="T30" fmla="*/ 10 w 50"/>
                              <a:gd name="T31" fmla="*/ 63 h 88"/>
                              <a:gd name="T32" fmla="*/ 5 w 50"/>
                              <a:gd name="T33" fmla="*/ 55 h 88"/>
                              <a:gd name="T34" fmla="*/ 3 w 50"/>
                              <a:gd name="T35" fmla="*/ 45 h 88"/>
                              <a:gd name="T36" fmla="*/ 3 w 50"/>
                              <a:gd name="T37" fmla="*/ 38 h 88"/>
                              <a:gd name="T38" fmla="*/ 3 w 50"/>
                              <a:gd name="T39" fmla="*/ 28 h 88"/>
                              <a:gd name="T40" fmla="*/ 5 w 50"/>
                              <a:gd name="T41" fmla="*/ 20 h 88"/>
                              <a:gd name="T42" fmla="*/ 8 w 50"/>
                              <a:gd name="T43" fmla="*/ 13 h 88"/>
                              <a:gd name="T44" fmla="*/ 13 w 50"/>
                              <a:gd name="T45" fmla="*/ 8 h 88"/>
                              <a:gd name="T46" fmla="*/ 13 w 50"/>
                              <a:gd name="T47" fmla="*/ 3 h 88"/>
                              <a:gd name="T48" fmla="*/ 13 w 50"/>
                              <a:gd name="T49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0" h="88">
                                <a:moveTo>
                                  <a:pt x="13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3"/>
                                </a:lnTo>
                                <a:lnTo>
                                  <a:pt x="5" y="63"/>
                                </a:lnTo>
                                <a:lnTo>
                                  <a:pt x="13" y="73"/>
                                </a:lnTo>
                                <a:lnTo>
                                  <a:pt x="23" y="80"/>
                                </a:lnTo>
                                <a:lnTo>
                                  <a:pt x="35" y="88"/>
                                </a:lnTo>
                                <a:lnTo>
                                  <a:pt x="50" y="88"/>
                                </a:lnTo>
                                <a:lnTo>
                                  <a:pt x="47" y="85"/>
                                </a:lnTo>
                                <a:lnTo>
                                  <a:pt x="45" y="83"/>
                                </a:lnTo>
                                <a:lnTo>
                                  <a:pt x="38" y="83"/>
                                </a:lnTo>
                                <a:lnTo>
                                  <a:pt x="30" y="80"/>
                                </a:lnTo>
                                <a:lnTo>
                                  <a:pt x="23" y="75"/>
                                </a:lnTo>
                                <a:lnTo>
                                  <a:pt x="15" y="68"/>
                                </a:lnTo>
                                <a:lnTo>
                                  <a:pt x="10" y="63"/>
                                </a:lnTo>
                                <a:lnTo>
                                  <a:pt x="5" y="55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3" y="28"/>
                                </a:lnTo>
                                <a:lnTo>
                                  <a:pt x="5" y="20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1815"/>
                        <wps:cNvSpPr>
                          <a:spLocks/>
                        </wps:cNvSpPr>
                        <wps:spPr bwMode="auto">
                          <a:xfrm>
                            <a:off x="5703" y="1038"/>
                            <a:ext cx="47" cy="82"/>
                          </a:xfrm>
                          <a:custGeom>
                            <a:avLst/>
                            <a:gdLst>
                              <a:gd name="T0" fmla="*/ 13 w 47"/>
                              <a:gd name="T1" fmla="*/ 0 h 82"/>
                              <a:gd name="T2" fmla="*/ 8 w 47"/>
                              <a:gd name="T3" fmla="*/ 7 h 82"/>
                              <a:gd name="T4" fmla="*/ 3 w 47"/>
                              <a:gd name="T5" fmla="*/ 15 h 82"/>
                              <a:gd name="T6" fmla="*/ 0 w 47"/>
                              <a:gd name="T7" fmla="*/ 25 h 82"/>
                              <a:gd name="T8" fmla="*/ 0 w 47"/>
                              <a:gd name="T9" fmla="*/ 35 h 82"/>
                              <a:gd name="T10" fmla="*/ 0 w 47"/>
                              <a:gd name="T11" fmla="*/ 35 h 82"/>
                              <a:gd name="T12" fmla="*/ 0 w 47"/>
                              <a:gd name="T13" fmla="*/ 40 h 82"/>
                              <a:gd name="T14" fmla="*/ 3 w 47"/>
                              <a:gd name="T15" fmla="*/ 47 h 82"/>
                              <a:gd name="T16" fmla="*/ 8 w 47"/>
                              <a:gd name="T17" fmla="*/ 60 h 82"/>
                              <a:gd name="T18" fmla="*/ 18 w 47"/>
                              <a:gd name="T19" fmla="*/ 72 h 82"/>
                              <a:gd name="T20" fmla="*/ 25 w 47"/>
                              <a:gd name="T21" fmla="*/ 77 h 82"/>
                              <a:gd name="T22" fmla="*/ 33 w 47"/>
                              <a:gd name="T23" fmla="*/ 80 h 82"/>
                              <a:gd name="T24" fmla="*/ 40 w 47"/>
                              <a:gd name="T25" fmla="*/ 82 h 82"/>
                              <a:gd name="T26" fmla="*/ 47 w 47"/>
                              <a:gd name="T27" fmla="*/ 82 h 82"/>
                              <a:gd name="T28" fmla="*/ 45 w 47"/>
                              <a:gd name="T29" fmla="*/ 80 h 82"/>
                              <a:gd name="T30" fmla="*/ 45 w 47"/>
                              <a:gd name="T31" fmla="*/ 77 h 82"/>
                              <a:gd name="T32" fmla="*/ 38 w 47"/>
                              <a:gd name="T33" fmla="*/ 77 h 82"/>
                              <a:gd name="T34" fmla="*/ 30 w 47"/>
                              <a:gd name="T35" fmla="*/ 72 h 82"/>
                              <a:gd name="T36" fmla="*/ 23 w 47"/>
                              <a:gd name="T37" fmla="*/ 70 h 82"/>
                              <a:gd name="T38" fmla="*/ 18 w 47"/>
                              <a:gd name="T39" fmla="*/ 62 h 82"/>
                              <a:gd name="T40" fmla="*/ 13 w 47"/>
                              <a:gd name="T41" fmla="*/ 57 h 82"/>
                              <a:gd name="T42" fmla="*/ 8 w 47"/>
                              <a:gd name="T43" fmla="*/ 50 h 82"/>
                              <a:gd name="T44" fmla="*/ 5 w 47"/>
                              <a:gd name="T45" fmla="*/ 42 h 82"/>
                              <a:gd name="T46" fmla="*/ 5 w 47"/>
                              <a:gd name="T47" fmla="*/ 35 h 82"/>
                              <a:gd name="T48" fmla="*/ 8 w 47"/>
                              <a:gd name="T49" fmla="*/ 20 h 82"/>
                              <a:gd name="T50" fmla="*/ 15 w 47"/>
                              <a:gd name="T51" fmla="*/ 7 h 82"/>
                              <a:gd name="T52" fmla="*/ 13 w 47"/>
                              <a:gd name="T53" fmla="*/ 5 h 82"/>
                              <a:gd name="T54" fmla="*/ 13 w 47"/>
                              <a:gd name="T55" fmla="*/ 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7" h="82">
                                <a:moveTo>
                                  <a:pt x="13" y="0"/>
                                </a:moveTo>
                                <a:lnTo>
                                  <a:pt x="8" y="7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3" y="47"/>
                                </a:lnTo>
                                <a:lnTo>
                                  <a:pt x="8" y="60"/>
                                </a:lnTo>
                                <a:lnTo>
                                  <a:pt x="18" y="72"/>
                                </a:lnTo>
                                <a:lnTo>
                                  <a:pt x="25" y="77"/>
                                </a:lnTo>
                                <a:lnTo>
                                  <a:pt x="33" y="80"/>
                                </a:lnTo>
                                <a:lnTo>
                                  <a:pt x="40" y="82"/>
                                </a:lnTo>
                                <a:lnTo>
                                  <a:pt x="47" y="82"/>
                                </a:lnTo>
                                <a:lnTo>
                                  <a:pt x="45" y="80"/>
                                </a:lnTo>
                                <a:lnTo>
                                  <a:pt x="45" y="77"/>
                                </a:lnTo>
                                <a:lnTo>
                                  <a:pt x="38" y="77"/>
                                </a:lnTo>
                                <a:lnTo>
                                  <a:pt x="30" y="72"/>
                                </a:lnTo>
                                <a:lnTo>
                                  <a:pt x="23" y="70"/>
                                </a:lnTo>
                                <a:lnTo>
                                  <a:pt x="18" y="62"/>
                                </a:lnTo>
                                <a:lnTo>
                                  <a:pt x="13" y="57"/>
                                </a:lnTo>
                                <a:lnTo>
                                  <a:pt x="8" y="50"/>
                                </a:lnTo>
                                <a:lnTo>
                                  <a:pt x="5" y="42"/>
                                </a:lnTo>
                                <a:lnTo>
                                  <a:pt x="5" y="35"/>
                                </a:lnTo>
                                <a:lnTo>
                                  <a:pt x="8" y="20"/>
                                </a:lnTo>
                                <a:lnTo>
                                  <a:pt x="15" y="7"/>
                                </a:lnTo>
                                <a:lnTo>
                                  <a:pt x="13" y="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Freeform 1816"/>
                        <wps:cNvSpPr>
                          <a:spLocks/>
                        </wps:cNvSpPr>
                        <wps:spPr bwMode="auto">
                          <a:xfrm>
                            <a:off x="5706" y="1043"/>
                            <a:ext cx="42" cy="75"/>
                          </a:xfrm>
                          <a:custGeom>
                            <a:avLst/>
                            <a:gdLst>
                              <a:gd name="T0" fmla="*/ 10 w 42"/>
                              <a:gd name="T1" fmla="*/ 0 h 75"/>
                              <a:gd name="T2" fmla="*/ 5 w 42"/>
                              <a:gd name="T3" fmla="*/ 5 h 75"/>
                              <a:gd name="T4" fmla="*/ 2 w 42"/>
                              <a:gd name="T5" fmla="*/ 12 h 75"/>
                              <a:gd name="T6" fmla="*/ 0 w 42"/>
                              <a:gd name="T7" fmla="*/ 20 h 75"/>
                              <a:gd name="T8" fmla="*/ 0 w 42"/>
                              <a:gd name="T9" fmla="*/ 30 h 75"/>
                              <a:gd name="T10" fmla="*/ 0 w 42"/>
                              <a:gd name="T11" fmla="*/ 37 h 75"/>
                              <a:gd name="T12" fmla="*/ 2 w 42"/>
                              <a:gd name="T13" fmla="*/ 47 h 75"/>
                              <a:gd name="T14" fmla="*/ 7 w 42"/>
                              <a:gd name="T15" fmla="*/ 55 h 75"/>
                              <a:gd name="T16" fmla="*/ 12 w 42"/>
                              <a:gd name="T17" fmla="*/ 60 h 75"/>
                              <a:gd name="T18" fmla="*/ 20 w 42"/>
                              <a:gd name="T19" fmla="*/ 67 h 75"/>
                              <a:gd name="T20" fmla="*/ 27 w 42"/>
                              <a:gd name="T21" fmla="*/ 72 h 75"/>
                              <a:gd name="T22" fmla="*/ 35 w 42"/>
                              <a:gd name="T23" fmla="*/ 75 h 75"/>
                              <a:gd name="T24" fmla="*/ 42 w 42"/>
                              <a:gd name="T25" fmla="*/ 75 h 75"/>
                              <a:gd name="T26" fmla="*/ 42 w 42"/>
                              <a:gd name="T27" fmla="*/ 72 h 75"/>
                              <a:gd name="T28" fmla="*/ 39 w 42"/>
                              <a:gd name="T29" fmla="*/ 70 h 75"/>
                              <a:gd name="T30" fmla="*/ 32 w 42"/>
                              <a:gd name="T31" fmla="*/ 67 h 75"/>
                              <a:gd name="T32" fmla="*/ 27 w 42"/>
                              <a:gd name="T33" fmla="*/ 65 h 75"/>
                              <a:gd name="T34" fmla="*/ 20 w 42"/>
                              <a:gd name="T35" fmla="*/ 62 h 75"/>
                              <a:gd name="T36" fmla="*/ 15 w 42"/>
                              <a:gd name="T37" fmla="*/ 57 h 75"/>
                              <a:gd name="T38" fmla="*/ 10 w 42"/>
                              <a:gd name="T39" fmla="*/ 50 h 75"/>
                              <a:gd name="T40" fmla="*/ 7 w 42"/>
                              <a:gd name="T41" fmla="*/ 42 h 75"/>
                              <a:gd name="T42" fmla="*/ 5 w 42"/>
                              <a:gd name="T43" fmla="*/ 37 h 75"/>
                              <a:gd name="T44" fmla="*/ 5 w 42"/>
                              <a:gd name="T45" fmla="*/ 30 h 75"/>
                              <a:gd name="T46" fmla="*/ 7 w 42"/>
                              <a:gd name="T47" fmla="*/ 15 h 75"/>
                              <a:gd name="T48" fmla="*/ 12 w 42"/>
                              <a:gd name="T49" fmla="*/ 5 h 75"/>
                              <a:gd name="T50" fmla="*/ 12 w 42"/>
                              <a:gd name="T51" fmla="*/ 2 h 75"/>
                              <a:gd name="T52" fmla="*/ 10 w 42"/>
                              <a:gd name="T53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" h="75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2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7"/>
                                </a:lnTo>
                                <a:lnTo>
                                  <a:pt x="7" y="55"/>
                                </a:lnTo>
                                <a:lnTo>
                                  <a:pt x="12" y="60"/>
                                </a:lnTo>
                                <a:lnTo>
                                  <a:pt x="20" y="67"/>
                                </a:lnTo>
                                <a:lnTo>
                                  <a:pt x="27" y="72"/>
                                </a:lnTo>
                                <a:lnTo>
                                  <a:pt x="35" y="75"/>
                                </a:lnTo>
                                <a:lnTo>
                                  <a:pt x="42" y="75"/>
                                </a:lnTo>
                                <a:lnTo>
                                  <a:pt x="42" y="72"/>
                                </a:lnTo>
                                <a:lnTo>
                                  <a:pt x="39" y="70"/>
                                </a:lnTo>
                                <a:lnTo>
                                  <a:pt x="32" y="67"/>
                                </a:lnTo>
                                <a:lnTo>
                                  <a:pt x="27" y="65"/>
                                </a:lnTo>
                                <a:lnTo>
                                  <a:pt x="20" y="62"/>
                                </a:lnTo>
                                <a:lnTo>
                                  <a:pt x="15" y="57"/>
                                </a:lnTo>
                                <a:lnTo>
                                  <a:pt x="10" y="50"/>
                                </a:lnTo>
                                <a:lnTo>
                                  <a:pt x="7" y="42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Freeform 1817"/>
                        <wps:cNvSpPr>
                          <a:spLocks/>
                        </wps:cNvSpPr>
                        <wps:spPr bwMode="auto">
                          <a:xfrm>
                            <a:off x="5708" y="1045"/>
                            <a:ext cx="40" cy="70"/>
                          </a:xfrm>
                          <a:custGeom>
                            <a:avLst/>
                            <a:gdLst>
                              <a:gd name="T0" fmla="*/ 10 w 40"/>
                              <a:gd name="T1" fmla="*/ 0 h 70"/>
                              <a:gd name="T2" fmla="*/ 3 w 40"/>
                              <a:gd name="T3" fmla="*/ 13 h 70"/>
                              <a:gd name="T4" fmla="*/ 0 w 40"/>
                              <a:gd name="T5" fmla="*/ 28 h 70"/>
                              <a:gd name="T6" fmla="*/ 0 w 40"/>
                              <a:gd name="T7" fmla="*/ 35 h 70"/>
                              <a:gd name="T8" fmla="*/ 3 w 40"/>
                              <a:gd name="T9" fmla="*/ 43 h 70"/>
                              <a:gd name="T10" fmla="*/ 8 w 40"/>
                              <a:gd name="T11" fmla="*/ 50 h 70"/>
                              <a:gd name="T12" fmla="*/ 13 w 40"/>
                              <a:gd name="T13" fmla="*/ 55 h 70"/>
                              <a:gd name="T14" fmla="*/ 18 w 40"/>
                              <a:gd name="T15" fmla="*/ 63 h 70"/>
                              <a:gd name="T16" fmla="*/ 25 w 40"/>
                              <a:gd name="T17" fmla="*/ 65 h 70"/>
                              <a:gd name="T18" fmla="*/ 33 w 40"/>
                              <a:gd name="T19" fmla="*/ 70 h 70"/>
                              <a:gd name="T20" fmla="*/ 40 w 40"/>
                              <a:gd name="T21" fmla="*/ 70 h 70"/>
                              <a:gd name="T22" fmla="*/ 37 w 40"/>
                              <a:gd name="T23" fmla="*/ 68 h 70"/>
                              <a:gd name="T24" fmla="*/ 35 w 40"/>
                              <a:gd name="T25" fmla="*/ 65 h 70"/>
                              <a:gd name="T26" fmla="*/ 23 w 40"/>
                              <a:gd name="T27" fmla="*/ 60 h 70"/>
                              <a:gd name="T28" fmla="*/ 15 w 40"/>
                              <a:gd name="T29" fmla="*/ 53 h 70"/>
                              <a:gd name="T30" fmla="*/ 8 w 40"/>
                              <a:gd name="T31" fmla="*/ 40 h 70"/>
                              <a:gd name="T32" fmla="*/ 5 w 40"/>
                              <a:gd name="T33" fmla="*/ 28 h 70"/>
                              <a:gd name="T34" fmla="*/ 8 w 40"/>
                              <a:gd name="T35" fmla="*/ 15 h 70"/>
                              <a:gd name="T36" fmla="*/ 10 w 40"/>
                              <a:gd name="T37" fmla="*/ 5 h 70"/>
                              <a:gd name="T38" fmla="*/ 10 w 40"/>
                              <a:gd name="T39" fmla="*/ 3 h 70"/>
                              <a:gd name="T40" fmla="*/ 10 w 40"/>
                              <a:gd name="T4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70">
                                <a:moveTo>
                                  <a:pt x="10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3"/>
                                </a:lnTo>
                                <a:lnTo>
                                  <a:pt x="8" y="50"/>
                                </a:lnTo>
                                <a:lnTo>
                                  <a:pt x="13" y="55"/>
                                </a:lnTo>
                                <a:lnTo>
                                  <a:pt x="18" y="63"/>
                                </a:lnTo>
                                <a:lnTo>
                                  <a:pt x="25" y="65"/>
                                </a:lnTo>
                                <a:lnTo>
                                  <a:pt x="33" y="70"/>
                                </a:lnTo>
                                <a:lnTo>
                                  <a:pt x="40" y="70"/>
                                </a:lnTo>
                                <a:lnTo>
                                  <a:pt x="37" y="68"/>
                                </a:lnTo>
                                <a:lnTo>
                                  <a:pt x="35" y="65"/>
                                </a:lnTo>
                                <a:lnTo>
                                  <a:pt x="23" y="60"/>
                                </a:lnTo>
                                <a:lnTo>
                                  <a:pt x="15" y="53"/>
                                </a:lnTo>
                                <a:lnTo>
                                  <a:pt x="8" y="40"/>
                                </a:lnTo>
                                <a:lnTo>
                                  <a:pt x="5" y="28"/>
                                </a:lnTo>
                                <a:lnTo>
                                  <a:pt x="8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Freeform 1818"/>
                        <wps:cNvSpPr>
                          <a:spLocks/>
                        </wps:cNvSpPr>
                        <wps:spPr bwMode="auto">
                          <a:xfrm>
                            <a:off x="5711" y="1048"/>
                            <a:ext cx="34" cy="65"/>
                          </a:xfrm>
                          <a:custGeom>
                            <a:avLst/>
                            <a:gdLst>
                              <a:gd name="T0" fmla="*/ 7 w 34"/>
                              <a:gd name="T1" fmla="*/ 0 h 65"/>
                              <a:gd name="T2" fmla="*/ 2 w 34"/>
                              <a:gd name="T3" fmla="*/ 10 h 65"/>
                              <a:gd name="T4" fmla="*/ 0 w 34"/>
                              <a:gd name="T5" fmla="*/ 25 h 65"/>
                              <a:gd name="T6" fmla="*/ 0 w 34"/>
                              <a:gd name="T7" fmla="*/ 32 h 65"/>
                              <a:gd name="T8" fmla="*/ 2 w 34"/>
                              <a:gd name="T9" fmla="*/ 37 h 65"/>
                              <a:gd name="T10" fmla="*/ 5 w 34"/>
                              <a:gd name="T11" fmla="*/ 45 h 65"/>
                              <a:gd name="T12" fmla="*/ 10 w 34"/>
                              <a:gd name="T13" fmla="*/ 52 h 65"/>
                              <a:gd name="T14" fmla="*/ 15 w 34"/>
                              <a:gd name="T15" fmla="*/ 57 h 65"/>
                              <a:gd name="T16" fmla="*/ 22 w 34"/>
                              <a:gd name="T17" fmla="*/ 60 h 65"/>
                              <a:gd name="T18" fmla="*/ 27 w 34"/>
                              <a:gd name="T19" fmla="*/ 62 h 65"/>
                              <a:gd name="T20" fmla="*/ 34 w 34"/>
                              <a:gd name="T21" fmla="*/ 65 h 65"/>
                              <a:gd name="T22" fmla="*/ 32 w 34"/>
                              <a:gd name="T23" fmla="*/ 62 h 65"/>
                              <a:gd name="T24" fmla="*/ 32 w 34"/>
                              <a:gd name="T25" fmla="*/ 60 h 65"/>
                              <a:gd name="T26" fmla="*/ 20 w 34"/>
                              <a:gd name="T27" fmla="*/ 55 h 65"/>
                              <a:gd name="T28" fmla="*/ 12 w 34"/>
                              <a:gd name="T29" fmla="*/ 47 h 65"/>
                              <a:gd name="T30" fmla="*/ 7 w 34"/>
                              <a:gd name="T31" fmla="*/ 35 h 65"/>
                              <a:gd name="T32" fmla="*/ 5 w 34"/>
                              <a:gd name="T33" fmla="*/ 25 h 65"/>
                              <a:gd name="T34" fmla="*/ 5 w 34"/>
                              <a:gd name="T35" fmla="*/ 15 h 65"/>
                              <a:gd name="T36" fmla="*/ 10 w 34"/>
                              <a:gd name="T37" fmla="*/ 7 h 65"/>
                              <a:gd name="T38" fmla="*/ 7 w 34"/>
                              <a:gd name="T39" fmla="*/ 2 h 65"/>
                              <a:gd name="T40" fmla="*/ 7 w 34"/>
                              <a:gd name="T41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65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2" y="37"/>
                                </a:lnTo>
                                <a:lnTo>
                                  <a:pt x="5" y="45"/>
                                </a:lnTo>
                                <a:lnTo>
                                  <a:pt x="10" y="52"/>
                                </a:lnTo>
                                <a:lnTo>
                                  <a:pt x="15" y="57"/>
                                </a:lnTo>
                                <a:lnTo>
                                  <a:pt x="22" y="60"/>
                                </a:lnTo>
                                <a:lnTo>
                                  <a:pt x="27" y="62"/>
                                </a:lnTo>
                                <a:lnTo>
                                  <a:pt x="34" y="65"/>
                                </a:lnTo>
                                <a:lnTo>
                                  <a:pt x="32" y="62"/>
                                </a:lnTo>
                                <a:lnTo>
                                  <a:pt x="32" y="60"/>
                                </a:lnTo>
                                <a:lnTo>
                                  <a:pt x="20" y="55"/>
                                </a:lnTo>
                                <a:lnTo>
                                  <a:pt x="12" y="47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Freeform 1819"/>
                        <wps:cNvSpPr>
                          <a:spLocks/>
                        </wps:cNvSpPr>
                        <wps:spPr bwMode="auto">
                          <a:xfrm>
                            <a:off x="5713" y="1050"/>
                            <a:ext cx="30" cy="60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60"/>
                              <a:gd name="T2" fmla="*/ 3 w 30"/>
                              <a:gd name="T3" fmla="*/ 10 h 60"/>
                              <a:gd name="T4" fmla="*/ 0 w 30"/>
                              <a:gd name="T5" fmla="*/ 23 h 60"/>
                              <a:gd name="T6" fmla="*/ 3 w 30"/>
                              <a:gd name="T7" fmla="*/ 35 h 60"/>
                              <a:gd name="T8" fmla="*/ 10 w 30"/>
                              <a:gd name="T9" fmla="*/ 48 h 60"/>
                              <a:gd name="T10" fmla="*/ 18 w 30"/>
                              <a:gd name="T11" fmla="*/ 55 h 60"/>
                              <a:gd name="T12" fmla="*/ 30 w 30"/>
                              <a:gd name="T13" fmla="*/ 60 h 60"/>
                              <a:gd name="T14" fmla="*/ 30 w 30"/>
                              <a:gd name="T15" fmla="*/ 58 h 60"/>
                              <a:gd name="T16" fmla="*/ 28 w 30"/>
                              <a:gd name="T17" fmla="*/ 55 h 60"/>
                              <a:gd name="T18" fmla="*/ 18 w 30"/>
                              <a:gd name="T19" fmla="*/ 50 h 60"/>
                              <a:gd name="T20" fmla="*/ 13 w 30"/>
                              <a:gd name="T21" fmla="*/ 43 h 60"/>
                              <a:gd name="T22" fmla="*/ 8 w 30"/>
                              <a:gd name="T23" fmla="*/ 33 h 60"/>
                              <a:gd name="T24" fmla="*/ 5 w 30"/>
                              <a:gd name="T25" fmla="*/ 23 h 60"/>
                              <a:gd name="T26" fmla="*/ 5 w 30"/>
                              <a:gd name="T27" fmla="*/ 15 h 60"/>
                              <a:gd name="T28" fmla="*/ 8 w 30"/>
                              <a:gd name="T29" fmla="*/ 8 h 60"/>
                              <a:gd name="T30" fmla="*/ 8 w 30"/>
                              <a:gd name="T31" fmla="*/ 5 h 60"/>
                              <a:gd name="T32" fmla="*/ 5 w 30"/>
                              <a:gd name="T33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60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35"/>
                                </a:lnTo>
                                <a:lnTo>
                                  <a:pt x="10" y="48"/>
                                </a:lnTo>
                                <a:lnTo>
                                  <a:pt x="18" y="55"/>
                                </a:lnTo>
                                <a:lnTo>
                                  <a:pt x="30" y="60"/>
                                </a:lnTo>
                                <a:lnTo>
                                  <a:pt x="30" y="58"/>
                                </a:lnTo>
                                <a:lnTo>
                                  <a:pt x="28" y="55"/>
                                </a:lnTo>
                                <a:lnTo>
                                  <a:pt x="18" y="50"/>
                                </a:lnTo>
                                <a:lnTo>
                                  <a:pt x="13" y="43"/>
                                </a:lnTo>
                                <a:lnTo>
                                  <a:pt x="8" y="33"/>
                                </a:lnTo>
                                <a:lnTo>
                                  <a:pt x="5" y="23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Freeform 1820"/>
                        <wps:cNvSpPr>
                          <a:spLocks/>
                        </wps:cNvSpPr>
                        <wps:spPr bwMode="auto">
                          <a:xfrm>
                            <a:off x="5716" y="1055"/>
                            <a:ext cx="27" cy="53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3"/>
                              <a:gd name="T2" fmla="*/ 0 w 27"/>
                              <a:gd name="T3" fmla="*/ 8 h 53"/>
                              <a:gd name="T4" fmla="*/ 0 w 27"/>
                              <a:gd name="T5" fmla="*/ 18 h 53"/>
                              <a:gd name="T6" fmla="*/ 2 w 27"/>
                              <a:gd name="T7" fmla="*/ 28 h 53"/>
                              <a:gd name="T8" fmla="*/ 7 w 27"/>
                              <a:gd name="T9" fmla="*/ 40 h 53"/>
                              <a:gd name="T10" fmla="*/ 15 w 27"/>
                              <a:gd name="T11" fmla="*/ 48 h 53"/>
                              <a:gd name="T12" fmla="*/ 27 w 27"/>
                              <a:gd name="T13" fmla="*/ 53 h 53"/>
                              <a:gd name="T14" fmla="*/ 25 w 27"/>
                              <a:gd name="T15" fmla="*/ 48 h 53"/>
                              <a:gd name="T16" fmla="*/ 22 w 27"/>
                              <a:gd name="T17" fmla="*/ 45 h 53"/>
                              <a:gd name="T18" fmla="*/ 15 w 27"/>
                              <a:gd name="T19" fmla="*/ 40 h 53"/>
                              <a:gd name="T20" fmla="*/ 10 w 27"/>
                              <a:gd name="T21" fmla="*/ 33 h 53"/>
                              <a:gd name="T22" fmla="*/ 5 w 27"/>
                              <a:gd name="T23" fmla="*/ 25 h 53"/>
                              <a:gd name="T24" fmla="*/ 5 w 27"/>
                              <a:gd name="T25" fmla="*/ 18 h 53"/>
                              <a:gd name="T26" fmla="*/ 5 w 27"/>
                              <a:gd name="T27" fmla="*/ 10 h 53"/>
                              <a:gd name="T28" fmla="*/ 7 w 27"/>
                              <a:gd name="T29" fmla="*/ 5 h 53"/>
                              <a:gd name="T30" fmla="*/ 5 w 27"/>
                              <a:gd name="T31" fmla="*/ 3 h 53"/>
                              <a:gd name="T32" fmla="*/ 5 w 27"/>
                              <a:gd name="T33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5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8"/>
                                </a:lnTo>
                                <a:lnTo>
                                  <a:pt x="7" y="40"/>
                                </a:lnTo>
                                <a:lnTo>
                                  <a:pt x="15" y="48"/>
                                </a:lnTo>
                                <a:lnTo>
                                  <a:pt x="27" y="53"/>
                                </a:lnTo>
                                <a:lnTo>
                                  <a:pt x="25" y="48"/>
                                </a:lnTo>
                                <a:lnTo>
                                  <a:pt x="22" y="45"/>
                                </a:lnTo>
                                <a:lnTo>
                                  <a:pt x="15" y="40"/>
                                </a:lnTo>
                                <a:lnTo>
                                  <a:pt x="10" y="33"/>
                                </a:lnTo>
                                <a:lnTo>
                                  <a:pt x="5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1821"/>
                        <wps:cNvSpPr>
                          <a:spLocks/>
                        </wps:cNvSpPr>
                        <wps:spPr bwMode="auto">
                          <a:xfrm>
                            <a:off x="5718" y="1058"/>
                            <a:ext cx="23" cy="47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47"/>
                              <a:gd name="T2" fmla="*/ 0 w 23"/>
                              <a:gd name="T3" fmla="*/ 7 h 47"/>
                              <a:gd name="T4" fmla="*/ 0 w 23"/>
                              <a:gd name="T5" fmla="*/ 15 h 47"/>
                              <a:gd name="T6" fmla="*/ 3 w 23"/>
                              <a:gd name="T7" fmla="*/ 25 h 47"/>
                              <a:gd name="T8" fmla="*/ 8 w 23"/>
                              <a:gd name="T9" fmla="*/ 35 h 47"/>
                              <a:gd name="T10" fmla="*/ 13 w 23"/>
                              <a:gd name="T11" fmla="*/ 42 h 47"/>
                              <a:gd name="T12" fmla="*/ 23 w 23"/>
                              <a:gd name="T13" fmla="*/ 47 h 47"/>
                              <a:gd name="T14" fmla="*/ 20 w 23"/>
                              <a:gd name="T15" fmla="*/ 42 h 47"/>
                              <a:gd name="T16" fmla="*/ 18 w 23"/>
                              <a:gd name="T17" fmla="*/ 40 h 47"/>
                              <a:gd name="T18" fmla="*/ 13 w 23"/>
                              <a:gd name="T19" fmla="*/ 35 h 47"/>
                              <a:gd name="T20" fmla="*/ 8 w 23"/>
                              <a:gd name="T21" fmla="*/ 27 h 47"/>
                              <a:gd name="T22" fmla="*/ 5 w 23"/>
                              <a:gd name="T23" fmla="*/ 22 h 47"/>
                              <a:gd name="T24" fmla="*/ 5 w 23"/>
                              <a:gd name="T25" fmla="*/ 15 h 47"/>
                              <a:gd name="T26" fmla="*/ 5 w 23"/>
                              <a:gd name="T27" fmla="*/ 10 h 47"/>
                              <a:gd name="T28" fmla="*/ 5 w 23"/>
                              <a:gd name="T29" fmla="*/ 7 h 47"/>
                              <a:gd name="T30" fmla="*/ 5 w 23"/>
                              <a:gd name="T31" fmla="*/ 2 h 47"/>
                              <a:gd name="T32" fmla="*/ 3 w 23"/>
                              <a:gd name="T33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47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3" y="25"/>
                                </a:lnTo>
                                <a:lnTo>
                                  <a:pt x="8" y="35"/>
                                </a:lnTo>
                                <a:lnTo>
                                  <a:pt x="13" y="42"/>
                                </a:lnTo>
                                <a:lnTo>
                                  <a:pt x="23" y="47"/>
                                </a:lnTo>
                                <a:lnTo>
                                  <a:pt x="20" y="42"/>
                                </a:lnTo>
                                <a:lnTo>
                                  <a:pt x="18" y="40"/>
                                </a:lnTo>
                                <a:lnTo>
                                  <a:pt x="13" y="35"/>
                                </a:lnTo>
                                <a:lnTo>
                                  <a:pt x="8" y="27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Freeform 1822"/>
                        <wps:cNvSpPr>
                          <a:spLocks/>
                        </wps:cNvSpPr>
                        <wps:spPr bwMode="auto">
                          <a:xfrm>
                            <a:off x="5721" y="1060"/>
                            <a:ext cx="17" cy="40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0"/>
                              <a:gd name="T2" fmla="*/ 0 w 17"/>
                              <a:gd name="T3" fmla="*/ 5 h 40"/>
                              <a:gd name="T4" fmla="*/ 0 w 17"/>
                              <a:gd name="T5" fmla="*/ 13 h 40"/>
                              <a:gd name="T6" fmla="*/ 0 w 17"/>
                              <a:gd name="T7" fmla="*/ 20 h 40"/>
                              <a:gd name="T8" fmla="*/ 5 w 17"/>
                              <a:gd name="T9" fmla="*/ 28 h 40"/>
                              <a:gd name="T10" fmla="*/ 10 w 17"/>
                              <a:gd name="T11" fmla="*/ 35 h 40"/>
                              <a:gd name="T12" fmla="*/ 17 w 17"/>
                              <a:gd name="T13" fmla="*/ 40 h 40"/>
                              <a:gd name="T14" fmla="*/ 15 w 17"/>
                              <a:gd name="T15" fmla="*/ 35 h 40"/>
                              <a:gd name="T16" fmla="*/ 12 w 17"/>
                              <a:gd name="T17" fmla="*/ 33 h 40"/>
                              <a:gd name="T18" fmla="*/ 7 w 17"/>
                              <a:gd name="T19" fmla="*/ 23 h 40"/>
                              <a:gd name="T20" fmla="*/ 5 w 17"/>
                              <a:gd name="T21" fmla="*/ 13 h 40"/>
                              <a:gd name="T22" fmla="*/ 5 w 17"/>
                              <a:gd name="T23" fmla="*/ 10 h 40"/>
                              <a:gd name="T24" fmla="*/ 2 w 17"/>
                              <a:gd name="T25" fmla="*/ 5 h 40"/>
                              <a:gd name="T26" fmla="*/ 2 w 17"/>
                              <a:gd name="T2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4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8"/>
                                </a:lnTo>
                                <a:lnTo>
                                  <a:pt x="10" y="35"/>
                                </a:lnTo>
                                <a:lnTo>
                                  <a:pt x="17" y="40"/>
                                </a:lnTo>
                                <a:lnTo>
                                  <a:pt x="15" y="35"/>
                                </a:lnTo>
                                <a:lnTo>
                                  <a:pt x="12" y="33"/>
                                </a:lnTo>
                                <a:lnTo>
                                  <a:pt x="7" y="23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Freeform 1823"/>
                        <wps:cNvSpPr>
                          <a:spLocks/>
                        </wps:cNvSpPr>
                        <wps:spPr bwMode="auto">
                          <a:xfrm>
                            <a:off x="5723" y="1065"/>
                            <a:ext cx="13" cy="33"/>
                          </a:xfrm>
                          <a:custGeom>
                            <a:avLst/>
                            <a:gdLst>
                              <a:gd name="T0" fmla="*/ 0 w 13"/>
                              <a:gd name="T1" fmla="*/ 0 h 33"/>
                              <a:gd name="T2" fmla="*/ 0 w 13"/>
                              <a:gd name="T3" fmla="*/ 3 h 33"/>
                              <a:gd name="T4" fmla="*/ 0 w 13"/>
                              <a:gd name="T5" fmla="*/ 8 h 33"/>
                              <a:gd name="T6" fmla="*/ 0 w 13"/>
                              <a:gd name="T7" fmla="*/ 15 h 33"/>
                              <a:gd name="T8" fmla="*/ 3 w 13"/>
                              <a:gd name="T9" fmla="*/ 20 h 33"/>
                              <a:gd name="T10" fmla="*/ 8 w 13"/>
                              <a:gd name="T11" fmla="*/ 28 h 33"/>
                              <a:gd name="T12" fmla="*/ 13 w 13"/>
                              <a:gd name="T13" fmla="*/ 33 h 33"/>
                              <a:gd name="T14" fmla="*/ 8 w 13"/>
                              <a:gd name="T15" fmla="*/ 15 h 33"/>
                              <a:gd name="T16" fmla="*/ 0 w 13"/>
                              <a:gd name="T1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3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8" y="28"/>
                                </a:lnTo>
                                <a:lnTo>
                                  <a:pt x="13" y="33"/>
                                </a:lnTo>
                                <a:lnTo>
                                  <a:pt x="8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Freeform 1824"/>
                        <wps:cNvSpPr>
                          <a:spLocks/>
                        </wps:cNvSpPr>
                        <wps:spPr bwMode="auto">
                          <a:xfrm>
                            <a:off x="5726" y="1070"/>
                            <a:ext cx="7" cy="23"/>
                          </a:xfrm>
                          <a:custGeom>
                            <a:avLst/>
                            <a:gdLst>
                              <a:gd name="T0" fmla="*/ 0 w 7"/>
                              <a:gd name="T1" fmla="*/ 0 h 23"/>
                              <a:gd name="T2" fmla="*/ 0 w 7"/>
                              <a:gd name="T3" fmla="*/ 3 h 23"/>
                              <a:gd name="T4" fmla="*/ 2 w 7"/>
                              <a:gd name="T5" fmla="*/ 13 h 23"/>
                              <a:gd name="T6" fmla="*/ 7 w 7"/>
                              <a:gd name="T7" fmla="*/ 23 h 23"/>
                              <a:gd name="T8" fmla="*/ 5 w 7"/>
                              <a:gd name="T9" fmla="*/ 10 h 23"/>
                              <a:gd name="T10" fmla="*/ 0 w 7"/>
                              <a:gd name="T11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2" y="13"/>
                                </a:lnTo>
                                <a:lnTo>
                                  <a:pt x="7" y="23"/>
                                </a:lnTo>
                                <a:lnTo>
                                  <a:pt x="5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Freeform 1825"/>
                        <wps:cNvSpPr>
                          <a:spLocks/>
                        </wps:cNvSpPr>
                        <wps:spPr bwMode="auto">
                          <a:xfrm>
                            <a:off x="5698" y="960"/>
                            <a:ext cx="110" cy="222"/>
                          </a:xfrm>
                          <a:custGeom>
                            <a:avLst/>
                            <a:gdLst>
                              <a:gd name="T0" fmla="*/ 110 w 110"/>
                              <a:gd name="T1" fmla="*/ 222 h 222"/>
                              <a:gd name="T2" fmla="*/ 82 w 110"/>
                              <a:gd name="T3" fmla="*/ 198 h 222"/>
                              <a:gd name="T4" fmla="*/ 62 w 110"/>
                              <a:gd name="T5" fmla="*/ 173 h 222"/>
                              <a:gd name="T6" fmla="*/ 45 w 110"/>
                              <a:gd name="T7" fmla="*/ 150 h 222"/>
                              <a:gd name="T8" fmla="*/ 33 w 110"/>
                              <a:gd name="T9" fmla="*/ 125 h 222"/>
                              <a:gd name="T10" fmla="*/ 23 w 110"/>
                              <a:gd name="T11" fmla="*/ 98 h 222"/>
                              <a:gd name="T12" fmla="*/ 15 w 110"/>
                              <a:gd name="T13" fmla="*/ 70 h 222"/>
                              <a:gd name="T14" fmla="*/ 8 w 110"/>
                              <a:gd name="T15" fmla="*/ 38 h 222"/>
                              <a:gd name="T16" fmla="*/ 0 w 110"/>
                              <a:gd name="T17" fmla="*/ 0 h 222"/>
                              <a:gd name="T18" fmla="*/ 3 w 110"/>
                              <a:gd name="T19" fmla="*/ 58 h 222"/>
                              <a:gd name="T20" fmla="*/ 5 w 110"/>
                              <a:gd name="T21" fmla="*/ 110 h 222"/>
                              <a:gd name="T22" fmla="*/ 8 w 110"/>
                              <a:gd name="T23" fmla="*/ 135 h 222"/>
                              <a:gd name="T24" fmla="*/ 15 w 110"/>
                              <a:gd name="T25" fmla="*/ 158 h 222"/>
                              <a:gd name="T26" fmla="*/ 25 w 110"/>
                              <a:gd name="T27" fmla="*/ 183 h 222"/>
                              <a:gd name="T28" fmla="*/ 40 w 110"/>
                              <a:gd name="T29" fmla="*/ 208 h 222"/>
                              <a:gd name="T30" fmla="*/ 57 w 110"/>
                              <a:gd name="T31" fmla="*/ 215 h 222"/>
                              <a:gd name="T32" fmla="*/ 75 w 110"/>
                              <a:gd name="T33" fmla="*/ 217 h 222"/>
                              <a:gd name="T34" fmla="*/ 92 w 110"/>
                              <a:gd name="T35" fmla="*/ 220 h 222"/>
                              <a:gd name="T36" fmla="*/ 110 w 110"/>
                              <a:gd name="T37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110" y="222"/>
                                </a:moveTo>
                                <a:lnTo>
                                  <a:pt x="82" y="198"/>
                                </a:lnTo>
                                <a:lnTo>
                                  <a:pt x="62" y="173"/>
                                </a:lnTo>
                                <a:lnTo>
                                  <a:pt x="45" y="150"/>
                                </a:lnTo>
                                <a:lnTo>
                                  <a:pt x="33" y="125"/>
                                </a:lnTo>
                                <a:lnTo>
                                  <a:pt x="23" y="98"/>
                                </a:lnTo>
                                <a:lnTo>
                                  <a:pt x="15" y="70"/>
                                </a:lnTo>
                                <a:lnTo>
                                  <a:pt x="8" y="38"/>
                                </a:lnTo>
                                <a:lnTo>
                                  <a:pt x="0" y="0"/>
                                </a:lnTo>
                                <a:lnTo>
                                  <a:pt x="3" y="58"/>
                                </a:lnTo>
                                <a:lnTo>
                                  <a:pt x="5" y="110"/>
                                </a:lnTo>
                                <a:lnTo>
                                  <a:pt x="8" y="135"/>
                                </a:lnTo>
                                <a:lnTo>
                                  <a:pt x="15" y="158"/>
                                </a:lnTo>
                                <a:lnTo>
                                  <a:pt x="25" y="183"/>
                                </a:lnTo>
                                <a:lnTo>
                                  <a:pt x="40" y="208"/>
                                </a:lnTo>
                                <a:lnTo>
                                  <a:pt x="57" y="215"/>
                                </a:lnTo>
                                <a:lnTo>
                                  <a:pt x="75" y="217"/>
                                </a:lnTo>
                                <a:lnTo>
                                  <a:pt x="92" y="220"/>
                                </a:lnTo>
                                <a:lnTo>
                                  <a:pt x="11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Freeform 1826"/>
                        <wps:cNvSpPr>
                          <a:spLocks/>
                        </wps:cNvSpPr>
                        <wps:spPr bwMode="auto">
                          <a:xfrm>
                            <a:off x="5929" y="524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3 w 3"/>
                              <a:gd name="T3" fmla="*/ 0 h 5"/>
                              <a:gd name="T4" fmla="*/ 0 w 3"/>
                              <a:gd name="T5" fmla="*/ 5 h 5"/>
                              <a:gd name="T6" fmla="*/ 0 w 3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Freeform 1827"/>
                        <wps:cNvSpPr>
                          <a:spLocks/>
                        </wps:cNvSpPr>
                        <wps:spPr bwMode="auto">
                          <a:xfrm>
                            <a:off x="5927" y="526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0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Freeform 1828"/>
                        <wps:cNvSpPr>
                          <a:spLocks noEditPoints="1"/>
                        </wps:cNvSpPr>
                        <wps:spPr bwMode="auto">
                          <a:xfrm>
                            <a:off x="5877" y="529"/>
                            <a:ext cx="52" cy="219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19"/>
                              <a:gd name="T2" fmla="*/ 52 w 52"/>
                              <a:gd name="T3" fmla="*/ 0 h 219"/>
                              <a:gd name="T4" fmla="*/ 47 w 52"/>
                              <a:gd name="T5" fmla="*/ 2 h 219"/>
                              <a:gd name="T6" fmla="*/ 50 w 52"/>
                              <a:gd name="T7" fmla="*/ 5 h 219"/>
                              <a:gd name="T8" fmla="*/ 52 w 52"/>
                              <a:gd name="T9" fmla="*/ 0 h 219"/>
                              <a:gd name="T10" fmla="*/ 3 w 52"/>
                              <a:gd name="T11" fmla="*/ 219 h 219"/>
                              <a:gd name="T12" fmla="*/ 3 w 52"/>
                              <a:gd name="T13" fmla="*/ 217 h 219"/>
                              <a:gd name="T14" fmla="*/ 0 w 52"/>
                              <a:gd name="T15" fmla="*/ 217 h 219"/>
                              <a:gd name="T16" fmla="*/ 3 w 52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19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50" y="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" y="219"/>
                                </a:moveTo>
                                <a:lnTo>
                                  <a:pt x="3" y="217"/>
                                </a:lnTo>
                                <a:lnTo>
                                  <a:pt x="0" y="217"/>
                                </a:lnTo>
                                <a:lnTo>
                                  <a:pt x="3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Freeform 1829"/>
                        <wps:cNvSpPr>
                          <a:spLocks noEditPoints="1"/>
                        </wps:cNvSpPr>
                        <wps:spPr bwMode="auto">
                          <a:xfrm>
                            <a:off x="5875" y="531"/>
                            <a:ext cx="52" cy="217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17"/>
                              <a:gd name="T2" fmla="*/ 52 w 52"/>
                              <a:gd name="T3" fmla="*/ 0 h 217"/>
                              <a:gd name="T4" fmla="*/ 49 w 52"/>
                              <a:gd name="T5" fmla="*/ 3 h 217"/>
                              <a:gd name="T6" fmla="*/ 49 w 52"/>
                              <a:gd name="T7" fmla="*/ 3 h 217"/>
                              <a:gd name="T8" fmla="*/ 52 w 52"/>
                              <a:gd name="T9" fmla="*/ 0 h 217"/>
                              <a:gd name="T10" fmla="*/ 5 w 52"/>
                              <a:gd name="T11" fmla="*/ 217 h 217"/>
                              <a:gd name="T12" fmla="*/ 5 w 52"/>
                              <a:gd name="T13" fmla="*/ 212 h 217"/>
                              <a:gd name="T14" fmla="*/ 2 w 52"/>
                              <a:gd name="T15" fmla="*/ 212 h 217"/>
                              <a:gd name="T16" fmla="*/ 0 w 52"/>
                              <a:gd name="T17" fmla="*/ 212 h 217"/>
                              <a:gd name="T18" fmla="*/ 2 w 52"/>
                              <a:gd name="T19" fmla="*/ 215 h 217"/>
                              <a:gd name="T20" fmla="*/ 5 w 52"/>
                              <a:gd name="T21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217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9" y="3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" y="217"/>
                                </a:moveTo>
                                <a:lnTo>
                                  <a:pt x="5" y="212"/>
                                </a:lnTo>
                                <a:lnTo>
                                  <a:pt x="2" y="212"/>
                                </a:lnTo>
                                <a:lnTo>
                                  <a:pt x="0" y="212"/>
                                </a:lnTo>
                                <a:lnTo>
                                  <a:pt x="2" y="215"/>
                                </a:lnTo>
                                <a:lnTo>
                                  <a:pt x="5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Freeform 1830"/>
                        <wps:cNvSpPr>
                          <a:spLocks noEditPoints="1"/>
                        </wps:cNvSpPr>
                        <wps:spPr bwMode="auto">
                          <a:xfrm>
                            <a:off x="5872" y="531"/>
                            <a:ext cx="55" cy="215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15"/>
                              <a:gd name="T2" fmla="*/ 52 w 55"/>
                              <a:gd name="T3" fmla="*/ 0 h 215"/>
                              <a:gd name="T4" fmla="*/ 50 w 55"/>
                              <a:gd name="T5" fmla="*/ 5 h 215"/>
                              <a:gd name="T6" fmla="*/ 52 w 55"/>
                              <a:gd name="T7" fmla="*/ 5 h 215"/>
                              <a:gd name="T8" fmla="*/ 55 w 55"/>
                              <a:gd name="T9" fmla="*/ 3 h 215"/>
                              <a:gd name="T10" fmla="*/ 5 w 55"/>
                              <a:gd name="T11" fmla="*/ 215 h 215"/>
                              <a:gd name="T12" fmla="*/ 8 w 55"/>
                              <a:gd name="T13" fmla="*/ 215 h 215"/>
                              <a:gd name="T14" fmla="*/ 8 w 55"/>
                              <a:gd name="T15" fmla="*/ 210 h 215"/>
                              <a:gd name="T16" fmla="*/ 3 w 55"/>
                              <a:gd name="T17" fmla="*/ 210 h 215"/>
                              <a:gd name="T18" fmla="*/ 0 w 55"/>
                              <a:gd name="T19" fmla="*/ 210 h 215"/>
                              <a:gd name="T20" fmla="*/ 3 w 55"/>
                              <a:gd name="T21" fmla="*/ 212 h 215"/>
                              <a:gd name="T22" fmla="*/ 5 w 55"/>
                              <a:gd name="T23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215">
                                <a:moveTo>
                                  <a:pt x="55" y="3"/>
                                </a:move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2" y="5"/>
                                </a:lnTo>
                                <a:lnTo>
                                  <a:pt x="55" y="3"/>
                                </a:lnTo>
                                <a:close/>
                                <a:moveTo>
                                  <a:pt x="5" y="215"/>
                                </a:moveTo>
                                <a:lnTo>
                                  <a:pt x="8" y="215"/>
                                </a:lnTo>
                                <a:lnTo>
                                  <a:pt x="8" y="210"/>
                                </a:lnTo>
                                <a:lnTo>
                                  <a:pt x="3" y="210"/>
                                </a:lnTo>
                                <a:lnTo>
                                  <a:pt x="0" y="210"/>
                                </a:lnTo>
                                <a:lnTo>
                                  <a:pt x="3" y="212"/>
                                </a:lnTo>
                                <a:lnTo>
                                  <a:pt x="5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reeform 1831"/>
                        <wps:cNvSpPr>
                          <a:spLocks noEditPoints="1"/>
                        </wps:cNvSpPr>
                        <wps:spPr bwMode="auto">
                          <a:xfrm>
                            <a:off x="5872" y="534"/>
                            <a:ext cx="52" cy="209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09"/>
                              <a:gd name="T2" fmla="*/ 52 w 52"/>
                              <a:gd name="T3" fmla="*/ 0 h 209"/>
                              <a:gd name="T4" fmla="*/ 47 w 52"/>
                              <a:gd name="T5" fmla="*/ 5 h 209"/>
                              <a:gd name="T6" fmla="*/ 50 w 52"/>
                              <a:gd name="T7" fmla="*/ 5 h 209"/>
                              <a:gd name="T8" fmla="*/ 50 w 52"/>
                              <a:gd name="T9" fmla="*/ 5 h 209"/>
                              <a:gd name="T10" fmla="*/ 52 w 52"/>
                              <a:gd name="T11" fmla="*/ 0 h 209"/>
                              <a:gd name="T12" fmla="*/ 3 w 52"/>
                              <a:gd name="T13" fmla="*/ 209 h 209"/>
                              <a:gd name="T14" fmla="*/ 5 w 52"/>
                              <a:gd name="T15" fmla="*/ 209 h 209"/>
                              <a:gd name="T16" fmla="*/ 8 w 52"/>
                              <a:gd name="T17" fmla="*/ 209 h 209"/>
                              <a:gd name="T18" fmla="*/ 5 w 52"/>
                              <a:gd name="T19" fmla="*/ 204 h 209"/>
                              <a:gd name="T20" fmla="*/ 3 w 52"/>
                              <a:gd name="T21" fmla="*/ 204 h 209"/>
                              <a:gd name="T22" fmla="*/ 0 w 52"/>
                              <a:gd name="T23" fmla="*/ 204 h 209"/>
                              <a:gd name="T24" fmla="*/ 0 w 52"/>
                              <a:gd name="T25" fmla="*/ 207 h 209"/>
                              <a:gd name="T26" fmla="*/ 3 w 52"/>
                              <a:gd name="T27" fmla="*/ 20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2" h="209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5"/>
                                </a:lnTo>
                                <a:lnTo>
                                  <a:pt x="50" y="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" y="209"/>
                                </a:moveTo>
                                <a:lnTo>
                                  <a:pt x="5" y="209"/>
                                </a:lnTo>
                                <a:lnTo>
                                  <a:pt x="8" y="209"/>
                                </a:lnTo>
                                <a:lnTo>
                                  <a:pt x="5" y="204"/>
                                </a:lnTo>
                                <a:lnTo>
                                  <a:pt x="3" y="204"/>
                                </a:lnTo>
                                <a:lnTo>
                                  <a:pt x="0" y="204"/>
                                </a:lnTo>
                                <a:lnTo>
                                  <a:pt x="0" y="207"/>
                                </a:lnTo>
                                <a:lnTo>
                                  <a:pt x="3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1832"/>
                        <wps:cNvSpPr>
                          <a:spLocks noEditPoints="1"/>
                        </wps:cNvSpPr>
                        <wps:spPr bwMode="auto">
                          <a:xfrm>
                            <a:off x="5870" y="536"/>
                            <a:ext cx="54" cy="205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205"/>
                              <a:gd name="T2" fmla="*/ 52 w 54"/>
                              <a:gd name="T3" fmla="*/ 0 h 205"/>
                              <a:gd name="T4" fmla="*/ 49 w 54"/>
                              <a:gd name="T5" fmla="*/ 5 h 205"/>
                              <a:gd name="T6" fmla="*/ 49 w 54"/>
                              <a:gd name="T7" fmla="*/ 5 h 205"/>
                              <a:gd name="T8" fmla="*/ 52 w 54"/>
                              <a:gd name="T9" fmla="*/ 5 h 205"/>
                              <a:gd name="T10" fmla="*/ 54 w 54"/>
                              <a:gd name="T11" fmla="*/ 0 h 205"/>
                              <a:gd name="T12" fmla="*/ 2 w 54"/>
                              <a:gd name="T13" fmla="*/ 205 h 205"/>
                              <a:gd name="T14" fmla="*/ 5 w 54"/>
                              <a:gd name="T15" fmla="*/ 205 h 205"/>
                              <a:gd name="T16" fmla="*/ 10 w 54"/>
                              <a:gd name="T17" fmla="*/ 205 h 205"/>
                              <a:gd name="T18" fmla="*/ 7 w 54"/>
                              <a:gd name="T19" fmla="*/ 200 h 205"/>
                              <a:gd name="T20" fmla="*/ 2 w 54"/>
                              <a:gd name="T21" fmla="*/ 200 h 205"/>
                              <a:gd name="T22" fmla="*/ 0 w 54"/>
                              <a:gd name="T23" fmla="*/ 200 h 205"/>
                              <a:gd name="T24" fmla="*/ 0 w 54"/>
                              <a:gd name="T25" fmla="*/ 202 h 205"/>
                              <a:gd name="T26" fmla="*/ 2 w 54"/>
                              <a:gd name="T27" fmla="*/ 2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205">
                                <a:moveTo>
                                  <a:pt x="54" y="0"/>
                                </a:moveTo>
                                <a:lnTo>
                                  <a:pt x="52" y="0"/>
                                </a:lnTo>
                                <a:lnTo>
                                  <a:pt x="49" y="5"/>
                                </a:lnTo>
                                <a:lnTo>
                                  <a:pt x="52" y="5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2" y="205"/>
                                </a:moveTo>
                                <a:lnTo>
                                  <a:pt x="5" y="205"/>
                                </a:lnTo>
                                <a:lnTo>
                                  <a:pt x="10" y="205"/>
                                </a:lnTo>
                                <a:lnTo>
                                  <a:pt x="7" y="200"/>
                                </a:lnTo>
                                <a:lnTo>
                                  <a:pt x="2" y="200"/>
                                </a:lnTo>
                                <a:lnTo>
                                  <a:pt x="0" y="200"/>
                                </a:lnTo>
                                <a:lnTo>
                                  <a:pt x="0" y="202"/>
                                </a:lnTo>
                                <a:lnTo>
                                  <a:pt x="2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1833"/>
                        <wps:cNvSpPr>
                          <a:spLocks noEditPoints="1"/>
                        </wps:cNvSpPr>
                        <wps:spPr bwMode="auto">
                          <a:xfrm>
                            <a:off x="5865" y="539"/>
                            <a:ext cx="57" cy="199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199"/>
                              <a:gd name="T2" fmla="*/ 57 w 57"/>
                              <a:gd name="T3" fmla="*/ 0 h 199"/>
                              <a:gd name="T4" fmla="*/ 54 w 57"/>
                              <a:gd name="T5" fmla="*/ 0 h 199"/>
                              <a:gd name="T6" fmla="*/ 52 w 57"/>
                              <a:gd name="T7" fmla="*/ 5 h 199"/>
                              <a:gd name="T8" fmla="*/ 54 w 57"/>
                              <a:gd name="T9" fmla="*/ 5 h 199"/>
                              <a:gd name="T10" fmla="*/ 54 w 57"/>
                              <a:gd name="T11" fmla="*/ 5 h 199"/>
                              <a:gd name="T12" fmla="*/ 57 w 57"/>
                              <a:gd name="T13" fmla="*/ 0 h 199"/>
                              <a:gd name="T14" fmla="*/ 7 w 57"/>
                              <a:gd name="T15" fmla="*/ 199 h 199"/>
                              <a:gd name="T16" fmla="*/ 10 w 57"/>
                              <a:gd name="T17" fmla="*/ 199 h 199"/>
                              <a:gd name="T18" fmla="*/ 12 w 57"/>
                              <a:gd name="T19" fmla="*/ 199 h 199"/>
                              <a:gd name="T20" fmla="*/ 12 w 57"/>
                              <a:gd name="T21" fmla="*/ 194 h 199"/>
                              <a:gd name="T22" fmla="*/ 7 w 57"/>
                              <a:gd name="T23" fmla="*/ 194 h 199"/>
                              <a:gd name="T24" fmla="*/ 0 w 57"/>
                              <a:gd name="T25" fmla="*/ 194 h 199"/>
                              <a:gd name="T26" fmla="*/ 2 w 57"/>
                              <a:gd name="T27" fmla="*/ 197 h 199"/>
                              <a:gd name="T28" fmla="*/ 7 w 57"/>
                              <a:gd name="T29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199"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5"/>
                                </a:lnTo>
                                <a:lnTo>
                                  <a:pt x="54" y="5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" y="199"/>
                                </a:moveTo>
                                <a:lnTo>
                                  <a:pt x="10" y="199"/>
                                </a:lnTo>
                                <a:lnTo>
                                  <a:pt x="12" y="199"/>
                                </a:lnTo>
                                <a:lnTo>
                                  <a:pt x="12" y="194"/>
                                </a:lnTo>
                                <a:lnTo>
                                  <a:pt x="7" y="194"/>
                                </a:lnTo>
                                <a:lnTo>
                                  <a:pt x="0" y="194"/>
                                </a:lnTo>
                                <a:lnTo>
                                  <a:pt x="2" y="197"/>
                                </a:lnTo>
                                <a:lnTo>
                                  <a:pt x="7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reeform 1834"/>
                        <wps:cNvSpPr>
                          <a:spLocks noEditPoints="1"/>
                        </wps:cNvSpPr>
                        <wps:spPr bwMode="auto">
                          <a:xfrm>
                            <a:off x="5862" y="541"/>
                            <a:ext cx="60" cy="195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95"/>
                              <a:gd name="T2" fmla="*/ 57 w 60"/>
                              <a:gd name="T3" fmla="*/ 0 h 195"/>
                              <a:gd name="T4" fmla="*/ 57 w 60"/>
                              <a:gd name="T5" fmla="*/ 0 h 195"/>
                              <a:gd name="T6" fmla="*/ 52 w 60"/>
                              <a:gd name="T7" fmla="*/ 3 h 195"/>
                              <a:gd name="T8" fmla="*/ 55 w 60"/>
                              <a:gd name="T9" fmla="*/ 5 h 195"/>
                              <a:gd name="T10" fmla="*/ 57 w 60"/>
                              <a:gd name="T11" fmla="*/ 5 h 195"/>
                              <a:gd name="T12" fmla="*/ 60 w 60"/>
                              <a:gd name="T13" fmla="*/ 0 h 195"/>
                              <a:gd name="T14" fmla="*/ 8 w 60"/>
                              <a:gd name="T15" fmla="*/ 195 h 195"/>
                              <a:gd name="T16" fmla="*/ 10 w 60"/>
                              <a:gd name="T17" fmla="*/ 195 h 195"/>
                              <a:gd name="T18" fmla="*/ 15 w 60"/>
                              <a:gd name="T19" fmla="*/ 195 h 195"/>
                              <a:gd name="T20" fmla="*/ 15 w 60"/>
                              <a:gd name="T21" fmla="*/ 190 h 195"/>
                              <a:gd name="T22" fmla="*/ 8 w 60"/>
                              <a:gd name="T23" fmla="*/ 190 h 195"/>
                              <a:gd name="T24" fmla="*/ 0 w 60"/>
                              <a:gd name="T25" fmla="*/ 187 h 195"/>
                              <a:gd name="T26" fmla="*/ 3 w 60"/>
                              <a:gd name="T27" fmla="*/ 192 h 195"/>
                              <a:gd name="T28" fmla="*/ 8 w 60"/>
                              <a:gd name="T29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95">
                                <a:moveTo>
                                  <a:pt x="60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3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" y="195"/>
                                </a:moveTo>
                                <a:lnTo>
                                  <a:pt x="10" y="195"/>
                                </a:lnTo>
                                <a:lnTo>
                                  <a:pt x="15" y="195"/>
                                </a:lnTo>
                                <a:lnTo>
                                  <a:pt x="15" y="190"/>
                                </a:lnTo>
                                <a:lnTo>
                                  <a:pt x="8" y="190"/>
                                </a:lnTo>
                                <a:lnTo>
                                  <a:pt x="0" y="187"/>
                                </a:lnTo>
                                <a:lnTo>
                                  <a:pt x="3" y="192"/>
                                </a:lnTo>
                                <a:lnTo>
                                  <a:pt x="8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1835"/>
                        <wps:cNvSpPr>
                          <a:spLocks noEditPoints="1"/>
                        </wps:cNvSpPr>
                        <wps:spPr bwMode="auto">
                          <a:xfrm>
                            <a:off x="5860" y="544"/>
                            <a:ext cx="59" cy="189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189"/>
                              <a:gd name="T2" fmla="*/ 59 w 59"/>
                              <a:gd name="T3" fmla="*/ 0 h 189"/>
                              <a:gd name="T4" fmla="*/ 57 w 59"/>
                              <a:gd name="T5" fmla="*/ 0 h 189"/>
                              <a:gd name="T6" fmla="*/ 54 w 59"/>
                              <a:gd name="T7" fmla="*/ 2 h 189"/>
                              <a:gd name="T8" fmla="*/ 57 w 59"/>
                              <a:gd name="T9" fmla="*/ 2 h 189"/>
                              <a:gd name="T10" fmla="*/ 57 w 59"/>
                              <a:gd name="T11" fmla="*/ 5 h 189"/>
                              <a:gd name="T12" fmla="*/ 59 w 59"/>
                              <a:gd name="T13" fmla="*/ 0 h 189"/>
                              <a:gd name="T14" fmla="*/ 5 w 59"/>
                              <a:gd name="T15" fmla="*/ 189 h 189"/>
                              <a:gd name="T16" fmla="*/ 12 w 59"/>
                              <a:gd name="T17" fmla="*/ 189 h 189"/>
                              <a:gd name="T18" fmla="*/ 17 w 59"/>
                              <a:gd name="T19" fmla="*/ 189 h 189"/>
                              <a:gd name="T20" fmla="*/ 17 w 59"/>
                              <a:gd name="T21" fmla="*/ 184 h 189"/>
                              <a:gd name="T22" fmla="*/ 10 w 59"/>
                              <a:gd name="T23" fmla="*/ 184 h 189"/>
                              <a:gd name="T24" fmla="*/ 0 w 59"/>
                              <a:gd name="T25" fmla="*/ 182 h 189"/>
                              <a:gd name="T26" fmla="*/ 2 w 59"/>
                              <a:gd name="T27" fmla="*/ 184 h 189"/>
                              <a:gd name="T28" fmla="*/ 5 w 59"/>
                              <a:gd name="T29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189">
                                <a:moveTo>
                                  <a:pt x="59" y="0"/>
                                </a:moveTo>
                                <a:lnTo>
                                  <a:pt x="59" y="0"/>
                                </a:lnTo>
                                <a:lnTo>
                                  <a:pt x="57" y="0"/>
                                </a:lnTo>
                                <a:lnTo>
                                  <a:pt x="54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5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5" y="189"/>
                                </a:moveTo>
                                <a:lnTo>
                                  <a:pt x="12" y="189"/>
                                </a:lnTo>
                                <a:lnTo>
                                  <a:pt x="17" y="189"/>
                                </a:lnTo>
                                <a:lnTo>
                                  <a:pt x="17" y="184"/>
                                </a:lnTo>
                                <a:lnTo>
                                  <a:pt x="10" y="184"/>
                                </a:lnTo>
                                <a:lnTo>
                                  <a:pt x="0" y="182"/>
                                </a:lnTo>
                                <a:lnTo>
                                  <a:pt x="2" y="184"/>
                                </a:lnTo>
                                <a:lnTo>
                                  <a:pt x="5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1836"/>
                        <wps:cNvSpPr>
                          <a:spLocks noEditPoints="1"/>
                        </wps:cNvSpPr>
                        <wps:spPr bwMode="auto">
                          <a:xfrm>
                            <a:off x="5857" y="544"/>
                            <a:ext cx="62" cy="187"/>
                          </a:xfrm>
                          <a:custGeom>
                            <a:avLst/>
                            <a:gdLst>
                              <a:gd name="T0" fmla="*/ 62 w 62"/>
                              <a:gd name="T1" fmla="*/ 2 h 187"/>
                              <a:gd name="T2" fmla="*/ 60 w 62"/>
                              <a:gd name="T3" fmla="*/ 2 h 187"/>
                              <a:gd name="T4" fmla="*/ 57 w 62"/>
                              <a:gd name="T5" fmla="*/ 0 h 187"/>
                              <a:gd name="T6" fmla="*/ 55 w 62"/>
                              <a:gd name="T7" fmla="*/ 5 h 187"/>
                              <a:gd name="T8" fmla="*/ 57 w 62"/>
                              <a:gd name="T9" fmla="*/ 5 h 187"/>
                              <a:gd name="T10" fmla="*/ 60 w 62"/>
                              <a:gd name="T11" fmla="*/ 7 h 187"/>
                              <a:gd name="T12" fmla="*/ 62 w 62"/>
                              <a:gd name="T13" fmla="*/ 2 h 187"/>
                              <a:gd name="T14" fmla="*/ 5 w 62"/>
                              <a:gd name="T15" fmla="*/ 184 h 187"/>
                              <a:gd name="T16" fmla="*/ 13 w 62"/>
                              <a:gd name="T17" fmla="*/ 187 h 187"/>
                              <a:gd name="T18" fmla="*/ 20 w 62"/>
                              <a:gd name="T19" fmla="*/ 187 h 187"/>
                              <a:gd name="T20" fmla="*/ 20 w 62"/>
                              <a:gd name="T21" fmla="*/ 184 h 187"/>
                              <a:gd name="T22" fmla="*/ 20 w 62"/>
                              <a:gd name="T23" fmla="*/ 182 h 187"/>
                              <a:gd name="T24" fmla="*/ 10 w 62"/>
                              <a:gd name="T25" fmla="*/ 182 h 187"/>
                              <a:gd name="T26" fmla="*/ 0 w 62"/>
                              <a:gd name="T27" fmla="*/ 179 h 187"/>
                              <a:gd name="T28" fmla="*/ 3 w 62"/>
                              <a:gd name="T29" fmla="*/ 182 h 187"/>
                              <a:gd name="T30" fmla="*/ 5 w 62"/>
                              <a:gd name="T31" fmla="*/ 184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2" h="187">
                                <a:moveTo>
                                  <a:pt x="62" y="2"/>
                                </a:moveTo>
                                <a:lnTo>
                                  <a:pt x="60" y="2"/>
                                </a:lnTo>
                                <a:lnTo>
                                  <a:pt x="57" y="0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7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5" y="184"/>
                                </a:moveTo>
                                <a:lnTo>
                                  <a:pt x="13" y="187"/>
                                </a:lnTo>
                                <a:lnTo>
                                  <a:pt x="20" y="187"/>
                                </a:lnTo>
                                <a:lnTo>
                                  <a:pt x="20" y="184"/>
                                </a:lnTo>
                                <a:lnTo>
                                  <a:pt x="20" y="182"/>
                                </a:lnTo>
                                <a:lnTo>
                                  <a:pt x="10" y="182"/>
                                </a:lnTo>
                                <a:lnTo>
                                  <a:pt x="0" y="179"/>
                                </a:lnTo>
                                <a:lnTo>
                                  <a:pt x="3" y="182"/>
                                </a:lnTo>
                                <a:lnTo>
                                  <a:pt x="5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reeform 1837"/>
                        <wps:cNvSpPr>
                          <a:spLocks noEditPoints="1"/>
                        </wps:cNvSpPr>
                        <wps:spPr bwMode="auto">
                          <a:xfrm>
                            <a:off x="5855" y="546"/>
                            <a:ext cx="62" cy="182"/>
                          </a:xfrm>
                          <a:custGeom>
                            <a:avLst/>
                            <a:gdLst>
                              <a:gd name="T0" fmla="*/ 62 w 62"/>
                              <a:gd name="T1" fmla="*/ 3 h 182"/>
                              <a:gd name="T2" fmla="*/ 62 w 62"/>
                              <a:gd name="T3" fmla="*/ 0 h 182"/>
                              <a:gd name="T4" fmla="*/ 59 w 62"/>
                              <a:gd name="T5" fmla="*/ 0 h 182"/>
                              <a:gd name="T6" fmla="*/ 54 w 62"/>
                              <a:gd name="T7" fmla="*/ 5 h 182"/>
                              <a:gd name="T8" fmla="*/ 57 w 62"/>
                              <a:gd name="T9" fmla="*/ 5 h 182"/>
                              <a:gd name="T10" fmla="*/ 59 w 62"/>
                              <a:gd name="T11" fmla="*/ 5 h 182"/>
                              <a:gd name="T12" fmla="*/ 62 w 62"/>
                              <a:gd name="T13" fmla="*/ 3 h 182"/>
                              <a:gd name="T14" fmla="*/ 5 w 62"/>
                              <a:gd name="T15" fmla="*/ 180 h 182"/>
                              <a:gd name="T16" fmla="*/ 15 w 62"/>
                              <a:gd name="T17" fmla="*/ 182 h 182"/>
                              <a:gd name="T18" fmla="*/ 22 w 62"/>
                              <a:gd name="T19" fmla="*/ 182 h 182"/>
                              <a:gd name="T20" fmla="*/ 22 w 62"/>
                              <a:gd name="T21" fmla="*/ 177 h 182"/>
                              <a:gd name="T22" fmla="*/ 10 w 62"/>
                              <a:gd name="T23" fmla="*/ 177 h 182"/>
                              <a:gd name="T24" fmla="*/ 0 w 62"/>
                              <a:gd name="T25" fmla="*/ 172 h 182"/>
                              <a:gd name="T26" fmla="*/ 2 w 62"/>
                              <a:gd name="T27" fmla="*/ 177 h 182"/>
                              <a:gd name="T28" fmla="*/ 5 w 62"/>
                              <a:gd name="T29" fmla="*/ 18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82">
                                <a:moveTo>
                                  <a:pt x="62" y="3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4" y="5"/>
                                </a:lnTo>
                                <a:lnTo>
                                  <a:pt x="57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3"/>
                                </a:lnTo>
                                <a:close/>
                                <a:moveTo>
                                  <a:pt x="5" y="180"/>
                                </a:moveTo>
                                <a:lnTo>
                                  <a:pt x="15" y="182"/>
                                </a:lnTo>
                                <a:lnTo>
                                  <a:pt x="22" y="182"/>
                                </a:lnTo>
                                <a:lnTo>
                                  <a:pt x="22" y="177"/>
                                </a:lnTo>
                                <a:lnTo>
                                  <a:pt x="10" y="177"/>
                                </a:lnTo>
                                <a:lnTo>
                                  <a:pt x="0" y="172"/>
                                </a:lnTo>
                                <a:lnTo>
                                  <a:pt x="2" y="177"/>
                                </a:lnTo>
                                <a:lnTo>
                                  <a:pt x="5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Freeform 1838"/>
                        <wps:cNvSpPr>
                          <a:spLocks noEditPoints="1"/>
                        </wps:cNvSpPr>
                        <wps:spPr bwMode="auto">
                          <a:xfrm>
                            <a:off x="5852" y="549"/>
                            <a:ext cx="65" cy="177"/>
                          </a:xfrm>
                          <a:custGeom>
                            <a:avLst/>
                            <a:gdLst>
                              <a:gd name="T0" fmla="*/ 65 w 65"/>
                              <a:gd name="T1" fmla="*/ 2 h 177"/>
                              <a:gd name="T2" fmla="*/ 62 w 65"/>
                              <a:gd name="T3" fmla="*/ 0 h 177"/>
                              <a:gd name="T4" fmla="*/ 60 w 65"/>
                              <a:gd name="T5" fmla="*/ 0 h 177"/>
                              <a:gd name="T6" fmla="*/ 57 w 65"/>
                              <a:gd name="T7" fmla="*/ 5 h 177"/>
                              <a:gd name="T8" fmla="*/ 60 w 65"/>
                              <a:gd name="T9" fmla="*/ 5 h 177"/>
                              <a:gd name="T10" fmla="*/ 62 w 65"/>
                              <a:gd name="T11" fmla="*/ 5 h 177"/>
                              <a:gd name="T12" fmla="*/ 65 w 65"/>
                              <a:gd name="T13" fmla="*/ 2 h 177"/>
                              <a:gd name="T14" fmla="*/ 5 w 65"/>
                              <a:gd name="T15" fmla="*/ 174 h 177"/>
                              <a:gd name="T16" fmla="*/ 15 w 65"/>
                              <a:gd name="T17" fmla="*/ 177 h 177"/>
                              <a:gd name="T18" fmla="*/ 25 w 65"/>
                              <a:gd name="T19" fmla="*/ 177 h 177"/>
                              <a:gd name="T20" fmla="*/ 25 w 65"/>
                              <a:gd name="T21" fmla="*/ 174 h 177"/>
                              <a:gd name="T22" fmla="*/ 25 w 65"/>
                              <a:gd name="T23" fmla="*/ 172 h 177"/>
                              <a:gd name="T24" fmla="*/ 13 w 65"/>
                              <a:gd name="T25" fmla="*/ 169 h 177"/>
                              <a:gd name="T26" fmla="*/ 0 w 65"/>
                              <a:gd name="T27" fmla="*/ 167 h 177"/>
                              <a:gd name="T28" fmla="*/ 3 w 65"/>
                              <a:gd name="T29" fmla="*/ 169 h 177"/>
                              <a:gd name="T30" fmla="*/ 5 w 65"/>
                              <a:gd name="T31" fmla="*/ 174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77">
                                <a:moveTo>
                                  <a:pt x="65" y="2"/>
                                </a:moveTo>
                                <a:lnTo>
                                  <a:pt x="62" y="0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5"/>
                                </a:lnTo>
                                <a:lnTo>
                                  <a:pt x="62" y="5"/>
                                </a:lnTo>
                                <a:lnTo>
                                  <a:pt x="65" y="2"/>
                                </a:lnTo>
                                <a:close/>
                                <a:moveTo>
                                  <a:pt x="5" y="174"/>
                                </a:moveTo>
                                <a:lnTo>
                                  <a:pt x="15" y="177"/>
                                </a:lnTo>
                                <a:lnTo>
                                  <a:pt x="25" y="177"/>
                                </a:lnTo>
                                <a:lnTo>
                                  <a:pt x="25" y="174"/>
                                </a:lnTo>
                                <a:lnTo>
                                  <a:pt x="25" y="172"/>
                                </a:lnTo>
                                <a:lnTo>
                                  <a:pt x="13" y="169"/>
                                </a:lnTo>
                                <a:lnTo>
                                  <a:pt x="0" y="167"/>
                                </a:lnTo>
                                <a:lnTo>
                                  <a:pt x="3" y="169"/>
                                </a:lnTo>
                                <a:lnTo>
                                  <a:pt x="5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Freeform 1839"/>
                        <wps:cNvSpPr>
                          <a:spLocks noEditPoints="1"/>
                        </wps:cNvSpPr>
                        <wps:spPr bwMode="auto">
                          <a:xfrm>
                            <a:off x="5850" y="551"/>
                            <a:ext cx="64" cy="172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72"/>
                              <a:gd name="T2" fmla="*/ 62 w 64"/>
                              <a:gd name="T3" fmla="*/ 0 h 172"/>
                              <a:gd name="T4" fmla="*/ 59 w 64"/>
                              <a:gd name="T5" fmla="*/ 0 h 172"/>
                              <a:gd name="T6" fmla="*/ 57 w 64"/>
                              <a:gd name="T7" fmla="*/ 5 h 172"/>
                              <a:gd name="T8" fmla="*/ 59 w 64"/>
                              <a:gd name="T9" fmla="*/ 5 h 172"/>
                              <a:gd name="T10" fmla="*/ 62 w 64"/>
                              <a:gd name="T11" fmla="*/ 5 h 172"/>
                              <a:gd name="T12" fmla="*/ 64 w 64"/>
                              <a:gd name="T13" fmla="*/ 0 h 172"/>
                              <a:gd name="T14" fmla="*/ 5 w 64"/>
                              <a:gd name="T15" fmla="*/ 167 h 172"/>
                              <a:gd name="T16" fmla="*/ 15 w 64"/>
                              <a:gd name="T17" fmla="*/ 172 h 172"/>
                              <a:gd name="T18" fmla="*/ 27 w 64"/>
                              <a:gd name="T19" fmla="*/ 172 h 172"/>
                              <a:gd name="T20" fmla="*/ 27 w 64"/>
                              <a:gd name="T21" fmla="*/ 170 h 172"/>
                              <a:gd name="T22" fmla="*/ 27 w 64"/>
                              <a:gd name="T23" fmla="*/ 167 h 172"/>
                              <a:gd name="T24" fmla="*/ 12 w 64"/>
                              <a:gd name="T25" fmla="*/ 165 h 172"/>
                              <a:gd name="T26" fmla="*/ 0 w 64"/>
                              <a:gd name="T27" fmla="*/ 160 h 172"/>
                              <a:gd name="T28" fmla="*/ 2 w 64"/>
                              <a:gd name="T29" fmla="*/ 165 h 172"/>
                              <a:gd name="T30" fmla="*/ 5 w 64"/>
                              <a:gd name="T31" fmla="*/ 167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" h="172">
                                <a:moveTo>
                                  <a:pt x="64" y="0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7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5" y="167"/>
                                </a:moveTo>
                                <a:lnTo>
                                  <a:pt x="15" y="172"/>
                                </a:lnTo>
                                <a:lnTo>
                                  <a:pt x="27" y="172"/>
                                </a:lnTo>
                                <a:lnTo>
                                  <a:pt x="27" y="170"/>
                                </a:lnTo>
                                <a:lnTo>
                                  <a:pt x="27" y="167"/>
                                </a:lnTo>
                                <a:lnTo>
                                  <a:pt x="12" y="165"/>
                                </a:lnTo>
                                <a:lnTo>
                                  <a:pt x="0" y="160"/>
                                </a:lnTo>
                                <a:lnTo>
                                  <a:pt x="2" y="165"/>
                                </a:lnTo>
                                <a:lnTo>
                                  <a:pt x="5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D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1840"/>
                        <wps:cNvSpPr>
                          <a:spLocks noEditPoints="1"/>
                        </wps:cNvSpPr>
                        <wps:spPr bwMode="auto">
                          <a:xfrm>
                            <a:off x="5850" y="554"/>
                            <a:ext cx="64" cy="167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67"/>
                              <a:gd name="T2" fmla="*/ 62 w 64"/>
                              <a:gd name="T3" fmla="*/ 0 h 167"/>
                              <a:gd name="T4" fmla="*/ 59 w 64"/>
                              <a:gd name="T5" fmla="*/ 0 h 167"/>
                              <a:gd name="T6" fmla="*/ 55 w 64"/>
                              <a:gd name="T7" fmla="*/ 2 h 167"/>
                              <a:gd name="T8" fmla="*/ 59 w 64"/>
                              <a:gd name="T9" fmla="*/ 5 h 167"/>
                              <a:gd name="T10" fmla="*/ 62 w 64"/>
                              <a:gd name="T11" fmla="*/ 5 h 167"/>
                              <a:gd name="T12" fmla="*/ 62 w 64"/>
                              <a:gd name="T13" fmla="*/ 2 h 167"/>
                              <a:gd name="T14" fmla="*/ 64 w 64"/>
                              <a:gd name="T15" fmla="*/ 0 h 167"/>
                              <a:gd name="T16" fmla="*/ 2 w 64"/>
                              <a:gd name="T17" fmla="*/ 162 h 167"/>
                              <a:gd name="T18" fmla="*/ 15 w 64"/>
                              <a:gd name="T19" fmla="*/ 164 h 167"/>
                              <a:gd name="T20" fmla="*/ 27 w 64"/>
                              <a:gd name="T21" fmla="*/ 167 h 167"/>
                              <a:gd name="T22" fmla="*/ 27 w 64"/>
                              <a:gd name="T23" fmla="*/ 164 h 167"/>
                              <a:gd name="T24" fmla="*/ 27 w 64"/>
                              <a:gd name="T25" fmla="*/ 162 h 167"/>
                              <a:gd name="T26" fmla="*/ 12 w 64"/>
                              <a:gd name="T27" fmla="*/ 159 h 167"/>
                              <a:gd name="T28" fmla="*/ 0 w 64"/>
                              <a:gd name="T29" fmla="*/ 154 h 167"/>
                              <a:gd name="T30" fmla="*/ 0 w 64"/>
                              <a:gd name="T31" fmla="*/ 157 h 167"/>
                              <a:gd name="T32" fmla="*/ 2 w 64"/>
                              <a:gd name="T33" fmla="*/ 162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67">
                                <a:moveTo>
                                  <a:pt x="64" y="0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5" y="2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2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2" y="162"/>
                                </a:moveTo>
                                <a:lnTo>
                                  <a:pt x="15" y="164"/>
                                </a:lnTo>
                                <a:lnTo>
                                  <a:pt x="27" y="167"/>
                                </a:lnTo>
                                <a:lnTo>
                                  <a:pt x="27" y="164"/>
                                </a:lnTo>
                                <a:lnTo>
                                  <a:pt x="27" y="162"/>
                                </a:lnTo>
                                <a:lnTo>
                                  <a:pt x="12" y="159"/>
                                </a:lnTo>
                                <a:lnTo>
                                  <a:pt x="0" y="154"/>
                                </a:lnTo>
                                <a:lnTo>
                                  <a:pt x="0" y="157"/>
                                </a:lnTo>
                                <a:lnTo>
                                  <a:pt x="2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1841"/>
                        <wps:cNvSpPr>
                          <a:spLocks noEditPoints="1"/>
                        </wps:cNvSpPr>
                        <wps:spPr bwMode="auto">
                          <a:xfrm>
                            <a:off x="5847" y="556"/>
                            <a:ext cx="65" cy="162"/>
                          </a:xfrm>
                          <a:custGeom>
                            <a:avLst/>
                            <a:gdLst>
                              <a:gd name="T0" fmla="*/ 65 w 65"/>
                              <a:gd name="T1" fmla="*/ 0 h 162"/>
                              <a:gd name="T2" fmla="*/ 62 w 65"/>
                              <a:gd name="T3" fmla="*/ 0 h 162"/>
                              <a:gd name="T4" fmla="*/ 60 w 65"/>
                              <a:gd name="T5" fmla="*/ 0 h 162"/>
                              <a:gd name="T6" fmla="*/ 58 w 65"/>
                              <a:gd name="T7" fmla="*/ 3 h 162"/>
                              <a:gd name="T8" fmla="*/ 60 w 65"/>
                              <a:gd name="T9" fmla="*/ 5 h 162"/>
                              <a:gd name="T10" fmla="*/ 65 w 65"/>
                              <a:gd name="T11" fmla="*/ 5 h 162"/>
                              <a:gd name="T12" fmla="*/ 65 w 65"/>
                              <a:gd name="T13" fmla="*/ 0 h 162"/>
                              <a:gd name="T14" fmla="*/ 3 w 65"/>
                              <a:gd name="T15" fmla="*/ 155 h 162"/>
                              <a:gd name="T16" fmla="*/ 15 w 65"/>
                              <a:gd name="T17" fmla="*/ 160 h 162"/>
                              <a:gd name="T18" fmla="*/ 30 w 65"/>
                              <a:gd name="T19" fmla="*/ 162 h 162"/>
                              <a:gd name="T20" fmla="*/ 30 w 65"/>
                              <a:gd name="T21" fmla="*/ 160 h 162"/>
                              <a:gd name="T22" fmla="*/ 28 w 65"/>
                              <a:gd name="T23" fmla="*/ 157 h 162"/>
                              <a:gd name="T24" fmla="*/ 13 w 65"/>
                              <a:gd name="T25" fmla="*/ 155 h 162"/>
                              <a:gd name="T26" fmla="*/ 0 w 65"/>
                              <a:gd name="T27" fmla="*/ 147 h 162"/>
                              <a:gd name="T28" fmla="*/ 3 w 65"/>
                              <a:gd name="T29" fmla="*/ 152 h 162"/>
                              <a:gd name="T30" fmla="*/ 3 w 65"/>
                              <a:gd name="T31" fmla="*/ 155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62">
                                <a:moveTo>
                                  <a:pt x="65" y="0"/>
                                </a:moveTo>
                                <a:lnTo>
                                  <a:pt x="62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3"/>
                                </a:lnTo>
                                <a:lnTo>
                                  <a:pt x="60" y="5"/>
                                </a:lnTo>
                                <a:lnTo>
                                  <a:pt x="65" y="5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3" y="155"/>
                                </a:moveTo>
                                <a:lnTo>
                                  <a:pt x="15" y="160"/>
                                </a:lnTo>
                                <a:lnTo>
                                  <a:pt x="30" y="162"/>
                                </a:lnTo>
                                <a:lnTo>
                                  <a:pt x="30" y="160"/>
                                </a:lnTo>
                                <a:lnTo>
                                  <a:pt x="28" y="157"/>
                                </a:lnTo>
                                <a:lnTo>
                                  <a:pt x="13" y="155"/>
                                </a:lnTo>
                                <a:lnTo>
                                  <a:pt x="0" y="147"/>
                                </a:lnTo>
                                <a:lnTo>
                                  <a:pt x="3" y="152"/>
                                </a:lnTo>
                                <a:lnTo>
                                  <a:pt x="3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1842"/>
                        <wps:cNvSpPr>
                          <a:spLocks noEditPoints="1"/>
                        </wps:cNvSpPr>
                        <wps:spPr bwMode="auto">
                          <a:xfrm>
                            <a:off x="5845" y="556"/>
                            <a:ext cx="67" cy="160"/>
                          </a:xfrm>
                          <a:custGeom>
                            <a:avLst/>
                            <a:gdLst>
                              <a:gd name="T0" fmla="*/ 67 w 67"/>
                              <a:gd name="T1" fmla="*/ 3 h 160"/>
                              <a:gd name="T2" fmla="*/ 64 w 67"/>
                              <a:gd name="T3" fmla="*/ 3 h 160"/>
                              <a:gd name="T4" fmla="*/ 60 w 67"/>
                              <a:gd name="T5" fmla="*/ 0 h 160"/>
                              <a:gd name="T6" fmla="*/ 57 w 67"/>
                              <a:gd name="T7" fmla="*/ 5 h 160"/>
                              <a:gd name="T8" fmla="*/ 62 w 67"/>
                              <a:gd name="T9" fmla="*/ 5 h 160"/>
                              <a:gd name="T10" fmla="*/ 64 w 67"/>
                              <a:gd name="T11" fmla="*/ 8 h 160"/>
                              <a:gd name="T12" fmla="*/ 67 w 67"/>
                              <a:gd name="T13" fmla="*/ 3 h 160"/>
                              <a:gd name="T14" fmla="*/ 5 w 67"/>
                              <a:gd name="T15" fmla="*/ 152 h 160"/>
                              <a:gd name="T16" fmla="*/ 17 w 67"/>
                              <a:gd name="T17" fmla="*/ 157 h 160"/>
                              <a:gd name="T18" fmla="*/ 32 w 67"/>
                              <a:gd name="T19" fmla="*/ 160 h 160"/>
                              <a:gd name="T20" fmla="*/ 30 w 67"/>
                              <a:gd name="T21" fmla="*/ 157 h 160"/>
                              <a:gd name="T22" fmla="*/ 30 w 67"/>
                              <a:gd name="T23" fmla="*/ 155 h 160"/>
                              <a:gd name="T24" fmla="*/ 15 w 67"/>
                              <a:gd name="T25" fmla="*/ 152 h 160"/>
                              <a:gd name="T26" fmla="*/ 0 w 67"/>
                              <a:gd name="T27" fmla="*/ 142 h 160"/>
                              <a:gd name="T28" fmla="*/ 2 w 67"/>
                              <a:gd name="T29" fmla="*/ 147 h 160"/>
                              <a:gd name="T30" fmla="*/ 5 w 67"/>
                              <a:gd name="T31" fmla="*/ 152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60">
                                <a:moveTo>
                                  <a:pt x="67" y="3"/>
                                </a:moveTo>
                                <a:lnTo>
                                  <a:pt x="64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2" y="5"/>
                                </a:lnTo>
                                <a:lnTo>
                                  <a:pt x="64" y="8"/>
                                </a:lnTo>
                                <a:lnTo>
                                  <a:pt x="67" y="3"/>
                                </a:lnTo>
                                <a:close/>
                                <a:moveTo>
                                  <a:pt x="5" y="152"/>
                                </a:moveTo>
                                <a:lnTo>
                                  <a:pt x="17" y="157"/>
                                </a:lnTo>
                                <a:lnTo>
                                  <a:pt x="32" y="160"/>
                                </a:lnTo>
                                <a:lnTo>
                                  <a:pt x="30" y="157"/>
                                </a:lnTo>
                                <a:lnTo>
                                  <a:pt x="30" y="155"/>
                                </a:lnTo>
                                <a:lnTo>
                                  <a:pt x="15" y="152"/>
                                </a:lnTo>
                                <a:lnTo>
                                  <a:pt x="0" y="142"/>
                                </a:lnTo>
                                <a:lnTo>
                                  <a:pt x="2" y="147"/>
                                </a:lnTo>
                                <a:lnTo>
                                  <a:pt x="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1843"/>
                        <wps:cNvSpPr>
                          <a:spLocks noEditPoints="1"/>
                        </wps:cNvSpPr>
                        <wps:spPr bwMode="auto">
                          <a:xfrm>
                            <a:off x="5845" y="559"/>
                            <a:ext cx="67" cy="154"/>
                          </a:xfrm>
                          <a:custGeom>
                            <a:avLst/>
                            <a:gdLst>
                              <a:gd name="T0" fmla="*/ 67 w 67"/>
                              <a:gd name="T1" fmla="*/ 2 h 154"/>
                              <a:gd name="T2" fmla="*/ 62 w 67"/>
                              <a:gd name="T3" fmla="*/ 2 h 154"/>
                              <a:gd name="T4" fmla="*/ 60 w 67"/>
                              <a:gd name="T5" fmla="*/ 0 h 154"/>
                              <a:gd name="T6" fmla="*/ 55 w 67"/>
                              <a:gd name="T7" fmla="*/ 5 h 154"/>
                              <a:gd name="T8" fmla="*/ 60 w 67"/>
                              <a:gd name="T9" fmla="*/ 5 h 154"/>
                              <a:gd name="T10" fmla="*/ 64 w 67"/>
                              <a:gd name="T11" fmla="*/ 7 h 154"/>
                              <a:gd name="T12" fmla="*/ 67 w 67"/>
                              <a:gd name="T13" fmla="*/ 2 h 154"/>
                              <a:gd name="T14" fmla="*/ 2 w 67"/>
                              <a:gd name="T15" fmla="*/ 144 h 154"/>
                              <a:gd name="T16" fmla="*/ 15 w 67"/>
                              <a:gd name="T17" fmla="*/ 152 h 154"/>
                              <a:gd name="T18" fmla="*/ 30 w 67"/>
                              <a:gd name="T19" fmla="*/ 154 h 154"/>
                              <a:gd name="T20" fmla="*/ 30 w 67"/>
                              <a:gd name="T21" fmla="*/ 152 h 154"/>
                              <a:gd name="T22" fmla="*/ 30 w 67"/>
                              <a:gd name="T23" fmla="*/ 149 h 154"/>
                              <a:gd name="T24" fmla="*/ 15 w 67"/>
                              <a:gd name="T25" fmla="*/ 144 h 154"/>
                              <a:gd name="T26" fmla="*/ 0 w 67"/>
                              <a:gd name="T27" fmla="*/ 137 h 154"/>
                              <a:gd name="T28" fmla="*/ 0 w 67"/>
                              <a:gd name="T29" fmla="*/ 137 h 154"/>
                              <a:gd name="T30" fmla="*/ 0 w 67"/>
                              <a:gd name="T31" fmla="*/ 142 h 154"/>
                              <a:gd name="T32" fmla="*/ 2 w 67"/>
                              <a:gd name="T33" fmla="*/ 14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7" h="154">
                                <a:moveTo>
                                  <a:pt x="67" y="2"/>
                                </a:moveTo>
                                <a:lnTo>
                                  <a:pt x="62" y="2"/>
                                </a:lnTo>
                                <a:lnTo>
                                  <a:pt x="60" y="0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4" y="7"/>
                                </a:lnTo>
                                <a:lnTo>
                                  <a:pt x="67" y="2"/>
                                </a:lnTo>
                                <a:close/>
                                <a:moveTo>
                                  <a:pt x="2" y="144"/>
                                </a:moveTo>
                                <a:lnTo>
                                  <a:pt x="15" y="152"/>
                                </a:lnTo>
                                <a:lnTo>
                                  <a:pt x="30" y="154"/>
                                </a:lnTo>
                                <a:lnTo>
                                  <a:pt x="30" y="152"/>
                                </a:lnTo>
                                <a:lnTo>
                                  <a:pt x="30" y="149"/>
                                </a:lnTo>
                                <a:lnTo>
                                  <a:pt x="15" y="144"/>
                                </a:lnTo>
                                <a:lnTo>
                                  <a:pt x="0" y="137"/>
                                </a:lnTo>
                                <a:lnTo>
                                  <a:pt x="0" y="142"/>
                                </a:lnTo>
                                <a:lnTo>
                                  <a:pt x="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1844"/>
                        <wps:cNvSpPr>
                          <a:spLocks noEditPoints="1"/>
                        </wps:cNvSpPr>
                        <wps:spPr bwMode="auto">
                          <a:xfrm>
                            <a:off x="5845" y="561"/>
                            <a:ext cx="64" cy="150"/>
                          </a:xfrm>
                          <a:custGeom>
                            <a:avLst/>
                            <a:gdLst>
                              <a:gd name="T0" fmla="*/ 64 w 64"/>
                              <a:gd name="T1" fmla="*/ 3 h 150"/>
                              <a:gd name="T2" fmla="*/ 62 w 64"/>
                              <a:gd name="T3" fmla="*/ 0 h 150"/>
                              <a:gd name="T4" fmla="*/ 57 w 64"/>
                              <a:gd name="T5" fmla="*/ 0 h 150"/>
                              <a:gd name="T6" fmla="*/ 55 w 64"/>
                              <a:gd name="T7" fmla="*/ 3 h 150"/>
                              <a:gd name="T8" fmla="*/ 55 w 64"/>
                              <a:gd name="T9" fmla="*/ 5 h 150"/>
                              <a:gd name="T10" fmla="*/ 57 w 64"/>
                              <a:gd name="T11" fmla="*/ 5 h 150"/>
                              <a:gd name="T12" fmla="*/ 62 w 64"/>
                              <a:gd name="T13" fmla="*/ 8 h 150"/>
                              <a:gd name="T14" fmla="*/ 64 w 64"/>
                              <a:gd name="T15" fmla="*/ 3 h 150"/>
                              <a:gd name="T16" fmla="*/ 0 w 64"/>
                              <a:gd name="T17" fmla="*/ 137 h 150"/>
                              <a:gd name="T18" fmla="*/ 15 w 64"/>
                              <a:gd name="T19" fmla="*/ 147 h 150"/>
                              <a:gd name="T20" fmla="*/ 30 w 64"/>
                              <a:gd name="T21" fmla="*/ 150 h 150"/>
                              <a:gd name="T22" fmla="*/ 30 w 64"/>
                              <a:gd name="T23" fmla="*/ 147 h 150"/>
                              <a:gd name="T24" fmla="*/ 30 w 64"/>
                              <a:gd name="T25" fmla="*/ 145 h 150"/>
                              <a:gd name="T26" fmla="*/ 15 w 64"/>
                              <a:gd name="T27" fmla="*/ 140 h 150"/>
                              <a:gd name="T28" fmla="*/ 0 w 64"/>
                              <a:gd name="T29" fmla="*/ 132 h 150"/>
                              <a:gd name="T30" fmla="*/ 0 w 64"/>
                              <a:gd name="T31" fmla="*/ 135 h 150"/>
                              <a:gd name="T32" fmla="*/ 0 w 64"/>
                              <a:gd name="T33" fmla="*/ 135 h 150"/>
                              <a:gd name="T34" fmla="*/ 0 w 64"/>
                              <a:gd name="T35" fmla="*/ 137 h 150"/>
                              <a:gd name="T36" fmla="*/ 0 w 64"/>
                              <a:gd name="T37" fmla="*/ 13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" h="150">
                                <a:moveTo>
                                  <a:pt x="64" y="3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2" y="8"/>
                                </a:lnTo>
                                <a:lnTo>
                                  <a:pt x="64" y="3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5" y="147"/>
                                </a:lnTo>
                                <a:lnTo>
                                  <a:pt x="30" y="150"/>
                                </a:lnTo>
                                <a:lnTo>
                                  <a:pt x="30" y="147"/>
                                </a:lnTo>
                                <a:lnTo>
                                  <a:pt x="30" y="145"/>
                                </a:lnTo>
                                <a:lnTo>
                                  <a:pt x="15" y="140"/>
                                </a:lnTo>
                                <a:lnTo>
                                  <a:pt x="0" y="132"/>
                                </a:lnTo>
                                <a:lnTo>
                                  <a:pt x="0" y="135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1845"/>
                        <wps:cNvSpPr>
                          <a:spLocks noEditPoints="1"/>
                        </wps:cNvSpPr>
                        <wps:spPr bwMode="auto">
                          <a:xfrm>
                            <a:off x="5845" y="564"/>
                            <a:ext cx="64" cy="144"/>
                          </a:xfrm>
                          <a:custGeom>
                            <a:avLst/>
                            <a:gdLst>
                              <a:gd name="T0" fmla="*/ 64 w 64"/>
                              <a:gd name="T1" fmla="*/ 2 h 144"/>
                              <a:gd name="T2" fmla="*/ 60 w 64"/>
                              <a:gd name="T3" fmla="*/ 0 h 144"/>
                              <a:gd name="T4" fmla="*/ 55 w 64"/>
                              <a:gd name="T5" fmla="*/ 0 h 144"/>
                              <a:gd name="T6" fmla="*/ 52 w 64"/>
                              <a:gd name="T7" fmla="*/ 5 h 144"/>
                              <a:gd name="T8" fmla="*/ 57 w 64"/>
                              <a:gd name="T9" fmla="*/ 5 h 144"/>
                              <a:gd name="T10" fmla="*/ 62 w 64"/>
                              <a:gd name="T11" fmla="*/ 7 h 144"/>
                              <a:gd name="T12" fmla="*/ 62 w 64"/>
                              <a:gd name="T13" fmla="*/ 5 h 144"/>
                              <a:gd name="T14" fmla="*/ 64 w 64"/>
                              <a:gd name="T15" fmla="*/ 2 h 144"/>
                              <a:gd name="T16" fmla="*/ 0 w 64"/>
                              <a:gd name="T17" fmla="*/ 132 h 144"/>
                              <a:gd name="T18" fmla="*/ 15 w 64"/>
                              <a:gd name="T19" fmla="*/ 139 h 144"/>
                              <a:gd name="T20" fmla="*/ 30 w 64"/>
                              <a:gd name="T21" fmla="*/ 144 h 144"/>
                              <a:gd name="T22" fmla="*/ 30 w 64"/>
                              <a:gd name="T23" fmla="*/ 142 h 144"/>
                              <a:gd name="T24" fmla="*/ 30 w 64"/>
                              <a:gd name="T25" fmla="*/ 139 h 144"/>
                              <a:gd name="T26" fmla="*/ 15 w 64"/>
                              <a:gd name="T27" fmla="*/ 134 h 144"/>
                              <a:gd name="T28" fmla="*/ 0 w 64"/>
                              <a:gd name="T29" fmla="*/ 127 h 144"/>
                              <a:gd name="T30" fmla="*/ 0 w 64"/>
                              <a:gd name="T31" fmla="*/ 129 h 144"/>
                              <a:gd name="T32" fmla="*/ 0 w 64"/>
                              <a:gd name="T33" fmla="*/ 13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44">
                                <a:moveTo>
                                  <a:pt x="64" y="2"/>
                                </a:moveTo>
                                <a:lnTo>
                                  <a:pt x="60" y="0"/>
                                </a:lnTo>
                                <a:lnTo>
                                  <a:pt x="55" y="0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62" y="7"/>
                                </a:lnTo>
                                <a:lnTo>
                                  <a:pt x="62" y="5"/>
                                </a:lnTo>
                                <a:lnTo>
                                  <a:pt x="64" y="2"/>
                                </a:lnTo>
                                <a:close/>
                                <a:moveTo>
                                  <a:pt x="0" y="132"/>
                                </a:moveTo>
                                <a:lnTo>
                                  <a:pt x="15" y="139"/>
                                </a:lnTo>
                                <a:lnTo>
                                  <a:pt x="30" y="144"/>
                                </a:lnTo>
                                <a:lnTo>
                                  <a:pt x="30" y="142"/>
                                </a:lnTo>
                                <a:lnTo>
                                  <a:pt x="30" y="139"/>
                                </a:lnTo>
                                <a:lnTo>
                                  <a:pt x="15" y="134"/>
                                </a:lnTo>
                                <a:lnTo>
                                  <a:pt x="0" y="127"/>
                                </a:lnTo>
                                <a:lnTo>
                                  <a:pt x="0" y="129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Freeform 1846"/>
                        <wps:cNvSpPr>
                          <a:spLocks noEditPoints="1"/>
                        </wps:cNvSpPr>
                        <wps:spPr bwMode="auto">
                          <a:xfrm>
                            <a:off x="5845" y="566"/>
                            <a:ext cx="62" cy="140"/>
                          </a:xfrm>
                          <a:custGeom>
                            <a:avLst/>
                            <a:gdLst>
                              <a:gd name="T0" fmla="*/ 62 w 62"/>
                              <a:gd name="T1" fmla="*/ 3 h 140"/>
                              <a:gd name="T2" fmla="*/ 57 w 62"/>
                              <a:gd name="T3" fmla="*/ 0 h 140"/>
                              <a:gd name="T4" fmla="*/ 55 w 62"/>
                              <a:gd name="T5" fmla="*/ 0 h 140"/>
                              <a:gd name="T6" fmla="*/ 50 w 62"/>
                              <a:gd name="T7" fmla="*/ 5 h 140"/>
                              <a:gd name="T8" fmla="*/ 55 w 62"/>
                              <a:gd name="T9" fmla="*/ 5 h 140"/>
                              <a:gd name="T10" fmla="*/ 60 w 62"/>
                              <a:gd name="T11" fmla="*/ 5 h 140"/>
                              <a:gd name="T12" fmla="*/ 62 w 62"/>
                              <a:gd name="T13" fmla="*/ 5 h 140"/>
                              <a:gd name="T14" fmla="*/ 62 w 62"/>
                              <a:gd name="T15" fmla="*/ 3 h 140"/>
                              <a:gd name="T16" fmla="*/ 0 w 62"/>
                              <a:gd name="T17" fmla="*/ 127 h 140"/>
                              <a:gd name="T18" fmla="*/ 15 w 62"/>
                              <a:gd name="T19" fmla="*/ 135 h 140"/>
                              <a:gd name="T20" fmla="*/ 30 w 62"/>
                              <a:gd name="T21" fmla="*/ 140 h 140"/>
                              <a:gd name="T22" fmla="*/ 30 w 62"/>
                              <a:gd name="T23" fmla="*/ 137 h 140"/>
                              <a:gd name="T24" fmla="*/ 30 w 62"/>
                              <a:gd name="T25" fmla="*/ 135 h 140"/>
                              <a:gd name="T26" fmla="*/ 15 w 62"/>
                              <a:gd name="T27" fmla="*/ 130 h 140"/>
                              <a:gd name="T28" fmla="*/ 0 w 62"/>
                              <a:gd name="T29" fmla="*/ 122 h 140"/>
                              <a:gd name="T30" fmla="*/ 0 w 62"/>
                              <a:gd name="T31" fmla="*/ 125 h 140"/>
                              <a:gd name="T32" fmla="*/ 0 w 62"/>
                              <a:gd name="T33" fmla="*/ 12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140">
                                <a:moveTo>
                                  <a:pt x="62" y="3"/>
                                </a:moveTo>
                                <a:lnTo>
                                  <a:pt x="57" y="0"/>
                                </a:lnTo>
                                <a:lnTo>
                                  <a:pt x="55" y="0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3"/>
                                </a:lnTo>
                                <a:close/>
                                <a:moveTo>
                                  <a:pt x="0" y="127"/>
                                </a:moveTo>
                                <a:lnTo>
                                  <a:pt x="15" y="135"/>
                                </a:lnTo>
                                <a:lnTo>
                                  <a:pt x="30" y="140"/>
                                </a:lnTo>
                                <a:lnTo>
                                  <a:pt x="30" y="137"/>
                                </a:lnTo>
                                <a:lnTo>
                                  <a:pt x="30" y="135"/>
                                </a:lnTo>
                                <a:lnTo>
                                  <a:pt x="15" y="130"/>
                                </a:lnTo>
                                <a:lnTo>
                                  <a:pt x="0" y="122"/>
                                </a:lnTo>
                                <a:lnTo>
                                  <a:pt x="0" y="125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3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Freeform 1847"/>
                        <wps:cNvSpPr>
                          <a:spLocks noEditPoints="1"/>
                        </wps:cNvSpPr>
                        <wps:spPr bwMode="auto">
                          <a:xfrm>
                            <a:off x="5845" y="569"/>
                            <a:ext cx="62" cy="134"/>
                          </a:xfrm>
                          <a:custGeom>
                            <a:avLst/>
                            <a:gdLst>
                              <a:gd name="T0" fmla="*/ 62 w 62"/>
                              <a:gd name="T1" fmla="*/ 2 h 134"/>
                              <a:gd name="T2" fmla="*/ 57 w 62"/>
                              <a:gd name="T3" fmla="*/ 0 h 134"/>
                              <a:gd name="T4" fmla="*/ 52 w 62"/>
                              <a:gd name="T5" fmla="*/ 0 h 134"/>
                              <a:gd name="T6" fmla="*/ 50 w 62"/>
                              <a:gd name="T7" fmla="*/ 2 h 134"/>
                              <a:gd name="T8" fmla="*/ 50 w 62"/>
                              <a:gd name="T9" fmla="*/ 5 h 134"/>
                              <a:gd name="T10" fmla="*/ 55 w 62"/>
                              <a:gd name="T11" fmla="*/ 5 h 134"/>
                              <a:gd name="T12" fmla="*/ 60 w 62"/>
                              <a:gd name="T13" fmla="*/ 5 h 134"/>
                              <a:gd name="T14" fmla="*/ 60 w 62"/>
                              <a:gd name="T15" fmla="*/ 2 h 134"/>
                              <a:gd name="T16" fmla="*/ 62 w 62"/>
                              <a:gd name="T17" fmla="*/ 2 h 134"/>
                              <a:gd name="T18" fmla="*/ 0 w 62"/>
                              <a:gd name="T19" fmla="*/ 122 h 134"/>
                              <a:gd name="T20" fmla="*/ 15 w 62"/>
                              <a:gd name="T21" fmla="*/ 129 h 134"/>
                              <a:gd name="T22" fmla="*/ 30 w 62"/>
                              <a:gd name="T23" fmla="*/ 134 h 134"/>
                              <a:gd name="T24" fmla="*/ 30 w 62"/>
                              <a:gd name="T25" fmla="*/ 132 h 134"/>
                              <a:gd name="T26" fmla="*/ 30 w 62"/>
                              <a:gd name="T27" fmla="*/ 129 h 134"/>
                              <a:gd name="T28" fmla="*/ 15 w 62"/>
                              <a:gd name="T29" fmla="*/ 124 h 134"/>
                              <a:gd name="T30" fmla="*/ 0 w 62"/>
                              <a:gd name="T31" fmla="*/ 114 h 134"/>
                              <a:gd name="T32" fmla="*/ 0 w 62"/>
                              <a:gd name="T33" fmla="*/ 119 h 134"/>
                              <a:gd name="T34" fmla="*/ 0 w 62"/>
                              <a:gd name="T35" fmla="*/ 122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134">
                                <a:moveTo>
                                  <a:pt x="62" y="2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0" y="2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0" y="2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15" y="129"/>
                                </a:lnTo>
                                <a:lnTo>
                                  <a:pt x="30" y="134"/>
                                </a:lnTo>
                                <a:lnTo>
                                  <a:pt x="30" y="132"/>
                                </a:lnTo>
                                <a:lnTo>
                                  <a:pt x="30" y="129"/>
                                </a:lnTo>
                                <a:lnTo>
                                  <a:pt x="15" y="124"/>
                                </a:lnTo>
                                <a:lnTo>
                                  <a:pt x="0" y="114"/>
                                </a:lnTo>
                                <a:lnTo>
                                  <a:pt x="0" y="119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1848"/>
                        <wps:cNvSpPr>
                          <a:spLocks noEditPoints="1"/>
                        </wps:cNvSpPr>
                        <wps:spPr bwMode="auto">
                          <a:xfrm>
                            <a:off x="5845" y="571"/>
                            <a:ext cx="60" cy="130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30"/>
                              <a:gd name="T2" fmla="*/ 55 w 60"/>
                              <a:gd name="T3" fmla="*/ 0 h 130"/>
                              <a:gd name="T4" fmla="*/ 50 w 60"/>
                              <a:gd name="T5" fmla="*/ 0 h 130"/>
                              <a:gd name="T6" fmla="*/ 50 w 60"/>
                              <a:gd name="T7" fmla="*/ 3 h 130"/>
                              <a:gd name="T8" fmla="*/ 47 w 60"/>
                              <a:gd name="T9" fmla="*/ 5 h 130"/>
                              <a:gd name="T10" fmla="*/ 52 w 60"/>
                              <a:gd name="T11" fmla="*/ 5 h 130"/>
                              <a:gd name="T12" fmla="*/ 57 w 60"/>
                              <a:gd name="T13" fmla="*/ 5 h 130"/>
                              <a:gd name="T14" fmla="*/ 60 w 60"/>
                              <a:gd name="T15" fmla="*/ 3 h 130"/>
                              <a:gd name="T16" fmla="*/ 60 w 60"/>
                              <a:gd name="T17" fmla="*/ 0 h 130"/>
                              <a:gd name="T18" fmla="*/ 0 w 60"/>
                              <a:gd name="T19" fmla="*/ 117 h 130"/>
                              <a:gd name="T20" fmla="*/ 15 w 60"/>
                              <a:gd name="T21" fmla="*/ 125 h 130"/>
                              <a:gd name="T22" fmla="*/ 30 w 60"/>
                              <a:gd name="T23" fmla="*/ 130 h 130"/>
                              <a:gd name="T24" fmla="*/ 30 w 60"/>
                              <a:gd name="T25" fmla="*/ 127 h 130"/>
                              <a:gd name="T26" fmla="*/ 30 w 60"/>
                              <a:gd name="T27" fmla="*/ 125 h 130"/>
                              <a:gd name="T28" fmla="*/ 15 w 60"/>
                              <a:gd name="T29" fmla="*/ 120 h 130"/>
                              <a:gd name="T30" fmla="*/ 0 w 60"/>
                              <a:gd name="T31" fmla="*/ 110 h 130"/>
                              <a:gd name="T32" fmla="*/ 0 w 60"/>
                              <a:gd name="T33" fmla="*/ 112 h 130"/>
                              <a:gd name="T34" fmla="*/ 0 w 60"/>
                              <a:gd name="T35" fmla="*/ 117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30">
                                <a:moveTo>
                                  <a:pt x="60" y="0"/>
                                </a:moveTo>
                                <a:lnTo>
                                  <a:pt x="55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3"/>
                                </a:lnTo>
                                <a:lnTo>
                                  <a:pt x="47" y="5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3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15" y="125"/>
                                </a:lnTo>
                                <a:lnTo>
                                  <a:pt x="30" y="130"/>
                                </a:lnTo>
                                <a:lnTo>
                                  <a:pt x="30" y="127"/>
                                </a:lnTo>
                                <a:lnTo>
                                  <a:pt x="30" y="125"/>
                                </a:lnTo>
                                <a:lnTo>
                                  <a:pt x="15" y="120"/>
                                </a:lnTo>
                                <a:lnTo>
                                  <a:pt x="0" y="110"/>
                                </a:lnTo>
                                <a:lnTo>
                                  <a:pt x="0" y="112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Freeform 1849"/>
                        <wps:cNvSpPr>
                          <a:spLocks noEditPoints="1"/>
                        </wps:cNvSpPr>
                        <wps:spPr bwMode="auto">
                          <a:xfrm>
                            <a:off x="5845" y="574"/>
                            <a:ext cx="60" cy="124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24"/>
                              <a:gd name="T2" fmla="*/ 55 w 60"/>
                              <a:gd name="T3" fmla="*/ 0 h 124"/>
                              <a:gd name="T4" fmla="*/ 50 w 60"/>
                              <a:gd name="T5" fmla="*/ 0 h 124"/>
                              <a:gd name="T6" fmla="*/ 47 w 60"/>
                              <a:gd name="T7" fmla="*/ 2 h 124"/>
                              <a:gd name="T8" fmla="*/ 45 w 60"/>
                              <a:gd name="T9" fmla="*/ 5 h 124"/>
                              <a:gd name="T10" fmla="*/ 52 w 60"/>
                              <a:gd name="T11" fmla="*/ 5 h 124"/>
                              <a:gd name="T12" fmla="*/ 57 w 60"/>
                              <a:gd name="T13" fmla="*/ 5 h 124"/>
                              <a:gd name="T14" fmla="*/ 57 w 60"/>
                              <a:gd name="T15" fmla="*/ 2 h 124"/>
                              <a:gd name="T16" fmla="*/ 60 w 60"/>
                              <a:gd name="T17" fmla="*/ 0 h 124"/>
                              <a:gd name="T18" fmla="*/ 0 w 60"/>
                              <a:gd name="T19" fmla="*/ 109 h 124"/>
                              <a:gd name="T20" fmla="*/ 15 w 60"/>
                              <a:gd name="T21" fmla="*/ 119 h 124"/>
                              <a:gd name="T22" fmla="*/ 30 w 60"/>
                              <a:gd name="T23" fmla="*/ 124 h 124"/>
                              <a:gd name="T24" fmla="*/ 30 w 60"/>
                              <a:gd name="T25" fmla="*/ 122 h 124"/>
                              <a:gd name="T26" fmla="*/ 30 w 60"/>
                              <a:gd name="T27" fmla="*/ 119 h 124"/>
                              <a:gd name="T28" fmla="*/ 15 w 60"/>
                              <a:gd name="T29" fmla="*/ 114 h 124"/>
                              <a:gd name="T30" fmla="*/ 2 w 60"/>
                              <a:gd name="T31" fmla="*/ 104 h 124"/>
                              <a:gd name="T32" fmla="*/ 0 w 60"/>
                              <a:gd name="T33" fmla="*/ 107 h 124"/>
                              <a:gd name="T34" fmla="*/ 0 w 60"/>
                              <a:gd name="T35" fmla="*/ 109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24">
                                <a:moveTo>
                                  <a:pt x="60" y="0"/>
                                </a:moveTo>
                                <a:lnTo>
                                  <a:pt x="55" y="0"/>
                                </a:lnTo>
                                <a:lnTo>
                                  <a:pt x="50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57" y="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109"/>
                                </a:moveTo>
                                <a:lnTo>
                                  <a:pt x="15" y="119"/>
                                </a:lnTo>
                                <a:lnTo>
                                  <a:pt x="30" y="124"/>
                                </a:lnTo>
                                <a:lnTo>
                                  <a:pt x="30" y="122"/>
                                </a:lnTo>
                                <a:lnTo>
                                  <a:pt x="30" y="119"/>
                                </a:lnTo>
                                <a:lnTo>
                                  <a:pt x="15" y="114"/>
                                </a:lnTo>
                                <a:lnTo>
                                  <a:pt x="2" y="104"/>
                                </a:lnTo>
                                <a:lnTo>
                                  <a:pt x="0" y="107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Freeform 1850"/>
                        <wps:cNvSpPr>
                          <a:spLocks noEditPoints="1"/>
                        </wps:cNvSpPr>
                        <wps:spPr bwMode="auto">
                          <a:xfrm>
                            <a:off x="5845" y="576"/>
                            <a:ext cx="57" cy="120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120"/>
                              <a:gd name="T2" fmla="*/ 52 w 57"/>
                              <a:gd name="T3" fmla="*/ 0 h 120"/>
                              <a:gd name="T4" fmla="*/ 47 w 57"/>
                              <a:gd name="T5" fmla="*/ 0 h 120"/>
                              <a:gd name="T6" fmla="*/ 45 w 57"/>
                              <a:gd name="T7" fmla="*/ 3 h 120"/>
                              <a:gd name="T8" fmla="*/ 45 w 57"/>
                              <a:gd name="T9" fmla="*/ 3 h 120"/>
                              <a:gd name="T10" fmla="*/ 50 w 57"/>
                              <a:gd name="T11" fmla="*/ 5 h 120"/>
                              <a:gd name="T12" fmla="*/ 55 w 57"/>
                              <a:gd name="T13" fmla="*/ 5 h 120"/>
                              <a:gd name="T14" fmla="*/ 57 w 57"/>
                              <a:gd name="T15" fmla="*/ 3 h 120"/>
                              <a:gd name="T16" fmla="*/ 57 w 57"/>
                              <a:gd name="T17" fmla="*/ 0 h 120"/>
                              <a:gd name="T18" fmla="*/ 0 w 57"/>
                              <a:gd name="T19" fmla="*/ 105 h 120"/>
                              <a:gd name="T20" fmla="*/ 15 w 57"/>
                              <a:gd name="T21" fmla="*/ 115 h 120"/>
                              <a:gd name="T22" fmla="*/ 30 w 57"/>
                              <a:gd name="T23" fmla="*/ 120 h 120"/>
                              <a:gd name="T24" fmla="*/ 30 w 57"/>
                              <a:gd name="T25" fmla="*/ 117 h 120"/>
                              <a:gd name="T26" fmla="*/ 30 w 57"/>
                              <a:gd name="T27" fmla="*/ 115 h 120"/>
                              <a:gd name="T28" fmla="*/ 15 w 57"/>
                              <a:gd name="T29" fmla="*/ 110 h 120"/>
                              <a:gd name="T30" fmla="*/ 2 w 57"/>
                              <a:gd name="T31" fmla="*/ 100 h 120"/>
                              <a:gd name="T32" fmla="*/ 2 w 57"/>
                              <a:gd name="T33" fmla="*/ 102 h 120"/>
                              <a:gd name="T34" fmla="*/ 0 w 57"/>
                              <a:gd name="T35" fmla="*/ 105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20">
                                <a:moveTo>
                                  <a:pt x="57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3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57" y="3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15" y="115"/>
                                </a:lnTo>
                                <a:lnTo>
                                  <a:pt x="30" y="120"/>
                                </a:lnTo>
                                <a:lnTo>
                                  <a:pt x="30" y="117"/>
                                </a:lnTo>
                                <a:lnTo>
                                  <a:pt x="30" y="115"/>
                                </a:lnTo>
                                <a:lnTo>
                                  <a:pt x="15" y="110"/>
                                </a:lnTo>
                                <a:lnTo>
                                  <a:pt x="2" y="100"/>
                                </a:lnTo>
                                <a:lnTo>
                                  <a:pt x="2" y="10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Freeform 1851"/>
                        <wps:cNvSpPr>
                          <a:spLocks noEditPoints="1"/>
                        </wps:cNvSpPr>
                        <wps:spPr bwMode="auto">
                          <a:xfrm>
                            <a:off x="5847" y="579"/>
                            <a:ext cx="55" cy="114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114"/>
                              <a:gd name="T2" fmla="*/ 50 w 55"/>
                              <a:gd name="T3" fmla="*/ 0 h 114"/>
                              <a:gd name="T4" fmla="*/ 43 w 55"/>
                              <a:gd name="T5" fmla="*/ 0 h 114"/>
                              <a:gd name="T6" fmla="*/ 43 w 55"/>
                              <a:gd name="T7" fmla="*/ 0 h 114"/>
                              <a:gd name="T8" fmla="*/ 40 w 55"/>
                              <a:gd name="T9" fmla="*/ 2 h 114"/>
                              <a:gd name="T10" fmla="*/ 40 w 55"/>
                              <a:gd name="T11" fmla="*/ 2 h 114"/>
                              <a:gd name="T12" fmla="*/ 48 w 55"/>
                              <a:gd name="T13" fmla="*/ 5 h 114"/>
                              <a:gd name="T14" fmla="*/ 53 w 55"/>
                              <a:gd name="T15" fmla="*/ 5 h 114"/>
                              <a:gd name="T16" fmla="*/ 53 w 55"/>
                              <a:gd name="T17" fmla="*/ 2 h 114"/>
                              <a:gd name="T18" fmla="*/ 55 w 55"/>
                              <a:gd name="T19" fmla="*/ 0 h 114"/>
                              <a:gd name="T20" fmla="*/ 0 w 55"/>
                              <a:gd name="T21" fmla="*/ 99 h 114"/>
                              <a:gd name="T22" fmla="*/ 13 w 55"/>
                              <a:gd name="T23" fmla="*/ 109 h 114"/>
                              <a:gd name="T24" fmla="*/ 28 w 55"/>
                              <a:gd name="T25" fmla="*/ 114 h 114"/>
                              <a:gd name="T26" fmla="*/ 28 w 55"/>
                              <a:gd name="T27" fmla="*/ 112 h 114"/>
                              <a:gd name="T28" fmla="*/ 28 w 55"/>
                              <a:gd name="T29" fmla="*/ 109 h 114"/>
                              <a:gd name="T30" fmla="*/ 13 w 55"/>
                              <a:gd name="T31" fmla="*/ 104 h 114"/>
                              <a:gd name="T32" fmla="*/ 0 w 55"/>
                              <a:gd name="T33" fmla="*/ 94 h 114"/>
                              <a:gd name="T34" fmla="*/ 0 w 55"/>
                              <a:gd name="T35" fmla="*/ 97 h 114"/>
                              <a:gd name="T36" fmla="*/ 0 w 55"/>
                              <a:gd name="T37" fmla="*/ 9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114">
                                <a:moveTo>
                                  <a:pt x="55" y="0"/>
                                </a:moveTo>
                                <a:lnTo>
                                  <a:pt x="50" y="0"/>
                                </a:lnTo>
                                <a:lnTo>
                                  <a:pt x="43" y="0"/>
                                </a:lnTo>
                                <a:lnTo>
                                  <a:pt x="40" y="2"/>
                                </a:lnTo>
                                <a:lnTo>
                                  <a:pt x="48" y="5"/>
                                </a:lnTo>
                                <a:lnTo>
                                  <a:pt x="53" y="5"/>
                                </a:lnTo>
                                <a:lnTo>
                                  <a:pt x="53" y="2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0" y="99"/>
                                </a:moveTo>
                                <a:lnTo>
                                  <a:pt x="13" y="109"/>
                                </a:lnTo>
                                <a:lnTo>
                                  <a:pt x="28" y="114"/>
                                </a:lnTo>
                                <a:lnTo>
                                  <a:pt x="28" y="112"/>
                                </a:lnTo>
                                <a:lnTo>
                                  <a:pt x="28" y="109"/>
                                </a:lnTo>
                                <a:lnTo>
                                  <a:pt x="13" y="104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Freeform 1852"/>
                        <wps:cNvSpPr>
                          <a:spLocks noEditPoints="1"/>
                        </wps:cNvSpPr>
                        <wps:spPr bwMode="auto">
                          <a:xfrm>
                            <a:off x="5847" y="579"/>
                            <a:ext cx="53" cy="112"/>
                          </a:xfrm>
                          <a:custGeom>
                            <a:avLst/>
                            <a:gdLst>
                              <a:gd name="T0" fmla="*/ 53 w 53"/>
                              <a:gd name="T1" fmla="*/ 2 h 112"/>
                              <a:gd name="T2" fmla="*/ 48 w 53"/>
                              <a:gd name="T3" fmla="*/ 2 h 112"/>
                              <a:gd name="T4" fmla="*/ 43 w 53"/>
                              <a:gd name="T5" fmla="*/ 0 h 112"/>
                              <a:gd name="T6" fmla="*/ 40 w 53"/>
                              <a:gd name="T7" fmla="*/ 2 h 112"/>
                              <a:gd name="T8" fmla="*/ 38 w 53"/>
                              <a:gd name="T9" fmla="*/ 5 h 112"/>
                              <a:gd name="T10" fmla="*/ 40 w 53"/>
                              <a:gd name="T11" fmla="*/ 5 h 112"/>
                              <a:gd name="T12" fmla="*/ 40 w 53"/>
                              <a:gd name="T13" fmla="*/ 5 h 112"/>
                              <a:gd name="T14" fmla="*/ 45 w 53"/>
                              <a:gd name="T15" fmla="*/ 7 h 112"/>
                              <a:gd name="T16" fmla="*/ 53 w 53"/>
                              <a:gd name="T17" fmla="*/ 7 h 112"/>
                              <a:gd name="T18" fmla="*/ 53 w 53"/>
                              <a:gd name="T19" fmla="*/ 5 h 112"/>
                              <a:gd name="T20" fmla="*/ 53 w 53"/>
                              <a:gd name="T21" fmla="*/ 2 h 112"/>
                              <a:gd name="T22" fmla="*/ 0 w 53"/>
                              <a:gd name="T23" fmla="*/ 97 h 112"/>
                              <a:gd name="T24" fmla="*/ 13 w 53"/>
                              <a:gd name="T25" fmla="*/ 107 h 112"/>
                              <a:gd name="T26" fmla="*/ 28 w 53"/>
                              <a:gd name="T27" fmla="*/ 112 h 112"/>
                              <a:gd name="T28" fmla="*/ 28 w 53"/>
                              <a:gd name="T29" fmla="*/ 109 h 112"/>
                              <a:gd name="T30" fmla="*/ 28 w 53"/>
                              <a:gd name="T31" fmla="*/ 107 h 112"/>
                              <a:gd name="T32" fmla="*/ 13 w 53"/>
                              <a:gd name="T33" fmla="*/ 102 h 112"/>
                              <a:gd name="T34" fmla="*/ 0 w 53"/>
                              <a:gd name="T35" fmla="*/ 92 h 112"/>
                              <a:gd name="T36" fmla="*/ 0 w 53"/>
                              <a:gd name="T37" fmla="*/ 94 h 112"/>
                              <a:gd name="T38" fmla="*/ 0 w 53"/>
                              <a:gd name="T39" fmla="*/ 9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3" h="112">
                                <a:moveTo>
                                  <a:pt x="53" y="2"/>
                                </a:moveTo>
                                <a:lnTo>
                                  <a:pt x="48" y="2"/>
                                </a:lnTo>
                                <a:lnTo>
                                  <a:pt x="43" y="0"/>
                                </a:lnTo>
                                <a:lnTo>
                                  <a:pt x="40" y="2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7"/>
                                </a:lnTo>
                                <a:lnTo>
                                  <a:pt x="53" y="7"/>
                                </a:lnTo>
                                <a:lnTo>
                                  <a:pt x="53" y="5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13" y="107"/>
                                </a:lnTo>
                                <a:lnTo>
                                  <a:pt x="28" y="112"/>
                                </a:lnTo>
                                <a:lnTo>
                                  <a:pt x="28" y="109"/>
                                </a:lnTo>
                                <a:lnTo>
                                  <a:pt x="28" y="107"/>
                                </a:lnTo>
                                <a:lnTo>
                                  <a:pt x="13" y="102"/>
                                </a:lnTo>
                                <a:lnTo>
                                  <a:pt x="0" y="92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6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Freeform 1853"/>
                        <wps:cNvSpPr>
                          <a:spLocks noEditPoints="1"/>
                        </wps:cNvSpPr>
                        <wps:spPr bwMode="auto">
                          <a:xfrm>
                            <a:off x="5847" y="581"/>
                            <a:ext cx="53" cy="107"/>
                          </a:xfrm>
                          <a:custGeom>
                            <a:avLst/>
                            <a:gdLst>
                              <a:gd name="T0" fmla="*/ 53 w 53"/>
                              <a:gd name="T1" fmla="*/ 3 h 107"/>
                              <a:gd name="T2" fmla="*/ 48 w 53"/>
                              <a:gd name="T3" fmla="*/ 3 h 107"/>
                              <a:gd name="T4" fmla="*/ 40 w 53"/>
                              <a:gd name="T5" fmla="*/ 0 h 107"/>
                              <a:gd name="T6" fmla="*/ 40 w 53"/>
                              <a:gd name="T7" fmla="*/ 0 h 107"/>
                              <a:gd name="T8" fmla="*/ 38 w 53"/>
                              <a:gd name="T9" fmla="*/ 3 h 107"/>
                              <a:gd name="T10" fmla="*/ 38 w 53"/>
                              <a:gd name="T11" fmla="*/ 5 h 107"/>
                              <a:gd name="T12" fmla="*/ 38 w 53"/>
                              <a:gd name="T13" fmla="*/ 5 h 107"/>
                              <a:gd name="T14" fmla="*/ 40 w 53"/>
                              <a:gd name="T15" fmla="*/ 5 h 107"/>
                              <a:gd name="T16" fmla="*/ 45 w 53"/>
                              <a:gd name="T17" fmla="*/ 8 h 107"/>
                              <a:gd name="T18" fmla="*/ 50 w 53"/>
                              <a:gd name="T19" fmla="*/ 8 h 107"/>
                              <a:gd name="T20" fmla="*/ 53 w 53"/>
                              <a:gd name="T21" fmla="*/ 5 h 107"/>
                              <a:gd name="T22" fmla="*/ 53 w 53"/>
                              <a:gd name="T23" fmla="*/ 3 h 107"/>
                              <a:gd name="T24" fmla="*/ 0 w 53"/>
                              <a:gd name="T25" fmla="*/ 92 h 107"/>
                              <a:gd name="T26" fmla="*/ 13 w 53"/>
                              <a:gd name="T27" fmla="*/ 102 h 107"/>
                              <a:gd name="T28" fmla="*/ 28 w 53"/>
                              <a:gd name="T29" fmla="*/ 107 h 107"/>
                              <a:gd name="T30" fmla="*/ 28 w 53"/>
                              <a:gd name="T31" fmla="*/ 105 h 107"/>
                              <a:gd name="T32" fmla="*/ 28 w 53"/>
                              <a:gd name="T33" fmla="*/ 102 h 107"/>
                              <a:gd name="T34" fmla="*/ 20 w 53"/>
                              <a:gd name="T35" fmla="*/ 100 h 107"/>
                              <a:gd name="T36" fmla="*/ 13 w 53"/>
                              <a:gd name="T37" fmla="*/ 97 h 107"/>
                              <a:gd name="T38" fmla="*/ 8 w 53"/>
                              <a:gd name="T39" fmla="*/ 92 h 107"/>
                              <a:gd name="T40" fmla="*/ 3 w 53"/>
                              <a:gd name="T41" fmla="*/ 85 h 107"/>
                              <a:gd name="T42" fmla="*/ 0 w 53"/>
                              <a:gd name="T43" fmla="*/ 90 h 107"/>
                              <a:gd name="T44" fmla="*/ 0 w 53"/>
                              <a:gd name="T45" fmla="*/ 9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107">
                                <a:moveTo>
                                  <a:pt x="53" y="3"/>
                                </a:moveTo>
                                <a:lnTo>
                                  <a:pt x="48" y="3"/>
                                </a:lnTo>
                                <a:lnTo>
                                  <a:pt x="40" y="0"/>
                                </a:lnTo>
                                <a:lnTo>
                                  <a:pt x="38" y="3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8"/>
                                </a:lnTo>
                                <a:lnTo>
                                  <a:pt x="50" y="8"/>
                                </a:lnTo>
                                <a:lnTo>
                                  <a:pt x="53" y="5"/>
                                </a:lnTo>
                                <a:lnTo>
                                  <a:pt x="53" y="3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13" y="102"/>
                                </a:lnTo>
                                <a:lnTo>
                                  <a:pt x="28" y="107"/>
                                </a:lnTo>
                                <a:lnTo>
                                  <a:pt x="28" y="105"/>
                                </a:lnTo>
                                <a:lnTo>
                                  <a:pt x="28" y="102"/>
                                </a:lnTo>
                                <a:lnTo>
                                  <a:pt x="20" y="100"/>
                                </a:lnTo>
                                <a:lnTo>
                                  <a:pt x="13" y="97"/>
                                </a:lnTo>
                                <a:lnTo>
                                  <a:pt x="8" y="92"/>
                                </a:lnTo>
                                <a:lnTo>
                                  <a:pt x="3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B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Freeform 1854"/>
                        <wps:cNvSpPr>
                          <a:spLocks noEditPoints="1"/>
                        </wps:cNvSpPr>
                        <wps:spPr bwMode="auto">
                          <a:xfrm>
                            <a:off x="5847" y="584"/>
                            <a:ext cx="53" cy="102"/>
                          </a:xfrm>
                          <a:custGeom>
                            <a:avLst/>
                            <a:gdLst>
                              <a:gd name="T0" fmla="*/ 53 w 53"/>
                              <a:gd name="T1" fmla="*/ 2 h 102"/>
                              <a:gd name="T2" fmla="*/ 45 w 53"/>
                              <a:gd name="T3" fmla="*/ 2 h 102"/>
                              <a:gd name="T4" fmla="*/ 40 w 53"/>
                              <a:gd name="T5" fmla="*/ 0 h 102"/>
                              <a:gd name="T6" fmla="*/ 40 w 53"/>
                              <a:gd name="T7" fmla="*/ 0 h 102"/>
                              <a:gd name="T8" fmla="*/ 38 w 53"/>
                              <a:gd name="T9" fmla="*/ 0 h 102"/>
                              <a:gd name="T10" fmla="*/ 38 w 53"/>
                              <a:gd name="T11" fmla="*/ 2 h 102"/>
                              <a:gd name="T12" fmla="*/ 35 w 53"/>
                              <a:gd name="T13" fmla="*/ 7 h 102"/>
                              <a:gd name="T14" fmla="*/ 38 w 53"/>
                              <a:gd name="T15" fmla="*/ 5 h 102"/>
                              <a:gd name="T16" fmla="*/ 40 w 53"/>
                              <a:gd name="T17" fmla="*/ 5 h 102"/>
                              <a:gd name="T18" fmla="*/ 45 w 53"/>
                              <a:gd name="T19" fmla="*/ 5 h 102"/>
                              <a:gd name="T20" fmla="*/ 50 w 53"/>
                              <a:gd name="T21" fmla="*/ 7 h 102"/>
                              <a:gd name="T22" fmla="*/ 50 w 53"/>
                              <a:gd name="T23" fmla="*/ 5 h 102"/>
                              <a:gd name="T24" fmla="*/ 53 w 53"/>
                              <a:gd name="T25" fmla="*/ 2 h 102"/>
                              <a:gd name="T26" fmla="*/ 0 w 53"/>
                              <a:gd name="T27" fmla="*/ 87 h 102"/>
                              <a:gd name="T28" fmla="*/ 13 w 53"/>
                              <a:gd name="T29" fmla="*/ 97 h 102"/>
                              <a:gd name="T30" fmla="*/ 28 w 53"/>
                              <a:gd name="T31" fmla="*/ 102 h 102"/>
                              <a:gd name="T32" fmla="*/ 28 w 53"/>
                              <a:gd name="T33" fmla="*/ 99 h 102"/>
                              <a:gd name="T34" fmla="*/ 28 w 53"/>
                              <a:gd name="T35" fmla="*/ 97 h 102"/>
                              <a:gd name="T36" fmla="*/ 20 w 53"/>
                              <a:gd name="T37" fmla="*/ 94 h 102"/>
                              <a:gd name="T38" fmla="*/ 13 w 53"/>
                              <a:gd name="T39" fmla="*/ 92 h 102"/>
                              <a:gd name="T40" fmla="*/ 8 w 53"/>
                              <a:gd name="T41" fmla="*/ 87 h 102"/>
                              <a:gd name="T42" fmla="*/ 3 w 53"/>
                              <a:gd name="T43" fmla="*/ 80 h 102"/>
                              <a:gd name="T44" fmla="*/ 3 w 53"/>
                              <a:gd name="T45" fmla="*/ 82 h 102"/>
                              <a:gd name="T46" fmla="*/ 0 w 53"/>
                              <a:gd name="T47" fmla="*/ 8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102">
                                <a:moveTo>
                                  <a:pt x="53" y="2"/>
                                </a:moveTo>
                                <a:lnTo>
                                  <a:pt x="45" y="2"/>
                                </a:lnTo>
                                <a:lnTo>
                                  <a:pt x="40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2"/>
                                </a:lnTo>
                                <a:lnTo>
                                  <a:pt x="35" y="7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5"/>
                                </a:lnTo>
                                <a:lnTo>
                                  <a:pt x="50" y="7"/>
                                </a:lnTo>
                                <a:lnTo>
                                  <a:pt x="50" y="5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13" y="97"/>
                                </a:lnTo>
                                <a:lnTo>
                                  <a:pt x="28" y="102"/>
                                </a:lnTo>
                                <a:lnTo>
                                  <a:pt x="28" y="99"/>
                                </a:lnTo>
                                <a:lnTo>
                                  <a:pt x="28" y="97"/>
                                </a:lnTo>
                                <a:lnTo>
                                  <a:pt x="20" y="94"/>
                                </a:lnTo>
                                <a:lnTo>
                                  <a:pt x="13" y="92"/>
                                </a:lnTo>
                                <a:lnTo>
                                  <a:pt x="8" y="87"/>
                                </a:lnTo>
                                <a:lnTo>
                                  <a:pt x="3" y="80"/>
                                </a:lnTo>
                                <a:lnTo>
                                  <a:pt x="3" y="82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E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Freeform 1855"/>
                        <wps:cNvSpPr>
                          <a:spLocks noEditPoints="1"/>
                        </wps:cNvSpPr>
                        <wps:spPr bwMode="auto">
                          <a:xfrm>
                            <a:off x="5850" y="586"/>
                            <a:ext cx="47" cy="97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97"/>
                              <a:gd name="T2" fmla="*/ 42 w 47"/>
                              <a:gd name="T3" fmla="*/ 3 h 97"/>
                              <a:gd name="T4" fmla="*/ 37 w 47"/>
                              <a:gd name="T5" fmla="*/ 0 h 97"/>
                              <a:gd name="T6" fmla="*/ 35 w 47"/>
                              <a:gd name="T7" fmla="*/ 0 h 97"/>
                              <a:gd name="T8" fmla="*/ 35 w 47"/>
                              <a:gd name="T9" fmla="*/ 0 h 97"/>
                              <a:gd name="T10" fmla="*/ 32 w 47"/>
                              <a:gd name="T11" fmla="*/ 5 h 97"/>
                              <a:gd name="T12" fmla="*/ 30 w 47"/>
                              <a:gd name="T13" fmla="*/ 8 h 97"/>
                              <a:gd name="T14" fmla="*/ 35 w 47"/>
                              <a:gd name="T15" fmla="*/ 5 h 97"/>
                              <a:gd name="T16" fmla="*/ 37 w 47"/>
                              <a:gd name="T17" fmla="*/ 5 h 97"/>
                              <a:gd name="T18" fmla="*/ 42 w 47"/>
                              <a:gd name="T19" fmla="*/ 5 h 97"/>
                              <a:gd name="T20" fmla="*/ 45 w 47"/>
                              <a:gd name="T21" fmla="*/ 8 h 97"/>
                              <a:gd name="T22" fmla="*/ 47 w 47"/>
                              <a:gd name="T23" fmla="*/ 5 h 97"/>
                              <a:gd name="T24" fmla="*/ 47 w 47"/>
                              <a:gd name="T25" fmla="*/ 3 h 97"/>
                              <a:gd name="T26" fmla="*/ 0 w 47"/>
                              <a:gd name="T27" fmla="*/ 80 h 97"/>
                              <a:gd name="T28" fmla="*/ 5 w 47"/>
                              <a:gd name="T29" fmla="*/ 87 h 97"/>
                              <a:gd name="T30" fmla="*/ 10 w 47"/>
                              <a:gd name="T31" fmla="*/ 92 h 97"/>
                              <a:gd name="T32" fmla="*/ 17 w 47"/>
                              <a:gd name="T33" fmla="*/ 95 h 97"/>
                              <a:gd name="T34" fmla="*/ 25 w 47"/>
                              <a:gd name="T35" fmla="*/ 97 h 97"/>
                              <a:gd name="T36" fmla="*/ 25 w 47"/>
                              <a:gd name="T37" fmla="*/ 95 h 97"/>
                              <a:gd name="T38" fmla="*/ 25 w 47"/>
                              <a:gd name="T39" fmla="*/ 92 h 97"/>
                              <a:gd name="T40" fmla="*/ 17 w 47"/>
                              <a:gd name="T41" fmla="*/ 90 h 97"/>
                              <a:gd name="T42" fmla="*/ 12 w 47"/>
                              <a:gd name="T43" fmla="*/ 85 h 97"/>
                              <a:gd name="T44" fmla="*/ 5 w 47"/>
                              <a:gd name="T45" fmla="*/ 80 h 97"/>
                              <a:gd name="T46" fmla="*/ 0 w 47"/>
                              <a:gd name="T47" fmla="*/ 75 h 97"/>
                              <a:gd name="T48" fmla="*/ 0 w 47"/>
                              <a:gd name="T49" fmla="*/ 78 h 97"/>
                              <a:gd name="T50" fmla="*/ 0 w 47"/>
                              <a:gd name="T51" fmla="*/ 8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7">
                                <a:moveTo>
                                  <a:pt x="47" y="3"/>
                                </a:moveTo>
                                <a:lnTo>
                                  <a:pt x="42" y="3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5"/>
                                </a:lnTo>
                                <a:lnTo>
                                  <a:pt x="30" y="8"/>
                                </a:lnTo>
                                <a:lnTo>
                                  <a:pt x="35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5"/>
                                </a:lnTo>
                                <a:lnTo>
                                  <a:pt x="45" y="8"/>
                                </a:lnTo>
                                <a:lnTo>
                                  <a:pt x="47" y="5"/>
                                </a:lnTo>
                                <a:lnTo>
                                  <a:pt x="47" y="3"/>
                                </a:lnTo>
                                <a:close/>
                                <a:moveTo>
                                  <a:pt x="0" y="80"/>
                                </a:moveTo>
                                <a:lnTo>
                                  <a:pt x="5" y="87"/>
                                </a:lnTo>
                                <a:lnTo>
                                  <a:pt x="10" y="92"/>
                                </a:lnTo>
                                <a:lnTo>
                                  <a:pt x="17" y="95"/>
                                </a:lnTo>
                                <a:lnTo>
                                  <a:pt x="25" y="97"/>
                                </a:lnTo>
                                <a:lnTo>
                                  <a:pt x="25" y="95"/>
                                </a:lnTo>
                                <a:lnTo>
                                  <a:pt x="25" y="92"/>
                                </a:lnTo>
                                <a:lnTo>
                                  <a:pt x="17" y="90"/>
                                </a:lnTo>
                                <a:lnTo>
                                  <a:pt x="12" y="85"/>
                                </a:lnTo>
                                <a:lnTo>
                                  <a:pt x="5" y="80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Freeform 1856"/>
                        <wps:cNvSpPr>
                          <a:spLocks noEditPoints="1"/>
                        </wps:cNvSpPr>
                        <wps:spPr bwMode="auto">
                          <a:xfrm>
                            <a:off x="5850" y="589"/>
                            <a:ext cx="47" cy="92"/>
                          </a:xfrm>
                          <a:custGeom>
                            <a:avLst/>
                            <a:gdLst>
                              <a:gd name="T0" fmla="*/ 47 w 47"/>
                              <a:gd name="T1" fmla="*/ 2 h 92"/>
                              <a:gd name="T2" fmla="*/ 42 w 47"/>
                              <a:gd name="T3" fmla="*/ 0 h 92"/>
                              <a:gd name="T4" fmla="*/ 37 w 47"/>
                              <a:gd name="T5" fmla="*/ 0 h 92"/>
                              <a:gd name="T6" fmla="*/ 35 w 47"/>
                              <a:gd name="T7" fmla="*/ 0 h 92"/>
                              <a:gd name="T8" fmla="*/ 32 w 47"/>
                              <a:gd name="T9" fmla="*/ 2 h 92"/>
                              <a:gd name="T10" fmla="*/ 30 w 47"/>
                              <a:gd name="T11" fmla="*/ 5 h 92"/>
                              <a:gd name="T12" fmla="*/ 30 w 47"/>
                              <a:gd name="T13" fmla="*/ 7 h 92"/>
                              <a:gd name="T14" fmla="*/ 32 w 47"/>
                              <a:gd name="T15" fmla="*/ 5 h 92"/>
                              <a:gd name="T16" fmla="*/ 37 w 47"/>
                              <a:gd name="T17" fmla="*/ 5 h 92"/>
                              <a:gd name="T18" fmla="*/ 42 w 47"/>
                              <a:gd name="T19" fmla="*/ 5 h 92"/>
                              <a:gd name="T20" fmla="*/ 45 w 47"/>
                              <a:gd name="T21" fmla="*/ 7 h 92"/>
                              <a:gd name="T22" fmla="*/ 45 w 47"/>
                              <a:gd name="T23" fmla="*/ 5 h 92"/>
                              <a:gd name="T24" fmla="*/ 47 w 47"/>
                              <a:gd name="T25" fmla="*/ 2 h 92"/>
                              <a:gd name="T26" fmla="*/ 0 w 47"/>
                              <a:gd name="T27" fmla="*/ 75 h 92"/>
                              <a:gd name="T28" fmla="*/ 5 w 47"/>
                              <a:gd name="T29" fmla="*/ 82 h 92"/>
                              <a:gd name="T30" fmla="*/ 10 w 47"/>
                              <a:gd name="T31" fmla="*/ 87 h 92"/>
                              <a:gd name="T32" fmla="*/ 17 w 47"/>
                              <a:gd name="T33" fmla="*/ 89 h 92"/>
                              <a:gd name="T34" fmla="*/ 25 w 47"/>
                              <a:gd name="T35" fmla="*/ 92 h 92"/>
                              <a:gd name="T36" fmla="*/ 25 w 47"/>
                              <a:gd name="T37" fmla="*/ 89 h 92"/>
                              <a:gd name="T38" fmla="*/ 25 w 47"/>
                              <a:gd name="T39" fmla="*/ 87 h 92"/>
                              <a:gd name="T40" fmla="*/ 17 w 47"/>
                              <a:gd name="T41" fmla="*/ 84 h 92"/>
                              <a:gd name="T42" fmla="*/ 12 w 47"/>
                              <a:gd name="T43" fmla="*/ 79 h 92"/>
                              <a:gd name="T44" fmla="*/ 7 w 47"/>
                              <a:gd name="T45" fmla="*/ 75 h 92"/>
                              <a:gd name="T46" fmla="*/ 2 w 47"/>
                              <a:gd name="T47" fmla="*/ 70 h 92"/>
                              <a:gd name="T48" fmla="*/ 0 w 47"/>
                              <a:gd name="T49" fmla="*/ 72 h 92"/>
                              <a:gd name="T50" fmla="*/ 0 w 47"/>
                              <a:gd name="T51" fmla="*/ 7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2">
                                <a:moveTo>
                                  <a:pt x="47" y="2"/>
                                </a:move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5"/>
                                </a:lnTo>
                                <a:lnTo>
                                  <a:pt x="30" y="7"/>
                                </a:lnTo>
                                <a:lnTo>
                                  <a:pt x="32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5"/>
                                </a:lnTo>
                                <a:lnTo>
                                  <a:pt x="45" y="7"/>
                                </a:lnTo>
                                <a:lnTo>
                                  <a:pt x="45" y="5"/>
                                </a:lnTo>
                                <a:lnTo>
                                  <a:pt x="47" y="2"/>
                                </a:lnTo>
                                <a:close/>
                                <a:moveTo>
                                  <a:pt x="0" y="75"/>
                                </a:moveTo>
                                <a:lnTo>
                                  <a:pt x="5" y="82"/>
                                </a:lnTo>
                                <a:lnTo>
                                  <a:pt x="10" y="87"/>
                                </a:lnTo>
                                <a:lnTo>
                                  <a:pt x="17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89"/>
                                </a:lnTo>
                                <a:lnTo>
                                  <a:pt x="25" y="87"/>
                                </a:lnTo>
                                <a:lnTo>
                                  <a:pt x="17" y="84"/>
                                </a:lnTo>
                                <a:lnTo>
                                  <a:pt x="12" y="79"/>
                                </a:lnTo>
                                <a:lnTo>
                                  <a:pt x="7" y="75"/>
                                </a:lnTo>
                                <a:lnTo>
                                  <a:pt x="2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Freeform 1857"/>
                        <wps:cNvSpPr>
                          <a:spLocks noEditPoints="1"/>
                        </wps:cNvSpPr>
                        <wps:spPr bwMode="auto">
                          <a:xfrm>
                            <a:off x="5850" y="591"/>
                            <a:ext cx="45" cy="87"/>
                          </a:xfrm>
                          <a:custGeom>
                            <a:avLst/>
                            <a:gdLst>
                              <a:gd name="T0" fmla="*/ 45 w 45"/>
                              <a:gd name="T1" fmla="*/ 3 h 87"/>
                              <a:gd name="T2" fmla="*/ 42 w 45"/>
                              <a:gd name="T3" fmla="*/ 0 h 87"/>
                              <a:gd name="T4" fmla="*/ 37 w 45"/>
                              <a:gd name="T5" fmla="*/ 0 h 87"/>
                              <a:gd name="T6" fmla="*/ 35 w 45"/>
                              <a:gd name="T7" fmla="*/ 0 h 87"/>
                              <a:gd name="T8" fmla="*/ 30 w 45"/>
                              <a:gd name="T9" fmla="*/ 3 h 87"/>
                              <a:gd name="T10" fmla="*/ 30 w 45"/>
                              <a:gd name="T11" fmla="*/ 5 h 87"/>
                              <a:gd name="T12" fmla="*/ 27 w 45"/>
                              <a:gd name="T13" fmla="*/ 8 h 87"/>
                              <a:gd name="T14" fmla="*/ 32 w 45"/>
                              <a:gd name="T15" fmla="*/ 8 h 87"/>
                              <a:gd name="T16" fmla="*/ 37 w 45"/>
                              <a:gd name="T17" fmla="*/ 5 h 87"/>
                              <a:gd name="T18" fmla="*/ 40 w 45"/>
                              <a:gd name="T19" fmla="*/ 5 h 87"/>
                              <a:gd name="T20" fmla="*/ 45 w 45"/>
                              <a:gd name="T21" fmla="*/ 8 h 87"/>
                              <a:gd name="T22" fmla="*/ 45 w 45"/>
                              <a:gd name="T23" fmla="*/ 5 h 87"/>
                              <a:gd name="T24" fmla="*/ 45 w 45"/>
                              <a:gd name="T25" fmla="*/ 3 h 87"/>
                              <a:gd name="T26" fmla="*/ 0 w 45"/>
                              <a:gd name="T27" fmla="*/ 70 h 87"/>
                              <a:gd name="T28" fmla="*/ 5 w 45"/>
                              <a:gd name="T29" fmla="*/ 75 h 87"/>
                              <a:gd name="T30" fmla="*/ 12 w 45"/>
                              <a:gd name="T31" fmla="*/ 80 h 87"/>
                              <a:gd name="T32" fmla="*/ 17 w 45"/>
                              <a:gd name="T33" fmla="*/ 85 h 87"/>
                              <a:gd name="T34" fmla="*/ 25 w 45"/>
                              <a:gd name="T35" fmla="*/ 87 h 87"/>
                              <a:gd name="T36" fmla="*/ 25 w 45"/>
                              <a:gd name="T37" fmla="*/ 85 h 87"/>
                              <a:gd name="T38" fmla="*/ 25 w 45"/>
                              <a:gd name="T39" fmla="*/ 82 h 87"/>
                              <a:gd name="T40" fmla="*/ 17 w 45"/>
                              <a:gd name="T41" fmla="*/ 80 h 87"/>
                              <a:gd name="T42" fmla="*/ 12 w 45"/>
                              <a:gd name="T43" fmla="*/ 75 h 87"/>
                              <a:gd name="T44" fmla="*/ 7 w 45"/>
                              <a:gd name="T45" fmla="*/ 70 h 87"/>
                              <a:gd name="T46" fmla="*/ 2 w 45"/>
                              <a:gd name="T47" fmla="*/ 63 h 87"/>
                              <a:gd name="T48" fmla="*/ 2 w 45"/>
                              <a:gd name="T49" fmla="*/ 68 h 87"/>
                              <a:gd name="T50" fmla="*/ 0 w 45"/>
                              <a:gd name="T51" fmla="*/ 7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5" h="87">
                                <a:moveTo>
                                  <a:pt x="45" y="3"/>
                                </a:move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5"/>
                                </a:lnTo>
                                <a:lnTo>
                                  <a:pt x="27" y="8"/>
                                </a:lnTo>
                                <a:lnTo>
                                  <a:pt x="32" y="8"/>
                                </a:lnTo>
                                <a:lnTo>
                                  <a:pt x="37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8"/>
                                </a:lnTo>
                                <a:lnTo>
                                  <a:pt x="45" y="5"/>
                                </a:lnTo>
                                <a:lnTo>
                                  <a:pt x="45" y="3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5" y="75"/>
                                </a:lnTo>
                                <a:lnTo>
                                  <a:pt x="12" y="80"/>
                                </a:lnTo>
                                <a:lnTo>
                                  <a:pt x="17" y="85"/>
                                </a:lnTo>
                                <a:lnTo>
                                  <a:pt x="25" y="87"/>
                                </a:lnTo>
                                <a:lnTo>
                                  <a:pt x="25" y="85"/>
                                </a:lnTo>
                                <a:lnTo>
                                  <a:pt x="25" y="82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7" y="70"/>
                                </a:lnTo>
                                <a:lnTo>
                                  <a:pt x="2" y="63"/>
                                </a:lnTo>
                                <a:lnTo>
                                  <a:pt x="2" y="68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Freeform 1858"/>
                        <wps:cNvSpPr>
                          <a:spLocks noEditPoints="1"/>
                        </wps:cNvSpPr>
                        <wps:spPr bwMode="auto">
                          <a:xfrm>
                            <a:off x="5852" y="594"/>
                            <a:ext cx="43" cy="82"/>
                          </a:xfrm>
                          <a:custGeom>
                            <a:avLst/>
                            <a:gdLst>
                              <a:gd name="T0" fmla="*/ 43 w 43"/>
                              <a:gd name="T1" fmla="*/ 2 h 82"/>
                              <a:gd name="T2" fmla="*/ 40 w 43"/>
                              <a:gd name="T3" fmla="*/ 0 h 82"/>
                              <a:gd name="T4" fmla="*/ 35 w 43"/>
                              <a:gd name="T5" fmla="*/ 0 h 82"/>
                              <a:gd name="T6" fmla="*/ 30 w 43"/>
                              <a:gd name="T7" fmla="*/ 0 h 82"/>
                              <a:gd name="T8" fmla="*/ 28 w 43"/>
                              <a:gd name="T9" fmla="*/ 2 h 82"/>
                              <a:gd name="T10" fmla="*/ 25 w 43"/>
                              <a:gd name="T11" fmla="*/ 5 h 82"/>
                              <a:gd name="T12" fmla="*/ 23 w 43"/>
                              <a:gd name="T13" fmla="*/ 7 h 82"/>
                              <a:gd name="T14" fmla="*/ 30 w 43"/>
                              <a:gd name="T15" fmla="*/ 7 h 82"/>
                              <a:gd name="T16" fmla="*/ 35 w 43"/>
                              <a:gd name="T17" fmla="*/ 5 h 82"/>
                              <a:gd name="T18" fmla="*/ 38 w 43"/>
                              <a:gd name="T19" fmla="*/ 5 h 82"/>
                              <a:gd name="T20" fmla="*/ 40 w 43"/>
                              <a:gd name="T21" fmla="*/ 5 h 82"/>
                              <a:gd name="T22" fmla="*/ 43 w 43"/>
                              <a:gd name="T23" fmla="*/ 5 h 82"/>
                              <a:gd name="T24" fmla="*/ 43 w 43"/>
                              <a:gd name="T25" fmla="*/ 2 h 82"/>
                              <a:gd name="T26" fmla="*/ 0 w 43"/>
                              <a:gd name="T27" fmla="*/ 65 h 82"/>
                              <a:gd name="T28" fmla="*/ 5 w 43"/>
                              <a:gd name="T29" fmla="*/ 70 h 82"/>
                              <a:gd name="T30" fmla="*/ 10 w 43"/>
                              <a:gd name="T31" fmla="*/ 74 h 82"/>
                              <a:gd name="T32" fmla="*/ 15 w 43"/>
                              <a:gd name="T33" fmla="*/ 79 h 82"/>
                              <a:gd name="T34" fmla="*/ 23 w 43"/>
                              <a:gd name="T35" fmla="*/ 82 h 82"/>
                              <a:gd name="T36" fmla="*/ 23 w 43"/>
                              <a:gd name="T37" fmla="*/ 79 h 82"/>
                              <a:gd name="T38" fmla="*/ 23 w 43"/>
                              <a:gd name="T39" fmla="*/ 77 h 82"/>
                              <a:gd name="T40" fmla="*/ 18 w 43"/>
                              <a:gd name="T41" fmla="*/ 74 h 82"/>
                              <a:gd name="T42" fmla="*/ 10 w 43"/>
                              <a:gd name="T43" fmla="*/ 70 h 82"/>
                              <a:gd name="T44" fmla="*/ 5 w 43"/>
                              <a:gd name="T45" fmla="*/ 65 h 82"/>
                              <a:gd name="T46" fmla="*/ 3 w 43"/>
                              <a:gd name="T47" fmla="*/ 57 h 82"/>
                              <a:gd name="T48" fmla="*/ 0 w 43"/>
                              <a:gd name="T49" fmla="*/ 60 h 82"/>
                              <a:gd name="T50" fmla="*/ 0 w 43"/>
                              <a:gd name="T51" fmla="*/ 65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82">
                                <a:moveTo>
                                  <a:pt x="43" y="2"/>
                                </a:moveTo>
                                <a:lnTo>
                                  <a:pt x="40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2"/>
                                </a:lnTo>
                                <a:lnTo>
                                  <a:pt x="25" y="5"/>
                                </a:lnTo>
                                <a:lnTo>
                                  <a:pt x="23" y="7"/>
                                </a:lnTo>
                                <a:lnTo>
                                  <a:pt x="30" y="7"/>
                                </a:lnTo>
                                <a:lnTo>
                                  <a:pt x="35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2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5" y="70"/>
                                </a:lnTo>
                                <a:lnTo>
                                  <a:pt x="10" y="74"/>
                                </a:lnTo>
                                <a:lnTo>
                                  <a:pt x="15" y="79"/>
                                </a:lnTo>
                                <a:lnTo>
                                  <a:pt x="23" y="82"/>
                                </a:lnTo>
                                <a:lnTo>
                                  <a:pt x="23" y="79"/>
                                </a:lnTo>
                                <a:lnTo>
                                  <a:pt x="23" y="77"/>
                                </a:lnTo>
                                <a:lnTo>
                                  <a:pt x="18" y="74"/>
                                </a:lnTo>
                                <a:lnTo>
                                  <a:pt x="10" y="70"/>
                                </a:lnTo>
                                <a:lnTo>
                                  <a:pt x="5" y="65"/>
                                </a:lnTo>
                                <a:lnTo>
                                  <a:pt x="3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Freeform 1859"/>
                        <wps:cNvSpPr>
                          <a:spLocks noEditPoints="1"/>
                        </wps:cNvSpPr>
                        <wps:spPr bwMode="auto">
                          <a:xfrm>
                            <a:off x="5852" y="596"/>
                            <a:ext cx="43" cy="77"/>
                          </a:xfrm>
                          <a:custGeom>
                            <a:avLst/>
                            <a:gdLst>
                              <a:gd name="T0" fmla="*/ 43 w 43"/>
                              <a:gd name="T1" fmla="*/ 3 h 77"/>
                              <a:gd name="T2" fmla="*/ 38 w 43"/>
                              <a:gd name="T3" fmla="*/ 0 h 77"/>
                              <a:gd name="T4" fmla="*/ 35 w 43"/>
                              <a:gd name="T5" fmla="*/ 0 h 77"/>
                              <a:gd name="T6" fmla="*/ 30 w 43"/>
                              <a:gd name="T7" fmla="*/ 3 h 77"/>
                              <a:gd name="T8" fmla="*/ 25 w 43"/>
                              <a:gd name="T9" fmla="*/ 3 h 77"/>
                              <a:gd name="T10" fmla="*/ 23 w 43"/>
                              <a:gd name="T11" fmla="*/ 5 h 77"/>
                              <a:gd name="T12" fmla="*/ 20 w 43"/>
                              <a:gd name="T13" fmla="*/ 10 h 77"/>
                              <a:gd name="T14" fmla="*/ 28 w 43"/>
                              <a:gd name="T15" fmla="*/ 8 h 77"/>
                              <a:gd name="T16" fmla="*/ 35 w 43"/>
                              <a:gd name="T17" fmla="*/ 5 h 77"/>
                              <a:gd name="T18" fmla="*/ 38 w 43"/>
                              <a:gd name="T19" fmla="*/ 5 h 77"/>
                              <a:gd name="T20" fmla="*/ 40 w 43"/>
                              <a:gd name="T21" fmla="*/ 5 h 77"/>
                              <a:gd name="T22" fmla="*/ 40 w 43"/>
                              <a:gd name="T23" fmla="*/ 3 h 77"/>
                              <a:gd name="T24" fmla="*/ 43 w 43"/>
                              <a:gd name="T25" fmla="*/ 3 h 77"/>
                              <a:gd name="T26" fmla="*/ 0 w 43"/>
                              <a:gd name="T27" fmla="*/ 58 h 77"/>
                              <a:gd name="T28" fmla="*/ 5 w 43"/>
                              <a:gd name="T29" fmla="*/ 65 h 77"/>
                              <a:gd name="T30" fmla="*/ 10 w 43"/>
                              <a:gd name="T31" fmla="*/ 70 h 77"/>
                              <a:gd name="T32" fmla="*/ 15 w 43"/>
                              <a:gd name="T33" fmla="*/ 75 h 77"/>
                              <a:gd name="T34" fmla="*/ 23 w 43"/>
                              <a:gd name="T35" fmla="*/ 77 h 77"/>
                              <a:gd name="T36" fmla="*/ 23 w 43"/>
                              <a:gd name="T37" fmla="*/ 75 h 77"/>
                              <a:gd name="T38" fmla="*/ 25 w 43"/>
                              <a:gd name="T39" fmla="*/ 72 h 77"/>
                              <a:gd name="T40" fmla="*/ 18 w 43"/>
                              <a:gd name="T41" fmla="*/ 70 h 77"/>
                              <a:gd name="T42" fmla="*/ 10 w 43"/>
                              <a:gd name="T43" fmla="*/ 65 h 77"/>
                              <a:gd name="T44" fmla="*/ 5 w 43"/>
                              <a:gd name="T45" fmla="*/ 58 h 77"/>
                              <a:gd name="T46" fmla="*/ 3 w 43"/>
                              <a:gd name="T47" fmla="*/ 50 h 77"/>
                              <a:gd name="T48" fmla="*/ 3 w 43"/>
                              <a:gd name="T49" fmla="*/ 55 h 77"/>
                              <a:gd name="T50" fmla="*/ 0 w 43"/>
                              <a:gd name="T51" fmla="*/ 58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77">
                                <a:moveTo>
                                  <a:pt x="43" y="3"/>
                                </a:moveTo>
                                <a:lnTo>
                                  <a:pt x="38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3"/>
                                </a:lnTo>
                                <a:lnTo>
                                  <a:pt x="25" y="3"/>
                                </a:lnTo>
                                <a:lnTo>
                                  <a:pt x="23" y="5"/>
                                </a:lnTo>
                                <a:lnTo>
                                  <a:pt x="20" y="10"/>
                                </a:lnTo>
                                <a:lnTo>
                                  <a:pt x="28" y="8"/>
                                </a:lnTo>
                                <a:lnTo>
                                  <a:pt x="35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3"/>
                                </a:lnTo>
                                <a:lnTo>
                                  <a:pt x="43" y="3"/>
                                </a:lnTo>
                                <a:close/>
                                <a:moveTo>
                                  <a:pt x="0" y="58"/>
                                </a:moveTo>
                                <a:lnTo>
                                  <a:pt x="5" y="65"/>
                                </a:lnTo>
                                <a:lnTo>
                                  <a:pt x="10" y="70"/>
                                </a:lnTo>
                                <a:lnTo>
                                  <a:pt x="15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75"/>
                                </a:lnTo>
                                <a:lnTo>
                                  <a:pt x="25" y="72"/>
                                </a:lnTo>
                                <a:lnTo>
                                  <a:pt x="18" y="70"/>
                                </a:lnTo>
                                <a:lnTo>
                                  <a:pt x="10" y="65"/>
                                </a:lnTo>
                                <a:lnTo>
                                  <a:pt x="5" y="58"/>
                                </a:lnTo>
                                <a:lnTo>
                                  <a:pt x="3" y="50"/>
                                </a:lnTo>
                                <a:lnTo>
                                  <a:pt x="3" y="55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reeform 1860"/>
                        <wps:cNvSpPr>
                          <a:spLocks noEditPoints="1"/>
                        </wps:cNvSpPr>
                        <wps:spPr bwMode="auto">
                          <a:xfrm>
                            <a:off x="5855" y="599"/>
                            <a:ext cx="37" cy="72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72"/>
                              <a:gd name="T2" fmla="*/ 35 w 37"/>
                              <a:gd name="T3" fmla="*/ 0 h 72"/>
                              <a:gd name="T4" fmla="*/ 32 w 37"/>
                              <a:gd name="T5" fmla="*/ 0 h 72"/>
                              <a:gd name="T6" fmla="*/ 27 w 37"/>
                              <a:gd name="T7" fmla="*/ 2 h 72"/>
                              <a:gd name="T8" fmla="*/ 20 w 37"/>
                              <a:gd name="T9" fmla="*/ 2 h 72"/>
                              <a:gd name="T10" fmla="*/ 17 w 37"/>
                              <a:gd name="T11" fmla="*/ 7 h 72"/>
                              <a:gd name="T12" fmla="*/ 17 w 37"/>
                              <a:gd name="T13" fmla="*/ 10 h 72"/>
                              <a:gd name="T14" fmla="*/ 25 w 37"/>
                              <a:gd name="T15" fmla="*/ 7 h 72"/>
                              <a:gd name="T16" fmla="*/ 32 w 37"/>
                              <a:gd name="T17" fmla="*/ 5 h 72"/>
                              <a:gd name="T18" fmla="*/ 35 w 37"/>
                              <a:gd name="T19" fmla="*/ 5 h 72"/>
                              <a:gd name="T20" fmla="*/ 35 w 37"/>
                              <a:gd name="T21" fmla="*/ 5 h 72"/>
                              <a:gd name="T22" fmla="*/ 37 w 37"/>
                              <a:gd name="T23" fmla="*/ 2 h 72"/>
                              <a:gd name="T24" fmla="*/ 37 w 37"/>
                              <a:gd name="T25" fmla="*/ 0 h 72"/>
                              <a:gd name="T26" fmla="*/ 0 w 37"/>
                              <a:gd name="T27" fmla="*/ 52 h 72"/>
                              <a:gd name="T28" fmla="*/ 2 w 37"/>
                              <a:gd name="T29" fmla="*/ 60 h 72"/>
                              <a:gd name="T30" fmla="*/ 7 w 37"/>
                              <a:gd name="T31" fmla="*/ 65 h 72"/>
                              <a:gd name="T32" fmla="*/ 15 w 37"/>
                              <a:gd name="T33" fmla="*/ 69 h 72"/>
                              <a:gd name="T34" fmla="*/ 20 w 37"/>
                              <a:gd name="T35" fmla="*/ 72 h 72"/>
                              <a:gd name="T36" fmla="*/ 22 w 37"/>
                              <a:gd name="T37" fmla="*/ 69 h 72"/>
                              <a:gd name="T38" fmla="*/ 22 w 37"/>
                              <a:gd name="T39" fmla="*/ 67 h 72"/>
                              <a:gd name="T40" fmla="*/ 15 w 37"/>
                              <a:gd name="T41" fmla="*/ 65 h 72"/>
                              <a:gd name="T42" fmla="*/ 7 w 37"/>
                              <a:gd name="T43" fmla="*/ 57 h 72"/>
                              <a:gd name="T44" fmla="*/ 5 w 37"/>
                              <a:gd name="T45" fmla="*/ 52 h 72"/>
                              <a:gd name="T46" fmla="*/ 2 w 37"/>
                              <a:gd name="T47" fmla="*/ 45 h 72"/>
                              <a:gd name="T48" fmla="*/ 0 w 37"/>
                              <a:gd name="T49" fmla="*/ 47 h 72"/>
                              <a:gd name="T50" fmla="*/ 0 w 37"/>
                              <a:gd name="T51" fmla="*/ 5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37" y="0"/>
                                </a:move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2"/>
                                </a:ln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25" y="7"/>
                                </a:lnTo>
                                <a:lnTo>
                                  <a:pt x="32" y="5"/>
                                </a:lnTo>
                                <a:lnTo>
                                  <a:pt x="35" y="5"/>
                                </a:lnTo>
                                <a:lnTo>
                                  <a:pt x="37" y="2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2" y="60"/>
                                </a:lnTo>
                                <a:lnTo>
                                  <a:pt x="7" y="65"/>
                                </a:lnTo>
                                <a:lnTo>
                                  <a:pt x="15" y="69"/>
                                </a:lnTo>
                                <a:lnTo>
                                  <a:pt x="20" y="72"/>
                                </a:lnTo>
                                <a:lnTo>
                                  <a:pt x="22" y="69"/>
                                </a:lnTo>
                                <a:lnTo>
                                  <a:pt x="22" y="67"/>
                                </a:lnTo>
                                <a:lnTo>
                                  <a:pt x="15" y="65"/>
                                </a:lnTo>
                                <a:lnTo>
                                  <a:pt x="7" y="57"/>
                                </a:lnTo>
                                <a:lnTo>
                                  <a:pt x="5" y="52"/>
                                </a:lnTo>
                                <a:lnTo>
                                  <a:pt x="2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Freeform 1861"/>
                        <wps:cNvSpPr>
                          <a:spLocks noEditPoints="1"/>
                        </wps:cNvSpPr>
                        <wps:spPr bwMode="auto">
                          <a:xfrm>
                            <a:off x="5855" y="601"/>
                            <a:ext cx="37" cy="67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67"/>
                              <a:gd name="T2" fmla="*/ 35 w 37"/>
                              <a:gd name="T3" fmla="*/ 0 h 67"/>
                              <a:gd name="T4" fmla="*/ 32 w 37"/>
                              <a:gd name="T5" fmla="*/ 0 h 67"/>
                              <a:gd name="T6" fmla="*/ 25 w 37"/>
                              <a:gd name="T7" fmla="*/ 3 h 67"/>
                              <a:gd name="T8" fmla="*/ 17 w 37"/>
                              <a:gd name="T9" fmla="*/ 5 h 67"/>
                              <a:gd name="T10" fmla="*/ 17 w 37"/>
                              <a:gd name="T11" fmla="*/ 8 h 67"/>
                              <a:gd name="T12" fmla="*/ 15 w 37"/>
                              <a:gd name="T13" fmla="*/ 13 h 67"/>
                              <a:gd name="T14" fmla="*/ 22 w 37"/>
                              <a:gd name="T15" fmla="*/ 8 h 67"/>
                              <a:gd name="T16" fmla="*/ 32 w 37"/>
                              <a:gd name="T17" fmla="*/ 5 h 67"/>
                              <a:gd name="T18" fmla="*/ 35 w 37"/>
                              <a:gd name="T19" fmla="*/ 5 h 67"/>
                              <a:gd name="T20" fmla="*/ 35 w 37"/>
                              <a:gd name="T21" fmla="*/ 5 h 67"/>
                              <a:gd name="T22" fmla="*/ 35 w 37"/>
                              <a:gd name="T23" fmla="*/ 3 h 67"/>
                              <a:gd name="T24" fmla="*/ 37 w 37"/>
                              <a:gd name="T25" fmla="*/ 0 h 67"/>
                              <a:gd name="T26" fmla="*/ 0 w 37"/>
                              <a:gd name="T27" fmla="*/ 45 h 67"/>
                              <a:gd name="T28" fmla="*/ 2 w 37"/>
                              <a:gd name="T29" fmla="*/ 53 h 67"/>
                              <a:gd name="T30" fmla="*/ 7 w 37"/>
                              <a:gd name="T31" fmla="*/ 60 h 67"/>
                              <a:gd name="T32" fmla="*/ 15 w 37"/>
                              <a:gd name="T33" fmla="*/ 65 h 67"/>
                              <a:gd name="T34" fmla="*/ 22 w 37"/>
                              <a:gd name="T35" fmla="*/ 67 h 67"/>
                              <a:gd name="T36" fmla="*/ 22 w 37"/>
                              <a:gd name="T37" fmla="*/ 65 h 67"/>
                              <a:gd name="T38" fmla="*/ 22 w 37"/>
                              <a:gd name="T39" fmla="*/ 63 h 67"/>
                              <a:gd name="T40" fmla="*/ 15 w 37"/>
                              <a:gd name="T41" fmla="*/ 58 h 67"/>
                              <a:gd name="T42" fmla="*/ 10 w 37"/>
                              <a:gd name="T43" fmla="*/ 53 h 67"/>
                              <a:gd name="T44" fmla="*/ 5 w 37"/>
                              <a:gd name="T45" fmla="*/ 45 h 67"/>
                              <a:gd name="T46" fmla="*/ 2 w 37"/>
                              <a:gd name="T47" fmla="*/ 38 h 67"/>
                              <a:gd name="T48" fmla="*/ 2 w 37"/>
                              <a:gd name="T49" fmla="*/ 40 h 67"/>
                              <a:gd name="T50" fmla="*/ 0 w 37"/>
                              <a:gd name="T51" fmla="*/ 45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67">
                                <a:moveTo>
                                  <a:pt x="37" y="0"/>
                                </a:move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5" y="3"/>
                                </a:lnTo>
                                <a:lnTo>
                                  <a:pt x="17" y="5"/>
                                </a:lnTo>
                                <a:lnTo>
                                  <a:pt x="17" y="8"/>
                                </a:lnTo>
                                <a:lnTo>
                                  <a:pt x="15" y="13"/>
                                </a:lnTo>
                                <a:lnTo>
                                  <a:pt x="22" y="8"/>
                                </a:lnTo>
                                <a:lnTo>
                                  <a:pt x="32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3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2" y="53"/>
                                </a:lnTo>
                                <a:lnTo>
                                  <a:pt x="7" y="60"/>
                                </a:lnTo>
                                <a:lnTo>
                                  <a:pt x="15" y="65"/>
                                </a:lnTo>
                                <a:lnTo>
                                  <a:pt x="22" y="67"/>
                                </a:lnTo>
                                <a:lnTo>
                                  <a:pt x="22" y="65"/>
                                </a:lnTo>
                                <a:lnTo>
                                  <a:pt x="22" y="63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2" y="4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Freeform 1862"/>
                        <wps:cNvSpPr>
                          <a:spLocks noEditPoints="1"/>
                        </wps:cNvSpPr>
                        <wps:spPr bwMode="auto">
                          <a:xfrm>
                            <a:off x="5857" y="604"/>
                            <a:ext cx="33" cy="62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62"/>
                              <a:gd name="T2" fmla="*/ 33 w 33"/>
                              <a:gd name="T3" fmla="*/ 0 h 62"/>
                              <a:gd name="T4" fmla="*/ 30 w 33"/>
                              <a:gd name="T5" fmla="*/ 0 h 62"/>
                              <a:gd name="T6" fmla="*/ 23 w 33"/>
                              <a:gd name="T7" fmla="*/ 2 h 62"/>
                              <a:gd name="T8" fmla="*/ 15 w 33"/>
                              <a:gd name="T9" fmla="*/ 5 h 62"/>
                              <a:gd name="T10" fmla="*/ 10 w 33"/>
                              <a:gd name="T11" fmla="*/ 12 h 62"/>
                              <a:gd name="T12" fmla="*/ 8 w 33"/>
                              <a:gd name="T13" fmla="*/ 20 h 62"/>
                              <a:gd name="T14" fmla="*/ 13 w 33"/>
                              <a:gd name="T15" fmla="*/ 12 h 62"/>
                              <a:gd name="T16" fmla="*/ 18 w 33"/>
                              <a:gd name="T17" fmla="*/ 10 h 62"/>
                              <a:gd name="T18" fmla="*/ 23 w 33"/>
                              <a:gd name="T19" fmla="*/ 7 h 62"/>
                              <a:gd name="T20" fmla="*/ 30 w 33"/>
                              <a:gd name="T21" fmla="*/ 5 h 62"/>
                              <a:gd name="T22" fmla="*/ 30 w 33"/>
                              <a:gd name="T23" fmla="*/ 5 h 62"/>
                              <a:gd name="T24" fmla="*/ 33 w 33"/>
                              <a:gd name="T25" fmla="*/ 5 h 62"/>
                              <a:gd name="T26" fmla="*/ 33 w 33"/>
                              <a:gd name="T27" fmla="*/ 2 h 62"/>
                              <a:gd name="T28" fmla="*/ 33 w 33"/>
                              <a:gd name="T29" fmla="*/ 0 h 62"/>
                              <a:gd name="T30" fmla="*/ 0 w 33"/>
                              <a:gd name="T31" fmla="*/ 40 h 62"/>
                              <a:gd name="T32" fmla="*/ 3 w 33"/>
                              <a:gd name="T33" fmla="*/ 47 h 62"/>
                              <a:gd name="T34" fmla="*/ 5 w 33"/>
                              <a:gd name="T35" fmla="*/ 52 h 62"/>
                              <a:gd name="T36" fmla="*/ 13 w 33"/>
                              <a:gd name="T37" fmla="*/ 60 h 62"/>
                              <a:gd name="T38" fmla="*/ 20 w 33"/>
                              <a:gd name="T39" fmla="*/ 62 h 62"/>
                              <a:gd name="T40" fmla="*/ 20 w 33"/>
                              <a:gd name="T41" fmla="*/ 60 h 62"/>
                              <a:gd name="T42" fmla="*/ 20 w 33"/>
                              <a:gd name="T43" fmla="*/ 57 h 62"/>
                              <a:gd name="T44" fmla="*/ 13 w 33"/>
                              <a:gd name="T45" fmla="*/ 52 h 62"/>
                              <a:gd name="T46" fmla="*/ 8 w 33"/>
                              <a:gd name="T47" fmla="*/ 47 h 62"/>
                              <a:gd name="T48" fmla="*/ 5 w 33"/>
                              <a:gd name="T49" fmla="*/ 40 h 62"/>
                              <a:gd name="T50" fmla="*/ 3 w 33"/>
                              <a:gd name="T51" fmla="*/ 32 h 62"/>
                              <a:gd name="T52" fmla="*/ 3 w 33"/>
                              <a:gd name="T53" fmla="*/ 30 h 62"/>
                              <a:gd name="T54" fmla="*/ 5 w 33"/>
                              <a:gd name="T55" fmla="*/ 25 h 62"/>
                              <a:gd name="T56" fmla="*/ 3 w 33"/>
                              <a:gd name="T57" fmla="*/ 32 h 62"/>
                              <a:gd name="T58" fmla="*/ 0 w 33"/>
                              <a:gd name="T59" fmla="*/ 4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" h="62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12"/>
                                </a:lnTo>
                                <a:lnTo>
                                  <a:pt x="8" y="20"/>
                                </a:lnTo>
                                <a:lnTo>
                                  <a:pt x="13" y="12"/>
                                </a:lnTo>
                                <a:lnTo>
                                  <a:pt x="18" y="10"/>
                                </a:lnTo>
                                <a:lnTo>
                                  <a:pt x="23" y="7"/>
                                </a:lnTo>
                                <a:lnTo>
                                  <a:pt x="30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2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3" y="47"/>
                                </a:lnTo>
                                <a:lnTo>
                                  <a:pt x="5" y="52"/>
                                </a:lnTo>
                                <a:lnTo>
                                  <a:pt x="13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0"/>
                                </a:lnTo>
                                <a:lnTo>
                                  <a:pt x="20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0"/>
                                </a:lnTo>
                                <a:lnTo>
                                  <a:pt x="3" y="32"/>
                                </a:lnTo>
                                <a:lnTo>
                                  <a:pt x="3" y="30"/>
                                </a:lnTo>
                                <a:lnTo>
                                  <a:pt x="5" y="25"/>
                                </a:lnTo>
                                <a:lnTo>
                                  <a:pt x="3" y="3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reeform 1863"/>
                        <wps:cNvSpPr>
                          <a:spLocks/>
                        </wps:cNvSpPr>
                        <wps:spPr bwMode="auto">
                          <a:xfrm>
                            <a:off x="5857" y="606"/>
                            <a:ext cx="33" cy="58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58"/>
                              <a:gd name="T2" fmla="*/ 33 w 33"/>
                              <a:gd name="T3" fmla="*/ 0 h 58"/>
                              <a:gd name="T4" fmla="*/ 30 w 33"/>
                              <a:gd name="T5" fmla="*/ 0 h 58"/>
                              <a:gd name="T6" fmla="*/ 20 w 33"/>
                              <a:gd name="T7" fmla="*/ 3 h 58"/>
                              <a:gd name="T8" fmla="*/ 13 w 33"/>
                              <a:gd name="T9" fmla="*/ 8 h 58"/>
                              <a:gd name="T10" fmla="*/ 5 w 33"/>
                              <a:gd name="T11" fmla="*/ 20 h 58"/>
                              <a:gd name="T12" fmla="*/ 0 w 33"/>
                              <a:gd name="T13" fmla="*/ 33 h 58"/>
                              <a:gd name="T14" fmla="*/ 3 w 33"/>
                              <a:gd name="T15" fmla="*/ 40 h 58"/>
                              <a:gd name="T16" fmla="*/ 8 w 33"/>
                              <a:gd name="T17" fmla="*/ 48 h 58"/>
                              <a:gd name="T18" fmla="*/ 13 w 33"/>
                              <a:gd name="T19" fmla="*/ 53 h 58"/>
                              <a:gd name="T20" fmla="*/ 20 w 33"/>
                              <a:gd name="T21" fmla="*/ 58 h 58"/>
                              <a:gd name="T22" fmla="*/ 20 w 33"/>
                              <a:gd name="T23" fmla="*/ 55 h 58"/>
                              <a:gd name="T24" fmla="*/ 20 w 33"/>
                              <a:gd name="T25" fmla="*/ 53 h 58"/>
                              <a:gd name="T26" fmla="*/ 15 w 33"/>
                              <a:gd name="T27" fmla="*/ 50 h 58"/>
                              <a:gd name="T28" fmla="*/ 10 w 33"/>
                              <a:gd name="T29" fmla="*/ 43 h 58"/>
                              <a:gd name="T30" fmla="*/ 8 w 33"/>
                              <a:gd name="T31" fmla="*/ 38 h 58"/>
                              <a:gd name="T32" fmla="*/ 5 w 33"/>
                              <a:gd name="T33" fmla="*/ 30 h 58"/>
                              <a:gd name="T34" fmla="*/ 8 w 33"/>
                              <a:gd name="T35" fmla="*/ 20 h 58"/>
                              <a:gd name="T36" fmla="*/ 13 w 33"/>
                              <a:gd name="T37" fmla="*/ 13 h 58"/>
                              <a:gd name="T38" fmla="*/ 20 w 33"/>
                              <a:gd name="T39" fmla="*/ 8 h 58"/>
                              <a:gd name="T40" fmla="*/ 30 w 33"/>
                              <a:gd name="T41" fmla="*/ 5 h 58"/>
                              <a:gd name="T42" fmla="*/ 30 w 33"/>
                              <a:gd name="T43" fmla="*/ 5 h 58"/>
                              <a:gd name="T44" fmla="*/ 33 w 33"/>
                              <a:gd name="T45" fmla="*/ 3 h 58"/>
                              <a:gd name="T46" fmla="*/ 33 w 33"/>
                              <a:gd name="T47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58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0"/>
                                </a:lnTo>
                                <a:lnTo>
                                  <a:pt x="8" y="48"/>
                                </a:lnTo>
                                <a:lnTo>
                                  <a:pt x="13" y="53"/>
                                </a:lnTo>
                                <a:lnTo>
                                  <a:pt x="20" y="58"/>
                                </a:lnTo>
                                <a:lnTo>
                                  <a:pt x="20" y="55"/>
                                </a:lnTo>
                                <a:lnTo>
                                  <a:pt x="20" y="53"/>
                                </a:lnTo>
                                <a:lnTo>
                                  <a:pt x="15" y="50"/>
                                </a:lnTo>
                                <a:lnTo>
                                  <a:pt x="10" y="43"/>
                                </a:lnTo>
                                <a:lnTo>
                                  <a:pt x="8" y="38"/>
                                </a:lnTo>
                                <a:lnTo>
                                  <a:pt x="5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3"/>
                                </a:lnTo>
                                <a:lnTo>
                                  <a:pt x="20" y="8"/>
                                </a:lnTo>
                                <a:lnTo>
                                  <a:pt x="30" y="5"/>
                                </a:lnTo>
                                <a:lnTo>
                                  <a:pt x="33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Freeform 1864"/>
                        <wps:cNvSpPr>
                          <a:spLocks/>
                        </wps:cNvSpPr>
                        <wps:spPr bwMode="auto">
                          <a:xfrm>
                            <a:off x="5860" y="609"/>
                            <a:ext cx="30" cy="52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52"/>
                              <a:gd name="T2" fmla="*/ 27 w 30"/>
                              <a:gd name="T3" fmla="*/ 0 h 52"/>
                              <a:gd name="T4" fmla="*/ 27 w 30"/>
                              <a:gd name="T5" fmla="*/ 0 h 52"/>
                              <a:gd name="T6" fmla="*/ 20 w 30"/>
                              <a:gd name="T7" fmla="*/ 2 h 52"/>
                              <a:gd name="T8" fmla="*/ 15 w 30"/>
                              <a:gd name="T9" fmla="*/ 5 h 52"/>
                              <a:gd name="T10" fmla="*/ 10 w 30"/>
                              <a:gd name="T11" fmla="*/ 7 h 52"/>
                              <a:gd name="T12" fmla="*/ 5 w 30"/>
                              <a:gd name="T13" fmla="*/ 15 h 52"/>
                              <a:gd name="T14" fmla="*/ 2 w 30"/>
                              <a:gd name="T15" fmla="*/ 17 h 52"/>
                              <a:gd name="T16" fmla="*/ 2 w 30"/>
                              <a:gd name="T17" fmla="*/ 20 h 52"/>
                              <a:gd name="T18" fmla="*/ 0 w 30"/>
                              <a:gd name="T19" fmla="*/ 25 h 52"/>
                              <a:gd name="T20" fmla="*/ 0 w 30"/>
                              <a:gd name="T21" fmla="*/ 27 h 52"/>
                              <a:gd name="T22" fmla="*/ 2 w 30"/>
                              <a:gd name="T23" fmla="*/ 35 h 52"/>
                              <a:gd name="T24" fmla="*/ 5 w 30"/>
                              <a:gd name="T25" fmla="*/ 42 h 52"/>
                              <a:gd name="T26" fmla="*/ 10 w 30"/>
                              <a:gd name="T27" fmla="*/ 47 h 52"/>
                              <a:gd name="T28" fmla="*/ 17 w 30"/>
                              <a:gd name="T29" fmla="*/ 52 h 52"/>
                              <a:gd name="T30" fmla="*/ 17 w 30"/>
                              <a:gd name="T31" fmla="*/ 50 h 52"/>
                              <a:gd name="T32" fmla="*/ 17 w 30"/>
                              <a:gd name="T33" fmla="*/ 47 h 52"/>
                              <a:gd name="T34" fmla="*/ 12 w 30"/>
                              <a:gd name="T35" fmla="*/ 45 h 52"/>
                              <a:gd name="T36" fmla="*/ 10 w 30"/>
                              <a:gd name="T37" fmla="*/ 40 h 52"/>
                              <a:gd name="T38" fmla="*/ 7 w 30"/>
                              <a:gd name="T39" fmla="*/ 35 h 52"/>
                              <a:gd name="T40" fmla="*/ 5 w 30"/>
                              <a:gd name="T41" fmla="*/ 27 h 52"/>
                              <a:gd name="T42" fmla="*/ 7 w 30"/>
                              <a:gd name="T43" fmla="*/ 20 h 52"/>
                              <a:gd name="T44" fmla="*/ 12 w 30"/>
                              <a:gd name="T45" fmla="*/ 12 h 52"/>
                              <a:gd name="T46" fmla="*/ 20 w 30"/>
                              <a:gd name="T47" fmla="*/ 7 h 52"/>
                              <a:gd name="T48" fmla="*/ 27 w 30"/>
                              <a:gd name="T49" fmla="*/ 5 h 52"/>
                              <a:gd name="T50" fmla="*/ 27 w 30"/>
                              <a:gd name="T51" fmla="*/ 2 h 52"/>
                              <a:gd name="T52" fmla="*/ 30 w 30"/>
                              <a:gd name="T5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30" y="0"/>
                                </a:moveTo>
                                <a:lnTo>
                                  <a:pt x="27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7"/>
                                </a:lnTo>
                                <a:lnTo>
                                  <a:pt x="5" y="15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47"/>
                                </a:lnTo>
                                <a:lnTo>
                                  <a:pt x="17" y="52"/>
                                </a:lnTo>
                                <a:lnTo>
                                  <a:pt x="17" y="50"/>
                                </a:lnTo>
                                <a:lnTo>
                                  <a:pt x="17" y="47"/>
                                </a:lnTo>
                                <a:lnTo>
                                  <a:pt x="12" y="45"/>
                                </a:lnTo>
                                <a:lnTo>
                                  <a:pt x="10" y="40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2"/>
                                </a:lnTo>
                                <a:lnTo>
                                  <a:pt x="20" y="7"/>
                                </a:lnTo>
                                <a:lnTo>
                                  <a:pt x="27" y="5"/>
                                </a:lnTo>
                                <a:lnTo>
                                  <a:pt x="27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Freeform 1865"/>
                        <wps:cNvSpPr>
                          <a:spLocks/>
                        </wps:cNvSpPr>
                        <wps:spPr bwMode="auto">
                          <a:xfrm>
                            <a:off x="5862" y="611"/>
                            <a:ext cx="25" cy="48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8"/>
                              <a:gd name="T2" fmla="*/ 25 w 25"/>
                              <a:gd name="T3" fmla="*/ 0 h 48"/>
                              <a:gd name="T4" fmla="*/ 15 w 25"/>
                              <a:gd name="T5" fmla="*/ 3 h 48"/>
                              <a:gd name="T6" fmla="*/ 8 w 25"/>
                              <a:gd name="T7" fmla="*/ 8 h 48"/>
                              <a:gd name="T8" fmla="*/ 3 w 25"/>
                              <a:gd name="T9" fmla="*/ 15 h 48"/>
                              <a:gd name="T10" fmla="*/ 0 w 25"/>
                              <a:gd name="T11" fmla="*/ 25 h 48"/>
                              <a:gd name="T12" fmla="*/ 3 w 25"/>
                              <a:gd name="T13" fmla="*/ 33 h 48"/>
                              <a:gd name="T14" fmla="*/ 5 w 25"/>
                              <a:gd name="T15" fmla="*/ 38 h 48"/>
                              <a:gd name="T16" fmla="*/ 10 w 25"/>
                              <a:gd name="T17" fmla="*/ 45 h 48"/>
                              <a:gd name="T18" fmla="*/ 15 w 25"/>
                              <a:gd name="T19" fmla="*/ 48 h 48"/>
                              <a:gd name="T20" fmla="*/ 15 w 25"/>
                              <a:gd name="T21" fmla="*/ 45 h 48"/>
                              <a:gd name="T22" fmla="*/ 15 w 25"/>
                              <a:gd name="T23" fmla="*/ 43 h 48"/>
                              <a:gd name="T24" fmla="*/ 13 w 25"/>
                              <a:gd name="T25" fmla="*/ 40 h 48"/>
                              <a:gd name="T26" fmla="*/ 8 w 25"/>
                              <a:gd name="T27" fmla="*/ 35 h 48"/>
                              <a:gd name="T28" fmla="*/ 8 w 25"/>
                              <a:gd name="T29" fmla="*/ 30 h 48"/>
                              <a:gd name="T30" fmla="*/ 5 w 25"/>
                              <a:gd name="T31" fmla="*/ 25 h 48"/>
                              <a:gd name="T32" fmla="*/ 8 w 25"/>
                              <a:gd name="T33" fmla="*/ 18 h 48"/>
                              <a:gd name="T34" fmla="*/ 10 w 25"/>
                              <a:gd name="T35" fmla="*/ 13 h 48"/>
                              <a:gd name="T36" fmla="*/ 18 w 25"/>
                              <a:gd name="T37" fmla="*/ 8 h 48"/>
                              <a:gd name="T38" fmla="*/ 25 w 25"/>
                              <a:gd name="T39" fmla="*/ 5 h 48"/>
                              <a:gd name="T40" fmla="*/ 25 w 25"/>
                              <a:gd name="T41" fmla="*/ 3 h 48"/>
                              <a:gd name="T42" fmla="*/ 25 w 25"/>
                              <a:gd name="T43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" h="48">
                                <a:moveTo>
                                  <a:pt x="25" y="0"/>
                                </a:moveTo>
                                <a:lnTo>
                                  <a:pt x="25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8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3" y="33"/>
                                </a:lnTo>
                                <a:lnTo>
                                  <a:pt x="5" y="38"/>
                                </a:lnTo>
                                <a:lnTo>
                                  <a:pt x="10" y="45"/>
                                </a:lnTo>
                                <a:lnTo>
                                  <a:pt x="15" y="48"/>
                                </a:lnTo>
                                <a:lnTo>
                                  <a:pt x="15" y="45"/>
                                </a:lnTo>
                                <a:lnTo>
                                  <a:pt x="15" y="43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8" y="30"/>
                                </a:lnTo>
                                <a:lnTo>
                                  <a:pt x="5" y="25"/>
                                </a:lnTo>
                                <a:lnTo>
                                  <a:pt x="8" y="18"/>
                                </a:lnTo>
                                <a:lnTo>
                                  <a:pt x="10" y="13"/>
                                </a:lnTo>
                                <a:lnTo>
                                  <a:pt x="18" y="8"/>
                                </a:lnTo>
                                <a:lnTo>
                                  <a:pt x="25" y="5"/>
                                </a:lnTo>
                                <a:lnTo>
                                  <a:pt x="25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Freeform 1866"/>
                        <wps:cNvSpPr>
                          <a:spLocks/>
                        </wps:cNvSpPr>
                        <wps:spPr bwMode="auto">
                          <a:xfrm>
                            <a:off x="5865" y="614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15 w 22"/>
                              <a:gd name="T3" fmla="*/ 2 h 42"/>
                              <a:gd name="T4" fmla="*/ 7 w 22"/>
                              <a:gd name="T5" fmla="*/ 7 h 42"/>
                              <a:gd name="T6" fmla="*/ 2 w 22"/>
                              <a:gd name="T7" fmla="*/ 15 h 42"/>
                              <a:gd name="T8" fmla="*/ 0 w 22"/>
                              <a:gd name="T9" fmla="*/ 22 h 42"/>
                              <a:gd name="T10" fmla="*/ 2 w 22"/>
                              <a:gd name="T11" fmla="*/ 30 h 42"/>
                              <a:gd name="T12" fmla="*/ 5 w 22"/>
                              <a:gd name="T13" fmla="*/ 35 h 42"/>
                              <a:gd name="T14" fmla="*/ 7 w 22"/>
                              <a:gd name="T15" fmla="*/ 40 h 42"/>
                              <a:gd name="T16" fmla="*/ 12 w 22"/>
                              <a:gd name="T17" fmla="*/ 42 h 42"/>
                              <a:gd name="T18" fmla="*/ 12 w 22"/>
                              <a:gd name="T19" fmla="*/ 40 h 42"/>
                              <a:gd name="T20" fmla="*/ 12 w 22"/>
                              <a:gd name="T21" fmla="*/ 37 h 42"/>
                              <a:gd name="T22" fmla="*/ 7 w 22"/>
                              <a:gd name="T23" fmla="*/ 30 h 42"/>
                              <a:gd name="T24" fmla="*/ 5 w 22"/>
                              <a:gd name="T25" fmla="*/ 22 h 42"/>
                              <a:gd name="T26" fmla="*/ 7 w 22"/>
                              <a:gd name="T27" fmla="*/ 17 h 42"/>
                              <a:gd name="T28" fmla="*/ 10 w 22"/>
                              <a:gd name="T29" fmla="*/ 12 h 42"/>
                              <a:gd name="T30" fmla="*/ 15 w 22"/>
                              <a:gd name="T31" fmla="*/ 7 h 42"/>
                              <a:gd name="T32" fmla="*/ 20 w 22"/>
                              <a:gd name="T33" fmla="*/ 5 h 42"/>
                              <a:gd name="T34" fmla="*/ 22 w 22"/>
                              <a:gd name="T35" fmla="*/ 2 h 42"/>
                              <a:gd name="T36" fmla="*/ 22 w 22"/>
                              <a:gd name="T3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0"/>
                                </a:moveTo>
                                <a:lnTo>
                                  <a:pt x="15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5" y="35"/>
                                </a:lnTo>
                                <a:lnTo>
                                  <a:pt x="7" y="40"/>
                                </a:lnTo>
                                <a:lnTo>
                                  <a:pt x="12" y="42"/>
                                </a:lnTo>
                                <a:lnTo>
                                  <a:pt x="12" y="40"/>
                                </a:lnTo>
                                <a:lnTo>
                                  <a:pt x="12" y="37"/>
                                </a:lnTo>
                                <a:lnTo>
                                  <a:pt x="7" y="30"/>
                                </a:lnTo>
                                <a:lnTo>
                                  <a:pt x="5" y="22"/>
                                </a:lnTo>
                                <a:lnTo>
                                  <a:pt x="7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5"/>
                                </a:ln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Freeform 1867"/>
                        <wps:cNvSpPr>
                          <a:spLocks/>
                        </wps:cNvSpPr>
                        <wps:spPr bwMode="auto">
                          <a:xfrm>
                            <a:off x="5867" y="616"/>
                            <a:ext cx="20" cy="38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38"/>
                              <a:gd name="T2" fmla="*/ 13 w 20"/>
                              <a:gd name="T3" fmla="*/ 3 h 38"/>
                              <a:gd name="T4" fmla="*/ 5 w 20"/>
                              <a:gd name="T5" fmla="*/ 8 h 38"/>
                              <a:gd name="T6" fmla="*/ 3 w 20"/>
                              <a:gd name="T7" fmla="*/ 13 h 38"/>
                              <a:gd name="T8" fmla="*/ 0 w 20"/>
                              <a:gd name="T9" fmla="*/ 20 h 38"/>
                              <a:gd name="T10" fmla="*/ 3 w 20"/>
                              <a:gd name="T11" fmla="*/ 25 h 38"/>
                              <a:gd name="T12" fmla="*/ 3 w 20"/>
                              <a:gd name="T13" fmla="*/ 30 h 38"/>
                              <a:gd name="T14" fmla="*/ 8 w 20"/>
                              <a:gd name="T15" fmla="*/ 35 h 38"/>
                              <a:gd name="T16" fmla="*/ 10 w 20"/>
                              <a:gd name="T17" fmla="*/ 38 h 38"/>
                              <a:gd name="T18" fmla="*/ 10 w 20"/>
                              <a:gd name="T19" fmla="*/ 35 h 38"/>
                              <a:gd name="T20" fmla="*/ 13 w 20"/>
                              <a:gd name="T21" fmla="*/ 33 h 38"/>
                              <a:gd name="T22" fmla="*/ 8 w 20"/>
                              <a:gd name="T23" fmla="*/ 28 h 38"/>
                              <a:gd name="T24" fmla="*/ 5 w 20"/>
                              <a:gd name="T25" fmla="*/ 20 h 38"/>
                              <a:gd name="T26" fmla="*/ 8 w 20"/>
                              <a:gd name="T27" fmla="*/ 15 h 38"/>
                              <a:gd name="T28" fmla="*/ 10 w 20"/>
                              <a:gd name="T29" fmla="*/ 10 h 38"/>
                              <a:gd name="T30" fmla="*/ 13 w 20"/>
                              <a:gd name="T31" fmla="*/ 8 h 38"/>
                              <a:gd name="T32" fmla="*/ 18 w 20"/>
                              <a:gd name="T33" fmla="*/ 5 h 38"/>
                              <a:gd name="T34" fmla="*/ 18 w 20"/>
                              <a:gd name="T35" fmla="*/ 3 h 38"/>
                              <a:gd name="T36" fmla="*/ 20 w 20"/>
                              <a:gd name="T3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20" y="0"/>
                                </a:moveTo>
                                <a:lnTo>
                                  <a:pt x="13" y="3"/>
                                </a:lnTo>
                                <a:lnTo>
                                  <a:pt x="5" y="8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3" y="30"/>
                                </a:lnTo>
                                <a:lnTo>
                                  <a:pt x="8" y="35"/>
                                </a:lnTo>
                                <a:lnTo>
                                  <a:pt x="10" y="38"/>
                                </a:lnTo>
                                <a:lnTo>
                                  <a:pt x="10" y="35"/>
                                </a:lnTo>
                                <a:lnTo>
                                  <a:pt x="13" y="33"/>
                                </a:lnTo>
                                <a:lnTo>
                                  <a:pt x="8" y="28"/>
                                </a:lnTo>
                                <a:lnTo>
                                  <a:pt x="5" y="20"/>
                                </a:lnTo>
                                <a:lnTo>
                                  <a:pt x="8" y="15"/>
                                </a:lnTo>
                                <a:lnTo>
                                  <a:pt x="10" y="10"/>
                                </a:lnTo>
                                <a:lnTo>
                                  <a:pt x="13" y="8"/>
                                </a:lnTo>
                                <a:lnTo>
                                  <a:pt x="18" y="5"/>
                                </a:lnTo>
                                <a:lnTo>
                                  <a:pt x="18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Freeform 1868"/>
                        <wps:cNvSpPr>
                          <a:spLocks/>
                        </wps:cNvSpPr>
                        <wps:spPr bwMode="auto">
                          <a:xfrm>
                            <a:off x="5870" y="619"/>
                            <a:ext cx="15" cy="32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32"/>
                              <a:gd name="T2" fmla="*/ 10 w 15"/>
                              <a:gd name="T3" fmla="*/ 2 h 32"/>
                              <a:gd name="T4" fmla="*/ 5 w 15"/>
                              <a:gd name="T5" fmla="*/ 7 h 32"/>
                              <a:gd name="T6" fmla="*/ 2 w 15"/>
                              <a:gd name="T7" fmla="*/ 12 h 32"/>
                              <a:gd name="T8" fmla="*/ 0 w 15"/>
                              <a:gd name="T9" fmla="*/ 17 h 32"/>
                              <a:gd name="T10" fmla="*/ 2 w 15"/>
                              <a:gd name="T11" fmla="*/ 25 h 32"/>
                              <a:gd name="T12" fmla="*/ 7 w 15"/>
                              <a:gd name="T13" fmla="*/ 32 h 32"/>
                              <a:gd name="T14" fmla="*/ 10 w 15"/>
                              <a:gd name="T15" fmla="*/ 30 h 32"/>
                              <a:gd name="T16" fmla="*/ 10 w 15"/>
                              <a:gd name="T17" fmla="*/ 27 h 32"/>
                              <a:gd name="T18" fmla="*/ 7 w 15"/>
                              <a:gd name="T19" fmla="*/ 22 h 32"/>
                              <a:gd name="T20" fmla="*/ 5 w 15"/>
                              <a:gd name="T21" fmla="*/ 17 h 32"/>
                              <a:gd name="T22" fmla="*/ 7 w 15"/>
                              <a:gd name="T23" fmla="*/ 10 h 32"/>
                              <a:gd name="T24" fmla="*/ 15 w 15"/>
                              <a:gd name="T25" fmla="*/ 5 h 32"/>
                              <a:gd name="T26" fmla="*/ 15 w 15"/>
                              <a:gd name="T27" fmla="*/ 2 h 32"/>
                              <a:gd name="T28" fmla="*/ 15 w 15"/>
                              <a:gd name="T2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15" y="0"/>
                                </a:move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2" y="25"/>
                                </a:lnTo>
                                <a:lnTo>
                                  <a:pt x="7" y="32"/>
                                </a:lnTo>
                                <a:lnTo>
                                  <a:pt x="10" y="30"/>
                                </a:lnTo>
                                <a:lnTo>
                                  <a:pt x="10" y="27"/>
                                </a:lnTo>
                                <a:lnTo>
                                  <a:pt x="7" y="22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Freeform 1869"/>
                        <wps:cNvSpPr>
                          <a:spLocks/>
                        </wps:cNvSpPr>
                        <wps:spPr bwMode="auto">
                          <a:xfrm>
                            <a:off x="5872" y="621"/>
                            <a:ext cx="13" cy="28"/>
                          </a:xfrm>
                          <a:custGeom>
                            <a:avLst/>
                            <a:gdLst>
                              <a:gd name="T0" fmla="*/ 13 w 13"/>
                              <a:gd name="T1" fmla="*/ 0 h 28"/>
                              <a:gd name="T2" fmla="*/ 8 w 13"/>
                              <a:gd name="T3" fmla="*/ 3 h 28"/>
                              <a:gd name="T4" fmla="*/ 5 w 13"/>
                              <a:gd name="T5" fmla="*/ 5 h 28"/>
                              <a:gd name="T6" fmla="*/ 3 w 13"/>
                              <a:gd name="T7" fmla="*/ 10 h 28"/>
                              <a:gd name="T8" fmla="*/ 0 w 13"/>
                              <a:gd name="T9" fmla="*/ 15 h 28"/>
                              <a:gd name="T10" fmla="*/ 3 w 13"/>
                              <a:gd name="T11" fmla="*/ 23 h 28"/>
                              <a:gd name="T12" fmla="*/ 8 w 13"/>
                              <a:gd name="T13" fmla="*/ 28 h 28"/>
                              <a:gd name="T14" fmla="*/ 8 w 13"/>
                              <a:gd name="T15" fmla="*/ 25 h 28"/>
                              <a:gd name="T16" fmla="*/ 8 w 13"/>
                              <a:gd name="T17" fmla="*/ 20 h 28"/>
                              <a:gd name="T18" fmla="*/ 5 w 13"/>
                              <a:gd name="T19" fmla="*/ 18 h 28"/>
                              <a:gd name="T20" fmla="*/ 5 w 13"/>
                              <a:gd name="T21" fmla="*/ 15 h 28"/>
                              <a:gd name="T22" fmla="*/ 8 w 13"/>
                              <a:gd name="T23" fmla="*/ 10 h 28"/>
                              <a:gd name="T24" fmla="*/ 10 w 13"/>
                              <a:gd name="T25" fmla="*/ 8 h 28"/>
                              <a:gd name="T26" fmla="*/ 13 w 13"/>
                              <a:gd name="T27" fmla="*/ 3 h 28"/>
                              <a:gd name="T28" fmla="*/ 13 w 13"/>
                              <a:gd name="T2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" h="28">
                                <a:moveTo>
                                  <a:pt x="13" y="0"/>
                                </a:moveTo>
                                <a:lnTo>
                                  <a:pt x="8" y="3"/>
                                </a:lnTo>
                                <a:lnTo>
                                  <a:pt x="5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23"/>
                                </a:lnTo>
                                <a:lnTo>
                                  <a:pt x="8" y="28"/>
                                </a:lnTo>
                                <a:lnTo>
                                  <a:pt x="8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Freeform 1870"/>
                        <wps:cNvSpPr>
                          <a:spLocks/>
                        </wps:cNvSpPr>
                        <wps:spPr bwMode="auto">
                          <a:xfrm>
                            <a:off x="5875" y="624"/>
                            <a:ext cx="10" cy="22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22"/>
                              <a:gd name="T2" fmla="*/ 2 w 10"/>
                              <a:gd name="T3" fmla="*/ 5 h 22"/>
                              <a:gd name="T4" fmla="*/ 0 w 10"/>
                              <a:gd name="T5" fmla="*/ 12 h 22"/>
                              <a:gd name="T6" fmla="*/ 2 w 10"/>
                              <a:gd name="T7" fmla="*/ 17 h 22"/>
                              <a:gd name="T8" fmla="*/ 5 w 10"/>
                              <a:gd name="T9" fmla="*/ 22 h 22"/>
                              <a:gd name="T10" fmla="*/ 5 w 10"/>
                              <a:gd name="T11" fmla="*/ 17 h 22"/>
                              <a:gd name="T12" fmla="*/ 5 w 10"/>
                              <a:gd name="T13" fmla="*/ 15 h 22"/>
                              <a:gd name="T14" fmla="*/ 5 w 10"/>
                              <a:gd name="T15" fmla="*/ 15 h 22"/>
                              <a:gd name="T16" fmla="*/ 5 w 10"/>
                              <a:gd name="T17" fmla="*/ 12 h 22"/>
                              <a:gd name="T18" fmla="*/ 5 w 10"/>
                              <a:gd name="T19" fmla="*/ 10 h 22"/>
                              <a:gd name="T20" fmla="*/ 7 w 10"/>
                              <a:gd name="T21" fmla="*/ 7 h 22"/>
                              <a:gd name="T22" fmla="*/ 7 w 10"/>
                              <a:gd name="T23" fmla="*/ 5 h 22"/>
                              <a:gd name="T24" fmla="*/ 10 w 10"/>
                              <a:gd name="T2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10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5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Freeform 1871"/>
                        <wps:cNvSpPr>
                          <a:spLocks/>
                        </wps:cNvSpPr>
                        <wps:spPr bwMode="auto">
                          <a:xfrm>
                            <a:off x="5877" y="629"/>
                            <a:ext cx="5" cy="12"/>
                          </a:xfrm>
                          <a:custGeom>
                            <a:avLst/>
                            <a:gdLst>
                              <a:gd name="T0" fmla="*/ 5 w 5"/>
                              <a:gd name="T1" fmla="*/ 0 h 12"/>
                              <a:gd name="T2" fmla="*/ 3 w 5"/>
                              <a:gd name="T3" fmla="*/ 2 h 12"/>
                              <a:gd name="T4" fmla="*/ 0 w 5"/>
                              <a:gd name="T5" fmla="*/ 7 h 12"/>
                              <a:gd name="T6" fmla="*/ 0 w 5"/>
                              <a:gd name="T7" fmla="*/ 10 h 12"/>
                              <a:gd name="T8" fmla="*/ 3 w 5"/>
                              <a:gd name="T9" fmla="*/ 12 h 12"/>
                              <a:gd name="T10" fmla="*/ 5 w 5"/>
                              <a:gd name="T11" fmla="*/ 7 h 12"/>
                              <a:gd name="T12" fmla="*/ 5 w 5"/>
                              <a:gd name="T1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Freeform 1872"/>
                        <wps:cNvSpPr>
                          <a:spLocks/>
                        </wps:cNvSpPr>
                        <wps:spPr bwMode="auto">
                          <a:xfrm>
                            <a:off x="5880" y="631"/>
                            <a:ext cx="2" cy="8"/>
                          </a:xfrm>
                          <a:custGeom>
                            <a:avLst/>
                            <a:gdLst>
                              <a:gd name="T0" fmla="*/ 2 w 2"/>
                              <a:gd name="T1" fmla="*/ 0 h 8"/>
                              <a:gd name="T2" fmla="*/ 0 w 2"/>
                              <a:gd name="T3" fmla="*/ 3 h 8"/>
                              <a:gd name="T4" fmla="*/ 0 w 2"/>
                              <a:gd name="T5" fmla="*/ 5 h 8"/>
                              <a:gd name="T6" fmla="*/ 0 w 2"/>
                              <a:gd name="T7" fmla="*/ 8 h 8"/>
                              <a:gd name="T8" fmla="*/ 0 w 2"/>
                              <a:gd name="T9" fmla="*/ 8 h 8"/>
                              <a:gd name="T10" fmla="*/ 2 w 2"/>
                              <a:gd name="T11" fmla="*/ 5 h 8"/>
                              <a:gd name="T12" fmla="*/ 2 w 2"/>
                              <a:gd name="T1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Freeform 1873"/>
                        <wps:cNvSpPr>
                          <a:spLocks/>
                        </wps:cNvSpPr>
                        <wps:spPr bwMode="auto">
                          <a:xfrm>
                            <a:off x="5845" y="524"/>
                            <a:ext cx="87" cy="224"/>
                          </a:xfrm>
                          <a:custGeom>
                            <a:avLst/>
                            <a:gdLst>
                              <a:gd name="T0" fmla="*/ 35 w 87"/>
                              <a:gd name="T1" fmla="*/ 224 h 224"/>
                              <a:gd name="T2" fmla="*/ 30 w 87"/>
                              <a:gd name="T3" fmla="*/ 192 h 224"/>
                              <a:gd name="T4" fmla="*/ 30 w 87"/>
                              <a:gd name="T5" fmla="*/ 162 h 224"/>
                              <a:gd name="T6" fmla="*/ 32 w 87"/>
                              <a:gd name="T7" fmla="*/ 135 h 224"/>
                              <a:gd name="T8" fmla="*/ 37 w 87"/>
                              <a:gd name="T9" fmla="*/ 110 h 224"/>
                              <a:gd name="T10" fmla="*/ 45 w 87"/>
                              <a:gd name="T11" fmla="*/ 85 h 224"/>
                              <a:gd name="T12" fmla="*/ 55 w 87"/>
                              <a:gd name="T13" fmla="*/ 57 h 224"/>
                              <a:gd name="T14" fmla="*/ 69 w 87"/>
                              <a:gd name="T15" fmla="*/ 30 h 224"/>
                              <a:gd name="T16" fmla="*/ 87 w 87"/>
                              <a:gd name="T17" fmla="*/ 0 h 224"/>
                              <a:gd name="T18" fmla="*/ 55 w 87"/>
                              <a:gd name="T19" fmla="*/ 42 h 224"/>
                              <a:gd name="T20" fmla="*/ 30 w 87"/>
                              <a:gd name="T21" fmla="*/ 80 h 224"/>
                              <a:gd name="T22" fmla="*/ 17 w 87"/>
                              <a:gd name="T23" fmla="*/ 100 h 224"/>
                              <a:gd name="T24" fmla="*/ 10 w 87"/>
                              <a:gd name="T25" fmla="*/ 122 h 224"/>
                              <a:gd name="T26" fmla="*/ 2 w 87"/>
                              <a:gd name="T27" fmla="*/ 147 h 224"/>
                              <a:gd name="T28" fmla="*/ 0 w 87"/>
                              <a:gd name="T29" fmla="*/ 172 h 224"/>
                              <a:gd name="T30" fmla="*/ 7 w 87"/>
                              <a:gd name="T31" fmla="*/ 189 h 224"/>
                              <a:gd name="T32" fmla="*/ 15 w 87"/>
                              <a:gd name="T33" fmla="*/ 202 h 224"/>
                              <a:gd name="T34" fmla="*/ 25 w 87"/>
                              <a:gd name="T35" fmla="*/ 212 h 224"/>
                              <a:gd name="T36" fmla="*/ 35 w 87"/>
                              <a:gd name="T37" fmla="*/ 224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224">
                                <a:moveTo>
                                  <a:pt x="35" y="224"/>
                                </a:moveTo>
                                <a:lnTo>
                                  <a:pt x="30" y="192"/>
                                </a:lnTo>
                                <a:lnTo>
                                  <a:pt x="30" y="162"/>
                                </a:lnTo>
                                <a:lnTo>
                                  <a:pt x="32" y="135"/>
                                </a:lnTo>
                                <a:lnTo>
                                  <a:pt x="37" y="110"/>
                                </a:lnTo>
                                <a:lnTo>
                                  <a:pt x="45" y="85"/>
                                </a:lnTo>
                                <a:lnTo>
                                  <a:pt x="55" y="57"/>
                                </a:lnTo>
                                <a:lnTo>
                                  <a:pt x="69" y="30"/>
                                </a:lnTo>
                                <a:lnTo>
                                  <a:pt x="87" y="0"/>
                                </a:lnTo>
                                <a:lnTo>
                                  <a:pt x="55" y="42"/>
                                </a:lnTo>
                                <a:lnTo>
                                  <a:pt x="30" y="80"/>
                                </a:lnTo>
                                <a:lnTo>
                                  <a:pt x="17" y="100"/>
                                </a:lnTo>
                                <a:lnTo>
                                  <a:pt x="10" y="122"/>
                                </a:lnTo>
                                <a:lnTo>
                                  <a:pt x="2" y="147"/>
                                </a:lnTo>
                                <a:lnTo>
                                  <a:pt x="0" y="172"/>
                                </a:lnTo>
                                <a:lnTo>
                                  <a:pt x="7" y="189"/>
                                </a:lnTo>
                                <a:lnTo>
                                  <a:pt x="15" y="202"/>
                                </a:lnTo>
                                <a:lnTo>
                                  <a:pt x="25" y="212"/>
                                </a:lnTo>
                                <a:lnTo>
                                  <a:pt x="35" y="2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reeform 1874"/>
                        <wps:cNvSpPr>
                          <a:spLocks/>
                        </wps:cNvSpPr>
                        <wps:spPr bwMode="auto">
                          <a:xfrm>
                            <a:off x="5760" y="1322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3 h 5"/>
                              <a:gd name="T2" fmla="*/ 3 w 3"/>
                              <a:gd name="T3" fmla="*/ 3 h 5"/>
                              <a:gd name="T4" fmla="*/ 0 w 3"/>
                              <a:gd name="T5" fmla="*/ 0 h 5"/>
                              <a:gd name="T6" fmla="*/ 0 w 3"/>
                              <a:gd name="T7" fmla="*/ 3 h 5"/>
                              <a:gd name="T8" fmla="*/ 3 w 3"/>
                              <a:gd name="T9" fmla="*/ 5 h 5"/>
                              <a:gd name="T10" fmla="*/ 3 w 3"/>
                              <a:gd name="T1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3"/>
                                </a:move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1875"/>
                        <wps:cNvSpPr>
                          <a:spLocks/>
                        </wps:cNvSpPr>
                        <wps:spPr bwMode="auto">
                          <a:xfrm>
                            <a:off x="5760" y="1325"/>
                            <a:ext cx="5" cy="5"/>
                          </a:xfrm>
                          <a:custGeom>
                            <a:avLst/>
                            <a:gdLst>
                              <a:gd name="T0" fmla="*/ 3 w 5"/>
                              <a:gd name="T1" fmla="*/ 0 h 5"/>
                              <a:gd name="T2" fmla="*/ 0 w 5"/>
                              <a:gd name="T3" fmla="*/ 0 h 5"/>
                              <a:gd name="T4" fmla="*/ 3 w 5"/>
                              <a:gd name="T5" fmla="*/ 2 h 5"/>
                              <a:gd name="T6" fmla="*/ 5 w 5"/>
                              <a:gd name="T7" fmla="*/ 5 h 5"/>
                              <a:gd name="T8" fmla="*/ 5 w 5"/>
                              <a:gd name="T9" fmla="*/ 2 h 5"/>
                              <a:gd name="T10" fmla="*/ 3 w 5"/>
                              <a:gd name="T1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Freeform 1876"/>
                        <wps:cNvSpPr>
                          <a:spLocks/>
                        </wps:cNvSpPr>
                        <wps:spPr bwMode="auto">
                          <a:xfrm>
                            <a:off x="5763" y="1325"/>
                            <a:ext cx="5" cy="7"/>
                          </a:xfrm>
                          <a:custGeom>
                            <a:avLst/>
                            <a:gdLst>
                              <a:gd name="T0" fmla="*/ 0 w 5"/>
                              <a:gd name="T1" fmla="*/ 0 h 7"/>
                              <a:gd name="T2" fmla="*/ 0 w 5"/>
                              <a:gd name="T3" fmla="*/ 2 h 7"/>
                              <a:gd name="T4" fmla="*/ 2 w 5"/>
                              <a:gd name="T5" fmla="*/ 5 h 7"/>
                              <a:gd name="T6" fmla="*/ 2 w 5"/>
                              <a:gd name="T7" fmla="*/ 7 h 7"/>
                              <a:gd name="T8" fmla="*/ 2 w 5"/>
                              <a:gd name="T9" fmla="*/ 5 h 7"/>
                              <a:gd name="T10" fmla="*/ 5 w 5"/>
                              <a:gd name="T11" fmla="*/ 5 h 7"/>
                              <a:gd name="T12" fmla="*/ 0 w 5"/>
                              <a:gd name="T13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1877"/>
                        <wps:cNvSpPr>
                          <a:spLocks noEditPoints="1"/>
                        </wps:cNvSpPr>
                        <wps:spPr bwMode="auto">
                          <a:xfrm>
                            <a:off x="5765" y="1327"/>
                            <a:ext cx="234" cy="110"/>
                          </a:xfrm>
                          <a:custGeom>
                            <a:avLst/>
                            <a:gdLst>
                              <a:gd name="T0" fmla="*/ 0 w 234"/>
                              <a:gd name="T1" fmla="*/ 0 h 110"/>
                              <a:gd name="T2" fmla="*/ 0 w 234"/>
                              <a:gd name="T3" fmla="*/ 3 h 110"/>
                              <a:gd name="T4" fmla="*/ 0 w 234"/>
                              <a:gd name="T5" fmla="*/ 5 h 110"/>
                              <a:gd name="T6" fmla="*/ 3 w 234"/>
                              <a:gd name="T7" fmla="*/ 8 h 110"/>
                              <a:gd name="T8" fmla="*/ 3 w 234"/>
                              <a:gd name="T9" fmla="*/ 5 h 110"/>
                              <a:gd name="T10" fmla="*/ 5 w 234"/>
                              <a:gd name="T11" fmla="*/ 3 h 110"/>
                              <a:gd name="T12" fmla="*/ 0 w 234"/>
                              <a:gd name="T13" fmla="*/ 0 h 110"/>
                              <a:gd name="T14" fmla="*/ 234 w 234"/>
                              <a:gd name="T15" fmla="*/ 110 h 110"/>
                              <a:gd name="T16" fmla="*/ 234 w 234"/>
                              <a:gd name="T17" fmla="*/ 110 h 110"/>
                              <a:gd name="T18" fmla="*/ 234 w 234"/>
                              <a:gd name="T19" fmla="*/ 110 h 110"/>
                              <a:gd name="T20" fmla="*/ 234 w 234"/>
                              <a:gd name="T21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4" h="11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34" y="110"/>
                                </a:moveTo>
                                <a:lnTo>
                                  <a:pt x="234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1878"/>
                        <wps:cNvSpPr>
                          <a:spLocks noEditPoints="1"/>
                        </wps:cNvSpPr>
                        <wps:spPr bwMode="auto">
                          <a:xfrm>
                            <a:off x="5765" y="1330"/>
                            <a:ext cx="234" cy="109"/>
                          </a:xfrm>
                          <a:custGeom>
                            <a:avLst/>
                            <a:gdLst>
                              <a:gd name="T0" fmla="*/ 3 w 234"/>
                              <a:gd name="T1" fmla="*/ 0 h 109"/>
                              <a:gd name="T2" fmla="*/ 0 w 234"/>
                              <a:gd name="T3" fmla="*/ 0 h 109"/>
                              <a:gd name="T4" fmla="*/ 0 w 234"/>
                              <a:gd name="T5" fmla="*/ 2 h 109"/>
                              <a:gd name="T6" fmla="*/ 3 w 234"/>
                              <a:gd name="T7" fmla="*/ 5 h 109"/>
                              <a:gd name="T8" fmla="*/ 3 w 234"/>
                              <a:gd name="T9" fmla="*/ 7 h 109"/>
                              <a:gd name="T10" fmla="*/ 5 w 234"/>
                              <a:gd name="T11" fmla="*/ 5 h 109"/>
                              <a:gd name="T12" fmla="*/ 5 w 234"/>
                              <a:gd name="T13" fmla="*/ 2 h 109"/>
                              <a:gd name="T14" fmla="*/ 3 w 234"/>
                              <a:gd name="T15" fmla="*/ 0 h 109"/>
                              <a:gd name="T16" fmla="*/ 234 w 234"/>
                              <a:gd name="T17" fmla="*/ 107 h 109"/>
                              <a:gd name="T18" fmla="*/ 231 w 234"/>
                              <a:gd name="T19" fmla="*/ 107 h 109"/>
                              <a:gd name="T20" fmla="*/ 231 w 234"/>
                              <a:gd name="T21" fmla="*/ 109 h 109"/>
                              <a:gd name="T22" fmla="*/ 231 w 234"/>
                              <a:gd name="T23" fmla="*/ 109 h 109"/>
                              <a:gd name="T24" fmla="*/ 234 w 234"/>
                              <a:gd name="T25" fmla="*/ 10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4" h="109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34" y="107"/>
                                </a:moveTo>
                                <a:lnTo>
                                  <a:pt x="231" y="107"/>
                                </a:lnTo>
                                <a:lnTo>
                                  <a:pt x="231" y="109"/>
                                </a:lnTo>
                                <a:lnTo>
                                  <a:pt x="23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Freeform 1879"/>
                        <wps:cNvSpPr>
                          <a:spLocks noEditPoints="1"/>
                        </wps:cNvSpPr>
                        <wps:spPr bwMode="auto">
                          <a:xfrm>
                            <a:off x="5768" y="1330"/>
                            <a:ext cx="231" cy="112"/>
                          </a:xfrm>
                          <a:custGeom>
                            <a:avLst/>
                            <a:gdLst>
                              <a:gd name="T0" fmla="*/ 2 w 231"/>
                              <a:gd name="T1" fmla="*/ 0 h 112"/>
                              <a:gd name="T2" fmla="*/ 0 w 231"/>
                              <a:gd name="T3" fmla="*/ 2 h 112"/>
                              <a:gd name="T4" fmla="*/ 0 w 231"/>
                              <a:gd name="T5" fmla="*/ 5 h 112"/>
                              <a:gd name="T6" fmla="*/ 0 w 231"/>
                              <a:gd name="T7" fmla="*/ 7 h 112"/>
                              <a:gd name="T8" fmla="*/ 2 w 231"/>
                              <a:gd name="T9" fmla="*/ 10 h 112"/>
                              <a:gd name="T10" fmla="*/ 2 w 231"/>
                              <a:gd name="T11" fmla="*/ 7 h 112"/>
                              <a:gd name="T12" fmla="*/ 5 w 231"/>
                              <a:gd name="T13" fmla="*/ 5 h 112"/>
                              <a:gd name="T14" fmla="*/ 2 w 231"/>
                              <a:gd name="T15" fmla="*/ 0 h 112"/>
                              <a:gd name="T16" fmla="*/ 231 w 231"/>
                              <a:gd name="T17" fmla="*/ 107 h 112"/>
                              <a:gd name="T18" fmla="*/ 231 w 231"/>
                              <a:gd name="T19" fmla="*/ 107 h 112"/>
                              <a:gd name="T20" fmla="*/ 226 w 231"/>
                              <a:gd name="T21" fmla="*/ 107 h 112"/>
                              <a:gd name="T22" fmla="*/ 226 w 231"/>
                              <a:gd name="T23" fmla="*/ 109 h 112"/>
                              <a:gd name="T24" fmla="*/ 224 w 231"/>
                              <a:gd name="T25" fmla="*/ 112 h 112"/>
                              <a:gd name="T26" fmla="*/ 228 w 231"/>
                              <a:gd name="T27" fmla="*/ 109 h 112"/>
                              <a:gd name="T28" fmla="*/ 231 w 231"/>
                              <a:gd name="T29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1" h="11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2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31" y="107"/>
                                </a:moveTo>
                                <a:lnTo>
                                  <a:pt x="231" y="107"/>
                                </a:lnTo>
                                <a:lnTo>
                                  <a:pt x="226" y="107"/>
                                </a:lnTo>
                                <a:lnTo>
                                  <a:pt x="226" y="109"/>
                                </a:lnTo>
                                <a:lnTo>
                                  <a:pt x="224" y="112"/>
                                </a:lnTo>
                                <a:lnTo>
                                  <a:pt x="228" y="109"/>
                                </a:lnTo>
                                <a:lnTo>
                                  <a:pt x="23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1880"/>
                        <wps:cNvSpPr>
                          <a:spLocks noEditPoints="1"/>
                        </wps:cNvSpPr>
                        <wps:spPr bwMode="auto">
                          <a:xfrm>
                            <a:off x="5768" y="1332"/>
                            <a:ext cx="228" cy="110"/>
                          </a:xfrm>
                          <a:custGeom>
                            <a:avLst/>
                            <a:gdLst>
                              <a:gd name="T0" fmla="*/ 2 w 228"/>
                              <a:gd name="T1" fmla="*/ 0 h 110"/>
                              <a:gd name="T2" fmla="*/ 2 w 228"/>
                              <a:gd name="T3" fmla="*/ 3 h 110"/>
                              <a:gd name="T4" fmla="*/ 0 w 228"/>
                              <a:gd name="T5" fmla="*/ 5 h 110"/>
                              <a:gd name="T6" fmla="*/ 2 w 228"/>
                              <a:gd name="T7" fmla="*/ 8 h 110"/>
                              <a:gd name="T8" fmla="*/ 5 w 228"/>
                              <a:gd name="T9" fmla="*/ 10 h 110"/>
                              <a:gd name="T10" fmla="*/ 5 w 228"/>
                              <a:gd name="T11" fmla="*/ 5 h 110"/>
                              <a:gd name="T12" fmla="*/ 7 w 228"/>
                              <a:gd name="T13" fmla="*/ 3 h 110"/>
                              <a:gd name="T14" fmla="*/ 2 w 228"/>
                              <a:gd name="T15" fmla="*/ 0 h 110"/>
                              <a:gd name="T16" fmla="*/ 228 w 228"/>
                              <a:gd name="T17" fmla="*/ 107 h 110"/>
                              <a:gd name="T18" fmla="*/ 228 w 228"/>
                              <a:gd name="T19" fmla="*/ 105 h 110"/>
                              <a:gd name="T20" fmla="*/ 224 w 228"/>
                              <a:gd name="T21" fmla="*/ 105 h 110"/>
                              <a:gd name="T22" fmla="*/ 221 w 228"/>
                              <a:gd name="T23" fmla="*/ 107 h 110"/>
                              <a:gd name="T24" fmla="*/ 221 w 228"/>
                              <a:gd name="T25" fmla="*/ 110 h 110"/>
                              <a:gd name="T26" fmla="*/ 224 w 228"/>
                              <a:gd name="T27" fmla="*/ 110 h 110"/>
                              <a:gd name="T28" fmla="*/ 228 w 228"/>
                              <a:gd name="T29" fmla="*/ 107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110">
                                <a:moveTo>
                                  <a:pt x="2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28" y="107"/>
                                </a:moveTo>
                                <a:lnTo>
                                  <a:pt x="228" y="105"/>
                                </a:lnTo>
                                <a:lnTo>
                                  <a:pt x="224" y="105"/>
                                </a:lnTo>
                                <a:lnTo>
                                  <a:pt x="221" y="107"/>
                                </a:lnTo>
                                <a:lnTo>
                                  <a:pt x="221" y="110"/>
                                </a:lnTo>
                                <a:lnTo>
                                  <a:pt x="224" y="110"/>
                                </a:lnTo>
                                <a:lnTo>
                                  <a:pt x="228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1881"/>
                        <wps:cNvSpPr>
                          <a:spLocks noEditPoints="1"/>
                        </wps:cNvSpPr>
                        <wps:spPr bwMode="auto">
                          <a:xfrm>
                            <a:off x="5770" y="1335"/>
                            <a:ext cx="224" cy="109"/>
                          </a:xfrm>
                          <a:custGeom>
                            <a:avLst/>
                            <a:gdLst>
                              <a:gd name="T0" fmla="*/ 3 w 224"/>
                              <a:gd name="T1" fmla="*/ 0 h 109"/>
                              <a:gd name="T2" fmla="*/ 0 w 224"/>
                              <a:gd name="T3" fmla="*/ 2 h 109"/>
                              <a:gd name="T4" fmla="*/ 0 w 224"/>
                              <a:gd name="T5" fmla="*/ 5 h 109"/>
                              <a:gd name="T6" fmla="*/ 3 w 224"/>
                              <a:gd name="T7" fmla="*/ 7 h 109"/>
                              <a:gd name="T8" fmla="*/ 3 w 224"/>
                              <a:gd name="T9" fmla="*/ 10 h 109"/>
                              <a:gd name="T10" fmla="*/ 5 w 224"/>
                              <a:gd name="T11" fmla="*/ 5 h 109"/>
                              <a:gd name="T12" fmla="*/ 8 w 224"/>
                              <a:gd name="T13" fmla="*/ 2 h 109"/>
                              <a:gd name="T14" fmla="*/ 3 w 224"/>
                              <a:gd name="T15" fmla="*/ 0 h 109"/>
                              <a:gd name="T16" fmla="*/ 222 w 224"/>
                              <a:gd name="T17" fmla="*/ 107 h 109"/>
                              <a:gd name="T18" fmla="*/ 224 w 224"/>
                              <a:gd name="T19" fmla="*/ 104 h 109"/>
                              <a:gd name="T20" fmla="*/ 224 w 224"/>
                              <a:gd name="T21" fmla="*/ 102 h 109"/>
                              <a:gd name="T22" fmla="*/ 219 w 224"/>
                              <a:gd name="T23" fmla="*/ 99 h 109"/>
                              <a:gd name="T24" fmla="*/ 217 w 224"/>
                              <a:gd name="T25" fmla="*/ 104 h 109"/>
                              <a:gd name="T26" fmla="*/ 214 w 224"/>
                              <a:gd name="T27" fmla="*/ 109 h 109"/>
                              <a:gd name="T28" fmla="*/ 219 w 224"/>
                              <a:gd name="T29" fmla="*/ 107 h 109"/>
                              <a:gd name="T30" fmla="*/ 222 w 224"/>
                              <a:gd name="T31" fmla="*/ 10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4" h="109">
                                <a:moveTo>
                                  <a:pt x="3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5" y="5"/>
                                </a:lnTo>
                                <a:lnTo>
                                  <a:pt x="8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22" y="107"/>
                                </a:moveTo>
                                <a:lnTo>
                                  <a:pt x="224" y="104"/>
                                </a:lnTo>
                                <a:lnTo>
                                  <a:pt x="224" y="102"/>
                                </a:lnTo>
                                <a:lnTo>
                                  <a:pt x="219" y="99"/>
                                </a:lnTo>
                                <a:lnTo>
                                  <a:pt x="217" y="104"/>
                                </a:lnTo>
                                <a:lnTo>
                                  <a:pt x="214" y="109"/>
                                </a:lnTo>
                                <a:lnTo>
                                  <a:pt x="219" y="107"/>
                                </a:lnTo>
                                <a:lnTo>
                                  <a:pt x="222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1882"/>
                        <wps:cNvSpPr>
                          <a:spLocks noEditPoints="1"/>
                        </wps:cNvSpPr>
                        <wps:spPr bwMode="auto">
                          <a:xfrm>
                            <a:off x="5773" y="1335"/>
                            <a:ext cx="219" cy="112"/>
                          </a:xfrm>
                          <a:custGeom>
                            <a:avLst/>
                            <a:gdLst>
                              <a:gd name="T0" fmla="*/ 2 w 219"/>
                              <a:gd name="T1" fmla="*/ 0 h 112"/>
                              <a:gd name="T2" fmla="*/ 0 w 219"/>
                              <a:gd name="T3" fmla="*/ 2 h 112"/>
                              <a:gd name="T4" fmla="*/ 0 w 219"/>
                              <a:gd name="T5" fmla="*/ 7 h 112"/>
                              <a:gd name="T6" fmla="*/ 0 w 219"/>
                              <a:gd name="T7" fmla="*/ 10 h 112"/>
                              <a:gd name="T8" fmla="*/ 2 w 219"/>
                              <a:gd name="T9" fmla="*/ 12 h 112"/>
                              <a:gd name="T10" fmla="*/ 5 w 219"/>
                              <a:gd name="T11" fmla="*/ 7 h 112"/>
                              <a:gd name="T12" fmla="*/ 5 w 219"/>
                              <a:gd name="T13" fmla="*/ 5 h 112"/>
                              <a:gd name="T14" fmla="*/ 5 w 219"/>
                              <a:gd name="T15" fmla="*/ 2 h 112"/>
                              <a:gd name="T16" fmla="*/ 2 w 219"/>
                              <a:gd name="T17" fmla="*/ 0 h 112"/>
                              <a:gd name="T18" fmla="*/ 216 w 219"/>
                              <a:gd name="T19" fmla="*/ 107 h 112"/>
                              <a:gd name="T20" fmla="*/ 216 w 219"/>
                              <a:gd name="T21" fmla="*/ 104 h 112"/>
                              <a:gd name="T22" fmla="*/ 219 w 219"/>
                              <a:gd name="T23" fmla="*/ 102 h 112"/>
                              <a:gd name="T24" fmla="*/ 214 w 219"/>
                              <a:gd name="T25" fmla="*/ 99 h 112"/>
                              <a:gd name="T26" fmla="*/ 211 w 219"/>
                              <a:gd name="T27" fmla="*/ 104 h 112"/>
                              <a:gd name="T28" fmla="*/ 209 w 219"/>
                              <a:gd name="T29" fmla="*/ 112 h 112"/>
                              <a:gd name="T30" fmla="*/ 211 w 219"/>
                              <a:gd name="T31" fmla="*/ 109 h 112"/>
                              <a:gd name="T32" fmla="*/ 216 w 219"/>
                              <a:gd name="T33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9" h="11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7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16" y="107"/>
                                </a:moveTo>
                                <a:lnTo>
                                  <a:pt x="216" y="104"/>
                                </a:lnTo>
                                <a:lnTo>
                                  <a:pt x="219" y="102"/>
                                </a:lnTo>
                                <a:lnTo>
                                  <a:pt x="214" y="99"/>
                                </a:lnTo>
                                <a:lnTo>
                                  <a:pt x="211" y="104"/>
                                </a:lnTo>
                                <a:lnTo>
                                  <a:pt x="209" y="112"/>
                                </a:lnTo>
                                <a:lnTo>
                                  <a:pt x="211" y="109"/>
                                </a:lnTo>
                                <a:lnTo>
                                  <a:pt x="216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1883"/>
                        <wps:cNvSpPr>
                          <a:spLocks noEditPoints="1"/>
                        </wps:cNvSpPr>
                        <wps:spPr bwMode="auto">
                          <a:xfrm>
                            <a:off x="5773" y="1337"/>
                            <a:ext cx="216" cy="112"/>
                          </a:xfrm>
                          <a:custGeom>
                            <a:avLst/>
                            <a:gdLst>
                              <a:gd name="T0" fmla="*/ 5 w 216"/>
                              <a:gd name="T1" fmla="*/ 0 h 112"/>
                              <a:gd name="T2" fmla="*/ 2 w 216"/>
                              <a:gd name="T3" fmla="*/ 3 h 112"/>
                              <a:gd name="T4" fmla="*/ 0 w 216"/>
                              <a:gd name="T5" fmla="*/ 8 h 112"/>
                              <a:gd name="T6" fmla="*/ 2 w 216"/>
                              <a:gd name="T7" fmla="*/ 10 h 112"/>
                              <a:gd name="T8" fmla="*/ 2 w 216"/>
                              <a:gd name="T9" fmla="*/ 13 h 112"/>
                              <a:gd name="T10" fmla="*/ 5 w 216"/>
                              <a:gd name="T11" fmla="*/ 8 h 112"/>
                              <a:gd name="T12" fmla="*/ 7 w 216"/>
                              <a:gd name="T13" fmla="*/ 3 h 112"/>
                              <a:gd name="T14" fmla="*/ 5 w 216"/>
                              <a:gd name="T15" fmla="*/ 0 h 112"/>
                              <a:gd name="T16" fmla="*/ 211 w 216"/>
                              <a:gd name="T17" fmla="*/ 107 h 112"/>
                              <a:gd name="T18" fmla="*/ 214 w 216"/>
                              <a:gd name="T19" fmla="*/ 102 h 112"/>
                              <a:gd name="T20" fmla="*/ 216 w 216"/>
                              <a:gd name="T21" fmla="*/ 97 h 112"/>
                              <a:gd name="T22" fmla="*/ 211 w 216"/>
                              <a:gd name="T23" fmla="*/ 97 h 112"/>
                              <a:gd name="T24" fmla="*/ 209 w 216"/>
                              <a:gd name="T25" fmla="*/ 105 h 112"/>
                              <a:gd name="T26" fmla="*/ 204 w 216"/>
                              <a:gd name="T27" fmla="*/ 112 h 112"/>
                              <a:gd name="T28" fmla="*/ 209 w 216"/>
                              <a:gd name="T29" fmla="*/ 110 h 112"/>
                              <a:gd name="T30" fmla="*/ 211 w 216"/>
                              <a:gd name="T31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6" h="112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11" y="107"/>
                                </a:moveTo>
                                <a:lnTo>
                                  <a:pt x="214" y="102"/>
                                </a:lnTo>
                                <a:lnTo>
                                  <a:pt x="216" y="97"/>
                                </a:lnTo>
                                <a:lnTo>
                                  <a:pt x="211" y="97"/>
                                </a:lnTo>
                                <a:lnTo>
                                  <a:pt x="209" y="105"/>
                                </a:lnTo>
                                <a:lnTo>
                                  <a:pt x="204" y="112"/>
                                </a:lnTo>
                                <a:lnTo>
                                  <a:pt x="209" y="110"/>
                                </a:lnTo>
                                <a:lnTo>
                                  <a:pt x="21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1884"/>
                        <wps:cNvSpPr>
                          <a:spLocks noEditPoints="1"/>
                        </wps:cNvSpPr>
                        <wps:spPr bwMode="auto">
                          <a:xfrm>
                            <a:off x="5775" y="1340"/>
                            <a:ext cx="212" cy="112"/>
                          </a:xfrm>
                          <a:custGeom>
                            <a:avLst/>
                            <a:gdLst>
                              <a:gd name="T0" fmla="*/ 3 w 212"/>
                              <a:gd name="T1" fmla="*/ 0 h 112"/>
                              <a:gd name="T2" fmla="*/ 3 w 212"/>
                              <a:gd name="T3" fmla="*/ 2 h 112"/>
                              <a:gd name="T4" fmla="*/ 0 w 212"/>
                              <a:gd name="T5" fmla="*/ 7 h 112"/>
                              <a:gd name="T6" fmla="*/ 0 w 212"/>
                              <a:gd name="T7" fmla="*/ 10 h 112"/>
                              <a:gd name="T8" fmla="*/ 3 w 212"/>
                              <a:gd name="T9" fmla="*/ 12 h 112"/>
                              <a:gd name="T10" fmla="*/ 5 w 212"/>
                              <a:gd name="T11" fmla="*/ 7 h 112"/>
                              <a:gd name="T12" fmla="*/ 8 w 212"/>
                              <a:gd name="T13" fmla="*/ 2 h 112"/>
                              <a:gd name="T14" fmla="*/ 5 w 212"/>
                              <a:gd name="T15" fmla="*/ 0 h 112"/>
                              <a:gd name="T16" fmla="*/ 3 w 212"/>
                              <a:gd name="T17" fmla="*/ 0 h 112"/>
                              <a:gd name="T18" fmla="*/ 207 w 212"/>
                              <a:gd name="T19" fmla="*/ 107 h 112"/>
                              <a:gd name="T20" fmla="*/ 209 w 212"/>
                              <a:gd name="T21" fmla="*/ 99 h 112"/>
                              <a:gd name="T22" fmla="*/ 212 w 212"/>
                              <a:gd name="T23" fmla="*/ 94 h 112"/>
                              <a:gd name="T24" fmla="*/ 207 w 212"/>
                              <a:gd name="T25" fmla="*/ 94 h 112"/>
                              <a:gd name="T26" fmla="*/ 204 w 212"/>
                              <a:gd name="T27" fmla="*/ 102 h 112"/>
                              <a:gd name="T28" fmla="*/ 199 w 212"/>
                              <a:gd name="T29" fmla="*/ 112 h 112"/>
                              <a:gd name="T30" fmla="*/ 202 w 212"/>
                              <a:gd name="T31" fmla="*/ 109 h 112"/>
                              <a:gd name="T32" fmla="*/ 207 w 212"/>
                              <a:gd name="T33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2" h="112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07" y="107"/>
                                </a:moveTo>
                                <a:lnTo>
                                  <a:pt x="209" y="99"/>
                                </a:lnTo>
                                <a:lnTo>
                                  <a:pt x="212" y="94"/>
                                </a:lnTo>
                                <a:lnTo>
                                  <a:pt x="207" y="94"/>
                                </a:lnTo>
                                <a:lnTo>
                                  <a:pt x="204" y="102"/>
                                </a:lnTo>
                                <a:lnTo>
                                  <a:pt x="199" y="112"/>
                                </a:lnTo>
                                <a:lnTo>
                                  <a:pt x="202" y="109"/>
                                </a:lnTo>
                                <a:lnTo>
                                  <a:pt x="207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0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1885"/>
                        <wps:cNvSpPr>
                          <a:spLocks noEditPoints="1"/>
                        </wps:cNvSpPr>
                        <wps:spPr bwMode="auto">
                          <a:xfrm>
                            <a:off x="5775" y="1340"/>
                            <a:ext cx="209" cy="114"/>
                          </a:xfrm>
                          <a:custGeom>
                            <a:avLst/>
                            <a:gdLst>
                              <a:gd name="T0" fmla="*/ 5 w 209"/>
                              <a:gd name="T1" fmla="*/ 0 h 114"/>
                              <a:gd name="T2" fmla="*/ 3 w 209"/>
                              <a:gd name="T3" fmla="*/ 5 h 114"/>
                              <a:gd name="T4" fmla="*/ 0 w 209"/>
                              <a:gd name="T5" fmla="*/ 10 h 114"/>
                              <a:gd name="T6" fmla="*/ 3 w 209"/>
                              <a:gd name="T7" fmla="*/ 12 h 114"/>
                              <a:gd name="T8" fmla="*/ 5 w 209"/>
                              <a:gd name="T9" fmla="*/ 12 h 114"/>
                              <a:gd name="T10" fmla="*/ 8 w 209"/>
                              <a:gd name="T11" fmla="*/ 7 h 114"/>
                              <a:gd name="T12" fmla="*/ 10 w 209"/>
                              <a:gd name="T13" fmla="*/ 2 h 114"/>
                              <a:gd name="T14" fmla="*/ 8 w 209"/>
                              <a:gd name="T15" fmla="*/ 2 h 114"/>
                              <a:gd name="T16" fmla="*/ 5 w 209"/>
                              <a:gd name="T17" fmla="*/ 0 h 114"/>
                              <a:gd name="T18" fmla="*/ 202 w 209"/>
                              <a:gd name="T19" fmla="*/ 109 h 114"/>
                              <a:gd name="T20" fmla="*/ 207 w 209"/>
                              <a:gd name="T21" fmla="*/ 102 h 114"/>
                              <a:gd name="T22" fmla="*/ 209 w 209"/>
                              <a:gd name="T23" fmla="*/ 94 h 114"/>
                              <a:gd name="T24" fmla="*/ 204 w 209"/>
                              <a:gd name="T25" fmla="*/ 92 h 114"/>
                              <a:gd name="T26" fmla="*/ 199 w 209"/>
                              <a:gd name="T27" fmla="*/ 104 h 114"/>
                              <a:gd name="T28" fmla="*/ 194 w 209"/>
                              <a:gd name="T29" fmla="*/ 114 h 114"/>
                              <a:gd name="T30" fmla="*/ 199 w 209"/>
                              <a:gd name="T31" fmla="*/ 112 h 114"/>
                              <a:gd name="T32" fmla="*/ 202 w 209"/>
                              <a:gd name="T33" fmla="*/ 10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9" h="114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8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02" y="109"/>
                                </a:moveTo>
                                <a:lnTo>
                                  <a:pt x="207" y="102"/>
                                </a:lnTo>
                                <a:lnTo>
                                  <a:pt x="209" y="94"/>
                                </a:lnTo>
                                <a:lnTo>
                                  <a:pt x="204" y="92"/>
                                </a:lnTo>
                                <a:lnTo>
                                  <a:pt x="199" y="104"/>
                                </a:lnTo>
                                <a:lnTo>
                                  <a:pt x="194" y="114"/>
                                </a:lnTo>
                                <a:lnTo>
                                  <a:pt x="199" y="112"/>
                                </a:lnTo>
                                <a:lnTo>
                                  <a:pt x="202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1886"/>
                        <wps:cNvSpPr>
                          <a:spLocks noEditPoints="1"/>
                        </wps:cNvSpPr>
                        <wps:spPr bwMode="auto">
                          <a:xfrm>
                            <a:off x="5778" y="1342"/>
                            <a:ext cx="204" cy="115"/>
                          </a:xfrm>
                          <a:custGeom>
                            <a:avLst/>
                            <a:gdLst>
                              <a:gd name="T0" fmla="*/ 5 w 204"/>
                              <a:gd name="T1" fmla="*/ 0 h 115"/>
                              <a:gd name="T2" fmla="*/ 2 w 204"/>
                              <a:gd name="T3" fmla="*/ 5 h 115"/>
                              <a:gd name="T4" fmla="*/ 0 w 204"/>
                              <a:gd name="T5" fmla="*/ 10 h 115"/>
                              <a:gd name="T6" fmla="*/ 2 w 204"/>
                              <a:gd name="T7" fmla="*/ 10 h 115"/>
                              <a:gd name="T8" fmla="*/ 2 w 204"/>
                              <a:gd name="T9" fmla="*/ 13 h 115"/>
                              <a:gd name="T10" fmla="*/ 5 w 204"/>
                              <a:gd name="T11" fmla="*/ 8 h 115"/>
                              <a:gd name="T12" fmla="*/ 7 w 204"/>
                              <a:gd name="T13" fmla="*/ 3 h 115"/>
                              <a:gd name="T14" fmla="*/ 5 w 204"/>
                              <a:gd name="T15" fmla="*/ 0 h 115"/>
                              <a:gd name="T16" fmla="*/ 196 w 204"/>
                              <a:gd name="T17" fmla="*/ 110 h 115"/>
                              <a:gd name="T18" fmla="*/ 201 w 204"/>
                              <a:gd name="T19" fmla="*/ 100 h 115"/>
                              <a:gd name="T20" fmla="*/ 204 w 204"/>
                              <a:gd name="T21" fmla="*/ 92 h 115"/>
                              <a:gd name="T22" fmla="*/ 199 w 204"/>
                              <a:gd name="T23" fmla="*/ 90 h 115"/>
                              <a:gd name="T24" fmla="*/ 194 w 204"/>
                              <a:gd name="T25" fmla="*/ 102 h 115"/>
                              <a:gd name="T26" fmla="*/ 186 w 204"/>
                              <a:gd name="T27" fmla="*/ 115 h 115"/>
                              <a:gd name="T28" fmla="*/ 191 w 204"/>
                              <a:gd name="T29" fmla="*/ 112 h 115"/>
                              <a:gd name="T30" fmla="*/ 196 w 204"/>
                              <a:gd name="T31" fmla="*/ 11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4" h="115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96" y="110"/>
                                </a:moveTo>
                                <a:lnTo>
                                  <a:pt x="201" y="100"/>
                                </a:lnTo>
                                <a:lnTo>
                                  <a:pt x="204" y="92"/>
                                </a:lnTo>
                                <a:lnTo>
                                  <a:pt x="199" y="90"/>
                                </a:lnTo>
                                <a:lnTo>
                                  <a:pt x="194" y="102"/>
                                </a:lnTo>
                                <a:lnTo>
                                  <a:pt x="186" y="115"/>
                                </a:lnTo>
                                <a:lnTo>
                                  <a:pt x="191" y="112"/>
                                </a:lnTo>
                                <a:lnTo>
                                  <a:pt x="196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1887"/>
                        <wps:cNvSpPr>
                          <a:spLocks noEditPoints="1"/>
                        </wps:cNvSpPr>
                        <wps:spPr bwMode="auto">
                          <a:xfrm>
                            <a:off x="5780" y="1342"/>
                            <a:ext cx="199" cy="117"/>
                          </a:xfrm>
                          <a:custGeom>
                            <a:avLst/>
                            <a:gdLst>
                              <a:gd name="T0" fmla="*/ 5 w 199"/>
                              <a:gd name="T1" fmla="*/ 0 h 117"/>
                              <a:gd name="T2" fmla="*/ 3 w 199"/>
                              <a:gd name="T3" fmla="*/ 5 h 117"/>
                              <a:gd name="T4" fmla="*/ 0 w 199"/>
                              <a:gd name="T5" fmla="*/ 10 h 117"/>
                              <a:gd name="T6" fmla="*/ 0 w 199"/>
                              <a:gd name="T7" fmla="*/ 13 h 117"/>
                              <a:gd name="T8" fmla="*/ 3 w 199"/>
                              <a:gd name="T9" fmla="*/ 15 h 117"/>
                              <a:gd name="T10" fmla="*/ 5 w 199"/>
                              <a:gd name="T11" fmla="*/ 10 h 117"/>
                              <a:gd name="T12" fmla="*/ 8 w 199"/>
                              <a:gd name="T13" fmla="*/ 5 h 117"/>
                              <a:gd name="T14" fmla="*/ 5 w 199"/>
                              <a:gd name="T15" fmla="*/ 3 h 117"/>
                              <a:gd name="T16" fmla="*/ 5 w 199"/>
                              <a:gd name="T17" fmla="*/ 0 h 117"/>
                              <a:gd name="T18" fmla="*/ 189 w 199"/>
                              <a:gd name="T19" fmla="*/ 112 h 117"/>
                              <a:gd name="T20" fmla="*/ 194 w 199"/>
                              <a:gd name="T21" fmla="*/ 102 h 117"/>
                              <a:gd name="T22" fmla="*/ 199 w 199"/>
                              <a:gd name="T23" fmla="*/ 90 h 117"/>
                              <a:gd name="T24" fmla="*/ 194 w 199"/>
                              <a:gd name="T25" fmla="*/ 90 h 117"/>
                              <a:gd name="T26" fmla="*/ 189 w 199"/>
                              <a:gd name="T27" fmla="*/ 102 h 117"/>
                              <a:gd name="T28" fmla="*/ 179 w 199"/>
                              <a:gd name="T29" fmla="*/ 117 h 117"/>
                              <a:gd name="T30" fmla="*/ 184 w 199"/>
                              <a:gd name="T31" fmla="*/ 115 h 117"/>
                              <a:gd name="T32" fmla="*/ 189 w 199"/>
                              <a:gd name="T33" fmla="*/ 11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9" h="117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9" y="112"/>
                                </a:moveTo>
                                <a:lnTo>
                                  <a:pt x="194" y="102"/>
                                </a:lnTo>
                                <a:lnTo>
                                  <a:pt x="199" y="90"/>
                                </a:lnTo>
                                <a:lnTo>
                                  <a:pt x="194" y="90"/>
                                </a:lnTo>
                                <a:lnTo>
                                  <a:pt x="189" y="102"/>
                                </a:lnTo>
                                <a:lnTo>
                                  <a:pt x="179" y="117"/>
                                </a:lnTo>
                                <a:lnTo>
                                  <a:pt x="184" y="115"/>
                                </a:lnTo>
                                <a:lnTo>
                                  <a:pt x="18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1888"/>
                        <wps:cNvSpPr>
                          <a:spLocks noEditPoints="1"/>
                        </wps:cNvSpPr>
                        <wps:spPr bwMode="auto">
                          <a:xfrm>
                            <a:off x="5780" y="1345"/>
                            <a:ext cx="197" cy="114"/>
                          </a:xfrm>
                          <a:custGeom>
                            <a:avLst/>
                            <a:gdLst>
                              <a:gd name="T0" fmla="*/ 5 w 197"/>
                              <a:gd name="T1" fmla="*/ 0 h 114"/>
                              <a:gd name="T2" fmla="*/ 3 w 197"/>
                              <a:gd name="T3" fmla="*/ 5 h 114"/>
                              <a:gd name="T4" fmla="*/ 0 w 197"/>
                              <a:gd name="T5" fmla="*/ 10 h 114"/>
                              <a:gd name="T6" fmla="*/ 3 w 197"/>
                              <a:gd name="T7" fmla="*/ 12 h 114"/>
                              <a:gd name="T8" fmla="*/ 5 w 197"/>
                              <a:gd name="T9" fmla="*/ 15 h 114"/>
                              <a:gd name="T10" fmla="*/ 8 w 197"/>
                              <a:gd name="T11" fmla="*/ 10 h 114"/>
                              <a:gd name="T12" fmla="*/ 10 w 197"/>
                              <a:gd name="T13" fmla="*/ 2 h 114"/>
                              <a:gd name="T14" fmla="*/ 5 w 197"/>
                              <a:gd name="T15" fmla="*/ 0 h 114"/>
                              <a:gd name="T16" fmla="*/ 184 w 197"/>
                              <a:gd name="T17" fmla="*/ 112 h 114"/>
                              <a:gd name="T18" fmla="*/ 192 w 197"/>
                              <a:gd name="T19" fmla="*/ 99 h 114"/>
                              <a:gd name="T20" fmla="*/ 197 w 197"/>
                              <a:gd name="T21" fmla="*/ 87 h 114"/>
                              <a:gd name="T22" fmla="*/ 192 w 197"/>
                              <a:gd name="T23" fmla="*/ 87 h 114"/>
                              <a:gd name="T24" fmla="*/ 184 w 197"/>
                              <a:gd name="T25" fmla="*/ 102 h 114"/>
                              <a:gd name="T26" fmla="*/ 174 w 197"/>
                              <a:gd name="T27" fmla="*/ 114 h 114"/>
                              <a:gd name="T28" fmla="*/ 179 w 197"/>
                              <a:gd name="T29" fmla="*/ 114 h 114"/>
                              <a:gd name="T30" fmla="*/ 184 w 197"/>
                              <a:gd name="T31" fmla="*/ 11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97" h="114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4" y="112"/>
                                </a:moveTo>
                                <a:lnTo>
                                  <a:pt x="192" y="99"/>
                                </a:lnTo>
                                <a:lnTo>
                                  <a:pt x="197" y="87"/>
                                </a:lnTo>
                                <a:lnTo>
                                  <a:pt x="192" y="87"/>
                                </a:lnTo>
                                <a:lnTo>
                                  <a:pt x="184" y="102"/>
                                </a:lnTo>
                                <a:lnTo>
                                  <a:pt x="174" y="114"/>
                                </a:lnTo>
                                <a:lnTo>
                                  <a:pt x="179" y="114"/>
                                </a:lnTo>
                                <a:lnTo>
                                  <a:pt x="184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1889"/>
                        <wps:cNvSpPr>
                          <a:spLocks noEditPoints="1"/>
                        </wps:cNvSpPr>
                        <wps:spPr bwMode="auto">
                          <a:xfrm>
                            <a:off x="5783" y="1347"/>
                            <a:ext cx="191" cy="115"/>
                          </a:xfrm>
                          <a:custGeom>
                            <a:avLst/>
                            <a:gdLst>
                              <a:gd name="T0" fmla="*/ 5 w 191"/>
                              <a:gd name="T1" fmla="*/ 0 h 115"/>
                              <a:gd name="T2" fmla="*/ 2 w 191"/>
                              <a:gd name="T3" fmla="*/ 5 h 115"/>
                              <a:gd name="T4" fmla="*/ 0 w 191"/>
                              <a:gd name="T5" fmla="*/ 10 h 115"/>
                              <a:gd name="T6" fmla="*/ 2 w 191"/>
                              <a:gd name="T7" fmla="*/ 13 h 115"/>
                              <a:gd name="T8" fmla="*/ 5 w 191"/>
                              <a:gd name="T9" fmla="*/ 15 h 115"/>
                              <a:gd name="T10" fmla="*/ 7 w 191"/>
                              <a:gd name="T11" fmla="*/ 10 h 115"/>
                              <a:gd name="T12" fmla="*/ 10 w 191"/>
                              <a:gd name="T13" fmla="*/ 3 h 115"/>
                              <a:gd name="T14" fmla="*/ 7 w 191"/>
                              <a:gd name="T15" fmla="*/ 0 h 115"/>
                              <a:gd name="T16" fmla="*/ 5 w 191"/>
                              <a:gd name="T17" fmla="*/ 0 h 115"/>
                              <a:gd name="T18" fmla="*/ 176 w 191"/>
                              <a:gd name="T19" fmla="*/ 112 h 115"/>
                              <a:gd name="T20" fmla="*/ 186 w 191"/>
                              <a:gd name="T21" fmla="*/ 97 h 115"/>
                              <a:gd name="T22" fmla="*/ 191 w 191"/>
                              <a:gd name="T23" fmla="*/ 85 h 115"/>
                              <a:gd name="T24" fmla="*/ 186 w 191"/>
                              <a:gd name="T25" fmla="*/ 82 h 115"/>
                              <a:gd name="T26" fmla="*/ 179 w 191"/>
                              <a:gd name="T27" fmla="*/ 100 h 115"/>
                              <a:gd name="T28" fmla="*/ 166 w 191"/>
                              <a:gd name="T29" fmla="*/ 115 h 115"/>
                              <a:gd name="T30" fmla="*/ 171 w 191"/>
                              <a:gd name="T31" fmla="*/ 112 h 115"/>
                              <a:gd name="T32" fmla="*/ 176 w 191"/>
                              <a:gd name="T33" fmla="*/ 11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1" h="115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76" y="112"/>
                                </a:moveTo>
                                <a:lnTo>
                                  <a:pt x="186" y="97"/>
                                </a:lnTo>
                                <a:lnTo>
                                  <a:pt x="191" y="85"/>
                                </a:lnTo>
                                <a:lnTo>
                                  <a:pt x="186" y="82"/>
                                </a:lnTo>
                                <a:lnTo>
                                  <a:pt x="179" y="100"/>
                                </a:lnTo>
                                <a:lnTo>
                                  <a:pt x="166" y="115"/>
                                </a:lnTo>
                                <a:lnTo>
                                  <a:pt x="171" y="112"/>
                                </a:lnTo>
                                <a:lnTo>
                                  <a:pt x="17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1890"/>
                        <wps:cNvSpPr>
                          <a:spLocks noEditPoints="1"/>
                        </wps:cNvSpPr>
                        <wps:spPr bwMode="auto">
                          <a:xfrm>
                            <a:off x="5785" y="1347"/>
                            <a:ext cx="187" cy="117"/>
                          </a:xfrm>
                          <a:custGeom>
                            <a:avLst/>
                            <a:gdLst>
                              <a:gd name="T0" fmla="*/ 5 w 187"/>
                              <a:gd name="T1" fmla="*/ 0 h 117"/>
                              <a:gd name="T2" fmla="*/ 3 w 187"/>
                              <a:gd name="T3" fmla="*/ 8 h 117"/>
                              <a:gd name="T4" fmla="*/ 0 w 187"/>
                              <a:gd name="T5" fmla="*/ 13 h 117"/>
                              <a:gd name="T6" fmla="*/ 3 w 187"/>
                              <a:gd name="T7" fmla="*/ 15 h 117"/>
                              <a:gd name="T8" fmla="*/ 3 w 187"/>
                              <a:gd name="T9" fmla="*/ 18 h 117"/>
                              <a:gd name="T10" fmla="*/ 5 w 187"/>
                              <a:gd name="T11" fmla="*/ 10 h 117"/>
                              <a:gd name="T12" fmla="*/ 10 w 187"/>
                              <a:gd name="T13" fmla="*/ 5 h 117"/>
                              <a:gd name="T14" fmla="*/ 8 w 187"/>
                              <a:gd name="T15" fmla="*/ 3 h 117"/>
                              <a:gd name="T16" fmla="*/ 5 w 187"/>
                              <a:gd name="T17" fmla="*/ 0 h 117"/>
                              <a:gd name="T18" fmla="*/ 169 w 187"/>
                              <a:gd name="T19" fmla="*/ 112 h 117"/>
                              <a:gd name="T20" fmla="*/ 179 w 187"/>
                              <a:gd name="T21" fmla="*/ 100 h 117"/>
                              <a:gd name="T22" fmla="*/ 187 w 187"/>
                              <a:gd name="T23" fmla="*/ 85 h 117"/>
                              <a:gd name="T24" fmla="*/ 182 w 187"/>
                              <a:gd name="T25" fmla="*/ 82 h 117"/>
                              <a:gd name="T26" fmla="*/ 174 w 187"/>
                              <a:gd name="T27" fmla="*/ 100 h 117"/>
                              <a:gd name="T28" fmla="*/ 159 w 187"/>
                              <a:gd name="T29" fmla="*/ 117 h 117"/>
                              <a:gd name="T30" fmla="*/ 164 w 187"/>
                              <a:gd name="T31" fmla="*/ 115 h 117"/>
                              <a:gd name="T32" fmla="*/ 169 w 187"/>
                              <a:gd name="T33" fmla="*/ 11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17"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69" y="112"/>
                                </a:moveTo>
                                <a:lnTo>
                                  <a:pt x="179" y="100"/>
                                </a:lnTo>
                                <a:lnTo>
                                  <a:pt x="187" y="85"/>
                                </a:lnTo>
                                <a:lnTo>
                                  <a:pt x="182" y="82"/>
                                </a:lnTo>
                                <a:lnTo>
                                  <a:pt x="174" y="100"/>
                                </a:lnTo>
                                <a:lnTo>
                                  <a:pt x="159" y="117"/>
                                </a:lnTo>
                                <a:lnTo>
                                  <a:pt x="164" y="115"/>
                                </a:lnTo>
                                <a:lnTo>
                                  <a:pt x="16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Freeform 1891"/>
                        <wps:cNvSpPr>
                          <a:spLocks noEditPoints="1"/>
                        </wps:cNvSpPr>
                        <wps:spPr bwMode="auto">
                          <a:xfrm>
                            <a:off x="5788" y="1350"/>
                            <a:ext cx="181" cy="114"/>
                          </a:xfrm>
                          <a:custGeom>
                            <a:avLst/>
                            <a:gdLst>
                              <a:gd name="T0" fmla="*/ 5 w 181"/>
                              <a:gd name="T1" fmla="*/ 0 h 114"/>
                              <a:gd name="T2" fmla="*/ 2 w 181"/>
                              <a:gd name="T3" fmla="*/ 7 h 114"/>
                              <a:gd name="T4" fmla="*/ 0 w 181"/>
                              <a:gd name="T5" fmla="*/ 12 h 114"/>
                              <a:gd name="T6" fmla="*/ 0 w 181"/>
                              <a:gd name="T7" fmla="*/ 15 h 114"/>
                              <a:gd name="T8" fmla="*/ 2 w 181"/>
                              <a:gd name="T9" fmla="*/ 17 h 114"/>
                              <a:gd name="T10" fmla="*/ 5 w 181"/>
                              <a:gd name="T11" fmla="*/ 10 h 114"/>
                              <a:gd name="T12" fmla="*/ 7 w 181"/>
                              <a:gd name="T13" fmla="*/ 2 h 114"/>
                              <a:gd name="T14" fmla="*/ 7 w 181"/>
                              <a:gd name="T15" fmla="*/ 2 h 114"/>
                              <a:gd name="T16" fmla="*/ 5 w 181"/>
                              <a:gd name="T17" fmla="*/ 0 h 114"/>
                              <a:gd name="T18" fmla="*/ 161 w 181"/>
                              <a:gd name="T19" fmla="*/ 112 h 114"/>
                              <a:gd name="T20" fmla="*/ 174 w 181"/>
                              <a:gd name="T21" fmla="*/ 97 h 114"/>
                              <a:gd name="T22" fmla="*/ 181 w 181"/>
                              <a:gd name="T23" fmla="*/ 79 h 114"/>
                              <a:gd name="T24" fmla="*/ 176 w 181"/>
                              <a:gd name="T25" fmla="*/ 79 h 114"/>
                              <a:gd name="T26" fmla="*/ 174 w 181"/>
                              <a:gd name="T27" fmla="*/ 89 h 114"/>
                              <a:gd name="T28" fmla="*/ 166 w 181"/>
                              <a:gd name="T29" fmla="*/ 99 h 114"/>
                              <a:gd name="T30" fmla="*/ 159 w 181"/>
                              <a:gd name="T31" fmla="*/ 107 h 114"/>
                              <a:gd name="T32" fmla="*/ 151 w 181"/>
                              <a:gd name="T33" fmla="*/ 114 h 114"/>
                              <a:gd name="T34" fmla="*/ 156 w 181"/>
                              <a:gd name="T35" fmla="*/ 114 h 114"/>
                              <a:gd name="T36" fmla="*/ 161 w 181"/>
                              <a:gd name="T37" fmla="*/ 11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1" h="114"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" y="17"/>
                                </a:lnTo>
                                <a:lnTo>
                                  <a:pt x="5" y="10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61" y="112"/>
                                </a:moveTo>
                                <a:lnTo>
                                  <a:pt x="174" y="97"/>
                                </a:lnTo>
                                <a:lnTo>
                                  <a:pt x="181" y="79"/>
                                </a:lnTo>
                                <a:lnTo>
                                  <a:pt x="176" y="79"/>
                                </a:lnTo>
                                <a:lnTo>
                                  <a:pt x="174" y="89"/>
                                </a:lnTo>
                                <a:lnTo>
                                  <a:pt x="166" y="99"/>
                                </a:lnTo>
                                <a:lnTo>
                                  <a:pt x="159" y="107"/>
                                </a:lnTo>
                                <a:lnTo>
                                  <a:pt x="151" y="114"/>
                                </a:lnTo>
                                <a:lnTo>
                                  <a:pt x="156" y="114"/>
                                </a:lnTo>
                                <a:lnTo>
                                  <a:pt x="16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Freeform 1892"/>
                        <wps:cNvSpPr>
                          <a:spLocks noEditPoints="1"/>
                        </wps:cNvSpPr>
                        <wps:spPr bwMode="auto">
                          <a:xfrm>
                            <a:off x="5788" y="1352"/>
                            <a:ext cx="179" cy="112"/>
                          </a:xfrm>
                          <a:custGeom>
                            <a:avLst/>
                            <a:gdLst>
                              <a:gd name="T0" fmla="*/ 7 w 179"/>
                              <a:gd name="T1" fmla="*/ 0 h 112"/>
                              <a:gd name="T2" fmla="*/ 2 w 179"/>
                              <a:gd name="T3" fmla="*/ 5 h 112"/>
                              <a:gd name="T4" fmla="*/ 0 w 179"/>
                              <a:gd name="T5" fmla="*/ 13 h 112"/>
                              <a:gd name="T6" fmla="*/ 2 w 179"/>
                              <a:gd name="T7" fmla="*/ 15 h 112"/>
                              <a:gd name="T8" fmla="*/ 5 w 179"/>
                              <a:gd name="T9" fmla="*/ 18 h 112"/>
                              <a:gd name="T10" fmla="*/ 7 w 179"/>
                              <a:gd name="T11" fmla="*/ 10 h 112"/>
                              <a:gd name="T12" fmla="*/ 10 w 179"/>
                              <a:gd name="T13" fmla="*/ 3 h 112"/>
                              <a:gd name="T14" fmla="*/ 7 w 179"/>
                              <a:gd name="T15" fmla="*/ 0 h 112"/>
                              <a:gd name="T16" fmla="*/ 7 w 179"/>
                              <a:gd name="T17" fmla="*/ 0 h 112"/>
                              <a:gd name="T18" fmla="*/ 156 w 179"/>
                              <a:gd name="T19" fmla="*/ 112 h 112"/>
                              <a:gd name="T20" fmla="*/ 171 w 179"/>
                              <a:gd name="T21" fmla="*/ 95 h 112"/>
                              <a:gd name="T22" fmla="*/ 179 w 179"/>
                              <a:gd name="T23" fmla="*/ 77 h 112"/>
                              <a:gd name="T24" fmla="*/ 176 w 179"/>
                              <a:gd name="T25" fmla="*/ 77 h 112"/>
                              <a:gd name="T26" fmla="*/ 169 w 179"/>
                              <a:gd name="T27" fmla="*/ 87 h 112"/>
                              <a:gd name="T28" fmla="*/ 164 w 179"/>
                              <a:gd name="T29" fmla="*/ 97 h 112"/>
                              <a:gd name="T30" fmla="*/ 156 w 179"/>
                              <a:gd name="T31" fmla="*/ 105 h 112"/>
                              <a:gd name="T32" fmla="*/ 146 w 179"/>
                              <a:gd name="T33" fmla="*/ 112 h 112"/>
                              <a:gd name="T34" fmla="*/ 151 w 179"/>
                              <a:gd name="T35" fmla="*/ 112 h 112"/>
                              <a:gd name="T36" fmla="*/ 156 w 179"/>
                              <a:gd name="T37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9" h="112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3"/>
                                </a:lnTo>
                                <a:lnTo>
                                  <a:pt x="2" y="15"/>
                                </a:lnTo>
                                <a:lnTo>
                                  <a:pt x="5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56" y="112"/>
                                </a:moveTo>
                                <a:lnTo>
                                  <a:pt x="171" y="95"/>
                                </a:lnTo>
                                <a:lnTo>
                                  <a:pt x="179" y="77"/>
                                </a:lnTo>
                                <a:lnTo>
                                  <a:pt x="176" y="77"/>
                                </a:lnTo>
                                <a:lnTo>
                                  <a:pt x="169" y="87"/>
                                </a:lnTo>
                                <a:lnTo>
                                  <a:pt x="164" y="97"/>
                                </a:lnTo>
                                <a:lnTo>
                                  <a:pt x="156" y="105"/>
                                </a:lnTo>
                                <a:lnTo>
                                  <a:pt x="146" y="112"/>
                                </a:lnTo>
                                <a:lnTo>
                                  <a:pt x="151" y="112"/>
                                </a:lnTo>
                                <a:lnTo>
                                  <a:pt x="15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Freeform 1893"/>
                        <wps:cNvSpPr>
                          <a:spLocks noEditPoints="1"/>
                        </wps:cNvSpPr>
                        <wps:spPr bwMode="auto">
                          <a:xfrm>
                            <a:off x="5790" y="1352"/>
                            <a:ext cx="174" cy="112"/>
                          </a:xfrm>
                          <a:custGeom>
                            <a:avLst/>
                            <a:gdLst>
                              <a:gd name="T0" fmla="*/ 5 w 174"/>
                              <a:gd name="T1" fmla="*/ 0 h 112"/>
                              <a:gd name="T2" fmla="*/ 3 w 174"/>
                              <a:gd name="T3" fmla="*/ 8 h 112"/>
                              <a:gd name="T4" fmla="*/ 0 w 174"/>
                              <a:gd name="T5" fmla="*/ 15 h 112"/>
                              <a:gd name="T6" fmla="*/ 3 w 174"/>
                              <a:gd name="T7" fmla="*/ 18 h 112"/>
                              <a:gd name="T8" fmla="*/ 5 w 174"/>
                              <a:gd name="T9" fmla="*/ 20 h 112"/>
                              <a:gd name="T10" fmla="*/ 8 w 174"/>
                              <a:gd name="T11" fmla="*/ 13 h 112"/>
                              <a:gd name="T12" fmla="*/ 10 w 174"/>
                              <a:gd name="T13" fmla="*/ 3 h 112"/>
                              <a:gd name="T14" fmla="*/ 8 w 174"/>
                              <a:gd name="T15" fmla="*/ 3 h 112"/>
                              <a:gd name="T16" fmla="*/ 5 w 174"/>
                              <a:gd name="T17" fmla="*/ 0 h 112"/>
                              <a:gd name="T18" fmla="*/ 149 w 174"/>
                              <a:gd name="T19" fmla="*/ 112 h 112"/>
                              <a:gd name="T20" fmla="*/ 157 w 174"/>
                              <a:gd name="T21" fmla="*/ 105 h 112"/>
                              <a:gd name="T22" fmla="*/ 164 w 174"/>
                              <a:gd name="T23" fmla="*/ 97 h 112"/>
                              <a:gd name="T24" fmla="*/ 172 w 174"/>
                              <a:gd name="T25" fmla="*/ 87 h 112"/>
                              <a:gd name="T26" fmla="*/ 174 w 174"/>
                              <a:gd name="T27" fmla="*/ 77 h 112"/>
                              <a:gd name="T28" fmla="*/ 172 w 174"/>
                              <a:gd name="T29" fmla="*/ 75 h 112"/>
                              <a:gd name="T30" fmla="*/ 164 w 174"/>
                              <a:gd name="T31" fmla="*/ 87 h 112"/>
                              <a:gd name="T32" fmla="*/ 159 w 174"/>
                              <a:gd name="T33" fmla="*/ 95 h 112"/>
                              <a:gd name="T34" fmla="*/ 152 w 174"/>
                              <a:gd name="T35" fmla="*/ 105 h 112"/>
                              <a:gd name="T36" fmla="*/ 142 w 174"/>
                              <a:gd name="T37" fmla="*/ 112 h 112"/>
                              <a:gd name="T38" fmla="*/ 144 w 174"/>
                              <a:gd name="T39" fmla="*/ 112 h 112"/>
                              <a:gd name="T40" fmla="*/ 147 w 174"/>
                              <a:gd name="T41" fmla="*/ 112 h 112"/>
                              <a:gd name="T42" fmla="*/ 149 w 174"/>
                              <a:gd name="T43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112"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20"/>
                                </a:lnTo>
                                <a:lnTo>
                                  <a:pt x="8" y="13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49" y="112"/>
                                </a:moveTo>
                                <a:lnTo>
                                  <a:pt x="157" y="105"/>
                                </a:lnTo>
                                <a:lnTo>
                                  <a:pt x="164" y="97"/>
                                </a:lnTo>
                                <a:lnTo>
                                  <a:pt x="172" y="87"/>
                                </a:lnTo>
                                <a:lnTo>
                                  <a:pt x="174" y="77"/>
                                </a:lnTo>
                                <a:lnTo>
                                  <a:pt x="172" y="75"/>
                                </a:lnTo>
                                <a:lnTo>
                                  <a:pt x="164" y="87"/>
                                </a:lnTo>
                                <a:lnTo>
                                  <a:pt x="159" y="95"/>
                                </a:lnTo>
                                <a:lnTo>
                                  <a:pt x="152" y="105"/>
                                </a:lnTo>
                                <a:lnTo>
                                  <a:pt x="142" y="112"/>
                                </a:lnTo>
                                <a:lnTo>
                                  <a:pt x="144" y="112"/>
                                </a:lnTo>
                                <a:lnTo>
                                  <a:pt x="147" y="112"/>
                                </a:lnTo>
                                <a:lnTo>
                                  <a:pt x="1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reeform 1894"/>
                        <wps:cNvSpPr>
                          <a:spLocks noEditPoints="1"/>
                        </wps:cNvSpPr>
                        <wps:spPr bwMode="auto">
                          <a:xfrm>
                            <a:off x="5793" y="1355"/>
                            <a:ext cx="171" cy="109"/>
                          </a:xfrm>
                          <a:custGeom>
                            <a:avLst/>
                            <a:gdLst>
                              <a:gd name="T0" fmla="*/ 5 w 171"/>
                              <a:gd name="T1" fmla="*/ 0 h 109"/>
                              <a:gd name="T2" fmla="*/ 2 w 171"/>
                              <a:gd name="T3" fmla="*/ 7 h 109"/>
                              <a:gd name="T4" fmla="*/ 0 w 171"/>
                              <a:gd name="T5" fmla="*/ 15 h 109"/>
                              <a:gd name="T6" fmla="*/ 2 w 171"/>
                              <a:gd name="T7" fmla="*/ 17 h 109"/>
                              <a:gd name="T8" fmla="*/ 2 w 171"/>
                              <a:gd name="T9" fmla="*/ 20 h 109"/>
                              <a:gd name="T10" fmla="*/ 5 w 171"/>
                              <a:gd name="T11" fmla="*/ 10 h 109"/>
                              <a:gd name="T12" fmla="*/ 10 w 171"/>
                              <a:gd name="T13" fmla="*/ 2 h 109"/>
                              <a:gd name="T14" fmla="*/ 7 w 171"/>
                              <a:gd name="T15" fmla="*/ 0 h 109"/>
                              <a:gd name="T16" fmla="*/ 5 w 171"/>
                              <a:gd name="T17" fmla="*/ 0 h 109"/>
                              <a:gd name="T18" fmla="*/ 141 w 171"/>
                              <a:gd name="T19" fmla="*/ 109 h 109"/>
                              <a:gd name="T20" fmla="*/ 151 w 171"/>
                              <a:gd name="T21" fmla="*/ 102 h 109"/>
                              <a:gd name="T22" fmla="*/ 159 w 171"/>
                              <a:gd name="T23" fmla="*/ 94 h 109"/>
                              <a:gd name="T24" fmla="*/ 164 w 171"/>
                              <a:gd name="T25" fmla="*/ 84 h 109"/>
                              <a:gd name="T26" fmla="*/ 171 w 171"/>
                              <a:gd name="T27" fmla="*/ 74 h 109"/>
                              <a:gd name="T28" fmla="*/ 166 w 171"/>
                              <a:gd name="T29" fmla="*/ 72 h 109"/>
                              <a:gd name="T30" fmla="*/ 159 w 171"/>
                              <a:gd name="T31" fmla="*/ 82 h 109"/>
                              <a:gd name="T32" fmla="*/ 154 w 171"/>
                              <a:gd name="T33" fmla="*/ 92 h 109"/>
                              <a:gd name="T34" fmla="*/ 146 w 171"/>
                              <a:gd name="T35" fmla="*/ 102 h 109"/>
                              <a:gd name="T36" fmla="*/ 136 w 171"/>
                              <a:gd name="T37" fmla="*/ 109 h 109"/>
                              <a:gd name="T38" fmla="*/ 139 w 171"/>
                              <a:gd name="T39" fmla="*/ 109 h 109"/>
                              <a:gd name="T40" fmla="*/ 141 w 171"/>
                              <a:gd name="T41" fmla="*/ 109 h 109"/>
                              <a:gd name="T42" fmla="*/ 141 w 171"/>
                              <a:gd name="T43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1" h="109"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10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41" y="109"/>
                                </a:moveTo>
                                <a:lnTo>
                                  <a:pt x="151" y="102"/>
                                </a:lnTo>
                                <a:lnTo>
                                  <a:pt x="159" y="94"/>
                                </a:lnTo>
                                <a:lnTo>
                                  <a:pt x="164" y="84"/>
                                </a:lnTo>
                                <a:lnTo>
                                  <a:pt x="171" y="74"/>
                                </a:lnTo>
                                <a:lnTo>
                                  <a:pt x="166" y="72"/>
                                </a:lnTo>
                                <a:lnTo>
                                  <a:pt x="159" y="82"/>
                                </a:lnTo>
                                <a:lnTo>
                                  <a:pt x="154" y="92"/>
                                </a:lnTo>
                                <a:lnTo>
                                  <a:pt x="146" y="102"/>
                                </a:lnTo>
                                <a:lnTo>
                                  <a:pt x="136" y="109"/>
                                </a:lnTo>
                                <a:lnTo>
                                  <a:pt x="139" y="109"/>
                                </a:lnTo>
                                <a:lnTo>
                                  <a:pt x="14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reeform 1895"/>
                        <wps:cNvSpPr>
                          <a:spLocks noEditPoints="1"/>
                        </wps:cNvSpPr>
                        <wps:spPr bwMode="auto">
                          <a:xfrm>
                            <a:off x="5795" y="1355"/>
                            <a:ext cx="167" cy="109"/>
                          </a:xfrm>
                          <a:custGeom>
                            <a:avLst/>
                            <a:gdLst>
                              <a:gd name="T0" fmla="*/ 5 w 167"/>
                              <a:gd name="T1" fmla="*/ 0 h 109"/>
                              <a:gd name="T2" fmla="*/ 3 w 167"/>
                              <a:gd name="T3" fmla="*/ 10 h 109"/>
                              <a:gd name="T4" fmla="*/ 0 w 167"/>
                              <a:gd name="T5" fmla="*/ 17 h 109"/>
                              <a:gd name="T6" fmla="*/ 0 w 167"/>
                              <a:gd name="T7" fmla="*/ 20 h 109"/>
                              <a:gd name="T8" fmla="*/ 3 w 167"/>
                              <a:gd name="T9" fmla="*/ 22 h 109"/>
                              <a:gd name="T10" fmla="*/ 5 w 167"/>
                              <a:gd name="T11" fmla="*/ 12 h 109"/>
                              <a:gd name="T12" fmla="*/ 10 w 167"/>
                              <a:gd name="T13" fmla="*/ 5 h 109"/>
                              <a:gd name="T14" fmla="*/ 8 w 167"/>
                              <a:gd name="T15" fmla="*/ 2 h 109"/>
                              <a:gd name="T16" fmla="*/ 5 w 167"/>
                              <a:gd name="T17" fmla="*/ 0 h 109"/>
                              <a:gd name="T18" fmla="*/ 137 w 167"/>
                              <a:gd name="T19" fmla="*/ 109 h 109"/>
                              <a:gd name="T20" fmla="*/ 147 w 167"/>
                              <a:gd name="T21" fmla="*/ 102 h 109"/>
                              <a:gd name="T22" fmla="*/ 154 w 167"/>
                              <a:gd name="T23" fmla="*/ 92 h 109"/>
                              <a:gd name="T24" fmla="*/ 159 w 167"/>
                              <a:gd name="T25" fmla="*/ 84 h 109"/>
                              <a:gd name="T26" fmla="*/ 167 w 167"/>
                              <a:gd name="T27" fmla="*/ 72 h 109"/>
                              <a:gd name="T28" fmla="*/ 162 w 167"/>
                              <a:gd name="T29" fmla="*/ 72 h 109"/>
                              <a:gd name="T30" fmla="*/ 154 w 167"/>
                              <a:gd name="T31" fmla="*/ 82 h 109"/>
                              <a:gd name="T32" fmla="*/ 149 w 167"/>
                              <a:gd name="T33" fmla="*/ 92 h 109"/>
                              <a:gd name="T34" fmla="*/ 139 w 167"/>
                              <a:gd name="T35" fmla="*/ 99 h 109"/>
                              <a:gd name="T36" fmla="*/ 132 w 167"/>
                              <a:gd name="T37" fmla="*/ 107 h 109"/>
                              <a:gd name="T38" fmla="*/ 134 w 167"/>
                              <a:gd name="T39" fmla="*/ 109 h 109"/>
                              <a:gd name="T40" fmla="*/ 137 w 167"/>
                              <a:gd name="T41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7" h="109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12"/>
                                </a:lnTo>
                                <a:lnTo>
                                  <a:pt x="10" y="5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37" y="109"/>
                                </a:moveTo>
                                <a:lnTo>
                                  <a:pt x="147" y="102"/>
                                </a:lnTo>
                                <a:lnTo>
                                  <a:pt x="154" y="92"/>
                                </a:lnTo>
                                <a:lnTo>
                                  <a:pt x="159" y="84"/>
                                </a:lnTo>
                                <a:lnTo>
                                  <a:pt x="167" y="72"/>
                                </a:lnTo>
                                <a:lnTo>
                                  <a:pt x="162" y="72"/>
                                </a:lnTo>
                                <a:lnTo>
                                  <a:pt x="154" y="82"/>
                                </a:lnTo>
                                <a:lnTo>
                                  <a:pt x="149" y="92"/>
                                </a:lnTo>
                                <a:lnTo>
                                  <a:pt x="139" y="99"/>
                                </a:lnTo>
                                <a:lnTo>
                                  <a:pt x="132" y="107"/>
                                </a:lnTo>
                                <a:lnTo>
                                  <a:pt x="134" y="109"/>
                                </a:lnTo>
                                <a:lnTo>
                                  <a:pt x="137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1896"/>
                        <wps:cNvSpPr>
                          <a:spLocks noEditPoints="1"/>
                        </wps:cNvSpPr>
                        <wps:spPr bwMode="auto">
                          <a:xfrm>
                            <a:off x="5795" y="1357"/>
                            <a:ext cx="164" cy="107"/>
                          </a:xfrm>
                          <a:custGeom>
                            <a:avLst/>
                            <a:gdLst>
                              <a:gd name="T0" fmla="*/ 8 w 164"/>
                              <a:gd name="T1" fmla="*/ 0 h 107"/>
                              <a:gd name="T2" fmla="*/ 3 w 164"/>
                              <a:gd name="T3" fmla="*/ 8 h 107"/>
                              <a:gd name="T4" fmla="*/ 0 w 164"/>
                              <a:gd name="T5" fmla="*/ 18 h 107"/>
                              <a:gd name="T6" fmla="*/ 3 w 164"/>
                              <a:gd name="T7" fmla="*/ 20 h 107"/>
                              <a:gd name="T8" fmla="*/ 5 w 164"/>
                              <a:gd name="T9" fmla="*/ 23 h 107"/>
                              <a:gd name="T10" fmla="*/ 8 w 164"/>
                              <a:gd name="T11" fmla="*/ 13 h 107"/>
                              <a:gd name="T12" fmla="*/ 10 w 164"/>
                              <a:gd name="T13" fmla="*/ 3 h 107"/>
                              <a:gd name="T14" fmla="*/ 10 w 164"/>
                              <a:gd name="T15" fmla="*/ 3 h 107"/>
                              <a:gd name="T16" fmla="*/ 8 w 164"/>
                              <a:gd name="T17" fmla="*/ 0 h 107"/>
                              <a:gd name="T18" fmla="*/ 134 w 164"/>
                              <a:gd name="T19" fmla="*/ 107 h 107"/>
                              <a:gd name="T20" fmla="*/ 144 w 164"/>
                              <a:gd name="T21" fmla="*/ 100 h 107"/>
                              <a:gd name="T22" fmla="*/ 152 w 164"/>
                              <a:gd name="T23" fmla="*/ 90 h 107"/>
                              <a:gd name="T24" fmla="*/ 157 w 164"/>
                              <a:gd name="T25" fmla="*/ 80 h 107"/>
                              <a:gd name="T26" fmla="*/ 164 w 164"/>
                              <a:gd name="T27" fmla="*/ 70 h 107"/>
                              <a:gd name="T28" fmla="*/ 159 w 164"/>
                              <a:gd name="T29" fmla="*/ 67 h 107"/>
                              <a:gd name="T30" fmla="*/ 152 w 164"/>
                              <a:gd name="T31" fmla="*/ 80 h 107"/>
                              <a:gd name="T32" fmla="*/ 147 w 164"/>
                              <a:gd name="T33" fmla="*/ 90 h 107"/>
                              <a:gd name="T34" fmla="*/ 137 w 164"/>
                              <a:gd name="T35" fmla="*/ 97 h 107"/>
                              <a:gd name="T36" fmla="*/ 129 w 164"/>
                              <a:gd name="T37" fmla="*/ 105 h 107"/>
                              <a:gd name="T38" fmla="*/ 132 w 164"/>
                              <a:gd name="T39" fmla="*/ 105 h 107"/>
                              <a:gd name="T40" fmla="*/ 134 w 164"/>
                              <a:gd name="T41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" h="107">
                                <a:moveTo>
                                  <a:pt x="8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0"/>
                                </a:lnTo>
                                <a:lnTo>
                                  <a:pt x="5" y="23"/>
                                </a:lnTo>
                                <a:lnTo>
                                  <a:pt x="8" y="1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34" y="107"/>
                                </a:moveTo>
                                <a:lnTo>
                                  <a:pt x="144" y="100"/>
                                </a:lnTo>
                                <a:lnTo>
                                  <a:pt x="152" y="90"/>
                                </a:lnTo>
                                <a:lnTo>
                                  <a:pt x="157" y="80"/>
                                </a:lnTo>
                                <a:lnTo>
                                  <a:pt x="164" y="70"/>
                                </a:lnTo>
                                <a:lnTo>
                                  <a:pt x="159" y="67"/>
                                </a:lnTo>
                                <a:lnTo>
                                  <a:pt x="152" y="80"/>
                                </a:lnTo>
                                <a:lnTo>
                                  <a:pt x="147" y="90"/>
                                </a:lnTo>
                                <a:lnTo>
                                  <a:pt x="137" y="97"/>
                                </a:lnTo>
                                <a:lnTo>
                                  <a:pt x="129" y="105"/>
                                </a:lnTo>
                                <a:lnTo>
                                  <a:pt x="132" y="105"/>
                                </a:lnTo>
                                <a:lnTo>
                                  <a:pt x="13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1897"/>
                        <wps:cNvSpPr>
                          <a:spLocks noEditPoints="1"/>
                        </wps:cNvSpPr>
                        <wps:spPr bwMode="auto">
                          <a:xfrm>
                            <a:off x="5798" y="1360"/>
                            <a:ext cx="159" cy="102"/>
                          </a:xfrm>
                          <a:custGeom>
                            <a:avLst/>
                            <a:gdLst>
                              <a:gd name="T0" fmla="*/ 7 w 159"/>
                              <a:gd name="T1" fmla="*/ 0 h 102"/>
                              <a:gd name="T2" fmla="*/ 2 w 159"/>
                              <a:gd name="T3" fmla="*/ 7 h 102"/>
                              <a:gd name="T4" fmla="*/ 0 w 159"/>
                              <a:gd name="T5" fmla="*/ 17 h 102"/>
                              <a:gd name="T6" fmla="*/ 2 w 159"/>
                              <a:gd name="T7" fmla="*/ 20 h 102"/>
                              <a:gd name="T8" fmla="*/ 5 w 159"/>
                              <a:gd name="T9" fmla="*/ 22 h 102"/>
                              <a:gd name="T10" fmla="*/ 7 w 159"/>
                              <a:gd name="T11" fmla="*/ 12 h 102"/>
                              <a:gd name="T12" fmla="*/ 10 w 159"/>
                              <a:gd name="T13" fmla="*/ 2 h 102"/>
                              <a:gd name="T14" fmla="*/ 7 w 159"/>
                              <a:gd name="T15" fmla="*/ 0 h 102"/>
                              <a:gd name="T16" fmla="*/ 7 w 159"/>
                              <a:gd name="T17" fmla="*/ 0 h 102"/>
                              <a:gd name="T18" fmla="*/ 129 w 159"/>
                              <a:gd name="T19" fmla="*/ 102 h 102"/>
                              <a:gd name="T20" fmla="*/ 136 w 159"/>
                              <a:gd name="T21" fmla="*/ 94 h 102"/>
                              <a:gd name="T22" fmla="*/ 146 w 159"/>
                              <a:gd name="T23" fmla="*/ 87 h 102"/>
                              <a:gd name="T24" fmla="*/ 151 w 159"/>
                              <a:gd name="T25" fmla="*/ 77 h 102"/>
                              <a:gd name="T26" fmla="*/ 159 w 159"/>
                              <a:gd name="T27" fmla="*/ 67 h 102"/>
                              <a:gd name="T28" fmla="*/ 154 w 159"/>
                              <a:gd name="T29" fmla="*/ 64 h 102"/>
                              <a:gd name="T30" fmla="*/ 146 w 159"/>
                              <a:gd name="T31" fmla="*/ 74 h 102"/>
                              <a:gd name="T32" fmla="*/ 141 w 159"/>
                              <a:gd name="T33" fmla="*/ 84 h 102"/>
                              <a:gd name="T34" fmla="*/ 131 w 159"/>
                              <a:gd name="T35" fmla="*/ 94 h 102"/>
                              <a:gd name="T36" fmla="*/ 121 w 159"/>
                              <a:gd name="T37" fmla="*/ 99 h 102"/>
                              <a:gd name="T38" fmla="*/ 126 w 159"/>
                              <a:gd name="T39" fmla="*/ 102 h 102"/>
                              <a:gd name="T40" fmla="*/ 129 w 159"/>
                              <a:gd name="T4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102">
                                <a:moveTo>
                                  <a:pt x="7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22"/>
                                </a:lnTo>
                                <a:lnTo>
                                  <a:pt x="7" y="1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9" y="102"/>
                                </a:moveTo>
                                <a:lnTo>
                                  <a:pt x="136" y="94"/>
                                </a:lnTo>
                                <a:lnTo>
                                  <a:pt x="146" y="87"/>
                                </a:lnTo>
                                <a:lnTo>
                                  <a:pt x="151" y="77"/>
                                </a:lnTo>
                                <a:lnTo>
                                  <a:pt x="159" y="67"/>
                                </a:lnTo>
                                <a:lnTo>
                                  <a:pt x="154" y="64"/>
                                </a:lnTo>
                                <a:lnTo>
                                  <a:pt x="146" y="74"/>
                                </a:lnTo>
                                <a:lnTo>
                                  <a:pt x="141" y="84"/>
                                </a:lnTo>
                                <a:lnTo>
                                  <a:pt x="131" y="94"/>
                                </a:lnTo>
                                <a:lnTo>
                                  <a:pt x="121" y="99"/>
                                </a:lnTo>
                                <a:lnTo>
                                  <a:pt x="126" y="102"/>
                                </a:lnTo>
                                <a:lnTo>
                                  <a:pt x="129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1898"/>
                        <wps:cNvSpPr>
                          <a:spLocks noEditPoints="1"/>
                        </wps:cNvSpPr>
                        <wps:spPr bwMode="auto">
                          <a:xfrm>
                            <a:off x="5800" y="1360"/>
                            <a:ext cx="154" cy="102"/>
                          </a:xfrm>
                          <a:custGeom>
                            <a:avLst/>
                            <a:gdLst>
                              <a:gd name="T0" fmla="*/ 5 w 154"/>
                              <a:gd name="T1" fmla="*/ 0 h 102"/>
                              <a:gd name="T2" fmla="*/ 3 w 154"/>
                              <a:gd name="T3" fmla="*/ 10 h 102"/>
                              <a:gd name="T4" fmla="*/ 0 w 154"/>
                              <a:gd name="T5" fmla="*/ 20 h 102"/>
                              <a:gd name="T6" fmla="*/ 3 w 154"/>
                              <a:gd name="T7" fmla="*/ 22 h 102"/>
                              <a:gd name="T8" fmla="*/ 5 w 154"/>
                              <a:gd name="T9" fmla="*/ 25 h 102"/>
                              <a:gd name="T10" fmla="*/ 8 w 154"/>
                              <a:gd name="T11" fmla="*/ 12 h 102"/>
                              <a:gd name="T12" fmla="*/ 10 w 154"/>
                              <a:gd name="T13" fmla="*/ 2 h 102"/>
                              <a:gd name="T14" fmla="*/ 8 w 154"/>
                              <a:gd name="T15" fmla="*/ 2 h 102"/>
                              <a:gd name="T16" fmla="*/ 5 w 154"/>
                              <a:gd name="T17" fmla="*/ 0 h 102"/>
                              <a:gd name="T18" fmla="*/ 124 w 154"/>
                              <a:gd name="T19" fmla="*/ 102 h 102"/>
                              <a:gd name="T20" fmla="*/ 132 w 154"/>
                              <a:gd name="T21" fmla="*/ 94 h 102"/>
                              <a:gd name="T22" fmla="*/ 142 w 154"/>
                              <a:gd name="T23" fmla="*/ 87 h 102"/>
                              <a:gd name="T24" fmla="*/ 147 w 154"/>
                              <a:gd name="T25" fmla="*/ 77 h 102"/>
                              <a:gd name="T26" fmla="*/ 154 w 154"/>
                              <a:gd name="T27" fmla="*/ 64 h 102"/>
                              <a:gd name="T28" fmla="*/ 149 w 154"/>
                              <a:gd name="T29" fmla="*/ 64 h 102"/>
                              <a:gd name="T30" fmla="*/ 142 w 154"/>
                              <a:gd name="T31" fmla="*/ 74 h 102"/>
                              <a:gd name="T32" fmla="*/ 137 w 154"/>
                              <a:gd name="T33" fmla="*/ 84 h 102"/>
                              <a:gd name="T34" fmla="*/ 127 w 154"/>
                              <a:gd name="T35" fmla="*/ 92 h 102"/>
                              <a:gd name="T36" fmla="*/ 117 w 154"/>
                              <a:gd name="T37" fmla="*/ 99 h 102"/>
                              <a:gd name="T38" fmla="*/ 119 w 154"/>
                              <a:gd name="T39" fmla="*/ 99 h 102"/>
                              <a:gd name="T40" fmla="*/ 124 w 154"/>
                              <a:gd name="T4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102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25"/>
                                </a:lnTo>
                                <a:lnTo>
                                  <a:pt x="8" y="12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24" y="102"/>
                                </a:moveTo>
                                <a:lnTo>
                                  <a:pt x="132" y="94"/>
                                </a:lnTo>
                                <a:lnTo>
                                  <a:pt x="142" y="87"/>
                                </a:lnTo>
                                <a:lnTo>
                                  <a:pt x="147" y="77"/>
                                </a:lnTo>
                                <a:lnTo>
                                  <a:pt x="154" y="64"/>
                                </a:lnTo>
                                <a:lnTo>
                                  <a:pt x="149" y="64"/>
                                </a:lnTo>
                                <a:lnTo>
                                  <a:pt x="142" y="74"/>
                                </a:lnTo>
                                <a:lnTo>
                                  <a:pt x="137" y="84"/>
                                </a:lnTo>
                                <a:lnTo>
                                  <a:pt x="127" y="92"/>
                                </a:lnTo>
                                <a:lnTo>
                                  <a:pt x="117" y="99"/>
                                </a:lnTo>
                                <a:lnTo>
                                  <a:pt x="119" y="99"/>
                                </a:lnTo>
                                <a:lnTo>
                                  <a:pt x="124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reeform 1899"/>
                        <wps:cNvSpPr>
                          <a:spLocks noEditPoints="1"/>
                        </wps:cNvSpPr>
                        <wps:spPr bwMode="auto">
                          <a:xfrm>
                            <a:off x="5803" y="1362"/>
                            <a:ext cx="149" cy="97"/>
                          </a:xfrm>
                          <a:custGeom>
                            <a:avLst/>
                            <a:gdLst>
                              <a:gd name="T0" fmla="*/ 5 w 149"/>
                              <a:gd name="T1" fmla="*/ 0 h 97"/>
                              <a:gd name="T2" fmla="*/ 2 w 149"/>
                              <a:gd name="T3" fmla="*/ 10 h 97"/>
                              <a:gd name="T4" fmla="*/ 0 w 149"/>
                              <a:gd name="T5" fmla="*/ 20 h 97"/>
                              <a:gd name="T6" fmla="*/ 2 w 149"/>
                              <a:gd name="T7" fmla="*/ 23 h 97"/>
                              <a:gd name="T8" fmla="*/ 5 w 149"/>
                              <a:gd name="T9" fmla="*/ 25 h 97"/>
                              <a:gd name="T10" fmla="*/ 5 w 149"/>
                              <a:gd name="T11" fmla="*/ 13 h 97"/>
                              <a:gd name="T12" fmla="*/ 10 w 149"/>
                              <a:gd name="T13" fmla="*/ 3 h 97"/>
                              <a:gd name="T14" fmla="*/ 7 w 149"/>
                              <a:gd name="T15" fmla="*/ 0 h 97"/>
                              <a:gd name="T16" fmla="*/ 5 w 149"/>
                              <a:gd name="T17" fmla="*/ 0 h 97"/>
                              <a:gd name="T18" fmla="*/ 116 w 149"/>
                              <a:gd name="T19" fmla="*/ 97 h 97"/>
                              <a:gd name="T20" fmla="*/ 126 w 149"/>
                              <a:gd name="T21" fmla="*/ 92 h 97"/>
                              <a:gd name="T22" fmla="*/ 136 w 149"/>
                              <a:gd name="T23" fmla="*/ 82 h 97"/>
                              <a:gd name="T24" fmla="*/ 141 w 149"/>
                              <a:gd name="T25" fmla="*/ 72 h 97"/>
                              <a:gd name="T26" fmla="*/ 149 w 149"/>
                              <a:gd name="T27" fmla="*/ 62 h 97"/>
                              <a:gd name="T28" fmla="*/ 144 w 149"/>
                              <a:gd name="T29" fmla="*/ 62 h 97"/>
                              <a:gd name="T30" fmla="*/ 136 w 149"/>
                              <a:gd name="T31" fmla="*/ 72 h 97"/>
                              <a:gd name="T32" fmla="*/ 131 w 149"/>
                              <a:gd name="T33" fmla="*/ 82 h 97"/>
                              <a:gd name="T34" fmla="*/ 121 w 149"/>
                              <a:gd name="T35" fmla="*/ 90 h 97"/>
                              <a:gd name="T36" fmla="*/ 111 w 149"/>
                              <a:gd name="T37" fmla="*/ 97 h 97"/>
                              <a:gd name="T38" fmla="*/ 114 w 149"/>
                              <a:gd name="T39" fmla="*/ 97 h 97"/>
                              <a:gd name="T40" fmla="*/ 116 w 149"/>
                              <a:gd name="T4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97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23"/>
                                </a:lnTo>
                                <a:lnTo>
                                  <a:pt x="5" y="25"/>
                                </a:lnTo>
                                <a:lnTo>
                                  <a:pt x="5" y="13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6" y="97"/>
                                </a:moveTo>
                                <a:lnTo>
                                  <a:pt x="126" y="92"/>
                                </a:lnTo>
                                <a:lnTo>
                                  <a:pt x="136" y="82"/>
                                </a:lnTo>
                                <a:lnTo>
                                  <a:pt x="141" y="72"/>
                                </a:lnTo>
                                <a:lnTo>
                                  <a:pt x="149" y="62"/>
                                </a:lnTo>
                                <a:lnTo>
                                  <a:pt x="144" y="62"/>
                                </a:lnTo>
                                <a:lnTo>
                                  <a:pt x="136" y="72"/>
                                </a:lnTo>
                                <a:lnTo>
                                  <a:pt x="131" y="82"/>
                                </a:lnTo>
                                <a:lnTo>
                                  <a:pt x="121" y="90"/>
                                </a:lnTo>
                                <a:lnTo>
                                  <a:pt x="111" y="97"/>
                                </a:lnTo>
                                <a:lnTo>
                                  <a:pt x="114" y="97"/>
                                </a:lnTo>
                                <a:lnTo>
                                  <a:pt x="11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1900"/>
                        <wps:cNvSpPr>
                          <a:spLocks noEditPoints="1"/>
                        </wps:cNvSpPr>
                        <wps:spPr bwMode="auto">
                          <a:xfrm>
                            <a:off x="5805" y="1362"/>
                            <a:ext cx="144" cy="97"/>
                          </a:xfrm>
                          <a:custGeom>
                            <a:avLst/>
                            <a:gdLst>
                              <a:gd name="T0" fmla="*/ 5 w 144"/>
                              <a:gd name="T1" fmla="*/ 0 h 97"/>
                              <a:gd name="T2" fmla="*/ 3 w 144"/>
                              <a:gd name="T3" fmla="*/ 10 h 97"/>
                              <a:gd name="T4" fmla="*/ 0 w 144"/>
                              <a:gd name="T5" fmla="*/ 23 h 97"/>
                              <a:gd name="T6" fmla="*/ 3 w 144"/>
                              <a:gd name="T7" fmla="*/ 25 h 97"/>
                              <a:gd name="T8" fmla="*/ 3 w 144"/>
                              <a:gd name="T9" fmla="*/ 28 h 97"/>
                              <a:gd name="T10" fmla="*/ 5 w 144"/>
                              <a:gd name="T11" fmla="*/ 15 h 97"/>
                              <a:gd name="T12" fmla="*/ 10 w 144"/>
                              <a:gd name="T13" fmla="*/ 3 h 97"/>
                              <a:gd name="T14" fmla="*/ 8 w 144"/>
                              <a:gd name="T15" fmla="*/ 3 h 97"/>
                              <a:gd name="T16" fmla="*/ 5 w 144"/>
                              <a:gd name="T17" fmla="*/ 0 h 97"/>
                              <a:gd name="T18" fmla="*/ 112 w 144"/>
                              <a:gd name="T19" fmla="*/ 97 h 97"/>
                              <a:gd name="T20" fmla="*/ 122 w 144"/>
                              <a:gd name="T21" fmla="*/ 90 h 97"/>
                              <a:gd name="T22" fmla="*/ 132 w 144"/>
                              <a:gd name="T23" fmla="*/ 82 h 97"/>
                              <a:gd name="T24" fmla="*/ 137 w 144"/>
                              <a:gd name="T25" fmla="*/ 72 h 97"/>
                              <a:gd name="T26" fmla="*/ 144 w 144"/>
                              <a:gd name="T27" fmla="*/ 62 h 97"/>
                              <a:gd name="T28" fmla="*/ 139 w 144"/>
                              <a:gd name="T29" fmla="*/ 60 h 97"/>
                              <a:gd name="T30" fmla="*/ 134 w 144"/>
                              <a:gd name="T31" fmla="*/ 72 h 97"/>
                              <a:gd name="T32" fmla="*/ 124 w 144"/>
                              <a:gd name="T33" fmla="*/ 80 h 97"/>
                              <a:gd name="T34" fmla="*/ 117 w 144"/>
                              <a:gd name="T35" fmla="*/ 90 h 97"/>
                              <a:gd name="T36" fmla="*/ 107 w 144"/>
                              <a:gd name="T37" fmla="*/ 95 h 97"/>
                              <a:gd name="T38" fmla="*/ 109 w 144"/>
                              <a:gd name="T39" fmla="*/ 97 h 97"/>
                              <a:gd name="T40" fmla="*/ 112 w 144"/>
                              <a:gd name="T4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97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25"/>
                                </a:lnTo>
                                <a:lnTo>
                                  <a:pt x="3" y="28"/>
                                </a:lnTo>
                                <a:lnTo>
                                  <a:pt x="5" y="15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2" y="97"/>
                                </a:moveTo>
                                <a:lnTo>
                                  <a:pt x="122" y="90"/>
                                </a:lnTo>
                                <a:lnTo>
                                  <a:pt x="132" y="82"/>
                                </a:lnTo>
                                <a:lnTo>
                                  <a:pt x="137" y="72"/>
                                </a:lnTo>
                                <a:lnTo>
                                  <a:pt x="144" y="62"/>
                                </a:lnTo>
                                <a:lnTo>
                                  <a:pt x="139" y="60"/>
                                </a:lnTo>
                                <a:lnTo>
                                  <a:pt x="134" y="72"/>
                                </a:lnTo>
                                <a:lnTo>
                                  <a:pt x="124" y="80"/>
                                </a:lnTo>
                                <a:lnTo>
                                  <a:pt x="117" y="90"/>
                                </a:lnTo>
                                <a:lnTo>
                                  <a:pt x="107" y="95"/>
                                </a:lnTo>
                                <a:lnTo>
                                  <a:pt x="109" y="97"/>
                                </a:lnTo>
                                <a:lnTo>
                                  <a:pt x="11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1901"/>
                        <wps:cNvSpPr>
                          <a:spLocks noEditPoints="1"/>
                        </wps:cNvSpPr>
                        <wps:spPr bwMode="auto">
                          <a:xfrm>
                            <a:off x="5808" y="1365"/>
                            <a:ext cx="139" cy="94"/>
                          </a:xfrm>
                          <a:custGeom>
                            <a:avLst/>
                            <a:gdLst>
                              <a:gd name="T0" fmla="*/ 5 w 139"/>
                              <a:gd name="T1" fmla="*/ 0 h 94"/>
                              <a:gd name="T2" fmla="*/ 0 w 139"/>
                              <a:gd name="T3" fmla="*/ 10 h 94"/>
                              <a:gd name="T4" fmla="*/ 0 w 139"/>
                              <a:gd name="T5" fmla="*/ 22 h 94"/>
                              <a:gd name="T6" fmla="*/ 0 w 139"/>
                              <a:gd name="T7" fmla="*/ 25 h 94"/>
                              <a:gd name="T8" fmla="*/ 2 w 139"/>
                              <a:gd name="T9" fmla="*/ 27 h 94"/>
                              <a:gd name="T10" fmla="*/ 5 w 139"/>
                              <a:gd name="T11" fmla="*/ 15 h 94"/>
                              <a:gd name="T12" fmla="*/ 10 w 139"/>
                              <a:gd name="T13" fmla="*/ 2 h 94"/>
                              <a:gd name="T14" fmla="*/ 7 w 139"/>
                              <a:gd name="T15" fmla="*/ 0 h 94"/>
                              <a:gd name="T16" fmla="*/ 5 w 139"/>
                              <a:gd name="T17" fmla="*/ 0 h 94"/>
                              <a:gd name="T18" fmla="*/ 106 w 139"/>
                              <a:gd name="T19" fmla="*/ 94 h 94"/>
                              <a:gd name="T20" fmla="*/ 116 w 139"/>
                              <a:gd name="T21" fmla="*/ 87 h 94"/>
                              <a:gd name="T22" fmla="*/ 126 w 139"/>
                              <a:gd name="T23" fmla="*/ 79 h 94"/>
                              <a:gd name="T24" fmla="*/ 131 w 139"/>
                              <a:gd name="T25" fmla="*/ 69 h 94"/>
                              <a:gd name="T26" fmla="*/ 139 w 139"/>
                              <a:gd name="T27" fmla="*/ 59 h 94"/>
                              <a:gd name="T28" fmla="*/ 134 w 139"/>
                              <a:gd name="T29" fmla="*/ 57 h 94"/>
                              <a:gd name="T30" fmla="*/ 126 w 139"/>
                              <a:gd name="T31" fmla="*/ 67 h 94"/>
                              <a:gd name="T32" fmla="*/ 119 w 139"/>
                              <a:gd name="T33" fmla="*/ 77 h 94"/>
                              <a:gd name="T34" fmla="*/ 111 w 139"/>
                              <a:gd name="T35" fmla="*/ 84 h 94"/>
                              <a:gd name="T36" fmla="*/ 99 w 139"/>
                              <a:gd name="T37" fmla="*/ 92 h 94"/>
                              <a:gd name="T38" fmla="*/ 104 w 139"/>
                              <a:gd name="T39" fmla="*/ 92 h 94"/>
                              <a:gd name="T40" fmla="*/ 106 w 139"/>
                              <a:gd name="T41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94">
                                <a:moveTo>
                                  <a:pt x="5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1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06" y="94"/>
                                </a:moveTo>
                                <a:lnTo>
                                  <a:pt x="116" y="87"/>
                                </a:lnTo>
                                <a:lnTo>
                                  <a:pt x="126" y="79"/>
                                </a:lnTo>
                                <a:lnTo>
                                  <a:pt x="131" y="69"/>
                                </a:lnTo>
                                <a:lnTo>
                                  <a:pt x="139" y="59"/>
                                </a:lnTo>
                                <a:lnTo>
                                  <a:pt x="134" y="57"/>
                                </a:lnTo>
                                <a:lnTo>
                                  <a:pt x="126" y="67"/>
                                </a:lnTo>
                                <a:lnTo>
                                  <a:pt x="119" y="77"/>
                                </a:lnTo>
                                <a:lnTo>
                                  <a:pt x="111" y="84"/>
                                </a:lnTo>
                                <a:lnTo>
                                  <a:pt x="99" y="92"/>
                                </a:lnTo>
                                <a:lnTo>
                                  <a:pt x="104" y="92"/>
                                </a:lnTo>
                                <a:lnTo>
                                  <a:pt x="106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1902"/>
                        <wps:cNvSpPr>
                          <a:spLocks noEditPoints="1"/>
                        </wps:cNvSpPr>
                        <wps:spPr bwMode="auto">
                          <a:xfrm>
                            <a:off x="5808" y="1365"/>
                            <a:ext cx="136" cy="92"/>
                          </a:xfrm>
                          <a:custGeom>
                            <a:avLst/>
                            <a:gdLst>
                              <a:gd name="T0" fmla="*/ 7 w 136"/>
                              <a:gd name="T1" fmla="*/ 0 h 92"/>
                              <a:gd name="T2" fmla="*/ 2 w 136"/>
                              <a:gd name="T3" fmla="*/ 12 h 92"/>
                              <a:gd name="T4" fmla="*/ 0 w 136"/>
                              <a:gd name="T5" fmla="*/ 25 h 92"/>
                              <a:gd name="T6" fmla="*/ 2 w 136"/>
                              <a:gd name="T7" fmla="*/ 27 h 92"/>
                              <a:gd name="T8" fmla="*/ 5 w 136"/>
                              <a:gd name="T9" fmla="*/ 30 h 92"/>
                              <a:gd name="T10" fmla="*/ 5 w 136"/>
                              <a:gd name="T11" fmla="*/ 30 h 92"/>
                              <a:gd name="T12" fmla="*/ 7 w 136"/>
                              <a:gd name="T13" fmla="*/ 15 h 92"/>
                              <a:gd name="T14" fmla="*/ 10 w 136"/>
                              <a:gd name="T15" fmla="*/ 5 h 92"/>
                              <a:gd name="T16" fmla="*/ 10 w 136"/>
                              <a:gd name="T17" fmla="*/ 2 h 92"/>
                              <a:gd name="T18" fmla="*/ 7 w 136"/>
                              <a:gd name="T19" fmla="*/ 0 h 92"/>
                              <a:gd name="T20" fmla="*/ 104 w 136"/>
                              <a:gd name="T21" fmla="*/ 92 h 92"/>
                              <a:gd name="T22" fmla="*/ 114 w 136"/>
                              <a:gd name="T23" fmla="*/ 87 h 92"/>
                              <a:gd name="T24" fmla="*/ 121 w 136"/>
                              <a:gd name="T25" fmla="*/ 77 h 92"/>
                              <a:gd name="T26" fmla="*/ 131 w 136"/>
                              <a:gd name="T27" fmla="*/ 69 h 92"/>
                              <a:gd name="T28" fmla="*/ 136 w 136"/>
                              <a:gd name="T29" fmla="*/ 57 h 92"/>
                              <a:gd name="T30" fmla="*/ 131 w 136"/>
                              <a:gd name="T31" fmla="*/ 57 h 92"/>
                              <a:gd name="T32" fmla="*/ 124 w 136"/>
                              <a:gd name="T33" fmla="*/ 67 h 92"/>
                              <a:gd name="T34" fmla="*/ 116 w 136"/>
                              <a:gd name="T35" fmla="*/ 77 h 92"/>
                              <a:gd name="T36" fmla="*/ 109 w 136"/>
                              <a:gd name="T37" fmla="*/ 84 h 92"/>
                              <a:gd name="T38" fmla="*/ 97 w 136"/>
                              <a:gd name="T39" fmla="*/ 89 h 92"/>
                              <a:gd name="T40" fmla="*/ 99 w 136"/>
                              <a:gd name="T41" fmla="*/ 92 h 92"/>
                              <a:gd name="T42" fmla="*/ 104 w 136"/>
                              <a:gd name="T43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92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04" y="92"/>
                                </a:moveTo>
                                <a:lnTo>
                                  <a:pt x="114" y="87"/>
                                </a:lnTo>
                                <a:lnTo>
                                  <a:pt x="121" y="77"/>
                                </a:lnTo>
                                <a:lnTo>
                                  <a:pt x="131" y="69"/>
                                </a:lnTo>
                                <a:lnTo>
                                  <a:pt x="136" y="57"/>
                                </a:lnTo>
                                <a:lnTo>
                                  <a:pt x="131" y="57"/>
                                </a:lnTo>
                                <a:lnTo>
                                  <a:pt x="124" y="67"/>
                                </a:lnTo>
                                <a:lnTo>
                                  <a:pt x="116" y="77"/>
                                </a:lnTo>
                                <a:lnTo>
                                  <a:pt x="109" y="84"/>
                                </a:lnTo>
                                <a:lnTo>
                                  <a:pt x="97" y="89"/>
                                </a:lnTo>
                                <a:lnTo>
                                  <a:pt x="99" y="92"/>
                                </a:lnTo>
                                <a:lnTo>
                                  <a:pt x="104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1903"/>
                        <wps:cNvSpPr>
                          <a:spLocks noEditPoints="1"/>
                        </wps:cNvSpPr>
                        <wps:spPr bwMode="auto">
                          <a:xfrm>
                            <a:off x="5810" y="1367"/>
                            <a:ext cx="132" cy="90"/>
                          </a:xfrm>
                          <a:custGeom>
                            <a:avLst/>
                            <a:gdLst>
                              <a:gd name="T0" fmla="*/ 8 w 132"/>
                              <a:gd name="T1" fmla="*/ 0 h 90"/>
                              <a:gd name="T2" fmla="*/ 3 w 132"/>
                              <a:gd name="T3" fmla="*/ 13 h 90"/>
                              <a:gd name="T4" fmla="*/ 0 w 132"/>
                              <a:gd name="T5" fmla="*/ 25 h 90"/>
                              <a:gd name="T6" fmla="*/ 3 w 132"/>
                              <a:gd name="T7" fmla="*/ 28 h 90"/>
                              <a:gd name="T8" fmla="*/ 5 w 132"/>
                              <a:gd name="T9" fmla="*/ 30 h 90"/>
                              <a:gd name="T10" fmla="*/ 5 w 132"/>
                              <a:gd name="T11" fmla="*/ 28 h 90"/>
                              <a:gd name="T12" fmla="*/ 5 w 132"/>
                              <a:gd name="T13" fmla="*/ 28 h 90"/>
                              <a:gd name="T14" fmla="*/ 8 w 132"/>
                              <a:gd name="T15" fmla="*/ 15 h 90"/>
                              <a:gd name="T16" fmla="*/ 10 w 132"/>
                              <a:gd name="T17" fmla="*/ 3 h 90"/>
                              <a:gd name="T18" fmla="*/ 8 w 132"/>
                              <a:gd name="T19" fmla="*/ 3 h 90"/>
                              <a:gd name="T20" fmla="*/ 8 w 132"/>
                              <a:gd name="T21" fmla="*/ 0 h 90"/>
                              <a:gd name="T22" fmla="*/ 97 w 132"/>
                              <a:gd name="T23" fmla="*/ 90 h 90"/>
                              <a:gd name="T24" fmla="*/ 109 w 132"/>
                              <a:gd name="T25" fmla="*/ 82 h 90"/>
                              <a:gd name="T26" fmla="*/ 117 w 132"/>
                              <a:gd name="T27" fmla="*/ 75 h 90"/>
                              <a:gd name="T28" fmla="*/ 127 w 132"/>
                              <a:gd name="T29" fmla="*/ 65 h 90"/>
                              <a:gd name="T30" fmla="*/ 132 w 132"/>
                              <a:gd name="T31" fmla="*/ 55 h 90"/>
                              <a:gd name="T32" fmla="*/ 127 w 132"/>
                              <a:gd name="T33" fmla="*/ 55 h 90"/>
                              <a:gd name="T34" fmla="*/ 119 w 132"/>
                              <a:gd name="T35" fmla="*/ 65 h 90"/>
                              <a:gd name="T36" fmla="*/ 112 w 132"/>
                              <a:gd name="T37" fmla="*/ 72 h 90"/>
                              <a:gd name="T38" fmla="*/ 102 w 132"/>
                              <a:gd name="T39" fmla="*/ 80 h 90"/>
                              <a:gd name="T40" fmla="*/ 92 w 132"/>
                              <a:gd name="T41" fmla="*/ 87 h 90"/>
                              <a:gd name="T42" fmla="*/ 95 w 132"/>
                              <a:gd name="T43" fmla="*/ 87 h 90"/>
                              <a:gd name="T44" fmla="*/ 97 w 132"/>
                              <a:gd name="T45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2" h="9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3" y="28"/>
                                </a:lnTo>
                                <a:lnTo>
                                  <a:pt x="5" y="30"/>
                                </a:lnTo>
                                <a:lnTo>
                                  <a:pt x="5" y="28"/>
                                </a:lnTo>
                                <a:lnTo>
                                  <a:pt x="8" y="15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7" y="90"/>
                                </a:moveTo>
                                <a:lnTo>
                                  <a:pt x="109" y="82"/>
                                </a:lnTo>
                                <a:lnTo>
                                  <a:pt x="117" y="75"/>
                                </a:lnTo>
                                <a:lnTo>
                                  <a:pt x="127" y="65"/>
                                </a:lnTo>
                                <a:lnTo>
                                  <a:pt x="132" y="55"/>
                                </a:lnTo>
                                <a:lnTo>
                                  <a:pt x="127" y="55"/>
                                </a:lnTo>
                                <a:lnTo>
                                  <a:pt x="119" y="65"/>
                                </a:lnTo>
                                <a:lnTo>
                                  <a:pt x="112" y="72"/>
                                </a:lnTo>
                                <a:lnTo>
                                  <a:pt x="102" y="80"/>
                                </a:lnTo>
                                <a:lnTo>
                                  <a:pt x="92" y="87"/>
                                </a:lnTo>
                                <a:lnTo>
                                  <a:pt x="95" y="87"/>
                                </a:lnTo>
                                <a:lnTo>
                                  <a:pt x="9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Freeform 1904"/>
                        <wps:cNvSpPr>
                          <a:spLocks noEditPoints="1"/>
                        </wps:cNvSpPr>
                        <wps:spPr bwMode="auto">
                          <a:xfrm>
                            <a:off x="5813" y="1370"/>
                            <a:ext cx="126" cy="84"/>
                          </a:xfrm>
                          <a:custGeom>
                            <a:avLst/>
                            <a:gdLst>
                              <a:gd name="T0" fmla="*/ 5 w 126"/>
                              <a:gd name="T1" fmla="*/ 0 h 84"/>
                              <a:gd name="T2" fmla="*/ 2 w 126"/>
                              <a:gd name="T3" fmla="*/ 10 h 84"/>
                              <a:gd name="T4" fmla="*/ 0 w 126"/>
                              <a:gd name="T5" fmla="*/ 25 h 84"/>
                              <a:gd name="T6" fmla="*/ 0 w 126"/>
                              <a:gd name="T7" fmla="*/ 25 h 84"/>
                              <a:gd name="T8" fmla="*/ 2 w 126"/>
                              <a:gd name="T9" fmla="*/ 27 h 84"/>
                              <a:gd name="T10" fmla="*/ 5 w 126"/>
                              <a:gd name="T11" fmla="*/ 30 h 84"/>
                              <a:gd name="T12" fmla="*/ 5 w 126"/>
                              <a:gd name="T13" fmla="*/ 27 h 84"/>
                              <a:gd name="T14" fmla="*/ 5 w 126"/>
                              <a:gd name="T15" fmla="*/ 25 h 84"/>
                              <a:gd name="T16" fmla="*/ 7 w 126"/>
                              <a:gd name="T17" fmla="*/ 12 h 84"/>
                              <a:gd name="T18" fmla="*/ 10 w 126"/>
                              <a:gd name="T19" fmla="*/ 2 h 84"/>
                              <a:gd name="T20" fmla="*/ 7 w 126"/>
                              <a:gd name="T21" fmla="*/ 0 h 84"/>
                              <a:gd name="T22" fmla="*/ 5 w 126"/>
                              <a:gd name="T23" fmla="*/ 0 h 84"/>
                              <a:gd name="T24" fmla="*/ 92 w 126"/>
                              <a:gd name="T25" fmla="*/ 84 h 84"/>
                              <a:gd name="T26" fmla="*/ 104 w 126"/>
                              <a:gd name="T27" fmla="*/ 79 h 84"/>
                              <a:gd name="T28" fmla="*/ 111 w 126"/>
                              <a:gd name="T29" fmla="*/ 72 h 84"/>
                              <a:gd name="T30" fmla="*/ 119 w 126"/>
                              <a:gd name="T31" fmla="*/ 62 h 84"/>
                              <a:gd name="T32" fmla="*/ 126 w 126"/>
                              <a:gd name="T33" fmla="*/ 52 h 84"/>
                              <a:gd name="T34" fmla="*/ 121 w 126"/>
                              <a:gd name="T35" fmla="*/ 50 h 84"/>
                              <a:gd name="T36" fmla="*/ 114 w 126"/>
                              <a:gd name="T37" fmla="*/ 62 h 84"/>
                              <a:gd name="T38" fmla="*/ 106 w 126"/>
                              <a:gd name="T39" fmla="*/ 69 h 84"/>
                              <a:gd name="T40" fmla="*/ 96 w 126"/>
                              <a:gd name="T41" fmla="*/ 77 h 84"/>
                              <a:gd name="T42" fmla="*/ 87 w 126"/>
                              <a:gd name="T43" fmla="*/ 82 h 84"/>
                              <a:gd name="T44" fmla="*/ 89 w 126"/>
                              <a:gd name="T45" fmla="*/ 84 h 84"/>
                              <a:gd name="T46" fmla="*/ 92 w 126"/>
                              <a:gd name="T47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6" h="84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30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92" y="84"/>
                                </a:moveTo>
                                <a:lnTo>
                                  <a:pt x="104" y="79"/>
                                </a:lnTo>
                                <a:lnTo>
                                  <a:pt x="111" y="72"/>
                                </a:lnTo>
                                <a:lnTo>
                                  <a:pt x="119" y="62"/>
                                </a:lnTo>
                                <a:lnTo>
                                  <a:pt x="126" y="52"/>
                                </a:lnTo>
                                <a:lnTo>
                                  <a:pt x="121" y="50"/>
                                </a:lnTo>
                                <a:lnTo>
                                  <a:pt x="114" y="62"/>
                                </a:lnTo>
                                <a:lnTo>
                                  <a:pt x="106" y="69"/>
                                </a:lnTo>
                                <a:lnTo>
                                  <a:pt x="96" y="77"/>
                                </a:lnTo>
                                <a:lnTo>
                                  <a:pt x="87" y="82"/>
                                </a:lnTo>
                                <a:lnTo>
                                  <a:pt x="89" y="84"/>
                                </a:lnTo>
                                <a:lnTo>
                                  <a:pt x="9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1905"/>
                        <wps:cNvSpPr>
                          <a:spLocks noEditPoints="1"/>
                        </wps:cNvSpPr>
                        <wps:spPr bwMode="auto">
                          <a:xfrm>
                            <a:off x="5815" y="1370"/>
                            <a:ext cx="122" cy="84"/>
                          </a:xfrm>
                          <a:custGeom>
                            <a:avLst/>
                            <a:gdLst>
                              <a:gd name="T0" fmla="*/ 5 w 122"/>
                              <a:gd name="T1" fmla="*/ 0 h 84"/>
                              <a:gd name="T2" fmla="*/ 3 w 122"/>
                              <a:gd name="T3" fmla="*/ 12 h 84"/>
                              <a:gd name="T4" fmla="*/ 0 w 122"/>
                              <a:gd name="T5" fmla="*/ 25 h 84"/>
                              <a:gd name="T6" fmla="*/ 0 w 122"/>
                              <a:gd name="T7" fmla="*/ 25 h 84"/>
                              <a:gd name="T8" fmla="*/ 0 w 122"/>
                              <a:gd name="T9" fmla="*/ 27 h 84"/>
                              <a:gd name="T10" fmla="*/ 3 w 122"/>
                              <a:gd name="T11" fmla="*/ 30 h 84"/>
                              <a:gd name="T12" fmla="*/ 8 w 122"/>
                              <a:gd name="T13" fmla="*/ 32 h 84"/>
                              <a:gd name="T14" fmla="*/ 5 w 122"/>
                              <a:gd name="T15" fmla="*/ 27 h 84"/>
                              <a:gd name="T16" fmla="*/ 5 w 122"/>
                              <a:gd name="T17" fmla="*/ 25 h 84"/>
                              <a:gd name="T18" fmla="*/ 8 w 122"/>
                              <a:gd name="T19" fmla="*/ 12 h 84"/>
                              <a:gd name="T20" fmla="*/ 10 w 122"/>
                              <a:gd name="T21" fmla="*/ 2 h 84"/>
                              <a:gd name="T22" fmla="*/ 8 w 122"/>
                              <a:gd name="T23" fmla="*/ 2 h 84"/>
                              <a:gd name="T24" fmla="*/ 5 w 122"/>
                              <a:gd name="T25" fmla="*/ 0 h 84"/>
                              <a:gd name="T26" fmla="*/ 87 w 122"/>
                              <a:gd name="T27" fmla="*/ 84 h 84"/>
                              <a:gd name="T28" fmla="*/ 97 w 122"/>
                              <a:gd name="T29" fmla="*/ 77 h 84"/>
                              <a:gd name="T30" fmla="*/ 107 w 122"/>
                              <a:gd name="T31" fmla="*/ 69 h 84"/>
                              <a:gd name="T32" fmla="*/ 114 w 122"/>
                              <a:gd name="T33" fmla="*/ 62 h 84"/>
                              <a:gd name="T34" fmla="*/ 122 w 122"/>
                              <a:gd name="T35" fmla="*/ 52 h 84"/>
                              <a:gd name="T36" fmla="*/ 117 w 122"/>
                              <a:gd name="T37" fmla="*/ 50 h 84"/>
                              <a:gd name="T38" fmla="*/ 109 w 122"/>
                              <a:gd name="T39" fmla="*/ 59 h 84"/>
                              <a:gd name="T40" fmla="*/ 102 w 122"/>
                              <a:gd name="T41" fmla="*/ 69 h 84"/>
                              <a:gd name="T42" fmla="*/ 92 w 122"/>
                              <a:gd name="T43" fmla="*/ 77 h 84"/>
                              <a:gd name="T44" fmla="*/ 80 w 122"/>
                              <a:gd name="T45" fmla="*/ 79 h 84"/>
                              <a:gd name="T46" fmla="*/ 85 w 122"/>
                              <a:gd name="T47" fmla="*/ 82 h 84"/>
                              <a:gd name="T48" fmla="*/ 87 w 122"/>
                              <a:gd name="T4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84">
                                <a:moveTo>
                                  <a:pt x="5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3" y="30"/>
                                </a:lnTo>
                                <a:lnTo>
                                  <a:pt x="8" y="3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8" y="12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7" y="84"/>
                                </a:moveTo>
                                <a:lnTo>
                                  <a:pt x="97" y="77"/>
                                </a:lnTo>
                                <a:lnTo>
                                  <a:pt x="107" y="69"/>
                                </a:lnTo>
                                <a:lnTo>
                                  <a:pt x="114" y="62"/>
                                </a:lnTo>
                                <a:lnTo>
                                  <a:pt x="122" y="52"/>
                                </a:lnTo>
                                <a:lnTo>
                                  <a:pt x="117" y="50"/>
                                </a:lnTo>
                                <a:lnTo>
                                  <a:pt x="109" y="59"/>
                                </a:lnTo>
                                <a:lnTo>
                                  <a:pt x="102" y="69"/>
                                </a:lnTo>
                                <a:lnTo>
                                  <a:pt x="92" y="77"/>
                                </a:lnTo>
                                <a:lnTo>
                                  <a:pt x="80" y="79"/>
                                </a:lnTo>
                                <a:lnTo>
                                  <a:pt x="85" y="82"/>
                                </a:lnTo>
                                <a:lnTo>
                                  <a:pt x="8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1906"/>
                        <wps:cNvSpPr>
                          <a:spLocks noEditPoints="1"/>
                        </wps:cNvSpPr>
                        <wps:spPr bwMode="auto">
                          <a:xfrm>
                            <a:off x="5818" y="1372"/>
                            <a:ext cx="116" cy="80"/>
                          </a:xfrm>
                          <a:custGeom>
                            <a:avLst/>
                            <a:gdLst>
                              <a:gd name="T0" fmla="*/ 5 w 116"/>
                              <a:gd name="T1" fmla="*/ 0 h 80"/>
                              <a:gd name="T2" fmla="*/ 2 w 116"/>
                              <a:gd name="T3" fmla="*/ 10 h 80"/>
                              <a:gd name="T4" fmla="*/ 0 w 116"/>
                              <a:gd name="T5" fmla="*/ 23 h 80"/>
                              <a:gd name="T6" fmla="*/ 0 w 116"/>
                              <a:gd name="T7" fmla="*/ 25 h 80"/>
                              <a:gd name="T8" fmla="*/ 0 w 116"/>
                              <a:gd name="T9" fmla="*/ 28 h 80"/>
                              <a:gd name="T10" fmla="*/ 5 w 116"/>
                              <a:gd name="T11" fmla="*/ 30 h 80"/>
                              <a:gd name="T12" fmla="*/ 7 w 116"/>
                              <a:gd name="T13" fmla="*/ 33 h 80"/>
                              <a:gd name="T14" fmla="*/ 5 w 116"/>
                              <a:gd name="T15" fmla="*/ 28 h 80"/>
                              <a:gd name="T16" fmla="*/ 5 w 116"/>
                              <a:gd name="T17" fmla="*/ 23 h 80"/>
                              <a:gd name="T18" fmla="*/ 7 w 116"/>
                              <a:gd name="T19" fmla="*/ 13 h 80"/>
                              <a:gd name="T20" fmla="*/ 9 w 116"/>
                              <a:gd name="T21" fmla="*/ 3 h 80"/>
                              <a:gd name="T22" fmla="*/ 7 w 116"/>
                              <a:gd name="T23" fmla="*/ 0 h 80"/>
                              <a:gd name="T24" fmla="*/ 5 w 116"/>
                              <a:gd name="T25" fmla="*/ 0 h 80"/>
                              <a:gd name="T26" fmla="*/ 82 w 116"/>
                              <a:gd name="T27" fmla="*/ 80 h 80"/>
                              <a:gd name="T28" fmla="*/ 91 w 116"/>
                              <a:gd name="T29" fmla="*/ 75 h 80"/>
                              <a:gd name="T30" fmla="*/ 101 w 116"/>
                              <a:gd name="T31" fmla="*/ 67 h 80"/>
                              <a:gd name="T32" fmla="*/ 109 w 116"/>
                              <a:gd name="T33" fmla="*/ 60 h 80"/>
                              <a:gd name="T34" fmla="*/ 116 w 116"/>
                              <a:gd name="T35" fmla="*/ 48 h 80"/>
                              <a:gd name="T36" fmla="*/ 114 w 116"/>
                              <a:gd name="T37" fmla="*/ 48 h 80"/>
                              <a:gd name="T38" fmla="*/ 111 w 116"/>
                              <a:gd name="T39" fmla="*/ 48 h 80"/>
                              <a:gd name="T40" fmla="*/ 104 w 116"/>
                              <a:gd name="T41" fmla="*/ 57 h 80"/>
                              <a:gd name="T42" fmla="*/ 96 w 116"/>
                              <a:gd name="T43" fmla="*/ 65 h 80"/>
                              <a:gd name="T44" fmla="*/ 87 w 116"/>
                              <a:gd name="T45" fmla="*/ 72 h 80"/>
                              <a:gd name="T46" fmla="*/ 74 w 116"/>
                              <a:gd name="T47" fmla="*/ 77 h 80"/>
                              <a:gd name="T48" fmla="*/ 77 w 116"/>
                              <a:gd name="T49" fmla="*/ 77 h 80"/>
                              <a:gd name="T50" fmla="*/ 82 w 116"/>
                              <a:gd name="T51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6" h="80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5" y="30"/>
                                </a:lnTo>
                                <a:lnTo>
                                  <a:pt x="7" y="33"/>
                                </a:lnTo>
                                <a:lnTo>
                                  <a:pt x="5" y="28"/>
                                </a:lnTo>
                                <a:lnTo>
                                  <a:pt x="5" y="23"/>
                                </a:lnTo>
                                <a:lnTo>
                                  <a:pt x="7" y="13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2" y="80"/>
                                </a:moveTo>
                                <a:lnTo>
                                  <a:pt x="91" y="75"/>
                                </a:lnTo>
                                <a:lnTo>
                                  <a:pt x="101" y="67"/>
                                </a:lnTo>
                                <a:lnTo>
                                  <a:pt x="109" y="60"/>
                                </a:lnTo>
                                <a:lnTo>
                                  <a:pt x="116" y="48"/>
                                </a:lnTo>
                                <a:lnTo>
                                  <a:pt x="114" y="48"/>
                                </a:lnTo>
                                <a:lnTo>
                                  <a:pt x="111" y="48"/>
                                </a:lnTo>
                                <a:lnTo>
                                  <a:pt x="104" y="57"/>
                                </a:lnTo>
                                <a:lnTo>
                                  <a:pt x="96" y="65"/>
                                </a:lnTo>
                                <a:lnTo>
                                  <a:pt x="87" y="72"/>
                                </a:lnTo>
                                <a:lnTo>
                                  <a:pt x="74" y="77"/>
                                </a:lnTo>
                                <a:lnTo>
                                  <a:pt x="77" y="77"/>
                                </a:lnTo>
                                <a:lnTo>
                                  <a:pt x="82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Freeform 1907"/>
                        <wps:cNvSpPr>
                          <a:spLocks noEditPoints="1"/>
                        </wps:cNvSpPr>
                        <wps:spPr bwMode="auto">
                          <a:xfrm>
                            <a:off x="5820" y="1372"/>
                            <a:ext cx="112" cy="77"/>
                          </a:xfrm>
                          <a:custGeom>
                            <a:avLst/>
                            <a:gdLst>
                              <a:gd name="T0" fmla="*/ 5 w 112"/>
                              <a:gd name="T1" fmla="*/ 0 h 77"/>
                              <a:gd name="T2" fmla="*/ 3 w 112"/>
                              <a:gd name="T3" fmla="*/ 10 h 77"/>
                              <a:gd name="T4" fmla="*/ 0 w 112"/>
                              <a:gd name="T5" fmla="*/ 23 h 77"/>
                              <a:gd name="T6" fmla="*/ 0 w 112"/>
                              <a:gd name="T7" fmla="*/ 25 h 77"/>
                              <a:gd name="T8" fmla="*/ 3 w 112"/>
                              <a:gd name="T9" fmla="*/ 30 h 77"/>
                              <a:gd name="T10" fmla="*/ 5 w 112"/>
                              <a:gd name="T11" fmla="*/ 33 h 77"/>
                              <a:gd name="T12" fmla="*/ 7 w 112"/>
                              <a:gd name="T13" fmla="*/ 35 h 77"/>
                              <a:gd name="T14" fmla="*/ 5 w 112"/>
                              <a:gd name="T15" fmla="*/ 28 h 77"/>
                              <a:gd name="T16" fmla="*/ 5 w 112"/>
                              <a:gd name="T17" fmla="*/ 23 h 77"/>
                              <a:gd name="T18" fmla="*/ 7 w 112"/>
                              <a:gd name="T19" fmla="*/ 13 h 77"/>
                              <a:gd name="T20" fmla="*/ 10 w 112"/>
                              <a:gd name="T21" fmla="*/ 3 h 77"/>
                              <a:gd name="T22" fmla="*/ 7 w 112"/>
                              <a:gd name="T23" fmla="*/ 3 h 77"/>
                              <a:gd name="T24" fmla="*/ 5 w 112"/>
                              <a:gd name="T25" fmla="*/ 0 h 77"/>
                              <a:gd name="T26" fmla="*/ 75 w 112"/>
                              <a:gd name="T27" fmla="*/ 77 h 77"/>
                              <a:gd name="T28" fmla="*/ 87 w 112"/>
                              <a:gd name="T29" fmla="*/ 75 h 77"/>
                              <a:gd name="T30" fmla="*/ 97 w 112"/>
                              <a:gd name="T31" fmla="*/ 67 h 77"/>
                              <a:gd name="T32" fmla="*/ 104 w 112"/>
                              <a:gd name="T33" fmla="*/ 57 h 77"/>
                              <a:gd name="T34" fmla="*/ 112 w 112"/>
                              <a:gd name="T35" fmla="*/ 48 h 77"/>
                              <a:gd name="T36" fmla="*/ 107 w 112"/>
                              <a:gd name="T37" fmla="*/ 45 h 77"/>
                              <a:gd name="T38" fmla="*/ 99 w 112"/>
                              <a:gd name="T39" fmla="*/ 57 h 77"/>
                              <a:gd name="T40" fmla="*/ 92 w 112"/>
                              <a:gd name="T41" fmla="*/ 65 h 77"/>
                              <a:gd name="T42" fmla="*/ 80 w 112"/>
                              <a:gd name="T43" fmla="*/ 72 h 77"/>
                              <a:gd name="T44" fmla="*/ 67 w 112"/>
                              <a:gd name="T45" fmla="*/ 75 h 77"/>
                              <a:gd name="T46" fmla="*/ 72 w 112"/>
                              <a:gd name="T47" fmla="*/ 77 h 77"/>
                              <a:gd name="T48" fmla="*/ 75 w 112"/>
                              <a:gd name="T49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77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30"/>
                                </a:lnTo>
                                <a:lnTo>
                                  <a:pt x="5" y="33"/>
                                </a:lnTo>
                                <a:lnTo>
                                  <a:pt x="7" y="35"/>
                                </a:lnTo>
                                <a:lnTo>
                                  <a:pt x="5" y="28"/>
                                </a:lnTo>
                                <a:lnTo>
                                  <a:pt x="5" y="23"/>
                                </a:lnTo>
                                <a:lnTo>
                                  <a:pt x="7" y="13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75" y="77"/>
                                </a:moveTo>
                                <a:lnTo>
                                  <a:pt x="87" y="75"/>
                                </a:lnTo>
                                <a:lnTo>
                                  <a:pt x="97" y="67"/>
                                </a:lnTo>
                                <a:lnTo>
                                  <a:pt x="104" y="57"/>
                                </a:lnTo>
                                <a:lnTo>
                                  <a:pt x="112" y="48"/>
                                </a:lnTo>
                                <a:lnTo>
                                  <a:pt x="107" y="45"/>
                                </a:lnTo>
                                <a:lnTo>
                                  <a:pt x="99" y="57"/>
                                </a:lnTo>
                                <a:lnTo>
                                  <a:pt x="92" y="65"/>
                                </a:lnTo>
                                <a:lnTo>
                                  <a:pt x="80" y="72"/>
                                </a:lnTo>
                                <a:lnTo>
                                  <a:pt x="67" y="75"/>
                                </a:lnTo>
                                <a:lnTo>
                                  <a:pt x="72" y="77"/>
                                </a:lnTo>
                                <a:lnTo>
                                  <a:pt x="7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Freeform 1908"/>
                        <wps:cNvSpPr>
                          <a:spLocks noEditPoints="1"/>
                        </wps:cNvSpPr>
                        <wps:spPr bwMode="auto">
                          <a:xfrm>
                            <a:off x="5823" y="1375"/>
                            <a:ext cx="106" cy="74"/>
                          </a:xfrm>
                          <a:custGeom>
                            <a:avLst/>
                            <a:gdLst>
                              <a:gd name="T0" fmla="*/ 4 w 106"/>
                              <a:gd name="T1" fmla="*/ 0 h 74"/>
                              <a:gd name="T2" fmla="*/ 2 w 106"/>
                              <a:gd name="T3" fmla="*/ 10 h 74"/>
                              <a:gd name="T4" fmla="*/ 0 w 106"/>
                              <a:gd name="T5" fmla="*/ 20 h 74"/>
                              <a:gd name="T6" fmla="*/ 0 w 106"/>
                              <a:gd name="T7" fmla="*/ 25 h 74"/>
                              <a:gd name="T8" fmla="*/ 2 w 106"/>
                              <a:gd name="T9" fmla="*/ 30 h 74"/>
                              <a:gd name="T10" fmla="*/ 4 w 106"/>
                              <a:gd name="T11" fmla="*/ 32 h 74"/>
                              <a:gd name="T12" fmla="*/ 7 w 106"/>
                              <a:gd name="T13" fmla="*/ 35 h 74"/>
                              <a:gd name="T14" fmla="*/ 7 w 106"/>
                              <a:gd name="T15" fmla="*/ 27 h 74"/>
                              <a:gd name="T16" fmla="*/ 4 w 106"/>
                              <a:gd name="T17" fmla="*/ 20 h 74"/>
                              <a:gd name="T18" fmla="*/ 7 w 106"/>
                              <a:gd name="T19" fmla="*/ 10 h 74"/>
                              <a:gd name="T20" fmla="*/ 7 w 106"/>
                              <a:gd name="T21" fmla="*/ 2 h 74"/>
                              <a:gd name="T22" fmla="*/ 7 w 106"/>
                              <a:gd name="T23" fmla="*/ 0 h 74"/>
                              <a:gd name="T24" fmla="*/ 4 w 106"/>
                              <a:gd name="T25" fmla="*/ 0 h 74"/>
                              <a:gd name="T26" fmla="*/ 69 w 106"/>
                              <a:gd name="T27" fmla="*/ 74 h 74"/>
                              <a:gd name="T28" fmla="*/ 82 w 106"/>
                              <a:gd name="T29" fmla="*/ 69 h 74"/>
                              <a:gd name="T30" fmla="*/ 91 w 106"/>
                              <a:gd name="T31" fmla="*/ 62 h 74"/>
                              <a:gd name="T32" fmla="*/ 99 w 106"/>
                              <a:gd name="T33" fmla="*/ 54 h 74"/>
                              <a:gd name="T34" fmla="*/ 106 w 106"/>
                              <a:gd name="T35" fmla="*/ 45 h 74"/>
                              <a:gd name="T36" fmla="*/ 101 w 106"/>
                              <a:gd name="T37" fmla="*/ 42 h 74"/>
                              <a:gd name="T38" fmla="*/ 94 w 106"/>
                              <a:gd name="T39" fmla="*/ 52 h 74"/>
                              <a:gd name="T40" fmla="*/ 84 w 106"/>
                              <a:gd name="T41" fmla="*/ 62 h 74"/>
                              <a:gd name="T42" fmla="*/ 74 w 106"/>
                              <a:gd name="T43" fmla="*/ 67 h 74"/>
                              <a:gd name="T44" fmla="*/ 62 w 106"/>
                              <a:gd name="T45" fmla="*/ 69 h 74"/>
                              <a:gd name="T46" fmla="*/ 64 w 106"/>
                              <a:gd name="T47" fmla="*/ 72 h 74"/>
                              <a:gd name="T48" fmla="*/ 69 w 106"/>
                              <a:gd name="T49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" h="74">
                                <a:moveTo>
                                  <a:pt x="4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lnTo>
                                  <a:pt x="4" y="32"/>
                                </a:lnTo>
                                <a:lnTo>
                                  <a:pt x="7" y="35"/>
                                </a:lnTo>
                                <a:lnTo>
                                  <a:pt x="7" y="27"/>
                                </a:lnTo>
                                <a:lnTo>
                                  <a:pt x="4" y="20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9" y="74"/>
                                </a:moveTo>
                                <a:lnTo>
                                  <a:pt x="82" y="69"/>
                                </a:lnTo>
                                <a:lnTo>
                                  <a:pt x="91" y="62"/>
                                </a:lnTo>
                                <a:lnTo>
                                  <a:pt x="99" y="54"/>
                                </a:lnTo>
                                <a:lnTo>
                                  <a:pt x="106" y="45"/>
                                </a:lnTo>
                                <a:lnTo>
                                  <a:pt x="101" y="42"/>
                                </a:lnTo>
                                <a:lnTo>
                                  <a:pt x="94" y="52"/>
                                </a:lnTo>
                                <a:lnTo>
                                  <a:pt x="84" y="62"/>
                                </a:lnTo>
                                <a:lnTo>
                                  <a:pt x="74" y="67"/>
                                </a:lnTo>
                                <a:lnTo>
                                  <a:pt x="62" y="69"/>
                                </a:lnTo>
                                <a:lnTo>
                                  <a:pt x="64" y="72"/>
                                </a:lnTo>
                                <a:lnTo>
                                  <a:pt x="6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1909"/>
                        <wps:cNvSpPr>
                          <a:spLocks noEditPoints="1"/>
                        </wps:cNvSpPr>
                        <wps:spPr bwMode="auto">
                          <a:xfrm>
                            <a:off x="5825" y="1375"/>
                            <a:ext cx="102" cy="72"/>
                          </a:xfrm>
                          <a:custGeom>
                            <a:avLst/>
                            <a:gdLst>
                              <a:gd name="T0" fmla="*/ 5 w 102"/>
                              <a:gd name="T1" fmla="*/ 0 h 72"/>
                              <a:gd name="T2" fmla="*/ 2 w 102"/>
                              <a:gd name="T3" fmla="*/ 10 h 72"/>
                              <a:gd name="T4" fmla="*/ 0 w 102"/>
                              <a:gd name="T5" fmla="*/ 20 h 72"/>
                              <a:gd name="T6" fmla="*/ 0 w 102"/>
                              <a:gd name="T7" fmla="*/ 25 h 72"/>
                              <a:gd name="T8" fmla="*/ 2 w 102"/>
                              <a:gd name="T9" fmla="*/ 32 h 72"/>
                              <a:gd name="T10" fmla="*/ 5 w 102"/>
                              <a:gd name="T11" fmla="*/ 35 h 72"/>
                              <a:gd name="T12" fmla="*/ 10 w 102"/>
                              <a:gd name="T13" fmla="*/ 40 h 72"/>
                              <a:gd name="T14" fmla="*/ 7 w 102"/>
                              <a:gd name="T15" fmla="*/ 30 h 72"/>
                              <a:gd name="T16" fmla="*/ 5 w 102"/>
                              <a:gd name="T17" fmla="*/ 20 h 72"/>
                              <a:gd name="T18" fmla="*/ 7 w 102"/>
                              <a:gd name="T19" fmla="*/ 10 h 72"/>
                              <a:gd name="T20" fmla="*/ 7 w 102"/>
                              <a:gd name="T21" fmla="*/ 2 h 72"/>
                              <a:gd name="T22" fmla="*/ 5 w 102"/>
                              <a:gd name="T23" fmla="*/ 2 h 72"/>
                              <a:gd name="T24" fmla="*/ 5 w 102"/>
                              <a:gd name="T25" fmla="*/ 0 h 72"/>
                              <a:gd name="T26" fmla="*/ 62 w 102"/>
                              <a:gd name="T27" fmla="*/ 72 h 72"/>
                              <a:gd name="T28" fmla="*/ 75 w 102"/>
                              <a:gd name="T29" fmla="*/ 69 h 72"/>
                              <a:gd name="T30" fmla="*/ 87 w 102"/>
                              <a:gd name="T31" fmla="*/ 62 h 72"/>
                              <a:gd name="T32" fmla="*/ 94 w 102"/>
                              <a:gd name="T33" fmla="*/ 54 h 72"/>
                              <a:gd name="T34" fmla="*/ 102 w 102"/>
                              <a:gd name="T35" fmla="*/ 42 h 72"/>
                              <a:gd name="T36" fmla="*/ 97 w 102"/>
                              <a:gd name="T37" fmla="*/ 42 h 72"/>
                              <a:gd name="T38" fmla="*/ 89 w 102"/>
                              <a:gd name="T39" fmla="*/ 52 h 72"/>
                              <a:gd name="T40" fmla="*/ 80 w 102"/>
                              <a:gd name="T41" fmla="*/ 59 h 72"/>
                              <a:gd name="T42" fmla="*/ 67 w 102"/>
                              <a:gd name="T43" fmla="*/ 67 h 72"/>
                              <a:gd name="T44" fmla="*/ 55 w 102"/>
                              <a:gd name="T45" fmla="*/ 67 h 72"/>
                              <a:gd name="T46" fmla="*/ 55 w 102"/>
                              <a:gd name="T47" fmla="*/ 67 h 72"/>
                              <a:gd name="T48" fmla="*/ 60 w 102"/>
                              <a:gd name="T49" fmla="*/ 69 h 72"/>
                              <a:gd name="T50" fmla="*/ 62 w 102"/>
                              <a:gd name="T51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2" h="72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2" y="32"/>
                                </a:lnTo>
                                <a:lnTo>
                                  <a:pt x="5" y="35"/>
                                </a:lnTo>
                                <a:lnTo>
                                  <a:pt x="10" y="40"/>
                                </a:lnTo>
                                <a:lnTo>
                                  <a:pt x="7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72"/>
                                </a:moveTo>
                                <a:lnTo>
                                  <a:pt x="75" y="69"/>
                                </a:lnTo>
                                <a:lnTo>
                                  <a:pt x="87" y="62"/>
                                </a:lnTo>
                                <a:lnTo>
                                  <a:pt x="94" y="54"/>
                                </a:lnTo>
                                <a:lnTo>
                                  <a:pt x="102" y="42"/>
                                </a:lnTo>
                                <a:lnTo>
                                  <a:pt x="97" y="42"/>
                                </a:lnTo>
                                <a:lnTo>
                                  <a:pt x="89" y="52"/>
                                </a:lnTo>
                                <a:lnTo>
                                  <a:pt x="80" y="59"/>
                                </a:lnTo>
                                <a:lnTo>
                                  <a:pt x="67" y="67"/>
                                </a:lnTo>
                                <a:lnTo>
                                  <a:pt x="55" y="67"/>
                                </a:lnTo>
                                <a:lnTo>
                                  <a:pt x="60" y="69"/>
                                </a:lnTo>
                                <a:lnTo>
                                  <a:pt x="62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1910"/>
                        <wps:cNvSpPr>
                          <a:spLocks noEditPoints="1"/>
                        </wps:cNvSpPr>
                        <wps:spPr bwMode="auto">
                          <a:xfrm>
                            <a:off x="5827" y="1377"/>
                            <a:ext cx="97" cy="67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67"/>
                              <a:gd name="T2" fmla="*/ 3 w 97"/>
                              <a:gd name="T3" fmla="*/ 8 h 67"/>
                              <a:gd name="T4" fmla="*/ 0 w 97"/>
                              <a:gd name="T5" fmla="*/ 18 h 67"/>
                              <a:gd name="T6" fmla="*/ 3 w 97"/>
                              <a:gd name="T7" fmla="*/ 25 h 67"/>
                              <a:gd name="T8" fmla="*/ 3 w 97"/>
                              <a:gd name="T9" fmla="*/ 33 h 67"/>
                              <a:gd name="T10" fmla="*/ 8 w 97"/>
                              <a:gd name="T11" fmla="*/ 38 h 67"/>
                              <a:gd name="T12" fmla="*/ 13 w 97"/>
                              <a:gd name="T13" fmla="*/ 40 h 67"/>
                              <a:gd name="T14" fmla="*/ 8 w 97"/>
                              <a:gd name="T15" fmla="*/ 30 h 67"/>
                              <a:gd name="T16" fmla="*/ 5 w 97"/>
                              <a:gd name="T17" fmla="*/ 18 h 67"/>
                              <a:gd name="T18" fmla="*/ 5 w 97"/>
                              <a:gd name="T19" fmla="*/ 10 h 67"/>
                              <a:gd name="T20" fmla="*/ 8 w 97"/>
                              <a:gd name="T21" fmla="*/ 3 h 67"/>
                              <a:gd name="T22" fmla="*/ 5 w 97"/>
                              <a:gd name="T23" fmla="*/ 0 h 67"/>
                              <a:gd name="T24" fmla="*/ 3 w 97"/>
                              <a:gd name="T25" fmla="*/ 0 h 67"/>
                              <a:gd name="T26" fmla="*/ 58 w 97"/>
                              <a:gd name="T27" fmla="*/ 67 h 67"/>
                              <a:gd name="T28" fmla="*/ 70 w 97"/>
                              <a:gd name="T29" fmla="*/ 65 h 67"/>
                              <a:gd name="T30" fmla="*/ 80 w 97"/>
                              <a:gd name="T31" fmla="*/ 60 h 67"/>
                              <a:gd name="T32" fmla="*/ 90 w 97"/>
                              <a:gd name="T33" fmla="*/ 50 h 67"/>
                              <a:gd name="T34" fmla="*/ 97 w 97"/>
                              <a:gd name="T35" fmla="*/ 40 h 67"/>
                              <a:gd name="T36" fmla="*/ 92 w 97"/>
                              <a:gd name="T37" fmla="*/ 40 h 67"/>
                              <a:gd name="T38" fmla="*/ 85 w 97"/>
                              <a:gd name="T39" fmla="*/ 50 h 67"/>
                              <a:gd name="T40" fmla="*/ 78 w 97"/>
                              <a:gd name="T41" fmla="*/ 57 h 67"/>
                              <a:gd name="T42" fmla="*/ 65 w 97"/>
                              <a:gd name="T43" fmla="*/ 62 h 67"/>
                              <a:gd name="T44" fmla="*/ 53 w 97"/>
                              <a:gd name="T45" fmla="*/ 62 h 67"/>
                              <a:gd name="T46" fmla="*/ 50 w 97"/>
                              <a:gd name="T47" fmla="*/ 62 h 67"/>
                              <a:gd name="T48" fmla="*/ 48 w 97"/>
                              <a:gd name="T49" fmla="*/ 62 h 67"/>
                              <a:gd name="T50" fmla="*/ 53 w 97"/>
                              <a:gd name="T51" fmla="*/ 65 h 67"/>
                              <a:gd name="T52" fmla="*/ 58 w 97"/>
                              <a:gd name="T53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" h="67">
                                <a:moveTo>
                                  <a:pt x="3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3" y="33"/>
                                </a:lnTo>
                                <a:lnTo>
                                  <a:pt x="8" y="38"/>
                                </a:lnTo>
                                <a:lnTo>
                                  <a:pt x="13" y="40"/>
                                </a:lnTo>
                                <a:lnTo>
                                  <a:pt x="8" y="30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8" y="67"/>
                                </a:moveTo>
                                <a:lnTo>
                                  <a:pt x="70" y="65"/>
                                </a:lnTo>
                                <a:lnTo>
                                  <a:pt x="80" y="60"/>
                                </a:lnTo>
                                <a:lnTo>
                                  <a:pt x="90" y="50"/>
                                </a:lnTo>
                                <a:lnTo>
                                  <a:pt x="97" y="40"/>
                                </a:lnTo>
                                <a:lnTo>
                                  <a:pt x="92" y="40"/>
                                </a:lnTo>
                                <a:lnTo>
                                  <a:pt x="85" y="50"/>
                                </a:lnTo>
                                <a:lnTo>
                                  <a:pt x="78" y="57"/>
                                </a:lnTo>
                                <a:lnTo>
                                  <a:pt x="65" y="62"/>
                                </a:lnTo>
                                <a:lnTo>
                                  <a:pt x="53" y="62"/>
                                </a:lnTo>
                                <a:lnTo>
                                  <a:pt x="50" y="62"/>
                                </a:lnTo>
                                <a:lnTo>
                                  <a:pt x="48" y="62"/>
                                </a:lnTo>
                                <a:lnTo>
                                  <a:pt x="53" y="65"/>
                                </a:lnTo>
                                <a:lnTo>
                                  <a:pt x="58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1911"/>
                        <wps:cNvSpPr>
                          <a:spLocks noEditPoints="1"/>
                        </wps:cNvSpPr>
                        <wps:spPr bwMode="auto">
                          <a:xfrm>
                            <a:off x="5830" y="1377"/>
                            <a:ext cx="92" cy="65"/>
                          </a:xfrm>
                          <a:custGeom>
                            <a:avLst/>
                            <a:gdLst>
                              <a:gd name="T0" fmla="*/ 2 w 92"/>
                              <a:gd name="T1" fmla="*/ 0 h 65"/>
                              <a:gd name="T2" fmla="*/ 2 w 92"/>
                              <a:gd name="T3" fmla="*/ 8 h 65"/>
                              <a:gd name="T4" fmla="*/ 0 w 92"/>
                              <a:gd name="T5" fmla="*/ 18 h 65"/>
                              <a:gd name="T6" fmla="*/ 2 w 92"/>
                              <a:gd name="T7" fmla="*/ 28 h 65"/>
                              <a:gd name="T8" fmla="*/ 5 w 92"/>
                              <a:gd name="T9" fmla="*/ 38 h 65"/>
                              <a:gd name="T10" fmla="*/ 10 w 92"/>
                              <a:gd name="T11" fmla="*/ 40 h 65"/>
                              <a:gd name="T12" fmla="*/ 15 w 92"/>
                              <a:gd name="T13" fmla="*/ 45 h 65"/>
                              <a:gd name="T14" fmla="*/ 12 w 92"/>
                              <a:gd name="T15" fmla="*/ 38 h 65"/>
                              <a:gd name="T16" fmla="*/ 7 w 92"/>
                              <a:gd name="T17" fmla="*/ 33 h 65"/>
                              <a:gd name="T18" fmla="*/ 5 w 92"/>
                              <a:gd name="T19" fmla="*/ 25 h 65"/>
                              <a:gd name="T20" fmla="*/ 5 w 92"/>
                              <a:gd name="T21" fmla="*/ 18 h 65"/>
                              <a:gd name="T22" fmla="*/ 5 w 92"/>
                              <a:gd name="T23" fmla="*/ 10 h 65"/>
                              <a:gd name="T24" fmla="*/ 7 w 92"/>
                              <a:gd name="T25" fmla="*/ 3 h 65"/>
                              <a:gd name="T26" fmla="*/ 5 w 92"/>
                              <a:gd name="T27" fmla="*/ 3 h 65"/>
                              <a:gd name="T28" fmla="*/ 2 w 92"/>
                              <a:gd name="T29" fmla="*/ 0 h 65"/>
                              <a:gd name="T30" fmla="*/ 50 w 92"/>
                              <a:gd name="T31" fmla="*/ 65 h 65"/>
                              <a:gd name="T32" fmla="*/ 50 w 92"/>
                              <a:gd name="T33" fmla="*/ 65 h 65"/>
                              <a:gd name="T34" fmla="*/ 62 w 92"/>
                              <a:gd name="T35" fmla="*/ 65 h 65"/>
                              <a:gd name="T36" fmla="*/ 75 w 92"/>
                              <a:gd name="T37" fmla="*/ 57 h 65"/>
                              <a:gd name="T38" fmla="*/ 84 w 92"/>
                              <a:gd name="T39" fmla="*/ 50 h 65"/>
                              <a:gd name="T40" fmla="*/ 92 w 92"/>
                              <a:gd name="T41" fmla="*/ 40 h 65"/>
                              <a:gd name="T42" fmla="*/ 87 w 92"/>
                              <a:gd name="T43" fmla="*/ 38 h 65"/>
                              <a:gd name="T44" fmla="*/ 82 w 92"/>
                              <a:gd name="T45" fmla="*/ 47 h 65"/>
                              <a:gd name="T46" fmla="*/ 72 w 92"/>
                              <a:gd name="T47" fmla="*/ 55 h 65"/>
                              <a:gd name="T48" fmla="*/ 62 w 92"/>
                              <a:gd name="T49" fmla="*/ 60 h 65"/>
                              <a:gd name="T50" fmla="*/ 50 w 92"/>
                              <a:gd name="T51" fmla="*/ 60 h 65"/>
                              <a:gd name="T52" fmla="*/ 42 w 92"/>
                              <a:gd name="T53" fmla="*/ 60 h 65"/>
                              <a:gd name="T54" fmla="*/ 37 w 92"/>
                              <a:gd name="T55" fmla="*/ 60 h 65"/>
                              <a:gd name="T56" fmla="*/ 42 w 92"/>
                              <a:gd name="T57" fmla="*/ 62 h 65"/>
                              <a:gd name="T58" fmla="*/ 50 w 92"/>
                              <a:gd name="T59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2" h="65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8"/>
                                </a:lnTo>
                                <a:lnTo>
                                  <a:pt x="5" y="38"/>
                                </a:lnTo>
                                <a:lnTo>
                                  <a:pt x="10" y="40"/>
                                </a:lnTo>
                                <a:lnTo>
                                  <a:pt x="15" y="45"/>
                                </a:lnTo>
                                <a:lnTo>
                                  <a:pt x="12" y="38"/>
                                </a:lnTo>
                                <a:lnTo>
                                  <a:pt x="7" y="33"/>
                                </a:lnTo>
                                <a:lnTo>
                                  <a:pt x="5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0" y="65"/>
                                </a:moveTo>
                                <a:lnTo>
                                  <a:pt x="50" y="65"/>
                                </a:lnTo>
                                <a:lnTo>
                                  <a:pt x="62" y="65"/>
                                </a:lnTo>
                                <a:lnTo>
                                  <a:pt x="75" y="57"/>
                                </a:lnTo>
                                <a:lnTo>
                                  <a:pt x="84" y="50"/>
                                </a:lnTo>
                                <a:lnTo>
                                  <a:pt x="92" y="40"/>
                                </a:lnTo>
                                <a:lnTo>
                                  <a:pt x="87" y="38"/>
                                </a:lnTo>
                                <a:lnTo>
                                  <a:pt x="82" y="47"/>
                                </a:lnTo>
                                <a:lnTo>
                                  <a:pt x="72" y="55"/>
                                </a:lnTo>
                                <a:lnTo>
                                  <a:pt x="62" y="60"/>
                                </a:lnTo>
                                <a:lnTo>
                                  <a:pt x="50" y="60"/>
                                </a:lnTo>
                                <a:lnTo>
                                  <a:pt x="42" y="60"/>
                                </a:lnTo>
                                <a:lnTo>
                                  <a:pt x="37" y="60"/>
                                </a:lnTo>
                                <a:lnTo>
                                  <a:pt x="42" y="62"/>
                                </a:lnTo>
                                <a:lnTo>
                                  <a:pt x="5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1912"/>
                        <wps:cNvSpPr>
                          <a:spLocks/>
                        </wps:cNvSpPr>
                        <wps:spPr bwMode="auto">
                          <a:xfrm>
                            <a:off x="5832" y="1380"/>
                            <a:ext cx="87" cy="59"/>
                          </a:xfrm>
                          <a:custGeom>
                            <a:avLst/>
                            <a:gdLst>
                              <a:gd name="T0" fmla="*/ 3 w 87"/>
                              <a:gd name="T1" fmla="*/ 0 h 59"/>
                              <a:gd name="T2" fmla="*/ 0 w 87"/>
                              <a:gd name="T3" fmla="*/ 7 h 59"/>
                              <a:gd name="T4" fmla="*/ 0 w 87"/>
                              <a:gd name="T5" fmla="*/ 15 h 59"/>
                              <a:gd name="T6" fmla="*/ 3 w 87"/>
                              <a:gd name="T7" fmla="*/ 27 h 59"/>
                              <a:gd name="T8" fmla="*/ 8 w 87"/>
                              <a:gd name="T9" fmla="*/ 37 h 59"/>
                              <a:gd name="T10" fmla="*/ 25 w 87"/>
                              <a:gd name="T11" fmla="*/ 49 h 59"/>
                              <a:gd name="T12" fmla="*/ 43 w 87"/>
                              <a:gd name="T13" fmla="*/ 59 h 59"/>
                              <a:gd name="T14" fmla="*/ 45 w 87"/>
                              <a:gd name="T15" fmla="*/ 59 h 59"/>
                              <a:gd name="T16" fmla="*/ 48 w 87"/>
                              <a:gd name="T17" fmla="*/ 59 h 59"/>
                              <a:gd name="T18" fmla="*/ 60 w 87"/>
                              <a:gd name="T19" fmla="*/ 59 h 59"/>
                              <a:gd name="T20" fmla="*/ 73 w 87"/>
                              <a:gd name="T21" fmla="*/ 54 h 59"/>
                              <a:gd name="T22" fmla="*/ 80 w 87"/>
                              <a:gd name="T23" fmla="*/ 47 h 59"/>
                              <a:gd name="T24" fmla="*/ 87 w 87"/>
                              <a:gd name="T25" fmla="*/ 37 h 59"/>
                              <a:gd name="T26" fmla="*/ 85 w 87"/>
                              <a:gd name="T27" fmla="*/ 35 h 59"/>
                              <a:gd name="T28" fmla="*/ 82 w 87"/>
                              <a:gd name="T29" fmla="*/ 35 h 59"/>
                              <a:gd name="T30" fmla="*/ 77 w 87"/>
                              <a:gd name="T31" fmla="*/ 42 h 59"/>
                              <a:gd name="T32" fmla="*/ 68 w 87"/>
                              <a:gd name="T33" fmla="*/ 49 h 59"/>
                              <a:gd name="T34" fmla="*/ 58 w 87"/>
                              <a:gd name="T35" fmla="*/ 54 h 59"/>
                              <a:gd name="T36" fmla="*/ 48 w 87"/>
                              <a:gd name="T37" fmla="*/ 54 h 59"/>
                              <a:gd name="T38" fmla="*/ 40 w 87"/>
                              <a:gd name="T39" fmla="*/ 54 h 59"/>
                              <a:gd name="T40" fmla="*/ 30 w 87"/>
                              <a:gd name="T41" fmla="*/ 52 h 59"/>
                              <a:gd name="T42" fmla="*/ 25 w 87"/>
                              <a:gd name="T43" fmla="*/ 49 h 59"/>
                              <a:gd name="T44" fmla="*/ 18 w 87"/>
                              <a:gd name="T45" fmla="*/ 42 h 59"/>
                              <a:gd name="T46" fmla="*/ 13 w 87"/>
                              <a:gd name="T47" fmla="*/ 37 h 59"/>
                              <a:gd name="T48" fmla="*/ 8 w 87"/>
                              <a:gd name="T49" fmla="*/ 30 h 59"/>
                              <a:gd name="T50" fmla="*/ 8 w 87"/>
                              <a:gd name="T51" fmla="*/ 22 h 59"/>
                              <a:gd name="T52" fmla="*/ 5 w 87"/>
                              <a:gd name="T53" fmla="*/ 15 h 59"/>
                              <a:gd name="T54" fmla="*/ 5 w 87"/>
                              <a:gd name="T55" fmla="*/ 7 h 59"/>
                              <a:gd name="T56" fmla="*/ 8 w 87"/>
                              <a:gd name="T57" fmla="*/ 2 h 59"/>
                              <a:gd name="T58" fmla="*/ 5 w 87"/>
                              <a:gd name="T59" fmla="*/ 0 h 59"/>
                              <a:gd name="T60" fmla="*/ 3 w 87"/>
                              <a:gd name="T6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7" h="59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3" y="27"/>
                                </a:lnTo>
                                <a:lnTo>
                                  <a:pt x="8" y="37"/>
                                </a:lnTo>
                                <a:lnTo>
                                  <a:pt x="25" y="49"/>
                                </a:lnTo>
                                <a:lnTo>
                                  <a:pt x="43" y="59"/>
                                </a:lnTo>
                                <a:lnTo>
                                  <a:pt x="45" y="59"/>
                                </a:lnTo>
                                <a:lnTo>
                                  <a:pt x="48" y="59"/>
                                </a:lnTo>
                                <a:lnTo>
                                  <a:pt x="60" y="59"/>
                                </a:lnTo>
                                <a:lnTo>
                                  <a:pt x="73" y="54"/>
                                </a:lnTo>
                                <a:lnTo>
                                  <a:pt x="80" y="47"/>
                                </a:lnTo>
                                <a:lnTo>
                                  <a:pt x="87" y="37"/>
                                </a:lnTo>
                                <a:lnTo>
                                  <a:pt x="85" y="35"/>
                                </a:lnTo>
                                <a:lnTo>
                                  <a:pt x="82" y="35"/>
                                </a:lnTo>
                                <a:lnTo>
                                  <a:pt x="77" y="42"/>
                                </a:lnTo>
                                <a:lnTo>
                                  <a:pt x="68" y="49"/>
                                </a:lnTo>
                                <a:lnTo>
                                  <a:pt x="58" y="54"/>
                                </a:lnTo>
                                <a:lnTo>
                                  <a:pt x="48" y="54"/>
                                </a:lnTo>
                                <a:lnTo>
                                  <a:pt x="40" y="54"/>
                                </a:lnTo>
                                <a:lnTo>
                                  <a:pt x="30" y="52"/>
                                </a:lnTo>
                                <a:lnTo>
                                  <a:pt x="25" y="49"/>
                                </a:lnTo>
                                <a:lnTo>
                                  <a:pt x="18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0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Freeform 1913"/>
                        <wps:cNvSpPr>
                          <a:spLocks/>
                        </wps:cNvSpPr>
                        <wps:spPr bwMode="auto">
                          <a:xfrm>
                            <a:off x="5835" y="1380"/>
                            <a:ext cx="82" cy="57"/>
                          </a:xfrm>
                          <a:custGeom>
                            <a:avLst/>
                            <a:gdLst>
                              <a:gd name="T0" fmla="*/ 2 w 82"/>
                              <a:gd name="T1" fmla="*/ 0 h 57"/>
                              <a:gd name="T2" fmla="*/ 0 w 82"/>
                              <a:gd name="T3" fmla="*/ 7 h 57"/>
                              <a:gd name="T4" fmla="*/ 0 w 82"/>
                              <a:gd name="T5" fmla="*/ 15 h 57"/>
                              <a:gd name="T6" fmla="*/ 0 w 82"/>
                              <a:gd name="T7" fmla="*/ 22 h 57"/>
                              <a:gd name="T8" fmla="*/ 2 w 82"/>
                              <a:gd name="T9" fmla="*/ 30 h 57"/>
                              <a:gd name="T10" fmla="*/ 7 w 82"/>
                              <a:gd name="T11" fmla="*/ 35 h 57"/>
                              <a:gd name="T12" fmla="*/ 10 w 82"/>
                              <a:gd name="T13" fmla="*/ 42 h 57"/>
                              <a:gd name="T14" fmla="*/ 22 w 82"/>
                              <a:gd name="T15" fmla="*/ 49 h 57"/>
                              <a:gd name="T16" fmla="*/ 32 w 82"/>
                              <a:gd name="T17" fmla="*/ 57 h 57"/>
                              <a:gd name="T18" fmla="*/ 37 w 82"/>
                              <a:gd name="T19" fmla="*/ 57 h 57"/>
                              <a:gd name="T20" fmla="*/ 45 w 82"/>
                              <a:gd name="T21" fmla="*/ 57 h 57"/>
                              <a:gd name="T22" fmla="*/ 57 w 82"/>
                              <a:gd name="T23" fmla="*/ 57 h 57"/>
                              <a:gd name="T24" fmla="*/ 67 w 82"/>
                              <a:gd name="T25" fmla="*/ 52 h 57"/>
                              <a:gd name="T26" fmla="*/ 77 w 82"/>
                              <a:gd name="T27" fmla="*/ 44 h 57"/>
                              <a:gd name="T28" fmla="*/ 82 w 82"/>
                              <a:gd name="T29" fmla="*/ 35 h 57"/>
                              <a:gd name="T30" fmla="*/ 77 w 82"/>
                              <a:gd name="T31" fmla="*/ 35 h 57"/>
                              <a:gd name="T32" fmla="*/ 72 w 82"/>
                              <a:gd name="T33" fmla="*/ 42 h 57"/>
                              <a:gd name="T34" fmla="*/ 65 w 82"/>
                              <a:gd name="T35" fmla="*/ 47 h 57"/>
                              <a:gd name="T36" fmla="*/ 55 w 82"/>
                              <a:gd name="T37" fmla="*/ 52 h 57"/>
                              <a:gd name="T38" fmla="*/ 45 w 82"/>
                              <a:gd name="T39" fmla="*/ 52 h 57"/>
                              <a:gd name="T40" fmla="*/ 37 w 82"/>
                              <a:gd name="T41" fmla="*/ 52 h 57"/>
                              <a:gd name="T42" fmla="*/ 30 w 82"/>
                              <a:gd name="T43" fmla="*/ 49 h 57"/>
                              <a:gd name="T44" fmla="*/ 22 w 82"/>
                              <a:gd name="T45" fmla="*/ 47 h 57"/>
                              <a:gd name="T46" fmla="*/ 17 w 82"/>
                              <a:gd name="T47" fmla="*/ 42 h 57"/>
                              <a:gd name="T48" fmla="*/ 12 w 82"/>
                              <a:gd name="T49" fmla="*/ 35 h 57"/>
                              <a:gd name="T50" fmla="*/ 7 w 82"/>
                              <a:gd name="T51" fmla="*/ 30 h 57"/>
                              <a:gd name="T52" fmla="*/ 5 w 82"/>
                              <a:gd name="T53" fmla="*/ 22 h 57"/>
                              <a:gd name="T54" fmla="*/ 5 w 82"/>
                              <a:gd name="T55" fmla="*/ 15 h 57"/>
                              <a:gd name="T56" fmla="*/ 5 w 82"/>
                              <a:gd name="T57" fmla="*/ 7 h 57"/>
                              <a:gd name="T58" fmla="*/ 7 w 82"/>
                              <a:gd name="T59" fmla="*/ 2 h 57"/>
                              <a:gd name="T60" fmla="*/ 5 w 82"/>
                              <a:gd name="T61" fmla="*/ 2 h 57"/>
                              <a:gd name="T62" fmla="*/ 2 w 82"/>
                              <a:gd name="T6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2" h="57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5"/>
                                </a:lnTo>
                                <a:lnTo>
                                  <a:pt x="10" y="42"/>
                                </a:lnTo>
                                <a:lnTo>
                                  <a:pt x="22" y="49"/>
                                </a:lnTo>
                                <a:lnTo>
                                  <a:pt x="32" y="57"/>
                                </a:lnTo>
                                <a:lnTo>
                                  <a:pt x="37" y="57"/>
                                </a:lnTo>
                                <a:lnTo>
                                  <a:pt x="45" y="57"/>
                                </a:lnTo>
                                <a:lnTo>
                                  <a:pt x="57" y="57"/>
                                </a:lnTo>
                                <a:lnTo>
                                  <a:pt x="67" y="52"/>
                                </a:lnTo>
                                <a:lnTo>
                                  <a:pt x="77" y="44"/>
                                </a:lnTo>
                                <a:lnTo>
                                  <a:pt x="82" y="35"/>
                                </a:lnTo>
                                <a:lnTo>
                                  <a:pt x="77" y="35"/>
                                </a:lnTo>
                                <a:lnTo>
                                  <a:pt x="72" y="42"/>
                                </a:lnTo>
                                <a:lnTo>
                                  <a:pt x="65" y="47"/>
                                </a:lnTo>
                                <a:lnTo>
                                  <a:pt x="55" y="52"/>
                                </a:lnTo>
                                <a:lnTo>
                                  <a:pt x="45" y="52"/>
                                </a:lnTo>
                                <a:lnTo>
                                  <a:pt x="37" y="52"/>
                                </a:lnTo>
                                <a:lnTo>
                                  <a:pt x="30" y="49"/>
                                </a:lnTo>
                                <a:lnTo>
                                  <a:pt x="22" y="47"/>
                                </a:lnTo>
                                <a:lnTo>
                                  <a:pt x="17" y="42"/>
                                </a:lnTo>
                                <a:lnTo>
                                  <a:pt x="12" y="35"/>
                                </a:lnTo>
                                <a:lnTo>
                                  <a:pt x="7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1914"/>
                        <wps:cNvSpPr>
                          <a:spLocks/>
                        </wps:cNvSpPr>
                        <wps:spPr bwMode="auto">
                          <a:xfrm>
                            <a:off x="5837" y="1382"/>
                            <a:ext cx="77" cy="52"/>
                          </a:xfrm>
                          <a:custGeom>
                            <a:avLst/>
                            <a:gdLst>
                              <a:gd name="T0" fmla="*/ 3 w 77"/>
                              <a:gd name="T1" fmla="*/ 0 h 52"/>
                              <a:gd name="T2" fmla="*/ 0 w 77"/>
                              <a:gd name="T3" fmla="*/ 5 h 52"/>
                              <a:gd name="T4" fmla="*/ 0 w 77"/>
                              <a:gd name="T5" fmla="*/ 13 h 52"/>
                              <a:gd name="T6" fmla="*/ 3 w 77"/>
                              <a:gd name="T7" fmla="*/ 20 h 52"/>
                              <a:gd name="T8" fmla="*/ 3 w 77"/>
                              <a:gd name="T9" fmla="*/ 28 h 52"/>
                              <a:gd name="T10" fmla="*/ 8 w 77"/>
                              <a:gd name="T11" fmla="*/ 35 h 52"/>
                              <a:gd name="T12" fmla="*/ 13 w 77"/>
                              <a:gd name="T13" fmla="*/ 40 h 52"/>
                              <a:gd name="T14" fmla="*/ 20 w 77"/>
                              <a:gd name="T15" fmla="*/ 47 h 52"/>
                              <a:gd name="T16" fmla="*/ 25 w 77"/>
                              <a:gd name="T17" fmla="*/ 50 h 52"/>
                              <a:gd name="T18" fmla="*/ 35 w 77"/>
                              <a:gd name="T19" fmla="*/ 52 h 52"/>
                              <a:gd name="T20" fmla="*/ 43 w 77"/>
                              <a:gd name="T21" fmla="*/ 52 h 52"/>
                              <a:gd name="T22" fmla="*/ 53 w 77"/>
                              <a:gd name="T23" fmla="*/ 52 h 52"/>
                              <a:gd name="T24" fmla="*/ 63 w 77"/>
                              <a:gd name="T25" fmla="*/ 47 h 52"/>
                              <a:gd name="T26" fmla="*/ 72 w 77"/>
                              <a:gd name="T27" fmla="*/ 40 h 52"/>
                              <a:gd name="T28" fmla="*/ 77 w 77"/>
                              <a:gd name="T29" fmla="*/ 33 h 52"/>
                              <a:gd name="T30" fmla="*/ 75 w 77"/>
                              <a:gd name="T31" fmla="*/ 30 h 52"/>
                              <a:gd name="T32" fmla="*/ 68 w 77"/>
                              <a:gd name="T33" fmla="*/ 38 h 52"/>
                              <a:gd name="T34" fmla="*/ 60 w 77"/>
                              <a:gd name="T35" fmla="*/ 42 h 52"/>
                              <a:gd name="T36" fmla="*/ 53 w 77"/>
                              <a:gd name="T37" fmla="*/ 47 h 52"/>
                              <a:gd name="T38" fmla="*/ 43 w 77"/>
                              <a:gd name="T39" fmla="*/ 47 h 52"/>
                              <a:gd name="T40" fmla="*/ 35 w 77"/>
                              <a:gd name="T41" fmla="*/ 47 h 52"/>
                              <a:gd name="T42" fmla="*/ 28 w 77"/>
                              <a:gd name="T43" fmla="*/ 45 h 52"/>
                              <a:gd name="T44" fmla="*/ 23 w 77"/>
                              <a:gd name="T45" fmla="*/ 42 h 52"/>
                              <a:gd name="T46" fmla="*/ 15 w 77"/>
                              <a:gd name="T47" fmla="*/ 38 h 52"/>
                              <a:gd name="T48" fmla="*/ 13 w 77"/>
                              <a:gd name="T49" fmla="*/ 33 h 52"/>
                              <a:gd name="T50" fmla="*/ 8 w 77"/>
                              <a:gd name="T51" fmla="*/ 25 h 52"/>
                              <a:gd name="T52" fmla="*/ 5 w 77"/>
                              <a:gd name="T53" fmla="*/ 20 h 52"/>
                              <a:gd name="T54" fmla="*/ 5 w 77"/>
                              <a:gd name="T55" fmla="*/ 13 h 52"/>
                              <a:gd name="T56" fmla="*/ 5 w 77"/>
                              <a:gd name="T57" fmla="*/ 8 h 52"/>
                              <a:gd name="T58" fmla="*/ 8 w 77"/>
                              <a:gd name="T59" fmla="*/ 3 h 52"/>
                              <a:gd name="T60" fmla="*/ 5 w 77"/>
                              <a:gd name="T61" fmla="*/ 0 h 52"/>
                              <a:gd name="T62" fmla="*/ 3 w 77"/>
                              <a:gd name="T6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7" h="52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3" y="20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3" y="40"/>
                                </a:lnTo>
                                <a:lnTo>
                                  <a:pt x="20" y="47"/>
                                </a:lnTo>
                                <a:lnTo>
                                  <a:pt x="25" y="50"/>
                                </a:lnTo>
                                <a:lnTo>
                                  <a:pt x="35" y="52"/>
                                </a:lnTo>
                                <a:lnTo>
                                  <a:pt x="43" y="52"/>
                                </a:lnTo>
                                <a:lnTo>
                                  <a:pt x="53" y="52"/>
                                </a:lnTo>
                                <a:lnTo>
                                  <a:pt x="63" y="47"/>
                                </a:lnTo>
                                <a:lnTo>
                                  <a:pt x="72" y="40"/>
                                </a:lnTo>
                                <a:lnTo>
                                  <a:pt x="77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38"/>
                                </a:lnTo>
                                <a:lnTo>
                                  <a:pt x="60" y="42"/>
                                </a:lnTo>
                                <a:lnTo>
                                  <a:pt x="53" y="47"/>
                                </a:lnTo>
                                <a:lnTo>
                                  <a:pt x="43" y="47"/>
                                </a:lnTo>
                                <a:lnTo>
                                  <a:pt x="35" y="47"/>
                                </a:lnTo>
                                <a:lnTo>
                                  <a:pt x="28" y="45"/>
                                </a:lnTo>
                                <a:lnTo>
                                  <a:pt x="23" y="42"/>
                                </a:lnTo>
                                <a:lnTo>
                                  <a:pt x="15" y="38"/>
                                </a:lnTo>
                                <a:lnTo>
                                  <a:pt x="13" y="33"/>
                                </a:lnTo>
                                <a:lnTo>
                                  <a:pt x="8" y="25"/>
                                </a:lnTo>
                                <a:lnTo>
                                  <a:pt x="5" y="20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1915"/>
                        <wps:cNvSpPr>
                          <a:spLocks/>
                        </wps:cNvSpPr>
                        <wps:spPr bwMode="auto">
                          <a:xfrm>
                            <a:off x="5840" y="1382"/>
                            <a:ext cx="72" cy="50"/>
                          </a:xfrm>
                          <a:custGeom>
                            <a:avLst/>
                            <a:gdLst>
                              <a:gd name="T0" fmla="*/ 2 w 72"/>
                              <a:gd name="T1" fmla="*/ 0 h 50"/>
                              <a:gd name="T2" fmla="*/ 0 w 72"/>
                              <a:gd name="T3" fmla="*/ 5 h 50"/>
                              <a:gd name="T4" fmla="*/ 0 w 72"/>
                              <a:gd name="T5" fmla="*/ 13 h 50"/>
                              <a:gd name="T6" fmla="*/ 0 w 72"/>
                              <a:gd name="T7" fmla="*/ 20 h 50"/>
                              <a:gd name="T8" fmla="*/ 2 w 72"/>
                              <a:gd name="T9" fmla="*/ 28 h 50"/>
                              <a:gd name="T10" fmla="*/ 7 w 72"/>
                              <a:gd name="T11" fmla="*/ 33 h 50"/>
                              <a:gd name="T12" fmla="*/ 12 w 72"/>
                              <a:gd name="T13" fmla="*/ 40 h 50"/>
                              <a:gd name="T14" fmla="*/ 17 w 72"/>
                              <a:gd name="T15" fmla="*/ 45 h 50"/>
                              <a:gd name="T16" fmla="*/ 25 w 72"/>
                              <a:gd name="T17" fmla="*/ 47 h 50"/>
                              <a:gd name="T18" fmla="*/ 32 w 72"/>
                              <a:gd name="T19" fmla="*/ 50 h 50"/>
                              <a:gd name="T20" fmla="*/ 40 w 72"/>
                              <a:gd name="T21" fmla="*/ 50 h 50"/>
                              <a:gd name="T22" fmla="*/ 50 w 72"/>
                              <a:gd name="T23" fmla="*/ 50 h 50"/>
                              <a:gd name="T24" fmla="*/ 60 w 72"/>
                              <a:gd name="T25" fmla="*/ 45 h 50"/>
                              <a:gd name="T26" fmla="*/ 67 w 72"/>
                              <a:gd name="T27" fmla="*/ 40 h 50"/>
                              <a:gd name="T28" fmla="*/ 72 w 72"/>
                              <a:gd name="T29" fmla="*/ 33 h 50"/>
                              <a:gd name="T30" fmla="*/ 69 w 72"/>
                              <a:gd name="T31" fmla="*/ 30 h 50"/>
                              <a:gd name="T32" fmla="*/ 62 w 72"/>
                              <a:gd name="T33" fmla="*/ 38 h 50"/>
                              <a:gd name="T34" fmla="*/ 57 w 72"/>
                              <a:gd name="T35" fmla="*/ 42 h 50"/>
                              <a:gd name="T36" fmla="*/ 47 w 72"/>
                              <a:gd name="T37" fmla="*/ 45 h 50"/>
                              <a:gd name="T38" fmla="*/ 40 w 72"/>
                              <a:gd name="T39" fmla="*/ 45 h 50"/>
                              <a:gd name="T40" fmla="*/ 32 w 72"/>
                              <a:gd name="T41" fmla="*/ 45 h 50"/>
                              <a:gd name="T42" fmla="*/ 27 w 72"/>
                              <a:gd name="T43" fmla="*/ 42 h 50"/>
                              <a:gd name="T44" fmla="*/ 20 w 72"/>
                              <a:gd name="T45" fmla="*/ 40 h 50"/>
                              <a:gd name="T46" fmla="*/ 15 w 72"/>
                              <a:gd name="T47" fmla="*/ 35 h 50"/>
                              <a:gd name="T48" fmla="*/ 10 w 72"/>
                              <a:gd name="T49" fmla="*/ 30 h 50"/>
                              <a:gd name="T50" fmla="*/ 7 w 72"/>
                              <a:gd name="T51" fmla="*/ 25 h 50"/>
                              <a:gd name="T52" fmla="*/ 5 w 72"/>
                              <a:gd name="T53" fmla="*/ 18 h 50"/>
                              <a:gd name="T54" fmla="*/ 5 w 72"/>
                              <a:gd name="T55" fmla="*/ 13 h 50"/>
                              <a:gd name="T56" fmla="*/ 5 w 72"/>
                              <a:gd name="T57" fmla="*/ 8 h 50"/>
                              <a:gd name="T58" fmla="*/ 7 w 72"/>
                              <a:gd name="T59" fmla="*/ 3 h 50"/>
                              <a:gd name="T60" fmla="*/ 5 w 72"/>
                              <a:gd name="T61" fmla="*/ 3 h 50"/>
                              <a:gd name="T62" fmla="*/ 2 w 72"/>
                              <a:gd name="T6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5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7" y="33"/>
                                </a:lnTo>
                                <a:lnTo>
                                  <a:pt x="12" y="40"/>
                                </a:lnTo>
                                <a:lnTo>
                                  <a:pt x="17" y="45"/>
                                </a:lnTo>
                                <a:lnTo>
                                  <a:pt x="25" y="47"/>
                                </a:lnTo>
                                <a:lnTo>
                                  <a:pt x="32" y="50"/>
                                </a:lnTo>
                                <a:lnTo>
                                  <a:pt x="40" y="50"/>
                                </a:lnTo>
                                <a:lnTo>
                                  <a:pt x="50" y="50"/>
                                </a:lnTo>
                                <a:lnTo>
                                  <a:pt x="60" y="45"/>
                                </a:lnTo>
                                <a:lnTo>
                                  <a:pt x="67" y="40"/>
                                </a:lnTo>
                                <a:lnTo>
                                  <a:pt x="72" y="33"/>
                                </a:lnTo>
                                <a:lnTo>
                                  <a:pt x="69" y="30"/>
                                </a:lnTo>
                                <a:lnTo>
                                  <a:pt x="62" y="38"/>
                                </a:lnTo>
                                <a:lnTo>
                                  <a:pt x="57" y="42"/>
                                </a:lnTo>
                                <a:lnTo>
                                  <a:pt x="47" y="45"/>
                                </a:lnTo>
                                <a:lnTo>
                                  <a:pt x="40" y="45"/>
                                </a:lnTo>
                                <a:lnTo>
                                  <a:pt x="32" y="45"/>
                                </a:lnTo>
                                <a:lnTo>
                                  <a:pt x="27" y="42"/>
                                </a:lnTo>
                                <a:lnTo>
                                  <a:pt x="20" y="40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7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Freeform 1916"/>
                        <wps:cNvSpPr>
                          <a:spLocks/>
                        </wps:cNvSpPr>
                        <wps:spPr bwMode="auto">
                          <a:xfrm>
                            <a:off x="5842" y="1385"/>
                            <a:ext cx="70" cy="44"/>
                          </a:xfrm>
                          <a:custGeom>
                            <a:avLst/>
                            <a:gdLst>
                              <a:gd name="T0" fmla="*/ 3 w 70"/>
                              <a:gd name="T1" fmla="*/ 0 h 44"/>
                              <a:gd name="T2" fmla="*/ 0 w 70"/>
                              <a:gd name="T3" fmla="*/ 5 h 44"/>
                              <a:gd name="T4" fmla="*/ 0 w 70"/>
                              <a:gd name="T5" fmla="*/ 10 h 44"/>
                              <a:gd name="T6" fmla="*/ 0 w 70"/>
                              <a:gd name="T7" fmla="*/ 17 h 44"/>
                              <a:gd name="T8" fmla="*/ 3 w 70"/>
                              <a:gd name="T9" fmla="*/ 22 h 44"/>
                              <a:gd name="T10" fmla="*/ 8 w 70"/>
                              <a:gd name="T11" fmla="*/ 30 h 44"/>
                              <a:gd name="T12" fmla="*/ 10 w 70"/>
                              <a:gd name="T13" fmla="*/ 35 h 44"/>
                              <a:gd name="T14" fmla="*/ 18 w 70"/>
                              <a:gd name="T15" fmla="*/ 39 h 44"/>
                              <a:gd name="T16" fmla="*/ 23 w 70"/>
                              <a:gd name="T17" fmla="*/ 42 h 44"/>
                              <a:gd name="T18" fmla="*/ 30 w 70"/>
                              <a:gd name="T19" fmla="*/ 44 h 44"/>
                              <a:gd name="T20" fmla="*/ 38 w 70"/>
                              <a:gd name="T21" fmla="*/ 44 h 44"/>
                              <a:gd name="T22" fmla="*/ 48 w 70"/>
                              <a:gd name="T23" fmla="*/ 44 h 44"/>
                              <a:gd name="T24" fmla="*/ 55 w 70"/>
                              <a:gd name="T25" fmla="*/ 39 h 44"/>
                              <a:gd name="T26" fmla="*/ 63 w 70"/>
                              <a:gd name="T27" fmla="*/ 35 h 44"/>
                              <a:gd name="T28" fmla="*/ 70 w 70"/>
                              <a:gd name="T29" fmla="*/ 27 h 44"/>
                              <a:gd name="T30" fmla="*/ 67 w 70"/>
                              <a:gd name="T31" fmla="*/ 27 h 44"/>
                              <a:gd name="T32" fmla="*/ 65 w 70"/>
                              <a:gd name="T33" fmla="*/ 27 h 44"/>
                              <a:gd name="T34" fmla="*/ 60 w 70"/>
                              <a:gd name="T35" fmla="*/ 32 h 44"/>
                              <a:gd name="T36" fmla="*/ 53 w 70"/>
                              <a:gd name="T37" fmla="*/ 37 h 44"/>
                              <a:gd name="T38" fmla="*/ 45 w 70"/>
                              <a:gd name="T39" fmla="*/ 39 h 44"/>
                              <a:gd name="T40" fmla="*/ 38 w 70"/>
                              <a:gd name="T41" fmla="*/ 39 h 44"/>
                              <a:gd name="T42" fmla="*/ 25 w 70"/>
                              <a:gd name="T43" fmla="*/ 37 h 44"/>
                              <a:gd name="T44" fmla="*/ 15 w 70"/>
                              <a:gd name="T45" fmla="*/ 32 h 44"/>
                              <a:gd name="T46" fmla="*/ 8 w 70"/>
                              <a:gd name="T47" fmla="*/ 22 h 44"/>
                              <a:gd name="T48" fmla="*/ 5 w 70"/>
                              <a:gd name="T49" fmla="*/ 10 h 44"/>
                              <a:gd name="T50" fmla="*/ 5 w 70"/>
                              <a:gd name="T51" fmla="*/ 5 h 44"/>
                              <a:gd name="T52" fmla="*/ 5 w 70"/>
                              <a:gd name="T53" fmla="*/ 2 h 44"/>
                              <a:gd name="T54" fmla="*/ 5 w 70"/>
                              <a:gd name="T55" fmla="*/ 0 h 44"/>
                              <a:gd name="T56" fmla="*/ 3 w 70"/>
                              <a:gd name="T57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3" y="22"/>
                                </a:lnTo>
                                <a:lnTo>
                                  <a:pt x="8" y="30"/>
                                </a:lnTo>
                                <a:lnTo>
                                  <a:pt x="10" y="35"/>
                                </a:lnTo>
                                <a:lnTo>
                                  <a:pt x="18" y="39"/>
                                </a:lnTo>
                                <a:lnTo>
                                  <a:pt x="23" y="42"/>
                                </a:lnTo>
                                <a:lnTo>
                                  <a:pt x="30" y="44"/>
                                </a:lnTo>
                                <a:lnTo>
                                  <a:pt x="38" y="44"/>
                                </a:lnTo>
                                <a:lnTo>
                                  <a:pt x="48" y="44"/>
                                </a:lnTo>
                                <a:lnTo>
                                  <a:pt x="55" y="39"/>
                                </a:lnTo>
                                <a:lnTo>
                                  <a:pt x="63" y="35"/>
                                </a:lnTo>
                                <a:lnTo>
                                  <a:pt x="70" y="27"/>
                                </a:lnTo>
                                <a:lnTo>
                                  <a:pt x="67" y="27"/>
                                </a:lnTo>
                                <a:lnTo>
                                  <a:pt x="65" y="27"/>
                                </a:lnTo>
                                <a:lnTo>
                                  <a:pt x="60" y="32"/>
                                </a:lnTo>
                                <a:lnTo>
                                  <a:pt x="53" y="37"/>
                                </a:lnTo>
                                <a:lnTo>
                                  <a:pt x="45" y="39"/>
                                </a:lnTo>
                                <a:lnTo>
                                  <a:pt x="38" y="39"/>
                                </a:lnTo>
                                <a:lnTo>
                                  <a:pt x="25" y="37"/>
                                </a:lnTo>
                                <a:lnTo>
                                  <a:pt x="15" y="32"/>
                                </a:lnTo>
                                <a:lnTo>
                                  <a:pt x="8" y="22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reeform 1917"/>
                        <wps:cNvSpPr>
                          <a:spLocks/>
                        </wps:cNvSpPr>
                        <wps:spPr bwMode="auto">
                          <a:xfrm>
                            <a:off x="5845" y="1385"/>
                            <a:ext cx="64" cy="42"/>
                          </a:xfrm>
                          <a:custGeom>
                            <a:avLst/>
                            <a:gdLst>
                              <a:gd name="T0" fmla="*/ 2 w 64"/>
                              <a:gd name="T1" fmla="*/ 0 h 42"/>
                              <a:gd name="T2" fmla="*/ 0 w 64"/>
                              <a:gd name="T3" fmla="*/ 5 h 42"/>
                              <a:gd name="T4" fmla="*/ 0 w 64"/>
                              <a:gd name="T5" fmla="*/ 10 h 42"/>
                              <a:gd name="T6" fmla="*/ 0 w 64"/>
                              <a:gd name="T7" fmla="*/ 15 h 42"/>
                              <a:gd name="T8" fmla="*/ 2 w 64"/>
                              <a:gd name="T9" fmla="*/ 22 h 42"/>
                              <a:gd name="T10" fmla="*/ 5 w 64"/>
                              <a:gd name="T11" fmla="*/ 27 h 42"/>
                              <a:gd name="T12" fmla="*/ 10 w 64"/>
                              <a:gd name="T13" fmla="*/ 32 h 42"/>
                              <a:gd name="T14" fmla="*/ 15 w 64"/>
                              <a:gd name="T15" fmla="*/ 37 h 42"/>
                              <a:gd name="T16" fmla="*/ 22 w 64"/>
                              <a:gd name="T17" fmla="*/ 39 h 42"/>
                              <a:gd name="T18" fmla="*/ 27 w 64"/>
                              <a:gd name="T19" fmla="*/ 42 h 42"/>
                              <a:gd name="T20" fmla="*/ 35 w 64"/>
                              <a:gd name="T21" fmla="*/ 42 h 42"/>
                              <a:gd name="T22" fmla="*/ 42 w 64"/>
                              <a:gd name="T23" fmla="*/ 42 h 42"/>
                              <a:gd name="T24" fmla="*/ 52 w 64"/>
                              <a:gd name="T25" fmla="*/ 39 h 42"/>
                              <a:gd name="T26" fmla="*/ 57 w 64"/>
                              <a:gd name="T27" fmla="*/ 35 h 42"/>
                              <a:gd name="T28" fmla="*/ 64 w 64"/>
                              <a:gd name="T29" fmla="*/ 27 h 42"/>
                              <a:gd name="T30" fmla="*/ 62 w 64"/>
                              <a:gd name="T31" fmla="*/ 27 h 42"/>
                              <a:gd name="T32" fmla="*/ 60 w 64"/>
                              <a:gd name="T33" fmla="*/ 25 h 42"/>
                              <a:gd name="T34" fmla="*/ 55 w 64"/>
                              <a:gd name="T35" fmla="*/ 30 h 42"/>
                              <a:gd name="T36" fmla="*/ 47 w 64"/>
                              <a:gd name="T37" fmla="*/ 35 h 42"/>
                              <a:gd name="T38" fmla="*/ 42 w 64"/>
                              <a:gd name="T39" fmla="*/ 37 h 42"/>
                              <a:gd name="T40" fmla="*/ 35 w 64"/>
                              <a:gd name="T41" fmla="*/ 37 h 42"/>
                              <a:gd name="T42" fmla="*/ 22 w 64"/>
                              <a:gd name="T43" fmla="*/ 37 h 42"/>
                              <a:gd name="T44" fmla="*/ 15 w 64"/>
                              <a:gd name="T45" fmla="*/ 30 h 42"/>
                              <a:gd name="T46" fmla="*/ 7 w 64"/>
                              <a:gd name="T47" fmla="*/ 20 h 42"/>
                              <a:gd name="T48" fmla="*/ 5 w 64"/>
                              <a:gd name="T49" fmla="*/ 10 h 42"/>
                              <a:gd name="T50" fmla="*/ 5 w 64"/>
                              <a:gd name="T51" fmla="*/ 5 h 42"/>
                              <a:gd name="T52" fmla="*/ 5 w 64"/>
                              <a:gd name="T53" fmla="*/ 2 h 42"/>
                              <a:gd name="T54" fmla="*/ 2 w 64"/>
                              <a:gd name="T55" fmla="*/ 2 h 42"/>
                              <a:gd name="T56" fmla="*/ 2 w 64"/>
                              <a:gd name="T5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" h="42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2" y="22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5" y="37"/>
                                </a:lnTo>
                                <a:lnTo>
                                  <a:pt x="22" y="39"/>
                                </a:lnTo>
                                <a:lnTo>
                                  <a:pt x="27" y="42"/>
                                </a:lnTo>
                                <a:lnTo>
                                  <a:pt x="35" y="42"/>
                                </a:lnTo>
                                <a:lnTo>
                                  <a:pt x="42" y="42"/>
                                </a:lnTo>
                                <a:lnTo>
                                  <a:pt x="52" y="39"/>
                                </a:lnTo>
                                <a:lnTo>
                                  <a:pt x="57" y="35"/>
                                </a:lnTo>
                                <a:lnTo>
                                  <a:pt x="64" y="27"/>
                                </a:lnTo>
                                <a:lnTo>
                                  <a:pt x="62" y="27"/>
                                </a:lnTo>
                                <a:lnTo>
                                  <a:pt x="60" y="25"/>
                                </a:lnTo>
                                <a:lnTo>
                                  <a:pt x="55" y="30"/>
                                </a:lnTo>
                                <a:lnTo>
                                  <a:pt x="47" y="3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2" y="37"/>
                                </a:lnTo>
                                <a:lnTo>
                                  <a:pt x="15" y="30"/>
                                </a:lnTo>
                                <a:lnTo>
                                  <a:pt x="7" y="2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1918"/>
                        <wps:cNvSpPr>
                          <a:spLocks/>
                        </wps:cNvSpPr>
                        <wps:spPr bwMode="auto">
                          <a:xfrm>
                            <a:off x="5847" y="1387"/>
                            <a:ext cx="60" cy="37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37"/>
                              <a:gd name="T2" fmla="*/ 0 w 60"/>
                              <a:gd name="T3" fmla="*/ 3 h 37"/>
                              <a:gd name="T4" fmla="*/ 0 w 60"/>
                              <a:gd name="T5" fmla="*/ 8 h 37"/>
                              <a:gd name="T6" fmla="*/ 3 w 60"/>
                              <a:gd name="T7" fmla="*/ 20 h 37"/>
                              <a:gd name="T8" fmla="*/ 10 w 60"/>
                              <a:gd name="T9" fmla="*/ 30 h 37"/>
                              <a:gd name="T10" fmla="*/ 20 w 60"/>
                              <a:gd name="T11" fmla="*/ 35 h 37"/>
                              <a:gd name="T12" fmla="*/ 33 w 60"/>
                              <a:gd name="T13" fmla="*/ 37 h 37"/>
                              <a:gd name="T14" fmla="*/ 40 w 60"/>
                              <a:gd name="T15" fmla="*/ 37 h 37"/>
                              <a:gd name="T16" fmla="*/ 48 w 60"/>
                              <a:gd name="T17" fmla="*/ 35 h 37"/>
                              <a:gd name="T18" fmla="*/ 55 w 60"/>
                              <a:gd name="T19" fmla="*/ 30 h 37"/>
                              <a:gd name="T20" fmla="*/ 60 w 60"/>
                              <a:gd name="T21" fmla="*/ 25 h 37"/>
                              <a:gd name="T22" fmla="*/ 55 w 60"/>
                              <a:gd name="T23" fmla="*/ 23 h 37"/>
                              <a:gd name="T24" fmla="*/ 50 w 60"/>
                              <a:gd name="T25" fmla="*/ 28 h 37"/>
                              <a:gd name="T26" fmla="*/ 45 w 60"/>
                              <a:gd name="T27" fmla="*/ 30 h 37"/>
                              <a:gd name="T28" fmla="*/ 40 w 60"/>
                              <a:gd name="T29" fmla="*/ 33 h 37"/>
                              <a:gd name="T30" fmla="*/ 33 w 60"/>
                              <a:gd name="T31" fmla="*/ 33 h 37"/>
                              <a:gd name="T32" fmla="*/ 23 w 60"/>
                              <a:gd name="T33" fmla="*/ 33 h 37"/>
                              <a:gd name="T34" fmla="*/ 13 w 60"/>
                              <a:gd name="T35" fmla="*/ 25 h 37"/>
                              <a:gd name="T36" fmla="*/ 8 w 60"/>
                              <a:gd name="T37" fmla="*/ 18 h 37"/>
                              <a:gd name="T38" fmla="*/ 5 w 60"/>
                              <a:gd name="T39" fmla="*/ 8 h 37"/>
                              <a:gd name="T40" fmla="*/ 5 w 60"/>
                              <a:gd name="T41" fmla="*/ 5 h 37"/>
                              <a:gd name="T42" fmla="*/ 5 w 60"/>
                              <a:gd name="T43" fmla="*/ 3 h 37"/>
                              <a:gd name="T44" fmla="*/ 3 w 60"/>
                              <a:gd name="T45" fmla="*/ 0 h 37"/>
                              <a:gd name="T46" fmla="*/ 0 w 60"/>
                              <a:gd name="T47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37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20"/>
                                </a:lnTo>
                                <a:lnTo>
                                  <a:pt x="10" y="30"/>
                                </a:lnTo>
                                <a:lnTo>
                                  <a:pt x="20" y="35"/>
                                </a:lnTo>
                                <a:lnTo>
                                  <a:pt x="33" y="37"/>
                                </a:lnTo>
                                <a:lnTo>
                                  <a:pt x="40" y="37"/>
                                </a:lnTo>
                                <a:lnTo>
                                  <a:pt x="48" y="35"/>
                                </a:lnTo>
                                <a:lnTo>
                                  <a:pt x="55" y="30"/>
                                </a:lnTo>
                                <a:lnTo>
                                  <a:pt x="60" y="25"/>
                                </a:lnTo>
                                <a:lnTo>
                                  <a:pt x="55" y="23"/>
                                </a:lnTo>
                                <a:lnTo>
                                  <a:pt x="50" y="28"/>
                                </a:lnTo>
                                <a:lnTo>
                                  <a:pt x="45" y="30"/>
                                </a:lnTo>
                                <a:lnTo>
                                  <a:pt x="40" y="33"/>
                                </a:lnTo>
                                <a:lnTo>
                                  <a:pt x="33" y="33"/>
                                </a:lnTo>
                                <a:lnTo>
                                  <a:pt x="23" y="33"/>
                                </a:lnTo>
                                <a:lnTo>
                                  <a:pt x="13" y="25"/>
                                </a:lnTo>
                                <a:lnTo>
                                  <a:pt x="8" y="1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1919"/>
                        <wps:cNvSpPr>
                          <a:spLocks/>
                        </wps:cNvSpPr>
                        <wps:spPr bwMode="auto">
                          <a:xfrm>
                            <a:off x="5850" y="1387"/>
                            <a:ext cx="55" cy="35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35"/>
                              <a:gd name="T2" fmla="*/ 0 w 55"/>
                              <a:gd name="T3" fmla="*/ 3 h 35"/>
                              <a:gd name="T4" fmla="*/ 0 w 55"/>
                              <a:gd name="T5" fmla="*/ 8 h 35"/>
                              <a:gd name="T6" fmla="*/ 2 w 55"/>
                              <a:gd name="T7" fmla="*/ 18 h 35"/>
                              <a:gd name="T8" fmla="*/ 10 w 55"/>
                              <a:gd name="T9" fmla="*/ 28 h 35"/>
                              <a:gd name="T10" fmla="*/ 17 w 55"/>
                              <a:gd name="T11" fmla="*/ 35 h 35"/>
                              <a:gd name="T12" fmla="*/ 30 w 55"/>
                              <a:gd name="T13" fmla="*/ 35 h 35"/>
                              <a:gd name="T14" fmla="*/ 37 w 55"/>
                              <a:gd name="T15" fmla="*/ 35 h 35"/>
                              <a:gd name="T16" fmla="*/ 42 w 55"/>
                              <a:gd name="T17" fmla="*/ 33 h 35"/>
                              <a:gd name="T18" fmla="*/ 50 w 55"/>
                              <a:gd name="T19" fmla="*/ 28 h 35"/>
                              <a:gd name="T20" fmla="*/ 55 w 55"/>
                              <a:gd name="T21" fmla="*/ 23 h 35"/>
                              <a:gd name="T22" fmla="*/ 52 w 55"/>
                              <a:gd name="T23" fmla="*/ 23 h 35"/>
                              <a:gd name="T24" fmla="*/ 50 w 55"/>
                              <a:gd name="T25" fmla="*/ 23 h 35"/>
                              <a:gd name="T26" fmla="*/ 45 w 55"/>
                              <a:gd name="T27" fmla="*/ 25 h 35"/>
                              <a:gd name="T28" fmla="*/ 40 w 55"/>
                              <a:gd name="T29" fmla="*/ 28 h 35"/>
                              <a:gd name="T30" fmla="*/ 35 w 55"/>
                              <a:gd name="T31" fmla="*/ 30 h 35"/>
                              <a:gd name="T32" fmla="*/ 30 w 55"/>
                              <a:gd name="T33" fmla="*/ 33 h 35"/>
                              <a:gd name="T34" fmla="*/ 20 w 55"/>
                              <a:gd name="T35" fmla="*/ 30 h 35"/>
                              <a:gd name="T36" fmla="*/ 12 w 55"/>
                              <a:gd name="T37" fmla="*/ 25 h 35"/>
                              <a:gd name="T38" fmla="*/ 7 w 55"/>
                              <a:gd name="T39" fmla="*/ 18 h 35"/>
                              <a:gd name="T40" fmla="*/ 5 w 55"/>
                              <a:gd name="T41" fmla="*/ 8 h 35"/>
                              <a:gd name="T42" fmla="*/ 5 w 55"/>
                              <a:gd name="T43" fmla="*/ 5 h 35"/>
                              <a:gd name="T44" fmla="*/ 5 w 55"/>
                              <a:gd name="T45" fmla="*/ 3 h 35"/>
                              <a:gd name="T46" fmla="*/ 2 w 55"/>
                              <a:gd name="T47" fmla="*/ 3 h 35"/>
                              <a:gd name="T48" fmla="*/ 0 w 55"/>
                              <a:gd name="T4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8"/>
                                </a:lnTo>
                                <a:lnTo>
                                  <a:pt x="10" y="28"/>
                                </a:lnTo>
                                <a:lnTo>
                                  <a:pt x="17" y="35"/>
                                </a:lnTo>
                                <a:lnTo>
                                  <a:pt x="30" y="35"/>
                                </a:lnTo>
                                <a:lnTo>
                                  <a:pt x="37" y="35"/>
                                </a:lnTo>
                                <a:lnTo>
                                  <a:pt x="42" y="33"/>
                                </a:lnTo>
                                <a:lnTo>
                                  <a:pt x="50" y="28"/>
                                </a:lnTo>
                                <a:lnTo>
                                  <a:pt x="55" y="23"/>
                                </a:lnTo>
                                <a:lnTo>
                                  <a:pt x="52" y="23"/>
                                </a:lnTo>
                                <a:lnTo>
                                  <a:pt x="50" y="23"/>
                                </a:lnTo>
                                <a:lnTo>
                                  <a:pt x="45" y="25"/>
                                </a:lnTo>
                                <a:lnTo>
                                  <a:pt x="40" y="28"/>
                                </a:lnTo>
                                <a:lnTo>
                                  <a:pt x="35" y="30"/>
                                </a:lnTo>
                                <a:lnTo>
                                  <a:pt x="30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1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1920"/>
                        <wps:cNvSpPr>
                          <a:spLocks/>
                        </wps:cNvSpPr>
                        <wps:spPr bwMode="auto">
                          <a:xfrm>
                            <a:off x="5852" y="1390"/>
                            <a:ext cx="50" cy="30"/>
                          </a:xfrm>
                          <a:custGeom>
                            <a:avLst/>
                            <a:gdLst>
                              <a:gd name="T0" fmla="*/ 0 w 50"/>
                              <a:gd name="T1" fmla="*/ 0 h 30"/>
                              <a:gd name="T2" fmla="*/ 0 w 50"/>
                              <a:gd name="T3" fmla="*/ 2 h 30"/>
                              <a:gd name="T4" fmla="*/ 0 w 50"/>
                              <a:gd name="T5" fmla="*/ 5 h 30"/>
                              <a:gd name="T6" fmla="*/ 3 w 50"/>
                              <a:gd name="T7" fmla="*/ 15 h 30"/>
                              <a:gd name="T8" fmla="*/ 8 w 50"/>
                              <a:gd name="T9" fmla="*/ 22 h 30"/>
                              <a:gd name="T10" fmla="*/ 18 w 50"/>
                              <a:gd name="T11" fmla="*/ 30 h 30"/>
                              <a:gd name="T12" fmla="*/ 28 w 50"/>
                              <a:gd name="T13" fmla="*/ 30 h 30"/>
                              <a:gd name="T14" fmla="*/ 35 w 50"/>
                              <a:gd name="T15" fmla="*/ 30 h 30"/>
                              <a:gd name="T16" fmla="*/ 40 w 50"/>
                              <a:gd name="T17" fmla="*/ 27 h 30"/>
                              <a:gd name="T18" fmla="*/ 45 w 50"/>
                              <a:gd name="T19" fmla="*/ 25 h 30"/>
                              <a:gd name="T20" fmla="*/ 50 w 50"/>
                              <a:gd name="T21" fmla="*/ 20 h 30"/>
                              <a:gd name="T22" fmla="*/ 45 w 50"/>
                              <a:gd name="T23" fmla="*/ 17 h 30"/>
                              <a:gd name="T24" fmla="*/ 38 w 50"/>
                              <a:gd name="T25" fmla="*/ 25 h 30"/>
                              <a:gd name="T26" fmla="*/ 28 w 50"/>
                              <a:gd name="T27" fmla="*/ 27 h 30"/>
                              <a:gd name="T28" fmla="*/ 18 w 50"/>
                              <a:gd name="T29" fmla="*/ 25 h 30"/>
                              <a:gd name="T30" fmla="*/ 13 w 50"/>
                              <a:gd name="T31" fmla="*/ 20 h 30"/>
                              <a:gd name="T32" fmla="*/ 8 w 50"/>
                              <a:gd name="T33" fmla="*/ 12 h 30"/>
                              <a:gd name="T34" fmla="*/ 5 w 50"/>
                              <a:gd name="T35" fmla="*/ 5 h 30"/>
                              <a:gd name="T36" fmla="*/ 5 w 50"/>
                              <a:gd name="T37" fmla="*/ 2 h 30"/>
                              <a:gd name="T38" fmla="*/ 5 w 50"/>
                              <a:gd name="T39" fmla="*/ 2 h 30"/>
                              <a:gd name="T40" fmla="*/ 3 w 50"/>
                              <a:gd name="T41" fmla="*/ 0 h 30"/>
                              <a:gd name="T42" fmla="*/ 0 w 50"/>
                              <a:gd name="T43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" h="3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15"/>
                                </a:lnTo>
                                <a:lnTo>
                                  <a:pt x="8" y="22"/>
                                </a:lnTo>
                                <a:lnTo>
                                  <a:pt x="18" y="30"/>
                                </a:lnTo>
                                <a:lnTo>
                                  <a:pt x="28" y="30"/>
                                </a:lnTo>
                                <a:lnTo>
                                  <a:pt x="35" y="30"/>
                                </a:lnTo>
                                <a:lnTo>
                                  <a:pt x="40" y="27"/>
                                </a:lnTo>
                                <a:lnTo>
                                  <a:pt x="45" y="25"/>
                                </a:lnTo>
                                <a:lnTo>
                                  <a:pt x="50" y="20"/>
                                </a:lnTo>
                                <a:lnTo>
                                  <a:pt x="45" y="17"/>
                                </a:lnTo>
                                <a:lnTo>
                                  <a:pt x="38" y="25"/>
                                </a:lnTo>
                                <a:lnTo>
                                  <a:pt x="28" y="27"/>
                                </a:lnTo>
                                <a:lnTo>
                                  <a:pt x="18" y="25"/>
                                </a:lnTo>
                                <a:lnTo>
                                  <a:pt x="13" y="20"/>
                                </a:lnTo>
                                <a:lnTo>
                                  <a:pt x="8" y="1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1921"/>
                        <wps:cNvSpPr>
                          <a:spLocks/>
                        </wps:cNvSpPr>
                        <wps:spPr bwMode="auto">
                          <a:xfrm>
                            <a:off x="5855" y="1390"/>
                            <a:ext cx="45" cy="30"/>
                          </a:xfrm>
                          <a:custGeom>
                            <a:avLst/>
                            <a:gdLst>
                              <a:gd name="T0" fmla="*/ 0 w 45"/>
                              <a:gd name="T1" fmla="*/ 0 h 30"/>
                              <a:gd name="T2" fmla="*/ 0 w 45"/>
                              <a:gd name="T3" fmla="*/ 2 h 30"/>
                              <a:gd name="T4" fmla="*/ 0 w 45"/>
                              <a:gd name="T5" fmla="*/ 5 h 30"/>
                              <a:gd name="T6" fmla="*/ 2 w 45"/>
                              <a:gd name="T7" fmla="*/ 15 h 30"/>
                              <a:gd name="T8" fmla="*/ 7 w 45"/>
                              <a:gd name="T9" fmla="*/ 22 h 30"/>
                              <a:gd name="T10" fmla="*/ 15 w 45"/>
                              <a:gd name="T11" fmla="*/ 27 h 30"/>
                              <a:gd name="T12" fmla="*/ 25 w 45"/>
                              <a:gd name="T13" fmla="*/ 30 h 30"/>
                              <a:gd name="T14" fmla="*/ 30 w 45"/>
                              <a:gd name="T15" fmla="*/ 27 h 30"/>
                              <a:gd name="T16" fmla="*/ 35 w 45"/>
                              <a:gd name="T17" fmla="*/ 25 h 30"/>
                              <a:gd name="T18" fmla="*/ 40 w 45"/>
                              <a:gd name="T19" fmla="*/ 22 h 30"/>
                              <a:gd name="T20" fmla="*/ 45 w 45"/>
                              <a:gd name="T21" fmla="*/ 20 h 30"/>
                              <a:gd name="T22" fmla="*/ 42 w 45"/>
                              <a:gd name="T23" fmla="*/ 17 h 30"/>
                              <a:gd name="T24" fmla="*/ 40 w 45"/>
                              <a:gd name="T25" fmla="*/ 17 h 30"/>
                              <a:gd name="T26" fmla="*/ 32 w 45"/>
                              <a:gd name="T27" fmla="*/ 22 h 30"/>
                              <a:gd name="T28" fmla="*/ 25 w 45"/>
                              <a:gd name="T29" fmla="*/ 25 h 30"/>
                              <a:gd name="T30" fmla="*/ 17 w 45"/>
                              <a:gd name="T31" fmla="*/ 22 h 30"/>
                              <a:gd name="T32" fmla="*/ 10 w 45"/>
                              <a:gd name="T33" fmla="*/ 17 h 30"/>
                              <a:gd name="T34" fmla="*/ 7 w 45"/>
                              <a:gd name="T35" fmla="*/ 12 h 30"/>
                              <a:gd name="T36" fmla="*/ 5 w 45"/>
                              <a:gd name="T37" fmla="*/ 5 h 30"/>
                              <a:gd name="T38" fmla="*/ 5 w 45"/>
                              <a:gd name="T39" fmla="*/ 2 h 30"/>
                              <a:gd name="T40" fmla="*/ 5 w 45"/>
                              <a:gd name="T41" fmla="*/ 2 h 30"/>
                              <a:gd name="T42" fmla="*/ 2 w 45"/>
                              <a:gd name="T43" fmla="*/ 2 h 30"/>
                              <a:gd name="T44" fmla="*/ 0 w 45"/>
                              <a:gd name="T4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3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15"/>
                                </a:lnTo>
                                <a:lnTo>
                                  <a:pt x="7" y="22"/>
                                </a:lnTo>
                                <a:lnTo>
                                  <a:pt x="15" y="27"/>
                                </a:lnTo>
                                <a:lnTo>
                                  <a:pt x="25" y="30"/>
                                </a:lnTo>
                                <a:lnTo>
                                  <a:pt x="30" y="27"/>
                                </a:lnTo>
                                <a:lnTo>
                                  <a:pt x="35" y="25"/>
                                </a:lnTo>
                                <a:lnTo>
                                  <a:pt x="40" y="22"/>
                                </a:lnTo>
                                <a:lnTo>
                                  <a:pt x="45" y="20"/>
                                </a:lnTo>
                                <a:lnTo>
                                  <a:pt x="42" y="17"/>
                                </a:lnTo>
                                <a:lnTo>
                                  <a:pt x="40" y="17"/>
                                </a:lnTo>
                                <a:lnTo>
                                  <a:pt x="32" y="22"/>
                                </a:lnTo>
                                <a:lnTo>
                                  <a:pt x="25" y="25"/>
                                </a:lnTo>
                                <a:lnTo>
                                  <a:pt x="17" y="22"/>
                                </a:lnTo>
                                <a:lnTo>
                                  <a:pt x="10" y="17"/>
                                </a:lnTo>
                                <a:lnTo>
                                  <a:pt x="7" y="1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1922"/>
                        <wps:cNvSpPr>
                          <a:spLocks/>
                        </wps:cNvSpPr>
                        <wps:spPr bwMode="auto">
                          <a:xfrm>
                            <a:off x="5857" y="1392"/>
                            <a:ext cx="40" cy="2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25"/>
                              <a:gd name="T2" fmla="*/ 0 w 40"/>
                              <a:gd name="T3" fmla="*/ 0 h 25"/>
                              <a:gd name="T4" fmla="*/ 0 w 40"/>
                              <a:gd name="T5" fmla="*/ 3 h 25"/>
                              <a:gd name="T6" fmla="*/ 3 w 40"/>
                              <a:gd name="T7" fmla="*/ 10 h 25"/>
                              <a:gd name="T8" fmla="*/ 8 w 40"/>
                              <a:gd name="T9" fmla="*/ 18 h 25"/>
                              <a:gd name="T10" fmla="*/ 13 w 40"/>
                              <a:gd name="T11" fmla="*/ 23 h 25"/>
                              <a:gd name="T12" fmla="*/ 23 w 40"/>
                              <a:gd name="T13" fmla="*/ 25 h 25"/>
                              <a:gd name="T14" fmla="*/ 33 w 40"/>
                              <a:gd name="T15" fmla="*/ 23 h 25"/>
                              <a:gd name="T16" fmla="*/ 40 w 40"/>
                              <a:gd name="T17" fmla="*/ 15 h 25"/>
                              <a:gd name="T18" fmla="*/ 38 w 40"/>
                              <a:gd name="T19" fmla="*/ 15 h 25"/>
                              <a:gd name="T20" fmla="*/ 35 w 40"/>
                              <a:gd name="T21" fmla="*/ 15 h 25"/>
                              <a:gd name="T22" fmla="*/ 30 w 40"/>
                              <a:gd name="T23" fmla="*/ 18 h 25"/>
                              <a:gd name="T24" fmla="*/ 23 w 40"/>
                              <a:gd name="T25" fmla="*/ 20 h 25"/>
                              <a:gd name="T26" fmla="*/ 15 w 40"/>
                              <a:gd name="T27" fmla="*/ 18 h 25"/>
                              <a:gd name="T28" fmla="*/ 10 w 40"/>
                              <a:gd name="T29" fmla="*/ 15 h 25"/>
                              <a:gd name="T30" fmla="*/ 8 w 40"/>
                              <a:gd name="T31" fmla="*/ 8 h 25"/>
                              <a:gd name="T32" fmla="*/ 5 w 40"/>
                              <a:gd name="T33" fmla="*/ 3 h 25"/>
                              <a:gd name="T34" fmla="*/ 5 w 40"/>
                              <a:gd name="T35" fmla="*/ 3 h 25"/>
                              <a:gd name="T36" fmla="*/ 3 w 40"/>
                              <a:gd name="T37" fmla="*/ 0 h 25"/>
                              <a:gd name="T38" fmla="*/ 0 w 40"/>
                              <a:gd name="T3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" h="2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10"/>
                                </a:lnTo>
                                <a:lnTo>
                                  <a:pt x="8" y="18"/>
                                </a:lnTo>
                                <a:lnTo>
                                  <a:pt x="13" y="23"/>
                                </a:lnTo>
                                <a:lnTo>
                                  <a:pt x="23" y="25"/>
                                </a:lnTo>
                                <a:lnTo>
                                  <a:pt x="33" y="23"/>
                                </a:lnTo>
                                <a:lnTo>
                                  <a:pt x="40" y="15"/>
                                </a:lnTo>
                                <a:lnTo>
                                  <a:pt x="38" y="15"/>
                                </a:lnTo>
                                <a:lnTo>
                                  <a:pt x="35" y="15"/>
                                </a:lnTo>
                                <a:lnTo>
                                  <a:pt x="30" y="18"/>
                                </a:lnTo>
                                <a:lnTo>
                                  <a:pt x="23" y="20"/>
                                </a:lnTo>
                                <a:lnTo>
                                  <a:pt x="15" y="18"/>
                                </a:lnTo>
                                <a:lnTo>
                                  <a:pt x="10" y="15"/>
                                </a:lnTo>
                                <a:lnTo>
                                  <a:pt x="8" y="8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1923"/>
                        <wps:cNvSpPr>
                          <a:spLocks/>
                        </wps:cNvSpPr>
                        <wps:spPr bwMode="auto">
                          <a:xfrm>
                            <a:off x="5860" y="1392"/>
                            <a:ext cx="35" cy="23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23"/>
                              <a:gd name="T2" fmla="*/ 0 w 35"/>
                              <a:gd name="T3" fmla="*/ 0 h 23"/>
                              <a:gd name="T4" fmla="*/ 0 w 35"/>
                              <a:gd name="T5" fmla="*/ 3 h 23"/>
                              <a:gd name="T6" fmla="*/ 2 w 35"/>
                              <a:gd name="T7" fmla="*/ 10 h 23"/>
                              <a:gd name="T8" fmla="*/ 5 w 35"/>
                              <a:gd name="T9" fmla="*/ 15 h 23"/>
                              <a:gd name="T10" fmla="*/ 12 w 35"/>
                              <a:gd name="T11" fmla="*/ 20 h 23"/>
                              <a:gd name="T12" fmla="*/ 20 w 35"/>
                              <a:gd name="T13" fmla="*/ 23 h 23"/>
                              <a:gd name="T14" fmla="*/ 27 w 35"/>
                              <a:gd name="T15" fmla="*/ 20 h 23"/>
                              <a:gd name="T16" fmla="*/ 35 w 35"/>
                              <a:gd name="T17" fmla="*/ 15 h 23"/>
                              <a:gd name="T18" fmla="*/ 32 w 35"/>
                              <a:gd name="T19" fmla="*/ 15 h 23"/>
                              <a:gd name="T20" fmla="*/ 30 w 35"/>
                              <a:gd name="T21" fmla="*/ 13 h 23"/>
                              <a:gd name="T22" fmla="*/ 25 w 35"/>
                              <a:gd name="T23" fmla="*/ 15 h 23"/>
                              <a:gd name="T24" fmla="*/ 20 w 35"/>
                              <a:gd name="T25" fmla="*/ 18 h 23"/>
                              <a:gd name="T26" fmla="*/ 15 w 35"/>
                              <a:gd name="T27" fmla="*/ 15 h 23"/>
                              <a:gd name="T28" fmla="*/ 10 w 35"/>
                              <a:gd name="T29" fmla="*/ 13 h 23"/>
                              <a:gd name="T30" fmla="*/ 7 w 35"/>
                              <a:gd name="T31" fmla="*/ 8 h 23"/>
                              <a:gd name="T32" fmla="*/ 5 w 35"/>
                              <a:gd name="T33" fmla="*/ 3 h 23"/>
                              <a:gd name="T34" fmla="*/ 2 w 35"/>
                              <a:gd name="T35" fmla="*/ 3 h 23"/>
                              <a:gd name="T36" fmla="*/ 0 w 35"/>
                              <a:gd name="T37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2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10"/>
                                </a:lnTo>
                                <a:lnTo>
                                  <a:pt x="5" y="15"/>
                                </a:lnTo>
                                <a:lnTo>
                                  <a:pt x="12" y="20"/>
                                </a:lnTo>
                                <a:lnTo>
                                  <a:pt x="20" y="23"/>
                                </a:lnTo>
                                <a:lnTo>
                                  <a:pt x="27" y="20"/>
                                </a:lnTo>
                                <a:lnTo>
                                  <a:pt x="35" y="15"/>
                                </a:lnTo>
                                <a:lnTo>
                                  <a:pt x="32" y="15"/>
                                </a:lnTo>
                                <a:lnTo>
                                  <a:pt x="30" y="13"/>
                                </a:lnTo>
                                <a:lnTo>
                                  <a:pt x="25" y="15"/>
                                </a:lnTo>
                                <a:lnTo>
                                  <a:pt x="20" y="18"/>
                                </a:lnTo>
                                <a:lnTo>
                                  <a:pt x="15" y="15"/>
                                </a:lnTo>
                                <a:lnTo>
                                  <a:pt x="10" y="13"/>
                                </a:lnTo>
                                <a:lnTo>
                                  <a:pt x="7" y="8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1924"/>
                        <wps:cNvSpPr>
                          <a:spLocks/>
                        </wps:cNvSpPr>
                        <wps:spPr bwMode="auto">
                          <a:xfrm>
                            <a:off x="5862" y="1395"/>
                            <a:ext cx="30" cy="17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17"/>
                              <a:gd name="T2" fmla="*/ 0 w 30"/>
                              <a:gd name="T3" fmla="*/ 0 h 17"/>
                              <a:gd name="T4" fmla="*/ 3 w 30"/>
                              <a:gd name="T5" fmla="*/ 5 h 17"/>
                              <a:gd name="T6" fmla="*/ 5 w 30"/>
                              <a:gd name="T7" fmla="*/ 12 h 17"/>
                              <a:gd name="T8" fmla="*/ 10 w 30"/>
                              <a:gd name="T9" fmla="*/ 15 h 17"/>
                              <a:gd name="T10" fmla="*/ 18 w 30"/>
                              <a:gd name="T11" fmla="*/ 17 h 17"/>
                              <a:gd name="T12" fmla="*/ 25 w 30"/>
                              <a:gd name="T13" fmla="*/ 15 h 17"/>
                              <a:gd name="T14" fmla="*/ 30 w 30"/>
                              <a:gd name="T15" fmla="*/ 12 h 17"/>
                              <a:gd name="T16" fmla="*/ 28 w 30"/>
                              <a:gd name="T17" fmla="*/ 10 h 17"/>
                              <a:gd name="T18" fmla="*/ 25 w 30"/>
                              <a:gd name="T19" fmla="*/ 10 h 17"/>
                              <a:gd name="T20" fmla="*/ 20 w 30"/>
                              <a:gd name="T21" fmla="*/ 10 h 17"/>
                              <a:gd name="T22" fmla="*/ 18 w 30"/>
                              <a:gd name="T23" fmla="*/ 12 h 17"/>
                              <a:gd name="T24" fmla="*/ 13 w 30"/>
                              <a:gd name="T25" fmla="*/ 10 h 17"/>
                              <a:gd name="T26" fmla="*/ 10 w 30"/>
                              <a:gd name="T27" fmla="*/ 7 h 17"/>
                              <a:gd name="T28" fmla="*/ 8 w 30"/>
                              <a:gd name="T29" fmla="*/ 5 h 17"/>
                              <a:gd name="T30" fmla="*/ 5 w 30"/>
                              <a:gd name="T31" fmla="*/ 0 h 17"/>
                              <a:gd name="T32" fmla="*/ 3 w 30"/>
                              <a:gd name="T33" fmla="*/ 0 h 17"/>
                              <a:gd name="T34" fmla="*/ 0 w 30"/>
                              <a:gd name="T35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12"/>
                                </a:lnTo>
                                <a:lnTo>
                                  <a:pt x="10" y="15"/>
                                </a:lnTo>
                                <a:lnTo>
                                  <a:pt x="18" y="17"/>
                                </a:lnTo>
                                <a:lnTo>
                                  <a:pt x="25" y="15"/>
                                </a:lnTo>
                                <a:lnTo>
                                  <a:pt x="30" y="12"/>
                                </a:lnTo>
                                <a:lnTo>
                                  <a:pt x="28" y="10"/>
                                </a:lnTo>
                                <a:lnTo>
                                  <a:pt x="25" y="10"/>
                                </a:lnTo>
                                <a:lnTo>
                                  <a:pt x="20" y="10"/>
                                </a:lnTo>
                                <a:lnTo>
                                  <a:pt x="18" y="12"/>
                                </a:lnTo>
                                <a:lnTo>
                                  <a:pt x="13" y="10"/>
                                </a:lnTo>
                                <a:lnTo>
                                  <a:pt x="10" y="7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1925"/>
                        <wps:cNvSpPr>
                          <a:spLocks/>
                        </wps:cNvSpPr>
                        <wps:spPr bwMode="auto">
                          <a:xfrm>
                            <a:off x="5865" y="1395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5"/>
                              <a:gd name="T2" fmla="*/ 2 w 25"/>
                              <a:gd name="T3" fmla="*/ 5 h 15"/>
                              <a:gd name="T4" fmla="*/ 5 w 25"/>
                              <a:gd name="T5" fmla="*/ 10 h 15"/>
                              <a:gd name="T6" fmla="*/ 10 w 25"/>
                              <a:gd name="T7" fmla="*/ 12 h 15"/>
                              <a:gd name="T8" fmla="*/ 15 w 25"/>
                              <a:gd name="T9" fmla="*/ 15 h 15"/>
                              <a:gd name="T10" fmla="*/ 20 w 25"/>
                              <a:gd name="T11" fmla="*/ 12 h 15"/>
                              <a:gd name="T12" fmla="*/ 25 w 25"/>
                              <a:gd name="T13" fmla="*/ 10 h 15"/>
                              <a:gd name="T14" fmla="*/ 22 w 25"/>
                              <a:gd name="T15" fmla="*/ 10 h 15"/>
                              <a:gd name="T16" fmla="*/ 17 w 25"/>
                              <a:gd name="T17" fmla="*/ 7 h 15"/>
                              <a:gd name="T18" fmla="*/ 17 w 25"/>
                              <a:gd name="T19" fmla="*/ 10 h 15"/>
                              <a:gd name="T20" fmla="*/ 15 w 25"/>
                              <a:gd name="T21" fmla="*/ 10 h 15"/>
                              <a:gd name="T22" fmla="*/ 10 w 25"/>
                              <a:gd name="T23" fmla="*/ 7 h 15"/>
                              <a:gd name="T24" fmla="*/ 5 w 25"/>
                              <a:gd name="T25" fmla="*/ 2 h 15"/>
                              <a:gd name="T26" fmla="*/ 2 w 25"/>
                              <a:gd name="T27" fmla="*/ 2 h 15"/>
                              <a:gd name="T28" fmla="*/ 0 w 25"/>
                              <a:gd name="T2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0" y="0"/>
                                </a:moveTo>
                                <a:lnTo>
                                  <a:pt x="2" y="5"/>
                                </a:lnTo>
                                <a:lnTo>
                                  <a:pt x="5" y="10"/>
                                </a:lnTo>
                                <a:lnTo>
                                  <a:pt x="10" y="12"/>
                                </a:lnTo>
                                <a:lnTo>
                                  <a:pt x="15" y="15"/>
                                </a:lnTo>
                                <a:lnTo>
                                  <a:pt x="20" y="12"/>
                                </a:lnTo>
                                <a:lnTo>
                                  <a:pt x="25" y="10"/>
                                </a:lnTo>
                                <a:lnTo>
                                  <a:pt x="22" y="10"/>
                                </a:ln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15" y="10"/>
                                </a:lnTo>
                                <a:lnTo>
                                  <a:pt x="10" y="7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reeform 1926"/>
                        <wps:cNvSpPr>
                          <a:spLocks/>
                        </wps:cNvSpPr>
                        <wps:spPr bwMode="auto">
                          <a:xfrm>
                            <a:off x="5867" y="1395"/>
                            <a:ext cx="20" cy="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"/>
                              <a:gd name="T2" fmla="*/ 3 w 20"/>
                              <a:gd name="T3" fmla="*/ 5 h 12"/>
                              <a:gd name="T4" fmla="*/ 5 w 20"/>
                              <a:gd name="T5" fmla="*/ 7 h 12"/>
                              <a:gd name="T6" fmla="*/ 8 w 20"/>
                              <a:gd name="T7" fmla="*/ 10 h 12"/>
                              <a:gd name="T8" fmla="*/ 13 w 20"/>
                              <a:gd name="T9" fmla="*/ 12 h 12"/>
                              <a:gd name="T10" fmla="*/ 15 w 20"/>
                              <a:gd name="T11" fmla="*/ 10 h 12"/>
                              <a:gd name="T12" fmla="*/ 20 w 20"/>
                              <a:gd name="T13" fmla="*/ 10 h 12"/>
                              <a:gd name="T14" fmla="*/ 15 w 20"/>
                              <a:gd name="T15" fmla="*/ 7 h 12"/>
                              <a:gd name="T16" fmla="*/ 13 w 20"/>
                              <a:gd name="T17" fmla="*/ 7 h 12"/>
                              <a:gd name="T18" fmla="*/ 13 w 20"/>
                              <a:gd name="T19" fmla="*/ 7 h 12"/>
                              <a:gd name="T20" fmla="*/ 10 w 20"/>
                              <a:gd name="T21" fmla="*/ 5 h 12"/>
                              <a:gd name="T22" fmla="*/ 8 w 20"/>
                              <a:gd name="T23" fmla="*/ 5 h 12"/>
                              <a:gd name="T24" fmla="*/ 3 w 20"/>
                              <a:gd name="T25" fmla="*/ 2 h 12"/>
                              <a:gd name="T26" fmla="*/ 0 w 20"/>
                              <a:gd name="T2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0" y="0"/>
                                </a:moveTo>
                                <a:lnTo>
                                  <a:pt x="3" y="5"/>
                                </a:lnTo>
                                <a:lnTo>
                                  <a:pt x="5" y="7"/>
                                </a:lnTo>
                                <a:lnTo>
                                  <a:pt x="8" y="10"/>
                                </a:lnTo>
                                <a:lnTo>
                                  <a:pt x="13" y="12"/>
                                </a:lnTo>
                                <a:lnTo>
                                  <a:pt x="15" y="10"/>
                                </a:lnTo>
                                <a:lnTo>
                                  <a:pt x="20" y="10"/>
                                </a:lnTo>
                                <a:lnTo>
                                  <a:pt x="15" y="7"/>
                                </a:lnTo>
                                <a:lnTo>
                                  <a:pt x="13" y="7"/>
                                </a:lnTo>
                                <a:lnTo>
                                  <a:pt x="10" y="5"/>
                                </a:lnTo>
                                <a:lnTo>
                                  <a:pt x="8" y="5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Freeform 1927"/>
                        <wps:cNvSpPr>
                          <a:spLocks/>
                        </wps:cNvSpPr>
                        <wps:spPr bwMode="auto">
                          <a:xfrm>
                            <a:off x="5870" y="1397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8"/>
                              <a:gd name="T2" fmla="*/ 5 w 12"/>
                              <a:gd name="T3" fmla="*/ 5 h 8"/>
                              <a:gd name="T4" fmla="*/ 10 w 12"/>
                              <a:gd name="T5" fmla="*/ 8 h 8"/>
                              <a:gd name="T6" fmla="*/ 12 w 12"/>
                              <a:gd name="T7" fmla="*/ 8 h 8"/>
                              <a:gd name="T8" fmla="*/ 12 w 12"/>
                              <a:gd name="T9" fmla="*/ 5 h 8"/>
                              <a:gd name="T10" fmla="*/ 7 w 12"/>
                              <a:gd name="T11" fmla="*/ 3 h 8"/>
                              <a:gd name="T12" fmla="*/ 0 w 12"/>
                              <a:gd name="T1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5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Freeform 1928"/>
                        <wps:cNvSpPr>
                          <a:spLocks/>
                        </wps:cNvSpPr>
                        <wps:spPr bwMode="auto">
                          <a:xfrm>
                            <a:off x="5875" y="1400"/>
                            <a:ext cx="5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0 h 2"/>
                              <a:gd name="T2" fmla="*/ 2 w 5"/>
                              <a:gd name="T3" fmla="*/ 0 h 2"/>
                              <a:gd name="T4" fmla="*/ 5 w 5"/>
                              <a:gd name="T5" fmla="*/ 2 h 2"/>
                              <a:gd name="T6" fmla="*/ 5 w 5"/>
                              <a:gd name="T7" fmla="*/ 2 h 2"/>
                              <a:gd name="T8" fmla="*/ 2 w 5"/>
                              <a:gd name="T9" fmla="*/ 0 h 2"/>
                              <a:gd name="T10" fmla="*/ 0 w 5"/>
                              <a:gd name="T11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Freeform 1929"/>
                        <wps:cNvSpPr>
                          <a:spLocks/>
                        </wps:cNvSpPr>
                        <wps:spPr bwMode="auto">
                          <a:xfrm>
                            <a:off x="5760" y="1322"/>
                            <a:ext cx="239" cy="142"/>
                          </a:xfrm>
                          <a:custGeom>
                            <a:avLst/>
                            <a:gdLst>
                              <a:gd name="T0" fmla="*/ 239 w 239"/>
                              <a:gd name="T1" fmla="*/ 115 h 142"/>
                              <a:gd name="T2" fmla="*/ 202 w 239"/>
                              <a:gd name="T3" fmla="*/ 105 h 142"/>
                              <a:gd name="T4" fmla="*/ 169 w 239"/>
                              <a:gd name="T5" fmla="*/ 98 h 142"/>
                              <a:gd name="T6" fmla="*/ 140 w 239"/>
                              <a:gd name="T7" fmla="*/ 88 h 142"/>
                              <a:gd name="T8" fmla="*/ 110 w 239"/>
                              <a:gd name="T9" fmla="*/ 75 h 142"/>
                              <a:gd name="T10" fmla="*/ 82 w 239"/>
                              <a:gd name="T11" fmla="*/ 63 h 142"/>
                              <a:gd name="T12" fmla="*/ 58 w 239"/>
                              <a:gd name="T13" fmla="*/ 45 h 142"/>
                              <a:gd name="T14" fmla="*/ 28 w 239"/>
                              <a:gd name="T15" fmla="*/ 25 h 142"/>
                              <a:gd name="T16" fmla="*/ 0 w 239"/>
                              <a:gd name="T17" fmla="*/ 0 h 142"/>
                              <a:gd name="T18" fmla="*/ 15 w 239"/>
                              <a:gd name="T19" fmla="*/ 25 h 142"/>
                              <a:gd name="T20" fmla="*/ 33 w 239"/>
                              <a:gd name="T21" fmla="*/ 48 h 142"/>
                              <a:gd name="T22" fmla="*/ 50 w 239"/>
                              <a:gd name="T23" fmla="*/ 68 h 142"/>
                              <a:gd name="T24" fmla="*/ 70 w 239"/>
                              <a:gd name="T25" fmla="*/ 88 h 142"/>
                              <a:gd name="T26" fmla="*/ 92 w 239"/>
                              <a:gd name="T27" fmla="*/ 105 h 142"/>
                              <a:gd name="T28" fmla="*/ 117 w 239"/>
                              <a:gd name="T29" fmla="*/ 120 h 142"/>
                              <a:gd name="T30" fmla="*/ 145 w 239"/>
                              <a:gd name="T31" fmla="*/ 132 h 142"/>
                              <a:gd name="T32" fmla="*/ 174 w 239"/>
                              <a:gd name="T33" fmla="*/ 142 h 142"/>
                              <a:gd name="T34" fmla="*/ 194 w 239"/>
                              <a:gd name="T35" fmla="*/ 140 h 142"/>
                              <a:gd name="T36" fmla="*/ 209 w 239"/>
                              <a:gd name="T37" fmla="*/ 132 h 142"/>
                              <a:gd name="T38" fmla="*/ 224 w 239"/>
                              <a:gd name="T39" fmla="*/ 122 h 142"/>
                              <a:gd name="T40" fmla="*/ 239 w 239"/>
                              <a:gd name="T41" fmla="*/ 115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9" h="142">
                                <a:moveTo>
                                  <a:pt x="239" y="115"/>
                                </a:moveTo>
                                <a:lnTo>
                                  <a:pt x="202" y="105"/>
                                </a:lnTo>
                                <a:lnTo>
                                  <a:pt x="169" y="98"/>
                                </a:lnTo>
                                <a:lnTo>
                                  <a:pt x="140" y="88"/>
                                </a:lnTo>
                                <a:lnTo>
                                  <a:pt x="110" y="75"/>
                                </a:lnTo>
                                <a:lnTo>
                                  <a:pt x="82" y="63"/>
                                </a:lnTo>
                                <a:lnTo>
                                  <a:pt x="58" y="45"/>
                                </a:lnTo>
                                <a:lnTo>
                                  <a:pt x="28" y="25"/>
                                </a:lnTo>
                                <a:lnTo>
                                  <a:pt x="0" y="0"/>
                                </a:lnTo>
                                <a:lnTo>
                                  <a:pt x="15" y="25"/>
                                </a:lnTo>
                                <a:lnTo>
                                  <a:pt x="33" y="48"/>
                                </a:lnTo>
                                <a:lnTo>
                                  <a:pt x="50" y="68"/>
                                </a:lnTo>
                                <a:lnTo>
                                  <a:pt x="70" y="88"/>
                                </a:lnTo>
                                <a:lnTo>
                                  <a:pt x="92" y="105"/>
                                </a:lnTo>
                                <a:lnTo>
                                  <a:pt x="117" y="120"/>
                                </a:lnTo>
                                <a:lnTo>
                                  <a:pt x="145" y="132"/>
                                </a:lnTo>
                                <a:lnTo>
                                  <a:pt x="174" y="142"/>
                                </a:lnTo>
                                <a:lnTo>
                                  <a:pt x="194" y="140"/>
                                </a:lnTo>
                                <a:lnTo>
                                  <a:pt x="209" y="132"/>
                                </a:lnTo>
                                <a:lnTo>
                                  <a:pt x="224" y="122"/>
                                </a:lnTo>
                                <a:lnTo>
                                  <a:pt x="239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Freeform 1930"/>
                        <wps:cNvSpPr>
                          <a:spLocks/>
                        </wps:cNvSpPr>
                        <wps:spPr bwMode="auto">
                          <a:xfrm>
                            <a:off x="5929" y="873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3 w 3"/>
                              <a:gd name="T3" fmla="*/ 0 h 5"/>
                              <a:gd name="T4" fmla="*/ 0 w 3"/>
                              <a:gd name="T5" fmla="*/ 3 h 5"/>
                              <a:gd name="T6" fmla="*/ 0 w 3"/>
                              <a:gd name="T7" fmla="*/ 5 h 5"/>
                              <a:gd name="T8" fmla="*/ 0 w 3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Freeform 1931"/>
                        <wps:cNvSpPr>
                          <a:spLocks/>
                        </wps:cNvSpPr>
                        <wps:spPr bwMode="auto">
                          <a:xfrm>
                            <a:off x="5929" y="876"/>
                            <a:ext cx="1" cy="5"/>
                          </a:xfrm>
                          <a:custGeom>
                            <a:avLst/>
                            <a:gdLst>
                              <a:gd name="T0" fmla="*/ 0 h 5"/>
                              <a:gd name="T1" fmla="*/ 0 h 5"/>
                              <a:gd name="T2" fmla="*/ 5 h 5"/>
                              <a:gd name="T3" fmla="*/ 5 h 5"/>
                              <a:gd name="T4" fmla="*/ 2 h 5"/>
                              <a:gd name="T5" fmla="*/ 0 h 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Freeform 1932"/>
                        <wps:cNvSpPr>
                          <a:spLocks/>
                        </wps:cNvSpPr>
                        <wps:spPr bwMode="auto">
                          <a:xfrm>
                            <a:off x="5927" y="878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C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Freeform 1933"/>
                        <wps:cNvSpPr>
                          <a:spLocks/>
                        </wps:cNvSpPr>
                        <wps:spPr bwMode="auto">
                          <a:xfrm>
                            <a:off x="5927" y="881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Freeform 1934"/>
                        <wps:cNvSpPr>
                          <a:spLocks noEditPoints="1"/>
                        </wps:cNvSpPr>
                        <wps:spPr bwMode="auto">
                          <a:xfrm>
                            <a:off x="5852" y="883"/>
                            <a:ext cx="77" cy="175"/>
                          </a:xfrm>
                          <a:custGeom>
                            <a:avLst/>
                            <a:gdLst>
                              <a:gd name="T0" fmla="*/ 77 w 77"/>
                              <a:gd name="T1" fmla="*/ 0 h 175"/>
                              <a:gd name="T2" fmla="*/ 75 w 77"/>
                              <a:gd name="T3" fmla="*/ 0 h 175"/>
                              <a:gd name="T4" fmla="*/ 75 w 77"/>
                              <a:gd name="T5" fmla="*/ 5 h 175"/>
                              <a:gd name="T6" fmla="*/ 75 w 77"/>
                              <a:gd name="T7" fmla="*/ 5 h 175"/>
                              <a:gd name="T8" fmla="*/ 77 w 77"/>
                              <a:gd name="T9" fmla="*/ 5 h 175"/>
                              <a:gd name="T10" fmla="*/ 77 w 77"/>
                              <a:gd name="T11" fmla="*/ 0 h 175"/>
                              <a:gd name="T12" fmla="*/ 23 w 77"/>
                              <a:gd name="T13" fmla="*/ 175 h 175"/>
                              <a:gd name="T14" fmla="*/ 23 w 77"/>
                              <a:gd name="T15" fmla="*/ 175 h 175"/>
                              <a:gd name="T16" fmla="*/ 10 w 77"/>
                              <a:gd name="T17" fmla="*/ 175 h 175"/>
                              <a:gd name="T18" fmla="*/ 0 w 77"/>
                              <a:gd name="T19" fmla="*/ 170 h 175"/>
                              <a:gd name="T20" fmla="*/ 13 w 77"/>
                              <a:gd name="T21" fmla="*/ 172 h 175"/>
                              <a:gd name="T22" fmla="*/ 23 w 77"/>
                              <a:gd name="T23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75">
                                <a:moveTo>
                                  <a:pt x="77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5"/>
                                </a:lnTo>
                                <a:lnTo>
                                  <a:pt x="77" y="5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23" y="175"/>
                                </a:moveTo>
                                <a:lnTo>
                                  <a:pt x="23" y="175"/>
                                </a:lnTo>
                                <a:lnTo>
                                  <a:pt x="10" y="175"/>
                                </a:lnTo>
                                <a:lnTo>
                                  <a:pt x="0" y="170"/>
                                </a:lnTo>
                                <a:lnTo>
                                  <a:pt x="13" y="172"/>
                                </a:lnTo>
                                <a:lnTo>
                                  <a:pt x="23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3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Freeform 1935"/>
                        <wps:cNvSpPr>
                          <a:spLocks noEditPoints="1"/>
                        </wps:cNvSpPr>
                        <wps:spPr bwMode="auto">
                          <a:xfrm>
                            <a:off x="5827" y="886"/>
                            <a:ext cx="102" cy="17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172"/>
                              <a:gd name="T2" fmla="*/ 100 w 102"/>
                              <a:gd name="T3" fmla="*/ 0 h 172"/>
                              <a:gd name="T4" fmla="*/ 97 w 102"/>
                              <a:gd name="T5" fmla="*/ 5 h 172"/>
                              <a:gd name="T6" fmla="*/ 100 w 102"/>
                              <a:gd name="T7" fmla="*/ 5 h 172"/>
                              <a:gd name="T8" fmla="*/ 100 w 102"/>
                              <a:gd name="T9" fmla="*/ 5 h 172"/>
                              <a:gd name="T10" fmla="*/ 102 w 102"/>
                              <a:gd name="T11" fmla="*/ 0 h 172"/>
                              <a:gd name="T12" fmla="*/ 0 w 102"/>
                              <a:gd name="T13" fmla="*/ 154 h 172"/>
                              <a:gd name="T14" fmla="*/ 3 w 102"/>
                              <a:gd name="T15" fmla="*/ 154 h 172"/>
                              <a:gd name="T16" fmla="*/ 3 w 102"/>
                              <a:gd name="T17" fmla="*/ 154 h 172"/>
                              <a:gd name="T18" fmla="*/ 5 w 102"/>
                              <a:gd name="T19" fmla="*/ 154 h 172"/>
                              <a:gd name="T20" fmla="*/ 3 w 102"/>
                              <a:gd name="T21" fmla="*/ 154 h 172"/>
                              <a:gd name="T22" fmla="*/ 0 w 102"/>
                              <a:gd name="T23" fmla="*/ 154 h 172"/>
                              <a:gd name="T24" fmla="*/ 50 w 102"/>
                              <a:gd name="T25" fmla="*/ 169 h 172"/>
                              <a:gd name="T26" fmla="*/ 48 w 102"/>
                              <a:gd name="T27" fmla="*/ 169 h 172"/>
                              <a:gd name="T28" fmla="*/ 48 w 102"/>
                              <a:gd name="T29" fmla="*/ 172 h 172"/>
                              <a:gd name="T30" fmla="*/ 38 w 102"/>
                              <a:gd name="T31" fmla="*/ 172 h 172"/>
                              <a:gd name="T32" fmla="*/ 30 w 102"/>
                              <a:gd name="T33" fmla="*/ 169 h 172"/>
                              <a:gd name="T34" fmla="*/ 25 w 102"/>
                              <a:gd name="T35" fmla="*/ 167 h 172"/>
                              <a:gd name="T36" fmla="*/ 18 w 102"/>
                              <a:gd name="T37" fmla="*/ 162 h 172"/>
                              <a:gd name="T38" fmla="*/ 33 w 102"/>
                              <a:gd name="T39" fmla="*/ 167 h 172"/>
                              <a:gd name="T40" fmla="*/ 50 w 102"/>
                              <a:gd name="T41" fmla="*/ 169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" h="172">
                                <a:moveTo>
                                  <a:pt x="102" y="0"/>
                                </a:moveTo>
                                <a:lnTo>
                                  <a:pt x="100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0" y="154"/>
                                </a:moveTo>
                                <a:lnTo>
                                  <a:pt x="3" y="154"/>
                                </a:lnTo>
                                <a:lnTo>
                                  <a:pt x="5" y="154"/>
                                </a:lnTo>
                                <a:lnTo>
                                  <a:pt x="3" y="154"/>
                                </a:lnTo>
                                <a:lnTo>
                                  <a:pt x="0" y="154"/>
                                </a:lnTo>
                                <a:close/>
                                <a:moveTo>
                                  <a:pt x="50" y="169"/>
                                </a:moveTo>
                                <a:lnTo>
                                  <a:pt x="48" y="169"/>
                                </a:lnTo>
                                <a:lnTo>
                                  <a:pt x="48" y="172"/>
                                </a:lnTo>
                                <a:lnTo>
                                  <a:pt x="38" y="172"/>
                                </a:lnTo>
                                <a:lnTo>
                                  <a:pt x="30" y="169"/>
                                </a:lnTo>
                                <a:lnTo>
                                  <a:pt x="25" y="167"/>
                                </a:lnTo>
                                <a:lnTo>
                                  <a:pt x="18" y="162"/>
                                </a:lnTo>
                                <a:lnTo>
                                  <a:pt x="33" y="167"/>
                                </a:lnTo>
                                <a:lnTo>
                                  <a:pt x="50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Freeform 1936"/>
                        <wps:cNvSpPr>
                          <a:spLocks noEditPoints="1"/>
                        </wps:cNvSpPr>
                        <wps:spPr bwMode="auto">
                          <a:xfrm>
                            <a:off x="5827" y="888"/>
                            <a:ext cx="102" cy="170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170"/>
                              <a:gd name="T2" fmla="*/ 100 w 102"/>
                              <a:gd name="T3" fmla="*/ 0 h 170"/>
                              <a:gd name="T4" fmla="*/ 100 w 102"/>
                              <a:gd name="T5" fmla="*/ 0 h 170"/>
                              <a:gd name="T6" fmla="*/ 97 w 102"/>
                              <a:gd name="T7" fmla="*/ 5 h 170"/>
                              <a:gd name="T8" fmla="*/ 100 w 102"/>
                              <a:gd name="T9" fmla="*/ 5 h 170"/>
                              <a:gd name="T10" fmla="*/ 100 w 102"/>
                              <a:gd name="T11" fmla="*/ 8 h 170"/>
                              <a:gd name="T12" fmla="*/ 102 w 102"/>
                              <a:gd name="T13" fmla="*/ 0 h 170"/>
                              <a:gd name="T14" fmla="*/ 25 w 102"/>
                              <a:gd name="T15" fmla="*/ 165 h 170"/>
                              <a:gd name="T16" fmla="*/ 38 w 102"/>
                              <a:gd name="T17" fmla="*/ 167 h 170"/>
                              <a:gd name="T18" fmla="*/ 48 w 102"/>
                              <a:gd name="T19" fmla="*/ 170 h 170"/>
                              <a:gd name="T20" fmla="*/ 50 w 102"/>
                              <a:gd name="T21" fmla="*/ 167 h 170"/>
                              <a:gd name="T22" fmla="*/ 53 w 102"/>
                              <a:gd name="T23" fmla="*/ 165 h 170"/>
                              <a:gd name="T24" fmla="*/ 38 w 102"/>
                              <a:gd name="T25" fmla="*/ 162 h 170"/>
                              <a:gd name="T26" fmla="*/ 28 w 102"/>
                              <a:gd name="T27" fmla="*/ 160 h 170"/>
                              <a:gd name="T28" fmla="*/ 15 w 102"/>
                              <a:gd name="T29" fmla="*/ 155 h 170"/>
                              <a:gd name="T30" fmla="*/ 5 w 102"/>
                              <a:gd name="T31" fmla="*/ 150 h 170"/>
                              <a:gd name="T32" fmla="*/ 3 w 102"/>
                              <a:gd name="T33" fmla="*/ 150 h 170"/>
                              <a:gd name="T34" fmla="*/ 0 w 102"/>
                              <a:gd name="T35" fmla="*/ 152 h 170"/>
                              <a:gd name="T36" fmla="*/ 15 w 102"/>
                              <a:gd name="T37" fmla="*/ 157 h 170"/>
                              <a:gd name="T38" fmla="*/ 25 w 102"/>
                              <a:gd name="T39" fmla="*/ 165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2" h="170">
                                <a:moveTo>
                                  <a:pt x="102" y="0"/>
                                </a:moveTo>
                                <a:lnTo>
                                  <a:pt x="100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8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25" y="165"/>
                                </a:moveTo>
                                <a:lnTo>
                                  <a:pt x="38" y="167"/>
                                </a:lnTo>
                                <a:lnTo>
                                  <a:pt x="48" y="170"/>
                                </a:lnTo>
                                <a:lnTo>
                                  <a:pt x="50" y="167"/>
                                </a:lnTo>
                                <a:lnTo>
                                  <a:pt x="53" y="165"/>
                                </a:lnTo>
                                <a:lnTo>
                                  <a:pt x="38" y="162"/>
                                </a:lnTo>
                                <a:lnTo>
                                  <a:pt x="28" y="160"/>
                                </a:lnTo>
                                <a:lnTo>
                                  <a:pt x="15" y="155"/>
                                </a:lnTo>
                                <a:lnTo>
                                  <a:pt x="5" y="150"/>
                                </a:lnTo>
                                <a:lnTo>
                                  <a:pt x="3" y="150"/>
                                </a:lnTo>
                                <a:lnTo>
                                  <a:pt x="0" y="152"/>
                                </a:lnTo>
                                <a:lnTo>
                                  <a:pt x="15" y="157"/>
                                </a:lnTo>
                                <a:lnTo>
                                  <a:pt x="25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Freeform 1937"/>
                        <wps:cNvSpPr>
                          <a:spLocks noEditPoints="1"/>
                        </wps:cNvSpPr>
                        <wps:spPr bwMode="auto">
                          <a:xfrm>
                            <a:off x="5830" y="891"/>
                            <a:ext cx="97" cy="164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164"/>
                              <a:gd name="T2" fmla="*/ 97 w 97"/>
                              <a:gd name="T3" fmla="*/ 0 h 164"/>
                              <a:gd name="T4" fmla="*/ 94 w 97"/>
                              <a:gd name="T5" fmla="*/ 0 h 164"/>
                              <a:gd name="T6" fmla="*/ 94 w 97"/>
                              <a:gd name="T7" fmla="*/ 5 h 164"/>
                              <a:gd name="T8" fmla="*/ 94 w 97"/>
                              <a:gd name="T9" fmla="*/ 5 h 164"/>
                              <a:gd name="T10" fmla="*/ 97 w 97"/>
                              <a:gd name="T11" fmla="*/ 7 h 164"/>
                              <a:gd name="T12" fmla="*/ 97 w 97"/>
                              <a:gd name="T13" fmla="*/ 0 h 164"/>
                              <a:gd name="T14" fmla="*/ 0 w 97"/>
                              <a:gd name="T15" fmla="*/ 149 h 164"/>
                              <a:gd name="T16" fmla="*/ 0 w 97"/>
                              <a:gd name="T17" fmla="*/ 149 h 164"/>
                              <a:gd name="T18" fmla="*/ 2 w 97"/>
                              <a:gd name="T19" fmla="*/ 149 h 164"/>
                              <a:gd name="T20" fmla="*/ 10 w 97"/>
                              <a:gd name="T21" fmla="*/ 152 h 164"/>
                              <a:gd name="T22" fmla="*/ 15 w 97"/>
                              <a:gd name="T23" fmla="*/ 157 h 164"/>
                              <a:gd name="T24" fmla="*/ 30 w 97"/>
                              <a:gd name="T25" fmla="*/ 162 h 164"/>
                              <a:gd name="T26" fmla="*/ 47 w 97"/>
                              <a:gd name="T27" fmla="*/ 164 h 164"/>
                              <a:gd name="T28" fmla="*/ 50 w 97"/>
                              <a:gd name="T29" fmla="*/ 162 h 164"/>
                              <a:gd name="T30" fmla="*/ 52 w 97"/>
                              <a:gd name="T31" fmla="*/ 159 h 164"/>
                              <a:gd name="T32" fmla="*/ 50 w 97"/>
                              <a:gd name="T33" fmla="*/ 159 h 164"/>
                              <a:gd name="T34" fmla="*/ 50 w 97"/>
                              <a:gd name="T35" fmla="*/ 159 h 164"/>
                              <a:gd name="T36" fmla="*/ 37 w 97"/>
                              <a:gd name="T37" fmla="*/ 157 h 164"/>
                              <a:gd name="T38" fmla="*/ 25 w 97"/>
                              <a:gd name="T39" fmla="*/ 154 h 164"/>
                              <a:gd name="T40" fmla="*/ 15 w 97"/>
                              <a:gd name="T41" fmla="*/ 152 h 164"/>
                              <a:gd name="T42" fmla="*/ 2 w 97"/>
                              <a:gd name="T43" fmla="*/ 144 h 164"/>
                              <a:gd name="T44" fmla="*/ 2 w 97"/>
                              <a:gd name="T45" fmla="*/ 147 h 164"/>
                              <a:gd name="T46" fmla="*/ 0 w 97"/>
                              <a:gd name="T47" fmla="*/ 149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7" h="164">
                                <a:moveTo>
                                  <a:pt x="97" y="0"/>
                                </a:moveTo>
                                <a:lnTo>
                                  <a:pt x="97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5"/>
                                </a:lnTo>
                                <a:lnTo>
                                  <a:pt x="97" y="7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0" y="149"/>
                                </a:moveTo>
                                <a:lnTo>
                                  <a:pt x="0" y="149"/>
                                </a:lnTo>
                                <a:lnTo>
                                  <a:pt x="2" y="149"/>
                                </a:lnTo>
                                <a:lnTo>
                                  <a:pt x="10" y="152"/>
                                </a:lnTo>
                                <a:lnTo>
                                  <a:pt x="15" y="157"/>
                                </a:lnTo>
                                <a:lnTo>
                                  <a:pt x="30" y="162"/>
                                </a:lnTo>
                                <a:lnTo>
                                  <a:pt x="47" y="164"/>
                                </a:lnTo>
                                <a:lnTo>
                                  <a:pt x="50" y="162"/>
                                </a:lnTo>
                                <a:lnTo>
                                  <a:pt x="52" y="159"/>
                                </a:lnTo>
                                <a:lnTo>
                                  <a:pt x="50" y="159"/>
                                </a:lnTo>
                                <a:lnTo>
                                  <a:pt x="37" y="157"/>
                                </a:lnTo>
                                <a:lnTo>
                                  <a:pt x="25" y="154"/>
                                </a:lnTo>
                                <a:lnTo>
                                  <a:pt x="15" y="152"/>
                                </a:lnTo>
                                <a:lnTo>
                                  <a:pt x="2" y="144"/>
                                </a:lnTo>
                                <a:lnTo>
                                  <a:pt x="2" y="147"/>
                                </a:lnTo>
                                <a:lnTo>
                                  <a:pt x="0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Freeform 1938"/>
                        <wps:cNvSpPr>
                          <a:spLocks noEditPoints="1"/>
                        </wps:cNvSpPr>
                        <wps:spPr bwMode="auto">
                          <a:xfrm>
                            <a:off x="5832" y="893"/>
                            <a:ext cx="95" cy="160"/>
                          </a:xfrm>
                          <a:custGeom>
                            <a:avLst/>
                            <a:gdLst>
                              <a:gd name="T0" fmla="*/ 95 w 95"/>
                              <a:gd name="T1" fmla="*/ 3 h 160"/>
                              <a:gd name="T2" fmla="*/ 95 w 95"/>
                              <a:gd name="T3" fmla="*/ 0 h 160"/>
                              <a:gd name="T4" fmla="*/ 92 w 95"/>
                              <a:gd name="T5" fmla="*/ 0 h 160"/>
                              <a:gd name="T6" fmla="*/ 90 w 95"/>
                              <a:gd name="T7" fmla="*/ 5 h 160"/>
                              <a:gd name="T8" fmla="*/ 92 w 95"/>
                              <a:gd name="T9" fmla="*/ 5 h 160"/>
                              <a:gd name="T10" fmla="*/ 95 w 95"/>
                              <a:gd name="T11" fmla="*/ 8 h 160"/>
                              <a:gd name="T12" fmla="*/ 95 w 95"/>
                              <a:gd name="T13" fmla="*/ 3 h 160"/>
                              <a:gd name="T14" fmla="*/ 0 w 95"/>
                              <a:gd name="T15" fmla="*/ 145 h 160"/>
                              <a:gd name="T16" fmla="*/ 10 w 95"/>
                              <a:gd name="T17" fmla="*/ 150 h 160"/>
                              <a:gd name="T18" fmla="*/ 23 w 95"/>
                              <a:gd name="T19" fmla="*/ 155 h 160"/>
                              <a:gd name="T20" fmla="*/ 33 w 95"/>
                              <a:gd name="T21" fmla="*/ 157 h 160"/>
                              <a:gd name="T22" fmla="*/ 48 w 95"/>
                              <a:gd name="T23" fmla="*/ 160 h 160"/>
                              <a:gd name="T24" fmla="*/ 50 w 95"/>
                              <a:gd name="T25" fmla="*/ 157 h 160"/>
                              <a:gd name="T26" fmla="*/ 50 w 95"/>
                              <a:gd name="T27" fmla="*/ 155 h 160"/>
                              <a:gd name="T28" fmla="*/ 50 w 95"/>
                              <a:gd name="T29" fmla="*/ 155 h 160"/>
                              <a:gd name="T30" fmla="*/ 48 w 95"/>
                              <a:gd name="T31" fmla="*/ 155 h 160"/>
                              <a:gd name="T32" fmla="*/ 35 w 95"/>
                              <a:gd name="T33" fmla="*/ 152 h 160"/>
                              <a:gd name="T34" fmla="*/ 25 w 95"/>
                              <a:gd name="T35" fmla="*/ 150 h 160"/>
                              <a:gd name="T36" fmla="*/ 13 w 95"/>
                              <a:gd name="T37" fmla="*/ 147 h 160"/>
                              <a:gd name="T38" fmla="*/ 3 w 95"/>
                              <a:gd name="T39" fmla="*/ 142 h 160"/>
                              <a:gd name="T40" fmla="*/ 0 w 95"/>
                              <a:gd name="T41" fmla="*/ 142 h 160"/>
                              <a:gd name="T42" fmla="*/ 0 w 95"/>
                              <a:gd name="T43" fmla="*/ 145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5" h="160">
                                <a:moveTo>
                                  <a:pt x="95" y="3"/>
                                </a:moveTo>
                                <a:lnTo>
                                  <a:pt x="95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8"/>
                                </a:lnTo>
                                <a:lnTo>
                                  <a:pt x="95" y="3"/>
                                </a:lnTo>
                                <a:close/>
                                <a:moveTo>
                                  <a:pt x="0" y="145"/>
                                </a:moveTo>
                                <a:lnTo>
                                  <a:pt x="10" y="150"/>
                                </a:lnTo>
                                <a:lnTo>
                                  <a:pt x="23" y="155"/>
                                </a:lnTo>
                                <a:lnTo>
                                  <a:pt x="33" y="157"/>
                                </a:lnTo>
                                <a:lnTo>
                                  <a:pt x="48" y="160"/>
                                </a:lnTo>
                                <a:lnTo>
                                  <a:pt x="50" y="157"/>
                                </a:lnTo>
                                <a:lnTo>
                                  <a:pt x="50" y="155"/>
                                </a:lnTo>
                                <a:lnTo>
                                  <a:pt x="48" y="155"/>
                                </a:lnTo>
                                <a:lnTo>
                                  <a:pt x="35" y="152"/>
                                </a:lnTo>
                                <a:lnTo>
                                  <a:pt x="25" y="150"/>
                                </a:lnTo>
                                <a:lnTo>
                                  <a:pt x="13" y="147"/>
                                </a:lnTo>
                                <a:lnTo>
                                  <a:pt x="3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Freeform 1939"/>
                        <wps:cNvSpPr>
                          <a:spLocks noEditPoints="1"/>
                        </wps:cNvSpPr>
                        <wps:spPr bwMode="auto">
                          <a:xfrm>
                            <a:off x="5832" y="896"/>
                            <a:ext cx="95" cy="154"/>
                          </a:xfrm>
                          <a:custGeom>
                            <a:avLst/>
                            <a:gdLst>
                              <a:gd name="T0" fmla="*/ 95 w 95"/>
                              <a:gd name="T1" fmla="*/ 2 h 154"/>
                              <a:gd name="T2" fmla="*/ 92 w 95"/>
                              <a:gd name="T3" fmla="*/ 0 h 154"/>
                              <a:gd name="T4" fmla="*/ 92 w 95"/>
                              <a:gd name="T5" fmla="*/ 0 h 154"/>
                              <a:gd name="T6" fmla="*/ 90 w 95"/>
                              <a:gd name="T7" fmla="*/ 5 h 154"/>
                              <a:gd name="T8" fmla="*/ 92 w 95"/>
                              <a:gd name="T9" fmla="*/ 5 h 154"/>
                              <a:gd name="T10" fmla="*/ 95 w 95"/>
                              <a:gd name="T11" fmla="*/ 7 h 154"/>
                              <a:gd name="T12" fmla="*/ 95 w 95"/>
                              <a:gd name="T13" fmla="*/ 2 h 154"/>
                              <a:gd name="T14" fmla="*/ 0 w 95"/>
                              <a:gd name="T15" fmla="*/ 139 h 154"/>
                              <a:gd name="T16" fmla="*/ 13 w 95"/>
                              <a:gd name="T17" fmla="*/ 147 h 154"/>
                              <a:gd name="T18" fmla="*/ 23 w 95"/>
                              <a:gd name="T19" fmla="*/ 149 h 154"/>
                              <a:gd name="T20" fmla="*/ 35 w 95"/>
                              <a:gd name="T21" fmla="*/ 152 h 154"/>
                              <a:gd name="T22" fmla="*/ 48 w 95"/>
                              <a:gd name="T23" fmla="*/ 154 h 154"/>
                              <a:gd name="T24" fmla="*/ 48 w 95"/>
                              <a:gd name="T25" fmla="*/ 154 h 154"/>
                              <a:gd name="T26" fmla="*/ 50 w 95"/>
                              <a:gd name="T27" fmla="*/ 154 h 154"/>
                              <a:gd name="T28" fmla="*/ 50 w 95"/>
                              <a:gd name="T29" fmla="*/ 152 h 154"/>
                              <a:gd name="T30" fmla="*/ 53 w 95"/>
                              <a:gd name="T31" fmla="*/ 149 h 154"/>
                              <a:gd name="T32" fmla="*/ 50 w 95"/>
                              <a:gd name="T33" fmla="*/ 149 h 154"/>
                              <a:gd name="T34" fmla="*/ 48 w 95"/>
                              <a:gd name="T35" fmla="*/ 149 h 154"/>
                              <a:gd name="T36" fmla="*/ 35 w 95"/>
                              <a:gd name="T37" fmla="*/ 149 h 154"/>
                              <a:gd name="T38" fmla="*/ 25 w 95"/>
                              <a:gd name="T39" fmla="*/ 147 h 154"/>
                              <a:gd name="T40" fmla="*/ 15 w 95"/>
                              <a:gd name="T41" fmla="*/ 142 h 154"/>
                              <a:gd name="T42" fmla="*/ 5 w 95"/>
                              <a:gd name="T43" fmla="*/ 137 h 154"/>
                              <a:gd name="T44" fmla="*/ 3 w 95"/>
                              <a:gd name="T45" fmla="*/ 139 h 154"/>
                              <a:gd name="T46" fmla="*/ 0 w 95"/>
                              <a:gd name="T47" fmla="*/ 139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5" h="154">
                                <a:moveTo>
                                  <a:pt x="95" y="2"/>
                                </a:move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7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0" y="139"/>
                                </a:moveTo>
                                <a:lnTo>
                                  <a:pt x="13" y="147"/>
                                </a:lnTo>
                                <a:lnTo>
                                  <a:pt x="23" y="149"/>
                                </a:lnTo>
                                <a:lnTo>
                                  <a:pt x="35" y="152"/>
                                </a:lnTo>
                                <a:lnTo>
                                  <a:pt x="48" y="154"/>
                                </a:lnTo>
                                <a:lnTo>
                                  <a:pt x="50" y="154"/>
                                </a:lnTo>
                                <a:lnTo>
                                  <a:pt x="50" y="152"/>
                                </a:lnTo>
                                <a:lnTo>
                                  <a:pt x="53" y="149"/>
                                </a:lnTo>
                                <a:lnTo>
                                  <a:pt x="50" y="149"/>
                                </a:lnTo>
                                <a:lnTo>
                                  <a:pt x="48" y="149"/>
                                </a:lnTo>
                                <a:lnTo>
                                  <a:pt x="35" y="149"/>
                                </a:lnTo>
                                <a:lnTo>
                                  <a:pt x="25" y="147"/>
                                </a:lnTo>
                                <a:lnTo>
                                  <a:pt x="15" y="142"/>
                                </a:lnTo>
                                <a:lnTo>
                                  <a:pt x="5" y="137"/>
                                </a:lnTo>
                                <a:lnTo>
                                  <a:pt x="3" y="139"/>
                                </a:lnTo>
                                <a:lnTo>
                                  <a:pt x="0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Freeform 1940"/>
                        <wps:cNvSpPr>
                          <a:spLocks noEditPoints="1"/>
                        </wps:cNvSpPr>
                        <wps:spPr bwMode="auto">
                          <a:xfrm>
                            <a:off x="5835" y="898"/>
                            <a:ext cx="92" cy="150"/>
                          </a:xfrm>
                          <a:custGeom>
                            <a:avLst/>
                            <a:gdLst>
                              <a:gd name="T0" fmla="*/ 92 w 92"/>
                              <a:gd name="T1" fmla="*/ 3 h 150"/>
                              <a:gd name="T2" fmla="*/ 89 w 92"/>
                              <a:gd name="T3" fmla="*/ 0 h 150"/>
                              <a:gd name="T4" fmla="*/ 87 w 92"/>
                              <a:gd name="T5" fmla="*/ 0 h 150"/>
                              <a:gd name="T6" fmla="*/ 87 w 92"/>
                              <a:gd name="T7" fmla="*/ 5 h 150"/>
                              <a:gd name="T8" fmla="*/ 89 w 92"/>
                              <a:gd name="T9" fmla="*/ 5 h 150"/>
                              <a:gd name="T10" fmla="*/ 92 w 92"/>
                              <a:gd name="T11" fmla="*/ 8 h 150"/>
                              <a:gd name="T12" fmla="*/ 92 w 92"/>
                              <a:gd name="T13" fmla="*/ 3 h 150"/>
                              <a:gd name="T14" fmla="*/ 0 w 92"/>
                              <a:gd name="T15" fmla="*/ 137 h 150"/>
                              <a:gd name="T16" fmla="*/ 10 w 92"/>
                              <a:gd name="T17" fmla="*/ 142 h 150"/>
                              <a:gd name="T18" fmla="*/ 22 w 92"/>
                              <a:gd name="T19" fmla="*/ 145 h 150"/>
                              <a:gd name="T20" fmla="*/ 32 w 92"/>
                              <a:gd name="T21" fmla="*/ 147 h 150"/>
                              <a:gd name="T22" fmla="*/ 45 w 92"/>
                              <a:gd name="T23" fmla="*/ 150 h 150"/>
                              <a:gd name="T24" fmla="*/ 47 w 92"/>
                              <a:gd name="T25" fmla="*/ 150 h 150"/>
                              <a:gd name="T26" fmla="*/ 47 w 92"/>
                              <a:gd name="T27" fmla="*/ 150 h 150"/>
                              <a:gd name="T28" fmla="*/ 50 w 92"/>
                              <a:gd name="T29" fmla="*/ 147 h 150"/>
                              <a:gd name="T30" fmla="*/ 52 w 92"/>
                              <a:gd name="T31" fmla="*/ 145 h 150"/>
                              <a:gd name="T32" fmla="*/ 47 w 92"/>
                              <a:gd name="T33" fmla="*/ 145 h 150"/>
                              <a:gd name="T34" fmla="*/ 45 w 92"/>
                              <a:gd name="T35" fmla="*/ 145 h 150"/>
                              <a:gd name="T36" fmla="*/ 35 w 92"/>
                              <a:gd name="T37" fmla="*/ 145 h 150"/>
                              <a:gd name="T38" fmla="*/ 25 w 92"/>
                              <a:gd name="T39" fmla="*/ 142 h 150"/>
                              <a:gd name="T40" fmla="*/ 15 w 92"/>
                              <a:gd name="T41" fmla="*/ 137 h 150"/>
                              <a:gd name="T42" fmla="*/ 5 w 92"/>
                              <a:gd name="T43" fmla="*/ 135 h 150"/>
                              <a:gd name="T44" fmla="*/ 2 w 92"/>
                              <a:gd name="T45" fmla="*/ 135 h 150"/>
                              <a:gd name="T46" fmla="*/ 0 w 92"/>
                              <a:gd name="T47" fmla="*/ 13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150">
                                <a:moveTo>
                                  <a:pt x="92" y="3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5"/>
                                </a:lnTo>
                                <a:lnTo>
                                  <a:pt x="92" y="8"/>
                                </a:lnTo>
                                <a:lnTo>
                                  <a:pt x="92" y="3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0" y="142"/>
                                </a:lnTo>
                                <a:lnTo>
                                  <a:pt x="22" y="145"/>
                                </a:lnTo>
                                <a:lnTo>
                                  <a:pt x="32" y="147"/>
                                </a:lnTo>
                                <a:lnTo>
                                  <a:pt x="45" y="150"/>
                                </a:lnTo>
                                <a:lnTo>
                                  <a:pt x="47" y="150"/>
                                </a:lnTo>
                                <a:lnTo>
                                  <a:pt x="50" y="147"/>
                                </a:lnTo>
                                <a:lnTo>
                                  <a:pt x="52" y="145"/>
                                </a:lnTo>
                                <a:lnTo>
                                  <a:pt x="47" y="145"/>
                                </a:lnTo>
                                <a:lnTo>
                                  <a:pt x="45" y="145"/>
                                </a:lnTo>
                                <a:lnTo>
                                  <a:pt x="35" y="145"/>
                                </a:lnTo>
                                <a:lnTo>
                                  <a:pt x="25" y="142"/>
                                </a:lnTo>
                                <a:lnTo>
                                  <a:pt x="15" y="137"/>
                                </a:lnTo>
                                <a:lnTo>
                                  <a:pt x="5" y="135"/>
                                </a:lnTo>
                                <a:lnTo>
                                  <a:pt x="2" y="135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1941"/>
                        <wps:cNvSpPr>
                          <a:spLocks noEditPoints="1"/>
                        </wps:cNvSpPr>
                        <wps:spPr bwMode="auto">
                          <a:xfrm>
                            <a:off x="5837" y="901"/>
                            <a:ext cx="90" cy="144"/>
                          </a:xfrm>
                          <a:custGeom>
                            <a:avLst/>
                            <a:gdLst>
                              <a:gd name="T0" fmla="*/ 90 w 90"/>
                              <a:gd name="T1" fmla="*/ 2 h 144"/>
                              <a:gd name="T2" fmla="*/ 87 w 90"/>
                              <a:gd name="T3" fmla="*/ 0 h 144"/>
                              <a:gd name="T4" fmla="*/ 85 w 90"/>
                              <a:gd name="T5" fmla="*/ 0 h 144"/>
                              <a:gd name="T6" fmla="*/ 85 w 90"/>
                              <a:gd name="T7" fmla="*/ 5 h 144"/>
                              <a:gd name="T8" fmla="*/ 85 w 90"/>
                              <a:gd name="T9" fmla="*/ 5 h 144"/>
                              <a:gd name="T10" fmla="*/ 87 w 90"/>
                              <a:gd name="T11" fmla="*/ 7 h 144"/>
                              <a:gd name="T12" fmla="*/ 90 w 90"/>
                              <a:gd name="T13" fmla="*/ 2 h 144"/>
                              <a:gd name="T14" fmla="*/ 0 w 90"/>
                              <a:gd name="T15" fmla="*/ 132 h 144"/>
                              <a:gd name="T16" fmla="*/ 10 w 90"/>
                              <a:gd name="T17" fmla="*/ 137 h 144"/>
                              <a:gd name="T18" fmla="*/ 20 w 90"/>
                              <a:gd name="T19" fmla="*/ 142 h 144"/>
                              <a:gd name="T20" fmla="*/ 30 w 90"/>
                              <a:gd name="T21" fmla="*/ 144 h 144"/>
                              <a:gd name="T22" fmla="*/ 43 w 90"/>
                              <a:gd name="T23" fmla="*/ 144 h 144"/>
                              <a:gd name="T24" fmla="*/ 45 w 90"/>
                              <a:gd name="T25" fmla="*/ 144 h 144"/>
                              <a:gd name="T26" fmla="*/ 48 w 90"/>
                              <a:gd name="T27" fmla="*/ 144 h 144"/>
                              <a:gd name="T28" fmla="*/ 50 w 90"/>
                              <a:gd name="T29" fmla="*/ 142 h 144"/>
                              <a:gd name="T30" fmla="*/ 53 w 90"/>
                              <a:gd name="T31" fmla="*/ 139 h 144"/>
                              <a:gd name="T32" fmla="*/ 48 w 90"/>
                              <a:gd name="T33" fmla="*/ 139 h 144"/>
                              <a:gd name="T34" fmla="*/ 43 w 90"/>
                              <a:gd name="T35" fmla="*/ 139 h 144"/>
                              <a:gd name="T36" fmla="*/ 23 w 90"/>
                              <a:gd name="T37" fmla="*/ 137 h 144"/>
                              <a:gd name="T38" fmla="*/ 5 w 90"/>
                              <a:gd name="T39" fmla="*/ 129 h 144"/>
                              <a:gd name="T40" fmla="*/ 3 w 90"/>
                              <a:gd name="T41" fmla="*/ 132 h 144"/>
                              <a:gd name="T42" fmla="*/ 0 w 90"/>
                              <a:gd name="T43" fmla="*/ 13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0" h="144">
                                <a:moveTo>
                                  <a:pt x="90" y="2"/>
                                </a:move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5"/>
                                </a:lnTo>
                                <a:lnTo>
                                  <a:pt x="87" y="7"/>
                                </a:lnTo>
                                <a:lnTo>
                                  <a:pt x="90" y="2"/>
                                </a:lnTo>
                                <a:close/>
                                <a:moveTo>
                                  <a:pt x="0" y="132"/>
                                </a:moveTo>
                                <a:lnTo>
                                  <a:pt x="10" y="137"/>
                                </a:lnTo>
                                <a:lnTo>
                                  <a:pt x="20" y="142"/>
                                </a:lnTo>
                                <a:lnTo>
                                  <a:pt x="30" y="144"/>
                                </a:lnTo>
                                <a:lnTo>
                                  <a:pt x="43" y="144"/>
                                </a:lnTo>
                                <a:lnTo>
                                  <a:pt x="45" y="144"/>
                                </a:lnTo>
                                <a:lnTo>
                                  <a:pt x="48" y="144"/>
                                </a:lnTo>
                                <a:lnTo>
                                  <a:pt x="50" y="142"/>
                                </a:lnTo>
                                <a:lnTo>
                                  <a:pt x="53" y="139"/>
                                </a:lnTo>
                                <a:lnTo>
                                  <a:pt x="48" y="139"/>
                                </a:lnTo>
                                <a:lnTo>
                                  <a:pt x="43" y="139"/>
                                </a:lnTo>
                                <a:lnTo>
                                  <a:pt x="23" y="137"/>
                                </a:lnTo>
                                <a:lnTo>
                                  <a:pt x="5" y="129"/>
                                </a:lnTo>
                                <a:lnTo>
                                  <a:pt x="3" y="132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Freeform 1942"/>
                        <wps:cNvSpPr>
                          <a:spLocks noEditPoints="1"/>
                        </wps:cNvSpPr>
                        <wps:spPr bwMode="auto">
                          <a:xfrm>
                            <a:off x="5840" y="903"/>
                            <a:ext cx="87" cy="140"/>
                          </a:xfrm>
                          <a:custGeom>
                            <a:avLst/>
                            <a:gdLst>
                              <a:gd name="T0" fmla="*/ 87 w 87"/>
                              <a:gd name="T1" fmla="*/ 3 h 140"/>
                              <a:gd name="T2" fmla="*/ 84 w 87"/>
                              <a:gd name="T3" fmla="*/ 0 h 140"/>
                              <a:gd name="T4" fmla="*/ 82 w 87"/>
                              <a:gd name="T5" fmla="*/ 0 h 140"/>
                              <a:gd name="T6" fmla="*/ 79 w 87"/>
                              <a:gd name="T7" fmla="*/ 5 h 140"/>
                              <a:gd name="T8" fmla="*/ 82 w 87"/>
                              <a:gd name="T9" fmla="*/ 5 h 140"/>
                              <a:gd name="T10" fmla="*/ 84 w 87"/>
                              <a:gd name="T11" fmla="*/ 8 h 140"/>
                              <a:gd name="T12" fmla="*/ 87 w 87"/>
                              <a:gd name="T13" fmla="*/ 3 h 140"/>
                              <a:gd name="T14" fmla="*/ 0 w 87"/>
                              <a:gd name="T15" fmla="*/ 130 h 140"/>
                              <a:gd name="T16" fmla="*/ 10 w 87"/>
                              <a:gd name="T17" fmla="*/ 132 h 140"/>
                              <a:gd name="T18" fmla="*/ 20 w 87"/>
                              <a:gd name="T19" fmla="*/ 137 h 140"/>
                              <a:gd name="T20" fmla="*/ 30 w 87"/>
                              <a:gd name="T21" fmla="*/ 140 h 140"/>
                              <a:gd name="T22" fmla="*/ 40 w 87"/>
                              <a:gd name="T23" fmla="*/ 140 h 140"/>
                              <a:gd name="T24" fmla="*/ 42 w 87"/>
                              <a:gd name="T25" fmla="*/ 140 h 140"/>
                              <a:gd name="T26" fmla="*/ 47 w 87"/>
                              <a:gd name="T27" fmla="*/ 140 h 140"/>
                              <a:gd name="T28" fmla="*/ 50 w 87"/>
                              <a:gd name="T29" fmla="*/ 137 h 140"/>
                              <a:gd name="T30" fmla="*/ 50 w 87"/>
                              <a:gd name="T31" fmla="*/ 132 h 140"/>
                              <a:gd name="T32" fmla="*/ 45 w 87"/>
                              <a:gd name="T33" fmla="*/ 135 h 140"/>
                              <a:gd name="T34" fmla="*/ 40 w 87"/>
                              <a:gd name="T35" fmla="*/ 135 h 140"/>
                              <a:gd name="T36" fmla="*/ 22 w 87"/>
                              <a:gd name="T37" fmla="*/ 132 h 140"/>
                              <a:gd name="T38" fmla="*/ 5 w 87"/>
                              <a:gd name="T39" fmla="*/ 125 h 140"/>
                              <a:gd name="T40" fmla="*/ 2 w 87"/>
                              <a:gd name="T41" fmla="*/ 127 h 140"/>
                              <a:gd name="T42" fmla="*/ 0 w 87"/>
                              <a:gd name="T43" fmla="*/ 13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40">
                                <a:moveTo>
                                  <a:pt x="87" y="3"/>
                                </a:move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5"/>
                                </a:lnTo>
                                <a:lnTo>
                                  <a:pt x="82" y="5"/>
                                </a:lnTo>
                                <a:lnTo>
                                  <a:pt x="84" y="8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0" y="130"/>
                                </a:moveTo>
                                <a:lnTo>
                                  <a:pt x="10" y="132"/>
                                </a:lnTo>
                                <a:lnTo>
                                  <a:pt x="20" y="137"/>
                                </a:lnTo>
                                <a:lnTo>
                                  <a:pt x="30" y="140"/>
                                </a:lnTo>
                                <a:lnTo>
                                  <a:pt x="40" y="140"/>
                                </a:lnTo>
                                <a:lnTo>
                                  <a:pt x="42" y="140"/>
                                </a:lnTo>
                                <a:lnTo>
                                  <a:pt x="47" y="140"/>
                                </a:lnTo>
                                <a:lnTo>
                                  <a:pt x="50" y="137"/>
                                </a:lnTo>
                                <a:lnTo>
                                  <a:pt x="50" y="132"/>
                                </a:lnTo>
                                <a:lnTo>
                                  <a:pt x="45" y="135"/>
                                </a:lnTo>
                                <a:lnTo>
                                  <a:pt x="40" y="135"/>
                                </a:lnTo>
                                <a:lnTo>
                                  <a:pt x="22" y="132"/>
                                </a:lnTo>
                                <a:lnTo>
                                  <a:pt x="5" y="125"/>
                                </a:lnTo>
                                <a:lnTo>
                                  <a:pt x="2" y="127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Freeform 1943"/>
                        <wps:cNvSpPr>
                          <a:spLocks noEditPoints="1"/>
                        </wps:cNvSpPr>
                        <wps:spPr bwMode="auto">
                          <a:xfrm>
                            <a:off x="5842" y="906"/>
                            <a:ext cx="82" cy="134"/>
                          </a:xfrm>
                          <a:custGeom>
                            <a:avLst/>
                            <a:gdLst>
                              <a:gd name="T0" fmla="*/ 82 w 82"/>
                              <a:gd name="T1" fmla="*/ 2 h 134"/>
                              <a:gd name="T2" fmla="*/ 80 w 82"/>
                              <a:gd name="T3" fmla="*/ 0 h 134"/>
                              <a:gd name="T4" fmla="*/ 80 w 82"/>
                              <a:gd name="T5" fmla="*/ 0 h 134"/>
                              <a:gd name="T6" fmla="*/ 77 w 82"/>
                              <a:gd name="T7" fmla="*/ 5 h 134"/>
                              <a:gd name="T8" fmla="*/ 80 w 82"/>
                              <a:gd name="T9" fmla="*/ 7 h 134"/>
                              <a:gd name="T10" fmla="*/ 82 w 82"/>
                              <a:gd name="T11" fmla="*/ 7 h 134"/>
                              <a:gd name="T12" fmla="*/ 82 w 82"/>
                              <a:gd name="T13" fmla="*/ 2 h 134"/>
                              <a:gd name="T14" fmla="*/ 0 w 82"/>
                              <a:gd name="T15" fmla="*/ 124 h 134"/>
                              <a:gd name="T16" fmla="*/ 18 w 82"/>
                              <a:gd name="T17" fmla="*/ 132 h 134"/>
                              <a:gd name="T18" fmla="*/ 38 w 82"/>
                              <a:gd name="T19" fmla="*/ 134 h 134"/>
                              <a:gd name="T20" fmla="*/ 43 w 82"/>
                              <a:gd name="T21" fmla="*/ 134 h 134"/>
                              <a:gd name="T22" fmla="*/ 48 w 82"/>
                              <a:gd name="T23" fmla="*/ 134 h 134"/>
                              <a:gd name="T24" fmla="*/ 48 w 82"/>
                              <a:gd name="T25" fmla="*/ 129 h 134"/>
                              <a:gd name="T26" fmla="*/ 50 w 82"/>
                              <a:gd name="T27" fmla="*/ 127 h 134"/>
                              <a:gd name="T28" fmla="*/ 43 w 82"/>
                              <a:gd name="T29" fmla="*/ 129 h 134"/>
                              <a:gd name="T30" fmla="*/ 38 w 82"/>
                              <a:gd name="T31" fmla="*/ 129 h 134"/>
                              <a:gd name="T32" fmla="*/ 20 w 82"/>
                              <a:gd name="T33" fmla="*/ 127 h 134"/>
                              <a:gd name="T34" fmla="*/ 5 w 82"/>
                              <a:gd name="T35" fmla="*/ 122 h 134"/>
                              <a:gd name="T36" fmla="*/ 3 w 82"/>
                              <a:gd name="T37" fmla="*/ 122 h 134"/>
                              <a:gd name="T38" fmla="*/ 0 w 82"/>
                              <a:gd name="T39" fmla="*/ 12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34">
                                <a:moveTo>
                                  <a:pt x="82" y="2"/>
                                </a:moveTo>
                                <a:lnTo>
                                  <a:pt x="80" y="0"/>
                                </a:lnTo>
                                <a:lnTo>
                                  <a:pt x="77" y="5"/>
                                </a:lnTo>
                                <a:lnTo>
                                  <a:pt x="80" y="7"/>
                                </a:lnTo>
                                <a:lnTo>
                                  <a:pt x="82" y="7"/>
                                </a:lnTo>
                                <a:lnTo>
                                  <a:pt x="82" y="2"/>
                                </a:lnTo>
                                <a:close/>
                                <a:moveTo>
                                  <a:pt x="0" y="124"/>
                                </a:moveTo>
                                <a:lnTo>
                                  <a:pt x="18" y="132"/>
                                </a:lnTo>
                                <a:lnTo>
                                  <a:pt x="38" y="134"/>
                                </a:lnTo>
                                <a:lnTo>
                                  <a:pt x="43" y="134"/>
                                </a:lnTo>
                                <a:lnTo>
                                  <a:pt x="48" y="134"/>
                                </a:lnTo>
                                <a:lnTo>
                                  <a:pt x="48" y="129"/>
                                </a:lnTo>
                                <a:lnTo>
                                  <a:pt x="50" y="127"/>
                                </a:lnTo>
                                <a:lnTo>
                                  <a:pt x="43" y="129"/>
                                </a:lnTo>
                                <a:lnTo>
                                  <a:pt x="38" y="129"/>
                                </a:lnTo>
                                <a:lnTo>
                                  <a:pt x="20" y="127"/>
                                </a:lnTo>
                                <a:lnTo>
                                  <a:pt x="5" y="122"/>
                                </a:lnTo>
                                <a:lnTo>
                                  <a:pt x="3" y="122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Freeform 1944"/>
                        <wps:cNvSpPr>
                          <a:spLocks noEditPoints="1"/>
                        </wps:cNvSpPr>
                        <wps:spPr bwMode="auto">
                          <a:xfrm>
                            <a:off x="5845" y="908"/>
                            <a:ext cx="79" cy="130"/>
                          </a:xfrm>
                          <a:custGeom>
                            <a:avLst/>
                            <a:gdLst>
                              <a:gd name="T0" fmla="*/ 79 w 79"/>
                              <a:gd name="T1" fmla="*/ 3 h 130"/>
                              <a:gd name="T2" fmla="*/ 77 w 79"/>
                              <a:gd name="T3" fmla="*/ 0 h 130"/>
                              <a:gd name="T4" fmla="*/ 74 w 79"/>
                              <a:gd name="T5" fmla="*/ 0 h 130"/>
                              <a:gd name="T6" fmla="*/ 74 w 79"/>
                              <a:gd name="T7" fmla="*/ 5 h 130"/>
                              <a:gd name="T8" fmla="*/ 77 w 79"/>
                              <a:gd name="T9" fmla="*/ 8 h 130"/>
                              <a:gd name="T10" fmla="*/ 79 w 79"/>
                              <a:gd name="T11" fmla="*/ 10 h 130"/>
                              <a:gd name="T12" fmla="*/ 79 w 79"/>
                              <a:gd name="T13" fmla="*/ 3 h 130"/>
                              <a:gd name="T14" fmla="*/ 0 w 79"/>
                              <a:gd name="T15" fmla="*/ 120 h 130"/>
                              <a:gd name="T16" fmla="*/ 17 w 79"/>
                              <a:gd name="T17" fmla="*/ 127 h 130"/>
                              <a:gd name="T18" fmla="*/ 35 w 79"/>
                              <a:gd name="T19" fmla="*/ 130 h 130"/>
                              <a:gd name="T20" fmla="*/ 40 w 79"/>
                              <a:gd name="T21" fmla="*/ 130 h 130"/>
                              <a:gd name="T22" fmla="*/ 45 w 79"/>
                              <a:gd name="T23" fmla="*/ 127 h 130"/>
                              <a:gd name="T24" fmla="*/ 47 w 79"/>
                              <a:gd name="T25" fmla="*/ 125 h 130"/>
                              <a:gd name="T26" fmla="*/ 50 w 79"/>
                              <a:gd name="T27" fmla="*/ 122 h 130"/>
                              <a:gd name="T28" fmla="*/ 42 w 79"/>
                              <a:gd name="T29" fmla="*/ 125 h 130"/>
                              <a:gd name="T30" fmla="*/ 35 w 79"/>
                              <a:gd name="T31" fmla="*/ 125 h 130"/>
                              <a:gd name="T32" fmla="*/ 20 w 79"/>
                              <a:gd name="T33" fmla="*/ 122 h 130"/>
                              <a:gd name="T34" fmla="*/ 5 w 79"/>
                              <a:gd name="T35" fmla="*/ 117 h 130"/>
                              <a:gd name="T36" fmla="*/ 2 w 79"/>
                              <a:gd name="T37" fmla="*/ 120 h 130"/>
                              <a:gd name="T38" fmla="*/ 0 w 79"/>
                              <a:gd name="T39" fmla="*/ 12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30">
                                <a:moveTo>
                                  <a:pt x="79" y="3"/>
                                </a:moveTo>
                                <a:lnTo>
                                  <a:pt x="77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8"/>
                                </a:lnTo>
                                <a:lnTo>
                                  <a:pt x="79" y="10"/>
                                </a:lnTo>
                                <a:lnTo>
                                  <a:pt x="79" y="3"/>
                                </a:lnTo>
                                <a:close/>
                                <a:moveTo>
                                  <a:pt x="0" y="120"/>
                                </a:moveTo>
                                <a:lnTo>
                                  <a:pt x="17" y="127"/>
                                </a:lnTo>
                                <a:lnTo>
                                  <a:pt x="35" y="130"/>
                                </a:lnTo>
                                <a:lnTo>
                                  <a:pt x="40" y="130"/>
                                </a:lnTo>
                                <a:lnTo>
                                  <a:pt x="45" y="127"/>
                                </a:lnTo>
                                <a:lnTo>
                                  <a:pt x="47" y="125"/>
                                </a:lnTo>
                                <a:lnTo>
                                  <a:pt x="50" y="122"/>
                                </a:lnTo>
                                <a:lnTo>
                                  <a:pt x="42" y="125"/>
                                </a:lnTo>
                                <a:lnTo>
                                  <a:pt x="35" y="125"/>
                                </a:lnTo>
                                <a:lnTo>
                                  <a:pt x="20" y="122"/>
                                </a:lnTo>
                                <a:lnTo>
                                  <a:pt x="5" y="117"/>
                                </a:lnTo>
                                <a:lnTo>
                                  <a:pt x="2" y="12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1945"/>
                        <wps:cNvSpPr>
                          <a:spLocks noEditPoints="1"/>
                        </wps:cNvSpPr>
                        <wps:spPr bwMode="auto">
                          <a:xfrm>
                            <a:off x="5847" y="911"/>
                            <a:ext cx="77" cy="124"/>
                          </a:xfrm>
                          <a:custGeom>
                            <a:avLst/>
                            <a:gdLst>
                              <a:gd name="T0" fmla="*/ 77 w 77"/>
                              <a:gd name="T1" fmla="*/ 2 h 124"/>
                              <a:gd name="T2" fmla="*/ 75 w 77"/>
                              <a:gd name="T3" fmla="*/ 2 h 124"/>
                              <a:gd name="T4" fmla="*/ 72 w 77"/>
                              <a:gd name="T5" fmla="*/ 0 h 124"/>
                              <a:gd name="T6" fmla="*/ 70 w 77"/>
                              <a:gd name="T7" fmla="*/ 5 h 124"/>
                              <a:gd name="T8" fmla="*/ 72 w 77"/>
                              <a:gd name="T9" fmla="*/ 7 h 124"/>
                              <a:gd name="T10" fmla="*/ 77 w 77"/>
                              <a:gd name="T11" fmla="*/ 9 h 124"/>
                              <a:gd name="T12" fmla="*/ 77 w 77"/>
                              <a:gd name="T13" fmla="*/ 2 h 124"/>
                              <a:gd name="T14" fmla="*/ 0 w 77"/>
                              <a:gd name="T15" fmla="*/ 117 h 124"/>
                              <a:gd name="T16" fmla="*/ 15 w 77"/>
                              <a:gd name="T17" fmla="*/ 122 h 124"/>
                              <a:gd name="T18" fmla="*/ 33 w 77"/>
                              <a:gd name="T19" fmla="*/ 124 h 124"/>
                              <a:gd name="T20" fmla="*/ 38 w 77"/>
                              <a:gd name="T21" fmla="*/ 124 h 124"/>
                              <a:gd name="T22" fmla="*/ 45 w 77"/>
                              <a:gd name="T23" fmla="*/ 122 h 124"/>
                              <a:gd name="T24" fmla="*/ 48 w 77"/>
                              <a:gd name="T25" fmla="*/ 119 h 124"/>
                              <a:gd name="T26" fmla="*/ 48 w 77"/>
                              <a:gd name="T27" fmla="*/ 117 h 124"/>
                              <a:gd name="T28" fmla="*/ 40 w 77"/>
                              <a:gd name="T29" fmla="*/ 119 h 124"/>
                              <a:gd name="T30" fmla="*/ 33 w 77"/>
                              <a:gd name="T31" fmla="*/ 119 h 124"/>
                              <a:gd name="T32" fmla="*/ 18 w 77"/>
                              <a:gd name="T33" fmla="*/ 117 h 124"/>
                              <a:gd name="T34" fmla="*/ 5 w 77"/>
                              <a:gd name="T35" fmla="*/ 112 h 124"/>
                              <a:gd name="T36" fmla="*/ 3 w 77"/>
                              <a:gd name="T37" fmla="*/ 114 h 124"/>
                              <a:gd name="T38" fmla="*/ 0 w 77"/>
                              <a:gd name="T39" fmla="*/ 117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24">
                                <a:moveTo>
                                  <a:pt x="77" y="2"/>
                                </a:moveTo>
                                <a:lnTo>
                                  <a:pt x="75" y="2"/>
                                </a:lnTo>
                                <a:lnTo>
                                  <a:pt x="72" y="0"/>
                                </a:lnTo>
                                <a:lnTo>
                                  <a:pt x="70" y="5"/>
                                </a:lnTo>
                                <a:lnTo>
                                  <a:pt x="72" y="7"/>
                                </a:lnTo>
                                <a:lnTo>
                                  <a:pt x="77" y="9"/>
                                </a:lnTo>
                                <a:lnTo>
                                  <a:pt x="77" y="2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15" y="122"/>
                                </a:lnTo>
                                <a:lnTo>
                                  <a:pt x="33" y="124"/>
                                </a:lnTo>
                                <a:lnTo>
                                  <a:pt x="38" y="124"/>
                                </a:lnTo>
                                <a:lnTo>
                                  <a:pt x="45" y="122"/>
                                </a:lnTo>
                                <a:lnTo>
                                  <a:pt x="48" y="119"/>
                                </a:lnTo>
                                <a:lnTo>
                                  <a:pt x="48" y="117"/>
                                </a:lnTo>
                                <a:lnTo>
                                  <a:pt x="40" y="119"/>
                                </a:lnTo>
                                <a:lnTo>
                                  <a:pt x="33" y="119"/>
                                </a:lnTo>
                                <a:lnTo>
                                  <a:pt x="18" y="117"/>
                                </a:lnTo>
                                <a:lnTo>
                                  <a:pt x="5" y="112"/>
                                </a:lnTo>
                                <a:lnTo>
                                  <a:pt x="3" y="114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reeform 1946"/>
                        <wps:cNvSpPr>
                          <a:spLocks noEditPoints="1"/>
                        </wps:cNvSpPr>
                        <wps:spPr bwMode="auto">
                          <a:xfrm>
                            <a:off x="5850" y="913"/>
                            <a:ext cx="74" cy="120"/>
                          </a:xfrm>
                          <a:custGeom>
                            <a:avLst/>
                            <a:gdLst>
                              <a:gd name="T0" fmla="*/ 74 w 74"/>
                              <a:gd name="T1" fmla="*/ 5 h 120"/>
                              <a:gd name="T2" fmla="*/ 72 w 74"/>
                              <a:gd name="T3" fmla="*/ 3 h 120"/>
                              <a:gd name="T4" fmla="*/ 69 w 74"/>
                              <a:gd name="T5" fmla="*/ 0 h 120"/>
                              <a:gd name="T6" fmla="*/ 67 w 74"/>
                              <a:gd name="T7" fmla="*/ 5 h 120"/>
                              <a:gd name="T8" fmla="*/ 69 w 74"/>
                              <a:gd name="T9" fmla="*/ 7 h 120"/>
                              <a:gd name="T10" fmla="*/ 72 w 74"/>
                              <a:gd name="T11" fmla="*/ 10 h 120"/>
                              <a:gd name="T12" fmla="*/ 74 w 74"/>
                              <a:gd name="T13" fmla="*/ 5 h 120"/>
                              <a:gd name="T14" fmla="*/ 0 w 74"/>
                              <a:gd name="T15" fmla="*/ 112 h 120"/>
                              <a:gd name="T16" fmla="*/ 15 w 74"/>
                              <a:gd name="T17" fmla="*/ 117 h 120"/>
                              <a:gd name="T18" fmla="*/ 30 w 74"/>
                              <a:gd name="T19" fmla="*/ 120 h 120"/>
                              <a:gd name="T20" fmla="*/ 37 w 74"/>
                              <a:gd name="T21" fmla="*/ 120 h 120"/>
                              <a:gd name="T22" fmla="*/ 45 w 74"/>
                              <a:gd name="T23" fmla="*/ 117 h 120"/>
                              <a:gd name="T24" fmla="*/ 45 w 74"/>
                              <a:gd name="T25" fmla="*/ 115 h 120"/>
                              <a:gd name="T26" fmla="*/ 47 w 74"/>
                              <a:gd name="T27" fmla="*/ 112 h 120"/>
                              <a:gd name="T28" fmla="*/ 37 w 74"/>
                              <a:gd name="T29" fmla="*/ 115 h 120"/>
                              <a:gd name="T30" fmla="*/ 30 w 74"/>
                              <a:gd name="T31" fmla="*/ 115 h 120"/>
                              <a:gd name="T32" fmla="*/ 17 w 74"/>
                              <a:gd name="T33" fmla="*/ 112 h 120"/>
                              <a:gd name="T34" fmla="*/ 5 w 74"/>
                              <a:gd name="T35" fmla="*/ 110 h 120"/>
                              <a:gd name="T36" fmla="*/ 2 w 74"/>
                              <a:gd name="T37" fmla="*/ 110 h 120"/>
                              <a:gd name="T38" fmla="*/ 0 w 74"/>
                              <a:gd name="T39" fmla="*/ 112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20">
                                <a:moveTo>
                                  <a:pt x="74" y="5"/>
                                </a:moveTo>
                                <a:lnTo>
                                  <a:pt x="72" y="3"/>
                                </a:lnTo>
                                <a:lnTo>
                                  <a:pt x="69" y="0"/>
                                </a:lnTo>
                                <a:lnTo>
                                  <a:pt x="67" y="5"/>
                                </a:lnTo>
                                <a:lnTo>
                                  <a:pt x="69" y="7"/>
                                </a:lnTo>
                                <a:lnTo>
                                  <a:pt x="72" y="10"/>
                                </a:lnTo>
                                <a:lnTo>
                                  <a:pt x="74" y="5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15" y="117"/>
                                </a:lnTo>
                                <a:lnTo>
                                  <a:pt x="30" y="120"/>
                                </a:lnTo>
                                <a:lnTo>
                                  <a:pt x="37" y="120"/>
                                </a:lnTo>
                                <a:lnTo>
                                  <a:pt x="45" y="117"/>
                                </a:lnTo>
                                <a:lnTo>
                                  <a:pt x="45" y="115"/>
                                </a:lnTo>
                                <a:lnTo>
                                  <a:pt x="47" y="112"/>
                                </a:lnTo>
                                <a:lnTo>
                                  <a:pt x="37" y="115"/>
                                </a:lnTo>
                                <a:lnTo>
                                  <a:pt x="30" y="115"/>
                                </a:lnTo>
                                <a:lnTo>
                                  <a:pt x="17" y="112"/>
                                </a:lnTo>
                                <a:lnTo>
                                  <a:pt x="5" y="110"/>
                                </a:lnTo>
                                <a:lnTo>
                                  <a:pt x="2" y="11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Freeform 1947"/>
                        <wps:cNvSpPr>
                          <a:spLocks noEditPoints="1"/>
                        </wps:cNvSpPr>
                        <wps:spPr bwMode="auto">
                          <a:xfrm>
                            <a:off x="5852" y="916"/>
                            <a:ext cx="72" cy="114"/>
                          </a:xfrm>
                          <a:custGeom>
                            <a:avLst/>
                            <a:gdLst>
                              <a:gd name="T0" fmla="*/ 72 w 72"/>
                              <a:gd name="T1" fmla="*/ 4 h 114"/>
                              <a:gd name="T2" fmla="*/ 67 w 72"/>
                              <a:gd name="T3" fmla="*/ 2 h 114"/>
                              <a:gd name="T4" fmla="*/ 65 w 72"/>
                              <a:gd name="T5" fmla="*/ 0 h 114"/>
                              <a:gd name="T6" fmla="*/ 65 w 72"/>
                              <a:gd name="T7" fmla="*/ 4 h 114"/>
                              <a:gd name="T8" fmla="*/ 67 w 72"/>
                              <a:gd name="T9" fmla="*/ 7 h 114"/>
                              <a:gd name="T10" fmla="*/ 70 w 72"/>
                              <a:gd name="T11" fmla="*/ 9 h 114"/>
                              <a:gd name="T12" fmla="*/ 72 w 72"/>
                              <a:gd name="T13" fmla="*/ 4 h 114"/>
                              <a:gd name="T14" fmla="*/ 0 w 72"/>
                              <a:gd name="T15" fmla="*/ 107 h 114"/>
                              <a:gd name="T16" fmla="*/ 13 w 72"/>
                              <a:gd name="T17" fmla="*/ 112 h 114"/>
                              <a:gd name="T18" fmla="*/ 28 w 72"/>
                              <a:gd name="T19" fmla="*/ 114 h 114"/>
                              <a:gd name="T20" fmla="*/ 35 w 72"/>
                              <a:gd name="T21" fmla="*/ 114 h 114"/>
                              <a:gd name="T22" fmla="*/ 43 w 72"/>
                              <a:gd name="T23" fmla="*/ 112 h 114"/>
                              <a:gd name="T24" fmla="*/ 45 w 72"/>
                              <a:gd name="T25" fmla="*/ 109 h 114"/>
                              <a:gd name="T26" fmla="*/ 48 w 72"/>
                              <a:gd name="T27" fmla="*/ 107 h 114"/>
                              <a:gd name="T28" fmla="*/ 38 w 72"/>
                              <a:gd name="T29" fmla="*/ 109 h 114"/>
                              <a:gd name="T30" fmla="*/ 28 w 72"/>
                              <a:gd name="T31" fmla="*/ 109 h 114"/>
                              <a:gd name="T32" fmla="*/ 15 w 72"/>
                              <a:gd name="T33" fmla="*/ 107 h 114"/>
                              <a:gd name="T34" fmla="*/ 5 w 72"/>
                              <a:gd name="T35" fmla="*/ 104 h 114"/>
                              <a:gd name="T36" fmla="*/ 3 w 72"/>
                              <a:gd name="T37" fmla="*/ 107 h 114"/>
                              <a:gd name="T38" fmla="*/ 0 w 72"/>
                              <a:gd name="T39" fmla="*/ 10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14">
                                <a:moveTo>
                                  <a:pt x="72" y="4"/>
                                </a:moveTo>
                                <a:lnTo>
                                  <a:pt x="67" y="2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7" y="7"/>
                                </a:lnTo>
                                <a:lnTo>
                                  <a:pt x="70" y="9"/>
                                </a:lnTo>
                                <a:lnTo>
                                  <a:pt x="72" y="4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13" y="112"/>
                                </a:lnTo>
                                <a:lnTo>
                                  <a:pt x="28" y="114"/>
                                </a:lnTo>
                                <a:lnTo>
                                  <a:pt x="35" y="114"/>
                                </a:lnTo>
                                <a:lnTo>
                                  <a:pt x="43" y="112"/>
                                </a:lnTo>
                                <a:lnTo>
                                  <a:pt x="45" y="109"/>
                                </a:lnTo>
                                <a:lnTo>
                                  <a:pt x="48" y="107"/>
                                </a:lnTo>
                                <a:lnTo>
                                  <a:pt x="38" y="109"/>
                                </a:lnTo>
                                <a:lnTo>
                                  <a:pt x="28" y="109"/>
                                </a:lnTo>
                                <a:lnTo>
                                  <a:pt x="15" y="107"/>
                                </a:lnTo>
                                <a:lnTo>
                                  <a:pt x="5" y="104"/>
                                </a:lnTo>
                                <a:lnTo>
                                  <a:pt x="3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Freeform 1948"/>
                        <wps:cNvSpPr>
                          <a:spLocks noEditPoints="1"/>
                        </wps:cNvSpPr>
                        <wps:spPr bwMode="auto">
                          <a:xfrm>
                            <a:off x="5855" y="918"/>
                            <a:ext cx="67" cy="110"/>
                          </a:xfrm>
                          <a:custGeom>
                            <a:avLst/>
                            <a:gdLst>
                              <a:gd name="T0" fmla="*/ 67 w 67"/>
                              <a:gd name="T1" fmla="*/ 5 h 110"/>
                              <a:gd name="T2" fmla="*/ 64 w 67"/>
                              <a:gd name="T3" fmla="*/ 2 h 110"/>
                              <a:gd name="T4" fmla="*/ 62 w 67"/>
                              <a:gd name="T5" fmla="*/ 0 h 110"/>
                              <a:gd name="T6" fmla="*/ 59 w 67"/>
                              <a:gd name="T7" fmla="*/ 5 h 110"/>
                              <a:gd name="T8" fmla="*/ 64 w 67"/>
                              <a:gd name="T9" fmla="*/ 7 h 110"/>
                              <a:gd name="T10" fmla="*/ 67 w 67"/>
                              <a:gd name="T11" fmla="*/ 12 h 110"/>
                              <a:gd name="T12" fmla="*/ 67 w 67"/>
                              <a:gd name="T13" fmla="*/ 5 h 110"/>
                              <a:gd name="T14" fmla="*/ 0 w 67"/>
                              <a:gd name="T15" fmla="*/ 105 h 110"/>
                              <a:gd name="T16" fmla="*/ 12 w 67"/>
                              <a:gd name="T17" fmla="*/ 107 h 110"/>
                              <a:gd name="T18" fmla="*/ 25 w 67"/>
                              <a:gd name="T19" fmla="*/ 110 h 110"/>
                              <a:gd name="T20" fmla="*/ 32 w 67"/>
                              <a:gd name="T21" fmla="*/ 110 h 110"/>
                              <a:gd name="T22" fmla="*/ 42 w 67"/>
                              <a:gd name="T23" fmla="*/ 107 h 110"/>
                              <a:gd name="T24" fmla="*/ 45 w 67"/>
                              <a:gd name="T25" fmla="*/ 105 h 110"/>
                              <a:gd name="T26" fmla="*/ 45 w 67"/>
                              <a:gd name="T27" fmla="*/ 100 h 110"/>
                              <a:gd name="T28" fmla="*/ 35 w 67"/>
                              <a:gd name="T29" fmla="*/ 102 h 110"/>
                              <a:gd name="T30" fmla="*/ 25 w 67"/>
                              <a:gd name="T31" fmla="*/ 105 h 110"/>
                              <a:gd name="T32" fmla="*/ 12 w 67"/>
                              <a:gd name="T33" fmla="*/ 105 h 110"/>
                              <a:gd name="T34" fmla="*/ 2 w 67"/>
                              <a:gd name="T35" fmla="*/ 100 h 110"/>
                              <a:gd name="T36" fmla="*/ 2 w 67"/>
                              <a:gd name="T37" fmla="*/ 102 h 110"/>
                              <a:gd name="T38" fmla="*/ 0 w 67"/>
                              <a:gd name="T39" fmla="*/ 10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10">
                                <a:moveTo>
                                  <a:pt x="67" y="5"/>
                                </a:moveTo>
                                <a:lnTo>
                                  <a:pt x="64" y="2"/>
                                </a:lnTo>
                                <a:lnTo>
                                  <a:pt x="62" y="0"/>
                                </a:lnTo>
                                <a:lnTo>
                                  <a:pt x="59" y="5"/>
                                </a:lnTo>
                                <a:lnTo>
                                  <a:pt x="64" y="7"/>
                                </a:lnTo>
                                <a:lnTo>
                                  <a:pt x="67" y="12"/>
                                </a:lnTo>
                                <a:lnTo>
                                  <a:pt x="67" y="5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12" y="107"/>
                                </a:lnTo>
                                <a:lnTo>
                                  <a:pt x="25" y="110"/>
                                </a:lnTo>
                                <a:lnTo>
                                  <a:pt x="32" y="110"/>
                                </a:lnTo>
                                <a:lnTo>
                                  <a:pt x="42" y="107"/>
                                </a:lnTo>
                                <a:lnTo>
                                  <a:pt x="45" y="105"/>
                                </a:lnTo>
                                <a:lnTo>
                                  <a:pt x="45" y="100"/>
                                </a:lnTo>
                                <a:lnTo>
                                  <a:pt x="35" y="102"/>
                                </a:lnTo>
                                <a:lnTo>
                                  <a:pt x="25" y="105"/>
                                </a:lnTo>
                                <a:lnTo>
                                  <a:pt x="12" y="105"/>
                                </a:lnTo>
                                <a:lnTo>
                                  <a:pt x="2" y="100"/>
                                </a:lnTo>
                                <a:lnTo>
                                  <a:pt x="2" y="10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Freeform 1949"/>
                        <wps:cNvSpPr>
                          <a:spLocks noEditPoints="1"/>
                        </wps:cNvSpPr>
                        <wps:spPr bwMode="auto">
                          <a:xfrm>
                            <a:off x="5857" y="920"/>
                            <a:ext cx="65" cy="105"/>
                          </a:xfrm>
                          <a:custGeom>
                            <a:avLst/>
                            <a:gdLst>
                              <a:gd name="T0" fmla="*/ 65 w 65"/>
                              <a:gd name="T1" fmla="*/ 5 h 105"/>
                              <a:gd name="T2" fmla="*/ 62 w 65"/>
                              <a:gd name="T3" fmla="*/ 3 h 105"/>
                              <a:gd name="T4" fmla="*/ 60 w 65"/>
                              <a:gd name="T5" fmla="*/ 0 h 105"/>
                              <a:gd name="T6" fmla="*/ 57 w 65"/>
                              <a:gd name="T7" fmla="*/ 5 h 105"/>
                              <a:gd name="T8" fmla="*/ 60 w 65"/>
                              <a:gd name="T9" fmla="*/ 8 h 105"/>
                              <a:gd name="T10" fmla="*/ 65 w 65"/>
                              <a:gd name="T11" fmla="*/ 13 h 105"/>
                              <a:gd name="T12" fmla="*/ 65 w 65"/>
                              <a:gd name="T13" fmla="*/ 5 h 105"/>
                              <a:gd name="T14" fmla="*/ 0 w 65"/>
                              <a:gd name="T15" fmla="*/ 100 h 105"/>
                              <a:gd name="T16" fmla="*/ 10 w 65"/>
                              <a:gd name="T17" fmla="*/ 103 h 105"/>
                              <a:gd name="T18" fmla="*/ 23 w 65"/>
                              <a:gd name="T19" fmla="*/ 105 h 105"/>
                              <a:gd name="T20" fmla="*/ 33 w 65"/>
                              <a:gd name="T21" fmla="*/ 105 h 105"/>
                              <a:gd name="T22" fmla="*/ 43 w 65"/>
                              <a:gd name="T23" fmla="*/ 103 h 105"/>
                              <a:gd name="T24" fmla="*/ 43 w 65"/>
                              <a:gd name="T25" fmla="*/ 98 h 105"/>
                              <a:gd name="T26" fmla="*/ 45 w 65"/>
                              <a:gd name="T27" fmla="*/ 95 h 105"/>
                              <a:gd name="T28" fmla="*/ 33 w 65"/>
                              <a:gd name="T29" fmla="*/ 98 h 105"/>
                              <a:gd name="T30" fmla="*/ 23 w 65"/>
                              <a:gd name="T31" fmla="*/ 100 h 105"/>
                              <a:gd name="T32" fmla="*/ 13 w 65"/>
                              <a:gd name="T33" fmla="*/ 100 h 105"/>
                              <a:gd name="T34" fmla="*/ 3 w 65"/>
                              <a:gd name="T35" fmla="*/ 98 h 105"/>
                              <a:gd name="T36" fmla="*/ 0 w 65"/>
                              <a:gd name="T37" fmla="*/ 98 h 105"/>
                              <a:gd name="T38" fmla="*/ 0 w 65"/>
                              <a:gd name="T39" fmla="*/ 10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5">
                                <a:moveTo>
                                  <a:pt x="65" y="5"/>
                                </a:moveTo>
                                <a:lnTo>
                                  <a:pt x="62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8"/>
                                </a:lnTo>
                                <a:lnTo>
                                  <a:pt x="65" y="13"/>
                                </a:lnTo>
                                <a:lnTo>
                                  <a:pt x="65" y="5"/>
                                </a:lnTo>
                                <a:close/>
                                <a:moveTo>
                                  <a:pt x="0" y="100"/>
                                </a:moveTo>
                                <a:lnTo>
                                  <a:pt x="10" y="103"/>
                                </a:lnTo>
                                <a:lnTo>
                                  <a:pt x="23" y="105"/>
                                </a:lnTo>
                                <a:lnTo>
                                  <a:pt x="33" y="105"/>
                                </a:lnTo>
                                <a:lnTo>
                                  <a:pt x="43" y="103"/>
                                </a:lnTo>
                                <a:lnTo>
                                  <a:pt x="43" y="98"/>
                                </a:lnTo>
                                <a:lnTo>
                                  <a:pt x="45" y="95"/>
                                </a:lnTo>
                                <a:lnTo>
                                  <a:pt x="33" y="98"/>
                                </a:lnTo>
                                <a:lnTo>
                                  <a:pt x="23" y="100"/>
                                </a:lnTo>
                                <a:lnTo>
                                  <a:pt x="13" y="100"/>
                                </a:lnTo>
                                <a:lnTo>
                                  <a:pt x="3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1950"/>
                        <wps:cNvSpPr>
                          <a:spLocks noEditPoints="1"/>
                        </wps:cNvSpPr>
                        <wps:spPr bwMode="auto">
                          <a:xfrm>
                            <a:off x="5857" y="923"/>
                            <a:ext cx="65" cy="100"/>
                          </a:xfrm>
                          <a:custGeom>
                            <a:avLst/>
                            <a:gdLst>
                              <a:gd name="T0" fmla="*/ 65 w 65"/>
                              <a:gd name="T1" fmla="*/ 7 h 100"/>
                              <a:gd name="T2" fmla="*/ 62 w 65"/>
                              <a:gd name="T3" fmla="*/ 2 h 100"/>
                              <a:gd name="T4" fmla="*/ 57 w 65"/>
                              <a:gd name="T5" fmla="*/ 0 h 100"/>
                              <a:gd name="T6" fmla="*/ 57 w 65"/>
                              <a:gd name="T7" fmla="*/ 5 h 100"/>
                              <a:gd name="T8" fmla="*/ 60 w 65"/>
                              <a:gd name="T9" fmla="*/ 7 h 100"/>
                              <a:gd name="T10" fmla="*/ 65 w 65"/>
                              <a:gd name="T11" fmla="*/ 12 h 100"/>
                              <a:gd name="T12" fmla="*/ 65 w 65"/>
                              <a:gd name="T13" fmla="*/ 7 h 100"/>
                              <a:gd name="T14" fmla="*/ 0 w 65"/>
                              <a:gd name="T15" fmla="*/ 95 h 100"/>
                              <a:gd name="T16" fmla="*/ 10 w 65"/>
                              <a:gd name="T17" fmla="*/ 100 h 100"/>
                              <a:gd name="T18" fmla="*/ 23 w 65"/>
                              <a:gd name="T19" fmla="*/ 100 h 100"/>
                              <a:gd name="T20" fmla="*/ 33 w 65"/>
                              <a:gd name="T21" fmla="*/ 97 h 100"/>
                              <a:gd name="T22" fmla="*/ 43 w 65"/>
                              <a:gd name="T23" fmla="*/ 95 h 100"/>
                              <a:gd name="T24" fmla="*/ 45 w 65"/>
                              <a:gd name="T25" fmla="*/ 92 h 100"/>
                              <a:gd name="T26" fmla="*/ 45 w 65"/>
                              <a:gd name="T27" fmla="*/ 90 h 100"/>
                              <a:gd name="T28" fmla="*/ 35 w 65"/>
                              <a:gd name="T29" fmla="*/ 92 h 100"/>
                              <a:gd name="T30" fmla="*/ 23 w 65"/>
                              <a:gd name="T31" fmla="*/ 95 h 100"/>
                              <a:gd name="T32" fmla="*/ 13 w 65"/>
                              <a:gd name="T33" fmla="*/ 95 h 100"/>
                              <a:gd name="T34" fmla="*/ 5 w 65"/>
                              <a:gd name="T35" fmla="*/ 92 h 100"/>
                              <a:gd name="T36" fmla="*/ 3 w 65"/>
                              <a:gd name="T37" fmla="*/ 95 h 100"/>
                              <a:gd name="T38" fmla="*/ 0 w 65"/>
                              <a:gd name="T39" fmla="*/ 95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0">
                                <a:moveTo>
                                  <a:pt x="65" y="7"/>
                                </a:move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7"/>
                                </a:lnTo>
                                <a:lnTo>
                                  <a:pt x="65" y="12"/>
                                </a:lnTo>
                                <a:lnTo>
                                  <a:pt x="65" y="7"/>
                                </a:lnTo>
                                <a:close/>
                                <a:moveTo>
                                  <a:pt x="0" y="95"/>
                                </a:moveTo>
                                <a:lnTo>
                                  <a:pt x="10" y="100"/>
                                </a:lnTo>
                                <a:lnTo>
                                  <a:pt x="23" y="100"/>
                                </a:lnTo>
                                <a:lnTo>
                                  <a:pt x="33" y="97"/>
                                </a:lnTo>
                                <a:lnTo>
                                  <a:pt x="43" y="95"/>
                                </a:lnTo>
                                <a:lnTo>
                                  <a:pt x="45" y="92"/>
                                </a:lnTo>
                                <a:lnTo>
                                  <a:pt x="45" y="90"/>
                                </a:lnTo>
                                <a:lnTo>
                                  <a:pt x="35" y="92"/>
                                </a:lnTo>
                                <a:lnTo>
                                  <a:pt x="23" y="95"/>
                                </a:lnTo>
                                <a:lnTo>
                                  <a:pt x="13" y="95"/>
                                </a:lnTo>
                                <a:lnTo>
                                  <a:pt x="5" y="92"/>
                                </a:lnTo>
                                <a:lnTo>
                                  <a:pt x="3" y="95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reeform 1951"/>
                        <wps:cNvSpPr>
                          <a:spLocks noEditPoints="1"/>
                        </wps:cNvSpPr>
                        <wps:spPr bwMode="auto">
                          <a:xfrm>
                            <a:off x="5860" y="925"/>
                            <a:ext cx="62" cy="95"/>
                          </a:xfrm>
                          <a:custGeom>
                            <a:avLst/>
                            <a:gdLst>
                              <a:gd name="T0" fmla="*/ 62 w 62"/>
                              <a:gd name="T1" fmla="*/ 8 h 95"/>
                              <a:gd name="T2" fmla="*/ 57 w 62"/>
                              <a:gd name="T3" fmla="*/ 3 h 95"/>
                              <a:gd name="T4" fmla="*/ 54 w 62"/>
                              <a:gd name="T5" fmla="*/ 0 h 95"/>
                              <a:gd name="T6" fmla="*/ 52 w 62"/>
                              <a:gd name="T7" fmla="*/ 5 h 95"/>
                              <a:gd name="T8" fmla="*/ 57 w 62"/>
                              <a:gd name="T9" fmla="*/ 10 h 95"/>
                              <a:gd name="T10" fmla="*/ 59 w 62"/>
                              <a:gd name="T11" fmla="*/ 15 h 95"/>
                              <a:gd name="T12" fmla="*/ 62 w 62"/>
                              <a:gd name="T13" fmla="*/ 10 h 95"/>
                              <a:gd name="T14" fmla="*/ 62 w 62"/>
                              <a:gd name="T15" fmla="*/ 8 h 95"/>
                              <a:gd name="T16" fmla="*/ 0 w 62"/>
                              <a:gd name="T17" fmla="*/ 93 h 95"/>
                              <a:gd name="T18" fmla="*/ 10 w 62"/>
                              <a:gd name="T19" fmla="*/ 95 h 95"/>
                              <a:gd name="T20" fmla="*/ 20 w 62"/>
                              <a:gd name="T21" fmla="*/ 95 h 95"/>
                              <a:gd name="T22" fmla="*/ 30 w 62"/>
                              <a:gd name="T23" fmla="*/ 93 h 95"/>
                              <a:gd name="T24" fmla="*/ 42 w 62"/>
                              <a:gd name="T25" fmla="*/ 90 h 95"/>
                              <a:gd name="T26" fmla="*/ 42 w 62"/>
                              <a:gd name="T27" fmla="*/ 88 h 95"/>
                              <a:gd name="T28" fmla="*/ 45 w 62"/>
                              <a:gd name="T29" fmla="*/ 83 h 95"/>
                              <a:gd name="T30" fmla="*/ 32 w 62"/>
                              <a:gd name="T31" fmla="*/ 88 h 95"/>
                              <a:gd name="T32" fmla="*/ 20 w 62"/>
                              <a:gd name="T33" fmla="*/ 90 h 95"/>
                              <a:gd name="T34" fmla="*/ 12 w 62"/>
                              <a:gd name="T35" fmla="*/ 90 h 95"/>
                              <a:gd name="T36" fmla="*/ 5 w 62"/>
                              <a:gd name="T37" fmla="*/ 88 h 95"/>
                              <a:gd name="T38" fmla="*/ 2 w 62"/>
                              <a:gd name="T39" fmla="*/ 90 h 95"/>
                              <a:gd name="T40" fmla="*/ 0 w 62"/>
                              <a:gd name="T41" fmla="*/ 93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95">
                                <a:moveTo>
                                  <a:pt x="62" y="8"/>
                                </a:moveTo>
                                <a:lnTo>
                                  <a:pt x="57" y="3"/>
                                </a:lnTo>
                                <a:lnTo>
                                  <a:pt x="54" y="0"/>
                                </a:lnTo>
                                <a:lnTo>
                                  <a:pt x="52" y="5"/>
                                </a:lnTo>
                                <a:lnTo>
                                  <a:pt x="57" y="10"/>
                                </a:lnTo>
                                <a:lnTo>
                                  <a:pt x="59" y="15"/>
                                </a:lnTo>
                                <a:lnTo>
                                  <a:pt x="62" y="10"/>
                                </a:lnTo>
                                <a:lnTo>
                                  <a:pt x="62" y="8"/>
                                </a:lnTo>
                                <a:close/>
                                <a:moveTo>
                                  <a:pt x="0" y="93"/>
                                </a:moveTo>
                                <a:lnTo>
                                  <a:pt x="10" y="95"/>
                                </a:lnTo>
                                <a:lnTo>
                                  <a:pt x="20" y="95"/>
                                </a:lnTo>
                                <a:lnTo>
                                  <a:pt x="30" y="93"/>
                                </a:lnTo>
                                <a:lnTo>
                                  <a:pt x="42" y="90"/>
                                </a:lnTo>
                                <a:lnTo>
                                  <a:pt x="42" y="88"/>
                                </a:lnTo>
                                <a:lnTo>
                                  <a:pt x="45" y="83"/>
                                </a:lnTo>
                                <a:lnTo>
                                  <a:pt x="32" y="88"/>
                                </a:lnTo>
                                <a:lnTo>
                                  <a:pt x="20" y="90"/>
                                </a:lnTo>
                                <a:lnTo>
                                  <a:pt x="12" y="90"/>
                                </a:lnTo>
                                <a:lnTo>
                                  <a:pt x="5" y="88"/>
                                </a:lnTo>
                                <a:lnTo>
                                  <a:pt x="2" y="90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1952"/>
                        <wps:cNvSpPr>
                          <a:spLocks noEditPoints="1"/>
                        </wps:cNvSpPr>
                        <wps:spPr bwMode="auto">
                          <a:xfrm>
                            <a:off x="5862" y="928"/>
                            <a:ext cx="60" cy="90"/>
                          </a:xfrm>
                          <a:custGeom>
                            <a:avLst/>
                            <a:gdLst>
                              <a:gd name="T0" fmla="*/ 60 w 60"/>
                              <a:gd name="T1" fmla="*/ 7 h 90"/>
                              <a:gd name="T2" fmla="*/ 55 w 60"/>
                              <a:gd name="T3" fmla="*/ 2 h 90"/>
                              <a:gd name="T4" fmla="*/ 52 w 60"/>
                              <a:gd name="T5" fmla="*/ 0 h 90"/>
                              <a:gd name="T6" fmla="*/ 50 w 60"/>
                              <a:gd name="T7" fmla="*/ 5 h 90"/>
                              <a:gd name="T8" fmla="*/ 55 w 60"/>
                              <a:gd name="T9" fmla="*/ 10 h 90"/>
                              <a:gd name="T10" fmla="*/ 57 w 60"/>
                              <a:gd name="T11" fmla="*/ 15 h 90"/>
                              <a:gd name="T12" fmla="*/ 57 w 60"/>
                              <a:gd name="T13" fmla="*/ 12 h 90"/>
                              <a:gd name="T14" fmla="*/ 60 w 60"/>
                              <a:gd name="T15" fmla="*/ 7 h 90"/>
                              <a:gd name="T16" fmla="*/ 0 w 60"/>
                              <a:gd name="T17" fmla="*/ 87 h 90"/>
                              <a:gd name="T18" fmla="*/ 8 w 60"/>
                              <a:gd name="T19" fmla="*/ 90 h 90"/>
                              <a:gd name="T20" fmla="*/ 18 w 60"/>
                              <a:gd name="T21" fmla="*/ 90 h 90"/>
                              <a:gd name="T22" fmla="*/ 30 w 60"/>
                              <a:gd name="T23" fmla="*/ 87 h 90"/>
                              <a:gd name="T24" fmla="*/ 40 w 60"/>
                              <a:gd name="T25" fmla="*/ 85 h 90"/>
                              <a:gd name="T26" fmla="*/ 43 w 60"/>
                              <a:gd name="T27" fmla="*/ 80 h 90"/>
                              <a:gd name="T28" fmla="*/ 43 w 60"/>
                              <a:gd name="T29" fmla="*/ 77 h 90"/>
                              <a:gd name="T30" fmla="*/ 30 w 60"/>
                              <a:gd name="T31" fmla="*/ 82 h 90"/>
                              <a:gd name="T32" fmla="*/ 18 w 60"/>
                              <a:gd name="T33" fmla="*/ 85 h 90"/>
                              <a:gd name="T34" fmla="*/ 10 w 60"/>
                              <a:gd name="T35" fmla="*/ 85 h 90"/>
                              <a:gd name="T36" fmla="*/ 5 w 60"/>
                              <a:gd name="T37" fmla="*/ 82 h 90"/>
                              <a:gd name="T38" fmla="*/ 3 w 60"/>
                              <a:gd name="T39" fmla="*/ 85 h 90"/>
                              <a:gd name="T40" fmla="*/ 0 w 60"/>
                              <a:gd name="T41" fmla="*/ 87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0" h="90">
                                <a:moveTo>
                                  <a:pt x="60" y="7"/>
                                </a:moveTo>
                                <a:lnTo>
                                  <a:pt x="55" y="2"/>
                                </a:ln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5" y="10"/>
                                </a:lnTo>
                                <a:lnTo>
                                  <a:pt x="57" y="15"/>
                                </a:lnTo>
                                <a:lnTo>
                                  <a:pt x="57" y="12"/>
                                </a:lnTo>
                                <a:lnTo>
                                  <a:pt x="60" y="7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8" y="90"/>
                                </a:lnTo>
                                <a:lnTo>
                                  <a:pt x="18" y="90"/>
                                </a:lnTo>
                                <a:lnTo>
                                  <a:pt x="30" y="87"/>
                                </a:lnTo>
                                <a:lnTo>
                                  <a:pt x="40" y="85"/>
                                </a:lnTo>
                                <a:lnTo>
                                  <a:pt x="43" y="80"/>
                                </a:lnTo>
                                <a:lnTo>
                                  <a:pt x="43" y="77"/>
                                </a:lnTo>
                                <a:lnTo>
                                  <a:pt x="30" y="82"/>
                                </a:lnTo>
                                <a:lnTo>
                                  <a:pt x="18" y="85"/>
                                </a:lnTo>
                                <a:lnTo>
                                  <a:pt x="10" y="85"/>
                                </a:lnTo>
                                <a:lnTo>
                                  <a:pt x="5" y="82"/>
                                </a:lnTo>
                                <a:lnTo>
                                  <a:pt x="3" y="85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reeform 1953"/>
                        <wps:cNvSpPr>
                          <a:spLocks noEditPoints="1"/>
                        </wps:cNvSpPr>
                        <wps:spPr bwMode="auto">
                          <a:xfrm>
                            <a:off x="5865" y="930"/>
                            <a:ext cx="54" cy="85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85"/>
                              <a:gd name="T2" fmla="*/ 52 w 54"/>
                              <a:gd name="T3" fmla="*/ 5 h 85"/>
                              <a:gd name="T4" fmla="*/ 47 w 54"/>
                              <a:gd name="T5" fmla="*/ 0 h 85"/>
                              <a:gd name="T6" fmla="*/ 44 w 54"/>
                              <a:gd name="T7" fmla="*/ 5 h 85"/>
                              <a:gd name="T8" fmla="*/ 49 w 54"/>
                              <a:gd name="T9" fmla="*/ 10 h 85"/>
                              <a:gd name="T10" fmla="*/ 54 w 54"/>
                              <a:gd name="T11" fmla="*/ 18 h 85"/>
                              <a:gd name="T12" fmla="*/ 54 w 54"/>
                              <a:gd name="T13" fmla="*/ 13 h 85"/>
                              <a:gd name="T14" fmla="*/ 54 w 54"/>
                              <a:gd name="T15" fmla="*/ 10 h 85"/>
                              <a:gd name="T16" fmla="*/ 0 w 54"/>
                              <a:gd name="T17" fmla="*/ 83 h 85"/>
                              <a:gd name="T18" fmla="*/ 7 w 54"/>
                              <a:gd name="T19" fmla="*/ 85 h 85"/>
                              <a:gd name="T20" fmla="*/ 15 w 54"/>
                              <a:gd name="T21" fmla="*/ 85 h 85"/>
                              <a:gd name="T22" fmla="*/ 27 w 54"/>
                              <a:gd name="T23" fmla="*/ 83 h 85"/>
                              <a:gd name="T24" fmla="*/ 40 w 54"/>
                              <a:gd name="T25" fmla="*/ 78 h 85"/>
                              <a:gd name="T26" fmla="*/ 40 w 54"/>
                              <a:gd name="T27" fmla="*/ 75 h 85"/>
                              <a:gd name="T28" fmla="*/ 42 w 54"/>
                              <a:gd name="T29" fmla="*/ 70 h 85"/>
                              <a:gd name="T30" fmla="*/ 37 w 54"/>
                              <a:gd name="T31" fmla="*/ 75 h 85"/>
                              <a:gd name="T32" fmla="*/ 30 w 54"/>
                              <a:gd name="T33" fmla="*/ 78 h 85"/>
                              <a:gd name="T34" fmla="*/ 22 w 54"/>
                              <a:gd name="T35" fmla="*/ 80 h 85"/>
                              <a:gd name="T36" fmla="*/ 15 w 54"/>
                              <a:gd name="T37" fmla="*/ 80 h 85"/>
                              <a:gd name="T38" fmla="*/ 10 w 54"/>
                              <a:gd name="T39" fmla="*/ 80 h 85"/>
                              <a:gd name="T40" fmla="*/ 5 w 54"/>
                              <a:gd name="T41" fmla="*/ 78 h 85"/>
                              <a:gd name="T42" fmla="*/ 2 w 54"/>
                              <a:gd name="T43" fmla="*/ 80 h 85"/>
                              <a:gd name="T44" fmla="*/ 0 w 54"/>
                              <a:gd name="T45" fmla="*/ 83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" h="85">
                                <a:moveTo>
                                  <a:pt x="54" y="10"/>
                                </a:moveTo>
                                <a:lnTo>
                                  <a:pt x="52" y="5"/>
                                </a:lnTo>
                                <a:lnTo>
                                  <a:pt x="47" y="0"/>
                                </a:lnTo>
                                <a:lnTo>
                                  <a:pt x="44" y="5"/>
                                </a:lnTo>
                                <a:lnTo>
                                  <a:pt x="49" y="10"/>
                                </a:lnTo>
                                <a:lnTo>
                                  <a:pt x="54" y="18"/>
                                </a:lnTo>
                                <a:lnTo>
                                  <a:pt x="54" y="13"/>
                                </a:lnTo>
                                <a:lnTo>
                                  <a:pt x="54" y="10"/>
                                </a:lnTo>
                                <a:close/>
                                <a:moveTo>
                                  <a:pt x="0" y="83"/>
                                </a:moveTo>
                                <a:lnTo>
                                  <a:pt x="7" y="85"/>
                                </a:lnTo>
                                <a:lnTo>
                                  <a:pt x="15" y="85"/>
                                </a:lnTo>
                                <a:lnTo>
                                  <a:pt x="27" y="83"/>
                                </a:lnTo>
                                <a:lnTo>
                                  <a:pt x="40" y="78"/>
                                </a:lnTo>
                                <a:lnTo>
                                  <a:pt x="40" y="75"/>
                                </a:lnTo>
                                <a:lnTo>
                                  <a:pt x="42" y="70"/>
                                </a:lnTo>
                                <a:lnTo>
                                  <a:pt x="37" y="75"/>
                                </a:lnTo>
                                <a:lnTo>
                                  <a:pt x="30" y="78"/>
                                </a:lnTo>
                                <a:lnTo>
                                  <a:pt x="22" y="80"/>
                                </a:lnTo>
                                <a:lnTo>
                                  <a:pt x="15" y="80"/>
                                </a:lnTo>
                                <a:lnTo>
                                  <a:pt x="10" y="80"/>
                                </a:lnTo>
                                <a:lnTo>
                                  <a:pt x="5" y="78"/>
                                </a:lnTo>
                                <a:lnTo>
                                  <a:pt x="2" y="80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reeform 1954"/>
                        <wps:cNvSpPr>
                          <a:spLocks noEditPoints="1"/>
                        </wps:cNvSpPr>
                        <wps:spPr bwMode="auto">
                          <a:xfrm>
                            <a:off x="5867" y="933"/>
                            <a:ext cx="52" cy="80"/>
                          </a:xfrm>
                          <a:custGeom>
                            <a:avLst/>
                            <a:gdLst>
                              <a:gd name="T0" fmla="*/ 52 w 52"/>
                              <a:gd name="T1" fmla="*/ 10 h 80"/>
                              <a:gd name="T2" fmla="*/ 50 w 52"/>
                              <a:gd name="T3" fmla="*/ 5 h 80"/>
                              <a:gd name="T4" fmla="*/ 45 w 52"/>
                              <a:gd name="T5" fmla="*/ 0 h 80"/>
                              <a:gd name="T6" fmla="*/ 42 w 52"/>
                              <a:gd name="T7" fmla="*/ 2 h 80"/>
                              <a:gd name="T8" fmla="*/ 42 w 52"/>
                              <a:gd name="T9" fmla="*/ 5 h 80"/>
                              <a:gd name="T10" fmla="*/ 47 w 52"/>
                              <a:gd name="T11" fmla="*/ 12 h 80"/>
                              <a:gd name="T12" fmla="*/ 52 w 52"/>
                              <a:gd name="T13" fmla="*/ 20 h 80"/>
                              <a:gd name="T14" fmla="*/ 52 w 52"/>
                              <a:gd name="T15" fmla="*/ 15 h 80"/>
                              <a:gd name="T16" fmla="*/ 52 w 52"/>
                              <a:gd name="T17" fmla="*/ 10 h 80"/>
                              <a:gd name="T18" fmla="*/ 0 w 52"/>
                              <a:gd name="T19" fmla="*/ 77 h 80"/>
                              <a:gd name="T20" fmla="*/ 5 w 52"/>
                              <a:gd name="T21" fmla="*/ 80 h 80"/>
                              <a:gd name="T22" fmla="*/ 13 w 52"/>
                              <a:gd name="T23" fmla="*/ 80 h 80"/>
                              <a:gd name="T24" fmla="*/ 25 w 52"/>
                              <a:gd name="T25" fmla="*/ 77 h 80"/>
                              <a:gd name="T26" fmla="*/ 38 w 52"/>
                              <a:gd name="T27" fmla="*/ 72 h 80"/>
                              <a:gd name="T28" fmla="*/ 40 w 52"/>
                              <a:gd name="T29" fmla="*/ 67 h 80"/>
                              <a:gd name="T30" fmla="*/ 42 w 52"/>
                              <a:gd name="T31" fmla="*/ 62 h 80"/>
                              <a:gd name="T32" fmla="*/ 35 w 52"/>
                              <a:gd name="T33" fmla="*/ 67 h 80"/>
                              <a:gd name="T34" fmla="*/ 28 w 52"/>
                              <a:gd name="T35" fmla="*/ 72 h 80"/>
                              <a:gd name="T36" fmla="*/ 20 w 52"/>
                              <a:gd name="T37" fmla="*/ 75 h 80"/>
                              <a:gd name="T38" fmla="*/ 13 w 52"/>
                              <a:gd name="T39" fmla="*/ 75 h 80"/>
                              <a:gd name="T40" fmla="*/ 8 w 52"/>
                              <a:gd name="T41" fmla="*/ 75 h 80"/>
                              <a:gd name="T42" fmla="*/ 3 w 52"/>
                              <a:gd name="T43" fmla="*/ 75 h 80"/>
                              <a:gd name="T44" fmla="*/ 3 w 52"/>
                              <a:gd name="T45" fmla="*/ 75 h 80"/>
                              <a:gd name="T46" fmla="*/ 0 w 52"/>
                              <a:gd name="T47" fmla="*/ 77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80">
                                <a:moveTo>
                                  <a:pt x="52" y="10"/>
                                </a:moveTo>
                                <a:lnTo>
                                  <a:pt x="50" y="5"/>
                                </a:lnTo>
                                <a:lnTo>
                                  <a:pt x="45" y="0"/>
                                </a:lnTo>
                                <a:lnTo>
                                  <a:pt x="42" y="2"/>
                                </a:lnTo>
                                <a:lnTo>
                                  <a:pt x="42" y="5"/>
                                </a:lnTo>
                                <a:lnTo>
                                  <a:pt x="47" y="12"/>
                                </a:lnTo>
                                <a:lnTo>
                                  <a:pt x="52" y="20"/>
                                </a:lnTo>
                                <a:lnTo>
                                  <a:pt x="52" y="15"/>
                                </a:lnTo>
                                <a:lnTo>
                                  <a:pt x="52" y="1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5" y="80"/>
                                </a:lnTo>
                                <a:lnTo>
                                  <a:pt x="13" y="80"/>
                                </a:lnTo>
                                <a:lnTo>
                                  <a:pt x="25" y="77"/>
                                </a:lnTo>
                                <a:lnTo>
                                  <a:pt x="38" y="72"/>
                                </a:lnTo>
                                <a:lnTo>
                                  <a:pt x="40" y="67"/>
                                </a:lnTo>
                                <a:lnTo>
                                  <a:pt x="42" y="62"/>
                                </a:lnTo>
                                <a:lnTo>
                                  <a:pt x="35" y="67"/>
                                </a:lnTo>
                                <a:lnTo>
                                  <a:pt x="28" y="72"/>
                                </a:lnTo>
                                <a:lnTo>
                                  <a:pt x="20" y="75"/>
                                </a:lnTo>
                                <a:lnTo>
                                  <a:pt x="13" y="75"/>
                                </a:lnTo>
                                <a:lnTo>
                                  <a:pt x="8" y="75"/>
                                </a:lnTo>
                                <a:lnTo>
                                  <a:pt x="3" y="75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Freeform 1955"/>
                        <wps:cNvSpPr>
                          <a:spLocks noEditPoints="1"/>
                        </wps:cNvSpPr>
                        <wps:spPr bwMode="auto">
                          <a:xfrm>
                            <a:off x="5870" y="935"/>
                            <a:ext cx="49" cy="75"/>
                          </a:xfrm>
                          <a:custGeom>
                            <a:avLst/>
                            <a:gdLst>
                              <a:gd name="T0" fmla="*/ 49 w 49"/>
                              <a:gd name="T1" fmla="*/ 13 h 75"/>
                              <a:gd name="T2" fmla="*/ 44 w 49"/>
                              <a:gd name="T3" fmla="*/ 5 h 75"/>
                              <a:gd name="T4" fmla="*/ 39 w 49"/>
                              <a:gd name="T5" fmla="*/ 0 h 75"/>
                              <a:gd name="T6" fmla="*/ 39 w 49"/>
                              <a:gd name="T7" fmla="*/ 3 h 75"/>
                              <a:gd name="T8" fmla="*/ 39 w 49"/>
                              <a:gd name="T9" fmla="*/ 5 h 75"/>
                              <a:gd name="T10" fmla="*/ 44 w 49"/>
                              <a:gd name="T11" fmla="*/ 13 h 75"/>
                              <a:gd name="T12" fmla="*/ 47 w 49"/>
                              <a:gd name="T13" fmla="*/ 23 h 75"/>
                              <a:gd name="T14" fmla="*/ 49 w 49"/>
                              <a:gd name="T15" fmla="*/ 18 h 75"/>
                              <a:gd name="T16" fmla="*/ 49 w 49"/>
                              <a:gd name="T17" fmla="*/ 13 h 75"/>
                              <a:gd name="T18" fmla="*/ 0 w 49"/>
                              <a:gd name="T19" fmla="*/ 73 h 75"/>
                              <a:gd name="T20" fmla="*/ 5 w 49"/>
                              <a:gd name="T21" fmla="*/ 75 h 75"/>
                              <a:gd name="T22" fmla="*/ 10 w 49"/>
                              <a:gd name="T23" fmla="*/ 75 h 75"/>
                              <a:gd name="T24" fmla="*/ 17 w 49"/>
                              <a:gd name="T25" fmla="*/ 75 h 75"/>
                              <a:gd name="T26" fmla="*/ 25 w 49"/>
                              <a:gd name="T27" fmla="*/ 73 h 75"/>
                              <a:gd name="T28" fmla="*/ 32 w 49"/>
                              <a:gd name="T29" fmla="*/ 70 h 75"/>
                              <a:gd name="T30" fmla="*/ 37 w 49"/>
                              <a:gd name="T31" fmla="*/ 65 h 75"/>
                              <a:gd name="T32" fmla="*/ 39 w 49"/>
                              <a:gd name="T33" fmla="*/ 60 h 75"/>
                              <a:gd name="T34" fmla="*/ 39 w 49"/>
                              <a:gd name="T35" fmla="*/ 55 h 75"/>
                              <a:gd name="T36" fmla="*/ 35 w 49"/>
                              <a:gd name="T37" fmla="*/ 60 h 75"/>
                              <a:gd name="T38" fmla="*/ 27 w 49"/>
                              <a:gd name="T39" fmla="*/ 65 h 75"/>
                              <a:gd name="T40" fmla="*/ 17 w 49"/>
                              <a:gd name="T41" fmla="*/ 70 h 75"/>
                              <a:gd name="T42" fmla="*/ 10 w 49"/>
                              <a:gd name="T43" fmla="*/ 70 h 75"/>
                              <a:gd name="T44" fmla="*/ 7 w 49"/>
                              <a:gd name="T45" fmla="*/ 70 h 75"/>
                              <a:gd name="T46" fmla="*/ 2 w 49"/>
                              <a:gd name="T47" fmla="*/ 70 h 75"/>
                              <a:gd name="T48" fmla="*/ 2 w 49"/>
                              <a:gd name="T49" fmla="*/ 73 h 75"/>
                              <a:gd name="T50" fmla="*/ 0 w 49"/>
                              <a:gd name="T51" fmla="*/ 73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75">
                                <a:moveTo>
                                  <a:pt x="49" y="13"/>
                                </a:moveTo>
                                <a:lnTo>
                                  <a:pt x="44" y="5"/>
                                </a:lnTo>
                                <a:lnTo>
                                  <a:pt x="39" y="0"/>
                                </a:lnTo>
                                <a:lnTo>
                                  <a:pt x="39" y="3"/>
                                </a:lnTo>
                                <a:lnTo>
                                  <a:pt x="39" y="5"/>
                                </a:lnTo>
                                <a:lnTo>
                                  <a:pt x="44" y="13"/>
                                </a:lnTo>
                                <a:lnTo>
                                  <a:pt x="47" y="23"/>
                                </a:lnTo>
                                <a:lnTo>
                                  <a:pt x="49" y="18"/>
                                </a:lnTo>
                                <a:lnTo>
                                  <a:pt x="49" y="13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5" y="75"/>
                                </a:lnTo>
                                <a:lnTo>
                                  <a:pt x="10" y="75"/>
                                </a:lnTo>
                                <a:lnTo>
                                  <a:pt x="17" y="75"/>
                                </a:lnTo>
                                <a:lnTo>
                                  <a:pt x="25" y="73"/>
                                </a:lnTo>
                                <a:lnTo>
                                  <a:pt x="32" y="70"/>
                                </a:lnTo>
                                <a:lnTo>
                                  <a:pt x="37" y="65"/>
                                </a:lnTo>
                                <a:lnTo>
                                  <a:pt x="39" y="60"/>
                                </a:lnTo>
                                <a:lnTo>
                                  <a:pt x="39" y="55"/>
                                </a:lnTo>
                                <a:lnTo>
                                  <a:pt x="35" y="60"/>
                                </a:lnTo>
                                <a:lnTo>
                                  <a:pt x="27" y="65"/>
                                </a:lnTo>
                                <a:lnTo>
                                  <a:pt x="17" y="70"/>
                                </a:lnTo>
                                <a:lnTo>
                                  <a:pt x="10" y="70"/>
                                </a:lnTo>
                                <a:lnTo>
                                  <a:pt x="7" y="70"/>
                                </a:lnTo>
                                <a:lnTo>
                                  <a:pt x="2" y="70"/>
                                </a:lnTo>
                                <a:lnTo>
                                  <a:pt x="2" y="73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1956"/>
                        <wps:cNvSpPr>
                          <a:spLocks noEditPoints="1"/>
                        </wps:cNvSpPr>
                        <wps:spPr bwMode="auto">
                          <a:xfrm>
                            <a:off x="5870" y="938"/>
                            <a:ext cx="49" cy="70"/>
                          </a:xfrm>
                          <a:custGeom>
                            <a:avLst/>
                            <a:gdLst>
                              <a:gd name="T0" fmla="*/ 49 w 49"/>
                              <a:gd name="T1" fmla="*/ 15 h 70"/>
                              <a:gd name="T2" fmla="*/ 44 w 49"/>
                              <a:gd name="T3" fmla="*/ 7 h 70"/>
                              <a:gd name="T4" fmla="*/ 39 w 49"/>
                              <a:gd name="T5" fmla="*/ 0 h 70"/>
                              <a:gd name="T6" fmla="*/ 39 w 49"/>
                              <a:gd name="T7" fmla="*/ 2 h 70"/>
                              <a:gd name="T8" fmla="*/ 37 w 49"/>
                              <a:gd name="T9" fmla="*/ 5 h 70"/>
                              <a:gd name="T10" fmla="*/ 44 w 49"/>
                              <a:gd name="T11" fmla="*/ 15 h 70"/>
                              <a:gd name="T12" fmla="*/ 47 w 49"/>
                              <a:gd name="T13" fmla="*/ 27 h 70"/>
                              <a:gd name="T14" fmla="*/ 47 w 49"/>
                              <a:gd name="T15" fmla="*/ 27 h 70"/>
                              <a:gd name="T16" fmla="*/ 47 w 49"/>
                              <a:gd name="T17" fmla="*/ 22 h 70"/>
                              <a:gd name="T18" fmla="*/ 49 w 49"/>
                              <a:gd name="T19" fmla="*/ 15 h 70"/>
                              <a:gd name="T20" fmla="*/ 0 w 49"/>
                              <a:gd name="T21" fmla="*/ 70 h 70"/>
                              <a:gd name="T22" fmla="*/ 5 w 49"/>
                              <a:gd name="T23" fmla="*/ 70 h 70"/>
                              <a:gd name="T24" fmla="*/ 10 w 49"/>
                              <a:gd name="T25" fmla="*/ 70 h 70"/>
                              <a:gd name="T26" fmla="*/ 17 w 49"/>
                              <a:gd name="T27" fmla="*/ 70 h 70"/>
                              <a:gd name="T28" fmla="*/ 25 w 49"/>
                              <a:gd name="T29" fmla="*/ 67 h 70"/>
                              <a:gd name="T30" fmla="*/ 32 w 49"/>
                              <a:gd name="T31" fmla="*/ 62 h 70"/>
                              <a:gd name="T32" fmla="*/ 39 w 49"/>
                              <a:gd name="T33" fmla="*/ 57 h 70"/>
                              <a:gd name="T34" fmla="*/ 39 w 49"/>
                              <a:gd name="T35" fmla="*/ 50 h 70"/>
                              <a:gd name="T36" fmla="*/ 42 w 49"/>
                              <a:gd name="T37" fmla="*/ 42 h 70"/>
                              <a:gd name="T38" fmla="*/ 37 w 49"/>
                              <a:gd name="T39" fmla="*/ 52 h 70"/>
                              <a:gd name="T40" fmla="*/ 30 w 49"/>
                              <a:gd name="T41" fmla="*/ 60 h 70"/>
                              <a:gd name="T42" fmla="*/ 20 w 49"/>
                              <a:gd name="T43" fmla="*/ 62 h 70"/>
                              <a:gd name="T44" fmla="*/ 10 w 49"/>
                              <a:gd name="T45" fmla="*/ 65 h 70"/>
                              <a:gd name="T46" fmla="*/ 7 w 49"/>
                              <a:gd name="T47" fmla="*/ 65 h 70"/>
                              <a:gd name="T48" fmla="*/ 5 w 49"/>
                              <a:gd name="T49" fmla="*/ 65 h 70"/>
                              <a:gd name="T50" fmla="*/ 2 w 49"/>
                              <a:gd name="T51" fmla="*/ 67 h 70"/>
                              <a:gd name="T52" fmla="*/ 0 w 49"/>
                              <a:gd name="T53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9" h="70">
                                <a:moveTo>
                                  <a:pt x="49" y="15"/>
                                </a:moveTo>
                                <a:lnTo>
                                  <a:pt x="44" y="7"/>
                                </a:lnTo>
                                <a:lnTo>
                                  <a:pt x="39" y="0"/>
                                </a:lnTo>
                                <a:lnTo>
                                  <a:pt x="39" y="2"/>
                                </a:lnTo>
                                <a:lnTo>
                                  <a:pt x="37" y="5"/>
                                </a:lnTo>
                                <a:lnTo>
                                  <a:pt x="44" y="15"/>
                                </a:lnTo>
                                <a:lnTo>
                                  <a:pt x="47" y="27"/>
                                </a:lnTo>
                                <a:lnTo>
                                  <a:pt x="47" y="22"/>
                                </a:lnTo>
                                <a:lnTo>
                                  <a:pt x="49" y="15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5" y="70"/>
                                </a:lnTo>
                                <a:lnTo>
                                  <a:pt x="10" y="70"/>
                                </a:lnTo>
                                <a:lnTo>
                                  <a:pt x="17" y="70"/>
                                </a:lnTo>
                                <a:lnTo>
                                  <a:pt x="25" y="67"/>
                                </a:lnTo>
                                <a:lnTo>
                                  <a:pt x="32" y="62"/>
                                </a:lnTo>
                                <a:lnTo>
                                  <a:pt x="39" y="57"/>
                                </a:lnTo>
                                <a:lnTo>
                                  <a:pt x="39" y="50"/>
                                </a:lnTo>
                                <a:lnTo>
                                  <a:pt x="42" y="42"/>
                                </a:lnTo>
                                <a:lnTo>
                                  <a:pt x="37" y="52"/>
                                </a:lnTo>
                                <a:lnTo>
                                  <a:pt x="30" y="60"/>
                                </a:lnTo>
                                <a:lnTo>
                                  <a:pt x="20" y="62"/>
                                </a:lnTo>
                                <a:lnTo>
                                  <a:pt x="10" y="65"/>
                                </a:lnTo>
                                <a:lnTo>
                                  <a:pt x="7" y="65"/>
                                </a:lnTo>
                                <a:lnTo>
                                  <a:pt x="5" y="65"/>
                                </a:lnTo>
                                <a:lnTo>
                                  <a:pt x="2" y="67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1957"/>
                        <wps:cNvSpPr>
                          <a:spLocks/>
                        </wps:cNvSpPr>
                        <wps:spPr bwMode="auto">
                          <a:xfrm>
                            <a:off x="5872" y="940"/>
                            <a:ext cx="45" cy="65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65"/>
                              <a:gd name="T2" fmla="*/ 42 w 45"/>
                              <a:gd name="T3" fmla="*/ 8 h 65"/>
                              <a:gd name="T4" fmla="*/ 37 w 45"/>
                              <a:gd name="T5" fmla="*/ 0 h 65"/>
                              <a:gd name="T6" fmla="*/ 35 w 45"/>
                              <a:gd name="T7" fmla="*/ 3 h 65"/>
                              <a:gd name="T8" fmla="*/ 35 w 45"/>
                              <a:gd name="T9" fmla="*/ 5 h 65"/>
                              <a:gd name="T10" fmla="*/ 40 w 45"/>
                              <a:gd name="T11" fmla="*/ 15 h 65"/>
                              <a:gd name="T12" fmla="*/ 42 w 45"/>
                              <a:gd name="T13" fmla="*/ 25 h 65"/>
                              <a:gd name="T14" fmla="*/ 40 w 45"/>
                              <a:gd name="T15" fmla="*/ 33 h 65"/>
                              <a:gd name="T16" fmla="*/ 37 w 45"/>
                              <a:gd name="T17" fmla="*/ 40 h 65"/>
                              <a:gd name="T18" fmla="*/ 35 w 45"/>
                              <a:gd name="T19" fmla="*/ 45 h 65"/>
                              <a:gd name="T20" fmla="*/ 33 w 45"/>
                              <a:gd name="T21" fmla="*/ 50 h 65"/>
                              <a:gd name="T22" fmla="*/ 25 w 45"/>
                              <a:gd name="T23" fmla="*/ 55 h 65"/>
                              <a:gd name="T24" fmla="*/ 20 w 45"/>
                              <a:gd name="T25" fmla="*/ 58 h 65"/>
                              <a:gd name="T26" fmla="*/ 15 w 45"/>
                              <a:gd name="T27" fmla="*/ 60 h 65"/>
                              <a:gd name="T28" fmla="*/ 8 w 45"/>
                              <a:gd name="T29" fmla="*/ 60 h 65"/>
                              <a:gd name="T30" fmla="*/ 5 w 45"/>
                              <a:gd name="T31" fmla="*/ 60 h 65"/>
                              <a:gd name="T32" fmla="*/ 5 w 45"/>
                              <a:gd name="T33" fmla="*/ 60 h 65"/>
                              <a:gd name="T34" fmla="*/ 3 w 45"/>
                              <a:gd name="T35" fmla="*/ 63 h 65"/>
                              <a:gd name="T36" fmla="*/ 0 w 45"/>
                              <a:gd name="T37" fmla="*/ 65 h 65"/>
                              <a:gd name="T38" fmla="*/ 5 w 45"/>
                              <a:gd name="T39" fmla="*/ 65 h 65"/>
                              <a:gd name="T40" fmla="*/ 8 w 45"/>
                              <a:gd name="T41" fmla="*/ 65 h 65"/>
                              <a:gd name="T42" fmla="*/ 15 w 45"/>
                              <a:gd name="T43" fmla="*/ 65 h 65"/>
                              <a:gd name="T44" fmla="*/ 25 w 45"/>
                              <a:gd name="T45" fmla="*/ 60 h 65"/>
                              <a:gd name="T46" fmla="*/ 33 w 45"/>
                              <a:gd name="T47" fmla="*/ 55 h 65"/>
                              <a:gd name="T48" fmla="*/ 37 w 45"/>
                              <a:gd name="T49" fmla="*/ 50 h 65"/>
                              <a:gd name="T50" fmla="*/ 42 w 45"/>
                              <a:gd name="T51" fmla="*/ 33 h 65"/>
                              <a:gd name="T52" fmla="*/ 45 w 45"/>
                              <a:gd name="T53" fmla="*/ 18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45" y="18"/>
                                </a:moveTo>
                                <a:lnTo>
                                  <a:pt x="42" y="8"/>
                                </a:lnTo>
                                <a:lnTo>
                                  <a:pt x="37" y="0"/>
                                </a:lnTo>
                                <a:lnTo>
                                  <a:pt x="35" y="3"/>
                                </a:lnTo>
                                <a:lnTo>
                                  <a:pt x="35" y="5"/>
                                </a:lnTo>
                                <a:lnTo>
                                  <a:pt x="40" y="15"/>
                                </a:lnTo>
                                <a:lnTo>
                                  <a:pt x="42" y="25"/>
                                </a:lnTo>
                                <a:lnTo>
                                  <a:pt x="40" y="33"/>
                                </a:lnTo>
                                <a:lnTo>
                                  <a:pt x="37" y="40"/>
                                </a:lnTo>
                                <a:lnTo>
                                  <a:pt x="35" y="45"/>
                                </a:lnTo>
                                <a:lnTo>
                                  <a:pt x="33" y="50"/>
                                </a:lnTo>
                                <a:lnTo>
                                  <a:pt x="25" y="55"/>
                                </a:lnTo>
                                <a:lnTo>
                                  <a:pt x="20" y="58"/>
                                </a:lnTo>
                                <a:lnTo>
                                  <a:pt x="15" y="60"/>
                                </a:lnTo>
                                <a:lnTo>
                                  <a:pt x="8" y="60"/>
                                </a:lnTo>
                                <a:lnTo>
                                  <a:pt x="5" y="60"/>
                                </a:lnTo>
                                <a:lnTo>
                                  <a:pt x="3" y="63"/>
                                </a:lnTo>
                                <a:lnTo>
                                  <a:pt x="0" y="65"/>
                                </a:lnTo>
                                <a:lnTo>
                                  <a:pt x="5" y="65"/>
                                </a:lnTo>
                                <a:lnTo>
                                  <a:pt x="8" y="65"/>
                                </a:lnTo>
                                <a:lnTo>
                                  <a:pt x="15" y="65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37" y="50"/>
                                </a:lnTo>
                                <a:lnTo>
                                  <a:pt x="42" y="33"/>
                                </a:lnTo>
                                <a:lnTo>
                                  <a:pt x="4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1958"/>
                        <wps:cNvSpPr>
                          <a:spLocks/>
                        </wps:cNvSpPr>
                        <wps:spPr bwMode="auto">
                          <a:xfrm>
                            <a:off x="5875" y="943"/>
                            <a:ext cx="42" cy="60"/>
                          </a:xfrm>
                          <a:custGeom>
                            <a:avLst/>
                            <a:gdLst>
                              <a:gd name="T0" fmla="*/ 42 w 42"/>
                              <a:gd name="T1" fmla="*/ 22 h 60"/>
                              <a:gd name="T2" fmla="*/ 39 w 42"/>
                              <a:gd name="T3" fmla="*/ 10 h 60"/>
                              <a:gd name="T4" fmla="*/ 32 w 42"/>
                              <a:gd name="T5" fmla="*/ 0 h 60"/>
                              <a:gd name="T6" fmla="*/ 32 w 42"/>
                              <a:gd name="T7" fmla="*/ 2 h 60"/>
                              <a:gd name="T8" fmla="*/ 32 w 42"/>
                              <a:gd name="T9" fmla="*/ 5 h 60"/>
                              <a:gd name="T10" fmla="*/ 34 w 42"/>
                              <a:gd name="T11" fmla="*/ 12 h 60"/>
                              <a:gd name="T12" fmla="*/ 37 w 42"/>
                              <a:gd name="T13" fmla="*/ 22 h 60"/>
                              <a:gd name="T14" fmla="*/ 34 w 42"/>
                              <a:gd name="T15" fmla="*/ 35 h 60"/>
                              <a:gd name="T16" fmla="*/ 27 w 42"/>
                              <a:gd name="T17" fmla="*/ 45 h 60"/>
                              <a:gd name="T18" fmla="*/ 17 w 42"/>
                              <a:gd name="T19" fmla="*/ 52 h 60"/>
                              <a:gd name="T20" fmla="*/ 5 w 42"/>
                              <a:gd name="T21" fmla="*/ 55 h 60"/>
                              <a:gd name="T22" fmla="*/ 5 w 42"/>
                              <a:gd name="T23" fmla="*/ 55 h 60"/>
                              <a:gd name="T24" fmla="*/ 2 w 42"/>
                              <a:gd name="T25" fmla="*/ 57 h 60"/>
                              <a:gd name="T26" fmla="*/ 0 w 42"/>
                              <a:gd name="T27" fmla="*/ 60 h 60"/>
                              <a:gd name="T28" fmla="*/ 2 w 42"/>
                              <a:gd name="T29" fmla="*/ 60 h 60"/>
                              <a:gd name="T30" fmla="*/ 5 w 42"/>
                              <a:gd name="T31" fmla="*/ 60 h 60"/>
                              <a:gd name="T32" fmla="*/ 15 w 42"/>
                              <a:gd name="T33" fmla="*/ 57 h 60"/>
                              <a:gd name="T34" fmla="*/ 25 w 42"/>
                              <a:gd name="T35" fmla="*/ 55 h 60"/>
                              <a:gd name="T36" fmla="*/ 32 w 42"/>
                              <a:gd name="T37" fmla="*/ 47 h 60"/>
                              <a:gd name="T38" fmla="*/ 37 w 42"/>
                              <a:gd name="T39" fmla="*/ 37 h 60"/>
                              <a:gd name="T40" fmla="*/ 39 w 42"/>
                              <a:gd name="T41" fmla="*/ 30 h 60"/>
                              <a:gd name="T42" fmla="*/ 42 w 42"/>
                              <a:gd name="T43" fmla="*/ 22 h 60"/>
                              <a:gd name="T44" fmla="*/ 42 w 42"/>
                              <a:gd name="T45" fmla="*/ 2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42" y="22"/>
                                </a:moveTo>
                                <a:lnTo>
                                  <a:pt x="39" y="10"/>
                                </a:lnTo>
                                <a:lnTo>
                                  <a:pt x="32" y="0"/>
                                </a:lnTo>
                                <a:lnTo>
                                  <a:pt x="32" y="2"/>
                                </a:lnTo>
                                <a:lnTo>
                                  <a:pt x="32" y="5"/>
                                </a:lnTo>
                                <a:lnTo>
                                  <a:pt x="34" y="12"/>
                                </a:lnTo>
                                <a:lnTo>
                                  <a:pt x="37" y="22"/>
                                </a:lnTo>
                                <a:lnTo>
                                  <a:pt x="34" y="35"/>
                                </a:lnTo>
                                <a:lnTo>
                                  <a:pt x="27" y="45"/>
                                </a:lnTo>
                                <a:lnTo>
                                  <a:pt x="17" y="52"/>
                                </a:lnTo>
                                <a:lnTo>
                                  <a:pt x="5" y="55"/>
                                </a:lnTo>
                                <a:lnTo>
                                  <a:pt x="2" y="57"/>
                                </a:lnTo>
                                <a:lnTo>
                                  <a:pt x="0" y="60"/>
                                </a:lnTo>
                                <a:lnTo>
                                  <a:pt x="2" y="60"/>
                                </a:lnTo>
                                <a:lnTo>
                                  <a:pt x="5" y="60"/>
                                </a:lnTo>
                                <a:lnTo>
                                  <a:pt x="15" y="57"/>
                                </a:lnTo>
                                <a:lnTo>
                                  <a:pt x="25" y="55"/>
                                </a:lnTo>
                                <a:lnTo>
                                  <a:pt x="32" y="47"/>
                                </a:lnTo>
                                <a:lnTo>
                                  <a:pt x="37" y="37"/>
                                </a:lnTo>
                                <a:lnTo>
                                  <a:pt x="39" y="30"/>
                                </a:lnTo>
                                <a:lnTo>
                                  <a:pt x="4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1959"/>
                        <wps:cNvSpPr>
                          <a:spLocks/>
                        </wps:cNvSpPr>
                        <wps:spPr bwMode="auto">
                          <a:xfrm>
                            <a:off x="5877" y="945"/>
                            <a:ext cx="37" cy="55"/>
                          </a:xfrm>
                          <a:custGeom>
                            <a:avLst/>
                            <a:gdLst>
                              <a:gd name="T0" fmla="*/ 37 w 37"/>
                              <a:gd name="T1" fmla="*/ 20 h 55"/>
                              <a:gd name="T2" fmla="*/ 35 w 37"/>
                              <a:gd name="T3" fmla="*/ 10 h 55"/>
                              <a:gd name="T4" fmla="*/ 30 w 37"/>
                              <a:gd name="T5" fmla="*/ 0 h 55"/>
                              <a:gd name="T6" fmla="*/ 30 w 37"/>
                              <a:gd name="T7" fmla="*/ 3 h 55"/>
                              <a:gd name="T8" fmla="*/ 28 w 37"/>
                              <a:gd name="T9" fmla="*/ 5 h 55"/>
                              <a:gd name="T10" fmla="*/ 30 w 37"/>
                              <a:gd name="T11" fmla="*/ 13 h 55"/>
                              <a:gd name="T12" fmla="*/ 32 w 37"/>
                              <a:gd name="T13" fmla="*/ 20 h 55"/>
                              <a:gd name="T14" fmla="*/ 30 w 37"/>
                              <a:gd name="T15" fmla="*/ 33 h 55"/>
                              <a:gd name="T16" fmla="*/ 23 w 37"/>
                              <a:gd name="T17" fmla="*/ 40 h 55"/>
                              <a:gd name="T18" fmla="*/ 15 w 37"/>
                              <a:gd name="T19" fmla="*/ 48 h 55"/>
                              <a:gd name="T20" fmla="*/ 3 w 37"/>
                              <a:gd name="T21" fmla="*/ 50 h 55"/>
                              <a:gd name="T22" fmla="*/ 3 w 37"/>
                              <a:gd name="T23" fmla="*/ 53 h 55"/>
                              <a:gd name="T24" fmla="*/ 0 w 37"/>
                              <a:gd name="T25" fmla="*/ 55 h 55"/>
                              <a:gd name="T26" fmla="*/ 0 w 37"/>
                              <a:gd name="T27" fmla="*/ 55 h 55"/>
                              <a:gd name="T28" fmla="*/ 3 w 37"/>
                              <a:gd name="T29" fmla="*/ 55 h 55"/>
                              <a:gd name="T30" fmla="*/ 10 w 37"/>
                              <a:gd name="T31" fmla="*/ 55 h 55"/>
                              <a:gd name="T32" fmla="*/ 15 w 37"/>
                              <a:gd name="T33" fmla="*/ 53 h 55"/>
                              <a:gd name="T34" fmla="*/ 20 w 37"/>
                              <a:gd name="T35" fmla="*/ 50 h 55"/>
                              <a:gd name="T36" fmla="*/ 28 w 37"/>
                              <a:gd name="T37" fmla="*/ 45 h 55"/>
                              <a:gd name="T38" fmla="*/ 30 w 37"/>
                              <a:gd name="T39" fmla="*/ 40 h 55"/>
                              <a:gd name="T40" fmla="*/ 32 w 37"/>
                              <a:gd name="T41" fmla="*/ 35 h 55"/>
                              <a:gd name="T42" fmla="*/ 35 w 37"/>
                              <a:gd name="T43" fmla="*/ 28 h 55"/>
                              <a:gd name="T44" fmla="*/ 37 w 37"/>
                              <a:gd name="T45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" h="55">
                                <a:moveTo>
                                  <a:pt x="37" y="20"/>
                                </a:moveTo>
                                <a:lnTo>
                                  <a:pt x="35" y="10"/>
                                </a:lnTo>
                                <a:lnTo>
                                  <a:pt x="30" y="0"/>
                                </a:lnTo>
                                <a:lnTo>
                                  <a:pt x="30" y="3"/>
                                </a:lnTo>
                                <a:lnTo>
                                  <a:pt x="28" y="5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0" y="33"/>
                                </a:lnTo>
                                <a:lnTo>
                                  <a:pt x="23" y="40"/>
                                </a:lnTo>
                                <a:lnTo>
                                  <a:pt x="15" y="48"/>
                                </a:lnTo>
                                <a:lnTo>
                                  <a:pt x="3" y="50"/>
                                </a:lnTo>
                                <a:lnTo>
                                  <a:pt x="3" y="53"/>
                                </a:lnTo>
                                <a:lnTo>
                                  <a:pt x="0" y="55"/>
                                </a:lnTo>
                                <a:lnTo>
                                  <a:pt x="3" y="55"/>
                                </a:lnTo>
                                <a:lnTo>
                                  <a:pt x="10" y="55"/>
                                </a:lnTo>
                                <a:lnTo>
                                  <a:pt x="15" y="53"/>
                                </a:lnTo>
                                <a:lnTo>
                                  <a:pt x="20" y="50"/>
                                </a:lnTo>
                                <a:lnTo>
                                  <a:pt x="28" y="45"/>
                                </a:lnTo>
                                <a:lnTo>
                                  <a:pt x="30" y="40"/>
                                </a:lnTo>
                                <a:lnTo>
                                  <a:pt x="32" y="35"/>
                                </a:lnTo>
                                <a:lnTo>
                                  <a:pt x="35" y="28"/>
                                </a:lnTo>
                                <a:lnTo>
                                  <a:pt x="3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Freeform 1960"/>
                        <wps:cNvSpPr>
                          <a:spLocks/>
                        </wps:cNvSpPr>
                        <wps:spPr bwMode="auto">
                          <a:xfrm>
                            <a:off x="5880" y="948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17 h 50"/>
                              <a:gd name="T2" fmla="*/ 29 w 32"/>
                              <a:gd name="T3" fmla="*/ 7 h 50"/>
                              <a:gd name="T4" fmla="*/ 27 w 32"/>
                              <a:gd name="T5" fmla="*/ 0 h 50"/>
                              <a:gd name="T6" fmla="*/ 25 w 32"/>
                              <a:gd name="T7" fmla="*/ 2 h 50"/>
                              <a:gd name="T8" fmla="*/ 25 w 32"/>
                              <a:gd name="T9" fmla="*/ 7 h 50"/>
                              <a:gd name="T10" fmla="*/ 25 w 32"/>
                              <a:gd name="T11" fmla="*/ 12 h 50"/>
                              <a:gd name="T12" fmla="*/ 27 w 32"/>
                              <a:gd name="T13" fmla="*/ 17 h 50"/>
                              <a:gd name="T14" fmla="*/ 25 w 32"/>
                              <a:gd name="T15" fmla="*/ 27 h 50"/>
                              <a:gd name="T16" fmla="*/ 20 w 32"/>
                              <a:gd name="T17" fmla="*/ 35 h 50"/>
                              <a:gd name="T18" fmla="*/ 12 w 32"/>
                              <a:gd name="T19" fmla="*/ 42 h 50"/>
                              <a:gd name="T20" fmla="*/ 2 w 32"/>
                              <a:gd name="T21" fmla="*/ 45 h 50"/>
                              <a:gd name="T22" fmla="*/ 2 w 32"/>
                              <a:gd name="T23" fmla="*/ 47 h 50"/>
                              <a:gd name="T24" fmla="*/ 0 w 32"/>
                              <a:gd name="T25" fmla="*/ 50 h 50"/>
                              <a:gd name="T26" fmla="*/ 0 w 32"/>
                              <a:gd name="T27" fmla="*/ 50 h 50"/>
                              <a:gd name="T28" fmla="*/ 12 w 32"/>
                              <a:gd name="T29" fmla="*/ 47 h 50"/>
                              <a:gd name="T30" fmla="*/ 22 w 32"/>
                              <a:gd name="T31" fmla="*/ 40 h 50"/>
                              <a:gd name="T32" fmla="*/ 29 w 32"/>
                              <a:gd name="T33" fmla="*/ 30 h 50"/>
                              <a:gd name="T34" fmla="*/ 32 w 32"/>
                              <a:gd name="T35" fmla="*/ 17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17"/>
                                </a:moveTo>
                                <a:lnTo>
                                  <a:pt x="29" y="7"/>
                                </a:lnTo>
                                <a:lnTo>
                                  <a:pt x="27" y="0"/>
                                </a:lnTo>
                                <a:lnTo>
                                  <a:pt x="25" y="2"/>
                                </a:ln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7" y="17"/>
                                </a:lnTo>
                                <a:lnTo>
                                  <a:pt x="25" y="27"/>
                                </a:lnTo>
                                <a:lnTo>
                                  <a:pt x="20" y="35"/>
                                </a:lnTo>
                                <a:lnTo>
                                  <a:pt x="12" y="42"/>
                                </a:lnTo>
                                <a:lnTo>
                                  <a:pt x="2" y="45"/>
                                </a:lnTo>
                                <a:lnTo>
                                  <a:pt x="2" y="47"/>
                                </a:lnTo>
                                <a:lnTo>
                                  <a:pt x="0" y="50"/>
                                </a:lnTo>
                                <a:lnTo>
                                  <a:pt x="12" y="47"/>
                                </a:lnTo>
                                <a:lnTo>
                                  <a:pt x="22" y="40"/>
                                </a:lnTo>
                                <a:lnTo>
                                  <a:pt x="29" y="30"/>
                                </a:lnTo>
                                <a:lnTo>
                                  <a:pt x="3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Freeform 1961"/>
                        <wps:cNvSpPr>
                          <a:spLocks/>
                        </wps:cNvSpPr>
                        <wps:spPr bwMode="auto">
                          <a:xfrm>
                            <a:off x="5880" y="950"/>
                            <a:ext cx="29" cy="45"/>
                          </a:xfrm>
                          <a:custGeom>
                            <a:avLst/>
                            <a:gdLst>
                              <a:gd name="T0" fmla="*/ 29 w 29"/>
                              <a:gd name="T1" fmla="*/ 15 h 45"/>
                              <a:gd name="T2" fmla="*/ 27 w 29"/>
                              <a:gd name="T3" fmla="*/ 8 h 45"/>
                              <a:gd name="T4" fmla="*/ 25 w 29"/>
                              <a:gd name="T5" fmla="*/ 0 h 45"/>
                              <a:gd name="T6" fmla="*/ 25 w 29"/>
                              <a:gd name="T7" fmla="*/ 5 h 45"/>
                              <a:gd name="T8" fmla="*/ 22 w 29"/>
                              <a:gd name="T9" fmla="*/ 8 h 45"/>
                              <a:gd name="T10" fmla="*/ 22 w 29"/>
                              <a:gd name="T11" fmla="*/ 10 h 45"/>
                              <a:gd name="T12" fmla="*/ 25 w 29"/>
                              <a:gd name="T13" fmla="*/ 15 h 45"/>
                              <a:gd name="T14" fmla="*/ 22 w 29"/>
                              <a:gd name="T15" fmla="*/ 23 h 45"/>
                              <a:gd name="T16" fmla="*/ 17 w 29"/>
                              <a:gd name="T17" fmla="*/ 30 h 45"/>
                              <a:gd name="T18" fmla="*/ 12 w 29"/>
                              <a:gd name="T19" fmla="*/ 35 h 45"/>
                              <a:gd name="T20" fmla="*/ 5 w 29"/>
                              <a:gd name="T21" fmla="*/ 40 h 45"/>
                              <a:gd name="T22" fmla="*/ 2 w 29"/>
                              <a:gd name="T23" fmla="*/ 43 h 45"/>
                              <a:gd name="T24" fmla="*/ 0 w 29"/>
                              <a:gd name="T25" fmla="*/ 45 h 45"/>
                              <a:gd name="T26" fmla="*/ 12 w 29"/>
                              <a:gd name="T27" fmla="*/ 43 h 45"/>
                              <a:gd name="T28" fmla="*/ 20 w 29"/>
                              <a:gd name="T29" fmla="*/ 35 h 45"/>
                              <a:gd name="T30" fmla="*/ 27 w 29"/>
                              <a:gd name="T31" fmla="*/ 28 h 45"/>
                              <a:gd name="T32" fmla="*/ 29 w 29"/>
                              <a:gd name="T33" fmla="*/ 1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45">
                                <a:moveTo>
                                  <a:pt x="29" y="15"/>
                                </a:moveTo>
                                <a:lnTo>
                                  <a:pt x="27" y="8"/>
                                </a:lnTo>
                                <a:lnTo>
                                  <a:pt x="25" y="0"/>
                                </a:lnTo>
                                <a:lnTo>
                                  <a:pt x="25" y="5"/>
                                </a:lnTo>
                                <a:lnTo>
                                  <a:pt x="22" y="8"/>
                                </a:lnTo>
                                <a:lnTo>
                                  <a:pt x="22" y="10"/>
                                </a:lnTo>
                                <a:lnTo>
                                  <a:pt x="25" y="15"/>
                                </a:lnTo>
                                <a:lnTo>
                                  <a:pt x="22" y="23"/>
                                </a:lnTo>
                                <a:lnTo>
                                  <a:pt x="17" y="30"/>
                                </a:lnTo>
                                <a:lnTo>
                                  <a:pt x="12" y="35"/>
                                </a:lnTo>
                                <a:lnTo>
                                  <a:pt x="5" y="40"/>
                                </a:lnTo>
                                <a:lnTo>
                                  <a:pt x="2" y="43"/>
                                </a:lnTo>
                                <a:lnTo>
                                  <a:pt x="0" y="45"/>
                                </a:lnTo>
                                <a:lnTo>
                                  <a:pt x="12" y="43"/>
                                </a:lnTo>
                                <a:lnTo>
                                  <a:pt x="20" y="35"/>
                                </a:lnTo>
                                <a:lnTo>
                                  <a:pt x="27" y="28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Freeform 1962"/>
                        <wps:cNvSpPr>
                          <a:spLocks/>
                        </wps:cNvSpPr>
                        <wps:spPr bwMode="auto">
                          <a:xfrm>
                            <a:off x="5882" y="955"/>
                            <a:ext cx="25" cy="38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38"/>
                              <a:gd name="T2" fmla="*/ 23 w 25"/>
                              <a:gd name="T3" fmla="*/ 5 h 38"/>
                              <a:gd name="T4" fmla="*/ 23 w 25"/>
                              <a:gd name="T5" fmla="*/ 0 h 38"/>
                              <a:gd name="T6" fmla="*/ 20 w 25"/>
                              <a:gd name="T7" fmla="*/ 3 h 38"/>
                              <a:gd name="T8" fmla="*/ 18 w 25"/>
                              <a:gd name="T9" fmla="*/ 5 h 38"/>
                              <a:gd name="T10" fmla="*/ 20 w 25"/>
                              <a:gd name="T11" fmla="*/ 8 h 38"/>
                              <a:gd name="T12" fmla="*/ 20 w 25"/>
                              <a:gd name="T13" fmla="*/ 10 h 38"/>
                              <a:gd name="T14" fmla="*/ 18 w 25"/>
                              <a:gd name="T15" fmla="*/ 18 h 38"/>
                              <a:gd name="T16" fmla="*/ 15 w 25"/>
                              <a:gd name="T17" fmla="*/ 23 h 38"/>
                              <a:gd name="T18" fmla="*/ 10 w 25"/>
                              <a:gd name="T19" fmla="*/ 28 h 38"/>
                              <a:gd name="T20" fmla="*/ 5 w 25"/>
                              <a:gd name="T21" fmla="*/ 30 h 38"/>
                              <a:gd name="T22" fmla="*/ 3 w 25"/>
                              <a:gd name="T23" fmla="*/ 35 h 38"/>
                              <a:gd name="T24" fmla="*/ 0 w 25"/>
                              <a:gd name="T25" fmla="*/ 38 h 38"/>
                              <a:gd name="T26" fmla="*/ 10 w 25"/>
                              <a:gd name="T27" fmla="*/ 35 h 38"/>
                              <a:gd name="T28" fmla="*/ 18 w 25"/>
                              <a:gd name="T29" fmla="*/ 28 h 38"/>
                              <a:gd name="T30" fmla="*/ 23 w 25"/>
                              <a:gd name="T31" fmla="*/ 20 h 38"/>
                              <a:gd name="T32" fmla="*/ 25 w 25"/>
                              <a:gd name="T33" fmla="*/ 1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8">
                                <a:moveTo>
                                  <a:pt x="25" y="10"/>
                                </a:moveTo>
                                <a:lnTo>
                                  <a:pt x="23" y="5"/>
                                </a:lnTo>
                                <a:lnTo>
                                  <a:pt x="23" y="0"/>
                                </a:lnTo>
                                <a:lnTo>
                                  <a:pt x="20" y="3"/>
                                </a:lnTo>
                                <a:lnTo>
                                  <a:pt x="18" y="5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lnTo>
                                  <a:pt x="18" y="18"/>
                                </a:lnTo>
                                <a:lnTo>
                                  <a:pt x="15" y="23"/>
                                </a:lnTo>
                                <a:lnTo>
                                  <a:pt x="10" y="28"/>
                                </a:lnTo>
                                <a:lnTo>
                                  <a:pt x="5" y="30"/>
                                </a:lnTo>
                                <a:lnTo>
                                  <a:pt x="3" y="35"/>
                                </a:lnTo>
                                <a:lnTo>
                                  <a:pt x="0" y="38"/>
                                </a:lnTo>
                                <a:lnTo>
                                  <a:pt x="10" y="35"/>
                                </a:lnTo>
                                <a:lnTo>
                                  <a:pt x="18" y="28"/>
                                </a:lnTo>
                                <a:lnTo>
                                  <a:pt x="23" y="20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Freeform 1963"/>
                        <wps:cNvSpPr>
                          <a:spLocks/>
                        </wps:cNvSpPr>
                        <wps:spPr bwMode="auto">
                          <a:xfrm>
                            <a:off x="5885" y="958"/>
                            <a:ext cx="20" cy="32"/>
                          </a:xfrm>
                          <a:custGeom>
                            <a:avLst/>
                            <a:gdLst>
                              <a:gd name="T0" fmla="*/ 20 w 20"/>
                              <a:gd name="T1" fmla="*/ 7 h 32"/>
                              <a:gd name="T2" fmla="*/ 17 w 20"/>
                              <a:gd name="T3" fmla="*/ 2 h 32"/>
                              <a:gd name="T4" fmla="*/ 17 w 20"/>
                              <a:gd name="T5" fmla="*/ 0 h 32"/>
                              <a:gd name="T6" fmla="*/ 15 w 20"/>
                              <a:gd name="T7" fmla="*/ 2 h 32"/>
                              <a:gd name="T8" fmla="*/ 15 w 20"/>
                              <a:gd name="T9" fmla="*/ 7 h 32"/>
                              <a:gd name="T10" fmla="*/ 15 w 20"/>
                              <a:gd name="T11" fmla="*/ 7 h 32"/>
                              <a:gd name="T12" fmla="*/ 12 w 20"/>
                              <a:gd name="T13" fmla="*/ 17 h 32"/>
                              <a:gd name="T14" fmla="*/ 5 w 20"/>
                              <a:gd name="T15" fmla="*/ 25 h 32"/>
                              <a:gd name="T16" fmla="*/ 2 w 20"/>
                              <a:gd name="T17" fmla="*/ 27 h 32"/>
                              <a:gd name="T18" fmla="*/ 0 w 20"/>
                              <a:gd name="T19" fmla="*/ 32 h 32"/>
                              <a:gd name="T20" fmla="*/ 7 w 20"/>
                              <a:gd name="T21" fmla="*/ 27 h 32"/>
                              <a:gd name="T22" fmla="*/ 12 w 20"/>
                              <a:gd name="T23" fmla="*/ 22 h 32"/>
                              <a:gd name="T24" fmla="*/ 17 w 20"/>
                              <a:gd name="T25" fmla="*/ 15 h 32"/>
                              <a:gd name="T26" fmla="*/ 20 w 20"/>
                              <a:gd name="T27" fmla="*/ 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32">
                                <a:moveTo>
                                  <a:pt x="20" y="7"/>
                                </a:moveTo>
                                <a:lnTo>
                                  <a:pt x="17" y="2"/>
                                </a:lnTo>
                                <a:lnTo>
                                  <a:pt x="17" y="0"/>
                                </a:lnTo>
                                <a:lnTo>
                                  <a:pt x="15" y="2"/>
                                </a:lnTo>
                                <a:lnTo>
                                  <a:pt x="1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25"/>
                                </a:lnTo>
                                <a:lnTo>
                                  <a:pt x="2" y="27"/>
                                </a:lnTo>
                                <a:lnTo>
                                  <a:pt x="0" y="32"/>
                                </a:lnTo>
                                <a:lnTo>
                                  <a:pt x="7" y="27"/>
                                </a:lnTo>
                                <a:lnTo>
                                  <a:pt x="12" y="22"/>
                                </a:lnTo>
                                <a:lnTo>
                                  <a:pt x="17" y="15"/>
                                </a:lnTo>
                                <a:lnTo>
                                  <a:pt x="2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Freeform 1964"/>
                        <wps:cNvSpPr>
                          <a:spLocks/>
                        </wps:cNvSpPr>
                        <wps:spPr bwMode="auto">
                          <a:xfrm>
                            <a:off x="5887" y="960"/>
                            <a:ext cx="15" cy="25"/>
                          </a:xfrm>
                          <a:custGeom>
                            <a:avLst/>
                            <a:gdLst>
                              <a:gd name="T0" fmla="*/ 15 w 15"/>
                              <a:gd name="T1" fmla="*/ 5 h 25"/>
                              <a:gd name="T2" fmla="*/ 15 w 15"/>
                              <a:gd name="T3" fmla="*/ 3 h 25"/>
                              <a:gd name="T4" fmla="*/ 13 w 15"/>
                              <a:gd name="T5" fmla="*/ 0 h 25"/>
                              <a:gd name="T6" fmla="*/ 8 w 15"/>
                              <a:gd name="T7" fmla="*/ 15 h 25"/>
                              <a:gd name="T8" fmla="*/ 0 w 15"/>
                              <a:gd name="T9" fmla="*/ 25 h 25"/>
                              <a:gd name="T10" fmla="*/ 5 w 15"/>
                              <a:gd name="T11" fmla="*/ 23 h 25"/>
                              <a:gd name="T12" fmla="*/ 10 w 15"/>
                              <a:gd name="T13" fmla="*/ 18 h 25"/>
                              <a:gd name="T14" fmla="*/ 13 w 15"/>
                              <a:gd name="T15" fmla="*/ 13 h 25"/>
                              <a:gd name="T16" fmla="*/ 15 w 15"/>
                              <a:gd name="T17" fmla="*/ 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15" y="5"/>
                                </a:moveTo>
                                <a:lnTo>
                                  <a:pt x="15" y="3"/>
                                </a:lnTo>
                                <a:lnTo>
                                  <a:pt x="13" y="0"/>
                                </a:lnTo>
                                <a:lnTo>
                                  <a:pt x="8" y="15"/>
                                </a:lnTo>
                                <a:lnTo>
                                  <a:pt x="0" y="25"/>
                                </a:lnTo>
                                <a:lnTo>
                                  <a:pt x="5" y="23"/>
                                </a:lnTo>
                                <a:lnTo>
                                  <a:pt x="10" y="18"/>
                                </a:lnTo>
                                <a:lnTo>
                                  <a:pt x="13" y="13"/>
                                </a:lnTo>
                                <a:lnTo>
                                  <a:pt x="1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Freeform 1965"/>
                        <wps:cNvSpPr>
                          <a:spLocks/>
                        </wps:cNvSpPr>
                        <wps:spPr bwMode="auto">
                          <a:xfrm>
                            <a:off x="5890" y="965"/>
                            <a:ext cx="10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18"/>
                              <a:gd name="T2" fmla="*/ 10 w 10"/>
                              <a:gd name="T3" fmla="*/ 0 h 18"/>
                              <a:gd name="T4" fmla="*/ 5 w 10"/>
                              <a:gd name="T5" fmla="*/ 8 h 18"/>
                              <a:gd name="T6" fmla="*/ 0 w 10"/>
                              <a:gd name="T7" fmla="*/ 18 h 18"/>
                              <a:gd name="T8" fmla="*/ 7 w 10"/>
                              <a:gd name="T9" fmla="*/ 10 h 18"/>
                              <a:gd name="T10" fmla="*/ 10 w 10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8"/>
                                </a:lnTo>
                                <a:lnTo>
                                  <a:pt x="0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Freeform 1966"/>
                        <wps:cNvSpPr>
                          <a:spLocks/>
                        </wps:cNvSpPr>
                        <wps:spPr bwMode="auto">
                          <a:xfrm>
                            <a:off x="5827" y="873"/>
                            <a:ext cx="105" cy="185"/>
                          </a:xfrm>
                          <a:custGeom>
                            <a:avLst/>
                            <a:gdLst>
                              <a:gd name="T0" fmla="*/ 0 w 105"/>
                              <a:gd name="T1" fmla="*/ 167 h 185"/>
                              <a:gd name="T2" fmla="*/ 23 w 105"/>
                              <a:gd name="T3" fmla="*/ 152 h 185"/>
                              <a:gd name="T4" fmla="*/ 43 w 105"/>
                              <a:gd name="T5" fmla="*/ 135 h 185"/>
                              <a:gd name="T6" fmla="*/ 58 w 105"/>
                              <a:gd name="T7" fmla="*/ 120 h 185"/>
                              <a:gd name="T8" fmla="*/ 68 w 105"/>
                              <a:gd name="T9" fmla="*/ 100 h 185"/>
                              <a:gd name="T10" fmla="*/ 85 w 105"/>
                              <a:gd name="T11" fmla="*/ 57 h 185"/>
                              <a:gd name="T12" fmla="*/ 105 w 105"/>
                              <a:gd name="T13" fmla="*/ 0 h 185"/>
                              <a:gd name="T14" fmla="*/ 95 w 105"/>
                              <a:gd name="T15" fmla="*/ 50 h 185"/>
                              <a:gd name="T16" fmla="*/ 87 w 105"/>
                              <a:gd name="T17" fmla="*/ 100 h 185"/>
                              <a:gd name="T18" fmla="*/ 82 w 105"/>
                              <a:gd name="T19" fmla="*/ 122 h 185"/>
                              <a:gd name="T20" fmla="*/ 73 w 105"/>
                              <a:gd name="T21" fmla="*/ 145 h 185"/>
                              <a:gd name="T22" fmla="*/ 63 w 105"/>
                              <a:gd name="T23" fmla="*/ 165 h 185"/>
                              <a:gd name="T24" fmla="*/ 48 w 105"/>
                              <a:gd name="T25" fmla="*/ 185 h 185"/>
                              <a:gd name="T26" fmla="*/ 23 w 105"/>
                              <a:gd name="T27" fmla="*/ 177 h 185"/>
                              <a:gd name="T28" fmla="*/ 0 w 105"/>
                              <a:gd name="T29" fmla="*/ 167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5" h="185">
                                <a:moveTo>
                                  <a:pt x="0" y="167"/>
                                </a:moveTo>
                                <a:lnTo>
                                  <a:pt x="23" y="152"/>
                                </a:lnTo>
                                <a:lnTo>
                                  <a:pt x="43" y="135"/>
                                </a:lnTo>
                                <a:lnTo>
                                  <a:pt x="58" y="120"/>
                                </a:lnTo>
                                <a:lnTo>
                                  <a:pt x="68" y="100"/>
                                </a:lnTo>
                                <a:lnTo>
                                  <a:pt x="85" y="57"/>
                                </a:lnTo>
                                <a:lnTo>
                                  <a:pt x="105" y="0"/>
                                </a:lnTo>
                                <a:lnTo>
                                  <a:pt x="95" y="50"/>
                                </a:lnTo>
                                <a:lnTo>
                                  <a:pt x="87" y="100"/>
                                </a:lnTo>
                                <a:lnTo>
                                  <a:pt x="82" y="122"/>
                                </a:lnTo>
                                <a:lnTo>
                                  <a:pt x="73" y="145"/>
                                </a:lnTo>
                                <a:lnTo>
                                  <a:pt x="63" y="165"/>
                                </a:lnTo>
                                <a:lnTo>
                                  <a:pt x="48" y="185"/>
                                </a:lnTo>
                                <a:lnTo>
                                  <a:pt x="23" y="177"/>
                                </a:lnTo>
                                <a:lnTo>
                                  <a:pt x="0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Freeform 1967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9" cy="20"/>
                          </a:xfrm>
                          <a:custGeom>
                            <a:avLst/>
                            <a:gdLst>
                              <a:gd name="T0" fmla="*/ 0 w 169"/>
                              <a:gd name="T1" fmla="*/ 20 h 20"/>
                              <a:gd name="T2" fmla="*/ 0 w 169"/>
                              <a:gd name="T3" fmla="*/ 20 h 20"/>
                              <a:gd name="T4" fmla="*/ 0 w 169"/>
                              <a:gd name="T5" fmla="*/ 20 h 20"/>
                              <a:gd name="T6" fmla="*/ 0 w 169"/>
                              <a:gd name="T7" fmla="*/ 20 h 20"/>
                              <a:gd name="T8" fmla="*/ 164 w 169"/>
                              <a:gd name="T9" fmla="*/ 0 h 20"/>
                              <a:gd name="T10" fmla="*/ 167 w 169"/>
                              <a:gd name="T11" fmla="*/ 0 h 20"/>
                              <a:gd name="T12" fmla="*/ 169 w 169"/>
                              <a:gd name="T13" fmla="*/ 0 h 20"/>
                              <a:gd name="T14" fmla="*/ 164 w 169"/>
                              <a:gd name="T15" fmla="*/ 3 h 20"/>
                              <a:gd name="T16" fmla="*/ 164 w 169"/>
                              <a:gd name="T17" fmla="*/ 3 h 20"/>
                              <a:gd name="T18" fmla="*/ 164 w 169"/>
                              <a:gd name="T1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close/>
                                <a:moveTo>
                                  <a:pt x="164" y="0"/>
                                </a:moveTo>
                                <a:lnTo>
                                  <a:pt x="167" y="0"/>
                                </a:lnTo>
                                <a:lnTo>
                                  <a:pt x="169" y="0"/>
                                </a:lnTo>
                                <a:lnTo>
                                  <a:pt x="164" y="3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Freeform 1968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7" cy="52"/>
                          </a:xfrm>
                          <a:custGeom>
                            <a:avLst/>
                            <a:gdLst>
                              <a:gd name="T0" fmla="*/ 167 w 167"/>
                              <a:gd name="T1" fmla="*/ 3 h 52"/>
                              <a:gd name="T2" fmla="*/ 167 w 167"/>
                              <a:gd name="T3" fmla="*/ 0 h 52"/>
                              <a:gd name="T4" fmla="*/ 164 w 167"/>
                              <a:gd name="T5" fmla="*/ 0 h 52"/>
                              <a:gd name="T6" fmla="*/ 162 w 167"/>
                              <a:gd name="T7" fmla="*/ 3 h 52"/>
                              <a:gd name="T8" fmla="*/ 162 w 167"/>
                              <a:gd name="T9" fmla="*/ 3 h 52"/>
                              <a:gd name="T10" fmla="*/ 162 w 167"/>
                              <a:gd name="T11" fmla="*/ 5 h 52"/>
                              <a:gd name="T12" fmla="*/ 167 w 167"/>
                              <a:gd name="T13" fmla="*/ 3 h 52"/>
                              <a:gd name="T14" fmla="*/ 0 w 167"/>
                              <a:gd name="T15" fmla="*/ 20 h 52"/>
                              <a:gd name="T16" fmla="*/ 3 w 167"/>
                              <a:gd name="T17" fmla="*/ 20 h 52"/>
                              <a:gd name="T18" fmla="*/ 3 w 167"/>
                              <a:gd name="T19" fmla="*/ 20 h 52"/>
                              <a:gd name="T20" fmla="*/ 3 w 167"/>
                              <a:gd name="T21" fmla="*/ 23 h 52"/>
                              <a:gd name="T22" fmla="*/ 3 w 167"/>
                              <a:gd name="T23" fmla="*/ 25 h 52"/>
                              <a:gd name="T24" fmla="*/ 3 w 167"/>
                              <a:gd name="T25" fmla="*/ 23 h 52"/>
                              <a:gd name="T26" fmla="*/ 0 w 167"/>
                              <a:gd name="T27" fmla="*/ 20 h 52"/>
                              <a:gd name="T28" fmla="*/ 8 w 167"/>
                              <a:gd name="T29" fmla="*/ 52 h 52"/>
                              <a:gd name="T30" fmla="*/ 3 w 167"/>
                              <a:gd name="T31" fmla="*/ 45 h 52"/>
                              <a:gd name="T32" fmla="*/ 3 w 167"/>
                              <a:gd name="T33" fmla="*/ 37 h 52"/>
                              <a:gd name="T34" fmla="*/ 5 w 167"/>
                              <a:gd name="T35" fmla="*/ 45 h 52"/>
                              <a:gd name="T36" fmla="*/ 8 w 167"/>
                              <a:gd name="T37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7" h="52">
                                <a:moveTo>
                                  <a:pt x="167" y="3"/>
                                </a:moveTo>
                                <a:lnTo>
                                  <a:pt x="167" y="0"/>
                                </a:lnTo>
                                <a:lnTo>
                                  <a:pt x="164" y="0"/>
                                </a:lnTo>
                                <a:lnTo>
                                  <a:pt x="162" y="3"/>
                                </a:lnTo>
                                <a:lnTo>
                                  <a:pt x="162" y="5"/>
                                </a:lnTo>
                                <a:lnTo>
                                  <a:pt x="167" y="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3" y="20"/>
                                </a:lnTo>
                                <a:lnTo>
                                  <a:pt x="3" y="23"/>
                                </a:lnTo>
                                <a:lnTo>
                                  <a:pt x="3" y="25"/>
                                </a:lnTo>
                                <a:lnTo>
                                  <a:pt x="3" y="23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8" y="52"/>
                                </a:moveTo>
                                <a:lnTo>
                                  <a:pt x="3" y="45"/>
                                </a:lnTo>
                                <a:lnTo>
                                  <a:pt x="3" y="37"/>
                                </a:lnTo>
                                <a:lnTo>
                                  <a:pt x="5" y="45"/>
                                </a:lnTo>
                                <a:lnTo>
                                  <a:pt x="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Freeform 1969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4" cy="5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3 h 57"/>
                              <a:gd name="T2" fmla="*/ 164 w 164"/>
                              <a:gd name="T3" fmla="*/ 3 h 57"/>
                              <a:gd name="T4" fmla="*/ 164 w 164"/>
                              <a:gd name="T5" fmla="*/ 0 h 57"/>
                              <a:gd name="T6" fmla="*/ 162 w 164"/>
                              <a:gd name="T7" fmla="*/ 3 h 57"/>
                              <a:gd name="T8" fmla="*/ 159 w 164"/>
                              <a:gd name="T9" fmla="*/ 3 h 57"/>
                              <a:gd name="T10" fmla="*/ 159 w 164"/>
                              <a:gd name="T11" fmla="*/ 5 h 57"/>
                              <a:gd name="T12" fmla="*/ 159 w 164"/>
                              <a:gd name="T13" fmla="*/ 5 h 57"/>
                              <a:gd name="T14" fmla="*/ 164 w 164"/>
                              <a:gd name="T15" fmla="*/ 3 h 57"/>
                              <a:gd name="T16" fmla="*/ 0 w 164"/>
                              <a:gd name="T17" fmla="*/ 20 h 57"/>
                              <a:gd name="T18" fmla="*/ 0 w 164"/>
                              <a:gd name="T19" fmla="*/ 20 h 57"/>
                              <a:gd name="T20" fmla="*/ 3 w 164"/>
                              <a:gd name="T21" fmla="*/ 37 h 57"/>
                              <a:gd name="T22" fmla="*/ 10 w 164"/>
                              <a:gd name="T23" fmla="*/ 55 h 57"/>
                              <a:gd name="T24" fmla="*/ 10 w 164"/>
                              <a:gd name="T25" fmla="*/ 57 h 57"/>
                              <a:gd name="T26" fmla="*/ 8 w 164"/>
                              <a:gd name="T27" fmla="*/ 42 h 57"/>
                              <a:gd name="T28" fmla="*/ 5 w 164"/>
                              <a:gd name="T29" fmla="*/ 30 h 57"/>
                              <a:gd name="T30" fmla="*/ 5 w 164"/>
                              <a:gd name="T31" fmla="*/ 25 h 57"/>
                              <a:gd name="T32" fmla="*/ 5 w 164"/>
                              <a:gd name="T33" fmla="*/ 20 h 57"/>
                              <a:gd name="T34" fmla="*/ 3 w 164"/>
                              <a:gd name="T35" fmla="*/ 20 h 57"/>
                              <a:gd name="T36" fmla="*/ 0 w 164"/>
                              <a:gd name="T37" fmla="*/ 2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4" h="57">
                                <a:moveTo>
                                  <a:pt x="164" y="3"/>
                                </a:moveTo>
                                <a:lnTo>
                                  <a:pt x="164" y="3"/>
                                </a:lnTo>
                                <a:lnTo>
                                  <a:pt x="164" y="0"/>
                                </a:lnTo>
                                <a:lnTo>
                                  <a:pt x="162" y="3"/>
                                </a:lnTo>
                                <a:lnTo>
                                  <a:pt x="159" y="3"/>
                                </a:lnTo>
                                <a:lnTo>
                                  <a:pt x="159" y="5"/>
                                </a:lnTo>
                                <a:lnTo>
                                  <a:pt x="164" y="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3" y="37"/>
                                </a:lnTo>
                                <a:lnTo>
                                  <a:pt x="10" y="55"/>
                                </a:lnTo>
                                <a:lnTo>
                                  <a:pt x="10" y="57"/>
                                </a:lnTo>
                                <a:lnTo>
                                  <a:pt x="8" y="42"/>
                                </a:lnTo>
                                <a:lnTo>
                                  <a:pt x="5" y="30"/>
                                </a:lnTo>
                                <a:lnTo>
                                  <a:pt x="5" y="25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Freeform 1970"/>
                        <wps:cNvSpPr>
                          <a:spLocks noEditPoints="1"/>
                        </wps:cNvSpPr>
                        <wps:spPr bwMode="auto">
                          <a:xfrm>
                            <a:off x="5987" y="634"/>
                            <a:ext cx="159" cy="54"/>
                          </a:xfrm>
                          <a:custGeom>
                            <a:avLst/>
                            <a:gdLst>
                              <a:gd name="T0" fmla="*/ 159 w 159"/>
                              <a:gd name="T1" fmla="*/ 2 h 54"/>
                              <a:gd name="T2" fmla="*/ 159 w 159"/>
                              <a:gd name="T3" fmla="*/ 0 h 54"/>
                              <a:gd name="T4" fmla="*/ 159 w 159"/>
                              <a:gd name="T5" fmla="*/ 0 h 54"/>
                              <a:gd name="T6" fmla="*/ 156 w 159"/>
                              <a:gd name="T7" fmla="*/ 0 h 54"/>
                              <a:gd name="T8" fmla="*/ 154 w 159"/>
                              <a:gd name="T9" fmla="*/ 0 h 54"/>
                              <a:gd name="T10" fmla="*/ 154 w 159"/>
                              <a:gd name="T11" fmla="*/ 2 h 54"/>
                              <a:gd name="T12" fmla="*/ 154 w 159"/>
                              <a:gd name="T13" fmla="*/ 5 h 54"/>
                              <a:gd name="T14" fmla="*/ 159 w 159"/>
                              <a:gd name="T15" fmla="*/ 2 h 54"/>
                              <a:gd name="T16" fmla="*/ 0 w 159"/>
                              <a:gd name="T17" fmla="*/ 17 h 54"/>
                              <a:gd name="T18" fmla="*/ 0 w 159"/>
                              <a:gd name="T19" fmla="*/ 20 h 54"/>
                              <a:gd name="T20" fmla="*/ 0 w 159"/>
                              <a:gd name="T21" fmla="*/ 22 h 54"/>
                              <a:gd name="T22" fmla="*/ 2 w 159"/>
                              <a:gd name="T23" fmla="*/ 27 h 54"/>
                              <a:gd name="T24" fmla="*/ 0 w 159"/>
                              <a:gd name="T25" fmla="*/ 34 h 54"/>
                              <a:gd name="T26" fmla="*/ 2 w 159"/>
                              <a:gd name="T27" fmla="*/ 42 h 54"/>
                              <a:gd name="T28" fmla="*/ 5 w 159"/>
                              <a:gd name="T29" fmla="*/ 49 h 54"/>
                              <a:gd name="T30" fmla="*/ 5 w 159"/>
                              <a:gd name="T31" fmla="*/ 52 h 54"/>
                              <a:gd name="T32" fmla="*/ 7 w 159"/>
                              <a:gd name="T33" fmla="*/ 52 h 54"/>
                              <a:gd name="T34" fmla="*/ 7 w 159"/>
                              <a:gd name="T35" fmla="*/ 54 h 54"/>
                              <a:gd name="T36" fmla="*/ 9 w 159"/>
                              <a:gd name="T37" fmla="*/ 54 h 54"/>
                              <a:gd name="T38" fmla="*/ 7 w 159"/>
                              <a:gd name="T39" fmla="*/ 42 h 54"/>
                              <a:gd name="T40" fmla="*/ 5 w 159"/>
                              <a:gd name="T41" fmla="*/ 27 h 54"/>
                              <a:gd name="T42" fmla="*/ 5 w 159"/>
                              <a:gd name="T43" fmla="*/ 22 h 54"/>
                              <a:gd name="T44" fmla="*/ 5 w 159"/>
                              <a:gd name="T45" fmla="*/ 20 h 54"/>
                              <a:gd name="T46" fmla="*/ 2 w 159"/>
                              <a:gd name="T47" fmla="*/ 17 h 54"/>
                              <a:gd name="T48" fmla="*/ 0 w 159"/>
                              <a:gd name="T49" fmla="*/ 1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9" h="54">
                                <a:moveTo>
                                  <a:pt x="159" y="2"/>
                                </a:moveTo>
                                <a:lnTo>
                                  <a:pt x="159" y="0"/>
                                </a:lnTo>
                                <a:lnTo>
                                  <a:pt x="156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2"/>
                                </a:lnTo>
                                <a:lnTo>
                                  <a:pt x="154" y="5"/>
                                </a:lnTo>
                                <a:lnTo>
                                  <a:pt x="159" y="2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27"/>
                                </a:lnTo>
                                <a:lnTo>
                                  <a:pt x="0" y="34"/>
                                </a:lnTo>
                                <a:lnTo>
                                  <a:pt x="2" y="42"/>
                                </a:lnTo>
                                <a:lnTo>
                                  <a:pt x="5" y="49"/>
                                </a:lnTo>
                                <a:lnTo>
                                  <a:pt x="5" y="52"/>
                                </a:lnTo>
                                <a:lnTo>
                                  <a:pt x="7" y="52"/>
                                </a:lnTo>
                                <a:lnTo>
                                  <a:pt x="7" y="54"/>
                                </a:lnTo>
                                <a:lnTo>
                                  <a:pt x="9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Freeform 1971"/>
                        <wps:cNvSpPr>
                          <a:spLocks noEditPoints="1"/>
                        </wps:cNvSpPr>
                        <wps:spPr bwMode="auto">
                          <a:xfrm>
                            <a:off x="5989" y="634"/>
                            <a:ext cx="154" cy="54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 h 54"/>
                              <a:gd name="T2" fmla="*/ 154 w 154"/>
                              <a:gd name="T3" fmla="*/ 2 h 54"/>
                              <a:gd name="T4" fmla="*/ 154 w 154"/>
                              <a:gd name="T5" fmla="*/ 0 h 54"/>
                              <a:gd name="T6" fmla="*/ 152 w 154"/>
                              <a:gd name="T7" fmla="*/ 0 h 54"/>
                              <a:gd name="T8" fmla="*/ 149 w 154"/>
                              <a:gd name="T9" fmla="*/ 0 h 54"/>
                              <a:gd name="T10" fmla="*/ 149 w 154"/>
                              <a:gd name="T11" fmla="*/ 2 h 54"/>
                              <a:gd name="T12" fmla="*/ 152 w 154"/>
                              <a:gd name="T13" fmla="*/ 7 h 54"/>
                              <a:gd name="T14" fmla="*/ 154 w 154"/>
                              <a:gd name="T15" fmla="*/ 2 h 54"/>
                              <a:gd name="T16" fmla="*/ 0 w 154"/>
                              <a:gd name="T17" fmla="*/ 17 h 54"/>
                              <a:gd name="T18" fmla="*/ 0 w 154"/>
                              <a:gd name="T19" fmla="*/ 22 h 54"/>
                              <a:gd name="T20" fmla="*/ 0 w 154"/>
                              <a:gd name="T21" fmla="*/ 27 h 54"/>
                              <a:gd name="T22" fmla="*/ 3 w 154"/>
                              <a:gd name="T23" fmla="*/ 39 h 54"/>
                              <a:gd name="T24" fmla="*/ 5 w 154"/>
                              <a:gd name="T25" fmla="*/ 54 h 54"/>
                              <a:gd name="T26" fmla="*/ 7 w 154"/>
                              <a:gd name="T27" fmla="*/ 54 h 54"/>
                              <a:gd name="T28" fmla="*/ 10 w 154"/>
                              <a:gd name="T29" fmla="*/ 54 h 54"/>
                              <a:gd name="T30" fmla="*/ 7 w 154"/>
                              <a:gd name="T31" fmla="*/ 42 h 54"/>
                              <a:gd name="T32" fmla="*/ 5 w 154"/>
                              <a:gd name="T33" fmla="*/ 27 h 54"/>
                              <a:gd name="T34" fmla="*/ 5 w 154"/>
                              <a:gd name="T35" fmla="*/ 25 h 54"/>
                              <a:gd name="T36" fmla="*/ 5 w 154"/>
                              <a:gd name="T37" fmla="*/ 20 h 54"/>
                              <a:gd name="T38" fmla="*/ 3 w 154"/>
                              <a:gd name="T39" fmla="*/ 20 h 54"/>
                              <a:gd name="T40" fmla="*/ 0 w 154"/>
                              <a:gd name="T41" fmla="*/ 1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54">
                                <a:moveTo>
                                  <a:pt x="154" y="2"/>
                                </a:moveTo>
                                <a:lnTo>
                                  <a:pt x="154" y="2"/>
                                </a:lnTo>
                                <a:lnTo>
                                  <a:pt x="154" y="0"/>
                                </a:lnTo>
                                <a:lnTo>
                                  <a:pt x="152" y="0"/>
                                </a:lnTo>
                                <a:lnTo>
                                  <a:pt x="149" y="0"/>
                                </a:lnTo>
                                <a:lnTo>
                                  <a:pt x="149" y="2"/>
                                </a:lnTo>
                                <a:lnTo>
                                  <a:pt x="152" y="7"/>
                                </a:lnTo>
                                <a:lnTo>
                                  <a:pt x="154" y="2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3" y="39"/>
                                </a:lnTo>
                                <a:lnTo>
                                  <a:pt x="5" y="54"/>
                                </a:lnTo>
                                <a:lnTo>
                                  <a:pt x="7" y="54"/>
                                </a:lnTo>
                                <a:lnTo>
                                  <a:pt x="10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1972"/>
                        <wps:cNvSpPr>
                          <a:spLocks noEditPoints="1"/>
                        </wps:cNvSpPr>
                        <wps:spPr bwMode="auto">
                          <a:xfrm>
                            <a:off x="5992" y="634"/>
                            <a:ext cx="149" cy="54"/>
                          </a:xfrm>
                          <a:custGeom>
                            <a:avLst/>
                            <a:gdLst>
                              <a:gd name="T0" fmla="*/ 149 w 149"/>
                              <a:gd name="T1" fmla="*/ 5 h 54"/>
                              <a:gd name="T2" fmla="*/ 149 w 149"/>
                              <a:gd name="T3" fmla="*/ 2 h 54"/>
                              <a:gd name="T4" fmla="*/ 149 w 149"/>
                              <a:gd name="T5" fmla="*/ 0 h 54"/>
                              <a:gd name="T6" fmla="*/ 146 w 149"/>
                              <a:gd name="T7" fmla="*/ 0 h 54"/>
                              <a:gd name="T8" fmla="*/ 144 w 149"/>
                              <a:gd name="T9" fmla="*/ 0 h 54"/>
                              <a:gd name="T10" fmla="*/ 144 w 149"/>
                              <a:gd name="T11" fmla="*/ 5 h 54"/>
                              <a:gd name="T12" fmla="*/ 146 w 149"/>
                              <a:gd name="T13" fmla="*/ 7 h 54"/>
                              <a:gd name="T14" fmla="*/ 149 w 149"/>
                              <a:gd name="T15" fmla="*/ 5 h 54"/>
                              <a:gd name="T16" fmla="*/ 0 w 149"/>
                              <a:gd name="T17" fmla="*/ 20 h 54"/>
                              <a:gd name="T18" fmla="*/ 0 w 149"/>
                              <a:gd name="T19" fmla="*/ 22 h 54"/>
                              <a:gd name="T20" fmla="*/ 0 w 149"/>
                              <a:gd name="T21" fmla="*/ 27 h 54"/>
                              <a:gd name="T22" fmla="*/ 2 w 149"/>
                              <a:gd name="T23" fmla="*/ 42 h 54"/>
                              <a:gd name="T24" fmla="*/ 4 w 149"/>
                              <a:gd name="T25" fmla="*/ 54 h 54"/>
                              <a:gd name="T26" fmla="*/ 7 w 149"/>
                              <a:gd name="T27" fmla="*/ 54 h 54"/>
                              <a:gd name="T28" fmla="*/ 9 w 149"/>
                              <a:gd name="T29" fmla="*/ 54 h 54"/>
                              <a:gd name="T30" fmla="*/ 7 w 149"/>
                              <a:gd name="T31" fmla="*/ 42 h 54"/>
                              <a:gd name="T32" fmla="*/ 4 w 149"/>
                              <a:gd name="T33" fmla="*/ 27 h 54"/>
                              <a:gd name="T34" fmla="*/ 4 w 149"/>
                              <a:gd name="T35" fmla="*/ 25 h 54"/>
                              <a:gd name="T36" fmla="*/ 4 w 149"/>
                              <a:gd name="T37" fmla="*/ 20 h 54"/>
                              <a:gd name="T38" fmla="*/ 2 w 149"/>
                              <a:gd name="T39" fmla="*/ 20 h 54"/>
                              <a:gd name="T40" fmla="*/ 0 w 149"/>
                              <a:gd name="T41" fmla="*/ 2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54">
                                <a:moveTo>
                                  <a:pt x="149" y="5"/>
                                </a:moveTo>
                                <a:lnTo>
                                  <a:pt x="149" y="2"/>
                                </a:lnTo>
                                <a:lnTo>
                                  <a:pt x="149" y="0"/>
                                </a:lnTo>
                                <a:lnTo>
                                  <a:pt x="146" y="0"/>
                                </a:lnTo>
                                <a:lnTo>
                                  <a:pt x="144" y="0"/>
                                </a:lnTo>
                                <a:lnTo>
                                  <a:pt x="144" y="5"/>
                                </a:lnTo>
                                <a:lnTo>
                                  <a:pt x="146" y="7"/>
                                </a:lnTo>
                                <a:lnTo>
                                  <a:pt x="149" y="5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2" y="42"/>
                                </a:lnTo>
                                <a:lnTo>
                                  <a:pt x="4" y="54"/>
                                </a:lnTo>
                                <a:lnTo>
                                  <a:pt x="7" y="54"/>
                                </a:lnTo>
                                <a:lnTo>
                                  <a:pt x="9" y="54"/>
                                </a:lnTo>
                                <a:lnTo>
                                  <a:pt x="7" y="42"/>
                                </a:lnTo>
                                <a:lnTo>
                                  <a:pt x="4" y="27"/>
                                </a:lnTo>
                                <a:lnTo>
                                  <a:pt x="4" y="25"/>
                                </a:lnTo>
                                <a:lnTo>
                                  <a:pt x="4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Freeform 1973"/>
                        <wps:cNvSpPr>
                          <a:spLocks noEditPoints="1"/>
                        </wps:cNvSpPr>
                        <wps:spPr bwMode="auto">
                          <a:xfrm>
                            <a:off x="5994" y="634"/>
                            <a:ext cx="147" cy="54"/>
                          </a:xfrm>
                          <a:custGeom>
                            <a:avLst/>
                            <a:gdLst>
                              <a:gd name="T0" fmla="*/ 147 w 147"/>
                              <a:gd name="T1" fmla="*/ 7 h 54"/>
                              <a:gd name="T2" fmla="*/ 144 w 147"/>
                              <a:gd name="T3" fmla="*/ 2 h 54"/>
                              <a:gd name="T4" fmla="*/ 144 w 147"/>
                              <a:gd name="T5" fmla="*/ 0 h 54"/>
                              <a:gd name="T6" fmla="*/ 142 w 147"/>
                              <a:gd name="T7" fmla="*/ 0 h 54"/>
                              <a:gd name="T8" fmla="*/ 139 w 147"/>
                              <a:gd name="T9" fmla="*/ 2 h 54"/>
                              <a:gd name="T10" fmla="*/ 139 w 147"/>
                              <a:gd name="T11" fmla="*/ 5 h 54"/>
                              <a:gd name="T12" fmla="*/ 142 w 147"/>
                              <a:gd name="T13" fmla="*/ 10 h 54"/>
                              <a:gd name="T14" fmla="*/ 147 w 147"/>
                              <a:gd name="T15" fmla="*/ 7 h 54"/>
                              <a:gd name="T16" fmla="*/ 0 w 147"/>
                              <a:gd name="T17" fmla="*/ 20 h 54"/>
                              <a:gd name="T18" fmla="*/ 0 w 147"/>
                              <a:gd name="T19" fmla="*/ 25 h 54"/>
                              <a:gd name="T20" fmla="*/ 0 w 147"/>
                              <a:gd name="T21" fmla="*/ 27 h 54"/>
                              <a:gd name="T22" fmla="*/ 2 w 147"/>
                              <a:gd name="T23" fmla="*/ 42 h 54"/>
                              <a:gd name="T24" fmla="*/ 5 w 147"/>
                              <a:gd name="T25" fmla="*/ 54 h 54"/>
                              <a:gd name="T26" fmla="*/ 7 w 147"/>
                              <a:gd name="T27" fmla="*/ 54 h 54"/>
                              <a:gd name="T28" fmla="*/ 12 w 147"/>
                              <a:gd name="T29" fmla="*/ 54 h 54"/>
                              <a:gd name="T30" fmla="*/ 7 w 147"/>
                              <a:gd name="T31" fmla="*/ 42 h 54"/>
                              <a:gd name="T32" fmla="*/ 5 w 147"/>
                              <a:gd name="T33" fmla="*/ 27 h 54"/>
                              <a:gd name="T34" fmla="*/ 5 w 147"/>
                              <a:gd name="T35" fmla="*/ 25 h 54"/>
                              <a:gd name="T36" fmla="*/ 5 w 147"/>
                              <a:gd name="T37" fmla="*/ 22 h 54"/>
                              <a:gd name="T38" fmla="*/ 2 w 147"/>
                              <a:gd name="T39" fmla="*/ 20 h 54"/>
                              <a:gd name="T40" fmla="*/ 0 w 147"/>
                              <a:gd name="T41" fmla="*/ 2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7" h="54">
                                <a:moveTo>
                                  <a:pt x="147" y="7"/>
                                </a:moveTo>
                                <a:lnTo>
                                  <a:pt x="144" y="2"/>
                                </a:lnTo>
                                <a:lnTo>
                                  <a:pt x="144" y="0"/>
                                </a:lnTo>
                                <a:lnTo>
                                  <a:pt x="142" y="0"/>
                                </a:lnTo>
                                <a:lnTo>
                                  <a:pt x="139" y="2"/>
                                </a:lnTo>
                                <a:lnTo>
                                  <a:pt x="139" y="5"/>
                                </a:lnTo>
                                <a:lnTo>
                                  <a:pt x="142" y="10"/>
                                </a:lnTo>
                                <a:lnTo>
                                  <a:pt x="147" y="7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2" y="42"/>
                                </a:lnTo>
                                <a:lnTo>
                                  <a:pt x="5" y="54"/>
                                </a:lnTo>
                                <a:lnTo>
                                  <a:pt x="7" y="54"/>
                                </a:lnTo>
                                <a:lnTo>
                                  <a:pt x="12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2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Freeform 1974"/>
                        <wps:cNvSpPr>
                          <a:spLocks noEditPoints="1"/>
                        </wps:cNvSpPr>
                        <wps:spPr bwMode="auto">
                          <a:xfrm>
                            <a:off x="5996" y="634"/>
                            <a:ext cx="142" cy="5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7 h 57"/>
                              <a:gd name="T2" fmla="*/ 140 w 142"/>
                              <a:gd name="T3" fmla="*/ 5 h 57"/>
                              <a:gd name="T4" fmla="*/ 140 w 142"/>
                              <a:gd name="T5" fmla="*/ 0 h 57"/>
                              <a:gd name="T6" fmla="*/ 137 w 142"/>
                              <a:gd name="T7" fmla="*/ 2 h 57"/>
                              <a:gd name="T8" fmla="*/ 135 w 142"/>
                              <a:gd name="T9" fmla="*/ 2 h 57"/>
                              <a:gd name="T10" fmla="*/ 135 w 142"/>
                              <a:gd name="T11" fmla="*/ 7 h 57"/>
                              <a:gd name="T12" fmla="*/ 137 w 142"/>
                              <a:gd name="T13" fmla="*/ 12 h 57"/>
                              <a:gd name="T14" fmla="*/ 142 w 142"/>
                              <a:gd name="T15" fmla="*/ 7 h 57"/>
                              <a:gd name="T16" fmla="*/ 0 w 142"/>
                              <a:gd name="T17" fmla="*/ 20 h 57"/>
                              <a:gd name="T18" fmla="*/ 0 w 142"/>
                              <a:gd name="T19" fmla="*/ 25 h 57"/>
                              <a:gd name="T20" fmla="*/ 0 w 142"/>
                              <a:gd name="T21" fmla="*/ 27 h 57"/>
                              <a:gd name="T22" fmla="*/ 3 w 142"/>
                              <a:gd name="T23" fmla="*/ 42 h 57"/>
                              <a:gd name="T24" fmla="*/ 5 w 142"/>
                              <a:gd name="T25" fmla="*/ 54 h 57"/>
                              <a:gd name="T26" fmla="*/ 10 w 142"/>
                              <a:gd name="T27" fmla="*/ 54 h 57"/>
                              <a:gd name="T28" fmla="*/ 13 w 142"/>
                              <a:gd name="T29" fmla="*/ 57 h 57"/>
                              <a:gd name="T30" fmla="*/ 8 w 142"/>
                              <a:gd name="T31" fmla="*/ 42 h 57"/>
                              <a:gd name="T32" fmla="*/ 5 w 142"/>
                              <a:gd name="T33" fmla="*/ 27 h 57"/>
                              <a:gd name="T34" fmla="*/ 5 w 142"/>
                              <a:gd name="T35" fmla="*/ 25 h 57"/>
                              <a:gd name="T36" fmla="*/ 5 w 142"/>
                              <a:gd name="T37" fmla="*/ 22 h 57"/>
                              <a:gd name="T38" fmla="*/ 3 w 142"/>
                              <a:gd name="T39" fmla="*/ 22 h 57"/>
                              <a:gd name="T40" fmla="*/ 0 w 142"/>
                              <a:gd name="T41" fmla="*/ 2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2" h="57">
                                <a:moveTo>
                                  <a:pt x="142" y="7"/>
                                </a:moveTo>
                                <a:lnTo>
                                  <a:pt x="140" y="5"/>
                                </a:lnTo>
                                <a:lnTo>
                                  <a:pt x="140" y="0"/>
                                </a:lnTo>
                                <a:lnTo>
                                  <a:pt x="137" y="2"/>
                                </a:lnTo>
                                <a:lnTo>
                                  <a:pt x="135" y="2"/>
                                </a:lnTo>
                                <a:lnTo>
                                  <a:pt x="135" y="7"/>
                                </a:lnTo>
                                <a:lnTo>
                                  <a:pt x="137" y="12"/>
                                </a:lnTo>
                                <a:lnTo>
                                  <a:pt x="142" y="7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3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54"/>
                                </a:lnTo>
                                <a:lnTo>
                                  <a:pt x="13" y="57"/>
                                </a:lnTo>
                                <a:lnTo>
                                  <a:pt x="8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2"/>
                                </a:lnTo>
                                <a:lnTo>
                                  <a:pt x="3" y="22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reeform 1975"/>
                        <wps:cNvSpPr>
                          <a:spLocks noEditPoints="1"/>
                        </wps:cNvSpPr>
                        <wps:spPr bwMode="auto">
                          <a:xfrm>
                            <a:off x="5999" y="636"/>
                            <a:ext cx="137" cy="5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8 h 55"/>
                              <a:gd name="T2" fmla="*/ 134 w 137"/>
                              <a:gd name="T3" fmla="*/ 3 h 55"/>
                              <a:gd name="T4" fmla="*/ 134 w 137"/>
                              <a:gd name="T5" fmla="*/ 0 h 55"/>
                              <a:gd name="T6" fmla="*/ 132 w 137"/>
                              <a:gd name="T7" fmla="*/ 0 h 55"/>
                              <a:gd name="T8" fmla="*/ 129 w 137"/>
                              <a:gd name="T9" fmla="*/ 0 h 55"/>
                              <a:gd name="T10" fmla="*/ 132 w 137"/>
                              <a:gd name="T11" fmla="*/ 5 h 55"/>
                              <a:gd name="T12" fmla="*/ 132 w 137"/>
                              <a:gd name="T13" fmla="*/ 10 h 55"/>
                              <a:gd name="T14" fmla="*/ 134 w 137"/>
                              <a:gd name="T15" fmla="*/ 10 h 55"/>
                              <a:gd name="T16" fmla="*/ 137 w 137"/>
                              <a:gd name="T17" fmla="*/ 8 h 55"/>
                              <a:gd name="T18" fmla="*/ 0 w 137"/>
                              <a:gd name="T19" fmla="*/ 20 h 55"/>
                              <a:gd name="T20" fmla="*/ 0 w 137"/>
                              <a:gd name="T21" fmla="*/ 23 h 55"/>
                              <a:gd name="T22" fmla="*/ 0 w 137"/>
                              <a:gd name="T23" fmla="*/ 25 h 55"/>
                              <a:gd name="T24" fmla="*/ 2 w 137"/>
                              <a:gd name="T25" fmla="*/ 40 h 55"/>
                              <a:gd name="T26" fmla="*/ 7 w 137"/>
                              <a:gd name="T27" fmla="*/ 52 h 55"/>
                              <a:gd name="T28" fmla="*/ 10 w 137"/>
                              <a:gd name="T29" fmla="*/ 55 h 55"/>
                              <a:gd name="T30" fmla="*/ 12 w 137"/>
                              <a:gd name="T31" fmla="*/ 55 h 55"/>
                              <a:gd name="T32" fmla="*/ 7 w 137"/>
                              <a:gd name="T33" fmla="*/ 40 h 55"/>
                              <a:gd name="T34" fmla="*/ 5 w 137"/>
                              <a:gd name="T35" fmla="*/ 25 h 55"/>
                              <a:gd name="T36" fmla="*/ 5 w 137"/>
                              <a:gd name="T37" fmla="*/ 23 h 55"/>
                              <a:gd name="T38" fmla="*/ 5 w 137"/>
                              <a:gd name="T39" fmla="*/ 20 h 55"/>
                              <a:gd name="T40" fmla="*/ 2 w 137"/>
                              <a:gd name="T41" fmla="*/ 20 h 55"/>
                              <a:gd name="T42" fmla="*/ 0 w 137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7" h="55">
                                <a:moveTo>
                                  <a:pt x="137" y="8"/>
                                </a:moveTo>
                                <a:lnTo>
                                  <a:pt x="134" y="3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29" y="0"/>
                                </a:lnTo>
                                <a:lnTo>
                                  <a:pt x="132" y="5"/>
                                </a:lnTo>
                                <a:lnTo>
                                  <a:pt x="132" y="10"/>
                                </a:lnTo>
                                <a:lnTo>
                                  <a:pt x="134" y="10"/>
                                </a:lnTo>
                                <a:lnTo>
                                  <a:pt x="137" y="8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2" y="40"/>
                                </a:lnTo>
                                <a:lnTo>
                                  <a:pt x="7" y="52"/>
                                </a:lnTo>
                                <a:lnTo>
                                  <a:pt x="10" y="55"/>
                                </a:lnTo>
                                <a:lnTo>
                                  <a:pt x="12" y="55"/>
                                </a:lnTo>
                                <a:lnTo>
                                  <a:pt x="7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reeform 1976"/>
                        <wps:cNvSpPr>
                          <a:spLocks noEditPoints="1"/>
                        </wps:cNvSpPr>
                        <wps:spPr bwMode="auto">
                          <a:xfrm>
                            <a:off x="6001" y="636"/>
                            <a:ext cx="132" cy="55"/>
                          </a:xfrm>
                          <a:custGeom>
                            <a:avLst/>
                            <a:gdLst>
                              <a:gd name="T0" fmla="*/ 132 w 132"/>
                              <a:gd name="T1" fmla="*/ 10 h 55"/>
                              <a:gd name="T2" fmla="*/ 130 w 132"/>
                              <a:gd name="T3" fmla="*/ 5 h 55"/>
                              <a:gd name="T4" fmla="*/ 130 w 132"/>
                              <a:gd name="T5" fmla="*/ 0 h 55"/>
                              <a:gd name="T6" fmla="*/ 127 w 132"/>
                              <a:gd name="T7" fmla="*/ 0 h 55"/>
                              <a:gd name="T8" fmla="*/ 125 w 132"/>
                              <a:gd name="T9" fmla="*/ 0 h 55"/>
                              <a:gd name="T10" fmla="*/ 127 w 132"/>
                              <a:gd name="T11" fmla="*/ 8 h 55"/>
                              <a:gd name="T12" fmla="*/ 127 w 132"/>
                              <a:gd name="T13" fmla="*/ 13 h 55"/>
                              <a:gd name="T14" fmla="*/ 130 w 132"/>
                              <a:gd name="T15" fmla="*/ 10 h 55"/>
                              <a:gd name="T16" fmla="*/ 132 w 132"/>
                              <a:gd name="T17" fmla="*/ 10 h 55"/>
                              <a:gd name="T18" fmla="*/ 0 w 132"/>
                              <a:gd name="T19" fmla="*/ 20 h 55"/>
                              <a:gd name="T20" fmla="*/ 0 w 132"/>
                              <a:gd name="T21" fmla="*/ 23 h 55"/>
                              <a:gd name="T22" fmla="*/ 0 w 132"/>
                              <a:gd name="T23" fmla="*/ 25 h 55"/>
                              <a:gd name="T24" fmla="*/ 3 w 132"/>
                              <a:gd name="T25" fmla="*/ 40 h 55"/>
                              <a:gd name="T26" fmla="*/ 8 w 132"/>
                              <a:gd name="T27" fmla="*/ 55 h 55"/>
                              <a:gd name="T28" fmla="*/ 10 w 132"/>
                              <a:gd name="T29" fmla="*/ 55 h 55"/>
                              <a:gd name="T30" fmla="*/ 13 w 132"/>
                              <a:gd name="T31" fmla="*/ 55 h 55"/>
                              <a:gd name="T32" fmla="*/ 8 w 132"/>
                              <a:gd name="T33" fmla="*/ 40 h 55"/>
                              <a:gd name="T34" fmla="*/ 5 w 132"/>
                              <a:gd name="T35" fmla="*/ 25 h 55"/>
                              <a:gd name="T36" fmla="*/ 5 w 132"/>
                              <a:gd name="T37" fmla="*/ 23 h 55"/>
                              <a:gd name="T38" fmla="*/ 5 w 132"/>
                              <a:gd name="T39" fmla="*/ 20 h 55"/>
                              <a:gd name="T40" fmla="*/ 3 w 132"/>
                              <a:gd name="T41" fmla="*/ 20 h 55"/>
                              <a:gd name="T42" fmla="*/ 0 w 132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2" h="55">
                                <a:moveTo>
                                  <a:pt x="132" y="10"/>
                                </a:moveTo>
                                <a:lnTo>
                                  <a:pt x="130" y="5"/>
                                </a:lnTo>
                                <a:lnTo>
                                  <a:pt x="130" y="0"/>
                                </a:lnTo>
                                <a:lnTo>
                                  <a:pt x="127" y="0"/>
                                </a:lnTo>
                                <a:lnTo>
                                  <a:pt x="125" y="0"/>
                                </a:lnTo>
                                <a:lnTo>
                                  <a:pt x="127" y="8"/>
                                </a:lnTo>
                                <a:lnTo>
                                  <a:pt x="127" y="13"/>
                                </a:lnTo>
                                <a:lnTo>
                                  <a:pt x="130" y="10"/>
                                </a:lnTo>
                                <a:lnTo>
                                  <a:pt x="132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40"/>
                                </a:lnTo>
                                <a:lnTo>
                                  <a:pt x="8" y="55"/>
                                </a:lnTo>
                                <a:lnTo>
                                  <a:pt x="10" y="55"/>
                                </a:lnTo>
                                <a:lnTo>
                                  <a:pt x="13" y="55"/>
                                </a:lnTo>
                                <a:lnTo>
                                  <a:pt x="8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Freeform 1977"/>
                        <wps:cNvSpPr>
                          <a:spLocks noEditPoints="1"/>
                        </wps:cNvSpPr>
                        <wps:spPr bwMode="auto">
                          <a:xfrm>
                            <a:off x="6004" y="636"/>
                            <a:ext cx="127" cy="5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10 h 55"/>
                              <a:gd name="T2" fmla="*/ 127 w 127"/>
                              <a:gd name="T3" fmla="*/ 5 h 55"/>
                              <a:gd name="T4" fmla="*/ 124 w 127"/>
                              <a:gd name="T5" fmla="*/ 0 h 55"/>
                              <a:gd name="T6" fmla="*/ 122 w 127"/>
                              <a:gd name="T7" fmla="*/ 0 h 55"/>
                              <a:gd name="T8" fmla="*/ 119 w 127"/>
                              <a:gd name="T9" fmla="*/ 3 h 55"/>
                              <a:gd name="T10" fmla="*/ 122 w 127"/>
                              <a:gd name="T11" fmla="*/ 8 h 55"/>
                              <a:gd name="T12" fmla="*/ 122 w 127"/>
                              <a:gd name="T13" fmla="*/ 13 h 55"/>
                              <a:gd name="T14" fmla="*/ 124 w 127"/>
                              <a:gd name="T15" fmla="*/ 13 h 55"/>
                              <a:gd name="T16" fmla="*/ 127 w 127"/>
                              <a:gd name="T17" fmla="*/ 10 h 55"/>
                              <a:gd name="T18" fmla="*/ 0 w 127"/>
                              <a:gd name="T19" fmla="*/ 20 h 55"/>
                              <a:gd name="T20" fmla="*/ 0 w 127"/>
                              <a:gd name="T21" fmla="*/ 23 h 55"/>
                              <a:gd name="T22" fmla="*/ 0 w 127"/>
                              <a:gd name="T23" fmla="*/ 25 h 55"/>
                              <a:gd name="T24" fmla="*/ 2 w 127"/>
                              <a:gd name="T25" fmla="*/ 40 h 55"/>
                              <a:gd name="T26" fmla="*/ 7 w 127"/>
                              <a:gd name="T27" fmla="*/ 55 h 55"/>
                              <a:gd name="T28" fmla="*/ 10 w 127"/>
                              <a:gd name="T29" fmla="*/ 55 h 55"/>
                              <a:gd name="T30" fmla="*/ 12 w 127"/>
                              <a:gd name="T31" fmla="*/ 55 h 55"/>
                              <a:gd name="T32" fmla="*/ 7 w 127"/>
                              <a:gd name="T33" fmla="*/ 40 h 55"/>
                              <a:gd name="T34" fmla="*/ 5 w 127"/>
                              <a:gd name="T35" fmla="*/ 25 h 55"/>
                              <a:gd name="T36" fmla="*/ 5 w 127"/>
                              <a:gd name="T37" fmla="*/ 23 h 55"/>
                              <a:gd name="T38" fmla="*/ 5 w 127"/>
                              <a:gd name="T39" fmla="*/ 23 h 55"/>
                              <a:gd name="T40" fmla="*/ 2 w 127"/>
                              <a:gd name="T41" fmla="*/ 20 h 55"/>
                              <a:gd name="T42" fmla="*/ 0 w 127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7" h="55">
                                <a:moveTo>
                                  <a:pt x="127" y="10"/>
                                </a:moveTo>
                                <a:lnTo>
                                  <a:pt x="127" y="5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19" y="3"/>
                                </a:lnTo>
                                <a:lnTo>
                                  <a:pt x="122" y="8"/>
                                </a:lnTo>
                                <a:lnTo>
                                  <a:pt x="122" y="13"/>
                                </a:lnTo>
                                <a:lnTo>
                                  <a:pt x="124" y="13"/>
                                </a:lnTo>
                                <a:lnTo>
                                  <a:pt x="127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2" y="40"/>
                                </a:lnTo>
                                <a:lnTo>
                                  <a:pt x="7" y="55"/>
                                </a:lnTo>
                                <a:lnTo>
                                  <a:pt x="10" y="55"/>
                                </a:lnTo>
                                <a:lnTo>
                                  <a:pt x="12" y="55"/>
                                </a:lnTo>
                                <a:lnTo>
                                  <a:pt x="7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Freeform 1978"/>
                        <wps:cNvSpPr>
                          <a:spLocks noEditPoints="1"/>
                        </wps:cNvSpPr>
                        <wps:spPr bwMode="auto">
                          <a:xfrm>
                            <a:off x="6006" y="636"/>
                            <a:ext cx="122" cy="5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13 h 55"/>
                              <a:gd name="T2" fmla="*/ 122 w 122"/>
                              <a:gd name="T3" fmla="*/ 8 h 55"/>
                              <a:gd name="T4" fmla="*/ 120 w 122"/>
                              <a:gd name="T5" fmla="*/ 0 h 55"/>
                              <a:gd name="T6" fmla="*/ 117 w 122"/>
                              <a:gd name="T7" fmla="*/ 3 h 55"/>
                              <a:gd name="T8" fmla="*/ 115 w 122"/>
                              <a:gd name="T9" fmla="*/ 3 h 55"/>
                              <a:gd name="T10" fmla="*/ 117 w 122"/>
                              <a:gd name="T11" fmla="*/ 8 h 55"/>
                              <a:gd name="T12" fmla="*/ 117 w 122"/>
                              <a:gd name="T13" fmla="*/ 15 h 55"/>
                              <a:gd name="T14" fmla="*/ 120 w 122"/>
                              <a:gd name="T15" fmla="*/ 13 h 55"/>
                              <a:gd name="T16" fmla="*/ 122 w 122"/>
                              <a:gd name="T17" fmla="*/ 13 h 55"/>
                              <a:gd name="T18" fmla="*/ 0 w 122"/>
                              <a:gd name="T19" fmla="*/ 20 h 55"/>
                              <a:gd name="T20" fmla="*/ 0 w 122"/>
                              <a:gd name="T21" fmla="*/ 23 h 55"/>
                              <a:gd name="T22" fmla="*/ 0 w 122"/>
                              <a:gd name="T23" fmla="*/ 25 h 55"/>
                              <a:gd name="T24" fmla="*/ 3 w 122"/>
                              <a:gd name="T25" fmla="*/ 40 h 55"/>
                              <a:gd name="T26" fmla="*/ 8 w 122"/>
                              <a:gd name="T27" fmla="*/ 55 h 55"/>
                              <a:gd name="T28" fmla="*/ 10 w 122"/>
                              <a:gd name="T29" fmla="*/ 55 h 55"/>
                              <a:gd name="T30" fmla="*/ 13 w 122"/>
                              <a:gd name="T31" fmla="*/ 55 h 55"/>
                              <a:gd name="T32" fmla="*/ 8 w 122"/>
                              <a:gd name="T33" fmla="*/ 40 h 55"/>
                              <a:gd name="T34" fmla="*/ 5 w 122"/>
                              <a:gd name="T35" fmla="*/ 25 h 55"/>
                              <a:gd name="T36" fmla="*/ 5 w 122"/>
                              <a:gd name="T37" fmla="*/ 23 h 55"/>
                              <a:gd name="T38" fmla="*/ 5 w 122"/>
                              <a:gd name="T39" fmla="*/ 23 h 55"/>
                              <a:gd name="T40" fmla="*/ 3 w 122"/>
                              <a:gd name="T41" fmla="*/ 23 h 55"/>
                              <a:gd name="T42" fmla="*/ 0 w 122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2" h="55">
                                <a:moveTo>
                                  <a:pt x="122" y="13"/>
                                </a:moveTo>
                                <a:lnTo>
                                  <a:pt x="122" y="8"/>
                                </a:lnTo>
                                <a:lnTo>
                                  <a:pt x="120" y="0"/>
                                </a:lnTo>
                                <a:lnTo>
                                  <a:pt x="117" y="3"/>
                                </a:lnTo>
                                <a:lnTo>
                                  <a:pt x="115" y="3"/>
                                </a:lnTo>
                                <a:lnTo>
                                  <a:pt x="117" y="8"/>
                                </a:lnTo>
                                <a:lnTo>
                                  <a:pt x="117" y="15"/>
                                </a:lnTo>
                                <a:lnTo>
                                  <a:pt x="120" y="13"/>
                                </a:lnTo>
                                <a:lnTo>
                                  <a:pt x="122" y="1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40"/>
                                </a:lnTo>
                                <a:lnTo>
                                  <a:pt x="8" y="55"/>
                                </a:lnTo>
                                <a:lnTo>
                                  <a:pt x="10" y="55"/>
                                </a:lnTo>
                                <a:lnTo>
                                  <a:pt x="13" y="55"/>
                                </a:lnTo>
                                <a:lnTo>
                                  <a:pt x="8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3" y="23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Freeform 1979"/>
                        <wps:cNvSpPr>
                          <a:spLocks noEditPoints="1"/>
                        </wps:cNvSpPr>
                        <wps:spPr bwMode="auto">
                          <a:xfrm>
                            <a:off x="6009" y="639"/>
                            <a:ext cx="117" cy="5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10 h 52"/>
                              <a:gd name="T2" fmla="*/ 117 w 117"/>
                              <a:gd name="T3" fmla="*/ 5 h 52"/>
                              <a:gd name="T4" fmla="*/ 114 w 117"/>
                              <a:gd name="T5" fmla="*/ 0 h 52"/>
                              <a:gd name="T6" fmla="*/ 112 w 117"/>
                              <a:gd name="T7" fmla="*/ 0 h 52"/>
                              <a:gd name="T8" fmla="*/ 109 w 117"/>
                              <a:gd name="T9" fmla="*/ 0 h 52"/>
                              <a:gd name="T10" fmla="*/ 112 w 117"/>
                              <a:gd name="T11" fmla="*/ 7 h 52"/>
                              <a:gd name="T12" fmla="*/ 114 w 117"/>
                              <a:gd name="T13" fmla="*/ 15 h 52"/>
                              <a:gd name="T14" fmla="*/ 114 w 117"/>
                              <a:gd name="T15" fmla="*/ 12 h 52"/>
                              <a:gd name="T16" fmla="*/ 117 w 117"/>
                              <a:gd name="T17" fmla="*/ 10 h 52"/>
                              <a:gd name="T18" fmla="*/ 0 w 117"/>
                              <a:gd name="T19" fmla="*/ 20 h 52"/>
                              <a:gd name="T20" fmla="*/ 0 w 117"/>
                              <a:gd name="T21" fmla="*/ 20 h 52"/>
                              <a:gd name="T22" fmla="*/ 0 w 117"/>
                              <a:gd name="T23" fmla="*/ 22 h 52"/>
                              <a:gd name="T24" fmla="*/ 2 w 117"/>
                              <a:gd name="T25" fmla="*/ 37 h 52"/>
                              <a:gd name="T26" fmla="*/ 7 w 117"/>
                              <a:gd name="T27" fmla="*/ 52 h 52"/>
                              <a:gd name="T28" fmla="*/ 10 w 117"/>
                              <a:gd name="T29" fmla="*/ 52 h 52"/>
                              <a:gd name="T30" fmla="*/ 15 w 117"/>
                              <a:gd name="T31" fmla="*/ 52 h 52"/>
                              <a:gd name="T32" fmla="*/ 7 w 117"/>
                              <a:gd name="T33" fmla="*/ 37 h 52"/>
                              <a:gd name="T34" fmla="*/ 5 w 117"/>
                              <a:gd name="T35" fmla="*/ 22 h 52"/>
                              <a:gd name="T36" fmla="*/ 5 w 117"/>
                              <a:gd name="T37" fmla="*/ 20 h 52"/>
                              <a:gd name="T38" fmla="*/ 5 w 117"/>
                              <a:gd name="T39" fmla="*/ 20 h 52"/>
                              <a:gd name="T40" fmla="*/ 2 w 117"/>
                              <a:gd name="T41" fmla="*/ 20 h 52"/>
                              <a:gd name="T42" fmla="*/ 0 w 117"/>
                              <a:gd name="T43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52">
                                <a:moveTo>
                                  <a:pt x="117" y="10"/>
                                </a:moveTo>
                                <a:lnTo>
                                  <a:pt x="117" y="5"/>
                                </a:lnTo>
                                <a:lnTo>
                                  <a:pt x="114" y="0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lnTo>
                                  <a:pt x="112" y="7"/>
                                </a:lnTo>
                                <a:lnTo>
                                  <a:pt x="114" y="15"/>
                                </a:lnTo>
                                <a:lnTo>
                                  <a:pt x="114" y="12"/>
                                </a:lnTo>
                                <a:lnTo>
                                  <a:pt x="117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37"/>
                                </a:lnTo>
                                <a:lnTo>
                                  <a:pt x="7" y="52"/>
                                </a:lnTo>
                                <a:lnTo>
                                  <a:pt x="10" y="52"/>
                                </a:lnTo>
                                <a:lnTo>
                                  <a:pt x="15" y="52"/>
                                </a:lnTo>
                                <a:lnTo>
                                  <a:pt x="7" y="3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reeform 1980"/>
                        <wps:cNvSpPr>
                          <a:spLocks noEditPoints="1"/>
                        </wps:cNvSpPr>
                        <wps:spPr bwMode="auto">
                          <a:xfrm>
                            <a:off x="6011" y="639"/>
                            <a:ext cx="112" cy="52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2 h 52"/>
                              <a:gd name="T2" fmla="*/ 112 w 112"/>
                              <a:gd name="T3" fmla="*/ 5 h 52"/>
                              <a:gd name="T4" fmla="*/ 110 w 112"/>
                              <a:gd name="T5" fmla="*/ 0 h 52"/>
                              <a:gd name="T6" fmla="*/ 105 w 112"/>
                              <a:gd name="T7" fmla="*/ 2 h 52"/>
                              <a:gd name="T8" fmla="*/ 107 w 112"/>
                              <a:gd name="T9" fmla="*/ 7 h 52"/>
                              <a:gd name="T10" fmla="*/ 110 w 112"/>
                              <a:gd name="T11" fmla="*/ 15 h 52"/>
                              <a:gd name="T12" fmla="*/ 112 w 112"/>
                              <a:gd name="T13" fmla="*/ 15 h 52"/>
                              <a:gd name="T14" fmla="*/ 112 w 112"/>
                              <a:gd name="T15" fmla="*/ 12 h 52"/>
                              <a:gd name="T16" fmla="*/ 0 w 112"/>
                              <a:gd name="T17" fmla="*/ 20 h 52"/>
                              <a:gd name="T18" fmla="*/ 0 w 112"/>
                              <a:gd name="T19" fmla="*/ 20 h 52"/>
                              <a:gd name="T20" fmla="*/ 0 w 112"/>
                              <a:gd name="T21" fmla="*/ 22 h 52"/>
                              <a:gd name="T22" fmla="*/ 3 w 112"/>
                              <a:gd name="T23" fmla="*/ 37 h 52"/>
                              <a:gd name="T24" fmla="*/ 8 w 112"/>
                              <a:gd name="T25" fmla="*/ 52 h 52"/>
                              <a:gd name="T26" fmla="*/ 13 w 112"/>
                              <a:gd name="T27" fmla="*/ 52 h 52"/>
                              <a:gd name="T28" fmla="*/ 15 w 112"/>
                              <a:gd name="T29" fmla="*/ 52 h 52"/>
                              <a:gd name="T30" fmla="*/ 8 w 112"/>
                              <a:gd name="T31" fmla="*/ 37 h 52"/>
                              <a:gd name="T32" fmla="*/ 5 w 112"/>
                              <a:gd name="T33" fmla="*/ 22 h 52"/>
                              <a:gd name="T34" fmla="*/ 5 w 112"/>
                              <a:gd name="T35" fmla="*/ 22 h 52"/>
                              <a:gd name="T36" fmla="*/ 5 w 112"/>
                              <a:gd name="T37" fmla="*/ 20 h 52"/>
                              <a:gd name="T38" fmla="*/ 3 w 112"/>
                              <a:gd name="T39" fmla="*/ 20 h 52"/>
                              <a:gd name="T40" fmla="*/ 0 w 112"/>
                              <a:gd name="T41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2" h="52">
                                <a:moveTo>
                                  <a:pt x="112" y="12"/>
                                </a:moveTo>
                                <a:lnTo>
                                  <a:pt x="112" y="5"/>
                                </a:lnTo>
                                <a:lnTo>
                                  <a:pt x="110" y="0"/>
                                </a:lnTo>
                                <a:lnTo>
                                  <a:pt x="105" y="2"/>
                                </a:lnTo>
                                <a:lnTo>
                                  <a:pt x="107" y="7"/>
                                </a:lnTo>
                                <a:lnTo>
                                  <a:pt x="110" y="15"/>
                                </a:lnTo>
                                <a:lnTo>
                                  <a:pt x="112" y="15"/>
                                </a:lnTo>
                                <a:lnTo>
                                  <a:pt x="112" y="12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3" y="37"/>
                                </a:lnTo>
                                <a:lnTo>
                                  <a:pt x="8" y="52"/>
                                </a:lnTo>
                                <a:lnTo>
                                  <a:pt x="13" y="52"/>
                                </a:lnTo>
                                <a:lnTo>
                                  <a:pt x="15" y="52"/>
                                </a:lnTo>
                                <a:lnTo>
                                  <a:pt x="8" y="3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Freeform 1981"/>
                        <wps:cNvSpPr>
                          <a:spLocks noEditPoints="1"/>
                        </wps:cNvSpPr>
                        <wps:spPr bwMode="auto">
                          <a:xfrm>
                            <a:off x="6014" y="639"/>
                            <a:ext cx="109" cy="52"/>
                          </a:xfrm>
                          <a:custGeom>
                            <a:avLst/>
                            <a:gdLst>
                              <a:gd name="T0" fmla="*/ 109 w 109"/>
                              <a:gd name="T1" fmla="*/ 15 h 52"/>
                              <a:gd name="T2" fmla="*/ 107 w 109"/>
                              <a:gd name="T3" fmla="*/ 7 h 52"/>
                              <a:gd name="T4" fmla="*/ 104 w 109"/>
                              <a:gd name="T5" fmla="*/ 0 h 52"/>
                              <a:gd name="T6" fmla="*/ 102 w 109"/>
                              <a:gd name="T7" fmla="*/ 2 h 52"/>
                              <a:gd name="T8" fmla="*/ 99 w 109"/>
                              <a:gd name="T9" fmla="*/ 2 h 52"/>
                              <a:gd name="T10" fmla="*/ 102 w 109"/>
                              <a:gd name="T11" fmla="*/ 10 h 52"/>
                              <a:gd name="T12" fmla="*/ 104 w 109"/>
                              <a:gd name="T13" fmla="*/ 17 h 52"/>
                              <a:gd name="T14" fmla="*/ 107 w 109"/>
                              <a:gd name="T15" fmla="*/ 15 h 52"/>
                              <a:gd name="T16" fmla="*/ 109 w 109"/>
                              <a:gd name="T17" fmla="*/ 15 h 52"/>
                              <a:gd name="T18" fmla="*/ 0 w 109"/>
                              <a:gd name="T19" fmla="*/ 20 h 52"/>
                              <a:gd name="T20" fmla="*/ 0 w 109"/>
                              <a:gd name="T21" fmla="*/ 20 h 52"/>
                              <a:gd name="T22" fmla="*/ 0 w 109"/>
                              <a:gd name="T23" fmla="*/ 22 h 52"/>
                              <a:gd name="T24" fmla="*/ 2 w 109"/>
                              <a:gd name="T25" fmla="*/ 37 h 52"/>
                              <a:gd name="T26" fmla="*/ 10 w 109"/>
                              <a:gd name="T27" fmla="*/ 52 h 52"/>
                              <a:gd name="T28" fmla="*/ 12 w 109"/>
                              <a:gd name="T29" fmla="*/ 52 h 52"/>
                              <a:gd name="T30" fmla="*/ 15 w 109"/>
                              <a:gd name="T31" fmla="*/ 52 h 52"/>
                              <a:gd name="T32" fmla="*/ 10 w 109"/>
                              <a:gd name="T33" fmla="*/ 44 h 52"/>
                              <a:gd name="T34" fmla="*/ 7 w 109"/>
                              <a:gd name="T35" fmla="*/ 37 h 52"/>
                              <a:gd name="T36" fmla="*/ 5 w 109"/>
                              <a:gd name="T37" fmla="*/ 29 h 52"/>
                              <a:gd name="T38" fmla="*/ 5 w 109"/>
                              <a:gd name="T39" fmla="*/ 22 h 52"/>
                              <a:gd name="T40" fmla="*/ 5 w 109"/>
                              <a:gd name="T41" fmla="*/ 22 h 52"/>
                              <a:gd name="T42" fmla="*/ 5 w 109"/>
                              <a:gd name="T43" fmla="*/ 20 h 52"/>
                              <a:gd name="T44" fmla="*/ 2 w 109"/>
                              <a:gd name="T45" fmla="*/ 20 h 52"/>
                              <a:gd name="T46" fmla="*/ 0 w 109"/>
                              <a:gd name="T47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9" h="52">
                                <a:moveTo>
                                  <a:pt x="109" y="15"/>
                                </a:moveTo>
                                <a:lnTo>
                                  <a:pt x="107" y="7"/>
                                </a:lnTo>
                                <a:lnTo>
                                  <a:pt x="104" y="0"/>
                                </a:lnTo>
                                <a:lnTo>
                                  <a:pt x="102" y="2"/>
                                </a:lnTo>
                                <a:lnTo>
                                  <a:pt x="99" y="2"/>
                                </a:lnTo>
                                <a:lnTo>
                                  <a:pt x="102" y="10"/>
                                </a:lnTo>
                                <a:lnTo>
                                  <a:pt x="104" y="17"/>
                                </a:lnTo>
                                <a:lnTo>
                                  <a:pt x="107" y="15"/>
                                </a:lnTo>
                                <a:lnTo>
                                  <a:pt x="109" y="15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37"/>
                                </a:lnTo>
                                <a:lnTo>
                                  <a:pt x="10" y="52"/>
                                </a:lnTo>
                                <a:lnTo>
                                  <a:pt x="12" y="52"/>
                                </a:lnTo>
                                <a:lnTo>
                                  <a:pt x="15" y="52"/>
                                </a:lnTo>
                                <a:lnTo>
                                  <a:pt x="10" y="44"/>
                                </a:lnTo>
                                <a:lnTo>
                                  <a:pt x="7" y="37"/>
                                </a:lnTo>
                                <a:lnTo>
                                  <a:pt x="5" y="29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reeform 1982"/>
                        <wps:cNvSpPr>
                          <a:spLocks noEditPoints="1"/>
                        </wps:cNvSpPr>
                        <wps:spPr bwMode="auto">
                          <a:xfrm>
                            <a:off x="6016" y="641"/>
                            <a:ext cx="105" cy="50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3 h 50"/>
                              <a:gd name="T2" fmla="*/ 102 w 105"/>
                              <a:gd name="T3" fmla="*/ 5 h 50"/>
                              <a:gd name="T4" fmla="*/ 100 w 105"/>
                              <a:gd name="T5" fmla="*/ 0 h 50"/>
                              <a:gd name="T6" fmla="*/ 97 w 105"/>
                              <a:gd name="T7" fmla="*/ 0 h 50"/>
                              <a:gd name="T8" fmla="*/ 95 w 105"/>
                              <a:gd name="T9" fmla="*/ 0 h 50"/>
                              <a:gd name="T10" fmla="*/ 97 w 105"/>
                              <a:gd name="T11" fmla="*/ 8 h 50"/>
                              <a:gd name="T12" fmla="*/ 100 w 105"/>
                              <a:gd name="T13" fmla="*/ 15 h 50"/>
                              <a:gd name="T14" fmla="*/ 102 w 105"/>
                              <a:gd name="T15" fmla="*/ 15 h 50"/>
                              <a:gd name="T16" fmla="*/ 105 w 105"/>
                              <a:gd name="T17" fmla="*/ 13 h 50"/>
                              <a:gd name="T18" fmla="*/ 0 w 105"/>
                              <a:gd name="T19" fmla="*/ 18 h 50"/>
                              <a:gd name="T20" fmla="*/ 0 w 105"/>
                              <a:gd name="T21" fmla="*/ 20 h 50"/>
                              <a:gd name="T22" fmla="*/ 0 w 105"/>
                              <a:gd name="T23" fmla="*/ 20 h 50"/>
                              <a:gd name="T24" fmla="*/ 3 w 105"/>
                              <a:gd name="T25" fmla="*/ 35 h 50"/>
                              <a:gd name="T26" fmla="*/ 10 w 105"/>
                              <a:gd name="T27" fmla="*/ 50 h 50"/>
                              <a:gd name="T28" fmla="*/ 13 w 105"/>
                              <a:gd name="T29" fmla="*/ 50 h 50"/>
                              <a:gd name="T30" fmla="*/ 15 w 105"/>
                              <a:gd name="T31" fmla="*/ 50 h 50"/>
                              <a:gd name="T32" fmla="*/ 10 w 105"/>
                              <a:gd name="T33" fmla="*/ 42 h 50"/>
                              <a:gd name="T34" fmla="*/ 8 w 105"/>
                              <a:gd name="T35" fmla="*/ 35 h 50"/>
                              <a:gd name="T36" fmla="*/ 5 w 105"/>
                              <a:gd name="T37" fmla="*/ 27 h 50"/>
                              <a:gd name="T38" fmla="*/ 5 w 105"/>
                              <a:gd name="T39" fmla="*/ 20 h 50"/>
                              <a:gd name="T40" fmla="*/ 5 w 105"/>
                              <a:gd name="T41" fmla="*/ 18 h 50"/>
                              <a:gd name="T42" fmla="*/ 3 w 105"/>
                              <a:gd name="T43" fmla="*/ 18 h 50"/>
                              <a:gd name="T44" fmla="*/ 0 w 105"/>
                              <a:gd name="T45" fmla="*/ 1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50">
                                <a:moveTo>
                                  <a:pt x="105" y="13"/>
                                </a:moveTo>
                                <a:lnTo>
                                  <a:pt x="102" y="5"/>
                                </a:lnTo>
                                <a:lnTo>
                                  <a:pt x="100" y="0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7" y="8"/>
                                </a:lnTo>
                                <a:lnTo>
                                  <a:pt x="100" y="15"/>
                                </a:lnTo>
                                <a:lnTo>
                                  <a:pt x="102" y="15"/>
                                </a:lnTo>
                                <a:lnTo>
                                  <a:pt x="105" y="13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3" y="35"/>
                                </a:lnTo>
                                <a:lnTo>
                                  <a:pt x="10" y="50"/>
                                </a:lnTo>
                                <a:lnTo>
                                  <a:pt x="13" y="50"/>
                                </a:lnTo>
                                <a:lnTo>
                                  <a:pt x="15" y="50"/>
                                </a:lnTo>
                                <a:lnTo>
                                  <a:pt x="10" y="42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reeform 1983"/>
                        <wps:cNvSpPr>
                          <a:spLocks noEditPoints="1"/>
                        </wps:cNvSpPr>
                        <wps:spPr bwMode="auto">
                          <a:xfrm>
                            <a:off x="6019" y="641"/>
                            <a:ext cx="99" cy="50"/>
                          </a:xfrm>
                          <a:custGeom>
                            <a:avLst/>
                            <a:gdLst>
                              <a:gd name="T0" fmla="*/ 99 w 99"/>
                              <a:gd name="T1" fmla="*/ 15 h 50"/>
                              <a:gd name="T2" fmla="*/ 97 w 99"/>
                              <a:gd name="T3" fmla="*/ 8 h 50"/>
                              <a:gd name="T4" fmla="*/ 94 w 99"/>
                              <a:gd name="T5" fmla="*/ 0 h 50"/>
                              <a:gd name="T6" fmla="*/ 89 w 99"/>
                              <a:gd name="T7" fmla="*/ 0 h 50"/>
                              <a:gd name="T8" fmla="*/ 92 w 99"/>
                              <a:gd name="T9" fmla="*/ 10 h 50"/>
                              <a:gd name="T10" fmla="*/ 94 w 99"/>
                              <a:gd name="T11" fmla="*/ 18 h 50"/>
                              <a:gd name="T12" fmla="*/ 97 w 99"/>
                              <a:gd name="T13" fmla="*/ 15 h 50"/>
                              <a:gd name="T14" fmla="*/ 99 w 99"/>
                              <a:gd name="T15" fmla="*/ 15 h 50"/>
                              <a:gd name="T16" fmla="*/ 0 w 99"/>
                              <a:gd name="T17" fmla="*/ 18 h 50"/>
                              <a:gd name="T18" fmla="*/ 0 w 99"/>
                              <a:gd name="T19" fmla="*/ 20 h 50"/>
                              <a:gd name="T20" fmla="*/ 0 w 99"/>
                              <a:gd name="T21" fmla="*/ 20 h 50"/>
                              <a:gd name="T22" fmla="*/ 0 w 99"/>
                              <a:gd name="T23" fmla="*/ 27 h 50"/>
                              <a:gd name="T24" fmla="*/ 2 w 99"/>
                              <a:gd name="T25" fmla="*/ 35 h 50"/>
                              <a:gd name="T26" fmla="*/ 5 w 99"/>
                              <a:gd name="T27" fmla="*/ 42 h 50"/>
                              <a:gd name="T28" fmla="*/ 10 w 99"/>
                              <a:gd name="T29" fmla="*/ 50 h 50"/>
                              <a:gd name="T30" fmla="*/ 12 w 99"/>
                              <a:gd name="T31" fmla="*/ 50 h 50"/>
                              <a:gd name="T32" fmla="*/ 15 w 99"/>
                              <a:gd name="T33" fmla="*/ 50 h 50"/>
                              <a:gd name="T34" fmla="*/ 12 w 99"/>
                              <a:gd name="T35" fmla="*/ 42 h 50"/>
                              <a:gd name="T36" fmla="*/ 7 w 99"/>
                              <a:gd name="T37" fmla="*/ 35 h 50"/>
                              <a:gd name="T38" fmla="*/ 5 w 99"/>
                              <a:gd name="T39" fmla="*/ 27 h 50"/>
                              <a:gd name="T40" fmla="*/ 5 w 99"/>
                              <a:gd name="T41" fmla="*/ 20 h 50"/>
                              <a:gd name="T42" fmla="*/ 5 w 99"/>
                              <a:gd name="T43" fmla="*/ 20 h 50"/>
                              <a:gd name="T44" fmla="*/ 2 w 99"/>
                              <a:gd name="T45" fmla="*/ 18 h 50"/>
                              <a:gd name="T46" fmla="*/ 0 w 99"/>
                              <a:gd name="T47" fmla="*/ 1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9" h="50">
                                <a:moveTo>
                                  <a:pt x="99" y="15"/>
                                </a:moveTo>
                                <a:lnTo>
                                  <a:pt x="97" y="8"/>
                                </a:lnTo>
                                <a:lnTo>
                                  <a:pt x="94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10"/>
                                </a:lnTo>
                                <a:lnTo>
                                  <a:pt x="94" y="18"/>
                                </a:lnTo>
                                <a:lnTo>
                                  <a:pt x="97" y="15"/>
                                </a:lnTo>
                                <a:lnTo>
                                  <a:pt x="99" y="1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0"/>
                                </a:lnTo>
                                <a:lnTo>
                                  <a:pt x="12" y="50"/>
                                </a:lnTo>
                                <a:lnTo>
                                  <a:pt x="15" y="50"/>
                                </a:lnTo>
                                <a:lnTo>
                                  <a:pt x="12" y="42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2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Freeform 1984"/>
                        <wps:cNvSpPr>
                          <a:spLocks noEditPoints="1"/>
                        </wps:cNvSpPr>
                        <wps:spPr bwMode="auto">
                          <a:xfrm>
                            <a:off x="6021" y="641"/>
                            <a:ext cx="95" cy="50"/>
                          </a:xfrm>
                          <a:custGeom>
                            <a:avLst/>
                            <a:gdLst>
                              <a:gd name="T0" fmla="*/ 95 w 95"/>
                              <a:gd name="T1" fmla="*/ 15 h 50"/>
                              <a:gd name="T2" fmla="*/ 92 w 95"/>
                              <a:gd name="T3" fmla="*/ 8 h 50"/>
                              <a:gd name="T4" fmla="*/ 90 w 95"/>
                              <a:gd name="T5" fmla="*/ 0 h 50"/>
                              <a:gd name="T6" fmla="*/ 85 w 95"/>
                              <a:gd name="T7" fmla="*/ 3 h 50"/>
                              <a:gd name="T8" fmla="*/ 87 w 95"/>
                              <a:gd name="T9" fmla="*/ 10 h 50"/>
                              <a:gd name="T10" fmla="*/ 90 w 95"/>
                              <a:gd name="T11" fmla="*/ 20 h 50"/>
                              <a:gd name="T12" fmla="*/ 92 w 95"/>
                              <a:gd name="T13" fmla="*/ 18 h 50"/>
                              <a:gd name="T14" fmla="*/ 95 w 95"/>
                              <a:gd name="T15" fmla="*/ 15 h 50"/>
                              <a:gd name="T16" fmla="*/ 0 w 95"/>
                              <a:gd name="T17" fmla="*/ 18 h 50"/>
                              <a:gd name="T18" fmla="*/ 0 w 95"/>
                              <a:gd name="T19" fmla="*/ 20 h 50"/>
                              <a:gd name="T20" fmla="*/ 0 w 95"/>
                              <a:gd name="T21" fmla="*/ 27 h 50"/>
                              <a:gd name="T22" fmla="*/ 3 w 95"/>
                              <a:gd name="T23" fmla="*/ 35 h 50"/>
                              <a:gd name="T24" fmla="*/ 5 w 95"/>
                              <a:gd name="T25" fmla="*/ 42 h 50"/>
                              <a:gd name="T26" fmla="*/ 10 w 95"/>
                              <a:gd name="T27" fmla="*/ 50 h 50"/>
                              <a:gd name="T28" fmla="*/ 13 w 95"/>
                              <a:gd name="T29" fmla="*/ 50 h 50"/>
                              <a:gd name="T30" fmla="*/ 18 w 95"/>
                              <a:gd name="T31" fmla="*/ 47 h 50"/>
                              <a:gd name="T32" fmla="*/ 13 w 95"/>
                              <a:gd name="T33" fmla="*/ 42 h 50"/>
                              <a:gd name="T34" fmla="*/ 8 w 95"/>
                              <a:gd name="T35" fmla="*/ 35 h 50"/>
                              <a:gd name="T36" fmla="*/ 5 w 95"/>
                              <a:gd name="T37" fmla="*/ 27 h 50"/>
                              <a:gd name="T38" fmla="*/ 5 w 95"/>
                              <a:gd name="T39" fmla="*/ 20 h 50"/>
                              <a:gd name="T40" fmla="*/ 5 w 95"/>
                              <a:gd name="T41" fmla="*/ 20 h 50"/>
                              <a:gd name="T42" fmla="*/ 3 w 95"/>
                              <a:gd name="T43" fmla="*/ 20 h 50"/>
                              <a:gd name="T44" fmla="*/ 0 w 95"/>
                              <a:gd name="T45" fmla="*/ 1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50">
                                <a:moveTo>
                                  <a:pt x="95" y="15"/>
                                </a:moveTo>
                                <a:lnTo>
                                  <a:pt x="92" y="8"/>
                                </a:lnTo>
                                <a:lnTo>
                                  <a:pt x="90" y="0"/>
                                </a:lnTo>
                                <a:lnTo>
                                  <a:pt x="85" y="3"/>
                                </a:lnTo>
                                <a:lnTo>
                                  <a:pt x="87" y="10"/>
                                </a:lnTo>
                                <a:lnTo>
                                  <a:pt x="90" y="20"/>
                                </a:lnTo>
                                <a:lnTo>
                                  <a:pt x="92" y="18"/>
                                </a:lnTo>
                                <a:lnTo>
                                  <a:pt x="95" y="1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0"/>
                                </a:lnTo>
                                <a:lnTo>
                                  <a:pt x="13" y="50"/>
                                </a:lnTo>
                                <a:lnTo>
                                  <a:pt x="18" y="47"/>
                                </a:lnTo>
                                <a:lnTo>
                                  <a:pt x="13" y="42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Freeform 1985"/>
                        <wps:cNvSpPr>
                          <a:spLocks noEditPoints="1"/>
                        </wps:cNvSpPr>
                        <wps:spPr bwMode="auto">
                          <a:xfrm>
                            <a:off x="6024" y="641"/>
                            <a:ext cx="89" cy="50"/>
                          </a:xfrm>
                          <a:custGeom>
                            <a:avLst/>
                            <a:gdLst>
                              <a:gd name="T0" fmla="*/ 89 w 89"/>
                              <a:gd name="T1" fmla="*/ 18 h 50"/>
                              <a:gd name="T2" fmla="*/ 87 w 89"/>
                              <a:gd name="T3" fmla="*/ 10 h 50"/>
                              <a:gd name="T4" fmla="*/ 84 w 89"/>
                              <a:gd name="T5" fmla="*/ 0 h 50"/>
                              <a:gd name="T6" fmla="*/ 79 w 89"/>
                              <a:gd name="T7" fmla="*/ 3 h 50"/>
                              <a:gd name="T8" fmla="*/ 82 w 89"/>
                              <a:gd name="T9" fmla="*/ 10 h 50"/>
                              <a:gd name="T10" fmla="*/ 84 w 89"/>
                              <a:gd name="T11" fmla="*/ 20 h 50"/>
                              <a:gd name="T12" fmla="*/ 84 w 89"/>
                              <a:gd name="T13" fmla="*/ 20 h 50"/>
                              <a:gd name="T14" fmla="*/ 87 w 89"/>
                              <a:gd name="T15" fmla="*/ 20 h 50"/>
                              <a:gd name="T16" fmla="*/ 89 w 89"/>
                              <a:gd name="T17" fmla="*/ 18 h 50"/>
                              <a:gd name="T18" fmla="*/ 0 w 89"/>
                              <a:gd name="T19" fmla="*/ 20 h 50"/>
                              <a:gd name="T20" fmla="*/ 0 w 89"/>
                              <a:gd name="T21" fmla="*/ 20 h 50"/>
                              <a:gd name="T22" fmla="*/ 0 w 89"/>
                              <a:gd name="T23" fmla="*/ 27 h 50"/>
                              <a:gd name="T24" fmla="*/ 2 w 89"/>
                              <a:gd name="T25" fmla="*/ 35 h 50"/>
                              <a:gd name="T26" fmla="*/ 7 w 89"/>
                              <a:gd name="T27" fmla="*/ 42 h 50"/>
                              <a:gd name="T28" fmla="*/ 10 w 89"/>
                              <a:gd name="T29" fmla="*/ 50 h 50"/>
                              <a:gd name="T30" fmla="*/ 15 w 89"/>
                              <a:gd name="T31" fmla="*/ 47 h 50"/>
                              <a:gd name="T32" fmla="*/ 17 w 89"/>
                              <a:gd name="T33" fmla="*/ 47 h 50"/>
                              <a:gd name="T34" fmla="*/ 12 w 89"/>
                              <a:gd name="T35" fmla="*/ 42 h 50"/>
                              <a:gd name="T36" fmla="*/ 7 w 89"/>
                              <a:gd name="T37" fmla="*/ 35 h 50"/>
                              <a:gd name="T38" fmla="*/ 5 w 89"/>
                              <a:gd name="T39" fmla="*/ 27 h 50"/>
                              <a:gd name="T40" fmla="*/ 5 w 89"/>
                              <a:gd name="T41" fmla="*/ 20 h 50"/>
                              <a:gd name="T42" fmla="*/ 5 w 89"/>
                              <a:gd name="T43" fmla="*/ 20 h 50"/>
                              <a:gd name="T44" fmla="*/ 2 w 89"/>
                              <a:gd name="T45" fmla="*/ 20 h 50"/>
                              <a:gd name="T46" fmla="*/ 0 w 89"/>
                              <a:gd name="T47" fmla="*/ 2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50">
                                <a:moveTo>
                                  <a:pt x="89" y="18"/>
                                </a:moveTo>
                                <a:lnTo>
                                  <a:pt x="87" y="10"/>
                                </a:lnTo>
                                <a:lnTo>
                                  <a:pt x="84" y="0"/>
                                </a:lnTo>
                                <a:lnTo>
                                  <a:pt x="79" y="3"/>
                                </a:lnTo>
                                <a:lnTo>
                                  <a:pt x="82" y="10"/>
                                </a:lnTo>
                                <a:lnTo>
                                  <a:pt x="84" y="20"/>
                                </a:lnTo>
                                <a:lnTo>
                                  <a:pt x="87" y="20"/>
                                </a:lnTo>
                                <a:lnTo>
                                  <a:pt x="89" y="18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7" y="42"/>
                                </a:lnTo>
                                <a:lnTo>
                                  <a:pt x="10" y="50"/>
                                </a:lnTo>
                                <a:lnTo>
                                  <a:pt x="15" y="47"/>
                                </a:lnTo>
                                <a:lnTo>
                                  <a:pt x="17" y="47"/>
                                </a:lnTo>
                                <a:lnTo>
                                  <a:pt x="12" y="42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1986"/>
                        <wps:cNvSpPr>
                          <a:spLocks noEditPoints="1"/>
                        </wps:cNvSpPr>
                        <wps:spPr bwMode="auto">
                          <a:xfrm>
                            <a:off x="6026" y="644"/>
                            <a:ext cx="85" cy="44"/>
                          </a:xfrm>
                          <a:custGeom>
                            <a:avLst/>
                            <a:gdLst>
                              <a:gd name="T0" fmla="*/ 85 w 85"/>
                              <a:gd name="T1" fmla="*/ 17 h 44"/>
                              <a:gd name="T2" fmla="*/ 82 w 85"/>
                              <a:gd name="T3" fmla="*/ 7 h 44"/>
                              <a:gd name="T4" fmla="*/ 80 w 85"/>
                              <a:gd name="T5" fmla="*/ 0 h 44"/>
                              <a:gd name="T6" fmla="*/ 75 w 85"/>
                              <a:gd name="T7" fmla="*/ 0 h 44"/>
                              <a:gd name="T8" fmla="*/ 77 w 85"/>
                              <a:gd name="T9" fmla="*/ 7 h 44"/>
                              <a:gd name="T10" fmla="*/ 80 w 85"/>
                              <a:gd name="T11" fmla="*/ 17 h 44"/>
                              <a:gd name="T12" fmla="*/ 80 w 85"/>
                              <a:gd name="T13" fmla="*/ 17 h 44"/>
                              <a:gd name="T14" fmla="*/ 80 w 85"/>
                              <a:gd name="T15" fmla="*/ 20 h 44"/>
                              <a:gd name="T16" fmla="*/ 82 w 85"/>
                              <a:gd name="T17" fmla="*/ 17 h 44"/>
                              <a:gd name="T18" fmla="*/ 85 w 85"/>
                              <a:gd name="T19" fmla="*/ 17 h 44"/>
                              <a:gd name="T20" fmla="*/ 0 w 85"/>
                              <a:gd name="T21" fmla="*/ 17 h 44"/>
                              <a:gd name="T22" fmla="*/ 0 w 85"/>
                              <a:gd name="T23" fmla="*/ 17 h 44"/>
                              <a:gd name="T24" fmla="*/ 0 w 85"/>
                              <a:gd name="T25" fmla="*/ 24 h 44"/>
                              <a:gd name="T26" fmla="*/ 3 w 85"/>
                              <a:gd name="T27" fmla="*/ 32 h 44"/>
                              <a:gd name="T28" fmla="*/ 8 w 85"/>
                              <a:gd name="T29" fmla="*/ 39 h 44"/>
                              <a:gd name="T30" fmla="*/ 13 w 85"/>
                              <a:gd name="T31" fmla="*/ 44 h 44"/>
                              <a:gd name="T32" fmla="*/ 15 w 85"/>
                              <a:gd name="T33" fmla="*/ 44 h 44"/>
                              <a:gd name="T34" fmla="*/ 18 w 85"/>
                              <a:gd name="T35" fmla="*/ 44 h 44"/>
                              <a:gd name="T36" fmla="*/ 13 w 85"/>
                              <a:gd name="T37" fmla="*/ 39 h 44"/>
                              <a:gd name="T38" fmla="*/ 8 w 85"/>
                              <a:gd name="T39" fmla="*/ 32 h 44"/>
                              <a:gd name="T40" fmla="*/ 5 w 85"/>
                              <a:gd name="T41" fmla="*/ 24 h 44"/>
                              <a:gd name="T42" fmla="*/ 5 w 85"/>
                              <a:gd name="T43" fmla="*/ 17 h 44"/>
                              <a:gd name="T44" fmla="*/ 5 w 85"/>
                              <a:gd name="T45" fmla="*/ 17 h 44"/>
                              <a:gd name="T46" fmla="*/ 3 w 85"/>
                              <a:gd name="T47" fmla="*/ 17 h 44"/>
                              <a:gd name="T48" fmla="*/ 0 w 85"/>
                              <a:gd name="T49" fmla="*/ 1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44">
                                <a:moveTo>
                                  <a:pt x="85" y="17"/>
                                </a:moveTo>
                                <a:lnTo>
                                  <a:pt x="82" y="7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77" y="7"/>
                                </a:lnTo>
                                <a:lnTo>
                                  <a:pt x="80" y="17"/>
                                </a:lnTo>
                                <a:lnTo>
                                  <a:pt x="80" y="20"/>
                                </a:lnTo>
                                <a:lnTo>
                                  <a:pt x="82" y="17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3" y="32"/>
                                </a:lnTo>
                                <a:lnTo>
                                  <a:pt x="8" y="39"/>
                                </a:lnTo>
                                <a:lnTo>
                                  <a:pt x="13" y="44"/>
                                </a:lnTo>
                                <a:lnTo>
                                  <a:pt x="15" y="44"/>
                                </a:lnTo>
                                <a:lnTo>
                                  <a:pt x="18" y="44"/>
                                </a:lnTo>
                                <a:lnTo>
                                  <a:pt x="13" y="39"/>
                                </a:lnTo>
                                <a:lnTo>
                                  <a:pt x="8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Freeform 1987"/>
                        <wps:cNvSpPr>
                          <a:spLocks noEditPoints="1"/>
                        </wps:cNvSpPr>
                        <wps:spPr bwMode="auto">
                          <a:xfrm>
                            <a:off x="6029" y="644"/>
                            <a:ext cx="79" cy="44"/>
                          </a:xfrm>
                          <a:custGeom>
                            <a:avLst/>
                            <a:gdLst>
                              <a:gd name="T0" fmla="*/ 79 w 79"/>
                              <a:gd name="T1" fmla="*/ 17 h 44"/>
                              <a:gd name="T2" fmla="*/ 77 w 79"/>
                              <a:gd name="T3" fmla="*/ 7 h 44"/>
                              <a:gd name="T4" fmla="*/ 74 w 79"/>
                              <a:gd name="T5" fmla="*/ 0 h 44"/>
                              <a:gd name="T6" fmla="*/ 69 w 79"/>
                              <a:gd name="T7" fmla="*/ 2 h 44"/>
                              <a:gd name="T8" fmla="*/ 72 w 79"/>
                              <a:gd name="T9" fmla="*/ 10 h 44"/>
                              <a:gd name="T10" fmla="*/ 74 w 79"/>
                              <a:gd name="T11" fmla="*/ 17 h 44"/>
                              <a:gd name="T12" fmla="*/ 74 w 79"/>
                              <a:gd name="T13" fmla="*/ 20 h 44"/>
                              <a:gd name="T14" fmla="*/ 74 w 79"/>
                              <a:gd name="T15" fmla="*/ 20 h 44"/>
                              <a:gd name="T16" fmla="*/ 77 w 79"/>
                              <a:gd name="T17" fmla="*/ 20 h 44"/>
                              <a:gd name="T18" fmla="*/ 79 w 79"/>
                              <a:gd name="T19" fmla="*/ 17 h 44"/>
                              <a:gd name="T20" fmla="*/ 79 w 79"/>
                              <a:gd name="T21" fmla="*/ 17 h 44"/>
                              <a:gd name="T22" fmla="*/ 0 w 79"/>
                              <a:gd name="T23" fmla="*/ 17 h 44"/>
                              <a:gd name="T24" fmla="*/ 0 w 79"/>
                              <a:gd name="T25" fmla="*/ 17 h 44"/>
                              <a:gd name="T26" fmla="*/ 0 w 79"/>
                              <a:gd name="T27" fmla="*/ 24 h 44"/>
                              <a:gd name="T28" fmla="*/ 2 w 79"/>
                              <a:gd name="T29" fmla="*/ 32 h 44"/>
                              <a:gd name="T30" fmla="*/ 7 w 79"/>
                              <a:gd name="T31" fmla="*/ 39 h 44"/>
                              <a:gd name="T32" fmla="*/ 12 w 79"/>
                              <a:gd name="T33" fmla="*/ 44 h 44"/>
                              <a:gd name="T34" fmla="*/ 15 w 79"/>
                              <a:gd name="T35" fmla="*/ 44 h 44"/>
                              <a:gd name="T36" fmla="*/ 17 w 79"/>
                              <a:gd name="T37" fmla="*/ 44 h 44"/>
                              <a:gd name="T38" fmla="*/ 12 w 79"/>
                              <a:gd name="T39" fmla="*/ 39 h 44"/>
                              <a:gd name="T40" fmla="*/ 7 w 79"/>
                              <a:gd name="T41" fmla="*/ 32 h 44"/>
                              <a:gd name="T42" fmla="*/ 5 w 79"/>
                              <a:gd name="T43" fmla="*/ 24 h 44"/>
                              <a:gd name="T44" fmla="*/ 5 w 79"/>
                              <a:gd name="T45" fmla="*/ 17 h 44"/>
                              <a:gd name="T46" fmla="*/ 5 w 79"/>
                              <a:gd name="T47" fmla="*/ 17 h 44"/>
                              <a:gd name="T48" fmla="*/ 2 w 79"/>
                              <a:gd name="T49" fmla="*/ 17 h 44"/>
                              <a:gd name="T50" fmla="*/ 0 w 79"/>
                              <a:gd name="T51" fmla="*/ 1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44">
                                <a:moveTo>
                                  <a:pt x="79" y="17"/>
                                </a:moveTo>
                                <a:lnTo>
                                  <a:pt x="77" y="7"/>
                                </a:lnTo>
                                <a:lnTo>
                                  <a:pt x="74" y="0"/>
                                </a:lnTo>
                                <a:lnTo>
                                  <a:pt x="69" y="2"/>
                                </a:lnTo>
                                <a:lnTo>
                                  <a:pt x="72" y="10"/>
                                </a:lnTo>
                                <a:lnTo>
                                  <a:pt x="74" y="17"/>
                                </a:lnTo>
                                <a:lnTo>
                                  <a:pt x="74" y="20"/>
                                </a:lnTo>
                                <a:lnTo>
                                  <a:pt x="77" y="20"/>
                                </a:lnTo>
                                <a:lnTo>
                                  <a:pt x="79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2" y="32"/>
                                </a:lnTo>
                                <a:lnTo>
                                  <a:pt x="7" y="39"/>
                                </a:lnTo>
                                <a:lnTo>
                                  <a:pt x="12" y="44"/>
                                </a:lnTo>
                                <a:lnTo>
                                  <a:pt x="15" y="44"/>
                                </a:lnTo>
                                <a:lnTo>
                                  <a:pt x="17" y="44"/>
                                </a:lnTo>
                                <a:lnTo>
                                  <a:pt x="12" y="39"/>
                                </a:lnTo>
                                <a:lnTo>
                                  <a:pt x="7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Freeform 1988"/>
                        <wps:cNvSpPr>
                          <a:spLocks noEditPoints="1"/>
                        </wps:cNvSpPr>
                        <wps:spPr bwMode="auto">
                          <a:xfrm>
                            <a:off x="6031" y="644"/>
                            <a:ext cx="75" cy="44"/>
                          </a:xfrm>
                          <a:custGeom>
                            <a:avLst/>
                            <a:gdLst>
                              <a:gd name="T0" fmla="*/ 75 w 75"/>
                              <a:gd name="T1" fmla="*/ 17 h 44"/>
                              <a:gd name="T2" fmla="*/ 72 w 75"/>
                              <a:gd name="T3" fmla="*/ 7 h 44"/>
                              <a:gd name="T4" fmla="*/ 70 w 75"/>
                              <a:gd name="T5" fmla="*/ 0 h 44"/>
                              <a:gd name="T6" fmla="*/ 65 w 75"/>
                              <a:gd name="T7" fmla="*/ 2 h 44"/>
                              <a:gd name="T8" fmla="*/ 67 w 75"/>
                              <a:gd name="T9" fmla="*/ 10 h 44"/>
                              <a:gd name="T10" fmla="*/ 70 w 75"/>
                              <a:gd name="T11" fmla="*/ 17 h 44"/>
                              <a:gd name="T12" fmla="*/ 70 w 75"/>
                              <a:gd name="T13" fmla="*/ 20 h 44"/>
                              <a:gd name="T14" fmla="*/ 70 w 75"/>
                              <a:gd name="T15" fmla="*/ 22 h 44"/>
                              <a:gd name="T16" fmla="*/ 72 w 75"/>
                              <a:gd name="T17" fmla="*/ 20 h 44"/>
                              <a:gd name="T18" fmla="*/ 75 w 75"/>
                              <a:gd name="T19" fmla="*/ 20 h 44"/>
                              <a:gd name="T20" fmla="*/ 75 w 75"/>
                              <a:gd name="T21" fmla="*/ 17 h 44"/>
                              <a:gd name="T22" fmla="*/ 75 w 75"/>
                              <a:gd name="T23" fmla="*/ 17 h 44"/>
                              <a:gd name="T24" fmla="*/ 0 w 75"/>
                              <a:gd name="T25" fmla="*/ 17 h 44"/>
                              <a:gd name="T26" fmla="*/ 0 w 75"/>
                              <a:gd name="T27" fmla="*/ 17 h 44"/>
                              <a:gd name="T28" fmla="*/ 0 w 75"/>
                              <a:gd name="T29" fmla="*/ 24 h 44"/>
                              <a:gd name="T30" fmla="*/ 3 w 75"/>
                              <a:gd name="T31" fmla="*/ 32 h 44"/>
                              <a:gd name="T32" fmla="*/ 8 w 75"/>
                              <a:gd name="T33" fmla="*/ 39 h 44"/>
                              <a:gd name="T34" fmla="*/ 13 w 75"/>
                              <a:gd name="T35" fmla="*/ 44 h 44"/>
                              <a:gd name="T36" fmla="*/ 15 w 75"/>
                              <a:gd name="T37" fmla="*/ 44 h 44"/>
                              <a:gd name="T38" fmla="*/ 18 w 75"/>
                              <a:gd name="T39" fmla="*/ 42 h 44"/>
                              <a:gd name="T40" fmla="*/ 13 w 75"/>
                              <a:gd name="T41" fmla="*/ 37 h 44"/>
                              <a:gd name="T42" fmla="*/ 8 w 75"/>
                              <a:gd name="T43" fmla="*/ 32 h 44"/>
                              <a:gd name="T44" fmla="*/ 5 w 75"/>
                              <a:gd name="T45" fmla="*/ 24 h 44"/>
                              <a:gd name="T46" fmla="*/ 5 w 75"/>
                              <a:gd name="T47" fmla="*/ 17 h 44"/>
                              <a:gd name="T48" fmla="*/ 5 w 75"/>
                              <a:gd name="T49" fmla="*/ 17 h 44"/>
                              <a:gd name="T50" fmla="*/ 3 w 75"/>
                              <a:gd name="T51" fmla="*/ 17 h 44"/>
                              <a:gd name="T52" fmla="*/ 0 w 75"/>
                              <a:gd name="T53" fmla="*/ 1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44">
                                <a:moveTo>
                                  <a:pt x="75" y="17"/>
                                </a:moveTo>
                                <a:lnTo>
                                  <a:pt x="72" y="7"/>
                                </a:lnTo>
                                <a:lnTo>
                                  <a:pt x="70" y="0"/>
                                </a:lnTo>
                                <a:lnTo>
                                  <a:pt x="65" y="2"/>
                                </a:lnTo>
                                <a:lnTo>
                                  <a:pt x="67" y="10"/>
                                </a:lnTo>
                                <a:lnTo>
                                  <a:pt x="70" y="17"/>
                                </a:lnTo>
                                <a:lnTo>
                                  <a:pt x="70" y="20"/>
                                </a:lnTo>
                                <a:lnTo>
                                  <a:pt x="70" y="22"/>
                                </a:lnTo>
                                <a:lnTo>
                                  <a:pt x="72" y="20"/>
                                </a:lnTo>
                                <a:lnTo>
                                  <a:pt x="75" y="20"/>
                                </a:lnTo>
                                <a:lnTo>
                                  <a:pt x="75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3" y="32"/>
                                </a:lnTo>
                                <a:lnTo>
                                  <a:pt x="8" y="39"/>
                                </a:lnTo>
                                <a:lnTo>
                                  <a:pt x="13" y="44"/>
                                </a:lnTo>
                                <a:lnTo>
                                  <a:pt x="15" y="44"/>
                                </a:lnTo>
                                <a:lnTo>
                                  <a:pt x="18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1989"/>
                        <wps:cNvSpPr>
                          <a:spLocks noEditPoints="1"/>
                        </wps:cNvSpPr>
                        <wps:spPr bwMode="auto">
                          <a:xfrm>
                            <a:off x="6034" y="646"/>
                            <a:ext cx="69" cy="42"/>
                          </a:xfrm>
                          <a:custGeom>
                            <a:avLst/>
                            <a:gdLst>
                              <a:gd name="T0" fmla="*/ 69 w 69"/>
                              <a:gd name="T1" fmla="*/ 15 h 42"/>
                              <a:gd name="T2" fmla="*/ 67 w 69"/>
                              <a:gd name="T3" fmla="*/ 8 h 42"/>
                              <a:gd name="T4" fmla="*/ 64 w 69"/>
                              <a:gd name="T5" fmla="*/ 0 h 42"/>
                              <a:gd name="T6" fmla="*/ 59 w 69"/>
                              <a:gd name="T7" fmla="*/ 0 h 42"/>
                              <a:gd name="T8" fmla="*/ 62 w 69"/>
                              <a:gd name="T9" fmla="*/ 8 h 42"/>
                              <a:gd name="T10" fmla="*/ 64 w 69"/>
                              <a:gd name="T11" fmla="*/ 15 h 42"/>
                              <a:gd name="T12" fmla="*/ 64 w 69"/>
                              <a:gd name="T13" fmla="*/ 18 h 42"/>
                              <a:gd name="T14" fmla="*/ 64 w 69"/>
                              <a:gd name="T15" fmla="*/ 22 h 42"/>
                              <a:gd name="T16" fmla="*/ 67 w 69"/>
                              <a:gd name="T17" fmla="*/ 20 h 42"/>
                              <a:gd name="T18" fmla="*/ 69 w 69"/>
                              <a:gd name="T19" fmla="*/ 18 h 42"/>
                              <a:gd name="T20" fmla="*/ 69 w 69"/>
                              <a:gd name="T21" fmla="*/ 18 h 42"/>
                              <a:gd name="T22" fmla="*/ 69 w 69"/>
                              <a:gd name="T23" fmla="*/ 15 h 42"/>
                              <a:gd name="T24" fmla="*/ 0 w 69"/>
                              <a:gd name="T25" fmla="*/ 15 h 42"/>
                              <a:gd name="T26" fmla="*/ 0 w 69"/>
                              <a:gd name="T27" fmla="*/ 15 h 42"/>
                              <a:gd name="T28" fmla="*/ 0 w 69"/>
                              <a:gd name="T29" fmla="*/ 22 h 42"/>
                              <a:gd name="T30" fmla="*/ 2 w 69"/>
                              <a:gd name="T31" fmla="*/ 30 h 42"/>
                              <a:gd name="T32" fmla="*/ 7 w 69"/>
                              <a:gd name="T33" fmla="*/ 37 h 42"/>
                              <a:gd name="T34" fmla="*/ 12 w 69"/>
                              <a:gd name="T35" fmla="*/ 42 h 42"/>
                              <a:gd name="T36" fmla="*/ 15 w 69"/>
                              <a:gd name="T37" fmla="*/ 40 h 42"/>
                              <a:gd name="T38" fmla="*/ 20 w 69"/>
                              <a:gd name="T39" fmla="*/ 40 h 42"/>
                              <a:gd name="T40" fmla="*/ 12 w 69"/>
                              <a:gd name="T41" fmla="*/ 35 h 42"/>
                              <a:gd name="T42" fmla="*/ 10 w 69"/>
                              <a:gd name="T43" fmla="*/ 30 h 42"/>
                              <a:gd name="T44" fmla="*/ 5 w 69"/>
                              <a:gd name="T45" fmla="*/ 22 h 42"/>
                              <a:gd name="T46" fmla="*/ 5 w 69"/>
                              <a:gd name="T47" fmla="*/ 15 h 42"/>
                              <a:gd name="T48" fmla="*/ 5 w 69"/>
                              <a:gd name="T49" fmla="*/ 15 h 42"/>
                              <a:gd name="T50" fmla="*/ 2 w 69"/>
                              <a:gd name="T51" fmla="*/ 15 h 42"/>
                              <a:gd name="T52" fmla="*/ 0 w 69"/>
                              <a:gd name="T53" fmla="*/ 15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9" h="42">
                                <a:moveTo>
                                  <a:pt x="69" y="15"/>
                                </a:moveTo>
                                <a:lnTo>
                                  <a:pt x="67" y="8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62" y="8"/>
                                </a:lnTo>
                                <a:lnTo>
                                  <a:pt x="64" y="15"/>
                                </a:lnTo>
                                <a:lnTo>
                                  <a:pt x="64" y="18"/>
                                </a:lnTo>
                                <a:lnTo>
                                  <a:pt x="64" y="22"/>
                                </a:lnTo>
                                <a:lnTo>
                                  <a:pt x="67" y="20"/>
                                </a:lnTo>
                                <a:lnTo>
                                  <a:pt x="69" y="18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7"/>
                                </a:lnTo>
                                <a:lnTo>
                                  <a:pt x="12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40"/>
                                </a:lnTo>
                                <a:lnTo>
                                  <a:pt x="12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1990"/>
                        <wps:cNvSpPr>
                          <a:spLocks noEditPoints="1"/>
                        </wps:cNvSpPr>
                        <wps:spPr bwMode="auto">
                          <a:xfrm>
                            <a:off x="6036" y="646"/>
                            <a:ext cx="65" cy="40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40"/>
                              <a:gd name="T2" fmla="*/ 62 w 65"/>
                              <a:gd name="T3" fmla="*/ 8 h 40"/>
                              <a:gd name="T4" fmla="*/ 60 w 65"/>
                              <a:gd name="T5" fmla="*/ 0 h 40"/>
                              <a:gd name="T6" fmla="*/ 55 w 65"/>
                              <a:gd name="T7" fmla="*/ 0 h 40"/>
                              <a:gd name="T8" fmla="*/ 57 w 65"/>
                              <a:gd name="T9" fmla="*/ 8 h 40"/>
                              <a:gd name="T10" fmla="*/ 60 w 65"/>
                              <a:gd name="T11" fmla="*/ 15 h 40"/>
                              <a:gd name="T12" fmla="*/ 60 w 65"/>
                              <a:gd name="T13" fmla="*/ 20 h 40"/>
                              <a:gd name="T14" fmla="*/ 57 w 65"/>
                              <a:gd name="T15" fmla="*/ 22 h 40"/>
                              <a:gd name="T16" fmla="*/ 60 w 65"/>
                              <a:gd name="T17" fmla="*/ 22 h 40"/>
                              <a:gd name="T18" fmla="*/ 65 w 65"/>
                              <a:gd name="T19" fmla="*/ 20 h 40"/>
                              <a:gd name="T20" fmla="*/ 65 w 65"/>
                              <a:gd name="T21" fmla="*/ 18 h 40"/>
                              <a:gd name="T22" fmla="*/ 65 w 65"/>
                              <a:gd name="T23" fmla="*/ 15 h 40"/>
                              <a:gd name="T24" fmla="*/ 0 w 65"/>
                              <a:gd name="T25" fmla="*/ 15 h 40"/>
                              <a:gd name="T26" fmla="*/ 0 w 65"/>
                              <a:gd name="T27" fmla="*/ 15 h 40"/>
                              <a:gd name="T28" fmla="*/ 0 w 65"/>
                              <a:gd name="T29" fmla="*/ 22 h 40"/>
                              <a:gd name="T30" fmla="*/ 3 w 65"/>
                              <a:gd name="T31" fmla="*/ 30 h 40"/>
                              <a:gd name="T32" fmla="*/ 8 w 65"/>
                              <a:gd name="T33" fmla="*/ 35 h 40"/>
                              <a:gd name="T34" fmla="*/ 13 w 65"/>
                              <a:gd name="T35" fmla="*/ 40 h 40"/>
                              <a:gd name="T36" fmla="*/ 18 w 65"/>
                              <a:gd name="T37" fmla="*/ 40 h 40"/>
                              <a:gd name="T38" fmla="*/ 20 w 65"/>
                              <a:gd name="T39" fmla="*/ 40 h 40"/>
                              <a:gd name="T40" fmla="*/ 15 w 65"/>
                              <a:gd name="T41" fmla="*/ 35 h 40"/>
                              <a:gd name="T42" fmla="*/ 10 w 65"/>
                              <a:gd name="T43" fmla="*/ 30 h 40"/>
                              <a:gd name="T44" fmla="*/ 5 w 65"/>
                              <a:gd name="T45" fmla="*/ 22 h 40"/>
                              <a:gd name="T46" fmla="*/ 5 w 65"/>
                              <a:gd name="T47" fmla="*/ 15 h 40"/>
                              <a:gd name="T48" fmla="*/ 5 w 65"/>
                              <a:gd name="T49" fmla="*/ 15 h 40"/>
                              <a:gd name="T50" fmla="*/ 5 w 65"/>
                              <a:gd name="T51" fmla="*/ 13 h 40"/>
                              <a:gd name="T52" fmla="*/ 3 w 65"/>
                              <a:gd name="T53" fmla="*/ 15 h 40"/>
                              <a:gd name="T54" fmla="*/ 0 w 65"/>
                              <a:gd name="T55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40">
                                <a:moveTo>
                                  <a:pt x="65" y="15"/>
                                </a:moveTo>
                                <a:lnTo>
                                  <a:pt x="62" y="8"/>
                                </a:lnTo>
                                <a:lnTo>
                                  <a:pt x="60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8"/>
                                </a:lnTo>
                                <a:lnTo>
                                  <a:pt x="60" y="15"/>
                                </a:lnTo>
                                <a:lnTo>
                                  <a:pt x="60" y="20"/>
                                </a:lnTo>
                                <a:lnTo>
                                  <a:pt x="57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0"/>
                                </a:lnTo>
                                <a:lnTo>
                                  <a:pt x="65" y="18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3" y="30"/>
                                </a:lnTo>
                                <a:lnTo>
                                  <a:pt x="8" y="35"/>
                                </a:lnTo>
                                <a:lnTo>
                                  <a:pt x="13" y="40"/>
                                </a:lnTo>
                                <a:lnTo>
                                  <a:pt x="18" y="40"/>
                                </a:lnTo>
                                <a:lnTo>
                                  <a:pt x="20" y="40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1991"/>
                        <wps:cNvSpPr>
                          <a:spLocks noEditPoints="1"/>
                        </wps:cNvSpPr>
                        <wps:spPr bwMode="auto">
                          <a:xfrm>
                            <a:off x="6039" y="646"/>
                            <a:ext cx="59" cy="40"/>
                          </a:xfrm>
                          <a:custGeom>
                            <a:avLst/>
                            <a:gdLst>
                              <a:gd name="T0" fmla="*/ 59 w 59"/>
                              <a:gd name="T1" fmla="*/ 15 h 40"/>
                              <a:gd name="T2" fmla="*/ 57 w 59"/>
                              <a:gd name="T3" fmla="*/ 8 h 40"/>
                              <a:gd name="T4" fmla="*/ 54 w 59"/>
                              <a:gd name="T5" fmla="*/ 0 h 40"/>
                              <a:gd name="T6" fmla="*/ 49 w 59"/>
                              <a:gd name="T7" fmla="*/ 3 h 40"/>
                              <a:gd name="T8" fmla="*/ 52 w 59"/>
                              <a:gd name="T9" fmla="*/ 8 h 40"/>
                              <a:gd name="T10" fmla="*/ 54 w 59"/>
                              <a:gd name="T11" fmla="*/ 15 h 40"/>
                              <a:gd name="T12" fmla="*/ 54 w 59"/>
                              <a:gd name="T13" fmla="*/ 20 h 40"/>
                              <a:gd name="T14" fmla="*/ 52 w 59"/>
                              <a:gd name="T15" fmla="*/ 25 h 40"/>
                              <a:gd name="T16" fmla="*/ 54 w 59"/>
                              <a:gd name="T17" fmla="*/ 22 h 40"/>
                              <a:gd name="T18" fmla="*/ 59 w 59"/>
                              <a:gd name="T19" fmla="*/ 22 h 40"/>
                              <a:gd name="T20" fmla="*/ 59 w 59"/>
                              <a:gd name="T21" fmla="*/ 18 h 40"/>
                              <a:gd name="T22" fmla="*/ 59 w 59"/>
                              <a:gd name="T23" fmla="*/ 15 h 40"/>
                              <a:gd name="T24" fmla="*/ 0 w 59"/>
                              <a:gd name="T25" fmla="*/ 15 h 40"/>
                              <a:gd name="T26" fmla="*/ 0 w 59"/>
                              <a:gd name="T27" fmla="*/ 15 h 40"/>
                              <a:gd name="T28" fmla="*/ 0 w 59"/>
                              <a:gd name="T29" fmla="*/ 22 h 40"/>
                              <a:gd name="T30" fmla="*/ 5 w 59"/>
                              <a:gd name="T31" fmla="*/ 30 h 40"/>
                              <a:gd name="T32" fmla="*/ 7 w 59"/>
                              <a:gd name="T33" fmla="*/ 35 h 40"/>
                              <a:gd name="T34" fmla="*/ 15 w 59"/>
                              <a:gd name="T35" fmla="*/ 40 h 40"/>
                              <a:gd name="T36" fmla="*/ 17 w 59"/>
                              <a:gd name="T37" fmla="*/ 40 h 40"/>
                              <a:gd name="T38" fmla="*/ 22 w 59"/>
                              <a:gd name="T39" fmla="*/ 37 h 40"/>
                              <a:gd name="T40" fmla="*/ 15 w 59"/>
                              <a:gd name="T41" fmla="*/ 35 h 40"/>
                              <a:gd name="T42" fmla="*/ 10 w 59"/>
                              <a:gd name="T43" fmla="*/ 30 h 40"/>
                              <a:gd name="T44" fmla="*/ 5 w 59"/>
                              <a:gd name="T45" fmla="*/ 22 h 40"/>
                              <a:gd name="T46" fmla="*/ 5 w 59"/>
                              <a:gd name="T47" fmla="*/ 15 h 40"/>
                              <a:gd name="T48" fmla="*/ 5 w 59"/>
                              <a:gd name="T49" fmla="*/ 15 h 40"/>
                              <a:gd name="T50" fmla="*/ 5 w 59"/>
                              <a:gd name="T51" fmla="*/ 13 h 40"/>
                              <a:gd name="T52" fmla="*/ 2 w 59"/>
                              <a:gd name="T53" fmla="*/ 13 h 40"/>
                              <a:gd name="T54" fmla="*/ 0 w 59"/>
                              <a:gd name="T55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9" h="40">
                                <a:moveTo>
                                  <a:pt x="59" y="15"/>
                                </a:moveTo>
                                <a:lnTo>
                                  <a:pt x="57" y="8"/>
                                </a:lnTo>
                                <a:lnTo>
                                  <a:pt x="54" y="0"/>
                                </a:lnTo>
                                <a:lnTo>
                                  <a:pt x="49" y="3"/>
                                </a:lnTo>
                                <a:lnTo>
                                  <a:pt x="52" y="8"/>
                                </a:lnTo>
                                <a:lnTo>
                                  <a:pt x="54" y="15"/>
                                </a:lnTo>
                                <a:lnTo>
                                  <a:pt x="54" y="20"/>
                                </a:lnTo>
                                <a:lnTo>
                                  <a:pt x="52" y="25"/>
                                </a:lnTo>
                                <a:lnTo>
                                  <a:pt x="54" y="22"/>
                                </a:lnTo>
                                <a:lnTo>
                                  <a:pt x="59" y="22"/>
                                </a:lnTo>
                                <a:lnTo>
                                  <a:pt x="59" y="18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5" y="30"/>
                                </a:lnTo>
                                <a:lnTo>
                                  <a:pt x="7" y="35"/>
                                </a:lnTo>
                                <a:lnTo>
                                  <a:pt x="15" y="40"/>
                                </a:lnTo>
                                <a:lnTo>
                                  <a:pt x="17" y="40"/>
                                </a:lnTo>
                                <a:lnTo>
                                  <a:pt x="22" y="37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2" y="13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1992"/>
                        <wps:cNvSpPr>
                          <a:spLocks noEditPoints="1"/>
                        </wps:cNvSpPr>
                        <wps:spPr bwMode="auto">
                          <a:xfrm>
                            <a:off x="6041" y="646"/>
                            <a:ext cx="55" cy="40"/>
                          </a:xfrm>
                          <a:custGeom>
                            <a:avLst/>
                            <a:gdLst>
                              <a:gd name="T0" fmla="*/ 55 w 55"/>
                              <a:gd name="T1" fmla="*/ 15 h 40"/>
                              <a:gd name="T2" fmla="*/ 52 w 55"/>
                              <a:gd name="T3" fmla="*/ 8 h 40"/>
                              <a:gd name="T4" fmla="*/ 50 w 55"/>
                              <a:gd name="T5" fmla="*/ 0 h 40"/>
                              <a:gd name="T6" fmla="*/ 45 w 55"/>
                              <a:gd name="T7" fmla="*/ 3 h 40"/>
                              <a:gd name="T8" fmla="*/ 50 w 55"/>
                              <a:gd name="T9" fmla="*/ 8 h 40"/>
                              <a:gd name="T10" fmla="*/ 50 w 55"/>
                              <a:gd name="T11" fmla="*/ 15 h 40"/>
                              <a:gd name="T12" fmla="*/ 47 w 55"/>
                              <a:gd name="T13" fmla="*/ 22 h 40"/>
                              <a:gd name="T14" fmla="*/ 45 w 55"/>
                              <a:gd name="T15" fmla="*/ 27 h 40"/>
                              <a:gd name="T16" fmla="*/ 50 w 55"/>
                              <a:gd name="T17" fmla="*/ 25 h 40"/>
                              <a:gd name="T18" fmla="*/ 52 w 55"/>
                              <a:gd name="T19" fmla="*/ 22 h 40"/>
                              <a:gd name="T20" fmla="*/ 55 w 55"/>
                              <a:gd name="T21" fmla="*/ 20 h 40"/>
                              <a:gd name="T22" fmla="*/ 55 w 55"/>
                              <a:gd name="T23" fmla="*/ 15 h 40"/>
                              <a:gd name="T24" fmla="*/ 0 w 55"/>
                              <a:gd name="T25" fmla="*/ 13 h 40"/>
                              <a:gd name="T26" fmla="*/ 0 w 55"/>
                              <a:gd name="T27" fmla="*/ 15 h 40"/>
                              <a:gd name="T28" fmla="*/ 0 w 55"/>
                              <a:gd name="T29" fmla="*/ 15 h 40"/>
                              <a:gd name="T30" fmla="*/ 0 w 55"/>
                              <a:gd name="T31" fmla="*/ 22 h 40"/>
                              <a:gd name="T32" fmla="*/ 5 w 55"/>
                              <a:gd name="T33" fmla="*/ 30 h 40"/>
                              <a:gd name="T34" fmla="*/ 10 w 55"/>
                              <a:gd name="T35" fmla="*/ 35 h 40"/>
                              <a:gd name="T36" fmla="*/ 15 w 55"/>
                              <a:gd name="T37" fmla="*/ 40 h 40"/>
                              <a:gd name="T38" fmla="*/ 20 w 55"/>
                              <a:gd name="T39" fmla="*/ 37 h 40"/>
                              <a:gd name="T40" fmla="*/ 23 w 55"/>
                              <a:gd name="T41" fmla="*/ 37 h 40"/>
                              <a:gd name="T42" fmla="*/ 15 w 55"/>
                              <a:gd name="T43" fmla="*/ 35 h 40"/>
                              <a:gd name="T44" fmla="*/ 10 w 55"/>
                              <a:gd name="T45" fmla="*/ 30 h 40"/>
                              <a:gd name="T46" fmla="*/ 8 w 55"/>
                              <a:gd name="T47" fmla="*/ 22 h 40"/>
                              <a:gd name="T48" fmla="*/ 5 w 55"/>
                              <a:gd name="T49" fmla="*/ 15 h 40"/>
                              <a:gd name="T50" fmla="*/ 5 w 55"/>
                              <a:gd name="T51" fmla="*/ 15 h 40"/>
                              <a:gd name="T52" fmla="*/ 5 w 55"/>
                              <a:gd name="T53" fmla="*/ 13 h 40"/>
                              <a:gd name="T54" fmla="*/ 3 w 55"/>
                              <a:gd name="T55" fmla="*/ 13 h 40"/>
                              <a:gd name="T56" fmla="*/ 0 w 55"/>
                              <a:gd name="T57" fmla="*/ 13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55" y="15"/>
                                </a:moveTo>
                                <a:lnTo>
                                  <a:pt x="52" y="8"/>
                                </a:lnTo>
                                <a:lnTo>
                                  <a:pt x="50" y="0"/>
                                </a:lnTo>
                                <a:lnTo>
                                  <a:pt x="45" y="3"/>
                                </a:lnTo>
                                <a:lnTo>
                                  <a:pt x="50" y="8"/>
                                </a:lnTo>
                                <a:lnTo>
                                  <a:pt x="50" y="15"/>
                                </a:lnTo>
                                <a:lnTo>
                                  <a:pt x="47" y="22"/>
                                </a:lnTo>
                                <a:lnTo>
                                  <a:pt x="45" y="27"/>
                                </a:lnTo>
                                <a:lnTo>
                                  <a:pt x="50" y="25"/>
                                </a:lnTo>
                                <a:lnTo>
                                  <a:pt x="52" y="22"/>
                                </a:lnTo>
                                <a:lnTo>
                                  <a:pt x="55" y="20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0" y="13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5" y="30"/>
                                </a:lnTo>
                                <a:lnTo>
                                  <a:pt x="10" y="35"/>
                                </a:lnTo>
                                <a:lnTo>
                                  <a:pt x="15" y="40"/>
                                </a:lnTo>
                                <a:lnTo>
                                  <a:pt x="20" y="37"/>
                                </a:lnTo>
                                <a:lnTo>
                                  <a:pt x="23" y="37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3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1993"/>
                        <wps:cNvSpPr>
                          <a:spLocks noEditPoints="1"/>
                        </wps:cNvSpPr>
                        <wps:spPr bwMode="auto">
                          <a:xfrm>
                            <a:off x="6044" y="649"/>
                            <a:ext cx="49" cy="34"/>
                          </a:xfrm>
                          <a:custGeom>
                            <a:avLst/>
                            <a:gdLst>
                              <a:gd name="T0" fmla="*/ 49 w 49"/>
                              <a:gd name="T1" fmla="*/ 12 h 34"/>
                              <a:gd name="T2" fmla="*/ 47 w 49"/>
                              <a:gd name="T3" fmla="*/ 5 h 34"/>
                              <a:gd name="T4" fmla="*/ 44 w 49"/>
                              <a:gd name="T5" fmla="*/ 0 h 34"/>
                              <a:gd name="T6" fmla="*/ 39 w 49"/>
                              <a:gd name="T7" fmla="*/ 0 h 34"/>
                              <a:gd name="T8" fmla="*/ 44 w 49"/>
                              <a:gd name="T9" fmla="*/ 7 h 34"/>
                              <a:gd name="T10" fmla="*/ 44 w 49"/>
                              <a:gd name="T11" fmla="*/ 12 h 34"/>
                              <a:gd name="T12" fmla="*/ 42 w 49"/>
                              <a:gd name="T13" fmla="*/ 19 h 34"/>
                              <a:gd name="T14" fmla="*/ 37 w 49"/>
                              <a:gd name="T15" fmla="*/ 27 h 34"/>
                              <a:gd name="T16" fmla="*/ 42 w 49"/>
                              <a:gd name="T17" fmla="*/ 24 h 34"/>
                              <a:gd name="T18" fmla="*/ 47 w 49"/>
                              <a:gd name="T19" fmla="*/ 22 h 34"/>
                              <a:gd name="T20" fmla="*/ 49 w 49"/>
                              <a:gd name="T21" fmla="*/ 17 h 34"/>
                              <a:gd name="T22" fmla="*/ 49 w 49"/>
                              <a:gd name="T23" fmla="*/ 12 h 34"/>
                              <a:gd name="T24" fmla="*/ 0 w 49"/>
                              <a:gd name="T25" fmla="*/ 10 h 34"/>
                              <a:gd name="T26" fmla="*/ 0 w 49"/>
                              <a:gd name="T27" fmla="*/ 12 h 34"/>
                              <a:gd name="T28" fmla="*/ 0 w 49"/>
                              <a:gd name="T29" fmla="*/ 12 h 34"/>
                              <a:gd name="T30" fmla="*/ 0 w 49"/>
                              <a:gd name="T31" fmla="*/ 19 h 34"/>
                              <a:gd name="T32" fmla="*/ 5 w 49"/>
                              <a:gd name="T33" fmla="*/ 27 h 34"/>
                              <a:gd name="T34" fmla="*/ 10 w 49"/>
                              <a:gd name="T35" fmla="*/ 32 h 34"/>
                              <a:gd name="T36" fmla="*/ 17 w 49"/>
                              <a:gd name="T37" fmla="*/ 34 h 34"/>
                              <a:gd name="T38" fmla="*/ 22 w 49"/>
                              <a:gd name="T39" fmla="*/ 34 h 34"/>
                              <a:gd name="T40" fmla="*/ 27 w 49"/>
                              <a:gd name="T41" fmla="*/ 32 h 34"/>
                              <a:gd name="T42" fmla="*/ 25 w 49"/>
                              <a:gd name="T43" fmla="*/ 32 h 34"/>
                              <a:gd name="T44" fmla="*/ 25 w 49"/>
                              <a:gd name="T45" fmla="*/ 32 h 34"/>
                              <a:gd name="T46" fmla="*/ 17 w 49"/>
                              <a:gd name="T47" fmla="*/ 29 h 34"/>
                              <a:gd name="T48" fmla="*/ 10 w 49"/>
                              <a:gd name="T49" fmla="*/ 27 h 34"/>
                              <a:gd name="T50" fmla="*/ 7 w 49"/>
                              <a:gd name="T51" fmla="*/ 19 h 34"/>
                              <a:gd name="T52" fmla="*/ 5 w 49"/>
                              <a:gd name="T53" fmla="*/ 12 h 34"/>
                              <a:gd name="T54" fmla="*/ 5 w 49"/>
                              <a:gd name="T55" fmla="*/ 10 h 34"/>
                              <a:gd name="T56" fmla="*/ 5 w 49"/>
                              <a:gd name="T57" fmla="*/ 10 h 34"/>
                              <a:gd name="T58" fmla="*/ 2 w 49"/>
                              <a:gd name="T59" fmla="*/ 10 h 34"/>
                              <a:gd name="T60" fmla="*/ 0 w 49"/>
                              <a:gd name="T6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9" h="34">
                                <a:moveTo>
                                  <a:pt x="49" y="12"/>
                                </a:moveTo>
                                <a:lnTo>
                                  <a:pt x="47" y="5"/>
                                </a:lnTo>
                                <a:lnTo>
                                  <a:pt x="44" y="0"/>
                                </a:lnTo>
                                <a:lnTo>
                                  <a:pt x="39" y="0"/>
                                </a:lnTo>
                                <a:lnTo>
                                  <a:pt x="44" y="7"/>
                                </a:lnTo>
                                <a:lnTo>
                                  <a:pt x="44" y="12"/>
                                </a:lnTo>
                                <a:lnTo>
                                  <a:pt x="42" y="19"/>
                                </a:lnTo>
                                <a:lnTo>
                                  <a:pt x="37" y="27"/>
                                </a:lnTo>
                                <a:lnTo>
                                  <a:pt x="42" y="24"/>
                                </a:lnTo>
                                <a:lnTo>
                                  <a:pt x="47" y="22"/>
                                </a:lnTo>
                                <a:lnTo>
                                  <a:pt x="49" y="17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7" y="34"/>
                                </a:lnTo>
                                <a:lnTo>
                                  <a:pt x="22" y="34"/>
                                </a:lnTo>
                                <a:lnTo>
                                  <a:pt x="27" y="32"/>
                                </a:lnTo>
                                <a:lnTo>
                                  <a:pt x="25" y="32"/>
                                </a:lnTo>
                                <a:lnTo>
                                  <a:pt x="17" y="29"/>
                                </a:lnTo>
                                <a:lnTo>
                                  <a:pt x="10" y="27"/>
                                </a:lnTo>
                                <a:lnTo>
                                  <a:pt x="7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1994"/>
                        <wps:cNvSpPr>
                          <a:spLocks/>
                        </wps:cNvSpPr>
                        <wps:spPr bwMode="auto">
                          <a:xfrm>
                            <a:off x="6046" y="649"/>
                            <a:ext cx="45" cy="34"/>
                          </a:xfrm>
                          <a:custGeom>
                            <a:avLst/>
                            <a:gdLst>
                              <a:gd name="T0" fmla="*/ 45 w 45"/>
                              <a:gd name="T1" fmla="*/ 12 h 34"/>
                              <a:gd name="T2" fmla="*/ 45 w 45"/>
                              <a:gd name="T3" fmla="*/ 5 h 34"/>
                              <a:gd name="T4" fmla="*/ 40 w 45"/>
                              <a:gd name="T5" fmla="*/ 0 h 34"/>
                              <a:gd name="T6" fmla="*/ 35 w 45"/>
                              <a:gd name="T7" fmla="*/ 2 h 34"/>
                              <a:gd name="T8" fmla="*/ 40 w 45"/>
                              <a:gd name="T9" fmla="*/ 7 h 34"/>
                              <a:gd name="T10" fmla="*/ 40 w 45"/>
                              <a:gd name="T11" fmla="*/ 12 h 34"/>
                              <a:gd name="T12" fmla="*/ 37 w 45"/>
                              <a:gd name="T13" fmla="*/ 19 h 34"/>
                              <a:gd name="T14" fmla="*/ 35 w 45"/>
                              <a:gd name="T15" fmla="*/ 24 h 34"/>
                              <a:gd name="T16" fmla="*/ 30 w 45"/>
                              <a:gd name="T17" fmla="*/ 27 h 34"/>
                              <a:gd name="T18" fmla="*/ 23 w 45"/>
                              <a:gd name="T19" fmla="*/ 29 h 34"/>
                              <a:gd name="T20" fmla="*/ 15 w 45"/>
                              <a:gd name="T21" fmla="*/ 27 h 34"/>
                              <a:gd name="T22" fmla="*/ 10 w 45"/>
                              <a:gd name="T23" fmla="*/ 24 h 34"/>
                              <a:gd name="T24" fmla="*/ 8 w 45"/>
                              <a:gd name="T25" fmla="*/ 19 h 34"/>
                              <a:gd name="T26" fmla="*/ 5 w 45"/>
                              <a:gd name="T27" fmla="*/ 12 h 34"/>
                              <a:gd name="T28" fmla="*/ 5 w 45"/>
                              <a:gd name="T29" fmla="*/ 10 h 34"/>
                              <a:gd name="T30" fmla="*/ 5 w 45"/>
                              <a:gd name="T31" fmla="*/ 10 h 34"/>
                              <a:gd name="T32" fmla="*/ 3 w 45"/>
                              <a:gd name="T33" fmla="*/ 10 h 34"/>
                              <a:gd name="T34" fmla="*/ 0 w 45"/>
                              <a:gd name="T35" fmla="*/ 10 h 34"/>
                              <a:gd name="T36" fmla="*/ 0 w 45"/>
                              <a:gd name="T37" fmla="*/ 12 h 34"/>
                              <a:gd name="T38" fmla="*/ 0 w 45"/>
                              <a:gd name="T39" fmla="*/ 12 h 34"/>
                              <a:gd name="T40" fmla="*/ 3 w 45"/>
                              <a:gd name="T41" fmla="*/ 19 h 34"/>
                              <a:gd name="T42" fmla="*/ 5 w 45"/>
                              <a:gd name="T43" fmla="*/ 27 h 34"/>
                              <a:gd name="T44" fmla="*/ 10 w 45"/>
                              <a:gd name="T45" fmla="*/ 32 h 34"/>
                              <a:gd name="T46" fmla="*/ 18 w 45"/>
                              <a:gd name="T47" fmla="*/ 34 h 34"/>
                              <a:gd name="T48" fmla="*/ 30 w 45"/>
                              <a:gd name="T49" fmla="*/ 29 h 34"/>
                              <a:gd name="T50" fmla="*/ 40 w 45"/>
                              <a:gd name="T51" fmla="*/ 24 h 34"/>
                              <a:gd name="T52" fmla="*/ 42 w 45"/>
                              <a:gd name="T53" fmla="*/ 19 h 34"/>
                              <a:gd name="T54" fmla="*/ 45 w 45"/>
                              <a:gd name="T55" fmla="*/ 12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" h="34">
                                <a:moveTo>
                                  <a:pt x="45" y="12"/>
                                </a:moveTo>
                                <a:lnTo>
                                  <a:pt x="45" y="5"/>
                                </a:lnTo>
                                <a:lnTo>
                                  <a:pt x="40" y="0"/>
                                </a:lnTo>
                                <a:lnTo>
                                  <a:pt x="35" y="2"/>
                                </a:lnTo>
                                <a:lnTo>
                                  <a:pt x="40" y="7"/>
                                </a:lnTo>
                                <a:lnTo>
                                  <a:pt x="40" y="12"/>
                                </a:lnTo>
                                <a:lnTo>
                                  <a:pt x="37" y="19"/>
                                </a:lnTo>
                                <a:lnTo>
                                  <a:pt x="35" y="24"/>
                                </a:lnTo>
                                <a:lnTo>
                                  <a:pt x="30" y="27"/>
                                </a:lnTo>
                                <a:lnTo>
                                  <a:pt x="23" y="29"/>
                                </a:lnTo>
                                <a:lnTo>
                                  <a:pt x="15" y="27"/>
                                </a:lnTo>
                                <a:lnTo>
                                  <a:pt x="10" y="24"/>
                                </a:lnTo>
                                <a:lnTo>
                                  <a:pt x="8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3" y="19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8" y="34"/>
                                </a:lnTo>
                                <a:lnTo>
                                  <a:pt x="30" y="29"/>
                                </a:lnTo>
                                <a:lnTo>
                                  <a:pt x="40" y="24"/>
                                </a:lnTo>
                                <a:lnTo>
                                  <a:pt x="42" y="19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1995"/>
                        <wps:cNvSpPr>
                          <a:spLocks/>
                        </wps:cNvSpPr>
                        <wps:spPr bwMode="auto">
                          <a:xfrm>
                            <a:off x="6049" y="649"/>
                            <a:ext cx="39" cy="32"/>
                          </a:xfrm>
                          <a:custGeom>
                            <a:avLst/>
                            <a:gdLst>
                              <a:gd name="T0" fmla="*/ 39 w 39"/>
                              <a:gd name="T1" fmla="*/ 12 h 32"/>
                              <a:gd name="T2" fmla="*/ 39 w 39"/>
                              <a:gd name="T3" fmla="*/ 7 h 32"/>
                              <a:gd name="T4" fmla="*/ 34 w 39"/>
                              <a:gd name="T5" fmla="*/ 0 h 32"/>
                              <a:gd name="T6" fmla="*/ 29 w 39"/>
                              <a:gd name="T7" fmla="*/ 2 h 32"/>
                              <a:gd name="T8" fmla="*/ 34 w 39"/>
                              <a:gd name="T9" fmla="*/ 7 h 32"/>
                              <a:gd name="T10" fmla="*/ 34 w 39"/>
                              <a:gd name="T11" fmla="*/ 12 h 32"/>
                              <a:gd name="T12" fmla="*/ 32 w 39"/>
                              <a:gd name="T13" fmla="*/ 17 h 32"/>
                              <a:gd name="T14" fmla="*/ 29 w 39"/>
                              <a:gd name="T15" fmla="*/ 22 h 32"/>
                              <a:gd name="T16" fmla="*/ 25 w 39"/>
                              <a:gd name="T17" fmla="*/ 24 h 32"/>
                              <a:gd name="T18" fmla="*/ 20 w 39"/>
                              <a:gd name="T19" fmla="*/ 27 h 32"/>
                              <a:gd name="T20" fmla="*/ 15 w 39"/>
                              <a:gd name="T21" fmla="*/ 24 h 32"/>
                              <a:gd name="T22" fmla="*/ 10 w 39"/>
                              <a:gd name="T23" fmla="*/ 22 h 32"/>
                              <a:gd name="T24" fmla="*/ 5 w 39"/>
                              <a:gd name="T25" fmla="*/ 17 h 32"/>
                              <a:gd name="T26" fmla="*/ 5 w 39"/>
                              <a:gd name="T27" fmla="*/ 12 h 32"/>
                              <a:gd name="T28" fmla="*/ 5 w 39"/>
                              <a:gd name="T29" fmla="*/ 10 h 32"/>
                              <a:gd name="T30" fmla="*/ 5 w 39"/>
                              <a:gd name="T31" fmla="*/ 10 h 32"/>
                              <a:gd name="T32" fmla="*/ 2 w 39"/>
                              <a:gd name="T33" fmla="*/ 10 h 32"/>
                              <a:gd name="T34" fmla="*/ 0 w 39"/>
                              <a:gd name="T35" fmla="*/ 10 h 32"/>
                              <a:gd name="T36" fmla="*/ 0 w 39"/>
                              <a:gd name="T37" fmla="*/ 10 h 32"/>
                              <a:gd name="T38" fmla="*/ 0 w 39"/>
                              <a:gd name="T39" fmla="*/ 12 h 32"/>
                              <a:gd name="T40" fmla="*/ 2 w 39"/>
                              <a:gd name="T41" fmla="*/ 19 h 32"/>
                              <a:gd name="T42" fmla="*/ 5 w 39"/>
                              <a:gd name="T43" fmla="*/ 27 h 32"/>
                              <a:gd name="T44" fmla="*/ 12 w 39"/>
                              <a:gd name="T45" fmla="*/ 29 h 32"/>
                              <a:gd name="T46" fmla="*/ 20 w 39"/>
                              <a:gd name="T47" fmla="*/ 32 h 32"/>
                              <a:gd name="T48" fmla="*/ 20 w 39"/>
                              <a:gd name="T49" fmla="*/ 32 h 32"/>
                              <a:gd name="T50" fmla="*/ 22 w 39"/>
                              <a:gd name="T51" fmla="*/ 32 h 32"/>
                              <a:gd name="T52" fmla="*/ 27 w 39"/>
                              <a:gd name="T53" fmla="*/ 29 h 32"/>
                              <a:gd name="T54" fmla="*/ 32 w 39"/>
                              <a:gd name="T55" fmla="*/ 27 h 32"/>
                              <a:gd name="T56" fmla="*/ 37 w 39"/>
                              <a:gd name="T57" fmla="*/ 19 h 32"/>
                              <a:gd name="T58" fmla="*/ 39 w 39"/>
                              <a:gd name="T59" fmla="*/ 1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" h="32">
                                <a:moveTo>
                                  <a:pt x="39" y="12"/>
                                </a:moveTo>
                                <a:lnTo>
                                  <a:pt x="39" y="7"/>
                                </a:lnTo>
                                <a:lnTo>
                                  <a:pt x="34" y="0"/>
                                </a:lnTo>
                                <a:lnTo>
                                  <a:pt x="29" y="2"/>
                                </a:lnTo>
                                <a:lnTo>
                                  <a:pt x="34" y="7"/>
                                </a:lnTo>
                                <a:lnTo>
                                  <a:pt x="34" y="12"/>
                                </a:lnTo>
                                <a:lnTo>
                                  <a:pt x="32" y="17"/>
                                </a:lnTo>
                                <a:lnTo>
                                  <a:pt x="29" y="22"/>
                                </a:lnTo>
                                <a:lnTo>
                                  <a:pt x="25" y="24"/>
                                </a:lnTo>
                                <a:lnTo>
                                  <a:pt x="20" y="27"/>
                                </a:lnTo>
                                <a:lnTo>
                                  <a:pt x="15" y="24"/>
                                </a:lnTo>
                                <a:lnTo>
                                  <a:pt x="10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2" y="19"/>
                                </a:lnTo>
                                <a:lnTo>
                                  <a:pt x="5" y="27"/>
                                </a:lnTo>
                                <a:lnTo>
                                  <a:pt x="12" y="29"/>
                                </a:lnTo>
                                <a:lnTo>
                                  <a:pt x="20" y="32"/>
                                </a:lnTo>
                                <a:lnTo>
                                  <a:pt x="22" y="32"/>
                                </a:lnTo>
                                <a:lnTo>
                                  <a:pt x="27" y="29"/>
                                </a:lnTo>
                                <a:lnTo>
                                  <a:pt x="32" y="27"/>
                                </a:lnTo>
                                <a:lnTo>
                                  <a:pt x="37" y="19"/>
                                </a:lnTo>
                                <a:lnTo>
                                  <a:pt x="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1996"/>
                        <wps:cNvSpPr>
                          <a:spLocks/>
                        </wps:cNvSpPr>
                        <wps:spPr bwMode="auto">
                          <a:xfrm>
                            <a:off x="6051" y="651"/>
                            <a:ext cx="35" cy="27"/>
                          </a:xfrm>
                          <a:custGeom>
                            <a:avLst/>
                            <a:gdLst>
                              <a:gd name="T0" fmla="*/ 35 w 35"/>
                              <a:gd name="T1" fmla="*/ 10 h 27"/>
                              <a:gd name="T2" fmla="*/ 35 w 35"/>
                              <a:gd name="T3" fmla="*/ 5 h 27"/>
                              <a:gd name="T4" fmla="*/ 30 w 35"/>
                              <a:gd name="T5" fmla="*/ 0 h 27"/>
                              <a:gd name="T6" fmla="*/ 27 w 35"/>
                              <a:gd name="T7" fmla="*/ 0 h 27"/>
                              <a:gd name="T8" fmla="*/ 25 w 35"/>
                              <a:gd name="T9" fmla="*/ 0 h 27"/>
                              <a:gd name="T10" fmla="*/ 30 w 35"/>
                              <a:gd name="T11" fmla="*/ 5 h 27"/>
                              <a:gd name="T12" fmla="*/ 30 w 35"/>
                              <a:gd name="T13" fmla="*/ 10 h 27"/>
                              <a:gd name="T14" fmla="*/ 30 w 35"/>
                              <a:gd name="T15" fmla="*/ 15 h 27"/>
                              <a:gd name="T16" fmla="*/ 25 w 35"/>
                              <a:gd name="T17" fmla="*/ 17 h 27"/>
                              <a:gd name="T18" fmla="*/ 23 w 35"/>
                              <a:gd name="T19" fmla="*/ 20 h 27"/>
                              <a:gd name="T20" fmla="*/ 18 w 35"/>
                              <a:gd name="T21" fmla="*/ 22 h 27"/>
                              <a:gd name="T22" fmla="*/ 13 w 35"/>
                              <a:gd name="T23" fmla="*/ 20 h 27"/>
                              <a:gd name="T24" fmla="*/ 8 w 35"/>
                              <a:gd name="T25" fmla="*/ 17 h 27"/>
                              <a:gd name="T26" fmla="*/ 5 w 35"/>
                              <a:gd name="T27" fmla="*/ 15 h 27"/>
                              <a:gd name="T28" fmla="*/ 5 w 35"/>
                              <a:gd name="T29" fmla="*/ 10 h 27"/>
                              <a:gd name="T30" fmla="*/ 5 w 35"/>
                              <a:gd name="T31" fmla="*/ 8 h 27"/>
                              <a:gd name="T32" fmla="*/ 5 w 35"/>
                              <a:gd name="T33" fmla="*/ 8 h 27"/>
                              <a:gd name="T34" fmla="*/ 3 w 35"/>
                              <a:gd name="T35" fmla="*/ 8 h 27"/>
                              <a:gd name="T36" fmla="*/ 0 w 35"/>
                              <a:gd name="T37" fmla="*/ 8 h 27"/>
                              <a:gd name="T38" fmla="*/ 0 w 35"/>
                              <a:gd name="T39" fmla="*/ 8 h 27"/>
                              <a:gd name="T40" fmla="*/ 0 w 35"/>
                              <a:gd name="T41" fmla="*/ 10 h 27"/>
                              <a:gd name="T42" fmla="*/ 3 w 35"/>
                              <a:gd name="T43" fmla="*/ 17 h 27"/>
                              <a:gd name="T44" fmla="*/ 5 w 35"/>
                              <a:gd name="T45" fmla="*/ 22 h 27"/>
                              <a:gd name="T46" fmla="*/ 10 w 35"/>
                              <a:gd name="T47" fmla="*/ 25 h 27"/>
                              <a:gd name="T48" fmla="*/ 18 w 35"/>
                              <a:gd name="T49" fmla="*/ 27 h 27"/>
                              <a:gd name="T50" fmla="*/ 25 w 35"/>
                              <a:gd name="T51" fmla="*/ 25 h 27"/>
                              <a:gd name="T52" fmla="*/ 30 w 35"/>
                              <a:gd name="T53" fmla="*/ 22 h 27"/>
                              <a:gd name="T54" fmla="*/ 32 w 35"/>
                              <a:gd name="T55" fmla="*/ 17 h 27"/>
                              <a:gd name="T56" fmla="*/ 35 w 35"/>
                              <a:gd name="T57" fmla="*/ 1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" h="27">
                                <a:moveTo>
                                  <a:pt x="35" y="10"/>
                                </a:moveTo>
                                <a:lnTo>
                                  <a:pt x="35" y="5"/>
                                </a:ln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5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25" y="17"/>
                                </a:lnTo>
                                <a:lnTo>
                                  <a:pt x="23" y="20"/>
                                </a:lnTo>
                                <a:lnTo>
                                  <a:pt x="18" y="22"/>
                                </a:lnTo>
                                <a:lnTo>
                                  <a:pt x="13" y="20"/>
                                </a:lnTo>
                                <a:lnTo>
                                  <a:pt x="8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3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8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2"/>
                                </a:lnTo>
                                <a:lnTo>
                                  <a:pt x="32" y="17"/>
                                </a:lnTo>
                                <a:lnTo>
                                  <a:pt x="3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1997"/>
                        <wps:cNvSpPr>
                          <a:spLocks/>
                        </wps:cNvSpPr>
                        <wps:spPr bwMode="auto">
                          <a:xfrm>
                            <a:off x="6054" y="651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10 h 25"/>
                              <a:gd name="T2" fmla="*/ 29 w 29"/>
                              <a:gd name="T3" fmla="*/ 5 h 25"/>
                              <a:gd name="T4" fmla="*/ 24 w 29"/>
                              <a:gd name="T5" fmla="*/ 0 h 25"/>
                              <a:gd name="T6" fmla="*/ 22 w 29"/>
                              <a:gd name="T7" fmla="*/ 0 h 25"/>
                              <a:gd name="T8" fmla="*/ 20 w 29"/>
                              <a:gd name="T9" fmla="*/ 3 h 25"/>
                              <a:gd name="T10" fmla="*/ 22 w 29"/>
                              <a:gd name="T11" fmla="*/ 5 h 25"/>
                              <a:gd name="T12" fmla="*/ 24 w 29"/>
                              <a:gd name="T13" fmla="*/ 10 h 25"/>
                              <a:gd name="T14" fmla="*/ 24 w 29"/>
                              <a:gd name="T15" fmla="*/ 13 h 25"/>
                              <a:gd name="T16" fmla="*/ 22 w 29"/>
                              <a:gd name="T17" fmla="*/ 17 h 25"/>
                              <a:gd name="T18" fmla="*/ 17 w 29"/>
                              <a:gd name="T19" fmla="*/ 20 h 25"/>
                              <a:gd name="T20" fmla="*/ 15 w 29"/>
                              <a:gd name="T21" fmla="*/ 20 h 25"/>
                              <a:gd name="T22" fmla="*/ 10 w 29"/>
                              <a:gd name="T23" fmla="*/ 20 h 25"/>
                              <a:gd name="T24" fmla="*/ 7 w 29"/>
                              <a:gd name="T25" fmla="*/ 17 h 25"/>
                              <a:gd name="T26" fmla="*/ 5 w 29"/>
                              <a:gd name="T27" fmla="*/ 13 h 25"/>
                              <a:gd name="T28" fmla="*/ 5 w 29"/>
                              <a:gd name="T29" fmla="*/ 10 h 25"/>
                              <a:gd name="T30" fmla="*/ 5 w 29"/>
                              <a:gd name="T31" fmla="*/ 8 h 25"/>
                              <a:gd name="T32" fmla="*/ 5 w 29"/>
                              <a:gd name="T33" fmla="*/ 5 h 25"/>
                              <a:gd name="T34" fmla="*/ 2 w 29"/>
                              <a:gd name="T35" fmla="*/ 8 h 25"/>
                              <a:gd name="T36" fmla="*/ 0 w 29"/>
                              <a:gd name="T37" fmla="*/ 8 h 25"/>
                              <a:gd name="T38" fmla="*/ 0 w 29"/>
                              <a:gd name="T39" fmla="*/ 8 h 25"/>
                              <a:gd name="T40" fmla="*/ 0 w 29"/>
                              <a:gd name="T41" fmla="*/ 10 h 25"/>
                              <a:gd name="T42" fmla="*/ 0 w 29"/>
                              <a:gd name="T43" fmla="*/ 15 h 25"/>
                              <a:gd name="T44" fmla="*/ 5 w 29"/>
                              <a:gd name="T45" fmla="*/ 20 h 25"/>
                              <a:gd name="T46" fmla="*/ 10 w 29"/>
                              <a:gd name="T47" fmla="*/ 22 h 25"/>
                              <a:gd name="T48" fmla="*/ 15 w 29"/>
                              <a:gd name="T49" fmla="*/ 25 h 25"/>
                              <a:gd name="T50" fmla="*/ 20 w 29"/>
                              <a:gd name="T51" fmla="*/ 22 h 25"/>
                              <a:gd name="T52" fmla="*/ 24 w 29"/>
                              <a:gd name="T53" fmla="*/ 20 h 25"/>
                              <a:gd name="T54" fmla="*/ 27 w 29"/>
                              <a:gd name="T55" fmla="*/ 15 h 25"/>
                              <a:gd name="T56" fmla="*/ 29 w 29"/>
                              <a:gd name="T57" fmla="*/ 1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29" y="10"/>
                                </a:moveTo>
                                <a:lnTo>
                                  <a:pt x="29" y="5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3"/>
                                </a:lnTo>
                                <a:lnTo>
                                  <a:pt x="22" y="5"/>
                                </a:lnTo>
                                <a:lnTo>
                                  <a:pt x="24" y="10"/>
                                </a:lnTo>
                                <a:lnTo>
                                  <a:pt x="24" y="13"/>
                                </a:lnTo>
                                <a:lnTo>
                                  <a:pt x="22" y="17"/>
                                </a:lnTo>
                                <a:lnTo>
                                  <a:pt x="17" y="20"/>
                                </a:lnTo>
                                <a:lnTo>
                                  <a:pt x="15" y="20"/>
                                </a:lnTo>
                                <a:lnTo>
                                  <a:pt x="10" y="20"/>
                                </a:lnTo>
                                <a:lnTo>
                                  <a:pt x="7" y="17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20"/>
                                </a:lnTo>
                                <a:lnTo>
                                  <a:pt x="10" y="22"/>
                                </a:lnTo>
                                <a:lnTo>
                                  <a:pt x="15" y="25"/>
                                </a:lnTo>
                                <a:lnTo>
                                  <a:pt x="20" y="22"/>
                                </a:lnTo>
                                <a:lnTo>
                                  <a:pt x="24" y="20"/>
                                </a:lnTo>
                                <a:lnTo>
                                  <a:pt x="27" y="15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1998"/>
                        <wps:cNvSpPr>
                          <a:spLocks/>
                        </wps:cNvSpPr>
                        <wps:spPr bwMode="auto">
                          <a:xfrm>
                            <a:off x="6056" y="651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22"/>
                              <a:gd name="T2" fmla="*/ 25 w 25"/>
                              <a:gd name="T3" fmla="*/ 5 h 22"/>
                              <a:gd name="T4" fmla="*/ 20 w 25"/>
                              <a:gd name="T5" fmla="*/ 0 h 22"/>
                              <a:gd name="T6" fmla="*/ 18 w 25"/>
                              <a:gd name="T7" fmla="*/ 3 h 22"/>
                              <a:gd name="T8" fmla="*/ 15 w 25"/>
                              <a:gd name="T9" fmla="*/ 3 h 22"/>
                              <a:gd name="T10" fmla="*/ 18 w 25"/>
                              <a:gd name="T11" fmla="*/ 5 h 22"/>
                              <a:gd name="T12" fmla="*/ 20 w 25"/>
                              <a:gd name="T13" fmla="*/ 10 h 22"/>
                              <a:gd name="T14" fmla="*/ 18 w 25"/>
                              <a:gd name="T15" fmla="*/ 15 h 22"/>
                              <a:gd name="T16" fmla="*/ 13 w 25"/>
                              <a:gd name="T17" fmla="*/ 17 h 22"/>
                              <a:gd name="T18" fmla="*/ 8 w 25"/>
                              <a:gd name="T19" fmla="*/ 15 h 22"/>
                              <a:gd name="T20" fmla="*/ 5 w 25"/>
                              <a:gd name="T21" fmla="*/ 10 h 22"/>
                              <a:gd name="T22" fmla="*/ 5 w 25"/>
                              <a:gd name="T23" fmla="*/ 8 h 22"/>
                              <a:gd name="T24" fmla="*/ 8 w 25"/>
                              <a:gd name="T25" fmla="*/ 5 h 22"/>
                              <a:gd name="T26" fmla="*/ 3 w 25"/>
                              <a:gd name="T27" fmla="*/ 5 h 22"/>
                              <a:gd name="T28" fmla="*/ 0 w 25"/>
                              <a:gd name="T29" fmla="*/ 8 h 22"/>
                              <a:gd name="T30" fmla="*/ 0 w 25"/>
                              <a:gd name="T31" fmla="*/ 8 h 22"/>
                              <a:gd name="T32" fmla="*/ 0 w 25"/>
                              <a:gd name="T33" fmla="*/ 10 h 22"/>
                              <a:gd name="T34" fmla="*/ 0 w 25"/>
                              <a:gd name="T35" fmla="*/ 15 h 22"/>
                              <a:gd name="T36" fmla="*/ 3 w 25"/>
                              <a:gd name="T37" fmla="*/ 17 h 22"/>
                              <a:gd name="T38" fmla="*/ 8 w 25"/>
                              <a:gd name="T39" fmla="*/ 20 h 22"/>
                              <a:gd name="T40" fmla="*/ 13 w 25"/>
                              <a:gd name="T41" fmla="*/ 22 h 22"/>
                              <a:gd name="T42" fmla="*/ 18 w 25"/>
                              <a:gd name="T43" fmla="*/ 20 h 22"/>
                              <a:gd name="T44" fmla="*/ 20 w 25"/>
                              <a:gd name="T45" fmla="*/ 17 h 22"/>
                              <a:gd name="T46" fmla="*/ 25 w 25"/>
                              <a:gd name="T47" fmla="*/ 15 h 22"/>
                              <a:gd name="T48" fmla="*/ 25 w 25"/>
                              <a:gd name="T49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10"/>
                                </a:moveTo>
                                <a:lnTo>
                                  <a:pt x="25" y="5"/>
                                </a:lnTo>
                                <a:lnTo>
                                  <a:pt x="20" y="0"/>
                                </a:lnTo>
                                <a:lnTo>
                                  <a:pt x="18" y="3"/>
                                </a:lnTo>
                                <a:lnTo>
                                  <a:pt x="15" y="3"/>
                                </a:lnTo>
                                <a:lnTo>
                                  <a:pt x="18" y="5"/>
                                </a:lnTo>
                                <a:lnTo>
                                  <a:pt x="20" y="10"/>
                                </a:lnTo>
                                <a:lnTo>
                                  <a:pt x="18" y="15"/>
                                </a:lnTo>
                                <a:lnTo>
                                  <a:pt x="13" y="17"/>
                                </a:lnTo>
                                <a:lnTo>
                                  <a:pt x="8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3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17"/>
                                </a:lnTo>
                                <a:lnTo>
                                  <a:pt x="8" y="20"/>
                                </a:lnTo>
                                <a:lnTo>
                                  <a:pt x="13" y="22"/>
                                </a:lnTo>
                                <a:lnTo>
                                  <a:pt x="18" y="20"/>
                                </a:lnTo>
                                <a:lnTo>
                                  <a:pt x="20" y="17"/>
                                </a:lnTo>
                                <a:lnTo>
                                  <a:pt x="25" y="15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1999"/>
                        <wps:cNvSpPr>
                          <a:spLocks noEditPoints="1"/>
                        </wps:cNvSpPr>
                        <wps:spPr bwMode="auto">
                          <a:xfrm>
                            <a:off x="6059" y="654"/>
                            <a:ext cx="19" cy="17"/>
                          </a:xfrm>
                          <a:custGeom>
                            <a:avLst/>
                            <a:gdLst>
                              <a:gd name="T0" fmla="*/ 19 w 19"/>
                              <a:gd name="T1" fmla="*/ 7 h 17"/>
                              <a:gd name="T2" fmla="*/ 17 w 19"/>
                              <a:gd name="T3" fmla="*/ 2 h 17"/>
                              <a:gd name="T4" fmla="*/ 15 w 19"/>
                              <a:gd name="T5" fmla="*/ 0 h 17"/>
                              <a:gd name="T6" fmla="*/ 7 w 19"/>
                              <a:gd name="T7" fmla="*/ 2 h 17"/>
                              <a:gd name="T8" fmla="*/ 0 w 19"/>
                              <a:gd name="T9" fmla="*/ 2 h 17"/>
                              <a:gd name="T10" fmla="*/ 0 w 19"/>
                              <a:gd name="T11" fmla="*/ 5 h 17"/>
                              <a:gd name="T12" fmla="*/ 0 w 19"/>
                              <a:gd name="T13" fmla="*/ 7 h 17"/>
                              <a:gd name="T14" fmla="*/ 0 w 19"/>
                              <a:gd name="T15" fmla="*/ 10 h 17"/>
                              <a:gd name="T16" fmla="*/ 2 w 19"/>
                              <a:gd name="T17" fmla="*/ 14 h 17"/>
                              <a:gd name="T18" fmla="*/ 5 w 19"/>
                              <a:gd name="T19" fmla="*/ 17 h 17"/>
                              <a:gd name="T20" fmla="*/ 10 w 19"/>
                              <a:gd name="T21" fmla="*/ 17 h 17"/>
                              <a:gd name="T22" fmla="*/ 12 w 19"/>
                              <a:gd name="T23" fmla="*/ 17 h 17"/>
                              <a:gd name="T24" fmla="*/ 17 w 19"/>
                              <a:gd name="T25" fmla="*/ 14 h 17"/>
                              <a:gd name="T26" fmla="*/ 19 w 19"/>
                              <a:gd name="T27" fmla="*/ 10 h 17"/>
                              <a:gd name="T28" fmla="*/ 19 w 19"/>
                              <a:gd name="T29" fmla="*/ 7 h 17"/>
                              <a:gd name="T30" fmla="*/ 15 w 19"/>
                              <a:gd name="T31" fmla="*/ 7 h 17"/>
                              <a:gd name="T32" fmla="*/ 12 w 19"/>
                              <a:gd name="T33" fmla="*/ 10 h 17"/>
                              <a:gd name="T34" fmla="*/ 10 w 19"/>
                              <a:gd name="T35" fmla="*/ 12 h 17"/>
                              <a:gd name="T36" fmla="*/ 7 w 19"/>
                              <a:gd name="T37" fmla="*/ 10 h 17"/>
                              <a:gd name="T38" fmla="*/ 5 w 19"/>
                              <a:gd name="T39" fmla="*/ 7 h 17"/>
                              <a:gd name="T40" fmla="*/ 7 w 19"/>
                              <a:gd name="T41" fmla="*/ 5 h 17"/>
                              <a:gd name="T42" fmla="*/ 10 w 19"/>
                              <a:gd name="T43" fmla="*/ 2 h 17"/>
                              <a:gd name="T44" fmla="*/ 12 w 19"/>
                              <a:gd name="T45" fmla="*/ 5 h 17"/>
                              <a:gd name="T46" fmla="*/ 15 w 19"/>
                              <a:gd name="T47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19" y="7"/>
                                </a:moveTo>
                                <a:lnTo>
                                  <a:pt x="17" y="2"/>
                                </a:lnTo>
                                <a:lnTo>
                                  <a:pt x="15" y="0"/>
                                </a:lnTo>
                                <a:lnTo>
                                  <a:pt x="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5" y="17"/>
                                </a:lnTo>
                                <a:lnTo>
                                  <a:pt x="10" y="17"/>
                                </a:lnTo>
                                <a:lnTo>
                                  <a:pt x="12" y="17"/>
                                </a:lnTo>
                                <a:lnTo>
                                  <a:pt x="17" y="14"/>
                                </a:lnTo>
                                <a:lnTo>
                                  <a:pt x="19" y="10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2" y="10"/>
                                </a:lnTo>
                                <a:lnTo>
                                  <a:pt x="10" y="12"/>
                                </a:lnTo>
                                <a:lnTo>
                                  <a:pt x="7" y="10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2"/>
                                </a:lnTo>
                                <a:lnTo>
                                  <a:pt x="12" y="5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2000"/>
                        <wps:cNvSpPr>
                          <a:spLocks/>
                        </wps:cNvSpPr>
                        <wps:spPr bwMode="auto">
                          <a:xfrm>
                            <a:off x="6061" y="654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4"/>
                              <a:gd name="T2" fmla="*/ 13 w 15"/>
                              <a:gd name="T3" fmla="*/ 2 h 14"/>
                              <a:gd name="T4" fmla="*/ 10 w 15"/>
                              <a:gd name="T5" fmla="*/ 0 h 14"/>
                              <a:gd name="T6" fmla="*/ 5 w 15"/>
                              <a:gd name="T7" fmla="*/ 2 h 14"/>
                              <a:gd name="T8" fmla="*/ 3 w 15"/>
                              <a:gd name="T9" fmla="*/ 2 h 14"/>
                              <a:gd name="T10" fmla="*/ 0 w 15"/>
                              <a:gd name="T11" fmla="*/ 5 h 14"/>
                              <a:gd name="T12" fmla="*/ 0 w 15"/>
                              <a:gd name="T13" fmla="*/ 7 h 14"/>
                              <a:gd name="T14" fmla="*/ 3 w 15"/>
                              <a:gd name="T15" fmla="*/ 12 h 14"/>
                              <a:gd name="T16" fmla="*/ 8 w 15"/>
                              <a:gd name="T17" fmla="*/ 14 h 14"/>
                              <a:gd name="T18" fmla="*/ 13 w 15"/>
                              <a:gd name="T19" fmla="*/ 12 h 14"/>
                              <a:gd name="T20" fmla="*/ 15 w 15"/>
                              <a:gd name="T21" fmla="*/ 7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8" y="14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2001"/>
                        <wps:cNvSpPr>
                          <a:spLocks/>
                        </wps:cNvSpPr>
                        <wps:spPr bwMode="auto">
                          <a:xfrm>
                            <a:off x="6064" y="656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7 w 10"/>
                              <a:gd name="T3" fmla="*/ 3 h 10"/>
                              <a:gd name="T4" fmla="*/ 5 w 10"/>
                              <a:gd name="T5" fmla="*/ 0 h 10"/>
                              <a:gd name="T6" fmla="*/ 2 w 10"/>
                              <a:gd name="T7" fmla="*/ 3 h 10"/>
                              <a:gd name="T8" fmla="*/ 0 w 10"/>
                              <a:gd name="T9" fmla="*/ 5 h 10"/>
                              <a:gd name="T10" fmla="*/ 2 w 10"/>
                              <a:gd name="T11" fmla="*/ 8 h 10"/>
                              <a:gd name="T12" fmla="*/ 5 w 10"/>
                              <a:gd name="T13" fmla="*/ 10 h 10"/>
                              <a:gd name="T14" fmla="*/ 7 w 10"/>
                              <a:gd name="T15" fmla="*/ 8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7" y="8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2002"/>
                        <wps:cNvSpPr>
                          <a:spLocks/>
                        </wps:cNvSpPr>
                        <wps:spPr bwMode="auto">
                          <a:xfrm>
                            <a:off x="6066" y="659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2 h 5"/>
                              <a:gd name="T2" fmla="*/ 5 w 5"/>
                              <a:gd name="T3" fmla="*/ 0 h 5"/>
                              <a:gd name="T4" fmla="*/ 3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2 h 5"/>
                              <a:gd name="T10" fmla="*/ 0 w 5"/>
                              <a:gd name="T11" fmla="*/ 5 h 5"/>
                              <a:gd name="T12" fmla="*/ 3 w 5"/>
                              <a:gd name="T13" fmla="*/ 5 h 5"/>
                              <a:gd name="T14" fmla="*/ 5 w 5"/>
                              <a:gd name="T15" fmla="*/ 5 h 5"/>
                              <a:gd name="T16" fmla="*/ 5 w 5"/>
                              <a:gd name="T17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2003"/>
                        <wps:cNvSpPr>
                          <a:spLocks/>
                        </wps:cNvSpPr>
                        <wps:spPr bwMode="auto">
                          <a:xfrm>
                            <a:off x="5984" y="631"/>
                            <a:ext cx="169" cy="60"/>
                          </a:xfrm>
                          <a:custGeom>
                            <a:avLst/>
                            <a:gdLst>
                              <a:gd name="T0" fmla="*/ 0 w 169"/>
                              <a:gd name="T1" fmla="*/ 20 h 60"/>
                              <a:gd name="T2" fmla="*/ 22 w 169"/>
                              <a:gd name="T3" fmla="*/ 28 h 60"/>
                              <a:gd name="T4" fmla="*/ 42 w 169"/>
                              <a:gd name="T5" fmla="*/ 30 h 60"/>
                              <a:gd name="T6" fmla="*/ 62 w 169"/>
                              <a:gd name="T7" fmla="*/ 28 h 60"/>
                              <a:gd name="T8" fmla="*/ 82 w 169"/>
                              <a:gd name="T9" fmla="*/ 25 h 60"/>
                              <a:gd name="T10" fmla="*/ 119 w 169"/>
                              <a:gd name="T11" fmla="*/ 13 h 60"/>
                              <a:gd name="T12" fmla="*/ 169 w 169"/>
                              <a:gd name="T13" fmla="*/ 0 h 60"/>
                              <a:gd name="T14" fmla="*/ 134 w 169"/>
                              <a:gd name="T15" fmla="*/ 25 h 60"/>
                              <a:gd name="T16" fmla="*/ 94 w 169"/>
                              <a:gd name="T17" fmla="*/ 45 h 60"/>
                              <a:gd name="T18" fmla="*/ 75 w 169"/>
                              <a:gd name="T19" fmla="*/ 55 h 60"/>
                              <a:gd name="T20" fmla="*/ 52 w 169"/>
                              <a:gd name="T21" fmla="*/ 57 h 60"/>
                              <a:gd name="T22" fmla="*/ 32 w 169"/>
                              <a:gd name="T23" fmla="*/ 60 h 60"/>
                              <a:gd name="T24" fmla="*/ 10 w 169"/>
                              <a:gd name="T25" fmla="*/ 55 h 60"/>
                              <a:gd name="T26" fmla="*/ 3 w 169"/>
                              <a:gd name="T27" fmla="*/ 37 h 60"/>
                              <a:gd name="T28" fmla="*/ 0 w 169"/>
                              <a:gd name="T29" fmla="*/ 2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9" h="60">
                                <a:moveTo>
                                  <a:pt x="0" y="20"/>
                                </a:moveTo>
                                <a:lnTo>
                                  <a:pt x="22" y="28"/>
                                </a:lnTo>
                                <a:lnTo>
                                  <a:pt x="42" y="30"/>
                                </a:lnTo>
                                <a:lnTo>
                                  <a:pt x="62" y="28"/>
                                </a:lnTo>
                                <a:lnTo>
                                  <a:pt x="82" y="25"/>
                                </a:lnTo>
                                <a:lnTo>
                                  <a:pt x="119" y="13"/>
                                </a:lnTo>
                                <a:lnTo>
                                  <a:pt x="169" y="0"/>
                                </a:lnTo>
                                <a:lnTo>
                                  <a:pt x="134" y="25"/>
                                </a:lnTo>
                                <a:lnTo>
                                  <a:pt x="94" y="45"/>
                                </a:lnTo>
                                <a:lnTo>
                                  <a:pt x="75" y="55"/>
                                </a:lnTo>
                                <a:lnTo>
                                  <a:pt x="52" y="57"/>
                                </a:lnTo>
                                <a:lnTo>
                                  <a:pt x="32" y="60"/>
                                </a:lnTo>
                                <a:lnTo>
                                  <a:pt x="10" y="55"/>
                                </a:lnTo>
                                <a:lnTo>
                                  <a:pt x="3" y="37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2004"/>
                        <wps:cNvSpPr>
                          <a:spLocks noEditPoints="1"/>
                        </wps:cNvSpPr>
                        <wps:spPr bwMode="auto">
                          <a:xfrm>
                            <a:off x="5721" y="886"/>
                            <a:ext cx="32" cy="117"/>
                          </a:xfrm>
                          <a:custGeom>
                            <a:avLst/>
                            <a:gdLst>
                              <a:gd name="T0" fmla="*/ 12 w 32"/>
                              <a:gd name="T1" fmla="*/ 64 h 117"/>
                              <a:gd name="T2" fmla="*/ 0 w 32"/>
                              <a:gd name="T3" fmla="*/ 0 h 117"/>
                              <a:gd name="T4" fmla="*/ 12 w 32"/>
                              <a:gd name="T5" fmla="*/ 64 h 117"/>
                              <a:gd name="T6" fmla="*/ 12 w 32"/>
                              <a:gd name="T7" fmla="*/ 64 h 117"/>
                              <a:gd name="T8" fmla="*/ 10 w 32"/>
                              <a:gd name="T9" fmla="*/ 79 h 117"/>
                              <a:gd name="T10" fmla="*/ 10 w 32"/>
                              <a:gd name="T11" fmla="*/ 94 h 117"/>
                              <a:gd name="T12" fmla="*/ 17 w 32"/>
                              <a:gd name="T13" fmla="*/ 107 h 117"/>
                              <a:gd name="T14" fmla="*/ 27 w 32"/>
                              <a:gd name="T15" fmla="*/ 117 h 117"/>
                              <a:gd name="T16" fmla="*/ 29 w 32"/>
                              <a:gd name="T17" fmla="*/ 112 h 117"/>
                              <a:gd name="T18" fmla="*/ 32 w 32"/>
                              <a:gd name="T19" fmla="*/ 104 h 117"/>
                              <a:gd name="T20" fmla="*/ 32 w 32"/>
                              <a:gd name="T21" fmla="*/ 97 h 117"/>
                              <a:gd name="T22" fmla="*/ 32 w 32"/>
                              <a:gd name="T23" fmla="*/ 89 h 117"/>
                              <a:gd name="T24" fmla="*/ 29 w 32"/>
                              <a:gd name="T25" fmla="*/ 82 h 117"/>
                              <a:gd name="T26" fmla="*/ 24 w 32"/>
                              <a:gd name="T27" fmla="*/ 74 h 117"/>
                              <a:gd name="T28" fmla="*/ 20 w 32"/>
                              <a:gd name="T29" fmla="*/ 69 h 117"/>
                              <a:gd name="T30" fmla="*/ 12 w 32"/>
                              <a:gd name="T31" fmla="*/ 64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117">
                                <a:moveTo>
                                  <a:pt x="12" y="64"/>
                                </a:moveTo>
                                <a:lnTo>
                                  <a:pt x="0" y="0"/>
                                </a:lnTo>
                                <a:lnTo>
                                  <a:pt x="12" y="64"/>
                                </a:lnTo>
                                <a:close/>
                                <a:moveTo>
                                  <a:pt x="12" y="64"/>
                                </a:moveTo>
                                <a:lnTo>
                                  <a:pt x="10" y="79"/>
                                </a:lnTo>
                                <a:lnTo>
                                  <a:pt x="10" y="94"/>
                                </a:lnTo>
                                <a:lnTo>
                                  <a:pt x="17" y="107"/>
                                </a:lnTo>
                                <a:lnTo>
                                  <a:pt x="27" y="117"/>
                                </a:lnTo>
                                <a:lnTo>
                                  <a:pt x="29" y="112"/>
                                </a:lnTo>
                                <a:lnTo>
                                  <a:pt x="32" y="104"/>
                                </a:lnTo>
                                <a:lnTo>
                                  <a:pt x="32" y="97"/>
                                </a:lnTo>
                                <a:lnTo>
                                  <a:pt x="32" y="89"/>
                                </a:lnTo>
                                <a:lnTo>
                                  <a:pt x="29" y="82"/>
                                </a:lnTo>
                                <a:lnTo>
                                  <a:pt x="24" y="74"/>
                                </a:lnTo>
                                <a:lnTo>
                                  <a:pt x="20" y="69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2005"/>
                        <wps:cNvSpPr>
                          <a:spLocks/>
                        </wps:cNvSpPr>
                        <wps:spPr bwMode="auto">
                          <a:xfrm>
                            <a:off x="5721" y="886"/>
                            <a:ext cx="12" cy="64"/>
                          </a:xfrm>
                          <a:custGeom>
                            <a:avLst/>
                            <a:gdLst>
                              <a:gd name="T0" fmla="*/ 12 w 12"/>
                              <a:gd name="T1" fmla="*/ 64 h 64"/>
                              <a:gd name="T2" fmla="*/ 0 w 12"/>
                              <a:gd name="T3" fmla="*/ 0 h 64"/>
                              <a:gd name="T4" fmla="*/ 12 w 12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4">
                                <a:moveTo>
                                  <a:pt x="12" y="64"/>
                                </a:moveTo>
                                <a:lnTo>
                                  <a:pt x="0" y="0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2006"/>
                        <wps:cNvSpPr>
                          <a:spLocks/>
                        </wps:cNvSpPr>
                        <wps:spPr bwMode="auto">
                          <a:xfrm>
                            <a:off x="5731" y="950"/>
                            <a:ext cx="22" cy="53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3"/>
                              <a:gd name="T2" fmla="*/ 0 w 22"/>
                              <a:gd name="T3" fmla="*/ 15 h 53"/>
                              <a:gd name="T4" fmla="*/ 0 w 22"/>
                              <a:gd name="T5" fmla="*/ 30 h 53"/>
                              <a:gd name="T6" fmla="*/ 7 w 22"/>
                              <a:gd name="T7" fmla="*/ 43 h 53"/>
                              <a:gd name="T8" fmla="*/ 17 w 22"/>
                              <a:gd name="T9" fmla="*/ 53 h 53"/>
                              <a:gd name="T10" fmla="*/ 19 w 22"/>
                              <a:gd name="T11" fmla="*/ 48 h 53"/>
                              <a:gd name="T12" fmla="*/ 22 w 22"/>
                              <a:gd name="T13" fmla="*/ 40 h 53"/>
                              <a:gd name="T14" fmla="*/ 22 w 22"/>
                              <a:gd name="T15" fmla="*/ 33 h 53"/>
                              <a:gd name="T16" fmla="*/ 22 w 22"/>
                              <a:gd name="T17" fmla="*/ 25 h 53"/>
                              <a:gd name="T18" fmla="*/ 19 w 22"/>
                              <a:gd name="T19" fmla="*/ 18 h 53"/>
                              <a:gd name="T20" fmla="*/ 14 w 22"/>
                              <a:gd name="T21" fmla="*/ 10 h 53"/>
                              <a:gd name="T22" fmla="*/ 10 w 22"/>
                              <a:gd name="T23" fmla="*/ 5 h 53"/>
                              <a:gd name="T24" fmla="*/ 2 w 22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0"/>
                                </a:lnTo>
                                <a:lnTo>
                                  <a:pt x="7" y="43"/>
                                </a:lnTo>
                                <a:lnTo>
                                  <a:pt x="17" y="53"/>
                                </a:lnTo>
                                <a:lnTo>
                                  <a:pt x="19" y="48"/>
                                </a:lnTo>
                                <a:lnTo>
                                  <a:pt x="22" y="40"/>
                                </a:lnTo>
                                <a:lnTo>
                                  <a:pt x="22" y="33"/>
                                </a:lnTo>
                                <a:lnTo>
                                  <a:pt x="22" y="25"/>
                                </a:lnTo>
                                <a:lnTo>
                                  <a:pt x="19" y="18"/>
                                </a:lnTo>
                                <a:lnTo>
                                  <a:pt x="14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reeform 2007"/>
                        <wps:cNvSpPr>
                          <a:spLocks noEditPoints="1"/>
                        </wps:cNvSpPr>
                        <wps:spPr bwMode="auto">
                          <a:xfrm>
                            <a:off x="5731" y="1240"/>
                            <a:ext cx="87" cy="85"/>
                          </a:xfrm>
                          <a:custGeom>
                            <a:avLst/>
                            <a:gdLst>
                              <a:gd name="T0" fmla="*/ 44 w 87"/>
                              <a:gd name="T1" fmla="*/ 47 h 85"/>
                              <a:gd name="T2" fmla="*/ 0 w 87"/>
                              <a:gd name="T3" fmla="*/ 0 h 85"/>
                              <a:gd name="T4" fmla="*/ 44 w 87"/>
                              <a:gd name="T5" fmla="*/ 47 h 85"/>
                              <a:gd name="T6" fmla="*/ 44 w 87"/>
                              <a:gd name="T7" fmla="*/ 47 h 85"/>
                              <a:gd name="T8" fmla="*/ 52 w 87"/>
                              <a:gd name="T9" fmla="*/ 62 h 85"/>
                              <a:gd name="T10" fmla="*/ 62 w 87"/>
                              <a:gd name="T11" fmla="*/ 75 h 85"/>
                              <a:gd name="T12" fmla="*/ 72 w 87"/>
                              <a:gd name="T13" fmla="*/ 82 h 85"/>
                              <a:gd name="T14" fmla="*/ 87 w 87"/>
                              <a:gd name="T15" fmla="*/ 85 h 85"/>
                              <a:gd name="T16" fmla="*/ 87 w 87"/>
                              <a:gd name="T17" fmla="*/ 77 h 85"/>
                              <a:gd name="T18" fmla="*/ 84 w 87"/>
                              <a:gd name="T19" fmla="*/ 70 h 85"/>
                              <a:gd name="T20" fmla="*/ 79 w 87"/>
                              <a:gd name="T21" fmla="*/ 65 h 85"/>
                              <a:gd name="T22" fmla="*/ 74 w 87"/>
                              <a:gd name="T23" fmla="*/ 57 h 85"/>
                              <a:gd name="T24" fmla="*/ 69 w 87"/>
                              <a:gd name="T25" fmla="*/ 52 h 85"/>
                              <a:gd name="T26" fmla="*/ 62 w 87"/>
                              <a:gd name="T27" fmla="*/ 50 h 85"/>
                              <a:gd name="T28" fmla="*/ 54 w 87"/>
                              <a:gd name="T29" fmla="*/ 47 h 85"/>
                              <a:gd name="T30" fmla="*/ 44 w 87"/>
                              <a:gd name="T31" fmla="*/ 47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85">
                                <a:moveTo>
                                  <a:pt x="44" y="47"/>
                                </a:moveTo>
                                <a:lnTo>
                                  <a:pt x="0" y="0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5"/>
                                </a:lnTo>
                                <a:lnTo>
                                  <a:pt x="72" y="82"/>
                                </a:lnTo>
                                <a:lnTo>
                                  <a:pt x="87" y="85"/>
                                </a:lnTo>
                                <a:lnTo>
                                  <a:pt x="87" y="77"/>
                                </a:lnTo>
                                <a:lnTo>
                                  <a:pt x="84" y="70"/>
                                </a:lnTo>
                                <a:lnTo>
                                  <a:pt x="79" y="65"/>
                                </a:lnTo>
                                <a:lnTo>
                                  <a:pt x="74" y="57"/>
                                </a:lnTo>
                                <a:lnTo>
                                  <a:pt x="69" y="52"/>
                                </a:lnTo>
                                <a:lnTo>
                                  <a:pt x="62" y="50"/>
                                </a:lnTo>
                                <a:lnTo>
                                  <a:pt x="54" y="47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2008"/>
                        <wps:cNvSpPr>
                          <a:spLocks/>
                        </wps:cNvSpPr>
                        <wps:spPr bwMode="auto">
                          <a:xfrm>
                            <a:off x="5731" y="1240"/>
                            <a:ext cx="44" cy="47"/>
                          </a:xfrm>
                          <a:custGeom>
                            <a:avLst/>
                            <a:gdLst>
                              <a:gd name="T0" fmla="*/ 44 w 44"/>
                              <a:gd name="T1" fmla="*/ 47 h 47"/>
                              <a:gd name="T2" fmla="*/ 0 w 44"/>
                              <a:gd name="T3" fmla="*/ 0 h 47"/>
                              <a:gd name="T4" fmla="*/ 44 w 44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44" y="47"/>
                                </a:moveTo>
                                <a:lnTo>
                                  <a:pt x="0" y="0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2009"/>
                        <wps:cNvSpPr>
                          <a:spLocks/>
                        </wps:cNvSpPr>
                        <wps:spPr bwMode="auto">
                          <a:xfrm>
                            <a:off x="5775" y="1287"/>
                            <a:ext cx="43" cy="3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8"/>
                              <a:gd name="T2" fmla="*/ 8 w 43"/>
                              <a:gd name="T3" fmla="*/ 15 h 38"/>
                              <a:gd name="T4" fmla="*/ 18 w 43"/>
                              <a:gd name="T5" fmla="*/ 28 h 38"/>
                              <a:gd name="T6" fmla="*/ 28 w 43"/>
                              <a:gd name="T7" fmla="*/ 35 h 38"/>
                              <a:gd name="T8" fmla="*/ 43 w 43"/>
                              <a:gd name="T9" fmla="*/ 38 h 38"/>
                              <a:gd name="T10" fmla="*/ 43 w 43"/>
                              <a:gd name="T11" fmla="*/ 30 h 38"/>
                              <a:gd name="T12" fmla="*/ 40 w 43"/>
                              <a:gd name="T13" fmla="*/ 23 h 38"/>
                              <a:gd name="T14" fmla="*/ 35 w 43"/>
                              <a:gd name="T15" fmla="*/ 18 h 38"/>
                              <a:gd name="T16" fmla="*/ 30 w 43"/>
                              <a:gd name="T17" fmla="*/ 10 h 38"/>
                              <a:gd name="T18" fmla="*/ 25 w 43"/>
                              <a:gd name="T19" fmla="*/ 5 h 38"/>
                              <a:gd name="T20" fmla="*/ 18 w 43"/>
                              <a:gd name="T21" fmla="*/ 3 h 38"/>
                              <a:gd name="T22" fmla="*/ 10 w 43"/>
                              <a:gd name="T23" fmla="*/ 0 h 38"/>
                              <a:gd name="T24" fmla="*/ 0 w 43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8" y="28"/>
                                </a:lnTo>
                                <a:lnTo>
                                  <a:pt x="28" y="35"/>
                                </a:lnTo>
                                <a:lnTo>
                                  <a:pt x="43" y="38"/>
                                </a:lnTo>
                                <a:lnTo>
                                  <a:pt x="43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8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2010"/>
                        <wps:cNvSpPr>
                          <a:spLocks/>
                        </wps:cNvSpPr>
                        <wps:spPr bwMode="auto">
                          <a:xfrm>
                            <a:off x="5870" y="659"/>
                            <a:ext cx="44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59 h 59"/>
                              <a:gd name="T2" fmla="*/ 44 w 44"/>
                              <a:gd name="T3" fmla="*/ 0 h 59"/>
                              <a:gd name="T4" fmla="*/ 0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0" y="59"/>
                                </a:moveTo>
                                <a:lnTo>
                                  <a:pt x="44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2011"/>
                        <wps:cNvSpPr>
                          <a:spLocks/>
                        </wps:cNvSpPr>
                        <wps:spPr bwMode="auto">
                          <a:xfrm>
                            <a:off x="5870" y="659"/>
                            <a:ext cx="44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59 h 59"/>
                              <a:gd name="T2" fmla="*/ 44 w 44"/>
                              <a:gd name="T3" fmla="*/ 0 h 59"/>
                              <a:gd name="T4" fmla="*/ 0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0" y="59"/>
                                </a:moveTo>
                                <a:lnTo>
                                  <a:pt x="44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2012"/>
                        <wps:cNvSpPr>
                          <a:spLocks/>
                        </wps:cNvSpPr>
                        <wps:spPr bwMode="auto">
                          <a:xfrm>
                            <a:off x="5780" y="908"/>
                            <a:ext cx="65" cy="112"/>
                          </a:xfrm>
                          <a:custGeom>
                            <a:avLst/>
                            <a:gdLst>
                              <a:gd name="T0" fmla="*/ 35 w 65"/>
                              <a:gd name="T1" fmla="*/ 62 h 112"/>
                              <a:gd name="T2" fmla="*/ 65 w 65"/>
                              <a:gd name="T3" fmla="*/ 0 h 112"/>
                              <a:gd name="T4" fmla="*/ 35 w 65"/>
                              <a:gd name="T5" fmla="*/ 62 h 112"/>
                              <a:gd name="T6" fmla="*/ 35 w 65"/>
                              <a:gd name="T7" fmla="*/ 62 h 112"/>
                              <a:gd name="T8" fmla="*/ 35 w 65"/>
                              <a:gd name="T9" fmla="*/ 62 h 112"/>
                              <a:gd name="T10" fmla="*/ 20 w 65"/>
                              <a:gd name="T11" fmla="*/ 72 h 112"/>
                              <a:gd name="T12" fmla="*/ 10 w 65"/>
                              <a:gd name="T13" fmla="*/ 82 h 112"/>
                              <a:gd name="T14" fmla="*/ 3 w 65"/>
                              <a:gd name="T15" fmla="*/ 97 h 112"/>
                              <a:gd name="T16" fmla="*/ 0 w 65"/>
                              <a:gd name="T17" fmla="*/ 112 h 112"/>
                              <a:gd name="T18" fmla="*/ 8 w 65"/>
                              <a:gd name="T19" fmla="*/ 112 h 112"/>
                              <a:gd name="T20" fmla="*/ 13 w 65"/>
                              <a:gd name="T21" fmla="*/ 107 h 112"/>
                              <a:gd name="T22" fmla="*/ 20 w 65"/>
                              <a:gd name="T23" fmla="*/ 102 h 112"/>
                              <a:gd name="T24" fmla="*/ 25 w 65"/>
                              <a:gd name="T25" fmla="*/ 97 h 112"/>
                              <a:gd name="T26" fmla="*/ 30 w 65"/>
                              <a:gd name="T27" fmla="*/ 90 h 112"/>
                              <a:gd name="T28" fmla="*/ 33 w 65"/>
                              <a:gd name="T29" fmla="*/ 80 h 112"/>
                              <a:gd name="T30" fmla="*/ 35 w 65"/>
                              <a:gd name="T31" fmla="*/ 72 h 112"/>
                              <a:gd name="T32" fmla="*/ 35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5" y="62"/>
                                </a:moveTo>
                                <a:lnTo>
                                  <a:pt x="65" y="0"/>
                                </a:lnTo>
                                <a:lnTo>
                                  <a:pt x="35" y="62"/>
                                </a:lnTo>
                                <a:lnTo>
                                  <a:pt x="20" y="72"/>
                                </a:lnTo>
                                <a:lnTo>
                                  <a:pt x="10" y="82"/>
                                </a:lnTo>
                                <a:lnTo>
                                  <a:pt x="3" y="97"/>
                                </a:lnTo>
                                <a:lnTo>
                                  <a:pt x="0" y="112"/>
                                </a:lnTo>
                                <a:lnTo>
                                  <a:pt x="8" y="112"/>
                                </a:lnTo>
                                <a:lnTo>
                                  <a:pt x="13" y="107"/>
                                </a:lnTo>
                                <a:lnTo>
                                  <a:pt x="20" y="102"/>
                                </a:lnTo>
                                <a:lnTo>
                                  <a:pt x="25" y="97"/>
                                </a:lnTo>
                                <a:lnTo>
                                  <a:pt x="30" y="90"/>
                                </a:lnTo>
                                <a:lnTo>
                                  <a:pt x="33" y="80"/>
                                </a:lnTo>
                                <a:lnTo>
                                  <a:pt x="35" y="72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2013"/>
                        <wps:cNvSpPr>
                          <a:spLocks/>
                        </wps:cNvSpPr>
                        <wps:spPr bwMode="auto">
                          <a:xfrm>
                            <a:off x="5780" y="908"/>
                            <a:ext cx="65" cy="112"/>
                          </a:xfrm>
                          <a:custGeom>
                            <a:avLst/>
                            <a:gdLst>
                              <a:gd name="T0" fmla="*/ 35 w 65"/>
                              <a:gd name="T1" fmla="*/ 62 h 112"/>
                              <a:gd name="T2" fmla="*/ 65 w 65"/>
                              <a:gd name="T3" fmla="*/ 0 h 112"/>
                              <a:gd name="T4" fmla="*/ 35 w 65"/>
                              <a:gd name="T5" fmla="*/ 62 h 112"/>
                              <a:gd name="T6" fmla="*/ 35 w 65"/>
                              <a:gd name="T7" fmla="*/ 62 h 112"/>
                              <a:gd name="T8" fmla="*/ 35 w 65"/>
                              <a:gd name="T9" fmla="*/ 62 h 112"/>
                              <a:gd name="T10" fmla="*/ 20 w 65"/>
                              <a:gd name="T11" fmla="*/ 72 h 112"/>
                              <a:gd name="T12" fmla="*/ 10 w 65"/>
                              <a:gd name="T13" fmla="*/ 82 h 112"/>
                              <a:gd name="T14" fmla="*/ 3 w 65"/>
                              <a:gd name="T15" fmla="*/ 97 h 112"/>
                              <a:gd name="T16" fmla="*/ 0 w 65"/>
                              <a:gd name="T17" fmla="*/ 112 h 112"/>
                              <a:gd name="T18" fmla="*/ 8 w 65"/>
                              <a:gd name="T19" fmla="*/ 112 h 112"/>
                              <a:gd name="T20" fmla="*/ 13 w 65"/>
                              <a:gd name="T21" fmla="*/ 107 h 112"/>
                              <a:gd name="T22" fmla="*/ 20 w 65"/>
                              <a:gd name="T23" fmla="*/ 102 h 112"/>
                              <a:gd name="T24" fmla="*/ 25 w 65"/>
                              <a:gd name="T25" fmla="*/ 97 h 112"/>
                              <a:gd name="T26" fmla="*/ 30 w 65"/>
                              <a:gd name="T27" fmla="*/ 90 h 112"/>
                              <a:gd name="T28" fmla="*/ 33 w 65"/>
                              <a:gd name="T29" fmla="*/ 80 h 112"/>
                              <a:gd name="T30" fmla="*/ 35 w 65"/>
                              <a:gd name="T31" fmla="*/ 72 h 112"/>
                              <a:gd name="T32" fmla="*/ 35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5" y="62"/>
                                </a:moveTo>
                                <a:lnTo>
                                  <a:pt x="65" y="0"/>
                                </a:lnTo>
                                <a:lnTo>
                                  <a:pt x="35" y="62"/>
                                </a:lnTo>
                                <a:lnTo>
                                  <a:pt x="20" y="72"/>
                                </a:lnTo>
                                <a:lnTo>
                                  <a:pt x="10" y="82"/>
                                </a:lnTo>
                                <a:lnTo>
                                  <a:pt x="3" y="97"/>
                                </a:lnTo>
                                <a:lnTo>
                                  <a:pt x="0" y="112"/>
                                </a:lnTo>
                                <a:lnTo>
                                  <a:pt x="8" y="112"/>
                                </a:lnTo>
                                <a:lnTo>
                                  <a:pt x="13" y="107"/>
                                </a:lnTo>
                                <a:lnTo>
                                  <a:pt x="20" y="102"/>
                                </a:lnTo>
                                <a:lnTo>
                                  <a:pt x="25" y="97"/>
                                </a:lnTo>
                                <a:lnTo>
                                  <a:pt x="30" y="90"/>
                                </a:lnTo>
                                <a:lnTo>
                                  <a:pt x="33" y="80"/>
                                </a:lnTo>
                                <a:lnTo>
                                  <a:pt x="35" y="72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s:wsp>
                      <wps:cNvPr id="2012" name="Freeform 2014"/>
                      <wps:cNvSpPr>
                        <a:spLocks noEditPoints="1"/>
                      </wps:cNvSpPr>
                      <wps:spPr bwMode="auto">
                        <a:xfrm>
                          <a:off x="71120" y="287020"/>
                          <a:ext cx="13970" cy="71120"/>
                        </a:xfrm>
                        <a:custGeom>
                          <a:avLst/>
                          <a:gdLst>
                            <a:gd name="T0" fmla="*/ 2 w 22"/>
                            <a:gd name="T1" fmla="*/ 62 h 112"/>
                            <a:gd name="T2" fmla="*/ 2 w 22"/>
                            <a:gd name="T3" fmla="*/ 0 h 112"/>
                            <a:gd name="T4" fmla="*/ 2 w 22"/>
                            <a:gd name="T5" fmla="*/ 62 h 112"/>
                            <a:gd name="T6" fmla="*/ 2 w 22"/>
                            <a:gd name="T7" fmla="*/ 62 h 112"/>
                            <a:gd name="T8" fmla="*/ 0 w 22"/>
                            <a:gd name="T9" fmla="*/ 77 h 112"/>
                            <a:gd name="T10" fmla="*/ 0 w 22"/>
                            <a:gd name="T11" fmla="*/ 92 h 112"/>
                            <a:gd name="T12" fmla="*/ 7 w 22"/>
                            <a:gd name="T13" fmla="*/ 102 h 112"/>
                            <a:gd name="T14" fmla="*/ 17 w 22"/>
                            <a:gd name="T15" fmla="*/ 112 h 112"/>
                            <a:gd name="T16" fmla="*/ 20 w 22"/>
                            <a:gd name="T17" fmla="*/ 107 h 112"/>
                            <a:gd name="T18" fmla="*/ 22 w 22"/>
                            <a:gd name="T19" fmla="*/ 99 h 112"/>
                            <a:gd name="T20" fmla="*/ 22 w 22"/>
                            <a:gd name="T21" fmla="*/ 92 h 112"/>
                            <a:gd name="T22" fmla="*/ 22 w 22"/>
                            <a:gd name="T23" fmla="*/ 84 h 112"/>
                            <a:gd name="T24" fmla="*/ 17 w 22"/>
                            <a:gd name="T25" fmla="*/ 77 h 112"/>
                            <a:gd name="T26" fmla="*/ 15 w 22"/>
                            <a:gd name="T27" fmla="*/ 72 h 112"/>
                            <a:gd name="T28" fmla="*/ 7 w 22"/>
                            <a:gd name="T29" fmla="*/ 67 h 112"/>
                            <a:gd name="T30" fmla="*/ 2 w 22"/>
                            <a:gd name="T31" fmla="*/ 6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2" h="112">
                              <a:moveTo>
                                <a:pt x="2" y="62"/>
                              </a:moveTo>
                              <a:lnTo>
                                <a:pt x="2" y="0"/>
                              </a:lnTo>
                              <a:lnTo>
                                <a:pt x="2" y="62"/>
                              </a:lnTo>
                              <a:close/>
                              <a:moveTo>
                                <a:pt x="2" y="62"/>
                              </a:moveTo>
                              <a:lnTo>
                                <a:pt x="0" y="77"/>
                              </a:lnTo>
                              <a:lnTo>
                                <a:pt x="0" y="92"/>
                              </a:lnTo>
                              <a:lnTo>
                                <a:pt x="7" y="102"/>
                              </a:lnTo>
                              <a:lnTo>
                                <a:pt x="17" y="112"/>
                              </a:lnTo>
                              <a:lnTo>
                                <a:pt x="20" y="107"/>
                              </a:lnTo>
                              <a:lnTo>
                                <a:pt x="22" y="99"/>
                              </a:lnTo>
                              <a:lnTo>
                                <a:pt x="22" y="92"/>
                              </a:lnTo>
                              <a:lnTo>
                                <a:pt x="22" y="84"/>
                              </a:lnTo>
                              <a:lnTo>
                                <a:pt x="17" y="77"/>
                              </a:lnTo>
                              <a:lnTo>
                                <a:pt x="15" y="72"/>
                              </a:lnTo>
                              <a:lnTo>
                                <a:pt x="7" y="67"/>
                              </a:lnTo>
                              <a:lnTo>
                                <a:pt x="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3" name="Freeform 2015"/>
                      <wps:cNvSpPr>
                        <a:spLocks/>
                      </wps:cNvSpPr>
                      <wps:spPr bwMode="auto">
                        <a:xfrm>
                          <a:off x="72390" y="287020"/>
                          <a:ext cx="635" cy="39370"/>
                        </a:xfrm>
                        <a:custGeom>
                          <a:avLst/>
                          <a:gdLst>
                            <a:gd name="T0" fmla="*/ 62 h 62"/>
                            <a:gd name="T1" fmla="*/ 0 h 62"/>
                            <a:gd name="T2" fmla="*/ 62 h 6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2">
                              <a:moveTo>
                                <a:pt x="0" y="62"/>
                              </a:moveTo>
                              <a:lnTo>
                                <a:pt x="0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4" name="Freeform 2016"/>
                      <wps:cNvSpPr>
                        <a:spLocks/>
                      </wps:cNvSpPr>
                      <wps:spPr bwMode="auto">
                        <a:xfrm>
                          <a:off x="71120" y="326390"/>
                          <a:ext cx="13970" cy="31750"/>
                        </a:xfrm>
                        <a:custGeom>
                          <a:avLst/>
                          <a:gdLst>
                            <a:gd name="T0" fmla="*/ 2 w 22"/>
                            <a:gd name="T1" fmla="*/ 0 h 50"/>
                            <a:gd name="T2" fmla="*/ 0 w 22"/>
                            <a:gd name="T3" fmla="*/ 15 h 50"/>
                            <a:gd name="T4" fmla="*/ 0 w 22"/>
                            <a:gd name="T5" fmla="*/ 30 h 50"/>
                            <a:gd name="T6" fmla="*/ 7 w 22"/>
                            <a:gd name="T7" fmla="*/ 40 h 50"/>
                            <a:gd name="T8" fmla="*/ 17 w 22"/>
                            <a:gd name="T9" fmla="*/ 50 h 50"/>
                            <a:gd name="T10" fmla="*/ 20 w 22"/>
                            <a:gd name="T11" fmla="*/ 45 h 50"/>
                            <a:gd name="T12" fmla="*/ 22 w 22"/>
                            <a:gd name="T13" fmla="*/ 37 h 50"/>
                            <a:gd name="T14" fmla="*/ 22 w 22"/>
                            <a:gd name="T15" fmla="*/ 30 h 50"/>
                            <a:gd name="T16" fmla="*/ 22 w 22"/>
                            <a:gd name="T17" fmla="*/ 22 h 50"/>
                            <a:gd name="T18" fmla="*/ 17 w 22"/>
                            <a:gd name="T19" fmla="*/ 15 h 50"/>
                            <a:gd name="T20" fmla="*/ 15 w 22"/>
                            <a:gd name="T21" fmla="*/ 10 h 50"/>
                            <a:gd name="T22" fmla="*/ 7 w 22"/>
                            <a:gd name="T23" fmla="*/ 5 h 50"/>
                            <a:gd name="T24" fmla="*/ 2 w 22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2" h="5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0" y="30"/>
                              </a:lnTo>
                              <a:lnTo>
                                <a:pt x="7" y="40"/>
                              </a:lnTo>
                              <a:lnTo>
                                <a:pt x="17" y="50"/>
                              </a:lnTo>
                              <a:lnTo>
                                <a:pt x="20" y="45"/>
                              </a:lnTo>
                              <a:lnTo>
                                <a:pt x="22" y="37"/>
                              </a:lnTo>
                              <a:lnTo>
                                <a:pt x="22" y="30"/>
                              </a:lnTo>
                              <a:lnTo>
                                <a:pt x="22" y="22"/>
                              </a:lnTo>
                              <a:lnTo>
                                <a:pt x="17" y="15"/>
                              </a:lnTo>
                              <a:lnTo>
                                <a:pt x="15" y="10"/>
                              </a:lnTo>
                              <a:lnTo>
                                <a:pt x="7" y="5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5" name="Freeform 2017"/>
                      <wps:cNvSpPr>
                        <a:spLocks noEditPoints="1"/>
                      </wps:cNvSpPr>
                      <wps:spPr bwMode="auto">
                        <a:xfrm>
                          <a:off x="74295" y="262890"/>
                          <a:ext cx="15875" cy="73025"/>
                        </a:xfrm>
                        <a:custGeom>
                          <a:avLst/>
                          <a:gdLst>
                            <a:gd name="T0" fmla="*/ 2 w 25"/>
                            <a:gd name="T1" fmla="*/ 65 h 115"/>
                            <a:gd name="T2" fmla="*/ 7 w 25"/>
                            <a:gd name="T3" fmla="*/ 0 h 115"/>
                            <a:gd name="T4" fmla="*/ 2 w 25"/>
                            <a:gd name="T5" fmla="*/ 65 h 115"/>
                            <a:gd name="T6" fmla="*/ 2 w 25"/>
                            <a:gd name="T7" fmla="*/ 65 h 115"/>
                            <a:gd name="T8" fmla="*/ 0 w 25"/>
                            <a:gd name="T9" fmla="*/ 80 h 115"/>
                            <a:gd name="T10" fmla="*/ 2 w 25"/>
                            <a:gd name="T11" fmla="*/ 92 h 115"/>
                            <a:gd name="T12" fmla="*/ 10 w 25"/>
                            <a:gd name="T13" fmla="*/ 105 h 115"/>
                            <a:gd name="T14" fmla="*/ 20 w 25"/>
                            <a:gd name="T15" fmla="*/ 115 h 115"/>
                            <a:gd name="T16" fmla="*/ 22 w 25"/>
                            <a:gd name="T17" fmla="*/ 107 h 115"/>
                            <a:gd name="T18" fmla="*/ 25 w 25"/>
                            <a:gd name="T19" fmla="*/ 100 h 115"/>
                            <a:gd name="T20" fmla="*/ 25 w 25"/>
                            <a:gd name="T21" fmla="*/ 92 h 115"/>
                            <a:gd name="T22" fmla="*/ 22 w 25"/>
                            <a:gd name="T23" fmla="*/ 88 h 115"/>
                            <a:gd name="T24" fmla="*/ 20 w 25"/>
                            <a:gd name="T25" fmla="*/ 80 h 115"/>
                            <a:gd name="T26" fmla="*/ 15 w 25"/>
                            <a:gd name="T27" fmla="*/ 73 h 115"/>
                            <a:gd name="T28" fmla="*/ 10 w 25"/>
                            <a:gd name="T29" fmla="*/ 68 h 115"/>
                            <a:gd name="T30" fmla="*/ 2 w 25"/>
                            <a:gd name="T31" fmla="*/ 65 h 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5">
                              <a:moveTo>
                                <a:pt x="2" y="65"/>
                              </a:moveTo>
                              <a:lnTo>
                                <a:pt x="7" y="0"/>
                              </a:lnTo>
                              <a:lnTo>
                                <a:pt x="2" y="65"/>
                              </a:lnTo>
                              <a:close/>
                              <a:moveTo>
                                <a:pt x="2" y="65"/>
                              </a:moveTo>
                              <a:lnTo>
                                <a:pt x="0" y="80"/>
                              </a:lnTo>
                              <a:lnTo>
                                <a:pt x="2" y="92"/>
                              </a:lnTo>
                              <a:lnTo>
                                <a:pt x="10" y="105"/>
                              </a:lnTo>
                              <a:lnTo>
                                <a:pt x="20" y="115"/>
                              </a:lnTo>
                              <a:lnTo>
                                <a:pt x="22" y="107"/>
                              </a:lnTo>
                              <a:lnTo>
                                <a:pt x="25" y="100"/>
                              </a:lnTo>
                              <a:lnTo>
                                <a:pt x="25" y="92"/>
                              </a:lnTo>
                              <a:lnTo>
                                <a:pt x="22" y="88"/>
                              </a:lnTo>
                              <a:lnTo>
                                <a:pt x="20" y="80"/>
                              </a:lnTo>
                              <a:lnTo>
                                <a:pt x="15" y="73"/>
                              </a:lnTo>
                              <a:lnTo>
                                <a:pt x="10" y="68"/>
                              </a:lnTo>
                              <a:lnTo>
                                <a:pt x="2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6" name="Freeform 2018"/>
                      <wps:cNvSpPr>
                        <a:spLocks/>
                      </wps:cNvSpPr>
                      <wps:spPr bwMode="auto">
                        <a:xfrm>
                          <a:off x="75565" y="262890"/>
                          <a:ext cx="3175" cy="41275"/>
                        </a:xfrm>
                        <a:custGeom>
                          <a:avLst/>
                          <a:gdLst>
                            <a:gd name="T0" fmla="*/ 0 w 5"/>
                            <a:gd name="T1" fmla="*/ 65 h 65"/>
                            <a:gd name="T2" fmla="*/ 5 w 5"/>
                            <a:gd name="T3" fmla="*/ 0 h 65"/>
                            <a:gd name="T4" fmla="*/ 0 w 5"/>
                            <a:gd name="T5" fmla="*/ 6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65">
                              <a:moveTo>
                                <a:pt x="0" y="65"/>
                              </a:moveTo>
                              <a:lnTo>
                                <a:pt x="5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7" name="Freeform 2019"/>
                      <wps:cNvSpPr>
                        <a:spLocks/>
                      </wps:cNvSpPr>
                      <wps:spPr bwMode="auto">
                        <a:xfrm>
                          <a:off x="74295" y="304165"/>
                          <a:ext cx="15875" cy="31750"/>
                        </a:xfrm>
                        <a:custGeom>
                          <a:avLst/>
                          <a:gdLst>
                            <a:gd name="T0" fmla="*/ 2 w 25"/>
                            <a:gd name="T1" fmla="*/ 0 h 50"/>
                            <a:gd name="T2" fmla="*/ 0 w 25"/>
                            <a:gd name="T3" fmla="*/ 15 h 50"/>
                            <a:gd name="T4" fmla="*/ 2 w 25"/>
                            <a:gd name="T5" fmla="*/ 27 h 50"/>
                            <a:gd name="T6" fmla="*/ 10 w 25"/>
                            <a:gd name="T7" fmla="*/ 40 h 50"/>
                            <a:gd name="T8" fmla="*/ 20 w 25"/>
                            <a:gd name="T9" fmla="*/ 50 h 50"/>
                            <a:gd name="T10" fmla="*/ 22 w 25"/>
                            <a:gd name="T11" fmla="*/ 42 h 50"/>
                            <a:gd name="T12" fmla="*/ 25 w 25"/>
                            <a:gd name="T13" fmla="*/ 35 h 50"/>
                            <a:gd name="T14" fmla="*/ 25 w 25"/>
                            <a:gd name="T15" fmla="*/ 27 h 50"/>
                            <a:gd name="T16" fmla="*/ 22 w 25"/>
                            <a:gd name="T17" fmla="*/ 23 h 50"/>
                            <a:gd name="T18" fmla="*/ 20 w 25"/>
                            <a:gd name="T19" fmla="*/ 15 h 50"/>
                            <a:gd name="T20" fmla="*/ 15 w 25"/>
                            <a:gd name="T21" fmla="*/ 8 h 50"/>
                            <a:gd name="T22" fmla="*/ 10 w 25"/>
                            <a:gd name="T23" fmla="*/ 3 h 50"/>
                            <a:gd name="T24" fmla="*/ 2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40"/>
                              </a:lnTo>
                              <a:lnTo>
                                <a:pt x="20" y="50"/>
                              </a:lnTo>
                              <a:lnTo>
                                <a:pt x="22" y="42"/>
                              </a:lnTo>
                              <a:lnTo>
                                <a:pt x="25" y="35"/>
                              </a:lnTo>
                              <a:lnTo>
                                <a:pt x="25" y="27"/>
                              </a:lnTo>
                              <a:lnTo>
                                <a:pt x="22" y="23"/>
                              </a:lnTo>
                              <a:lnTo>
                                <a:pt x="20" y="15"/>
                              </a:lnTo>
                              <a:lnTo>
                                <a:pt x="15" y="8"/>
                              </a:lnTo>
                              <a:lnTo>
                                <a:pt x="10" y="3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8" name="Freeform 2020"/>
                      <wps:cNvSpPr>
                        <a:spLocks noEditPoints="1"/>
                      </wps:cNvSpPr>
                      <wps:spPr bwMode="auto">
                        <a:xfrm>
                          <a:off x="78740" y="239395"/>
                          <a:ext cx="15875" cy="74295"/>
                        </a:xfrm>
                        <a:custGeom>
                          <a:avLst/>
                          <a:gdLst>
                            <a:gd name="T0" fmla="*/ 3 w 25"/>
                            <a:gd name="T1" fmla="*/ 67 h 117"/>
                            <a:gd name="T2" fmla="*/ 0 w 25"/>
                            <a:gd name="T3" fmla="*/ 0 h 117"/>
                            <a:gd name="T4" fmla="*/ 3 w 25"/>
                            <a:gd name="T5" fmla="*/ 67 h 117"/>
                            <a:gd name="T6" fmla="*/ 3 w 25"/>
                            <a:gd name="T7" fmla="*/ 67 h 117"/>
                            <a:gd name="T8" fmla="*/ 0 w 25"/>
                            <a:gd name="T9" fmla="*/ 82 h 117"/>
                            <a:gd name="T10" fmla="*/ 3 w 25"/>
                            <a:gd name="T11" fmla="*/ 95 h 117"/>
                            <a:gd name="T12" fmla="*/ 8 w 25"/>
                            <a:gd name="T13" fmla="*/ 107 h 117"/>
                            <a:gd name="T14" fmla="*/ 18 w 25"/>
                            <a:gd name="T15" fmla="*/ 117 h 117"/>
                            <a:gd name="T16" fmla="*/ 23 w 25"/>
                            <a:gd name="T17" fmla="*/ 110 h 117"/>
                            <a:gd name="T18" fmla="*/ 23 w 25"/>
                            <a:gd name="T19" fmla="*/ 102 h 117"/>
                            <a:gd name="T20" fmla="*/ 25 w 25"/>
                            <a:gd name="T21" fmla="*/ 97 h 117"/>
                            <a:gd name="T22" fmla="*/ 23 w 25"/>
                            <a:gd name="T23" fmla="*/ 90 h 117"/>
                            <a:gd name="T24" fmla="*/ 20 w 25"/>
                            <a:gd name="T25" fmla="*/ 82 h 117"/>
                            <a:gd name="T26" fmla="*/ 15 w 25"/>
                            <a:gd name="T27" fmla="*/ 75 h 117"/>
                            <a:gd name="T28" fmla="*/ 10 w 25"/>
                            <a:gd name="T29" fmla="*/ 70 h 117"/>
                            <a:gd name="T30" fmla="*/ 3 w 25"/>
                            <a:gd name="T31" fmla="*/ 6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7">
                              <a:moveTo>
                                <a:pt x="3" y="67"/>
                              </a:moveTo>
                              <a:lnTo>
                                <a:pt x="0" y="0"/>
                              </a:lnTo>
                              <a:lnTo>
                                <a:pt x="3" y="67"/>
                              </a:lnTo>
                              <a:close/>
                              <a:moveTo>
                                <a:pt x="3" y="67"/>
                              </a:moveTo>
                              <a:lnTo>
                                <a:pt x="0" y="82"/>
                              </a:lnTo>
                              <a:lnTo>
                                <a:pt x="3" y="95"/>
                              </a:lnTo>
                              <a:lnTo>
                                <a:pt x="8" y="107"/>
                              </a:lnTo>
                              <a:lnTo>
                                <a:pt x="18" y="117"/>
                              </a:lnTo>
                              <a:lnTo>
                                <a:pt x="23" y="110"/>
                              </a:lnTo>
                              <a:lnTo>
                                <a:pt x="23" y="102"/>
                              </a:lnTo>
                              <a:lnTo>
                                <a:pt x="25" y="97"/>
                              </a:lnTo>
                              <a:lnTo>
                                <a:pt x="23" y="90"/>
                              </a:lnTo>
                              <a:lnTo>
                                <a:pt x="20" y="82"/>
                              </a:lnTo>
                              <a:lnTo>
                                <a:pt x="15" y="75"/>
                              </a:lnTo>
                              <a:lnTo>
                                <a:pt x="10" y="70"/>
                              </a:lnTo>
                              <a:lnTo>
                                <a:pt x="3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9" name="Freeform 2021"/>
                      <wps:cNvSpPr>
                        <a:spLocks/>
                      </wps:cNvSpPr>
                      <wps:spPr bwMode="auto">
                        <a:xfrm>
                          <a:off x="78740" y="239395"/>
                          <a:ext cx="1905" cy="42545"/>
                        </a:xfrm>
                        <a:custGeom>
                          <a:avLst/>
                          <a:gdLst>
                            <a:gd name="T0" fmla="*/ 3 w 3"/>
                            <a:gd name="T1" fmla="*/ 67 h 67"/>
                            <a:gd name="T2" fmla="*/ 0 w 3"/>
                            <a:gd name="T3" fmla="*/ 0 h 67"/>
                            <a:gd name="T4" fmla="*/ 3 w 3"/>
                            <a:gd name="T5" fmla="*/ 67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67">
                              <a:moveTo>
                                <a:pt x="3" y="67"/>
                              </a:moveTo>
                              <a:lnTo>
                                <a:pt x="0" y="0"/>
                              </a:lnTo>
                              <a:lnTo>
                                <a:pt x="3" y="6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0" name="Freeform 2022"/>
                      <wps:cNvSpPr>
                        <a:spLocks/>
                      </wps:cNvSpPr>
                      <wps:spPr bwMode="auto">
                        <a:xfrm>
                          <a:off x="78740" y="281940"/>
                          <a:ext cx="15875" cy="31750"/>
                        </a:xfrm>
                        <a:custGeom>
                          <a:avLst/>
                          <a:gdLst>
                            <a:gd name="T0" fmla="*/ 3 w 25"/>
                            <a:gd name="T1" fmla="*/ 0 h 50"/>
                            <a:gd name="T2" fmla="*/ 0 w 25"/>
                            <a:gd name="T3" fmla="*/ 15 h 50"/>
                            <a:gd name="T4" fmla="*/ 3 w 25"/>
                            <a:gd name="T5" fmla="*/ 28 h 50"/>
                            <a:gd name="T6" fmla="*/ 8 w 25"/>
                            <a:gd name="T7" fmla="*/ 40 h 50"/>
                            <a:gd name="T8" fmla="*/ 18 w 25"/>
                            <a:gd name="T9" fmla="*/ 50 h 50"/>
                            <a:gd name="T10" fmla="*/ 23 w 25"/>
                            <a:gd name="T11" fmla="*/ 43 h 50"/>
                            <a:gd name="T12" fmla="*/ 23 w 25"/>
                            <a:gd name="T13" fmla="*/ 35 h 50"/>
                            <a:gd name="T14" fmla="*/ 25 w 25"/>
                            <a:gd name="T15" fmla="*/ 30 h 50"/>
                            <a:gd name="T16" fmla="*/ 23 w 25"/>
                            <a:gd name="T17" fmla="*/ 23 h 50"/>
                            <a:gd name="T18" fmla="*/ 20 w 25"/>
                            <a:gd name="T19" fmla="*/ 15 h 50"/>
                            <a:gd name="T20" fmla="*/ 15 w 25"/>
                            <a:gd name="T21" fmla="*/ 8 h 50"/>
                            <a:gd name="T22" fmla="*/ 10 w 25"/>
                            <a:gd name="T23" fmla="*/ 3 h 50"/>
                            <a:gd name="T24" fmla="*/ 3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3" y="0"/>
                              </a:moveTo>
                              <a:lnTo>
                                <a:pt x="0" y="15"/>
                              </a:lnTo>
                              <a:lnTo>
                                <a:pt x="3" y="28"/>
                              </a:lnTo>
                              <a:lnTo>
                                <a:pt x="8" y="40"/>
                              </a:lnTo>
                              <a:lnTo>
                                <a:pt x="18" y="50"/>
                              </a:lnTo>
                              <a:lnTo>
                                <a:pt x="23" y="43"/>
                              </a:lnTo>
                              <a:lnTo>
                                <a:pt x="23" y="35"/>
                              </a:lnTo>
                              <a:lnTo>
                                <a:pt x="25" y="30"/>
                              </a:lnTo>
                              <a:lnTo>
                                <a:pt x="23" y="23"/>
                              </a:lnTo>
                              <a:lnTo>
                                <a:pt x="20" y="15"/>
                              </a:lnTo>
                              <a:lnTo>
                                <a:pt x="15" y="8"/>
                              </a:lnTo>
                              <a:lnTo>
                                <a:pt x="10" y="3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1" name="Freeform 2023"/>
                      <wps:cNvSpPr>
                        <a:spLocks noEditPoints="1"/>
                      </wps:cNvSpPr>
                      <wps:spPr bwMode="auto">
                        <a:xfrm>
                          <a:off x="81915" y="223520"/>
                          <a:ext cx="15875" cy="69850"/>
                        </a:xfrm>
                        <a:custGeom>
                          <a:avLst/>
                          <a:gdLst>
                            <a:gd name="T0" fmla="*/ 5 w 25"/>
                            <a:gd name="T1" fmla="*/ 60 h 110"/>
                            <a:gd name="T2" fmla="*/ 0 w 25"/>
                            <a:gd name="T3" fmla="*/ 0 h 110"/>
                            <a:gd name="T4" fmla="*/ 5 w 25"/>
                            <a:gd name="T5" fmla="*/ 60 h 110"/>
                            <a:gd name="T6" fmla="*/ 5 w 25"/>
                            <a:gd name="T7" fmla="*/ 60 h 110"/>
                            <a:gd name="T8" fmla="*/ 0 w 25"/>
                            <a:gd name="T9" fmla="*/ 75 h 110"/>
                            <a:gd name="T10" fmla="*/ 3 w 25"/>
                            <a:gd name="T11" fmla="*/ 90 h 110"/>
                            <a:gd name="T12" fmla="*/ 8 w 25"/>
                            <a:gd name="T13" fmla="*/ 100 h 110"/>
                            <a:gd name="T14" fmla="*/ 18 w 25"/>
                            <a:gd name="T15" fmla="*/ 110 h 110"/>
                            <a:gd name="T16" fmla="*/ 23 w 25"/>
                            <a:gd name="T17" fmla="*/ 105 h 110"/>
                            <a:gd name="T18" fmla="*/ 25 w 25"/>
                            <a:gd name="T19" fmla="*/ 97 h 110"/>
                            <a:gd name="T20" fmla="*/ 25 w 25"/>
                            <a:gd name="T21" fmla="*/ 90 h 110"/>
                            <a:gd name="T22" fmla="*/ 23 w 25"/>
                            <a:gd name="T23" fmla="*/ 82 h 110"/>
                            <a:gd name="T24" fmla="*/ 20 w 25"/>
                            <a:gd name="T25" fmla="*/ 75 h 110"/>
                            <a:gd name="T26" fmla="*/ 18 w 25"/>
                            <a:gd name="T27" fmla="*/ 70 h 110"/>
                            <a:gd name="T28" fmla="*/ 10 w 25"/>
                            <a:gd name="T29" fmla="*/ 65 h 110"/>
                            <a:gd name="T30" fmla="*/ 5 w 25"/>
                            <a:gd name="T31" fmla="*/ 6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0">
                              <a:moveTo>
                                <a:pt x="5" y="60"/>
                              </a:moveTo>
                              <a:lnTo>
                                <a:pt x="0" y="0"/>
                              </a:lnTo>
                              <a:lnTo>
                                <a:pt x="5" y="60"/>
                              </a:lnTo>
                              <a:close/>
                              <a:moveTo>
                                <a:pt x="5" y="60"/>
                              </a:moveTo>
                              <a:lnTo>
                                <a:pt x="0" y="75"/>
                              </a:lnTo>
                              <a:lnTo>
                                <a:pt x="3" y="90"/>
                              </a:lnTo>
                              <a:lnTo>
                                <a:pt x="8" y="100"/>
                              </a:lnTo>
                              <a:lnTo>
                                <a:pt x="18" y="110"/>
                              </a:lnTo>
                              <a:lnTo>
                                <a:pt x="23" y="105"/>
                              </a:lnTo>
                              <a:lnTo>
                                <a:pt x="25" y="97"/>
                              </a:lnTo>
                              <a:lnTo>
                                <a:pt x="25" y="90"/>
                              </a:lnTo>
                              <a:lnTo>
                                <a:pt x="23" y="82"/>
                              </a:lnTo>
                              <a:lnTo>
                                <a:pt x="20" y="75"/>
                              </a:lnTo>
                              <a:lnTo>
                                <a:pt x="18" y="70"/>
                              </a:lnTo>
                              <a:lnTo>
                                <a:pt x="10" y="65"/>
                              </a:lnTo>
                              <a:lnTo>
                                <a:pt x="5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2" name="Freeform 2024"/>
                      <wps:cNvSpPr>
                        <a:spLocks/>
                      </wps:cNvSpPr>
                      <wps:spPr bwMode="auto">
                        <a:xfrm>
                          <a:off x="81915" y="223520"/>
                          <a:ext cx="3175" cy="38100"/>
                        </a:xfrm>
                        <a:custGeom>
                          <a:avLst/>
                          <a:gdLst>
                            <a:gd name="T0" fmla="*/ 5 w 5"/>
                            <a:gd name="T1" fmla="*/ 60 h 60"/>
                            <a:gd name="T2" fmla="*/ 0 w 5"/>
                            <a:gd name="T3" fmla="*/ 0 h 60"/>
                            <a:gd name="T4" fmla="*/ 5 w 5"/>
                            <a:gd name="T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60">
                              <a:moveTo>
                                <a:pt x="5" y="60"/>
                              </a:moveTo>
                              <a:lnTo>
                                <a:pt x="0" y="0"/>
                              </a:lnTo>
                              <a:lnTo>
                                <a:pt x="5" y="6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3" name="Freeform 2025"/>
                      <wps:cNvSpPr>
                        <a:spLocks/>
                      </wps:cNvSpPr>
                      <wps:spPr bwMode="auto">
                        <a:xfrm>
                          <a:off x="81915" y="261620"/>
                          <a:ext cx="15875" cy="31750"/>
                        </a:xfrm>
                        <a:custGeom>
                          <a:avLst/>
                          <a:gdLst>
                            <a:gd name="T0" fmla="*/ 5 w 25"/>
                            <a:gd name="T1" fmla="*/ 0 h 50"/>
                            <a:gd name="T2" fmla="*/ 0 w 25"/>
                            <a:gd name="T3" fmla="*/ 15 h 50"/>
                            <a:gd name="T4" fmla="*/ 3 w 25"/>
                            <a:gd name="T5" fmla="*/ 30 h 50"/>
                            <a:gd name="T6" fmla="*/ 8 w 25"/>
                            <a:gd name="T7" fmla="*/ 40 h 50"/>
                            <a:gd name="T8" fmla="*/ 18 w 25"/>
                            <a:gd name="T9" fmla="*/ 50 h 50"/>
                            <a:gd name="T10" fmla="*/ 23 w 25"/>
                            <a:gd name="T11" fmla="*/ 45 h 50"/>
                            <a:gd name="T12" fmla="*/ 25 w 25"/>
                            <a:gd name="T13" fmla="*/ 37 h 50"/>
                            <a:gd name="T14" fmla="*/ 25 w 25"/>
                            <a:gd name="T15" fmla="*/ 30 h 50"/>
                            <a:gd name="T16" fmla="*/ 23 w 25"/>
                            <a:gd name="T17" fmla="*/ 22 h 50"/>
                            <a:gd name="T18" fmla="*/ 20 w 25"/>
                            <a:gd name="T19" fmla="*/ 15 h 50"/>
                            <a:gd name="T20" fmla="*/ 18 w 25"/>
                            <a:gd name="T21" fmla="*/ 10 h 50"/>
                            <a:gd name="T22" fmla="*/ 10 w 25"/>
                            <a:gd name="T23" fmla="*/ 5 h 50"/>
                            <a:gd name="T24" fmla="*/ 5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5" y="0"/>
                              </a:moveTo>
                              <a:lnTo>
                                <a:pt x="0" y="15"/>
                              </a:lnTo>
                              <a:lnTo>
                                <a:pt x="3" y="30"/>
                              </a:lnTo>
                              <a:lnTo>
                                <a:pt x="8" y="40"/>
                              </a:lnTo>
                              <a:lnTo>
                                <a:pt x="18" y="50"/>
                              </a:lnTo>
                              <a:lnTo>
                                <a:pt x="23" y="45"/>
                              </a:lnTo>
                              <a:lnTo>
                                <a:pt x="25" y="37"/>
                              </a:lnTo>
                              <a:lnTo>
                                <a:pt x="25" y="30"/>
                              </a:lnTo>
                              <a:lnTo>
                                <a:pt x="23" y="22"/>
                              </a:lnTo>
                              <a:lnTo>
                                <a:pt x="20" y="15"/>
                              </a:lnTo>
                              <a:lnTo>
                                <a:pt x="18" y="10"/>
                              </a:lnTo>
                              <a:lnTo>
                                <a:pt x="10" y="5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4" name="Freeform 2026"/>
                      <wps:cNvSpPr>
                        <a:spLocks noEditPoints="1"/>
                      </wps:cNvSpPr>
                      <wps:spPr bwMode="auto">
                        <a:xfrm>
                          <a:off x="86995" y="198120"/>
                          <a:ext cx="15875" cy="71120"/>
                        </a:xfrm>
                        <a:custGeom>
                          <a:avLst/>
                          <a:gdLst>
                            <a:gd name="T0" fmla="*/ 5 w 25"/>
                            <a:gd name="T1" fmla="*/ 62 h 112"/>
                            <a:gd name="T2" fmla="*/ 10 w 25"/>
                            <a:gd name="T3" fmla="*/ 0 h 112"/>
                            <a:gd name="T4" fmla="*/ 5 w 25"/>
                            <a:gd name="T5" fmla="*/ 62 h 112"/>
                            <a:gd name="T6" fmla="*/ 2 w 25"/>
                            <a:gd name="T7" fmla="*/ 62 h 112"/>
                            <a:gd name="T8" fmla="*/ 0 w 25"/>
                            <a:gd name="T9" fmla="*/ 77 h 112"/>
                            <a:gd name="T10" fmla="*/ 2 w 25"/>
                            <a:gd name="T11" fmla="*/ 92 h 112"/>
                            <a:gd name="T12" fmla="*/ 7 w 25"/>
                            <a:gd name="T13" fmla="*/ 102 h 112"/>
                            <a:gd name="T14" fmla="*/ 17 w 25"/>
                            <a:gd name="T15" fmla="*/ 112 h 112"/>
                            <a:gd name="T16" fmla="*/ 22 w 25"/>
                            <a:gd name="T17" fmla="*/ 107 h 112"/>
                            <a:gd name="T18" fmla="*/ 22 w 25"/>
                            <a:gd name="T19" fmla="*/ 100 h 112"/>
                            <a:gd name="T20" fmla="*/ 25 w 25"/>
                            <a:gd name="T21" fmla="*/ 92 h 112"/>
                            <a:gd name="T22" fmla="*/ 22 w 25"/>
                            <a:gd name="T23" fmla="*/ 85 h 112"/>
                            <a:gd name="T24" fmla="*/ 20 w 25"/>
                            <a:gd name="T25" fmla="*/ 77 h 112"/>
                            <a:gd name="T26" fmla="*/ 17 w 25"/>
                            <a:gd name="T27" fmla="*/ 72 h 112"/>
                            <a:gd name="T28" fmla="*/ 10 w 25"/>
                            <a:gd name="T29" fmla="*/ 67 h 112"/>
                            <a:gd name="T30" fmla="*/ 2 w 25"/>
                            <a:gd name="T31" fmla="*/ 6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2">
                              <a:moveTo>
                                <a:pt x="5" y="62"/>
                              </a:moveTo>
                              <a:lnTo>
                                <a:pt x="10" y="0"/>
                              </a:lnTo>
                              <a:lnTo>
                                <a:pt x="5" y="62"/>
                              </a:lnTo>
                              <a:close/>
                              <a:moveTo>
                                <a:pt x="2" y="62"/>
                              </a:moveTo>
                              <a:lnTo>
                                <a:pt x="0" y="77"/>
                              </a:lnTo>
                              <a:lnTo>
                                <a:pt x="2" y="92"/>
                              </a:lnTo>
                              <a:lnTo>
                                <a:pt x="7" y="102"/>
                              </a:lnTo>
                              <a:lnTo>
                                <a:pt x="17" y="112"/>
                              </a:lnTo>
                              <a:lnTo>
                                <a:pt x="22" y="107"/>
                              </a:lnTo>
                              <a:lnTo>
                                <a:pt x="22" y="100"/>
                              </a:lnTo>
                              <a:lnTo>
                                <a:pt x="25" y="92"/>
                              </a:lnTo>
                              <a:lnTo>
                                <a:pt x="22" y="85"/>
                              </a:lnTo>
                              <a:lnTo>
                                <a:pt x="20" y="77"/>
                              </a:lnTo>
                              <a:lnTo>
                                <a:pt x="17" y="72"/>
                              </a:lnTo>
                              <a:lnTo>
                                <a:pt x="10" y="67"/>
                              </a:lnTo>
                              <a:lnTo>
                                <a:pt x="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5" name="Freeform 2027"/>
                      <wps:cNvSpPr>
                        <a:spLocks/>
                      </wps:cNvSpPr>
                      <wps:spPr bwMode="auto">
                        <a:xfrm>
                          <a:off x="90170" y="198120"/>
                          <a:ext cx="3175" cy="39370"/>
                        </a:xfrm>
                        <a:custGeom>
                          <a:avLst/>
                          <a:gdLst>
                            <a:gd name="T0" fmla="*/ 0 w 5"/>
                            <a:gd name="T1" fmla="*/ 62 h 62"/>
                            <a:gd name="T2" fmla="*/ 5 w 5"/>
                            <a:gd name="T3" fmla="*/ 0 h 62"/>
                            <a:gd name="T4" fmla="*/ 0 w 5"/>
                            <a:gd name="T5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62">
                              <a:moveTo>
                                <a:pt x="0" y="62"/>
                              </a:moveTo>
                              <a:lnTo>
                                <a:pt x="5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6" name="Freeform 2028"/>
                      <wps:cNvSpPr>
                        <a:spLocks/>
                      </wps:cNvSpPr>
                      <wps:spPr bwMode="auto">
                        <a:xfrm>
                          <a:off x="86995" y="237490"/>
                          <a:ext cx="15875" cy="31750"/>
                        </a:xfrm>
                        <a:custGeom>
                          <a:avLst/>
                          <a:gdLst>
                            <a:gd name="T0" fmla="*/ 2 w 25"/>
                            <a:gd name="T1" fmla="*/ 0 h 50"/>
                            <a:gd name="T2" fmla="*/ 0 w 25"/>
                            <a:gd name="T3" fmla="*/ 15 h 50"/>
                            <a:gd name="T4" fmla="*/ 2 w 25"/>
                            <a:gd name="T5" fmla="*/ 30 h 50"/>
                            <a:gd name="T6" fmla="*/ 7 w 25"/>
                            <a:gd name="T7" fmla="*/ 40 h 50"/>
                            <a:gd name="T8" fmla="*/ 17 w 25"/>
                            <a:gd name="T9" fmla="*/ 50 h 50"/>
                            <a:gd name="T10" fmla="*/ 22 w 25"/>
                            <a:gd name="T11" fmla="*/ 45 h 50"/>
                            <a:gd name="T12" fmla="*/ 22 w 25"/>
                            <a:gd name="T13" fmla="*/ 38 h 50"/>
                            <a:gd name="T14" fmla="*/ 25 w 25"/>
                            <a:gd name="T15" fmla="*/ 30 h 50"/>
                            <a:gd name="T16" fmla="*/ 22 w 25"/>
                            <a:gd name="T17" fmla="*/ 23 h 50"/>
                            <a:gd name="T18" fmla="*/ 20 w 25"/>
                            <a:gd name="T19" fmla="*/ 15 h 50"/>
                            <a:gd name="T20" fmla="*/ 17 w 25"/>
                            <a:gd name="T21" fmla="*/ 10 h 50"/>
                            <a:gd name="T22" fmla="*/ 10 w 25"/>
                            <a:gd name="T23" fmla="*/ 5 h 50"/>
                            <a:gd name="T24" fmla="*/ 2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2" y="30"/>
                              </a:lnTo>
                              <a:lnTo>
                                <a:pt x="7" y="40"/>
                              </a:lnTo>
                              <a:lnTo>
                                <a:pt x="17" y="50"/>
                              </a:lnTo>
                              <a:lnTo>
                                <a:pt x="22" y="45"/>
                              </a:lnTo>
                              <a:lnTo>
                                <a:pt x="22" y="38"/>
                              </a:lnTo>
                              <a:lnTo>
                                <a:pt x="25" y="30"/>
                              </a:lnTo>
                              <a:lnTo>
                                <a:pt x="22" y="23"/>
                              </a:lnTo>
                              <a:lnTo>
                                <a:pt x="20" y="15"/>
                              </a:lnTo>
                              <a:lnTo>
                                <a:pt x="17" y="10"/>
                              </a:lnTo>
                              <a:lnTo>
                                <a:pt x="10" y="5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7" name="Freeform 2029"/>
                      <wps:cNvSpPr>
                        <a:spLocks noEditPoints="1"/>
                      </wps:cNvSpPr>
                      <wps:spPr bwMode="auto">
                        <a:xfrm>
                          <a:off x="94615" y="175895"/>
                          <a:ext cx="13970" cy="76200"/>
                        </a:xfrm>
                        <a:custGeom>
                          <a:avLst/>
                          <a:gdLst>
                            <a:gd name="T0" fmla="*/ 8 w 22"/>
                            <a:gd name="T1" fmla="*/ 65 h 120"/>
                            <a:gd name="T2" fmla="*/ 20 w 22"/>
                            <a:gd name="T3" fmla="*/ 0 h 120"/>
                            <a:gd name="T4" fmla="*/ 8 w 22"/>
                            <a:gd name="T5" fmla="*/ 65 h 120"/>
                            <a:gd name="T6" fmla="*/ 8 w 22"/>
                            <a:gd name="T7" fmla="*/ 65 h 120"/>
                            <a:gd name="T8" fmla="*/ 3 w 22"/>
                            <a:gd name="T9" fmla="*/ 82 h 120"/>
                            <a:gd name="T10" fmla="*/ 0 w 22"/>
                            <a:gd name="T11" fmla="*/ 95 h 120"/>
                            <a:gd name="T12" fmla="*/ 5 w 22"/>
                            <a:gd name="T13" fmla="*/ 107 h 120"/>
                            <a:gd name="T14" fmla="*/ 13 w 22"/>
                            <a:gd name="T15" fmla="*/ 120 h 120"/>
                            <a:gd name="T16" fmla="*/ 17 w 22"/>
                            <a:gd name="T17" fmla="*/ 112 h 120"/>
                            <a:gd name="T18" fmla="*/ 20 w 22"/>
                            <a:gd name="T19" fmla="*/ 105 h 120"/>
                            <a:gd name="T20" fmla="*/ 22 w 22"/>
                            <a:gd name="T21" fmla="*/ 97 h 120"/>
                            <a:gd name="T22" fmla="*/ 22 w 22"/>
                            <a:gd name="T23" fmla="*/ 90 h 120"/>
                            <a:gd name="T24" fmla="*/ 20 w 22"/>
                            <a:gd name="T25" fmla="*/ 82 h 120"/>
                            <a:gd name="T26" fmla="*/ 17 w 22"/>
                            <a:gd name="T27" fmla="*/ 75 h 120"/>
                            <a:gd name="T28" fmla="*/ 13 w 22"/>
                            <a:gd name="T29" fmla="*/ 70 h 120"/>
                            <a:gd name="T30" fmla="*/ 8 w 22"/>
                            <a:gd name="T31" fmla="*/ 65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2" h="120">
                              <a:moveTo>
                                <a:pt x="8" y="65"/>
                              </a:moveTo>
                              <a:lnTo>
                                <a:pt x="20" y="0"/>
                              </a:lnTo>
                              <a:lnTo>
                                <a:pt x="8" y="65"/>
                              </a:lnTo>
                              <a:close/>
                              <a:moveTo>
                                <a:pt x="8" y="65"/>
                              </a:moveTo>
                              <a:lnTo>
                                <a:pt x="3" y="82"/>
                              </a:lnTo>
                              <a:lnTo>
                                <a:pt x="0" y="95"/>
                              </a:lnTo>
                              <a:lnTo>
                                <a:pt x="5" y="107"/>
                              </a:lnTo>
                              <a:lnTo>
                                <a:pt x="13" y="120"/>
                              </a:lnTo>
                              <a:lnTo>
                                <a:pt x="17" y="112"/>
                              </a:lnTo>
                              <a:lnTo>
                                <a:pt x="20" y="105"/>
                              </a:lnTo>
                              <a:lnTo>
                                <a:pt x="22" y="97"/>
                              </a:lnTo>
                              <a:lnTo>
                                <a:pt x="22" y="90"/>
                              </a:lnTo>
                              <a:lnTo>
                                <a:pt x="20" y="82"/>
                              </a:lnTo>
                              <a:lnTo>
                                <a:pt x="17" y="75"/>
                              </a:lnTo>
                              <a:lnTo>
                                <a:pt x="13" y="70"/>
                              </a:lnTo>
                              <a:lnTo>
                                <a:pt x="8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8" name="Freeform 2030"/>
                      <wps:cNvSpPr>
                        <a:spLocks/>
                      </wps:cNvSpPr>
                      <wps:spPr bwMode="auto">
                        <a:xfrm>
                          <a:off x="99695" y="175895"/>
                          <a:ext cx="7620" cy="41275"/>
                        </a:xfrm>
                        <a:custGeom>
                          <a:avLst/>
                          <a:gdLst>
                            <a:gd name="T0" fmla="*/ 0 w 12"/>
                            <a:gd name="T1" fmla="*/ 65 h 65"/>
                            <a:gd name="T2" fmla="*/ 12 w 12"/>
                            <a:gd name="T3" fmla="*/ 0 h 65"/>
                            <a:gd name="T4" fmla="*/ 0 w 12"/>
                            <a:gd name="T5" fmla="*/ 6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" h="65">
                              <a:moveTo>
                                <a:pt x="0" y="65"/>
                              </a:moveTo>
                              <a:lnTo>
                                <a:pt x="12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9" name="Freeform 2031"/>
                      <wps:cNvSpPr>
                        <a:spLocks/>
                      </wps:cNvSpPr>
                      <wps:spPr bwMode="auto">
                        <a:xfrm>
                          <a:off x="94615" y="217170"/>
                          <a:ext cx="13970" cy="34925"/>
                        </a:xfrm>
                        <a:custGeom>
                          <a:avLst/>
                          <a:gdLst>
                            <a:gd name="T0" fmla="*/ 8 w 22"/>
                            <a:gd name="T1" fmla="*/ 0 h 55"/>
                            <a:gd name="T2" fmla="*/ 3 w 22"/>
                            <a:gd name="T3" fmla="*/ 17 h 55"/>
                            <a:gd name="T4" fmla="*/ 0 w 22"/>
                            <a:gd name="T5" fmla="*/ 30 h 55"/>
                            <a:gd name="T6" fmla="*/ 5 w 22"/>
                            <a:gd name="T7" fmla="*/ 42 h 55"/>
                            <a:gd name="T8" fmla="*/ 13 w 22"/>
                            <a:gd name="T9" fmla="*/ 55 h 55"/>
                            <a:gd name="T10" fmla="*/ 17 w 22"/>
                            <a:gd name="T11" fmla="*/ 47 h 55"/>
                            <a:gd name="T12" fmla="*/ 20 w 22"/>
                            <a:gd name="T13" fmla="*/ 40 h 55"/>
                            <a:gd name="T14" fmla="*/ 22 w 22"/>
                            <a:gd name="T15" fmla="*/ 32 h 55"/>
                            <a:gd name="T16" fmla="*/ 22 w 22"/>
                            <a:gd name="T17" fmla="*/ 25 h 55"/>
                            <a:gd name="T18" fmla="*/ 20 w 22"/>
                            <a:gd name="T19" fmla="*/ 17 h 55"/>
                            <a:gd name="T20" fmla="*/ 17 w 22"/>
                            <a:gd name="T21" fmla="*/ 10 h 55"/>
                            <a:gd name="T22" fmla="*/ 13 w 22"/>
                            <a:gd name="T23" fmla="*/ 5 h 55"/>
                            <a:gd name="T24" fmla="*/ 8 w 22"/>
                            <a:gd name="T25" fmla="*/ 0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2" h="55">
                              <a:moveTo>
                                <a:pt x="8" y="0"/>
                              </a:moveTo>
                              <a:lnTo>
                                <a:pt x="3" y="17"/>
                              </a:lnTo>
                              <a:lnTo>
                                <a:pt x="0" y="30"/>
                              </a:lnTo>
                              <a:lnTo>
                                <a:pt x="5" y="42"/>
                              </a:lnTo>
                              <a:lnTo>
                                <a:pt x="13" y="55"/>
                              </a:lnTo>
                              <a:lnTo>
                                <a:pt x="17" y="47"/>
                              </a:lnTo>
                              <a:lnTo>
                                <a:pt x="20" y="40"/>
                              </a:lnTo>
                              <a:lnTo>
                                <a:pt x="22" y="32"/>
                              </a:lnTo>
                              <a:lnTo>
                                <a:pt x="22" y="25"/>
                              </a:lnTo>
                              <a:lnTo>
                                <a:pt x="20" y="17"/>
                              </a:lnTo>
                              <a:lnTo>
                                <a:pt x="17" y="10"/>
                              </a:lnTo>
                              <a:lnTo>
                                <a:pt x="13" y="5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0" name="Freeform 2032"/>
                      <wps:cNvSpPr>
                        <a:spLocks/>
                      </wps:cNvSpPr>
                      <wps:spPr bwMode="auto">
                        <a:xfrm>
                          <a:off x="83820" y="316865"/>
                          <a:ext cx="21590" cy="23495"/>
                        </a:xfrm>
                        <a:custGeom>
                          <a:avLst/>
                          <a:gdLst>
                            <a:gd name="T0" fmla="*/ 34 w 34"/>
                            <a:gd name="T1" fmla="*/ 0 h 37"/>
                            <a:gd name="T2" fmla="*/ 20 w 34"/>
                            <a:gd name="T3" fmla="*/ 5 h 37"/>
                            <a:gd name="T4" fmla="*/ 10 w 34"/>
                            <a:gd name="T5" fmla="*/ 12 h 37"/>
                            <a:gd name="T6" fmla="*/ 5 w 34"/>
                            <a:gd name="T7" fmla="*/ 25 h 37"/>
                            <a:gd name="T8" fmla="*/ 0 w 34"/>
                            <a:gd name="T9" fmla="*/ 37 h 37"/>
                            <a:gd name="T10" fmla="*/ 5 w 34"/>
                            <a:gd name="T11" fmla="*/ 37 h 37"/>
                            <a:gd name="T12" fmla="*/ 12 w 34"/>
                            <a:gd name="T13" fmla="*/ 35 h 37"/>
                            <a:gd name="T14" fmla="*/ 17 w 34"/>
                            <a:gd name="T15" fmla="*/ 30 h 37"/>
                            <a:gd name="T16" fmla="*/ 22 w 34"/>
                            <a:gd name="T17" fmla="*/ 25 h 37"/>
                            <a:gd name="T18" fmla="*/ 27 w 34"/>
                            <a:gd name="T19" fmla="*/ 20 h 37"/>
                            <a:gd name="T20" fmla="*/ 30 w 34"/>
                            <a:gd name="T21" fmla="*/ 15 h 37"/>
                            <a:gd name="T22" fmla="*/ 32 w 34"/>
                            <a:gd name="T23" fmla="*/ 7 h 37"/>
                            <a:gd name="T24" fmla="*/ 34 w 34"/>
                            <a:gd name="T25" fmla="*/ 0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7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5" y="25"/>
                              </a:lnTo>
                              <a:lnTo>
                                <a:pt x="0" y="37"/>
                              </a:lnTo>
                              <a:lnTo>
                                <a:pt x="5" y="37"/>
                              </a:lnTo>
                              <a:lnTo>
                                <a:pt x="12" y="35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1" name="Freeform 2033"/>
                      <wps:cNvSpPr>
                        <a:spLocks/>
                      </wps:cNvSpPr>
                      <wps:spPr bwMode="auto">
                        <a:xfrm>
                          <a:off x="83820" y="316865"/>
                          <a:ext cx="21590" cy="23495"/>
                        </a:xfrm>
                        <a:custGeom>
                          <a:avLst/>
                          <a:gdLst>
                            <a:gd name="T0" fmla="*/ 34 w 34"/>
                            <a:gd name="T1" fmla="*/ 0 h 37"/>
                            <a:gd name="T2" fmla="*/ 20 w 34"/>
                            <a:gd name="T3" fmla="*/ 5 h 37"/>
                            <a:gd name="T4" fmla="*/ 10 w 34"/>
                            <a:gd name="T5" fmla="*/ 12 h 37"/>
                            <a:gd name="T6" fmla="*/ 5 w 34"/>
                            <a:gd name="T7" fmla="*/ 25 h 37"/>
                            <a:gd name="T8" fmla="*/ 0 w 34"/>
                            <a:gd name="T9" fmla="*/ 37 h 37"/>
                            <a:gd name="T10" fmla="*/ 5 w 34"/>
                            <a:gd name="T11" fmla="*/ 37 h 37"/>
                            <a:gd name="T12" fmla="*/ 12 w 34"/>
                            <a:gd name="T13" fmla="*/ 35 h 37"/>
                            <a:gd name="T14" fmla="*/ 17 w 34"/>
                            <a:gd name="T15" fmla="*/ 30 h 37"/>
                            <a:gd name="T16" fmla="*/ 22 w 34"/>
                            <a:gd name="T17" fmla="*/ 25 h 37"/>
                            <a:gd name="T18" fmla="*/ 27 w 34"/>
                            <a:gd name="T19" fmla="*/ 20 h 37"/>
                            <a:gd name="T20" fmla="*/ 30 w 34"/>
                            <a:gd name="T21" fmla="*/ 15 h 37"/>
                            <a:gd name="T22" fmla="*/ 32 w 34"/>
                            <a:gd name="T23" fmla="*/ 7 h 37"/>
                            <a:gd name="T24" fmla="*/ 34 w 34"/>
                            <a:gd name="T25" fmla="*/ 0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7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5" y="25"/>
                              </a:lnTo>
                              <a:lnTo>
                                <a:pt x="0" y="37"/>
                              </a:lnTo>
                              <a:lnTo>
                                <a:pt x="5" y="37"/>
                              </a:lnTo>
                              <a:lnTo>
                                <a:pt x="12" y="35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2" name="Freeform 2034"/>
                      <wps:cNvSpPr>
                        <a:spLocks noEditPoints="1"/>
                      </wps:cNvSpPr>
                      <wps:spPr bwMode="auto">
                        <a:xfrm>
                          <a:off x="83820" y="300990"/>
                          <a:ext cx="36195" cy="60325"/>
                        </a:xfrm>
                        <a:custGeom>
                          <a:avLst/>
                          <a:gdLst>
                            <a:gd name="T0" fmla="*/ 30 w 57"/>
                            <a:gd name="T1" fmla="*/ 55 h 95"/>
                            <a:gd name="T2" fmla="*/ 17 w 57"/>
                            <a:gd name="T3" fmla="*/ 60 h 95"/>
                            <a:gd name="T4" fmla="*/ 7 w 57"/>
                            <a:gd name="T5" fmla="*/ 70 h 95"/>
                            <a:gd name="T6" fmla="*/ 2 w 57"/>
                            <a:gd name="T7" fmla="*/ 82 h 95"/>
                            <a:gd name="T8" fmla="*/ 0 w 57"/>
                            <a:gd name="T9" fmla="*/ 95 h 95"/>
                            <a:gd name="T10" fmla="*/ 5 w 57"/>
                            <a:gd name="T11" fmla="*/ 95 h 95"/>
                            <a:gd name="T12" fmla="*/ 10 w 57"/>
                            <a:gd name="T13" fmla="*/ 90 h 95"/>
                            <a:gd name="T14" fmla="*/ 15 w 57"/>
                            <a:gd name="T15" fmla="*/ 87 h 95"/>
                            <a:gd name="T16" fmla="*/ 20 w 57"/>
                            <a:gd name="T17" fmla="*/ 82 h 95"/>
                            <a:gd name="T18" fmla="*/ 27 w 57"/>
                            <a:gd name="T19" fmla="*/ 70 h 95"/>
                            <a:gd name="T20" fmla="*/ 30 w 57"/>
                            <a:gd name="T21" fmla="*/ 55 h 95"/>
                            <a:gd name="T22" fmla="*/ 30 w 57"/>
                            <a:gd name="T23" fmla="*/ 55 h 95"/>
                            <a:gd name="T24" fmla="*/ 57 w 57"/>
                            <a:gd name="T25" fmla="*/ 0 h 95"/>
                            <a:gd name="T26" fmla="*/ 30 w 57"/>
                            <a:gd name="T27" fmla="*/ 55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57" h="95">
                              <a:moveTo>
                                <a:pt x="30" y="55"/>
                              </a:moveTo>
                              <a:lnTo>
                                <a:pt x="17" y="60"/>
                              </a:lnTo>
                              <a:lnTo>
                                <a:pt x="7" y="70"/>
                              </a:lnTo>
                              <a:lnTo>
                                <a:pt x="2" y="82"/>
                              </a:lnTo>
                              <a:lnTo>
                                <a:pt x="0" y="95"/>
                              </a:lnTo>
                              <a:lnTo>
                                <a:pt x="5" y="95"/>
                              </a:lnTo>
                              <a:lnTo>
                                <a:pt x="10" y="90"/>
                              </a:lnTo>
                              <a:lnTo>
                                <a:pt x="15" y="87"/>
                              </a:lnTo>
                              <a:lnTo>
                                <a:pt x="20" y="82"/>
                              </a:lnTo>
                              <a:lnTo>
                                <a:pt x="27" y="70"/>
                              </a:lnTo>
                              <a:lnTo>
                                <a:pt x="30" y="55"/>
                              </a:lnTo>
                              <a:close/>
                              <a:moveTo>
                                <a:pt x="30" y="55"/>
                              </a:moveTo>
                              <a:lnTo>
                                <a:pt x="57" y="0"/>
                              </a:lnTo>
                              <a:lnTo>
                                <a:pt x="3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3" name="Freeform 2035"/>
                      <wps:cNvSpPr>
                        <a:spLocks/>
                      </wps:cNvSpPr>
                      <wps:spPr bwMode="auto">
                        <a:xfrm>
                          <a:off x="83820" y="335915"/>
                          <a:ext cx="19050" cy="25400"/>
                        </a:xfrm>
                        <a:custGeom>
                          <a:avLst/>
                          <a:gdLst>
                            <a:gd name="T0" fmla="*/ 30 w 30"/>
                            <a:gd name="T1" fmla="*/ 0 h 40"/>
                            <a:gd name="T2" fmla="*/ 17 w 30"/>
                            <a:gd name="T3" fmla="*/ 5 h 40"/>
                            <a:gd name="T4" fmla="*/ 7 w 30"/>
                            <a:gd name="T5" fmla="*/ 15 h 40"/>
                            <a:gd name="T6" fmla="*/ 2 w 30"/>
                            <a:gd name="T7" fmla="*/ 27 h 40"/>
                            <a:gd name="T8" fmla="*/ 0 w 30"/>
                            <a:gd name="T9" fmla="*/ 40 h 40"/>
                            <a:gd name="T10" fmla="*/ 5 w 30"/>
                            <a:gd name="T11" fmla="*/ 40 h 40"/>
                            <a:gd name="T12" fmla="*/ 10 w 30"/>
                            <a:gd name="T13" fmla="*/ 35 h 40"/>
                            <a:gd name="T14" fmla="*/ 15 w 30"/>
                            <a:gd name="T15" fmla="*/ 32 h 40"/>
                            <a:gd name="T16" fmla="*/ 20 w 30"/>
                            <a:gd name="T17" fmla="*/ 27 h 40"/>
                            <a:gd name="T18" fmla="*/ 27 w 30"/>
                            <a:gd name="T19" fmla="*/ 15 h 40"/>
                            <a:gd name="T20" fmla="*/ 30 w 30"/>
                            <a:gd name="T21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40">
                              <a:moveTo>
                                <a:pt x="30" y="0"/>
                              </a:moveTo>
                              <a:lnTo>
                                <a:pt x="17" y="5"/>
                              </a:lnTo>
                              <a:lnTo>
                                <a:pt x="7" y="15"/>
                              </a:lnTo>
                              <a:lnTo>
                                <a:pt x="2" y="27"/>
                              </a:lnTo>
                              <a:lnTo>
                                <a:pt x="0" y="40"/>
                              </a:lnTo>
                              <a:lnTo>
                                <a:pt x="5" y="40"/>
                              </a:lnTo>
                              <a:lnTo>
                                <a:pt x="10" y="35"/>
                              </a:lnTo>
                              <a:lnTo>
                                <a:pt x="15" y="32"/>
                              </a:lnTo>
                              <a:lnTo>
                                <a:pt x="20" y="27"/>
                              </a:lnTo>
                              <a:lnTo>
                                <a:pt x="27" y="15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4" name="Freeform 2036"/>
                      <wps:cNvSpPr>
                        <a:spLocks/>
                      </wps:cNvSpPr>
                      <wps:spPr bwMode="auto">
                        <a:xfrm>
                          <a:off x="102870" y="300990"/>
                          <a:ext cx="17145" cy="34925"/>
                        </a:xfrm>
                        <a:custGeom>
                          <a:avLst/>
                          <a:gdLst>
                            <a:gd name="T0" fmla="*/ 0 w 27"/>
                            <a:gd name="T1" fmla="*/ 55 h 55"/>
                            <a:gd name="T2" fmla="*/ 27 w 27"/>
                            <a:gd name="T3" fmla="*/ 0 h 55"/>
                            <a:gd name="T4" fmla="*/ 0 w 27"/>
                            <a:gd name="T5" fmla="*/ 5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7" h="55">
                              <a:moveTo>
                                <a:pt x="0" y="55"/>
                              </a:moveTo>
                              <a:lnTo>
                                <a:pt x="27" y="0"/>
                              </a:lnTo>
                              <a:lnTo>
                                <a:pt x="0" y="5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5" name="Freeform 2037"/>
                      <wps:cNvSpPr>
                        <a:spLocks/>
                      </wps:cNvSpPr>
                      <wps:spPr bwMode="auto">
                        <a:xfrm>
                          <a:off x="86995" y="297815"/>
                          <a:ext cx="21590" cy="22225"/>
                        </a:xfrm>
                        <a:custGeom>
                          <a:avLst/>
                          <a:gdLst>
                            <a:gd name="T0" fmla="*/ 34 w 34"/>
                            <a:gd name="T1" fmla="*/ 0 h 35"/>
                            <a:gd name="T2" fmla="*/ 20 w 34"/>
                            <a:gd name="T3" fmla="*/ 5 h 35"/>
                            <a:gd name="T4" fmla="*/ 10 w 34"/>
                            <a:gd name="T5" fmla="*/ 13 h 35"/>
                            <a:gd name="T6" fmla="*/ 2 w 34"/>
                            <a:gd name="T7" fmla="*/ 23 h 35"/>
                            <a:gd name="T8" fmla="*/ 0 w 34"/>
                            <a:gd name="T9" fmla="*/ 35 h 35"/>
                            <a:gd name="T10" fmla="*/ 5 w 34"/>
                            <a:gd name="T11" fmla="*/ 35 h 35"/>
                            <a:gd name="T12" fmla="*/ 12 w 34"/>
                            <a:gd name="T13" fmla="*/ 33 h 35"/>
                            <a:gd name="T14" fmla="*/ 17 w 34"/>
                            <a:gd name="T15" fmla="*/ 30 h 35"/>
                            <a:gd name="T16" fmla="*/ 22 w 34"/>
                            <a:gd name="T17" fmla="*/ 25 h 35"/>
                            <a:gd name="T18" fmla="*/ 27 w 34"/>
                            <a:gd name="T19" fmla="*/ 20 h 35"/>
                            <a:gd name="T20" fmla="*/ 29 w 34"/>
                            <a:gd name="T21" fmla="*/ 15 h 35"/>
                            <a:gd name="T22" fmla="*/ 32 w 34"/>
                            <a:gd name="T23" fmla="*/ 8 h 35"/>
                            <a:gd name="T24" fmla="*/ 34 w 34"/>
                            <a:gd name="T25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5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3"/>
                              </a:lnTo>
                              <a:lnTo>
                                <a:pt x="2" y="23"/>
                              </a:ln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lnTo>
                                <a:pt x="12" y="33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9" y="15"/>
                              </a:lnTo>
                              <a:lnTo>
                                <a:pt x="32" y="8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6" name="Freeform 2038"/>
                      <wps:cNvSpPr>
                        <a:spLocks/>
                      </wps:cNvSpPr>
                      <wps:spPr bwMode="auto">
                        <a:xfrm>
                          <a:off x="86995" y="297815"/>
                          <a:ext cx="21590" cy="22225"/>
                        </a:xfrm>
                        <a:custGeom>
                          <a:avLst/>
                          <a:gdLst>
                            <a:gd name="T0" fmla="*/ 34 w 34"/>
                            <a:gd name="T1" fmla="*/ 0 h 35"/>
                            <a:gd name="T2" fmla="*/ 20 w 34"/>
                            <a:gd name="T3" fmla="*/ 5 h 35"/>
                            <a:gd name="T4" fmla="*/ 10 w 34"/>
                            <a:gd name="T5" fmla="*/ 13 h 35"/>
                            <a:gd name="T6" fmla="*/ 2 w 34"/>
                            <a:gd name="T7" fmla="*/ 23 h 35"/>
                            <a:gd name="T8" fmla="*/ 0 w 34"/>
                            <a:gd name="T9" fmla="*/ 35 h 35"/>
                            <a:gd name="T10" fmla="*/ 5 w 34"/>
                            <a:gd name="T11" fmla="*/ 35 h 35"/>
                            <a:gd name="T12" fmla="*/ 12 w 34"/>
                            <a:gd name="T13" fmla="*/ 33 h 35"/>
                            <a:gd name="T14" fmla="*/ 17 w 34"/>
                            <a:gd name="T15" fmla="*/ 30 h 35"/>
                            <a:gd name="T16" fmla="*/ 22 w 34"/>
                            <a:gd name="T17" fmla="*/ 25 h 35"/>
                            <a:gd name="T18" fmla="*/ 27 w 34"/>
                            <a:gd name="T19" fmla="*/ 20 h 35"/>
                            <a:gd name="T20" fmla="*/ 29 w 34"/>
                            <a:gd name="T21" fmla="*/ 15 h 35"/>
                            <a:gd name="T22" fmla="*/ 32 w 34"/>
                            <a:gd name="T23" fmla="*/ 8 h 35"/>
                            <a:gd name="T24" fmla="*/ 34 w 34"/>
                            <a:gd name="T25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5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3"/>
                              </a:lnTo>
                              <a:lnTo>
                                <a:pt x="2" y="23"/>
                              </a:ln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lnTo>
                                <a:pt x="12" y="33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9" y="15"/>
                              </a:lnTo>
                              <a:lnTo>
                                <a:pt x="32" y="8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7" name="Freeform 2039"/>
                      <wps:cNvSpPr>
                        <a:spLocks/>
                      </wps:cNvSpPr>
                      <wps:spPr bwMode="auto">
                        <a:xfrm>
                          <a:off x="108585" y="266065"/>
                          <a:ext cx="19050" cy="31750"/>
                        </a:xfrm>
                        <a:custGeom>
                          <a:avLst/>
                          <a:gdLst>
                            <a:gd name="T0" fmla="*/ 0 w 30"/>
                            <a:gd name="T1" fmla="*/ 50 h 50"/>
                            <a:gd name="T2" fmla="*/ 30 w 30"/>
                            <a:gd name="T3" fmla="*/ 0 h 50"/>
                            <a:gd name="T4" fmla="*/ 0 w 30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" h="50">
                              <a:moveTo>
                                <a:pt x="0" y="50"/>
                              </a:moveTo>
                              <a:lnTo>
                                <a:pt x="3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8" name="Freeform 2040"/>
                      <wps:cNvSpPr>
                        <a:spLocks/>
                      </wps:cNvSpPr>
                      <wps:spPr bwMode="auto">
                        <a:xfrm>
                          <a:off x="108585" y="266065"/>
                          <a:ext cx="19050" cy="31750"/>
                        </a:xfrm>
                        <a:custGeom>
                          <a:avLst/>
                          <a:gdLst>
                            <a:gd name="T0" fmla="*/ 0 w 30"/>
                            <a:gd name="T1" fmla="*/ 50 h 50"/>
                            <a:gd name="T2" fmla="*/ 30 w 30"/>
                            <a:gd name="T3" fmla="*/ 0 h 50"/>
                            <a:gd name="T4" fmla="*/ 0 w 30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" h="50">
                              <a:moveTo>
                                <a:pt x="0" y="50"/>
                              </a:moveTo>
                              <a:lnTo>
                                <a:pt x="3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9" name="Freeform 2041"/>
                      <wps:cNvSpPr>
                        <a:spLocks/>
                      </wps:cNvSpPr>
                      <wps:spPr bwMode="auto">
                        <a:xfrm>
                          <a:off x="91440" y="277495"/>
                          <a:ext cx="22225" cy="22225"/>
                        </a:xfrm>
                        <a:custGeom>
                          <a:avLst/>
                          <a:gdLst>
                            <a:gd name="T0" fmla="*/ 35 w 35"/>
                            <a:gd name="T1" fmla="*/ 0 h 35"/>
                            <a:gd name="T2" fmla="*/ 20 w 35"/>
                            <a:gd name="T3" fmla="*/ 5 h 35"/>
                            <a:gd name="T4" fmla="*/ 10 w 35"/>
                            <a:gd name="T5" fmla="*/ 12 h 35"/>
                            <a:gd name="T6" fmla="*/ 3 w 35"/>
                            <a:gd name="T7" fmla="*/ 22 h 35"/>
                            <a:gd name="T8" fmla="*/ 0 w 35"/>
                            <a:gd name="T9" fmla="*/ 35 h 35"/>
                            <a:gd name="T10" fmla="*/ 10 w 35"/>
                            <a:gd name="T11" fmla="*/ 32 h 35"/>
                            <a:gd name="T12" fmla="*/ 22 w 35"/>
                            <a:gd name="T13" fmla="*/ 25 h 35"/>
                            <a:gd name="T14" fmla="*/ 27 w 35"/>
                            <a:gd name="T15" fmla="*/ 20 h 35"/>
                            <a:gd name="T16" fmla="*/ 30 w 35"/>
                            <a:gd name="T17" fmla="*/ 15 h 35"/>
                            <a:gd name="T18" fmla="*/ 32 w 35"/>
                            <a:gd name="T19" fmla="*/ 7 h 35"/>
                            <a:gd name="T20" fmla="*/ 35 w 35"/>
                            <a:gd name="T21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5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3" y="22"/>
                              </a:lnTo>
                              <a:lnTo>
                                <a:pt x="0" y="35"/>
                              </a:lnTo>
                              <a:lnTo>
                                <a:pt x="10" y="32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0" name="Freeform 2042"/>
                      <wps:cNvSpPr>
                        <a:spLocks/>
                      </wps:cNvSpPr>
                      <wps:spPr bwMode="auto">
                        <a:xfrm>
                          <a:off x="91440" y="277495"/>
                          <a:ext cx="22225" cy="22225"/>
                        </a:xfrm>
                        <a:custGeom>
                          <a:avLst/>
                          <a:gdLst>
                            <a:gd name="T0" fmla="*/ 35 w 35"/>
                            <a:gd name="T1" fmla="*/ 0 h 35"/>
                            <a:gd name="T2" fmla="*/ 20 w 35"/>
                            <a:gd name="T3" fmla="*/ 5 h 35"/>
                            <a:gd name="T4" fmla="*/ 10 w 35"/>
                            <a:gd name="T5" fmla="*/ 12 h 35"/>
                            <a:gd name="T6" fmla="*/ 3 w 35"/>
                            <a:gd name="T7" fmla="*/ 22 h 35"/>
                            <a:gd name="T8" fmla="*/ 0 w 35"/>
                            <a:gd name="T9" fmla="*/ 35 h 35"/>
                            <a:gd name="T10" fmla="*/ 10 w 35"/>
                            <a:gd name="T11" fmla="*/ 32 h 35"/>
                            <a:gd name="T12" fmla="*/ 22 w 35"/>
                            <a:gd name="T13" fmla="*/ 25 h 35"/>
                            <a:gd name="T14" fmla="*/ 27 w 35"/>
                            <a:gd name="T15" fmla="*/ 20 h 35"/>
                            <a:gd name="T16" fmla="*/ 30 w 35"/>
                            <a:gd name="T17" fmla="*/ 15 h 35"/>
                            <a:gd name="T18" fmla="*/ 32 w 35"/>
                            <a:gd name="T19" fmla="*/ 7 h 35"/>
                            <a:gd name="T20" fmla="*/ 35 w 35"/>
                            <a:gd name="T21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5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3" y="22"/>
                              </a:lnTo>
                              <a:lnTo>
                                <a:pt x="0" y="35"/>
                              </a:lnTo>
                              <a:lnTo>
                                <a:pt x="10" y="32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1" name="Freeform 2043"/>
                      <wps:cNvSpPr>
                        <a:spLocks/>
                      </wps:cNvSpPr>
                      <wps:spPr bwMode="auto">
                        <a:xfrm>
                          <a:off x="113665" y="248920"/>
                          <a:ext cx="20320" cy="28575"/>
                        </a:xfrm>
                        <a:custGeom>
                          <a:avLst/>
                          <a:gdLst>
                            <a:gd name="T0" fmla="*/ 0 w 32"/>
                            <a:gd name="T1" fmla="*/ 45 h 45"/>
                            <a:gd name="T2" fmla="*/ 32 w 32"/>
                            <a:gd name="T3" fmla="*/ 0 h 45"/>
                            <a:gd name="T4" fmla="*/ 0 w 32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" h="45">
                              <a:moveTo>
                                <a:pt x="0" y="45"/>
                              </a:moveTo>
                              <a:lnTo>
                                <a:pt x="32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2" name="Freeform 2044"/>
                      <wps:cNvSpPr>
                        <a:spLocks/>
                      </wps:cNvSpPr>
                      <wps:spPr bwMode="auto">
                        <a:xfrm>
                          <a:off x="113665" y="248920"/>
                          <a:ext cx="20320" cy="28575"/>
                        </a:xfrm>
                        <a:custGeom>
                          <a:avLst/>
                          <a:gdLst>
                            <a:gd name="T0" fmla="*/ 0 w 32"/>
                            <a:gd name="T1" fmla="*/ 45 h 45"/>
                            <a:gd name="T2" fmla="*/ 32 w 32"/>
                            <a:gd name="T3" fmla="*/ 0 h 45"/>
                            <a:gd name="T4" fmla="*/ 0 w 32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" h="45">
                              <a:moveTo>
                                <a:pt x="0" y="45"/>
                              </a:moveTo>
                              <a:lnTo>
                                <a:pt x="32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3" name="Freeform 2045"/>
                      <wps:cNvSpPr>
                        <a:spLocks/>
                      </wps:cNvSpPr>
                      <wps:spPr bwMode="auto">
                        <a:xfrm>
                          <a:off x="94615" y="259715"/>
                          <a:ext cx="23495" cy="20955"/>
                        </a:xfrm>
                        <a:custGeom>
                          <a:avLst/>
                          <a:gdLst>
                            <a:gd name="T0" fmla="*/ 37 w 37"/>
                            <a:gd name="T1" fmla="*/ 0 h 33"/>
                            <a:gd name="T2" fmla="*/ 25 w 37"/>
                            <a:gd name="T3" fmla="*/ 3 h 33"/>
                            <a:gd name="T4" fmla="*/ 13 w 37"/>
                            <a:gd name="T5" fmla="*/ 10 h 33"/>
                            <a:gd name="T6" fmla="*/ 5 w 37"/>
                            <a:gd name="T7" fmla="*/ 20 h 33"/>
                            <a:gd name="T8" fmla="*/ 0 w 37"/>
                            <a:gd name="T9" fmla="*/ 33 h 33"/>
                            <a:gd name="T10" fmla="*/ 13 w 37"/>
                            <a:gd name="T11" fmla="*/ 30 h 33"/>
                            <a:gd name="T12" fmla="*/ 25 w 37"/>
                            <a:gd name="T13" fmla="*/ 23 h 33"/>
                            <a:gd name="T14" fmla="*/ 30 w 37"/>
                            <a:gd name="T15" fmla="*/ 18 h 33"/>
                            <a:gd name="T16" fmla="*/ 35 w 37"/>
                            <a:gd name="T17" fmla="*/ 13 h 33"/>
                            <a:gd name="T18" fmla="*/ 37 w 37"/>
                            <a:gd name="T19" fmla="*/ 8 h 33"/>
                            <a:gd name="T20" fmla="*/ 37 w 37"/>
                            <a:gd name="T21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7" h="33">
                              <a:moveTo>
                                <a:pt x="37" y="0"/>
                              </a:moveTo>
                              <a:lnTo>
                                <a:pt x="25" y="3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3"/>
                              </a:lnTo>
                              <a:lnTo>
                                <a:pt x="13" y="30"/>
                              </a:lnTo>
                              <a:lnTo>
                                <a:pt x="25" y="23"/>
                              </a:lnTo>
                              <a:lnTo>
                                <a:pt x="30" y="18"/>
                              </a:lnTo>
                              <a:lnTo>
                                <a:pt x="35" y="13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4" name="Freeform 2046"/>
                      <wps:cNvSpPr>
                        <a:spLocks/>
                      </wps:cNvSpPr>
                      <wps:spPr bwMode="auto">
                        <a:xfrm>
                          <a:off x="94615" y="259715"/>
                          <a:ext cx="23495" cy="20955"/>
                        </a:xfrm>
                        <a:custGeom>
                          <a:avLst/>
                          <a:gdLst>
                            <a:gd name="T0" fmla="*/ 37 w 37"/>
                            <a:gd name="T1" fmla="*/ 0 h 33"/>
                            <a:gd name="T2" fmla="*/ 25 w 37"/>
                            <a:gd name="T3" fmla="*/ 3 h 33"/>
                            <a:gd name="T4" fmla="*/ 13 w 37"/>
                            <a:gd name="T5" fmla="*/ 10 h 33"/>
                            <a:gd name="T6" fmla="*/ 5 w 37"/>
                            <a:gd name="T7" fmla="*/ 20 h 33"/>
                            <a:gd name="T8" fmla="*/ 0 w 37"/>
                            <a:gd name="T9" fmla="*/ 33 h 33"/>
                            <a:gd name="T10" fmla="*/ 13 w 37"/>
                            <a:gd name="T11" fmla="*/ 30 h 33"/>
                            <a:gd name="T12" fmla="*/ 25 w 37"/>
                            <a:gd name="T13" fmla="*/ 23 h 33"/>
                            <a:gd name="T14" fmla="*/ 30 w 37"/>
                            <a:gd name="T15" fmla="*/ 18 h 33"/>
                            <a:gd name="T16" fmla="*/ 35 w 37"/>
                            <a:gd name="T17" fmla="*/ 13 h 33"/>
                            <a:gd name="T18" fmla="*/ 37 w 37"/>
                            <a:gd name="T19" fmla="*/ 8 h 33"/>
                            <a:gd name="T20" fmla="*/ 37 w 37"/>
                            <a:gd name="T21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7" h="33">
                              <a:moveTo>
                                <a:pt x="37" y="0"/>
                              </a:moveTo>
                              <a:lnTo>
                                <a:pt x="25" y="3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3"/>
                              </a:lnTo>
                              <a:lnTo>
                                <a:pt x="13" y="30"/>
                              </a:lnTo>
                              <a:lnTo>
                                <a:pt x="25" y="23"/>
                              </a:lnTo>
                              <a:lnTo>
                                <a:pt x="30" y="18"/>
                              </a:lnTo>
                              <a:lnTo>
                                <a:pt x="35" y="13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5" name="Freeform 2047"/>
                      <wps:cNvSpPr>
                        <a:spLocks/>
                      </wps:cNvSpPr>
                      <wps:spPr bwMode="auto">
                        <a:xfrm>
                          <a:off x="118110" y="229870"/>
                          <a:ext cx="25400" cy="29845"/>
                        </a:xfrm>
                        <a:custGeom>
                          <a:avLst/>
                          <a:gdLst>
                            <a:gd name="T0" fmla="*/ 0 w 40"/>
                            <a:gd name="T1" fmla="*/ 47 h 47"/>
                            <a:gd name="T2" fmla="*/ 40 w 40"/>
                            <a:gd name="T3" fmla="*/ 0 h 47"/>
                            <a:gd name="T4" fmla="*/ 0 w 40"/>
                            <a:gd name="T5" fmla="*/ 47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7">
                              <a:moveTo>
                                <a:pt x="0" y="47"/>
                              </a:moveTo>
                              <a:lnTo>
                                <a:pt x="40" y="0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6" name="Freeform 2048"/>
                      <wps:cNvSpPr>
                        <a:spLocks/>
                      </wps:cNvSpPr>
                      <wps:spPr bwMode="auto">
                        <a:xfrm>
                          <a:off x="118110" y="229870"/>
                          <a:ext cx="25400" cy="29845"/>
                        </a:xfrm>
                        <a:custGeom>
                          <a:avLst/>
                          <a:gdLst>
                            <a:gd name="T0" fmla="*/ 0 w 40"/>
                            <a:gd name="T1" fmla="*/ 47 h 47"/>
                            <a:gd name="T2" fmla="*/ 40 w 40"/>
                            <a:gd name="T3" fmla="*/ 0 h 47"/>
                            <a:gd name="T4" fmla="*/ 0 w 40"/>
                            <a:gd name="T5" fmla="*/ 47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7">
                              <a:moveTo>
                                <a:pt x="0" y="47"/>
                              </a:moveTo>
                              <a:lnTo>
                                <a:pt x="40" y="0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7" name="Freeform 2049"/>
                      <wps:cNvSpPr>
                        <a:spLocks/>
                      </wps:cNvSpPr>
                      <wps:spPr bwMode="auto">
                        <a:xfrm>
                          <a:off x="100965" y="239395"/>
                          <a:ext cx="25400" cy="20320"/>
                        </a:xfrm>
                        <a:custGeom>
                          <a:avLst/>
                          <a:gdLst>
                            <a:gd name="T0" fmla="*/ 40 w 40"/>
                            <a:gd name="T1" fmla="*/ 0 h 32"/>
                            <a:gd name="T2" fmla="*/ 25 w 40"/>
                            <a:gd name="T3" fmla="*/ 5 h 32"/>
                            <a:gd name="T4" fmla="*/ 12 w 40"/>
                            <a:gd name="T5" fmla="*/ 10 h 32"/>
                            <a:gd name="T6" fmla="*/ 5 w 40"/>
                            <a:gd name="T7" fmla="*/ 20 h 32"/>
                            <a:gd name="T8" fmla="*/ 0 w 40"/>
                            <a:gd name="T9" fmla="*/ 32 h 32"/>
                            <a:gd name="T10" fmla="*/ 12 w 40"/>
                            <a:gd name="T11" fmla="*/ 30 h 32"/>
                            <a:gd name="T12" fmla="*/ 25 w 40"/>
                            <a:gd name="T13" fmla="*/ 25 h 32"/>
                            <a:gd name="T14" fmla="*/ 30 w 40"/>
                            <a:gd name="T15" fmla="*/ 20 h 32"/>
                            <a:gd name="T16" fmla="*/ 35 w 40"/>
                            <a:gd name="T17" fmla="*/ 15 h 32"/>
                            <a:gd name="T18" fmla="*/ 37 w 40"/>
                            <a:gd name="T19" fmla="*/ 7 h 32"/>
                            <a:gd name="T20" fmla="*/ 40 w 40"/>
                            <a:gd name="T21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0" h="32">
                              <a:moveTo>
                                <a:pt x="40" y="0"/>
                              </a:moveTo>
                              <a:lnTo>
                                <a:pt x="25" y="5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0" y="32"/>
                              </a:lnTo>
                              <a:lnTo>
                                <a:pt x="12" y="30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5" y="15"/>
                              </a:lnTo>
                              <a:lnTo>
                                <a:pt x="37" y="7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8" name="Freeform 2050"/>
                      <wps:cNvSpPr>
                        <a:spLocks/>
                      </wps:cNvSpPr>
                      <wps:spPr bwMode="auto">
                        <a:xfrm>
                          <a:off x="100965" y="239395"/>
                          <a:ext cx="25400" cy="20320"/>
                        </a:xfrm>
                        <a:custGeom>
                          <a:avLst/>
                          <a:gdLst>
                            <a:gd name="T0" fmla="*/ 40 w 40"/>
                            <a:gd name="T1" fmla="*/ 0 h 32"/>
                            <a:gd name="T2" fmla="*/ 25 w 40"/>
                            <a:gd name="T3" fmla="*/ 5 h 32"/>
                            <a:gd name="T4" fmla="*/ 12 w 40"/>
                            <a:gd name="T5" fmla="*/ 10 h 32"/>
                            <a:gd name="T6" fmla="*/ 5 w 40"/>
                            <a:gd name="T7" fmla="*/ 20 h 32"/>
                            <a:gd name="T8" fmla="*/ 0 w 40"/>
                            <a:gd name="T9" fmla="*/ 32 h 32"/>
                            <a:gd name="T10" fmla="*/ 12 w 40"/>
                            <a:gd name="T11" fmla="*/ 30 h 32"/>
                            <a:gd name="T12" fmla="*/ 25 w 40"/>
                            <a:gd name="T13" fmla="*/ 25 h 32"/>
                            <a:gd name="T14" fmla="*/ 30 w 40"/>
                            <a:gd name="T15" fmla="*/ 20 h 32"/>
                            <a:gd name="T16" fmla="*/ 35 w 40"/>
                            <a:gd name="T17" fmla="*/ 15 h 32"/>
                            <a:gd name="T18" fmla="*/ 37 w 40"/>
                            <a:gd name="T19" fmla="*/ 7 h 32"/>
                            <a:gd name="T20" fmla="*/ 40 w 40"/>
                            <a:gd name="T21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0" h="32">
                              <a:moveTo>
                                <a:pt x="40" y="0"/>
                              </a:moveTo>
                              <a:lnTo>
                                <a:pt x="25" y="5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0" y="32"/>
                              </a:lnTo>
                              <a:lnTo>
                                <a:pt x="12" y="30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5" y="15"/>
                              </a:lnTo>
                              <a:lnTo>
                                <a:pt x="37" y="7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9" name="Freeform 2051"/>
                      <wps:cNvSpPr>
                        <a:spLocks/>
                      </wps:cNvSpPr>
                      <wps:spPr bwMode="auto">
                        <a:xfrm>
                          <a:off x="126365" y="208915"/>
                          <a:ext cx="23495" cy="30480"/>
                        </a:xfrm>
                        <a:custGeom>
                          <a:avLst/>
                          <a:gdLst>
                            <a:gd name="T0" fmla="*/ 0 w 37"/>
                            <a:gd name="T1" fmla="*/ 48 h 48"/>
                            <a:gd name="T2" fmla="*/ 37 w 37"/>
                            <a:gd name="T3" fmla="*/ 0 h 48"/>
                            <a:gd name="T4" fmla="*/ 0 w 37"/>
                            <a:gd name="T5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8">
                              <a:moveTo>
                                <a:pt x="0" y="48"/>
                              </a:moveTo>
                              <a:lnTo>
                                <a:pt x="37" y="0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0" name="Freeform 2052"/>
                      <wps:cNvSpPr>
                        <a:spLocks/>
                      </wps:cNvSpPr>
                      <wps:spPr bwMode="auto">
                        <a:xfrm>
                          <a:off x="126365" y="208915"/>
                          <a:ext cx="23495" cy="30480"/>
                        </a:xfrm>
                        <a:custGeom>
                          <a:avLst/>
                          <a:gdLst>
                            <a:gd name="T0" fmla="*/ 0 w 37"/>
                            <a:gd name="T1" fmla="*/ 48 h 48"/>
                            <a:gd name="T2" fmla="*/ 37 w 37"/>
                            <a:gd name="T3" fmla="*/ 0 h 48"/>
                            <a:gd name="T4" fmla="*/ 0 w 37"/>
                            <a:gd name="T5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8">
                              <a:moveTo>
                                <a:pt x="0" y="48"/>
                              </a:moveTo>
                              <a:lnTo>
                                <a:pt x="37" y="0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1" name="Freeform 2053"/>
                      <wps:cNvSpPr>
                        <a:spLocks/>
                      </wps:cNvSpPr>
                      <wps:spPr bwMode="auto">
                        <a:xfrm>
                          <a:off x="107315" y="218440"/>
                          <a:ext cx="23495" cy="22225"/>
                        </a:xfrm>
                        <a:custGeom>
                          <a:avLst/>
                          <a:gdLst>
                            <a:gd name="T0" fmla="*/ 37 w 37"/>
                            <a:gd name="T1" fmla="*/ 0 h 35"/>
                            <a:gd name="T2" fmla="*/ 30 w 37"/>
                            <a:gd name="T3" fmla="*/ 0 h 35"/>
                            <a:gd name="T4" fmla="*/ 22 w 37"/>
                            <a:gd name="T5" fmla="*/ 3 h 35"/>
                            <a:gd name="T6" fmla="*/ 17 w 37"/>
                            <a:gd name="T7" fmla="*/ 5 h 35"/>
                            <a:gd name="T8" fmla="*/ 12 w 37"/>
                            <a:gd name="T9" fmla="*/ 8 h 35"/>
                            <a:gd name="T10" fmla="*/ 7 w 37"/>
                            <a:gd name="T11" fmla="*/ 13 h 35"/>
                            <a:gd name="T12" fmla="*/ 5 w 37"/>
                            <a:gd name="T13" fmla="*/ 20 h 35"/>
                            <a:gd name="T14" fmla="*/ 2 w 37"/>
                            <a:gd name="T15" fmla="*/ 28 h 35"/>
                            <a:gd name="T16" fmla="*/ 0 w 37"/>
                            <a:gd name="T17" fmla="*/ 35 h 35"/>
                            <a:gd name="T18" fmla="*/ 12 w 37"/>
                            <a:gd name="T19" fmla="*/ 33 h 35"/>
                            <a:gd name="T20" fmla="*/ 25 w 37"/>
                            <a:gd name="T21" fmla="*/ 25 h 35"/>
                            <a:gd name="T22" fmla="*/ 30 w 37"/>
                            <a:gd name="T23" fmla="*/ 20 h 35"/>
                            <a:gd name="T24" fmla="*/ 32 w 37"/>
                            <a:gd name="T25" fmla="*/ 15 h 35"/>
                            <a:gd name="T26" fmla="*/ 37 w 37"/>
                            <a:gd name="T27" fmla="*/ 8 h 35"/>
                            <a:gd name="T28" fmla="*/ 37 w 37"/>
                            <a:gd name="T2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37" y="0"/>
                              </a:move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5"/>
                              </a:lnTo>
                              <a:lnTo>
                                <a:pt x="12" y="8"/>
                              </a:lnTo>
                              <a:lnTo>
                                <a:pt x="7" y="13"/>
                              </a:lnTo>
                              <a:lnTo>
                                <a:pt x="5" y="20"/>
                              </a:lnTo>
                              <a:lnTo>
                                <a:pt x="2" y="28"/>
                              </a:lnTo>
                              <a:lnTo>
                                <a:pt x="0" y="35"/>
                              </a:lnTo>
                              <a:lnTo>
                                <a:pt x="12" y="33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2" y="15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2" name="Freeform 2054"/>
                      <wps:cNvSpPr>
                        <a:spLocks/>
                      </wps:cNvSpPr>
                      <wps:spPr bwMode="auto">
                        <a:xfrm>
                          <a:off x="107315" y="218440"/>
                          <a:ext cx="23495" cy="22225"/>
                        </a:xfrm>
                        <a:custGeom>
                          <a:avLst/>
                          <a:gdLst>
                            <a:gd name="T0" fmla="*/ 37 w 37"/>
                            <a:gd name="T1" fmla="*/ 0 h 35"/>
                            <a:gd name="T2" fmla="*/ 30 w 37"/>
                            <a:gd name="T3" fmla="*/ 0 h 35"/>
                            <a:gd name="T4" fmla="*/ 22 w 37"/>
                            <a:gd name="T5" fmla="*/ 3 h 35"/>
                            <a:gd name="T6" fmla="*/ 17 w 37"/>
                            <a:gd name="T7" fmla="*/ 5 h 35"/>
                            <a:gd name="T8" fmla="*/ 12 w 37"/>
                            <a:gd name="T9" fmla="*/ 8 h 35"/>
                            <a:gd name="T10" fmla="*/ 7 w 37"/>
                            <a:gd name="T11" fmla="*/ 13 h 35"/>
                            <a:gd name="T12" fmla="*/ 5 w 37"/>
                            <a:gd name="T13" fmla="*/ 20 h 35"/>
                            <a:gd name="T14" fmla="*/ 2 w 37"/>
                            <a:gd name="T15" fmla="*/ 28 h 35"/>
                            <a:gd name="T16" fmla="*/ 0 w 37"/>
                            <a:gd name="T17" fmla="*/ 35 h 35"/>
                            <a:gd name="T18" fmla="*/ 12 w 37"/>
                            <a:gd name="T19" fmla="*/ 33 h 35"/>
                            <a:gd name="T20" fmla="*/ 25 w 37"/>
                            <a:gd name="T21" fmla="*/ 25 h 35"/>
                            <a:gd name="T22" fmla="*/ 30 w 37"/>
                            <a:gd name="T23" fmla="*/ 20 h 35"/>
                            <a:gd name="T24" fmla="*/ 32 w 37"/>
                            <a:gd name="T25" fmla="*/ 15 h 35"/>
                            <a:gd name="T26" fmla="*/ 37 w 37"/>
                            <a:gd name="T27" fmla="*/ 8 h 35"/>
                            <a:gd name="T28" fmla="*/ 37 w 37"/>
                            <a:gd name="T2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37" y="0"/>
                              </a:move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5"/>
                              </a:lnTo>
                              <a:lnTo>
                                <a:pt x="12" y="8"/>
                              </a:lnTo>
                              <a:lnTo>
                                <a:pt x="7" y="13"/>
                              </a:lnTo>
                              <a:lnTo>
                                <a:pt x="5" y="20"/>
                              </a:lnTo>
                              <a:lnTo>
                                <a:pt x="2" y="28"/>
                              </a:lnTo>
                              <a:lnTo>
                                <a:pt x="0" y="35"/>
                              </a:lnTo>
                              <a:lnTo>
                                <a:pt x="12" y="33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2" y="15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3" name="Freeform 2055"/>
                      <wps:cNvSpPr>
                        <a:spLocks/>
                      </wps:cNvSpPr>
                      <wps:spPr bwMode="auto">
                        <a:xfrm>
                          <a:off x="105410" y="283845"/>
                          <a:ext cx="17780" cy="33020"/>
                        </a:xfrm>
                        <a:custGeom>
                          <a:avLst/>
                          <a:gdLst>
                            <a:gd name="T0" fmla="*/ 0 w 28"/>
                            <a:gd name="T1" fmla="*/ 52 h 52"/>
                            <a:gd name="T2" fmla="*/ 28 w 28"/>
                            <a:gd name="T3" fmla="*/ 0 h 52"/>
                            <a:gd name="T4" fmla="*/ 0 w 28"/>
                            <a:gd name="T5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8" h="52">
                              <a:moveTo>
                                <a:pt x="0" y="52"/>
                              </a:moveTo>
                              <a:lnTo>
                                <a:pt x="28" y="0"/>
                              </a:lnTo>
                              <a:lnTo>
                                <a:pt x="0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4" name="Freeform 2056"/>
                      <wps:cNvSpPr>
                        <a:spLocks/>
                      </wps:cNvSpPr>
                      <wps:spPr bwMode="auto">
                        <a:xfrm>
                          <a:off x="105410" y="283845"/>
                          <a:ext cx="17780" cy="33020"/>
                        </a:xfrm>
                        <a:custGeom>
                          <a:avLst/>
                          <a:gdLst>
                            <a:gd name="T0" fmla="*/ 0 w 28"/>
                            <a:gd name="T1" fmla="*/ 52 h 52"/>
                            <a:gd name="T2" fmla="*/ 28 w 28"/>
                            <a:gd name="T3" fmla="*/ 0 h 52"/>
                            <a:gd name="T4" fmla="*/ 0 w 28"/>
                            <a:gd name="T5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8" h="52">
                              <a:moveTo>
                                <a:pt x="0" y="52"/>
                              </a:moveTo>
                              <a:lnTo>
                                <a:pt x="28" y="0"/>
                              </a:lnTo>
                              <a:lnTo>
                                <a:pt x="0" y="5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5" name="Freeform 2057"/>
                      <wps:cNvSpPr>
                        <a:spLocks noEditPoints="1"/>
                      </wps:cNvSpPr>
                      <wps:spPr bwMode="auto">
                        <a:xfrm>
                          <a:off x="114935" y="521335"/>
                          <a:ext cx="52070" cy="50800"/>
                        </a:xfrm>
                        <a:custGeom>
                          <a:avLst/>
                          <a:gdLst>
                            <a:gd name="T0" fmla="*/ 40 w 82"/>
                            <a:gd name="T1" fmla="*/ 50 h 80"/>
                            <a:gd name="T2" fmla="*/ 0 w 82"/>
                            <a:gd name="T3" fmla="*/ 0 h 80"/>
                            <a:gd name="T4" fmla="*/ 40 w 82"/>
                            <a:gd name="T5" fmla="*/ 50 h 80"/>
                            <a:gd name="T6" fmla="*/ 40 w 82"/>
                            <a:gd name="T7" fmla="*/ 50 h 80"/>
                            <a:gd name="T8" fmla="*/ 45 w 82"/>
                            <a:gd name="T9" fmla="*/ 65 h 80"/>
                            <a:gd name="T10" fmla="*/ 55 w 82"/>
                            <a:gd name="T11" fmla="*/ 75 h 80"/>
                            <a:gd name="T12" fmla="*/ 67 w 82"/>
                            <a:gd name="T13" fmla="*/ 80 h 80"/>
                            <a:gd name="T14" fmla="*/ 82 w 82"/>
                            <a:gd name="T15" fmla="*/ 80 h 80"/>
                            <a:gd name="T16" fmla="*/ 80 w 82"/>
                            <a:gd name="T17" fmla="*/ 72 h 80"/>
                            <a:gd name="T18" fmla="*/ 77 w 82"/>
                            <a:gd name="T19" fmla="*/ 67 h 80"/>
                            <a:gd name="T20" fmla="*/ 72 w 82"/>
                            <a:gd name="T21" fmla="*/ 60 h 80"/>
                            <a:gd name="T22" fmla="*/ 67 w 82"/>
                            <a:gd name="T23" fmla="*/ 55 h 80"/>
                            <a:gd name="T24" fmla="*/ 63 w 82"/>
                            <a:gd name="T25" fmla="*/ 52 h 80"/>
                            <a:gd name="T26" fmla="*/ 55 w 82"/>
                            <a:gd name="T27" fmla="*/ 50 h 80"/>
                            <a:gd name="T28" fmla="*/ 48 w 82"/>
                            <a:gd name="T29" fmla="*/ 50 h 80"/>
                            <a:gd name="T30" fmla="*/ 40 w 82"/>
                            <a:gd name="T31" fmla="*/ 5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2" h="80">
                              <a:moveTo>
                                <a:pt x="40" y="50"/>
                              </a:moveTo>
                              <a:lnTo>
                                <a:pt x="0" y="0"/>
                              </a:lnTo>
                              <a:lnTo>
                                <a:pt x="40" y="50"/>
                              </a:lnTo>
                              <a:close/>
                              <a:moveTo>
                                <a:pt x="40" y="50"/>
                              </a:moveTo>
                              <a:lnTo>
                                <a:pt x="45" y="65"/>
                              </a:lnTo>
                              <a:lnTo>
                                <a:pt x="55" y="75"/>
                              </a:lnTo>
                              <a:lnTo>
                                <a:pt x="67" y="80"/>
                              </a:lnTo>
                              <a:lnTo>
                                <a:pt x="82" y="80"/>
                              </a:lnTo>
                              <a:lnTo>
                                <a:pt x="80" y="72"/>
                              </a:lnTo>
                              <a:lnTo>
                                <a:pt x="77" y="67"/>
                              </a:lnTo>
                              <a:lnTo>
                                <a:pt x="72" y="60"/>
                              </a:lnTo>
                              <a:lnTo>
                                <a:pt x="67" y="55"/>
                              </a:lnTo>
                              <a:lnTo>
                                <a:pt x="63" y="52"/>
                              </a:lnTo>
                              <a:lnTo>
                                <a:pt x="55" y="50"/>
                              </a:lnTo>
                              <a:lnTo>
                                <a:pt x="48" y="50"/>
                              </a:lnTo>
                              <a:lnTo>
                                <a:pt x="4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6" name="Freeform 2058"/>
                      <wps:cNvSpPr>
                        <a:spLocks/>
                      </wps:cNvSpPr>
                      <wps:spPr bwMode="auto">
                        <a:xfrm>
                          <a:off x="114935" y="521335"/>
                          <a:ext cx="25400" cy="31750"/>
                        </a:xfrm>
                        <a:custGeom>
                          <a:avLst/>
                          <a:gdLst>
                            <a:gd name="T0" fmla="*/ 40 w 40"/>
                            <a:gd name="T1" fmla="*/ 50 h 50"/>
                            <a:gd name="T2" fmla="*/ 0 w 40"/>
                            <a:gd name="T3" fmla="*/ 0 h 50"/>
                            <a:gd name="T4" fmla="*/ 40 w 40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50">
                              <a:moveTo>
                                <a:pt x="40" y="50"/>
                              </a:moveTo>
                              <a:lnTo>
                                <a:pt x="0" y="0"/>
                              </a:lnTo>
                              <a:lnTo>
                                <a:pt x="40" y="5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7" name="Freeform 2059"/>
                      <wps:cNvSpPr>
                        <a:spLocks/>
                      </wps:cNvSpPr>
                      <wps:spPr bwMode="auto">
                        <a:xfrm>
                          <a:off x="140335" y="553085"/>
                          <a:ext cx="26670" cy="19050"/>
                        </a:xfrm>
                        <a:custGeom>
                          <a:avLst/>
                          <a:gdLst>
                            <a:gd name="T0" fmla="*/ 0 w 42"/>
                            <a:gd name="T1" fmla="*/ 0 h 30"/>
                            <a:gd name="T2" fmla="*/ 5 w 42"/>
                            <a:gd name="T3" fmla="*/ 15 h 30"/>
                            <a:gd name="T4" fmla="*/ 15 w 42"/>
                            <a:gd name="T5" fmla="*/ 25 h 30"/>
                            <a:gd name="T6" fmla="*/ 27 w 42"/>
                            <a:gd name="T7" fmla="*/ 30 h 30"/>
                            <a:gd name="T8" fmla="*/ 42 w 42"/>
                            <a:gd name="T9" fmla="*/ 30 h 30"/>
                            <a:gd name="T10" fmla="*/ 40 w 42"/>
                            <a:gd name="T11" fmla="*/ 22 h 30"/>
                            <a:gd name="T12" fmla="*/ 37 w 42"/>
                            <a:gd name="T13" fmla="*/ 17 h 30"/>
                            <a:gd name="T14" fmla="*/ 32 w 42"/>
                            <a:gd name="T15" fmla="*/ 10 h 30"/>
                            <a:gd name="T16" fmla="*/ 27 w 42"/>
                            <a:gd name="T17" fmla="*/ 5 h 30"/>
                            <a:gd name="T18" fmla="*/ 23 w 42"/>
                            <a:gd name="T19" fmla="*/ 2 h 30"/>
                            <a:gd name="T20" fmla="*/ 15 w 42"/>
                            <a:gd name="T21" fmla="*/ 0 h 30"/>
                            <a:gd name="T22" fmla="*/ 8 w 42"/>
                            <a:gd name="T23" fmla="*/ 0 h 30"/>
                            <a:gd name="T24" fmla="*/ 0 w 42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0" y="0"/>
                              </a:moveTo>
                              <a:lnTo>
                                <a:pt x="5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2"/>
                              </a:lnTo>
                              <a:lnTo>
                                <a:pt x="37" y="17"/>
                              </a:lnTo>
                              <a:lnTo>
                                <a:pt x="32" y="10"/>
                              </a:lnTo>
                              <a:lnTo>
                                <a:pt x="27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8" name="Freeform 2060"/>
                      <wps:cNvSpPr>
                        <a:spLocks noEditPoints="1"/>
                      </wps:cNvSpPr>
                      <wps:spPr bwMode="auto">
                        <a:xfrm>
                          <a:off x="107315" y="499110"/>
                          <a:ext cx="48895" cy="50800"/>
                        </a:xfrm>
                        <a:custGeom>
                          <a:avLst/>
                          <a:gdLst>
                            <a:gd name="T0" fmla="*/ 35 w 77"/>
                            <a:gd name="T1" fmla="*/ 52 h 80"/>
                            <a:gd name="T2" fmla="*/ 0 w 77"/>
                            <a:gd name="T3" fmla="*/ 0 h 80"/>
                            <a:gd name="T4" fmla="*/ 35 w 77"/>
                            <a:gd name="T5" fmla="*/ 52 h 80"/>
                            <a:gd name="T6" fmla="*/ 35 w 77"/>
                            <a:gd name="T7" fmla="*/ 52 h 80"/>
                            <a:gd name="T8" fmla="*/ 42 w 77"/>
                            <a:gd name="T9" fmla="*/ 65 h 80"/>
                            <a:gd name="T10" fmla="*/ 52 w 77"/>
                            <a:gd name="T11" fmla="*/ 75 h 80"/>
                            <a:gd name="T12" fmla="*/ 62 w 77"/>
                            <a:gd name="T13" fmla="*/ 80 h 80"/>
                            <a:gd name="T14" fmla="*/ 77 w 77"/>
                            <a:gd name="T15" fmla="*/ 80 h 80"/>
                            <a:gd name="T16" fmla="*/ 75 w 77"/>
                            <a:gd name="T17" fmla="*/ 75 h 80"/>
                            <a:gd name="T18" fmla="*/ 72 w 77"/>
                            <a:gd name="T19" fmla="*/ 67 h 80"/>
                            <a:gd name="T20" fmla="*/ 67 w 77"/>
                            <a:gd name="T21" fmla="*/ 62 h 80"/>
                            <a:gd name="T22" fmla="*/ 62 w 77"/>
                            <a:gd name="T23" fmla="*/ 57 h 80"/>
                            <a:gd name="T24" fmla="*/ 57 w 77"/>
                            <a:gd name="T25" fmla="*/ 52 h 80"/>
                            <a:gd name="T26" fmla="*/ 50 w 77"/>
                            <a:gd name="T27" fmla="*/ 50 h 80"/>
                            <a:gd name="T28" fmla="*/ 42 w 77"/>
                            <a:gd name="T29" fmla="*/ 50 h 80"/>
                            <a:gd name="T30" fmla="*/ 35 w 77"/>
                            <a:gd name="T31" fmla="*/ 52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35" y="52"/>
                              </a:moveTo>
                              <a:lnTo>
                                <a:pt x="0" y="0"/>
                              </a:lnTo>
                              <a:lnTo>
                                <a:pt x="35" y="52"/>
                              </a:lnTo>
                              <a:close/>
                              <a:moveTo>
                                <a:pt x="35" y="52"/>
                              </a:moveTo>
                              <a:lnTo>
                                <a:pt x="42" y="65"/>
                              </a:lnTo>
                              <a:lnTo>
                                <a:pt x="52" y="75"/>
                              </a:lnTo>
                              <a:lnTo>
                                <a:pt x="62" y="80"/>
                              </a:lnTo>
                              <a:lnTo>
                                <a:pt x="77" y="80"/>
                              </a:lnTo>
                              <a:lnTo>
                                <a:pt x="75" y="75"/>
                              </a:lnTo>
                              <a:lnTo>
                                <a:pt x="72" y="67"/>
                              </a:lnTo>
                              <a:lnTo>
                                <a:pt x="67" y="62"/>
                              </a:lnTo>
                              <a:lnTo>
                                <a:pt x="62" y="57"/>
                              </a:lnTo>
                              <a:lnTo>
                                <a:pt x="57" y="52"/>
                              </a:lnTo>
                              <a:lnTo>
                                <a:pt x="50" y="50"/>
                              </a:lnTo>
                              <a:lnTo>
                                <a:pt x="42" y="50"/>
                              </a:lnTo>
                              <a:lnTo>
                                <a:pt x="35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9" name="Freeform 2061"/>
                      <wps:cNvSpPr>
                        <a:spLocks/>
                      </wps:cNvSpPr>
                      <wps:spPr bwMode="auto">
                        <a:xfrm>
                          <a:off x="107315" y="499110"/>
                          <a:ext cx="22225" cy="33020"/>
                        </a:xfrm>
                        <a:custGeom>
                          <a:avLst/>
                          <a:gdLst>
                            <a:gd name="T0" fmla="*/ 35 w 35"/>
                            <a:gd name="T1" fmla="*/ 52 h 52"/>
                            <a:gd name="T2" fmla="*/ 0 w 35"/>
                            <a:gd name="T3" fmla="*/ 0 h 52"/>
                            <a:gd name="T4" fmla="*/ 35 w 35"/>
                            <a:gd name="T5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" h="52">
                              <a:moveTo>
                                <a:pt x="35" y="52"/>
                              </a:moveTo>
                              <a:lnTo>
                                <a:pt x="0" y="0"/>
                              </a:lnTo>
                              <a:lnTo>
                                <a:pt x="35" y="52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0" name="Freeform 2062"/>
                      <wps:cNvSpPr>
                        <a:spLocks/>
                      </wps:cNvSpPr>
                      <wps:spPr bwMode="auto">
                        <a:xfrm>
                          <a:off x="129540" y="530860"/>
                          <a:ext cx="26670" cy="19050"/>
                        </a:xfrm>
                        <a:custGeom>
                          <a:avLst/>
                          <a:gdLst>
                            <a:gd name="T0" fmla="*/ 0 w 42"/>
                            <a:gd name="T1" fmla="*/ 2 h 30"/>
                            <a:gd name="T2" fmla="*/ 7 w 42"/>
                            <a:gd name="T3" fmla="*/ 15 h 30"/>
                            <a:gd name="T4" fmla="*/ 17 w 42"/>
                            <a:gd name="T5" fmla="*/ 25 h 30"/>
                            <a:gd name="T6" fmla="*/ 27 w 42"/>
                            <a:gd name="T7" fmla="*/ 30 h 30"/>
                            <a:gd name="T8" fmla="*/ 42 w 42"/>
                            <a:gd name="T9" fmla="*/ 30 h 30"/>
                            <a:gd name="T10" fmla="*/ 40 w 42"/>
                            <a:gd name="T11" fmla="*/ 25 h 30"/>
                            <a:gd name="T12" fmla="*/ 37 w 42"/>
                            <a:gd name="T13" fmla="*/ 17 h 30"/>
                            <a:gd name="T14" fmla="*/ 32 w 42"/>
                            <a:gd name="T15" fmla="*/ 12 h 30"/>
                            <a:gd name="T16" fmla="*/ 27 w 42"/>
                            <a:gd name="T17" fmla="*/ 7 h 30"/>
                            <a:gd name="T18" fmla="*/ 22 w 42"/>
                            <a:gd name="T19" fmla="*/ 2 h 30"/>
                            <a:gd name="T20" fmla="*/ 15 w 42"/>
                            <a:gd name="T21" fmla="*/ 0 h 30"/>
                            <a:gd name="T22" fmla="*/ 7 w 42"/>
                            <a:gd name="T23" fmla="*/ 0 h 30"/>
                            <a:gd name="T24" fmla="*/ 0 w 42"/>
                            <a:gd name="T25" fmla="*/ 2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0" y="2"/>
                              </a:moveTo>
                              <a:lnTo>
                                <a:pt x="7" y="15"/>
                              </a:lnTo>
                              <a:lnTo>
                                <a:pt x="17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5"/>
                              </a:lnTo>
                              <a:lnTo>
                                <a:pt x="37" y="17"/>
                              </a:lnTo>
                              <a:lnTo>
                                <a:pt x="32" y="12"/>
                              </a:lnTo>
                              <a:lnTo>
                                <a:pt x="27" y="7"/>
                              </a:lnTo>
                              <a:lnTo>
                                <a:pt x="22" y="2"/>
                              </a:lnTo>
                              <a:lnTo>
                                <a:pt x="15" y="0"/>
                              </a:lnTo>
                              <a:lnTo>
                                <a:pt x="7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1" name="Freeform 2063"/>
                      <wps:cNvSpPr>
                        <a:spLocks noEditPoints="1"/>
                      </wps:cNvSpPr>
                      <wps:spPr bwMode="auto">
                        <a:xfrm>
                          <a:off x="93345" y="480060"/>
                          <a:ext cx="53340" cy="50800"/>
                        </a:xfrm>
                        <a:custGeom>
                          <a:avLst/>
                          <a:gdLst>
                            <a:gd name="T0" fmla="*/ 42 w 84"/>
                            <a:gd name="T1" fmla="*/ 50 h 80"/>
                            <a:gd name="T2" fmla="*/ 0 w 84"/>
                            <a:gd name="T3" fmla="*/ 0 h 80"/>
                            <a:gd name="T4" fmla="*/ 42 w 84"/>
                            <a:gd name="T5" fmla="*/ 50 h 80"/>
                            <a:gd name="T6" fmla="*/ 42 w 84"/>
                            <a:gd name="T7" fmla="*/ 50 h 80"/>
                            <a:gd name="T8" fmla="*/ 47 w 84"/>
                            <a:gd name="T9" fmla="*/ 62 h 80"/>
                            <a:gd name="T10" fmla="*/ 57 w 84"/>
                            <a:gd name="T11" fmla="*/ 72 h 80"/>
                            <a:gd name="T12" fmla="*/ 69 w 84"/>
                            <a:gd name="T13" fmla="*/ 77 h 80"/>
                            <a:gd name="T14" fmla="*/ 84 w 84"/>
                            <a:gd name="T15" fmla="*/ 80 h 80"/>
                            <a:gd name="T16" fmla="*/ 82 w 84"/>
                            <a:gd name="T17" fmla="*/ 72 h 80"/>
                            <a:gd name="T18" fmla="*/ 79 w 84"/>
                            <a:gd name="T19" fmla="*/ 65 h 80"/>
                            <a:gd name="T20" fmla="*/ 74 w 84"/>
                            <a:gd name="T21" fmla="*/ 60 h 80"/>
                            <a:gd name="T22" fmla="*/ 69 w 84"/>
                            <a:gd name="T23" fmla="*/ 55 h 80"/>
                            <a:gd name="T24" fmla="*/ 64 w 84"/>
                            <a:gd name="T25" fmla="*/ 50 h 80"/>
                            <a:gd name="T26" fmla="*/ 57 w 84"/>
                            <a:gd name="T27" fmla="*/ 50 h 80"/>
                            <a:gd name="T28" fmla="*/ 49 w 84"/>
                            <a:gd name="T29" fmla="*/ 47 h 80"/>
                            <a:gd name="T30" fmla="*/ 42 w 84"/>
                            <a:gd name="T31" fmla="*/ 5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4" h="80">
                              <a:moveTo>
                                <a:pt x="42" y="50"/>
                              </a:moveTo>
                              <a:lnTo>
                                <a:pt x="0" y="0"/>
                              </a:lnTo>
                              <a:lnTo>
                                <a:pt x="42" y="50"/>
                              </a:lnTo>
                              <a:close/>
                              <a:moveTo>
                                <a:pt x="42" y="50"/>
                              </a:moveTo>
                              <a:lnTo>
                                <a:pt x="47" y="62"/>
                              </a:lnTo>
                              <a:lnTo>
                                <a:pt x="57" y="72"/>
                              </a:lnTo>
                              <a:lnTo>
                                <a:pt x="69" y="77"/>
                              </a:lnTo>
                              <a:lnTo>
                                <a:pt x="84" y="80"/>
                              </a:lnTo>
                              <a:lnTo>
                                <a:pt x="82" y="72"/>
                              </a:lnTo>
                              <a:lnTo>
                                <a:pt x="79" y="65"/>
                              </a:lnTo>
                              <a:lnTo>
                                <a:pt x="74" y="60"/>
                              </a:lnTo>
                              <a:lnTo>
                                <a:pt x="69" y="55"/>
                              </a:lnTo>
                              <a:lnTo>
                                <a:pt x="64" y="50"/>
                              </a:lnTo>
                              <a:lnTo>
                                <a:pt x="57" y="50"/>
                              </a:lnTo>
                              <a:lnTo>
                                <a:pt x="49" y="47"/>
                              </a:lnTo>
                              <a:lnTo>
                                <a:pt x="42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2" name="Freeform 2064"/>
                      <wps:cNvSpPr>
                        <a:spLocks/>
                      </wps:cNvSpPr>
                      <wps:spPr bwMode="auto">
                        <a:xfrm>
                          <a:off x="93345" y="480060"/>
                          <a:ext cx="26670" cy="31750"/>
                        </a:xfrm>
                        <a:custGeom>
                          <a:avLst/>
                          <a:gdLst>
                            <a:gd name="T0" fmla="*/ 42 w 42"/>
                            <a:gd name="T1" fmla="*/ 50 h 50"/>
                            <a:gd name="T2" fmla="*/ 0 w 42"/>
                            <a:gd name="T3" fmla="*/ 0 h 50"/>
                            <a:gd name="T4" fmla="*/ 42 w 42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" h="50">
                              <a:moveTo>
                                <a:pt x="42" y="50"/>
                              </a:moveTo>
                              <a:lnTo>
                                <a:pt x="0" y="0"/>
                              </a:lnTo>
                              <a:lnTo>
                                <a:pt x="42" y="5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3" name="Freeform 2065"/>
                      <wps:cNvSpPr>
                        <a:spLocks/>
                      </wps:cNvSpPr>
                      <wps:spPr bwMode="auto">
                        <a:xfrm>
                          <a:off x="120015" y="509905"/>
                          <a:ext cx="26670" cy="20955"/>
                        </a:xfrm>
                        <a:custGeom>
                          <a:avLst/>
                          <a:gdLst>
                            <a:gd name="T0" fmla="*/ 0 w 42"/>
                            <a:gd name="T1" fmla="*/ 3 h 33"/>
                            <a:gd name="T2" fmla="*/ 5 w 42"/>
                            <a:gd name="T3" fmla="*/ 15 h 33"/>
                            <a:gd name="T4" fmla="*/ 15 w 42"/>
                            <a:gd name="T5" fmla="*/ 25 h 33"/>
                            <a:gd name="T6" fmla="*/ 27 w 42"/>
                            <a:gd name="T7" fmla="*/ 30 h 33"/>
                            <a:gd name="T8" fmla="*/ 42 w 42"/>
                            <a:gd name="T9" fmla="*/ 33 h 33"/>
                            <a:gd name="T10" fmla="*/ 40 w 42"/>
                            <a:gd name="T11" fmla="*/ 25 h 33"/>
                            <a:gd name="T12" fmla="*/ 37 w 42"/>
                            <a:gd name="T13" fmla="*/ 18 h 33"/>
                            <a:gd name="T14" fmla="*/ 32 w 42"/>
                            <a:gd name="T15" fmla="*/ 13 h 33"/>
                            <a:gd name="T16" fmla="*/ 27 w 42"/>
                            <a:gd name="T17" fmla="*/ 8 h 33"/>
                            <a:gd name="T18" fmla="*/ 22 w 42"/>
                            <a:gd name="T19" fmla="*/ 3 h 33"/>
                            <a:gd name="T20" fmla="*/ 15 w 42"/>
                            <a:gd name="T21" fmla="*/ 3 h 33"/>
                            <a:gd name="T22" fmla="*/ 7 w 42"/>
                            <a:gd name="T23" fmla="*/ 0 h 33"/>
                            <a:gd name="T24" fmla="*/ 0 w 42"/>
                            <a:gd name="T25" fmla="*/ 3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3">
                              <a:moveTo>
                                <a:pt x="0" y="3"/>
                              </a:moveTo>
                              <a:lnTo>
                                <a:pt x="5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3"/>
                              </a:lnTo>
                              <a:lnTo>
                                <a:pt x="40" y="25"/>
                              </a:lnTo>
                              <a:lnTo>
                                <a:pt x="37" y="18"/>
                              </a:lnTo>
                              <a:lnTo>
                                <a:pt x="32" y="13"/>
                              </a:lnTo>
                              <a:lnTo>
                                <a:pt x="27" y="8"/>
                              </a:lnTo>
                              <a:lnTo>
                                <a:pt x="22" y="3"/>
                              </a:lnTo>
                              <a:lnTo>
                                <a:pt x="15" y="3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4" name="Freeform 2066"/>
                      <wps:cNvSpPr>
                        <a:spLocks noEditPoints="1"/>
                      </wps:cNvSpPr>
                      <wps:spPr bwMode="auto">
                        <a:xfrm>
                          <a:off x="85090" y="464185"/>
                          <a:ext cx="52070" cy="47625"/>
                        </a:xfrm>
                        <a:custGeom>
                          <a:avLst/>
                          <a:gdLst>
                            <a:gd name="T0" fmla="*/ 40 w 82"/>
                            <a:gd name="T1" fmla="*/ 45 h 75"/>
                            <a:gd name="T2" fmla="*/ 0 w 82"/>
                            <a:gd name="T3" fmla="*/ 0 h 75"/>
                            <a:gd name="T4" fmla="*/ 40 w 82"/>
                            <a:gd name="T5" fmla="*/ 45 h 75"/>
                            <a:gd name="T6" fmla="*/ 40 w 82"/>
                            <a:gd name="T7" fmla="*/ 45 h 75"/>
                            <a:gd name="T8" fmla="*/ 47 w 82"/>
                            <a:gd name="T9" fmla="*/ 60 h 75"/>
                            <a:gd name="T10" fmla="*/ 55 w 82"/>
                            <a:gd name="T11" fmla="*/ 70 h 75"/>
                            <a:gd name="T12" fmla="*/ 67 w 82"/>
                            <a:gd name="T13" fmla="*/ 75 h 75"/>
                            <a:gd name="T14" fmla="*/ 82 w 82"/>
                            <a:gd name="T15" fmla="*/ 75 h 75"/>
                            <a:gd name="T16" fmla="*/ 80 w 82"/>
                            <a:gd name="T17" fmla="*/ 70 h 75"/>
                            <a:gd name="T18" fmla="*/ 77 w 82"/>
                            <a:gd name="T19" fmla="*/ 62 h 75"/>
                            <a:gd name="T20" fmla="*/ 72 w 82"/>
                            <a:gd name="T21" fmla="*/ 57 h 75"/>
                            <a:gd name="T22" fmla="*/ 67 w 82"/>
                            <a:gd name="T23" fmla="*/ 52 h 75"/>
                            <a:gd name="T24" fmla="*/ 62 w 82"/>
                            <a:gd name="T25" fmla="*/ 47 h 75"/>
                            <a:gd name="T26" fmla="*/ 55 w 82"/>
                            <a:gd name="T27" fmla="*/ 45 h 75"/>
                            <a:gd name="T28" fmla="*/ 47 w 82"/>
                            <a:gd name="T29" fmla="*/ 45 h 75"/>
                            <a:gd name="T30" fmla="*/ 40 w 82"/>
                            <a:gd name="T31" fmla="*/ 4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2" h="7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  <a:moveTo>
                                <a:pt x="40" y="45"/>
                              </a:moveTo>
                              <a:lnTo>
                                <a:pt x="47" y="60"/>
                              </a:lnTo>
                              <a:lnTo>
                                <a:pt x="55" y="70"/>
                              </a:lnTo>
                              <a:lnTo>
                                <a:pt x="67" y="75"/>
                              </a:lnTo>
                              <a:lnTo>
                                <a:pt x="82" y="75"/>
                              </a:lnTo>
                              <a:lnTo>
                                <a:pt x="80" y="70"/>
                              </a:lnTo>
                              <a:lnTo>
                                <a:pt x="77" y="62"/>
                              </a:lnTo>
                              <a:lnTo>
                                <a:pt x="72" y="57"/>
                              </a:lnTo>
                              <a:lnTo>
                                <a:pt x="67" y="52"/>
                              </a:lnTo>
                              <a:lnTo>
                                <a:pt x="62" y="47"/>
                              </a:lnTo>
                              <a:lnTo>
                                <a:pt x="55" y="45"/>
                              </a:lnTo>
                              <a:lnTo>
                                <a:pt x="47" y="45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5" name="Freeform 2067"/>
                      <wps:cNvSpPr>
                        <a:spLocks/>
                      </wps:cNvSpPr>
                      <wps:spPr bwMode="auto">
                        <a:xfrm>
                          <a:off x="85090" y="464185"/>
                          <a:ext cx="25400" cy="28575"/>
                        </a:xfrm>
                        <a:custGeom>
                          <a:avLst/>
                          <a:gdLst>
                            <a:gd name="T0" fmla="*/ 40 w 40"/>
                            <a:gd name="T1" fmla="*/ 45 h 45"/>
                            <a:gd name="T2" fmla="*/ 0 w 40"/>
                            <a:gd name="T3" fmla="*/ 0 h 45"/>
                            <a:gd name="T4" fmla="*/ 40 w 40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6" name="Freeform 2068"/>
                      <wps:cNvSpPr>
                        <a:spLocks/>
                      </wps:cNvSpPr>
                      <wps:spPr bwMode="auto">
                        <a:xfrm>
                          <a:off x="110490" y="492760"/>
                          <a:ext cx="26670" cy="19050"/>
                        </a:xfrm>
                        <a:custGeom>
                          <a:avLst/>
                          <a:gdLst>
                            <a:gd name="T0" fmla="*/ 0 w 42"/>
                            <a:gd name="T1" fmla="*/ 0 h 30"/>
                            <a:gd name="T2" fmla="*/ 7 w 42"/>
                            <a:gd name="T3" fmla="*/ 15 h 30"/>
                            <a:gd name="T4" fmla="*/ 15 w 42"/>
                            <a:gd name="T5" fmla="*/ 25 h 30"/>
                            <a:gd name="T6" fmla="*/ 27 w 42"/>
                            <a:gd name="T7" fmla="*/ 30 h 30"/>
                            <a:gd name="T8" fmla="*/ 42 w 42"/>
                            <a:gd name="T9" fmla="*/ 30 h 30"/>
                            <a:gd name="T10" fmla="*/ 40 w 42"/>
                            <a:gd name="T11" fmla="*/ 25 h 30"/>
                            <a:gd name="T12" fmla="*/ 37 w 42"/>
                            <a:gd name="T13" fmla="*/ 17 h 30"/>
                            <a:gd name="T14" fmla="*/ 32 w 42"/>
                            <a:gd name="T15" fmla="*/ 12 h 30"/>
                            <a:gd name="T16" fmla="*/ 27 w 42"/>
                            <a:gd name="T17" fmla="*/ 7 h 30"/>
                            <a:gd name="T18" fmla="*/ 22 w 42"/>
                            <a:gd name="T19" fmla="*/ 2 h 30"/>
                            <a:gd name="T20" fmla="*/ 15 w 42"/>
                            <a:gd name="T21" fmla="*/ 0 h 30"/>
                            <a:gd name="T22" fmla="*/ 7 w 42"/>
                            <a:gd name="T23" fmla="*/ 0 h 30"/>
                            <a:gd name="T24" fmla="*/ 0 w 42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0" y="0"/>
                              </a:moveTo>
                              <a:lnTo>
                                <a:pt x="7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5"/>
                              </a:lnTo>
                              <a:lnTo>
                                <a:pt x="37" y="17"/>
                              </a:lnTo>
                              <a:lnTo>
                                <a:pt x="32" y="12"/>
                              </a:lnTo>
                              <a:lnTo>
                                <a:pt x="27" y="7"/>
                              </a:lnTo>
                              <a:lnTo>
                                <a:pt x="22" y="2"/>
                              </a:lnTo>
                              <a:lnTo>
                                <a:pt x="15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7" name="Freeform 2069"/>
                      <wps:cNvSpPr>
                        <a:spLocks noEditPoints="1"/>
                      </wps:cNvSpPr>
                      <wps:spPr bwMode="auto">
                        <a:xfrm>
                          <a:off x="78740" y="437515"/>
                          <a:ext cx="47625" cy="53340"/>
                        </a:xfrm>
                        <a:custGeom>
                          <a:avLst/>
                          <a:gdLst>
                            <a:gd name="T0" fmla="*/ 33 w 75"/>
                            <a:gd name="T1" fmla="*/ 55 h 84"/>
                            <a:gd name="T2" fmla="*/ 0 w 75"/>
                            <a:gd name="T3" fmla="*/ 0 h 84"/>
                            <a:gd name="T4" fmla="*/ 33 w 75"/>
                            <a:gd name="T5" fmla="*/ 55 h 84"/>
                            <a:gd name="T6" fmla="*/ 33 w 75"/>
                            <a:gd name="T7" fmla="*/ 52 h 84"/>
                            <a:gd name="T8" fmla="*/ 40 w 75"/>
                            <a:gd name="T9" fmla="*/ 67 h 84"/>
                            <a:gd name="T10" fmla="*/ 50 w 75"/>
                            <a:gd name="T11" fmla="*/ 77 h 84"/>
                            <a:gd name="T12" fmla="*/ 60 w 75"/>
                            <a:gd name="T13" fmla="*/ 82 h 84"/>
                            <a:gd name="T14" fmla="*/ 75 w 75"/>
                            <a:gd name="T15" fmla="*/ 84 h 84"/>
                            <a:gd name="T16" fmla="*/ 72 w 75"/>
                            <a:gd name="T17" fmla="*/ 77 h 84"/>
                            <a:gd name="T18" fmla="*/ 70 w 75"/>
                            <a:gd name="T19" fmla="*/ 69 h 84"/>
                            <a:gd name="T20" fmla="*/ 67 w 75"/>
                            <a:gd name="T21" fmla="*/ 65 h 84"/>
                            <a:gd name="T22" fmla="*/ 62 w 75"/>
                            <a:gd name="T23" fmla="*/ 60 h 84"/>
                            <a:gd name="T24" fmla="*/ 55 w 75"/>
                            <a:gd name="T25" fmla="*/ 55 h 84"/>
                            <a:gd name="T26" fmla="*/ 47 w 75"/>
                            <a:gd name="T27" fmla="*/ 52 h 84"/>
                            <a:gd name="T28" fmla="*/ 40 w 75"/>
                            <a:gd name="T29" fmla="*/ 52 h 84"/>
                            <a:gd name="T30" fmla="*/ 33 w 75"/>
                            <a:gd name="T31" fmla="*/ 5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5" h="84">
                              <a:moveTo>
                                <a:pt x="33" y="55"/>
                              </a:moveTo>
                              <a:lnTo>
                                <a:pt x="0" y="0"/>
                              </a:lnTo>
                              <a:lnTo>
                                <a:pt x="33" y="55"/>
                              </a:lnTo>
                              <a:close/>
                              <a:moveTo>
                                <a:pt x="33" y="52"/>
                              </a:moveTo>
                              <a:lnTo>
                                <a:pt x="40" y="67"/>
                              </a:lnTo>
                              <a:lnTo>
                                <a:pt x="50" y="77"/>
                              </a:lnTo>
                              <a:lnTo>
                                <a:pt x="60" y="82"/>
                              </a:lnTo>
                              <a:lnTo>
                                <a:pt x="75" y="84"/>
                              </a:lnTo>
                              <a:lnTo>
                                <a:pt x="72" y="77"/>
                              </a:lnTo>
                              <a:lnTo>
                                <a:pt x="70" y="69"/>
                              </a:lnTo>
                              <a:lnTo>
                                <a:pt x="67" y="65"/>
                              </a:lnTo>
                              <a:lnTo>
                                <a:pt x="62" y="60"/>
                              </a:lnTo>
                              <a:lnTo>
                                <a:pt x="55" y="55"/>
                              </a:lnTo>
                              <a:lnTo>
                                <a:pt x="47" y="52"/>
                              </a:lnTo>
                              <a:lnTo>
                                <a:pt x="40" y="52"/>
                              </a:lnTo>
                              <a:lnTo>
                                <a:pt x="33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8" name="Freeform 2070"/>
                      <wps:cNvSpPr>
                        <a:spLocks/>
                      </wps:cNvSpPr>
                      <wps:spPr bwMode="auto">
                        <a:xfrm>
                          <a:off x="78740" y="437515"/>
                          <a:ext cx="20955" cy="34925"/>
                        </a:xfrm>
                        <a:custGeom>
                          <a:avLst/>
                          <a:gdLst>
                            <a:gd name="T0" fmla="*/ 33 w 33"/>
                            <a:gd name="T1" fmla="*/ 55 h 55"/>
                            <a:gd name="T2" fmla="*/ 0 w 33"/>
                            <a:gd name="T3" fmla="*/ 0 h 55"/>
                            <a:gd name="T4" fmla="*/ 33 w 33"/>
                            <a:gd name="T5" fmla="*/ 5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3" h="55">
                              <a:moveTo>
                                <a:pt x="33" y="55"/>
                              </a:moveTo>
                              <a:lnTo>
                                <a:pt x="0" y="0"/>
                              </a:lnTo>
                              <a:lnTo>
                                <a:pt x="33" y="5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9" name="Freeform 2071"/>
                      <wps:cNvSpPr>
                        <a:spLocks/>
                      </wps:cNvSpPr>
                      <wps:spPr bwMode="auto">
                        <a:xfrm>
                          <a:off x="99695" y="470535"/>
                          <a:ext cx="26670" cy="20320"/>
                        </a:xfrm>
                        <a:custGeom>
                          <a:avLst/>
                          <a:gdLst>
                            <a:gd name="T0" fmla="*/ 0 w 42"/>
                            <a:gd name="T1" fmla="*/ 0 h 32"/>
                            <a:gd name="T2" fmla="*/ 7 w 42"/>
                            <a:gd name="T3" fmla="*/ 15 h 32"/>
                            <a:gd name="T4" fmla="*/ 17 w 42"/>
                            <a:gd name="T5" fmla="*/ 25 h 32"/>
                            <a:gd name="T6" fmla="*/ 27 w 42"/>
                            <a:gd name="T7" fmla="*/ 30 h 32"/>
                            <a:gd name="T8" fmla="*/ 42 w 42"/>
                            <a:gd name="T9" fmla="*/ 32 h 32"/>
                            <a:gd name="T10" fmla="*/ 39 w 42"/>
                            <a:gd name="T11" fmla="*/ 25 h 32"/>
                            <a:gd name="T12" fmla="*/ 37 w 42"/>
                            <a:gd name="T13" fmla="*/ 17 h 32"/>
                            <a:gd name="T14" fmla="*/ 34 w 42"/>
                            <a:gd name="T15" fmla="*/ 13 h 32"/>
                            <a:gd name="T16" fmla="*/ 29 w 42"/>
                            <a:gd name="T17" fmla="*/ 8 h 32"/>
                            <a:gd name="T18" fmla="*/ 22 w 42"/>
                            <a:gd name="T19" fmla="*/ 3 h 32"/>
                            <a:gd name="T20" fmla="*/ 14 w 42"/>
                            <a:gd name="T21" fmla="*/ 0 h 32"/>
                            <a:gd name="T22" fmla="*/ 7 w 42"/>
                            <a:gd name="T23" fmla="*/ 0 h 32"/>
                            <a:gd name="T24" fmla="*/ 0 w 42"/>
                            <a:gd name="T25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2">
                              <a:moveTo>
                                <a:pt x="0" y="0"/>
                              </a:moveTo>
                              <a:lnTo>
                                <a:pt x="7" y="15"/>
                              </a:lnTo>
                              <a:lnTo>
                                <a:pt x="17" y="25"/>
                              </a:lnTo>
                              <a:lnTo>
                                <a:pt x="27" y="30"/>
                              </a:lnTo>
                              <a:lnTo>
                                <a:pt x="42" y="32"/>
                              </a:lnTo>
                              <a:lnTo>
                                <a:pt x="39" y="25"/>
                              </a:lnTo>
                              <a:lnTo>
                                <a:pt x="37" y="17"/>
                              </a:lnTo>
                              <a:lnTo>
                                <a:pt x="34" y="13"/>
                              </a:lnTo>
                              <a:lnTo>
                                <a:pt x="29" y="8"/>
                              </a:lnTo>
                              <a:lnTo>
                                <a:pt x="22" y="3"/>
                              </a:lnTo>
                              <a:lnTo>
                                <a:pt x="14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0" name="Freeform 2072"/>
                      <wps:cNvSpPr>
                        <a:spLocks noEditPoints="1"/>
                      </wps:cNvSpPr>
                      <wps:spPr bwMode="auto">
                        <a:xfrm>
                          <a:off x="75565" y="408940"/>
                          <a:ext cx="42545" cy="64770"/>
                        </a:xfrm>
                        <a:custGeom>
                          <a:avLst/>
                          <a:gdLst>
                            <a:gd name="T0" fmla="*/ 30 w 67"/>
                            <a:gd name="T1" fmla="*/ 62 h 102"/>
                            <a:gd name="T2" fmla="*/ 0 w 67"/>
                            <a:gd name="T3" fmla="*/ 0 h 102"/>
                            <a:gd name="T4" fmla="*/ 30 w 67"/>
                            <a:gd name="T5" fmla="*/ 62 h 102"/>
                            <a:gd name="T6" fmla="*/ 30 w 67"/>
                            <a:gd name="T7" fmla="*/ 62 h 102"/>
                            <a:gd name="T8" fmla="*/ 35 w 67"/>
                            <a:gd name="T9" fmla="*/ 80 h 102"/>
                            <a:gd name="T10" fmla="*/ 45 w 67"/>
                            <a:gd name="T11" fmla="*/ 90 h 102"/>
                            <a:gd name="T12" fmla="*/ 55 w 67"/>
                            <a:gd name="T13" fmla="*/ 97 h 102"/>
                            <a:gd name="T14" fmla="*/ 67 w 67"/>
                            <a:gd name="T15" fmla="*/ 102 h 102"/>
                            <a:gd name="T16" fmla="*/ 67 w 67"/>
                            <a:gd name="T17" fmla="*/ 95 h 102"/>
                            <a:gd name="T18" fmla="*/ 65 w 67"/>
                            <a:gd name="T19" fmla="*/ 87 h 102"/>
                            <a:gd name="T20" fmla="*/ 60 w 67"/>
                            <a:gd name="T21" fmla="*/ 80 h 102"/>
                            <a:gd name="T22" fmla="*/ 57 w 67"/>
                            <a:gd name="T23" fmla="*/ 72 h 102"/>
                            <a:gd name="T24" fmla="*/ 50 w 67"/>
                            <a:gd name="T25" fmla="*/ 67 h 102"/>
                            <a:gd name="T26" fmla="*/ 45 w 67"/>
                            <a:gd name="T27" fmla="*/ 65 h 102"/>
                            <a:gd name="T28" fmla="*/ 38 w 67"/>
                            <a:gd name="T29" fmla="*/ 62 h 102"/>
                            <a:gd name="T30" fmla="*/ 30 w 67"/>
                            <a:gd name="T31" fmla="*/ 6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67" h="102">
                              <a:moveTo>
                                <a:pt x="30" y="62"/>
                              </a:moveTo>
                              <a:lnTo>
                                <a:pt x="0" y="0"/>
                              </a:lnTo>
                              <a:lnTo>
                                <a:pt x="30" y="62"/>
                              </a:lnTo>
                              <a:close/>
                              <a:moveTo>
                                <a:pt x="30" y="62"/>
                              </a:moveTo>
                              <a:lnTo>
                                <a:pt x="35" y="80"/>
                              </a:lnTo>
                              <a:lnTo>
                                <a:pt x="45" y="90"/>
                              </a:lnTo>
                              <a:lnTo>
                                <a:pt x="55" y="97"/>
                              </a:lnTo>
                              <a:lnTo>
                                <a:pt x="67" y="102"/>
                              </a:lnTo>
                              <a:lnTo>
                                <a:pt x="67" y="95"/>
                              </a:lnTo>
                              <a:lnTo>
                                <a:pt x="65" y="87"/>
                              </a:lnTo>
                              <a:lnTo>
                                <a:pt x="60" y="80"/>
                              </a:lnTo>
                              <a:lnTo>
                                <a:pt x="57" y="72"/>
                              </a:lnTo>
                              <a:lnTo>
                                <a:pt x="50" y="67"/>
                              </a:lnTo>
                              <a:lnTo>
                                <a:pt x="45" y="65"/>
                              </a:lnTo>
                              <a:lnTo>
                                <a:pt x="38" y="62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1" name="Freeform 2073"/>
                      <wps:cNvSpPr>
                        <a:spLocks/>
                      </wps:cNvSpPr>
                      <wps:spPr bwMode="auto">
                        <a:xfrm>
                          <a:off x="75565" y="408940"/>
                          <a:ext cx="19050" cy="39370"/>
                        </a:xfrm>
                        <a:custGeom>
                          <a:avLst/>
                          <a:gdLst>
                            <a:gd name="T0" fmla="*/ 30 w 30"/>
                            <a:gd name="T1" fmla="*/ 62 h 62"/>
                            <a:gd name="T2" fmla="*/ 0 w 30"/>
                            <a:gd name="T3" fmla="*/ 0 h 62"/>
                            <a:gd name="T4" fmla="*/ 30 w 30"/>
                            <a:gd name="T5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" h="62">
                              <a:moveTo>
                                <a:pt x="30" y="62"/>
                              </a:moveTo>
                              <a:lnTo>
                                <a:pt x="0" y="0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2" name="Freeform 2074"/>
                      <wps:cNvSpPr>
                        <a:spLocks/>
                      </wps:cNvSpPr>
                      <wps:spPr bwMode="auto">
                        <a:xfrm>
                          <a:off x="94615" y="448310"/>
                          <a:ext cx="23495" cy="25400"/>
                        </a:xfrm>
                        <a:custGeom>
                          <a:avLst/>
                          <a:gdLst>
                            <a:gd name="T0" fmla="*/ 0 w 37"/>
                            <a:gd name="T1" fmla="*/ 0 h 40"/>
                            <a:gd name="T2" fmla="*/ 5 w 37"/>
                            <a:gd name="T3" fmla="*/ 18 h 40"/>
                            <a:gd name="T4" fmla="*/ 15 w 37"/>
                            <a:gd name="T5" fmla="*/ 28 h 40"/>
                            <a:gd name="T6" fmla="*/ 25 w 37"/>
                            <a:gd name="T7" fmla="*/ 35 h 40"/>
                            <a:gd name="T8" fmla="*/ 37 w 37"/>
                            <a:gd name="T9" fmla="*/ 40 h 40"/>
                            <a:gd name="T10" fmla="*/ 37 w 37"/>
                            <a:gd name="T11" fmla="*/ 33 h 40"/>
                            <a:gd name="T12" fmla="*/ 35 w 37"/>
                            <a:gd name="T13" fmla="*/ 25 h 40"/>
                            <a:gd name="T14" fmla="*/ 30 w 37"/>
                            <a:gd name="T15" fmla="*/ 18 h 40"/>
                            <a:gd name="T16" fmla="*/ 27 w 37"/>
                            <a:gd name="T17" fmla="*/ 10 h 40"/>
                            <a:gd name="T18" fmla="*/ 20 w 37"/>
                            <a:gd name="T19" fmla="*/ 5 h 40"/>
                            <a:gd name="T20" fmla="*/ 15 w 37"/>
                            <a:gd name="T21" fmla="*/ 3 h 40"/>
                            <a:gd name="T22" fmla="*/ 8 w 37"/>
                            <a:gd name="T23" fmla="*/ 0 h 40"/>
                            <a:gd name="T24" fmla="*/ 0 w 37"/>
                            <a:gd name="T25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7" h="40">
                              <a:moveTo>
                                <a:pt x="0" y="0"/>
                              </a:moveTo>
                              <a:lnTo>
                                <a:pt x="5" y="18"/>
                              </a:lnTo>
                              <a:lnTo>
                                <a:pt x="15" y="28"/>
                              </a:lnTo>
                              <a:lnTo>
                                <a:pt x="25" y="35"/>
                              </a:lnTo>
                              <a:lnTo>
                                <a:pt x="37" y="40"/>
                              </a:lnTo>
                              <a:lnTo>
                                <a:pt x="37" y="33"/>
                              </a:lnTo>
                              <a:lnTo>
                                <a:pt x="35" y="25"/>
                              </a:lnTo>
                              <a:lnTo>
                                <a:pt x="30" y="18"/>
                              </a:lnTo>
                              <a:lnTo>
                                <a:pt x="27" y="10"/>
                              </a:lnTo>
                              <a:lnTo>
                                <a:pt x="20" y="5"/>
                              </a:lnTo>
                              <a:lnTo>
                                <a:pt x="15" y="3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3" name="Freeform 2075"/>
                      <wps:cNvSpPr>
                        <a:spLocks/>
                      </wps:cNvSpPr>
                      <wps:spPr bwMode="auto">
                        <a:xfrm>
                          <a:off x="153035" y="524510"/>
                          <a:ext cx="10795" cy="31750"/>
                        </a:xfrm>
                        <a:custGeom>
                          <a:avLst/>
                          <a:gdLst>
                            <a:gd name="T0" fmla="*/ 10 w 17"/>
                            <a:gd name="T1" fmla="*/ 0 h 50"/>
                            <a:gd name="T2" fmla="*/ 3 w 17"/>
                            <a:gd name="T3" fmla="*/ 12 h 50"/>
                            <a:gd name="T4" fmla="*/ 0 w 17"/>
                            <a:gd name="T5" fmla="*/ 25 h 50"/>
                            <a:gd name="T6" fmla="*/ 3 w 17"/>
                            <a:gd name="T7" fmla="*/ 37 h 50"/>
                            <a:gd name="T8" fmla="*/ 7 w 17"/>
                            <a:gd name="T9" fmla="*/ 50 h 50"/>
                            <a:gd name="T10" fmla="*/ 12 w 17"/>
                            <a:gd name="T11" fmla="*/ 40 h 50"/>
                            <a:gd name="T12" fmla="*/ 17 w 17"/>
                            <a:gd name="T13" fmla="*/ 27 h 50"/>
                            <a:gd name="T14" fmla="*/ 17 w 17"/>
                            <a:gd name="T15" fmla="*/ 20 h 50"/>
                            <a:gd name="T16" fmla="*/ 15 w 17"/>
                            <a:gd name="T17" fmla="*/ 12 h 50"/>
                            <a:gd name="T18" fmla="*/ 12 w 17"/>
                            <a:gd name="T19" fmla="*/ 5 h 50"/>
                            <a:gd name="T20" fmla="*/ 10 w 17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50">
                              <a:moveTo>
                                <a:pt x="10" y="0"/>
                              </a:moveTo>
                              <a:lnTo>
                                <a:pt x="3" y="12"/>
                              </a:lnTo>
                              <a:lnTo>
                                <a:pt x="0" y="25"/>
                              </a:lnTo>
                              <a:lnTo>
                                <a:pt x="3" y="37"/>
                              </a:lnTo>
                              <a:lnTo>
                                <a:pt x="7" y="50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5" y="12"/>
                              </a:lnTo>
                              <a:lnTo>
                                <a:pt x="12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4" name="Freeform 2076"/>
                      <wps:cNvSpPr>
                        <a:spLocks/>
                      </wps:cNvSpPr>
                      <wps:spPr bwMode="auto">
                        <a:xfrm>
                          <a:off x="153035" y="524510"/>
                          <a:ext cx="10795" cy="31750"/>
                        </a:xfrm>
                        <a:custGeom>
                          <a:avLst/>
                          <a:gdLst>
                            <a:gd name="T0" fmla="*/ 10 w 17"/>
                            <a:gd name="T1" fmla="*/ 0 h 50"/>
                            <a:gd name="T2" fmla="*/ 3 w 17"/>
                            <a:gd name="T3" fmla="*/ 12 h 50"/>
                            <a:gd name="T4" fmla="*/ 0 w 17"/>
                            <a:gd name="T5" fmla="*/ 25 h 50"/>
                            <a:gd name="T6" fmla="*/ 3 w 17"/>
                            <a:gd name="T7" fmla="*/ 37 h 50"/>
                            <a:gd name="T8" fmla="*/ 7 w 17"/>
                            <a:gd name="T9" fmla="*/ 50 h 50"/>
                            <a:gd name="T10" fmla="*/ 12 w 17"/>
                            <a:gd name="T11" fmla="*/ 40 h 50"/>
                            <a:gd name="T12" fmla="*/ 17 w 17"/>
                            <a:gd name="T13" fmla="*/ 27 h 50"/>
                            <a:gd name="T14" fmla="*/ 17 w 17"/>
                            <a:gd name="T15" fmla="*/ 20 h 50"/>
                            <a:gd name="T16" fmla="*/ 15 w 17"/>
                            <a:gd name="T17" fmla="*/ 12 h 50"/>
                            <a:gd name="T18" fmla="*/ 12 w 17"/>
                            <a:gd name="T19" fmla="*/ 5 h 50"/>
                            <a:gd name="T20" fmla="*/ 10 w 17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50">
                              <a:moveTo>
                                <a:pt x="10" y="0"/>
                              </a:moveTo>
                              <a:lnTo>
                                <a:pt x="3" y="12"/>
                              </a:lnTo>
                              <a:lnTo>
                                <a:pt x="0" y="25"/>
                              </a:lnTo>
                              <a:lnTo>
                                <a:pt x="3" y="37"/>
                              </a:lnTo>
                              <a:lnTo>
                                <a:pt x="7" y="50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5" y="12"/>
                              </a:lnTo>
                              <a:lnTo>
                                <a:pt x="12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5" name="Freeform 2077"/>
                      <wps:cNvSpPr>
                        <a:spLocks noEditPoints="1"/>
                      </wps:cNvSpPr>
                      <wps:spPr bwMode="auto">
                        <a:xfrm>
                          <a:off x="160655" y="500380"/>
                          <a:ext cx="12700" cy="73025"/>
                        </a:xfrm>
                        <a:custGeom>
                          <a:avLst/>
                          <a:gdLst>
                            <a:gd name="T0" fmla="*/ 13 w 20"/>
                            <a:gd name="T1" fmla="*/ 63 h 115"/>
                            <a:gd name="T2" fmla="*/ 8 w 20"/>
                            <a:gd name="T3" fmla="*/ 75 h 115"/>
                            <a:gd name="T4" fmla="*/ 5 w 20"/>
                            <a:gd name="T5" fmla="*/ 90 h 115"/>
                            <a:gd name="T6" fmla="*/ 8 w 20"/>
                            <a:gd name="T7" fmla="*/ 103 h 115"/>
                            <a:gd name="T8" fmla="*/ 13 w 20"/>
                            <a:gd name="T9" fmla="*/ 115 h 115"/>
                            <a:gd name="T10" fmla="*/ 20 w 20"/>
                            <a:gd name="T11" fmla="*/ 105 h 115"/>
                            <a:gd name="T12" fmla="*/ 20 w 20"/>
                            <a:gd name="T13" fmla="*/ 90 h 115"/>
                            <a:gd name="T14" fmla="*/ 20 w 20"/>
                            <a:gd name="T15" fmla="*/ 75 h 115"/>
                            <a:gd name="T16" fmla="*/ 13 w 20"/>
                            <a:gd name="T17" fmla="*/ 63 h 115"/>
                            <a:gd name="T18" fmla="*/ 13 w 20"/>
                            <a:gd name="T19" fmla="*/ 63 h 115"/>
                            <a:gd name="T20" fmla="*/ 0 w 20"/>
                            <a:gd name="T21" fmla="*/ 0 h 115"/>
                            <a:gd name="T22" fmla="*/ 13 w 20"/>
                            <a:gd name="T23" fmla="*/ 63 h 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0" h="115">
                              <a:moveTo>
                                <a:pt x="13" y="63"/>
                              </a:moveTo>
                              <a:lnTo>
                                <a:pt x="8" y="75"/>
                              </a:lnTo>
                              <a:lnTo>
                                <a:pt x="5" y="90"/>
                              </a:lnTo>
                              <a:lnTo>
                                <a:pt x="8" y="103"/>
                              </a:lnTo>
                              <a:lnTo>
                                <a:pt x="13" y="115"/>
                              </a:lnTo>
                              <a:lnTo>
                                <a:pt x="20" y="105"/>
                              </a:lnTo>
                              <a:lnTo>
                                <a:pt x="20" y="90"/>
                              </a:lnTo>
                              <a:lnTo>
                                <a:pt x="20" y="75"/>
                              </a:lnTo>
                              <a:lnTo>
                                <a:pt x="13" y="63"/>
                              </a:lnTo>
                              <a:close/>
                              <a:moveTo>
                                <a:pt x="13" y="63"/>
                              </a:moveTo>
                              <a:lnTo>
                                <a:pt x="0" y="0"/>
                              </a:lnTo>
                              <a:lnTo>
                                <a:pt x="13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6" name="Freeform 2078"/>
                      <wps:cNvSpPr>
                        <a:spLocks/>
                      </wps:cNvSpPr>
                      <wps:spPr bwMode="auto">
                        <a:xfrm>
                          <a:off x="163830" y="540385"/>
                          <a:ext cx="9525" cy="33020"/>
                        </a:xfrm>
                        <a:custGeom>
                          <a:avLst/>
                          <a:gdLst>
                            <a:gd name="T0" fmla="*/ 8 w 15"/>
                            <a:gd name="T1" fmla="*/ 0 h 52"/>
                            <a:gd name="T2" fmla="*/ 3 w 15"/>
                            <a:gd name="T3" fmla="*/ 12 h 52"/>
                            <a:gd name="T4" fmla="*/ 0 w 15"/>
                            <a:gd name="T5" fmla="*/ 27 h 52"/>
                            <a:gd name="T6" fmla="*/ 3 w 15"/>
                            <a:gd name="T7" fmla="*/ 40 h 52"/>
                            <a:gd name="T8" fmla="*/ 8 w 15"/>
                            <a:gd name="T9" fmla="*/ 52 h 52"/>
                            <a:gd name="T10" fmla="*/ 15 w 15"/>
                            <a:gd name="T11" fmla="*/ 42 h 52"/>
                            <a:gd name="T12" fmla="*/ 15 w 15"/>
                            <a:gd name="T13" fmla="*/ 27 h 52"/>
                            <a:gd name="T14" fmla="*/ 15 w 15"/>
                            <a:gd name="T15" fmla="*/ 12 h 52"/>
                            <a:gd name="T16" fmla="*/ 8 w 15"/>
                            <a:gd name="T17" fmla="*/ 0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52">
                              <a:moveTo>
                                <a:pt x="8" y="0"/>
                              </a:moveTo>
                              <a:lnTo>
                                <a:pt x="3" y="12"/>
                              </a:lnTo>
                              <a:lnTo>
                                <a:pt x="0" y="27"/>
                              </a:lnTo>
                              <a:lnTo>
                                <a:pt x="3" y="40"/>
                              </a:lnTo>
                              <a:lnTo>
                                <a:pt x="8" y="52"/>
                              </a:lnTo>
                              <a:lnTo>
                                <a:pt x="15" y="42"/>
                              </a:lnTo>
                              <a:lnTo>
                                <a:pt x="15" y="27"/>
                              </a:lnTo>
                              <a:lnTo>
                                <a:pt x="15" y="12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7" name="Freeform 2079"/>
                      <wps:cNvSpPr>
                        <a:spLocks/>
                      </wps:cNvSpPr>
                      <wps:spPr bwMode="auto">
                        <a:xfrm>
                          <a:off x="160655" y="500380"/>
                          <a:ext cx="8255" cy="40005"/>
                        </a:xfrm>
                        <a:custGeom>
                          <a:avLst/>
                          <a:gdLst>
                            <a:gd name="T0" fmla="*/ 13 w 13"/>
                            <a:gd name="T1" fmla="*/ 63 h 63"/>
                            <a:gd name="T2" fmla="*/ 0 w 13"/>
                            <a:gd name="T3" fmla="*/ 0 h 63"/>
                            <a:gd name="T4" fmla="*/ 13 w 13"/>
                            <a:gd name="T5" fmla="*/ 6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" h="63">
                              <a:moveTo>
                                <a:pt x="13" y="63"/>
                              </a:moveTo>
                              <a:lnTo>
                                <a:pt x="0" y="0"/>
                              </a:lnTo>
                              <a:lnTo>
                                <a:pt x="13" y="6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8" name="Freeform 2080"/>
                      <wps:cNvSpPr>
                        <a:spLocks/>
                      </wps:cNvSpPr>
                      <wps:spPr bwMode="auto">
                        <a:xfrm>
                          <a:off x="143510" y="50673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3 w 18"/>
                            <a:gd name="T3" fmla="*/ 13 h 50"/>
                            <a:gd name="T4" fmla="*/ 0 w 18"/>
                            <a:gd name="T5" fmla="*/ 25 h 50"/>
                            <a:gd name="T6" fmla="*/ 0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8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3" y="13"/>
                              </a:lnTo>
                              <a:lnTo>
                                <a:pt x="0" y="25"/>
                              </a:lnTo>
                              <a:lnTo>
                                <a:pt x="0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8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9" name="Freeform 2081"/>
                      <wps:cNvSpPr>
                        <a:spLocks/>
                      </wps:cNvSpPr>
                      <wps:spPr bwMode="auto">
                        <a:xfrm>
                          <a:off x="143510" y="50673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3 w 18"/>
                            <a:gd name="T3" fmla="*/ 13 h 50"/>
                            <a:gd name="T4" fmla="*/ 0 w 18"/>
                            <a:gd name="T5" fmla="*/ 25 h 50"/>
                            <a:gd name="T6" fmla="*/ 0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8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3" y="13"/>
                              </a:lnTo>
                              <a:lnTo>
                                <a:pt x="0" y="25"/>
                              </a:lnTo>
                              <a:lnTo>
                                <a:pt x="0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8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0" name="Freeform 2082"/>
                      <wps:cNvSpPr>
                        <a:spLocks/>
                      </wps:cNvSpPr>
                      <wps:spPr bwMode="auto">
                        <a:xfrm>
                          <a:off x="146685" y="469265"/>
                          <a:ext cx="5080" cy="37465"/>
                        </a:xfrm>
                        <a:custGeom>
                          <a:avLst/>
                          <a:gdLst>
                            <a:gd name="T0" fmla="*/ 8 w 8"/>
                            <a:gd name="T1" fmla="*/ 59 h 59"/>
                            <a:gd name="T2" fmla="*/ 0 w 8"/>
                            <a:gd name="T3" fmla="*/ 0 h 59"/>
                            <a:gd name="T4" fmla="*/ 8 w 8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" h="59">
                              <a:moveTo>
                                <a:pt x="8" y="59"/>
                              </a:moveTo>
                              <a:lnTo>
                                <a:pt x="0" y="0"/>
                              </a:lnTo>
                              <a:lnTo>
                                <a:pt x="8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1" name="Freeform 2083"/>
                      <wps:cNvSpPr>
                        <a:spLocks/>
                      </wps:cNvSpPr>
                      <wps:spPr bwMode="auto">
                        <a:xfrm>
                          <a:off x="146685" y="469265"/>
                          <a:ext cx="5080" cy="37465"/>
                        </a:xfrm>
                        <a:custGeom>
                          <a:avLst/>
                          <a:gdLst>
                            <a:gd name="T0" fmla="*/ 8 w 8"/>
                            <a:gd name="T1" fmla="*/ 59 h 59"/>
                            <a:gd name="T2" fmla="*/ 0 w 8"/>
                            <a:gd name="T3" fmla="*/ 0 h 59"/>
                            <a:gd name="T4" fmla="*/ 8 w 8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" h="59">
                              <a:moveTo>
                                <a:pt x="8" y="59"/>
                              </a:moveTo>
                              <a:lnTo>
                                <a:pt x="0" y="0"/>
                              </a:lnTo>
                              <a:lnTo>
                                <a:pt x="8" y="59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2" name="Freeform 2084"/>
                      <wps:cNvSpPr>
                        <a:spLocks/>
                      </wps:cNvSpPr>
                      <wps:spPr bwMode="auto">
                        <a:xfrm>
                          <a:off x="133985" y="48768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5 w 18"/>
                            <a:gd name="T3" fmla="*/ 13 h 50"/>
                            <a:gd name="T4" fmla="*/ 0 w 18"/>
                            <a:gd name="T5" fmla="*/ 25 h 50"/>
                            <a:gd name="T6" fmla="*/ 3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5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5" y="13"/>
                              </a:lnTo>
                              <a:lnTo>
                                <a:pt x="0" y="25"/>
                              </a:lnTo>
                              <a:lnTo>
                                <a:pt x="3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5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3" name="Freeform 2085"/>
                      <wps:cNvSpPr>
                        <a:spLocks/>
                      </wps:cNvSpPr>
                      <wps:spPr bwMode="auto">
                        <a:xfrm>
                          <a:off x="133985" y="48768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5 w 18"/>
                            <a:gd name="T3" fmla="*/ 13 h 50"/>
                            <a:gd name="T4" fmla="*/ 0 w 18"/>
                            <a:gd name="T5" fmla="*/ 25 h 50"/>
                            <a:gd name="T6" fmla="*/ 3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5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5" y="13"/>
                              </a:lnTo>
                              <a:lnTo>
                                <a:pt x="0" y="25"/>
                              </a:lnTo>
                              <a:lnTo>
                                <a:pt x="3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5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4" name="Freeform 2086"/>
                      <wps:cNvSpPr>
                        <a:spLocks/>
                      </wps:cNvSpPr>
                      <wps:spPr bwMode="auto">
                        <a:xfrm>
                          <a:off x="140335" y="450215"/>
                          <a:ext cx="1905" cy="37465"/>
                        </a:xfrm>
                        <a:custGeom>
                          <a:avLst/>
                          <a:gdLst>
                            <a:gd name="T0" fmla="*/ 3 w 3"/>
                            <a:gd name="T1" fmla="*/ 59 h 59"/>
                            <a:gd name="T2" fmla="*/ 0 w 3"/>
                            <a:gd name="T3" fmla="*/ 0 h 59"/>
                            <a:gd name="T4" fmla="*/ 3 w 3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59">
                              <a:moveTo>
                                <a:pt x="3" y="59"/>
                              </a:moveTo>
                              <a:lnTo>
                                <a:pt x="0" y="0"/>
                              </a:lnTo>
                              <a:lnTo>
                                <a:pt x="3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5" name="Freeform 2087"/>
                      <wps:cNvSpPr>
                        <a:spLocks/>
                      </wps:cNvSpPr>
                      <wps:spPr bwMode="auto">
                        <a:xfrm>
                          <a:off x="140335" y="450215"/>
                          <a:ext cx="1905" cy="37465"/>
                        </a:xfrm>
                        <a:custGeom>
                          <a:avLst/>
                          <a:gdLst>
                            <a:gd name="T0" fmla="*/ 3 w 3"/>
                            <a:gd name="T1" fmla="*/ 59 h 59"/>
                            <a:gd name="T2" fmla="*/ 0 w 3"/>
                            <a:gd name="T3" fmla="*/ 0 h 59"/>
                            <a:gd name="T4" fmla="*/ 3 w 3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59">
                              <a:moveTo>
                                <a:pt x="3" y="59"/>
                              </a:moveTo>
                              <a:lnTo>
                                <a:pt x="0" y="0"/>
                              </a:lnTo>
                              <a:lnTo>
                                <a:pt x="3" y="59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6" name="Freeform 2088"/>
                      <wps:cNvSpPr>
                        <a:spLocks/>
                      </wps:cNvSpPr>
                      <wps:spPr bwMode="auto">
                        <a:xfrm>
                          <a:off x="126365" y="469265"/>
                          <a:ext cx="12700" cy="31115"/>
                        </a:xfrm>
                        <a:custGeom>
                          <a:avLst/>
                          <a:gdLst>
                            <a:gd name="T0" fmla="*/ 15 w 20"/>
                            <a:gd name="T1" fmla="*/ 0 h 49"/>
                            <a:gd name="T2" fmla="*/ 5 w 20"/>
                            <a:gd name="T3" fmla="*/ 12 h 49"/>
                            <a:gd name="T4" fmla="*/ 2 w 20"/>
                            <a:gd name="T5" fmla="*/ 24 h 49"/>
                            <a:gd name="T6" fmla="*/ 0 w 20"/>
                            <a:gd name="T7" fmla="*/ 37 h 49"/>
                            <a:gd name="T8" fmla="*/ 5 w 20"/>
                            <a:gd name="T9" fmla="*/ 49 h 49"/>
                            <a:gd name="T10" fmla="*/ 12 w 20"/>
                            <a:gd name="T11" fmla="*/ 42 h 49"/>
                            <a:gd name="T12" fmla="*/ 17 w 20"/>
                            <a:gd name="T13" fmla="*/ 27 h 49"/>
                            <a:gd name="T14" fmla="*/ 20 w 20"/>
                            <a:gd name="T15" fmla="*/ 22 h 49"/>
                            <a:gd name="T16" fmla="*/ 20 w 20"/>
                            <a:gd name="T17" fmla="*/ 15 h 49"/>
                            <a:gd name="T18" fmla="*/ 17 w 20"/>
                            <a:gd name="T19" fmla="*/ 7 h 49"/>
                            <a:gd name="T20" fmla="*/ 15 w 20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9">
                              <a:moveTo>
                                <a:pt x="15" y="0"/>
                              </a:moveTo>
                              <a:lnTo>
                                <a:pt x="5" y="12"/>
                              </a:lnTo>
                              <a:lnTo>
                                <a:pt x="2" y="24"/>
                              </a:lnTo>
                              <a:lnTo>
                                <a:pt x="0" y="37"/>
                              </a:lnTo>
                              <a:lnTo>
                                <a:pt x="5" y="49"/>
                              </a:lnTo>
                              <a:lnTo>
                                <a:pt x="12" y="42"/>
                              </a:lnTo>
                              <a:lnTo>
                                <a:pt x="17" y="27"/>
                              </a:lnTo>
                              <a:lnTo>
                                <a:pt x="20" y="22"/>
                              </a:lnTo>
                              <a:lnTo>
                                <a:pt x="20" y="15"/>
                              </a:lnTo>
                              <a:lnTo>
                                <a:pt x="17" y="7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7" name="Freeform 2089"/>
                      <wps:cNvSpPr>
                        <a:spLocks/>
                      </wps:cNvSpPr>
                      <wps:spPr bwMode="auto">
                        <a:xfrm>
                          <a:off x="126365" y="469265"/>
                          <a:ext cx="12700" cy="31115"/>
                        </a:xfrm>
                        <a:custGeom>
                          <a:avLst/>
                          <a:gdLst>
                            <a:gd name="T0" fmla="*/ 15 w 20"/>
                            <a:gd name="T1" fmla="*/ 0 h 49"/>
                            <a:gd name="T2" fmla="*/ 5 w 20"/>
                            <a:gd name="T3" fmla="*/ 12 h 49"/>
                            <a:gd name="T4" fmla="*/ 2 w 20"/>
                            <a:gd name="T5" fmla="*/ 24 h 49"/>
                            <a:gd name="T6" fmla="*/ 0 w 20"/>
                            <a:gd name="T7" fmla="*/ 37 h 49"/>
                            <a:gd name="T8" fmla="*/ 5 w 20"/>
                            <a:gd name="T9" fmla="*/ 49 h 49"/>
                            <a:gd name="T10" fmla="*/ 12 w 20"/>
                            <a:gd name="T11" fmla="*/ 42 h 49"/>
                            <a:gd name="T12" fmla="*/ 17 w 20"/>
                            <a:gd name="T13" fmla="*/ 27 h 49"/>
                            <a:gd name="T14" fmla="*/ 20 w 20"/>
                            <a:gd name="T15" fmla="*/ 22 h 49"/>
                            <a:gd name="T16" fmla="*/ 20 w 20"/>
                            <a:gd name="T17" fmla="*/ 15 h 49"/>
                            <a:gd name="T18" fmla="*/ 17 w 20"/>
                            <a:gd name="T19" fmla="*/ 7 h 49"/>
                            <a:gd name="T20" fmla="*/ 15 w 20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9">
                              <a:moveTo>
                                <a:pt x="15" y="0"/>
                              </a:moveTo>
                              <a:lnTo>
                                <a:pt x="5" y="12"/>
                              </a:lnTo>
                              <a:lnTo>
                                <a:pt x="2" y="24"/>
                              </a:lnTo>
                              <a:lnTo>
                                <a:pt x="0" y="37"/>
                              </a:lnTo>
                              <a:lnTo>
                                <a:pt x="5" y="49"/>
                              </a:lnTo>
                              <a:lnTo>
                                <a:pt x="12" y="42"/>
                              </a:lnTo>
                              <a:lnTo>
                                <a:pt x="17" y="27"/>
                              </a:lnTo>
                              <a:lnTo>
                                <a:pt x="20" y="22"/>
                              </a:lnTo>
                              <a:lnTo>
                                <a:pt x="20" y="15"/>
                              </a:lnTo>
                              <a:lnTo>
                                <a:pt x="17" y="7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8" name="Freeform 2090"/>
                      <wps:cNvSpPr>
                        <a:spLocks/>
                      </wps:cNvSpPr>
                      <wps:spPr bwMode="auto">
                        <a:xfrm>
                          <a:off x="135890" y="429260"/>
                          <a:ext cx="635" cy="40005"/>
                        </a:xfrm>
                        <a:custGeom>
                          <a:avLst/>
                          <a:gdLst>
                            <a:gd name="T0" fmla="*/ 63 h 63"/>
                            <a:gd name="T1" fmla="*/ 0 h 63"/>
                            <a:gd name="T2" fmla="*/ 63 h 6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3">
                              <a:moveTo>
                                <a:pt x="0" y="63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9" name="Freeform 2091"/>
                      <wps:cNvSpPr>
                        <a:spLocks/>
                      </wps:cNvSpPr>
                      <wps:spPr bwMode="auto">
                        <a:xfrm>
                          <a:off x="135890" y="429260"/>
                          <a:ext cx="635" cy="40005"/>
                        </a:xfrm>
                        <a:custGeom>
                          <a:avLst/>
                          <a:gdLst>
                            <a:gd name="T0" fmla="*/ 63 h 63"/>
                            <a:gd name="T1" fmla="*/ 0 h 63"/>
                            <a:gd name="T2" fmla="*/ 63 h 6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3">
                              <a:moveTo>
                                <a:pt x="0" y="63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0" name="Freeform 2092"/>
                      <wps:cNvSpPr>
                        <a:spLocks/>
                      </wps:cNvSpPr>
                      <wps:spPr bwMode="auto">
                        <a:xfrm>
                          <a:off x="120015" y="450215"/>
                          <a:ext cx="10795" cy="31115"/>
                        </a:xfrm>
                        <a:custGeom>
                          <a:avLst/>
                          <a:gdLst>
                            <a:gd name="T0" fmla="*/ 15 w 17"/>
                            <a:gd name="T1" fmla="*/ 0 h 49"/>
                            <a:gd name="T2" fmla="*/ 5 w 17"/>
                            <a:gd name="T3" fmla="*/ 10 h 49"/>
                            <a:gd name="T4" fmla="*/ 0 w 17"/>
                            <a:gd name="T5" fmla="*/ 22 h 49"/>
                            <a:gd name="T6" fmla="*/ 0 w 17"/>
                            <a:gd name="T7" fmla="*/ 35 h 49"/>
                            <a:gd name="T8" fmla="*/ 2 w 17"/>
                            <a:gd name="T9" fmla="*/ 49 h 49"/>
                            <a:gd name="T10" fmla="*/ 12 w 17"/>
                            <a:gd name="T11" fmla="*/ 40 h 49"/>
                            <a:gd name="T12" fmla="*/ 17 w 17"/>
                            <a:gd name="T13" fmla="*/ 27 h 49"/>
                            <a:gd name="T14" fmla="*/ 17 w 17"/>
                            <a:gd name="T15" fmla="*/ 20 h 49"/>
                            <a:gd name="T16" fmla="*/ 17 w 17"/>
                            <a:gd name="T17" fmla="*/ 12 h 49"/>
                            <a:gd name="T18" fmla="*/ 17 w 17"/>
                            <a:gd name="T19" fmla="*/ 5 h 49"/>
                            <a:gd name="T20" fmla="*/ 15 w 17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49">
                              <a:moveTo>
                                <a:pt x="15" y="0"/>
                              </a:moveTo>
                              <a:lnTo>
                                <a:pt x="5" y="10"/>
                              </a:lnTo>
                              <a:lnTo>
                                <a:pt x="0" y="22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7" y="12"/>
                              </a:lnTo>
                              <a:lnTo>
                                <a:pt x="17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1" name="Freeform 2093"/>
                      <wps:cNvSpPr>
                        <a:spLocks/>
                      </wps:cNvSpPr>
                      <wps:spPr bwMode="auto">
                        <a:xfrm>
                          <a:off x="120015" y="450215"/>
                          <a:ext cx="10795" cy="31115"/>
                        </a:xfrm>
                        <a:custGeom>
                          <a:avLst/>
                          <a:gdLst>
                            <a:gd name="T0" fmla="*/ 15 w 17"/>
                            <a:gd name="T1" fmla="*/ 0 h 49"/>
                            <a:gd name="T2" fmla="*/ 5 w 17"/>
                            <a:gd name="T3" fmla="*/ 10 h 49"/>
                            <a:gd name="T4" fmla="*/ 0 w 17"/>
                            <a:gd name="T5" fmla="*/ 22 h 49"/>
                            <a:gd name="T6" fmla="*/ 0 w 17"/>
                            <a:gd name="T7" fmla="*/ 35 h 49"/>
                            <a:gd name="T8" fmla="*/ 2 w 17"/>
                            <a:gd name="T9" fmla="*/ 49 h 49"/>
                            <a:gd name="T10" fmla="*/ 12 w 17"/>
                            <a:gd name="T11" fmla="*/ 40 h 49"/>
                            <a:gd name="T12" fmla="*/ 17 w 17"/>
                            <a:gd name="T13" fmla="*/ 27 h 49"/>
                            <a:gd name="T14" fmla="*/ 17 w 17"/>
                            <a:gd name="T15" fmla="*/ 20 h 49"/>
                            <a:gd name="T16" fmla="*/ 17 w 17"/>
                            <a:gd name="T17" fmla="*/ 12 h 49"/>
                            <a:gd name="T18" fmla="*/ 17 w 17"/>
                            <a:gd name="T19" fmla="*/ 5 h 49"/>
                            <a:gd name="T20" fmla="*/ 15 w 17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49">
                              <a:moveTo>
                                <a:pt x="15" y="0"/>
                              </a:moveTo>
                              <a:lnTo>
                                <a:pt x="5" y="10"/>
                              </a:lnTo>
                              <a:lnTo>
                                <a:pt x="0" y="22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7" y="12"/>
                              </a:lnTo>
                              <a:lnTo>
                                <a:pt x="17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2" name="Freeform 2094"/>
                      <wps:cNvSpPr>
                        <a:spLocks/>
                      </wps:cNvSpPr>
                      <wps:spPr bwMode="auto">
                        <a:xfrm>
                          <a:off x="129540" y="408940"/>
                          <a:ext cx="635" cy="41275"/>
                        </a:xfrm>
                        <a:custGeom>
                          <a:avLst/>
                          <a:gdLst>
                            <a:gd name="T0" fmla="*/ 65 h 65"/>
                            <a:gd name="T1" fmla="*/ 0 h 65"/>
                            <a:gd name="T2" fmla="*/ 65 h 65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5">
                              <a:moveTo>
                                <a:pt x="0" y="65"/>
                              </a:moveTo>
                              <a:lnTo>
                                <a:pt x="0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3" name="Freeform 2095"/>
                      <wps:cNvSpPr>
                        <a:spLocks/>
                      </wps:cNvSpPr>
                      <wps:spPr bwMode="auto">
                        <a:xfrm>
                          <a:off x="129540" y="408940"/>
                          <a:ext cx="635" cy="41275"/>
                        </a:xfrm>
                        <a:custGeom>
                          <a:avLst/>
                          <a:gdLst>
                            <a:gd name="T0" fmla="*/ 65 h 65"/>
                            <a:gd name="T1" fmla="*/ 0 h 65"/>
                            <a:gd name="T2" fmla="*/ 65 h 65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5">
                              <a:moveTo>
                                <a:pt x="0" y="65"/>
                              </a:moveTo>
                              <a:lnTo>
                                <a:pt x="0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4" name="Freeform 2096"/>
                      <wps:cNvSpPr>
                        <a:spLocks/>
                      </wps:cNvSpPr>
                      <wps:spPr bwMode="auto">
                        <a:xfrm>
                          <a:off x="62865" y="447040"/>
                          <a:ext cx="14605" cy="17145"/>
                        </a:xfrm>
                        <a:custGeom>
                          <a:avLst/>
                          <a:gdLst>
                            <a:gd name="T0" fmla="*/ 0 w 23"/>
                            <a:gd name="T1" fmla="*/ 0 h 27"/>
                            <a:gd name="T2" fmla="*/ 0 w 23"/>
                            <a:gd name="T3" fmla="*/ 10 h 27"/>
                            <a:gd name="T4" fmla="*/ 5 w 23"/>
                            <a:gd name="T5" fmla="*/ 17 h 27"/>
                            <a:gd name="T6" fmla="*/ 10 w 23"/>
                            <a:gd name="T7" fmla="*/ 22 h 27"/>
                            <a:gd name="T8" fmla="*/ 23 w 23"/>
                            <a:gd name="T9" fmla="*/ 27 h 27"/>
                            <a:gd name="T10" fmla="*/ 20 w 23"/>
                            <a:gd name="T11" fmla="*/ 20 h 27"/>
                            <a:gd name="T12" fmla="*/ 15 w 23"/>
                            <a:gd name="T13" fmla="*/ 12 h 27"/>
                            <a:gd name="T14" fmla="*/ 10 w 23"/>
                            <a:gd name="T15" fmla="*/ 5 h 27"/>
                            <a:gd name="T16" fmla="*/ 0 w 23"/>
                            <a:gd name="T17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3" h="27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  <a:lnTo>
                                <a:pt x="5" y="17"/>
                              </a:lnTo>
                              <a:lnTo>
                                <a:pt x="10" y="22"/>
                              </a:lnTo>
                              <a:lnTo>
                                <a:pt x="23" y="27"/>
                              </a:lnTo>
                              <a:lnTo>
                                <a:pt x="20" y="20"/>
                              </a:lnTo>
                              <a:lnTo>
                                <a:pt x="15" y="12"/>
                              </a:lnTo>
                              <a:lnTo>
                                <a:pt x="10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5" name="Freeform 2097"/>
                      <wps:cNvSpPr>
                        <a:spLocks/>
                      </wps:cNvSpPr>
                      <wps:spPr bwMode="auto">
                        <a:xfrm>
                          <a:off x="62865" y="447040"/>
                          <a:ext cx="14605" cy="17145"/>
                        </a:xfrm>
                        <a:custGeom>
                          <a:avLst/>
                          <a:gdLst>
                            <a:gd name="T0" fmla="*/ 0 w 23"/>
                            <a:gd name="T1" fmla="*/ 0 h 27"/>
                            <a:gd name="T2" fmla="*/ 0 w 23"/>
                            <a:gd name="T3" fmla="*/ 10 h 27"/>
                            <a:gd name="T4" fmla="*/ 5 w 23"/>
                            <a:gd name="T5" fmla="*/ 17 h 27"/>
                            <a:gd name="T6" fmla="*/ 10 w 23"/>
                            <a:gd name="T7" fmla="*/ 22 h 27"/>
                            <a:gd name="T8" fmla="*/ 23 w 23"/>
                            <a:gd name="T9" fmla="*/ 27 h 27"/>
                            <a:gd name="T10" fmla="*/ 20 w 23"/>
                            <a:gd name="T11" fmla="*/ 20 h 27"/>
                            <a:gd name="T12" fmla="*/ 15 w 23"/>
                            <a:gd name="T13" fmla="*/ 12 h 27"/>
                            <a:gd name="T14" fmla="*/ 10 w 23"/>
                            <a:gd name="T15" fmla="*/ 5 h 27"/>
                            <a:gd name="T16" fmla="*/ 0 w 23"/>
                            <a:gd name="T17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3" h="27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  <a:lnTo>
                                <a:pt x="5" y="17"/>
                              </a:lnTo>
                              <a:lnTo>
                                <a:pt x="10" y="22"/>
                              </a:lnTo>
                              <a:lnTo>
                                <a:pt x="23" y="27"/>
                              </a:lnTo>
                              <a:lnTo>
                                <a:pt x="20" y="20"/>
                              </a:lnTo>
                              <a:lnTo>
                                <a:pt x="15" y="12"/>
                              </a:lnTo>
                              <a:lnTo>
                                <a:pt x="10" y="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6" name="Freeform 2098"/>
                      <wps:cNvSpPr>
                        <a:spLocks/>
                      </wps:cNvSpPr>
                      <wps:spPr bwMode="auto">
                        <a:xfrm>
                          <a:off x="153035" y="486410"/>
                          <a:ext cx="6350" cy="38100"/>
                        </a:xfrm>
                        <a:custGeom>
                          <a:avLst/>
                          <a:gdLst>
                            <a:gd name="T0" fmla="*/ 10 w 10"/>
                            <a:gd name="T1" fmla="*/ 60 h 60"/>
                            <a:gd name="T2" fmla="*/ 0 w 10"/>
                            <a:gd name="T3" fmla="*/ 0 h 60"/>
                            <a:gd name="T4" fmla="*/ 10 w 10"/>
                            <a:gd name="T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60">
                              <a:moveTo>
                                <a:pt x="10" y="60"/>
                              </a:moveTo>
                              <a:lnTo>
                                <a:pt x="0" y="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7" name="Freeform 2099"/>
                      <wps:cNvSpPr>
                        <a:spLocks/>
                      </wps:cNvSpPr>
                      <wps:spPr bwMode="auto">
                        <a:xfrm>
                          <a:off x="153035" y="486410"/>
                          <a:ext cx="6350" cy="38100"/>
                        </a:xfrm>
                        <a:custGeom>
                          <a:avLst/>
                          <a:gdLst>
                            <a:gd name="T0" fmla="*/ 10 w 10"/>
                            <a:gd name="T1" fmla="*/ 60 h 60"/>
                            <a:gd name="T2" fmla="*/ 0 w 10"/>
                            <a:gd name="T3" fmla="*/ 0 h 60"/>
                            <a:gd name="T4" fmla="*/ 10 w 10"/>
                            <a:gd name="T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60">
                              <a:moveTo>
                                <a:pt x="10" y="60"/>
                              </a:moveTo>
                              <a:lnTo>
                                <a:pt x="0" y="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8" name="Freeform 2100"/>
                      <wps:cNvSpPr>
                        <a:spLocks noEditPoints="1"/>
                      </wps:cNvSpPr>
                      <wps:spPr bwMode="auto">
                        <a:xfrm>
                          <a:off x="276225" y="701675"/>
                          <a:ext cx="71120" cy="19050"/>
                        </a:xfrm>
                        <a:custGeom>
                          <a:avLst/>
                          <a:gdLst>
                            <a:gd name="T0" fmla="*/ 60 w 112"/>
                            <a:gd name="T1" fmla="*/ 20 h 30"/>
                            <a:gd name="T2" fmla="*/ 0 w 112"/>
                            <a:gd name="T3" fmla="*/ 0 h 30"/>
                            <a:gd name="T4" fmla="*/ 60 w 112"/>
                            <a:gd name="T5" fmla="*/ 20 h 30"/>
                            <a:gd name="T6" fmla="*/ 60 w 112"/>
                            <a:gd name="T7" fmla="*/ 20 h 30"/>
                            <a:gd name="T8" fmla="*/ 74 w 112"/>
                            <a:gd name="T9" fmla="*/ 28 h 30"/>
                            <a:gd name="T10" fmla="*/ 87 w 112"/>
                            <a:gd name="T11" fmla="*/ 30 h 30"/>
                            <a:gd name="T12" fmla="*/ 99 w 112"/>
                            <a:gd name="T13" fmla="*/ 28 h 30"/>
                            <a:gd name="T14" fmla="*/ 112 w 112"/>
                            <a:gd name="T15" fmla="*/ 20 h 30"/>
                            <a:gd name="T16" fmla="*/ 107 w 112"/>
                            <a:gd name="T17" fmla="*/ 15 h 30"/>
                            <a:gd name="T18" fmla="*/ 99 w 112"/>
                            <a:gd name="T19" fmla="*/ 13 h 30"/>
                            <a:gd name="T20" fmla="*/ 92 w 112"/>
                            <a:gd name="T21" fmla="*/ 10 h 30"/>
                            <a:gd name="T22" fmla="*/ 87 w 112"/>
                            <a:gd name="T23" fmla="*/ 8 h 30"/>
                            <a:gd name="T24" fmla="*/ 79 w 112"/>
                            <a:gd name="T25" fmla="*/ 8 h 30"/>
                            <a:gd name="T26" fmla="*/ 72 w 112"/>
                            <a:gd name="T27" fmla="*/ 10 h 30"/>
                            <a:gd name="T28" fmla="*/ 64 w 112"/>
                            <a:gd name="T29" fmla="*/ 15 h 30"/>
                            <a:gd name="T30" fmla="*/ 60 w 112"/>
                            <a:gd name="T31" fmla="*/ 2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2" h="30">
                              <a:moveTo>
                                <a:pt x="60" y="20"/>
                              </a:moveTo>
                              <a:lnTo>
                                <a:pt x="0" y="0"/>
                              </a:lnTo>
                              <a:lnTo>
                                <a:pt x="60" y="20"/>
                              </a:lnTo>
                              <a:close/>
                              <a:moveTo>
                                <a:pt x="60" y="20"/>
                              </a:moveTo>
                              <a:lnTo>
                                <a:pt x="74" y="28"/>
                              </a:lnTo>
                              <a:lnTo>
                                <a:pt x="87" y="30"/>
                              </a:lnTo>
                              <a:lnTo>
                                <a:pt x="99" y="28"/>
                              </a:lnTo>
                              <a:lnTo>
                                <a:pt x="112" y="20"/>
                              </a:lnTo>
                              <a:lnTo>
                                <a:pt x="107" y="15"/>
                              </a:lnTo>
                              <a:lnTo>
                                <a:pt x="99" y="13"/>
                              </a:lnTo>
                              <a:lnTo>
                                <a:pt x="92" y="10"/>
                              </a:lnTo>
                              <a:lnTo>
                                <a:pt x="87" y="8"/>
                              </a:lnTo>
                              <a:lnTo>
                                <a:pt x="79" y="8"/>
                              </a:lnTo>
                              <a:lnTo>
                                <a:pt x="72" y="10"/>
                              </a:lnTo>
                              <a:lnTo>
                                <a:pt x="64" y="15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9" name="Freeform 2101"/>
                      <wps:cNvSpPr>
                        <a:spLocks/>
                      </wps:cNvSpPr>
                      <wps:spPr bwMode="auto">
                        <a:xfrm>
                          <a:off x="276225" y="701675"/>
                          <a:ext cx="38100" cy="12700"/>
                        </a:xfrm>
                        <a:custGeom>
                          <a:avLst/>
                          <a:gdLst>
                            <a:gd name="T0" fmla="*/ 60 w 60"/>
                            <a:gd name="T1" fmla="*/ 20 h 20"/>
                            <a:gd name="T2" fmla="*/ 0 w 60"/>
                            <a:gd name="T3" fmla="*/ 0 h 20"/>
                            <a:gd name="T4" fmla="*/ 60 w 60"/>
                            <a:gd name="T5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0" h="20">
                              <a:moveTo>
                                <a:pt x="60" y="20"/>
                              </a:moveTo>
                              <a:lnTo>
                                <a:pt x="0" y="0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0" name="Freeform 2102"/>
                      <wps:cNvSpPr>
                        <a:spLocks/>
                      </wps:cNvSpPr>
                      <wps:spPr bwMode="auto">
                        <a:xfrm>
                          <a:off x="314325" y="706755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12 h 22"/>
                            <a:gd name="T2" fmla="*/ 14 w 52"/>
                            <a:gd name="T3" fmla="*/ 20 h 22"/>
                            <a:gd name="T4" fmla="*/ 27 w 52"/>
                            <a:gd name="T5" fmla="*/ 22 h 22"/>
                            <a:gd name="T6" fmla="*/ 39 w 52"/>
                            <a:gd name="T7" fmla="*/ 20 h 22"/>
                            <a:gd name="T8" fmla="*/ 52 w 52"/>
                            <a:gd name="T9" fmla="*/ 12 h 22"/>
                            <a:gd name="T10" fmla="*/ 47 w 52"/>
                            <a:gd name="T11" fmla="*/ 7 h 22"/>
                            <a:gd name="T12" fmla="*/ 39 w 52"/>
                            <a:gd name="T13" fmla="*/ 5 h 22"/>
                            <a:gd name="T14" fmla="*/ 32 w 52"/>
                            <a:gd name="T15" fmla="*/ 2 h 22"/>
                            <a:gd name="T16" fmla="*/ 27 w 52"/>
                            <a:gd name="T17" fmla="*/ 0 h 22"/>
                            <a:gd name="T18" fmla="*/ 19 w 52"/>
                            <a:gd name="T19" fmla="*/ 0 h 22"/>
                            <a:gd name="T20" fmla="*/ 12 w 52"/>
                            <a:gd name="T21" fmla="*/ 2 h 22"/>
                            <a:gd name="T22" fmla="*/ 4 w 52"/>
                            <a:gd name="T23" fmla="*/ 7 h 22"/>
                            <a:gd name="T24" fmla="*/ 0 w 52"/>
                            <a:gd name="T25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12"/>
                              </a:moveTo>
                              <a:lnTo>
                                <a:pt x="14" y="20"/>
                              </a:lnTo>
                              <a:lnTo>
                                <a:pt x="27" y="22"/>
                              </a:lnTo>
                              <a:lnTo>
                                <a:pt x="39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39" y="5"/>
                              </a:lnTo>
                              <a:lnTo>
                                <a:pt x="32" y="2"/>
                              </a:lnTo>
                              <a:lnTo>
                                <a:pt x="27" y="0"/>
                              </a:lnTo>
                              <a:lnTo>
                                <a:pt x="19" y="0"/>
                              </a:lnTo>
                              <a:lnTo>
                                <a:pt x="12" y="2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1" name="Freeform 2103"/>
                      <wps:cNvSpPr>
                        <a:spLocks noEditPoints="1"/>
                      </wps:cNvSpPr>
                      <wps:spPr bwMode="auto">
                        <a:xfrm>
                          <a:off x="255905" y="687705"/>
                          <a:ext cx="69215" cy="20320"/>
                        </a:xfrm>
                        <a:custGeom>
                          <a:avLst/>
                          <a:gdLst>
                            <a:gd name="T0" fmla="*/ 59 w 109"/>
                            <a:gd name="T1" fmla="*/ 25 h 32"/>
                            <a:gd name="T2" fmla="*/ 0 w 109"/>
                            <a:gd name="T3" fmla="*/ 0 h 32"/>
                            <a:gd name="T4" fmla="*/ 59 w 109"/>
                            <a:gd name="T5" fmla="*/ 25 h 32"/>
                            <a:gd name="T6" fmla="*/ 59 w 109"/>
                            <a:gd name="T7" fmla="*/ 25 h 32"/>
                            <a:gd name="T8" fmla="*/ 72 w 109"/>
                            <a:gd name="T9" fmla="*/ 30 h 32"/>
                            <a:gd name="T10" fmla="*/ 87 w 109"/>
                            <a:gd name="T11" fmla="*/ 32 h 32"/>
                            <a:gd name="T12" fmla="*/ 99 w 109"/>
                            <a:gd name="T13" fmla="*/ 32 h 32"/>
                            <a:gd name="T14" fmla="*/ 109 w 109"/>
                            <a:gd name="T15" fmla="*/ 25 h 32"/>
                            <a:gd name="T16" fmla="*/ 104 w 109"/>
                            <a:gd name="T17" fmla="*/ 20 h 32"/>
                            <a:gd name="T18" fmla="*/ 99 w 109"/>
                            <a:gd name="T19" fmla="*/ 17 h 32"/>
                            <a:gd name="T20" fmla="*/ 92 w 109"/>
                            <a:gd name="T21" fmla="*/ 15 h 32"/>
                            <a:gd name="T22" fmla="*/ 84 w 109"/>
                            <a:gd name="T23" fmla="*/ 12 h 32"/>
                            <a:gd name="T24" fmla="*/ 77 w 109"/>
                            <a:gd name="T25" fmla="*/ 12 h 32"/>
                            <a:gd name="T26" fmla="*/ 72 w 109"/>
                            <a:gd name="T27" fmla="*/ 15 h 32"/>
                            <a:gd name="T28" fmla="*/ 64 w 109"/>
                            <a:gd name="T29" fmla="*/ 20 h 32"/>
                            <a:gd name="T30" fmla="*/ 59 w 109"/>
                            <a:gd name="T31" fmla="*/ 25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9" h="32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  <a:moveTo>
                                <a:pt x="59" y="25"/>
                              </a:moveTo>
                              <a:lnTo>
                                <a:pt x="72" y="30"/>
                              </a:lnTo>
                              <a:lnTo>
                                <a:pt x="87" y="32"/>
                              </a:lnTo>
                              <a:lnTo>
                                <a:pt x="99" y="32"/>
                              </a:lnTo>
                              <a:lnTo>
                                <a:pt x="109" y="25"/>
                              </a:lnTo>
                              <a:lnTo>
                                <a:pt x="104" y="20"/>
                              </a:lnTo>
                              <a:lnTo>
                                <a:pt x="99" y="17"/>
                              </a:lnTo>
                              <a:lnTo>
                                <a:pt x="92" y="15"/>
                              </a:lnTo>
                              <a:lnTo>
                                <a:pt x="84" y="12"/>
                              </a:lnTo>
                              <a:lnTo>
                                <a:pt x="77" y="12"/>
                              </a:lnTo>
                              <a:lnTo>
                                <a:pt x="72" y="15"/>
                              </a:lnTo>
                              <a:lnTo>
                                <a:pt x="64" y="2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2" name="Freeform 2104"/>
                      <wps:cNvSpPr>
                        <a:spLocks/>
                      </wps:cNvSpPr>
                      <wps:spPr bwMode="auto">
                        <a:xfrm>
                          <a:off x="255905" y="687705"/>
                          <a:ext cx="37465" cy="15875"/>
                        </a:xfrm>
                        <a:custGeom>
                          <a:avLst/>
                          <a:gdLst>
                            <a:gd name="T0" fmla="*/ 59 w 59"/>
                            <a:gd name="T1" fmla="*/ 25 h 25"/>
                            <a:gd name="T2" fmla="*/ 0 w 59"/>
                            <a:gd name="T3" fmla="*/ 0 h 25"/>
                            <a:gd name="T4" fmla="*/ 59 w 59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9" h="25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3" name="Freeform 2105"/>
                      <wps:cNvSpPr>
                        <a:spLocks/>
                      </wps:cNvSpPr>
                      <wps:spPr bwMode="auto">
                        <a:xfrm>
                          <a:off x="293370" y="695325"/>
                          <a:ext cx="31750" cy="12700"/>
                        </a:xfrm>
                        <a:custGeom>
                          <a:avLst/>
                          <a:gdLst>
                            <a:gd name="T0" fmla="*/ 0 w 50"/>
                            <a:gd name="T1" fmla="*/ 13 h 20"/>
                            <a:gd name="T2" fmla="*/ 13 w 50"/>
                            <a:gd name="T3" fmla="*/ 18 h 20"/>
                            <a:gd name="T4" fmla="*/ 28 w 50"/>
                            <a:gd name="T5" fmla="*/ 20 h 20"/>
                            <a:gd name="T6" fmla="*/ 40 w 50"/>
                            <a:gd name="T7" fmla="*/ 20 h 20"/>
                            <a:gd name="T8" fmla="*/ 50 w 50"/>
                            <a:gd name="T9" fmla="*/ 13 h 20"/>
                            <a:gd name="T10" fmla="*/ 45 w 50"/>
                            <a:gd name="T11" fmla="*/ 8 h 20"/>
                            <a:gd name="T12" fmla="*/ 40 w 50"/>
                            <a:gd name="T13" fmla="*/ 5 h 20"/>
                            <a:gd name="T14" fmla="*/ 33 w 50"/>
                            <a:gd name="T15" fmla="*/ 3 h 20"/>
                            <a:gd name="T16" fmla="*/ 25 w 50"/>
                            <a:gd name="T17" fmla="*/ 0 h 20"/>
                            <a:gd name="T18" fmla="*/ 18 w 50"/>
                            <a:gd name="T19" fmla="*/ 0 h 20"/>
                            <a:gd name="T20" fmla="*/ 13 w 50"/>
                            <a:gd name="T21" fmla="*/ 3 h 20"/>
                            <a:gd name="T22" fmla="*/ 5 w 50"/>
                            <a:gd name="T23" fmla="*/ 8 h 20"/>
                            <a:gd name="T24" fmla="*/ 0 w 50"/>
                            <a:gd name="T25" fmla="*/ 13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0" h="20">
                              <a:moveTo>
                                <a:pt x="0" y="13"/>
                              </a:moveTo>
                              <a:lnTo>
                                <a:pt x="13" y="18"/>
                              </a:lnTo>
                              <a:lnTo>
                                <a:pt x="28" y="20"/>
                              </a:lnTo>
                              <a:lnTo>
                                <a:pt x="40" y="20"/>
                              </a:lnTo>
                              <a:lnTo>
                                <a:pt x="50" y="13"/>
                              </a:lnTo>
                              <a:lnTo>
                                <a:pt x="45" y="8"/>
                              </a:lnTo>
                              <a:lnTo>
                                <a:pt x="40" y="5"/>
                              </a:lnTo>
                              <a:lnTo>
                                <a:pt x="33" y="3"/>
                              </a:lnTo>
                              <a:lnTo>
                                <a:pt x="25" y="0"/>
                              </a:lnTo>
                              <a:lnTo>
                                <a:pt x="18" y="0"/>
                              </a:lnTo>
                              <a:lnTo>
                                <a:pt x="13" y="3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4" name="Freeform 2106"/>
                      <wps:cNvSpPr>
                        <a:spLocks noEditPoints="1"/>
                      </wps:cNvSpPr>
                      <wps:spPr bwMode="auto">
                        <a:xfrm>
                          <a:off x="233680" y="681355"/>
                          <a:ext cx="72390" cy="17145"/>
                        </a:xfrm>
                        <a:custGeom>
                          <a:avLst/>
                          <a:gdLst>
                            <a:gd name="T0" fmla="*/ 64 w 114"/>
                            <a:gd name="T1" fmla="*/ 17 h 27"/>
                            <a:gd name="T2" fmla="*/ 0 w 114"/>
                            <a:gd name="T3" fmla="*/ 0 h 27"/>
                            <a:gd name="T4" fmla="*/ 64 w 114"/>
                            <a:gd name="T5" fmla="*/ 17 h 27"/>
                            <a:gd name="T6" fmla="*/ 62 w 114"/>
                            <a:gd name="T7" fmla="*/ 17 h 27"/>
                            <a:gd name="T8" fmla="*/ 77 w 114"/>
                            <a:gd name="T9" fmla="*/ 25 h 27"/>
                            <a:gd name="T10" fmla="*/ 89 w 114"/>
                            <a:gd name="T11" fmla="*/ 27 h 27"/>
                            <a:gd name="T12" fmla="*/ 102 w 114"/>
                            <a:gd name="T13" fmla="*/ 25 h 27"/>
                            <a:gd name="T14" fmla="*/ 114 w 114"/>
                            <a:gd name="T15" fmla="*/ 17 h 27"/>
                            <a:gd name="T16" fmla="*/ 109 w 114"/>
                            <a:gd name="T17" fmla="*/ 12 h 27"/>
                            <a:gd name="T18" fmla="*/ 102 w 114"/>
                            <a:gd name="T19" fmla="*/ 10 h 27"/>
                            <a:gd name="T20" fmla="*/ 97 w 114"/>
                            <a:gd name="T21" fmla="*/ 7 h 27"/>
                            <a:gd name="T22" fmla="*/ 89 w 114"/>
                            <a:gd name="T23" fmla="*/ 5 h 27"/>
                            <a:gd name="T24" fmla="*/ 82 w 114"/>
                            <a:gd name="T25" fmla="*/ 5 h 27"/>
                            <a:gd name="T26" fmla="*/ 74 w 114"/>
                            <a:gd name="T27" fmla="*/ 7 h 27"/>
                            <a:gd name="T28" fmla="*/ 69 w 114"/>
                            <a:gd name="T29" fmla="*/ 12 h 27"/>
                            <a:gd name="T30" fmla="*/ 62 w 114"/>
                            <a:gd name="T31" fmla="*/ 17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4" h="27">
                              <a:moveTo>
                                <a:pt x="64" y="17"/>
                              </a:moveTo>
                              <a:lnTo>
                                <a:pt x="0" y="0"/>
                              </a:lnTo>
                              <a:lnTo>
                                <a:pt x="64" y="17"/>
                              </a:lnTo>
                              <a:close/>
                              <a:moveTo>
                                <a:pt x="62" y="17"/>
                              </a:moveTo>
                              <a:lnTo>
                                <a:pt x="77" y="25"/>
                              </a:lnTo>
                              <a:lnTo>
                                <a:pt x="89" y="27"/>
                              </a:lnTo>
                              <a:lnTo>
                                <a:pt x="102" y="25"/>
                              </a:lnTo>
                              <a:lnTo>
                                <a:pt x="114" y="17"/>
                              </a:lnTo>
                              <a:lnTo>
                                <a:pt x="109" y="12"/>
                              </a:lnTo>
                              <a:lnTo>
                                <a:pt x="102" y="10"/>
                              </a:lnTo>
                              <a:lnTo>
                                <a:pt x="97" y="7"/>
                              </a:lnTo>
                              <a:lnTo>
                                <a:pt x="89" y="5"/>
                              </a:lnTo>
                              <a:lnTo>
                                <a:pt x="82" y="5"/>
                              </a:lnTo>
                              <a:lnTo>
                                <a:pt x="74" y="7"/>
                              </a:lnTo>
                              <a:lnTo>
                                <a:pt x="69" y="12"/>
                              </a:lnTo>
                              <a:lnTo>
                                <a:pt x="62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5" name="Freeform 2107"/>
                      <wps:cNvSpPr>
                        <a:spLocks/>
                      </wps:cNvSpPr>
                      <wps:spPr bwMode="auto">
                        <a:xfrm>
                          <a:off x="233680" y="681355"/>
                          <a:ext cx="40640" cy="10795"/>
                        </a:xfrm>
                        <a:custGeom>
                          <a:avLst/>
                          <a:gdLst>
                            <a:gd name="T0" fmla="*/ 64 w 64"/>
                            <a:gd name="T1" fmla="*/ 17 h 17"/>
                            <a:gd name="T2" fmla="*/ 0 w 64"/>
                            <a:gd name="T3" fmla="*/ 0 h 17"/>
                            <a:gd name="T4" fmla="*/ 64 w 64"/>
                            <a:gd name="T5" fmla="*/ 17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4" h="17">
                              <a:moveTo>
                                <a:pt x="64" y="17"/>
                              </a:moveTo>
                              <a:lnTo>
                                <a:pt x="0" y="0"/>
                              </a:lnTo>
                              <a:lnTo>
                                <a:pt x="64" y="1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6" name="Freeform 2108"/>
                      <wps:cNvSpPr>
                        <a:spLocks/>
                      </wps:cNvSpPr>
                      <wps:spPr bwMode="auto">
                        <a:xfrm>
                          <a:off x="273050" y="684530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12 h 22"/>
                            <a:gd name="T2" fmla="*/ 15 w 52"/>
                            <a:gd name="T3" fmla="*/ 20 h 22"/>
                            <a:gd name="T4" fmla="*/ 27 w 52"/>
                            <a:gd name="T5" fmla="*/ 22 h 22"/>
                            <a:gd name="T6" fmla="*/ 40 w 52"/>
                            <a:gd name="T7" fmla="*/ 20 h 22"/>
                            <a:gd name="T8" fmla="*/ 52 w 52"/>
                            <a:gd name="T9" fmla="*/ 12 h 22"/>
                            <a:gd name="T10" fmla="*/ 47 w 52"/>
                            <a:gd name="T11" fmla="*/ 7 h 22"/>
                            <a:gd name="T12" fmla="*/ 40 w 52"/>
                            <a:gd name="T13" fmla="*/ 5 h 22"/>
                            <a:gd name="T14" fmla="*/ 35 w 52"/>
                            <a:gd name="T15" fmla="*/ 2 h 22"/>
                            <a:gd name="T16" fmla="*/ 27 w 52"/>
                            <a:gd name="T17" fmla="*/ 0 h 22"/>
                            <a:gd name="T18" fmla="*/ 20 w 52"/>
                            <a:gd name="T19" fmla="*/ 0 h 22"/>
                            <a:gd name="T20" fmla="*/ 12 w 52"/>
                            <a:gd name="T21" fmla="*/ 2 h 22"/>
                            <a:gd name="T22" fmla="*/ 7 w 52"/>
                            <a:gd name="T23" fmla="*/ 7 h 22"/>
                            <a:gd name="T24" fmla="*/ 0 w 52"/>
                            <a:gd name="T25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12"/>
                              </a:moveTo>
                              <a:lnTo>
                                <a:pt x="15" y="20"/>
                              </a:lnTo>
                              <a:lnTo>
                                <a:pt x="27" y="22"/>
                              </a:lnTo>
                              <a:lnTo>
                                <a:pt x="40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40" y="5"/>
                              </a:lnTo>
                              <a:lnTo>
                                <a:pt x="35" y="2"/>
                              </a:lnTo>
                              <a:lnTo>
                                <a:pt x="27" y="0"/>
                              </a:lnTo>
                              <a:lnTo>
                                <a:pt x="20" y="0"/>
                              </a:lnTo>
                              <a:lnTo>
                                <a:pt x="12" y="2"/>
                              </a:lnTo>
                              <a:lnTo>
                                <a:pt x="7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7" name="Freeform 2109"/>
                      <wps:cNvSpPr>
                        <a:spLocks noEditPoints="1"/>
                      </wps:cNvSpPr>
                      <wps:spPr bwMode="auto">
                        <a:xfrm>
                          <a:off x="219075" y="671830"/>
                          <a:ext cx="69850" cy="17145"/>
                        </a:xfrm>
                        <a:custGeom>
                          <a:avLst/>
                          <a:gdLst>
                            <a:gd name="T0" fmla="*/ 58 w 110"/>
                            <a:gd name="T1" fmla="*/ 15 h 27"/>
                            <a:gd name="T2" fmla="*/ 0 w 110"/>
                            <a:gd name="T3" fmla="*/ 0 h 27"/>
                            <a:gd name="T4" fmla="*/ 58 w 110"/>
                            <a:gd name="T5" fmla="*/ 15 h 27"/>
                            <a:gd name="T6" fmla="*/ 58 w 110"/>
                            <a:gd name="T7" fmla="*/ 15 h 27"/>
                            <a:gd name="T8" fmla="*/ 72 w 110"/>
                            <a:gd name="T9" fmla="*/ 22 h 27"/>
                            <a:gd name="T10" fmla="*/ 85 w 110"/>
                            <a:gd name="T11" fmla="*/ 27 h 27"/>
                            <a:gd name="T12" fmla="*/ 97 w 110"/>
                            <a:gd name="T13" fmla="*/ 25 h 27"/>
                            <a:gd name="T14" fmla="*/ 110 w 110"/>
                            <a:gd name="T15" fmla="*/ 17 h 27"/>
                            <a:gd name="T16" fmla="*/ 105 w 110"/>
                            <a:gd name="T17" fmla="*/ 12 h 27"/>
                            <a:gd name="T18" fmla="*/ 97 w 110"/>
                            <a:gd name="T19" fmla="*/ 10 h 27"/>
                            <a:gd name="T20" fmla="*/ 92 w 110"/>
                            <a:gd name="T21" fmla="*/ 7 h 27"/>
                            <a:gd name="T22" fmla="*/ 85 w 110"/>
                            <a:gd name="T23" fmla="*/ 5 h 27"/>
                            <a:gd name="T24" fmla="*/ 77 w 110"/>
                            <a:gd name="T25" fmla="*/ 5 h 27"/>
                            <a:gd name="T26" fmla="*/ 70 w 110"/>
                            <a:gd name="T27" fmla="*/ 7 h 27"/>
                            <a:gd name="T28" fmla="*/ 63 w 110"/>
                            <a:gd name="T29" fmla="*/ 10 h 27"/>
                            <a:gd name="T30" fmla="*/ 58 w 110"/>
                            <a:gd name="T31" fmla="*/ 15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0" h="27">
                              <a:moveTo>
                                <a:pt x="58" y="15"/>
                              </a:moveTo>
                              <a:lnTo>
                                <a:pt x="0" y="0"/>
                              </a:lnTo>
                              <a:lnTo>
                                <a:pt x="58" y="15"/>
                              </a:lnTo>
                              <a:close/>
                              <a:moveTo>
                                <a:pt x="58" y="15"/>
                              </a:moveTo>
                              <a:lnTo>
                                <a:pt x="72" y="22"/>
                              </a:lnTo>
                              <a:lnTo>
                                <a:pt x="85" y="27"/>
                              </a:lnTo>
                              <a:lnTo>
                                <a:pt x="97" y="25"/>
                              </a:lnTo>
                              <a:lnTo>
                                <a:pt x="110" y="17"/>
                              </a:lnTo>
                              <a:lnTo>
                                <a:pt x="105" y="12"/>
                              </a:lnTo>
                              <a:lnTo>
                                <a:pt x="97" y="10"/>
                              </a:lnTo>
                              <a:lnTo>
                                <a:pt x="92" y="7"/>
                              </a:lnTo>
                              <a:lnTo>
                                <a:pt x="85" y="5"/>
                              </a:lnTo>
                              <a:lnTo>
                                <a:pt x="77" y="5"/>
                              </a:lnTo>
                              <a:lnTo>
                                <a:pt x="70" y="7"/>
                              </a:lnTo>
                              <a:lnTo>
                                <a:pt x="63" y="10"/>
                              </a:lnTo>
                              <a:lnTo>
                                <a:pt x="58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8" name="Freeform 2110"/>
                      <wps:cNvSpPr>
                        <a:spLocks/>
                      </wps:cNvSpPr>
                      <wps:spPr bwMode="auto">
                        <a:xfrm>
                          <a:off x="219075" y="671830"/>
                          <a:ext cx="36830" cy="9525"/>
                        </a:xfrm>
                        <a:custGeom>
                          <a:avLst/>
                          <a:gdLst>
                            <a:gd name="T0" fmla="*/ 58 w 58"/>
                            <a:gd name="T1" fmla="*/ 15 h 15"/>
                            <a:gd name="T2" fmla="*/ 0 w 58"/>
                            <a:gd name="T3" fmla="*/ 0 h 15"/>
                            <a:gd name="T4" fmla="*/ 58 w 58"/>
                            <a:gd name="T5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8" h="15">
                              <a:moveTo>
                                <a:pt x="58" y="15"/>
                              </a:moveTo>
                              <a:lnTo>
                                <a:pt x="0" y="0"/>
                              </a:lnTo>
                              <a:lnTo>
                                <a:pt x="58" y="1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9" name="Freeform 2111"/>
                      <wps:cNvSpPr>
                        <a:spLocks/>
                      </wps:cNvSpPr>
                      <wps:spPr bwMode="auto">
                        <a:xfrm>
                          <a:off x="255905" y="675005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10 h 22"/>
                            <a:gd name="T2" fmla="*/ 14 w 52"/>
                            <a:gd name="T3" fmla="*/ 17 h 22"/>
                            <a:gd name="T4" fmla="*/ 27 w 52"/>
                            <a:gd name="T5" fmla="*/ 22 h 22"/>
                            <a:gd name="T6" fmla="*/ 39 w 52"/>
                            <a:gd name="T7" fmla="*/ 20 h 22"/>
                            <a:gd name="T8" fmla="*/ 52 w 52"/>
                            <a:gd name="T9" fmla="*/ 12 h 22"/>
                            <a:gd name="T10" fmla="*/ 47 w 52"/>
                            <a:gd name="T11" fmla="*/ 7 h 22"/>
                            <a:gd name="T12" fmla="*/ 39 w 52"/>
                            <a:gd name="T13" fmla="*/ 5 h 22"/>
                            <a:gd name="T14" fmla="*/ 34 w 52"/>
                            <a:gd name="T15" fmla="*/ 2 h 22"/>
                            <a:gd name="T16" fmla="*/ 27 w 52"/>
                            <a:gd name="T17" fmla="*/ 0 h 22"/>
                            <a:gd name="T18" fmla="*/ 19 w 52"/>
                            <a:gd name="T19" fmla="*/ 0 h 22"/>
                            <a:gd name="T20" fmla="*/ 12 w 52"/>
                            <a:gd name="T21" fmla="*/ 2 h 22"/>
                            <a:gd name="T22" fmla="*/ 5 w 52"/>
                            <a:gd name="T23" fmla="*/ 5 h 22"/>
                            <a:gd name="T24" fmla="*/ 0 w 52"/>
                            <a:gd name="T25" fmla="*/ 1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10"/>
                              </a:moveTo>
                              <a:lnTo>
                                <a:pt x="14" y="17"/>
                              </a:lnTo>
                              <a:lnTo>
                                <a:pt x="27" y="22"/>
                              </a:lnTo>
                              <a:lnTo>
                                <a:pt x="39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39" y="5"/>
                              </a:lnTo>
                              <a:lnTo>
                                <a:pt x="34" y="2"/>
                              </a:lnTo>
                              <a:lnTo>
                                <a:pt x="27" y="0"/>
                              </a:lnTo>
                              <a:lnTo>
                                <a:pt x="19" y="0"/>
                              </a:lnTo>
                              <a:lnTo>
                                <a:pt x="12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0" name="Freeform 2112"/>
                      <wps:cNvSpPr>
                        <a:spLocks noEditPoints="1"/>
                      </wps:cNvSpPr>
                      <wps:spPr bwMode="auto">
                        <a:xfrm>
                          <a:off x="197485" y="654050"/>
                          <a:ext cx="69215" cy="22225"/>
                        </a:xfrm>
                        <a:custGeom>
                          <a:avLst/>
                          <a:gdLst>
                            <a:gd name="T0" fmla="*/ 59 w 109"/>
                            <a:gd name="T1" fmla="*/ 25 h 35"/>
                            <a:gd name="T2" fmla="*/ 0 w 109"/>
                            <a:gd name="T3" fmla="*/ 0 h 35"/>
                            <a:gd name="T4" fmla="*/ 59 w 109"/>
                            <a:gd name="T5" fmla="*/ 25 h 35"/>
                            <a:gd name="T6" fmla="*/ 59 w 109"/>
                            <a:gd name="T7" fmla="*/ 25 h 35"/>
                            <a:gd name="T8" fmla="*/ 72 w 109"/>
                            <a:gd name="T9" fmla="*/ 33 h 35"/>
                            <a:gd name="T10" fmla="*/ 84 w 109"/>
                            <a:gd name="T11" fmla="*/ 35 h 35"/>
                            <a:gd name="T12" fmla="*/ 97 w 109"/>
                            <a:gd name="T13" fmla="*/ 33 h 35"/>
                            <a:gd name="T14" fmla="*/ 109 w 109"/>
                            <a:gd name="T15" fmla="*/ 28 h 35"/>
                            <a:gd name="T16" fmla="*/ 104 w 109"/>
                            <a:gd name="T17" fmla="*/ 23 h 35"/>
                            <a:gd name="T18" fmla="*/ 99 w 109"/>
                            <a:gd name="T19" fmla="*/ 18 h 35"/>
                            <a:gd name="T20" fmla="*/ 92 w 109"/>
                            <a:gd name="T21" fmla="*/ 15 h 35"/>
                            <a:gd name="T22" fmla="*/ 84 w 109"/>
                            <a:gd name="T23" fmla="*/ 15 h 35"/>
                            <a:gd name="T24" fmla="*/ 77 w 109"/>
                            <a:gd name="T25" fmla="*/ 15 h 35"/>
                            <a:gd name="T26" fmla="*/ 72 w 109"/>
                            <a:gd name="T27" fmla="*/ 18 h 35"/>
                            <a:gd name="T28" fmla="*/ 64 w 109"/>
                            <a:gd name="T29" fmla="*/ 20 h 35"/>
                            <a:gd name="T30" fmla="*/ 59 w 109"/>
                            <a:gd name="T31" fmla="*/ 2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9" h="35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  <a:moveTo>
                                <a:pt x="59" y="25"/>
                              </a:moveTo>
                              <a:lnTo>
                                <a:pt x="72" y="33"/>
                              </a:lnTo>
                              <a:lnTo>
                                <a:pt x="84" y="35"/>
                              </a:lnTo>
                              <a:lnTo>
                                <a:pt x="97" y="33"/>
                              </a:lnTo>
                              <a:lnTo>
                                <a:pt x="109" y="28"/>
                              </a:lnTo>
                              <a:lnTo>
                                <a:pt x="104" y="23"/>
                              </a:lnTo>
                              <a:lnTo>
                                <a:pt x="99" y="18"/>
                              </a:lnTo>
                              <a:lnTo>
                                <a:pt x="92" y="15"/>
                              </a:lnTo>
                              <a:lnTo>
                                <a:pt x="84" y="15"/>
                              </a:lnTo>
                              <a:lnTo>
                                <a:pt x="77" y="15"/>
                              </a:lnTo>
                              <a:lnTo>
                                <a:pt x="72" y="18"/>
                              </a:lnTo>
                              <a:lnTo>
                                <a:pt x="64" y="2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1" name="Freeform 2113"/>
                      <wps:cNvSpPr>
                        <a:spLocks/>
                      </wps:cNvSpPr>
                      <wps:spPr bwMode="auto">
                        <a:xfrm>
                          <a:off x="197485" y="654050"/>
                          <a:ext cx="37465" cy="15875"/>
                        </a:xfrm>
                        <a:custGeom>
                          <a:avLst/>
                          <a:gdLst>
                            <a:gd name="T0" fmla="*/ 59 w 59"/>
                            <a:gd name="T1" fmla="*/ 25 h 25"/>
                            <a:gd name="T2" fmla="*/ 0 w 59"/>
                            <a:gd name="T3" fmla="*/ 0 h 25"/>
                            <a:gd name="T4" fmla="*/ 59 w 59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9" h="25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2" name="Freeform 2114"/>
                      <wps:cNvSpPr>
                        <a:spLocks/>
                      </wps:cNvSpPr>
                      <wps:spPr bwMode="auto">
                        <a:xfrm>
                          <a:off x="234950" y="663575"/>
                          <a:ext cx="31750" cy="12700"/>
                        </a:xfrm>
                        <a:custGeom>
                          <a:avLst/>
                          <a:gdLst>
                            <a:gd name="T0" fmla="*/ 0 w 50"/>
                            <a:gd name="T1" fmla="*/ 10 h 20"/>
                            <a:gd name="T2" fmla="*/ 13 w 50"/>
                            <a:gd name="T3" fmla="*/ 18 h 20"/>
                            <a:gd name="T4" fmla="*/ 25 w 50"/>
                            <a:gd name="T5" fmla="*/ 20 h 20"/>
                            <a:gd name="T6" fmla="*/ 38 w 50"/>
                            <a:gd name="T7" fmla="*/ 18 h 20"/>
                            <a:gd name="T8" fmla="*/ 50 w 50"/>
                            <a:gd name="T9" fmla="*/ 13 h 20"/>
                            <a:gd name="T10" fmla="*/ 45 w 50"/>
                            <a:gd name="T11" fmla="*/ 8 h 20"/>
                            <a:gd name="T12" fmla="*/ 40 w 50"/>
                            <a:gd name="T13" fmla="*/ 3 h 20"/>
                            <a:gd name="T14" fmla="*/ 33 w 50"/>
                            <a:gd name="T15" fmla="*/ 0 h 20"/>
                            <a:gd name="T16" fmla="*/ 25 w 50"/>
                            <a:gd name="T17" fmla="*/ 0 h 20"/>
                            <a:gd name="T18" fmla="*/ 18 w 50"/>
                            <a:gd name="T19" fmla="*/ 0 h 20"/>
                            <a:gd name="T20" fmla="*/ 13 w 50"/>
                            <a:gd name="T21" fmla="*/ 3 h 20"/>
                            <a:gd name="T22" fmla="*/ 5 w 50"/>
                            <a:gd name="T23" fmla="*/ 5 h 20"/>
                            <a:gd name="T24" fmla="*/ 0 w 50"/>
                            <a:gd name="T25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0" h="20">
                              <a:moveTo>
                                <a:pt x="0" y="10"/>
                              </a:moveTo>
                              <a:lnTo>
                                <a:pt x="13" y="18"/>
                              </a:lnTo>
                              <a:lnTo>
                                <a:pt x="25" y="20"/>
                              </a:lnTo>
                              <a:lnTo>
                                <a:pt x="38" y="18"/>
                              </a:lnTo>
                              <a:lnTo>
                                <a:pt x="50" y="13"/>
                              </a:lnTo>
                              <a:lnTo>
                                <a:pt x="45" y="8"/>
                              </a:lnTo>
                              <a:lnTo>
                                <a:pt x="40" y="3"/>
                              </a:lnTo>
                              <a:lnTo>
                                <a:pt x="33" y="0"/>
                              </a:lnTo>
                              <a:lnTo>
                                <a:pt x="25" y="0"/>
                              </a:lnTo>
                              <a:lnTo>
                                <a:pt x="18" y="0"/>
                              </a:lnTo>
                              <a:lnTo>
                                <a:pt x="13" y="3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3" name="Freeform 2115"/>
                      <wps:cNvSpPr>
                        <a:spLocks noEditPoints="1"/>
                      </wps:cNvSpPr>
                      <wps:spPr bwMode="auto">
                        <a:xfrm>
                          <a:off x="179705" y="633730"/>
                          <a:ext cx="71120" cy="29845"/>
                        </a:xfrm>
                        <a:custGeom>
                          <a:avLst/>
                          <a:gdLst>
                            <a:gd name="T0" fmla="*/ 60 w 112"/>
                            <a:gd name="T1" fmla="*/ 32 h 47"/>
                            <a:gd name="T2" fmla="*/ 0 w 112"/>
                            <a:gd name="T3" fmla="*/ 0 h 47"/>
                            <a:gd name="T4" fmla="*/ 60 w 112"/>
                            <a:gd name="T5" fmla="*/ 32 h 47"/>
                            <a:gd name="T6" fmla="*/ 60 w 112"/>
                            <a:gd name="T7" fmla="*/ 32 h 47"/>
                            <a:gd name="T8" fmla="*/ 75 w 112"/>
                            <a:gd name="T9" fmla="*/ 42 h 47"/>
                            <a:gd name="T10" fmla="*/ 87 w 112"/>
                            <a:gd name="T11" fmla="*/ 47 h 47"/>
                            <a:gd name="T12" fmla="*/ 100 w 112"/>
                            <a:gd name="T13" fmla="*/ 47 h 47"/>
                            <a:gd name="T14" fmla="*/ 112 w 112"/>
                            <a:gd name="T15" fmla="*/ 45 h 47"/>
                            <a:gd name="T16" fmla="*/ 107 w 112"/>
                            <a:gd name="T17" fmla="*/ 37 h 47"/>
                            <a:gd name="T18" fmla="*/ 102 w 112"/>
                            <a:gd name="T19" fmla="*/ 32 h 47"/>
                            <a:gd name="T20" fmla="*/ 95 w 112"/>
                            <a:gd name="T21" fmla="*/ 30 h 47"/>
                            <a:gd name="T22" fmla="*/ 87 w 112"/>
                            <a:gd name="T23" fmla="*/ 27 h 47"/>
                            <a:gd name="T24" fmla="*/ 80 w 112"/>
                            <a:gd name="T25" fmla="*/ 25 h 47"/>
                            <a:gd name="T26" fmla="*/ 72 w 112"/>
                            <a:gd name="T27" fmla="*/ 27 h 47"/>
                            <a:gd name="T28" fmla="*/ 65 w 112"/>
                            <a:gd name="T29" fmla="*/ 30 h 47"/>
                            <a:gd name="T30" fmla="*/ 60 w 112"/>
                            <a:gd name="T31" fmla="*/ 32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2" h="47">
                              <a:moveTo>
                                <a:pt x="60" y="32"/>
                              </a:moveTo>
                              <a:lnTo>
                                <a:pt x="0" y="0"/>
                              </a:lnTo>
                              <a:lnTo>
                                <a:pt x="60" y="32"/>
                              </a:lnTo>
                              <a:close/>
                              <a:moveTo>
                                <a:pt x="60" y="32"/>
                              </a:moveTo>
                              <a:lnTo>
                                <a:pt x="75" y="42"/>
                              </a:lnTo>
                              <a:lnTo>
                                <a:pt x="87" y="47"/>
                              </a:lnTo>
                              <a:lnTo>
                                <a:pt x="100" y="47"/>
                              </a:lnTo>
                              <a:lnTo>
                                <a:pt x="112" y="45"/>
                              </a:lnTo>
                              <a:lnTo>
                                <a:pt x="107" y="37"/>
                              </a:lnTo>
                              <a:lnTo>
                                <a:pt x="102" y="32"/>
                              </a:lnTo>
                              <a:lnTo>
                                <a:pt x="95" y="30"/>
                              </a:lnTo>
                              <a:lnTo>
                                <a:pt x="87" y="27"/>
                              </a:lnTo>
                              <a:lnTo>
                                <a:pt x="80" y="25"/>
                              </a:lnTo>
                              <a:lnTo>
                                <a:pt x="72" y="27"/>
                              </a:lnTo>
                              <a:lnTo>
                                <a:pt x="65" y="3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4" name="Freeform 2116"/>
                      <wps:cNvSpPr>
                        <a:spLocks/>
                      </wps:cNvSpPr>
                      <wps:spPr bwMode="auto">
                        <a:xfrm>
                          <a:off x="179705" y="633730"/>
                          <a:ext cx="38100" cy="20320"/>
                        </a:xfrm>
                        <a:custGeom>
                          <a:avLst/>
                          <a:gdLst>
                            <a:gd name="T0" fmla="*/ 60 w 60"/>
                            <a:gd name="T1" fmla="*/ 32 h 32"/>
                            <a:gd name="T2" fmla="*/ 0 w 60"/>
                            <a:gd name="T3" fmla="*/ 0 h 32"/>
                            <a:gd name="T4" fmla="*/ 60 w 60"/>
                            <a:gd name="T5" fmla="*/ 32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0" h="32">
                              <a:moveTo>
                                <a:pt x="60" y="32"/>
                              </a:moveTo>
                              <a:lnTo>
                                <a:pt x="0" y="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5" name="Freeform 2117"/>
                      <wps:cNvSpPr>
                        <a:spLocks/>
                      </wps:cNvSpPr>
                      <wps:spPr bwMode="auto">
                        <a:xfrm>
                          <a:off x="217805" y="649605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7 h 22"/>
                            <a:gd name="T2" fmla="*/ 15 w 52"/>
                            <a:gd name="T3" fmla="*/ 17 h 22"/>
                            <a:gd name="T4" fmla="*/ 27 w 52"/>
                            <a:gd name="T5" fmla="*/ 22 h 22"/>
                            <a:gd name="T6" fmla="*/ 40 w 52"/>
                            <a:gd name="T7" fmla="*/ 22 h 22"/>
                            <a:gd name="T8" fmla="*/ 52 w 52"/>
                            <a:gd name="T9" fmla="*/ 20 h 22"/>
                            <a:gd name="T10" fmla="*/ 47 w 52"/>
                            <a:gd name="T11" fmla="*/ 12 h 22"/>
                            <a:gd name="T12" fmla="*/ 42 w 52"/>
                            <a:gd name="T13" fmla="*/ 7 h 22"/>
                            <a:gd name="T14" fmla="*/ 35 w 52"/>
                            <a:gd name="T15" fmla="*/ 5 h 22"/>
                            <a:gd name="T16" fmla="*/ 27 w 52"/>
                            <a:gd name="T17" fmla="*/ 2 h 22"/>
                            <a:gd name="T18" fmla="*/ 20 w 52"/>
                            <a:gd name="T19" fmla="*/ 0 h 22"/>
                            <a:gd name="T20" fmla="*/ 12 w 52"/>
                            <a:gd name="T21" fmla="*/ 2 h 22"/>
                            <a:gd name="T22" fmla="*/ 5 w 52"/>
                            <a:gd name="T23" fmla="*/ 5 h 22"/>
                            <a:gd name="T24" fmla="*/ 0 w 52"/>
                            <a:gd name="T25" fmla="*/ 7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7"/>
                              </a:moveTo>
                              <a:lnTo>
                                <a:pt x="15" y="17"/>
                              </a:lnTo>
                              <a:lnTo>
                                <a:pt x="27" y="22"/>
                              </a:lnTo>
                              <a:lnTo>
                                <a:pt x="40" y="22"/>
                              </a:lnTo>
                              <a:lnTo>
                                <a:pt x="52" y="20"/>
                              </a:lnTo>
                              <a:lnTo>
                                <a:pt x="47" y="12"/>
                              </a:lnTo>
                              <a:lnTo>
                                <a:pt x="42" y="7"/>
                              </a:lnTo>
                              <a:lnTo>
                                <a:pt x="35" y="5"/>
                              </a:lnTo>
                              <a:lnTo>
                                <a:pt x="27" y="2"/>
                              </a:lnTo>
                              <a:lnTo>
                                <a:pt x="20" y="0"/>
                              </a:lnTo>
                              <a:lnTo>
                                <a:pt x="12" y="2"/>
                              </a:lnTo>
                              <a:lnTo>
                                <a:pt x="5" y="5"/>
                              </a:lnTo>
                              <a:lnTo>
                                <a:pt x="0" y="7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6" name="Freeform 2118"/>
                      <wps:cNvSpPr>
                        <a:spLocks/>
                      </wps:cNvSpPr>
                      <wps:spPr bwMode="auto">
                        <a:xfrm>
                          <a:off x="312420" y="681355"/>
                          <a:ext cx="17145" cy="26670"/>
                        </a:xfrm>
                        <a:custGeom>
                          <a:avLst/>
                          <a:gdLst>
                            <a:gd name="T0" fmla="*/ 0 w 27"/>
                            <a:gd name="T1" fmla="*/ 0 h 42"/>
                            <a:gd name="T2" fmla="*/ 3 w 27"/>
                            <a:gd name="T3" fmla="*/ 12 h 42"/>
                            <a:gd name="T4" fmla="*/ 7 w 27"/>
                            <a:gd name="T5" fmla="*/ 25 h 42"/>
                            <a:gd name="T6" fmla="*/ 17 w 27"/>
                            <a:gd name="T7" fmla="*/ 35 h 42"/>
                            <a:gd name="T8" fmla="*/ 27 w 27"/>
                            <a:gd name="T9" fmla="*/ 42 h 42"/>
                            <a:gd name="T10" fmla="*/ 27 w 27"/>
                            <a:gd name="T11" fmla="*/ 30 h 42"/>
                            <a:gd name="T12" fmla="*/ 22 w 27"/>
                            <a:gd name="T13" fmla="*/ 17 h 42"/>
                            <a:gd name="T14" fmla="*/ 12 w 27"/>
                            <a:gd name="T15" fmla="*/ 5 h 42"/>
                            <a:gd name="T16" fmla="*/ 0 w 27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7" h="42">
                              <a:moveTo>
                                <a:pt x="0" y="0"/>
                              </a:moveTo>
                              <a:lnTo>
                                <a:pt x="3" y="12"/>
                              </a:lnTo>
                              <a:lnTo>
                                <a:pt x="7" y="25"/>
                              </a:lnTo>
                              <a:lnTo>
                                <a:pt x="17" y="35"/>
                              </a:lnTo>
                              <a:lnTo>
                                <a:pt x="27" y="42"/>
                              </a:lnTo>
                              <a:lnTo>
                                <a:pt x="27" y="30"/>
                              </a:lnTo>
                              <a:lnTo>
                                <a:pt x="22" y="17"/>
                              </a:lnTo>
                              <a:lnTo>
                                <a:pt x="12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7" name="Freeform 2119"/>
                      <wps:cNvSpPr>
                        <a:spLocks/>
                      </wps:cNvSpPr>
                      <wps:spPr bwMode="auto">
                        <a:xfrm>
                          <a:off x="312420" y="681355"/>
                          <a:ext cx="17145" cy="26670"/>
                        </a:xfrm>
                        <a:custGeom>
                          <a:avLst/>
                          <a:gdLst>
                            <a:gd name="T0" fmla="*/ 0 w 27"/>
                            <a:gd name="T1" fmla="*/ 0 h 42"/>
                            <a:gd name="T2" fmla="*/ 3 w 27"/>
                            <a:gd name="T3" fmla="*/ 12 h 42"/>
                            <a:gd name="T4" fmla="*/ 7 w 27"/>
                            <a:gd name="T5" fmla="*/ 25 h 42"/>
                            <a:gd name="T6" fmla="*/ 17 w 27"/>
                            <a:gd name="T7" fmla="*/ 35 h 42"/>
                            <a:gd name="T8" fmla="*/ 27 w 27"/>
                            <a:gd name="T9" fmla="*/ 42 h 42"/>
                            <a:gd name="T10" fmla="*/ 27 w 27"/>
                            <a:gd name="T11" fmla="*/ 30 h 42"/>
                            <a:gd name="T12" fmla="*/ 22 w 27"/>
                            <a:gd name="T13" fmla="*/ 17 h 42"/>
                            <a:gd name="T14" fmla="*/ 12 w 27"/>
                            <a:gd name="T15" fmla="*/ 5 h 42"/>
                            <a:gd name="T16" fmla="*/ 0 w 27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7" h="42">
                              <a:moveTo>
                                <a:pt x="0" y="0"/>
                              </a:moveTo>
                              <a:lnTo>
                                <a:pt x="3" y="12"/>
                              </a:lnTo>
                              <a:lnTo>
                                <a:pt x="7" y="25"/>
                              </a:lnTo>
                              <a:lnTo>
                                <a:pt x="17" y="35"/>
                              </a:lnTo>
                              <a:lnTo>
                                <a:pt x="27" y="42"/>
                              </a:lnTo>
                              <a:lnTo>
                                <a:pt x="27" y="30"/>
                              </a:lnTo>
                              <a:lnTo>
                                <a:pt x="22" y="17"/>
                              </a:lnTo>
                              <a:lnTo>
                                <a:pt x="12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8" name="Freeform 2120"/>
                      <wps:cNvSpPr>
                        <a:spLocks noEditPoints="1"/>
                      </wps:cNvSpPr>
                      <wps:spPr bwMode="auto">
                        <a:xfrm>
                          <a:off x="301625" y="660400"/>
                          <a:ext cx="46990" cy="53975"/>
                        </a:xfrm>
                        <a:custGeom>
                          <a:avLst/>
                          <a:gdLst>
                            <a:gd name="T0" fmla="*/ 44 w 74"/>
                            <a:gd name="T1" fmla="*/ 43 h 85"/>
                            <a:gd name="T2" fmla="*/ 47 w 74"/>
                            <a:gd name="T3" fmla="*/ 58 h 85"/>
                            <a:gd name="T4" fmla="*/ 54 w 74"/>
                            <a:gd name="T5" fmla="*/ 68 h 85"/>
                            <a:gd name="T6" fmla="*/ 64 w 74"/>
                            <a:gd name="T7" fmla="*/ 78 h 85"/>
                            <a:gd name="T8" fmla="*/ 74 w 74"/>
                            <a:gd name="T9" fmla="*/ 85 h 85"/>
                            <a:gd name="T10" fmla="*/ 74 w 74"/>
                            <a:gd name="T11" fmla="*/ 75 h 85"/>
                            <a:gd name="T12" fmla="*/ 69 w 74"/>
                            <a:gd name="T13" fmla="*/ 63 h 85"/>
                            <a:gd name="T14" fmla="*/ 59 w 74"/>
                            <a:gd name="T15" fmla="*/ 50 h 85"/>
                            <a:gd name="T16" fmla="*/ 44 w 74"/>
                            <a:gd name="T17" fmla="*/ 43 h 85"/>
                            <a:gd name="T18" fmla="*/ 44 w 74"/>
                            <a:gd name="T19" fmla="*/ 43 h 85"/>
                            <a:gd name="T20" fmla="*/ 0 w 74"/>
                            <a:gd name="T21" fmla="*/ 0 h 85"/>
                            <a:gd name="T22" fmla="*/ 44 w 74"/>
                            <a:gd name="T23" fmla="*/ 43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74" h="85">
                              <a:moveTo>
                                <a:pt x="44" y="43"/>
                              </a:moveTo>
                              <a:lnTo>
                                <a:pt x="47" y="58"/>
                              </a:lnTo>
                              <a:lnTo>
                                <a:pt x="54" y="68"/>
                              </a:lnTo>
                              <a:lnTo>
                                <a:pt x="64" y="78"/>
                              </a:lnTo>
                              <a:lnTo>
                                <a:pt x="74" y="85"/>
                              </a:lnTo>
                              <a:lnTo>
                                <a:pt x="74" y="75"/>
                              </a:lnTo>
                              <a:lnTo>
                                <a:pt x="69" y="63"/>
                              </a:lnTo>
                              <a:lnTo>
                                <a:pt x="59" y="50"/>
                              </a:lnTo>
                              <a:lnTo>
                                <a:pt x="44" y="43"/>
                              </a:lnTo>
                              <a:close/>
                              <a:moveTo>
                                <a:pt x="44" y="43"/>
                              </a:moveTo>
                              <a:lnTo>
                                <a:pt x="0" y="0"/>
                              </a:lnTo>
                              <a:lnTo>
                                <a:pt x="44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9" name="Freeform 2121"/>
                      <wps:cNvSpPr>
                        <a:spLocks/>
                      </wps:cNvSpPr>
                      <wps:spPr bwMode="auto">
                        <a:xfrm>
                          <a:off x="329565" y="687705"/>
                          <a:ext cx="19050" cy="26670"/>
                        </a:xfrm>
                        <a:custGeom>
                          <a:avLst/>
                          <a:gdLst>
                            <a:gd name="T0" fmla="*/ 0 w 30"/>
                            <a:gd name="T1" fmla="*/ 0 h 42"/>
                            <a:gd name="T2" fmla="*/ 3 w 30"/>
                            <a:gd name="T3" fmla="*/ 15 h 42"/>
                            <a:gd name="T4" fmla="*/ 10 w 30"/>
                            <a:gd name="T5" fmla="*/ 25 h 42"/>
                            <a:gd name="T6" fmla="*/ 20 w 30"/>
                            <a:gd name="T7" fmla="*/ 35 h 42"/>
                            <a:gd name="T8" fmla="*/ 30 w 30"/>
                            <a:gd name="T9" fmla="*/ 42 h 42"/>
                            <a:gd name="T10" fmla="*/ 30 w 30"/>
                            <a:gd name="T11" fmla="*/ 32 h 42"/>
                            <a:gd name="T12" fmla="*/ 25 w 30"/>
                            <a:gd name="T13" fmla="*/ 20 h 42"/>
                            <a:gd name="T14" fmla="*/ 15 w 30"/>
                            <a:gd name="T15" fmla="*/ 7 h 42"/>
                            <a:gd name="T16" fmla="*/ 0 w 30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" h="42">
                              <a:moveTo>
                                <a:pt x="0" y="0"/>
                              </a:moveTo>
                              <a:lnTo>
                                <a:pt x="3" y="15"/>
                              </a:lnTo>
                              <a:lnTo>
                                <a:pt x="10" y="25"/>
                              </a:lnTo>
                              <a:lnTo>
                                <a:pt x="20" y="35"/>
                              </a:lnTo>
                              <a:lnTo>
                                <a:pt x="30" y="42"/>
                              </a:lnTo>
                              <a:lnTo>
                                <a:pt x="30" y="32"/>
                              </a:lnTo>
                              <a:lnTo>
                                <a:pt x="25" y="20"/>
                              </a:lnTo>
                              <a:lnTo>
                                <a:pt x="15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0" name="Freeform 2122"/>
                      <wps:cNvSpPr>
                        <a:spLocks/>
                      </wps:cNvSpPr>
                      <wps:spPr bwMode="auto">
                        <a:xfrm>
                          <a:off x="301625" y="660400"/>
                          <a:ext cx="27940" cy="27305"/>
                        </a:xfrm>
                        <a:custGeom>
                          <a:avLst/>
                          <a:gdLst>
                            <a:gd name="T0" fmla="*/ 44 w 44"/>
                            <a:gd name="T1" fmla="*/ 43 h 43"/>
                            <a:gd name="T2" fmla="*/ 0 w 44"/>
                            <a:gd name="T3" fmla="*/ 0 h 43"/>
                            <a:gd name="T4" fmla="*/ 44 w 44"/>
                            <a:gd name="T5" fmla="*/ 43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" h="43">
                              <a:moveTo>
                                <a:pt x="44" y="43"/>
                              </a:moveTo>
                              <a:lnTo>
                                <a:pt x="0" y="0"/>
                              </a:lnTo>
                              <a:lnTo>
                                <a:pt x="44" y="4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1" name="Freeform 2123"/>
                      <wps:cNvSpPr>
                        <a:spLocks/>
                      </wps:cNvSpPr>
                      <wps:spPr bwMode="auto">
                        <a:xfrm>
                          <a:off x="296545" y="671830"/>
                          <a:ext cx="15875" cy="26670"/>
                        </a:xfrm>
                        <a:custGeom>
                          <a:avLst/>
                          <a:gdLst>
                            <a:gd name="T0" fmla="*/ 0 w 25"/>
                            <a:gd name="T1" fmla="*/ 0 h 42"/>
                            <a:gd name="T2" fmla="*/ 0 w 25"/>
                            <a:gd name="T3" fmla="*/ 12 h 42"/>
                            <a:gd name="T4" fmla="*/ 5 w 25"/>
                            <a:gd name="T5" fmla="*/ 25 h 42"/>
                            <a:gd name="T6" fmla="*/ 13 w 25"/>
                            <a:gd name="T7" fmla="*/ 35 h 42"/>
                            <a:gd name="T8" fmla="*/ 25 w 25"/>
                            <a:gd name="T9" fmla="*/ 42 h 42"/>
                            <a:gd name="T10" fmla="*/ 25 w 25"/>
                            <a:gd name="T11" fmla="*/ 30 h 42"/>
                            <a:gd name="T12" fmla="*/ 20 w 25"/>
                            <a:gd name="T13" fmla="*/ 17 h 42"/>
                            <a:gd name="T14" fmla="*/ 13 w 25"/>
                            <a:gd name="T15" fmla="*/ 7 h 42"/>
                            <a:gd name="T16" fmla="*/ 0 w 25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" h="42">
                              <a:moveTo>
                                <a:pt x="0" y="0"/>
                              </a:moveTo>
                              <a:lnTo>
                                <a:pt x="0" y="12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2"/>
                              </a:lnTo>
                              <a:lnTo>
                                <a:pt x="25" y="30"/>
                              </a:lnTo>
                              <a:lnTo>
                                <a:pt x="20" y="17"/>
                              </a:lnTo>
                              <a:lnTo>
                                <a:pt x="13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2" name="Freeform 2124"/>
                      <wps:cNvSpPr>
                        <a:spLocks/>
                      </wps:cNvSpPr>
                      <wps:spPr bwMode="auto">
                        <a:xfrm>
                          <a:off x="296545" y="671830"/>
                          <a:ext cx="15875" cy="26670"/>
                        </a:xfrm>
                        <a:custGeom>
                          <a:avLst/>
                          <a:gdLst>
                            <a:gd name="T0" fmla="*/ 0 w 25"/>
                            <a:gd name="T1" fmla="*/ 0 h 42"/>
                            <a:gd name="T2" fmla="*/ 0 w 25"/>
                            <a:gd name="T3" fmla="*/ 12 h 42"/>
                            <a:gd name="T4" fmla="*/ 5 w 25"/>
                            <a:gd name="T5" fmla="*/ 25 h 42"/>
                            <a:gd name="T6" fmla="*/ 13 w 25"/>
                            <a:gd name="T7" fmla="*/ 35 h 42"/>
                            <a:gd name="T8" fmla="*/ 25 w 25"/>
                            <a:gd name="T9" fmla="*/ 42 h 42"/>
                            <a:gd name="T10" fmla="*/ 25 w 25"/>
                            <a:gd name="T11" fmla="*/ 30 h 42"/>
                            <a:gd name="T12" fmla="*/ 20 w 25"/>
                            <a:gd name="T13" fmla="*/ 17 h 42"/>
                            <a:gd name="T14" fmla="*/ 13 w 25"/>
                            <a:gd name="T15" fmla="*/ 7 h 42"/>
                            <a:gd name="T16" fmla="*/ 0 w 25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" h="42">
                              <a:moveTo>
                                <a:pt x="0" y="0"/>
                              </a:moveTo>
                              <a:lnTo>
                                <a:pt x="0" y="12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2"/>
                              </a:lnTo>
                              <a:lnTo>
                                <a:pt x="25" y="30"/>
                              </a:lnTo>
                              <a:lnTo>
                                <a:pt x="20" y="17"/>
                              </a:lnTo>
                              <a:lnTo>
                                <a:pt x="13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3" name="Freeform 2125"/>
                      <wps:cNvSpPr>
                        <a:spLocks/>
                      </wps:cNvSpPr>
                      <wps:spPr bwMode="auto">
                        <a:xfrm>
                          <a:off x="271145" y="643255"/>
                          <a:ext cx="25400" cy="28575"/>
                        </a:xfrm>
                        <a:custGeom>
                          <a:avLst/>
                          <a:gdLst>
                            <a:gd name="T0" fmla="*/ 40 w 40"/>
                            <a:gd name="T1" fmla="*/ 45 h 45"/>
                            <a:gd name="T2" fmla="*/ 0 w 40"/>
                            <a:gd name="T3" fmla="*/ 0 h 45"/>
                            <a:gd name="T4" fmla="*/ 40 w 40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4" name="Freeform 2126"/>
                      <wps:cNvSpPr>
                        <a:spLocks/>
                      </wps:cNvSpPr>
                      <wps:spPr bwMode="auto">
                        <a:xfrm>
                          <a:off x="271145" y="643255"/>
                          <a:ext cx="25400" cy="28575"/>
                        </a:xfrm>
                        <a:custGeom>
                          <a:avLst/>
                          <a:gdLst>
                            <a:gd name="T0" fmla="*/ 40 w 40"/>
                            <a:gd name="T1" fmla="*/ 45 h 45"/>
                            <a:gd name="T2" fmla="*/ 0 w 40"/>
                            <a:gd name="T3" fmla="*/ 0 h 45"/>
                            <a:gd name="T4" fmla="*/ 40 w 40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5" name="Freeform 2127"/>
                      <wps:cNvSpPr>
                        <a:spLocks/>
                      </wps:cNvSpPr>
                      <wps:spPr bwMode="auto">
                        <a:xfrm>
                          <a:off x="277495" y="660400"/>
                          <a:ext cx="15875" cy="27305"/>
                        </a:xfrm>
                        <a:custGeom>
                          <a:avLst/>
                          <a:gdLst>
                            <a:gd name="T0" fmla="*/ 0 w 25"/>
                            <a:gd name="T1" fmla="*/ 0 h 43"/>
                            <a:gd name="T2" fmla="*/ 3 w 25"/>
                            <a:gd name="T3" fmla="*/ 13 h 43"/>
                            <a:gd name="T4" fmla="*/ 5 w 25"/>
                            <a:gd name="T5" fmla="*/ 25 h 43"/>
                            <a:gd name="T6" fmla="*/ 13 w 25"/>
                            <a:gd name="T7" fmla="*/ 35 h 43"/>
                            <a:gd name="T8" fmla="*/ 25 w 25"/>
                            <a:gd name="T9" fmla="*/ 43 h 43"/>
                            <a:gd name="T10" fmla="*/ 25 w 25"/>
                            <a:gd name="T11" fmla="*/ 30 h 43"/>
                            <a:gd name="T12" fmla="*/ 20 w 25"/>
                            <a:gd name="T13" fmla="*/ 18 h 43"/>
                            <a:gd name="T14" fmla="*/ 18 w 25"/>
                            <a:gd name="T15" fmla="*/ 13 h 43"/>
                            <a:gd name="T16" fmla="*/ 13 w 25"/>
                            <a:gd name="T17" fmla="*/ 8 h 43"/>
                            <a:gd name="T18" fmla="*/ 8 w 25"/>
                            <a:gd name="T19" fmla="*/ 3 h 43"/>
                            <a:gd name="T20" fmla="*/ 0 w 25"/>
                            <a:gd name="T21" fmla="*/ 0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5" h="43">
                              <a:moveTo>
                                <a:pt x="0" y="0"/>
                              </a:moveTo>
                              <a:lnTo>
                                <a:pt x="3" y="13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3"/>
                              </a:lnTo>
                              <a:lnTo>
                                <a:pt x="25" y="30"/>
                              </a:lnTo>
                              <a:lnTo>
                                <a:pt x="20" y="18"/>
                              </a:lnTo>
                              <a:lnTo>
                                <a:pt x="18" y="13"/>
                              </a:lnTo>
                              <a:lnTo>
                                <a:pt x="13" y="8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6" name="Freeform 2128"/>
                      <wps:cNvSpPr>
                        <a:spLocks/>
                      </wps:cNvSpPr>
                      <wps:spPr bwMode="auto">
                        <a:xfrm>
                          <a:off x="277495" y="660400"/>
                          <a:ext cx="15875" cy="27305"/>
                        </a:xfrm>
                        <a:custGeom>
                          <a:avLst/>
                          <a:gdLst>
                            <a:gd name="T0" fmla="*/ 0 w 25"/>
                            <a:gd name="T1" fmla="*/ 0 h 43"/>
                            <a:gd name="T2" fmla="*/ 3 w 25"/>
                            <a:gd name="T3" fmla="*/ 13 h 43"/>
                            <a:gd name="T4" fmla="*/ 5 w 25"/>
                            <a:gd name="T5" fmla="*/ 25 h 43"/>
                            <a:gd name="T6" fmla="*/ 13 w 25"/>
                            <a:gd name="T7" fmla="*/ 35 h 43"/>
                            <a:gd name="T8" fmla="*/ 25 w 25"/>
                            <a:gd name="T9" fmla="*/ 43 h 43"/>
                            <a:gd name="T10" fmla="*/ 25 w 25"/>
                            <a:gd name="T11" fmla="*/ 30 h 43"/>
                            <a:gd name="T12" fmla="*/ 20 w 25"/>
                            <a:gd name="T13" fmla="*/ 18 h 43"/>
                            <a:gd name="T14" fmla="*/ 18 w 25"/>
                            <a:gd name="T15" fmla="*/ 13 h 43"/>
                            <a:gd name="T16" fmla="*/ 13 w 25"/>
                            <a:gd name="T17" fmla="*/ 8 h 43"/>
                            <a:gd name="T18" fmla="*/ 8 w 25"/>
                            <a:gd name="T19" fmla="*/ 3 h 43"/>
                            <a:gd name="T20" fmla="*/ 0 w 25"/>
                            <a:gd name="T21" fmla="*/ 0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5" h="43">
                              <a:moveTo>
                                <a:pt x="0" y="0"/>
                              </a:moveTo>
                              <a:lnTo>
                                <a:pt x="3" y="13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3"/>
                              </a:lnTo>
                              <a:lnTo>
                                <a:pt x="25" y="30"/>
                              </a:lnTo>
                              <a:lnTo>
                                <a:pt x="20" y="18"/>
                              </a:lnTo>
                              <a:lnTo>
                                <a:pt x="18" y="13"/>
                              </a:lnTo>
                              <a:lnTo>
                                <a:pt x="13" y="8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7" name="Freeform 2129"/>
                      <wps:cNvSpPr>
                        <a:spLocks/>
                      </wps:cNvSpPr>
                      <wps:spPr bwMode="auto">
                        <a:xfrm>
                          <a:off x="255905" y="632460"/>
                          <a:ext cx="23495" cy="27940"/>
                        </a:xfrm>
                        <a:custGeom>
                          <a:avLst/>
                          <a:gdLst>
                            <a:gd name="T0" fmla="*/ 37 w 37"/>
                            <a:gd name="T1" fmla="*/ 44 h 44"/>
                            <a:gd name="T2" fmla="*/ 0 w 37"/>
                            <a:gd name="T3" fmla="*/ 0 h 44"/>
                            <a:gd name="T4" fmla="*/ 37 w 37"/>
                            <a:gd name="T5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4">
                              <a:moveTo>
                                <a:pt x="37" y="44"/>
                              </a:moveTo>
                              <a:lnTo>
                                <a:pt x="0" y="0"/>
                              </a:lnTo>
                              <a:lnTo>
                                <a:pt x="37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8" name="Freeform 2130"/>
                      <wps:cNvSpPr>
                        <a:spLocks/>
                      </wps:cNvSpPr>
                      <wps:spPr bwMode="auto">
                        <a:xfrm>
                          <a:off x="255905" y="632460"/>
                          <a:ext cx="23495" cy="27940"/>
                        </a:xfrm>
                        <a:custGeom>
                          <a:avLst/>
                          <a:gdLst>
                            <a:gd name="T0" fmla="*/ 37 w 37"/>
                            <a:gd name="T1" fmla="*/ 44 h 44"/>
                            <a:gd name="T2" fmla="*/ 0 w 37"/>
                            <a:gd name="T3" fmla="*/ 0 h 44"/>
                            <a:gd name="T4" fmla="*/ 37 w 37"/>
                            <a:gd name="T5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4">
                              <a:moveTo>
                                <a:pt x="37" y="44"/>
                              </a:moveTo>
                              <a:lnTo>
                                <a:pt x="0" y="0"/>
                              </a:lnTo>
                              <a:lnTo>
                                <a:pt x="37" y="44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9" name="Freeform 2131"/>
                      <wps:cNvSpPr>
                        <a:spLocks/>
                      </wps:cNvSpPr>
                      <wps:spPr bwMode="auto">
                        <a:xfrm>
                          <a:off x="262255" y="649605"/>
                          <a:ext cx="13970" cy="28575"/>
                        </a:xfrm>
                        <a:custGeom>
                          <a:avLst/>
                          <a:gdLst>
                            <a:gd name="T0" fmla="*/ 0 w 22"/>
                            <a:gd name="T1" fmla="*/ 0 h 45"/>
                            <a:gd name="T2" fmla="*/ 0 w 22"/>
                            <a:gd name="T3" fmla="*/ 15 h 45"/>
                            <a:gd name="T4" fmla="*/ 4 w 22"/>
                            <a:gd name="T5" fmla="*/ 27 h 45"/>
                            <a:gd name="T6" fmla="*/ 12 w 22"/>
                            <a:gd name="T7" fmla="*/ 37 h 45"/>
                            <a:gd name="T8" fmla="*/ 22 w 22"/>
                            <a:gd name="T9" fmla="*/ 45 h 45"/>
                            <a:gd name="T10" fmla="*/ 22 w 22"/>
                            <a:gd name="T11" fmla="*/ 32 h 45"/>
                            <a:gd name="T12" fmla="*/ 19 w 22"/>
                            <a:gd name="T13" fmla="*/ 20 h 45"/>
                            <a:gd name="T14" fmla="*/ 17 w 22"/>
                            <a:gd name="T15" fmla="*/ 15 h 45"/>
                            <a:gd name="T16" fmla="*/ 12 w 22"/>
                            <a:gd name="T17" fmla="*/ 7 h 45"/>
                            <a:gd name="T18" fmla="*/ 7 w 22"/>
                            <a:gd name="T19" fmla="*/ 2 h 45"/>
                            <a:gd name="T20" fmla="*/ 0 w 22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2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4" y="27"/>
                              </a:lnTo>
                              <a:lnTo>
                                <a:pt x="12" y="37"/>
                              </a:lnTo>
                              <a:lnTo>
                                <a:pt x="22" y="45"/>
                              </a:lnTo>
                              <a:lnTo>
                                <a:pt x="22" y="32"/>
                              </a:lnTo>
                              <a:lnTo>
                                <a:pt x="19" y="20"/>
                              </a:lnTo>
                              <a:lnTo>
                                <a:pt x="17" y="15"/>
                              </a:lnTo>
                              <a:lnTo>
                                <a:pt x="12" y="7"/>
                              </a:lnTo>
                              <a:lnTo>
                                <a:pt x="7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0" name="Freeform 2132"/>
                      <wps:cNvSpPr>
                        <a:spLocks/>
                      </wps:cNvSpPr>
                      <wps:spPr bwMode="auto">
                        <a:xfrm>
                          <a:off x="262255" y="649605"/>
                          <a:ext cx="13970" cy="28575"/>
                        </a:xfrm>
                        <a:custGeom>
                          <a:avLst/>
                          <a:gdLst>
                            <a:gd name="T0" fmla="*/ 0 w 22"/>
                            <a:gd name="T1" fmla="*/ 0 h 45"/>
                            <a:gd name="T2" fmla="*/ 0 w 22"/>
                            <a:gd name="T3" fmla="*/ 15 h 45"/>
                            <a:gd name="T4" fmla="*/ 4 w 22"/>
                            <a:gd name="T5" fmla="*/ 27 h 45"/>
                            <a:gd name="T6" fmla="*/ 12 w 22"/>
                            <a:gd name="T7" fmla="*/ 37 h 45"/>
                            <a:gd name="T8" fmla="*/ 22 w 22"/>
                            <a:gd name="T9" fmla="*/ 45 h 45"/>
                            <a:gd name="T10" fmla="*/ 22 w 22"/>
                            <a:gd name="T11" fmla="*/ 32 h 45"/>
                            <a:gd name="T12" fmla="*/ 19 w 22"/>
                            <a:gd name="T13" fmla="*/ 20 h 45"/>
                            <a:gd name="T14" fmla="*/ 17 w 22"/>
                            <a:gd name="T15" fmla="*/ 15 h 45"/>
                            <a:gd name="T16" fmla="*/ 12 w 22"/>
                            <a:gd name="T17" fmla="*/ 7 h 45"/>
                            <a:gd name="T18" fmla="*/ 7 w 22"/>
                            <a:gd name="T19" fmla="*/ 2 h 45"/>
                            <a:gd name="T20" fmla="*/ 0 w 22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2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4" y="27"/>
                              </a:lnTo>
                              <a:lnTo>
                                <a:pt x="12" y="37"/>
                              </a:lnTo>
                              <a:lnTo>
                                <a:pt x="22" y="45"/>
                              </a:lnTo>
                              <a:lnTo>
                                <a:pt x="22" y="32"/>
                              </a:lnTo>
                              <a:lnTo>
                                <a:pt x="19" y="20"/>
                              </a:lnTo>
                              <a:lnTo>
                                <a:pt x="17" y="15"/>
                              </a:lnTo>
                              <a:lnTo>
                                <a:pt x="12" y="7"/>
                              </a:lnTo>
                              <a:lnTo>
                                <a:pt x="7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1" name="Freeform 2133"/>
                      <wps:cNvSpPr>
                        <a:spLocks/>
                      </wps:cNvSpPr>
                      <wps:spPr bwMode="auto">
                        <a:xfrm>
                          <a:off x="240030" y="617855"/>
                          <a:ext cx="23495" cy="31750"/>
                        </a:xfrm>
                        <a:custGeom>
                          <a:avLst/>
                          <a:gdLst>
                            <a:gd name="T0" fmla="*/ 37 w 37"/>
                            <a:gd name="T1" fmla="*/ 50 h 50"/>
                            <a:gd name="T2" fmla="*/ 0 w 37"/>
                            <a:gd name="T3" fmla="*/ 0 h 50"/>
                            <a:gd name="T4" fmla="*/ 37 w 37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50">
                              <a:moveTo>
                                <a:pt x="37" y="50"/>
                              </a:moveTo>
                              <a:lnTo>
                                <a:pt x="0" y="0"/>
                              </a:lnTo>
                              <a:lnTo>
                                <a:pt x="3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2" name="Freeform 2134"/>
                      <wps:cNvSpPr>
                        <a:spLocks/>
                      </wps:cNvSpPr>
                      <wps:spPr bwMode="auto">
                        <a:xfrm>
                          <a:off x="240030" y="617855"/>
                          <a:ext cx="23495" cy="31750"/>
                        </a:xfrm>
                        <a:custGeom>
                          <a:avLst/>
                          <a:gdLst>
                            <a:gd name="T0" fmla="*/ 37 w 37"/>
                            <a:gd name="T1" fmla="*/ 50 h 50"/>
                            <a:gd name="T2" fmla="*/ 0 w 37"/>
                            <a:gd name="T3" fmla="*/ 0 h 50"/>
                            <a:gd name="T4" fmla="*/ 37 w 37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50">
                              <a:moveTo>
                                <a:pt x="37" y="50"/>
                              </a:moveTo>
                              <a:lnTo>
                                <a:pt x="0" y="0"/>
                              </a:lnTo>
                              <a:lnTo>
                                <a:pt x="37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3" name="Freeform 2135"/>
                      <wps:cNvSpPr>
                        <a:spLocks/>
                      </wps:cNvSpPr>
                      <wps:spPr bwMode="auto">
                        <a:xfrm>
                          <a:off x="246380" y="636905"/>
                          <a:ext cx="12700" cy="28575"/>
                        </a:xfrm>
                        <a:custGeom>
                          <a:avLst/>
                          <a:gdLst>
                            <a:gd name="T0" fmla="*/ 0 w 20"/>
                            <a:gd name="T1" fmla="*/ 0 h 45"/>
                            <a:gd name="T2" fmla="*/ 0 w 20"/>
                            <a:gd name="T3" fmla="*/ 15 h 45"/>
                            <a:gd name="T4" fmla="*/ 2 w 20"/>
                            <a:gd name="T5" fmla="*/ 27 h 45"/>
                            <a:gd name="T6" fmla="*/ 10 w 20"/>
                            <a:gd name="T7" fmla="*/ 37 h 45"/>
                            <a:gd name="T8" fmla="*/ 20 w 20"/>
                            <a:gd name="T9" fmla="*/ 45 h 45"/>
                            <a:gd name="T10" fmla="*/ 20 w 20"/>
                            <a:gd name="T11" fmla="*/ 35 h 45"/>
                            <a:gd name="T12" fmla="*/ 17 w 20"/>
                            <a:gd name="T13" fmla="*/ 20 h 45"/>
                            <a:gd name="T14" fmla="*/ 15 w 20"/>
                            <a:gd name="T15" fmla="*/ 15 h 45"/>
                            <a:gd name="T16" fmla="*/ 10 w 20"/>
                            <a:gd name="T17" fmla="*/ 7 h 45"/>
                            <a:gd name="T18" fmla="*/ 5 w 20"/>
                            <a:gd name="T19" fmla="*/ 5 h 45"/>
                            <a:gd name="T20" fmla="*/ 0 w 20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37"/>
                              </a:lnTo>
                              <a:lnTo>
                                <a:pt x="20" y="45"/>
                              </a:lnTo>
                              <a:lnTo>
                                <a:pt x="20" y="35"/>
                              </a:lnTo>
                              <a:lnTo>
                                <a:pt x="17" y="20"/>
                              </a:lnTo>
                              <a:lnTo>
                                <a:pt x="15" y="15"/>
                              </a:lnTo>
                              <a:lnTo>
                                <a:pt x="10" y="7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4" name="Freeform 2136"/>
                      <wps:cNvSpPr>
                        <a:spLocks/>
                      </wps:cNvSpPr>
                      <wps:spPr bwMode="auto">
                        <a:xfrm>
                          <a:off x="246380" y="636905"/>
                          <a:ext cx="12700" cy="28575"/>
                        </a:xfrm>
                        <a:custGeom>
                          <a:avLst/>
                          <a:gdLst>
                            <a:gd name="T0" fmla="*/ 0 w 20"/>
                            <a:gd name="T1" fmla="*/ 0 h 45"/>
                            <a:gd name="T2" fmla="*/ 0 w 20"/>
                            <a:gd name="T3" fmla="*/ 15 h 45"/>
                            <a:gd name="T4" fmla="*/ 2 w 20"/>
                            <a:gd name="T5" fmla="*/ 27 h 45"/>
                            <a:gd name="T6" fmla="*/ 10 w 20"/>
                            <a:gd name="T7" fmla="*/ 37 h 45"/>
                            <a:gd name="T8" fmla="*/ 20 w 20"/>
                            <a:gd name="T9" fmla="*/ 45 h 45"/>
                            <a:gd name="T10" fmla="*/ 20 w 20"/>
                            <a:gd name="T11" fmla="*/ 35 h 45"/>
                            <a:gd name="T12" fmla="*/ 17 w 20"/>
                            <a:gd name="T13" fmla="*/ 20 h 45"/>
                            <a:gd name="T14" fmla="*/ 15 w 20"/>
                            <a:gd name="T15" fmla="*/ 15 h 45"/>
                            <a:gd name="T16" fmla="*/ 10 w 20"/>
                            <a:gd name="T17" fmla="*/ 7 h 45"/>
                            <a:gd name="T18" fmla="*/ 5 w 20"/>
                            <a:gd name="T19" fmla="*/ 5 h 45"/>
                            <a:gd name="T20" fmla="*/ 0 w 20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37"/>
                              </a:lnTo>
                              <a:lnTo>
                                <a:pt x="20" y="45"/>
                              </a:lnTo>
                              <a:lnTo>
                                <a:pt x="20" y="35"/>
                              </a:lnTo>
                              <a:lnTo>
                                <a:pt x="17" y="20"/>
                              </a:lnTo>
                              <a:lnTo>
                                <a:pt x="15" y="15"/>
                              </a:lnTo>
                              <a:lnTo>
                                <a:pt x="10" y="7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5" name="Freeform 2137"/>
                      <wps:cNvSpPr>
                        <a:spLocks/>
                      </wps:cNvSpPr>
                      <wps:spPr bwMode="auto">
                        <a:xfrm>
                          <a:off x="222250" y="605155"/>
                          <a:ext cx="24130" cy="31750"/>
                        </a:xfrm>
                        <a:custGeom>
                          <a:avLst/>
                          <a:gdLst>
                            <a:gd name="T0" fmla="*/ 38 w 38"/>
                            <a:gd name="T1" fmla="*/ 50 h 50"/>
                            <a:gd name="T2" fmla="*/ 0 w 38"/>
                            <a:gd name="T3" fmla="*/ 0 h 50"/>
                            <a:gd name="T4" fmla="*/ 38 w 38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8" h="50">
                              <a:moveTo>
                                <a:pt x="38" y="50"/>
                              </a:moveTo>
                              <a:lnTo>
                                <a:pt x="0" y="0"/>
                              </a:lnTo>
                              <a:lnTo>
                                <a:pt x="38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6" name="Freeform 2138"/>
                      <wps:cNvSpPr>
                        <a:spLocks/>
                      </wps:cNvSpPr>
                      <wps:spPr bwMode="auto">
                        <a:xfrm>
                          <a:off x="222250" y="605155"/>
                          <a:ext cx="24130" cy="31750"/>
                        </a:xfrm>
                        <a:custGeom>
                          <a:avLst/>
                          <a:gdLst>
                            <a:gd name="T0" fmla="*/ 38 w 38"/>
                            <a:gd name="T1" fmla="*/ 50 h 50"/>
                            <a:gd name="T2" fmla="*/ 0 w 38"/>
                            <a:gd name="T3" fmla="*/ 0 h 50"/>
                            <a:gd name="T4" fmla="*/ 38 w 38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8" h="50">
                              <a:moveTo>
                                <a:pt x="38" y="50"/>
                              </a:moveTo>
                              <a:lnTo>
                                <a:pt x="0" y="0"/>
                              </a:lnTo>
                              <a:lnTo>
                                <a:pt x="38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7" name="Freeform 2139"/>
                      <wps:cNvSpPr>
                        <a:spLocks/>
                      </wps:cNvSpPr>
                      <wps:spPr bwMode="auto">
                        <a:xfrm>
                          <a:off x="225425" y="624205"/>
                          <a:ext cx="17780" cy="29845"/>
                        </a:xfrm>
                        <a:custGeom>
                          <a:avLst/>
                          <a:gdLst>
                            <a:gd name="T0" fmla="*/ 3 w 28"/>
                            <a:gd name="T1" fmla="*/ 0 h 47"/>
                            <a:gd name="T2" fmla="*/ 0 w 28"/>
                            <a:gd name="T3" fmla="*/ 8 h 47"/>
                            <a:gd name="T4" fmla="*/ 0 w 28"/>
                            <a:gd name="T5" fmla="*/ 15 h 47"/>
                            <a:gd name="T6" fmla="*/ 0 w 28"/>
                            <a:gd name="T7" fmla="*/ 23 h 47"/>
                            <a:gd name="T8" fmla="*/ 3 w 28"/>
                            <a:gd name="T9" fmla="*/ 27 h 47"/>
                            <a:gd name="T10" fmla="*/ 8 w 28"/>
                            <a:gd name="T11" fmla="*/ 32 h 47"/>
                            <a:gd name="T12" fmla="*/ 13 w 28"/>
                            <a:gd name="T13" fmla="*/ 37 h 47"/>
                            <a:gd name="T14" fmla="*/ 20 w 28"/>
                            <a:gd name="T15" fmla="*/ 42 h 47"/>
                            <a:gd name="T16" fmla="*/ 28 w 28"/>
                            <a:gd name="T17" fmla="*/ 47 h 47"/>
                            <a:gd name="T18" fmla="*/ 28 w 28"/>
                            <a:gd name="T19" fmla="*/ 35 h 47"/>
                            <a:gd name="T20" fmla="*/ 23 w 28"/>
                            <a:gd name="T21" fmla="*/ 23 h 47"/>
                            <a:gd name="T22" fmla="*/ 15 w 28"/>
                            <a:gd name="T23" fmla="*/ 10 h 47"/>
                            <a:gd name="T24" fmla="*/ 3 w 28"/>
                            <a:gd name="T25" fmla="*/ 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8" h="47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0" y="15"/>
                              </a:lnTo>
                              <a:lnTo>
                                <a:pt x="0" y="23"/>
                              </a:lnTo>
                              <a:lnTo>
                                <a:pt x="3" y="27"/>
                              </a:lnTo>
                              <a:lnTo>
                                <a:pt x="8" y="32"/>
                              </a:lnTo>
                              <a:lnTo>
                                <a:pt x="13" y="37"/>
                              </a:lnTo>
                              <a:lnTo>
                                <a:pt x="20" y="42"/>
                              </a:lnTo>
                              <a:lnTo>
                                <a:pt x="28" y="47"/>
                              </a:lnTo>
                              <a:lnTo>
                                <a:pt x="28" y="35"/>
                              </a:lnTo>
                              <a:lnTo>
                                <a:pt x="23" y="23"/>
                              </a:lnTo>
                              <a:lnTo>
                                <a:pt x="15" y="1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8" name="Freeform 2140"/>
                      <wps:cNvSpPr>
                        <a:spLocks/>
                      </wps:cNvSpPr>
                      <wps:spPr bwMode="auto">
                        <a:xfrm>
                          <a:off x="225425" y="624205"/>
                          <a:ext cx="17780" cy="29845"/>
                        </a:xfrm>
                        <a:custGeom>
                          <a:avLst/>
                          <a:gdLst>
                            <a:gd name="T0" fmla="*/ 3 w 28"/>
                            <a:gd name="T1" fmla="*/ 0 h 47"/>
                            <a:gd name="T2" fmla="*/ 0 w 28"/>
                            <a:gd name="T3" fmla="*/ 8 h 47"/>
                            <a:gd name="T4" fmla="*/ 0 w 28"/>
                            <a:gd name="T5" fmla="*/ 15 h 47"/>
                            <a:gd name="T6" fmla="*/ 0 w 28"/>
                            <a:gd name="T7" fmla="*/ 23 h 47"/>
                            <a:gd name="T8" fmla="*/ 3 w 28"/>
                            <a:gd name="T9" fmla="*/ 27 h 47"/>
                            <a:gd name="T10" fmla="*/ 8 w 28"/>
                            <a:gd name="T11" fmla="*/ 32 h 47"/>
                            <a:gd name="T12" fmla="*/ 13 w 28"/>
                            <a:gd name="T13" fmla="*/ 37 h 47"/>
                            <a:gd name="T14" fmla="*/ 20 w 28"/>
                            <a:gd name="T15" fmla="*/ 42 h 47"/>
                            <a:gd name="T16" fmla="*/ 28 w 28"/>
                            <a:gd name="T17" fmla="*/ 47 h 47"/>
                            <a:gd name="T18" fmla="*/ 28 w 28"/>
                            <a:gd name="T19" fmla="*/ 35 h 47"/>
                            <a:gd name="T20" fmla="*/ 23 w 28"/>
                            <a:gd name="T21" fmla="*/ 23 h 47"/>
                            <a:gd name="T22" fmla="*/ 15 w 28"/>
                            <a:gd name="T23" fmla="*/ 10 h 47"/>
                            <a:gd name="T24" fmla="*/ 3 w 28"/>
                            <a:gd name="T25" fmla="*/ 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8" h="47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0" y="15"/>
                              </a:lnTo>
                              <a:lnTo>
                                <a:pt x="0" y="23"/>
                              </a:lnTo>
                              <a:lnTo>
                                <a:pt x="3" y="27"/>
                              </a:lnTo>
                              <a:lnTo>
                                <a:pt x="8" y="32"/>
                              </a:lnTo>
                              <a:lnTo>
                                <a:pt x="13" y="37"/>
                              </a:lnTo>
                              <a:lnTo>
                                <a:pt x="20" y="42"/>
                              </a:lnTo>
                              <a:lnTo>
                                <a:pt x="28" y="47"/>
                              </a:lnTo>
                              <a:lnTo>
                                <a:pt x="28" y="35"/>
                              </a:lnTo>
                              <a:lnTo>
                                <a:pt x="23" y="23"/>
                              </a:lnTo>
                              <a:lnTo>
                                <a:pt x="15" y="10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9" name="Freeform 2141"/>
                      <wps:cNvSpPr>
                        <a:spLocks/>
                      </wps:cNvSpPr>
                      <wps:spPr bwMode="auto">
                        <a:xfrm>
                          <a:off x="287020" y="652780"/>
                          <a:ext cx="27305" cy="26670"/>
                        </a:xfrm>
                        <a:custGeom>
                          <a:avLst/>
                          <a:gdLst>
                            <a:gd name="T0" fmla="*/ 43 w 43"/>
                            <a:gd name="T1" fmla="*/ 42 h 42"/>
                            <a:gd name="T2" fmla="*/ 0 w 43"/>
                            <a:gd name="T3" fmla="*/ 0 h 42"/>
                            <a:gd name="T4" fmla="*/ 43 w 43"/>
                            <a:gd name="T5" fmla="*/ 42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" h="42">
                              <a:moveTo>
                                <a:pt x="43" y="42"/>
                              </a:moveTo>
                              <a:lnTo>
                                <a:pt x="0" y="0"/>
                              </a:lnTo>
                              <a:lnTo>
                                <a:pt x="43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0" name="Freeform 2142"/>
                      <wps:cNvSpPr>
                        <a:spLocks/>
                      </wps:cNvSpPr>
                      <wps:spPr bwMode="auto">
                        <a:xfrm>
                          <a:off x="287020" y="652780"/>
                          <a:ext cx="27305" cy="26670"/>
                        </a:xfrm>
                        <a:custGeom>
                          <a:avLst/>
                          <a:gdLst>
                            <a:gd name="T0" fmla="*/ 43 w 43"/>
                            <a:gd name="T1" fmla="*/ 42 h 42"/>
                            <a:gd name="T2" fmla="*/ 0 w 43"/>
                            <a:gd name="T3" fmla="*/ 0 h 42"/>
                            <a:gd name="T4" fmla="*/ 43 w 43"/>
                            <a:gd name="T5" fmla="*/ 42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" h="42">
                              <a:moveTo>
                                <a:pt x="43" y="42"/>
                              </a:moveTo>
                              <a:lnTo>
                                <a:pt x="0" y="0"/>
                              </a:lnTo>
                              <a:lnTo>
                                <a:pt x="43" y="4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1" name="Freeform 2143"/>
                      <wps:cNvSpPr>
                        <a:spLocks/>
                      </wps:cNvSpPr>
                      <wps:spPr bwMode="auto">
                        <a:xfrm>
                          <a:off x="356870" y="695325"/>
                          <a:ext cx="3175" cy="3175"/>
                        </a:xfrm>
                        <a:custGeom>
                          <a:avLst/>
                          <a:gdLst>
                            <a:gd name="T0" fmla="*/ 5 w 5"/>
                            <a:gd name="T1" fmla="*/ 0 h 5"/>
                            <a:gd name="T2" fmla="*/ 2 w 5"/>
                            <a:gd name="T3" fmla="*/ 0 h 5"/>
                            <a:gd name="T4" fmla="*/ 0 w 5"/>
                            <a:gd name="T5" fmla="*/ 0 h 5"/>
                            <a:gd name="T6" fmla="*/ 2 w 5"/>
                            <a:gd name="T7" fmla="*/ 3 h 5"/>
                            <a:gd name="T8" fmla="*/ 2 w 5"/>
                            <a:gd name="T9" fmla="*/ 5 h 5"/>
                            <a:gd name="T10" fmla="*/ 5 w 5"/>
                            <a:gd name="T11" fmla="*/ 3 h 5"/>
                            <a:gd name="T12" fmla="*/ 5 w 5"/>
                            <a:gd name="T13" fmla="*/ 0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5" y="0"/>
                              </a:move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2" y="3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55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2" name="Freeform 2144"/>
                      <wps:cNvSpPr>
                        <a:spLocks noEditPoints="1"/>
                      </wps:cNvSpPr>
                      <wps:spPr bwMode="auto">
                        <a:xfrm>
                          <a:off x="215900" y="695325"/>
                          <a:ext cx="144145" cy="22225"/>
                        </a:xfrm>
                        <a:custGeom>
                          <a:avLst/>
                          <a:gdLst>
                            <a:gd name="T0" fmla="*/ 227 w 227"/>
                            <a:gd name="T1" fmla="*/ 3 h 35"/>
                            <a:gd name="T2" fmla="*/ 224 w 227"/>
                            <a:gd name="T3" fmla="*/ 0 h 35"/>
                            <a:gd name="T4" fmla="*/ 222 w 227"/>
                            <a:gd name="T5" fmla="*/ 0 h 35"/>
                            <a:gd name="T6" fmla="*/ 219 w 227"/>
                            <a:gd name="T7" fmla="*/ 0 h 35"/>
                            <a:gd name="T8" fmla="*/ 222 w 227"/>
                            <a:gd name="T9" fmla="*/ 3 h 35"/>
                            <a:gd name="T10" fmla="*/ 222 w 227"/>
                            <a:gd name="T11" fmla="*/ 5 h 35"/>
                            <a:gd name="T12" fmla="*/ 224 w 227"/>
                            <a:gd name="T13" fmla="*/ 5 h 35"/>
                            <a:gd name="T14" fmla="*/ 227 w 227"/>
                            <a:gd name="T15" fmla="*/ 3 h 35"/>
                            <a:gd name="T16" fmla="*/ 3 w 227"/>
                            <a:gd name="T17" fmla="*/ 35 h 35"/>
                            <a:gd name="T18" fmla="*/ 0 w 227"/>
                            <a:gd name="T19" fmla="*/ 33 h 35"/>
                            <a:gd name="T20" fmla="*/ 3 w 227"/>
                            <a:gd name="T21" fmla="*/ 35 h 35"/>
                            <a:gd name="T22" fmla="*/ 3 w 227"/>
                            <a:gd name="T23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27" h="35">
                              <a:moveTo>
                                <a:pt x="227" y="3"/>
                              </a:moveTo>
                              <a:lnTo>
                                <a:pt x="224" y="0"/>
                              </a:lnTo>
                              <a:lnTo>
                                <a:pt x="222" y="0"/>
                              </a:lnTo>
                              <a:lnTo>
                                <a:pt x="219" y="0"/>
                              </a:lnTo>
                              <a:lnTo>
                                <a:pt x="222" y="3"/>
                              </a:lnTo>
                              <a:lnTo>
                                <a:pt x="222" y="5"/>
                              </a:lnTo>
                              <a:lnTo>
                                <a:pt x="224" y="5"/>
                              </a:lnTo>
                              <a:lnTo>
                                <a:pt x="227" y="3"/>
                              </a:lnTo>
                              <a:close/>
                              <a:moveTo>
                                <a:pt x="3" y="35"/>
                              </a:moveTo>
                              <a:lnTo>
                                <a:pt x="0" y="33"/>
                              </a:lnTo>
                              <a:lnTo>
                                <a:pt x="3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58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3" name="Freeform 2145"/>
                      <wps:cNvSpPr>
                        <a:spLocks noEditPoints="1"/>
                      </wps:cNvSpPr>
                      <wps:spPr bwMode="auto">
                        <a:xfrm>
                          <a:off x="215900" y="695325"/>
                          <a:ext cx="142240" cy="22225"/>
                        </a:xfrm>
                        <a:custGeom>
                          <a:avLst/>
                          <a:gdLst>
                            <a:gd name="T0" fmla="*/ 224 w 224"/>
                            <a:gd name="T1" fmla="*/ 5 h 35"/>
                            <a:gd name="T2" fmla="*/ 224 w 224"/>
                            <a:gd name="T3" fmla="*/ 3 h 35"/>
                            <a:gd name="T4" fmla="*/ 222 w 224"/>
                            <a:gd name="T5" fmla="*/ 0 h 35"/>
                            <a:gd name="T6" fmla="*/ 219 w 224"/>
                            <a:gd name="T7" fmla="*/ 0 h 35"/>
                            <a:gd name="T8" fmla="*/ 217 w 224"/>
                            <a:gd name="T9" fmla="*/ 3 h 35"/>
                            <a:gd name="T10" fmla="*/ 219 w 224"/>
                            <a:gd name="T11" fmla="*/ 5 h 35"/>
                            <a:gd name="T12" fmla="*/ 219 w 224"/>
                            <a:gd name="T13" fmla="*/ 8 h 35"/>
                            <a:gd name="T14" fmla="*/ 222 w 224"/>
                            <a:gd name="T15" fmla="*/ 8 h 35"/>
                            <a:gd name="T16" fmla="*/ 224 w 224"/>
                            <a:gd name="T17" fmla="*/ 5 h 35"/>
                            <a:gd name="T18" fmla="*/ 5 w 224"/>
                            <a:gd name="T19" fmla="*/ 35 h 35"/>
                            <a:gd name="T20" fmla="*/ 3 w 224"/>
                            <a:gd name="T21" fmla="*/ 35 h 35"/>
                            <a:gd name="T22" fmla="*/ 0 w 224"/>
                            <a:gd name="T23" fmla="*/ 33 h 35"/>
                            <a:gd name="T24" fmla="*/ 5 w 224"/>
                            <a:gd name="T25" fmla="*/ 35 h 35"/>
                            <a:gd name="T26" fmla="*/ 5 w 224"/>
                            <a:gd name="T27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24" h="35">
                              <a:moveTo>
                                <a:pt x="224" y="5"/>
                              </a:moveTo>
                              <a:lnTo>
                                <a:pt x="224" y="3"/>
                              </a:lnTo>
                              <a:lnTo>
                                <a:pt x="222" y="0"/>
                              </a:lnTo>
                              <a:lnTo>
                                <a:pt x="219" y="0"/>
                              </a:lnTo>
                              <a:lnTo>
                                <a:pt x="217" y="3"/>
                              </a:lnTo>
                              <a:lnTo>
                                <a:pt x="219" y="5"/>
                              </a:lnTo>
                              <a:lnTo>
                                <a:pt x="219" y="8"/>
                              </a:lnTo>
                              <a:lnTo>
                                <a:pt x="222" y="8"/>
                              </a:lnTo>
                              <a:lnTo>
                                <a:pt x="224" y="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3" y="35"/>
                              </a:lnTo>
                              <a:lnTo>
                                <a:pt x="0" y="33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5B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4" name="Freeform 2146"/>
                      <wps:cNvSpPr>
                        <a:spLocks noEditPoints="1"/>
                      </wps:cNvSpPr>
                      <wps:spPr bwMode="auto">
                        <a:xfrm>
                          <a:off x="217805" y="695325"/>
                          <a:ext cx="139065" cy="24130"/>
                        </a:xfrm>
                        <a:custGeom>
                          <a:avLst/>
                          <a:gdLst>
                            <a:gd name="T0" fmla="*/ 219 w 219"/>
                            <a:gd name="T1" fmla="*/ 5 h 38"/>
                            <a:gd name="T2" fmla="*/ 219 w 219"/>
                            <a:gd name="T3" fmla="*/ 3 h 38"/>
                            <a:gd name="T4" fmla="*/ 216 w 219"/>
                            <a:gd name="T5" fmla="*/ 0 h 38"/>
                            <a:gd name="T6" fmla="*/ 214 w 219"/>
                            <a:gd name="T7" fmla="*/ 3 h 38"/>
                            <a:gd name="T8" fmla="*/ 211 w 219"/>
                            <a:gd name="T9" fmla="*/ 3 h 38"/>
                            <a:gd name="T10" fmla="*/ 214 w 219"/>
                            <a:gd name="T11" fmla="*/ 8 h 38"/>
                            <a:gd name="T12" fmla="*/ 216 w 219"/>
                            <a:gd name="T13" fmla="*/ 13 h 38"/>
                            <a:gd name="T14" fmla="*/ 216 w 219"/>
                            <a:gd name="T15" fmla="*/ 10 h 38"/>
                            <a:gd name="T16" fmla="*/ 219 w 219"/>
                            <a:gd name="T17" fmla="*/ 5 h 38"/>
                            <a:gd name="T18" fmla="*/ 0 w 219"/>
                            <a:gd name="T19" fmla="*/ 35 h 38"/>
                            <a:gd name="T20" fmla="*/ 0 w 219"/>
                            <a:gd name="T21" fmla="*/ 35 h 38"/>
                            <a:gd name="T22" fmla="*/ 5 w 219"/>
                            <a:gd name="T23" fmla="*/ 38 h 38"/>
                            <a:gd name="T24" fmla="*/ 5 w 219"/>
                            <a:gd name="T25" fmla="*/ 38 h 38"/>
                            <a:gd name="T26" fmla="*/ 5 w 219"/>
                            <a:gd name="T27" fmla="*/ 35 h 38"/>
                            <a:gd name="T28" fmla="*/ 2 w 219"/>
                            <a:gd name="T29" fmla="*/ 35 h 38"/>
                            <a:gd name="T30" fmla="*/ 0 w 219"/>
                            <a:gd name="T31" fmla="*/ 35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19" h="38">
                              <a:moveTo>
                                <a:pt x="219" y="5"/>
                              </a:moveTo>
                              <a:lnTo>
                                <a:pt x="219" y="3"/>
                              </a:lnTo>
                              <a:lnTo>
                                <a:pt x="216" y="0"/>
                              </a:lnTo>
                              <a:lnTo>
                                <a:pt x="214" y="3"/>
                              </a:lnTo>
                              <a:lnTo>
                                <a:pt x="211" y="3"/>
                              </a:lnTo>
                              <a:lnTo>
                                <a:pt x="214" y="8"/>
                              </a:lnTo>
                              <a:lnTo>
                                <a:pt x="216" y="13"/>
                              </a:lnTo>
                              <a:lnTo>
                                <a:pt x="216" y="10"/>
                              </a:lnTo>
                              <a:lnTo>
                                <a:pt x="219" y="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5" y="38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5E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5" name="Freeform 2147"/>
                      <wps:cNvSpPr>
                        <a:spLocks noEditPoints="1"/>
                      </wps:cNvSpPr>
                      <wps:spPr bwMode="auto">
                        <a:xfrm>
                          <a:off x="219075" y="697230"/>
                          <a:ext cx="135890" cy="23495"/>
                        </a:xfrm>
                        <a:custGeom>
                          <a:avLst/>
                          <a:gdLst>
                            <a:gd name="T0" fmla="*/ 214 w 214"/>
                            <a:gd name="T1" fmla="*/ 5 h 37"/>
                            <a:gd name="T2" fmla="*/ 214 w 214"/>
                            <a:gd name="T3" fmla="*/ 2 h 37"/>
                            <a:gd name="T4" fmla="*/ 212 w 214"/>
                            <a:gd name="T5" fmla="*/ 0 h 37"/>
                            <a:gd name="T6" fmla="*/ 209 w 214"/>
                            <a:gd name="T7" fmla="*/ 0 h 37"/>
                            <a:gd name="T8" fmla="*/ 207 w 214"/>
                            <a:gd name="T9" fmla="*/ 0 h 37"/>
                            <a:gd name="T10" fmla="*/ 209 w 214"/>
                            <a:gd name="T11" fmla="*/ 5 h 37"/>
                            <a:gd name="T12" fmla="*/ 212 w 214"/>
                            <a:gd name="T13" fmla="*/ 12 h 37"/>
                            <a:gd name="T14" fmla="*/ 212 w 214"/>
                            <a:gd name="T15" fmla="*/ 10 h 37"/>
                            <a:gd name="T16" fmla="*/ 214 w 214"/>
                            <a:gd name="T17" fmla="*/ 5 h 37"/>
                            <a:gd name="T18" fmla="*/ 0 w 214"/>
                            <a:gd name="T19" fmla="*/ 32 h 37"/>
                            <a:gd name="T20" fmla="*/ 0 w 214"/>
                            <a:gd name="T21" fmla="*/ 32 h 37"/>
                            <a:gd name="T22" fmla="*/ 5 w 214"/>
                            <a:gd name="T23" fmla="*/ 37 h 37"/>
                            <a:gd name="T24" fmla="*/ 5 w 214"/>
                            <a:gd name="T25" fmla="*/ 35 h 37"/>
                            <a:gd name="T26" fmla="*/ 5 w 214"/>
                            <a:gd name="T27" fmla="*/ 35 h 37"/>
                            <a:gd name="T28" fmla="*/ 5 w 214"/>
                            <a:gd name="T29" fmla="*/ 32 h 37"/>
                            <a:gd name="T30" fmla="*/ 3 w 214"/>
                            <a:gd name="T31" fmla="*/ 32 h 37"/>
                            <a:gd name="T32" fmla="*/ 0 w 214"/>
                            <a:gd name="T33" fmla="*/ 32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14" h="37">
                              <a:moveTo>
                                <a:pt x="214" y="5"/>
                              </a:moveTo>
                              <a:lnTo>
                                <a:pt x="214" y="2"/>
                              </a:lnTo>
                              <a:lnTo>
                                <a:pt x="212" y="0"/>
                              </a:lnTo>
                              <a:lnTo>
                                <a:pt x="209" y="0"/>
                              </a:lnTo>
                              <a:lnTo>
                                <a:pt x="207" y="0"/>
                              </a:lnTo>
                              <a:lnTo>
                                <a:pt x="209" y="5"/>
                              </a:lnTo>
                              <a:lnTo>
                                <a:pt x="212" y="12"/>
                              </a:lnTo>
                              <a:lnTo>
                                <a:pt x="212" y="10"/>
                              </a:lnTo>
                              <a:lnTo>
                                <a:pt x="214" y="5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2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62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6" name="Freeform 2148"/>
                      <wps:cNvSpPr>
                        <a:spLocks noEditPoints="1"/>
                      </wps:cNvSpPr>
                      <wps:spPr bwMode="auto">
                        <a:xfrm>
                          <a:off x="220980" y="697230"/>
                          <a:ext cx="133985" cy="23495"/>
                        </a:xfrm>
                        <a:custGeom>
                          <a:avLst/>
                          <a:gdLst>
                            <a:gd name="T0" fmla="*/ 211 w 211"/>
                            <a:gd name="T1" fmla="*/ 10 h 37"/>
                            <a:gd name="T2" fmla="*/ 209 w 211"/>
                            <a:gd name="T3" fmla="*/ 5 h 37"/>
                            <a:gd name="T4" fmla="*/ 206 w 211"/>
                            <a:gd name="T5" fmla="*/ 0 h 37"/>
                            <a:gd name="T6" fmla="*/ 204 w 211"/>
                            <a:gd name="T7" fmla="*/ 0 h 37"/>
                            <a:gd name="T8" fmla="*/ 201 w 211"/>
                            <a:gd name="T9" fmla="*/ 0 h 37"/>
                            <a:gd name="T10" fmla="*/ 204 w 211"/>
                            <a:gd name="T11" fmla="*/ 7 h 37"/>
                            <a:gd name="T12" fmla="*/ 206 w 211"/>
                            <a:gd name="T13" fmla="*/ 17 h 37"/>
                            <a:gd name="T14" fmla="*/ 209 w 211"/>
                            <a:gd name="T15" fmla="*/ 12 h 37"/>
                            <a:gd name="T16" fmla="*/ 211 w 211"/>
                            <a:gd name="T17" fmla="*/ 10 h 37"/>
                            <a:gd name="T18" fmla="*/ 0 w 211"/>
                            <a:gd name="T19" fmla="*/ 32 h 37"/>
                            <a:gd name="T20" fmla="*/ 0 w 211"/>
                            <a:gd name="T21" fmla="*/ 35 h 37"/>
                            <a:gd name="T22" fmla="*/ 0 w 211"/>
                            <a:gd name="T23" fmla="*/ 35 h 37"/>
                            <a:gd name="T24" fmla="*/ 5 w 211"/>
                            <a:gd name="T25" fmla="*/ 37 h 37"/>
                            <a:gd name="T26" fmla="*/ 5 w 211"/>
                            <a:gd name="T27" fmla="*/ 35 h 37"/>
                            <a:gd name="T28" fmla="*/ 5 w 211"/>
                            <a:gd name="T29" fmla="*/ 35 h 37"/>
                            <a:gd name="T30" fmla="*/ 5 w 211"/>
                            <a:gd name="T31" fmla="*/ 32 h 37"/>
                            <a:gd name="T32" fmla="*/ 2 w 211"/>
                            <a:gd name="T33" fmla="*/ 32 h 37"/>
                            <a:gd name="T34" fmla="*/ 0 w 211"/>
                            <a:gd name="T35" fmla="*/ 32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11" h="37">
                              <a:moveTo>
                                <a:pt x="211" y="10"/>
                              </a:moveTo>
                              <a:lnTo>
                                <a:pt x="209" y="5"/>
                              </a:lnTo>
                              <a:lnTo>
                                <a:pt x="206" y="0"/>
                              </a:lnTo>
                              <a:lnTo>
                                <a:pt x="204" y="0"/>
                              </a:lnTo>
                              <a:lnTo>
                                <a:pt x="201" y="0"/>
                              </a:lnTo>
                              <a:lnTo>
                                <a:pt x="204" y="7"/>
                              </a:lnTo>
                              <a:lnTo>
                                <a:pt x="206" y="17"/>
                              </a:lnTo>
                              <a:lnTo>
                                <a:pt x="209" y="12"/>
                              </a:lnTo>
                              <a:lnTo>
                                <a:pt x="211" y="1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5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7" name="Freeform 2149"/>
                      <wps:cNvSpPr>
                        <a:spLocks noEditPoints="1"/>
                      </wps:cNvSpPr>
                      <wps:spPr bwMode="auto">
                        <a:xfrm>
                          <a:off x="222250" y="697230"/>
                          <a:ext cx="131445" cy="25400"/>
                        </a:xfrm>
                        <a:custGeom>
                          <a:avLst/>
                          <a:gdLst>
                            <a:gd name="T0" fmla="*/ 207 w 207"/>
                            <a:gd name="T1" fmla="*/ 12 h 40"/>
                            <a:gd name="T2" fmla="*/ 204 w 207"/>
                            <a:gd name="T3" fmla="*/ 5 h 40"/>
                            <a:gd name="T4" fmla="*/ 202 w 207"/>
                            <a:gd name="T5" fmla="*/ 0 h 40"/>
                            <a:gd name="T6" fmla="*/ 199 w 207"/>
                            <a:gd name="T7" fmla="*/ 0 h 40"/>
                            <a:gd name="T8" fmla="*/ 197 w 207"/>
                            <a:gd name="T9" fmla="*/ 0 h 40"/>
                            <a:gd name="T10" fmla="*/ 202 w 207"/>
                            <a:gd name="T11" fmla="*/ 12 h 40"/>
                            <a:gd name="T12" fmla="*/ 204 w 207"/>
                            <a:gd name="T13" fmla="*/ 25 h 40"/>
                            <a:gd name="T14" fmla="*/ 204 w 207"/>
                            <a:gd name="T15" fmla="*/ 20 h 40"/>
                            <a:gd name="T16" fmla="*/ 207 w 207"/>
                            <a:gd name="T17" fmla="*/ 12 h 40"/>
                            <a:gd name="T18" fmla="*/ 0 w 207"/>
                            <a:gd name="T19" fmla="*/ 32 h 40"/>
                            <a:gd name="T20" fmla="*/ 0 w 207"/>
                            <a:gd name="T21" fmla="*/ 35 h 40"/>
                            <a:gd name="T22" fmla="*/ 0 w 207"/>
                            <a:gd name="T23" fmla="*/ 35 h 40"/>
                            <a:gd name="T24" fmla="*/ 0 w 207"/>
                            <a:gd name="T25" fmla="*/ 37 h 40"/>
                            <a:gd name="T26" fmla="*/ 5 w 207"/>
                            <a:gd name="T27" fmla="*/ 40 h 40"/>
                            <a:gd name="T28" fmla="*/ 5 w 207"/>
                            <a:gd name="T29" fmla="*/ 37 h 40"/>
                            <a:gd name="T30" fmla="*/ 5 w 207"/>
                            <a:gd name="T31" fmla="*/ 35 h 40"/>
                            <a:gd name="T32" fmla="*/ 5 w 207"/>
                            <a:gd name="T33" fmla="*/ 35 h 40"/>
                            <a:gd name="T34" fmla="*/ 3 w 207"/>
                            <a:gd name="T35" fmla="*/ 32 h 40"/>
                            <a:gd name="T36" fmla="*/ 0 w 207"/>
                            <a:gd name="T37" fmla="*/ 32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07" h="40">
                              <a:moveTo>
                                <a:pt x="207" y="12"/>
                              </a:moveTo>
                              <a:lnTo>
                                <a:pt x="204" y="5"/>
                              </a:lnTo>
                              <a:lnTo>
                                <a:pt x="202" y="0"/>
                              </a:lnTo>
                              <a:lnTo>
                                <a:pt x="199" y="0"/>
                              </a:lnTo>
                              <a:lnTo>
                                <a:pt x="197" y="0"/>
                              </a:lnTo>
                              <a:lnTo>
                                <a:pt x="202" y="12"/>
                              </a:lnTo>
                              <a:lnTo>
                                <a:pt x="204" y="25"/>
                              </a:lnTo>
                              <a:lnTo>
                                <a:pt x="204" y="20"/>
                              </a:lnTo>
                              <a:lnTo>
                                <a:pt x="207" y="12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5" y="40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8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8" name="Freeform 2150"/>
                      <wps:cNvSpPr>
                        <a:spLocks noEditPoints="1"/>
                      </wps:cNvSpPr>
                      <wps:spPr bwMode="auto">
                        <a:xfrm>
                          <a:off x="224155" y="697230"/>
                          <a:ext cx="127635" cy="25400"/>
                        </a:xfrm>
                        <a:custGeom>
                          <a:avLst/>
                          <a:gdLst>
                            <a:gd name="T0" fmla="*/ 201 w 201"/>
                            <a:gd name="T1" fmla="*/ 17 h 40"/>
                            <a:gd name="T2" fmla="*/ 199 w 201"/>
                            <a:gd name="T3" fmla="*/ 7 h 40"/>
                            <a:gd name="T4" fmla="*/ 196 w 201"/>
                            <a:gd name="T5" fmla="*/ 0 h 40"/>
                            <a:gd name="T6" fmla="*/ 194 w 201"/>
                            <a:gd name="T7" fmla="*/ 0 h 40"/>
                            <a:gd name="T8" fmla="*/ 191 w 201"/>
                            <a:gd name="T9" fmla="*/ 0 h 40"/>
                            <a:gd name="T10" fmla="*/ 196 w 201"/>
                            <a:gd name="T11" fmla="*/ 17 h 40"/>
                            <a:gd name="T12" fmla="*/ 199 w 201"/>
                            <a:gd name="T13" fmla="*/ 35 h 40"/>
                            <a:gd name="T14" fmla="*/ 199 w 201"/>
                            <a:gd name="T15" fmla="*/ 35 h 40"/>
                            <a:gd name="T16" fmla="*/ 199 w 201"/>
                            <a:gd name="T17" fmla="*/ 37 h 40"/>
                            <a:gd name="T18" fmla="*/ 199 w 201"/>
                            <a:gd name="T19" fmla="*/ 27 h 40"/>
                            <a:gd name="T20" fmla="*/ 201 w 201"/>
                            <a:gd name="T21" fmla="*/ 17 h 40"/>
                            <a:gd name="T22" fmla="*/ 0 w 201"/>
                            <a:gd name="T23" fmla="*/ 32 h 40"/>
                            <a:gd name="T24" fmla="*/ 0 w 201"/>
                            <a:gd name="T25" fmla="*/ 35 h 40"/>
                            <a:gd name="T26" fmla="*/ 0 w 201"/>
                            <a:gd name="T27" fmla="*/ 35 h 40"/>
                            <a:gd name="T28" fmla="*/ 0 w 201"/>
                            <a:gd name="T29" fmla="*/ 37 h 40"/>
                            <a:gd name="T30" fmla="*/ 5 w 201"/>
                            <a:gd name="T31" fmla="*/ 40 h 40"/>
                            <a:gd name="T32" fmla="*/ 5 w 201"/>
                            <a:gd name="T33" fmla="*/ 37 h 40"/>
                            <a:gd name="T34" fmla="*/ 5 w 201"/>
                            <a:gd name="T35" fmla="*/ 35 h 40"/>
                            <a:gd name="T36" fmla="*/ 5 w 201"/>
                            <a:gd name="T37" fmla="*/ 35 h 40"/>
                            <a:gd name="T38" fmla="*/ 2 w 201"/>
                            <a:gd name="T39" fmla="*/ 35 h 40"/>
                            <a:gd name="T40" fmla="*/ 0 w 201"/>
                            <a:gd name="T41" fmla="*/ 32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201" h="40">
                              <a:moveTo>
                                <a:pt x="201" y="17"/>
                              </a:moveTo>
                              <a:lnTo>
                                <a:pt x="199" y="7"/>
                              </a:lnTo>
                              <a:lnTo>
                                <a:pt x="196" y="0"/>
                              </a:lnTo>
                              <a:lnTo>
                                <a:pt x="194" y="0"/>
                              </a:lnTo>
                              <a:lnTo>
                                <a:pt x="191" y="0"/>
                              </a:lnTo>
                              <a:lnTo>
                                <a:pt x="196" y="17"/>
                              </a:lnTo>
                              <a:lnTo>
                                <a:pt x="199" y="35"/>
                              </a:lnTo>
                              <a:lnTo>
                                <a:pt x="199" y="37"/>
                              </a:lnTo>
                              <a:lnTo>
                                <a:pt x="199" y="27"/>
                              </a:lnTo>
                              <a:lnTo>
                                <a:pt x="201" y="17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5" y="40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B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9" name="Freeform 2151"/>
                      <wps:cNvSpPr>
                        <a:spLocks noEditPoints="1"/>
                      </wps:cNvSpPr>
                      <wps:spPr bwMode="auto">
                        <a:xfrm>
                          <a:off x="225425" y="697230"/>
                          <a:ext cx="126365" cy="29845"/>
                        </a:xfrm>
                        <a:custGeom>
                          <a:avLst/>
                          <a:gdLst>
                            <a:gd name="T0" fmla="*/ 199 w 199"/>
                            <a:gd name="T1" fmla="*/ 25 h 47"/>
                            <a:gd name="T2" fmla="*/ 197 w 199"/>
                            <a:gd name="T3" fmla="*/ 12 h 47"/>
                            <a:gd name="T4" fmla="*/ 192 w 199"/>
                            <a:gd name="T5" fmla="*/ 0 h 47"/>
                            <a:gd name="T6" fmla="*/ 189 w 199"/>
                            <a:gd name="T7" fmla="*/ 0 h 47"/>
                            <a:gd name="T8" fmla="*/ 187 w 199"/>
                            <a:gd name="T9" fmla="*/ 0 h 47"/>
                            <a:gd name="T10" fmla="*/ 192 w 199"/>
                            <a:gd name="T11" fmla="*/ 17 h 47"/>
                            <a:gd name="T12" fmla="*/ 194 w 199"/>
                            <a:gd name="T13" fmla="*/ 35 h 47"/>
                            <a:gd name="T14" fmla="*/ 194 w 199"/>
                            <a:gd name="T15" fmla="*/ 40 h 47"/>
                            <a:gd name="T16" fmla="*/ 192 w 199"/>
                            <a:gd name="T17" fmla="*/ 47 h 47"/>
                            <a:gd name="T18" fmla="*/ 197 w 199"/>
                            <a:gd name="T19" fmla="*/ 37 h 47"/>
                            <a:gd name="T20" fmla="*/ 199 w 199"/>
                            <a:gd name="T21" fmla="*/ 25 h 47"/>
                            <a:gd name="T22" fmla="*/ 0 w 199"/>
                            <a:gd name="T23" fmla="*/ 35 h 47"/>
                            <a:gd name="T24" fmla="*/ 0 w 199"/>
                            <a:gd name="T25" fmla="*/ 35 h 47"/>
                            <a:gd name="T26" fmla="*/ 0 w 199"/>
                            <a:gd name="T27" fmla="*/ 37 h 47"/>
                            <a:gd name="T28" fmla="*/ 0 w 199"/>
                            <a:gd name="T29" fmla="*/ 40 h 47"/>
                            <a:gd name="T30" fmla="*/ 5 w 199"/>
                            <a:gd name="T31" fmla="*/ 42 h 47"/>
                            <a:gd name="T32" fmla="*/ 5 w 199"/>
                            <a:gd name="T33" fmla="*/ 37 h 47"/>
                            <a:gd name="T34" fmla="*/ 5 w 199"/>
                            <a:gd name="T35" fmla="*/ 35 h 47"/>
                            <a:gd name="T36" fmla="*/ 3 w 199"/>
                            <a:gd name="T37" fmla="*/ 35 h 47"/>
                            <a:gd name="T38" fmla="*/ 0 w 199"/>
                            <a:gd name="T39" fmla="*/ 35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99" h="47">
                              <a:moveTo>
                                <a:pt x="199" y="25"/>
                              </a:moveTo>
                              <a:lnTo>
                                <a:pt x="197" y="12"/>
                              </a:lnTo>
                              <a:lnTo>
                                <a:pt x="192" y="0"/>
                              </a:lnTo>
                              <a:lnTo>
                                <a:pt x="189" y="0"/>
                              </a:lnTo>
                              <a:lnTo>
                                <a:pt x="187" y="0"/>
                              </a:lnTo>
                              <a:lnTo>
                                <a:pt x="192" y="17"/>
                              </a:lnTo>
                              <a:lnTo>
                                <a:pt x="194" y="35"/>
                              </a:lnTo>
                              <a:lnTo>
                                <a:pt x="194" y="40"/>
                              </a:lnTo>
                              <a:lnTo>
                                <a:pt x="192" y="47"/>
                              </a:lnTo>
                              <a:lnTo>
                                <a:pt x="197" y="37"/>
                              </a:lnTo>
                              <a:lnTo>
                                <a:pt x="199" y="2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40"/>
                              </a:lnTo>
                              <a:lnTo>
                                <a:pt x="5" y="42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6F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0" name="Freeform 2152"/>
                      <wps:cNvSpPr>
                        <a:spLocks noEditPoints="1"/>
                      </wps:cNvSpPr>
                      <wps:spPr bwMode="auto">
                        <a:xfrm>
                          <a:off x="227330" y="697230"/>
                          <a:ext cx="123190" cy="33020"/>
                        </a:xfrm>
                        <a:custGeom>
                          <a:avLst/>
                          <a:gdLst>
                            <a:gd name="T0" fmla="*/ 194 w 194"/>
                            <a:gd name="T1" fmla="*/ 35 h 52"/>
                            <a:gd name="T2" fmla="*/ 191 w 194"/>
                            <a:gd name="T3" fmla="*/ 17 h 52"/>
                            <a:gd name="T4" fmla="*/ 186 w 194"/>
                            <a:gd name="T5" fmla="*/ 0 h 52"/>
                            <a:gd name="T6" fmla="*/ 184 w 194"/>
                            <a:gd name="T7" fmla="*/ 0 h 52"/>
                            <a:gd name="T8" fmla="*/ 181 w 194"/>
                            <a:gd name="T9" fmla="*/ 0 h 52"/>
                            <a:gd name="T10" fmla="*/ 186 w 194"/>
                            <a:gd name="T11" fmla="*/ 17 h 52"/>
                            <a:gd name="T12" fmla="*/ 189 w 194"/>
                            <a:gd name="T13" fmla="*/ 35 h 52"/>
                            <a:gd name="T14" fmla="*/ 189 w 194"/>
                            <a:gd name="T15" fmla="*/ 45 h 52"/>
                            <a:gd name="T16" fmla="*/ 186 w 194"/>
                            <a:gd name="T17" fmla="*/ 52 h 52"/>
                            <a:gd name="T18" fmla="*/ 191 w 194"/>
                            <a:gd name="T19" fmla="*/ 45 h 52"/>
                            <a:gd name="T20" fmla="*/ 194 w 194"/>
                            <a:gd name="T21" fmla="*/ 37 h 52"/>
                            <a:gd name="T22" fmla="*/ 194 w 194"/>
                            <a:gd name="T23" fmla="*/ 35 h 52"/>
                            <a:gd name="T24" fmla="*/ 194 w 194"/>
                            <a:gd name="T25" fmla="*/ 35 h 52"/>
                            <a:gd name="T26" fmla="*/ 0 w 194"/>
                            <a:gd name="T27" fmla="*/ 35 h 52"/>
                            <a:gd name="T28" fmla="*/ 0 w 194"/>
                            <a:gd name="T29" fmla="*/ 35 h 52"/>
                            <a:gd name="T30" fmla="*/ 0 w 194"/>
                            <a:gd name="T31" fmla="*/ 37 h 52"/>
                            <a:gd name="T32" fmla="*/ 0 w 194"/>
                            <a:gd name="T33" fmla="*/ 40 h 52"/>
                            <a:gd name="T34" fmla="*/ 5 w 194"/>
                            <a:gd name="T35" fmla="*/ 42 h 52"/>
                            <a:gd name="T36" fmla="*/ 5 w 194"/>
                            <a:gd name="T37" fmla="*/ 40 h 52"/>
                            <a:gd name="T38" fmla="*/ 5 w 194"/>
                            <a:gd name="T39" fmla="*/ 35 h 52"/>
                            <a:gd name="T40" fmla="*/ 2 w 194"/>
                            <a:gd name="T41" fmla="*/ 35 h 52"/>
                            <a:gd name="T42" fmla="*/ 0 w 194"/>
                            <a:gd name="T43" fmla="*/ 35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94" h="52">
                              <a:moveTo>
                                <a:pt x="194" y="35"/>
                              </a:moveTo>
                              <a:lnTo>
                                <a:pt x="191" y="17"/>
                              </a:lnTo>
                              <a:lnTo>
                                <a:pt x="186" y="0"/>
                              </a:lnTo>
                              <a:lnTo>
                                <a:pt x="184" y="0"/>
                              </a:lnTo>
                              <a:lnTo>
                                <a:pt x="181" y="0"/>
                              </a:lnTo>
                              <a:lnTo>
                                <a:pt x="186" y="17"/>
                              </a:lnTo>
                              <a:lnTo>
                                <a:pt x="189" y="35"/>
                              </a:lnTo>
                              <a:lnTo>
                                <a:pt x="189" y="45"/>
                              </a:lnTo>
                              <a:lnTo>
                                <a:pt x="186" y="52"/>
                              </a:lnTo>
                              <a:lnTo>
                                <a:pt x="191" y="45"/>
                              </a:lnTo>
                              <a:lnTo>
                                <a:pt x="194" y="37"/>
                              </a:lnTo>
                              <a:lnTo>
                                <a:pt x="19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40"/>
                              </a:lnTo>
                              <a:lnTo>
                                <a:pt x="5" y="42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72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1" name="Freeform 2153"/>
                      <wps:cNvSpPr>
                        <a:spLocks noEditPoints="1"/>
                      </wps:cNvSpPr>
                      <wps:spPr bwMode="auto">
                        <a:xfrm>
                          <a:off x="228600" y="697230"/>
                          <a:ext cx="120015" cy="36195"/>
                        </a:xfrm>
                        <a:custGeom>
                          <a:avLst/>
                          <a:gdLst>
                            <a:gd name="T0" fmla="*/ 189 w 189"/>
                            <a:gd name="T1" fmla="*/ 35 h 57"/>
                            <a:gd name="T2" fmla="*/ 187 w 189"/>
                            <a:gd name="T3" fmla="*/ 17 h 57"/>
                            <a:gd name="T4" fmla="*/ 182 w 189"/>
                            <a:gd name="T5" fmla="*/ 0 h 57"/>
                            <a:gd name="T6" fmla="*/ 179 w 189"/>
                            <a:gd name="T7" fmla="*/ 0 h 57"/>
                            <a:gd name="T8" fmla="*/ 177 w 189"/>
                            <a:gd name="T9" fmla="*/ 0 h 57"/>
                            <a:gd name="T10" fmla="*/ 182 w 189"/>
                            <a:gd name="T11" fmla="*/ 17 h 57"/>
                            <a:gd name="T12" fmla="*/ 184 w 189"/>
                            <a:gd name="T13" fmla="*/ 35 h 57"/>
                            <a:gd name="T14" fmla="*/ 182 w 189"/>
                            <a:gd name="T15" fmla="*/ 45 h 57"/>
                            <a:gd name="T16" fmla="*/ 182 w 189"/>
                            <a:gd name="T17" fmla="*/ 57 h 57"/>
                            <a:gd name="T18" fmla="*/ 184 w 189"/>
                            <a:gd name="T19" fmla="*/ 52 h 57"/>
                            <a:gd name="T20" fmla="*/ 187 w 189"/>
                            <a:gd name="T21" fmla="*/ 47 h 57"/>
                            <a:gd name="T22" fmla="*/ 189 w 189"/>
                            <a:gd name="T23" fmla="*/ 40 h 57"/>
                            <a:gd name="T24" fmla="*/ 189 w 189"/>
                            <a:gd name="T25" fmla="*/ 35 h 57"/>
                            <a:gd name="T26" fmla="*/ 0 w 189"/>
                            <a:gd name="T27" fmla="*/ 35 h 57"/>
                            <a:gd name="T28" fmla="*/ 0 w 189"/>
                            <a:gd name="T29" fmla="*/ 37 h 57"/>
                            <a:gd name="T30" fmla="*/ 0 w 189"/>
                            <a:gd name="T31" fmla="*/ 42 h 57"/>
                            <a:gd name="T32" fmla="*/ 5 w 189"/>
                            <a:gd name="T33" fmla="*/ 45 h 57"/>
                            <a:gd name="T34" fmla="*/ 5 w 189"/>
                            <a:gd name="T35" fmla="*/ 40 h 57"/>
                            <a:gd name="T36" fmla="*/ 5 w 189"/>
                            <a:gd name="T37" fmla="*/ 35 h 57"/>
                            <a:gd name="T38" fmla="*/ 3 w 189"/>
                            <a:gd name="T39" fmla="*/ 35 h 57"/>
                            <a:gd name="T40" fmla="*/ 0 w 189"/>
                            <a:gd name="T41" fmla="*/ 35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89" h="57">
                              <a:moveTo>
                                <a:pt x="189" y="35"/>
                              </a:moveTo>
                              <a:lnTo>
                                <a:pt x="187" y="17"/>
                              </a:lnTo>
                              <a:lnTo>
                                <a:pt x="182" y="0"/>
                              </a:lnTo>
                              <a:lnTo>
                                <a:pt x="179" y="0"/>
                              </a:lnTo>
                              <a:lnTo>
                                <a:pt x="177" y="0"/>
                              </a:lnTo>
                              <a:lnTo>
                                <a:pt x="182" y="17"/>
                              </a:lnTo>
                              <a:lnTo>
                                <a:pt x="184" y="35"/>
                              </a:lnTo>
                              <a:lnTo>
                                <a:pt x="182" y="45"/>
                              </a:lnTo>
                              <a:lnTo>
                                <a:pt x="182" y="57"/>
                              </a:lnTo>
                              <a:lnTo>
                                <a:pt x="184" y="52"/>
                              </a:lnTo>
                              <a:lnTo>
                                <a:pt x="187" y="47"/>
                              </a:lnTo>
                              <a:lnTo>
                                <a:pt x="189" y="40"/>
                              </a:lnTo>
                              <a:lnTo>
                                <a:pt x="189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7"/>
                              </a:lnTo>
                              <a:lnTo>
                                <a:pt x="0" y="42"/>
                              </a:lnTo>
                              <a:lnTo>
                                <a:pt x="5" y="45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75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2" name="Freeform 2154"/>
                      <wps:cNvSpPr>
                        <a:spLocks noEditPoints="1"/>
                      </wps:cNvSpPr>
                      <wps:spPr bwMode="auto">
                        <a:xfrm>
                          <a:off x="230505" y="697230"/>
                          <a:ext cx="116840" cy="38100"/>
                        </a:xfrm>
                        <a:custGeom>
                          <a:avLst/>
                          <a:gdLst>
                            <a:gd name="T0" fmla="*/ 184 w 184"/>
                            <a:gd name="T1" fmla="*/ 35 h 60"/>
                            <a:gd name="T2" fmla="*/ 181 w 184"/>
                            <a:gd name="T3" fmla="*/ 17 h 60"/>
                            <a:gd name="T4" fmla="*/ 176 w 184"/>
                            <a:gd name="T5" fmla="*/ 0 h 60"/>
                            <a:gd name="T6" fmla="*/ 174 w 184"/>
                            <a:gd name="T7" fmla="*/ 0 h 60"/>
                            <a:gd name="T8" fmla="*/ 171 w 184"/>
                            <a:gd name="T9" fmla="*/ 0 h 60"/>
                            <a:gd name="T10" fmla="*/ 176 w 184"/>
                            <a:gd name="T11" fmla="*/ 17 h 60"/>
                            <a:gd name="T12" fmla="*/ 179 w 184"/>
                            <a:gd name="T13" fmla="*/ 35 h 60"/>
                            <a:gd name="T14" fmla="*/ 176 w 184"/>
                            <a:gd name="T15" fmla="*/ 47 h 60"/>
                            <a:gd name="T16" fmla="*/ 174 w 184"/>
                            <a:gd name="T17" fmla="*/ 60 h 60"/>
                            <a:gd name="T18" fmla="*/ 179 w 184"/>
                            <a:gd name="T19" fmla="*/ 57 h 60"/>
                            <a:gd name="T20" fmla="*/ 181 w 184"/>
                            <a:gd name="T21" fmla="*/ 52 h 60"/>
                            <a:gd name="T22" fmla="*/ 184 w 184"/>
                            <a:gd name="T23" fmla="*/ 45 h 60"/>
                            <a:gd name="T24" fmla="*/ 184 w 184"/>
                            <a:gd name="T25" fmla="*/ 35 h 60"/>
                            <a:gd name="T26" fmla="*/ 0 w 184"/>
                            <a:gd name="T27" fmla="*/ 35 h 60"/>
                            <a:gd name="T28" fmla="*/ 0 w 184"/>
                            <a:gd name="T29" fmla="*/ 40 h 60"/>
                            <a:gd name="T30" fmla="*/ 0 w 184"/>
                            <a:gd name="T31" fmla="*/ 42 h 60"/>
                            <a:gd name="T32" fmla="*/ 2 w 184"/>
                            <a:gd name="T33" fmla="*/ 45 h 60"/>
                            <a:gd name="T34" fmla="*/ 5 w 184"/>
                            <a:gd name="T35" fmla="*/ 47 h 60"/>
                            <a:gd name="T36" fmla="*/ 5 w 184"/>
                            <a:gd name="T37" fmla="*/ 40 h 60"/>
                            <a:gd name="T38" fmla="*/ 5 w 184"/>
                            <a:gd name="T39" fmla="*/ 35 h 60"/>
                            <a:gd name="T40" fmla="*/ 2 w 184"/>
                            <a:gd name="T41" fmla="*/ 35 h 60"/>
                            <a:gd name="T42" fmla="*/ 0 w 184"/>
                            <a:gd name="T43" fmla="*/ 3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84" h="60">
                              <a:moveTo>
                                <a:pt x="184" y="35"/>
                              </a:moveTo>
                              <a:lnTo>
                                <a:pt x="181" y="17"/>
                              </a:lnTo>
                              <a:lnTo>
                                <a:pt x="176" y="0"/>
                              </a:lnTo>
                              <a:lnTo>
                                <a:pt x="174" y="0"/>
                              </a:lnTo>
                              <a:lnTo>
                                <a:pt x="171" y="0"/>
                              </a:lnTo>
                              <a:lnTo>
                                <a:pt x="176" y="17"/>
                              </a:lnTo>
                              <a:lnTo>
                                <a:pt x="179" y="35"/>
                              </a:lnTo>
                              <a:lnTo>
                                <a:pt x="176" y="47"/>
                              </a:lnTo>
                              <a:lnTo>
                                <a:pt x="174" y="60"/>
                              </a:lnTo>
                              <a:lnTo>
                                <a:pt x="179" y="57"/>
                              </a:lnTo>
                              <a:lnTo>
                                <a:pt x="181" y="52"/>
                              </a:lnTo>
                              <a:lnTo>
                                <a:pt x="184" y="45"/>
                              </a:lnTo>
                              <a:lnTo>
                                <a:pt x="18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2"/>
                              </a:lnTo>
                              <a:lnTo>
                                <a:pt x="2" y="45"/>
                              </a:lnTo>
                              <a:lnTo>
                                <a:pt x="5" y="47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78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3" name="Freeform 2155"/>
                      <wps:cNvSpPr>
                        <a:spLocks noEditPoints="1"/>
                      </wps:cNvSpPr>
                      <wps:spPr bwMode="auto">
                        <a:xfrm>
                          <a:off x="231775" y="697230"/>
                          <a:ext cx="113665" cy="39370"/>
                        </a:xfrm>
                        <a:custGeom>
                          <a:avLst/>
                          <a:gdLst>
                            <a:gd name="T0" fmla="*/ 179 w 179"/>
                            <a:gd name="T1" fmla="*/ 35 h 62"/>
                            <a:gd name="T2" fmla="*/ 177 w 179"/>
                            <a:gd name="T3" fmla="*/ 17 h 62"/>
                            <a:gd name="T4" fmla="*/ 172 w 179"/>
                            <a:gd name="T5" fmla="*/ 0 h 62"/>
                            <a:gd name="T6" fmla="*/ 169 w 179"/>
                            <a:gd name="T7" fmla="*/ 0 h 62"/>
                            <a:gd name="T8" fmla="*/ 167 w 179"/>
                            <a:gd name="T9" fmla="*/ 2 h 62"/>
                            <a:gd name="T10" fmla="*/ 172 w 179"/>
                            <a:gd name="T11" fmla="*/ 17 h 62"/>
                            <a:gd name="T12" fmla="*/ 174 w 179"/>
                            <a:gd name="T13" fmla="*/ 35 h 62"/>
                            <a:gd name="T14" fmla="*/ 172 w 179"/>
                            <a:gd name="T15" fmla="*/ 47 h 62"/>
                            <a:gd name="T16" fmla="*/ 169 w 179"/>
                            <a:gd name="T17" fmla="*/ 62 h 62"/>
                            <a:gd name="T18" fmla="*/ 172 w 179"/>
                            <a:gd name="T19" fmla="*/ 60 h 62"/>
                            <a:gd name="T20" fmla="*/ 177 w 179"/>
                            <a:gd name="T21" fmla="*/ 57 h 62"/>
                            <a:gd name="T22" fmla="*/ 177 w 179"/>
                            <a:gd name="T23" fmla="*/ 45 h 62"/>
                            <a:gd name="T24" fmla="*/ 179 w 179"/>
                            <a:gd name="T25" fmla="*/ 35 h 62"/>
                            <a:gd name="T26" fmla="*/ 0 w 179"/>
                            <a:gd name="T27" fmla="*/ 35 h 62"/>
                            <a:gd name="T28" fmla="*/ 0 w 179"/>
                            <a:gd name="T29" fmla="*/ 40 h 62"/>
                            <a:gd name="T30" fmla="*/ 0 w 179"/>
                            <a:gd name="T31" fmla="*/ 45 h 62"/>
                            <a:gd name="T32" fmla="*/ 3 w 179"/>
                            <a:gd name="T33" fmla="*/ 47 h 62"/>
                            <a:gd name="T34" fmla="*/ 5 w 179"/>
                            <a:gd name="T35" fmla="*/ 47 h 62"/>
                            <a:gd name="T36" fmla="*/ 5 w 179"/>
                            <a:gd name="T37" fmla="*/ 42 h 62"/>
                            <a:gd name="T38" fmla="*/ 5 w 179"/>
                            <a:gd name="T39" fmla="*/ 35 h 62"/>
                            <a:gd name="T40" fmla="*/ 3 w 179"/>
                            <a:gd name="T41" fmla="*/ 35 h 62"/>
                            <a:gd name="T42" fmla="*/ 0 w 179"/>
                            <a:gd name="T43" fmla="*/ 35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79" h="62">
                              <a:moveTo>
                                <a:pt x="179" y="35"/>
                              </a:moveTo>
                              <a:lnTo>
                                <a:pt x="177" y="17"/>
                              </a:lnTo>
                              <a:lnTo>
                                <a:pt x="172" y="0"/>
                              </a:lnTo>
                              <a:lnTo>
                                <a:pt x="169" y="0"/>
                              </a:lnTo>
                              <a:lnTo>
                                <a:pt x="167" y="2"/>
                              </a:lnTo>
                              <a:lnTo>
                                <a:pt x="172" y="17"/>
                              </a:lnTo>
                              <a:lnTo>
                                <a:pt x="174" y="35"/>
                              </a:lnTo>
                              <a:lnTo>
                                <a:pt x="172" y="47"/>
                              </a:lnTo>
                              <a:lnTo>
                                <a:pt x="169" y="62"/>
                              </a:lnTo>
                              <a:lnTo>
                                <a:pt x="172" y="60"/>
                              </a:lnTo>
                              <a:lnTo>
                                <a:pt x="177" y="57"/>
                              </a:lnTo>
                              <a:lnTo>
                                <a:pt x="177" y="45"/>
                              </a:lnTo>
                              <a:lnTo>
                                <a:pt x="179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5"/>
                              </a:lnTo>
                              <a:lnTo>
                                <a:pt x="3" y="47"/>
                              </a:lnTo>
                              <a:lnTo>
                                <a:pt x="5" y="47"/>
                              </a:lnTo>
                              <a:lnTo>
                                <a:pt x="5" y="42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7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4" name="Freeform 2156"/>
                      <wps:cNvSpPr>
                        <a:spLocks noEditPoints="1"/>
                      </wps:cNvSpPr>
                      <wps:spPr bwMode="auto">
                        <a:xfrm>
                          <a:off x="233680" y="697230"/>
                          <a:ext cx="110490" cy="41275"/>
                        </a:xfrm>
                        <a:custGeom>
                          <a:avLst/>
                          <a:gdLst>
                            <a:gd name="T0" fmla="*/ 174 w 174"/>
                            <a:gd name="T1" fmla="*/ 35 h 65"/>
                            <a:gd name="T2" fmla="*/ 171 w 174"/>
                            <a:gd name="T3" fmla="*/ 17 h 65"/>
                            <a:gd name="T4" fmla="*/ 166 w 174"/>
                            <a:gd name="T5" fmla="*/ 0 h 65"/>
                            <a:gd name="T6" fmla="*/ 164 w 174"/>
                            <a:gd name="T7" fmla="*/ 2 h 65"/>
                            <a:gd name="T8" fmla="*/ 161 w 174"/>
                            <a:gd name="T9" fmla="*/ 2 h 65"/>
                            <a:gd name="T10" fmla="*/ 166 w 174"/>
                            <a:gd name="T11" fmla="*/ 17 h 65"/>
                            <a:gd name="T12" fmla="*/ 169 w 174"/>
                            <a:gd name="T13" fmla="*/ 35 h 65"/>
                            <a:gd name="T14" fmla="*/ 166 w 174"/>
                            <a:gd name="T15" fmla="*/ 50 h 65"/>
                            <a:gd name="T16" fmla="*/ 164 w 174"/>
                            <a:gd name="T17" fmla="*/ 65 h 65"/>
                            <a:gd name="T18" fmla="*/ 166 w 174"/>
                            <a:gd name="T19" fmla="*/ 62 h 65"/>
                            <a:gd name="T20" fmla="*/ 169 w 174"/>
                            <a:gd name="T21" fmla="*/ 60 h 65"/>
                            <a:gd name="T22" fmla="*/ 171 w 174"/>
                            <a:gd name="T23" fmla="*/ 47 h 65"/>
                            <a:gd name="T24" fmla="*/ 174 w 174"/>
                            <a:gd name="T25" fmla="*/ 35 h 65"/>
                            <a:gd name="T26" fmla="*/ 0 w 174"/>
                            <a:gd name="T27" fmla="*/ 35 h 65"/>
                            <a:gd name="T28" fmla="*/ 0 w 174"/>
                            <a:gd name="T29" fmla="*/ 40 h 65"/>
                            <a:gd name="T30" fmla="*/ 0 w 174"/>
                            <a:gd name="T31" fmla="*/ 47 h 65"/>
                            <a:gd name="T32" fmla="*/ 2 w 174"/>
                            <a:gd name="T33" fmla="*/ 47 h 65"/>
                            <a:gd name="T34" fmla="*/ 7 w 174"/>
                            <a:gd name="T35" fmla="*/ 50 h 65"/>
                            <a:gd name="T36" fmla="*/ 5 w 174"/>
                            <a:gd name="T37" fmla="*/ 42 h 65"/>
                            <a:gd name="T38" fmla="*/ 5 w 174"/>
                            <a:gd name="T39" fmla="*/ 35 h 65"/>
                            <a:gd name="T40" fmla="*/ 2 w 174"/>
                            <a:gd name="T41" fmla="*/ 35 h 65"/>
                            <a:gd name="T42" fmla="*/ 0 w 174"/>
                            <a:gd name="T43" fmla="*/ 3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74" h="65">
                              <a:moveTo>
                                <a:pt x="174" y="35"/>
                              </a:moveTo>
                              <a:lnTo>
                                <a:pt x="171" y="17"/>
                              </a:lnTo>
                              <a:lnTo>
                                <a:pt x="166" y="0"/>
                              </a:lnTo>
                              <a:lnTo>
                                <a:pt x="164" y="2"/>
                              </a:lnTo>
                              <a:lnTo>
                                <a:pt x="161" y="2"/>
                              </a:lnTo>
                              <a:lnTo>
                                <a:pt x="166" y="17"/>
                              </a:lnTo>
                              <a:lnTo>
                                <a:pt x="169" y="35"/>
                              </a:lnTo>
                              <a:lnTo>
                                <a:pt x="166" y="50"/>
                              </a:lnTo>
                              <a:lnTo>
                                <a:pt x="164" y="65"/>
                              </a:lnTo>
                              <a:lnTo>
                                <a:pt x="166" y="62"/>
                              </a:lnTo>
                              <a:lnTo>
                                <a:pt x="169" y="60"/>
                              </a:lnTo>
                              <a:lnTo>
                                <a:pt x="171" y="47"/>
                              </a:lnTo>
                              <a:lnTo>
                                <a:pt x="17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7"/>
                              </a:lnTo>
                              <a:lnTo>
                                <a:pt x="2" y="47"/>
                              </a:lnTo>
                              <a:lnTo>
                                <a:pt x="7" y="50"/>
                              </a:lnTo>
                              <a:lnTo>
                                <a:pt x="5" y="42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7E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5" name="Freeform 2157"/>
                      <wps:cNvSpPr>
                        <a:spLocks noEditPoints="1"/>
                      </wps:cNvSpPr>
                      <wps:spPr bwMode="auto">
                        <a:xfrm>
                          <a:off x="234950" y="698500"/>
                          <a:ext cx="107315" cy="40005"/>
                        </a:xfrm>
                        <a:custGeom>
                          <a:avLst/>
                          <a:gdLst>
                            <a:gd name="T0" fmla="*/ 169 w 169"/>
                            <a:gd name="T1" fmla="*/ 33 h 63"/>
                            <a:gd name="T2" fmla="*/ 167 w 169"/>
                            <a:gd name="T3" fmla="*/ 15 h 63"/>
                            <a:gd name="T4" fmla="*/ 162 w 169"/>
                            <a:gd name="T5" fmla="*/ 0 h 63"/>
                            <a:gd name="T6" fmla="*/ 159 w 169"/>
                            <a:gd name="T7" fmla="*/ 0 h 63"/>
                            <a:gd name="T8" fmla="*/ 157 w 169"/>
                            <a:gd name="T9" fmla="*/ 0 h 63"/>
                            <a:gd name="T10" fmla="*/ 162 w 169"/>
                            <a:gd name="T11" fmla="*/ 15 h 63"/>
                            <a:gd name="T12" fmla="*/ 164 w 169"/>
                            <a:gd name="T13" fmla="*/ 33 h 63"/>
                            <a:gd name="T14" fmla="*/ 162 w 169"/>
                            <a:gd name="T15" fmla="*/ 48 h 63"/>
                            <a:gd name="T16" fmla="*/ 157 w 169"/>
                            <a:gd name="T17" fmla="*/ 63 h 63"/>
                            <a:gd name="T18" fmla="*/ 159 w 169"/>
                            <a:gd name="T19" fmla="*/ 63 h 63"/>
                            <a:gd name="T20" fmla="*/ 162 w 169"/>
                            <a:gd name="T21" fmla="*/ 60 h 63"/>
                            <a:gd name="T22" fmla="*/ 164 w 169"/>
                            <a:gd name="T23" fmla="*/ 60 h 63"/>
                            <a:gd name="T24" fmla="*/ 167 w 169"/>
                            <a:gd name="T25" fmla="*/ 45 h 63"/>
                            <a:gd name="T26" fmla="*/ 169 w 169"/>
                            <a:gd name="T27" fmla="*/ 33 h 63"/>
                            <a:gd name="T28" fmla="*/ 0 w 169"/>
                            <a:gd name="T29" fmla="*/ 33 h 63"/>
                            <a:gd name="T30" fmla="*/ 0 w 169"/>
                            <a:gd name="T31" fmla="*/ 40 h 63"/>
                            <a:gd name="T32" fmla="*/ 0 w 169"/>
                            <a:gd name="T33" fmla="*/ 45 h 63"/>
                            <a:gd name="T34" fmla="*/ 5 w 169"/>
                            <a:gd name="T35" fmla="*/ 48 h 63"/>
                            <a:gd name="T36" fmla="*/ 8 w 169"/>
                            <a:gd name="T37" fmla="*/ 48 h 63"/>
                            <a:gd name="T38" fmla="*/ 5 w 169"/>
                            <a:gd name="T39" fmla="*/ 43 h 63"/>
                            <a:gd name="T40" fmla="*/ 5 w 169"/>
                            <a:gd name="T41" fmla="*/ 35 h 63"/>
                            <a:gd name="T42" fmla="*/ 3 w 169"/>
                            <a:gd name="T43" fmla="*/ 33 h 63"/>
                            <a:gd name="T44" fmla="*/ 0 w 169"/>
                            <a:gd name="T45" fmla="*/ 3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69" h="63">
                              <a:moveTo>
                                <a:pt x="169" y="33"/>
                              </a:moveTo>
                              <a:lnTo>
                                <a:pt x="167" y="15"/>
                              </a:lnTo>
                              <a:lnTo>
                                <a:pt x="162" y="0"/>
                              </a:lnTo>
                              <a:lnTo>
                                <a:pt x="159" y="0"/>
                              </a:lnTo>
                              <a:lnTo>
                                <a:pt x="157" y="0"/>
                              </a:lnTo>
                              <a:lnTo>
                                <a:pt x="162" y="15"/>
                              </a:lnTo>
                              <a:lnTo>
                                <a:pt x="164" y="33"/>
                              </a:lnTo>
                              <a:lnTo>
                                <a:pt x="162" y="48"/>
                              </a:lnTo>
                              <a:lnTo>
                                <a:pt x="157" y="63"/>
                              </a:lnTo>
                              <a:lnTo>
                                <a:pt x="159" y="63"/>
                              </a:lnTo>
                              <a:lnTo>
                                <a:pt x="162" y="60"/>
                              </a:lnTo>
                              <a:lnTo>
                                <a:pt x="164" y="60"/>
                              </a:lnTo>
                              <a:lnTo>
                                <a:pt x="167" y="45"/>
                              </a:lnTo>
                              <a:lnTo>
                                <a:pt x="169" y="33"/>
                              </a:lnTo>
                              <a:close/>
                              <a:moveTo>
                                <a:pt x="0" y="33"/>
                              </a:moveTo>
                              <a:lnTo>
                                <a:pt x="0" y="40"/>
                              </a:lnTo>
                              <a:lnTo>
                                <a:pt x="0" y="45"/>
                              </a:lnTo>
                              <a:lnTo>
                                <a:pt x="5" y="48"/>
                              </a:lnTo>
                              <a:lnTo>
                                <a:pt x="8" y="48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3" y="33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81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6" name="Freeform 2158"/>
                      <wps:cNvSpPr>
                        <a:spLocks noEditPoints="1"/>
                      </wps:cNvSpPr>
                      <wps:spPr bwMode="auto">
                        <a:xfrm>
                          <a:off x="236855" y="698500"/>
                          <a:ext cx="104140" cy="40005"/>
                        </a:xfrm>
                        <a:custGeom>
                          <a:avLst/>
                          <a:gdLst>
                            <a:gd name="T0" fmla="*/ 164 w 164"/>
                            <a:gd name="T1" fmla="*/ 33 h 63"/>
                            <a:gd name="T2" fmla="*/ 161 w 164"/>
                            <a:gd name="T3" fmla="*/ 15 h 63"/>
                            <a:gd name="T4" fmla="*/ 156 w 164"/>
                            <a:gd name="T5" fmla="*/ 0 h 63"/>
                            <a:gd name="T6" fmla="*/ 154 w 164"/>
                            <a:gd name="T7" fmla="*/ 0 h 63"/>
                            <a:gd name="T8" fmla="*/ 151 w 164"/>
                            <a:gd name="T9" fmla="*/ 0 h 63"/>
                            <a:gd name="T10" fmla="*/ 156 w 164"/>
                            <a:gd name="T11" fmla="*/ 15 h 63"/>
                            <a:gd name="T12" fmla="*/ 159 w 164"/>
                            <a:gd name="T13" fmla="*/ 33 h 63"/>
                            <a:gd name="T14" fmla="*/ 156 w 164"/>
                            <a:gd name="T15" fmla="*/ 48 h 63"/>
                            <a:gd name="T16" fmla="*/ 151 w 164"/>
                            <a:gd name="T17" fmla="*/ 63 h 63"/>
                            <a:gd name="T18" fmla="*/ 156 w 164"/>
                            <a:gd name="T19" fmla="*/ 63 h 63"/>
                            <a:gd name="T20" fmla="*/ 159 w 164"/>
                            <a:gd name="T21" fmla="*/ 63 h 63"/>
                            <a:gd name="T22" fmla="*/ 161 w 164"/>
                            <a:gd name="T23" fmla="*/ 48 h 63"/>
                            <a:gd name="T24" fmla="*/ 164 w 164"/>
                            <a:gd name="T25" fmla="*/ 33 h 63"/>
                            <a:gd name="T26" fmla="*/ 0 w 164"/>
                            <a:gd name="T27" fmla="*/ 33 h 63"/>
                            <a:gd name="T28" fmla="*/ 0 w 164"/>
                            <a:gd name="T29" fmla="*/ 40 h 63"/>
                            <a:gd name="T30" fmla="*/ 2 w 164"/>
                            <a:gd name="T31" fmla="*/ 48 h 63"/>
                            <a:gd name="T32" fmla="*/ 5 w 164"/>
                            <a:gd name="T33" fmla="*/ 48 h 63"/>
                            <a:gd name="T34" fmla="*/ 7 w 164"/>
                            <a:gd name="T35" fmla="*/ 50 h 63"/>
                            <a:gd name="T36" fmla="*/ 5 w 164"/>
                            <a:gd name="T37" fmla="*/ 43 h 63"/>
                            <a:gd name="T38" fmla="*/ 5 w 164"/>
                            <a:gd name="T39" fmla="*/ 35 h 63"/>
                            <a:gd name="T40" fmla="*/ 2 w 164"/>
                            <a:gd name="T41" fmla="*/ 35 h 63"/>
                            <a:gd name="T42" fmla="*/ 0 w 164"/>
                            <a:gd name="T43" fmla="*/ 3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64" h="63">
                              <a:moveTo>
                                <a:pt x="164" y="33"/>
                              </a:moveTo>
                              <a:lnTo>
                                <a:pt x="161" y="15"/>
                              </a:lnTo>
                              <a:lnTo>
                                <a:pt x="156" y="0"/>
                              </a:lnTo>
                              <a:lnTo>
                                <a:pt x="154" y="0"/>
                              </a:lnTo>
                              <a:lnTo>
                                <a:pt x="151" y="0"/>
                              </a:lnTo>
                              <a:lnTo>
                                <a:pt x="156" y="15"/>
                              </a:lnTo>
                              <a:lnTo>
                                <a:pt x="159" y="33"/>
                              </a:lnTo>
                              <a:lnTo>
                                <a:pt x="156" y="48"/>
                              </a:lnTo>
                              <a:lnTo>
                                <a:pt x="151" y="63"/>
                              </a:lnTo>
                              <a:lnTo>
                                <a:pt x="156" y="63"/>
                              </a:lnTo>
                              <a:lnTo>
                                <a:pt x="159" y="63"/>
                              </a:lnTo>
                              <a:lnTo>
                                <a:pt x="161" y="48"/>
                              </a:lnTo>
                              <a:lnTo>
                                <a:pt x="164" y="33"/>
                              </a:lnTo>
                              <a:close/>
                              <a:moveTo>
                                <a:pt x="0" y="33"/>
                              </a:moveTo>
                              <a:lnTo>
                                <a:pt x="0" y="40"/>
                              </a:lnTo>
                              <a:lnTo>
                                <a:pt x="2" y="48"/>
                              </a:lnTo>
                              <a:lnTo>
                                <a:pt x="5" y="48"/>
                              </a:lnTo>
                              <a:lnTo>
                                <a:pt x="7" y="50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84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7" name="Freeform 2159"/>
                      <wps:cNvSpPr>
                        <a:spLocks noEditPoints="1"/>
                      </wps:cNvSpPr>
                      <wps:spPr bwMode="auto">
                        <a:xfrm>
                          <a:off x="238125" y="698500"/>
                          <a:ext cx="100965" cy="40005"/>
                        </a:xfrm>
                        <a:custGeom>
                          <a:avLst/>
                          <a:gdLst>
                            <a:gd name="T0" fmla="*/ 159 w 159"/>
                            <a:gd name="T1" fmla="*/ 33 h 63"/>
                            <a:gd name="T2" fmla="*/ 157 w 159"/>
                            <a:gd name="T3" fmla="*/ 15 h 63"/>
                            <a:gd name="T4" fmla="*/ 152 w 159"/>
                            <a:gd name="T5" fmla="*/ 0 h 63"/>
                            <a:gd name="T6" fmla="*/ 149 w 159"/>
                            <a:gd name="T7" fmla="*/ 0 h 63"/>
                            <a:gd name="T8" fmla="*/ 147 w 159"/>
                            <a:gd name="T9" fmla="*/ 0 h 63"/>
                            <a:gd name="T10" fmla="*/ 152 w 159"/>
                            <a:gd name="T11" fmla="*/ 15 h 63"/>
                            <a:gd name="T12" fmla="*/ 154 w 159"/>
                            <a:gd name="T13" fmla="*/ 33 h 63"/>
                            <a:gd name="T14" fmla="*/ 152 w 159"/>
                            <a:gd name="T15" fmla="*/ 48 h 63"/>
                            <a:gd name="T16" fmla="*/ 147 w 159"/>
                            <a:gd name="T17" fmla="*/ 63 h 63"/>
                            <a:gd name="T18" fmla="*/ 152 w 159"/>
                            <a:gd name="T19" fmla="*/ 63 h 63"/>
                            <a:gd name="T20" fmla="*/ 157 w 159"/>
                            <a:gd name="T21" fmla="*/ 48 h 63"/>
                            <a:gd name="T22" fmla="*/ 159 w 159"/>
                            <a:gd name="T23" fmla="*/ 33 h 63"/>
                            <a:gd name="T24" fmla="*/ 0 w 159"/>
                            <a:gd name="T25" fmla="*/ 35 h 63"/>
                            <a:gd name="T26" fmla="*/ 0 w 159"/>
                            <a:gd name="T27" fmla="*/ 43 h 63"/>
                            <a:gd name="T28" fmla="*/ 3 w 159"/>
                            <a:gd name="T29" fmla="*/ 48 h 63"/>
                            <a:gd name="T30" fmla="*/ 5 w 159"/>
                            <a:gd name="T31" fmla="*/ 50 h 63"/>
                            <a:gd name="T32" fmla="*/ 8 w 159"/>
                            <a:gd name="T33" fmla="*/ 53 h 63"/>
                            <a:gd name="T34" fmla="*/ 5 w 159"/>
                            <a:gd name="T35" fmla="*/ 43 h 63"/>
                            <a:gd name="T36" fmla="*/ 5 w 159"/>
                            <a:gd name="T37" fmla="*/ 35 h 63"/>
                            <a:gd name="T38" fmla="*/ 3 w 159"/>
                            <a:gd name="T39" fmla="*/ 35 h 63"/>
                            <a:gd name="T40" fmla="*/ 0 w 159"/>
                            <a:gd name="T41" fmla="*/ 35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59" h="63">
                              <a:moveTo>
                                <a:pt x="159" y="33"/>
                              </a:moveTo>
                              <a:lnTo>
                                <a:pt x="157" y="15"/>
                              </a:lnTo>
                              <a:lnTo>
                                <a:pt x="152" y="0"/>
                              </a:lnTo>
                              <a:lnTo>
                                <a:pt x="149" y="0"/>
                              </a:lnTo>
                              <a:lnTo>
                                <a:pt x="147" y="0"/>
                              </a:lnTo>
                              <a:lnTo>
                                <a:pt x="152" y="15"/>
                              </a:lnTo>
                              <a:lnTo>
                                <a:pt x="154" y="33"/>
                              </a:lnTo>
                              <a:lnTo>
                                <a:pt x="152" y="48"/>
                              </a:lnTo>
                              <a:lnTo>
                                <a:pt x="147" y="63"/>
                              </a:lnTo>
                              <a:lnTo>
                                <a:pt x="152" y="63"/>
                              </a:lnTo>
                              <a:lnTo>
                                <a:pt x="157" y="48"/>
                              </a:lnTo>
                              <a:lnTo>
                                <a:pt x="159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3" y="48"/>
                              </a:lnTo>
                              <a:lnTo>
                                <a:pt x="5" y="50"/>
                              </a:lnTo>
                              <a:lnTo>
                                <a:pt x="8" y="53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8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8" name="Freeform 2160"/>
                      <wps:cNvSpPr>
                        <a:spLocks noEditPoints="1"/>
                      </wps:cNvSpPr>
                      <wps:spPr bwMode="auto">
                        <a:xfrm>
                          <a:off x="240030" y="698500"/>
                          <a:ext cx="97790" cy="40005"/>
                        </a:xfrm>
                        <a:custGeom>
                          <a:avLst/>
                          <a:gdLst>
                            <a:gd name="T0" fmla="*/ 154 w 154"/>
                            <a:gd name="T1" fmla="*/ 33 h 63"/>
                            <a:gd name="T2" fmla="*/ 151 w 154"/>
                            <a:gd name="T3" fmla="*/ 15 h 63"/>
                            <a:gd name="T4" fmla="*/ 146 w 154"/>
                            <a:gd name="T5" fmla="*/ 0 h 63"/>
                            <a:gd name="T6" fmla="*/ 144 w 154"/>
                            <a:gd name="T7" fmla="*/ 0 h 63"/>
                            <a:gd name="T8" fmla="*/ 141 w 154"/>
                            <a:gd name="T9" fmla="*/ 0 h 63"/>
                            <a:gd name="T10" fmla="*/ 146 w 154"/>
                            <a:gd name="T11" fmla="*/ 15 h 63"/>
                            <a:gd name="T12" fmla="*/ 149 w 154"/>
                            <a:gd name="T13" fmla="*/ 33 h 63"/>
                            <a:gd name="T14" fmla="*/ 146 w 154"/>
                            <a:gd name="T15" fmla="*/ 48 h 63"/>
                            <a:gd name="T16" fmla="*/ 141 w 154"/>
                            <a:gd name="T17" fmla="*/ 63 h 63"/>
                            <a:gd name="T18" fmla="*/ 146 w 154"/>
                            <a:gd name="T19" fmla="*/ 63 h 63"/>
                            <a:gd name="T20" fmla="*/ 151 w 154"/>
                            <a:gd name="T21" fmla="*/ 48 h 63"/>
                            <a:gd name="T22" fmla="*/ 154 w 154"/>
                            <a:gd name="T23" fmla="*/ 33 h 63"/>
                            <a:gd name="T24" fmla="*/ 0 w 154"/>
                            <a:gd name="T25" fmla="*/ 35 h 63"/>
                            <a:gd name="T26" fmla="*/ 0 w 154"/>
                            <a:gd name="T27" fmla="*/ 43 h 63"/>
                            <a:gd name="T28" fmla="*/ 2 w 154"/>
                            <a:gd name="T29" fmla="*/ 50 h 63"/>
                            <a:gd name="T30" fmla="*/ 5 w 154"/>
                            <a:gd name="T31" fmla="*/ 53 h 63"/>
                            <a:gd name="T32" fmla="*/ 7 w 154"/>
                            <a:gd name="T33" fmla="*/ 53 h 63"/>
                            <a:gd name="T34" fmla="*/ 5 w 154"/>
                            <a:gd name="T35" fmla="*/ 45 h 63"/>
                            <a:gd name="T36" fmla="*/ 5 w 154"/>
                            <a:gd name="T37" fmla="*/ 35 h 63"/>
                            <a:gd name="T38" fmla="*/ 2 w 154"/>
                            <a:gd name="T39" fmla="*/ 35 h 63"/>
                            <a:gd name="T40" fmla="*/ 0 w 154"/>
                            <a:gd name="T41" fmla="*/ 35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54" h="63">
                              <a:moveTo>
                                <a:pt x="154" y="33"/>
                              </a:moveTo>
                              <a:lnTo>
                                <a:pt x="151" y="15"/>
                              </a:lnTo>
                              <a:lnTo>
                                <a:pt x="146" y="0"/>
                              </a:lnTo>
                              <a:lnTo>
                                <a:pt x="144" y="0"/>
                              </a:lnTo>
                              <a:lnTo>
                                <a:pt x="141" y="0"/>
                              </a:lnTo>
                              <a:lnTo>
                                <a:pt x="146" y="15"/>
                              </a:lnTo>
                              <a:lnTo>
                                <a:pt x="149" y="33"/>
                              </a:lnTo>
                              <a:lnTo>
                                <a:pt x="146" y="48"/>
                              </a:lnTo>
                              <a:lnTo>
                                <a:pt x="141" y="63"/>
                              </a:lnTo>
                              <a:lnTo>
                                <a:pt x="146" y="63"/>
                              </a:lnTo>
                              <a:lnTo>
                                <a:pt x="151" y="48"/>
                              </a:lnTo>
                              <a:lnTo>
                                <a:pt x="154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2" y="50"/>
                              </a:lnTo>
                              <a:lnTo>
                                <a:pt x="5" y="53"/>
                              </a:lnTo>
                              <a:lnTo>
                                <a:pt x="7" y="53"/>
                              </a:lnTo>
                              <a:lnTo>
                                <a:pt x="5" y="4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8B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9" name="Freeform 2161"/>
                      <wps:cNvSpPr>
                        <a:spLocks noEditPoints="1"/>
                      </wps:cNvSpPr>
                      <wps:spPr bwMode="auto">
                        <a:xfrm>
                          <a:off x="241300" y="698500"/>
                          <a:ext cx="94615" cy="40005"/>
                        </a:xfrm>
                        <a:custGeom>
                          <a:avLst/>
                          <a:gdLst>
                            <a:gd name="T0" fmla="*/ 149 w 149"/>
                            <a:gd name="T1" fmla="*/ 33 h 63"/>
                            <a:gd name="T2" fmla="*/ 147 w 149"/>
                            <a:gd name="T3" fmla="*/ 15 h 63"/>
                            <a:gd name="T4" fmla="*/ 142 w 149"/>
                            <a:gd name="T5" fmla="*/ 0 h 63"/>
                            <a:gd name="T6" fmla="*/ 139 w 149"/>
                            <a:gd name="T7" fmla="*/ 0 h 63"/>
                            <a:gd name="T8" fmla="*/ 137 w 149"/>
                            <a:gd name="T9" fmla="*/ 3 h 63"/>
                            <a:gd name="T10" fmla="*/ 142 w 149"/>
                            <a:gd name="T11" fmla="*/ 15 h 63"/>
                            <a:gd name="T12" fmla="*/ 144 w 149"/>
                            <a:gd name="T13" fmla="*/ 33 h 63"/>
                            <a:gd name="T14" fmla="*/ 142 w 149"/>
                            <a:gd name="T15" fmla="*/ 48 h 63"/>
                            <a:gd name="T16" fmla="*/ 137 w 149"/>
                            <a:gd name="T17" fmla="*/ 63 h 63"/>
                            <a:gd name="T18" fmla="*/ 142 w 149"/>
                            <a:gd name="T19" fmla="*/ 63 h 63"/>
                            <a:gd name="T20" fmla="*/ 147 w 149"/>
                            <a:gd name="T21" fmla="*/ 48 h 63"/>
                            <a:gd name="T22" fmla="*/ 149 w 149"/>
                            <a:gd name="T23" fmla="*/ 33 h 63"/>
                            <a:gd name="T24" fmla="*/ 0 w 149"/>
                            <a:gd name="T25" fmla="*/ 35 h 63"/>
                            <a:gd name="T26" fmla="*/ 0 w 149"/>
                            <a:gd name="T27" fmla="*/ 43 h 63"/>
                            <a:gd name="T28" fmla="*/ 3 w 149"/>
                            <a:gd name="T29" fmla="*/ 53 h 63"/>
                            <a:gd name="T30" fmla="*/ 5 w 149"/>
                            <a:gd name="T31" fmla="*/ 53 h 63"/>
                            <a:gd name="T32" fmla="*/ 8 w 149"/>
                            <a:gd name="T33" fmla="*/ 55 h 63"/>
                            <a:gd name="T34" fmla="*/ 5 w 149"/>
                            <a:gd name="T35" fmla="*/ 45 h 63"/>
                            <a:gd name="T36" fmla="*/ 5 w 149"/>
                            <a:gd name="T37" fmla="*/ 35 h 63"/>
                            <a:gd name="T38" fmla="*/ 3 w 149"/>
                            <a:gd name="T39" fmla="*/ 35 h 63"/>
                            <a:gd name="T40" fmla="*/ 0 w 149"/>
                            <a:gd name="T41" fmla="*/ 35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9" h="63">
                              <a:moveTo>
                                <a:pt x="149" y="33"/>
                              </a:moveTo>
                              <a:lnTo>
                                <a:pt x="147" y="15"/>
                              </a:lnTo>
                              <a:lnTo>
                                <a:pt x="142" y="0"/>
                              </a:lnTo>
                              <a:lnTo>
                                <a:pt x="139" y="0"/>
                              </a:lnTo>
                              <a:lnTo>
                                <a:pt x="137" y="3"/>
                              </a:lnTo>
                              <a:lnTo>
                                <a:pt x="142" y="15"/>
                              </a:lnTo>
                              <a:lnTo>
                                <a:pt x="144" y="33"/>
                              </a:lnTo>
                              <a:lnTo>
                                <a:pt x="142" y="48"/>
                              </a:lnTo>
                              <a:lnTo>
                                <a:pt x="137" y="63"/>
                              </a:lnTo>
                              <a:lnTo>
                                <a:pt x="142" y="63"/>
                              </a:lnTo>
                              <a:lnTo>
                                <a:pt x="147" y="48"/>
                              </a:lnTo>
                              <a:lnTo>
                                <a:pt x="149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3" y="53"/>
                              </a:lnTo>
                              <a:lnTo>
                                <a:pt x="5" y="53"/>
                              </a:lnTo>
                              <a:lnTo>
                                <a:pt x="8" y="55"/>
                              </a:lnTo>
                              <a:lnTo>
                                <a:pt x="5" y="45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8E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0" name="Freeform 2162"/>
                      <wps:cNvSpPr>
                        <a:spLocks noEditPoints="1"/>
                      </wps:cNvSpPr>
                      <wps:spPr bwMode="auto">
                        <a:xfrm>
                          <a:off x="243205" y="698500"/>
                          <a:ext cx="91440" cy="41275"/>
                        </a:xfrm>
                        <a:custGeom>
                          <a:avLst/>
                          <a:gdLst>
                            <a:gd name="T0" fmla="*/ 144 w 144"/>
                            <a:gd name="T1" fmla="*/ 33 h 65"/>
                            <a:gd name="T2" fmla="*/ 141 w 144"/>
                            <a:gd name="T3" fmla="*/ 15 h 65"/>
                            <a:gd name="T4" fmla="*/ 136 w 144"/>
                            <a:gd name="T5" fmla="*/ 0 h 65"/>
                            <a:gd name="T6" fmla="*/ 134 w 144"/>
                            <a:gd name="T7" fmla="*/ 3 h 65"/>
                            <a:gd name="T8" fmla="*/ 131 w 144"/>
                            <a:gd name="T9" fmla="*/ 3 h 65"/>
                            <a:gd name="T10" fmla="*/ 136 w 144"/>
                            <a:gd name="T11" fmla="*/ 15 h 65"/>
                            <a:gd name="T12" fmla="*/ 139 w 144"/>
                            <a:gd name="T13" fmla="*/ 33 h 65"/>
                            <a:gd name="T14" fmla="*/ 136 w 144"/>
                            <a:gd name="T15" fmla="*/ 48 h 65"/>
                            <a:gd name="T16" fmla="*/ 131 w 144"/>
                            <a:gd name="T17" fmla="*/ 65 h 65"/>
                            <a:gd name="T18" fmla="*/ 136 w 144"/>
                            <a:gd name="T19" fmla="*/ 63 h 65"/>
                            <a:gd name="T20" fmla="*/ 141 w 144"/>
                            <a:gd name="T21" fmla="*/ 48 h 65"/>
                            <a:gd name="T22" fmla="*/ 144 w 144"/>
                            <a:gd name="T23" fmla="*/ 33 h 65"/>
                            <a:gd name="T24" fmla="*/ 0 w 144"/>
                            <a:gd name="T25" fmla="*/ 35 h 65"/>
                            <a:gd name="T26" fmla="*/ 0 w 144"/>
                            <a:gd name="T27" fmla="*/ 45 h 65"/>
                            <a:gd name="T28" fmla="*/ 2 w 144"/>
                            <a:gd name="T29" fmla="*/ 53 h 65"/>
                            <a:gd name="T30" fmla="*/ 5 w 144"/>
                            <a:gd name="T31" fmla="*/ 55 h 65"/>
                            <a:gd name="T32" fmla="*/ 10 w 144"/>
                            <a:gd name="T33" fmla="*/ 55 h 65"/>
                            <a:gd name="T34" fmla="*/ 7 w 144"/>
                            <a:gd name="T35" fmla="*/ 45 h 65"/>
                            <a:gd name="T36" fmla="*/ 5 w 144"/>
                            <a:gd name="T37" fmla="*/ 35 h 65"/>
                            <a:gd name="T38" fmla="*/ 2 w 144"/>
                            <a:gd name="T39" fmla="*/ 35 h 65"/>
                            <a:gd name="T40" fmla="*/ 0 w 144"/>
                            <a:gd name="T41" fmla="*/ 3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4" h="65">
                              <a:moveTo>
                                <a:pt x="144" y="33"/>
                              </a:moveTo>
                              <a:lnTo>
                                <a:pt x="141" y="15"/>
                              </a:lnTo>
                              <a:lnTo>
                                <a:pt x="136" y="0"/>
                              </a:lnTo>
                              <a:lnTo>
                                <a:pt x="134" y="3"/>
                              </a:lnTo>
                              <a:lnTo>
                                <a:pt x="131" y="3"/>
                              </a:lnTo>
                              <a:lnTo>
                                <a:pt x="136" y="15"/>
                              </a:lnTo>
                              <a:lnTo>
                                <a:pt x="139" y="33"/>
                              </a:lnTo>
                              <a:lnTo>
                                <a:pt x="136" y="48"/>
                              </a:lnTo>
                              <a:lnTo>
                                <a:pt x="131" y="65"/>
                              </a:lnTo>
                              <a:lnTo>
                                <a:pt x="136" y="63"/>
                              </a:lnTo>
                              <a:lnTo>
                                <a:pt x="141" y="48"/>
                              </a:lnTo>
                              <a:lnTo>
                                <a:pt x="144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5"/>
                              </a:lnTo>
                              <a:lnTo>
                                <a:pt x="2" y="53"/>
                              </a:lnTo>
                              <a:lnTo>
                                <a:pt x="5" y="55"/>
                              </a:lnTo>
                              <a:lnTo>
                                <a:pt x="10" y="55"/>
                              </a:lnTo>
                              <a:lnTo>
                                <a:pt x="7" y="4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91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1" name="Freeform 2163"/>
                      <wps:cNvSpPr>
                        <a:spLocks noEditPoints="1"/>
                      </wps:cNvSpPr>
                      <wps:spPr bwMode="auto">
                        <a:xfrm>
                          <a:off x="244475" y="700405"/>
                          <a:ext cx="88265" cy="39370"/>
                        </a:xfrm>
                        <a:custGeom>
                          <a:avLst/>
                          <a:gdLst>
                            <a:gd name="T0" fmla="*/ 139 w 139"/>
                            <a:gd name="T1" fmla="*/ 30 h 62"/>
                            <a:gd name="T2" fmla="*/ 137 w 139"/>
                            <a:gd name="T3" fmla="*/ 12 h 62"/>
                            <a:gd name="T4" fmla="*/ 132 w 139"/>
                            <a:gd name="T5" fmla="*/ 0 h 62"/>
                            <a:gd name="T6" fmla="*/ 129 w 139"/>
                            <a:gd name="T7" fmla="*/ 0 h 62"/>
                            <a:gd name="T8" fmla="*/ 127 w 139"/>
                            <a:gd name="T9" fmla="*/ 0 h 62"/>
                            <a:gd name="T10" fmla="*/ 132 w 139"/>
                            <a:gd name="T11" fmla="*/ 15 h 62"/>
                            <a:gd name="T12" fmla="*/ 134 w 139"/>
                            <a:gd name="T13" fmla="*/ 30 h 62"/>
                            <a:gd name="T14" fmla="*/ 132 w 139"/>
                            <a:gd name="T15" fmla="*/ 47 h 62"/>
                            <a:gd name="T16" fmla="*/ 124 w 139"/>
                            <a:gd name="T17" fmla="*/ 62 h 62"/>
                            <a:gd name="T18" fmla="*/ 132 w 139"/>
                            <a:gd name="T19" fmla="*/ 60 h 62"/>
                            <a:gd name="T20" fmla="*/ 137 w 139"/>
                            <a:gd name="T21" fmla="*/ 45 h 62"/>
                            <a:gd name="T22" fmla="*/ 139 w 139"/>
                            <a:gd name="T23" fmla="*/ 30 h 62"/>
                            <a:gd name="T24" fmla="*/ 0 w 139"/>
                            <a:gd name="T25" fmla="*/ 32 h 62"/>
                            <a:gd name="T26" fmla="*/ 0 w 139"/>
                            <a:gd name="T27" fmla="*/ 42 h 62"/>
                            <a:gd name="T28" fmla="*/ 3 w 139"/>
                            <a:gd name="T29" fmla="*/ 52 h 62"/>
                            <a:gd name="T30" fmla="*/ 8 w 139"/>
                            <a:gd name="T31" fmla="*/ 52 h 62"/>
                            <a:gd name="T32" fmla="*/ 10 w 139"/>
                            <a:gd name="T33" fmla="*/ 55 h 62"/>
                            <a:gd name="T34" fmla="*/ 8 w 139"/>
                            <a:gd name="T35" fmla="*/ 42 h 62"/>
                            <a:gd name="T36" fmla="*/ 5 w 139"/>
                            <a:gd name="T37" fmla="*/ 32 h 62"/>
                            <a:gd name="T38" fmla="*/ 3 w 139"/>
                            <a:gd name="T39" fmla="*/ 32 h 62"/>
                            <a:gd name="T40" fmla="*/ 0 w 139"/>
                            <a:gd name="T41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39" h="62">
                              <a:moveTo>
                                <a:pt x="139" y="30"/>
                              </a:moveTo>
                              <a:lnTo>
                                <a:pt x="137" y="12"/>
                              </a:lnTo>
                              <a:lnTo>
                                <a:pt x="132" y="0"/>
                              </a:lnTo>
                              <a:lnTo>
                                <a:pt x="129" y="0"/>
                              </a:lnTo>
                              <a:lnTo>
                                <a:pt x="127" y="0"/>
                              </a:lnTo>
                              <a:lnTo>
                                <a:pt x="132" y="15"/>
                              </a:lnTo>
                              <a:lnTo>
                                <a:pt x="134" y="30"/>
                              </a:lnTo>
                              <a:lnTo>
                                <a:pt x="132" y="47"/>
                              </a:lnTo>
                              <a:lnTo>
                                <a:pt x="124" y="62"/>
                              </a:lnTo>
                              <a:lnTo>
                                <a:pt x="132" y="60"/>
                              </a:lnTo>
                              <a:lnTo>
                                <a:pt x="137" y="45"/>
                              </a:lnTo>
                              <a:lnTo>
                                <a:pt x="13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8" y="52"/>
                              </a:lnTo>
                              <a:lnTo>
                                <a:pt x="10" y="55"/>
                              </a:lnTo>
                              <a:lnTo>
                                <a:pt x="8" y="42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95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2" name="Freeform 2164"/>
                      <wps:cNvSpPr>
                        <a:spLocks noEditPoints="1"/>
                      </wps:cNvSpPr>
                      <wps:spPr bwMode="auto">
                        <a:xfrm>
                          <a:off x="246380" y="700405"/>
                          <a:ext cx="85090" cy="39370"/>
                        </a:xfrm>
                        <a:custGeom>
                          <a:avLst/>
                          <a:gdLst>
                            <a:gd name="T0" fmla="*/ 134 w 134"/>
                            <a:gd name="T1" fmla="*/ 30 h 62"/>
                            <a:gd name="T2" fmla="*/ 131 w 134"/>
                            <a:gd name="T3" fmla="*/ 12 h 62"/>
                            <a:gd name="T4" fmla="*/ 126 w 134"/>
                            <a:gd name="T5" fmla="*/ 0 h 62"/>
                            <a:gd name="T6" fmla="*/ 124 w 134"/>
                            <a:gd name="T7" fmla="*/ 0 h 62"/>
                            <a:gd name="T8" fmla="*/ 121 w 134"/>
                            <a:gd name="T9" fmla="*/ 0 h 62"/>
                            <a:gd name="T10" fmla="*/ 126 w 134"/>
                            <a:gd name="T11" fmla="*/ 15 h 62"/>
                            <a:gd name="T12" fmla="*/ 129 w 134"/>
                            <a:gd name="T13" fmla="*/ 30 h 62"/>
                            <a:gd name="T14" fmla="*/ 126 w 134"/>
                            <a:gd name="T15" fmla="*/ 47 h 62"/>
                            <a:gd name="T16" fmla="*/ 119 w 134"/>
                            <a:gd name="T17" fmla="*/ 62 h 62"/>
                            <a:gd name="T18" fmla="*/ 126 w 134"/>
                            <a:gd name="T19" fmla="*/ 62 h 62"/>
                            <a:gd name="T20" fmla="*/ 131 w 134"/>
                            <a:gd name="T21" fmla="*/ 45 h 62"/>
                            <a:gd name="T22" fmla="*/ 134 w 134"/>
                            <a:gd name="T23" fmla="*/ 30 h 62"/>
                            <a:gd name="T24" fmla="*/ 0 w 134"/>
                            <a:gd name="T25" fmla="*/ 32 h 62"/>
                            <a:gd name="T26" fmla="*/ 2 w 134"/>
                            <a:gd name="T27" fmla="*/ 42 h 62"/>
                            <a:gd name="T28" fmla="*/ 5 w 134"/>
                            <a:gd name="T29" fmla="*/ 52 h 62"/>
                            <a:gd name="T30" fmla="*/ 7 w 134"/>
                            <a:gd name="T31" fmla="*/ 55 h 62"/>
                            <a:gd name="T32" fmla="*/ 10 w 134"/>
                            <a:gd name="T33" fmla="*/ 55 h 62"/>
                            <a:gd name="T34" fmla="*/ 7 w 134"/>
                            <a:gd name="T35" fmla="*/ 45 h 62"/>
                            <a:gd name="T36" fmla="*/ 5 w 134"/>
                            <a:gd name="T37" fmla="*/ 32 h 62"/>
                            <a:gd name="T38" fmla="*/ 2 w 134"/>
                            <a:gd name="T39" fmla="*/ 32 h 62"/>
                            <a:gd name="T40" fmla="*/ 0 w 134"/>
                            <a:gd name="T41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34" h="62">
                              <a:moveTo>
                                <a:pt x="134" y="30"/>
                              </a:moveTo>
                              <a:lnTo>
                                <a:pt x="131" y="12"/>
                              </a:lnTo>
                              <a:lnTo>
                                <a:pt x="126" y="0"/>
                              </a:lnTo>
                              <a:lnTo>
                                <a:pt x="124" y="0"/>
                              </a:lnTo>
                              <a:lnTo>
                                <a:pt x="121" y="0"/>
                              </a:lnTo>
                              <a:lnTo>
                                <a:pt x="126" y="15"/>
                              </a:lnTo>
                              <a:lnTo>
                                <a:pt x="129" y="30"/>
                              </a:lnTo>
                              <a:lnTo>
                                <a:pt x="126" y="47"/>
                              </a:lnTo>
                              <a:lnTo>
                                <a:pt x="119" y="62"/>
                              </a:lnTo>
                              <a:lnTo>
                                <a:pt x="126" y="62"/>
                              </a:lnTo>
                              <a:lnTo>
                                <a:pt x="131" y="45"/>
                              </a:lnTo>
                              <a:lnTo>
                                <a:pt x="134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2" y="42"/>
                              </a:lnTo>
                              <a:lnTo>
                                <a:pt x="5" y="52"/>
                              </a:lnTo>
                              <a:lnTo>
                                <a:pt x="7" y="55"/>
                              </a:lnTo>
                              <a:lnTo>
                                <a:pt x="10" y="55"/>
                              </a:lnTo>
                              <a:lnTo>
                                <a:pt x="7" y="4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98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3" name="Freeform 2165"/>
                      <wps:cNvSpPr>
                        <a:spLocks noEditPoints="1"/>
                      </wps:cNvSpPr>
                      <wps:spPr bwMode="auto">
                        <a:xfrm>
                          <a:off x="247650" y="700405"/>
                          <a:ext cx="81915" cy="39370"/>
                        </a:xfrm>
                        <a:custGeom>
                          <a:avLst/>
                          <a:gdLst>
                            <a:gd name="T0" fmla="*/ 129 w 129"/>
                            <a:gd name="T1" fmla="*/ 30 h 62"/>
                            <a:gd name="T2" fmla="*/ 127 w 129"/>
                            <a:gd name="T3" fmla="*/ 15 h 62"/>
                            <a:gd name="T4" fmla="*/ 122 w 129"/>
                            <a:gd name="T5" fmla="*/ 0 h 62"/>
                            <a:gd name="T6" fmla="*/ 119 w 129"/>
                            <a:gd name="T7" fmla="*/ 0 h 62"/>
                            <a:gd name="T8" fmla="*/ 117 w 129"/>
                            <a:gd name="T9" fmla="*/ 0 h 62"/>
                            <a:gd name="T10" fmla="*/ 122 w 129"/>
                            <a:gd name="T11" fmla="*/ 15 h 62"/>
                            <a:gd name="T12" fmla="*/ 124 w 129"/>
                            <a:gd name="T13" fmla="*/ 30 h 62"/>
                            <a:gd name="T14" fmla="*/ 124 w 129"/>
                            <a:gd name="T15" fmla="*/ 37 h 62"/>
                            <a:gd name="T16" fmla="*/ 122 w 129"/>
                            <a:gd name="T17" fmla="*/ 47 h 62"/>
                            <a:gd name="T18" fmla="*/ 119 w 129"/>
                            <a:gd name="T19" fmla="*/ 55 h 62"/>
                            <a:gd name="T20" fmla="*/ 114 w 129"/>
                            <a:gd name="T21" fmla="*/ 62 h 62"/>
                            <a:gd name="T22" fmla="*/ 117 w 129"/>
                            <a:gd name="T23" fmla="*/ 62 h 62"/>
                            <a:gd name="T24" fmla="*/ 119 w 129"/>
                            <a:gd name="T25" fmla="*/ 62 h 62"/>
                            <a:gd name="T26" fmla="*/ 127 w 129"/>
                            <a:gd name="T27" fmla="*/ 47 h 62"/>
                            <a:gd name="T28" fmla="*/ 129 w 129"/>
                            <a:gd name="T29" fmla="*/ 30 h 62"/>
                            <a:gd name="T30" fmla="*/ 0 w 129"/>
                            <a:gd name="T31" fmla="*/ 32 h 62"/>
                            <a:gd name="T32" fmla="*/ 3 w 129"/>
                            <a:gd name="T33" fmla="*/ 42 h 62"/>
                            <a:gd name="T34" fmla="*/ 5 w 129"/>
                            <a:gd name="T35" fmla="*/ 55 h 62"/>
                            <a:gd name="T36" fmla="*/ 8 w 129"/>
                            <a:gd name="T37" fmla="*/ 55 h 62"/>
                            <a:gd name="T38" fmla="*/ 13 w 129"/>
                            <a:gd name="T39" fmla="*/ 57 h 62"/>
                            <a:gd name="T40" fmla="*/ 8 w 129"/>
                            <a:gd name="T41" fmla="*/ 45 h 62"/>
                            <a:gd name="T42" fmla="*/ 5 w 129"/>
                            <a:gd name="T43" fmla="*/ 32 h 62"/>
                            <a:gd name="T44" fmla="*/ 3 w 129"/>
                            <a:gd name="T45" fmla="*/ 32 h 62"/>
                            <a:gd name="T46" fmla="*/ 0 w 129"/>
                            <a:gd name="T47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29" h="62">
                              <a:moveTo>
                                <a:pt x="129" y="30"/>
                              </a:moveTo>
                              <a:lnTo>
                                <a:pt x="127" y="15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17" y="0"/>
                              </a:lnTo>
                              <a:lnTo>
                                <a:pt x="122" y="15"/>
                              </a:lnTo>
                              <a:lnTo>
                                <a:pt x="124" y="30"/>
                              </a:lnTo>
                              <a:lnTo>
                                <a:pt x="124" y="37"/>
                              </a:lnTo>
                              <a:lnTo>
                                <a:pt x="122" y="47"/>
                              </a:lnTo>
                              <a:lnTo>
                                <a:pt x="119" y="55"/>
                              </a:lnTo>
                              <a:lnTo>
                                <a:pt x="114" y="62"/>
                              </a:lnTo>
                              <a:lnTo>
                                <a:pt x="117" y="62"/>
                              </a:lnTo>
                              <a:lnTo>
                                <a:pt x="119" y="62"/>
                              </a:lnTo>
                              <a:lnTo>
                                <a:pt x="127" y="47"/>
                              </a:lnTo>
                              <a:lnTo>
                                <a:pt x="12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3" y="42"/>
                              </a:lnTo>
                              <a:lnTo>
                                <a:pt x="5" y="55"/>
                              </a:lnTo>
                              <a:lnTo>
                                <a:pt x="8" y="55"/>
                              </a:lnTo>
                              <a:lnTo>
                                <a:pt x="13" y="57"/>
                              </a:lnTo>
                              <a:lnTo>
                                <a:pt x="8" y="45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9B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4" name="Freeform 2166"/>
                      <wps:cNvSpPr>
                        <a:spLocks noEditPoints="1"/>
                      </wps:cNvSpPr>
                      <wps:spPr bwMode="auto">
                        <a:xfrm>
                          <a:off x="249555" y="700405"/>
                          <a:ext cx="78740" cy="39370"/>
                        </a:xfrm>
                        <a:custGeom>
                          <a:avLst/>
                          <a:gdLst>
                            <a:gd name="T0" fmla="*/ 124 w 124"/>
                            <a:gd name="T1" fmla="*/ 30 h 62"/>
                            <a:gd name="T2" fmla="*/ 121 w 124"/>
                            <a:gd name="T3" fmla="*/ 15 h 62"/>
                            <a:gd name="T4" fmla="*/ 116 w 124"/>
                            <a:gd name="T5" fmla="*/ 0 h 62"/>
                            <a:gd name="T6" fmla="*/ 114 w 124"/>
                            <a:gd name="T7" fmla="*/ 0 h 62"/>
                            <a:gd name="T8" fmla="*/ 111 w 124"/>
                            <a:gd name="T9" fmla="*/ 2 h 62"/>
                            <a:gd name="T10" fmla="*/ 116 w 124"/>
                            <a:gd name="T11" fmla="*/ 15 h 62"/>
                            <a:gd name="T12" fmla="*/ 119 w 124"/>
                            <a:gd name="T13" fmla="*/ 30 h 62"/>
                            <a:gd name="T14" fmla="*/ 119 w 124"/>
                            <a:gd name="T15" fmla="*/ 37 h 62"/>
                            <a:gd name="T16" fmla="*/ 116 w 124"/>
                            <a:gd name="T17" fmla="*/ 47 h 62"/>
                            <a:gd name="T18" fmla="*/ 111 w 124"/>
                            <a:gd name="T19" fmla="*/ 55 h 62"/>
                            <a:gd name="T20" fmla="*/ 109 w 124"/>
                            <a:gd name="T21" fmla="*/ 62 h 62"/>
                            <a:gd name="T22" fmla="*/ 111 w 124"/>
                            <a:gd name="T23" fmla="*/ 62 h 62"/>
                            <a:gd name="T24" fmla="*/ 114 w 124"/>
                            <a:gd name="T25" fmla="*/ 62 h 62"/>
                            <a:gd name="T26" fmla="*/ 121 w 124"/>
                            <a:gd name="T27" fmla="*/ 47 h 62"/>
                            <a:gd name="T28" fmla="*/ 124 w 124"/>
                            <a:gd name="T29" fmla="*/ 30 h 62"/>
                            <a:gd name="T30" fmla="*/ 0 w 124"/>
                            <a:gd name="T31" fmla="*/ 32 h 62"/>
                            <a:gd name="T32" fmla="*/ 2 w 124"/>
                            <a:gd name="T33" fmla="*/ 45 h 62"/>
                            <a:gd name="T34" fmla="*/ 5 w 124"/>
                            <a:gd name="T35" fmla="*/ 55 h 62"/>
                            <a:gd name="T36" fmla="*/ 10 w 124"/>
                            <a:gd name="T37" fmla="*/ 57 h 62"/>
                            <a:gd name="T38" fmla="*/ 12 w 124"/>
                            <a:gd name="T39" fmla="*/ 57 h 62"/>
                            <a:gd name="T40" fmla="*/ 7 w 124"/>
                            <a:gd name="T41" fmla="*/ 45 h 62"/>
                            <a:gd name="T42" fmla="*/ 5 w 124"/>
                            <a:gd name="T43" fmla="*/ 32 h 62"/>
                            <a:gd name="T44" fmla="*/ 2 w 124"/>
                            <a:gd name="T45" fmla="*/ 32 h 62"/>
                            <a:gd name="T46" fmla="*/ 0 w 124"/>
                            <a:gd name="T47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24" h="62">
                              <a:moveTo>
                                <a:pt x="124" y="30"/>
                              </a:moveTo>
                              <a:lnTo>
                                <a:pt x="121" y="15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11" y="2"/>
                              </a:lnTo>
                              <a:lnTo>
                                <a:pt x="116" y="15"/>
                              </a:lnTo>
                              <a:lnTo>
                                <a:pt x="119" y="30"/>
                              </a:lnTo>
                              <a:lnTo>
                                <a:pt x="119" y="37"/>
                              </a:lnTo>
                              <a:lnTo>
                                <a:pt x="116" y="47"/>
                              </a:lnTo>
                              <a:lnTo>
                                <a:pt x="111" y="55"/>
                              </a:lnTo>
                              <a:lnTo>
                                <a:pt x="109" y="62"/>
                              </a:lnTo>
                              <a:lnTo>
                                <a:pt x="111" y="62"/>
                              </a:lnTo>
                              <a:lnTo>
                                <a:pt x="114" y="62"/>
                              </a:lnTo>
                              <a:lnTo>
                                <a:pt x="121" y="47"/>
                              </a:lnTo>
                              <a:lnTo>
                                <a:pt x="124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2" y="45"/>
                              </a:lnTo>
                              <a:lnTo>
                                <a:pt x="5" y="55"/>
                              </a:lnTo>
                              <a:lnTo>
                                <a:pt x="10" y="57"/>
                              </a:lnTo>
                              <a:lnTo>
                                <a:pt x="12" y="57"/>
                              </a:lnTo>
                              <a:lnTo>
                                <a:pt x="7" y="4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9E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5" name="Freeform 2167"/>
                      <wps:cNvSpPr>
                        <a:spLocks noEditPoints="1"/>
                      </wps:cNvSpPr>
                      <wps:spPr bwMode="auto">
                        <a:xfrm>
                          <a:off x="250825" y="700405"/>
                          <a:ext cx="75565" cy="39370"/>
                        </a:xfrm>
                        <a:custGeom>
                          <a:avLst/>
                          <a:gdLst>
                            <a:gd name="T0" fmla="*/ 119 w 119"/>
                            <a:gd name="T1" fmla="*/ 30 h 62"/>
                            <a:gd name="T2" fmla="*/ 117 w 119"/>
                            <a:gd name="T3" fmla="*/ 15 h 62"/>
                            <a:gd name="T4" fmla="*/ 112 w 119"/>
                            <a:gd name="T5" fmla="*/ 0 h 62"/>
                            <a:gd name="T6" fmla="*/ 109 w 119"/>
                            <a:gd name="T7" fmla="*/ 2 h 62"/>
                            <a:gd name="T8" fmla="*/ 107 w 119"/>
                            <a:gd name="T9" fmla="*/ 2 h 62"/>
                            <a:gd name="T10" fmla="*/ 112 w 119"/>
                            <a:gd name="T11" fmla="*/ 15 h 62"/>
                            <a:gd name="T12" fmla="*/ 114 w 119"/>
                            <a:gd name="T13" fmla="*/ 30 h 62"/>
                            <a:gd name="T14" fmla="*/ 112 w 119"/>
                            <a:gd name="T15" fmla="*/ 37 h 62"/>
                            <a:gd name="T16" fmla="*/ 112 w 119"/>
                            <a:gd name="T17" fmla="*/ 47 h 62"/>
                            <a:gd name="T18" fmla="*/ 107 w 119"/>
                            <a:gd name="T19" fmla="*/ 55 h 62"/>
                            <a:gd name="T20" fmla="*/ 102 w 119"/>
                            <a:gd name="T21" fmla="*/ 62 h 62"/>
                            <a:gd name="T22" fmla="*/ 104 w 119"/>
                            <a:gd name="T23" fmla="*/ 62 h 62"/>
                            <a:gd name="T24" fmla="*/ 109 w 119"/>
                            <a:gd name="T25" fmla="*/ 62 h 62"/>
                            <a:gd name="T26" fmla="*/ 114 w 119"/>
                            <a:gd name="T27" fmla="*/ 55 h 62"/>
                            <a:gd name="T28" fmla="*/ 117 w 119"/>
                            <a:gd name="T29" fmla="*/ 47 h 62"/>
                            <a:gd name="T30" fmla="*/ 119 w 119"/>
                            <a:gd name="T31" fmla="*/ 37 h 62"/>
                            <a:gd name="T32" fmla="*/ 119 w 119"/>
                            <a:gd name="T33" fmla="*/ 30 h 62"/>
                            <a:gd name="T34" fmla="*/ 0 w 119"/>
                            <a:gd name="T35" fmla="*/ 32 h 62"/>
                            <a:gd name="T36" fmla="*/ 3 w 119"/>
                            <a:gd name="T37" fmla="*/ 45 h 62"/>
                            <a:gd name="T38" fmla="*/ 8 w 119"/>
                            <a:gd name="T39" fmla="*/ 57 h 62"/>
                            <a:gd name="T40" fmla="*/ 10 w 119"/>
                            <a:gd name="T41" fmla="*/ 57 h 62"/>
                            <a:gd name="T42" fmla="*/ 15 w 119"/>
                            <a:gd name="T43" fmla="*/ 60 h 62"/>
                            <a:gd name="T44" fmla="*/ 8 w 119"/>
                            <a:gd name="T45" fmla="*/ 47 h 62"/>
                            <a:gd name="T46" fmla="*/ 5 w 119"/>
                            <a:gd name="T47" fmla="*/ 32 h 62"/>
                            <a:gd name="T48" fmla="*/ 3 w 119"/>
                            <a:gd name="T49" fmla="*/ 32 h 62"/>
                            <a:gd name="T50" fmla="*/ 0 w 119"/>
                            <a:gd name="T51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19" h="62">
                              <a:moveTo>
                                <a:pt x="119" y="30"/>
                              </a:moveTo>
                              <a:lnTo>
                                <a:pt x="117" y="15"/>
                              </a:lnTo>
                              <a:lnTo>
                                <a:pt x="112" y="0"/>
                              </a:lnTo>
                              <a:lnTo>
                                <a:pt x="109" y="2"/>
                              </a:lnTo>
                              <a:lnTo>
                                <a:pt x="107" y="2"/>
                              </a:lnTo>
                              <a:lnTo>
                                <a:pt x="112" y="15"/>
                              </a:lnTo>
                              <a:lnTo>
                                <a:pt x="114" y="30"/>
                              </a:lnTo>
                              <a:lnTo>
                                <a:pt x="112" y="37"/>
                              </a:lnTo>
                              <a:lnTo>
                                <a:pt x="112" y="47"/>
                              </a:lnTo>
                              <a:lnTo>
                                <a:pt x="107" y="55"/>
                              </a:lnTo>
                              <a:lnTo>
                                <a:pt x="102" y="62"/>
                              </a:lnTo>
                              <a:lnTo>
                                <a:pt x="104" y="62"/>
                              </a:lnTo>
                              <a:lnTo>
                                <a:pt x="109" y="62"/>
                              </a:lnTo>
                              <a:lnTo>
                                <a:pt x="114" y="55"/>
                              </a:lnTo>
                              <a:lnTo>
                                <a:pt x="117" y="47"/>
                              </a:lnTo>
                              <a:lnTo>
                                <a:pt x="119" y="37"/>
                              </a:lnTo>
                              <a:lnTo>
                                <a:pt x="11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3" y="45"/>
                              </a:lnTo>
                              <a:lnTo>
                                <a:pt x="8" y="57"/>
                              </a:lnTo>
                              <a:lnTo>
                                <a:pt x="10" y="57"/>
                              </a:lnTo>
                              <a:lnTo>
                                <a:pt x="15" y="60"/>
                              </a:lnTo>
                              <a:lnTo>
                                <a:pt x="8" y="47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A2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6" name="Freeform 2168"/>
                      <wps:cNvSpPr>
                        <a:spLocks noEditPoints="1"/>
                      </wps:cNvSpPr>
                      <wps:spPr bwMode="auto">
                        <a:xfrm>
                          <a:off x="252730" y="701675"/>
                          <a:ext cx="72390" cy="38100"/>
                        </a:xfrm>
                        <a:custGeom>
                          <a:avLst/>
                          <a:gdLst>
                            <a:gd name="T0" fmla="*/ 114 w 114"/>
                            <a:gd name="T1" fmla="*/ 28 h 60"/>
                            <a:gd name="T2" fmla="*/ 111 w 114"/>
                            <a:gd name="T3" fmla="*/ 13 h 60"/>
                            <a:gd name="T4" fmla="*/ 106 w 114"/>
                            <a:gd name="T5" fmla="*/ 0 h 60"/>
                            <a:gd name="T6" fmla="*/ 104 w 114"/>
                            <a:gd name="T7" fmla="*/ 0 h 60"/>
                            <a:gd name="T8" fmla="*/ 101 w 114"/>
                            <a:gd name="T9" fmla="*/ 0 h 60"/>
                            <a:gd name="T10" fmla="*/ 106 w 114"/>
                            <a:gd name="T11" fmla="*/ 13 h 60"/>
                            <a:gd name="T12" fmla="*/ 109 w 114"/>
                            <a:gd name="T13" fmla="*/ 28 h 60"/>
                            <a:gd name="T14" fmla="*/ 106 w 114"/>
                            <a:gd name="T15" fmla="*/ 38 h 60"/>
                            <a:gd name="T16" fmla="*/ 104 w 114"/>
                            <a:gd name="T17" fmla="*/ 45 h 60"/>
                            <a:gd name="T18" fmla="*/ 101 w 114"/>
                            <a:gd name="T19" fmla="*/ 53 h 60"/>
                            <a:gd name="T20" fmla="*/ 97 w 114"/>
                            <a:gd name="T21" fmla="*/ 60 h 60"/>
                            <a:gd name="T22" fmla="*/ 99 w 114"/>
                            <a:gd name="T23" fmla="*/ 60 h 60"/>
                            <a:gd name="T24" fmla="*/ 104 w 114"/>
                            <a:gd name="T25" fmla="*/ 60 h 60"/>
                            <a:gd name="T26" fmla="*/ 106 w 114"/>
                            <a:gd name="T27" fmla="*/ 53 h 60"/>
                            <a:gd name="T28" fmla="*/ 111 w 114"/>
                            <a:gd name="T29" fmla="*/ 45 h 60"/>
                            <a:gd name="T30" fmla="*/ 114 w 114"/>
                            <a:gd name="T31" fmla="*/ 35 h 60"/>
                            <a:gd name="T32" fmla="*/ 114 w 114"/>
                            <a:gd name="T33" fmla="*/ 28 h 60"/>
                            <a:gd name="T34" fmla="*/ 0 w 114"/>
                            <a:gd name="T35" fmla="*/ 30 h 60"/>
                            <a:gd name="T36" fmla="*/ 2 w 114"/>
                            <a:gd name="T37" fmla="*/ 43 h 60"/>
                            <a:gd name="T38" fmla="*/ 7 w 114"/>
                            <a:gd name="T39" fmla="*/ 55 h 60"/>
                            <a:gd name="T40" fmla="*/ 12 w 114"/>
                            <a:gd name="T41" fmla="*/ 58 h 60"/>
                            <a:gd name="T42" fmla="*/ 15 w 114"/>
                            <a:gd name="T43" fmla="*/ 58 h 60"/>
                            <a:gd name="T44" fmla="*/ 7 w 114"/>
                            <a:gd name="T45" fmla="*/ 45 h 60"/>
                            <a:gd name="T46" fmla="*/ 5 w 114"/>
                            <a:gd name="T47" fmla="*/ 30 h 60"/>
                            <a:gd name="T48" fmla="*/ 2 w 114"/>
                            <a:gd name="T49" fmla="*/ 30 h 60"/>
                            <a:gd name="T50" fmla="*/ 0 w 114"/>
                            <a:gd name="T51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14" h="60">
                              <a:moveTo>
                                <a:pt x="114" y="28"/>
                              </a:moveTo>
                              <a:lnTo>
                                <a:pt x="111" y="13"/>
                              </a:lnTo>
                              <a:lnTo>
                                <a:pt x="106" y="0"/>
                              </a:lnTo>
                              <a:lnTo>
                                <a:pt x="104" y="0"/>
                              </a:lnTo>
                              <a:lnTo>
                                <a:pt x="101" y="0"/>
                              </a:lnTo>
                              <a:lnTo>
                                <a:pt x="106" y="13"/>
                              </a:lnTo>
                              <a:lnTo>
                                <a:pt x="109" y="28"/>
                              </a:lnTo>
                              <a:lnTo>
                                <a:pt x="106" y="38"/>
                              </a:lnTo>
                              <a:lnTo>
                                <a:pt x="104" y="45"/>
                              </a:lnTo>
                              <a:lnTo>
                                <a:pt x="101" y="53"/>
                              </a:lnTo>
                              <a:lnTo>
                                <a:pt x="97" y="60"/>
                              </a:lnTo>
                              <a:lnTo>
                                <a:pt x="99" y="60"/>
                              </a:lnTo>
                              <a:lnTo>
                                <a:pt x="104" y="60"/>
                              </a:lnTo>
                              <a:lnTo>
                                <a:pt x="106" y="53"/>
                              </a:lnTo>
                              <a:lnTo>
                                <a:pt x="111" y="45"/>
                              </a:lnTo>
                              <a:lnTo>
                                <a:pt x="114" y="35"/>
                              </a:lnTo>
                              <a:lnTo>
                                <a:pt x="114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2" y="43"/>
                              </a:lnTo>
                              <a:lnTo>
                                <a:pt x="7" y="55"/>
                              </a:lnTo>
                              <a:lnTo>
                                <a:pt x="12" y="58"/>
                              </a:lnTo>
                              <a:lnTo>
                                <a:pt x="15" y="58"/>
                              </a:lnTo>
                              <a:lnTo>
                                <a:pt x="7" y="45"/>
                              </a:lnTo>
                              <a:lnTo>
                                <a:pt x="5" y="30"/>
                              </a:lnTo>
                              <a:lnTo>
                                <a:pt x="2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A5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7" name="Freeform 2169"/>
                      <wps:cNvSpPr>
                        <a:spLocks noEditPoints="1"/>
                      </wps:cNvSpPr>
                      <wps:spPr bwMode="auto">
                        <a:xfrm>
                          <a:off x="254000" y="701675"/>
                          <a:ext cx="69215" cy="40005"/>
                        </a:xfrm>
                        <a:custGeom>
                          <a:avLst/>
                          <a:gdLst>
                            <a:gd name="T0" fmla="*/ 109 w 109"/>
                            <a:gd name="T1" fmla="*/ 28 h 63"/>
                            <a:gd name="T2" fmla="*/ 107 w 109"/>
                            <a:gd name="T3" fmla="*/ 13 h 63"/>
                            <a:gd name="T4" fmla="*/ 102 w 109"/>
                            <a:gd name="T5" fmla="*/ 0 h 63"/>
                            <a:gd name="T6" fmla="*/ 99 w 109"/>
                            <a:gd name="T7" fmla="*/ 0 h 63"/>
                            <a:gd name="T8" fmla="*/ 97 w 109"/>
                            <a:gd name="T9" fmla="*/ 0 h 63"/>
                            <a:gd name="T10" fmla="*/ 102 w 109"/>
                            <a:gd name="T11" fmla="*/ 13 h 63"/>
                            <a:gd name="T12" fmla="*/ 104 w 109"/>
                            <a:gd name="T13" fmla="*/ 28 h 63"/>
                            <a:gd name="T14" fmla="*/ 102 w 109"/>
                            <a:gd name="T15" fmla="*/ 38 h 63"/>
                            <a:gd name="T16" fmla="*/ 99 w 109"/>
                            <a:gd name="T17" fmla="*/ 45 h 63"/>
                            <a:gd name="T18" fmla="*/ 97 w 109"/>
                            <a:gd name="T19" fmla="*/ 55 h 63"/>
                            <a:gd name="T20" fmla="*/ 90 w 109"/>
                            <a:gd name="T21" fmla="*/ 63 h 63"/>
                            <a:gd name="T22" fmla="*/ 95 w 109"/>
                            <a:gd name="T23" fmla="*/ 60 h 63"/>
                            <a:gd name="T24" fmla="*/ 97 w 109"/>
                            <a:gd name="T25" fmla="*/ 60 h 63"/>
                            <a:gd name="T26" fmla="*/ 102 w 109"/>
                            <a:gd name="T27" fmla="*/ 53 h 63"/>
                            <a:gd name="T28" fmla="*/ 107 w 109"/>
                            <a:gd name="T29" fmla="*/ 45 h 63"/>
                            <a:gd name="T30" fmla="*/ 107 w 109"/>
                            <a:gd name="T31" fmla="*/ 35 h 63"/>
                            <a:gd name="T32" fmla="*/ 109 w 109"/>
                            <a:gd name="T33" fmla="*/ 28 h 63"/>
                            <a:gd name="T34" fmla="*/ 0 w 109"/>
                            <a:gd name="T35" fmla="*/ 30 h 63"/>
                            <a:gd name="T36" fmla="*/ 3 w 109"/>
                            <a:gd name="T37" fmla="*/ 45 h 63"/>
                            <a:gd name="T38" fmla="*/ 10 w 109"/>
                            <a:gd name="T39" fmla="*/ 58 h 63"/>
                            <a:gd name="T40" fmla="*/ 13 w 109"/>
                            <a:gd name="T41" fmla="*/ 58 h 63"/>
                            <a:gd name="T42" fmla="*/ 17 w 109"/>
                            <a:gd name="T43" fmla="*/ 60 h 63"/>
                            <a:gd name="T44" fmla="*/ 13 w 109"/>
                            <a:gd name="T45" fmla="*/ 53 h 63"/>
                            <a:gd name="T46" fmla="*/ 8 w 109"/>
                            <a:gd name="T47" fmla="*/ 45 h 63"/>
                            <a:gd name="T48" fmla="*/ 5 w 109"/>
                            <a:gd name="T49" fmla="*/ 38 h 63"/>
                            <a:gd name="T50" fmla="*/ 5 w 109"/>
                            <a:gd name="T51" fmla="*/ 30 h 63"/>
                            <a:gd name="T52" fmla="*/ 3 w 109"/>
                            <a:gd name="T53" fmla="*/ 30 h 63"/>
                            <a:gd name="T54" fmla="*/ 0 w 109"/>
                            <a:gd name="T55" fmla="*/ 30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09" h="63">
                              <a:moveTo>
                                <a:pt x="109" y="28"/>
                              </a:moveTo>
                              <a:lnTo>
                                <a:pt x="107" y="13"/>
                              </a:lnTo>
                              <a:lnTo>
                                <a:pt x="102" y="0"/>
                              </a:lnTo>
                              <a:lnTo>
                                <a:pt x="99" y="0"/>
                              </a:lnTo>
                              <a:lnTo>
                                <a:pt x="97" y="0"/>
                              </a:lnTo>
                              <a:lnTo>
                                <a:pt x="102" y="13"/>
                              </a:lnTo>
                              <a:lnTo>
                                <a:pt x="104" y="28"/>
                              </a:lnTo>
                              <a:lnTo>
                                <a:pt x="102" y="38"/>
                              </a:lnTo>
                              <a:lnTo>
                                <a:pt x="99" y="45"/>
                              </a:lnTo>
                              <a:lnTo>
                                <a:pt x="97" y="55"/>
                              </a:lnTo>
                              <a:lnTo>
                                <a:pt x="90" y="63"/>
                              </a:lnTo>
                              <a:lnTo>
                                <a:pt x="95" y="60"/>
                              </a:lnTo>
                              <a:lnTo>
                                <a:pt x="97" y="60"/>
                              </a:lnTo>
                              <a:lnTo>
                                <a:pt x="102" y="53"/>
                              </a:lnTo>
                              <a:lnTo>
                                <a:pt x="107" y="45"/>
                              </a:lnTo>
                              <a:lnTo>
                                <a:pt x="107" y="35"/>
                              </a:lnTo>
                              <a:lnTo>
                                <a:pt x="109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3" y="45"/>
                              </a:lnTo>
                              <a:lnTo>
                                <a:pt x="10" y="58"/>
                              </a:lnTo>
                              <a:lnTo>
                                <a:pt x="13" y="58"/>
                              </a:lnTo>
                              <a:lnTo>
                                <a:pt x="17" y="60"/>
                              </a:lnTo>
                              <a:lnTo>
                                <a:pt x="13" y="53"/>
                              </a:lnTo>
                              <a:lnTo>
                                <a:pt x="8" y="45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3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A9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8" name="Freeform 2170"/>
                      <wps:cNvSpPr>
                        <a:spLocks noEditPoints="1"/>
                      </wps:cNvSpPr>
                      <wps:spPr bwMode="auto">
                        <a:xfrm>
                          <a:off x="255905" y="701675"/>
                          <a:ext cx="66040" cy="40005"/>
                        </a:xfrm>
                        <a:custGeom>
                          <a:avLst/>
                          <a:gdLst>
                            <a:gd name="T0" fmla="*/ 104 w 104"/>
                            <a:gd name="T1" fmla="*/ 28 h 63"/>
                            <a:gd name="T2" fmla="*/ 101 w 104"/>
                            <a:gd name="T3" fmla="*/ 13 h 63"/>
                            <a:gd name="T4" fmla="*/ 96 w 104"/>
                            <a:gd name="T5" fmla="*/ 0 h 63"/>
                            <a:gd name="T6" fmla="*/ 94 w 104"/>
                            <a:gd name="T7" fmla="*/ 0 h 63"/>
                            <a:gd name="T8" fmla="*/ 92 w 104"/>
                            <a:gd name="T9" fmla="*/ 3 h 63"/>
                            <a:gd name="T10" fmla="*/ 96 w 104"/>
                            <a:gd name="T11" fmla="*/ 13 h 63"/>
                            <a:gd name="T12" fmla="*/ 99 w 104"/>
                            <a:gd name="T13" fmla="*/ 28 h 63"/>
                            <a:gd name="T14" fmla="*/ 96 w 104"/>
                            <a:gd name="T15" fmla="*/ 38 h 63"/>
                            <a:gd name="T16" fmla="*/ 94 w 104"/>
                            <a:gd name="T17" fmla="*/ 45 h 63"/>
                            <a:gd name="T18" fmla="*/ 89 w 104"/>
                            <a:gd name="T19" fmla="*/ 55 h 63"/>
                            <a:gd name="T20" fmla="*/ 84 w 104"/>
                            <a:gd name="T21" fmla="*/ 63 h 63"/>
                            <a:gd name="T22" fmla="*/ 87 w 104"/>
                            <a:gd name="T23" fmla="*/ 63 h 63"/>
                            <a:gd name="T24" fmla="*/ 92 w 104"/>
                            <a:gd name="T25" fmla="*/ 60 h 63"/>
                            <a:gd name="T26" fmla="*/ 96 w 104"/>
                            <a:gd name="T27" fmla="*/ 53 h 63"/>
                            <a:gd name="T28" fmla="*/ 99 w 104"/>
                            <a:gd name="T29" fmla="*/ 45 h 63"/>
                            <a:gd name="T30" fmla="*/ 101 w 104"/>
                            <a:gd name="T31" fmla="*/ 38 h 63"/>
                            <a:gd name="T32" fmla="*/ 104 w 104"/>
                            <a:gd name="T33" fmla="*/ 28 h 63"/>
                            <a:gd name="T34" fmla="*/ 0 w 104"/>
                            <a:gd name="T35" fmla="*/ 30 h 63"/>
                            <a:gd name="T36" fmla="*/ 2 w 104"/>
                            <a:gd name="T37" fmla="*/ 45 h 63"/>
                            <a:gd name="T38" fmla="*/ 10 w 104"/>
                            <a:gd name="T39" fmla="*/ 58 h 63"/>
                            <a:gd name="T40" fmla="*/ 14 w 104"/>
                            <a:gd name="T41" fmla="*/ 60 h 63"/>
                            <a:gd name="T42" fmla="*/ 17 w 104"/>
                            <a:gd name="T43" fmla="*/ 60 h 63"/>
                            <a:gd name="T44" fmla="*/ 12 w 104"/>
                            <a:gd name="T45" fmla="*/ 53 h 63"/>
                            <a:gd name="T46" fmla="*/ 10 w 104"/>
                            <a:gd name="T47" fmla="*/ 45 h 63"/>
                            <a:gd name="T48" fmla="*/ 5 w 104"/>
                            <a:gd name="T49" fmla="*/ 38 h 63"/>
                            <a:gd name="T50" fmla="*/ 5 w 104"/>
                            <a:gd name="T51" fmla="*/ 30 h 63"/>
                            <a:gd name="T52" fmla="*/ 2 w 104"/>
                            <a:gd name="T53" fmla="*/ 30 h 63"/>
                            <a:gd name="T54" fmla="*/ 0 w 104"/>
                            <a:gd name="T55" fmla="*/ 30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04" h="63">
                              <a:moveTo>
                                <a:pt x="104" y="28"/>
                              </a:moveTo>
                              <a:lnTo>
                                <a:pt x="101" y="13"/>
                              </a:lnTo>
                              <a:lnTo>
                                <a:pt x="96" y="0"/>
                              </a:lnTo>
                              <a:lnTo>
                                <a:pt x="94" y="0"/>
                              </a:lnTo>
                              <a:lnTo>
                                <a:pt x="92" y="3"/>
                              </a:lnTo>
                              <a:lnTo>
                                <a:pt x="96" y="13"/>
                              </a:lnTo>
                              <a:lnTo>
                                <a:pt x="99" y="28"/>
                              </a:lnTo>
                              <a:lnTo>
                                <a:pt x="96" y="38"/>
                              </a:lnTo>
                              <a:lnTo>
                                <a:pt x="94" y="45"/>
                              </a:lnTo>
                              <a:lnTo>
                                <a:pt x="89" y="55"/>
                              </a:lnTo>
                              <a:lnTo>
                                <a:pt x="84" y="63"/>
                              </a:lnTo>
                              <a:lnTo>
                                <a:pt x="87" y="63"/>
                              </a:lnTo>
                              <a:lnTo>
                                <a:pt x="92" y="60"/>
                              </a:lnTo>
                              <a:lnTo>
                                <a:pt x="96" y="53"/>
                              </a:lnTo>
                              <a:lnTo>
                                <a:pt x="99" y="45"/>
                              </a:lnTo>
                              <a:lnTo>
                                <a:pt x="101" y="38"/>
                              </a:lnTo>
                              <a:lnTo>
                                <a:pt x="104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2" y="45"/>
                              </a:lnTo>
                              <a:lnTo>
                                <a:pt x="10" y="58"/>
                              </a:lnTo>
                              <a:lnTo>
                                <a:pt x="14" y="60"/>
                              </a:lnTo>
                              <a:lnTo>
                                <a:pt x="17" y="60"/>
                              </a:lnTo>
                              <a:lnTo>
                                <a:pt x="12" y="53"/>
                              </a:lnTo>
                              <a:lnTo>
                                <a:pt x="10" y="45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2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C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9" name="Freeform 2171"/>
                      <wps:cNvSpPr>
                        <a:spLocks noEditPoints="1"/>
                      </wps:cNvSpPr>
                      <wps:spPr bwMode="auto">
                        <a:xfrm>
                          <a:off x="257175" y="701675"/>
                          <a:ext cx="62865" cy="40005"/>
                        </a:xfrm>
                        <a:custGeom>
                          <a:avLst/>
                          <a:gdLst>
                            <a:gd name="T0" fmla="*/ 99 w 99"/>
                            <a:gd name="T1" fmla="*/ 28 h 63"/>
                            <a:gd name="T2" fmla="*/ 97 w 99"/>
                            <a:gd name="T3" fmla="*/ 13 h 63"/>
                            <a:gd name="T4" fmla="*/ 92 w 99"/>
                            <a:gd name="T5" fmla="*/ 0 h 63"/>
                            <a:gd name="T6" fmla="*/ 90 w 99"/>
                            <a:gd name="T7" fmla="*/ 3 h 63"/>
                            <a:gd name="T8" fmla="*/ 87 w 99"/>
                            <a:gd name="T9" fmla="*/ 3 h 63"/>
                            <a:gd name="T10" fmla="*/ 92 w 99"/>
                            <a:gd name="T11" fmla="*/ 15 h 63"/>
                            <a:gd name="T12" fmla="*/ 94 w 99"/>
                            <a:gd name="T13" fmla="*/ 28 h 63"/>
                            <a:gd name="T14" fmla="*/ 92 w 99"/>
                            <a:gd name="T15" fmla="*/ 38 h 63"/>
                            <a:gd name="T16" fmla="*/ 90 w 99"/>
                            <a:gd name="T17" fmla="*/ 48 h 63"/>
                            <a:gd name="T18" fmla="*/ 85 w 99"/>
                            <a:gd name="T19" fmla="*/ 55 h 63"/>
                            <a:gd name="T20" fmla="*/ 77 w 99"/>
                            <a:gd name="T21" fmla="*/ 63 h 63"/>
                            <a:gd name="T22" fmla="*/ 82 w 99"/>
                            <a:gd name="T23" fmla="*/ 63 h 63"/>
                            <a:gd name="T24" fmla="*/ 85 w 99"/>
                            <a:gd name="T25" fmla="*/ 63 h 63"/>
                            <a:gd name="T26" fmla="*/ 92 w 99"/>
                            <a:gd name="T27" fmla="*/ 55 h 63"/>
                            <a:gd name="T28" fmla="*/ 94 w 99"/>
                            <a:gd name="T29" fmla="*/ 45 h 63"/>
                            <a:gd name="T30" fmla="*/ 97 w 99"/>
                            <a:gd name="T31" fmla="*/ 38 h 63"/>
                            <a:gd name="T32" fmla="*/ 99 w 99"/>
                            <a:gd name="T33" fmla="*/ 28 h 63"/>
                            <a:gd name="T34" fmla="*/ 0 w 99"/>
                            <a:gd name="T35" fmla="*/ 30 h 63"/>
                            <a:gd name="T36" fmla="*/ 0 w 99"/>
                            <a:gd name="T37" fmla="*/ 38 h 63"/>
                            <a:gd name="T38" fmla="*/ 3 w 99"/>
                            <a:gd name="T39" fmla="*/ 45 h 63"/>
                            <a:gd name="T40" fmla="*/ 8 w 99"/>
                            <a:gd name="T41" fmla="*/ 53 h 63"/>
                            <a:gd name="T42" fmla="*/ 12 w 99"/>
                            <a:gd name="T43" fmla="*/ 60 h 63"/>
                            <a:gd name="T44" fmla="*/ 15 w 99"/>
                            <a:gd name="T45" fmla="*/ 60 h 63"/>
                            <a:gd name="T46" fmla="*/ 20 w 99"/>
                            <a:gd name="T47" fmla="*/ 60 h 63"/>
                            <a:gd name="T48" fmla="*/ 15 w 99"/>
                            <a:gd name="T49" fmla="*/ 55 h 63"/>
                            <a:gd name="T50" fmla="*/ 10 w 99"/>
                            <a:gd name="T51" fmla="*/ 48 h 63"/>
                            <a:gd name="T52" fmla="*/ 5 w 99"/>
                            <a:gd name="T53" fmla="*/ 38 h 63"/>
                            <a:gd name="T54" fmla="*/ 5 w 99"/>
                            <a:gd name="T55" fmla="*/ 28 h 63"/>
                            <a:gd name="T56" fmla="*/ 3 w 99"/>
                            <a:gd name="T57" fmla="*/ 30 h 63"/>
                            <a:gd name="T58" fmla="*/ 0 w 99"/>
                            <a:gd name="T59" fmla="*/ 30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9" h="63">
                              <a:moveTo>
                                <a:pt x="99" y="28"/>
                              </a:moveTo>
                              <a:lnTo>
                                <a:pt x="97" y="13"/>
                              </a:lnTo>
                              <a:lnTo>
                                <a:pt x="92" y="0"/>
                              </a:lnTo>
                              <a:lnTo>
                                <a:pt x="90" y="3"/>
                              </a:lnTo>
                              <a:lnTo>
                                <a:pt x="87" y="3"/>
                              </a:lnTo>
                              <a:lnTo>
                                <a:pt x="92" y="15"/>
                              </a:lnTo>
                              <a:lnTo>
                                <a:pt x="94" y="28"/>
                              </a:lnTo>
                              <a:lnTo>
                                <a:pt x="92" y="38"/>
                              </a:lnTo>
                              <a:lnTo>
                                <a:pt x="90" y="48"/>
                              </a:lnTo>
                              <a:lnTo>
                                <a:pt x="85" y="55"/>
                              </a:lnTo>
                              <a:lnTo>
                                <a:pt x="77" y="63"/>
                              </a:lnTo>
                              <a:lnTo>
                                <a:pt x="82" y="63"/>
                              </a:lnTo>
                              <a:lnTo>
                                <a:pt x="85" y="63"/>
                              </a:lnTo>
                              <a:lnTo>
                                <a:pt x="92" y="55"/>
                              </a:lnTo>
                              <a:lnTo>
                                <a:pt x="94" y="45"/>
                              </a:lnTo>
                              <a:lnTo>
                                <a:pt x="97" y="38"/>
                              </a:lnTo>
                              <a:lnTo>
                                <a:pt x="99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0" y="38"/>
                              </a:lnTo>
                              <a:lnTo>
                                <a:pt x="3" y="45"/>
                              </a:lnTo>
                              <a:lnTo>
                                <a:pt x="8" y="53"/>
                              </a:lnTo>
                              <a:lnTo>
                                <a:pt x="12" y="60"/>
                              </a:lnTo>
                              <a:lnTo>
                                <a:pt x="15" y="60"/>
                              </a:lnTo>
                              <a:lnTo>
                                <a:pt x="20" y="60"/>
                              </a:lnTo>
                              <a:lnTo>
                                <a:pt x="15" y="55"/>
                              </a:lnTo>
                              <a:lnTo>
                                <a:pt x="10" y="48"/>
                              </a:lnTo>
                              <a:lnTo>
                                <a:pt x="5" y="38"/>
                              </a:lnTo>
                              <a:lnTo>
                                <a:pt x="5" y="28"/>
                              </a:lnTo>
                              <a:lnTo>
                                <a:pt x="3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B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0" name="Freeform 2172"/>
                      <wps:cNvSpPr>
                        <a:spLocks noEditPoints="1"/>
                      </wps:cNvSpPr>
                      <wps:spPr bwMode="auto">
                        <a:xfrm>
                          <a:off x="259080" y="703580"/>
                          <a:ext cx="59690" cy="38100"/>
                        </a:xfrm>
                        <a:custGeom>
                          <a:avLst/>
                          <a:gdLst>
                            <a:gd name="T0" fmla="*/ 94 w 94"/>
                            <a:gd name="T1" fmla="*/ 25 h 60"/>
                            <a:gd name="T2" fmla="*/ 91 w 94"/>
                            <a:gd name="T3" fmla="*/ 10 h 60"/>
                            <a:gd name="T4" fmla="*/ 87 w 94"/>
                            <a:gd name="T5" fmla="*/ 0 h 60"/>
                            <a:gd name="T6" fmla="*/ 84 w 94"/>
                            <a:gd name="T7" fmla="*/ 0 h 60"/>
                            <a:gd name="T8" fmla="*/ 82 w 94"/>
                            <a:gd name="T9" fmla="*/ 0 h 60"/>
                            <a:gd name="T10" fmla="*/ 87 w 94"/>
                            <a:gd name="T11" fmla="*/ 12 h 60"/>
                            <a:gd name="T12" fmla="*/ 89 w 94"/>
                            <a:gd name="T13" fmla="*/ 25 h 60"/>
                            <a:gd name="T14" fmla="*/ 87 w 94"/>
                            <a:gd name="T15" fmla="*/ 35 h 60"/>
                            <a:gd name="T16" fmla="*/ 84 w 94"/>
                            <a:gd name="T17" fmla="*/ 45 h 60"/>
                            <a:gd name="T18" fmla="*/ 77 w 94"/>
                            <a:gd name="T19" fmla="*/ 52 h 60"/>
                            <a:gd name="T20" fmla="*/ 69 w 94"/>
                            <a:gd name="T21" fmla="*/ 60 h 60"/>
                            <a:gd name="T22" fmla="*/ 74 w 94"/>
                            <a:gd name="T23" fmla="*/ 60 h 60"/>
                            <a:gd name="T24" fmla="*/ 79 w 94"/>
                            <a:gd name="T25" fmla="*/ 60 h 60"/>
                            <a:gd name="T26" fmla="*/ 84 w 94"/>
                            <a:gd name="T27" fmla="*/ 52 h 60"/>
                            <a:gd name="T28" fmla="*/ 89 w 94"/>
                            <a:gd name="T29" fmla="*/ 42 h 60"/>
                            <a:gd name="T30" fmla="*/ 91 w 94"/>
                            <a:gd name="T31" fmla="*/ 35 h 60"/>
                            <a:gd name="T32" fmla="*/ 94 w 94"/>
                            <a:gd name="T33" fmla="*/ 25 h 60"/>
                            <a:gd name="T34" fmla="*/ 0 w 94"/>
                            <a:gd name="T35" fmla="*/ 27 h 60"/>
                            <a:gd name="T36" fmla="*/ 0 w 94"/>
                            <a:gd name="T37" fmla="*/ 35 h 60"/>
                            <a:gd name="T38" fmla="*/ 5 w 94"/>
                            <a:gd name="T39" fmla="*/ 42 h 60"/>
                            <a:gd name="T40" fmla="*/ 7 w 94"/>
                            <a:gd name="T41" fmla="*/ 50 h 60"/>
                            <a:gd name="T42" fmla="*/ 12 w 94"/>
                            <a:gd name="T43" fmla="*/ 57 h 60"/>
                            <a:gd name="T44" fmla="*/ 17 w 94"/>
                            <a:gd name="T45" fmla="*/ 57 h 60"/>
                            <a:gd name="T46" fmla="*/ 22 w 94"/>
                            <a:gd name="T47" fmla="*/ 60 h 60"/>
                            <a:gd name="T48" fmla="*/ 14 w 94"/>
                            <a:gd name="T49" fmla="*/ 52 h 60"/>
                            <a:gd name="T50" fmla="*/ 9 w 94"/>
                            <a:gd name="T51" fmla="*/ 45 h 60"/>
                            <a:gd name="T52" fmla="*/ 7 w 94"/>
                            <a:gd name="T53" fmla="*/ 35 h 60"/>
                            <a:gd name="T54" fmla="*/ 5 w 94"/>
                            <a:gd name="T55" fmla="*/ 25 h 60"/>
                            <a:gd name="T56" fmla="*/ 2 w 94"/>
                            <a:gd name="T57" fmla="*/ 25 h 60"/>
                            <a:gd name="T58" fmla="*/ 0 w 94"/>
                            <a:gd name="T59" fmla="*/ 27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4" h="60">
                              <a:moveTo>
                                <a:pt x="94" y="25"/>
                              </a:moveTo>
                              <a:lnTo>
                                <a:pt x="91" y="10"/>
                              </a:lnTo>
                              <a:lnTo>
                                <a:pt x="87" y="0"/>
                              </a:lnTo>
                              <a:lnTo>
                                <a:pt x="84" y="0"/>
                              </a:lnTo>
                              <a:lnTo>
                                <a:pt x="82" y="0"/>
                              </a:lnTo>
                              <a:lnTo>
                                <a:pt x="87" y="12"/>
                              </a:lnTo>
                              <a:lnTo>
                                <a:pt x="89" y="25"/>
                              </a:lnTo>
                              <a:lnTo>
                                <a:pt x="87" y="35"/>
                              </a:lnTo>
                              <a:lnTo>
                                <a:pt x="84" y="45"/>
                              </a:lnTo>
                              <a:lnTo>
                                <a:pt x="77" y="52"/>
                              </a:lnTo>
                              <a:lnTo>
                                <a:pt x="69" y="60"/>
                              </a:lnTo>
                              <a:lnTo>
                                <a:pt x="74" y="60"/>
                              </a:lnTo>
                              <a:lnTo>
                                <a:pt x="79" y="60"/>
                              </a:lnTo>
                              <a:lnTo>
                                <a:pt x="84" y="52"/>
                              </a:lnTo>
                              <a:lnTo>
                                <a:pt x="89" y="42"/>
                              </a:lnTo>
                              <a:lnTo>
                                <a:pt x="91" y="35"/>
                              </a:lnTo>
                              <a:lnTo>
                                <a:pt x="94" y="25"/>
                              </a:lnTo>
                              <a:close/>
                              <a:moveTo>
                                <a:pt x="0" y="27"/>
                              </a:moveTo>
                              <a:lnTo>
                                <a:pt x="0" y="35"/>
                              </a:lnTo>
                              <a:lnTo>
                                <a:pt x="5" y="42"/>
                              </a:lnTo>
                              <a:lnTo>
                                <a:pt x="7" y="50"/>
                              </a:lnTo>
                              <a:lnTo>
                                <a:pt x="12" y="57"/>
                              </a:lnTo>
                              <a:lnTo>
                                <a:pt x="17" y="57"/>
                              </a:lnTo>
                              <a:lnTo>
                                <a:pt x="22" y="60"/>
                              </a:lnTo>
                              <a:lnTo>
                                <a:pt x="14" y="52"/>
                              </a:lnTo>
                              <a:lnTo>
                                <a:pt x="9" y="45"/>
                              </a:lnTo>
                              <a:lnTo>
                                <a:pt x="7" y="35"/>
                              </a:lnTo>
                              <a:lnTo>
                                <a:pt x="5" y="25"/>
                              </a:lnTo>
                              <a:lnTo>
                                <a:pt x="2" y="25"/>
                              </a:lnTo>
                              <a:lnTo>
                                <a:pt x="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B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1" name="Freeform 2173"/>
                      <wps:cNvSpPr>
                        <a:spLocks noEditPoints="1"/>
                      </wps:cNvSpPr>
                      <wps:spPr bwMode="auto">
                        <a:xfrm>
                          <a:off x="260350" y="703580"/>
                          <a:ext cx="56515" cy="38100"/>
                        </a:xfrm>
                        <a:custGeom>
                          <a:avLst/>
                          <a:gdLst>
                            <a:gd name="T0" fmla="*/ 89 w 89"/>
                            <a:gd name="T1" fmla="*/ 25 h 60"/>
                            <a:gd name="T2" fmla="*/ 87 w 89"/>
                            <a:gd name="T3" fmla="*/ 12 h 60"/>
                            <a:gd name="T4" fmla="*/ 82 w 89"/>
                            <a:gd name="T5" fmla="*/ 0 h 60"/>
                            <a:gd name="T6" fmla="*/ 80 w 89"/>
                            <a:gd name="T7" fmla="*/ 0 h 60"/>
                            <a:gd name="T8" fmla="*/ 77 w 89"/>
                            <a:gd name="T9" fmla="*/ 2 h 60"/>
                            <a:gd name="T10" fmla="*/ 82 w 89"/>
                            <a:gd name="T11" fmla="*/ 12 h 60"/>
                            <a:gd name="T12" fmla="*/ 85 w 89"/>
                            <a:gd name="T13" fmla="*/ 25 h 60"/>
                            <a:gd name="T14" fmla="*/ 82 w 89"/>
                            <a:gd name="T15" fmla="*/ 35 h 60"/>
                            <a:gd name="T16" fmla="*/ 77 w 89"/>
                            <a:gd name="T17" fmla="*/ 45 h 60"/>
                            <a:gd name="T18" fmla="*/ 72 w 89"/>
                            <a:gd name="T19" fmla="*/ 55 h 60"/>
                            <a:gd name="T20" fmla="*/ 62 w 89"/>
                            <a:gd name="T21" fmla="*/ 60 h 60"/>
                            <a:gd name="T22" fmla="*/ 67 w 89"/>
                            <a:gd name="T23" fmla="*/ 60 h 60"/>
                            <a:gd name="T24" fmla="*/ 72 w 89"/>
                            <a:gd name="T25" fmla="*/ 60 h 60"/>
                            <a:gd name="T26" fmla="*/ 80 w 89"/>
                            <a:gd name="T27" fmla="*/ 52 h 60"/>
                            <a:gd name="T28" fmla="*/ 85 w 89"/>
                            <a:gd name="T29" fmla="*/ 45 h 60"/>
                            <a:gd name="T30" fmla="*/ 87 w 89"/>
                            <a:gd name="T31" fmla="*/ 35 h 60"/>
                            <a:gd name="T32" fmla="*/ 89 w 89"/>
                            <a:gd name="T33" fmla="*/ 25 h 60"/>
                            <a:gd name="T34" fmla="*/ 0 w 89"/>
                            <a:gd name="T35" fmla="*/ 25 h 60"/>
                            <a:gd name="T36" fmla="*/ 0 w 89"/>
                            <a:gd name="T37" fmla="*/ 35 h 60"/>
                            <a:gd name="T38" fmla="*/ 5 w 89"/>
                            <a:gd name="T39" fmla="*/ 45 h 60"/>
                            <a:gd name="T40" fmla="*/ 10 w 89"/>
                            <a:gd name="T41" fmla="*/ 52 h 60"/>
                            <a:gd name="T42" fmla="*/ 15 w 89"/>
                            <a:gd name="T43" fmla="*/ 57 h 60"/>
                            <a:gd name="T44" fmla="*/ 20 w 89"/>
                            <a:gd name="T45" fmla="*/ 60 h 60"/>
                            <a:gd name="T46" fmla="*/ 25 w 89"/>
                            <a:gd name="T47" fmla="*/ 60 h 60"/>
                            <a:gd name="T48" fmla="*/ 17 w 89"/>
                            <a:gd name="T49" fmla="*/ 52 h 60"/>
                            <a:gd name="T50" fmla="*/ 10 w 89"/>
                            <a:gd name="T51" fmla="*/ 45 h 60"/>
                            <a:gd name="T52" fmla="*/ 7 w 89"/>
                            <a:gd name="T53" fmla="*/ 35 h 60"/>
                            <a:gd name="T54" fmla="*/ 5 w 89"/>
                            <a:gd name="T55" fmla="*/ 25 h 60"/>
                            <a:gd name="T56" fmla="*/ 3 w 89"/>
                            <a:gd name="T57" fmla="*/ 25 h 60"/>
                            <a:gd name="T58" fmla="*/ 0 w 89"/>
                            <a:gd name="T59" fmla="*/ 2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9" h="60">
                              <a:moveTo>
                                <a:pt x="89" y="25"/>
                              </a:moveTo>
                              <a:lnTo>
                                <a:pt x="87" y="12"/>
                              </a:lnTo>
                              <a:lnTo>
                                <a:pt x="82" y="0"/>
                              </a:lnTo>
                              <a:lnTo>
                                <a:pt x="80" y="0"/>
                              </a:lnTo>
                              <a:lnTo>
                                <a:pt x="77" y="2"/>
                              </a:lnTo>
                              <a:lnTo>
                                <a:pt x="82" y="12"/>
                              </a:lnTo>
                              <a:lnTo>
                                <a:pt x="85" y="25"/>
                              </a:lnTo>
                              <a:lnTo>
                                <a:pt x="82" y="35"/>
                              </a:lnTo>
                              <a:lnTo>
                                <a:pt x="77" y="45"/>
                              </a:lnTo>
                              <a:lnTo>
                                <a:pt x="72" y="55"/>
                              </a:lnTo>
                              <a:lnTo>
                                <a:pt x="62" y="60"/>
                              </a:lnTo>
                              <a:lnTo>
                                <a:pt x="67" y="60"/>
                              </a:lnTo>
                              <a:lnTo>
                                <a:pt x="72" y="60"/>
                              </a:lnTo>
                              <a:lnTo>
                                <a:pt x="80" y="52"/>
                              </a:lnTo>
                              <a:lnTo>
                                <a:pt x="85" y="45"/>
                              </a:lnTo>
                              <a:lnTo>
                                <a:pt x="87" y="35"/>
                              </a:lnTo>
                              <a:lnTo>
                                <a:pt x="89" y="25"/>
                              </a:lnTo>
                              <a:close/>
                              <a:moveTo>
                                <a:pt x="0" y="25"/>
                              </a:moveTo>
                              <a:lnTo>
                                <a:pt x="0" y="35"/>
                              </a:lnTo>
                              <a:lnTo>
                                <a:pt x="5" y="45"/>
                              </a:lnTo>
                              <a:lnTo>
                                <a:pt x="10" y="52"/>
                              </a:lnTo>
                              <a:lnTo>
                                <a:pt x="15" y="57"/>
                              </a:lnTo>
                              <a:lnTo>
                                <a:pt x="20" y="60"/>
                              </a:lnTo>
                              <a:lnTo>
                                <a:pt x="25" y="60"/>
                              </a:lnTo>
                              <a:lnTo>
                                <a:pt x="17" y="52"/>
                              </a:lnTo>
                              <a:lnTo>
                                <a:pt x="10" y="45"/>
                              </a:lnTo>
                              <a:lnTo>
                                <a:pt x="7" y="35"/>
                              </a:lnTo>
                              <a:lnTo>
                                <a:pt x="5" y="25"/>
                              </a:lnTo>
                              <a:lnTo>
                                <a:pt x="3" y="25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B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2" name="Freeform 2174"/>
                      <wps:cNvSpPr>
                        <a:spLocks noEditPoints="1"/>
                      </wps:cNvSpPr>
                      <wps:spPr bwMode="auto">
                        <a:xfrm>
                          <a:off x="262255" y="703580"/>
                          <a:ext cx="53340" cy="38100"/>
                        </a:xfrm>
                        <a:custGeom>
                          <a:avLst/>
                          <a:gdLst>
                            <a:gd name="T0" fmla="*/ 84 w 84"/>
                            <a:gd name="T1" fmla="*/ 25 h 60"/>
                            <a:gd name="T2" fmla="*/ 82 w 84"/>
                            <a:gd name="T3" fmla="*/ 12 h 60"/>
                            <a:gd name="T4" fmla="*/ 77 w 84"/>
                            <a:gd name="T5" fmla="*/ 0 h 60"/>
                            <a:gd name="T6" fmla="*/ 74 w 84"/>
                            <a:gd name="T7" fmla="*/ 2 h 60"/>
                            <a:gd name="T8" fmla="*/ 72 w 84"/>
                            <a:gd name="T9" fmla="*/ 2 h 60"/>
                            <a:gd name="T10" fmla="*/ 77 w 84"/>
                            <a:gd name="T11" fmla="*/ 12 h 60"/>
                            <a:gd name="T12" fmla="*/ 79 w 84"/>
                            <a:gd name="T13" fmla="*/ 25 h 60"/>
                            <a:gd name="T14" fmla="*/ 77 w 84"/>
                            <a:gd name="T15" fmla="*/ 37 h 60"/>
                            <a:gd name="T16" fmla="*/ 72 w 84"/>
                            <a:gd name="T17" fmla="*/ 47 h 60"/>
                            <a:gd name="T18" fmla="*/ 62 w 84"/>
                            <a:gd name="T19" fmla="*/ 55 h 60"/>
                            <a:gd name="T20" fmla="*/ 52 w 84"/>
                            <a:gd name="T21" fmla="*/ 60 h 60"/>
                            <a:gd name="T22" fmla="*/ 57 w 84"/>
                            <a:gd name="T23" fmla="*/ 60 h 60"/>
                            <a:gd name="T24" fmla="*/ 64 w 84"/>
                            <a:gd name="T25" fmla="*/ 60 h 60"/>
                            <a:gd name="T26" fmla="*/ 72 w 84"/>
                            <a:gd name="T27" fmla="*/ 52 h 60"/>
                            <a:gd name="T28" fmla="*/ 79 w 84"/>
                            <a:gd name="T29" fmla="*/ 45 h 60"/>
                            <a:gd name="T30" fmla="*/ 82 w 84"/>
                            <a:gd name="T31" fmla="*/ 35 h 60"/>
                            <a:gd name="T32" fmla="*/ 84 w 84"/>
                            <a:gd name="T33" fmla="*/ 25 h 60"/>
                            <a:gd name="T34" fmla="*/ 0 w 84"/>
                            <a:gd name="T35" fmla="*/ 25 h 60"/>
                            <a:gd name="T36" fmla="*/ 2 w 84"/>
                            <a:gd name="T37" fmla="*/ 35 h 60"/>
                            <a:gd name="T38" fmla="*/ 4 w 84"/>
                            <a:gd name="T39" fmla="*/ 45 h 60"/>
                            <a:gd name="T40" fmla="*/ 9 w 84"/>
                            <a:gd name="T41" fmla="*/ 52 h 60"/>
                            <a:gd name="T42" fmla="*/ 17 w 84"/>
                            <a:gd name="T43" fmla="*/ 60 h 60"/>
                            <a:gd name="T44" fmla="*/ 24 w 84"/>
                            <a:gd name="T45" fmla="*/ 60 h 60"/>
                            <a:gd name="T46" fmla="*/ 32 w 84"/>
                            <a:gd name="T47" fmla="*/ 60 h 60"/>
                            <a:gd name="T48" fmla="*/ 19 w 84"/>
                            <a:gd name="T49" fmla="*/ 55 h 60"/>
                            <a:gd name="T50" fmla="*/ 12 w 84"/>
                            <a:gd name="T51" fmla="*/ 47 h 60"/>
                            <a:gd name="T52" fmla="*/ 7 w 84"/>
                            <a:gd name="T53" fmla="*/ 37 h 60"/>
                            <a:gd name="T54" fmla="*/ 4 w 84"/>
                            <a:gd name="T55" fmla="*/ 25 h 60"/>
                            <a:gd name="T56" fmla="*/ 2 w 84"/>
                            <a:gd name="T57" fmla="*/ 25 h 60"/>
                            <a:gd name="T58" fmla="*/ 0 w 84"/>
                            <a:gd name="T59" fmla="*/ 2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4" h="60">
                              <a:moveTo>
                                <a:pt x="84" y="25"/>
                              </a:moveTo>
                              <a:lnTo>
                                <a:pt x="82" y="12"/>
                              </a:lnTo>
                              <a:lnTo>
                                <a:pt x="77" y="0"/>
                              </a:lnTo>
                              <a:lnTo>
                                <a:pt x="74" y="2"/>
                              </a:lnTo>
                              <a:lnTo>
                                <a:pt x="72" y="2"/>
                              </a:lnTo>
                              <a:lnTo>
                                <a:pt x="77" y="12"/>
                              </a:lnTo>
                              <a:lnTo>
                                <a:pt x="79" y="25"/>
                              </a:lnTo>
                              <a:lnTo>
                                <a:pt x="77" y="37"/>
                              </a:lnTo>
                              <a:lnTo>
                                <a:pt x="72" y="47"/>
                              </a:lnTo>
                              <a:lnTo>
                                <a:pt x="62" y="55"/>
                              </a:lnTo>
                              <a:lnTo>
                                <a:pt x="52" y="60"/>
                              </a:lnTo>
                              <a:lnTo>
                                <a:pt x="57" y="60"/>
                              </a:lnTo>
                              <a:lnTo>
                                <a:pt x="64" y="60"/>
                              </a:lnTo>
                              <a:lnTo>
                                <a:pt x="72" y="52"/>
                              </a:lnTo>
                              <a:lnTo>
                                <a:pt x="79" y="45"/>
                              </a:lnTo>
                              <a:lnTo>
                                <a:pt x="82" y="35"/>
                              </a:lnTo>
                              <a:lnTo>
                                <a:pt x="84" y="25"/>
                              </a:lnTo>
                              <a:close/>
                              <a:moveTo>
                                <a:pt x="0" y="25"/>
                              </a:moveTo>
                              <a:lnTo>
                                <a:pt x="2" y="35"/>
                              </a:lnTo>
                              <a:lnTo>
                                <a:pt x="4" y="45"/>
                              </a:lnTo>
                              <a:lnTo>
                                <a:pt x="9" y="52"/>
                              </a:lnTo>
                              <a:lnTo>
                                <a:pt x="17" y="60"/>
                              </a:lnTo>
                              <a:lnTo>
                                <a:pt x="24" y="60"/>
                              </a:lnTo>
                              <a:lnTo>
                                <a:pt x="32" y="60"/>
                              </a:lnTo>
                              <a:lnTo>
                                <a:pt x="19" y="55"/>
                              </a:lnTo>
                              <a:lnTo>
                                <a:pt x="12" y="47"/>
                              </a:lnTo>
                              <a:lnTo>
                                <a:pt x="7" y="37"/>
                              </a:lnTo>
                              <a:lnTo>
                                <a:pt x="4" y="25"/>
                              </a:lnTo>
                              <a:lnTo>
                                <a:pt x="2" y="25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B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3" name="Freeform 2175"/>
                      <wps:cNvSpPr>
                        <a:spLocks/>
                      </wps:cNvSpPr>
                      <wps:spPr bwMode="auto">
                        <a:xfrm>
                          <a:off x="263525" y="704850"/>
                          <a:ext cx="50800" cy="36830"/>
                        </a:xfrm>
                        <a:custGeom>
                          <a:avLst/>
                          <a:gdLst>
                            <a:gd name="T0" fmla="*/ 80 w 80"/>
                            <a:gd name="T1" fmla="*/ 23 h 58"/>
                            <a:gd name="T2" fmla="*/ 77 w 80"/>
                            <a:gd name="T3" fmla="*/ 10 h 58"/>
                            <a:gd name="T4" fmla="*/ 72 w 80"/>
                            <a:gd name="T5" fmla="*/ 0 h 58"/>
                            <a:gd name="T6" fmla="*/ 70 w 80"/>
                            <a:gd name="T7" fmla="*/ 0 h 58"/>
                            <a:gd name="T8" fmla="*/ 67 w 80"/>
                            <a:gd name="T9" fmla="*/ 0 h 58"/>
                            <a:gd name="T10" fmla="*/ 72 w 80"/>
                            <a:gd name="T11" fmla="*/ 10 h 58"/>
                            <a:gd name="T12" fmla="*/ 75 w 80"/>
                            <a:gd name="T13" fmla="*/ 23 h 58"/>
                            <a:gd name="T14" fmla="*/ 75 w 80"/>
                            <a:gd name="T15" fmla="*/ 30 h 58"/>
                            <a:gd name="T16" fmla="*/ 72 w 80"/>
                            <a:gd name="T17" fmla="*/ 35 h 58"/>
                            <a:gd name="T18" fmla="*/ 67 w 80"/>
                            <a:gd name="T19" fmla="*/ 43 h 58"/>
                            <a:gd name="T20" fmla="*/ 65 w 80"/>
                            <a:gd name="T21" fmla="*/ 48 h 58"/>
                            <a:gd name="T22" fmla="*/ 60 w 80"/>
                            <a:gd name="T23" fmla="*/ 50 h 58"/>
                            <a:gd name="T24" fmla="*/ 52 w 80"/>
                            <a:gd name="T25" fmla="*/ 55 h 58"/>
                            <a:gd name="T26" fmla="*/ 47 w 80"/>
                            <a:gd name="T27" fmla="*/ 55 h 58"/>
                            <a:gd name="T28" fmla="*/ 40 w 80"/>
                            <a:gd name="T29" fmla="*/ 58 h 58"/>
                            <a:gd name="T30" fmla="*/ 32 w 80"/>
                            <a:gd name="T31" fmla="*/ 55 h 58"/>
                            <a:gd name="T32" fmla="*/ 25 w 80"/>
                            <a:gd name="T33" fmla="*/ 55 h 58"/>
                            <a:gd name="T34" fmla="*/ 20 w 80"/>
                            <a:gd name="T35" fmla="*/ 50 h 58"/>
                            <a:gd name="T36" fmla="*/ 15 w 80"/>
                            <a:gd name="T37" fmla="*/ 48 h 58"/>
                            <a:gd name="T38" fmla="*/ 10 w 80"/>
                            <a:gd name="T39" fmla="*/ 43 h 58"/>
                            <a:gd name="T40" fmla="*/ 7 w 80"/>
                            <a:gd name="T41" fmla="*/ 35 h 58"/>
                            <a:gd name="T42" fmla="*/ 5 w 80"/>
                            <a:gd name="T43" fmla="*/ 30 h 58"/>
                            <a:gd name="T44" fmla="*/ 5 w 80"/>
                            <a:gd name="T45" fmla="*/ 23 h 58"/>
                            <a:gd name="T46" fmla="*/ 2 w 80"/>
                            <a:gd name="T47" fmla="*/ 23 h 58"/>
                            <a:gd name="T48" fmla="*/ 0 w 80"/>
                            <a:gd name="T49" fmla="*/ 23 h 58"/>
                            <a:gd name="T50" fmla="*/ 2 w 80"/>
                            <a:gd name="T51" fmla="*/ 33 h 58"/>
                            <a:gd name="T52" fmla="*/ 5 w 80"/>
                            <a:gd name="T53" fmla="*/ 43 h 58"/>
                            <a:gd name="T54" fmla="*/ 12 w 80"/>
                            <a:gd name="T55" fmla="*/ 50 h 58"/>
                            <a:gd name="T56" fmla="*/ 20 w 80"/>
                            <a:gd name="T57" fmla="*/ 58 h 58"/>
                            <a:gd name="T58" fmla="*/ 37 w 80"/>
                            <a:gd name="T59" fmla="*/ 58 h 58"/>
                            <a:gd name="T60" fmla="*/ 57 w 80"/>
                            <a:gd name="T61" fmla="*/ 58 h 58"/>
                            <a:gd name="T62" fmla="*/ 67 w 80"/>
                            <a:gd name="T63" fmla="*/ 53 h 58"/>
                            <a:gd name="T64" fmla="*/ 72 w 80"/>
                            <a:gd name="T65" fmla="*/ 43 h 58"/>
                            <a:gd name="T66" fmla="*/ 77 w 80"/>
                            <a:gd name="T67" fmla="*/ 33 h 58"/>
                            <a:gd name="T68" fmla="*/ 80 w 80"/>
                            <a:gd name="T69" fmla="*/ 23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80" h="58">
                              <a:moveTo>
                                <a:pt x="80" y="23"/>
                              </a:moveTo>
                              <a:lnTo>
                                <a:pt x="77" y="10"/>
                              </a:lnTo>
                              <a:lnTo>
                                <a:pt x="72" y="0"/>
                              </a:lnTo>
                              <a:lnTo>
                                <a:pt x="70" y="0"/>
                              </a:lnTo>
                              <a:lnTo>
                                <a:pt x="67" y="0"/>
                              </a:lnTo>
                              <a:lnTo>
                                <a:pt x="72" y="10"/>
                              </a:lnTo>
                              <a:lnTo>
                                <a:pt x="75" y="23"/>
                              </a:lnTo>
                              <a:lnTo>
                                <a:pt x="75" y="30"/>
                              </a:lnTo>
                              <a:lnTo>
                                <a:pt x="72" y="35"/>
                              </a:lnTo>
                              <a:lnTo>
                                <a:pt x="67" y="43"/>
                              </a:lnTo>
                              <a:lnTo>
                                <a:pt x="65" y="48"/>
                              </a:lnTo>
                              <a:lnTo>
                                <a:pt x="60" y="50"/>
                              </a:lnTo>
                              <a:lnTo>
                                <a:pt x="52" y="55"/>
                              </a:lnTo>
                              <a:lnTo>
                                <a:pt x="47" y="55"/>
                              </a:lnTo>
                              <a:lnTo>
                                <a:pt x="40" y="58"/>
                              </a:lnTo>
                              <a:lnTo>
                                <a:pt x="32" y="55"/>
                              </a:lnTo>
                              <a:lnTo>
                                <a:pt x="25" y="55"/>
                              </a:lnTo>
                              <a:lnTo>
                                <a:pt x="20" y="50"/>
                              </a:lnTo>
                              <a:lnTo>
                                <a:pt x="15" y="48"/>
                              </a:lnTo>
                              <a:lnTo>
                                <a:pt x="10" y="43"/>
                              </a:lnTo>
                              <a:lnTo>
                                <a:pt x="7" y="35"/>
                              </a:lnTo>
                              <a:lnTo>
                                <a:pt x="5" y="30"/>
                              </a:lnTo>
                              <a:lnTo>
                                <a:pt x="5" y="23"/>
                              </a:lnTo>
                              <a:lnTo>
                                <a:pt x="2" y="23"/>
                              </a:lnTo>
                              <a:lnTo>
                                <a:pt x="0" y="23"/>
                              </a:lnTo>
                              <a:lnTo>
                                <a:pt x="2" y="33"/>
                              </a:lnTo>
                              <a:lnTo>
                                <a:pt x="5" y="43"/>
                              </a:lnTo>
                              <a:lnTo>
                                <a:pt x="12" y="50"/>
                              </a:lnTo>
                              <a:lnTo>
                                <a:pt x="20" y="58"/>
                              </a:lnTo>
                              <a:lnTo>
                                <a:pt x="37" y="58"/>
                              </a:lnTo>
                              <a:lnTo>
                                <a:pt x="57" y="58"/>
                              </a:lnTo>
                              <a:lnTo>
                                <a:pt x="67" y="53"/>
                              </a:lnTo>
                              <a:lnTo>
                                <a:pt x="72" y="43"/>
                              </a:lnTo>
                              <a:lnTo>
                                <a:pt x="77" y="33"/>
                              </a:lnTo>
                              <a:lnTo>
                                <a:pt x="8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C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4" name="Freeform 2176"/>
                      <wps:cNvSpPr>
                        <a:spLocks/>
                      </wps:cNvSpPr>
                      <wps:spPr bwMode="auto">
                        <a:xfrm>
                          <a:off x="264795" y="704850"/>
                          <a:ext cx="47625" cy="36830"/>
                        </a:xfrm>
                        <a:custGeom>
                          <a:avLst/>
                          <a:gdLst>
                            <a:gd name="T0" fmla="*/ 75 w 75"/>
                            <a:gd name="T1" fmla="*/ 23 h 58"/>
                            <a:gd name="T2" fmla="*/ 73 w 75"/>
                            <a:gd name="T3" fmla="*/ 10 h 58"/>
                            <a:gd name="T4" fmla="*/ 68 w 75"/>
                            <a:gd name="T5" fmla="*/ 0 h 58"/>
                            <a:gd name="T6" fmla="*/ 65 w 75"/>
                            <a:gd name="T7" fmla="*/ 0 h 58"/>
                            <a:gd name="T8" fmla="*/ 63 w 75"/>
                            <a:gd name="T9" fmla="*/ 3 h 58"/>
                            <a:gd name="T10" fmla="*/ 68 w 75"/>
                            <a:gd name="T11" fmla="*/ 10 h 58"/>
                            <a:gd name="T12" fmla="*/ 70 w 75"/>
                            <a:gd name="T13" fmla="*/ 23 h 58"/>
                            <a:gd name="T14" fmla="*/ 68 w 75"/>
                            <a:gd name="T15" fmla="*/ 35 h 58"/>
                            <a:gd name="T16" fmla="*/ 60 w 75"/>
                            <a:gd name="T17" fmla="*/ 45 h 58"/>
                            <a:gd name="T18" fmla="*/ 50 w 75"/>
                            <a:gd name="T19" fmla="*/ 53 h 58"/>
                            <a:gd name="T20" fmla="*/ 38 w 75"/>
                            <a:gd name="T21" fmla="*/ 55 h 58"/>
                            <a:gd name="T22" fmla="*/ 25 w 75"/>
                            <a:gd name="T23" fmla="*/ 53 h 58"/>
                            <a:gd name="T24" fmla="*/ 15 w 75"/>
                            <a:gd name="T25" fmla="*/ 45 h 58"/>
                            <a:gd name="T26" fmla="*/ 8 w 75"/>
                            <a:gd name="T27" fmla="*/ 35 h 58"/>
                            <a:gd name="T28" fmla="*/ 5 w 75"/>
                            <a:gd name="T29" fmla="*/ 23 h 58"/>
                            <a:gd name="T30" fmla="*/ 5 w 75"/>
                            <a:gd name="T31" fmla="*/ 23 h 58"/>
                            <a:gd name="T32" fmla="*/ 3 w 75"/>
                            <a:gd name="T33" fmla="*/ 23 h 58"/>
                            <a:gd name="T34" fmla="*/ 0 w 75"/>
                            <a:gd name="T35" fmla="*/ 23 h 58"/>
                            <a:gd name="T36" fmla="*/ 3 w 75"/>
                            <a:gd name="T37" fmla="*/ 35 h 58"/>
                            <a:gd name="T38" fmla="*/ 8 w 75"/>
                            <a:gd name="T39" fmla="*/ 45 h 58"/>
                            <a:gd name="T40" fmla="*/ 15 w 75"/>
                            <a:gd name="T41" fmla="*/ 53 h 58"/>
                            <a:gd name="T42" fmla="*/ 28 w 75"/>
                            <a:gd name="T43" fmla="*/ 58 h 58"/>
                            <a:gd name="T44" fmla="*/ 38 w 75"/>
                            <a:gd name="T45" fmla="*/ 58 h 58"/>
                            <a:gd name="T46" fmla="*/ 48 w 75"/>
                            <a:gd name="T47" fmla="*/ 58 h 58"/>
                            <a:gd name="T48" fmla="*/ 58 w 75"/>
                            <a:gd name="T49" fmla="*/ 53 h 58"/>
                            <a:gd name="T50" fmla="*/ 68 w 75"/>
                            <a:gd name="T51" fmla="*/ 45 h 58"/>
                            <a:gd name="T52" fmla="*/ 73 w 75"/>
                            <a:gd name="T53" fmla="*/ 35 h 58"/>
                            <a:gd name="T54" fmla="*/ 75 w 75"/>
                            <a:gd name="T55" fmla="*/ 23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75" h="58">
                              <a:moveTo>
                                <a:pt x="75" y="23"/>
                              </a:moveTo>
                              <a:lnTo>
                                <a:pt x="73" y="10"/>
                              </a:lnTo>
                              <a:lnTo>
                                <a:pt x="68" y="0"/>
                              </a:lnTo>
                              <a:lnTo>
                                <a:pt x="65" y="0"/>
                              </a:lnTo>
                              <a:lnTo>
                                <a:pt x="63" y="3"/>
                              </a:lnTo>
                              <a:lnTo>
                                <a:pt x="68" y="10"/>
                              </a:lnTo>
                              <a:lnTo>
                                <a:pt x="70" y="23"/>
                              </a:lnTo>
                              <a:lnTo>
                                <a:pt x="68" y="35"/>
                              </a:lnTo>
                              <a:lnTo>
                                <a:pt x="60" y="45"/>
                              </a:lnTo>
                              <a:lnTo>
                                <a:pt x="50" y="53"/>
                              </a:lnTo>
                              <a:lnTo>
                                <a:pt x="38" y="55"/>
                              </a:lnTo>
                              <a:lnTo>
                                <a:pt x="25" y="53"/>
                              </a:lnTo>
                              <a:lnTo>
                                <a:pt x="15" y="45"/>
                              </a:lnTo>
                              <a:lnTo>
                                <a:pt x="8" y="35"/>
                              </a:lnTo>
                              <a:lnTo>
                                <a:pt x="5" y="23"/>
                              </a:lnTo>
                              <a:lnTo>
                                <a:pt x="3" y="23"/>
                              </a:lnTo>
                              <a:lnTo>
                                <a:pt x="0" y="23"/>
                              </a:lnTo>
                              <a:lnTo>
                                <a:pt x="3" y="35"/>
                              </a:lnTo>
                              <a:lnTo>
                                <a:pt x="8" y="45"/>
                              </a:lnTo>
                              <a:lnTo>
                                <a:pt x="15" y="53"/>
                              </a:lnTo>
                              <a:lnTo>
                                <a:pt x="28" y="58"/>
                              </a:lnTo>
                              <a:lnTo>
                                <a:pt x="38" y="58"/>
                              </a:lnTo>
                              <a:lnTo>
                                <a:pt x="48" y="58"/>
                              </a:lnTo>
                              <a:lnTo>
                                <a:pt x="58" y="53"/>
                              </a:lnTo>
                              <a:lnTo>
                                <a:pt x="68" y="45"/>
                              </a:lnTo>
                              <a:lnTo>
                                <a:pt x="73" y="35"/>
                              </a:lnTo>
                              <a:lnTo>
                                <a:pt x="75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C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5" name="Freeform 2177"/>
                      <wps:cNvSpPr>
                        <a:spLocks/>
                      </wps:cNvSpPr>
                      <wps:spPr bwMode="auto">
                        <a:xfrm>
                          <a:off x="266700" y="704850"/>
                          <a:ext cx="44450" cy="36830"/>
                        </a:xfrm>
                        <a:custGeom>
                          <a:avLst/>
                          <a:gdLst>
                            <a:gd name="T0" fmla="*/ 70 w 70"/>
                            <a:gd name="T1" fmla="*/ 23 h 58"/>
                            <a:gd name="T2" fmla="*/ 67 w 70"/>
                            <a:gd name="T3" fmla="*/ 10 h 58"/>
                            <a:gd name="T4" fmla="*/ 62 w 70"/>
                            <a:gd name="T5" fmla="*/ 0 h 58"/>
                            <a:gd name="T6" fmla="*/ 60 w 70"/>
                            <a:gd name="T7" fmla="*/ 3 h 58"/>
                            <a:gd name="T8" fmla="*/ 57 w 70"/>
                            <a:gd name="T9" fmla="*/ 3 h 58"/>
                            <a:gd name="T10" fmla="*/ 62 w 70"/>
                            <a:gd name="T11" fmla="*/ 10 h 58"/>
                            <a:gd name="T12" fmla="*/ 65 w 70"/>
                            <a:gd name="T13" fmla="*/ 23 h 58"/>
                            <a:gd name="T14" fmla="*/ 62 w 70"/>
                            <a:gd name="T15" fmla="*/ 33 h 58"/>
                            <a:gd name="T16" fmla="*/ 55 w 70"/>
                            <a:gd name="T17" fmla="*/ 43 h 58"/>
                            <a:gd name="T18" fmla="*/ 47 w 70"/>
                            <a:gd name="T19" fmla="*/ 50 h 58"/>
                            <a:gd name="T20" fmla="*/ 35 w 70"/>
                            <a:gd name="T21" fmla="*/ 53 h 58"/>
                            <a:gd name="T22" fmla="*/ 22 w 70"/>
                            <a:gd name="T23" fmla="*/ 50 h 58"/>
                            <a:gd name="T24" fmla="*/ 12 w 70"/>
                            <a:gd name="T25" fmla="*/ 43 h 58"/>
                            <a:gd name="T26" fmla="*/ 7 w 70"/>
                            <a:gd name="T27" fmla="*/ 33 h 58"/>
                            <a:gd name="T28" fmla="*/ 5 w 70"/>
                            <a:gd name="T29" fmla="*/ 23 h 58"/>
                            <a:gd name="T30" fmla="*/ 5 w 70"/>
                            <a:gd name="T31" fmla="*/ 20 h 58"/>
                            <a:gd name="T32" fmla="*/ 2 w 70"/>
                            <a:gd name="T33" fmla="*/ 23 h 58"/>
                            <a:gd name="T34" fmla="*/ 0 w 70"/>
                            <a:gd name="T35" fmla="*/ 23 h 58"/>
                            <a:gd name="T36" fmla="*/ 0 w 70"/>
                            <a:gd name="T37" fmla="*/ 30 h 58"/>
                            <a:gd name="T38" fmla="*/ 2 w 70"/>
                            <a:gd name="T39" fmla="*/ 35 h 58"/>
                            <a:gd name="T40" fmla="*/ 5 w 70"/>
                            <a:gd name="T41" fmla="*/ 43 h 58"/>
                            <a:gd name="T42" fmla="*/ 10 w 70"/>
                            <a:gd name="T43" fmla="*/ 48 h 58"/>
                            <a:gd name="T44" fmla="*/ 15 w 70"/>
                            <a:gd name="T45" fmla="*/ 50 h 58"/>
                            <a:gd name="T46" fmla="*/ 20 w 70"/>
                            <a:gd name="T47" fmla="*/ 55 h 58"/>
                            <a:gd name="T48" fmla="*/ 27 w 70"/>
                            <a:gd name="T49" fmla="*/ 55 h 58"/>
                            <a:gd name="T50" fmla="*/ 35 w 70"/>
                            <a:gd name="T51" fmla="*/ 58 h 58"/>
                            <a:gd name="T52" fmla="*/ 42 w 70"/>
                            <a:gd name="T53" fmla="*/ 55 h 58"/>
                            <a:gd name="T54" fmla="*/ 47 w 70"/>
                            <a:gd name="T55" fmla="*/ 55 h 58"/>
                            <a:gd name="T56" fmla="*/ 55 w 70"/>
                            <a:gd name="T57" fmla="*/ 50 h 58"/>
                            <a:gd name="T58" fmla="*/ 60 w 70"/>
                            <a:gd name="T59" fmla="*/ 48 h 58"/>
                            <a:gd name="T60" fmla="*/ 62 w 70"/>
                            <a:gd name="T61" fmla="*/ 43 h 58"/>
                            <a:gd name="T62" fmla="*/ 67 w 70"/>
                            <a:gd name="T63" fmla="*/ 35 h 58"/>
                            <a:gd name="T64" fmla="*/ 70 w 70"/>
                            <a:gd name="T65" fmla="*/ 30 h 58"/>
                            <a:gd name="T66" fmla="*/ 70 w 70"/>
                            <a:gd name="T67" fmla="*/ 23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0" h="58">
                              <a:moveTo>
                                <a:pt x="70" y="23"/>
                              </a:moveTo>
                              <a:lnTo>
                                <a:pt x="67" y="10"/>
                              </a:lnTo>
                              <a:lnTo>
                                <a:pt x="62" y="0"/>
                              </a:lnTo>
                              <a:lnTo>
                                <a:pt x="60" y="3"/>
                              </a:lnTo>
                              <a:lnTo>
                                <a:pt x="57" y="3"/>
                              </a:lnTo>
                              <a:lnTo>
                                <a:pt x="62" y="10"/>
                              </a:lnTo>
                              <a:lnTo>
                                <a:pt x="65" y="23"/>
                              </a:lnTo>
                              <a:lnTo>
                                <a:pt x="62" y="33"/>
                              </a:lnTo>
                              <a:lnTo>
                                <a:pt x="55" y="43"/>
                              </a:lnTo>
                              <a:lnTo>
                                <a:pt x="47" y="50"/>
                              </a:lnTo>
                              <a:lnTo>
                                <a:pt x="35" y="53"/>
                              </a:lnTo>
                              <a:lnTo>
                                <a:pt x="22" y="50"/>
                              </a:lnTo>
                              <a:lnTo>
                                <a:pt x="12" y="43"/>
                              </a:lnTo>
                              <a:lnTo>
                                <a:pt x="7" y="33"/>
                              </a:lnTo>
                              <a:lnTo>
                                <a:pt x="5" y="23"/>
                              </a:lnTo>
                              <a:lnTo>
                                <a:pt x="5" y="20"/>
                              </a:lnTo>
                              <a:lnTo>
                                <a:pt x="2" y="23"/>
                              </a:lnTo>
                              <a:lnTo>
                                <a:pt x="0" y="23"/>
                              </a:lnTo>
                              <a:lnTo>
                                <a:pt x="0" y="30"/>
                              </a:lnTo>
                              <a:lnTo>
                                <a:pt x="2" y="35"/>
                              </a:lnTo>
                              <a:lnTo>
                                <a:pt x="5" y="43"/>
                              </a:lnTo>
                              <a:lnTo>
                                <a:pt x="10" y="48"/>
                              </a:lnTo>
                              <a:lnTo>
                                <a:pt x="15" y="50"/>
                              </a:lnTo>
                              <a:lnTo>
                                <a:pt x="20" y="55"/>
                              </a:lnTo>
                              <a:lnTo>
                                <a:pt x="27" y="55"/>
                              </a:lnTo>
                              <a:lnTo>
                                <a:pt x="35" y="58"/>
                              </a:lnTo>
                              <a:lnTo>
                                <a:pt x="42" y="55"/>
                              </a:lnTo>
                              <a:lnTo>
                                <a:pt x="47" y="55"/>
                              </a:lnTo>
                              <a:lnTo>
                                <a:pt x="55" y="50"/>
                              </a:lnTo>
                              <a:lnTo>
                                <a:pt x="60" y="48"/>
                              </a:lnTo>
                              <a:lnTo>
                                <a:pt x="62" y="43"/>
                              </a:lnTo>
                              <a:lnTo>
                                <a:pt x="67" y="35"/>
                              </a:lnTo>
                              <a:lnTo>
                                <a:pt x="70" y="30"/>
                              </a:lnTo>
                              <a:lnTo>
                                <a:pt x="7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C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6" name="Freeform 2178"/>
                      <wps:cNvSpPr>
                        <a:spLocks/>
                      </wps:cNvSpPr>
                      <wps:spPr bwMode="auto">
                        <a:xfrm>
                          <a:off x="267970" y="706755"/>
                          <a:ext cx="41275" cy="33020"/>
                        </a:xfrm>
                        <a:custGeom>
                          <a:avLst/>
                          <a:gdLst>
                            <a:gd name="T0" fmla="*/ 65 w 65"/>
                            <a:gd name="T1" fmla="*/ 20 h 52"/>
                            <a:gd name="T2" fmla="*/ 63 w 65"/>
                            <a:gd name="T3" fmla="*/ 7 h 52"/>
                            <a:gd name="T4" fmla="*/ 58 w 65"/>
                            <a:gd name="T5" fmla="*/ 0 h 52"/>
                            <a:gd name="T6" fmla="*/ 55 w 65"/>
                            <a:gd name="T7" fmla="*/ 0 h 52"/>
                            <a:gd name="T8" fmla="*/ 53 w 65"/>
                            <a:gd name="T9" fmla="*/ 0 h 52"/>
                            <a:gd name="T10" fmla="*/ 58 w 65"/>
                            <a:gd name="T11" fmla="*/ 10 h 52"/>
                            <a:gd name="T12" fmla="*/ 60 w 65"/>
                            <a:gd name="T13" fmla="*/ 20 h 52"/>
                            <a:gd name="T14" fmla="*/ 58 w 65"/>
                            <a:gd name="T15" fmla="*/ 30 h 52"/>
                            <a:gd name="T16" fmla="*/ 53 w 65"/>
                            <a:gd name="T17" fmla="*/ 40 h 52"/>
                            <a:gd name="T18" fmla="*/ 43 w 65"/>
                            <a:gd name="T19" fmla="*/ 45 h 52"/>
                            <a:gd name="T20" fmla="*/ 33 w 65"/>
                            <a:gd name="T21" fmla="*/ 47 h 52"/>
                            <a:gd name="T22" fmla="*/ 23 w 65"/>
                            <a:gd name="T23" fmla="*/ 45 h 52"/>
                            <a:gd name="T24" fmla="*/ 13 w 65"/>
                            <a:gd name="T25" fmla="*/ 40 h 52"/>
                            <a:gd name="T26" fmla="*/ 8 w 65"/>
                            <a:gd name="T27" fmla="*/ 30 h 52"/>
                            <a:gd name="T28" fmla="*/ 5 w 65"/>
                            <a:gd name="T29" fmla="*/ 20 h 52"/>
                            <a:gd name="T30" fmla="*/ 5 w 65"/>
                            <a:gd name="T31" fmla="*/ 17 h 52"/>
                            <a:gd name="T32" fmla="*/ 5 w 65"/>
                            <a:gd name="T33" fmla="*/ 17 h 52"/>
                            <a:gd name="T34" fmla="*/ 3 w 65"/>
                            <a:gd name="T35" fmla="*/ 17 h 52"/>
                            <a:gd name="T36" fmla="*/ 0 w 65"/>
                            <a:gd name="T37" fmla="*/ 20 h 52"/>
                            <a:gd name="T38" fmla="*/ 0 w 65"/>
                            <a:gd name="T39" fmla="*/ 20 h 52"/>
                            <a:gd name="T40" fmla="*/ 3 w 65"/>
                            <a:gd name="T41" fmla="*/ 32 h 52"/>
                            <a:gd name="T42" fmla="*/ 10 w 65"/>
                            <a:gd name="T43" fmla="*/ 42 h 52"/>
                            <a:gd name="T44" fmla="*/ 20 w 65"/>
                            <a:gd name="T45" fmla="*/ 50 h 52"/>
                            <a:gd name="T46" fmla="*/ 33 w 65"/>
                            <a:gd name="T47" fmla="*/ 52 h 52"/>
                            <a:gd name="T48" fmla="*/ 45 w 65"/>
                            <a:gd name="T49" fmla="*/ 50 h 52"/>
                            <a:gd name="T50" fmla="*/ 55 w 65"/>
                            <a:gd name="T51" fmla="*/ 42 h 52"/>
                            <a:gd name="T52" fmla="*/ 63 w 65"/>
                            <a:gd name="T53" fmla="*/ 32 h 52"/>
                            <a:gd name="T54" fmla="*/ 65 w 65"/>
                            <a:gd name="T55" fmla="*/ 20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5" h="52">
                              <a:moveTo>
                                <a:pt x="65" y="20"/>
                              </a:moveTo>
                              <a:lnTo>
                                <a:pt x="63" y="7"/>
                              </a:lnTo>
                              <a:lnTo>
                                <a:pt x="58" y="0"/>
                              </a:lnTo>
                              <a:lnTo>
                                <a:pt x="55" y="0"/>
                              </a:lnTo>
                              <a:lnTo>
                                <a:pt x="53" y="0"/>
                              </a:lnTo>
                              <a:lnTo>
                                <a:pt x="58" y="10"/>
                              </a:lnTo>
                              <a:lnTo>
                                <a:pt x="60" y="20"/>
                              </a:lnTo>
                              <a:lnTo>
                                <a:pt x="58" y="30"/>
                              </a:lnTo>
                              <a:lnTo>
                                <a:pt x="53" y="40"/>
                              </a:lnTo>
                              <a:lnTo>
                                <a:pt x="43" y="45"/>
                              </a:lnTo>
                              <a:lnTo>
                                <a:pt x="33" y="47"/>
                              </a:lnTo>
                              <a:lnTo>
                                <a:pt x="23" y="45"/>
                              </a:lnTo>
                              <a:lnTo>
                                <a:pt x="13" y="40"/>
                              </a:lnTo>
                              <a:lnTo>
                                <a:pt x="8" y="30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3" y="17"/>
                              </a:lnTo>
                              <a:lnTo>
                                <a:pt x="0" y="20"/>
                              </a:lnTo>
                              <a:lnTo>
                                <a:pt x="3" y="32"/>
                              </a:lnTo>
                              <a:lnTo>
                                <a:pt x="10" y="42"/>
                              </a:lnTo>
                              <a:lnTo>
                                <a:pt x="20" y="50"/>
                              </a:lnTo>
                              <a:lnTo>
                                <a:pt x="33" y="52"/>
                              </a:lnTo>
                              <a:lnTo>
                                <a:pt x="45" y="50"/>
                              </a:lnTo>
                              <a:lnTo>
                                <a:pt x="55" y="42"/>
                              </a:lnTo>
                              <a:lnTo>
                                <a:pt x="63" y="32"/>
                              </a:lnTo>
                              <a:lnTo>
                                <a:pt x="6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7" name="Freeform 2179"/>
                      <wps:cNvSpPr>
                        <a:spLocks/>
                      </wps:cNvSpPr>
                      <wps:spPr bwMode="auto">
                        <a:xfrm>
                          <a:off x="269875" y="706755"/>
                          <a:ext cx="38100" cy="31750"/>
                        </a:xfrm>
                        <a:custGeom>
                          <a:avLst/>
                          <a:gdLst>
                            <a:gd name="T0" fmla="*/ 60 w 60"/>
                            <a:gd name="T1" fmla="*/ 20 h 50"/>
                            <a:gd name="T2" fmla="*/ 57 w 60"/>
                            <a:gd name="T3" fmla="*/ 7 h 50"/>
                            <a:gd name="T4" fmla="*/ 52 w 60"/>
                            <a:gd name="T5" fmla="*/ 0 h 50"/>
                            <a:gd name="T6" fmla="*/ 50 w 60"/>
                            <a:gd name="T7" fmla="*/ 0 h 50"/>
                            <a:gd name="T8" fmla="*/ 47 w 60"/>
                            <a:gd name="T9" fmla="*/ 2 h 50"/>
                            <a:gd name="T10" fmla="*/ 52 w 60"/>
                            <a:gd name="T11" fmla="*/ 10 h 50"/>
                            <a:gd name="T12" fmla="*/ 55 w 60"/>
                            <a:gd name="T13" fmla="*/ 20 h 50"/>
                            <a:gd name="T14" fmla="*/ 52 w 60"/>
                            <a:gd name="T15" fmla="*/ 30 h 50"/>
                            <a:gd name="T16" fmla="*/ 47 w 60"/>
                            <a:gd name="T17" fmla="*/ 37 h 50"/>
                            <a:gd name="T18" fmla="*/ 40 w 60"/>
                            <a:gd name="T19" fmla="*/ 42 h 50"/>
                            <a:gd name="T20" fmla="*/ 30 w 60"/>
                            <a:gd name="T21" fmla="*/ 45 h 50"/>
                            <a:gd name="T22" fmla="*/ 20 w 60"/>
                            <a:gd name="T23" fmla="*/ 42 h 50"/>
                            <a:gd name="T24" fmla="*/ 12 w 60"/>
                            <a:gd name="T25" fmla="*/ 37 h 50"/>
                            <a:gd name="T26" fmla="*/ 7 w 60"/>
                            <a:gd name="T27" fmla="*/ 30 h 50"/>
                            <a:gd name="T28" fmla="*/ 5 w 60"/>
                            <a:gd name="T29" fmla="*/ 20 h 50"/>
                            <a:gd name="T30" fmla="*/ 5 w 60"/>
                            <a:gd name="T31" fmla="*/ 17 h 50"/>
                            <a:gd name="T32" fmla="*/ 5 w 60"/>
                            <a:gd name="T33" fmla="*/ 17 h 50"/>
                            <a:gd name="T34" fmla="*/ 2 w 60"/>
                            <a:gd name="T35" fmla="*/ 17 h 50"/>
                            <a:gd name="T36" fmla="*/ 0 w 60"/>
                            <a:gd name="T37" fmla="*/ 17 h 50"/>
                            <a:gd name="T38" fmla="*/ 0 w 60"/>
                            <a:gd name="T39" fmla="*/ 20 h 50"/>
                            <a:gd name="T40" fmla="*/ 2 w 60"/>
                            <a:gd name="T41" fmla="*/ 30 h 50"/>
                            <a:gd name="T42" fmla="*/ 7 w 60"/>
                            <a:gd name="T43" fmla="*/ 40 h 50"/>
                            <a:gd name="T44" fmla="*/ 17 w 60"/>
                            <a:gd name="T45" fmla="*/ 47 h 50"/>
                            <a:gd name="T46" fmla="*/ 30 w 60"/>
                            <a:gd name="T47" fmla="*/ 50 h 50"/>
                            <a:gd name="T48" fmla="*/ 42 w 60"/>
                            <a:gd name="T49" fmla="*/ 47 h 50"/>
                            <a:gd name="T50" fmla="*/ 50 w 60"/>
                            <a:gd name="T51" fmla="*/ 40 h 50"/>
                            <a:gd name="T52" fmla="*/ 57 w 60"/>
                            <a:gd name="T53" fmla="*/ 30 h 50"/>
                            <a:gd name="T54" fmla="*/ 60 w 60"/>
                            <a:gd name="T55" fmla="*/ 2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0" h="50">
                              <a:moveTo>
                                <a:pt x="60" y="20"/>
                              </a:moveTo>
                              <a:lnTo>
                                <a:pt x="57" y="7"/>
                              </a:lnTo>
                              <a:lnTo>
                                <a:pt x="52" y="0"/>
                              </a:lnTo>
                              <a:lnTo>
                                <a:pt x="50" y="0"/>
                              </a:lnTo>
                              <a:lnTo>
                                <a:pt x="47" y="2"/>
                              </a:lnTo>
                              <a:lnTo>
                                <a:pt x="52" y="10"/>
                              </a:lnTo>
                              <a:lnTo>
                                <a:pt x="55" y="20"/>
                              </a:lnTo>
                              <a:lnTo>
                                <a:pt x="52" y="30"/>
                              </a:lnTo>
                              <a:lnTo>
                                <a:pt x="47" y="37"/>
                              </a:lnTo>
                              <a:lnTo>
                                <a:pt x="40" y="42"/>
                              </a:lnTo>
                              <a:lnTo>
                                <a:pt x="30" y="45"/>
                              </a:lnTo>
                              <a:lnTo>
                                <a:pt x="20" y="42"/>
                              </a:lnTo>
                              <a:lnTo>
                                <a:pt x="12" y="37"/>
                              </a:lnTo>
                              <a:lnTo>
                                <a:pt x="7" y="30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2" y="17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2" y="30"/>
                              </a:lnTo>
                              <a:lnTo>
                                <a:pt x="7" y="40"/>
                              </a:lnTo>
                              <a:lnTo>
                                <a:pt x="17" y="47"/>
                              </a:lnTo>
                              <a:lnTo>
                                <a:pt x="30" y="50"/>
                              </a:lnTo>
                              <a:lnTo>
                                <a:pt x="42" y="47"/>
                              </a:lnTo>
                              <a:lnTo>
                                <a:pt x="50" y="40"/>
                              </a:lnTo>
                              <a:lnTo>
                                <a:pt x="57" y="30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D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8" name="Freeform 2180"/>
                      <wps:cNvSpPr>
                        <a:spLocks/>
                      </wps:cNvSpPr>
                      <wps:spPr bwMode="auto">
                        <a:xfrm>
                          <a:off x="271145" y="706755"/>
                          <a:ext cx="34925" cy="29845"/>
                        </a:xfrm>
                        <a:custGeom>
                          <a:avLst/>
                          <a:gdLst>
                            <a:gd name="T0" fmla="*/ 55 w 55"/>
                            <a:gd name="T1" fmla="*/ 20 h 47"/>
                            <a:gd name="T2" fmla="*/ 53 w 55"/>
                            <a:gd name="T3" fmla="*/ 10 h 47"/>
                            <a:gd name="T4" fmla="*/ 48 w 55"/>
                            <a:gd name="T5" fmla="*/ 0 h 47"/>
                            <a:gd name="T6" fmla="*/ 45 w 55"/>
                            <a:gd name="T7" fmla="*/ 2 h 47"/>
                            <a:gd name="T8" fmla="*/ 43 w 55"/>
                            <a:gd name="T9" fmla="*/ 2 h 47"/>
                            <a:gd name="T10" fmla="*/ 48 w 55"/>
                            <a:gd name="T11" fmla="*/ 10 h 47"/>
                            <a:gd name="T12" fmla="*/ 50 w 55"/>
                            <a:gd name="T13" fmla="*/ 20 h 47"/>
                            <a:gd name="T14" fmla="*/ 48 w 55"/>
                            <a:gd name="T15" fmla="*/ 27 h 47"/>
                            <a:gd name="T16" fmla="*/ 43 w 55"/>
                            <a:gd name="T17" fmla="*/ 35 h 47"/>
                            <a:gd name="T18" fmla="*/ 35 w 55"/>
                            <a:gd name="T19" fmla="*/ 40 h 47"/>
                            <a:gd name="T20" fmla="*/ 28 w 55"/>
                            <a:gd name="T21" fmla="*/ 42 h 47"/>
                            <a:gd name="T22" fmla="*/ 18 w 55"/>
                            <a:gd name="T23" fmla="*/ 40 h 47"/>
                            <a:gd name="T24" fmla="*/ 13 w 55"/>
                            <a:gd name="T25" fmla="*/ 35 h 47"/>
                            <a:gd name="T26" fmla="*/ 8 w 55"/>
                            <a:gd name="T27" fmla="*/ 27 h 47"/>
                            <a:gd name="T28" fmla="*/ 5 w 55"/>
                            <a:gd name="T29" fmla="*/ 20 h 47"/>
                            <a:gd name="T30" fmla="*/ 5 w 55"/>
                            <a:gd name="T31" fmla="*/ 17 h 47"/>
                            <a:gd name="T32" fmla="*/ 5 w 55"/>
                            <a:gd name="T33" fmla="*/ 17 h 47"/>
                            <a:gd name="T34" fmla="*/ 3 w 55"/>
                            <a:gd name="T35" fmla="*/ 17 h 47"/>
                            <a:gd name="T36" fmla="*/ 0 w 55"/>
                            <a:gd name="T37" fmla="*/ 17 h 47"/>
                            <a:gd name="T38" fmla="*/ 0 w 55"/>
                            <a:gd name="T39" fmla="*/ 17 h 47"/>
                            <a:gd name="T40" fmla="*/ 0 w 55"/>
                            <a:gd name="T41" fmla="*/ 20 h 47"/>
                            <a:gd name="T42" fmla="*/ 3 w 55"/>
                            <a:gd name="T43" fmla="*/ 30 h 47"/>
                            <a:gd name="T44" fmla="*/ 8 w 55"/>
                            <a:gd name="T45" fmla="*/ 40 h 47"/>
                            <a:gd name="T46" fmla="*/ 18 w 55"/>
                            <a:gd name="T47" fmla="*/ 45 h 47"/>
                            <a:gd name="T48" fmla="*/ 28 w 55"/>
                            <a:gd name="T49" fmla="*/ 47 h 47"/>
                            <a:gd name="T50" fmla="*/ 38 w 55"/>
                            <a:gd name="T51" fmla="*/ 45 h 47"/>
                            <a:gd name="T52" fmla="*/ 48 w 55"/>
                            <a:gd name="T53" fmla="*/ 40 h 47"/>
                            <a:gd name="T54" fmla="*/ 53 w 55"/>
                            <a:gd name="T55" fmla="*/ 30 h 47"/>
                            <a:gd name="T56" fmla="*/ 55 w 55"/>
                            <a:gd name="T57" fmla="*/ 2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5" h="47">
                              <a:moveTo>
                                <a:pt x="55" y="20"/>
                              </a:moveTo>
                              <a:lnTo>
                                <a:pt x="53" y="10"/>
                              </a:lnTo>
                              <a:lnTo>
                                <a:pt x="48" y="0"/>
                              </a:lnTo>
                              <a:lnTo>
                                <a:pt x="45" y="2"/>
                              </a:lnTo>
                              <a:lnTo>
                                <a:pt x="43" y="2"/>
                              </a:lnTo>
                              <a:lnTo>
                                <a:pt x="48" y="10"/>
                              </a:lnTo>
                              <a:lnTo>
                                <a:pt x="50" y="20"/>
                              </a:lnTo>
                              <a:lnTo>
                                <a:pt x="48" y="27"/>
                              </a:lnTo>
                              <a:lnTo>
                                <a:pt x="43" y="35"/>
                              </a:lnTo>
                              <a:lnTo>
                                <a:pt x="35" y="40"/>
                              </a:lnTo>
                              <a:lnTo>
                                <a:pt x="28" y="42"/>
                              </a:lnTo>
                              <a:lnTo>
                                <a:pt x="18" y="40"/>
                              </a:lnTo>
                              <a:lnTo>
                                <a:pt x="13" y="35"/>
                              </a:lnTo>
                              <a:lnTo>
                                <a:pt x="8" y="27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3" y="17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3" y="30"/>
                              </a:lnTo>
                              <a:lnTo>
                                <a:pt x="8" y="40"/>
                              </a:lnTo>
                              <a:lnTo>
                                <a:pt x="18" y="45"/>
                              </a:lnTo>
                              <a:lnTo>
                                <a:pt x="28" y="47"/>
                              </a:lnTo>
                              <a:lnTo>
                                <a:pt x="38" y="45"/>
                              </a:lnTo>
                              <a:lnTo>
                                <a:pt x="48" y="40"/>
                              </a:lnTo>
                              <a:lnTo>
                                <a:pt x="53" y="30"/>
                              </a:lnTo>
                              <a:lnTo>
                                <a:pt x="5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9" name="Freeform 2181"/>
                      <wps:cNvSpPr>
                        <a:spLocks/>
                      </wps:cNvSpPr>
                      <wps:spPr bwMode="auto">
                        <a:xfrm>
                          <a:off x="273050" y="708025"/>
                          <a:ext cx="31750" cy="27305"/>
                        </a:xfrm>
                        <a:custGeom>
                          <a:avLst/>
                          <a:gdLst>
                            <a:gd name="T0" fmla="*/ 50 w 50"/>
                            <a:gd name="T1" fmla="*/ 18 h 43"/>
                            <a:gd name="T2" fmla="*/ 47 w 50"/>
                            <a:gd name="T3" fmla="*/ 8 h 43"/>
                            <a:gd name="T4" fmla="*/ 42 w 50"/>
                            <a:gd name="T5" fmla="*/ 0 h 43"/>
                            <a:gd name="T6" fmla="*/ 40 w 50"/>
                            <a:gd name="T7" fmla="*/ 0 h 43"/>
                            <a:gd name="T8" fmla="*/ 37 w 50"/>
                            <a:gd name="T9" fmla="*/ 0 h 43"/>
                            <a:gd name="T10" fmla="*/ 42 w 50"/>
                            <a:gd name="T11" fmla="*/ 8 h 43"/>
                            <a:gd name="T12" fmla="*/ 45 w 50"/>
                            <a:gd name="T13" fmla="*/ 18 h 43"/>
                            <a:gd name="T14" fmla="*/ 42 w 50"/>
                            <a:gd name="T15" fmla="*/ 25 h 43"/>
                            <a:gd name="T16" fmla="*/ 40 w 50"/>
                            <a:gd name="T17" fmla="*/ 30 h 43"/>
                            <a:gd name="T18" fmla="*/ 32 w 50"/>
                            <a:gd name="T19" fmla="*/ 35 h 43"/>
                            <a:gd name="T20" fmla="*/ 25 w 50"/>
                            <a:gd name="T21" fmla="*/ 38 h 43"/>
                            <a:gd name="T22" fmla="*/ 17 w 50"/>
                            <a:gd name="T23" fmla="*/ 35 h 43"/>
                            <a:gd name="T24" fmla="*/ 10 w 50"/>
                            <a:gd name="T25" fmla="*/ 30 h 43"/>
                            <a:gd name="T26" fmla="*/ 7 w 50"/>
                            <a:gd name="T27" fmla="*/ 25 h 43"/>
                            <a:gd name="T28" fmla="*/ 5 w 50"/>
                            <a:gd name="T29" fmla="*/ 18 h 43"/>
                            <a:gd name="T30" fmla="*/ 5 w 50"/>
                            <a:gd name="T31" fmla="*/ 15 h 43"/>
                            <a:gd name="T32" fmla="*/ 5 w 50"/>
                            <a:gd name="T33" fmla="*/ 13 h 43"/>
                            <a:gd name="T34" fmla="*/ 2 w 50"/>
                            <a:gd name="T35" fmla="*/ 15 h 43"/>
                            <a:gd name="T36" fmla="*/ 0 w 50"/>
                            <a:gd name="T37" fmla="*/ 15 h 43"/>
                            <a:gd name="T38" fmla="*/ 0 w 50"/>
                            <a:gd name="T39" fmla="*/ 15 h 43"/>
                            <a:gd name="T40" fmla="*/ 0 w 50"/>
                            <a:gd name="T41" fmla="*/ 18 h 43"/>
                            <a:gd name="T42" fmla="*/ 2 w 50"/>
                            <a:gd name="T43" fmla="*/ 28 h 43"/>
                            <a:gd name="T44" fmla="*/ 7 w 50"/>
                            <a:gd name="T45" fmla="*/ 35 h 43"/>
                            <a:gd name="T46" fmla="*/ 15 w 50"/>
                            <a:gd name="T47" fmla="*/ 40 h 43"/>
                            <a:gd name="T48" fmla="*/ 25 w 50"/>
                            <a:gd name="T49" fmla="*/ 43 h 43"/>
                            <a:gd name="T50" fmla="*/ 35 w 50"/>
                            <a:gd name="T51" fmla="*/ 40 h 43"/>
                            <a:gd name="T52" fmla="*/ 42 w 50"/>
                            <a:gd name="T53" fmla="*/ 35 h 43"/>
                            <a:gd name="T54" fmla="*/ 47 w 50"/>
                            <a:gd name="T55" fmla="*/ 28 h 43"/>
                            <a:gd name="T56" fmla="*/ 50 w 50"/>
                            <a:gd name="T57" fmla="*/ 18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0" h="43">
                              <a:moveTo>
                                <a:pt x="50" y="18"/>
                              </a:moveTo>
                              <a:lnTo>
                                <a:pt x="47" y="8"/>
                              </a:lnTo>
                              <a:lnTo>
                                <a:pt x="42" y="0"/>
                              </a:lnTo>
                              <a:lnTo>
                                <a:pt x="40" y="0"/>
                              </a:lnTo>
                              <a:lnTo>
                                <a:pt x="37" y="0"/>
                              </a:lnTo>
                              <a:lnTo>
                                <a:pt x="42" y="8"/>
                              </a:lnTo>
                              <a:lnTo>
                                <a:pt x="45" y="18"/>
                              </a:lnTo>
                              <a:lnTo>
                                <a:pt x="42" y="25"/>
                              </a:lnTo>
                              <a:lnTo>
                                <a:pt x="40" y="30"/>
                              </a:lnTo>
                              <a:lnTo>
                                <a:pt x="32" y="35"/>
                              </a:lnTo>
                              <a:lnTo>
                                <a:pt x="25" y="38"/>
                              </a:lnTo>
                              <a:lnTo>
                                <a:pt x="17" y="35"/>
                              </a:lnTo>
                              <a:lnTo>
                                <a:pt x="10" y="30"/>
                              </a:lnTo>
                              <a:lnTo>
                                <a:pt x="7" y="25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3"/>
                              </a:lnTo>
                              <a:lnTo>
                                <a:pt x="2" y="15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2" y="28"/>
                              </a:lnTo>
                              <a:lnTo>
                                <a:pt x="7" y="35"/>
                              </a:lnTo>
                              <a:lnTo>
                                <a:pt x="15" y="40"/>
                              </a:lnTo>
                              <a:lnTo>
                                <a:pt x="25" y="43"/>
                              </a:lnTo>
                              <a:lnTo>
                                <a:pt x="35" y="40"/>
                              </a:lnTo>
                              <a:lnTo>
                                <a:pt x="42" y="35"/>
                              </a:lnTo>
                              <a:lnTo>
                                <a:pt x="47" y="28"/>
                              </a:lnTo>
                              <a:lnTo>
                                <a:pt x="5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D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0" name="Freeform 2182"/>
                      <wps:cNvSpPr>
                        <a:spLocks/>
                      </wps:cNvSpPr>
                      <wps:spPr bwMode="auto">
                        <a:xfrm>
                          <a:off x="274320" y="708025"/>
                          <a:ext cx="28575" cy="25400"/>
                        </a:xfrm>
                        <a:custGeom>
                          <a:avLst/>
                          <a:gdLst>
                            <a:gd name="T0" fmla="*/ 45 w 45"/>
                            <a:gd name="T1" fmla="*/ 18 h 40"/>
                            <a:gd name="T2" fmla="*/ 43 w 45"/>
                            <a:gd name="T3" fmla="*/ 8 h 40"/>
                            <a:gd name="T4" fmla="*/ 38 w 45"/>
                            <a:gd name="T5" fmla="*/ 0 h 40"/>
                            <a:gd name="T6" fmla="*/ 35 w 45"/>
                            <a:gd name="T7" fmla="*/ 0 h 40"/>
                            <a:gd name="T8" fmla="*/ 33 w 45"/>
                            <a:gd name="T9" fmla="*/ 3 h 40"/>
                            <a:gd name="T10" fmla="*/ 38 w 45"/>
                            <a:gd name="T11" fmla="*/ 8 h 40"/>
                            <a:gd name="T12" fmla="*/ 40 w 45"/>
                            <a:gd name="T13" fmla="*/ 18 h 40"/>
                            <a:gd name="T14" fmla="*/ 38 w 45"/>
                            <a:gd name="T15" fmla="*/ 23 h 40"/>
                            <a:gd name="T16" fmla="*/ 35 w 45"/>
                            <a:gd name="T17" fmla="*/ 30 h 40"/>
                            <a:gd name="T18" fmla="*/ 30 w 45"/>
                            <a:gd name="T19" fmla="*/ 33 h 40"/>
                            <a:gd name="T20" fmla="*/ 23 w 45"/>
                            <a:gd name="T21" fmla="*/ 35 h 40"/>
                            <a:gd name="T22" fmla="*/ 15 w 45"/>
                            <a:gd name="T23" fmla="*/ 33 h 40"/>
                            <a:gd name="T24" fmla="*/ 10 w 45"/>
                            <a:gd name="T25" fmla="*/ 30 h 40"/>
                            <a:gd name="T26" fmla="*/ 5 w 45"/>
                            <a:gd name="T27" fmla="*/ 23 h 40"/>
                            <a:gd name="T28" fmla="*/ 5 w 45"/>
                            <a:gd name="T29" fmla="*/ 18 h 40"/>
                            <a:gd name="T30" fmla="*/ 5 w 45"/>
                            <a:gd name="T31" fmla="*/ 15 h 40"/>
                            <a:gd name="T32" fmla="*/ 5 w 45"/>
                            <a:gd name="T33" fmla="*/ 13 h 40"/>
                            <a:gd name="T34" fmla="*/ 3 w 45"/>
                            <a:gd name="T35" fmla="*/ 13 h 40"/>
                            <a:gd name="T36" fmla="*/ 0 w 45"/>
                            <a:gd name="T37" fmla="*/ 15 h 40"/>
                            <a:gd name="T38" fmla="*/ 0 w 45"/>
                            <a:gd name="T39" fmla="*/ 15 h 40"/>
                            <a:gd name="T40" fmla="*/ 0 w 45"/>
                            <a:gd name="T41" fmla="*/ 18 h 40"/>
                            <a:gd name="T42" fmla="*/ 3 w 45"/>
                            <a:gd name="T43" fmla="*/ 25 h 40"/>
                            <a:gd name="T44" fmla="*/ 8 w 45"/>
                            <a:gd name="T45" fmla="*/ 33 h 40"/>
                            <a:gd name="T46" fmla="*/ 13 w 45"/>
                            <a:gd name="T47" fmla="*/ 38 h 40"/>
                            <a:gd name="T48" fmla="*/ 23 w 45"/>
                            <a:gd name="T49" fmla="*/ 40 h 40"/>
                            <a:gd name="T50" fmla="*/ 30 w 45"/>
                            <a:gd name="T51" fmla="*/ 38 h 40"/>
                            <a:gd name="T52" fmla="*/ 38 w 45"/>
                            <a:gd name="T53" fmla="*/ 33 h 40"/>
                            <a:gd name="T54" fmla="*/ 43 w 45"/>
                            <a:gd name="T55" fmla="*/ 25 h 40"/>
                            <a:gd name="T56" fmla="*/ 45 w 45"/>
                            <a:gd name="T57" fmla="*/ 18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45" h="40">
                              <a:moveTo>
                                <a:pt x="45" y="18"/>
                              </a:moveTo>
                              <a:lnTo>
                                <a:pt x="43" y="8"/>
                              </a:lnTo>
                              <a:lnTo>
                                <a:pt x="38" y="0"/>
                              </a:lnTo>
                              <a:lnTo>
                                <a:pt x="35" y="0"/>
                              </a:lnTo>
                              <a:lnTo>
                                <a:pt x="33" y="3"/>
                              </a:lnTo>
                              <a:lnTo>
                                <a:pt x="38" y="8"/>
                              </a:lnTo>
                              <a:lnTo>
                                <a:pt x="40" y="18"/>
                              </a:lnTo>
                              <a:lnTo>
                                <a:pt x="38" y="23"/>
                              </a:lnTo>
                              <a:lnTo>
                                <a:pt x="35" y="30"/>
                              </a:lnTo>
                              <a:lnTo>
                                <a:pt x="30" y="33"/>
                              </a:lnTo>
                              <a:lnTo>
                                <a:pt x="23" y="35"/>
                              </a:lnTo>
                              <a:lnTo>
                                <a:pt x="15" y="33"/>
                              </a:lnTo>
                              <a:lnTo>
                                <a:pt x="10" y="30"/>
                              </a:lnTo>
                              <a:lnTo>
                                <a:pt x="5" y="23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3"/>
                              </a:lnTo>
                              <a:lnTo>
                                <a:pt x="3" y="13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3" y="25"/>
                              </a:lnTo>
                              <a:lnTo>
                                <a:pt x="8" y="33"/>
                              </a:lnTo>
                              <a:lnTo>
                                <a:pt x="13" y="38"/>
                              </a:lnTo>
                              <a:lnTo>
                                <a:pt x="23" y="40"/>
                              </a:lnTo>
                              <a:lnTo>
                                <a:pt x="30" y="38"/>
                              </a:lnTo>
                              <a:lnTo>
                                <a:pt x="38" y="33"/>
                              </a:lnTo>
                              <a:lnTo>
                                <a:pt x="43" y="25"/>
                              </a:lnTo>
                              <a:lnTo>
                                <a:pt x="45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1" name="Freeform 2183"/>
                      <wps:cNvSpPr>
                        <a:spLocks/>
                      </wps:cNvSpPr>
                      <wps:spPr bwMode="auto">
                        <a:xfrm>
                          <a:off x="276225" y="708025"/>
                          <a:ext cx="25400" cy="24130"/>
                        </a:xfrm>
                        <a:custGeom>
                          <a:avLst/>
                          <a:gdLst>
                            <a:gd name="T0" fmla="*/ 40 w 40"/>
                            <a:gd name="T1" fmla="*/ 18 h 38"/>
                            <a:gd name="T2" fmla="*/ 37 w 40"/>
                            <a:gd name="T3" fmla="*/ 8 h 38"/>
                            <a:gd name="T4" fmla="*/ 32 w 40"/>
                            <a:gd name="T5" fmla="*/ 0 h 38"/>
                            <a:gd name="T6" fmla="*/ 25 w 40"/>
                            <a:gd name="T7" fmla="*/ 3 h 38"/>
                            <a:gd name="T8" fmla="*/ 32 w 40"/>
                            <a:gd name="T9" fmla="*/ 8 h 38"/>
                            <a:gd name="T10" fmla="*/ 35 w 40"/>
                            <a:gd name="T11" fmla="*/ 18 h 38"/>
                            <a:gd name="T12" fmla="*/ 32 w 40"/>
                            <a:gd name="T13" fmla="*/ 23 h 38"/>
                            <a:gd name="T14" fmla="*/ 30 w 40"/>
                            <a:gd name="T15" fmla="*/ 28 h 38"/>
                            <a:gd name="T16" fmla="*/ 25 w 40"/>
                            <a:gd name="T17" fmla="*/ 30 h 38"/>
                            <a:gd name="T18" fmla="*/ 20 w 40"/>
                            <a:gd name="T19" fmla="*/ 33 h 38"/>
                            <a:gd name="T20" fmla="*/ 15 w 40"/>
                            <a:gd name="T21" fmla="*/ 30 h 38"/>
                            <a:gd name="T22" fmla="*/ 10 w 40"/>
                            <a:gd name="T23" fmla="*/ 28 h 38"/>
                            <a:gd name="T24" fmla="*/ 5 w 40"/>
                            <a:gd name="T25" fmla="*/ 23 h 38"/>
                            <a:gd name="T26" fmla="*/ 5 w 40"/>
                            <a:gd name="T27" fmla="*/ 18 h 38"/>
                            <a:gd name="T28" fmla="*/ 5 w 40"/>
                            <a:gd name="T29" fmla="*/ 15 h 38"/>
                            <a:gd name="T30" fmla="*/ 5 w 40"/>
                            <a:gd name="T31" fmla="*/ 10 h 38"/>
                            <a:gd name="T32" fmla="*/ 2 w 40"/>
                            <a:gd name="T33" fmla="*/ 13 h 38"/>
                            <a:gd name="T34" fmla="*/ 0 w 40"/>
                            <a:gd name="T35" fmla="*/ 13 h 38"/>
                            <a:gd name="T36" fmla="*/ 0 w 40"/>
                            <a:gd name="T37" fmla="*/ 15 h 38"/>
                            <a:gd name="T38" fmla="*/ 0 w 40"/>
                            <a:gd name="T39" fmla="*/ 18 h 38"/>
                            <a:gd name="T40" fmla="*/ 2 w 40"/>
                            <a:gd name="T41" fmla="*/ 25 h 38"/>
                            <a:gd name="T42" fmla="*/ 5 w 40"/>
                            <a:gd name="T43" fmla="*/ 30 h 38"/>
                            <a:gd name="T44" fmla="*/ 12 w 40"/>
                            <a:gd name="T45" fmla="*/ 35 h 38"/>
                            <a:gd name="T46" fmla="*/ 20 w 40"/>
                            <a:gd name="T47" fmla="*/ 38 h 38"/>
                            <a:gd name="T48" fmla="*/ 27 w 40"/>
                            <a:gd name="T49" fmla="*/ 35 h 38"/>
                            <a:gd name="T50" fmla="*/ 35 w 40"/>
                            <a:gd name="T51" fmla="*/ 30 h 38"/>
                            <a:gd name="T52" fmla="*/ 37 w 40"/>
                            <a:gd name="T53" fmla="*/ 25 h 38"/>
                            <a:gd name="T54" fmla="*/ 40 w 40"/>
                            <a:gd name="T55" fmla="*/ 18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40" h="38">
                              <a:moveTo>
                                <a:pt x="40" y="18"/>
                              </a:moveTo>
                              <a:lnTo>
                                <a:pt x="37" y="8"/>
                              </a:lnTo>
                              <a:lnTo>
                                <a:pt x="32" y="0"/>
                              </a:lnTo>
                              <a:lnTo>
                                <a:pt x="25" y="3"/>
                              </a:lnTo>
                              <a:lnTo>
                                <a:pt x="32" y="8"/>
                              </a:lnTo>
                              <a:lnTo>
                                <a:pt x="35" y="18"/>
                              </a:lnTo>
                              <a:lnTo>
                                <a:pt x="32" y="23"/>
                              </a:lnTo>
                              <a:lnTo>
                                <a:pt x="30" y="28"/>
                              </a:lnTo>
                              <a:lnTo>
                                <a:pt x="25" y="30"/>
                              </a:lnTo>
                              <a:lnTo>
                                <a:pt x="20" y="33"/>
                              </a:lnTo>
                              <a:lnTo>
                                <a:pt x="15" y="30"/>
                              </a:lnTo>
                              <a:lnTo>
                                <a:pt x="10" y="28"/>
                              </a:lnTo>
                              <a:lnTo>
                                <a:pt x="5" y="23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2" y="13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2" y="25"/>
                              </a:lnTo>
                              <a:lnTo>
                                <a:pt x="5" y="30"/>
                              </a:lnTo>
                              <a:lnTo>
                                <a:pt x="12" y="35"/>
                              </a:lnTo>
                              <a:lnTo>
                                <a:pt x="20" y="38"/>
                              </a:lnTo>
                              <a:lnTo>
                                <a:pt x="27" y="35"/>
                              </a:lnTo>
                              <a:lnTo>
                                <a:pt x="35" y="30"/>
                              </a:lnTo>
                              <a:lnTo>
                                <a:pt x="37" y="25"/>
                              </a:lnTo>
                              <a:lnTo>
                                <a:pt x="4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B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2" name="Freeform 2184"/>
                      <wps:cNvSpPr>
                        <a:spLocks/>
                      </wps:cNvSpPr>
                      <wps:spPr bwMode="auto">
                        <a:xfrm>
                          <a:off x="277495" y="709930"/>
                          <a:ext cx="22225" cy="20320"/>
                        </a:xfrm>
                        <a:custGeom>
                          <a:avLst/>
                          <a:gdLst>
                            <a:gd name="T0" fmla="*/ 35 w 35"/>
                            <a:gd name="T1" fmla="*/ 15 h 32"/>
                            <a:gd name="T2" fmla="*/ 33 w 35"/>
                            <a:gd name="T3" fmla="*/ 5 h 32"/>
                            <a:gd name="T4" fmla="*/ 28 w 35"/>
                            <a:gd name="T5" fmla="*/ 0 h 32"/>
                            <a:gd name="T6" fmla="*/ 23 w 35"/>
                            <a:gd name="T7" fmla="*/ 0 h 32"/>
                            <a:gd name="T8" fmla="*/ 20 w 35"/>
                            <a:gd name="T9" fmla="*/ 2 h 32"/>
                            <a:gd name="T10" fmla="*/ 25 w 35"/>
                            <a:gd name="T11" fmla="*/ 5 h 32"/>
                            <a:gd name="T12" fmla="*/ 28 w 35"/>
                            <a:gd name="T13" fmla="*/ 7 h 32"/>
                            <a:gd name="T14" fmla="*/ 30 w 35"/>
                            <a:gd name="T15" fmla="*/ 10 h 32"/>
                            <a:gd name="T16" fmla="*/ 30 w 35"/>
                            <a:gd name="T17" fmla="*/ 15 h 32"/>
                            <a:gd name="T18" fmla="*/ 28 w 35"/>
                            <a:gd name="T19" fmla="*/ 20 h 32"/>
                            <a:gd name="T20" fmla="*/ 25 w 35"/>
                            <a:gd name="T21" fmla="*/ 22 h 32"/>
                            <a:gd name="T22" fmla="*/ 23 w 35"/>
                            <a:gd name="T23" fmla="*/ 25 h 32"/>
                            <a:gd name="T24" fmla="*/ 18 w 35"/>
                            <a:gd name="T25" fmla="*/ 27 h 32"/>
                            <a:gd name="T26" fmla="*/ 13 w 35"/>
                            <a:gd name="T27" fmla="*/ 25 h 32"/>
                            <a:gd name="T28" fmla="*/ 8 w 35"/>
                            <a:gd name="T29" fmla="*/ 22 h 32"/>
                            <a:gd name="T30" fmla="*/ 5 w 35"/>
                            <a:gd name="T31" fmla="*/ 20 h 32"/>
                            <a:gd name="T32" fmla="*/ 5 w 35"/>
                            <a:gd name="T33" fmla="*/ 15 h 32"/>
                            <a:gd name="T34" fmla="*/ 5 w 35"/>
                            <a:gd name="T35" fmla="*/ 10 h 32"/>
                            <a:gd name="T36" fmla="*/ 8 w 35"/>
                            <a:gd name="T37" fmla="*/ 7 h 32"/>
                            <a:gd name="T38" fmla="*/ 3 w 35"/>
                            <a:gd name="T39" fmla="*/ 7 h 32"/>
                            <a:gd name="T40" fmla="*/ 0 w 35"/>
                            <a:gd name="T41" fmla="*/ 10 h 32"/>
                            <a:gd name="T42" fmla="*/ 0 w 35"/>
                            <a:gd name="T43" fmla="*/ 12 h 32"/>
                            <a:gd name="T44" fmla="*/ 0 w 35"/>
                            <a:gd name="T45" fmla="*/ 15 h 32"/>
                            <a:gd name="T46" fmla="*/ 0 w 35"/>
                            <a:gd name="T47" fmla="*/ 20 h 32"/>
                            <a:gd name="T48" fmla="*/ 5 w 35"/>
                            <a:gd name="T49" fmla="*/ 27 h 32"/>
                            <a:gd name="T50" fmla="*/ 10 w 35"/>
                            <a:gd name="T51" fmla="*/ 30 h 32"/>
                            <a:gd name="T52" fmla="*/ 18 w 35"/>
                            <a:gd name="T53" fmla="*/ 32 h 32"/>
                            <a:gd name="T54" fmla="*/ 25 w 35"/>
                            <a:gd name="T55" fmla="*/ 30 h 32"/>
                            <a:gd name="T56" fmla="*/ 30 w 35"/>
                            <a:gd name="T57" fmla="*/ 27 h 32"/>
                            <a:gd name="T58" fmla="*/ 33 w 35"/>
                            <a:gd name="T59" fmla="*/ 20 h 32"/>
                            <a:gd name="T60" fmla="*/ 35 w 35"/>
                            <a:gd name="T61" fmla="*/ 15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35" h="32">
                              <a:moveTo>
                                <a:pt x="35" y="15"/>
                              </a:moveTo>
                              <a:lnTo>
                                <a:pt x="33" y="5"/>
                              </a:lnTo>
                              <a:lnTo>
                                <a:pt x="28" y="0"/>
                              </a:lnTo>
                              <a:lnTo>
                                <a:pt x="23" y="0"/>
                              </a:lnTo>
                              <a:lnTo>
                                <a:pt x="20" y="2"/>
                              </a:lnTo>
                              <a:lnTo>
                                <a:pt x="25" y="5"/>
                              </a:lnTo>
                              <a:lnTo>
                                <a:pt x="28" y="7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lnTo>
                                <a:pt x="28" y="20"/>
                              </a:lnTo>
                              <a:lnTo>
                                <a:pt x="25" y="22"/>
                              </a:lnTo>
                              <a:lnTo>
                                <a:pt x="23" y="25"/>
                              </a:lnTo>
                              <a:lnTo>
                                <a:pt x="18" y="27"/>
                              </a:lnTo>
                              <a:lnTo>
                                <a:pt x="13" y="25"/>
                              </a:lnTo>
                              <a:lnTo>
                                <a:pt x="8" y="22"/>
                              </a:lnTo>
                              <a:lnTo>
                                <a:pt x="5" y="20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8" y="7"/>
                              </a:lnTo>
                              <a:lnTo>
                                <a:pt x="3" y="7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5" y="27"/>
                              </a:lnTo>
                              <a:lnTo>
                                <a:pt x="10" y="30"/>
                              </a:lnTo>
                              <a:lnTo>
                                <a:pt x="18" y="32"/>
                              </a:lnTo>
                              <a:lnTo>
                                <a:pt x="25" y="30"/>
                              </a:lnTo>
                              <a:lnTo>
                                <a:pt x="30" y="27"/>
                              </a:lnTo>
                              <a:lnTo>
                                <a:pt x="33" y="20"/>
                              </a:lnTo>
                              <a:lnTo>
                                <a:pt x="3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D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3" name="Freeform 2185"/>
                      <wps:cNvSpPr>
                        <a:spLocks noEditPoints="1"/>
                      </wps:cNvSpPr>
                      <wps:spPr bwMode="auto">
                        <a:xfrm>
                          <a:off x="279400" y="709930"/>
                          <a:ext cx="19050" cy="19050"/>
                        </a:xfrm>
                        <a:custGeom>
                          <a:avLst/>
                          <a:gdLst>
                            <a:gd name="T0" fmla="*/ 30 w 30"/>
                            <a:gd name="T1" fmla="*/ 15 h 30"/>
                            <a:gd name="T2" fmla="*/ 27 w 30"/>
                            <a:gd name="T3" fmla="*/ 5 h 30"/>
                            <a:gd name="T4" fmla="*/ 20 w 30"/>
                            <a:gd name="T5" fmla="*/ 0 h 30"/>
                            <a:gd name="T6" fmla="*/ 10 w 30"/>
                            <a:gd name="T7" fmla="*/ 5 h 30"/>
                            <a:gd name="T8" fmla="*/ 0 w 30"/>
                            <a:gd name="T9" fmla="*/ 7 h 30"/>
                            <a:gd name="T10" fmla="*/ 0 w 30"/>
                            <a:gd name="T11" fmla="*/ 12 h 30"/>
                            <a:gd name="T12" fmla="*/ 0 w 30"/>
                            <a:gd name="T13" fmla="*/ 15 h 30"/>
                            <a:gd name="T14" fmla="*/ 0 w 30"/>
                            <a:gd name="T15" fmla="*/ 20 h 30"/>
                            <a:gd name="T16" fmla="*/ 5 w 30"/>
                            <a:gd name="T17" fmla="*/ 25 h 30"/>
                            <a:gd name="T18" fmla="*/ 10 w 30"/>
                            <a:gd name="T19" fmla="*/ 27 h 30"/>
                            <a:gd name="T20" fmla="*/ 15 w 30"/>
                            <a:gd name="T21" fmla="*/ 30 h 30"/>
                            <a:gd name="T22" fmla="*/ 20 w 30"/>
                            <a:gd name="T23" fmla="*/ 27 h 30"/>
                            <a:gd name="T24" fmla="*/ 25 w 30"/>
                            <a:gd name="T25" fmla="*/ 25 h 30"/>
                            <a:gd name="T26" fmla="*/ 27 w 30"/>
                            <a:gd name="T27" fmla="*/ 20 h 30"/>
                            <a:gd name="T28" fmla="*/ 30 w 30"/>
                            <a:gd name="T29" fmla="*/ 15 h 30"/>
                            <a:gd name="T30" fmla="*/ 25 w 30"/>
                            <a:gd name="T31" fmla="*/ 15 h 30"/>
                            <a:gd name="T32" fmla="*/ 25 w 30"/>
                            <a:gd name="T33" fmla="*/ 17 h 30"/>
                            <a:gd name="T34" fmla="*/ 22 w 30"/>
                            <a:gd name="T35" fmla="*/ 22 h 30"/>
                            <a:gd name="T36" fmla="*/ 17 w 30"/>
                            <a:gd name="T37" fmla="*/ 22 h 30"/>
                            <a:gd name="T38" fmla="*/ 15 w 30"/>
                            <a:gd name="T39" fmla="*/ 25 h 30"/>
                            <a:gd name="T40" fmla="*/ 10 w 30"/>
                            <a:gd name="T41" fmla="*/ 22 h 30"/>
                            <a:gd name="T42" fmla="*/ 7 w 30"/>
                            <a:gd name="T43" fmla="*/ 22 h 30"/>
                            <a:gd name="T44" fmla="*/ 5 w 30"/>
                            <a:gd name="T45" fmla="*/ 17 h 30"/>
                            <a:gd name="T46" fmla="*/ 5 w 30"/>
                            <a:gd name="T47" fmla="*/ 15 h 30"/>
                            <a:gd name="T48" fmla="*/ 5 w 30"/>
                            <a:gd name="T49" fmla="*/ 10 h 30"/>
                            <a:gd name="T50" fmla="*/ 7 w 30"/>
                            <a:gd name="T51" fmla="*/ 7 h 30"/>
                            <a:gd name="T52" fmla="*/ 10 w 30"/>
                            <a:gd name="T53" fmla="*/ 5 h 30"/>
                            <a:gd name="T54" fmla="*/ 15 w 30"/>
                            <a:gd name="T55" fmla="*/ 5 h 30"/>
                            <a:gd name="T56" fmla="*/ 17 w 30"/>
                            <a:gd name="T57" fmla="*/ 5 h 30"/>
                            <a:gd name="T58" fmla="*/ 22 w 30"/>
                            <a:gd name="T59" fmla="*/ 7 h 30"/>
                            <a:gd name="T60" fmla="*/ 25 w 30"/>
                            <a:gd name="T61" fmla="*/ 10 h 30"/>
                            <a:gd name="T62" fmla="*/ 25 w 30"/>
                            <a:gd name="T63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30" y="15"/>
                              </a:moveTo>
                              <a:lnTo>
                                <a:pt x="27" y="5"/>
                              </a:lnTo>
                              <a:lnTo>
                                <a:pt x="20" y="0"/>
                              </a:lnTo>
                              <a:lnTo>
                                <a:pt x="10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5" y="25"/>
                              </a:lnTo>
                              <a:lnTo>
                                <a:pt x="10" y="27"/>
                              </a:lnTo>
                              <a:lnTo>
                                <a:pt x="15" y="30"/>
                              </a:lnTo>
                              <a:lnTo>
                                <a:pt x="20" y="27"/>
                              </a:lnTo>
                              <a:lnTo>
                                <a:pt x="25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close/>
                              <a:moveTo>
                                <a:pt x="25" y="15"/>
                              </a:moveTo>
                              <a:lnTo>
                                <a:pt x="25" y="17"/>
                              </a:lnTo>
                              <a:lnTo>
                                <a:pt x="22" y="22"/>
                              </a:lnTo>
                              <a:lnTo>
                                <a:pt x="17" y="22"/>
                              </a:lnTo>
                              <a:lnTo>
                                <a:pt x="15" y="25"/>
                              </a:lnTo>
                              <a:lnTo>
                                <a:pt x="10" y="22"/>
                              </a:lnTo>
                              <a:lnTo>
                                <a:pt x="7" y="22"/>
                              </a:lnTo>
                              <a:lnTo>
                                <a:pt x="5" y="17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7" y="7"/>
                              </a:lnTo>
                              <a:lnTo>
                                <a:pt x="10" y="5"/>
                              </a:lnTo>
                              <a:lnTo>
                                <a:pt x="15" y="5"/>
                              </a:lnTo>
                              <a:lnTo>
                                <a:pt x="17" y="5"/>
                              </a:lnTo>
                              <a:lnTo>
                                <a:pt x="22" y="7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4" name="Freeform 2186"/>
                      <wps:cNvSpPr>
                        <a:spLocks noEditPoints="1"/>
                      </wps:cNvSpPr>
                      <wps:spPr bwMode="auto">
                        <a:xfrm>
                          <a:off x="280670" y="711200"/>
                          <a:ext cx="15875" cy="15875"/>
                        </a:xfrm>
                        <a:custGeom>
                          <a:avLst/>
                          <a:gdLst>
                            <a:gd name="T0" fmla="*/ 25 w 25"/>
                            <a:gd name="T1" fmla="*/ 13 h 25"/>
                            <a:gd name="T2" fmla="*/ 25 w 25"/>
                            <a:gd name="T3" fmla="*/ 8 h 25"/>
                            <a:gd name="T4" fmla="*/ 23 w 25"/>
                            <a:gd name="T5" fmla="*/ 5 h 25"/>
                            <a:gd name="T6" fmla="*/ 20 w 25"/>
                            <a:gd name="T7" fmla="*/ 3 h 25"/>
                            <a:gd name="T8" fmla="*/ 15 w 25"/>
                            <a:gd name="T9" fmla="*/ 0 h 25"/>
                            <a:gd name="T10" fmla="*/ 8 w 25"/>
                            <a:gd name="T11" fmla="*/ 3 h 25"/>
                            <a:gd name="T12" fmla="*/ 3 w 25"/>
                            <a:gd name="T13" fmla="*/ 5 h 25"/>
                            <a:gd name="T14" fmla="*/ 0 w 25"/>
                            <a:gd name="T15" fmla="*/ 8 h 25"/>
                            <a:gd name="T16" fmla="*/ 0 w 25"/>
                            <a:gd name="T17" fmla="*/ 13 h 25"/>
                            <a:gd name="T18" fmla="*/ 0 w 25"/>
                            <a:gd name="T19" fmla="*/ 18 h 25"/>
                            <a:gd name="T20" fmla="*/ 3 w 25"/>
                            <a:gd name="T21" fmla="*/ 20 h 25"/>
                            <a:gd name="T22" fmla="*/ 8 w 25"/>
                            <a:gd name="T23" fmla="*/ 23 h 25"/>
                            <a:gd name="T24" fmla="*/ 13 w 25"/>
                            <a:gd name="T25" fmla="*/ 25 h 25"/>
                            <a:gd name="T26" fmla="*/ 18 w 25"/>
                            <a:gd name="T27" fmla="*/ 23 h 25"/>
                            <a:gd name="T28" fmla="*/ 20 w 25"/>
                            <a:gd name="T29" fmla="*/ 20 h 25"/>
                            <a:gd name="T30" fmla="*/ 23 w 25"/>
                            <a:gd name="T31" fmla="*/ 18 h 25"/>
                            <a:gd name="T32" fmla="*/ 25 w 25"/>
                            <a:gd name="T33" fmla="*/ 13 h 25"/>
                            <a:gd name="T34" fmla="*/ 20 w 25"/>
                            <a:gd name="T35" fmla="*/ 13 h 25"/>
                            <a:gd name="T36" fmla="*/ 18 w 25"/>
                            <a:gd name="T37" fmla="*/ 18 h 25"/>
                            <a:gd name="T38" fmla="*/ 13 w 25"/>
                            <a:gd name="T39" fmla="*/ 20 h 25"/>
                            <a:gd name="T40" fmla="*/ 8 w 25"/>
                            <a:gd name="T41" fmla="*/ 18 h 25"/>
                            <a:gd name="T42" fmla="*/ 5 w 25"/>
                            <a:gd name="T43" fmla="*/ 13 h 25"/>
                            <a:gd name="T44" fmla="*/ 8 w 25"/>
                            <a:gd name="T45" fmla="*/ 8 h 25"/>
                            <a:gd name="T46" fmla="*/ 13 w 25"/>
                            <a:gd name="T47" fmla="*/ 5 h 25"/>
                            <a:gd name="T48" fmla="*/ 18 w 25"/>
                            <a:gd name="T49" fmla="*/ 8 h 25"/>
                            <a:gd name="T50" fmla="*/ 20 w 25"/>
                            <a:gd name="T51" fmla="*/ 13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25" y="13"/>
                              </a:moveTo>
                              <a:lnTo>
                                <a:pt x="25" y="8"/>
                              </a:lnTo>
                              <a:lnTo>
                                <a:pt x="23" y="5"/>
                              </a:lnTo>
                              <a:lnTo>
                                <a:pt x="20" y="3"/>
                              </a:lnTo>
                              <a:lnTo>
                                <a:pt x="15" y="0"/>
                              </a:lnTo>
                              <a:lnTo>
                                <a:pt x="8" y="3"/>
                              </a:lnTo>
                              <a:lnTo>
                                <a:pt x="3" y="5"/>
                              </a:lnTo>
                              <a:lnTo>
                                <a:pt x="0" y="8"/>
                              </a:lnTo>
                              <a:lnTo>
                                <a:pt x="0" y="13"/>
                              </a:lnTo>
                              <a:lnTo>
                                <a:pt x="0" y="18"/>
                              </a:lnTo>
                              <a:lnTo>
                                <a:pt x="3" y="20"/>
                              </a:lnTo>
                              <a:lnTo>
                                <a:pt x="8" y="23"/>
                              </a:lnTo>
                              <a:lnTo>
                                <a:pt x="13" y="25"/>
                              </a:lnTo>
                              <a:lnTo>
                                <a:pt x="18" y="23"/>
                              </a:lnTo>
                              <a:lnTo>
                                <a:pt x="20" y="20"/>
                              </a:lnTo>
                              <a:lnTo>
                                <a:pt x="23" y="18"/>
                              </a:lnTo>
                              <a:lnTo>
                                <a:pt x="25" y="13"/>
                              </a:lnTo>
                              <a:close/>
                              <a:moveTo>
                                <a:pt x="20" y="13"/>
                              </a:moveTo>
                              <a:lnTo>
                                <a:pt x="18" y="18"/>
                              </a:lnTo>
                              <a:lnTo>
                                <a:pt x="13" y="20"/>
                              </a:lnTo>
                              <a:lnTo>
                                <a:pt x="8" y="18"/>
                              </a:lnTo>
                              <a:lnTo>
                                <a:pt x="5" y="13"/>
                              </a:lnTo>
                              <a:lnTo>
                                <a:pt x="8" y="8"/>
                              </a:lnTo>
                              <a:lnTo>
                                <a:pt x="13" y="5"/>
                              </a:lnTo>
                              <a:lnTo>
                                <a:pt x="18" y="8"/>
                              </a:lnTo>
                              <a:lnTo>
                                <a:pt x="2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5" name="Freeform 2187"/>
                      <wps:cNvSpPr>
                        <a:spLocks noEditPoints="1"/>
                      </wps:cNvSpPr>
                      <wps:spPr bwMode="auto">
                        <a:xfrm>
                          <a:off x="282575" y="713105"/>
                          <a:ext cx="12700" cy="12700"/>
                        </a:xfrm>
                        <a:custGeom>
                          <a:avLst/>
                          <a:gdLst>
                            <a:gd name="T0" fmla="*/ 20 w 20"/>
                            <a:gd name="T1" fmla="*/ 10 h 20"/>
                            <a:gd name="T2" fmla="*/ 20 w 20"/>
                            <a:gd name="T3" fmla="*/ 5 h 20"/>
                            <a:gd name="T4" fmla="*/ 17 w 20"/>
                            <a:gd name="T5" fmla="*/ 2 h 20"/>
                            <a:gd name="T6" fmla="*/ 12 w 20"/>
                            <a:gd name="T7" fmla="*/ 0 h 20"/>
                            <a:gd name="T8" fmla="*/ 10 w 20"/>
                            <a:gd name="T9" fmla="*/ 0 h 20"/>
                            <a:gd name="T10" fmla="*/ 5 w 20"/>
                            <a:gd name="T11" fmla="*/ 0 h 20"/>
                            <a:gd name="T12" fmla="*/ 2 w 20"/>
                            <a:gd name="T13" fmla="*/ 2 h 20"/>
                            <a:gd name="T14" fmla="*/ 0 w 20"/>
                            <a:gd name="T15" fmla="*/ 5 h 20"/>
                            <a:gd name="T16" fmla="*/ 0 w 20"/>
                            <a:gd name="T17" fmla="*/ 10 h 20"/>
                            <a:gd name="T18" fmla="*/ 0 w 20"/>
                            <a:gd name="T19" fmla="*/ 12 h 20"/>
                            <a:gd name="T20" fmla="*/ 2 w 20"/>
                            <a:gd name="T21" fmla="*/ 17 h 20"/>
                            <a:gd name="T22" fmla="*/ 5 w 20"/>
                            <a:gd name="T23" fmla="*/ 17 h 20"/>
                            <a:gd name="T24" fmla="*/ 10 w 20"/>
                            <a:gd name="T25" fmla="*/ 20 h 20"/>
                            <a:gd name="T26" fmla="*/ 12 w 20"/>
                            <a:gd name="T27" fmla="*/ 17 h 20"/>
                            <a:gd name="T28" fmla="*/ 17 w 20"/>
                            <a:gd name="T29" fmla="*/ 17 h 20"/>
                            <a:gd name="T30" fmla="*/ 20 w 20"/>
                            <a:gd name="T31" fmla="*/ 12 h 20"/>
                            <a:gd name="T32" fmla="*/ 20 w 20"/>
                            <a:gd name="T33" fmla="*/ 10 h 20"/>
                            <a:gd name="T34" fmla="*/ 15 w 20"/>
                            <a:gd name="T35" fmla="*/ 10 h 20"/>
                            <a:gd name="T36" fmla="*/ 12 w 20"/>
                            <a:gd name="T37" fmla="*/ 12 h 20"/>
                            <a:gd name="T38" fmla="*/ 10 w 20"/>
                            <a:gd name="T39" fmla="*/ 15 h 20"/>
                            <a:gd name="T40" fmla="*/ 5 w 20"/>
                            <a:gd name="T41" fmla="*/ 12 h 20"/>
                            <a:gd name="T42" fmla="*/ 5 w 20"/>
                            <a:gd name="T43" fmla="*/ 10 h 20"/>
                            <a:gd name="T44" fmla="*/ 5 w 20"/>
                            <a:gd name="T45" fmla="*/ 5 h 20"/>
                            <a:gd name="T46" fmla="*/ 10 w 20"/>
                            <a:gd name="T47" fmla="*/ 5 h 20"/>
                            <a:gd name="T48" fmla="*/ 12 w 20"/>
                            <a:gd name="T49" fmla="*/ 5 h 20"/>
                            <a:gd name="T50" fmla="*/ 15 w 20"/>
                            <a:gd name="T51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20" y="10"/>
                              </a:moveTo>
                              <a:lnTo>
                                <a:pt x="20" y="5"/>
                              </a:lnTo>
                              <a:lnTo>
                                <a:pt x="17" y="2"/>
                              </a:lnTo>
                              <a:lnTo>
                                <a:pt x="12" y="0"/>
                              </a:ln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2" y="2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2" y="17"/>
                              </a:lnTo>
                              <a:lnTo>
                                <a:pt x="5" y="17"/>
                              </a:lnTo>
                              <a:lnTo>
                                <a:pt x="10" y="20"/>
                              </a:lnTo>
                              <a:lnTo>
                                <a:pt x="12" y="17"/>
                              </a:lnTo>
                              <a:lnTo>
                                <a:pt x="17" y="17"/>
                              </a:lnTo>
                              <a:lnTo>
                                <a:pt x="20" y="12"/>
                              </a:lnTo>
                              <a:lnTo>
                                <a:pt x="20" y="10"/>
                              </a:lnTo>
                              <a:close/>
                              <a:moveTo>
                                <a:pt x="15" y="10"/>
                              </a:moveTo>
                              <a:lnTo>
                                <a:pt x="12" y="12"/>
                              </a:lnTo>
                              <a:lnTo>
                                <a:pt x="10" y="15"/>
                              </a:lnTo>
                              <a:lnTo>
                                <a:pt x="5" y="12"/>
                              </a:lnTo>
                              <a:lnTo>
                                <a:pt x="5" y="10"/>
                              </a:lnTo>
                              <a:lnTo>
                                <a:pt x="5" y="5"/>
                              </a:lnTo>
                              <a:lnTo>
                                <a:pt x="10" y="5"/>
                              </a:lnTo>
                              <a:lnTo>
                                <a:pt x="12" y="5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6" name="Freeform 2188"/>
                      <wps:cNvSpPr>
                        <a:spLocks/>
                      </wps:cNvSpPr>
                      <wps:spPr bwMode="auto">
                        <a:xfrm>
                          <a:off x="283845" y="714375"/>
                          <a:ext cx="9525" cy="9525"/>
                        </a:xfrm>
                        <a:custGeom>
                          <a:avLst/>
                          <a:gdLst>
                            <a:gd name="T0" fmla="*/ 15 w 15"/>
                            <a:gd name="T1" fmla="*/ 8 h 15"/>
                            <a:gd name="T2" fmla="*/ 13 w 15"/>
                            <a:gd name="T3" fmla="*/ 3 h 15"/>
                            <a:gd name="T4" fmla="*/ 8 w 15"/>
                            <a:gd name="T5" fmla="*/ 0 h 15"/>
                            <a:gd name="T6" fmla="*/ 3 w 15"/>
                            <a:gd name="T7" fmla="*/ 3 h 15"/>
                            <a:gd name="T8" fmla="*/ 0 w 15"/>
                            <a:gd name="T9" fmla="*/ 8 h 15"/>
                            <a:gd name="T10" fmla="*/ 3 w 15"/>
                            <a:gd name="T11" fmla="*/ 13 h 15"/>
                            <a:gd name="T12" fmla="*/ 8 w 15"/>
                            <a:gd name="T13" fmla="*/ 15 h 15"/>
                            <a:gd name="T14" fmla="*/ 13 w 15"/>
                            <a:gd name="T15" fmla="*/ 13 h 15"/>
                            <a:gd name="T16" fmla="*/ 15 w 15"/>
                            <a:gd name="T17" fmla="*/ 8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8"/>
                              </a:moveTo>
                              <a:lnTo>
                                <a:pt x="13" y="3"/>
                              </a:lnTo>
                              <a:lnTo>
                                <a:pt x="8" y="0"/>
                              </a:lnTo>
                              <a:lnTo>
                                <a:pt x="3" y="3"/>
                              </a:lnTo>
                              <a:lnTo>
                                <a:pt x="0" y="8"/>
                              </a:lnTo>
                              <a:lnTo>
                                <a:pt x="3" y="13"/>
                              </a:lnTo>
                              <a:lnTo>
                                <a:pt x="8" y="15"/>
                              </a:lnTo>
                              <a:lnTo>
                                <a:pt x="13" y="13"/>
                              </a:lnTo>
                              <a:lnTo>
                                <a:pt x="1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E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7" name="Freeform 2189"/>
                      <wps:cNvSpPr>
                        <a:spLocks/>
                      </wps:cNvSpPr>
                      <wps:spPr bwMode="auto">
                        <a:xfrm>
                          <a:off x="285750" y="716280"/>
                          <a:ext cx="6350" cy="6350"/>
                        </a:xfrm>
                        <a:custGeom>
                          <a:avLst/>
                          <a:gdLst>
                            <a:gd name="T0" fmla="*/ 10 w 10"/>
                            <a:gd name="T1" fmla="*/ 5 h 10"/>
                            <a:gd name="T2" fmla="*/ 7 w 10"/>
                            <a:gd name="T3" fmla="*/ 0 h 10"/>
                            <a:gd name="T4" fmla="*/ 5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5 h 10"/>
                            <a:gd name="T10" fmla="*/ 0 w 10"/>
                            <a:gd name="T11" fmla="*/ 7 h 10"/>
                            <a:gd name="T12" fmla="*/ 5 w 10"/>
                            <a:gd name="T13" fmla="*/ 10 h 10"/>
                            <a:gd name="T14" fmla="*/ 7 w 10"/>
                            <a:gd name="T15" fmla="*/ 7 h 10"/>
                            <a:gd name="T16" fmla="*/ 10 w 10"/>
                            <a:gd name="T17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0" y="5"/>
                              </a:move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5" y="10"/>
                              </a:lnTo>
                              <a:lnTo>
                                <a:pt x="7" y="7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E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8" name="Freeform 2190"/>
                      <wps:cNvSpPr>
                        <a:spLocks/>
                      </wps:cNvSpPr>
                      <wps:spPr bwMode="auto">
                        <a:xfrm>
                          <a:off x="287020" y="717550"/>
                          <a:ext cx="3175" cy="3175"/>
                        </a:xfrm>
                        <a:custGeom>
                          <a:avLst/>
                          <a:gdLst>
                            <a:gd name="T0" fmla="*/ 5 w 5"/>
                            <a:gd name="T1" fmla="*/ 3 h 5"/>
                            <a:gd name="T2" fmla="*/ 5 w 5"/>
                            <a:gd name="T3" fmla="*/ 0 h 5"/>
                            <a:gd name="T4" fmla="*/ 3 w 5"/>
                            <a:gd name="T5" fmla="*/ 0 h 5"/>
                            <a:gd name="T6" fmla="*/ 0 w 5"/>
                            <a:gd name="T7" fmla="*/ 0 h 5"/>
                            <a:gd name="T8" fmla="*/ 0 w 5"/>
                            <a:gd name="T9" fmla="*/ 3 h 5"/>
                            <a:gd name="T10" fmla="*/ 0 w 5"/>
                            <a:gd name="T11" fmla="*/ 3 h 5"/>
                            <a:gd name="T12" fmla="*/ 3 w 5"/>
                            <a:gd name="T13" fmla="*/ 5 h 5"/>
                            <a:gd name="T14" fmla="*/ 5 w 5"/>
                            <a:gd name="T15" fmla="*/ 3 h 5"/>
                            <a:gd name="T16" fmla="*/ 5 w 5"/>
                            <a:gd name="T17" fmla="*/ 3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5" y="3"/>
                              </a:move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3" y="5"/>
                              </a:lnTo>
                              <a:lnTo>
                                <a:pt x="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E9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9" name="Freeform 2191"/>
                      <wps:cNvSpPr>
                        <a:spLocks/>
                      </wps:cNvSpPr>
                      <wps:spPr bwMode="auto">
                        <a:xfrm>
                          <a:off x="215900" y="695325"/>
                          <a:ext cx="144145" cy="46355"/>
                        </a:xfrm>
                        <a:custGeom>
                          <a:avLst/>
                          <a:gdLst>
                            <a:gd name="T0" fmla="*/ 227 w 227"/>
                            <a:gd name="T1" fmla="*/ 0 h 73"/>
                            <a:gd name="T2" fmla="*/ 187 w 227"/>
                            <a:gd name="T3" fmla="*/ 5 h 73"/>
                            <a:gd name="T4" fmla="*/ 155 w 227"/>
                            <a:gd name="T5" fmla="*/ 13 h 73"/>
                            <a:gd name="T6" fmla="*/ 130 w 227"/>
                            <a:gd name="T7" fmla="*/ 20 h 73"/>
                            <a:gd name="T8" fmla="*/ 110 w 227"/>
                            <a:gd name="T9" fmla="*/ 28 h 73"/>
                            <a:gd name="T10" fmla="*/ 90 w 227"/>
                            <a:gd name="T11" fmla="*/ 35 h 73"/>
                            <a:gd name="T12" fmla="*/ 65 w 227"/>
                            <a:gd name="T13" fmla="*/ 40 h 73"/>
                            <a:gd name="T14" fmla="*/ 38 w 227"/>
                            <a:gd name="T15" fmla="*/ 40 h 73"/>
                            <a:gd name="T16" fmla="*/ 0 w 227"/>
                            <a:gd name="T17" fmla="*/ 33 h 73"/>
                            <a:gd name="T18" fmla="*/ 23 w 227"/>
                            <a:gd name="T19" fmla="*/ 45 h 73"/>
                            <a:gd name="T20" fmla="*/ 43 w 227"/>
                            <a:gd name="T21" fmla="*/ 55 h 73"/>
                            <a:gd name="T22" fmla="*/ 60 w 227"/>
                            <a:gd name="T23" fmla="*/ 65 h 73"/>
                            <a:gd name="T24" fmla="*/ 77 w 227"/>
                            <a:gd name="T25" fmla="*/ 70 h 73"/>
                            <a:gd name="T26" fmla="*/ 97 w 227"/>
                            <a:gd name="T27" fmla="*/ 73 h 73"/>
                            <a:gd name="T28" fmla="*/ 122 w 227"/>
                            <a:gd name="T29" fmla="*/ 73 h 73"/>
                            <a:gd name="T30" fmla="*/ 152 w 227"/>
                            <a:gd name="T31" fmla="*/ 70 h 73"/>
                            <a:gd name="T32" fmla="*/ 189 w 227"/>
                            <a:gd name="T33" fmla="*/ 68 h 73"/>
                            <a:gd name="T34" fmla="*/ 199 w 227"/>
                            <a:gd name="T35" fmla="*/ 60 h 73"/>
                            <a:gd name="T36" fmla="*/ 207 w 227"/>
                            <a:gd name="T37" fmla="*/ 53 h 73"/>
                            <a:gd name="T38" fmla="*/ 209 w 227"/>
                            <a:gd name="T39" fmla="*/ 45 h 73"/>
                            <a:gd name="T40" fmla="*/ 212 w 227"/>
                            <a:gd name="T41" fmla="*/ 35 h 73"/>
                            <a:gd name="T42" fmla="*/ 214 w 227"/>
                            <a:gd name="T43" fmla="*/ 25 h 73"/>
                            <a:gd name="T44" fmla="*/ 217 w 227"/>
                            <a:gd name="T45" fmla="*/ 15 h 73"/>
                            <a:gd name="T46" fmla="*/ 222 w 227"/>
                            <a:gd name="T47" fmla="*/ 8 h 73"/>
                            <a:gd name="T48" fmla="*/ 227 w 227"/>
                            <a:gd name="T49" fmla="*/ 0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227" h="73">
                              <a:moveTo>
                                <a:pt x="227" y="0"/>
                              </a:moveTo>
                              <a:lnTo>
                                <a:pt x="187" y="5"/>
                              </a:lnTo>
                              <a:lnTo>
                                <a:pt x="155" y="13"/>
                              </a:lnTo>
                              <a:lnTo>
                                <a:pt x="130" y="20"/>
                              </a:lnTo>
                              <a:lnTo>
                                <a:pt x="110" y="28"/>
                              </a:lnTo>
                              <a:lnTo>
                                <a:pt x="90" y="35"/>
                              </a:lnTo>
                              <a:lnTo>
                                <a:pt x="65" y="40"/>
                              </a:lnTo>
                              <a:lnTo>
                                <a:pt x="38" y="40"/>
                              </a:lnTo>
                              <a:lnTo>
                                <a:pt x="0" y="33"/>
                              </a:lnTo>
                              <a:lnTo>
                                <a:pt x="23" y="45"/>
                              </a:lnTo>
                              <a:lnTo>
                                <a:pt x="43" y="55"/>
                              </a:lnTo>
                              <a:lnTo>
                                <a:pt x="60" y="65"/>
                              </a:lnTo>
                              <a:lnTo>
                                <a:pt x="77" y="70"/>
                              </a:lnTo>
                              <a:lnTo>
                                <a:pt x="97" y="73"/>
                              </a:lnTo>
                              <a:lnTo>
                                <a:pt x="122" y="73"/>
                              </a:lnTo>
                              <a:lnTo>
                                <a:pt x="152" y="70"/>
                              </a:lnTo>
                              <a:lnTo>
                                <a:pt x="189" y="68"/>
                              </a:lnTo>
                              <a:lnTo>
                                <a:pt x="199" y="60"/>
                              </a:lnTo>
                              <a:lnTo>
                                <a:pt x="207" y="53"/>
                              </a:lnTo>
                              <a:lnTo>
                                <a:pt x="209" y="45"/>
                              </a:lnTo>
                              <a:lnTo>
                                <a:pt x="212" y="35"/>
                              </a:lnTo>
                              <a:lnTo>
                                <a:pt x="214" y="25"/>
                              </a:lnTo>
                              <a:lnTo>
                                <a:pt x="217" y="15"/>
                              </a:lnTo>
                              <a:lnTo>
                                <a:pt x="222" y="8"/>
                              </a:lnTo>
                              <a:lnTo>
                                <a:pt x="227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0" name="Freeform 2192"/>
                      <wps:cNvSpPr>
                        <a:spLocks/>
                      </wps:cNvSpPr>
                      <wps:spPr bwMode="auto">
                        <a:xfrm>
                          <a:off x="323215" y="741680"/>
                          <a:ext cx="19050" cy="13970"/>
                        </a:xfrm>
                        <a:custGeom>
                          <a:avLst/>
                          <a:gdLst>
                            <a:gd name="T0" fmla="*/ 5 w 30"/>
                            <a:gd name="T1" fmla="*/ 22 h 22"/>
                            <a:gd name="T2" fmla="*/ 3 w 30"/>
                            <a:gd name="T3" fmla="*/ 17 h 22"/>
                            <a:gd name="T4" fmla="*/ 0 w 30"/>
                            <a:gd name="T5" fmla="*/ 10 h 22"/>
                            <a:gd name="T6" fmla="*/ 15 w 30"/>
                            <a:gd name="T7" fmla="*/ 5 h 22"/>
                            <a:gd name="T8" fmla="*/ 30 w 30"/>
                            <a:gd name="T9" fmla="*/ 0 h 22"/>
                            <a:gd name="T10" fmla="*/ 28 w 30"/>
                            <a:gd name="T11" fmla="*/ 5 h 22"/>
                            <a:gd name="T12" fmla="*/ 23 w 30"/>
                            <a:gd name="T13" fmla="*/ 12 h 22"/>
                            <a:gd name="T14" fmla="*/ 13 w 30"/>
                            <a:gd name="T15" fmla="*/ 17 h 22"/>
                            <a:gd name="T16" fmla="*/ 5 w 30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" h="22">
                              <a:moveTo>
                                <a:pt x="5" y="22"/>
                              </a:move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28" y="5"/>
                              </a:lnTo>
                              <a:lnTo>
                                <a:pt x="23" y="12"/>
                              </a:lnTo>
                              <a:lnTo>
                                <a:pt x="13" y="17"/>
                              </a:lnTo>
                              <a:lnTo>
                                <a:pt x="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1" name="Freeform 2193"/>
                      <wps:cNvSpPr>
                        <a:spLocks/>
                      </wps:cNvSpPr>
                      <wps:spPr bwMode="auto">
                        <a:xfrm>
                          <a:off x="323215" y="741680"/>
                          <a:ext cx="19050" cy="13970"/>
                        </a:xfrm>
                        <a:custGeom>
                          <a:avLst/>
                          <a:gdLst>
                            <a:gd name="T0" fmla="*/ 5 w 30"/>
                            <a:gd name="T1" fmla="*/ 22 h 22"/>
                            <a:gd name="T2" fmla="*/ 3 w 30"/>
                            <a:gd name="T3" fmla="*/ 17 h 22"/>
                            <a:gd name="T4" fmla="*/ 0 w 30"/>
                            <a:gd name="T5" fmla="*/ 10 h 22"/>
                            <a:gd name="T6" fmla="*/ 15 w 30"/>
                            <a:gd name="T7" fmla="*/ 5 h 22"/>
                            <a:gd name="T8" fmla="*/ 30 w 30"/>
                            <a:gd name="T9" fmla="*/ 0 h 22"/>
                            <a:gd name="T10" fmla="*/ 28 w 30"/>
                            <a:gd name="T11" fmla="*/ 5 h 22"/>
                            <a:gd name="T12" fmla="*/ 23 w 30"/>
                            <a:gd name="T13" fmla="*/ 12 h 22"/>
                            <a:gd name="T14" fmla="*/ 13 w 30"/>
                            <a:gd name="T15" fmla="*/ 17 h 22"/>
                            <a:gd name="T16" fmla="*/ 5 w 30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" h="22">
                              <a:moveTo>
                                <a:pt x="5" y="22"/>
                              </a:move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28" y="5"/>
                              </a:lnTo>
                              <a:lnTo>
                                <a:pt x="23" y="12"/>
                              </a:lnTo>
                              <a:lnTo>
                                <a:pt x="13" y="17"/>
                              </a:lnTo>
                              <a:lnTo>
                                <a:pt x="5" y="2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2" name="Freeform 2194"/>
                      <wps:cNvSpPr>
                        <a:spLocks/>
                      </wps:cNvSpPr>
                      <wps:spPr bwMode="auto">
                        <a:xfrm>
                          <a:off x="436880" y="741680"/>
                          <a:ext cx="20955" cy="13970"/>
                        </a:xfrm>
                        <a:custGeom>
                          <a:avLst/>
                          <a:gdLst>
                            <a:gd name="T0" fmla="*/ 25 w 33"/>
                            <a:gd name="T1" fmla="*/ 22 h 22"/>
                            <a:gd name="T2" fmla="*/ 28 w 33"/>
                            <a:gd name="T3" fmla="*/ 17 h 22"/>
                            <a:gd name="T4" fmla="*/ 33 w 33"/>
                            <a:gd name="T5" fmla="*/ 10 h 22"/>
                            <a:gd name="T6" fmla="*/ 15 w 33"/>
                            <a:gd name="T7" fmla="*/ 5 h 22"/>
                            <a:gd name="T8" fmla="*/ 0 w 33"/>
                            <a:gd name="T9" fmla="*/ 0 h 22"/>
                            <a:gd name="T10" fmla="*/ 3 w 33"/>
                            <a:gd name="T11" fmla="*/ 5 h 22"/>
                            <a:gd name="T12" fmla="*/ 8 w 33"/>
                            <a:gd name="T13" fmla="*/ 12 h 22"/>
                            <a:gd name="T14" fmla="*/ 18 w 33"/>
                            <a:gd name="T15" fmla="*/ 17 h 22"/>
                            <a:gd name="T16" fmla="*/ 25 w 33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3" h="22">
                              <a:moveTo>
                                <a:pt x="25" y="22"/>
                              </a:moveTo>
                              <a:lnTo>
                                <a:pt x="28" y="17"/>
                              </a:lnTo>
                              <a:lnTo>
                                <a:pt x="33" y="10"/>
                              </a:lnTo>
                              <a:lnTo>
                                <a:pt x="15" y="5"/>
                              </a:lnTo>
                              <a:lnTo>
                                <a:pt x="0" y="0"/>
                              </a:lnTo>
                              <a:lnTo>
                                <a:pt x="3" y="5"/>
                              </a:lnTo>
                              <a:lnTo>
                                <a:pt x="8" y="12"/>
                              </a:lnTo>
                              <a:lnTo>
                                <a:pt x="18" y="17"/>
                              </a:lnTo>
                              <a:lnTo>
                                <a:pt x="2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3" name="Freeform 2195"/>
                      <wps:cNvSpPr>
                        <a:spLocks/>
                      </wps:cNvSpPr>
                      <wps:spPr bwMode="auto">
                        <a:xfrm>
                          <a:off x="436880" y="741680"/>
                          <a:ext cx="20955" cy="13970"/>
                        </a:xfrm>
                        <a:custGeom>
                          <a:avLst/>
                          <a:gdLst>
                            <a:gd name="T0" fmla="*/ 25 w 33"/>
                            <a:gd name="T1" fmla="*/ 22 h 22"/>
                            <a:gd name="T2" fmla="*/ 28 w 33"/>
                            <a:gd name="T3" fmla="*/ 17 h 22"/>
                            <a:gd name="T4" fmla="*/ 33 w 33"/>
                            <a:gd name="T5" fmla="*/ 10 h 22"/>
                            <a:gd name="T6" fmla="*/ 15 w 33"/>
                            <a:gd name="T7" fmla="*/ 5 h 22"/>
                            <a:gd name="T8" fmla="*/ 0 w 33"/>
                            <a:gd name="T9" fmla="*/ 0 h 22"/>
                            <a:gd name="T10" fmla="*/ 3 w 33"/>
                            <a:gd name="T11" fmla="*/ 5 h 22"/>
                            <a:gd name="T12" fmla="*/ 8 w 33"/>
                            <a:gd name="T13" fmla="*/ 12 h 22"/>
                            <a:gd name="T14" fmla="*/ 18 w 33"/>
                            <a:gd name="T15" fmla="*/ 17 h 22"/>
                            <a:gd name="T16" fmla="*/ 25 w 33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3" h="22">
                              <a:moveTo>
                                <a:pt x="25" y="22"/>
                              </a:moveTo>
                              <a:lnTo>
                                <a:pt x="28" y="17"/>
                              </a:lnTo>
                              <a:lnTo>
                                <a:pt x="33" y="10"/>
                              </a:lnTo>
                              <a:lnTo>
                                <a:pt x="15" y="5"/>
                              </a:lnTo>
                              <a:lnTo>
                                <a:pt x="0" y="0"/>
                              </a:lnTo>
                              <a:lnTo>
                                <a:pt x="3" y="5"/>
                              </a:lnTo>
                              <a:lnTo>
                                <a:pt x="8" y="12"/>
                              </a:lnTo>
                              <a:lnTo>
                                <a:pt x="18" y="17"/>
                              </a:lnTo>
                              <a:lnTo>
                                <a:pt x="25" y="2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4" name="Freeform 2196"/>
                      <wps:cNvSpPr>
                        <a:spLocks/>
                      </wps:cNvSpPr>
                      <wps:spPr bwMode="auto">
                        <a:xfrm>
                          <a:off x="314325" y="649605"/>
                          <a:ext cx="151130" cy="102870"/>
                        </a:xfrm>
                        <a:custGeom>
                          <a:avLst/>
                          <a:gdLst>
                            <a:gd name="T0" fmla="*/ 0 w 238"/>
                            <a:gd name="T1" fmla="*/ 162 h 162"/>
                            <a:gd name="T2" fmla="*/ 32 w 238"/>
                            <a:gd name="T3" fmla="*/ 147 h 162"/>
                            <a:gd name="T4" fmla="*/ 62 w 238"/>
                            <a:gd name="T5" fmla="*/ 140 h 162"/>
                            <a:gd name="T6" fmla="*/ 91 w 238"/>
                            <a:gd name="T7" fmla="*/ 135 h 162"/>
                            <a:gd name="T8" fmla="*/ 121 w 238"/>
                            <a:gd name="T9" fmla="*/ 132 h 162"/>
                            <a:gd name="T10" fmla="*/ 151 w 238"/>
                            <a:gd name="T11" fmla="*/ 135 h 162"/>
                            <a:gd name="T12" fmla="*/ 181 w 238"/>
                            <a:gd name="T13" fmla="*/ 140 h 162"/>
                            <a:gd name="T14" fmla="*/ 208 w 238"/>
                            <a:gd name="T15" fmla="*/ 150 h 162"/>
                            <a:gd name="T16" fmla="*/ 238 w 238"/>
                            <a:gd name="T17" fmla="*/ 162 h 162"/>
                            <a:gd name="T18" fmla="*/ 223 w 238"/>
                            <a:gd name="T19" fmla="*/ 145 h 162"/>
                            <a:gd name="T20" fmla="*/ 208 w 238"/>
                            <a:gd name="T21" fmla="*/ 127 h 162"/>
                            <a:gd name="T22" fmla="*/ 198 w 238"/>
                            <a:gd name="T23" fmla="*/ 107 h 162"/>
                            <a:gd name="T24" fmla="*/ 191 w 238"/>
                            <a:gd name="T25" fmla="*/ 90 h 162"/>
                            <a:gd name="T26" fmla="*/ 186 w 238"/>
                            <a:gd name="T27" fmla="*/ 67 h 162"/>
                            <a:gd name="T28" fmla="*/ 186 w 238"/>
                            <a:gd name="T29" fmla="*/ 47 h 162"/>
                            <a:gd name="T30" fmla="*/ 191 w 238"/>
                            <a:gd name="T31" fmla="*/ 25 h 162"/>
                            <a:gd name="T32" fmla="*/ 198 w 238"/>
                            <a:gd name="T33" fmla="*/ 0 h 162"/>
                            <a:gd name="T34" fmla="*/ 178 w 238"/>
                            <a:gd name="T35" fmla="*/ 10 h 162"/>
                            <a:gd name="T36" fmla="*/ 159 w 238"/>
                            <a:gd name="T37" fmla="*/ 17 h 162"/>
                            <a:gd name="T38" fmla="*/ 141 w 238"/>
                            <a:gd name="T39" fmla="*/ 22 h 162"/>
                            <a:gd name="T40" fmla="*/ 119 w 238"/>
                            <a:gd name="T41" fmla="*/ 22 h 162"/>
                            <a:gd name="T42" fmla="*/ 99 w 238"/>
                            <a:gd name="T43" fmla="*/ 22 h 162"/>
                            <a:gd name="T44" fmla="*/ 79 w 238"/>
                            <a:gd name="T45" fmla="*/ 17 h 162"/>
                            <a:gd name="T46" fmla="*/ 62 w 238"/>
                            <a:gd name="T47" fmla="*/ 10 h 162"/>
                            <a:gd name="T48" fmla="*/ 42 w 238"/>
                            <a:gd name="T49" fmla="*/ 0 h 162"/>
                            <a:gd name="T50" fmla="*/ 52 w 238"/>
                            <a:gd name="T51" fmla="*/ 27 h 162"/>
                            <a:gd name="T52" fmla="*/ 57 w 238"/>
                            <a:gd name="T53" fmla="*/ 52 h 162"/>
                            <a:gd name="T54" fmla="*/ 57 w 238"/>
                            <a:gd name="T55" fmla="*/ 75 h 162"/>
                            <a:gd name="T56" fmla="*/ 54 w 238"/>
                            <a:gd name="T57" fmla="*/ 95 h 162"/>
                            <a:gd name="T58" fmla="*/ 47 w 238"/>
                            <a:gd name="T59" fmla="*/ 115 h 162"/>
                            <a:gd name="T60" fmla="*/ 34 w 238"/>
                            <a:gd name="T61" fmla="*/ 132 h 162"/>
                            <a:gd name="T62" fmla="*/ 19 w 238"/>
                            <a:gd name="T63" fmla="*/ 147 h 162"/>
                            <a:gd name="T64" fmla="*/ 0 w 238"/>
                            <a:gd name="T65" fmla="*/ 162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8" h="162">
                              <a:moveTo>
                                <a:pt x="0" y="162"/>
                              </a:moveTo>
                              <a:lnTo>
                                <a:pt x="32" y="147"/>
                              </a:lnTo>
                              <a:lnTo>
                                <a:pt x="62" y="140"/>
                              </a:lnTo>
                              <a:lnTo>
                                <a:pt x="91" y="135"/>
                              </a:lnTo>
                              <a:lnTo>
                                <a:pt x="121" y="132"/>
                              </a:lnTo>
                              <a:lnTo>
                                <a:pt x="151" y="135"/>
                              </a:lnTo>
                              <a:lnTo>
                                <a:pt x="181" y="140"/>
                              </a:lnTo>
                              <a:lnTo>
                                <a:pt x="208" y="150"/>
                              </a:lnTo>
                              <a:lnTo>
                                <a:pt x="238" y="162"/>
                              </a:lnTo>
                              <a:lnTo>
                                <a:pt x="223" y="145"/>
                              </a:lnTo>
                              <a:lnTo>
                                <a:pt x="208" y="127"/>
                              </a:lnTo>
                              <a:lnTo>
                                <a:pt x="198" y="107"/>
                              </a:lnTo>
                              <a:lnTo>
                                <a:pt x="191" y="90"/>
                              </a:lnTo>
                              <a:lnTo>
                                <a:pt x="186" y="67"/>
                              </a:lnTo>
                              <a:lnTo>
                                <a:pt x="186" y="47"/>
                              </a:lnTo>
                              <a:lnTo>
                                <a:pt x="191" y="25"/>
                              </a:lnTo>
                              <a:lnTo>
                                <a:pt x="198" y="0"/>
                              </a:lnTo>
                              <a:lnTo>
                                <a:pt x="178" y="10"/>
                              </a:lnTo>
                              <a:lnTo>
                                <a:pt x="159" y="17"/>
                              </a:lnTo>
                              <a:lnTo>
                                <a:pt x="141" y="22"/>
                              </a:lnTo>
                              <a:lnTo>
                                <a:pt x="119" y="22"/>
                              </a:lnTo>
                              <a:lnTo>
                                <a:pt x="99" y="22"/>
                              </a:lnTo>
                              <a:lnTo>
                                <a:pt x="79" y="17"/>
                              </a:lnTo>
                              <a:lnTo>
                                <a:pt x="62" y="10"/>
                              </a:lnTo>
                              <a:lnTo>
                                <a:pt x="42" y="0"/>
                              </a:lnTo>
                              <a:lnTo>
                                <a:pt x="52" y="27"/>
                              </a:lnTo>
                              <a:lnTo>
                                <a:pt x="57" y="52"/>
                              </a:lnTo>
                              <a:lnTo>
                                <a:pt x="57" y="75"/>
                              </a:lnTo>
                              <a:lnTo>
                                <a:pt x="54" y="95"/>
                              </a:lnTo>
                              <a:lnTo>
                                <a:pt x="47" y="115"/>
                              </a:lnTo>
                              <a:lnTo>
                                <a:pt x="34" y="132"/>
                              </a:lnTo>
                              <a:lnTo>
                                <a:pt x="19" y="147"/>
                              </a:lnTo>
                              <a:lnTo>
                                <a:pt x="0" y="1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5" name="Freeform 2197"/>
                      <wps:cNvSpPr>
                        <a:spLocks/>
                      </wps:cNvSpPr>
                      <wps:spPr bwMode="auto">
                        <a:xfrm>
                          <a:off x="314325" y="649605"/>
                          <a:ext cx="151130" cy="102870"/>
                        </a:xfrm>
                        <a:custGeom>
                          <a:avLst/>
                          <a:gdLst>
                            <a:gd name="T0" fmla="*/ 0 w 238"/>
                            <a:gd name="T1" fmla="*/ 162 h 162"/>
                            <a:gd name="T2" fmla="*/ 32 w 238"/>
                            <a:gd name="T3" fmla="*/ 147 h 162"/>
                            <a:gd name="T4" fmla="*/ 62 w 238"/>
                            <a:gd name="T5" fmla="*/ 140 h 162"/>
                            <a:gd name="T6" fmla="*/ 91 w 238"/>
                            <a:gd name="T7" fmla="*/ 135 h 162"/>
                            <a:gd name="T8" fmla="*/ 121 w 238"/>
                            <a:gd name="T9" fmla="*/ 132 h 162"/>
                            <a:gd name="T10" fmla="*/ 151 w 238"/>
                            <a:gd name="T11" fmla="*/ 135 h 162"/>
                            <a:gd name="T12" fmla="*/ 181 w 238"/>
                            <a:gd name="T13" fmla="*/ 140 h 162"/>
                            <a:gd name="T14" fmla="*/ 208 w 238"/>
                            <a:gd name="T15" fmla="*/ 150 h 162"/>
                            <a:gd name="T16" fmla="*/ 238 w 238"/>
                            <a:gd name="T17" fmla="*/ 162 h 162"/>
                            <a:gd name="T18" fmla="*/ 223 w 238"/>
                            <a:gd name="T19" fmla="*/ 145 h 162"/>
                            <a:gd name="T20" fmla="*/ 208 w 238"/>
                            <a:gd name="T21" fmla="*/ 127 h 162"/>
                            <a:gd name="T22" fmla="*/ 198 w 238"/>
                            <a:gd name="T23" fmla="*/ 107 h 162"/>
                            <a:gd name="T24" fmla="*/ 191 w 238"/>
                            <a:gd name="T25" fmla="*/ 90 h 162"/>
                            <a:gd name="T26" fmla="*/ 186 w 238"/>
                            <a:gd name="T27" fmla="*/ 67 h 162"/>
                            <a:gd name="T28" fmla="*/ 186 w 238"/>
                            <a:gd name="T29" fmla="*/ 47 h 162"/>
                            <a:gd name="T30" fmla="*/ 191 w 238"/>
                            <a:gd name="T31" fmla="*/ 25 h 162"/>
                            <a:gd name="T32" fmla="*/ 198 w 238"/>
                            <a:gd name="T33" fmla="*/ 0 h 162"/>
                            <a:gd name="T34" fmla="*/ 178 w 238"/>
                            <a:gd name="T35" fmla="*/ 10 h 162"/>
                            <a:gd name="T36" fmla="*/ 159 w 238"/>
                            <a:gd name="T37" fmla="*/ 17 h 162"/>
                            <a:gd name="T38" fmla="*/ 141 w 238"/>
                            <a:gd name="T39" fmla="*/ 22 h 162"/>
                            <a:gd name="T40" fmla="*/ 119 w 238"/>
                            <a:gd name="T41" fmla="*/ 22 h 162"/>
                            <a:gd name="T42" fmla="*/ 99 w 238"/>
                            <a:gd name="T43" fmla="*/ 22 h 162"/>
                            <a:gd name="T44" fmla="*/ 79 w 238"/>
                            <a:gd name="T45" fmla="*/ 17 h 162"/>
                            <a:gd name="T46" fmla="*/ 62 w 238"/>
                            <a:gd name="T47" fmla="*/ 10 h 162"/>
                            <a:gd name="T48" fmla="*/ 42 w 238"/>
                            <a:gd name="T49" fmla="*/ 0 h 162"/>
                            <a:gd name="T50" fmla="*/ 52 w 238"/>
                            <a:gd name="T51" fmla="*/ 27 h 162"/>
                            <a:gd name="T52" fmla="*/ 57 w 238"/>
                            <a:gd name="T53" fmla="*/ 52 h 162"/>
                            <a:gd name="T54" fmla="*/ 57 w 238"/>
                            <a:gd name="T55" fmla="*/ 75 h 162"/>
                            <a:gd name="T56" fmla="*/ 54 w 238"/>
                            <a:gd name="T57" fmla="*/ 95 h 162"/>
                            <a:gd name="T58" fmla="*/ 47 w 238"/>
                            <a:gd name="T59" fmla="*/ 115 h 162"/>
                            <a:gd name="T60" fmla="*/ 34 w 238"/>
                            <a:gd name="T61" fmla="*/ 132 h 162"/>
                            <a:gd name="T62" fmla="*/ 19 w 238"/>
                            <a:gd name="T63" fmla="*/ 147 h 162"/>
                            <a:gd name="T64" fmla="*/ 0 w 238"/>
                            <a:gd name="T65" fmla="*/ 162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8" h="162">
                              <a:moveTo>
                                <a:pt x="0" y="162"/>
                              </a:moveTo>
                              <a:lnTo>
                                <a:pt x="32" y="147"/>
                              </a:lnTo>
                              <a:lnTo>
                                <a:pt x="62" y="140"/>
                              </a:lnTo>
                              <a:lnTo>
                                <a:pt x="91" y="135"/>
                              </a:lnTo>
                              <a:lnTo>
                                <a:pt x="121" y="132"/>
                              </a:lnTo>
                              <a:lnTo>
                                <a:pt x="151" y="135"/>
                              </a:lnTo>
                              <a:lnTo>
                                <a:pt x="181" y="140"/>
                              </a:lnTo>
                              <a:lnTo>
                                <a:pt x="208" y="150"/>
                              </a:lnTo>
                              <a:lnTo>
                                <a:pt x="238" y="162"/>
                              </a:lnTo>
                              <a:lnTo>
                                <a:pt x="223" y="145"/>
                              </a:lnTo>
                              <a:lnTo>
                                <a:pt x="208" y="127"/>
                              </a:lnTo>
                              <a:lnTo>
                                <a:pt x="198" y="107"/>
                              </a:lnTo>
                              <a:lnTo>
                                <a:pt x="191" y="90"/>
                              </a:lnTo>
                              <a:lnTo>
                                <a:pt x="186" y="67"/>
                              </a:lnTo>
                              <a:lnTo>
                                <a:pt x="186" y="47"/>
                              </a:lnTo>
                              <a:lnTo>
                                <a:pt x="191" y="25"/>
                              </a:lnTo>
                              <a:lnTo>
                                <a:pt x="198" y="0"/>
                              </a:lnTo>
                              <a:lnTo>
                                <a:pt x="178" y="10"/>
                              </a:lnTo>
                              <a:lnTo>
                                <a:pt x="159" y="17"/>
                              </a:lnTo>
                              <a:lnTo>
                                <a:pt x="141" y="22"/>
                              </a:lnTo>
                              <a:lnTo>
                                <a:pt x="119" y="22"/>
                              </a:lnTo>
                              <a:lnTo>
                                <a:pt x="99" y="22"/>
                              </a:lnTo>
                              <a:lnTo>
                                <a:pt x="79" y="17"/>
                              </a:lnTo>
                              <a:lnTo>
                                <a:pt x="62" y="10"/>
                              </a:lnTo>
                              <a:lnTo>
                                <a:pt x="42" y="0"/>
                              </a:lnTo>
                              <a:lnTo>
                                <a:pt x="52" y="27"/>
                              </a:lnTo>
                              <a:lnTo>
                                <a:pt x="57" y="52"/>
                              </a:lnTo>
                              <a:lnTo>
                                <a:pt x="57" y="75"/>
                              </a:lnTo>
                              <a:lnTo>
                                <a:pt x="54" y="95"/>
                              </a:lnTo>
                              <a:lnTo>
                                <a:pt x="47" y="115"/>
                              </a:lnTo>
                              <a:lnTo>
                                <a:pt x="34" y="132"/>
                              </a:lnTo>
                              <a:lnTo>
                                <a:pt x="19" y="147"/>
                              </a:lnTo>
                              <a:lnTo>
                                <a:pt x="0" y="162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6" name="Freeform 2198"/>
                      <wps:cNvSpPr>
                        <a:spLocks/>
                      </wps:cNvSpPr>
                      <wps:spPr bwMode="auto">
                        <a:xfrm>
                          <a:off x="201930" y="166370"/>
                          <a:ext cx="380365" cy="467360"/>
                        </a:xfrm>
                        <a:custGeom>
                          <a:avLst/>
                          <a:gdLst>
                            <a:gd name="T0" fmla="*/ 0 w 599"/>
                            <a:gd name="T1" fmla="*/ 0 h 736"/>
                            <a:gd name="T2" fmla="*/ 599 w 599"/>
                            <a:gd name="T3" fmla="*/ 0 h 736"/>
                            <a:gd name="T4" fmla="*/ 599 w 599"/>
                            <a:gd name="T5" fmla="*/ 77 h 736"/>
                            <a:gd name="T6" fmla="*/ 599 w 599"/>
                            <a:gd name="T7" fmla="*/ 155 h 736"/>
                            <a:gd name="T8" fmla="*/ 599 w 599"/>
                            <a:gd name="T9" fmla="*/ 232 h 736"/>
                            <a:gd name="T10" fmla="*/ 599 w 599"/>
                            <a:gd name="T11" fmla="*/ 309 h 736"/>
                            <a:gd name="T12" fmla="*/ 599 w 599"/>
                            <a:gd name="T13" fmla="*/ 387 h 736"/>
                            <a:gd name="T14" fmla="*/ 599 w 599"/>
                            <a:gd name="T15" fmla="*/ 464 h 736"/>
                            <a:gd name="T16" fmla="*/ 599 w 599"/>
                            <a:gd name="T17" fmla="*/ 541 h 736"/>
                            <a:gd name="T18" fmla="*/ 599 w 599"/>
                            <a:gd name="T19" fmla="*/ 619 h 736"/>
                            <a:gd name="T20" fmla="*/ 594 w 599"/>
                            <a:gd name="T21" fmla="*/ 631 h 736"/>
                            <a:gd name="T22" fmla="*/ 589 w 599"/>
                            <a:gd name="T23" fmla="*/ 644 h 736"/>
                            <a:gd name="T24" fmla="*/ 584 w 599"/>
                            <a:gd name="T25" fmla="*/ 651 h 736"/>
                            <a:gd name="T26" fmla="*/ 579 w 599"/>
                            <a:gd name="T27" fmla="*/ 661 h 736"/>
                            <a:gd name="T28" fmla="*/ 564 w 599"/>
                            <a:gd name="T29" fmla="*/ 674 h 736"/>
                            <a:gd name="T30" fmla="*/ 547 w 599"/>
                            <a:gd name="T31" fmla="*/ 684 h 736"/>
                            <a:gd name="T32" fmla="*/ 527 w 599"/>
                            <a:gd name="T33" fmla="*/ 691 h 736"/>
                            <a:gd name="T34" fmla="*/ 507 w 599"/>
                            <a:gd name="T35" fmla="*/ 694 h 736"/>
                            <a:gd name="T36" fmla="*/ 482 w 599"/>
                            <a:gd name="T37" fmla="*/ 696 h 736"/>
                            <a:gd name="T38" fmla="*/ 460 w 599"/>
                            <a:gd name="T39" fmla="*/ 696 h 736"/>
                            <a:gd name="T40" fmla="*/ 413 w 599"/>
                            <a:gd name="T41" fmla="*/ 696 h 736"/>
                            <a:gd name="T42" fmla="*/ 365 w 599"/>
                            <a:gd name="T43" fmla="*/ 701 h 736"/>
                            <a:gd name="T44" fmla="*/ 345 w 599"/>
                            <a:gd name="T45" fmla="*/ 704 h 736"/>
                            <a:gd name="T46" fmla="*/ 326 w 599"/>
                            <a:gd name="T47" fmla="*/ 711 h 736"/>
                            <a:gd name="T48" fmla="*/ 308 w 599"/>
                            <a:gd name="T49" fmla="*/ 721 h 736"/>
                            <a:gd name="T50" fmla="*/ 296 w 599"/>
                            <a:gd name="T51" fmla="*/ 736 h 736"/>
                            <a:gd name="T52" fmla="*/ 283 w 599"/>
                            <a:gd name="T53" fmla="*/ 721 h 736"/>
                            <a:gd name="T54" fmla="*/ 268 w 599"/>
                            <a:gd name="T55" fmla="*/ 714 h 736"/>
                            <a:gd name="T56" fmla="*/ 249 w 599"/>
                            <a:gd name="T57" fmla="*/ 706 h 736"/>
                            <a:gd name="T58" fmla="*/ 229 w 599"/>
                            <a:gd name="T59" fmla="*/ 701 h 736"/>
                            <a:gd name="T60" fmla="*/ 186 w 599"/>
                            <a:gd name="T61" fmla="*/ 699 h 736"/>
                            <a:gd name="T62" fmla="*/ 139 w 599"/>
                            <a:gd name="T63" fmla="*/ 699 h 736"/>
                            <a:gd name="T64" fmla="*/ 114 w 599"/>
                            <a:gd name="T65" fmla="*/ 696 h 736"/>
                            <a:gd name="T66" fmla="*/ 92 w 599"/>
                            <a:gd name="T67" fmla="*/ 694 h 736"/>
                            <a:gd name="T68" fmla="*/ 72 w 599"/>
                            <a:gd name="T69" fmla="*/ 691 h 736"/>
                            <a:gd name="T70" fmla="*/ 52 w 599"/>
                            <a:gd name="T71" fmla="*/ 684 h 736"/>
                            <a:gd name="T72" fmla="*/ 35 w 599"/>
                            <a:gd name="T73" fmla="*/ 674 h 736"/>
                            <a:gd name="T74" fmla="*/ 20 w 599"/>
                            <a:gd name="T75" fmla="*/ 661 h 736"/>
                            <a:gd name="T76" fmla="*/ 15 w 599"/>
                            <a:gd name="T77" fmla="*/ 651 h 736"/>
                            <a:gd name="T78" fmla="*/ 8 w 599"/>
                            <a:gd name="T79" fmla="*/ 641 h 736"/>
                            <a:gd name="T80" fmla="*/ 5 w 599"/>
                            <a:gd name="T81" fmla="*/ 631 h 736"/>
                            <a:gd name="T82" fmla="*/ 0 w 599"/>
                            <a:gd name="T83" fmla="*/ 619 h 736"/>
                            <a:gd name="T84" fmla="*/ 0 w 599"/>
                            <a:gd name="T85" fmla="*/ 0 h 7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99" h="736">
                              <a:moveTo>
                                <a:pt x="0" y="0"/>
                              </a:moveTo>
                              <a:lnTo>
                                <a:pt x="599" y="0"/>
                              </a:lnTo>
                              <a:lnTo>
                                <a:pt x="599" y="77"/>
                              </a:lnTo>
                              <a:lnTo>
                                <a:pt x="599" y="155"/>
                              </a:lnTo>
                              <a:lnTo>
                                <a:pt x="599" y="232"/>
                              </a:lnTo>
                              <a:lnTo>
                                <a:pt x="599" y="309"/>
                              </a:lnTo>
                              <a:lnTo>
                                <a:pt x="599" y="387"/>
                              </a:lnTo>
                              <a:lnTo>
                                <a:pt x="599" y="464"/>
                              </a:lnTo>
                              <a:lnTo>
                                <a:pt x="599" y="541"/>
                              </a:lnTo>
                              <a:lnTo>
                                <a:pt x="599" y="619"/>
                              </a:lnTo>
                              <a:lnTo>
                                <a:pt x="594" y="631"/>
                              </a:lnTo>
                              <a:lnTo>
                                <a:pt x="589" y="644"/>
                              </a:lnTo>
                              <a:lnTo>
                                <a:pt x="584" y="651"/>
                              </a:lnTo>
                              <a:lnTo>
                                <a:pt x="579" y="661"/>
                              </a:lnTo>
                              <a:lnTo>
                                <a:pt x="564" y="674"/>
                              </a:lnTo>
                              <a:lnTo>
                                <a:pt x="547" y="684"/>
                              </a:lnTo>
                              <a:lnTo>
                                <a:pt x="527" y="691"/>
                              </a:lnTo>
                              <a:lnTo>
                                <a:pt x="507" y="694"/>
                              </a:lnTo>
                              <a:lnTo>
                                <a:pt x="482" y="696"/>
                              </a:lnTo>
                              <a:lnTo>
                                <a:pt x="460" y="696"/>
                              </a:lnTo>
                              <a:lnTo>
                                <a:pt x="413" y="696"/>
                              </a:lnTo>
                              <a:lnTo>
                                <a:pt x="365" y="701"/>
                              </a:lnTo>
                              <a:lnTo>
                                <a:pt x="345" y="704"/>
                              </a:lnTo>
                              <a:lnTo>
                                <a:pt x="326" y="711"/>
                              </a:lnTo>
                              <a:lnTo>
                                <a:pt x="308" y="721"/>
                              </a:lnTo>
                              <a:lnTo>
                                <a:pt x="296" y="736"/>
                              </a:lnTo>
                              <a:lnTo>
                                <a:pt x="283" y="721"/>
                              </a:lnTo>
                              <a:lnTo>
                                <a:pt x="268" y="714"/>
                              </a:lnTo>
                              <a:lnTo>
                                <a:pt x="249" y="706"/>
                              </a:lnTo>
                              <a:lnTo>
                                <a:pt x="229" y="701"/>
                              </a:lnTo>
                              <a:lnTo>
                                <a:pt x="186" y="699"/>
                              </a:lnTo>
                              <a:lnTo>
                                <a:pt x="139" y="699"/>
                              </a:lnTo>
                              <a:lnTo>
                                <a:pt x="114" y="696"/>
                              </a:lnTo>
                              <a:lnTo>
                                <a:pt x="92" y="694"/>
                              </a:lnTo>
                              <a:lnTo>
                                <a:pt x="72" y="691"/>
                              </a:lnTo>
                              <a:lnTo>
                                <a:pt x="52" y="684"/>
                              </a:lnTo>
                              <a:lnTo>
                                <a:pt x="35" y="674"/>
                              </a:lnTo>
                              <a:lnTo>
                                <a:pt x="20" y="661"/>
                              </a:lnTo>
                              <a:lnTo>
                                <a:pt x="15" y="651"/>
                              </a:lnTo>
                              <a:lnTo>
                                <a:pt x="8" y="641"/>
                              </a:lnTo>
                              <a:lnTo>
                                <a:pt x="5" y="631"/>
                              </a:lnTo>
                              <a:lnTo>
                                <a:pt x="0" y="6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F7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7" name="Freeform 2199"/>
                      <wps:cNvSpPr>
                        <a:spLocks/>
                      </wps:cNvSpPr>
                      <wps:spPr bwMode="auto">
                        <a:xfrm>
                          <a:off x="201930" y="166370"/>
                          <a:ext cx="380365" cy="467360"/>
                        </a:xfrm>
                        <a:custGeom>
                          <a:avLst/>
                          <a:gdLst>
                            <a:gd name="T0" fmla="*/ 0 w 599"/>
                            <a:gd name="T1" fmla="*/ 0 h 736"/>
                            <a:gd name="T2" fmla="*/ 599 w 599"/>
                            <a:gd name="T3" fmla="*/ 0 h 736"/>
                            <a:gd name="T4" fmla="*/ 599 w 599"/>
                            <a:gd name="T5" fmla="*/ 77 h 736"/>
                            <a:gd name="T6" fmla="*/ 599 w 599"/>
                            <a:gd name="T7" fmla="*/ 155 h 736"/>
                            <a:gd name="T8" fmla="*/ 599 w 599"/>
                            <a:gd name="T9" fmla="*/ 232 h 736"/>
                            <a:gd name="T10" fmla="*/ 599 w 599"/>
                            <a:gd name="T11" fmla="*/ 309 h 736"/>
                            <a:gd name="T12" fmla="*/ 599 w 599"/>
                            <a:gd name="T13" fmla="*/ 387 h 736"/>
                            <a:gd name="T14" fmla="*/ 599 w 599"/>
                            <a:gd name="T15" fmla="*/ 464 h 736"/>
                            <a:gd name="T16" fmla="*/ 599 w 599"/>
                            <a:gd name="T17" fmla="*/ 541 h 736"/>
                            <a:gd name="T18" fmla="*/ 599 w 599"/>
                            <a:gd name="T19" fmla="*/ 619 h 736"/>
                            <a:gd name="T20" fmla="*/ 594 w 599"/>
                            <a:gd name="T21" fmla="*/ 631 h 736"/>
                            <a:gd name="T22" fmla="*/ 589 w 599"/>
                            <a:gd name="T23" fmla="*/ 644 h 736"/>
                            <a:gd name="T24" fmla="*/ 584 w 599"/>
                            <a:gd name="T25" fmla="*/ 651 h 736"/>
                            <a:gd name="T26" fmla="*/ 579 w 599"/>
                            <a:gd name="T27" fmla="*/ 661 h 736"/>
                            <a:gd name="T28" fmla="*/ 564 w 599"/>
                            <a:gd name="T29" fmla="*/ 674 h 736"/>
                            <a:gd name="T30" fmla="*/ 547 w 599"/>
                            <a:gd name="T31" fmla="*/ 684 h 736"/>
                            <a:gd name="T32" fmla="*/ 527 w 599"/>
                            <a:gd name="T33" fmla="*/ 691 h 736"/>
                            <a:gd name="T34" fmla="*/ 507 w 599"/>
                            <a:gd name="T35" fmla="*/ 694 h 736"/>
                            <a:gd name="T36" fmla="*/ 482 w 599"/>
                            <a:gd name="T37" fmla="*/ 696 h 736"/>
                            <a:gd name="T38" fmla="*/ 460 w 599"/>
                            <a:gd name="T39" fmla="*/ 696 h 736"/>
                            <a:gd name="T40" fmla="*/ 413 w 599"/>
                            <a:gd name="T41" fmla="*/ 696 h 736"/>
                            <a:gd name="T42" fmla="*/ 365 w 599"/>
                            <a:gd name="T43" fmla="*/ 701 h 736"/>
                            <a:gd name="T44" fmla="*/ 345 w 599"/>
                            <a:gd name="T45" fmla="*/ 704 h 736"/>
                            <a:gd name="T46" fmla="*/ 326 w 599"/>
                            <a:gd name="T47" fmla="*/ 711 h 736"/>
                            <a:gd name="T48" fmla="*/ 308 w 599"/>
                            <a:gd name="T49" fmla="*/ 721 h 736"/>
                            <a:gd name="T50" fmla="*/ 296 w 599"/>
                            <a:gd name="T51" fmla="*/ 736 h 736"/>
                            <a:gd name="T52" fmla="*/ 283 w 599"/>
                            <a:gd name="T53" fmla="*/ 721 h 736"/>
                            <a:gd name="T54" fmla="*/ 268 w 599"/>
                            <a:gd name="T55" fmla="*/ 714 h 736"/>
                            <a:gd name="T56" fmla="*/ 249 w 599"/>
                            <a:gd name="T57" fmla="*/ 706 h 736"/>
                            <a:gd name="T58" fmla="*/ 229 w 599"/>
                            <a:gd name="T59" fmla="*/ 701 h 736"/>
                            <a:gd name="T60" fmla="*/ 186 w 599"/>
                            <a:gd name="T61" fmla="*/ 699 h 736"/>
                            <a:gd name="T62" fmla="*/ 139 w 599"/>
                            <a:gd name="T63" fmla="*/ 699 h 736"/>
                            <a:gd name="T64" fmla="*/ 114 w 599"/>
                            <a:gd name="T65" fmla="*/ 696 h 736"/>
                            <a:gd name="T66" fmla="*/ 92 w 599"/>
                            <a:gd name="T67" fmla="*/ 694 h 736"/>
                            <a:gd name="T68" fmla="*/ 72 w 599"/>
                            <a:gd name="T69" fmla="*/ 691 h 736"/>
                            <a:gd name="T70" fmla="*/ 52 w 599"/>
                            <a:gd name="T71" fmla="*/ 684 h 736"/>
                            <a:gd name="T72" fmla="*/ 35 w 599"/>
                            <a:gd name="T73" fmla="*/ 674 h 736"/>
                            <a:gd name="T74" fmla="*/ 20 w 599"/>
                            <a:gd name="T75" fmla="*/ 661 h 736"/>
                            <a:gd name="T76" fmla="*/ 15 w 599"/>
                            <a:gd name="T77" fmla="*/ 651 h 736"/>
                            <a:gd name="T78" fmla="*/ 8 w 599"/>
                            <a:gd name="T79" fmla="*/ 641 h 736"/>
                            <a:gd name="T80" fmla="*/ 5 w 599"/>
                            <a:gd name="T81" fmla="*/ 631 h 736"/>
                            <a:gd name="T82" fmla="*/ 0 w 599"/>
                            <a:gd name="T83" fmla="*/ 619 h 736"/>
                            <a:gd name="T84" fmla="*/ 0 w 599"/>
                            <a:gd name="T85" fmla="*/ 0 h 7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99" h="736">
                              <a:moveTo>
                                <a:pt x="0" y="0"/>
                              </a:moveTo>
                              <a:lnTo>
                                <a:pt x="599" y="0"/>
                              </a:lnTo>
                              <a:lnTo>
                                <a:pt x="599" y="77"/>
                              </a:lnTo>
                              <a:lnTo>
                                <a:pt x="599" y="155"/>
                              </a:lnTo>
                              <a:lnTo>
                                <a:pt x="599" y="232"/>
                              </a:lnTo>
                              <a:lnTo>
                                <a:pt x="599" y="309"/>
                              </a:lnTo>
                              <a:lnTo>
                                <a:pt x="599" y="387"/>
                              </a:lnTo>
                              <a:lnTo>
                                <a:pt x="599" y="464"/>
                              </a:lnTo>
                              <a:lnTo>
                                <a:pt x="599" y="541"/>
                              </a:lnTo>
                              <a:lnTo>
                                <a:pt x="599" y="619"/>
                              </a:lnTo>
                              <a:lnTo>
                                <a:pt x="594" y="631"/>
                              </a:lnTo>
                              <a:lnTo>
                                <a:pt x="589" y="644"/>
                              </a:lnTo>
                              <a:lnTo>
                                <a:pt x="584" y="651"/>
                              </a:lnTo>
                              <a:lnTo>
                                <a:pt x="579" y="661"/>
                              </a:lnTo>
                              <a:lnTo>
                                <a:pt x="564" y="674"/>
                              </a:lnTo>
                              <a:lnTo>
                                <a:pt x="547" y="684"/>
                              </a:lnTo>
                              <a:lnTo>
                                <a:pt x="527" y="691"/>
                              </a:lnTo>
                              <a:lnTo>
                                <a:pt x="507" y="694"/>
                              </a:lnTo>
                              <a:lnTo>
                                <a:pt x="482" y="696"/>
                              </a:lnTo>
                              <a:lnTo>
                                <a:pt x="460" y="696"/>
                              </a:lnTo>
                              <a:lnTo>
                                <a:pt x="413" y="696"/>
                              </a:lnTo>
                              <a:lnTo>
                                <a:pt x="365" y="701"/>
                              </a:lnTo>
                              <a:lnTo>
                                <a:pt x="345" y="704"/>
                              </a:lnTo>
                              <a:lnTo>
                                <a:pt x="326" y="711"/>
                              </a:lnTo>
                              <a:lnTo>
                                <a:pt x="308" y="721"/>
                              </a:lnTo>
                              <a:lnTo>
                                <a:pt x="296" y="736"/>
                              </a:lnTo>
                              <a:lnTo>
                                <a:pt x="283" y="721"/>
                              </a:lnTo>
                              <a:lnTo>
                                <a:pt x="268" y="714"/>
                              </a:lnTo>
                              <a:lnTo>
                                <a:pt x="249" y="706"/>
                              </a:lnTo>
                              <a:lnTo>
                                <a:pt x="229" y="701"/>
                              </a:lnTo>
                              <a:lnTo>
                                <a:pt x="186" y="699"/>
                              </a:lnTo>
                              <a:lnTo>
                                <a:pt x="139" y="699"/>
                              </a:lnTo>
                              <a:lnTo>
                                <a:pt x="114" y="696"/>
                              </a:lnTo>
                              <a:lnTo>
                                <a:pt x="92" y="694"/>
                              </a:lnTo>
                              <a:lnTo>
                                <a:pt x="72" y="691"/>
                              </a:lnTo>
                              <a:lnTo>
                                <a:pt x="52" y="684"/>
                              </a:lnTo>
                              <a:lnTo>
                                <a:pt x="35" y="674"/>
                              </a:lnTo>
                              <a:lnTo>
                                <a:pt x="20" y="661"/>
                              </a:lnTo>
                              <a:lnTo>
                                <a:pt x="15" y="651"/>
                              </a:lnTo>
                              <a:lnTo>
                                <a:pt x="8" y="641"/>
                              </a:lnTo>
                              <a:lnTo>
                                <a:pt x="5" y="631"/>
                              </a:lnTo>
                              <a:lnTo>
                                <a:pt x="0" y="6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8" name="Rectangle 2200"/>
                      <wps:cNvSpPr>
                        <a:spLocks noChangeArrowheads="1"/>
                      </wps:cNvSpPr>
                      <wps:spPr bwMode="auto">
                        <a:xfrm>
                          <a:off x="210185" y="172720"/>
                          <a:ext cx="364490" cy="217170"/>
                        </a:xfrm>
                        <a:prstGeom prst="rect">
                          <a:avLst/>
                        </a:prstGeom>
                        <a:solidFill>
                          <a:srgbClr val="333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9" name="Rectangle 2201"/>
                      <wps:cNvSpPr>
                        <a:spLocks noChangeArrowheads="1"/>
                      </wps:cNvSpPr>
                      <wps:spPr bwMode="auto">
                        <a:xfrm>
                          <a:off x="210185" y="172720"/>
                          <a:ext cx="364490" cy="21717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0" name="Freeform 2202"/>
                      <wps:cNvSpPr>
                        <a:spLocks noEditPoints="1"/>
                      </wps:cNvSpPr>
                      <wps:spPr bwMode="auto">
                        <a:xfrm>
                          <a:off x="364490" y="172720"/>
                          <a:ext cx="173355" cy="52070"/>
                        </a:xfrm>
                        <a:custGeom>
                          <a:avLst/>
                          <a:gdLst>
                            <a:gd name="T0" fmla="*/ 119 w 273"/>
                            <a:gd name="T1" fmla="*/ 10 h 82"/>
                            <a:gd name="T2" fmla="*/ 99 w 273"/>
                            <a:gd name="T3" fmla="*/ 5 h 82"/>
                            <a:gd name="T4" fmla="*/ 82 w 273"/>
                            <a:gd name="T5" fmla="*/ 12 h 82"/>
                            <a:gd name="T6" fmla="*/ 57 w 273"/>
                            <a:gd name="T7" fmla="*/ 17 h 82"/>
                            <a:gd name="T8" fmla="*/ 35 w 273"/>
                            <a:gd name="T9" fmla="*/ 12 h 82"/>
                            <a:gd name="T10" fmla="*/ 17 w 273"/>
                            <a:gd name="T11" fmla="*/ 17 h 82"/>
                            <a:gd name="T12" fmla="*/ 5 w 273"/>
                            <a:gd name="T13" fmla="*/ 30 h 82"/>
                            <a:gd name="T14" fmla="*/ 57 w 273"/>
                            <a:gd name="T15" fmla="*/ 40 h 82"/>
                            <a:gd name="T16" fmla="*/ 82 w 273"/>
                            <a:gd name="T17" fmla="*/ 52 h 82"/>
                            <a:gd name="T18" fmla="*/ 85 w 273"/>
                            <a:gd name="T19" fmla="*/ 60 h 82"/>
                            <a:gd name="T20" fmla="*/ 99 w 273"/>
                            <a:gd name="T21" fmla="*/ 57 h 82"/>
                            <a:gd name="T22" fmla="*/ 109 w 273"/>
                            <a:gd name="T23" fmla="*/ 75 h 82"/>
                            <a:gd name="T24" fmla="*/ 124 w 273"/>
                            <a:gd name="T25" fmla="*/ 82 h 82"/>
                            <a:gd name="T26" fmla="*/ 149 w 273"/>
                            <a:gd name="T27" fmla="*/ 80 h 82"/>
                            <a:gd name="T28" fmla="*/ 149 w 273"/>
                            <a:gd name="T29" fmla="*/ 80 h 82"/>
                            <a:gd name="T30" fmla="*/ 149 w 273"/>
                            <a:gd name="T31" fmla="*/ 80 h 82"/>
                            <a:gd name="T32" fmla="*/ 152 w 273"/>
                            <a:gd name="T33" fmla="*/ 77 h 82"/>
                            <a:gd name="T34" fmla="*/ 154 w 273"/>
                            <a:gd name="T35" fmla="*/ 77 h 82"/>
                            <a:gd name="T36" fmla="*/ 154 w 273"/>
                            <a:gd name="T37" fmla="*/ 82 h 82"/>
                            <a:gd name="T38" fmla="*/ 167 w 273"/>
                            <a:gd name="T39" fmla="*/ 80 h 82"/>
                            <a:gd name="T40" fmla="*/ 179 w 273"/>
                            <a:gd name="T41" fmla="*/ 67 h 82"/>
                            <a:gd name="T42" fmla="*/ 181 w 273"/>
                            <a:gd name="T43" fmla="*/ 60 h 82"/>
                            <a:gd name="T44" fmla="*/ 184 w 273"/>
                            <a:gd name="T45" fmla="*/ 60 h 82"/>
                            <a:gd name="T46" fmla="*/ 181 w 273"/>
                            <a:gd name="T47" fmla="*/ 65 h 82"/>
                            <a:gd name="T48" fmla="*/ 209 w 273"/>
                            <a:gd name="T49" fmla="*/ 70 h 82"/>
                            <a:gd name="T50" fmla="*/ 226 w 273"/>
                            <a:gd name="T51" fmla="*/ 60 h 82"/>
                            <a:gd name="T52" fmla="*/ 236 w 273"/>
                            <a:gd name="T53" fmla="*/ 45 h 82"/>
                            <a:gd name="T54" fmla="*/ 231 w 273"/>
                            <a:gd name="T55" fmla="*/ 35 h 82"/>
                            <a:gd name="T56" fmla="*/ 229 w 273"/>
                            <a:gd name="T57" fmla="*/ 30 h 82"/>
                            <a:gd name="T58" fmla="*/ 239 w 273"/>
                            <a:gd name="T59" fmla="*/ 35 h 82"/>
                            <a:gd name="T60" fmla="*/ 263 w 273"/>
                            <a:gd name="T61" fmla="*/ 25 h 82"/>
                            <a:gd name="T62" fmla="*/ 271 w 273"/>
                            <a:gd name="T63" fmla="*/ 15 h 82"/>
                            <a:gd name="T64" fmla="*/ 273 w 273"/>
                            <a:gd name="T65" fmla="*/ 0 h 82"/>
                            <a:gd name="T66" fmla="*/ 184 w 273"/>
                            <a:gd name="T67" fmla="*/ 0 h 82"/>
                            <a:gd name="T68" fmla="*/ 171 w 273"/>
                            <a:gd name="T69" fmla="*/ 5 h 82"/>
                            <a:gd name="T70" fmla="*/ 162 w 273"/>
                            <a:gd name="T71" fmla="*/ 17 h 82"/>
                            <a:gd name="T72" fmla="*/ 159 w 273"/>
                            <a:gd name="T73" fmla="*/ 27 h 82"/>
                            <a:gd name="T74" fmla="*/ 159 w 273"/>
                            <a:gd name="T75" fmla="*/ 35 h 82"/>
                            <a:gd name="T76" fmla="*/ 149 w 273"/>
                            <a:gd name="T77" fmla="*/ 20 h 82"/>
                            <a:gd name="T78" fmla="*/ 129 w 273"/>
                            <a:gd name="T79" fmla="*/ 7 h 82"/>
                            <a:gd name="T80" fmla="*/ 124 w 273"/>
                            <a:gd name="T81" fmla="*/ 12 h 82"/>
                            <a:gd name="T82" fmla="*/ 266 w 273"/>
                            <a:gd name="T83" fmla="*/ 22 h 82"/>
                            <a:gd name="T84" fmla="*/ 266 w 273"/>
                            <a:gd name="T85" fmla="*/ 7 h 82"/>
                            <a:gd name="T86" fmla="*/ 266 w 273"/>
                            <a:gd name="T87" fmla="*/ 2 h 82"/>
                            <a:gd name="T88" fmla="*/ 271 w 273"/>
                            <a:gd name="T89" fmla="*/ 7 h 82"/>
                            <a:gd name="T90" fmla="*/ 268 w 273"/>
                            <a:gd name="T91" fmla="*/ 15 h 82"/>
                            <a:gd name="T92" fmla="*/ 266 w 273"/>
                            <a:gd name="T93" fmla="*/ 22 h 82"/>
                            <a:gd name="T94" fmla="*/ 176 w 273"/>
                            <a:gd name="T95" fmla="*/ 5 h 82"/>
                            <a:gd name="T96" fmla="*/ 184 w 273"/>
                            <a:gd name="T97" fmla="*/ 7 h 82"/>
                            <a:gd name="T98" fmla="*/ 176 w 273"/>
                            <a:gd name="T99" fmla="*/ 5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273" h="82">
                              <a:moveTo>
                                <a:pt x="124" y="15"/>
                              </a:moveTo>
                              <a:lnTo>
                                <a:pt x="119" y="10"/>
                              </a:lnTo>
                              <a:lnTo>
                                <a:pt x="109" y="5"/>
                              </a:lnTo>
                              <a:lnTo>
                                <a:pt x="99" y="5"/>
                              </a:lnTo>
                              <a:lnTo>
                                <a:pt x="89" y="7"/>
                              </a:lnTo>
                              <a:lnTo>
                                <a:pt x="82" y="12"/>
                              </a:lnTo>
                              <a:lnTo>
                                <a:pt x="72" y="20"/>
                              </a:lnTo>
                              <a:lnTo>
                                <a:pt x="57" y="17"/>
                              </a:lnTo>
                              <a:lnTo>
                                <a:pt x="45" y="15"/>
                              </a:lnTo>
                              <a:lnTo>
                                <a:pt x="35" y="12"/>
                              </a:lnTo>
                              <a:lnTo>
                                <a:pt x="25" y="15"/>
                              </a:lnTo>
                              <a:lnTo>
                                <a:pt x="17" y="17"/>
                              </a:lnTo>
                              <a:lnTo>
                                <a:pt x="12" y="22"/>
                              </a:lnTo>
                              <a:lnTo>
                                <a:pt x="5" y="30"/>
                              </a:lnTo>
                              <a:lnTo>
                                <a:pt x="0" y="40"/>
                              </a:lnTo>
                              <a:lnTo>
                                <a:pt x="57" y="40"/>
                              </a:lnTo>
                              <a:lnTo>
                                <a:pt x="70" y="45"/>
                              </a:lnTo>
                              <a:lnTo>
                                <a:pt x="82" y="52"/>
                              </a:lnTo>
                              <a:lnTo>
                                <a:pt x="85" y="55"/>
                              </a:lnTo>
                              <a:lnTo>
                                <a:pt x="85" y="60"/>
                              </a:lnTo>
                              <a:lnTo>
                                <a:pt x="92" y="57"/>
                              </a:lnTo>
                              <a:lnTo>
                                <a:pt x="99" y="57"/>
                              </a:lnTo>
                              <a:lnTo>
                                <a:pt x="102" y="62"/>
                              </a:lnTo>
                              <a:lnTo>
                                <a:pt x="109" y="75"/>
                              </a:lnTo>
                              <a:lnTo>
                                <a:pt x="114" y="77"/>
                              </a:lnTo>
                              <a:lnTo>
                                <a:pt x="124" y="82"/>
                              </a:lnTo>
                              <a:lnTo>
                                <a:pt x="134" y="82"/>
                              </a:lnTo>
                              <a:lnTo>
                                <a:pt x="149" y="80"/>
                              </a:lnTo>
                              <a:lnTo>
                                <a:pt x="149" y="77"/>
                              </a:lnTo>
                              <a:lnTo>
                                <a:pt x="152" y="77"/>
                              </a:lnTo>
                              <a:lnTo>
                                <a:pt x="154" y="77"/>
                              </a:lnTo>
                              <a:lnTo>
                                <a:pt x="152" y="80"/>
                              </a:lnTo>
                              <a:lnTo>
                                <a:pt x="154" y="82"/>
                              </a:lnTo>
                              <a:lnTo>
                                <a:pt x="162" y="82"/>
                              </a:lnTo>
                              <a:lnTo>
                                <a:pt x="167" y="80"/>
                              </a:lnTo>
                              <a:lnTo>
                                <a:pt x="171" y="75"/>
                              </a:lnTo>
                              <a:lnTo>
                                <a:pt x="179" y="67"/>
                              </a:lnTo>
                              <a:lnTo>
                                <a:pt x="179" y="62"/>
                              </a:lnTo>
                              <a:lnTo>
                                <a:pt x="181" y="60"/>
                              </a:lnTo>
                              <a:lnTo>
                                <a:pt x="186" y="57"/>
                              </a:lnTo>
                              <a:lnTo>
                                <a:pt x="184" y="60"/>
                              </a:lnTo>
                              <a:lnTo>
                                <a:pt x="181" y="62"/>
                              </a:lnTo>
                              <a:lnTo>
                                <a:pt x="181" y="65"/>
                              </a:lnTo>
                              <a:lnTo>
                                <a:pt x="196" y="70"/>
                              </a:lnTo>
                              <a:lnTo>
                                <a:pt x="209" y="70"/>
                              </a:lnTo>
                              <a:lnTo>
                                <a:pt x="219" y="67"/>
                              </a:lnTo>
                              <a:lnTo>
                                <a:pt x="226" y="60"/>
                              </a:lnTo>
                              <a:lnTo>
                                <a:pt x="231" y="52"/>
                              </a:lnTo>
                              <a:lnTo>
                                <a:pt x="236" y="45"/>
                              </a:lnTo>
                              <a:lnTo>
                                <a:pt x="236" y="40"/>
                              </a:lnTo>
                              <a:lnTo>
                                <a:pt x="231" y="35"/>
                              </a:lnTo>
                              <a:lnTo>
                                <a:pt x="229" y="32"/>
                              </a:lnTo>
                              <a:lnTo>
                                <a:pt x="229" y="30"/>
                              </a:lnTo>
                              <a:lnTo>
                                <a:pt x="231" y="32"/>
                              </a:lnTo>
                              <a:lnTo>
                                <a:pt x="239" y="35"/>
                              </a:lnTo>
                              <a:lnTo>
                                <a:pt x="253" y="32"/>
                              </a:lnTo>
                              <a:lnTo>
                                <a:pt x="263" y="25"/>
                              </a:lnTo>
                              <a:lnTo>
                                <a:pt x="266" y="20"/>
                              </a:lnTo>
                              <a:lnTo>
                                <a:pt x="271" y="15"/>
                              </a:lnTo>
                              <a:lnTo>
                                <a:pt x="271" y="7"/>
                              </a:lnTo>
                              <a:lnTo>
                                <a:pt x="273" y="0"/>
                              </a:lnTo>
                              <a:lnTo>
                                <a:pt x="194" y="0"/>
                              </a:lnTo>
                              <a:lnTo>
                                <a:pt x="184" y="0"/>
                              </a:lnTo>
                              <a:lnTo>
                                <a:pt x="176" y="2"/>
                              </a:lnTo>
                              <a:lnTo>
                                <a:pt x="171" y="5"/>
                              </a:lnTo>
                              <a:lnTo>
                                <a:pt x="167" y="10"/>
                              </a:lnTo>
                              <a:lnTo>
                                <a:pt x="162" y="17"/>
                              </a:lnTo>
                              <a:lnTo>
                                <a:pt x="159" y="22"/>
                              </a:lnTo>
                              <a:lnTo>
                                <a:pt x="159" y="27"/>
                              </a:lnTo>
                              <a:lnTo>
                                <a:pt x="162" y="35"/>
                              </a:lnTo>
                              <a:lnTo>
                                <a:pt x="159" y="35"/>
                              </a:lnTo>
                              <a:lnTo>
                                <a:pt x="157" y="32"/>
                              </a:lnTo>
                              <a:lnTo>
                                <a:pt x="149" y="20"/>
                              </a:lnTo>
                              <a:lnTo>
                                <a:pt x="142" y="12"/>
                              </a:lnTo>
                              <a:lnTo>
                                <a:pt x="129" y="7"/>
                              </a:lnTo>
                              <a:lnTo>
                                <a:pt x="117" y="5"/>
                              </a:lnTo>
                              <a:lnTo>
                                <a:pt x="124" y="12"/>
                              </a:lnTo>
                              <a:lnTo>
                                <a:pt x="124" y="15"/>
                              </a:lnTo>
                              <a:close/>
                              <a:moveTo>
                                <a:pt x="266" y="22"/>
                              </a:moveTo>
                              <a:lnTo>
                                <a:pt x="268" y="15"/>
                              </a:lnTo>
                              <a:lnTo>
                                <a:pt x="266" y="7"/>
                              </a:lnTo>
                              <a:lnTo>
                                <a:pt x="263" y="5"/>
                              </a:lnTo>
                              <a:lnTo>
                                <a:pt x="266" y="2"/>
                              </a:lnTo>
                              <a:lnTo>
                                <a:pt x="268" y="5"/>
                              </a:lnTo>
                              <a:lnTo>
                                <a:pt x="271" y="7"/>
                              </a:lnTo>
                              <a:lnTo>
                                <a:pt x="271" y="12"/>
                              </a:lnTo>
                              <a:lnTo>
                                <a:pt x="268" y="15"/>
                              </a:lnTo>
                              <a:lnTo>
                                <a:pt x="266" y="20"/>
                              </a:lnTo>
                              <a:lnTo>
                                <a:pt x="266" y="22"/>
                              </a:lnTo>
                              <a:close/>
                              <a:moveTo>
                                <a:pt x="171" y="5"/>
                              </a:moveTo>
                              <a:lnTo>
                                <a:pt x="176" y="5"/>
                              </a:lnTo>
                              <a:lnTo>
                                <a:pt x="181" y="7"/>
                              </a:lnTo>
                              <a:lnTo>
                                <a:pt x="184" y="7"/>
                              </a:lnTo>
                              <a:lnTo>
                                <a:pt x="176" y="5"/>
                              </a:lnTo>
                              <a:lnTo>
                                <a:pt x="17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1" name="Freeform 2203"/>
                      <wps:cNvSpPr>
                        <a:spLocks/>
                      </wps:cNvSpPr>
                      <wps:spPr bwMode="auto">
                        <a:xfrm>
                          <a:off x="364490" y="172720"/>
                          <a:ext cx="173355" cy="52070"/>
                        </a:xfrm>
                        <a:custGeom>
                          <a:avLst/>
                          <a:gdLst>
                            <a:gd name="T0" fmla="*/ 119 w 273"/>
                            <a:gd name="T1" fmla="*/ 10 h 82"/>
                            <a:gd name="T2" fmla="*/ 99 w 273"/>
                            <a:gd name="T3" fmla="*/ 5 h 82"/>
                            <a:gd name="T4" fmla="*/ 82 w 273"/>
                            <a:gd name="T5" fmla="*/ 12 h 82"/>
                            <a:gd name="T6" fmla="*/ 57 w 273"/>
                            <a:gd name="T7" fmla="*/ 17 h 82"/>
                            <a:gd name="T8" fmla="*/ 35 w 273"/>
                            <a:gd name="T9" fmla="*/ 12 h 82"/>
                            <a:gd name="T10" fmla="*/ 17 w 273"/>
                            <a:gd name="T11" fmla="*/ 17 h 82"/>
                            <a:gd name="T12" fmla="*/ 5 w 273"/>
                            <a:gd name="T13" fmla="*/ 30 h 82"/>
                            <a:gd name="T14" fmla="*/ 57 w 273"/>
                            <a:gd name="T15" fmla="*/ 40 h 82"/>
                            <a:gd name="T16" fmla="*/ 82 w 273"/>
                            <a:gd name="T17" fmla="*/ 52 h 82"/>
                            <a:gd name="T18" fmla="*/ 85 w 273"/>
                            <a:gd name="T19" fmla="*/ 60 h 82"/>
                            <a:gd name="T20" fmla="*/ 99 w 273"/>
                            <a:gd name="T21" fmla="*/ 57 h 82"/>
                            <a:gd name="T22" fmla="*/ 109 w 273"/>
                            <a:gd name="T23" fmla="*/ 75 h 82"/>
                            <a:gd name="T24" fmla="*/ 124 w 273"/>
                            <a:gd name="T25" fmla="*/ 82 h 82"/>
                            <a:gd name="T26" fmla="*/ 149 w 273"/>
                            <a:gd name="T27" fmla="*/ 80 h 82"/>
                            <a:gd name="T28" fmla="*/ 149 w 273"/>
                            <a:gd name="T29" fmla="*/ 80 h 82"/>
                            <a:gd name="T30" fmla="*/ 149 w 273"/>
                            <a:gd name="T31" fmla="*/ 80 h 82"/>
                            <a:gd name="T32" fmla="*/ 152 w 273"/>
                            <a:gd name="T33" fmla="*/ 77 h 82"/>
                            <a:gd name="T34" fmla="*/ 154 w 273"/>
                            <a:gd name="T35" fmla="*/ 77 h 82"/>
                            <a:gd name="T36" fmla="*/ 154 w 273"/>
                            <a:gd name="T37" fmla="*/ 82 h 82"/>
                            <a:gd name="T38" fmla="*/ 167 w 273"/>
                            <a:gd name="T39" fmla="*/ 80 h 82"/>
                            <a:gd name="T40" fmla="*/ 179 w 273"/>
                            <a:gd name="T41" fmla="*/ 67 h 82"/>
                            <a:gd name="T42" fmla="*/ 181 w 273"/>
                            <a:gd name="T43" fmla="*/ 60 h 82"/>
                            <a:gd name="T44" fmla="*/ 184 w 273"/>
                            <a:gd name="T45" fmla="*/ 60 h 82"/>
                            <a:gd name="T46" fmla="*/ 181 w 273"/>
                            <a:gd name="T47" fmla="*/ 65 h 82"/>
                            <a:gd name="T48" fmla="*/ 209 w 273"/>
                            <a:gd name="T49" fmla="*/ 70 h 82"/>
                            <a:gd name="T50" fmla="*/ 226 w 273"/>
                            <a:gd name="T51" fmla="*/ 60 h 82"/>
                            <a:gd name="T52" fmla="*/ 236 w 273"/>
                            <a:gd name="T53" fmla="*/ 45 h 82"/>
                            <a:gd name="T54" fmla="*/ 231 w 273"/>
                            <a:gd name="T55" fmla="*/ 35 h 82"/>
                            <a:gd name="T56" fmla="*/ 229 w 273"/>
                            <a:gd name="T57" fmla="*/ 30 h 82"/>
                            <a:gd name="T58" fmla="*/ 239 w 273"/>
                            <a:gd name="T59" fmla="*/ 35 h 82"/>
                            <a:gd name="T60" fmla="*/ 263 w 273"/>
                            <a:gd name="T61" fmla="*/ 25 h 82"/>
                            <a:gd name="T62" fmla="*/ 271 w 273"/>
                            <a:gd name="T63" fmla="*/ 15 h 82"/>
                            <a:gd name="T64" fmla="*/ 273 w 273"/>
                            <a:gd name="T65" fmla="*/ 0 h 82"/>
                            <a:gd name="T66" fmla="*/ 184 w 273"/>
                            <a:gd name="T67" fmla="*/ 0 h 82"/>
                            <a:gd name="T68" fmla="*/ 171 w 273"/>
                            <a:gd name="T69" fmla="*/ 5 h 82"/>
                            <a:gd name="T70" fmla="*/ 162 w 273"/>
                            <a:gd name="T71" fmla="*/ 17 h 82"/>
                            <a:gd name="T72" fmla="*/ 159 w 273"/>
                            <a:gd name="T73" fmla="*/ 27 h 82"/>
                            <a:gd name="T74" fmla="*/ 159 w 273"/>
                            <a:gd name="T75" fmla="*/ 35 h 82"/>
                            <a:gd name="T76" fmla="*/ 149 w 273"/>
                            <a:gd name="T77" fmla="*/ 20 h 82"/>
                            <a:gd name="T78" fmla="*/ 129 w 273"/>
                            <a:gd name="T79" fmla="*/ 7 h 82"/>
                            <a:gd name="T80" fmla="*/ 124 w 273"/>
                            <a:gd name="T81" fmla="*/ 12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73" h="82">
                              <a:moveTo>
                                <a:pt x="124" y="15"/>
                              </a:moveTo>
                              <a:lnTo>
                                <a:pt x="119" y="10"/>
                              </a:lnTo>
                              <a:lnTo>
                                <a:pt x="109" y="5"/>
                              </a:lnTo>
                              <a:lnTo>
                                <a:pt x="99" y="5"/>
                              </a:lnTo>
                              <a:lnTo>
                                <a:pt x="89" y="7"/>
                              </a:lnTo>
                              <a:lnTo>
                                <a:pt x="82" y="12"/>
                              </a:lnTo>
                              <a:lnTo>
                                <a:pt x="72" y="20"/>
                              </a:lnTo>
                              <a:lnTo>
                                <a:pt x="57" y="17"/>
                              </a:lnTo>
                              <a:lnTo>
                                <a:pt x="45" y="15"/>
                              </a:lnTo>
                              <a:lnTo>
                                <a:pt x="35" y="12"/>
                              </a:lnTo>
                              <a:lnTo>
                                <a:pt x="25" y="15"/>
                              </a:lnTo>
                              <a:lnTo>
                                <a:pt x="17" y="17"/>
                              </a:lnTo>
                              <a:lnTo>
                                <a:pt x="12" y="22"/>
                              </a:lnTo>
                              <a:lnTo>
                                <a:pt x="5" y="30"/>
                              </a:lnTo>
                              <a:lnTo>
                                <a:pt x="0" y="40"/>
                              </a:lnTo>
                              <a:lnTo>
                                <a:pt x="57" y="40"/>
                              </a:lnTo>
                              <a:lnTo>
                                <a:pt x="70" y="45"/>
                              </a:lnTo>
                              <a:lnTo>
                                <a:pt x="82" y="52"/>
                              </a:lnTo>
                              <a:lnTo>
                                <a:pt x="85" y="55"/>
                              </a:lnTo>
                              <a:lnTo>
                                <a:pt x="85" y="60"/>
                              </a:lnTo>
                              <a:lnTo>
                                <a:pt x="92" y="57"/>
                              </a:lnTo>
                              <a:lnTo>
                                <a:pt x="99" y="57"/>
                              </a:lnTo>
                              <a:lnTo>
                                <a:pt x="102" y="62"/>
                              </a:lnTo>
                              <a:lnTo>
                                <a:pt x="109" y="75"/>
                              </a:lnTo>
                              <a:lnTo>
                                <a:pt x="114" y="77"/>
                              </a:lnTo>
                              <a:lnTo>
                                <a:pt x="124" y="82"/>
                              </a:lnTo>
                              <a:lnTo>
                                <a:pt x="134" y="82"/>
                              </a:lnTo>
                              <a:lnTo>
                                <a:pt x="149" y="80"/>
                              </a:lnTo>
                              <a:lnTo>
                                <a:pt x="149" y="77"/>
                              </a:lnTo>
                              <a:lnTo>
                                <a:pt x="152" y="77"/>
                              </a:lnTo>
                              <a:lnTo>
                                <a:pt x="154" y="77"/>
                              </a:lnTo>
                              <a:lnTo>
                                <a:pt x="152" y="80"/>
                              </a:lnTo>
                              <a:lnTo>
                                <a:pt x="154" y="82"/>
                              </a:lnTo>
                              <a:lnTo>
                                <a:pt x="162" y="82"/>
                              </a:lnTo>
                              <a:lnTo>
                                <a:pt x="167" y="80"/>
                              </a:lnTo>
                              <a:lnTo>
                                <a:pt x="171" y="75"/>
                              </a:lnTo>
                              <a:lnTo>
                                <a:pt x="179" y="67"/>
                              </a:lnTo>
                              <a:lnTo>
                                <a:pt x="179" y="62"/>
                              </a:lnTo>
                              <a:lnTo>
                                <a:pt x="181" y="60"/>
                              </a:lnTo>
                              <a:lnTo>
                                <a:pt x="186" y="57"/>
                              </a:lnTo>
                              <a:lnTo>
                                <a:pt x="184" y="60"/>
                              </a:lnTo>
                              <a:lnTo>
                                <a:pt x="181" y="62"/>
                              </a:lnTo>
                              <a:lnTo>
                                <a:pt x="181" y="65"/>
                              </a:lnTo>
                              <a:lnTo>
                                <a:pt x="196" y="70"/>
                              </a:lnTo>
                              <a:lnTo>
                                <a:pt x="209" y="70"/>
                              </a:lnTo>
                              <a:lnTo>
                                <a:pt x="219" y="67"/>
                              </a:lnTo>
                              <a:lnTo>
                                <a:pt x="226" y="60"/>
                              </a:lnTo>
                              <a:lnTo>
                                <a:pt x="231" y="52"/>
                              </a:lnTo>
                              <a:lnTo>
                                <a:pt x="236" y="45"/>
                              </a:lnTo>
                              <a:lnTo>
                                <a:pt x="236" y="40"/>
                              </a:lnTo>
                              <a:lnTo>
                                <a:pt x="231" y="35"/>
                              </a:lnTo>
                              <a:lnTo>
                                <a:pt x="229" y="32"/>
                              </a:lnTo>
                              <a:lnTo>
                                <a:pt x="229" y="30"/>
                              </a:lnTo>
                              <a:lnTo>
                                <a:pt x="231" y="32"/>
                              </a:lnTo>
                              <a:lnTo>
                                <a:pt x="239" y="35"/>
                              </a:lnTo>
                              <a:lnTo>
                                <a:pt x="253" y="32"/>
                              </a:lnTo>
                              <a:lnTo>
                                <a:pt x="263" y="25"/>
                              </a:lnTo>
                              <a:lnTo>
                                <a:pt x="266" y="20"/>
                              </a:lnTo>
                              <a:lnTo>
                                <a:pt x="271" y="15"/>
                              </a:lnTo>
                              <a:lnTo>
                                <a:pt x="271" y="7"/>
                              </a:lnTo>
                              <a:lnTo>
                                <a:pt x="273" y="0"/>
                              </a:lnTo>
                              <a:lnTo>
                                <a:pt x="194" y="0"/>
                              </a:lnTo>
                              <a:lnTo>
                                <a:pt x="184" y="0"/>
                              </a:lnTo>
                              <a:lnTo>
                                <a:pt x="176" y="2"/>
                              </a:lnTo>
                              <a:lnTo>
                                <a:pt x="171" y="5"/>
                              </a:lnTo>
                              <a:lnTo>
                                <a:pt x="167" y="10"/>
                              </a:lnTo>
                              <a:lnTo>
                                <a:pt x="162" y="17"/>
                              </a:lnTo>
                              <a:lnTo>
                                <a:pt x="159" y="22"/>
                              </a:lnTo>
                              <a:lnTo>
                                <a:pt x="159" y="27"/>
                              </a:lnTo>
                              <a:lnTo>
                                <a:pt x="162" y="35"/>
                              </a:lnTo>
                              <a:lnTo>
                                <a:pt x="159" y="35"/>
                              </a:lnTo>
                              <a:lnTo>
                                <a:pt x="157" y="32"/>
                              </a:lnTo>
                              <a:lnTo>
                                <a:pt x="149" y="20"/>
                              </a:lnTo>
                              <a:lnTo>
                                <a:pt x="142" y="12"/>
                              </a:lnTo>
                              <a:lnTo>
                                <a:pt x="129" y="7"/>
                              </a:lnTo>
                              <a:lnTo>
                                <a:pt x="117" y="5"/>
                              </a:lnTo>
                              <a:lnTo>
                                <a:pt x="124" y="12"/>
                              </a:lnTo>
                              <a:lnTo>
                                <a:pt x="124" y="15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2" name="Freeform 2204"/>
                      <wps:cNvSpPr>
                        <a:spLocks/>
                      </wps:cNvSpPr>
                      <wps:spPr bwMode="auto">
                        <a:xfrm>
                          <a:off x="531495" y="173990"/>
                          <a:ext cx="5080" cy="12700"/>
                        </a:xfrm>
                        <a:custGeom>
                          <a:avLst/>
                          <a:gdLst>
                            <a:gd name="T0" fmla="*/ 3 w 8"/>
                            <a:gd name="T1" fmla="*/ 20 h 20"/>
                            <a:gd name="T2" fmla="*/ 5 w 8"/>
                            <a:gd name="T3" fmla="*/ 13 h 20"/>
                            <a:gd name="T4" fmla="*/ 3 w 8"/>
                            <a:gd name="T5" fmla="*/ 5 h 20"/>
                            <a:gd name="T6" fmla="*/ 0 w 8"/>
                            <a:gd name="T7" fmla="*/ 3 h 20"/>
                            <a:gd name="T8" fmla="*/ 3 w 8"/>
                            <a:gd name="T9" fmla="*/ 0 h 20"/>
                            <a:gd name="T10" fmla="*/ 3 w 8"/>
                            <a:gd name="T11" fmla="*/ 0 h 20"/>
                            <a:gd name="T12" fmla="*/ 5 w 8"/>
                            <a:gd name="T13" fmla="*/ 3 h 20"/>
                            <a:gd name="T14" fmla="*/ 8 w 8"/>
                            <a:gd name="T15" fmla="*/ 5 h 20"/>
                            <a:gd name="T16" fmla="*/ 8 w 8"/>
                            <a:gd name="T17" fmla="*/ 10 h 20"/>
                            <a:gd name="T18" fmla="*/ 5 w 8"/>
                            <a:gd name="T19" fmla="*/ 13 h 20"/>
                            <a:gd name="T20" fmla="*/ 3 w 8"/>
                            <a:gd name="T21" fmla="*/ 18 h 20"/>
                            <a:gd name="T22" fmla="*/ 3 w 8"/>
                            <a:gd name="T23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8" h="20">
                              <a:moveTo>
                                <a:pt x="3" y="20"/>
                              </a:moveTo>
                              <a:lnTo>
                                <a:pt x="5" y="13"/>
                              </a:lnTo>
                              <a:lnTo>
                                <a:pt x="3" y="5"/>
                              </a:lnTo>
                              <a:lnTo>
                                <a:pt x="0" y="3"/>
                              </a:lnTo>
                              <a:lnTo>
                                <a:pt x="3" y="0"/>
                              </a:lnTo>
                              <a:lnTo>
                                <a:pt x="5" y="3"/>
                              </a:lnTo>
                              <a:lnTo>
                                <a:pt x="8" y="5"/>
                              </a:lnTo>
                              <a:lnTo>
                                <a:pt x="8" y="10"/>
                              </a:lnTo>
                              <a:lnTo>
                                <a:pt x="5" y="13"/>
                              </a:lnTo>
                              <a:lnTo>
                                <a:pt x="3" y="18"/>
                              </a:lnTo>
                              <a:lnTo>
                                <a:pt x="3" y="2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3" name="Freeform 2205"/>
                      <wps:cNvSpPr>
                        <a:spLocks/>
                      </wps:cNvSpPr>
                      <wps:spPr bwMode="auto">
                        <a:xfrm>
                          <a:off x="473075" y="175895"/>
                          <a:ext cx="8255" cy="1270"/>
                        </a:xfrm>
                        <a:custGeom>
                          <a:avLst/>
                          <a:gdLst>
                            <a:gd name="T0" fmla="*/ 0 w 13"/>
                            <a:gd name="T1" fmla="*/ 0 h 2"/>
                            <a:gd name="T2" fmla="*/ 5 w 13"/>
                            <a:gd name="T3" fmla="*/ 0 h 2"/>
                            <a:gd name="T4" fmla="*/ 10 w 13"/>
                            <a:gd name="T5" fmla="*/ 2 h 2"/>
                            <a:gd name="T6" fmla="*/ 13 w 13"/>
                            <a:gd name="T7" fmla="*/ 2 h 2"/>
                            <a:gd name="T8" fmla="*/ 13 w 13"/>
                            <a:gd name="T9" fmla="*/ 2 h 2"/>
                            <a:gd name="T10" fmla="*/ 13 w 13"/>
                            <a:gd name="T11" fmla="*/ 2 h 2"/>
                            <a:gd name="T12" fmla="*/ 5 w 13"/>
                            <a:gd name="T13" fmla="*/ 0 h 2"/>
                            <a:gd name="T14" fmla="*/ 0 w 13"/>
                            <a:gd name="T15" fmla="*/ 0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3" h="2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lnTo>
                                <a:pt x="10" y="2"/>
                              </a:lnTo>
                              <a:lnTo>
                                <a:pt x="13" y="2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4" name="Freeform 2206"/>
                      <wps:cNvSpPr>
                        <a:spLocks/>
                      </wps:cNvSpPr>
                      <wps:spPr bwMode="auto">
                        <a:xfrm>
                          <a:off x="467360" y="324485"/>
                          <a:ext cx="104140" cy="44450"/>
                        </a:xfrm>
                        <a:custGeom>
                          <a:avLst/>
                          <a:gdLst>
                            <a:gd name="T0" fmla="*/ 0 w 164"/>
                            <a:gd name="T1" fmla="*/ 60 h 70"/>
                            <a:gd name="T2" fmla="*/ 27 w 164"/>
                            <a:gd name="T3" fmla="*/ 55 h 70"/>
                            <a:gd name="T4" fmla="*/ 47 w 164"/>
                            <a:gd name="T5" fmla="*/ 48 h 70"/>
                            <a:gd name="T6" fmla="*/ 64 w 164"/>
                            <a:gd name="T7" fmla="*/ 38 h 70"/>
                            <a:gd name="T8" fmla="*/ 82 w 164"/>
                            <a:gd name="T9" fmla="*/ 28 h 70"/>
                            <a:gd name="T10" fmla="*/ 96 w 164"/>
                            <a:gd name="T11" fmla="*/ 18 h 70"/>
                            <a:gd name="T12" fmla="*/ 114 w 164"/>
                            <a:gd name="T13" fmla="*/ 8 h 70"/>
                            <a:gd name="T14" fmla="*/ 136 w 164"/>
                            <a:gd name="T15" fmla="*/ 3 h 70"/>
                            <a:gd name="T16" fmla="*/ 164 w 164"/>
                            <a:gd name="T17" fmla="*/ 0 h 70"/>
                            <a:gd name="T18" fmla="*/ 164 w 164"/>
                            <a:gd name="T19" fmla="*/ 13 h 70"/>
                            <a:gd name="T20" fmla="*/ 164 w 164"/>
                            <a:gd name="T21" fmla="*/ 28 h 70"/>
                            <a:gd name="T22" fmla="*/ 144 w 164"/>
                            <a:gd name="T23" fmla="*/ 25 h 70"/>
                            <a:gd name="T24" fmla="*/ 124 w 164"/>
                            <a:gd name="T25" fmla="*/ 25 h 70"/>
                            <a:gd name="T26" fmla="*/ 104 w 164"/>
                            <a:gd name="T27" fmla="*/ 30 h 70"/>
                            <a:gd name="T28" fmla="*/ 84 w 164"/>
                            <a:gd name="T29" fmla="*/ 38 h 70"/>
                            <a:gd name="T30" fmla="*/ 44 w 164"/>
                            <a:gd name="T31" fmla="*/ 55 h 70"/>
                            <a:gd name="T32" fmla="*/ 0 w 164"/>
                            <a:gd name="T33" fmla="*/ 70 h 70"/>
                            <a:gd name="T34" fmla="*/ 0 w 164"/>
                            <a:gd name="T35" fmla="*/ 65 h 70"/>
                            <a:gd name="T36" fmla="*/ 0 w 164"/>
                            <a:gd name="T37" fmla="*/ 6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64" h="70">
                              <a:moveTo>
                                <a:pt x="0" y="60"/>
                              </a:moveTo>
                              <a:lnTo>
                                <a:pt x="27" y="55"/>
                              </a:lnTo>
                              <a:lnTo>
                                <a:pt x="47" y="48"/>
                              </a:lnTo>
                              <a:lnTo>
                                <a:pt x="64" y="38"/>
                              </a:lnTo>
                              <a:lnTo>
                                <a:pt x="82" y="28"/>
                              </a:lnTo>
                              <a:lnTo>
                                <a:pt x="96" y="18"/>
                              </a:lnTo>
                              <a:lnTo>
                                <a:pt x="114" y="8"/>
                              </a:lnTo>
                              <a:lnTo>
                                <a:pt x="136" y="3"/>
                              </a:lnTo>
                              <a:lnTo>
                                <a:pt x="164" y="0"/>
                              </a:lnTo>
                              <a:lnTo>
                                <a:pt x="164" y="13"/>
                              </a:lnTo>
                              <a:lnTo>
                                <a:pt x="164" y="28"/>
                              </a:lnTo>
                              <a:lnTo>
                                <a:pt x="144" y="25"/>
                              </a:lnTo>
                              <a:lnTo>
                                <a:pt x="124" y="25"/>
                              </a:lnTo>
                              <a:lnTo>
                                <a:pt x="104" y="30"/>
                              </a:lnTo>
                              <a:lnTo>
                                <a:pt x="84" y="38"/>
                              </a:lnTo>
                              <a:lnTo>
                                <a:pt x="44" y="55"/>
                              </a:lnTo>
                              <a:lnTo>
                                <a:pt x="0" y="70"/>
                              </a:lnTo>
                              <a:lnTo>
                                <a:pt x="0" y="65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5" name="Freeform 2207"/>
                      <wps:cNvSpPr>
                        <a:spLocks/>
                      </wps:cNvSpPr>
                      <wps:spPr bwMode="auto">
                        <a:xfrm>
                          <a:off x="465455" y="302895"/>
                          <a:ext cx="104140" cy="58420"/>
                        </a:xfrm>
                        <a:custGeom>
                          <a:avLst/>
                          <a:gdLst>
                            <a:gd name="T0" fmla="*/ 0 w 164"/>
                            <a:gd name="T1" fmla="*/ 82 h 92"/>
                            <a:gd name="T2" fmla="*/ 15 w 164"/>
                            <a:gd name="T3" fmla="*/ 79 h 92"/>
                            <a:gd name="T4" fmla="*/ 27 w 164"/>
                            <a:gd name="T5" fmla="*/ 74 h 92"/>
                            <a:gd name="T6" fmla="*/ 40 w 164"/>
                            <a:gd name="T7" fmla="*/ 72 h 92"/>
                            <a:gd name="T8" fmla="*/ 50 w 164"/>
                            <a:gd name="T9" fmla="*/ 64 h 92"/>
                            <a:gd name="T10" fmla="*/ 67 w 164"/>
                            <a:gd name="T11" fmla="*/ 52 h 92"/>
                            <a:gd name="T12" fmla="*/ 82 w 164"/>
                            <a:gd name="T13" fmla="*/ 37 h 92"/>
                            <a:gd name="T14" fmla="*/ 99 w 164"/>
                            <a:gd name="T15" fmla="*/ 22 h 92"/>
                            <a:gd name="T16" fmla="*/ 117 w 164"/>
                            <a:gd name="T17" fmla="*/ 12 h 92"/>
                            <a:gd name="T18" fmla="*/ 127 w 164"/>
                            <a:gd name="T19" fmla="*/ 7 h 92"/>
                            <a:gd name="T20" fmla="*/ 137 w 164"/>
                            <a:gd name="T21" fmla="*/ 2 h 92"/>
                            <a:gd name="T22" fmla="*/ 149 w 164"/>
                            <a:gd name="T23" fmla="*/ 0 h 92"/>
                            <a:gd name="T24" fmla="*/ 164 w 164"/>
                            <a:gd name="T25" fmla="*/ 0 h 92"/>
                            <a:gd name="T26" fmla="*/ 164 w 164"/>
                            <a:gd name="T27" fmla="*/ 12 h 92"/>
                            <a:gd name="T28" fmla="*/ 164 w 164"/>
                            <a:gd name="T29" fmla="*/ 25 h 92"/>
                            <a:gd name="T30" fmla="*/ 142 w 164"/>
                            <a:gd name="T31" fmla="*/ 27 h 92"/>
                            <a:gd name="T32" fmla="*/ 122 w 164"/>
                            <a:gd name="T33" fmla="*/ 32 h 92"/>
                            <a:gd name="T34" fmla="*/ 104 w 164"/>
                            <a:gd name="T35" fmla="*/ 42 h 92"/>
                            <a:gd name="T36" fmla="*/ 85 w 164"/>
                            <a:gd name="T37" fmla="*/ 52 h 92"/>
                            <a:gd name="T38" fmla="*/ 65 w 164"/>
                            <a:gd name="T39" fmla="*/ 62 h 92"/>
                            <a:gd name="T40" fmla="*/ 45 w 164"/>
                            <a:gd name="T41" fmla="*/ 74 h 92"/>
                            <a:gd name="T42" fmla="*/ 22 w 164"/>
                            <a:gd name="T43" fmla="*/ 84 h 92"/>
                            <a:gd name="T44" fmla="*/ 0 w 164"/>
                            <a:gd name="T45" fmla="*/ 92 h 92"/>
                            <a:gd name="T46" fmla="*/ 0 w 164"/>
                            <a:gd name="T47" fmla="*/ 87 h 92"/>
                            <a:gd name="T48" fmla="*/ 0 w 164"/>
                            <a:gd name="T49" fmla="*/ 8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64" h="92">
                              <a:moveTo>
                                <a:pt x="0" y="82"/>
                              </a:moveTo>
                              <a:lnTo>
                                <a:pt x="15" y="79"/>
                              </a:lnTo>
                              <a:lnTo>
                                <a:pt x="27" y="74"/>
                              </a:lnTo>
                              <a:lnTo>
                                <a:pt x="40" y="72"/>
                              </a:lnTo>
                              <a:lnTo>
                                <a:pt x="50" y="64"/>
                              </a:lnTo>
                              <a:lnTo>
                                <a:pt x="67" y="52"/>
                              </a:lnTo>
                              <a:lnTo>
                                <a:pt x="82" y="37"/>
                              </a:lnTo>
                              <a:lnTo>
                                <a:pt x="99" y="22"/>
                              </a:lnTo>
                              <a:lnTo>
                                <a:pt x="117" y="12"/>
                              </a:lnTo>
                              <a:lnTo>
                                <a:pt x="127" y="7"/>
                              </a:lnTo>
                              <a:lnTo>
                                <a:pt x="137" y="2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2"/>
                              </a:lnTo>
                              <a:lnTo>
                                <a:pt x="164" y="25"/>
                              </a:lnTo>
                              <a:lnTo>
                                <a:pt x="142" y="27"/>
                              </a:lnTo>
                              <a:lnTo>
                                <a:pt x="122" y="32"/>
                              </a:lnTo>
                              <a:lnTo>
                                <a:pt x="104" y="42"/>
                              </a:lnTo>
                              <a:lnTo>
                                <a:pt x="85" y="52"/>
                              </a:lnTo>
                              <a:lnTo>
                                <a:pt x="65" y="62"/>
                              </a:lnTo>
                              <a:lnTo>
                                <a:pt x="45" y="74"/>
                              </a:lnTo>
                              <a:lnTo>
                                <a:pt x="22" y="84"/>
                              </a:lnTo>
                              <a:lnTo>
                                <a:pt x="0" y="92"/>
                              </a:lnTo>
                              <a:lnTo>
                                <a:pt x="0" y="87"/>
                              </a:lnTo>
                              <a:lnTo>
                                <a:pt x="0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6" name="Freeform 2208"/>
                      <wps:cNvSpPr>
                        <a:spLocks/>
                      </wps:cNvSpPr>
                      <wps:spPr bwMode="auto">
                        <a:xfrm>
                          <a:off x="465455" y="278765"/>
                          <a:ext cx="104140" cy="69850"/>
                        </a:xfrm>
                        <a:custGeom>
                          <a:avLst/>
                          <a:gdLst>
                            <a:gd name="T0" fmla="*/ 0 w 164"/>
                            <a:gd name="T1" fmla="*/ 100 h 110"/>
                            <a:gd name="T2" fmla="*/ 15 w 164"/>
                            <a:gd name="T3" fmla="*/ 97 h 110"/>
                            <a:gd name="T4" fmla="*/ 27 w 164"/>
                            <a:gd name="T5" fmla="*/ 92 h 110"/>
                            <a:gd name="T6" fmla="*/ 40 w 164"/>
                            <a:gd name="T7" fmla="*/ 87 h 110"/>
                            <a:gd name="T8" fmla="*/ 50 w 164"/>
                            <a:gd name="T9" fmla="*/ 82 h 110"/>
                            <a:gd name="T10" fmla="*/ 67 w 164"/>
                            <a:gd name="T11" fmla="*/ 65 h 110"/>
                            <a:gd name="T12" fmla="*/ 82 w 164"/>
                            <a:gd name="T13" fmla="*/ 48 h 110"/>
                            <a:gd name="T14" fmla="*/ 99 w 164"/>
                            <a:gd name="T15" fmla="*/ 30 h 110"/>
                            <a:gd name="T16" fmla="*/ 117 w 164"/>
                            <a:gd name="T17" fmla="*/ 15 h 110"/>
                            <a:gd name="T18" fmla="*/ 127 w 164"/>
                            <a:gd name="T19" fmla="*/ 8 h 110"/>
                            <a:gd name="T20" fmla="*/ 137 w 164"/>
                            <a:gd name="T21" fmla="*/ 3 h 110"/>
                            <a:gd name="T22" fmla="*/ 149 w 164"/>
                            <a:gd name="T23" fmla="*/ 0 h 110"/>
                            <a:gd name="T24" fmla="*/ 164 w 164"/>
                            <a:gd name="T25" fmla="*/ 0 h 110"/>
                            <a:gd name="T26" fmla="*/ 164 w 164"/>
                            <a:gd name="T27" fmla="*/ 13 h 110"/>
                            <a:gd name="T28" fmla="*/ 164 w 164"/>
                            <a:gd name="T29" fmla="*/ 25 h 110"/>
                            <a:gd name="T30" fmla="*/ 154 w 164"/>
                            <a:gd name="T31" fmla="*/ 28 h 110"/>
                            <a:gd name="T32" fmla="*/ 142 w 164"/>
                            <a:gd name="T33" fmla="*/ 28 h 110"/>
                            <a:gd name="T34" fmla="*/ 132 w 164"/>
                            <a:gd name="T35" fmla="*/ 33 h 110"/>
                            <a:gd name="T36" fmla="*/ 122 w 164"/>
                            <a:gd name="T37" fmla="*/ 38 h 110"/>
                            <a:gd name="T38" fmla="*/ 104 w 164"/>
                            <a:gd name="T39" fmla="*/ 48 h 110"/>
                            <a:gd name="T40" fmla="*/ 85 w 164"/>
                            <a:gd name="T41" fmla="*/ 63 h 110"/>
                            <a:gd name="T42" fmla="*/ 65 w 164"/>
                            <a:gd name="T43" fmla="*/ 75 h 110"/>
                            <a:gd name="T44" fmla="*/ 45 w 164"/>
                            <a:gd name="T45" fmla="*/ 90 h 110"/>
                            <a:gd name="T46" fmla="*/ 22 w 164"/>
                            <a:gd name="T47" fmla="*/ 102 h 110"/>
                            <a:gd name="T48" fmla="*/ 0 w 164"/>
                            <a:gd name="T49" fmla="*/ 110 h 110"/>
                            <a:gd name="T50" fmla="*/ 0 w 164"/>
                            <a:gd name="T51" fmla="*/ 105 h 110"/>
                            <a:gd name="T52" fmla="*/ 0 w 164"/>
                            <a:gd name="T53" fmla="*/ 10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64" h="110">
                              <a:moveTo>
                                <a:pt x="0" y="100"/>
                              </a:moveTo>
                              <a:lnTo>
                                <a:pt x="15" y="97"/>
                              </a:lnTo>
                              <a:lnTo>
                                <a:pt x="27" y="92"/>
                              </a:lnTo>
                              <a:lnTo>
                                <a:pt x="40" y="87"/>
                              </a:lnTo>
                              <a:lnTo>
                                <a:pt x="50" y="82"/>
                              </a:lnTo>
                              <a:lnTo>
                                <a:pt x="67" y="65"/>
                              </a:lnTo>
                              <a:lnTo>
                                <a:pt x="82" y="48"/>
                              </a:lnTo>
                              <a:lnTo>
                                <a:pt x="99" y="30"/>
                              </a:lnTo>
                              <a:lnTo>
                                <a:pt x="117" y="15"/>
                              </a:lnTo>
                              <a:lnTo>
                                <a:pt x="127" y="8"/>
                              </a:lnTo>
                              <a:lnTo>
                                <a:pt x="137" y="3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3"/>
                              </a:lnTo>
                              <a:lnTo>
                                <a:pt x="164" y="25"/>
                              </a:lnTo>
                              <a:lnTo>
                                <a:pt x="154" y="28"/>
                              </a:lnTo>
                              <a:lnTo>
                                <a:pt x="142" y="28"/>
                              </a:lnTo>
                              <a:lnTo>
                                <a:pt x="132" y="33"/>
                              </a:lnTo>
                              <a:lnTo>
                                <a:pt x="122" y="38"/>
                              </a:lnTo>
                              <a:lnTo>
                                <a:pt x="104" y="48"/>
                              </a:lnTo>
                              <a:lnTo>
                                <a:pt x="85" y="63"/>
                              </a:lnTo>
                              <a:lnTo>
                                <a:pt x="65" y="75"/>
                              </a:lnTo>
                              <a:lnTo>
                                <a:pt x="45" y="90"/>
                              </a:lnTo>
                              <a:lnTo>
                                <a:pt x="22" y="102"/>
                              </a:lnTo>
                              <a:lnTo>
                                <a:pt x="0" y="110"/>
                              </a:lnTo>
                              <a:lnTo>
                                <a:pt x="0" y="105"/>
                              </a:lnTo>
                              <a:lnTo>
                                <a:pt x="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7" name="Freeform 2209"/>
                      <wps:cNvSpPr>
                        <a:spLocks/>
                      </wps:cNvSpPr>
                      <wps:spPr bwMode="auto">
                        <a:xfrm>
                          <a:off x="465455" y="255270"/>
                          <a:ext cx="104140" cy="80645"/>
                        </a:xfrm>
                        <a:custGeom>
                          <a:avLst/>
                          <a:gdLst>
                            <a:gd name="T0" fmla="*/ 0 w 164"/>
                            <a:gd name="T1" fmla="*/ 117 h 127"/>
                            <a:gd name="T2" fmla="*/ 15 w 164"/>
                            <a:gd name="T3" fmla="*/ 114 h 127"/>
                            <a:gd name="T4" fmla="*/ 27 w 164"/>
                            <a:gd name="T5" fmla="*/ 109 h 127"/>
                            <a:gd name="T6" fmla="*/ 40 w 164"/>
                            <a:gd name="T7" fmla="*/ 104 h 127"/>
                            <a:gd name="T8" fmla="*/ 50 w 164"/>
                            <a:gd name="T9" fmla="*/ 97 h 127"/>
                            <a:gd name="T10" fmla="*/ 67 w 164"/>
                            <a:gd name="T11" fmla="*/ 77 h 127"/>
                            <a:gd name="T12" fmla="*/ 82 w 164"/>
                            <a:gd name="T13" fmla="*/ 55 h 127"/>
                            <a:gd name="T14" fmla="*/ 99 w 164"/>
                            <a:gd name="T15" fmla="*/ 35 h 127"/>
                            <a:gd name="T16" fmla="*/ 117 w 164"/>
                            <a:gd name="T17" fmla="*/ 17 h 127"/>
                            <a:gd name="T18" fmla="*/ 127 w 164"/>
                            <a:gd name="T19" fmla="*/ 10 h 127"/>
                            <a:gd name="T20" fmla="*/ 137 w 164"/>
                            <a:gd name="T21" fmla="*/ 5 h 127"/>
                            <a:gd name="T22" fmla="*/ 149 w 164"/>
                            <a:gd name="T23" fmla="*/ 0 h 127"/>
                            <a:gd name="T24" fmla="*/ 164 w 164"/>
                            <a:gd name="T25" fmla="*/ 0 h 127"/>
                            <a:gd name="T26" fmla="*/ 164 w 164"/>
                            <a:gd name="T27" fmla="*/ 12 h 127"/>
                            <a:gd name="T28" fmla="*/ 164 w 164"/>
                            <a:gd name="T29" fmla="*/ 25 h 127"/>
                            <a:gd name="T30" fmla="*/ 154 w 164"/>
                            <a:gd name="T31" fmla="*/ 27 h 127"/>
                            <a:gd name="T32" fmla="*/ 142 w 164"/>
                            <a:gd name="T33" fmla="*/ 30 h 127"/>
                            <a:gd name="T34" fmla="*/ 132 w 164"/>
                            <a:gd name="T35" fmla="*/ 32 h 127"/>
                            <a:gd name="T36" fmla="*/ 122 w 164"/>
                            <a:gd name="T37" fmla="*/ 40 h 127"/>
                            <a:gd name="T38" fmla="*/ 104 w 164"/>
                            <a:gd name="T39" fmla="*/ 52 h 127"/>
                            <a:gd name="T40" fmla="*/ 85 w 164"/>
                            <a:gd name="T41" fmla="*/ 70 h 127"/>
                            <a:gd name="T42" fmla="*/ 65 w 164"/>
                            <a:gd name="T43" fmla="*/ 87 h 127"/>
                            <a:gd name="T44" fmla="*/ 45 w 164"/>
                            <a:gd name="T45" fmla="*/ 104 h 127"/>
                            <a:gd name="T46" fmla="*/ 35 w 164"/>
                            <a:gd name="T47" fmla="*/ 112 h 127"/>
                            <a:gd name="T48" fmla="*/ 22 w 164"/>
                            <a:gd name="T49" fmla="*/ 119 h 127"/>
                            <a:gd name="T50" fmla="*/ 12 w 164"/>
                            <a:gd name="T51" fmla="*/ 124 h 127"/>
                            <a:gd name="T52" fmla="*/ 0 w 164"/>
                            <a:gd name="T53" fmla="*/ 127 h 127"/>
                            <a:gd name="T54" fmla="*/ 0 w 164"/>
                            <a:gd name="T55" fmla="*/ 122 h 127"/>
                            <a:gd name="T56" fmla="*/ 0 w 164"/>
                            <a:gd name="T57" fmla="*/ 117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4" h="127">
                              <a:moveTo>
                                <a:pt x="0" y="117"/>
                              </a:moveTo>
                              <a:lnTo>
                                <a:pt x="15" y="114"/>
                              </a:lnTo>
                              <a:lnTo>
                                <a:pt x="27" y="109"/>
                              </a:lnTo>
                              <a:lnTo>
                                <a:pt x="40" y="104"/>
                              </a:lnTo>
                              <a:lnTo>
                                <a:pt x="50" y="97"/>
                              </a:lnTo>
                              <a:lnTo>
                                <a:pt x="67" y="77"/>
                              </a:lnTo>
                              <a:lnTo>
                                <a:pt x="82" y="55"/>
                              </a:lnTo>
                              <a:lnTo>
                                <a:pt x="99" y="35"/>
                              </a:lnTo>
                              <a:lnTo>
                                <a:pt x="117" y="17"/>
                              </a:lnTo>
                              <a:lnTo>
                                <a:pt x="127" y="10"/>
                              </a:lnTo>
                              <a:lnTo>
                                <a:pt x="137" y="5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2"/>
                              </a:lnTo>
                              <a:lnTo>
                                <a:pt x="164" y="25"/>
                              </a:lnTo>
                              <a:lnTo>
                                <a:pt x="154" y="27"/>
                              </a:lnTo>
                              <a:lnTo>
                                <a:pt x="142" y="30"/>
                              </a:lnTo>
                              <a:lnTo>
                                <a:pt x="132" y="32"/>
                              </a:lnTo>
                              <a:lnTo>
                                <a:pt x="122" y="40"/>
                              </a:lnTo>
                              <a:lnTo>
                                <a:pt x="104" y="52"/>
                              </a:lnTo>
                              <a:lnTo>
                                <a:pt x="85" y="70"/>
                              </a:lnTo>
                              <a:lnTo>
                                <a:pt x="65" y="87"/>
                              </a:lnTo>
                              <a:lnTo>
                                <a:pt x="45" y="104"/>
                              </a:lnTo>
                              <a:lnTo>
                                <a:pt x="35" y="112"/>
                              </a:lnTo>
                              <a:lnTo>
                                <a:pt x="22" y="119"/>
                              </a:lnTo>
                              <a:lnTo>
                                <a:pt x="12" y="124"/>
                              </a:lnTo>
                              <a:lnTo>
                                <a:pt x="0" y="127"/>
                              </a:lnTo>
                              <a:lnTo>
                                <a:pt x="0" y="122"/>
                              </a:lnTo>
                              <a:lnTo>
                                <a:pt x="0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8" name="Freeform 2210"/>
                      <wps:cNvSpPr>
                        <a:spLocks/>
                      </wps:cNvSpPr>
                      <wps:spPr bwMode="auto">
                        <a:xfrm>
                          <a:off x="399415" y="198120"/>
                          <a:ext cx="66040" cy="172720"/>
                        </a:xfrm>
                        <a:custGeom>
                          <a:avLst/>
                          <a:gdLst>
                            <a:gd name="T0" fmla="*/ 25 w 104"/>
                            <a:gd name="T1" fmla="*/ 47 h 272"/>
                            <a:gd name="T2" fmla="*/ 44 w 104"/>
                            <a:gd name="T3" fmla="*/ 57 h 272"/>
                            <a:gd name="T4" fmla="*/ 59 w 104"/>
                            <a:gd name="T5" fmla="*/ 70 h 272"/>
                            <a:gd name="T6" fmla="*/ 64 w 104"/>
                            <a:gd name="T7" fmla="*/ 77 h 272"/>
                            <a:gd name="T8" fmla="*/ 69 w 104"/>
                            <a:gd name="T9" fmla="*/ 90 h 272"/>
                            <a:gd name="T10" fmla="*/ 72 w 104"/>
                            <a:gd name="T11" fmla="*/ 105 h 272"/>
                            <a:gd name="T12" fmla="*/ 77 w 104"/>
                            <a:gd name="T13" fmla="*/ 122 h 272"/>
                            <a:gd name="T14" fmla="*/ 92 w 104"/>
                            <a:gd name="T15" fmla="*/ 122 h 272"/>
                            <a:gd name="T16" fmla="*/ 92 w 104"/>
                            <a:gd name="T17" fmla="*/ 137 h 272"/>
                            <a:gd name="T18" fmla="*/ 104 w 104"/>
                            <a:gd name="T19" fmla="*/ 137 h 272"/>
                            <a:gd name="T20" fmla="*/ 104 w 104"/>
                            <a:gd name="T21" fmla="*/ 272 h 272"/>
                            <a:gd name="T22" fmla="*/ 72 w 104"/>
                            <a:gd name="T23" fmla="*/ 272 h 272"/>
                            <a:gd name="T24" fmla="*/ 69 w 104"/>
                            <a:gd name="T25" fmla="*/ 140 h 272"/>
                            <a:gd name="T26" fmla="*/ 54 w 104"/>
                            <a:gd name="T27" fmla="*/ 140 h 272"/>
                            <a:gd name="T28" fmla="*/ 54 w 104"/>
                            <a:gd name="T29" fmla="*/ 122 h 272"/>
                            <a:gd name="T30" fmla="*/ 39 w 104"/>
                            <a:gd name="T31" fmla="*/ 122 h 272"/>
                            <a:gd name="T32" fmla="*/ 34 w 104"/>
                            <a:gd name="T33" fmla="*/ 95 h 272"/>
                            <a:gd name="T34" fmla="*/ 27 w 104"/>
                            <a:gd name="T35" fmla="*/ 77 h 272"/>
                            <a:gd name="T36" fmla="*/ 15 w 104"/>
                            <a:gd name="T37" fmla="*/ 65 h 272"/>
                            <a:gd name="T38" fmla="*/ 0 w 104"/>
                            <a:gd name="T39" fmla="*/ 52 h 272"/>
                            <a:gd name="T40" fmla="*/ 0 w 104"/>
                            <a:gd name="T41" fmla="*/ 32 h 272"/>
                            <a:gd name="T42" fmla="*/ 0 w 104"/>
                            <a:gd name="T43" fmla="*/ 12 h 272"/>
                            <a:gd name="T44" fmla="*/ 7 w 104"/>
                            <a:gd name="T45" fmla="*/ 12 h 272"/>
                            <a:gd name="T46" fmla="*/ 7 w 104"/>
                            <a:gd name="T47" fmla="*/ 0 h 272"/>
                            <a:gd name="T48" fmla="*/ 30 w 104"/>
                            <a:gd name="T49" fmla="*/ 12 h 272"/>
                            <a:gd name="T50" fmla="*/ 30 w 104"/>
                            <a:gd name="T51" fmla="*/ 25 h 272"/>
                            <a:gd name="T52" fmla="*/ 25 w 104"/>
                            <a:gd name="T53" fmla="*/ 25 h 272"/>
                            <a:gd name="T54" fmla="*/ 25 w 104"/>
                            <a:gd name="T55" fmla="*/ 37 h 272"/>
                            <a:gd name="T56" fmla="*/ 25 w 104"/>
                            <a:gd name="T57" fmla="*/ 47 h 2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04" h="272">
                              <a:moveTo>
                                <a:pt x="25" y="47"/>
                              </a:moveTo>
                              <a:lnTo>
                                <a:pt x="44" y="57"/>
                              </a:lnTo>
                              <a:lnTo>
                                <a:pt x="59" y="70"/>
                              </a:lnTo>
                              <a:lnTo>
                                <a:pt x="64" y="77"/>
                              </a:lnTo>
                              <a:lnTo>
                                <a:pt x="69" y="90"/>
                              </a:lnTo>
                              <a:lnTo>
                                <a:pt x="72" y="105"/>
                              </a:lnTo>
                              <a:lnTo>
                                <a:pt x="77" y="122"/>
                              </a:lnTo>
                              <a:lnTo>
                                <a:pt x="92" y="122"/>
                              </a:lnTo>
                              <a:lnTo>
                                <a:pt x="92" y="137"/>
                              </a:lnTo>
                              <a:lnTo>
                                <a:pt x="104" y="137"/>
                              </a:lnTo>
                              <a:lnTo>
                                <a:pt x="104" y="272"/>
                              </a:lnTo>
                              <a:lnTo>
                                <a:pt x="72" y="272"/>
                              </a:lnTo>
                              <a:lnTo>
                                <a:pt x="69" y="140"/>
                              </a:lnTo>
                              <a:lnTo>
                                <a:pt x="54" y="140"/>
                              </a:lnTo>
                              <a:lnTo>
                                <a:pt x="54" y="122"/>
                              </a:lnTo>
                              <a:lnTo>
                                <a:pt x="39" y="122"/>
                              </a:lnTo>
                              <a:lnTo>
                                <a:pt x="34" y="95"/>
                              </a:lnTo>
                              <a:lnTo>
                                <a:pt x="27" y="77"/>
                              </a:lnTo>
                              <a:lnTo>
                                <a:pt x="15" y="65"/>
                              </a:lnTo>
                              <a:lnTo>
                                <a:pt x="0" y="52"/>
                              </a:lnTo>
                              <a:lnTo>
                                <a:pt x="0" y="32"/>
                              </a:lnTo>
                              <a:lnTo>
                                <a:pt x="0" y="12"/>
                              </a:ln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30" y="12"/>
                              </a:lnTo>
                              <a:lnTo>
                                <a:pt x="30" y="25"/>
                              </a:lnTo>
                              <a:lnTo>
                                <a:pt x="25" y="25"/>
                              </a:lnTo>
                              <a:lnTo>
                                <a:pt x="25" y="37"/>
                              </a:lnTo>
                              <a:lnTo>
                                <a:pt x="25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9" name="Freeform 2211"/>
                      <wps:cNvSpPr>
                        <a:spLocks/>
                      </wps:cNvSpPr>
                      <wps:spPr bwMode="auto">
                        <a:xfrm>
                          <a:off x="399415" y="198120"/>
                          <a:ext cx="66040" cy="172720"/>
                        </a:xfrm>
                        <a:custGeom>
                          <a:avLst/>
                          <a:gdLst>
                            <a:gd name="T0" fmla="*/ 25 w 104"/>
                            <a:gd name="T1" fmla="*/ 47 h 272"/>
                            <a:gd name="T2" fmla="*/ 44 w 104"/>
                            <a:gd name="T3" fmla="*/ 57 h 272"/>
                            <a:gd name="T4" fmla="*/ 59 w 104"/>
                            <a:gd name="T5" fmla="*/ 70 h 272"/>
                            <a:gd name="T6" fmla="*/ 64 w 104"/>
                            <a:gd name="T7" fmla="*/ 77 h 272"/>
                            <a:gd name="T8" fmla="*/ 69 w 104"/>
                            <a:gd name="T9" fmla="*/ 90 h 272"/>
                            <a:gd name="T10" fmla="*/ 72 w 104"/>
                            <a:gd name="T11" fmla="*/ 105 h 272"/>
                            <a:gd name="T12" fmla="*/ 77 w 104"/>
                            <a:gd name="T13" fmla="*/ 122 h 272"/>
                            <a:gd name="T14" fmla="*/ 92 w 104"/>
                            <a:gd name="T15" fmla="*/ 122 h 272"/>
                            <a:gd name="T16" fmla="*/ 92 w 104"/>
                            <a:gd name="T17" fmla="*/ 137 h 272"/>
                            <a:gd name="T18" fmla="*/ 104 w 104"/>
                            <a:gd name="T19" fmla="*/ 137 h 272"/>
                            <a:gd name="T20" fmla="*/ 104 w 104"/>
                            <a:gd name="T21" fmla="*/ 272 h 272"/>
                            <a:gd name="T22" fmla="*/ 72 w 104"/>
                            <a:gd name="T23" fmla="*/ 272 h 272"/>
                            <a:gd name="T24" fmla="*/ 69 w 104"/>
                            <a:gd name="T25" fmla="*/ 140 h 272"/>
                            <a:gd name="T26" fmla="*/ 54 w 104"/>
                            <a:gd name="T27" fmla="*/ 140 h 272"/>
                            <a:gd name="T28" fmla="*/ 54 w 104"/>
                            <a:gd name="T29" fmla="*/ 122 h 272"/>
                            <a:gd name="T30" fmla="*/ 39 w 104"/>
                            <a:gd name="T31" fmla="*/ 122 h 272"/>
                            <a:gd name="T32" fmla="*/ 34 w 104"/>
                            <a:gd name="T33" fmla="*/ 95 h 272"/>
                            <a:gd name="T34" fmla="*/ 27 w 104"/>
                            <a:gd name="T35" fmla="*/ 77 h 272"/>
                            <a:gd name="T36" fmla="*/ 15 w 104"/>
                            <a:gd name="T37" fmla="*/ 65 h 272"/>
                            <a:gd name="T38" fmla="*/ 0 w 104"/>
                            <a:gd name="T39" fmla="*/ 52 h 272"/>
                            <a:gd name="T40" fmla="*/ 0 w 104"/>
                            <a:gd name="T41" fmla="*/ 32 h 272"/>
                            <a:gd name="T42" fmla="*/ 0 w 104"/>
                            <a:gd name="T43" fmla="*/ 12 h 272"/>
                            <a:gd name="T44" fmla="*/ 7 w 104"/>
                            <a:gd name="T45" fmla="*/ 12 h 272"/>
                            <a:gd name="T46" fmla="*/ 7 w 104"/>
                            <a:gd name="T47" fmla="*/ 0 h 272"/>
                            <a:gd name="T48" fmla="*/ 30 w 104"/>
                            <a:gd name="T49" fmla="*/ 12 h 272"/>
                            <a:gd name="T50" fmla="*/ 30 w 104"/>
                            <a:gd name="T51" fmla="*/ 25 h 272"/>
                            <a:gd name="T52" fmla="*/ 25 w 104"/>
                            <a:gd name="T53" fmla="*/ 25 h 272"/>
                            <a:gd name="T54" fmla="*/ 25 w 104"/>
                            <a:gd name="T55" fmla="*/ 37 h 272"/>
                            <a:gd name="T56" fmla="*/ 25 w 104"/>
                            <a:gd name="T57" fmla="*/ 47 h 2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04" h="272">
                              <a:moveTo>
                                <a:pt x="25" y="47"/>
                              </a:moveTo>
                              <a:lnTo>
                                <a:pt x="44" y="57"/>
                              </a:lnTo>
                              <a:lnTo>
                                <a:pt x="59" y="70"/>
                              </a:lnTo>
                              <a:lnTo>
                                <a:pt x="64" y="77"/>
                              </a:lnTo>
                              <a:lnTo>
                                <a:pt x="69" y="90"/>
                              </a:lnTo>
                              <a:lnTo>
                                <a:pt x="72" y="105"/>
                              </a:lnTo>
                              <a:lnTo>
                                <a:pt x="77" y="122"/>
                              </a:lnTo>
                              <a:lnTo>
                                <a:pt x="92" y="122"/>
                              </a:lnTo>
                              <a:lnTo>
                                <a:pt x="92" y="137"/>
                              </a:lnTo>
                              <a:lnTo>
                                <a:pt x="104" y="137"/>
                              </a:lnTo>
                              <a:lnTo>
                                <a:pt x="104" y="272"/>
                              </a:lnTo>
                              <a:lnTo>
                                <a:pt x="72" y="272"/>
                              </a:lnTo>
                              <a:lnTo>
                                <a:pt x="69" y="140"/>
                              </a:lnTo>
                              <a:lnTo>
                                <a:pt x="54" y="140"/>
                              </a:lnTo>
                              <a:lnTo>
                                <a:pt x="54" y="122"/>
                              </a:lnTo>
                              <a:lnTo>
                                <a:pt x="39" y="122"/>
                              </a:lnTo>
                              <a:lnTo>
                                <a:pt x="34" y="95"/>
                              </a:lnTo>
                              <a:lnTo>
                                <a:pt x="27" y="77"/>
                              </a:lnTo>
                              <a:lnTo>
                                <a:pt x="15" y="65"/>
                              </a:lnTo>
                              <a:lnTo>
                                <a:pt x="0" y="52"/>
                              </a:lnTo>
                              <a:lnTo>
                                <a:pt x="0" y="32"/>
                              </a:lnTo>
                              <a:lnTo>
                                <a:pt x="0" y="12"/>
                              </a:ln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30" y="12"/>
                              </a:lnTo>
                              <a:lnTo>
                                <a:pt x="30" y="25"/>
                              </a:lnTo>
                              <a:lnTo>
                                <a:pt x="25" y="25"/>
                              </a:lnTo>
                              <a:lnTo>
                                <a:pt x="25" y="37"/>
                              </a:lnTo>
                              <a:lnTo>
                                <a:pt x="25" y="47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0" name="Freeform 2212"/>
                      <wps:cNvSpPr>
                        <a:spLocks/>
                      </wps:cNvSpPr>
                      <wps:spPr bwMode="auto">
                        <a:xfrm>
                          <a:off x="316865" y="199390"/>
                          <a:ext cx="128270" cy="171450"/>
                        </a:xfrm>
                        <a:custGeom>
                          <a:avLst/>
                          <a:gdLst>
                            <a:gd name="T0" fmla="*/ 102 w 202"/>
                            <a:gd name="T1" fmla="*/ 270 h 270"/>
                            <a:gd name="T2" fmla="*/ 202 w 202"/>
                            <a:gd name="T3" fmla="*/ 270 h 270"/>
                            <a:gd name="T4" fmla="*/ 202 w 202"/>
                            <a:gd name="T5" fmla="*/ 138 h 270"/>
                            <a:gd name="T6" fmla="*/ 184 w 202"/>
                            <a:gd name="T7" fmla="*/ 138 h 270"/>
                            <a:gd name="T8" fmla="*/ 184 w 202"/>
                            <a:gd name="T9" fmla="*/ 120 h 270"/>
                            <a:gd name="T10" fmla="*/ 169 w 202"/>
                            <a:gd name="T11" fmla="*/ 120 h 270"/>
                            <a:gd name="T12" fmla="*/ 164 w 202"/>
                            <a:gd name="T13" fmla="*/ 93 h 270"/>
                            <a:gd name="T14" fmla="*/ 157 w 202"/>
                            <a:gd name="T15" fmla="*/ 75 h 270"/>
                            <a:gd name="T16" fmla="*/ 145 w 202"/>
                            <a:gd name="T17" fmla="*/ 63 h 270"/>
                            <a:gd name="T18" fmla="*/ 130 w 202"/>
                            <a:gd name="T19" fmla="*/ 50 h 270"/>
                            <a:gd name="T20" fmla="*/ 130 w 202"/>
                            <a:gd name="T21" fmla="*/ 30 h 270"/>
                            <a:gd name="T22" fmla="*/ 130 w 202"/>
                            <a:gd name="T23" fmla="*/ 10 h 270"/>
                            <a:gd name="T24" fmla="*/ 137 w 202"/>
                            <a:gd name="T25" fmla="*/ 10 h 270"/>
                            <a:gd name="T26" fmla="*/ 137 w 202"/>
                            <a:gd name="T27" fmla="*/ 0 h 270"/>
                            <a:gd name="T28" fmla="*/ 100 w 202"/>
                            <a:gd name="T29" fmla="*/ 0 h 270"/>
                            <a:gd name="T30" fmla="*/ 100 w 202"/>
                            <a:gd name="T31" fmla="*/ 0 h 270"/>
                            <a:gd name="T32" fmla="*/ 63 w 202"/>
                            <a:gd name="T33" fmla="*/ 0 h 270"/>
                            <a:gd name="T34" fmla="*/ 63 w 202"/>
                            <a:gd name="T35" fmla="*/ 10 h 270"/>
                            <a:gd name="T36" fmla="*/ 73 w 202"/>
                            <a:gd name="T37" fmla="*/ 10 h 270"/>
                            <a:gd name="T38" fmla="*/ 73 w 202"/>
                            <a:gd name="T39" fmla="*/ 30 h 270"/>
                            <a:gd name="T40" fmla="*/ 73 w 202"/>
                            <a:gd name="T41" fmla="*/ 50 h 270"/>
                            <a:gd name="T42" fmla="*/ 58 w 202"/>
                            <a:gd name="T43" fmla="*/ 63 h 270"/>
                            <a:gd name="T44" fmla="*/ 45 w 202"/>
                            <a:gd name="T45" fmla="*/ 75 h 270"/>
                            <a:gd name="T46" fmla="*/ 38 w 202"/>
                            <a:gd name="T47" fmla="*/ 93 h 270"/>
                            <a:gd name="T48" fmla="*/ 33 w 202"/>
                            <a:gd name="T49" fmla="*/ 120 h 270"/>
                            <a:gd name="T50" fmla="*/ 18 w 202"/>
                            <a:gd name="T51" fmla="*/ 120 h 270"/>
                            <a:gd name="T52" fmla="*/ 18 w 202"/>
                            <a:gd name="T53" fmla="*/ 138 h 270"/>
                            <a:gd name="T54" fmla="*/ 0 w 202"/>
                            <a:gd name="T55" fmla="*/ 138 h 270"/>
                            <a:gd name="T56" fmla="*/ 0 w 202"/>
                            <a:gd name="T57" fmla="*/ 270 h 270"/>
                            <a:gd name="T58" fmla="*/ 102 w 202"/>
                            <a:gd name="T59" fmla="*/ 27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02" h="270">
                              <a:moveTo>
                                <a:pt x="102" y="270"/>
                              </a:moveTo>
                              <a:lnTo>
                                <a:pt x="202" y="270"/>
                              </a:lnTo>
                              <a:lnTo>
                                <a:pt x="202" y="138"/>
                              </a:lnTo>
                              <a:lnTo>
                                <a:pt x="184" y="138"/>
                              </a:lnTo>
                              <a:lnTo>
                                <a:pt x="184" y="120"/>
                              </a:lnTo>
                              <a:lnTo>
                                <a:pt x="169" y="120"/>
                              </a:lnTo>
                              <a:lnTo>
                                <a:pt x="164" y="93"/>
                              </a:lnTo>
                              <a:lnTo>
                                <a:pt x="157" y="75"/>
                              </a:lnTo>
                              <a:lnTo>
                                <a:pt x="145" y="63"/>
                              </a:lnTo>
                              <a:lnTo>
                                <a:pt x="130" y="50"/>
                              </a:lnTo>
                              <a:lnTo>
                                <a:pt x="130" y="30"/>
                              </a:lnTo>
                              <a:lnTo>
                                <a:pt x="130" y="10"/>
                              </a:lnTo>
                              <a:lnTo>
                                <a:pt x="137" y="10"/>
                              </a:lnTo>
                              <a:lnTo>
                                <a:pt x="137" y="0"/>
                              </a:lnTo>
                              <a:lnTo>
                                <a:pt x="100" y="0"/>
                              </a:lnTo>
                              <a:lnTo>
                                <a:pt x="63" y="0"/>
                              </a:lnTo>
                              <a:lnTo>
                                <a:pt x="63" y="10"/>
                              </a:lnTo>
                              <a:lnTo>
                                <a:pt x="73" y="10"/>
                              </a:lnTo>
                              <a:lnTo>
                                <a:pt x="73" y="30"/>
                              </a:lnTo>
                              <a:lnTo>
                                <a:pt x="73" y="50"/>
                              </a:lnTo>
                              <a:lnTo>
                                <a:pt x="58" y="63"/>
                              </a:lnTo>
                              <a:lnTo>
                                <a:pt x="45" y="75"/>
                              </a:lnTo>
                              <a:lnTo>
                                <a:pt x="38" y="93"/>
                              </a:lnTo>
                              <a:lnTo>
                                <a:pt x="33" y="120"/>
                              </a:lnTo>
                              <a:lnTo>
                                <a:pt x="18" y="120"/>
                              </a:lnTo>
                              <a:lnTo>
                                <a:pt x="18" y="138"/>
                              </a:lnTo>
                              <a:lnTo>
                                <a:pt x="0" y="138"/>
                              </a:lnTo>
                              <a:lnTo>
                                <a:pt x="0" y="270"/>
                              </a:lnTo>
                              <a:lnTo>
                                <a:pt x="102" y="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9B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1" name="Freeform 2213"/>
                      <wps:cNvSpPr>
                        <a:spLocks/>
                      </wps:cNvSpPr>
                      <wps:spPr bwMode="auto">
                        <a:xfrm>
                          <a:off x="316865" y="199390"/>
                          <a:ext cx="128270" cy="171450"/>
                        </a:xfrm>
                        <a:custGeom>
                          <a:avLst/>
                          <a:gdLst>
                            <a:gd name="T0" fmla="*/ 102 w 202"/>
                            <a:gd name="T1" fmla="*/ 270 h 270"/>
                            <a:gd name="T2" fmla="*/ 202 w 202"/>
                            <a:gd name="T3" fmla="*/ 270 h 270"/>
                            <a:gd name="T4" fmla="*/ 202 w 202"/>
                            <a:gd name="T5" fmla="*/ 138 h 270"/>
                            <a:gd name="T6" fmla="*/ 184 w 202"/>
                            <a:gd name="T7" fmla="*/ 138 h 270"/>
                            <a:gd name="T8" fmla="*/ 184 w 202"/>
                            <a:gd name="T9" fmla="*/ 120 h 270"/>
                            <a:gd name="T10" fmla="*/ 169 w 202"/>
                            <a:gd name="T11" fmla="*/ 120 h 270"/>
                            <a:gd name="T12" fmla="*/ 164 w 202"/>
                            <a:gd name="T13" fmla="*/ 93 h 270"/>
                            <a:gd name="T14" fmla="*/ 157 w 202"/>
                            <a:gd name="T15" fmla="*/ 75 h 270"/>
                            <a:gd name="T16" fmla="*/ 145 w 202"/>
                            <a:gd name="T17" fmla="*/ 63 h 270"/>
                            <a:gd name="T18" fmla="*/ 130 w 202"/>
                            <a:gd name="T19" fmla="*/ 50 h 270"/>
                            <a:gd name="T20" fmla="*/ 130 w 202"/>
                            <a:gd name="T21" fmla="*/ 30 h 270"/>
                            <a:gd name="T22" fmla="*/ 130 w 202"/>
                            <a:gd name="T23" fmla="*/ 10 h 270"/>
                            <a:gd name="T24" fmla="*/ 137 w 202"/>
                            <a:gd name="T25" fmla="*/ 10 h 270"/>
                            <a:gd name="T26" fmla="*/ 137 w 202"/>
                            <a:gd name="T27" fmla="*/ 0 h 270"/>
                            <a:gd name="T28" fmla="*/ 100 w 202"/>
                            <a:gd name="T29" fmla="*/ 0 h 270"/>
                            <a:gd name="T30" fmla="*/ 100 w 202"/>
                            <a:gd name="T31" fmla="*/ 0 h 270"/>
                            <a:gd name="T32" fmla="*/ 63 w 202"/>
                            <a:gd name="T33" fmla="*/ 0 h 270"/>
                            <a:gd name="T34" fmla="*/ 63 w 202"/>
                            <a:gd name="T35" fmla="*/ 10 h 270"/>
                            <a:gd name="T36" fmla="*/ 73 w 202"/>
                            <a:gd name="T37" fmla="*/ 10 h 270"/>
                            <a:gd name="T38" fmla="*/ 73 w 202"/>
                            <a:gd name="T39" fmla="*/ 30 h 270"/>
                            <a:gd name="T40" fmla="*/ 73 w 202"/>
                            <a:gd name="T41" fmla="*/ 50 h 270"/>
                            <a:gd name="T42" fmla="*/ 58 w 202"/>
                            <a:gd name="T43" fmla="*/ 63 h 270"/>
                            <a:gd name="T44" fmla="*/ 45 w 202"/>
                            <a:gd name="T45" fmla="*/ 75 h 270"/>
                            <a:gd name="T46" fmla="*/ 38 w 202"/>
                            <a:gd name="T47" fmla="*/ 93 h 270"/>
                            <a:gd name="T48" fmla="*/ 33 w 202"/>
                            <a:gd name="T49" fmla="*/ 120 h 270"/>
                            <a:gd name="T50" fmla="*/ 18 w 202"/>
                            <a:gd name="T51" fmla="*/ 120 h 270"/>
                            <a:gd name="T52" fmla="*/ 18 w 202"/>
                            <a:gd name="T53" fmla="*/ 138 h 270"/>
                            <a:gd name="T54" fmla="*/ 0 w 202"/>
                            <a:gd name="T55" fmla="*/ 138 h 270"/>
                            <a:gd name="T56" fmla="*/ 0 w 202"/>
                            <a:gd name="T57" fmla="*/ 270 h 270"/>
                            <a:gd name="T58" fmla="*/ 102 w 202"/>
                            <a:gd name="T59" fmla="*/ 270 h 270"/>
                            <a:gd name="T60" fmla="*/ 102 w 202"/>
                            <a:gd name="T61" fmla="*/ 27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02" h="270">
                              <a:moveTo>
                                <a:pt x="102" y="270"/>
                              </a:moveTo>
                              <a:lnTo>
                                <a:pt x="202" y="270"/>
                              </a:lnTo>
                              <a:lnTo>
                                <a:pt x="202" y="138"/>
                              </a:lnTo>
                              <a:lnTo>
                                <a:pt x="184" y="138"/>
                              </a:lnTo>
                              <a:lnTo>
                                <a:pt x="184" y="120"/>
                              </a:lnTo>
                              <a:lnTo>
                                <a:pt x="169" y="120"/>
                              </a:lnTo>
                              <a:lnTo>
                                <a:pt x="164" y="93"/>
                              </a:lnTo>
                              <a:lnTo>
                                <a:pt x="157" y="75"/>
                              </a:lnTo>
                              <a:lnTo>
                                <a:pt x="145" y="63"/>
                              </a:lnTo>
                              <a:lnTo>
                                <a:pt x="130" y="50"/>
                              </a:lnTo>
                              <a:lnTo>
                                <a:pt x="130" y="30"/>
                              </a:lnTo>
                              <a:lnTo>
                                <a:pt x="130" y="10"/>
                              </a:lnTo>
                              <a:lnTo>
                                <a:pt x="137" y="10"/>
                              </a:lnTo>
                              <a:lnTo>
                                <a:pt x="137" y="0"/>
                              </a:lnTo>
                              <a:lnTo>
                                <a:pt x="100" y="0"/>
                              </a:lnTo>
                              <a:lnTo>
                                <a:pt x="63" y="0"/>
                              </a:lnTo>
                              <a:lnTo>
                                <a:pt x="63" y="10"/>
                              </a:lnTo>
                              <a:lnTo>
                                <a:pt x="73" y="10"/>
                              </a:lnTo>
                              <a:lnTo>
                                <a:pt x="73" y="30"/>
                              </a:lnTo>
                              <a:lnTo>
                                <a:pt x="73" y="50"/>
                              </a:lnTo>
                              <a:lnTo>
                                <a:pt x="58" y="63"/>
                              </a:lnTo>
                              <a:lnTo>
                                <a:pt x="45" y="75"/>
                              </a:lnTo>
                              <a:lnTo>
                                <a:pt x="38" y="93"/>
                              </a:lnTo>
                              <a:lnTo>
                                <a:pt x="33" y="120"/>
                              </a:lnTo>
                              <a:lnTo>
                                <a:pt x="18" y="120"/>
                              </a:lnTo>
                              <a:lnTo>
                                <a:pt x="18" y="138"/>
                              </a:lnTo>
                              <a:lnTo>
                                <a:pt x="0" y="138"/>
                              </a:lnTo>
                              <a:lnTo>
                                <a:pt x="0" y="270"/>
                              </a:lnTo>
                              <a:lnTo>
                                <a:pt x="102" y="27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2" name="Freeform 2214"/>
                      <wps:cNvSpPr>
                        <a:spLocks/>
                      </wps:cNvSpPr>
                      <wps:spPr bwMode="auto">
                        <a:xfrm>
                          <a:off x="325120" y="234315"/>
                          <a:ext cx="111760" cy="136525"/>
                        </a:xfrm>
                        <a:custGeom>
                          <a:avLst/>
                          <a:gdLst>
                            <a:gd name="T0" fmla="*/ 176 w 176"/>
                            <a:gd name="T1" fmla="*/ 215 h 215"/>
                            <a:gd name="T2" fmla="*/ 176 w 176"/>
                            <a:gd name="T3" fmla="*/ 93 h 215"/>
                            <a:gd name="T4" fmla="*/ 161 w 176"/>
                            <a:gd name="T5" fmla="*/ 93 h 215"/>
                            <a:gd name="T6" fmla="*/ 161 w 176"/>
                            <a:gd name="T7" fmla="*/ 73 h 215"/>
                            <a:gd name="T8" fmla="*/ 147 w 176"/>
                            <a:gd name="T9" fmla="*/ 73 h 215"/>
                            <a:gd name="T10" fmla="*/ 142 w 176"/>
                            <a:gd name="T11" fmla="*/ 53 h 215"/>
                            <a:gd name="T12" fmla="*/ 137 w 176"/>
                            <a:gd name="T13" fmla="*/ 33 h 215"/>
                            <a:gd name="T14" fmla="*/ 132 w 176"/>
                            <a:gd name="T15" fmla="*/ 25 h 215"/>
                            <a:gd name="T16" fmla="*/ 124 w 176"/>
                            <a:gd name="T17" fmla="*/ 18 h 215"/>
                            <a:gd name="T18" fmla="*/ 117 w 176"/>
                            <a:gd name="T19" fmla="*/ 10 h 215"/>
                            <a:gd name="T20" fmla="*/ 107 w 176"/>
                            <a:gd name="T21" fmla="*/ 3 h 215"/>
                            <a:gd name="T22" fmla="*/ 99 w 176"/>
                            <a:gd name="T23" fmla="*/ 0 h 215"/>
                            <a:gd name="T24" fmla="*/ 89 w 176"/>
                            <a:gd name="T25" fmla="*/ 0 h 215"/>
                            <a:gd name="T26" fmla="*/ 79 w 176"/>
                            <a:gd name="T27" fmla="*/ 0 h 215"/>
                            <a:gd name="T28" fmla="*/ 67 w 176"/>
                            <a:gd name="T29" fmla="*/ 3 h 215"/>
                            <a:gd name="T30" fmla="*/ 60 w 176"/>
                            <a:gd name="T31" fmla="*/ 8 h 215"/>
                            <a:gd name="T32" fmla="*/ 52 w 176"/>
                            <a:gd name="T33" fmla="*/ 13 h 215"/>
                            <a:gd name="T34" fmla="*/ 47 w 176"/>
                            <a:gd name="T35" fmla="*/ 20 h 215"/>
                            <a:gd name="T36" fmla="*/ 42 w 176"/>
                            <a:gd name="T37" fmla="*/ 28 h 215"/>
                            <a:gd name="T38" fmla="*/ 32 w 176"/>
                            <a:gd name="T39" fmla="*/ 48 h 215"/>
                            <a:gd name="T40" fmla="*/ 27 w 176"/>
                            <a:gd name="T41" fmla="*/ 73 h 215"/>
                            <a:gd name="T42" fmla="*/ 12 w 176"/>
                            <a:gd name="T43" fmla="*/ 73 h 215"/>
                            <a:gd name="T44" fmla="*/ 12 w 176"/>
                            <a:gd name="T45" fmla="*/ 93 h 215"/>
                            <a:gd name="T46" fmla="*/ 0 w 176"/>
                            <a:gd name="T47" fmla="*/ 93 h 215"/>
                            <a:gd name="T48" fmla="*/ 0 w 176"/>
                            <a:gd name="T49" fmla="*/ 215 h 215"/>
                            <a:gd name="T50" fmla="*/ 176 w 176"/>
                            <a:gd name="T51" fmla="*/ 215 h 2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6" h="215">
                              <a:moveTo>
                                <a:pt x="176" y="215"/>
                              </a:moveTo>
                              <a:lnTo>
                                <a:pt x="176" y="93"/>
                              </a:lnTo>
                              <a:lnTo>
                                <a:pt x="161" y="93"/>
                              </a:lnTo>
                              <a:lnTo>
                                <a:pt x="161" y="73"/>
                              </a:lnTo>
                              <a:lnTo>
                                <a:pt x="147" y="73"/>
                              </a:lnTo>
                              <a:lnTo>
                                <a:pt x="142" y="53"/>
                              </a:lnTo>
                              <a:lnTo>
                                <a:pt x="137" y="33"/>
                              </a:lnTo>
                              <a:lnTo>
                                <a:pt x="132" y="25"/>
                              </a:lnTo>
                              <a:lnTo>
                                <a:pt x="124" y="18"/>
                              </a:lnTo>
                              <a:lnTo>
                                <a:pt x="117" y="10"/>
                              </a:lnTo>
                              <a:lnTo>
                                <a:pt x="107" y="3"/>
                              </a:lnTo>
                              <a:lnTo>
                                <a:pt x="99" y="0"/>
                              </a:lnTo>
                              <a:lnTo>
                                <a:pt x="89" y="0"/>
                              </a:lnTo>
                              <a:lnTo>
                                <a:pt x="79" y="0"/>
                              </a:lnTo>
                              <a:lnTo>
                                <a:pt x="67" y="3"/>
                              </a:lnTo>
                              <a:lnTo>
                                <a:pt x="60" y="8"/>
                              </a:lnTo>
                              <a:lnTo>
                                <a:pt x="52" y="13"/>
                              </a:lnTo>
                              <a:lnTo>
                                <a:pt x="47" y="20"/>
                              </a:lnTo>
                              <a:lnTo>
                                <a:pt x="42" y="28"/>
                              </a:lnTo>
                              <a:lnTo>
                                <a:pt x="32" y="48"/>
                              </a:lnTo>
                              <a:lnTo>
                                <a:pt x="27" y="73"/>
                              </a:lnTo>
                              <a:lnTo>
                                <a:pt x="12" y="73"/>
                              </a:lnTo>
                              <a:lnTo>
                                <a:pt x="12" y="93"/>
                              </a:lnTo>
                              <a:lnTo>
                                <a:pt x="0" y="93"/>
                              </a:lnTo>
                              <a:lnTo>
                                <a:pt x="0" y="215"/>
                              </a:lnTo>
                              <a:lnTo>
                                <a:pt x="176" y="21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3" name="Line 2215"/>
                      <wps:cNvCnPr>
                        <a:cxnSpLocks noChangeShapeType="1"/>
                      </wps:cNvCnPr>
                      <wps:spPr bwMode="auto">
                        <a:xfrm>
                          <a:off x="363220" y="205740"/>
                          <a:ext cx="36195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4" name="Freeform 2216"/>
                      <wps:cNvSpPr>
                        <a:spLocks/>
                      </wps:cNvSpPr>
                      <wps:spPr bwMode="auto">
                        <a:xfrm>
                          <a:off x="363220" y="226695"/>
                          <a:ext cx="36195" cy="4445"/>
                        </a:xfrm>
                        <a:custGeom>
                          <a:avLst/>
                          <a:gdLst>
                            <a:gd name="T0" fmla="*/ 0 w 57"/>
                            <a:gd name="T1" fmla="*/ 7 h 7"/>
                            <a:gd name="T2" fmla="*/ 12 w 57"/>
                            <a:gd name="T3" fmla="*/ 2 h 7"/>
                            <a:gd name="T4" fmla="*/ 27 w 57"/>
                            <a:gd name="T5" fmla="*/ 0 h 7"/>
                            <a:gd name="T6" fmla="*/ 42 w 57"/>
                            <a:gd name="T7" fmla="*/ 2 h 7"/>
                            <a:gd name="T8" fmla="*/ 57 w 57"/>
                            <a:gd name="T9" fmla="*/ 7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" h="7">
                              <a:moveTo>
                                <a:pt x="0" y="7"/>
                              </a:moveTo>
                              <a:lnTo>
                                <a:pt x="12" y="2"/>
                              </a:lnTo>
                              <a:lnTo>
                                <a:pt x="27" y="0"/>
                              </a:lnTo>
                              <a:lnTo>
                                <a:pt x="42" y="2"/>
                              </a:lnTo>
                              <a:lnTo>
                                <a:pt x="57" y="7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5" name="Rectangle 2217"/>
                      <wps:cNvSpPr>
                        <a:spLocks noChangeArrowheads="1"/>
                      </wps:cNvSpPr>
                      <wps:spPr bwMode="auto">
                        <a:xfrm>
                          <a:off x="377190" y="226695"/>
                          <a:ext cx="7620" cy="144145"/>
                        </a:xfrm>
                        <a:prstGeom prst="rect">
                          <a:avLst/>
                        </a:prstGeom>
                        <a:solidFill>
                          <a:srgbClr val="989B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6" name="Rectangle 2218"/>
                      <wps:cNvSpPr>
                        <a:spLocks noChangeArrowheads="1"/>
                      </wps:cNvSpPr>
                      <wps:spPr bwMode="auto">
                        <a:xfrm>
                          <a:off x="377190" y="226695"/>
                          <a:ext cx="7620" cy="144145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7" name="Line 2219"/>
                      <wps:cNvCnPr>
                        <a:cxnSpLocks noChangeShapeType="1"/>
                      </wps:cNvCnPr>
                      <wps:spPr bwMode="auto">
                        <a:xfrm>
                          <a:off x="368935" y="205740"/>
                          <a:ext cx="635" cy="2413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8" name="Line 2220"/>
                      <wps:cNvCnPr>
                        <a:cxnSpLocks noChangeShapeType="1"/>
                      </wps:cNvCnPr>
                      <wps:spPr bwMode="auto">
                        <a:xfrm>
                          <a:off x="393065" y="205740"/>
                          <a:ext cx="635" cy="2222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9" name="Freeform 2221"/>
                      <wps:cNvSpPr>
                        <a:spLocks/>
                      </wps:cNvSpPr>
                      <wps:spPr bwMode="auto">
                        <a:xfrm>
                          <a:off x="342265" y="291465"/>
                          <a:ext cx="26670" cy="79375"/>
                        </a:xfrm>
                        <a:custGeom>
                          <a:avLst/>
                          <a:gdLst>
                            <a:gd name="T0" fmla="*/ 0 w 42"/>
                            <a:gd name="T1" fmla="*/ 125 h 125"/>
                            <a:gd name="T2" fmla="*/ 42 w 42"/>
                            <a:gd name="T3" fmla="*/ 125 h 125"/>
                            <a:gd name="T4" fmla="*/ 42 w 42"/>
                            <a:gd name="T5" fmla="*/ 97 h 125"/>
                            <a:gd name="T6" fmla="*/ 42 w 42"/>
                            <a:gd name="T7" fmla="*/ 70 h 125"/>
                            <a:gd name="T8" fmla="*/ 42 w 42"/>
                            <a:gd name="T9" fmla="*/ 43 h 125"/>
                            <a:gd name="T10" fmla="*/ 42 w 42"/>
                            <a:gd name="T11" fmla="*/ 15 h 125"/>
                            <a:gd name="T12" fmla="*/ 42 w 42"/>
                            <a:gd name="T13" fmla="*/ 15 h 125"/>
                            <a:gd name="T14" fmla="*/ 42 w 42"/>
                            <a:gd name="T15" fmla="*/ 13 h 125"/>
                            <a:gd name="T16" fmla="*/ 40 w 42"/>
                            <a:gd name="T17" fmla="*/ 8 h 125"/>
                            <a:gd name="T18" fmla="*/ 35 w 42"/>
                            <a:gd name="T19" fmla="*/ 5 h 125"/>
                            <a:gd name="T20" fmla="*/ 28 w 42"/>
                            <a:gd name="T21" fmla="*/ 3 h 125"/>
                            <a:gd name="T22" fmla="*/ 23 w 42"/>
                            <a:gd name="T23" fmla="*/ 0 h 125"/>
                            <a:gd name="T24" fmla="*/ 15 w 42"/>
                            <a:gd name="T25" fmla="*/ 3 h 125"/>
                            <a:gd name="T26" fmla="*/ 8 w 42"/>
                            <a:gd name="T27" fmla="*/ 5 h 125"/>
                            <a:gd name="T28" fmla="*/ 5 w 42"/>
                            <a:gd name="T29" fmla="*/ 8 h 125"/>
                            <a:gd name="T30" fmla="*/ 0 w 42"/>
                            <a:gd name="T31" fmla="*/ 13 h 125"/>
                            <a:gd name="T32" fmla="*/ 0 w 42"/>
                            <a:gd name="T33" fmla="*/ 15 h 125"/>
                            <a:gd name="T34" fmla="*/ 0 w 42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2" h="125">
                              <a:moveTo>
                                <a:pt x="0" y="125"/>
                              </a:moveTo>
                              <a:lnTo>
                                <a:pt x="42" y="125"/>
                              </a:lnTo>
                              <a:lnTo>
                                <a:pt x="42" y="97"/>
                              </a:lnTo>
                              <a:lnTo>
                                <a:pt x="42" y="70"/>
                              </a:lnTo>
                              <a:lnTo>
                                <a:pt x="42" y="43"/>
                              </a:lnTo>
                              <a:lnTo>
                                <a:pt x="42" y="15"/>
                              </a:lnTo>
                              <a:lnTo>
                                <a:pt x="42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28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0" name="Freeform 2222"/>
                      <wps:cNvSpPr>
                        <a:spLocks/>
                      </wps:cNvSpPr>
                      <wps:spPr bwMode="auto">
                        <a:xfrm>
                          <a:off x="342265" y="291465"/>
                          <a:ext cx="26670" cy="79375"/>
                        </a:xfrm>
                        <a:custGeom>
                          <a:avLst/>
                          <a:gdLst>
                            <a:gd name="T0" fmla="*/ 0 w 42"/>
                            <a:gd name="T1" fmla="*/ 125 h 125"/>
                            <a:gd name="T2" fmla="*/ 42 w 42"/>
                            <a:gd name="T3" fmla="*/ 125 h 125"/>
                            <a:gd name="T4" fmla="*/ 42 w 42"/>
                            <a:gd name="T5" fmla="*/ 97 h 125"/>
                            <a:gd name="T6" fmla="*/ 42 w 42"/>
                            <a:gd name="T7" fmla="*/ 70 h 125"/>
                            <a:gd name="T8" fmla="*/ 42 w 42"/>
                            <a:gd name="T9" fmla="*/ 43 h 125"/>
                            <a:gd name="T10" fmla="*/ 42 w 42"/>
                            <a:gd name="T11" fmla="*/ 15 h 125"/>
                            <a:gd name="T12" fmla="*/ 42 w 42"/>
                            <a:gd name="T13" fmla="*/ 15 h 125"/>
                            <a:gd name="T14" fmla="*/ 42 w 42"/>
                            <a:gd name="T15" fmla="*/ 13 h 125"/>
                            <a:gd name="T16" fmla="*/ 40 w 42"/>
                            <a:gd name="T17" fmla="*/ 8 h 125"/>
                            <a:gd name="T18" fmla="*/ 35 w 42"/>
                            <a:gd name="T19" fmla="*/ 5 h 125"/>
                            <a:gd name="T20" fmla="*/ 28 w 42"/>
                            <a:gd name="T21" fmla="*/ 3 h 125"/>
                            <a:gd name="T22" fmla="*/ 23 w 42"/>
                            <a:gd name="T23" fmla="*/ 0 h 125"/>
                            <a:gd name="T24" fmla="*/ 15 w 42"/>
                            <a:gd name="T25" fmla="*/ 3 h 125"/>
                            <a:gd name="T26" fmla="*/ 8 w 42"/>
                            <a:gd name="T27" fmla="*/ 5 h 125"/>
                            <a:gd name="T28" fmla="*/ 5 w 42"/>
                            <a:gd name="T29" fmla="*/ 8 h 125"/>
                            <a:gd name="T30" fmla="*/ 0 w 42"/>
                            <a:gd name="T31" fmla="*/ 13 h 125"/>
                            <a:gd name="T32" fmla="*/ 0 w 42"/>
                            <a:gd name="T33" fmla="*/ 15 h 125"/>
                            <a:gd name="T34" fmla="*/ 0 w 42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2" h="125">
                              <a:moveTo>
                                <a:pt x="0" y="125"/>
                              </a:moveTo>
                              <a:lnTo>
                                <a:pt x="42" y="125"/>
                              </a:lnTo>
                              <a:lnTo>
                                <a:pt x="42" y="97"/>
                              </a:lnTo>
                              <a:lnTo>
                                <a:pt x="42" y="70"/>
                              </a:lnTo>
                              <a:lnTo>
                                <a:pt x="42" y="43"/>
                              </a:lnTo>
                              <a:lnTo>
                                <a:pt x="42" y="15"/>
                              </a:lnTo>
                              <a:lnTo>
                                <a:pt x="42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28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1" name="Freeform 2223"/>
                      <wps:cNvSpPr>
                        <a:spLocks/>
                      </wps:cNvSpPr>
                      <wps:spPr bwMode="auto">
                        <a:xfrm>
                          <a:off x="391160" y="291465"/>
                          <a:ext cx="27305" cy="79375"/>
                        </a:xfrm>
                        <a:custGeom>
                          <a:avLst/>
                          <a:gdLst>
                            <a:gd name="T0" fmla="*/ 0 w 43"/>
                            <a:gd name="T1" fmla="*/ 125 h 125"/>
                            <a:gd name="T2" fmla="*/ 43 w 43"/>
                            <a:gd name="T3" fmla="*/ 125 h 125"/>
                            <a:gd name="T4" fmla="*/ 43 w 43"/>
                            <a:gd name="T5" fmla="*/ 97 h 125"/>
                            <a:gd name="T6" fmla="*/ 43 w 43"/>
                            <a:gd name="T7" fmla="*/ 70 h 125"/>
                            <a:gd name="T8" fmla="*/ 43 w 43"/>
                            <a:gd name="T9" fmla="*/ 43 h 125"/>
                            <a:gd name="T10" fmla="*/ 43 w 43"/>
                            <a:gd name="T11" fmla="*/ 15 h 125"/>
                            <a:gd name="T12" fmla="*/ 43 w 43"/>
                            <a:gd name="T13" fmla="*/ 15 h 125"/>
                            <a:gd name="T14" fmla="*/ 43 w 43"/>
                            <a:gd name="T15" fmla="*/ 13 h 125"/>
                            <a:gd name="T16" fmla="*/ 40 w 43"/>
                            <a:gd name="T17" fmla="*/ 8 h 125"/>
                            <a:gd name="T18" fmla="*/ 35 w 43"/>
                            <a:gd name="T19" fmla="*/ 5 h 125"/>
                            <a:gd name="T20" fmla="*/ 30 w 43"/>
                            <a:gd name="T21" fmla="*/ 3 h 125"/>
                            <a:gd name="T22" fmla="*/ 23 w 43"/>
                            <a:gd name="T23" fmla="*/ 0 h 125"/>
                            <a:gd name="T24" fmla="*/ 15 w 43"/>
                            <a:gd name="T25" fmla="*/ 3 h 125"/>
                            <a:gd name="T26" fmla="*/ 8 w 43"/>
                            <a:gd name="T27" fmla="*/ 5 h 125"/>
                            <a:gd name="T28" fmla="*/ 5 w 43"/>
                            <a:gd name="T29" fmla="*/ 8 h 125"/>
                            <a:gd name="T30" fmla="*/ 0 w 43"/>
                            <a:gd name="T31" fmla="*/ 13 h 125"/>
                            <a:gd name="T32" fmla="*/ 0 w 43"/>
                            <a:gd name="T33" fmla="*/ 15 h 125"/>
                            <a:gd name="T34" fmla="*/ 0 w 43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3" h="125">
                              <a:moveTo>
                                <a:pt x="0" y="125"/>
                              </a:moveTo>
                              <a:lnTo>
                                <a:pt x="43" y="125"/>
                              </a:lnTo>
                              <a:lnTo>
                                <a:pt x="43" y="97"/>
                              </a:lnTo>
                              <a:lnTo>
                                <a:pt x="43" y="70"/>
                              </a:lnTo>
                              <a:lnTo>
                                <a:pt x="43" y="43"/>
                              </a:lnTo>
                              <a:lnTo>
                                <a:pt x="43" y="15"/>
                              </a:lnTo>
                              <a:lnTo>
                                <a:pt x="43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2" name="Freeform 2224"/>
                      <wps:cNvSpPr>
                        <a:spLocks/>
                      </wps:cNvSpPr>
                      <wps:spPr bwMode="auto">
                        <a:xfrm>
                          <a:off x="391160" y="291465"/>
                          <a:ext cx="27305" cy="79375"/>
                        </a:xfrm>
                        <a:custGeom>
                          <a:avLst/>
                          <a:gdLst>
                            <a:gd name="T0" fmla="*/ 0 w 43"/>
                            <a:gd name="T1" fmla="*/ 125 h 125"/>
                            <a:gd name="T2" fmla="*/ 43 w 43"/>
                            <a:gd name="T3" fmla="*/ 125 h 125"/>
                            <a:gd name="T4" fmla="*/ 43 w 43"/>
                            <a:gd name="T5" fmla="*/ 97 h 125"/>
                            <a:gd name="T6" fmla="*/ 43 w 43"/>
                            <a:gd name="T7" fmla="*/ 70 h 125"/>
                            <a:gd name="T8" fmla="*/ 43 w 43"/>
                            <a:gd name="T9" fmla="*/ 43 h 125"/>
                            <a:gd name="T10" fmla="*/ 43 w 43"/>
                            <a:gd name="T11" fmla="*/ 15 h 125"/>
                            <a:gd name="T12" fmla="*/ 43 w 43"/>
                            <a:gd name="T13" fmla="*/ 15 h 125"/>
                            <a:gd name="T14" fmla="*/ 43 w 43"/>
                            <a:gd name="T15" fmla="*/ 13 h 125"/>
                            <a:gd name="T16" fmla="*/ 40 w 43"/>
                            <a:gd name="T17" fmla="*/ 8 h 125"/>
                            <a:gd name="T18" fmla="*/ 35 w 43"/>
                            <a:gd name="T19" fmla="*/ 5 h 125"/>
                            <a:gd name="T20" fmla="*/ 30 w 43"/>
                            <a:gd name="T21" fmla="*/ 3 h 125"/>
                            <a:gd name="T22" fmla="*/ 23 w 43"/>
                            <a:gd name="T23" fmla="*/ 0 h 125"/>
                            <a:gd name="T24" fmla="*/ 15 w 43"/>
                            <a:gd name="T25" fmla="*/ 3 h 125"/>
                            <a:gd name="T26" fmla="*/ 8 w 43"/>
                            <a:gd name="T27" fmla="*/ 5 h 125"/>
                            <a:gd name="T28" fmla="*/ 5 w 43"/>
                            <a:gd name="T29" fmla="*/ 8 h 125"/>
                            <a:gd name="T30" fmla="*/ 0 w 43"/>
                            <a:gd name="T31" fmla="*/ 13 h 125"/>
                            <a:gd name="T32" fmla="*/ 0 w 43"/>
                            <a:gd name="T33" fmla="*/ 15 h 125"/>
                            <a:gd name="T34" fmla="*/ 0 w 43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3" h="125">
                              <a:moveTo>
                                <a:pt x="0" y="125"/>
                              </a:moveTo>
                              <a:lnTo>
                                <a:pt x="43" y="125"/>
                              </a:lnTo>
                              <a:lnTo>
                                <a:pt x="43" y="97"/>
                              </a:lnTo>
                              <a:lnTo>
                                <a:pt x="43" y="70"/>
                              </a:lnTo>
                              <a:lnTo>
                                <a:pt x="43" y="43"/>
                              </a:lnTo>
                              <a:lnTo>
                                <a:pt x="43" y="15"/>
                              </a:lnTo>
                              <a:lnTo>
                                <a:pt x="43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3" name="Freeform 2225"/>
                      <wps:cNvSpPr>
                        <a:spLocks noEditPoints="1"/>
                      </wps:cNvSpPr>
                      <wps:spPr bwMode="auto">
                        <a:xfrm>
                          <a:off x="212725" y="275590"/>
                          <a:ext cx="101600" cy="86995"/>
                        </a:xfrm>
                        <a:custGeom>
                          <a:avLst/>
                          <a:gdLst>
                            <a:gd name="T0" fmla="*/ 120 w 160"/>
                            <a:gd name="T1" fmla="*/ 132 h 137"/>
                            <a:gd name="T2" fmla="*/ 43 w 160"/>
                            <a:gd name="T3" fmla="*/ 130 h 137"/>
                            <a:gd name="T4" fmla="*/ 0 w 160"/>
                            <a:gd name="T5" fmla="*/ 100 h 137"/>
                            <a:gd name="T6" fmla="*/ 0 w 160"/>
                            <a:gd name="T7" fmla="*/ 33 h 137"/>
                            <a:gd name="T8" fmla="*/ 18 w 160"/>
                            <a:gd name="T9" fmla="*/ 0 h 137"/>
                            <a:gd name="T10" fmla="*/ 43 w 160"/>
                            <a:gd name="T11" fmla="*/ 8 h 137"/>
                            <a:gd name="T12" fmla="*/ 58 w 160"/>
                            <a:gd name="T13" fmla="*/ 20 h 137"/>
                            <a:gd name="T14" fmla="*/ 65 w 160"/>
                            <a:gd name="T15" fmla="*/ 28 h 137"/>
                            <a:gd name="T16" fmla="*/ 75 w 160"/>
                            <a:gd name="T17" fmla="*/ 30 h 137"/>
                            <a:gd name="T18" fmla="*/ 87 w 160"/>
                            <a:gd name="T19" fmla="*/ 43 h 137"/>
                            <a:gd name="T20" fmla="*/ 95 w 160"/>
                            <a:gd name="T21" fmla="*/ 53 h 137"/>
                            <a:gd name="T22" fmla="*/ 105 w 160"/>
                            <a:gd name="T23" fmla="*/ 60 h 137"/>
                            <a:gd name="T24" fmla="*/ 120 w 160"/>
                            <a:gd name="T25" fmla="*/ 75 h 137"/>
                            <a:gd name="T26" fmla="*/ 125 w 160"/>
                            <a:gd name="T27" fmla="*/ 90 h 137"/>
                            <a:gd name="T28" fmla="*/ 140 w 160"/>
                            <a:gd name="T29" fmla="*/ 100 h 137"/>
                            <a:gd name="T30" fmla="*/ 157 w 160"/>
                            <a:gd name="T31" fmla="*/ 122 h 137"/>
                            <a:gd name="T32" fmla="*/ 92 w 160"/>
                            <a:gd name="T33" fmla="*/ 92 h 137"/>
                            <a:gd name="T34" fmla="*/ 112 w 160"/>
                            <a:gd name="T35" fmla="*/ 95 h 137"/>
                            <a:gd name="T36" fmla="*/ 130 w 160"/>
                            <a:gd name="T37" fmla="*/ 102 h 137"/>
                            <a:gd name="T38" fmla="*/ 150 w 160"/>
                            <a:gd name="T39" fmla="*/ 127 h 137"/>
                            <a:gd name="T40" fmla="*/ 112 w 160"/>
                            <a:gd name="T41" fmla="*/ 122 h 137"/>
                            <a:gd name="T42" fmla="*/ 105 w 160"/>
                            <a:gd name="T43" fmla="*/ 107 h 137"/>
                            <a:gd name="T44" fmla="*/ 92 w 160"/>
                            <a:gd name="T45" fmla="*/ 92 h 137"/>
                            <a:gd name="T46" fmla="*/ 15 w 160"/>
                            <a:gd name="T47" fmla="*/ 5 h 137"/>
                            <a:gd name="T48" fmla="*/ 30 w 160"/>
                            <a:gd name="T49" fmla="*/ 13 h 137"/>
                            <a:gd name="T50" fmla="*/ 25 w 160"/>
                            <a:gd name="T51" fmla="*/ 20 h 137"/>
                            <a:gd name="T52" fmla="*/ 5 w 160"/>
                            <a:gd name="T53" fmla="*/ 13 h 137"/>
                            <a:gd name="T54" fmla="*/ 5 w 160"/>
                            <a:gd name="T55" fmla="*/ 18 h 137"/>
                            <a:gd name="T56" fmla="*/ 28 w 160"/>
                            <a:gd name="T57" fmla="*/ 30 h 137"/>
                            <a:gd name="T58" fmla="*/ 40 w 160"/>
                            <a:gd name="T59" fmla="*/ 43 h 137"/>
                            <a:gd name="T60" fmla="*/ 5 w 160"/>
                            <a:gd name="T61" fmla="*/ 38 h 137"/>
                            <a:gd name="T62" fmla="*/ 5 w 160"/>
                            <a:gd name="T63" fmla="*/ 18 h 137"/>
                            <a:gd name="T64" fmla="*/ 92 w 160"/>
                            <a:gd name="T65" fmla="*/ 65 h 137"/>
                            <a:gd name="T66" fmla="*/ 112 w 160"/>
                            <a:gd name="T67" fmla="*/ 80 h 137"/>
                            <a:gd name="T68" fmla="*/ 107 w 160"/>
                            <a:gd name="T69" fmla="*/ 87 h 137"/>
                            <a:gd name="T70" fmla="*/ 95 w 160"/>
                            <a:gd name="T71" fmla="*/ 80 h 137"/>
                            <a:gd name="T72" fmla="*/ 85 w 160"/>
                            <a:gd name="T73" fmla="*/ 65 h 137"/>
                            <a:gd name="T74" fmla="*/ 33 w 160"/>
                            <a:gd name="T75" fmla="*/ 20 h 137"/>
                            <a:gd name="T76" fmla="*/ 65 w 160"/>
                            <a:gd name="T77" fmla="*/ 38 h 137"/>
                            <a:gd name="T78" fmla="*/ 80 w 160"/>
                            <a:gd name="T79" fmla="*/ 53 h 137"/>
                            <a:gd name="T80" fmla="*/ 50 w 160"/>
                            <a:gd name="T81" fmla="*/ 45 h 137"/>
                            <a:gd name="T82" fmla="*/ 33 w 160"/>
                            <a:gd name="T83" fmla="*/ 20 h 137"/>
                            <a:gd name="T84" fmla="*/ 30 w 160"/>
                            <a:gd name="T85" fmla="*/ 48 h 137"/>
                            <a:gd name="T86" fmla="*/ 63 w 160"/>
                            <a:gd name="T87" fmla="*/ 63 h 137"/>
                            <a:gd name="T88" fmla="*/ 80 w 160"/>
                            <a:gd name="T89" fmla="*/ 75 h 137"/>
                            <a:gd name="T90" fmla="*/ 75 w 160"/>
                            <a:gd name="T91" fmla="*/ 82 h 137"/>
                            <a:gd name="T92" fmla="*/ 40 w 160"/>
                            <a:gd name="T93" fmla="*/ 68 h 137"/>
                            <a:gd name="T94" fmla="*/ 5 w 160"/>
                            <a:gd name="T95" fmla="*/ 60 h 137"/>
                            <a:gd name="T96" fmla="*/ 5 w 160"/>
                            <a:gd name="T97" fmla="*/ 70 h 137"/>
                            <a:gd name="T98" fmla="*/ 65 w 160"/>
                            <a:gd name="T99" fmla="*/ 87 h 137"/>
                            <a:gd name="T100" fmla="*/ 87 w 160"/>
                            <a:gd name="T101" fmla="*/ 102 h 137"/>
                            <a:gd name="T102" fmla="*/ 102 w 160"/>
                            <a:gd name="T103" fmla="*/ 125 h 137"/>
                            <a:gd name="T104" fmla="*/ 58 w 160"/>
                            <a:gd name="T105" fmla="*/ 120 h 137"/>
                            <a:gd name="T106" fmla="*/ 5 w 160"/>
                            <a:gd name="T107" fmla="*/ 122 h 1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60" h="137">
                              <a:moveTo>
                                <a:pt x="160" y="137"/>
                              </a:moveTo>
                              <a:lnTo>
                                <a:pt x="120" y="132"/>
                              </a:lnTo>
                              <a:lnTo>
                                <a:pt x="82" y="130"/>
                              </a:lnTo>
                              <a:lnTo>
                                <a:pt x="43" y="130"/>
                              </a:lnTo>
                              <a:lnTo>
                                <a:pt x="0" y="132"/>
                              </a:lnTo>
                              <a:lnTo>
                                <a:pt x="0" y="100"/>
                              </a:lnTo>
                              <a:lnTo>
                                <a:pt x="0" y="65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  <a:lnTo>
                                <a:pt x="18" y="0"/>
                              </a:lnTo>
                              <a:lnTo>
                                <a:pt x="30" y="3"/>
                              </a:lnTo>
                              <a:lnTo>
                                <a:pt x="43" y="8"/>
                              </a:lnTo>
                              <a:lnTo>
                                <a:pt x="50" y="13"/>
                              </a:lnTo>
                              <a:lnTo>
                                <a:pt x="58" y="20"/>
                              </a:lnTo>
                              <a:lnTo>
                                <a:pt x="63" y="25"/>
                              </a:lnTo>
                              <a:lnTo>
                                <a:pt x="65" y="28"/>
                              </a:lnTo>
                              <a:lnTo>
                                <a:pt x="75" y="30"/>
                              </a:lnTo>
                              <a:lnTo>
                                <a:pt x="82" y="35"/>
                              </a:lnTo>
                              <a:lnTo>
                                <a:pt x="87" y="43"/>
                              </a:lnTo>
                              <a:lnTo>
                                <a:pt x="92" y="50"/>
                              </a:lnTo>
                              <a:lnTo>
                                <a:pt x="95" y="53"/>
                              </a:lnTo>
                              <a:lnTo>
                                <a:pt x="105" y="60"/>
                              </a:lnTo>
                              <a:lnTo>
                                <a:pt x="112" y="65"/>
                              </a:lnTo>
                              <a:lnTo>
                                <a:pt x="120" y="75"/>
                              </a:lnTo>
                              <a:lnTo>
                                <a:pt x="125" y="87"/>
                              </a:lnTo>
                              <a:lnTo>
                                <a:pt x="125" y="90"/>
                              </a:lnTo>
                              <a:lnTo>
                                <a:pt x="127" y="92"/>
                              </a:lnTo>
                              <a:lnTo>
                                <a:pt x="140" y="100"/>
                              </a:lnTo>
                              <a:lnTo>
                                <a:pt x="150" y="110"/>
                              </a:lnTo>
                              <a:lnTo>
                                <a:pt x="157" y="122"/>
                              </a:lnTo>
                              <a:lnTo>
                                <a:pt x="160" y="137"/>
                              </a:lnTo>
                              <a:close/>
                              <a:moveTo>
                                <a:pt x="92" y="92"/>
                              </a:moveTo>
                              <a:lnTo>
                                <a:pt x="102" y="92"/>
                              </a:lnTo>
                              <a:lnTo>
                                <a:pt x="112" y="95"/>
                              </a:lnTo>
                              <a:lnTo>
                                <a:pt x="120" y="100"/>
                              </a:lnTo>
                              <a:lnTo>
                                <a:pt x="130" y="102"/>
                              </a:lnTo>
                              <a:lnTo>
                                <a:pt x="142" y="115"/>
                              </a:lnTo>
                              <a:lnTo>
                                <a:pt x="150" y="127"/>
                              </a:lnTo>
                              <a:lnTo>
                                <a:pt x="132" y="122"/>
                              </a:lnTo>
                              <a:lnTo>
                                <a:pt x="112" y="122"/>
                              </a:lnTo>
                              <a:lnTo>
                                <a:pt x="110" y="115"/>
                              </a:lnTo>
                              <a:lnTo>
                                <a:pt x="105" y="107"/>
                              </a:lnTo>
                              <a:lnTo>
                                <a:pt x="97" y="100"/>
                              </a:lnTo>
                              <a:lnTo>
                                <a:pt x="92" y="92"/>
                              </a:lnTo>
                              <a:close/>
                              <a:moveTo>
                                <a:pt x="5" y="3"/>
                              </a:moveTo>
                              <a:lnTo>
                                <a:pt x="15" y="5"/>
                              </a:lnTo>
                              <a:lnTo>
                                <a:pt x="23" y="8"/>
                              </a:lnTo>
                              <a:lnTo>
                                <a:pt x="30" y="13"/>
                              </a:lnTo>
                              <a:lnTo>
                                <a:pt x="38" y="18"/>
                              </a:lnTo>
                              <a:lnTo>
                                <a:pt x="25" y="20"/>
                              </a:lnTo>
                              <a:lnTo>
                                <a:pt x="15" y="15"/>
                              </a:lnTo>
                              <a:lnTo>
                                <a:pt x="5" y="13"/>
                              </a:lnTo>
                              <a:lnTo>
                                <a:pt x="5" y="3"/>
                              </a:lnTo>
                              <a:close/>
                              <a:moveTo>
                                <a:pt x="5" y="18"/>
                              </a:moveTo>
                              <a:lnTo>
                                <a:pt x="15" y="23"/>
                              </a:lnTo>
                              <a:lnTo>
                                <a:pt x="28" y="30"/>
                              </a:lnTo>
                              <a:lnTo>
                                <a:pt x="35" y="38"/>
                              </a:lnTo>
                              <a:lnTo>
                                <a:pt x="40" y="43"/>
                              </a:lnTo>
                              <a:lnTo>
                                <a:pt x="25" y="40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5" y="18"/>
                              </a:lnTo>
                              <a:close/>
                              <a:moveTo>
                                <a:pt x="80" y="60"/>
                              </a:moveTo>
                              <a:lnTo>
                                <a:pt x="92" y="65"/>
                              </a:lnTo>
                              <a:lnTo>
                                <a:pt x="102" y="72"/>
                              </a:lnTo>
                              <a:lnTo>
                                <a:pt x="112" y="80"/>
                              </a:lnTo>
                              <a:lnTo>
                                <a:pt x="117" y="90"/>
                              </a:lnTo>
                              <a:lnTo>
                                <a:pt x="107" y="87"/>
                              </a:lnTo>
                              <a:lnTo>
                                <a:pt x="95" y="87"/>
                              </a:lnTo>
                              <a:lnTo>
                                <a:pt x="95" y="80"/>
                              </a:lnTo>
                              <a:lnTo>
                                <a:pt x="90" y="72"/>
                              </a:lnTo>
                              <a:lnTo>
                                <a:pt x="85" y="65"/>
                              </a:lnTo>
                              <a:lnTo>
                                <a:pt x="80" y="60"/>
                              </a:lnTo>
                              <a:close/>
                              <a:moveTo>
                                <a:pt x="33" y="20"/>
                              </a:moveTo>
                              <a:lnTo>
                                <a:pt x="50" y="28"/>
                              </a:lnTo>
                              <a:lnTo>
                                <a:pt x="65" y="38"/>
                              </a:lnTo>
                              <a:lnTo>
                                <a:pt x="75" y="45"/>
                              </a:lnTo>
                              <a:lnTo>
                                <a:pt x="80" y="53"/>
                              </a:lnTo>
                              <a:lnTo>
                                <a:pt x="65" y="48"/>
                              </a:lnTo>
                              <a:lnTo>
                                <a:pt x="50" y="45"/>
                              </a:lnTo>
                              <a:lnTo>
                                <a:pt x="40" y="30"/>
                              </a:lnTo>
                              <a:lnTo>
                                <a:pt x="33" y="20"/>
                              </a:lnTo>
                              <a:close/>
                              <a:moveTo>
                                <a:pt x="5" y="43"/>
                              </a:moveTo>
                              <a:lnTo>
                                <a:pt x="30" y="48"/>
                              </a:lnTo>
                              <a:lnTo>
                                <a:pt x="53" y="55"/>
                              </a:lnTo>
                              <a:lnTo>
                                <a:pt x="63" y="63"/>
                              </a:lnTo>
                              <a:lnTo>
                                <a:pt x="73" y="68"/>
                              </a:lnTo>
                              <a:lnTo>
                                <a:pt x="80" y="75"/>
                              </a:lnTo>
                              <a:lnTo>
                                <a:pt x="87" y="85"/>
                              </a:lnTo>
                              <a:lnTo>
                                <a:pt x="75" y="82"/>
                              </a:lnTo>
                              <a:lnTo>
                                <a:pt x="55" y="75"/>
                              </a:lnTo>
                              <a:lnTo>
                                <a:pt x="40" y="68"/>
                              </a:lnTo>
                              <a:lnTo>
                                <a:pt x="23" y="63"/>
                              </a:lnTo>
                              <a:lnTo>
                                <a:pt x="5" y="60"/>
                              </a:lnTo>
                              <a:lnTo>
                                <a:pt x="5" y="43"/>
                              </a:lnTo>
                              <a:close/>
                              <a:moveTo>
                                <a:pt x="5" y="70"/>
                              </a:moveTo>
                              <a:lnTo>
                                <a:pt x="38" y="75"/>
                              </a:lnTo>
                              <a:lnTo>
                                <a:pt x="65" y="87"/>
                              </a:lnTo>
                              <a:lnTo>
                                <a:pt x="78" y="92"/>
                              </a:lnTo>
                              <a:lnTo>
                                <a:pt x="87" y="102"/>
                              </a:lnTo>
                              <a:lnTo>
                                <a:pt x="97" y="112"/>
                              </a:lnTo>
                              <a:lnTo>
                                <a:pt x="102" y="125"/>
                              </a:lnTo>
                              <a:lnTo>
                                <a:pt x="80" y="122"/>
                              </a:lnTo>
                              <a:lnTo>
                                <a:pt x="58" y="120"/>
                              </a:lnTo>
                              <a:lnTo>
                                <a:pt x="33" y="122"/>
                              </a:lnTo>
                              <a:lnTo>
                                <a:pt x="5" y="122"/>
                              </a:lnTo>
                              <a:lnTo>
                                <a:pt x="5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4" name="Freeform 2226"/>
                      <wps:cNvSpPr>
                        <a:spLocks/>
                      </wps:cNvSpPr>
                      <wps:spPr bwMode="auto">
                        <a:xfrm>
                          <a:off x="210185" y="396240"/>
                          <a:ext cx="364490" cy="227965"/>
                        </a:xfrm>
                        <a:custGeom>
                          <a:avLst/>
                          <a:gdLst>
                            <a:gd name="T0" fmla="*/ 574 w 574"/>
                            <a:gd name="T1" fmla="*/ 0 h 359"/>
                            <a:gd name="T2" fmla="*/ 574 w 574"/>
                            <a:gd name="T3" fmla="*/ 259 h 359"/>
                            <a:gd name="T4" fmla="*/ 569 w 574"/>
                            <a:gd name="T5" fmla="*/ 269 h 359"/>
                            <a:gd name="T6" fmla="*/ 566 w 574"/>
                            <a:gd name="T7" fmla="*/ 279 h 359"/>
                            <a:gd name="T8" fmla="*/ 561 w 574"/>
                            <a:gd name="T9" fmla="*/ 287 h 359"/>
                            <a:gd name="T10" fmla="*/ 554 w 574"/>
                            <a:gd name="T11" fmla="*/ 294 h 359"/>
                            <a:gd name="T12" fmla="*/ 541 w 574"/>
                            <a:gd name="T13" fmla="*/ 304 h 359"/>
                            <a:gd name="T14" fmla="*/ 524 w 574"/>
                            <a:gd name="T15" fmla="*/ 312 h 359"/>
                            <a:gd name="T16" fmla="*/ 504 w 574"/>
                            <a:gd name="T17" fmla="*/ 317 h 359"/>
                            <a:gd name="T18" fmla="*/ 484 w 574"/>
                            <a:gd name="T19" fmla="*/ 322 h 359"/>
                            <a:gd name="T20" fmla="*/ 464 w 574"/>
                            <a:gd name="T21" fmla="*/ 322 h 359"/>
                            <a:gd name="T22" fmla="*/ 442 w 574"/>
                            <a:gd name="T23" fmla="*/ 322 h 359"/>
                            <a:gd name="T24" fmla="*/ 395 w 574"/>
                            <a:gd name="T25" fmla="*/ 322 h 359"/>
                            <a:gd name="T26" fmla="*/ 352 w 574"/>
                            <a:gd name="T27" fmla="*/ 327 h 359"/>
                            <a:gd name="T28" fmla="*/ 332 w 574"/>
                            <a:gd name="T29" fmla="*/ 329 h 359"/>
                            <a:gd name="T30" fmla="*/ 313 w 574"/>
                            <a:gd name="T31" fmla="*/ 337 h 359"/>
                            <a:gd name="T32" fmla="*/ 298 w 574"/>
                            <a:gd name="T33" fmla="*/ 344 h 359"/>
                            <a:gd name="T34" fmla="*/ 283 w 574"/>
                            <a:gd name="T35" fmla="*/ 359 h 359"/>
                            <a:gd name="T36" fmla="*/ 273 w 574"/>
                            <a:gd name="T37" fmla="*/ 347 h 359"/>
                            <a:gd name="T38" fmla="*/ 258 w 574"/>
                            <a:gd name="T39" fmla="*/ 337 h 359"/>
                            <a:gd name="T40" fmla="*/ 241 w 574"/>
                            <a:gd name="T41" fmla="*/ 332 h 359"/>
                            <a:gd name="T42" fmla="*/ 221 w 574"/>
                            <a:gd name="T43" fmla="*/ 327 h 359"/>
                            <a:gd name="T44" fmla="*/ 181 w 574"/>
                            <a:gd name="T45" fmla="*/ 324 h 359"/>
                            <a:gd name="T46" fmla="*/ 136 w 574"/>
                            <a:gd name="T47" fmla="*/ 324 h 359"/>
                            <a:gd name="T48" fmla="*/ 114 w 574"/>
                            <a:gd name="T49" fmla="*/ 324 h 359"/>
                            <a:gd name="T50" fmla="*/ 94 w 574"/>
                            <a:gd name="T51" fmla="*/ 322 h 359"/>
                            <a:gd name="T52" fmla="*/ 72 w 574"/>
                            <a:gd name="T53" fmla="*/ 319 h 359"/>
                            <a:gd name="T54" fmla="*/ 54 w 574"/>
                            <a:gd name="T55" fmla="*/ 314 h 359"/>
                            <a:gd name="T56" fmla="*/ 37 w 574"/>
                            <a:gd name="T57" fmla="*/ 304 h 359"/>
                            <a:gd name="T58" fmla="*/ 22 w 574"/>
                            <a:gd name="T59" fmla="*/ 294 h 359"/>
                            <a:gd name="T60" fmla="*/ 9 w 574"/>
                            <a:gd name="T61" fmla="*/ 279 h 359"/>
                            <a:gd name="T62" fmla="*/ 0 w 574"/>
                            <a:gd name="T63" fmla="*/ 259 h 359"/>
                            <a:gd name="T64" fmla="*/ 0 w 574"/>
                            <a:gd name="T65" fmla="*/ 0 h 359"/>
                            <a:gd name="T66" fmla="*/ 574 w 574"/>
                            <a:gd name="T67" fmla="*/ 0 h 3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4" h="359">
                              <a:moveTo>
                                <a:pt x="574" y="0"/>
                              </a:moveTo>
                              <a:lnTo>
                                <a:pt x="574" y="259"/>
                              </a:lnTo>
                              <a:lnTo>
                                <a:pt x="569" y="269"/>
                              </a:lnTo>
                              <a:lnTo>
                                <a:pt x="566" y="279"/>
                              </a:lnTo>
                              <a:lnTo>
                                <a:pt x="561" y="287"/>
                              </a:lnTo>
                              <a:lnTo>
                                <a:pt x="554" y="294"/>
                              </a:lnTo>
                              <a:lnTo>
                                <a:pt x="541" y="304"/>
                              </a:lnTo>
                              <a:lnTo>
                                <a:pt x="524" y="312"/>
                              </a:lnTo>
                              <a:lnTo>
                                <a:pt x="504" y="317"/>
                              </a:lnTo>
                              <a:lnTo>
                                <a:pt x="484" y="322"/>
                              </a:lnTo>
                              <a:lnTo>
                                <a:pt x="464" y="322"/>
                              </a:lnTo>
                              <a:lnTo>
                                <a:pt x="442" y="322"/>
                              </a:lnTo>
                              <a:lnTo>
                                <a:pt x="395" y="322"/>
                              </a:lnTo>
                              <a:lnTo>
                                <a:pt x="352" y="327"/>
                              </a:lnTo>
                              <a:lnTo>
                                <a:pt x="332" y="329"/>
                              </a:lnTo>
                              <a:lnTo>
                                <a:pt x="313" y="337"/>
                              </a:lnTo>
                              <a:lnTo>
                                <a:pt x="298" y="344"/>
                              </a:lnTo>
                              <a:lnTo>
                                <a:pt x="283" y="359"/>
                              </a:lnTo>
                              <a:lnTo>
                                <a:pt x="273" y="347"/>
                              </a:lnTo>
                              <a:lnTo>
                                <a:pt x="258" y="337"/>
                              </a:lnTo>
                              <a:lnTo>
                                <a:pt x="241" y="332"/>
                              </a:lnTo>
                              <a:lnTo>
                                <a:pt x="221" y="327"/>
                              </a:lnTo>
                              <a:lnTo>
                                <a:pt x="181" y="324"/>
                              </a:lnTo>
                              <a:lnTo>
                                <a:pt x="136" y="324"/>
                              </a:lnTo>
                              <a:lnTo>
                                <a:pt x="114" y="324"/>
                              </a:lnTo>
                              <a:lnTo>
                                <a:pt x="94" y="322"/>
                              </a:lnTo>
                              <a:lnTo>
                                <a:pt x="72" y="319"/>
                              </a:lnTo>
                              <a:lnTo>
                                <a:pt x="54" y="314"/>
                              </a:lnTo>
                              <a:lnTo>
                                <a:pt x="37" y="304"/>
                              </a:lnTo>
                              <a:lnTo>
                                <a:pt x="22" y="294"/>
                              </a:lnTo>
                              <a:lnTo>
                                <a:pt x="9" y="279"/>
                              </a:lnTo>
                              <a:lnTo>
                                <a:pt x="0" y="259"/>
                              </a:lnTo>
                              <a:lnTo>
                                <a:pt x="0" y="0"/>
                              </a:lnTo>
                              <a:lnTo>
                                <a:pt x="5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4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5" name="Freeform 2227"/>
                      <wps:cNvSpPr>
                        <a:spLocks/>
                      </wps:cNvSpPr>
                      <wps:spPr bwMode="auto">
                        <a:xfrm>
                          <a:off x="210185" y="396240"/>
                          <a:ext cx="364490" cy="227965"/>
                        </a:xfrm>
                        <a:custGeom>
                          <a:avLst/>
                          <a:gdLst>
                            <a:gd name="T0" fmla="*/ 574 w 574"/>
                            <a:gd name="T1" fmla="*/ 0 h 359"/>
                            <a:gd name="T2" fmla="*/ 574 w 574"/>
                            <a:gd name="T3" fmla="*/ 259 h 359"/>
                            <a:gd name="T4" fmla="*/ 569 w 574"/>
                            <a:gd name="T5" fmla="*/ 269 h 359"/>
                            <a:gd name="T6" fmla="*/ 566 w 574"/>
                            <a:gd name="T7" fmla="*/ 279 h 359"/>
                            <a:gd name="T8" fmla="*/ 561 w 574"/>
                            <a:gd name="T9" fmla="*/ 287 h 359"/>
                            <a:gd name="T10" fmla="*/ 554 w 574"/>
                            <a:gd name="T11" fmla="*/ 294 h 359"/>
                            <a:gd name="T12" fmla="*/ 541 w 574"/>
                            <a:gd name="T13" fmla="*/ 304 h 359"/>
                            <a:gd name="T14" fmla="*/ 524 w 574"/>
                            <a:gd name="T15" fmla="*/ 312 h 359"/>
                            <a:gd name="T16" fmla="*/ 504 w 574"/>
                            <a:gd name="T17" fmla="*/ 317 h 359"/>
                            <a:gd name="T18" fmla="*/ 484 w 574"/>
                            <a:gd name="T19" fmla="*/ 322 h 359"/>
                            <a:gd name="T20" fmla="*/ 464 w 574"/>
                            <a:gd name="T21" fmla="*/ 322 h 359"/>
                            <a:gd name="T22" fmla="*/ 442 w 574"/>
                            <a:gd name="T23" fmla="*/ 322 h 359"/>
                            <a:gd name="T24" fmla="*/ 395 w 574"/>
                            <a:gd name="T25" fmla="*/ 322 h 359"/>
                            <a:gd name="T26" fmla="*/ 352 w 574"/>
                            <a:gd name="T27" fmla="*/ 327 h 359"/>
                            <a:gd name="T28" fmla="*/ 332 w 574"/>
                            <a:gd name="T29" fmla="*/ 329 h 359"/>
                            <a:gd name="T30" fmla="*/ 313 w 574"/>
                            <a:gd name="T31" fmla="*/ 337 h 359"/>
                            <a:gd name="T32" fmla="*/ 298 w 574"/>
                            <a:gd name="T33" fmla="*/ 344 h 359"/>
                            <a:gd name="T34" fmla="*/ 283 w 574"/>
                            <a:gd name="T35" fmla="*/ 359 h 359"/>
                            <a:gd name="T36" fmla="*/ 273 w 574"/>
                            <a:gd name="T37" fmla="*/ 347 h 359"/>
                            <a:gd name="T38" fmla="*/ 258 w 574"/>
                            <a:gd name="T39" fmla="*/ 337 h 359"/>
                            <a:gd name="T40" fmla="*/ 241 w 574"/>
                            <a:gd name="T41" fmla="*/ 332 h 359"/>
                            <a:gd name="T42" fmla="*/ 221 w 574"/>
                            <a:gd name="T43" fmla="*/ 327 h 359"/>
                            <a:gd name="T44" fmla="*/ 181 w 574"/>
                            <a:gd name="T45" fmla="*/ 324 h 359"/>
                            <a:gd name="T46" fmla="*/ 136 w 574"/>
                            <a:gd name="T47" fmla="*/ 324 h 359"/>
                            <a:gd name="T48" fmla="*/ 114 w 574"/>
                            <a:gd name="T49" fmla="*/ 324 h 359"/>
                            <a:gd name="T50" fmla="*/ 94 w 574"/>
                            <a:gd name="T51" fmla="*/ 322 h 359"/>
                            <a:gd name="T52" fmla="*/ 72 w 574"/>
                            <a:gd name="T53" fmla="*/ 319 h 359"/>
                            <a:gd name="T54" fmla="*/ 54 w 574"/>
                            <a:gd name="T55" fmla="*/ 314 h 359"/>
                            <a:gd name="T56" fmla="*/ 37 w 574"/>
                            <a:gd name="T57" fmla="*/ 304 h 359"/>
                            <a:gd name="T58" fmla="*/ 22 w 574"/>
                            <a:gd name="T59" fmla="*/ 294 h 359"/>
                            <a:gd name="T60" fmla="*/ 9 w 574"/>
                            <a:gd name="T61" fmla="*/ 279 h 359"/>
                            <a:gd name="T62" fmla="*/ 0 w 574"/>
                            <a:gd name="T63" fmla="*/ 259 h 359"/>
                            <a:gd name="T64" fmla="*/ 0 w 574"/>
                            <a:gd name="T65" fmla="*/ 0 h 359"/>
                            <a:gd name="T66" fmla="*/ 574 w 574"/>
                            <a:gd name="T67" fmla="*/ 0 h 3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4" h="359">
                              <a:moveTo>
                                <a:pt x="574" y="0"/>
                              </a:moveTo>
                              <a:lnTo>
                                <a:pt x="574" y="259"/>
                              </a:lnTo>
                              <a:lnTo>
                                <a:pt x="569" y="269"/>
                              </a:lnTo>
                              <a:lnTo>
                                <a:pt x="566" y="279"/>
                              </a:lnTo>
                              <a:lnTo>
                                <a:pt x="561" y="287"/>
                              </a:lnTo>
                              <a:lnTo>
                                <a:pt x="554" y="294"/>
                              </a:lnTo>
                              <a:lnTo>
                                <a:pt x="541" y="304"/>
                              </a:lnTo>
                              <a:lnTo>
                                <a:pt x="524" y="312"/>
                              </a:lnTo>
                              <a:lnTo>
                                <a:pt x="504" y="317"/>
                              </a:lnTo>
                              <a:lnTo>
                                <a:pt x="484" y="322"/>
                              </a:lnTo>
                              <a:lnTo>
                                <a:pt x="464" y="322"/>
                              </a:lnTo>
                              <a:lnTo>
                                <a:pt x="442" y="322"/>
                              </a:lnTo>
                              <a:lnTo>
                                <a:pt x="395" y="322"/>
                              </a:lnTo>
                              <a:lnTo>
                                <a:pt x="352" y="327"/>
                              </a:lnTo>
                              <a:lnTo>
                                <a:pt x="332" y="329"/>
                              </a:lnTo>
                              <a:lnTo>
                                <a:pt x="313" y="337"/>
                              </a:lnTo>
                              <a:lnTo>
                                <a:pt x="298" y="344"/>
                              </a:lnTo>
                              <a:lnTo>
                                <a:pt x="283" y="359"/>
                              </a:lnTo>
                              <a:lnTo>
                                <a:pt x="273" y="347"/>
                              </a:lnTo>
                              <a:lnTo>
                                <a:pt x="258" y="337"/>
                              </a:lnTo>
                              <a:lnTo>
                                <a:pt x="241" y="332"/>
                              </a:lnTo>
                              <a:lnTo>
                                <a:pt x="221" y="327"/>
                              </a:lnTo>
                              <a:lnTo>
                                <a:pt x="181" y="324"/>
                              </a:lnTo>
                              <a:lnTo>
                                <a:pt x="136" y="324"/>
                              </a:lnTo>
                              <a:lnTo>
                                <a:pt x="114" y="324"/>
                              </a:lnTo>
                              <a:lnTo>
                                <a:pt x="94" y="322"/>
                              </a:lnTo>
                              <a:lnTo>
                                <a:pt x="72" y="319"/>
                              </a:lnTo>
                              <a:lnTo>
                                <a:pt x="54" y="314"/>
                              </a:lnTo>
                              <a:lnTo>
                                <a:pt x="37" y="304"/>
                              </a:lnTo>
                              <a:lnTo>
                                <a:pt x="22" y="294"/>
                              </a:lnTo>
                              <a:lnTo>
                                <a:pt x="9" y="279"/>
                              </a:lnTo>
                              <a:lnTo>
                                <a:pt x="0" y="259"/>
                              </a:lnTo>
                              <a:lnTo>
                                <a:pt x="0" y="0"/>
                              </a:lnTo>
                              <a:lnTo>
                                <a:pt x="57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6" name="Freeform 2228"/>
                      <wps:cNvSpPr>
                        <a:spLocks/>
                      </wps:cNvSpPr>
                      <wps:spPr bwMode="auto">
                        <a:xfrm>
                          <a:off x="267970" y="440690"/>
                          <a:ext cx="246380" cy="132715"/>
                        </a:xfrm>
                        <a:custGeom>
                          <a:avLst/>
                          <a:gdLst>
                            <a:gd name="T0" fmla="*/ 152 w 388"/>
                            <a:gd name="T1" fmla="*/ 129 h 209"/>
                            <a:gd name="T2" fmla="*/ 157 w 388"/>
                            <a:gd name="T3" fmla="*/ 137 h 209"/>
                            <a:gd name="T4" fmla="*/ 169 w 388"/>
                            <a:gd name="T5" fmla="*/ 142 h 209"/>
                            <a:gd name="T6" fmla="*/ 172 w 388"/>
                            <a:gd name="T7" fmla="*/ 149 h 209"/>
                            <a:gd name="T8" fmla="*/ 167 w 388"/>
                            <a:gd name="T9" fmla="*/ 159 h 209"/>
                            <a:gd name="T10" fmla="*/ 157 w 388"/>
                            <a:gd name="T11" fmla="*/ 167 h 209"/>
                            <a:gd name="T12" fmla="*/ 137 w 388"/>
                            <a:gd name="T13" fmla="*/ 169 h 209"/>
                            <a:gd name="T14" fmla="*/ 120 w 388"/>
                            <a:gd name="T15" fmla="*/ 177 h 209"/>
                            <a:gd name="T16" fmla="*/ 102 w 388"/>
                            <a:gd name="T17" fmla="*/ 182 h 209"/>
                            <a:gd name="T18" fmla="*/ 197 w 388"/>
                            <a:gd name="T19" fmla="*/ 209 h 209"/>
                            <a:gd name="T20" fmla="*/ 286 w 388"/>
                            <a:gd name="T21" fmla="*/ 209 h 209"/>
                            <a:gd name="T22" fmla="*/ 276 w 388"/>
                            <a:gd name="T23" fmla="*/ 182 h 209"/>
                            <a:gd name="T24" fmla="*/ 261 w 388"/>
                            <a:gd name="T25" fmla="*/ 172 h 209"/>
                            <a:gd name="T26" fmla="*/ 241 w 388"/>
                            <a:gd name="T27" fmla="*/ 167 h 209"/>
                            <a:gd name="T28" fmla="*/ 227 w 388"/>
                            <a:gd name="T29" fmla="*/ 162 h 209"/>
                            <a:gd name="T30" fmla="*/ 219 w 388"/>
                            <a:gd name="T31" fmla="*/ 154 h 209"/>
                            <a:gd name="T32" fmla="*/ 219 w 388"/>
                            <a:gd name="T33" fmla="*/ 144 h 209"/>
                            <a:gd name="T34" fmla="*/ 224 w 388"/>
                            <a:gd name="T35" fmla="*/ 139 h 209"/>
                            <a:gd name="T36" fmla="*/ 241 w 388"/>
                            <a:gd name="T37" fmla="*/ 137 h 209"/>
                            <a:gd name="T38" fmla="*/ 234 w 388"/>
                            <a:gd name="T39" fmla="*/ 124 h 209"/>
                            <a:gd name="T40" fmla="*/ 234 w 388"/>
                            <a:gd name="T41" fmla="*/ 124 h 209"/>
                            <a:gd name="T42" fmla="*/ 294 w 388"/>
                            <a:gd name="T43" fmla="*/ 112 h 209"/>
                            <a:gd name="T44" fmla="*/ 336 w 388"/>
                            <a:gd name="T45" fmla="*/ 94 h 209"/>
                            <a:gd name="T46" fmla="*/ 386 w 388"/>
                            <a:gd name="T47" fmla="*/ 57 h 209"/>
                            <a:gd name="T48" fmla="*/ 381 w 388"/>
                            <a:gd name="T49" fmla="*/ 47 h 209"/>
                            <a:gd name="T50" fmla="*/ 368 w 388"/>
                            <a:gd name="T51" fmla="*/ 42 h 209"/>
                            <a:gd name="T52" fmla="*/ 388 w 388"/>
                            <a:gd name="T53" fmla="*/ 30 h 209"/>
                            <a:gd name="T54" fmla="*/ 381 w 388"/>
                            <a:gd name="T55" fmla="*/ 17 h 209"/>
                            <a:gd name="T56" fmla="*/ 368 w 388"/>
                            <a:gd name="T57" fmla="*/ 10 h 209"/>
                            <a:gd name="T58" fmla="*/ 368 w 388"/>
                            <a:gd name="T59" fmla="*/ 0 h 209"/>
                            <a:gd name="T60" fmla="*/ 23 w 388"/>
                            <a:gd name="T61" fmla="*/ 0 h 209"/>
                            <a:gd name="T62" fmla="*/ 23 w 388"/>
                            <a:gd name="T63" fmla="*/ 10 h 209"/>
                            <a:gd name="T64" fmla="*/ 10 w 388"/>
                            <a:gd name="T65" fmla="*/ 17 h 209"/>
                            <a:gd name="T66" fmla="*/ 0 w 388"/>
                            <a:gd name="T67" fmla="*/ 30 h 209"/>
                            <a:gd name="T68" fmla="*/ 23 w 388"/>
                            <a:gd name="T69" fmla="*/ 42 h 209"/>
                            <a:gd name="T70" fmla="*/ 8 w 388"/>
                            <a:gd name="T71" fmla="*/ 47 h 209"/>
                            <a:gd name="T72" fmla="*/ 3 w 388"/>
                            <a:gd name="T73" fmla="*/ 57 h 209"/>
                            <a:gd name="T74" fmla="*/ 55 w 388"/>
                            <a:gd name="T75" fmla="*/ 94 h 209"/>
                            <a:gd name="T76" fmla="*/ 95 w 388"/>
                            <a:gd name="T77" fmla="*/ 112 h 209"/>
                            <a:gd name="T78" fmla="*/ 155 w 388"/>
                            <a:gd name="T79" fmla="*/ 124 h 209"/>
                            <a:gd name="T80" fmla="*/ 157 w 388"/>
                            <a:gd name="T81" fmla="*/ 124 h 209"/>
                            <a:gd name="T82" fmla="*/ 155 w 388"/>
                            <a:gd name="T83" fmla="*/ 124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388" h="209">
                              <a:moveTo>
                                <a:pt x="155" y="124"/>
                              </a:moveTo>
                              <a:lnTo>
                                <a:pt x="152" y="129"/>
                              </a:lnTo>
                              <a:lnTo>
                                <a:pt x="150" y="137"/>
                              </a:lnTo>
                              <a:lnTo>
                                <a:pt x="157" y="137"/>
                              </a:lnTo>
                              <a:lnTo>
                                <a:pt x="167" y="139"/>
                              </a:lnTo>
                              <a:lnTo>
                                <a:pt x="169" y="142"/>
                              </a:lnTo>
                              <a:lnTo>
                                <a:pt x="172" y="144"/>
                              </a:lnTo>
                              <a:lnTo>
                                <a:pt x="172" y="149"/>
                              </a:lnTo>
                              <a:lnTo>
                                <a:pt x="172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7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6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4" y="169"/>
                              </a:lnTo>
                              <a:lnTo>
                                <a:pt x="241" y="167"/>
                              </a:lnTo>
                              <a:lnTo>
                                <a:pt x="234" y="167"/>
                              </a:lnTo>
                              <a:lnTo>
                                <a:pt x="227" y="162"/>
                              </a:lnTo>
                              <a:lnTo>
                                <a:pt x="224" y="159"/>
                              </a:lnTo>
                              <a:lnTo>
                                <a:pt x="219" y="154"/>
                              </a:lnTo>
                              <a:lnTo>
                                <a:pt x="219" y="149"/>
                              </a:lnTo>
                              <a:lnTo>
                                <a:pt x="219" y="144"/>
                              </a:lnTo>
                              <a:lnTo>
                                <a:pt x="222" y="142"/>
                              </a:lnTo>
                              <a:lnTo>
                                <a:pt x="224" y="139"/>
                              </a:lnTo>
                              <a:lnTo>
                                <a:pt x="234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6" y="117"/>
                              </a:lnTo>
                              <a:lnTo>
                                <a:pt x="294" y="112"/>
                              </a:lnTo>
                              <a:lnTo>
                                <a:pt x="316" y="102"/>
                              </a:lnTo>
                              <a:lnTo>
                                <a:pt x="336" y="94"/>
                              </a:lnTo>
                              <a:lnTo>
                                <a:pt x="366" y="74"/>
                              </a:lnTo>
                              <a:lnTo>
                                <a:pt x="386" y="57"/>
                              </a:lnTo>
                              <a:lnTo>
                                <a:pt x="386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8" y="42"/>
                              </a:lnTo>
                              <a:lnTo>
                                <a:pt x="368" y="30"/>
                              </a:lnTo>
                              <a:lnTo>
                                <a:pt x="388" y="30"/>
                              </a:lnTo>
                              <a:lnTo>
                                <a:pt x="386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3" y="0"/>
                              </a:lnTo>
                              <a:lnTo>
                                <a:pt x="23" y="5"/>
                              </a:lnTo>
                              <a:lnTo>
                                <a:pt x="23" y="10"/>
                              </a:lnTo>
                              <a:lnTo>
                                <a:pt x="15" y="12"/>
                              </a:lnTo>
                              <a:lnTo>
                                <a:pt x="10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5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7"/>
                              </a:lnTo>
                              <a:lnTo>
                                <a:pt x="25" y="74"/>
                              </a:lnTo>
                              <a:lnTo>
                                <a:pt x="55" y="94"/>
                              </a:lnTo>
                              <a:lnTo>
                                <a:pt x="73" y="102"/>
                              </a:lnTo>
                              <a:lnTo>
                                <a:pt x="95" y="112"/>
                              </a:lnTo>
                              <a:lnTo>
                                <a:pt x="122" y="117"/>
                              </a:lnTo>
                              <a:lnTo>
                                <a:pt x="155" y="124"/>
                              </a:lnTo>
                              <a:lnTo>
                                <a:pt x="157" y="124"/>
                              </a:lnTo>
                              <a:lnTo>
                                <a:pt x="155" y="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7" name="Freeform 2229"/>
                      <wps:cNvSpPr>
                        <a:spLocks/>
                      </wps:cNvSpPr>
                      <wps:spPr bwMode="auto">
                        <a:xfrm>
                          <a:off x="344170" y="440690"/>
                          <a:ext cx="95885" cy="75565"/>
                        </a:xfrm>
                        <a:custGeom>
                          <a:avLst/>
                          <a:gdLst>
                            <a:gd name="T0" fmla="*/ 151 w 151"/>
                            <a:gd name="T1" fmla="*/ 42 h 119"/>
                            <a:gd name="T2" fmla="*/ 151 w 151"/>
                            <a:gd name="T3" fmla="*/ 30 h 119"/>
                            <a:gd name="T4" fmla="*/ 149 w 151"/>
                            <a:gd name="T5" fmla="*/ 20 h 119"/>
                            <a:gd name="T6" fmla="*/ 144 w 151"/>
                            <a:gd name="T7" fmla="*/ 10 h 119"/>
                            <a:gd name="T8" fmla="*/ 139 w 151"/>
                            <a:gd name="T9" fmla="*/ 0 h 119"/>
                            <a:gd name="T10" fmla="*/ 136 w 151"/>
                            <a:gd name="T11" fmla="*/ 0 h 119"/>
                            <a:gd name="T12" fmla="*/ 141 w 151"/>
                            <a:gd name="T13" fmla="*/ 10 h 119"/>
                            <a:gd name="T14" fmla="*/ 146 w 151"/>
                            <a:gd name="T15" fmla="*/ 20 h 119"/>
                            <a:gd name="T16" fmla="*/ 149 w 151"/>
                            <a:gd name="T17" fmla="*/ 30 h 119"/>
                            <a:gd name="T18" fmla="*/ 149 w 151"/>
                            <a:gd name="T19" fmla="*/ 42 h 119"/>
                            <a:gd name="T20" fmla="*/ 149 w 151"/>
                            <a:gd name="T21" fmla="*/ 57 h 119"/>
                            <a:gd name="T22" fmla="*/ 144 w 151"/>
                            <a:gd name="T23" fmla="*/ 72 h 119"/>
                            <a:gd name="T24" fmla="*/ 136 w 151"/>
                            <a:gd name="T25" fmla="*/ 84 h 119"/>
                            <a:gd name="T26" fmla="*/ 129 w 151"/>
                            <a:gd name="T27" fmla="*/ 94 h 119"/>
                            <a:gd name="T28" fmla="*/ 117 w 151"/>
                            <a:gd name="T29" fmla="*/ 104 h 119"/>
                            <a:gd name="T30" fmla="*/ 104 w 151"/>
                            <a:gd name="T31" fmla="*/ 112 h 119"/>
                            <a:gd name="T32" fmla="*/ 89 w 151"/>
                            <a:gd name="T33" fmla="*/ 114 h 119"/>
                            <a:gd name="T34" fmla="*/ 74 w 151"/>
                            <a:gd name="T35" fmla="*/ 117 h 119"/>
                            <a:gd name="T36" fmla="*/ 59 w 151"/>
                            <a:gd name="T37" fmla="*/ 114 h 119"/>
                            <a:gd name="T38" fmla="*/ 47 w 151"/>
                            <a:gd name="T39" fmla="*/ 112 h 119"/>
                            <a:gd name="T40" fmla="*/ 35 w 151"/>
                            <a:gd name="T41" fmla="*/ 104 h 119"/>
                            <a:gd name="T42" fmla="*/ 22 w 151"/>
                            <a:gd name="T43" fmla="*/ 94 h 119"/>
                            <a:gd name="T44" fmla="*/ 15 w 151"/>
                            <a:gd name="T45" fmla="*/ 84 h 119"/>
                            <a:gd name="T46" fmla="*/ 7 w 151"/>
                            <a:gd name="T47" fmla="*/ 72 h 119"/>
                            <a:gd name="T48" fmla="*/ 2 w 151"/>
                            <a:gd name="T49" fmla="*/ 57 h 119"/>
                            <a:gd name="T50" fmla="*/ 0 w 151"/>
                            <a:gd name="T51" fmla="*/ 42 h 119"/>
                            <a:gd name="T52" fmla="*/ 2 w 151"/>
                            <a:gd name="T53" fmla="*/ 30 h 119"/>
                            <a:gd name="T54" fmla="*/ 5 w 151"/>
                            <a:gd name="T55" fmla="*/ 20 h 119"/>
                            <a:gd name="T56" fmla="*/ 7 w 151"/>
                            <a:gd name="T57" fmla="*/ 10 h 119"/>
                            <a:gd name="T58" fmla="*/ 15 w 151"/>
                            <a:gd name="T59" fmla="*/ 0 h 119"/>
                            <a:gd name="T60" fmla="*/ 12 w 151"/>
                            <a:gd name="T61" fmla="*/ 0 h 119"/>
                            <a:gd name="T62" fmla="*/ 7 w 151"/>
                            <a:gd name="T63" fmla="*/ 10 h 119"/>
                            <a:gd name="T64" fmla="*/ 2 w 151"/>
                            <a:gd name="T65" fmla="*/ 20 h 119"/>
                            <a:gd name="T66" fmla="*/ 0 w 151"/>
                            <a:gd name="T67" fmla="*/ 30 h 119"/>
                            <a:gd name="T68" fmla="*/ 0 w 151"/>
                            <a:gd name="T69" fmla="*/ 42 h 119"/>
                            <a:gd name="T70" fmla="*/ 0 w 151"/>
                            <a:gd name="T71" fmla="*/ 57 h 119"/>
                            <a:gd name="T72" fmla="*/ 5 w 151"/>
                            <a:gd name="T73" fmla="*/ 72 h 119"/>
                            <a:gd name="T74" fmla="*/ 12 w 151"/>
                            <a:gd name="T75" fmla="*/ 84 h 119"/>
                            <a:gd name="T76" fmla="*/ 22 w 151"/>
                            <a:gd name="T77" fmla="*/ 97 h 119"/>
                            <a:gd name="T78" fmla="*/ 32 w 151"/>
                            <a:gd name="T79" fmla="*/ 104 h 119"/>
                            <a:gd name="T80" fmla="*/ 47 w 151"/>
                            <a:gd name="T81" fmla="*/ 112 h 119"/>
                            <a:gd name="T82" fmla="*/ 59 w 151"/>
                            <a:gd name="T83" fmla="*/ 117 h 119"/>
                            <a:gd name="T84" fmla="*/ 74 w 151"/>
                            <a:gd name="T85" fmla="*/ 119 h 119"/>
                            <a:gd name="T86" fmla="*/ 92 w 151"/>
                            <a:gd name="T87" fmla="*/ 117 h 119"/>
                            <a:gd name="T88" fmla="*/ 104 w 151"/>
                            <a:gd name="T89" fmla="*/ 112 h 119"/>
                            <a:gd name="T90" fmla="*/ 117 w 151"/>
                            <a:gd name="T91" fmla="*/ 104 h 119"/>
                            <a:gd name="T92" fmla="*/ 129 w 151"/>
                            <a:gd name="T93" fmla="*/ 97 h 119"/>
                            <a:gd name="T94" fmla="*/ 139 w 151"/>
                            <a:gd name="T95" fmla="*/ 84 h 119"/>
                            <a:gd name="T96" fmla="*/ 146 w 151"/>
                            <a:gd name="T97" fmla="*/ 72 h 119"/>
                            <a:gd name="T98" fmla="*/ 149 w 151"/>
                            <a:gd name="T99" fmla="*/ 57 h 119"/>
                            <a:gd name="T100" fmla="*/ 151 w 151"/>
                            <a:gd name="T101" fmla="*/ 42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1" h="119">
                              <a:moveTo>
                                <a:pt x="151" y="42"/>
                              </a:moveTo>
                              <a:lnTo>
                                <a:pt x="151" y="30"/>
                              </a:lnTo>
                              <a:lnTo>
                                <a:pt x="149" y="20"/>
                              </a:lnTo>
                              <a:lnTo>
                                <a:pt x="144" y="10"/>
                              </a:lnTo>
                              <a:lnTo>
                                <a:pt x="139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6" y="20"/>
                              </a:lnTo>
                              <a:lnTo>
                                <a:pt x="149" y="30"/>
                              </a:lnTo>
                              <a:lnTo>
                                <a:pt x="149" y="42"/>
                              </a:lnTo>
                              <a:lnTo>
                                <a:pt x="149" y="57"/>
                              </a:lnTo>
                              <a:lnTo>
                                <a:pt x="144" y="72"/>
                              </a:lnTo>
                              <a:lnTo>
                                <a:pt x="136" y="84"/>
                              </a:lnTo>
                              <a:lnTo>
                                <a:pt x="129" y="94"/>
                              </a:lnTo>
                              <a:lnTo>
                                <a:pt x="117" y="104"/>
                              </a:lnTo>
                              <a:lnTo>
                                <a:pt x="104" y="112"/>
                              </a:lnTo>
                              <a:lnTo>
                                <a:pt x="89" y="114"/>
                              </a:lnTo>
                              <a:lnTo>
                                <a:pt x="74" y="117"/>
                              </a:lnTo>
                              <a:lnTo>
                                <a:pt x="59" y="114"/>
                              </a:lnTo>
                              <a:lnTo>
                                <a:pt x="47" y="112"/>
                              </a:lnTo>
                              <a:lnTo>
                                <a:pt x="35" y="104"/>
                              </a:lnTo>
                              <a:lnTo>
                                <a:pt x="22" y="94"/>
                              </a:lnTo>
                              <a:lnTo>
                                <a:pt x="15" y="84"/>
                              </a:lnTo>
                              <a:lnTo>
                                <a:pt x="7" y="72"/>
                              </a:lnTo>
                              <a:lnTo>
                                <a:pt x="2" y="57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7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72"/>
                              </a:lnTo>
                              <a:lnTo>
                                <a:pt x="12" y="84"/>
                              </a:lnTo>
                              <a:lnTo>
                                <a:pt x="22" y="97"/>
                              </a:lnTo>
                              <a:lnTo>
                                <a:pt x="32" y="104"/>
                              </a:lnTo>
                              <a:lnTo>
                                <a:pt x="47" y="112"/>
                              </a:lnTo>
                              <a:lnTo>
                                <a:pt x="59" y="117"/>
                              </a:lnTo>
                              <a:lnTo>
                                <a:pt x="74" y="119"/>
                              </a:lnTo>
                              <a:lnTo>
                                <a:pt x="92" y="117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7"/>
                              </a:lnTo>
                              <a:lnTo>
                                <a:pt x="139" y="84"/>
                              </a:lnTo>
                              <a:lnTo>
                                <a:pt x="146" y="72"/>
                              </a:lnTo>
                              <a:lnTo>
                                <a:pt x="149" y="57"/>
                              </a:lnTo>
                              <a:lnTo>
                                <a:pt x="15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8" name="Freeform 2230"/>
                      <wps:cNvSpPr>
                        <a:spLocks/>
                      </wps:cNvSpPr>
                      <wps:spPr bwMode="auto">
                        <a:xfrm>
                          <a:off x="344170" y="440690"/>
                          <a:ext cx="95885" cy="74295"/>
                        </a:xfrm>
                        <a:custGeom>
                          <a:avLst/>
                          <a:gdLst>
                            <a:gd name="T0" fmla="*/ 151 w 151"/>
                            <a:gd name="T1" fmla="*/ 42 h 117"/>
                            <a:gd name="T2" fmla="*/ 149 w 151"/>
                            <a:gd name="T3" fmla="*/ 30 h 117"/>
                            <a:gd name="T4" fmla="*/ 146 w 151"/>
                            <a:gd name="T5" fmla="*/ 20 h 117"/>
                            <a:gd name="T6" fmla="*/ 144 w 151"/>
                            <a:gd name="T7" fmla="*/ 10 h 117"/>
                            <a:gd name="T8" fmla="*/ 139 w 151"/>
                            <a:gd name="T9" fmla="*/ 0 h 117"/>
                            <a:gd name="T10" fmla="*/ 136 w 151"/>
                            <a:gd name="T11" fmla="*/ 0 h 117"/>
                            <a:gd name="T12" fmla="*/ 141 w 151"/>
                            <a:gd name="T13" fmla="*/ 10 h 117"/>
                            <a:gd name="T14" fmla="*/ 146 w 151"/>
                            <a:gd name="T15" fmla="*/ 20 h 117"/>
                            <a:gd name="T16" fmla="*/ 149 w 151"/>
                            <a:gd name="T17" fmla="*/ 30 h 117"/>
                            <a:gd name="T18" fmla="*/ 149 w 151"/>
                            <a:gd name="T19" fmla="*/ 42 h 117"/>
                            <a:gd name="T20" fmla="*/ 146 w 151"/>
                            <a:gd name="T21" fmla="*/ 57 h 117"/>
                            <a:gd name="T22" fmla="*/ 144 w 151"/>
                            <a:gd name="T23" fmla="*/ 72 h 117"/>
                            <a:gd name="T24" fmla="*/ 136 w 151"/>
                            <a:gd name="T25" fmla="*/ 84 h 117"/>
                            <a:gd name="T26" fmla="*/ 126 w 151"/>
                            <a:gd name="T27" fmla="*/ 94 h 117"/>
                            <a:gd name="T28" fmla="*/ 117 w 151"/>
                            <a:gd name="T29" fmla="*/ 104 h 117"/>
                            <a:gd name="T30" fmla="*/ 104 w 151"/>
                            <a:gd name="T31" fmla="*/ 109 h 117"/>
                            <a:gd name="T32" fmla="*/ 89 w 151"/>
                            <a:gd name="T33" fmla="*/ 114 h 117"/>
                            <a:gd name="T34" fmla="*/ 74 w 151"/>
                            <a:gd name="T35" fmla="*/ 117 h 117"/>
                            <a:gd name="T36" fmla="*/ 59 w 151"/>
                            <a:gd name="T37" fmla="*/ 114 h 117"/>
                            <a:gd name="T38" fmla="*/ 47 w 151"/>
                            <a:gd name="T39" fmla="*/ 109 h 117"/>
                            <a:gd name="T40" fmla="*/ 35 w 151"/>
                            <a:gd name="T41" fmla="*/ 104 h 117"/>
                            <a:gd name="T42" fmla="*/ 22 w 151"/>
                            <a:gd name="T43" fmla="*/ 94 h 117"/>
                            <a:gd name="T44" fmla="*/ 15 w 151"/>
                            <a:gd name="T45" fmla="*/ 84 h 117"/>
                            <a:gd name="T46" fmla="*/ 7 w 151"/>
                            <a:gd name="T47" fmla="*/ 72 h 117"/>
                            <a:gd name="T48" fmla="*/ 2 w 151"/>
                            <a:gd name="T49" fmla="*/ 57 h 117"/>
                            <a:gd name="T50" fmla="*/ 2 w 151"/>
                            <a:gd name="T51" fmla="*/ 42 h 117"/>
                            <a:gd name="T52" fmla="*/ 2 w 151"/>
                            <a:gd name="T53" fmla="*/ 30 h 117"/>
                            <a:gd name="T54" fmla="*/ 5 w 151"/>
                            <a:gd name="T55" fmla="*/ 20 h 117"/>
                            <a:gd name="T56" fmla="*/ 10 w 151"/>
                            <a:gd name="T57" fmla="*/ 10 h 117"/>
                            <a:gd name="T58" fmla="*/ 15 w 151"/>
                            <a:gd name="T59" fmla="*/ 0 h 117"/>
                            <a:gd name="T60" fmla="*/ 12 w 151"/>
                            <a:gd name="T61" fmla="*/ 0 h 117"/>
                            <a:gd name="T62" fmla="*/ 7 w 151"/>
                            <a:gd name="T63" fmla="*/ 10 h 117"/>
                            <a:gd name="T64" fmla="*/ 2 w 151"/>
                            <a:gd name="T65" fmla="*/ 20 h 117"/>
                            <a:gd name="T66" fmla="*/ 0 w 151"/>
                            <a:gd name="T67" fmla="*/ 30 h 117"/>
                            <a:gd name="T68" fmla="*/ 0 w 151"/>
                            <a:gd name="T69" fmla="*/ 42 h 117"/>
                            <a:gd name="T70" fmla="*/ 2 w 151"/>
                            <a:gd name="T71" fmla="*/ 57 h 117"/>
                            <a:gd name="T72" fmla="*/ 7 w 151"/>
                            <a:gd name="T73" fmla="*/ 72 h 117"/>
                            <a:gd name="T74" fmla="*/ 12 w 151"/>
                            <a:gd name="T75" fmla="*/ 84 h 117"/>
                            <a:gd name="T76" fmla="*/ 22 w 151"/>
                            <a:gd name="T77" fmla="*/ 94 h 117"/>
                            <a:gd name="T78" fmla="*/ 32 w 151"/>
                            <a:gd name="T79" fmla="*/ 104 h 117"/>
                            <a:gd name="T80" fmla="*/ 47 w 151"/>
                            <a:gd name="T81" fmla="*/ 112 h 117"/>
                            <a:gd name="T82" fmla="*/ 59 w 151"/>
                            <a:gd name="T83" fmla="*/ 117 h 117"/>
                            <a:gd name="T84" fmla="*/ 74 w 151"/>
                            <a:gd name="T85" fmla="*/ 117 h 117"/>
                            <a:gd name="T86" fmla="*/ 89 w 151"/>
                            <a:gd name="T87" fmla="*/ 117 h 117"/>
                            <a:gd name="T88" fmla="*/ 104 w 151"/>
                            <a:gd name="T89" fmla="*/ 112 h 117"/>
                            <a:gd name="T90" fmla="*/ 117 w 151"/>
                            <a:gd name="T91" fmla="*/ 104 h 117"/>
                            <a:gd name="T92" fmla="*/ 129 w 151"/>
                            <a:gd name="T93" fmla="*/ 94 h 117"/>
                            <a:gd name="T94" fmla="*/ 136 w 151"/>
                            <a:gd name="T95" fmla="*/ 84 h 117"/>
                            <a:gd name="T96" fmla="*/ 144 w 151"/>
                            <a:gd name="T97" fmla="*/ 72 h 117"/>
                            <a:gd name="T98" fmla="*/ 149 w 151"/>
                            <a:gd name="T99" fmla="*/ 57 h 117"/>
                            <a:gd name="T100" fmla="*/ 151 w 151"/>
                            <a:gd name="T101" fmla="*/ 42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1" h="117">
                              <a:moveTo>
                                <a:pt x="151" y="42"/>
                              </a:moveTo>
                              <a:lnTo>
                                <a:pt x="149" y="30"/>
                              </a:lnTo>
                              <a:lnTo>
                                <a:pt x="146" y="20"/>
                              </a:lnTo>
                              <a:lnTo>
                                <a:pt x="144" y="10"/>
                              </a:lnTo>
                              <a:lnTo>
                                <a:pt x="139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6" y="20"/>
                              </a:lnTo>
                              <a:lnTo>
                                <a:pt x="149" y="30"/>
                              </a:lnTo>
                              <a:lnTo>
                                <a:pt x="149" y="42"/>
                              </a:lnTo>
                              <a:lnTo>
                                <a:pt x="146" y="57"/>
                              </a:lnTo>
                              <a:lnTo>
                                <a:pt x="144" y="72"/>
                              </a:lnTo>
                              <a:lnTo>
                                <a:pt x="136" y="84"/>
                              </a:lnTo>
                              <a:lnTo>
                                <a:pt x="126" y="94"/>
                              </a:lnTo>
                              <a:lnTo>
                                <a:pt x="117" y="104"/>
                              </a:lnTo>
                              <a:lnTo>
                                <a:pt x="104" y="109"/>
                              </a:lnTo>
                              <a:lnTo>
                                <a:pt x="89" y="114"/>
                              </a:lnTo>
                              <a:lnTo>
                                <a:pt x="74" y="117"/>
                              </a:lnTo>
                              <a:lnTo>
                                <a:pt x="59" y="114"/>
                              </a:lnTo>
                              <a:lnTo>
                                <a:pt x="47" y="109"/>
                              </a:lnTo>
                              <a:lnTo>
                                <a:pt x="35" y="104"/>
                              </a:lnTo>
                              <a:lnTo>
                                <a:pt x="22" y="94"/>
                              </a:lnTo>
                              <a:lnTo>
                                <a:pt x="15" y="84"/>
                              </a:lnTo>
                              <a:lnTo>
                                <a:pt x="7" y="72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7" y="72"/>
                              </a:lnTo>
                              <a:lnTo>
                                <a:pt x="12" y="84"/>
                              </a:lnTo>
                              <a:lnTo>
                                <a:pt x="22" y="94"/>
                              </a:lnTo>
                              <a:lnTo>
                                <a:pt x="32" y="104"/>
                              </a:lnTo>
                              <a:lnTo>
                                <a:pt x="47" y="112"/>
                              </a:lnTo>
                              <a:lnTo>
                                <a:pt x="59" y="117"/>
                              </a:lnTo>
                              <a:lnTo>
                                <a:pt x="74" y="117"/>
                              </a:lnTo>
                              <a:lnTo>
                                <a:pt x="89" y="117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4"/>
                              </a:lnTo>
                              <a:lnTo>
                                <a:pt x="136" y="84"/>
                              </a:lnTo>
                              <a:lnTo>
                                <a:pt x="144" y="72"/>
                              </a:lnTo>
                              <a:lnTo>
                                <a:pt x="149" y="57"/>
                              </a:lnTo>
                              <a:lnTo>
                                <a:pt x="15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2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9" name="Freeform 2231"/>
                      <wps:cNvSpPr>
                        <a:spLocks/>
                      </wps:cNvSpPr>
                      <wps:spPr bwMode="auto">
                        <a:xfrm>
                          <a:off x="344170" y="440690"/>
                          <a:ext cx="94615" cy="74295"/>
                        </a:xfrm>
                        <a:custGeom>
                          <a:avLst/>
                          <a:gdLst>
                            <a:gd name="T0" fmla="*/ 149 w 149"/>
                            <a:gd name="T1" fmla="*/ 42 h 117"/>
                            <a:gd name="T2" fmla="*/ 149 w 149"/>
                            <a:gd name="T3" fmla="*/ 30 h 117"/>
                            <a:gd name="T4" fmla="*/ 146 w 149"/>
                            <a:gd name="T5" fmla="*/ 20 h 117"/>
                            <a:gd name="T6" fmla="*/ 141 w 149"/>
                            <a:gd name="T7" fmla="*/ 10 h 117"/>
                            <a:gd name="T8" fmla="*/ 136 w 149"/>
                            <a:gd name="T9" fmla="*/ 0 h 117"/>
                            <a:gd name="T10" fmla="*/ 136 w 149"/>
                            <a:gd name="T11" fmla="*/ 0 h 117"/>
                            <a:gd name="T12" fmla="*/ 141 w 149"/>
                            <a:gd name="T13" fmla="*/ 10 h 117"/>
                            <a:gd name="T14" fmla="*/ 144 w 149"/>
                            <a:gd name="T15" fmla="*/ 20 h 117"/>
                            <a:gd name="T16" fmla="*/ 146 w 149"/>
                            <a:gd name="T17" fmla="*/ 30 h 117"/>
                            <a:gd name="T18" fmla="*/ 149 w 149"/>
                            <a:gd name="T19" fmla="*/ 42 h 117"/>
                            <a:gd name="T20" fmla="*/ 146 w 149"/>
                            <a:gd name="T21" fmla="*/ 57 h 117"/>
                            <a:gd name="T22" fmla="*/ 141 w 149"/>
                            <a:gd name="T23" fmla="*/ 69 h 117"/>
                            <a:gd name="T24" fmla="*/ 136 w 149"/>
                            <a:gd name="T25" fmla="*/ 82 h 117"/>
                            <a:gd name="T26" fmla="*/ 126 w 149"/>
                            <a:gd name="T27" fmla="*/ 94 h 117"/>
                            <a:gd name="T28" fmla="*/ 117 w 149"/>
                            <a:gd name="T29" fmla="*/ 102 h 117"/>
                            <a:gd name="T30" fmla="*/ 104 w 149"/>
                            <a:gd name="T31" fmla="*/ 109 h 117"/>
                            <a:gd name="T32" fmla="*/ 89 w 149"/>
                            <a:gd name="T33" fmla="*/ 114 h 117"/>
                            <a:gd name="T34" fmla="*/ 74 w 149"/>
                            <a:gd name="T35" fmla="*/ 114 h 117"/>
                            <a:gd name="T36" fmla="*/ 59 w 149"/>
                            <a:gd name="T37" fmla="*/ 114 h 117"/>
                            <a:gd name="T38" fmla="*/ 47 w 149"/>
                            <a:gd name="T39" fmla="*/ 109 h 117"/>
                            <a:gd name="T40" fmla="*/ 35 w 149"/>
                            <a:gd name="T41" fmla="*/ 102 h 117"/>
                            <a:gd name="T42" fmla="*/ 25 w 149"/>
                            <a:gd name="T43" fmla="*/ 94 h 117"/>
                            <a:gd name="T44" fmla="*/ 15 w 149"/>
                            <a:gd name="T45" fmla="*/ 82 h 117"/>
                            <a:gd name="T46" fmla="*/ 7 w 149"/>
                            <a:gd name="T47" fmla="*/ 69 h 117"/>
                            <a:gd name="T48" fmla="*/ 5 w 149"/>
                            <a:gd name="T49" fmla="*/ 57 h 117"/>
                            <a:gd name="T50" fmla="*/ 2 w 149"/>
                            <a:gd name="T51" fmla="*/ 42 h 117"/>
                            <a:gd name="T52" fmla="*/ 2 w 149"/>
                            <a:gd name="T53" fmla="*/ 30 h 117"/>
                            <a:gd name="T54" fmla="*/ 5 w 149"/>
                            <a:gd name="T55" fmla="*/ 20 h 117"/>
                            <a:gd name="T56" fmla="*/ 10 w 149"/>
                            <a:gd name="T57" fmla="*/ 10 h 117"/>
                            <a:gd name="T58" fmla="*/ 15 w 149"/>
                            <a:gd name="T59" fmla="*/ 0 h 117"/>
                            <a:gd name="T60" fmla="*/ 15 w 149"/>
                            <a:gd name="T61" fmla="*/ 0 h 117"/>
                            <a:gd name="T62" fmla="*/ 7 w 149"/>
                            <a:gd name="T63" fmla="*/ 10 h 117"/>
                            <a:gd name="T64" fmla="*/ 5 w 149"/>
                            <a:gd name="T65" fmla="*/ 20 h 117"/>
                            <a:gd name="T66" fmla="*/ 2 w 149"/>
                            <a:gd name="T67" fmla="*/ 30 h 117"/>
                            <a:gd name="T68" fmla="*/ 0 w 149"/>
                            <a:gd name="T69" fmla="*/ 42 h 117"/>
                            <a:gd name="T70" fmla="*/ 2 w 149"/>
                            <a:gd name="T71" fmla="*/ 57 h 117"/>
                            <a:gd name="T72" fmla="*/ 7 w 149"/>
                            <a:gd name="T73" fmla="*/ 72 h 117"/>
                            <a:gd name="T74" fmla="*/ 15 w 149"/>
                            <a:gd name="T75" fmla="*/ 84 h 117"/>
                            <a:gd name="T76" fmla="*/ 22 w 149"/>
                            <a:gd name="T77" fmla="*/ 94 h 117"/>
                            <a:gd name="T78" fmla="*/ 35 w 149"/>
                            <a:gd name="T79" fmla="*/ 104 h 117"/>
                            <a:gd name="T80" fmla="*/ 47 w 149"/>
                            <a:gd name="T81" fmla="*/ 112 h 117"/>
                            <a:gd name="T82" fmla="*/ 59 w 149"/>
                            <a:gd name="T83" fmla="*/ 114 h 117"/>
                            <a:gd name="T84" fmla="*/ 74 w 149"/>
                            <a:gd name="T85" fmla="*/ 117 h 117"/>
                            <a:gd name="T86" fmla="*/ 89 w 149"/>
                            <a:gd name="T87" fmla="*/ 114 h 117"/>
                            <a:gd name="T88" fmla="*/ 104 w 149"/>
                            <a:gd name="T89" fmla="*/ 112 h 117"/>
                            <a:gd name="T90" fmla="*/ 117 w 149"/>
                            <a:gd name="T91" fmla="*/ 104 h 117"/>
                            <a:gd name="T92" fmla="*/ 129 w 149"/>
                            <a:gd name="T93" fmla="*/ 94 h 117"/>
                            <a:gd name="T94" fmla="*/ 136 w 149"/>
                            <a:gd name="T95" fmla="*/ 84 h 117"/>
                            <a:gd name="T96" fmla="*/ 144 w 149"/>
                            <a:gd name="T97" fmla="*/ 72 h 117"/>
                            <a:gd name="T98" fmla="*/ 149 w 149"/>
                            <a:gd name="T99" fmla="*/ 57 h 117"/>
                            <a:gd name="T100" fmla="*/ 149 w 149"/>
                            <a:gd name="T101" fmla="*/ 42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9" h="117">
                              <a:moveTo>
                                <a:pt x="149" y="42"/>
                              </a:moveTo>
                              <a:lnTo>
                                <a:pt x="149" y="30"/>
                              </a:lnTo>
                              <a:lnTo>
                                <a:pt x="146" y="20"/>
                              </a:lnTo>
                              <a:lnTo>
                                <a:pt x="141" y="1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4" y="20"/>
                              </a:lnTo>
                              <a:lnTo>
                                <a:pt x="146" y="30"/>
                              </a:lnTo>
                              <a:lnTo>
                                <a:pt x="149" y="42"/>
                              </a:lnTo>
                              <a:lnTo>
                                <a:pt x="146" y="57"/>
                              </a:lnTo>
                              <a:lnTo>
                                <a:pt x="141" y="69"/>
                              </a:lnTo>
                              <a:lnTo>
                                <a:pt x="136" y="82"/>
                              </a:lnTo>
                              <a:lnTo>
                                <a:pt x="126" y="94"/>
                              </a:lnTo>
                              <a:lnTo>
                                <a:pt x="117" y="102"/>
                              </a:lnTo>
                              <a:lnTo>
                                <a:pt x="104" y="109"/>
                              </a:lnTo>
                              <a:lnTo>
                                <a:pt x="89" y="114"/>
                              </a:lnTo>
                              <a:lnTo>
                                <a:pt x="74" y="114"/>
                              </a:lnTo>
                              <a:lnTo>
                                <a:pt x="59" y="114"/>
                              </a:lnTo>
                              <a:lnTo>
                                <a:pt x="47" y="109"/>
                              </a:lnTo>
                              <a:lnTo>
                                <a:pt x="35" y="102"/>
                              </a:lnTo>
                              <a:lnTo>
                                <a:pt x="25" y="94"/>
                              </a:lnTo>
                              <a:lnTo>
                                <a:pt x="15" y="82"/>
                              </a:lnTo>
                              <a:lnTo>
                                <a:pt x="7" y="69"/>
                              </a:lnTo>
                              <a:lnTo>
                                <a:pt x="5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7" y="72"/>
                              </a:lnTo>
                              <a:lnTo>
                                <a:pt x="15" y="84"/>
                              </a:lnTo>
                              <a:lnTo>
                                <a:pt x="22" y="94"/>
                              </a:lnTo>
                              <a:lnTo>
                                <a:pt x="35" y="104"/>
                              </a:lnTo>
                              <a:lnTo>
                                <a:pt x="47" y="112"/>
                              </a:lnTo>
                              <a:lnTo>
                                <a:pt x="59" y="114"/>
                              </a:lnTo>
                              <a:lnTo>
                                <a:pt x="74" y="117"/>
                              </a:lnTo>
                              <a:lnTo>
                                <a:pt x="89" y="114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4"/>
                              </a:lnTo>
                              <a:lnTo>
                                <a:pt x="136" y="84"/>
                              </a:lnTo>
                              <a:lnTo>
                                <a:pt x="144" y="72"/>
                              </a:lnTo>
                              <a:lnTo>
                                <a:pt x="149" y="57"/>
                              </a:lnTo>
                              <a:lnTo>
                                <a:pt x="14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3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0" name="Freeform 2232"/>
                      <wps:cNvSpPr>
                        <a:spLocks/>
                      </wps:cNvSpPr>
                      <wps:spPr bwMode="auto">
                        <a:xfrm>
                          <a:off x="345440" y="440690"/>
                          <a:ext cx="93345" cy="74295"/>
                        </a:xfrm>
                        <a:custGeom>
                          <a:avLst/>
                          <a:gdLst>
                            <a:gd name="T0" fmla="*/ 147 w 147"/>
                            <a:gd name="T1" fmla="*/ 42 h 117"/>
                            <a:gd name="T2" fmla="*/ 147 w 147"/>
                            <a:gd name="T3" fmla="*/ 30 h 117"/>
                            <a:gd name="T4" fmla="*/ 144 w 147"/>
                            <a:gd name="T5" fmla="*/ 20 h 117"/>
                            <a:gd name="T6" fmla="*/ 139 w 147"/>
                            <a:gd name="T7" fmla="*/ 10 h 117"/>
                            <a:gd name="T8" fmla="*/ 134 w 147"/>
                            <a:gd name="T9" fmla="*/ 0 h 117"/>
                            <a:gd name="T10" fmla="*/ 132 w 147"/>
                            <a:gd name="T11" fmla="*/ 0 h 117"/>
                            <a:gd name="T12" fmla="*/ 137 w 147"/>
                            <a:gd name="T13" fmla="*/ 10 h 117"/>
                            <a:gd name="T14" fmla="*/ 142 w 147"/>
                            <a:gd name="T15" fmla="*/ 20 h 117"/>
                            <a:gd name="T16" fmla="*/ 144 w 147"/>
                            <a:gd name="T17" fmla="*/ 30 h 117"/>
                            <a:gd name="T18" fmla="*/ 144 w 147"/>
                            <a:gd name="T19" fmla="*/ 42 h 117"/>
                            <a:gd name="T20" fmla="*/ 144 w 147"/>
                            <a:gd name="T21" fmla="*/ 57 h 117"/>
                            <a:gd name="T22" fmla="*/ 139 w 147"/>
                            <a:gd name="T23" fmla="*/ 69 h 117"/>
                            <a:gd name="T24" fmla="*/ 132 w 147"/>
                            <a:gd name="T25" fmla="*/ 82 h 117"/>
                            <a:gd name="T26" fmla="*/ 124 w 147"/>
                            <a:gd name="T27" fmla="*/ 94 h 117"/>
                            <a:gd name="T28" fmla="*/ 115 w 147"/>
                            <a:gd name="T29" fmla="*/ 102 h 117"/>
                            <a:gd name="T30" fmla="*/ 102 w 147"/>
                            <a:gd name="T31" fmla="*/ 109 h 117"/>
                            <a:gd name="T32" fmla="*/ 87 w 147"/>
                            <a:gd name="T33" fmla="*/ 112 h 117"/>
                            <a:gd name="T34" fmla="*/ 72 w 147"/>
                            <a:gd name="T35" fmla="*/ 114 h 117"/>
                            <a:gd name="T36" fmla="*/ 60 w 147"/>
                            <a:gd name="T37" fmla="*/ 112 h 117"/>
                            <a:gd name="T38" fmla="*/ 45 w 147"/>
                            <a:gd name="T39" fmla="*/ 109 h 117"/>
                            <a:gd name="T40" fmla="*/ 33 w 147"/>
                            <a:gd name="T41" fmla="*/ 102 h 117"/>
                            <a:gd name="T42" fmla="*/ 23 w 147"/>
                            <a:gd name="T43" fmla="*/ 94 h 117"/>
                            <a:gd name="T44" fmla="*/ 13 w 147"/>
                            <a:gd name="T45" fmla="*/ 82 h 117"/>
                            <a:gd name="T46" fmla="*/ 8 w 147"/>
                            <a:gd name="T47" fmla="*/ 69 h 117"/>
                            <a:gd name="T48" fmla="*/ 3 w 147"/>
                            <a:gd name="T49" fmla="*/ 57 h 117"/>
                            <a:gd name="T50" fmla="*/ 0 w 147"/>
                            <a:gd name="T51" fmla="*/ 42 h 117"/>
                            <a:gd name="T52" fmla="*/ 3 w 147"/>
                            <a:gd name="T53" fmla="*/ 30 h 117"/>
                            <a:gd name="T54" fmla="*/ 5 w 147"/>
                            <a:gd name="T55" fmla="*/ 20 h 117"/>
                            <a:gd name="T56" fmla="*/ 8 w 147"/>
                            <a:gd name="T57" fmla="*/ 10 h 117"/>
                            <a:gd name="T58" fmla="*/ 15 w 147"/>
                            <a:gd name="T59" fmla="*/ 0 h 117"/>
                            <a:gd name="T60" fmla="*/ 13 w 147"/>
                            <a:gd name="T61" fmla="*/ 0 h 117"/>
                            <a:gd name="T62" fmla="*/ 8 w 147"/>
                            <a:gd name="T63" fmla="*/ 10 h 117"/>
                            <a:gd name="T64" fmla="*/ 3 w 147"/>
                            <a:gd name="T65" fmla="*/ 20 h 117"/>
                            <a:gd name="T66" fmla="*/ 0 w 147"/>
                            <a:gd name="T67" fmla="*/ 30 h 117"/>
                            <a:gd name="T68" fmla="*/ 0 w 147"/>
                            <a:gd name="T69" fmla="*/ 42 h 117"/>
                            <a:gd name="T70" fmla="*/ 0 w 147"/>
                            <a:gd name="T71" fmla="*/ 57 h 117"/>
                            <a:gd name="T72" fmla="*/ 5 w 147"/>
                            <a:gd name="T73" fmla="*/ 72 h 117"/>
                            <a:gd name="T74" fmla="*/ 13 w 147"/>
                            <a:gd name="T75" fmla="*/ 84 h 117"/>
                            <a:gd name="T76" fmla="*/ 20 w 147"/>
                            <a:gd name="T77" fmla="*/ 94 h 117"/>
                            <a:gd name="T78" fmla="*/ 33 w 147"/>
                            <a:gd name="T79" fmla="*/ 104 h 117"/>
                            <a:gd name="T80" fmla="*/ 45 w 147"/>
                            <a:gd name="T81" fmla="*/ 109 h 117"/>
                            <a:gd name="T82" fmla="*/ 57 w 147"/>
                            <a:gd name="T83" fmla="*/ 114 h 117"/>
                            <a:gd name="T84" fmla="*/ 72 w 147"/>
                            <a:gd name="T85" fmla="*/ 117 h 117"/>
                            <a:gd name="T86" fmla="*/ 87 w 147"/>
                            <a:gd name="T87" fmla="*/ 114 h 117"/>
                            <a:gd name="T88" fmla="*/ 102 w 147"/>
                            <a:gd name="T89" fmla="*/ 109 h 117"/>
                            <a:gd name="T90" fmla="*/ 115 w 147"/>
                            <a:gd name="T91" fmla="*/ 104 h 117"/>
                            <a:gd name="T92" fmla="*/ 124 w 147"/>
                            <a:gd name="T93" fmla="*/ 94 h 117"/>
                            <a:gd name="T94" fmla="*/ 134 w 147"/>
                            <a:gd name="T95" fmla="*/ 84 h 117"/>
                            <a:gd name="T96" fmla="*/ 142 w 147"/>
                            <a:gd name="T97" fmla="*/ 72 h 117"/>
                            <a:gd name="T98" fmla="*/ 144 w 147"/>
                            <a:gd name="T99" fmla="*/ 57 h 117"/>
                            <a:gd name="T100" fmla="*/ 147 w 147"/>
                            <a:gd name="T101" fmla="*/ 42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7" h="117">
                              <a:moveTo>
                                <a:pt x="147" y="42"/>
                              </a:moveTo>
                              <a:lnTo>
                                <a:pt x="147" y="30"/>
                              </a:lnTo>
                              <a:lnTo>
                                <a:pt x="144" y="20"/>
                              </a:lnTo>
                              <a:lnTo>
                                <a:pt x="139" y="10"/>
                              </a:lnTo>
                              <a:lnTo>
                                <a:pt x="134" y="0"/>
                              </a:lnTo>
                              <a:lnTo>
                                <a:pt x="132" y="0"/>
                              </a:lnTo>
                              <a:lnTo>
                                <a:pt x="137" y="10"/>
                              </a:lnTo>
                              <a:lnTo>
                                <a:pt x="142" y="20"/>
                              </a:lnTo>
                              <a:lnTo>
                                <a:pt x="144" y="30"/>
                              </a:lnTo>
                              <a:lnTo>
                                <a:pt x="144" y="42"/>
                              </a:lnTo>
                              <a:lnTo>
                                <a:pt x="144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4"/>
                              </a:lnTo>
                              <a:lnTo>
                                <a:pt x="115" y="102"/>
                              </a:lnTo>
                              <a:lnTo>
                                <a:pt x="102" y="109"/>
                              </a:lnTo>
                              <a:lnTo>
                                <a:pt x="87" y="112"/>
                              </a:lnTo>
                              <a:lnTo>
                                <a:pt x="72" y="114"/>
                              </a:lnTo>
                              <a:lnTo>
                                <a:pt x="60" y="112"/>
                              </a:lnTo>
                              <a:lnTo>
                                <a:pt x="45" y="109"/>
                              </a:lnTo>
                              <a:lnTo>
                                <a:pt x="33" y="102"/>
                              </a:lnTo>
                              <a:lnTo>
                                <a:pt x="23" y="94"/>
                              </a:lnTo>
                              <a:lnTo>
                                <a:pt x="13" y="82"/>
                              </a:lnTo>
                              <a:lnTo>
                                <a:pt x="8" y="69"/>
                              </a:lnTo>
                              <a:lnTo>
                                <a:pt x="3" y="57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8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72"/>
                              </a:lnTo>
                              <a:lnTo>
                                <a:pt x="13" y="84"/>
                              </a:lnTo>
                              <a:lnTo>
                                <a:pt x="20" y="94"/>
                              </a:lnTo>
                              <a:lnTo>
                                <a:pt x="33" y="104"/>
                              </a:lnTo>
                              <a:lnTo>
                                <a:pt x="45" y="109"/>
                              </a:lnTo>
                              <a:lnTo>
                                <a:pt x="57" y="114"/>
                              </a:lnTo>
                              <a:lnTo>
                                <a:pt x="72" y="117"/>
                              </a:lnTo>
                              <a:lnTo>
                                <a:pt x="87" y="114"/>
                              </a:lnTo>
                              <a:lnTo>
                                <a:pt x="102" y="109"/>
                              </a:lnTo>
                              <a:lnTo>
                                <a:pt x="115" y="104"/>
                              </a:lnTo>
                              <a:lnTo>
                                <a:pt x="124" y="94"/>
                              </a:lnTo>
                              <a:lnTo>
                                <a:pt x="134" y="84"/>
                              </a:lnTo>
                              <a:lnTo>
                                <a:pt x="142" y="72"/>
                              </a:lnTo>
                              <a:lnTo>
                                <a:pt x="144" y="57"/>
                              </a:lnTo>
                              <a:lnTo>
                                <a:pt x="14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1" name="Freeform 2233"/>
                      <wps:cNvSpPr>
                        <a:spLocks/>
                      </wps:cNvSpPr>
                      <wps:spPr bwMode="auto">
                        <a:xfrm>
                          <a:off x="345440" y="440690"/>
                          <a:ext cx="93345" cy="72390"/>
                        </a:xfrm>
                        <a:custGeom>
                          <a:avLst/>
                          <a:gdLst>
                            <a:gd name="T0" fmla="*/ 147 w 147"/>
                            <a:gd name="T1" fmla="*/ 42 h 114"/>
                            <a:gd name="T2" fmla="*/ 144 w 147"/>
                            <a:gd name="T3" fmla="*/ 30 h 114"/>
                            <a:gd name="T4" fmla="*/ 142 w 147"/>
                            <a:gd name="T5" fmla="*/ 20 h 114"/>
                            <a:gd name="T6" fmla="*/ 139 w 147"/>
                            <a:gd name="T7" fmla="*/ 10 h 114"/>
                            <a:gd name="T8" fmla="*/ 134 w 147"/>
                            <a:gd name="T9" fmla="*/ 0 h 114"/>
                            <a:gd name="T10" fmla="*/ 132 w 147"/>
                            <a:gd name="T11" fmla="*/ 0 h 114"/>
                            <a:gd name="T12" fmla="*/ 137 w 147"/>
                            <a:gd name="T13" fmla="*/ 10 h 114"/>
                            <a:gd name="T14" fmla="*/ 142 w 147"/>
                            <a:gd name="T15" fmla="*/ 20 h 114"/>
                            <a:gd name="T16" fmla="*/ 144 w 147"/>
                            <a:gd name="T17" fmla="*/ 30 h 114"/>
                            <a:gd name="T18" fmla="*/ 144 w 147"/>
                            <a:gd name="T19" fmla="*/ 42 h 114"/>
                            <a:gd name="T20" fmla="*/ 144 w 147"/>
                            <a:gd name="T21" fmla="*/ 57 h 114"/>
                            <a:gd name="T22" fmla="*/ 139 w 147"/>
                            <a:gd name="T23" fmla="*/ 69 h 114"/>
                            <a:gd name="T24" fmla="*/ 132 w 147"/>
                            <a:gd name="T25" fmla="*/ 82 h 114"/>
                            <a:gd name="T26" fmla="*/ 124 w 147"/>
                            <a:gd name="T27" fmla="*/ 92 h 114"/>
                            <a:gd name="T28" fmla="*/ 112 w 147"/>
                            <a:gd name="T29" fmla="*/ 102 h 114"/>
                            <a:gd name="T30" fmla="*/ 102 w 147"/>
                            <a:gd name="T31" fmla="*/ 107 h 114"/>
                            <a:gd name="T32" fmla="*/ 87 w 147"/>
                            <a:gd name="T33" fmla="*/ 112 h 114"/>
                            <a:gd name="T34" fmla="*/ 72 w 147"/>
                            <a:gd name="T35" fmla="*/ 114 h 114"/>
                            <a:gd name="T36" fmla="*/ 60 w 147"/>
                            <a:gd name="T37" fmla="*/ 112 h 114"/>
                            <a:gd name="T38" fmla="*/ 45 w 147"/>
                            <a:gd name="T39" fmla="*/ 107 h 114"/>
                            <a:gd name="T40" fmla="*/ 33 w 147"/>
                            <a:gd name="T41" fmla="*/ 102 h 114"/>
                            <a:gd name="T42" fmla="*/ 23 w 147"/>
                            <a:gd name="T43" fmla="*/ 92 h 114"/>
                            <a:gd name="T44" fmla="*/ 15 w 147"/>
                            <a:gd name="T45" fmla="*/ 82 h 114"/>
                            <a:gd name="T46" fmla="*/ 8 w 147"/>
                            <a:gd name="T47" fmla="*/ 69 h 114"/>
                            <a:gd name="T48" fmla="*/ 3 w 147"/>
                            <a:gd name="T49" fmla="*/ 57 h 114"/>
                            <a:gd name="T50" fmla="*/ 3 w 147"/>
                            <a:gd name="T51" fmla="*/ 42 h 114"/>
                            <a:gd name="T52" fmla="*/ 3 w 147"/>
                            <a:gd name="T53" fmla="*/ 30 h 114"/>
                            <a:gd name="T54" fmla="*/ 5 w 147"/>
                            <a:gd name="T55" fmla="*/ 20 h 114"/>
                            <a:gd name="T56" fmla="*/ 10 w 147"/>
                            <a:gd name="T57" fmla="*/ 10 h 114"/>
                            <a:gd name="T58" fmla="*/ 15 w 147"/>
                            <a:gd name="T59" fmla="*/ 0 h 114"/>
                            <a:gd name="T60" fmla="*/ 13 w 147"/>
                            <a:gd name="T61" fmla="*/ 0 h 114"/>
                            <a:gd name="T62" fmla="*/ 8 w 147"/>
                            <a:gd name="T63" fmla="*/ 10 h 114"/>
                            <a:gd name="T64" fmla="*/ 3 w 147"/>
                            <a:gd name="T65" fmla="*/ 20 h 114"/>
                            <a:gd name="T66" fmla="*/ 0 w 147"/>
                            <a:gd name="T67" fmla="*/ 30 h 114"/>
                            <a:gd name="T68" fmla="*/ 0 w 147"/>
                            <a:gd name="T69" fmla="*/ 42 h 114"/>
                            <a:gd name="T70" fmla="*/ 3 w 147"/>
                            <a:gd name="T71" fmla="*/ 57 h 114"/>
                            <a:gd name="T72" fmla="*/ 5 w 147"/>
                            <a:gd name="T73" fmla="*/ 69 h 114"/>
                            <a:gd name="T74" fmla="*/ 13 w 147"/>
                            <a:gd name="T75" fmla="*/ 82 h 114"/>
                            <a:gd name="T76" fmla="*/ 23 w 147"/>
                            <a:gd name="T77" fmla="*/ 94 h 114"/>
                            <a:gd name="T78" fmla="*/ 33 w 147"/>
                            <a:gd name="T79" fmla="*/ 102 h 114"/>
                            <a:gd name="T80" fmla="*/ 45 w 147"/>
                            <a:gd name="T81" fmla="*/ 109 h 114"/>
                            <a:gd name="T82" fmla="*/ 57 w 147"/>
                            <a:gd name="T83" fmla="*/ 114 h 114"/>
                            <a:gd name="T84" fmla="*/ 72 w 147"/>
                            <a:gd name="T85" fmla="*/ 114 h 114"/>
                            <a:gd name="T86" fmla="*/ 87 w 147"/>
                            <a:gd name="T87" fmla="*/ 114 h 114"/>
                            <a:gd name="T88" fmla="*/ 102 w 147"/>
                            <a:gd name="T89" fmla="*/ 109 h 114"/>
                            <a:gd name="T90" fmla="*/ 115 w 147"/>
                            <a:gd name="T91" fmla="*/ 102 h 114"/>
                            <a:gd name="T92" fmla="*/ 124 w 147"/>
                            <a:gd name="T93" fmla="*/ 94 h 114"/>
                            <a:gd name="T94" fmla="*/ 134 w 147"/>
                            <a:gd name="T95" fmla="*/ 82 h 114"/>
                            <a:gd name="T96" fmla="*/ 139 w 147"/>
                            <a:gd name="T97" fmla="*/ 69 h 114"/>
                            <a:gd name="T98" fmla="*/ 144 w 147"/>
                            <a:gd name="T99" fmla="*/ 57 h 114"/>
                            <a:gd name="T100" fmla="*/ 147 w 147"/>
                            <a:gd name="T101" fmla="*/ 42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7" h="114">
                              <a:moveTo>
                                <a:pt x="147" y="42"/>
                              </a:moveTo>
                              <a:lnTo>
                                <a:pt x="144" y="30"/>
                              </a:lnTo>
                              <a:lnTo>
                                <a:pt x="142" y="20"/>
                              </a:lnTo>
                              <a:lnTo>
                                <a:pt x="139" y="10"/>
                              </a:lnTo>
                              <a:lnTo>
                                <a:pt x="134" y="0"/>
                              </a:lnTo>
                              <a:lnTo>
                                <a:pt x="132" y="0"/>
                              </a:lnTo>
                              <a:lnTo>
                                <a:pt x="137" y="10"/>
                              </a:lnTo>
                              <a:lnTo>
                                <a:pt x="142" y="20"/>
                              </a:lnTo>
                              <a:lnTo>
                                <a:pt x="144" y="30"/>
                              </a:lnTo>
                              <a:lnTo>
                                <a:pt x="144" y="42"/>
                              </a:lnTo>
                              <a:lnTo>
                                <a:pt x="144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2"/>
                              </a:lnTo>
                              <a:lnTo>
                                <a:pt x="112" y="102"/>
                              </a:lnTo>
                              <a:lnTo>
                                <a:pt x="102" y="107"/>
                              </a:lnTo>
                              <a:lnTo>
                                <a:pt x="87" y="112"/>
                              </a:lnTo>
                              <a:lnTo>
                                <a:pt x="72" y="114"/>
                              </a:lnTo>
                              <a:lnTo>
                                <a:pt x="60" y="112"/>
                              </a:lnTo>
                              <a:lnTo>
                                <a:pt x="45" y="107"/>
                              </a:lnTo>
                              <a:lnTo>
                                <a:pt x="33" y="102"/>
                              </a:lnTo>
                              <a:lnTo>
                                <a:pt x="23" y="92"/>
                              </a:lnTo>
                              <a:lnTo>
                                <a:pt x="15" y="82"/>
                              </a:lnTo>
                              <a:lnTo>
                                <a:pt x="8" y="69"/>
                              </a:lnTo>
                              <a:lnTo>
                                <a:pt x="3" y="57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3" y="57"/>
                              </a:lnTo>
                              <a:lnTo>
                                <a:pt x="5" y="69"/>
                              </a:lnTo>
                              <a:lnTo>
                                <a:pt x="13" y="82"/>
                              </a:lnTo>
                              <a:lnTo>
                                <a:pt x="23" y="94"/>
                              </a:lnTo>
                              <a:lnTo>
                                <a:pt x="33" y="102"/>
                              </a:lnTo>
                              <a:lnTo>
                                <a:pt x="45" y="109"/>
                              </a:lnTo>
                              <a:lnTo>
                                <a:pt x="57" y="114"/>
                              </a:lnTo>
                              <a:lnTo>
                                <a:pt x="72" y="114"/>
                              </a:lnTo>
                              <a:lnTo>
                                <a:pt x="87" y="114"/>
                              </a:lnTo>
                              <a:lnTo>
                                <a:pt x="102" y="109"/>
                              </a:lnTo>
                              <a:lnTo>
                                <a:pt x="115" y="102"/>
                              </a:lnTo>
                              <a:lnTo>
                                <a:pt x="124" y="94"/>
                              </a:lnTo>
                              <a:lnTo>
                                <a:pt x="134" y="82"/>
                              </a:lnTo>
                              <a:lnTo>
                                <a:pt x="139" y="69"/>
                              </a:lnTo>
                              <a:lnTo>
                                <a:pt x="144" y="57"/>
                              </a:lnTo>
                              <a:lnTo>
                                <a:pt x="14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5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2" name="Freeform 2234"/>
                      <wps:cNvSpPr>
                        <a:spLocks/>
                      </wps:cNvSpPr>
                      <wps:spPr bwMode="auto">
                        <a:xfrm>
                          <a:off x="345440" y="440690"/>
                          <a:ext cx="91440" cy="72390"/>
                        </a:xfrm>
                        <a:custGeom>
                          <a:avLst/>
                          <a:gdLst>
                            <a:gd name="T0" fmla="*/ 144 w 144"/>
                            <a:gd name="T1" fmla="*/ 42 h 114"/>
                            <a:gd name="T2" fmla="*/ 144 w 144"/>
                            <a:gd name="T3" fmla="*/ 30 h 114"/>
                            <a:gd name="T4" fmla="*/ 142 w 144"/>
                            <a:gd name="T5" fmla="*/ 20 h 114"/>
                            <a:gd name="T6" fmla="*/ 137 w 144"/>
                            <a:gd name="T7" fmla="*/ 10 h 114"/>
                            <a:gd name="T8" fmla="*/ 132 w 144"/>
                            <a:gd name="T9" fmla="*/ 0 h 114"/>
                            <a:gd name="T10" fmla="*/ 129 w 144"/>
                            <a:gd name="T11" fmla="*/ 0 h 114"/>
                            <a:gd name="T12" fmla="*/ 137 w 144"/>
                            <a:gd name="T13" fmla="*/ 10 h 114"/>
                            <a:gd name="T14" fmla="*/ 139 w 144"/>
                            <a:gd name="T15" fmla="*/ 20 h 114"/>
                            <a:gd name="T16" fmla="*/ 142 w 144"/>
                            <a:gd name="T17" fmla="*/ 30 h 114"/>
                            <a:gd name="T18" fmla="*/ 144 w 144"/>
                            <a:gd name="T19" fmla="*/ 42 h 114"/>
                            <a:gd name="T20" fmla="*/ 142 w 144"/>
                            <a:gd name="T21" fmla="*/ 57 h 114"/>
                            <a:gd name="T22" fmla="*/ 139 w 144"/>
                            <a:gd name="T23" fmla="*/ 69 h 114"/>
                            <a:gd name="T24" fmla="*/ 132 w 144"/>
                            <a:gd name="T25" fmla="*/ 82 h 114"/>
                            <a:gd name="T26" fmla="*/ 124 w 144"/>
                            <a:gd name="T27" fmla="*/ 92 h 114"/>
                            <a:gd name="T28" fmla="*/ 112 w 144"/>
                            <a:gd name="T29" fmla="*/ 102 h 114"/>
                            <a:gd name="T30" fmla="*/ 100 w 144"/>
                            <a:gd name="T31" fmla="*/ 107 h 114"/>
                            <a:gd name="T32" fmla="*/ 87 w 144"/>
                            <a:gd name="T33" fmla="*/ 112 h 114"/>
                            <a:gd name="T34" fmla="*/ 72 w 144"/>
                            <a:gd name="T35" fmla="*/ 112 h 114"/>
                            <a:gd name="T36" fmla="*/ 60 w 144"/>
                            <a:gd name="T37" fmla="*/ 112 h 114"/>
                            <a:gd name="T38" fmla="*/ 45 w 144"/>
                            <a:gd name="T39" fmla="*/ 107 h 114"/>
                            <a:gd name="T40" fmla="*/ 33 w 144"/>
                            <a:gd name="T41" fmla="*/ 102 h 114"/>
                            <a:gd name="T42" fmla="*/ 23 w 144"/>
                            <a:gd name="T43" fmla="*/ 92 h 114"/>
                            <a:gd name="T44" fmla="*/ 15 w 144"/>
                            <a:gd name="T45" fmla="*/ 82 h 114"/>
                            <a:gd name="T46" fmla="*/ 8 w 144"/>
                            <a:gd name="T47" fmla="*/ 69 h 114"/>
                            <a:gd name="T48" fmla="*/ 5 w 144"/>
                            <a:gd name="T49" fmla="*/ 57 h 114"/>
                            <a:gd name="T50" fmla="*/ 3 w 144"/>
                            <a:gd name="T51" fmla="*/ 42 h 114"/>
                            <a:gd name="T52" fmla="*/ 3 w 144"/>
                            <a:gd name="T53" fmla="*/ 30 h 114"/>
                            <a:gd name="T54" fmla="*/ 5 w 144"/>
                            <a:gd name="T55" fmla="*/ 20 h 114"/>
                            <a:gd name="T56" fmla="*/ 10 w 144"/>
                            <a:gd name="T57" fmla="*/ 10 h 114"/>
                            <a:gd name="T58" fmla="*/ 15 w 144"/>
                            <a:gd name="T59" fmla="*/ 0 h 114"/>
                            <a:gd name="T60" fmla="*/ 15 w 144"/>
                            <a:gd name="T61" fmla="*/ 0 h 114"/>
                            <a:gd name="T62" fmla="*/ 8 w 144"/>
                            <a:gd name="T63" fmla="*/ 10 h 114"/>
                            <a:gd name="T64" fmla="*/ 5 w 144"/>
                            <a:gd name="T65" fmla="*/ 20 h 114"/>
                            <a:gd name="T66" fmla="*/ 3 w 144"/>
                            <a:gd name="T67" fmla="*/ 30 h 114"/>
                            <a:gd name="T68" fmla="*/ 0 w 144"/>
                            <a:gd name="T69" fmla="*/ 42 h 114"/>
                            <a:gd name="T70" fmla="*/ 3 w 144"/>
                            <a:gd name="T71" fmla="*/ 57 h 114"/>
                            <a:gd name="T72" fmla="*/ 8 w 144"/>
                            <a:gd name="T73" fmla="*/ 69 h 114"/>
                            <a:gd name="T74" fmla="*/ 13 w 144"/>
                            <a:gd name="T75" fmla="*/ 82 h 114"/>
                            <a:gd name="T76" fmla="*/ 23 w 144"/>
                            <a:gd name="T77" fmla="*/ 94 h 114"/>
                            <a:gd name="T78" fmla="*/ 33 w 144"/>
                            <a:gd name="T79" fmla="*/ 102 h 114"/>
                            <a:gd name="T80" fmla="*/ 45 w 144"/>
                            <a:gd name="T81" fmla="*/ 109 h 114"/>
                            <a:gd name="T82" fmla="*/ 60 w 144"/>
                            <a:gd name="T83" fmla="*/ 112 h 114"/>
                            <a:gd name="T84" fmla="*/ 72 w 144"/>
                            <a:gd name="T85" fmla="*/ 114 h 114"/>
                            <a:gd name="T86" fmla="*/ 87 w 144"/>
                            <a:gd name="T87" fmla="*/ 112 h 114"/>
                            <a:gd name="T88" fmla="*/ 102 w 144"/>
                            <a:gd name="T89" fmla="*/ 109 h 114"/>
                            <a:gd name="T90" fmla="*/ 115 w 144"/>
                            <a:gd name="T91" fmla="*/ 102 h 114"/>
                            <a:gd name="T92" fmla="*/ 124 w 144"/>
                            <a:gd name="T93" fmla="*/ 94 h 114"/>
                            <a:gd name="T94" fmla="*/ 132 w 144"/>
                            <a:gd name="T95" fmla="*/ 82 h 114"/>
                            <a:gd name="T96" fmla="*/ 139 w 144"/>
                            <a:gd name="T97" fmla="*/ 69 h 114"/>
                            <a:gd name="T98" fmla="*/ 144 w 144"/>
                            <a:gd name="T99" fmla="*/ 57 h 114"/>
                            <a:gd name="T100" fmla="*/ 144 w 144"/>
                            <a:gd name="T101" fmla="*/ 42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4" h="114">
                              <a:moveTo>
                                <a:pt x="144" y="42"/>
                              </a:moveTo>
                              <a:lnTo>
                                <a:pt x="144" y="30"/>
                              </a:lnTo>
                              <a:lnTo>
                                <a:pt x="142" y="20"/>
                              </a:lnTo>
                              <a:lnTo>
                                <a:pt x="137" y="10"/>
                              </a:lnTo>
                              <a:lnTo>
                                <a:pt x="132" y="0"/>
                              </a:lnTo>
                              <a:lnTo>
                                <a:pt x="129" y="0"/>
                              </a:lnTo>
                              <a:lnTo>
                                <a:pt x="137" y="10"/>
                              </a:lnTo>
                              <a:lnTo>
                                <a:pt x="139" y="20"/>
                              </a:lnTo>
                              <a:lnTo>
                                <a:pt x="142" y="30"/>
                              </a:lnTo>
                              <a:lnTo>
                                <a:pt x="144" y="42"/>
                              </a:lnTo>
                              <a:lnTo>
                                <a:pt x="142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2"/>
                              </a:lnTo>
                              <a:lnTo>
                                <a:pt x="112" y="102"/>
                              </a:lnTo>
                              <a:lnTo>
                                <a:pt x="100" y="107"/>
                              </a:lnTo>
                              <a:lnTo>
                                <a:pt x="87" y="112"/>
                              </a:lnTo>
                              <a:lnTo>
                                <a:pt x="72" y="112"/>
                              </a:lnTo>
                              <a:lnTo>
                                <a:pt x="60" y="112"/>
                              </a:lnTo>
                              <a:lnTo>
                                <a:pt x="45" y="107"/>
                              </a:lnTo>
                              <a:lnTo>
                                <a:pt x="33" y="102"/>
                              </a:lnTo>
                              <a:lnTo>
                                <a:pt x="23" y="92"/>
                              </a:lnTo>
                              <a:lnTo>
                                <a:pt x="15" y="82"/>
                              </a:lnTo>
                              <a:lnTo>
                                <a:pt x="8" y="69"/>
                              </a:lnTo>
                              <a:lnTo>
                                <a:pt x="5" y="57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7"/>
                              </a:lnTo>
                              <a:lnTo>
                                <a:pt x="8" y="69"/>
                              </a:lnTo>
                              <a:lnTo>
                                <a:pt x="13" y="82"/>
                              </a:lnTo>
                              <a:lnTo>
                                <a:pt x="23" y="94"/>
                              </a:lnTo>
                              <a:lnTo>
                                <a:pt x="33" y="102"/>
                              </a:lnTo>
                              <a:lnTo>
                                <a:pt x="45" y="109"/>
                              </a:lnTo>
                              <a:lnTo>
                                <a:pt x="60" y="112"/>
                              </a:lnTo>
                              <a:lnTo>
                                <a:pt x="72" y="114"/>
                              </a:lnTo>
                              <a:lnTo>
                                <a:pt x="87" y="112"/>
                              </a:lnTo>
                              <a:lnTo>
                                <a:pt x="102" y="109"/>
                              </a:lnTo>
                              <a:lnTo>
                                <a:pt x="115" y="102"/>
                              </a:lnTo>
                              <a:lnTo>
                                <a:pt x="124" y="94"/>
                              </a:lnTo>
                              <a:lnTo>
                                <a:pt x="132" y="82"/>
                              </a:lnTo>
                              <a:lnTo>
                                <a:pt x="139" y="69"/>
                              </a:lnTo>
                              <a:lnTo>
                                <a:pt x="144" y="57"/>
                              </a:lnTo>
                              <a:lnTo>
                                <a:pt x="14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7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3" name="Freeform 2235"/>
                      <wps:cNvSpPr>
                        <a:spLocks/>
                      </wps:cNvSpPr>
                      <wps:spPr bwMode="auto">
                        <a:xfrm>
                          <a:off x="347345" y="440690"/>
                          <a:ext cx="89535" cy="72390"/>
                        </a:xfrm>
                        <a:custGeom>
                          <a:avLst/>
                          <a:gdLst>
                            <a:gd name="T0" fmla="*/ 141 w 141"/>
                            <a:gd name="T1" fmla="*/ 42 h 114"/>
                            <a:gd name="T2" fmla="*/ 141 w 141"/>
                            <a:gd name="T3" fmla="*/ 30 h 114"/>
                            <a:gd name="T4" fmla="*/ 139 w 141"/>
                            <a:gd name="T5" fmla="*/ 20 h 114"/>
                            <a:gd name="T6" fmla="*/ 134 w 141"/>
                            <a:gd name="T7" fmla="*/ 10 h 114"/>
                            <a:gd name="T8" fmla="*/ 129 w 141"/>
                            <a:gd name="T9" fmla="*/ 0 h 114"/>
                            <a:gd name="T10" fmla="*/ 126 w 141"/>
                            <a:gd name="T11" fmla="*/ 0 h 114"/>
                            <a:gd name="T12" fmla="*/ 131 w 141"/>
                            <a:gd name="T13" fmla="*/ 10 h 114"/>
                            <a:gd name="T14" fmla="*/ 136 w 141"/>
                            <a:gd name="T15" fmla="*/ 20 h 114"/>
                            <a:gd name="T16" fmla="*/ 139 w 141"/>
                            <a:gd name="T17" fmla="*/ 30 h 114"/>
                            <a:gd name="T18" fmla="*/ 141 w 141"/>
                            <a:gd name="T19" fmla="*/ 42 h 114"/>
                            <a:gd name="T20" fmla="*/ 139 w 141"/>
                            <a:gd name="T21" fmla="*/ 57 h 114"/>
                            <a:gd name="T22" fmla="*/ 134 w 141"/>
                            <a:gd name="T23" fmla="*/ 69 h 114"/>
                            <a:gd name="T24" fmla="*/ 129 w 141"/>
                            <a:gd name="T25" fmla="*/ 82 h 114"/>
                            <a:gd name="T26" fmla="*/ 119 w 141"/>
                            <a:gd name="T27" fmla="*/ 92 h 114"/>
                            <a:gd name="T28" fmla="*/ 109 w 141"/>
                            <a:gd name="T29" fmla="*/ 99 h 114"/>
                            <a:gd name="T30" fmla="*/ 97 w 141"/>
                            <a:gd name="T31" fmla="*/ 107 h 114"/>
                            <a:gd name="T32" fmla="*/ 84 w 141"/>
                            <a:gd name="T33" fmla="*/ 112 h 114"/>
                            <a:gd name="T34" fmla="*/ 69 w 141"/>
                            <a:gd name="T35" fmla="*/ 112 h 114"/>
                            <a:gd name="T36" fmla="*/ 57 w 141"/>
                            <a:gd name="T37" fmla="*/ 112 h 114"/>
                            <a:gd name="T38" fmla="*/ 42 w 141"/>
                            <a:gd name="T39" fmla="*/ 107 h 114"/>
                            <a:gd name="T40" fmla="*/ 32 w 141"/>
                            <a:gd name="T41" fmla="*/ 99 h 114"/>
                            <a:gd name="T42" fmla="*/ 20 w 141"/>
                            <a:gd name="T43" fmla="*/ 92 h 114"/>
                            <a:gd name="T44" fmla="*/ 12 w 141"/>
                            <a:gd name="T45" fmla="*/ 82 h 114"/>
                            <a:gd name="T46" fmla="*/ 5 w 141"/>
                            <a:gd name="T47" fmla="*/ 69 h 114"/>
                            <a:gd name="T48" fmla="*/ 2 w 141"/>
                            <a:gd name="T49" fmla="*/ 57 h 114"/>
                            <a:gd name="T50" fmla="*/ 0 w 141"/>
                            <a:gd name="T51" fmla="*/ 42 h 114"/>
                            <a:gd name="T52" fmla="*/ 2 w 141"/>
                            <a:gd name="T53" fmla="*/ 30 h 114"/>
                            <a:gd name="T54" fmla="*/ 5 w 141"/>
                            <a:gd name="T55" fmla="*/ 20 h 114"/>
                            <a:gd name="T56" fmla="*/ 7 w 141"/>
                            <a:gd name="T57" fmla="*/ 10 h 114"/>
                            <a:gd name="T58" fmla="*/ 15 w 141"/>
                            <a:gd name="T59" fmla="*/ 0 h 114"/>
                            <a:gd name="T60" fmla="*/ 12 w 141"/>
                            <a:gd name="T61" fmla="*/ 0 h 114"/>
                            <a:gd name="T62" fmla="*/ 7 w 141"/>
                            <a:gd name="T63" fmla="*/ 10 h 114"/>
                            <a:gd name="T64" fmla="*/ 2 w 141"/>
                            <a:gd name="T65" fmla="*/ 20 h 114"/>
                            <a:gd name="T66" fmla="*/ 0 w 141"/>
                            <a:gd name="T67" fmla="*/ 30 h 114"/>
                            <a:gd name="T68" fmla="*/ 0 w 141"/>
                            <a:gd name="T69" fmla="*/ 42 h 114"/>
                            <a:gd name="T70" fmla="*/ 0 w 141"/>
                            <a:gd name="T71" fmla="*/ 57 h 114"/>
                            <a:gd name="T72" fmla="*/ 5 w 141"/>
                            <a:gd name="T73" fmla="*/ 69 h 114"/>
                            <a:gd name="T74" fmla="*/ 12 w 141"/>
                            <a:gd name="T75" fmla="*/ 82 h 114"/>
                            <a:gd name="T76" fmla="*/ 20 w 141"/>
                            <a:gd name="T77" fmla="*/ 92 h 114"/>
                            <a:gd name="T78" fmla="*/ 30 w 141"/>
                            <a:gd name="T79" fmla="*/ 102 h 114"/>
                            <a:gd name="T80" fmla="*/ 42 w 141"/>
                            <a:gd name="T81" fmla="*/ 107 h 114"/>
                            <a:gd name="T82" fmla="*/ 57 w 141"/>
                            <a:gd name="T83" fmla="*/ 112 h 114"/>
                            <a:gd name="T84" fmla="*/ 69 w 141"/>
                            <a:gd name="T85" fmla="*/ 114 h 114"/>
                            <a:gd name="T86" fmla="*/ 84 w 141"/>
                            <a:gd name="T87" fmla="*/ 112 h 114"/>
                            <a:gd name="T88" fmla="*/ 99 w 141"/>
                            <a:gd name="T89" fmla="*/ 107 h 114"/>
                            <a:gd name="T90" fmla="*/ 109 w 141"/>
                            <a:gd name="T91" fmla="*/ 102 h 114"/>
                            <a:gd name="T92" fmla="*/ 121 w 141"/>
                            <a:gd name="T93" fmla="*/ 92 h 114"/>
                            <a:gd name="T94" fmla="*/ 129 w 141"/>
                            <a:gd name="T95" fmla="*/ 82 h 114"/>
                            <a:gd name="T96" fmla="*/ 136 w 141"/>
                            <a:gd name="T97" fmla="*/ 69 h 114"/>
                            <a:gd name="T98" fmla="*/ 141 w 141"/>
                            <a:gd name="T99" fmla="*/ 57 h 114"/>
                            <a:gd name="T100" fmla="*/ 141 w 141"/>
                            <a:gd name="T101" fmla="*/ 42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4">
                              <a:moveTo>
                                <a:pt x="141" y="42"/>
                              </a:moveTo>
                              <a:lnTo>
                                <a:pt x="141" y="30"/>
                              </a:lnTo>
                              <a:lnTo>
                                <a:pt x="139" y="20"/>
                              </a:lnTo>
                              <a:lnTo>
                                <a:pt x="134" y="10"/>
                              </a:lnTo>
                              <a:lnTo>
                                <a:pt x="129" y="0"/>
                              </a:lnTo>
                              <a:lnTo>
                                <a:pt x="126" y="0"/>
                              </a:lnTo>
                              <a:lnTo>
                                <a:pt x="131" y="10"/>
                              </a:lnTo>
                              <a:lnTo>
                                <a:pt x="136" y="20"/>
                              </a:lnTo>
                              <a:lnTo>
                                <a:pt x="139" y="30"/>
                              </a:lnTo>
                              <a:lnTo>
                                <a:pt x="141" y="42"/>
                              </a:lnTo>
                              <a:lnTo>
                                <a:pt x="139" y="57"/>
                              </a:lnTo>
                              <a:lnTo>
                                <a:pt x="134" y="69"/>
                              </a:lnTo>
                              <a:lnTo>
                                <a:pt x="129" y="82"/>
                              </a:lnTo>
                              <a:lnTo>
                                <a:pt x="119" y="92"/>
                              </a:lnTo>
                              <a:lnTo>
                                <a:pt x="109" y="99"/>
                              </a:lnTo>
                              <a:lnTo>
                                <a:pt x="97" y="107"/>
                              </a:lnTo>
                              <a:lnTo>
                                <a:pt x="84" y="112"/>
                              </a:lnTo>
                              <a:lnTo>
                                <a:pt x="69" y="112"/>
                              </a:lnTo>
                              <a:lnTo>
                                <a:pt x="57" y="112"/>
                              </a:lnTo>
                              <a:lnTo>
                                <a:pt x="42" y="107"/>
                              </a:lnTo>
                              <a:lnTo>
                                <a:pt x="32" y="99"/>
                              </a:lnTo>
                              <a:lnTo>
                                <a:pt x="20" y="92"/>
                              </a:lnTo>
                              <a:lnTo>
                                <a:pt x="12" y="82"/>
                              </a:lnTo>
                              <a:lnTo>
                                <a:pt x="5" y="69"/>
                              </a:lnTo>
                              <a:lnTo>
                                <a:pt x="2" y="57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7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0" y="102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4"/>
                              </a:lnTo>
                              <a:lnTo>
                                <a:pt x="84" y="112"/>
                              </a:lnTo>
                              <a:lnTo>
                                <a:pt x="99" y="107"/>
                              </a:lnTo>
                              <a:lnTo>
                                <a:pt x="109" y="102"/>
                              </a:lnTo>
                              <a:lnTo>
                                <a:pt x="121" y="92"/>
                              </a:lnTo>
                              <a:lnTo>
                                <a:pt x="129" y="82"/>
                              </a:lnTo>
                              <a:lnTo>
                                <a:pt x="136" y="69"/>
                              </a:lnTo>
                              <a:lnTo>
                                <a:pt x="141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8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4" name="Freeform 2236"/>
                      <wps:cNvSpPr>
                        <a:spLocks/>
                      </wps:cNvSpPr>
                      <wps:spPr bwMode="auto">
                        <a:xfrm>
                          <a:off x="347345" y="440690"/>
                          <a:ext cx="89535" cy="71120"/>
                        </a:xfrm>
                        <a:custGeom>
                          <a:avLst/>
                          <a:gdLst>
                            <a:gd name="T0" fmla="*/ 141 w 141"/>
                            <a:gd name="T1" fmla="*/ 42 h 112"/>
                            <a:gd name="T2" fmla="*/ 139 w 141"/>
                            <a:gd name="T3" fmla="*/ 30 h 112"/>
                            <a:gd name="T4" fmla="*/ 136 w 141"/>
                            <a:gd name="T5" fmla="*/ 20 h 112"/>
                            <a:gd name="T6" fmla="*/ 134 w 141"/>
                            <a:gd name="T7" fmla="*/ 10 h 112"/>
                            <a:gd name="T8" fmla="*/ 126 w 141"/>
                            <a:gd name="T9" fmla="*/ 0 h 112"/>
                            <a:gd name="T10" fmla="*/ 126 w 141"/>
                            <a:gd name="T11" fmla="*/ 0 h 112"/>
                            <a:gd name="T12" fmla="*/ 131 w 141"/>
                            <a:gd name="T13" fmla="*/ 10 h 112"/>
                            <a:gd name="T14" fmla="*/ 136 w 141"/>
                            <a:gd name="T15" fmla="*/ 20 h 112"/>
                            <a:gd name="T16" fmla="*/ 139 w 141"/>
                            <a:gd name="T17" fmla="*/ 30 h 112"/>
                            <a:gd name="T18" fmla="*/ 139 w 141"/>
                            <a:gd name="T19" fmla="*/ 42 h 112"/>
                            <a:gd name="T20" fmla="*/ 139 w 141"/>
                            <a:gd name="T21" fmla="*/ 57 h 112"/>
                            <a:gd name="T22" fmla="*/ 134 w 141"/>
                            <a:gd name="T23" fmla="*/ 69 h 112"/>
                            <a:gd name="T24" fmla="*/ 126 w 141"/>
                            <a:gd name="T25" fmla="*/ 82 h 112"/>
                            <a:gd name="T26" fmla="*/ 119 w 141"/>
                            <a:gd name="T27" fmla="*/ 92 h 112"/>
                            <a:gd name="T28" fmla="*/ 109 w 141"/>
                            <a:gd name="T29" fmla="*/ 99 h 112"/>
                            <a:gd name="T30" fmla="*/ 97 w 141"/>
                            <a:gd name="T31" fmla="*/ 107 h 112"/>
                            <a:gd name="T32" fmla="*/ 84 w 141"/>
                            <a:gd name="T33" fmla="*/ 109 h 112"/>
                            <a:gd name="T34" fmla="*/ 69 w 141"/>
                            <a:gd name="T35" fmla="*/ 112 h 112"/>
                            <a:gd name="T36" fmla="*/ 57 w 141"/>
                            <a:gd name="T37" fmla="*/ 109 h 112"/>
                            <a:gd name="T38" fmla="*/ 44 w 141"/>
                            <a:gd name="T39" fmla="*/ 107 h 112"/>
                            <a:gd name="T40" fmla="*/ 32 w 141"/>
                            <a:gd name="T41" fmla="*/ 99 h 112"/>
                            <a:gd name="T42" fmla="*/ 22 w 141"/>
                            <a:gd name="T43" fmla="*/ 92 h 112"/>
                            <a:gd name="T44" fmla="*/ 12 w 141"/>
                            <a:gd name="T45" fmla="*/ 82 h 112"/>
                            <a:gd name="T46" fmla="*/ 7 w 141"/>
                            <a:gd name="T47" fmla="*/ 69 h 112"/>
                            <a:gd name="T48" fmla="*/ 2 w 141"/>
                            <a:gd name="T49" fmla="*/ 57 h 112"/>
                            <a:gd name="T50" fmla="*/ 2 w 141"/>
                            <a:gd name="T51" fmla="*/ 42 h 112"/>
                            <a:gd name="T52" fmla="*/ 2 w 141"/>
                            <a:gd name="T53" fmla="*/ 30 h 112"/>
                            <a:gd name="T54" fmla="*/ 5 w 141"/>
                            <a:gd name="T55" fmla="*/ 20 h 112"/>
                            <a:gd name="T56" fmla="*/ 10 w 141"/>
                            <a:gd name="T57" fmla="*/ 10 h 112"/>
                            <a:gd name="T58" fmla="*/ 15 w 141"/>
                            <a:gd name="T59" fmla="*/ 0 h 112"/>
                            <a:gd name="T60" fmla="*/ 12 w 141"/>
                            <a:gd name="T61" fmla="*/ 0 h 112"/>
                            <a:gd name="T62" fmla="*/ 7 w 141"/>
                            <a:gd name="T63" fmla="*/ 10 h 112"/>
                            <a:gd name="T64" fmla="*/ 2 w 141"/>
                            <a:gd name="T65" fmla="*/ 20 h 112"/>
                            <a:gd name="T66" fmla="*/ 0 w 141"/>
                            <a:gd name="T67" fmla="*/ 30 h 112"/>
                            <a:gd name="T68" fmla="*/ 0 w 141"/>
                            <a:gd name="T69" fmla="*/ 42 h 112"/>
                            <a:gd name="T70" fmla="*/ 2 w 141"/>
                            <a:gd name="T71" fmla="*/ 57 h 112"/>
                            <a:gd name="T72" fmla="*/ 5 w 141"/>
                            <a:gd name="T73" fmla="*/ 69 h 112"/>
                            <a:gd name="T74" fmla="*/ 12 w 141"/>
                            <a:gd name="T75" fmla="*/ 82 h 112"/>
                            <a:gd name="T76" fmla="*/ 20 w 141"/>
                            <a:gd name="T77" fmla="*/ 92 h 112"/>
                            <a:gd name="T78" fmla="*/ 30 w 141"/>
                            <a:gd name="T79" fmla="*/ 102 h 112"/>
                            <a:gd name="T80" fmla="*/ 42 w 141"/>
                            <a:gd name="T81" fmla="*/ 107 h 112"/>
                            <a:gd name="T82" fmla="*/ 57 w 141"/>
                            <a:gd name="T83" fmla="*/ 112 h 112"/>
                            <a:gd name="T84" fmla="*/ 69 w 141"/>
                            <a:gd name="T85" fmla="*/ 112 h 112"/>
                            <a:gd name="T86" fmla="*/ 84 w 141"/>
                            <a:gd name="T87" fmla="*/ 112 h 112"/>
                            <a:gd name="T88" fmla="*/ 97 w 141"/>
                            <a:gd name="T89" fmla="*/ 107 h 112"/>
                            <a:gd name="T90" fmla="*/ 109 w 141"/>
                            <a:gd name="T91" fmla="*/ 102 h 112"/>
                            <a:gd name="T92" fmla="*/ 121 w 141"/>
                            <a:gd name="T93" fmla="*/ 92 h 112"/>
                            <a:gd name="T94" fmla="*/ 129 w 141"/>
                            <a:gd name="T95" fmla="*/ 82 h 112"/>
                            <a:gd name="T96" fmla="*/ 136 w 141"/>
                            <a:gd name="T97" fmla="*/ 69 h 112"/>
                            <a:gd name="T98" fmla="*/ 139 w 141"/>
                            <a:gd name="T99" fmla="*/ 57 h 112"/>
                            <a:gd name="T100" fmla="*/ 141 w 141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2">
                              <a:moveTo>
                                <a:pt x="141" y="42"/>
                              </a:moveTo>
                              <a:lnTo>
                                <a:pt x="139" y="30"/>
                              </a:lnTo>
                              <a:lnTo>
                                <a:pt x="136" y="20"/>
                              </a:lnTo>
                              <a:lnTo>
                                <a:pt x="134" y="10"/>
                              </a:lnTo>
                              <a:lnTo>
                                <a:pt x="126" y="0"/>
                              </a:lnTo>
                              <a:lnTo>
                                <a:pt x="131" y="10"/>
                              </a:lnTo>
                              <a:lnTo>
                                <a:pt x="136" y="20"/>
                              </a:lnTo>
                              <a:lnTo>
                                <a:pt x="139" y="30"/>
                              </a:lnTo>
                              <a:lnTo>
                                <a:pt x="139" y="42"/>
                              </a:lnTo>
                              <a:lnTo>
                                <a:pt x="139" y="57"/>
                              </a:lnTo>
                              <a:lnTo>
                                <a:pt x="134" y="69"/>
                              </a:lnTo>
                              <a:lnTo>
                                <a:pt x="126" y="82"/>
                              </a:lnTo>
                              <a:lnTo>
                                <a:pt x="119" y="92"/>
                              </a:lnTo>
                              <a:lnTo>
                                <a:pt x="109" y="99"/>
                              </a:lnTo>
                              <a:lnTo>
                                <a:pt x="97" y="107"/>
                              </a:lnTo>
                              <a:lnTo>
                                <a:pt x="84" y="109"/>
                              </a:lnTo>
                              <a:lnTo>
                                <a:pt x="69" y="112"/>
                              </a:lnTo>
                              <a:lnTo>
                                <a:pt x="57" y="109"/>
                              </a:lnTo>
                              <a:lnTo>
                                <a:pt x="44" y="107"/>
                              </a:lnTo>
                              <a:lnTo>
                                <a:pt x="32" y="99"/>
                              </a:lnTo>
                              <a:lnTo>
                                <a:pt x="22" y="92"/>
                              </a:lnTo>
                              <a:lnTo>
                                <a:pt x="12" y="82"/>
                              </a:lnTo>
                              <a:lnTo>
                                <a:pt x="7" y="69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0" y="102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2"/>
                              </a:lnTo>
                              <a:lnTo>
                                <a:pt x="84" y="112"/>
                              </a:lnTo>
                              <a:lnTo>
                                <a:pt x="97" y="107"/>
                              </a:lnTo>
                              <a:lnTo>
                                <a:pt x="109" y="102"/>
                              </a:lnTo>
                              <a:lnTo>
                                <a:pt x="121" y="92"/>
                              </a:lnTo>
                              <a:lnTo>
                                <a:pt x="129" y="82"/>
                              </a:lnTo>
                              <a:lnTo>
                                <a:pt x="136" y="69"/>
                              </a:lnTo>
                              <a:lnTo>
                                <a:pt x="139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A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5" name="Freeform 2237"/>
                      <wps:cNvSpPr>
                        <a:spLocks/>
                      </wps:cNvSpPr>
                      <wps:spPr bwMode="auto">
                        <a:xfrm>
                          <a:off x="347345" y="440690"/>
                          <a:ext cx="89535" cy="71120"/>
                        </a:xfrm>
                        <a:custGeom>
                          <a:avLst/>
                          <a:gdLst>
                            <a:gd name="T0" fmla="*/ 141 w 141"/>
                            <a:gd name="T1" fmla="*/ 42 h 112"/>
                            <a:gd name="T2" fmla="*/ 139 w 141"/>
                            <a:gd name="T3" fmla="*/ 30 h 112"/>
                            <a:gd name="T4" fmla="*/ 136 w 141"/>
                            <a:gd name="T5" fmla="*/ 20 h 112"/>
                            <a:gd name="T6" fmla="*/ 131 w 141"/>
                            <a:gd name="T7" fmla="*/ 10 h 112"/>
                            <a:gd name="T8" fmla="*/ 126 w 141"/>
                            <a:gd name="T9" fmla="*/ 0 h 112"/>
                            <a:gd name="T10" fmla="*/ 124 w 141"/>
                            <a:gd name="T11" fmla="*/ 0 h 112"/>
                            <a:gd name="T12" fmla="*/ 131 w 141"/>
                            <a:gd name="T13" fmla="*/ 10 h 112"/>
                            <a:gd name="T14" fmla="*/ 134 w 141"/>
                            <a:gd name="T15" fmla="*/ 20 h 112"/>
                            <a:gd name="T16" fmla="*/ 139 w 141"/>
                            <a:gd name="T17" fmla="*/ 30 h 112"/>
                            <a:gd name="T18" fmla="*/ 139 w 141"/>
                            <a:gd name="T19" fmla="*/ 42 h 112"/>
                            <a:gd name="T20" fmla="*/ 136 w 141"/>
                            <a:gd name="T21" fmla="*/ 57 h 112"/>
                            <a:gd name="T22" fmla="*/ 134 w 141"/>
                            <a:gd name="T23" fmla="*/ 69 h 112"/>
                            <a:gd name="T24" fmla="*/ 126 w 141"/>
                            <a:gd name="T25" fmla="*/ 79 h 112"/>
                            <a:gd name="T26" fmla="*/ 119 w 141"/>
                            <a:gd name="T27" fmla="*/ 89 h 112"/>
                            <a:gd name="T28" fmla="*/ 109 w 141"/>
                            <a:gd name="T29" fmla="*/ 99 h 112"/>
                            <a:gd name="T30" fmla="*/ 97 w 141"/>
                            <a:gd name="T31" fmla="*/ 104 h 112"/>
                            <a:gd name="T32" fmla="*/ 84 w 141"/>
                            <a:gd name="T33" fmla="*/ 109 h 112"/>
                            <a:gd name="T34" fmla="*/ 69 w 141"/>
                            <a:gd name="T35" fmla="*/ 112 h 112"/>
                            <a:gd name="T36" fmla="*/ 57 w 141"/>
                            <a:gd name="T37" fmla="*/ 109 h 112"/>
                            <a:gd name="T38" fmla="*/ 44 w 141"/>
                            <a:gd name="T39" fmla="*/ 104 h 112"/>
                            <a:gd name="T40" fmla="*/ 32 w 141"/>
                            <a:gd name="T41" fmla="*/ 99 h 112"/>
                            <a:gd name="T42" fmla="*/ 22 w 141"/>
                            <a:gd name="T43" fmla="*/ 89 h 112"/>
                            <a:gd name="T44" fmla="*/ 15 w 141"/>
                            <a:gd name="T45" fmla="*/ 79 h 112"/>
                            <a:gd name="T46" fmla="*/ 7 w 141"/>
                            <a:gd name="T47" fmla="*/ 69 h 112"/>
                            <a:gd name="T48" fmla="*/ 2 w 141"/>
                            <a:gd name="T49" fmla="*/ 57 h 112"/>
                            <a:gd name="T50" fmla="*/ 2 w 141"/>
                            <a:gd name="T51" fmla="*/ 42 h 112"/>
                            <a:gd name="T52" fmla="*/ 2 w 141"/>
                            <a:gd name="T53" fmla="*/ 30 h 112"/>
                            <a:gd name="T54" fmla="*/ 5 w 141"/>
                            <a:gd name="T55" fmla="*/ 20 h 112"/>
                            <a:gd name="T56" fmla="*/ 10 w 141"/>
                            <a:gd name="T57" fmla="*/ 10 h 112"/>
                            <a:gd name="T58" fmla="*/ 15 w 141"/>
                            <a:gd name="T59" fmla="*/ 0 h 112"/>
                            <a:gd name="T60" fmla="*/ 15 w 141"/>
                            <a:gd name="T61" fmla="*/ 0 h 112"/>
                            <a:gd name="T62" fmla="*/ 7 w 141"/>
                            <a:gd name="T63" fmla="*/ 10 h 112"/>
                            <a:gd name="T64" fmla="*/ 5 w 141"/>
                            <a:gd name="T65" fmla="*/ 20 h 112"/>
                            <a:gd name="T66" fmla="*/ 2 w 141"/>
                            <a:gd name="T67" fmla="*/ 30 h 112"/>
                            <a:gd name="T68" fmla="*/ 0 w 141"/>
                            <a:gd name="T69" fmla="*/ 42 h 112"/>
                            <a:gd name="T70" fmla="*/ 2 w 141"/>
                            <a:gd name="T71" fmla="*/ 57 h 112"/>
                            <a:gd name="T72" fmla="*/ 5 w 141"/>
                            <a:gd name="T73" fmla="*/ 69 h 112"/>
                            <a:gd name="T74" fmla="*/ 12 w 141"/>
                            <a:gd name="T75" fmla="*/ 82 h 112"/>
                            <a:gd name="T76" fmla="*/ 20 w 141"/>
                            <a:gd name="T77" fmla="*/ 92 h 112"/>
                            <a:gd name="T78" fmla="*/ 32 w 141"/>
                            <a:gd name="T79" fmla="*/ 99 h 112"/>
                            <a:gd name="T80" fmla="*/ 42 w 141"/>
                            <a:gd name="T81" fmla="*/ 107 h 112"/>
                            <a:gd name="T82" fmla="*/ 57 w 141"/>
                            <a:gd name="T83" fmla="*/ 112 h 112"/>
                            <a:gd name="T84" fmla="*/ 69 w 141"/>
                            <a:gd name="T85" fmla="*/ 112 h 112"/>
                            <a:gd name="T86" fmla="*/ 84 w 141"/>
                            <a:gd name="T87" fmla="*/ 112 h 112"/>
                            <a:gd name="T88" fmla="*/ 97 w 141"/>
                            <a:gd name="T89" fmla="*/ 107 h 112"/>
                            <a:gd name="T90" fmla="*/ 109 w 141"/>
                            <a:gd name="T91" fmla="*/ 99 h 112"/>
                            <a:gd name="T92" fmla="*/ 119 w 141"/>
                            <a:gd name="T93" fmla="*/ 92 h 112"/>
                            <a:gd name="T94" fmla="*/ 129 w 141"/>
                            <a:gd name="T95" fmla="*/ 82 h 112"/>
                            <a:gd name="T96" fmla="*/ 134 w 141"/>
                            <a:gd name="T97" fmla="*/ 69 h 112"/>
                            <a:gd name="T98" fmla="*/ 139 w 141"/>
                            <a:gd name="T99" fmla="*/ 57 h 112"/>
                            <a:gd name="T100" fmla="*/ 141 w 141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2">
                              <a:moveTo>
                                <a:pt x="141" y="42"/>
                              </a:moveTo>
                              <a:lnTo>
                                <a:pt x="139" y="30"/>
                              </a:lnTo>
                              <a:lnTo>
                                <a:pt x="136" y="20"/>
                              </a:lnTo>
                              <a:lnTo>
                                <a:pt x="131" y="10"/>
                              </a:lnTo>
                              <a:lnTo>
                                <a:pt x="126" y="0"/>
                              </a:lnTo>
                              <a:lnTo>
                                <a:pt x="124" y="0"/>
                              </a:lnTo>
                              <a:lnTo>
                                <a:pt x="131" y="10"/>
                              </a:lnTo>
                              <a:lnTo>
                                <a:pt x="134" y="20"/>
                              </a:lnTo>
                              <a:lnTo>
                                <a:pt x="139" y="30"/>
                              </a:lnTo>
                              <a:lnTo>
                                <a:pt x="139" y="42"/>
                              </a:lnTo>
                              <a:lnTo>
                                <a:pt x="136" y="57"/>
                              </a:lnTo>
                              <a:lnTo>
                                <a:pt x="134" y="69"/>
                              </a:lnTo>
                              <a:lnTo>
                                <a:pt x="126" y="79"/>
                              </a:lnTo>
                              <a:lnTo>
                                <a:pt x="119" y="89"/>
                              </a:lnTo>
                              <a:lnTo>
                                <a:pt x="109" y="99"/>
                              </a:lnTo>
                              <a:lnTo>
                                <a:pt x="97" y="104"/>
                              </a:lnTo>
                              <a:lnTo>
                                <a:pt x="84" y="109"/>
                              </a:lnTo>
                              <a:lnTo>
                                <a:pt x="69" y="112"/>
                              </a:lnTo>
                              <a:lnTo>
                                <a:pt x="57" y="109"/>
                              </a:lnTo>
                              <a:lnTo>
                                <a:pt x="44" y="104"/>
                              </a:lnTo>
                              <a:lnTo>
                                <a:pt x="32" y="99"/>
                              </a:lnTo>
                              <a:lnTo>
                                <a:pt x="22" y="89"/>
                              </a:lnTo>
                              <a:lnTo>
                                <a:pt x="15" y="79"/>
                              </a:lnTo>
                              <a:lnTo>
                                <a:pt x="7" y="69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2" y="99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2"/>
                              </a:lnTo>
                              <a:lnTo>
                                <a:pt x="84" y="112"/>
                              </a:lnTo>
                              <a:lnTo>
                                <a:pt x="97" y="107"/>
                              </a:lnTo>
                              <a:lnTo>
                                <a:pt x="109" y="99"/>
                              </a:lnTo>
                              <a:lnTo>
                                <a:pt x="119" y="92"/>
                              </a:lnTo>
                              <a:lnTo>
                                <a:pt x="129" y="82"/>
                              </a:lnTo>
                              <a:lnTo>
                                <a:pt x="134" y="69"/>
                              </a:lnTo>
                              <a:lnTo>
                                <a:pt x="139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6" name="Freeform 2238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6995" cy="71120"/>
                        </a:xfrm>
                        <a:custGeom>
                          <a:avLst/>
                          <a:gdLst>
                            <a:gd name="T0" fmla="*/ 137 w 137"/>
                            <a:gd name="T1" fmla="*/ 42 h 112"/>
                            <a:gd name="T2" fmla="*/ 137 w 137"/>
                            <a:gd name="T3" fmla="*/ 30 h 112"/>
                            <a:gd name="T4" fmla="*/ 134 w 137"/>
                            <a:gd name="T5" fmla="*/ 20 h 112"/>
                            <a:gd name="T6" fmla="*/ 129 w 137"/>
                            <a:gd name="T7" fmla="*/ 10 h 112"/>
                            <a:gd name="T8" fmla="*/ 124 w 137"/>
                            <a:gd name="T9" fmla="*/ 0 h 112"/>
                            <a:gd name="T10" fmla="*/ 122 w 137"/>
                            <a:gd name="T11" fmla="*/ 0 h 112"/>
                            <a:gd name="T12" fmla="*/ 127 w 137"/>
                            <a:gd name="T13" fmla="*/ 10 h 112"/>
                            <a:gd name="T14" fmla="*/ 132 w 137"/>
                            <a:gd name="T15" fmla="*/ 20 h 112"/>
                            <a:gd name="T16" fmla="*/ 134 w 137"/>
                            <a:gd name="T17" fmla="*/ 30 h 112"/>
                            <a:gd name="T18" fmla="*/ 137 w 137"/>
                            <a:gd name="T19" fmla="*/ 42 h 112"/>
                            <a:gd name="T20" fmla="*/ 134 w 137"/>
                            <a:gd name="T21" fmla="*/ 55 h 112"/>
                            <a:gd name="T22" fmla="*/ 132 w 137"/>
                            <a:gd name="T23" fmla="*/ 69 h 112"/>
                            <a:gd name="T24" fmla="*/ 124 w 137"/>
                            <a:gd name="T25" fmla="*/ 79 h 112"/>
                            <a:gd name="T26" fmla="*/ 117 w 137"/>
                            <a:gd name="T27" fmla="*/ 89 h 112"/>
                            <a:gd name="T28" fmla="*/ 107 w 137"/>
                            <a:gd name="T29" fmla="*/ 99 h 112"/>
                            <a:gd name="T30" fmla="*/ 95 w 137"/>
                            <a:gd name="T31" fmla="*/ 104 h 112"/>
                            <a:gd name="T32" fmla="*/ 82 w 137"/>
                            <a:gd name="T33" fmla="*/ 109 h 112"/>
                            <a:gd name="T34" fmla="*/ 67 w 137"/>
                            <a:gd name="T35" fmla="*/ 109 h 112"/>
                            <a:gd name="T36" fmla="*/ 55 w 137"/>
                            <a:gd name="T37" fmla="*/ 109 h 112"/>
                            <a:gd name="T38" fmla="*/ 42 w 137"/>
                            <a:gd name="T39" fmla="*/ 104 h 112"/>
                            <a:gd name="T40" fmla="*/ 30 w 137"/>
                            <a:gd name="T41" fmla="*/ 99 h 112"/>
                            <a:gd name="T42" fmla="*/ 20 w 137"/>
                            <a:gd name="T43" fmla="*/ 89 h 112"/>
                            <a:gd name="T44" fmla="*/ 13 w 137"/>
                            <a:gd name="T45" fmla="*/ 79 h 112"/>
                            <a:gd name="T46" fmla="*/ 5 w 137"/>
                            <a:gd name="T47" fmla="*/ 69 h 112"/>
                            <a:gd name="T48" fmla="*/ 3 w 137"/>
                            <a:gd name="T49" fmla="*/ 55 h 112"/>
                            <a:gd name="T50" fmla="*/ 0 w 137"/>
                            <a:gd name="T51" fmla="*/ 42 h 112"/>
                            <a:gd name="T52" fmla="*/ 3 w 137"/>
                            <a:gd name="T53" fmla="*/ 30 h 112"/>
                            <a:gd name="T54" fmla="*/ 5 w 137"/>
                            <a:gd name="T55" fmla="*/ 20 h 112"/>
                            <a:gd name="T56" fmla="*/ 8 w 137"/>
                            <a:gd name="T57" fmla="*/ 10 h 112"/>
                            <a:gd name="T58" fmla="*/ 15 w 137"/>
                            <a:gd name="T59" fmla="*/ 0 h 112"/>
                            <a:gd name="T60" fmla="*/ 13 w 137"/>
                            <a:gd name="T61" fmla="*/ 0 h 112"/>
                            <a:gd name="T62" fmla="*/ 8 w 137"/>
                            <a:gd name="T63" fmla="*/ 10 h 112"/>
                            <a:gd name="T64" fmla="*/ 3 w 137"/>
                            <a:gd name="T65" fmla="*/ 20 h 112"/>
                            <a:gd name="T66" fmla="*/ 0 w 137"/>
                            <a:gd name="T67" fmla="*/ 30 h 112"/>
                            <a:gd name="T68" fmla="*/ 0 w 137"/>
                            <a:gd name="T69" fmla="*/ 42 h 112"/>
                            <a:gd name="T70" fmla="*/ 0 w 137"/>
                            <a:gd name="T71" fmla="*/ 57 h 112"/>
                            <a:gd name="T72" fmla="*/ 5 w 137"/>
                            <a:gd name="T73" fmla="*/ 69 h 112"/>
                            <a:gd name="T74" fmla="*/ 10 w 137"/>
                            <a:gd name="T75" fmla="*/ 82 h 112"/>
                            <a:gd name="T76" fmla="*/ 20 w 137"/>
                            <a:gd name="T77" fmla="*/ 92 h 112"/>
                            <a:gd name="T78" fmla="*/ 30 w 137"/>
                            <a:gd name="T79" fmla="*/ 99 h 112"/>
                            <a:gd name="T80" fmla="*/ 42 w 137"/>
                            <a:gd name="T81" fmla="*/ 107 h 112"/>
                            <a:gd name="T82" fmla="*/ 55 w 137"/>
                            <a:gd name="T83" fmla="*/ 109 h 112"/>
                            <a:gd name="T84" fmla="*/ 67 w 137"/>
                            <a:gd name="T85" fmla="*/ 112 h 112"/>
                            <a:gd name="T86" fmla="*/ 82 w 137"/>
                            <a:gd name="T87" fmla="*/ 109 h 112"/>
                            <a:gd name="T88" fmla="*/ 95 w 137"/>
                            <a:gd name="T89" fmla="*/ 107 h 112"/>
                            <a:gd name="T90" fmla="*/ 107 w 137"/>
                            <a:gd name="T91" fmla="*/ 99 h 112"/>
                            <a:gd name="T92" fmla="*/ 117 w 137"/>
                            <a:gd name="T93" fmla="*/ 92 h 112"/>
                            <a:gd name="T94" fmla="*/ 124 w 137"/>
                            <a:gd name="T95" fmla="*/ 82 h 112"/>
                            <a:gd name="T96" fmla="*/ 132 w 137"/>
                            <a:gd name="T97" fmla="*/ 69 h 112"/>
                            <a:gd name="T98" fmla="*/ 137 w 137"/>
                            <a:gd name="T99" fmla="*/ 57 h 112"/>
                            <a:gd name="T100" fmla="*/ 137 w 137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12">
                              <a:moveTo>
                                <a:pt x="137" y="42"/>
                              </a:moveTo>
                              <a:lnTo>
                                <a:pt x="137" y="30"/>
                              </a:lnTo>
                              <a:lnTo>
                                <a:pt x="134" y="20"/>
                              </a:lnTo>
                              <a:lnTo>
                                <a:pt x="129" y="10"/>
                              </a:lnTo>
                              <a:lnTo>
                                <a:pt x="124" y="0"/>
                              </a:lnTo>
                              <a:lnTo>
                                <a:pt x="122" y="0"/>
                              </a:lnTo>
                              <a:lnTo>
                                <a:pt x="127" y="10"/>
                              </a:lnTo>
                              <a:lnTo>
                                <a:pt x="132" y="20"/>
                              </a:lnTo>
                              <a:lnTo>
                                <a:pt x="134" y="30"/>
                              </a:lnTo>
                              <a:lnTo>
                                <a:pt x="137" y="42"/>
                              </a:lnTo>
                              <a:lnTo>
                                <a:pt x="134" y="55"/>
                              </a:lnTo>
                              <a:lnTo>
                                <a:pt x="132" y="69"/>
                              </a:lnTo>
                              <a:lnTo>
                                <a:pt x="124" y="79"/>
                              </a:lnTo>
                              <a:lnTo>
                                <a:pt x="117" y="89"/>
                              </a:lnTo>
                              <a:lnTo>
                                <a:pt x="107" y="99"/>
                              </a:lnTo>
                              <a:lnTo>
                                <a:pt x="95" y="104"/>
                              </a:lnTo>
                              <a:lnTo>
                                <a:pt x="82" y="109"/>
                              </a:lnTo>
                              <a:lnTo>
                                <a:pt x="67" y="109"/>
                              </a:lnTo>
                              <a:lnTo>
                                <a:pt x="55" y="109"/>
                              </a:lnTo>
                              <a:lnTo>
                                <a:pt x="42" y="104"/>
                              </a:lnTo>
                              <a:lnTo>
                                <a:pt x="30" y="99"/>
                              </a:lnTo>
                              <a:lnTo>
                                <a:pt x="20" y="89"/>
                              </a:lnTo>
                              <a:lnTo>
                                <a:pt x="13" y="79"/>
                              </a:lnTo>
                              <a:lnTo>
                                <a:pt x="5" y="69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8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0" y="82"/>
                              </a:lnTo>
                              <a:lnTo>
                                <a:pt x="20" y="92"/>
                              </a:lnTo>
                              <a:lnTo>
                                <a:pt x="30" y="99"/>
                              </a:lnTo>
                              <a:lnTo>
                                <a:pt x="42" y="107"/>
                              </a:lnTo>
                              <a:lnTo>
                                <a:pt x="55" y="109"/>
                              </a:lnTo>
                              <a:lnTo>
                                <a:pt x="67" y="112"/>
                              </a:lnTo>
                              <a:lnTo>
                                <a:pt x="82" y="109"/>
                              </a:lnTo>
                              <a:lnTo>
                                <a:pt x="95" y="107"/>
                              </a:lnTo>
                              <a:lnTo>
                                <a:pt x="107" y="99"/>
                              </a:lnTo>
                              <a:lnTo>
                                <a:pt x="117" y="92"/>
                              </a:lnTo>
                              <a:lnTo>
                                <a:pt x="124" y="82"/>
                              </a:lnTo>
                              <a:lnTo>
                                <a:pt x="132" y="69"/>
                              </a:lnTo>
                              <a:lnTo>
                                <a:pt x="137" y="57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C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7" name="Freeform 2239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6995" cy="71120"/>
                        </a:xfrm>
                        <a:custGeom>
                          <a:avLst/>
                          <a:gdLst>
                            <a:gd name="T0" fmla="*/ 137 w 137"/>
                            <a:gd name="T1" fmla="*/ 42 h 112"/>
                            <a:gd name="T2" fmla="*/ 137 w 137"/>
                            <a:gd name="T3" fmla="*/ 30 h 112"/>
                            <a:gd name="T4" fmla="*/ 132 w 137"/>
                            <a:gd name="T5" fmla="*/ 20 h 112"/>
                            <a:gd name="T6" fmla="*/ 129 w 137"/>
                            <a:gd name="T7" fmla="*/ 10 h 112"/>
                            <a:gd name="T8" fmla="*/ 122 w 137"/>
                            <a:gd name="T9" fmla="*/ 0 h 112"/>
                            <a:gd name="T10" fmla="*/ 122 w 137"/>
                            <a:gd name="T11" fmla="*/ 0 h 112"/>
                            <a:gd name="T12" fmla="*/ 127 w 137"/>
                            <a:gd name="T13" fmla="*/ 10 h 112"/>
                            <a:gd name="T14" fmla="*/ 132 w 137"/>
                            <a:gd name="T15" fmla="*/ 20 h 112"/>
                            <a:gd name="T16" fmla="*/ 134 w 137"/>
                            <a:gd name="T17" fmla="*/ 30 h 112"/>
                            <a:gd name="T18" fmla="*/ 134 w 137"/>
                            <a:gd name="T19" fmla="*/ 42 h 112"/>
                            <a:gd name="T20" fmla="*/ 134 w 137"/>
                            <a:gd name="T21" fmla="*/ 55 h 112"/>
                            <a:gd name="T22" fmla="*/ 129 w 137"/>
                            <a:gd name="T23" fmla="*/ 67 h 112"/>
                            <a:gd name="T24" fmla="*/ 124 w 137"/>
                            <a:gd name="T25" fmla="*/ 79 h 112"/>
                            <a:gd name="T26" fmla="*/ 114 w 137"/>
                            <a:gd name="T27" fmla="*/ 89 h 112"/>
                            <a:gd name="T28" fmla="*/ 105 w 137"/>
                            <a:gd name="T29" fmla="*/ 97 h 112"/>
                            <a:gd name="T30" fmla="*/ 95 w 137"/>
                            <a:gd name="T31" fmla="*/ 104 h 112"/>
                            <a:gd name="T32" fmla="*/ 82 w 137"/>
                            <a:gd name="T33" fmla="*/ 107 h 112"/>
                            <a:gd name="T34" fmla="*/ 67 w 137"/>
                            <a:gd name="T35" fmla="*/ 109 h 112"/>
                            <a:gd name="T36" fmla="*/ 55 w 137"/>
                            <a:gd name="T37" fmla="*/ 107 h 112"/>
                            <a:gd name="T38" fmla="*/ 42 w 137"/>
                            <a:gd name="T39" fmla="*/ 104 h 112"/>
                            <a:gd name="T40" fmla="*/ 30 w 137"/>
                            <a:gd name="T41" fmla="*/ 97 h 112"/>
                            <a:gd name="T42" fmla="*/ 20 w 137"/>
                            <a:gd name="T43" fmla="*/ 89 h 112"/>
                            <a:gd name="T44" fmla="*/ 13 w 137"/>
                            <a:gd name="T45" fmla="*/ 79 h 112"/>
                            <a:gd name="T46" fmla="*/ 8 w 137"/>
                            <a:gd name="T47" fmla="*/ 67 h 112"/>
                            <a:gd name="T48" fmla="*/ 3 w 137"/>
                            <a:gd name="T49" fmla="*/ 55 h 112"/>
                            <a:gd name="T50" fmla="*/ 0 w 137"/>
                            <a:gd name="T51" fmla="*/ 42 h 112"/>
                            <a:gd name="T52" fmla="*/ 3 w 137"/>
                            <a:gd name="T53" fmla="*/ 30 h 112"/>
                            <a:gd name="T54" fmla="*/ 5 w 137"/>
                            <a:gd name="T55" fmla="*/ 20 h 112"/>
                            <a:gd name="T56" fmla="*/ 10 w 137"/>
                            <a:gd name="T57" fmla="*/ 10 h 112"/>
                            <a:gd name="T58" fmla="*/ 15 w 137"/>
                            <a:gd name="T59" fmla="*/ 0 h 112"/>
                            <a:gd name="T60" fmla="*/ 15 w 137"/>
                            <a:gd name="T61" fmla="*/ 0 h 112"/>
                            <a:gd name="T62" fmla="*/ 8 w 137"/>
                            <a:gd name="T63" fmla="*/ 10 h 112"/>
                            <a:gd name="T64" fmla="*/ 3 w 137"/>
                            <a:gd name="T65" fmla="*/ 20 h 112"/>
                            <a:gd name="T66" fmla="*/ 0 w 137"/>
                            <a:gd name="T67" fmla="*/ 30 h 112"/>
                            <a:gd name="T68" fmla="*/ 0 w 137"/>
                            <a:gd name="T69" fmla="*/ 42 h 112"/>
                            <a:gd name="T70" fmla="*/ 0 w 137"/>
                            <a:gd name="T71" fmla="*/ 57 h 112"/>
                            <a:gd name="T72" fmla="*/ 5 w 137"/>
                            <a:gd name="T73" fmla="*/ 69 h 112"/>
                            <a:gd name="T74" fmla="*/ 13 w 137"/>
                            <a:gd name="T75" fmla="*/ 79 h 112"/>
                            <a:gd name="T76" fmla="*/ 20 w 137"/>
                            <a:gd name="T77" fmla="*/ 89 h 112"/>
                            <a:gd name="T78" fmla="*/ 30 w 137"/>
                            <a:gd name="T79" fmla="*/ 99 h 112"/>
                            <a:gd name="T80" fmla="*/ 42 w 137"/>
                            <a:gd name="T81" fmla="*/ 104 h 112"/>
                            <a:gd name="T82" fmla="*/ 55 w 137"/>
                            <a:gd name="T83" fmla="*/ 109 h 112"/>
                            <a:gd name="T84" fmla="*/ 67 w 137"/>
                            <a:gd name="T85" fmla="*/ 112 h 112"/>
                            <a:gd name="T86" fmla="*/ 82 w 137"/>
                            <a:gd name="T87" fmla="*/ 109 h 112"/>
                            <a:gd name="T88" fmla="*/ 95 w 137"/>
                            <a:gd name="T89" fmla="*/ 104 h 112"/>
                            <a:gd name="T90" fmla="*/ 107 w 137"/>
                            <a:gd name="T91" fmla="*/ 99 h 112"/>
                            <a:gd name="T92" fmla="*/ 117 w 137"/>
                            <a:gd name="T93" fmla="*/ 89 h 112"/>
                            <a:gd name="T94" fmla="*/ 124 w 137"/>
                            <a:gd name="T95" fmla="*/ 79 h 112"/>
                            <a:gd name="T96" fmla="*/ 132 w 137"/>
                            <a:gd name="T97" fmla="*/ 69 h 112"/>
                            <a:gd name="T98" fmla="*/ 134 w 137"/>
                            <a:gd name="T99" fmla="*/ 57 h 112"/>
                            <a:gd name="T100" fmla="*/ 137 w 137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12">
                              <a:moveTo>
                                <a:pt x="137" y="42"/>
                              </a:moveTo>
                              <a:lnTo>
                                <a:pt x="137" y="30"/>
                              </a:lnTo>
                              <a:lnTo>
                                <a:pt x="132" y="20"/>
                              </a:lnTo>
                              <a:lnTo>
                                <a:pt x="129" y="10"/>
                              </a:lnTo>
                              <a:lnTo>
                                <a:pt x="122" y="0"/>
                              </a:lnTo>
                              <a:lnTo>
                                <a:pt x="127" y="10"/>
                              </a:lnTo>
                              <a:lnTo>
                                <a:pt x="132" y="20"/>
                              </a:lnTo>
                              <a:lnTo>
                                <a:pt x="134" y="30"/>
                              </a:lnTo>
                              <a:lnTo>
                                <a:pt x="134" y="42"/>
                              </a:lnTo>
                              <a:lnTo>
                                <a:pt x="134" y="55"/>
                              </a:lnTo>
                              <a:lnTo>
                                <a:pt x="129" y="67"/>
                              </a:lnTo>
                              <a:lnTo>
                                <a:pt x="124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4"/>
                              </a:lnTo>
                              <a:lnTo>
                                <a:pt x="82" y="107"/>
                              </a:lnTo>
                              <a:lnTo>
                                <a:pt x="67" y="109"/>
                              </a:lnTo>
                              <a:lnTo>
                                <a:pt x="55" y="107"/>
                              </a:lnTo>
                              <a:lnTo>
                                <a:pt x="42" y="104"/>
                              </a:lnTo>
                              <a:lnTo>
                                <a:pt x="30" y="97"/>
                              </a:lnTo>
                              <a:lnTo>
                                <a:pt x="20" y="89"/>
                              </a:lnTo>
                              <a:lnTo>
                                <a:pt x="13" y="79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9"/>
                              </a:lnTo>
                              <a:lnTo>
                                <a:pt x="42" y="104"/>
                              </a:lnTo>
                              <a:lnTo>
                                <a:pt x="55" y="109"/>
                              </a:lnTo>
                              <a:lnTo>
                                <a:pt x="67" y="112"/>
                              </a:lnTo>
                              <a:lnTo>
                                <a:pt x="82" y="109"/>
                              </a:lnTo>
                              <a:lnTo>
                                <a:pt x="95" y="104"/>
                              </a:lnTo>
                              <a:lnTo>
                                <a:pt x="107" y="99"/>
                              </a:lnTo>
                              <a:lnTo>
                                <a:pt x="117" y="89"/>
                              </a:lnTo>
                              <a:lnTo>
                                <a:pt x="124" y="79"/>
                              </a:lnTo>
                              <a:lnTo>
                                <a:pt x="132" y="69"/>
                              </a:lnTo>
                              <a:lnTo>
                                <a:pt x="134" y="57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8" name="Freeform 2240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6995" cy="69215"/>
                        </a:xfrm>
                        <a:custGeom>
                          <a:avLst/>
                          <a:gdLst>
                            <a:gd name="T0" fmla="*/ 137 w 137"/>
                            <a:gd name="T1" fmla="*/ 42 h 109"/>
                            <a:gd name="T2" fmla="*/ 134 w 137"/>
                            <a:gd name="T3" fmla="*/ 30 h 109"/>
                            <a:gd name="T4" fmla="*/ 132 w 137"/>
                            <a:gd name="T5" fmla="*/ 20 h 109"/>
                            <a:gd name="T6" fmla="*/ 127 w 137"/>
                            <a:gd name="T7" fmla="*/ 10 h 109"/>
                            <a:gd name="T8" fmla="*/ 122 w 137"/>
                            <a:gd name="T9" fmla="*/ 0 h 109"/>
                            <a:gd name="T10" fmla="*/ 119 w 137"/>
                            <a:gd name="T11" fmla="*/ 0 h 109"/>
                            <a:gd name="T12" fmla="*/ 127 w 137"/>
                            <a:gd name="T13" fmla="*/ 10 h 109"/>
                            <a:gd name="T14" fmla="*/ 129 w 137"/>
                            <a:gd name="T15" fmla="*/ 20 h 109"/>
                            <a:gd name="T16" fmla="*/ 134 w 137"/>
                            <a:gd name="T17" fmla="*/ 30 h 109"/>
                            <a:gd name="T18" fmla="*/ 134 w 137"/>
                            <a:gd name="T19" fmla="*/ 42 h 109"/>
                            <a:gd name="T20" fmla="*/ 134 w 137"/>
                            <a:gd name="T21" fmla="*/ 55 h 109"/>
                            <a:gd name="T22" fmla="*/ 129 w 137"/>
                            <a:gd name="T23" fmla="*/ 67 h 109"/>
                            <a:gd name="T24" fmla="*/ 124 w 137"/>
                            <a:gd name="T25" fmla="*/ 79 h 109"/>
                            <a:gd name="T26" fmla="*/ 114 w 137"/>
                            <a:gd name="T27" fmla="*/ 89 h 109"/>
                            <a:gd name="T28" fmla="*/ 105 w 137"/>
                            <a:gd name="T29" fmla="*/ 97 h 109"/>
                            <a:gd name="T30" fmla="*/ 95 w 137"/>
                            <a:gd name="T31" fmla="*/ 104 h 109"/>
                            <a:gd name="T32" fmla="*/ 82 w 137"/>
                            <a:gd name="T33" fmla="*/ 107 h 109"/>
                            <a:gd name="T34" fmla="*/ 67 w 137"/>
                            <a:gd name="T35" fmla="*/ 109 h 109"/>
                            <a:gd name="T36" fmla="*/ 55 w 137"/>
                            <a:gd name="T37" fmla="*/ 107 h 109"/>
                            <a:gd name="T38" fmla="*/ 42 w 137"/>
                            <a:gd name="T39" fmla="*/ 104 h 109"/>
                            <a:gd name="T40" fmla="*/ 30 w 137"/>
                            <a:gd name="T41" fmla="*/ 97 h 109"/>
                            <a:gd name="T42" fmla="*/ 23 w 137"/>
                            <a:gd name="T43" fmla="*/ 89 h 109"/>
                            <a:gd name="T44" fmla="*/ 13 w 137"/>
                            <a:gd name="T45" fmla="*/ 79 h 109"/>
                            <a:gd name="T46" fmla="*/ 8 w 137"/>
                            <a:gd name="T47" fmla="*/ 67 h 109"/>
                            <a:gd name="T48" fmla="*/ 3 w 137"/>
                            <a:gd name="T49" fmla="*/ 55 h 109"/>
                            <a:gd name="T50" fmla="*/ 3 w 137"/>
                            <a:gd name="T51" fmla="*/ 42 h 109"/>
                            <a:gd name="T52" fmla="*/ 3 w 137"/>
                            <a:gd name="T53" fmla="*/ 30 h 109"/>
                            <a:gd name="T54" fmla="*/ 5 w 137"/>
                            <a:gd name="T55" fmla="*/ 20 h 109"/>
                            <a:gd name="T56" fmla="*/ 10 w 137"/>
                            <a:gd name="T57" fmla="*/ 10 h 109"/>
                            <a:gd name="T58" fmla="*/ 18 w 137"/>
                            <a:gd name="T59" fmla="*/ 0 h 109"/>
                            <a:gd name="T60" fmla="*/ 15 w 137"/>
                            <a:gd name="T61" fmla="*/ 0 h 109"/>
                            <a:gd name="T62" fmla="*/ 8 w 137"/>
                            <a:gd name="T63" fmla="*/ 10 h 109"/>
                            <a:gd name="T64" fmla="*/ 5 w 137"/>
                            <a:gd name="T65" fmla="*/ 20 h 109"/>
                            <a:gd name="T66" fmla="*/ 3 w 137"/>
                            <a:gd name="T67" fmla="*/ 30 h 109"/>
                            <a:gd name="T68" fmla="*/ 0 w 137"/>
                            <a:gd name="T69" fmla="*/ 42 h 109"/>
                            <a:gd name="T70" fmla="*/ 3 w 137"/>
                            <a:gd name="T71" fmla="*/ 55 h 109"/>
                            <a:gd name="T72" fmla="*/ 5 w 137"/>
                            <a:gd name="T73" fmla="*/ 69 h 109"/>
                            <a:gd name="T74" fmla="*/ 13 w 137"/>
                            <a:gd name="T75" fmla="*/ 79 h 109"/>
                            <a:gd name="T76" fmla="*/ 20 w 137"/>
                            <a:gd name="T77" fmla="*/ 89 h 109"/>
                            <a:gd name="T78" fmla="*/ 30 w 137"/>
                            <a:gd name="T79" fmla="*/ 99 h 109"/>
                            <a:gd name="T80" fmla="*/ 42 w 137"/>
                            <a:gd name="T81" fmla="*/ 104 h 109"/>
                            <a:gd name="T82" fmla="*/ 55 w 137"/>
                            <a:gd name="T83" fmla="*/ 109 h 109"/>
                            <a:gd name="T84" fmla="*/ 67 w 137"/>
                            <a:gd name="T85" fmla="*/ 109 h 109"/>
                            <a:gd name="T86" fmla="*/ 82 w 137"/>
                            <a:gd name="T87" fmla="*/ 109 h 109"/>
                            <a:gd name="T88" fmla="*/ 95 w 137"/>
                            <a:gd name="T89" fmla="*/ 104 h 109"/>
                            <a:gd name="T90" fmla="*/ 107 w 137"/>
                            <a:gd name="T91" fmla="*/ 99 h 109"/>
                            <a:gd name="T92" fmla="*/ 117 w 137"/>
                            <a:gd name="T93" fmla="*/ 89 h 109"/>
                            <a:gd name="T94" fmla="*/ 124 w 137"/>
                            <a:gd name="T95" fmla="*/ 79 h 109"/>
                            <a:gd name="T96" fmla="*/ 132 w 137"/>
                            <a:gd name="T97" fmla="*/ 69 h 109"/>
                            <a:gd name="T98" fmla="*/ 134 w 137"/>
                            <a:gd name="T99" fmla="*/ 55 h 109"/>
                            <a:gd name="T100" fmla="*/ 137 w 137"/>
                            <a:gd name="T101" fmla="*/ 42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09">
                              <a:moveTo>
                                <a:pt x="137" y="42"/>
                              </a:moveTo>
                              <a:lnTo>
                                <a:pt x="134" y="30"/>
                              </a:lnTo>
                              <a:lnTo>
                                <a:pt x="132" y="20"/>
                              </a:lnTo>
                              <a:lnTo>
                                <a:pt x="127" y="10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27" y="10"/>
                              </a:lnTo>
                              <a:lnTo>
                                <a:pt x="129" y="20"/>
                              </a:lnTo>
                              <a:lnTo>
                                <a:pt x="134" y="30"/>
                              </a:lnTo>
                              <a:lnTo>
                                <a:pt x="134" y="42"/>
                              </a:lnTo>
                              <a:lnTo>
                                <a:pt x="134" y="55"/>
                              </a:lnTo>
                              <a:lnTo>
                                <a:pt x="129" y="67"/>
                              </a:lnTo>
                              <a:lnTo>
                                <a:pt x="124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4"/>
                              </a:lnTo>
                              <a:lnTo>
                                <a:pt x="82" y="107"/>
                              </a:lnTo>
                              <a:lnTo>
                                <a:pt x="67" y="109"/>
                              </a:lnTo>
                              <a:lnTo>
                                <a:pt x="55" y="107"/>
                              </a:lnTo>
                              <a:lnTo>
                                <a:pt x="42" y="104"/>
                              </a:lnTo>
                              <a:lnTo>
                                <a:pt x="30" y="97"/>
                              </a:lnTo>
                              <a:lnTo>
                                <a:pt x="23" y="89"/>
                              </a:lnTo>
                              <a:lnTo>
                                <a:pt x="13" y="79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9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9"/>
                              </a:lnTo>
                              <a:lnTo>
                                <a:pt x="42" y="104"/>
                              </a:lnTo>
                              <a:lnTo>
                                <a:pt x="55" y="109"/>
                              </a:lnTo>
                              <a:lnTo>
                                <a:pt x="67" y="109"/>
                              </a:lnTo>
                              <a:lnTo>
                                <a:pt x="82" y="109"/>
                              </a:lnTo>
                              <a:lnTo>
                                <a:pt x="95" y="104"/>
                              </a:lnTo>
                              <a:lnTo>
                                <a:pt x="107" y="99"/>
                              </a:lnTo>
                              <a:lnTo>
                                <a:pt x="117" y="89"/>
                              </a:lnTo>
                              <a:lnTo>
                                <a:pt x="124" y="79"/>
                              </a:lnTo>
                              <a:lnTo>
                                <a:pt x="132" y="69"/>
                              </a:lnTo>
                              <a:lnTo>
                                <a:pt x="134" y="55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9" name="Freeform 2241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5090" cy="69215"/>
                        </a:xfrm>
                        <a:custGeom>
                          <a:avLst/>
                          <a:gdLst>
                            <a:gd name="T0" fmla="*/ 134 w 134"/>
                            <a:gd name="T1" fmla="*/ 42 h 109"/>
                            <a:gd name="T2" fmla="*/ 134 w 134"/>
                            <a:gd name="T3" fmla="*/ 30 h 109"/>
                            <a:gd name="T4" fmla="*/ 132 w 134"/>
                            <a:gd name="T5" fmla="*/ 20 h 109"/>
                            <a:gd name="T6" fmla="*/ 127 w 134"/>
                            <a:gd name="T7" fmla="*/ 10 h 109"/>
                            <a:gd name="T8" fmla="*/ 122 w 134"/>
                            <a:gd name="T9" fmla="*/ 0 h 109"/>
                            <a:gd name="T10" fmla="*/ 119 w 134"/>
                            <a:gd name="T11" fmla="*/ 0 h 109"/>
                            <a:gd name="T12" fmla="*/ 124 w 134"/>
                            <a:gd name="T13" fmla="*/ 10 h 109"/>
                            <a:gd name="T14" fmla="*/ 129 w 134"/>
                            <a:gd name="T15" fmla="*/ 20 h 109"/>
                            <a:gd name="T16" fmla="*/ 132 w 134"/>
                            <a:gd name="T17" fmla="*/ 30 h 109"/>
                            <a:gd name="T18" fmla="*/ 134 w 134"/>
                            <a:gd name="T19" fmla="*/ 42 h 109"/>
                            <a:gd name="T20" fmla="*/ 132 w 134"/>
                            <a:gd name="T21" fmla="*/ 55 h 109"/>
                            <a:gd name="T22" fmla="*/ 129 w 134"/>
                            <a:gd name="T23" fmla="*/ 67 h 109"/>
                            <a:gd name="T24" fmla="*/ 122 w 134"/>
                            <a:gd name="T25" fmla="*/ 79 h 109"/>
                            <a:gd name="T26" fmla="*/ 114 w 134"/>
                            <a:gd name="T27" fmla="*/ 89 h 109"/>
                            <a:gd name="T28" fmla="*/ 105 w 134"/>
                            <a:gd name="T29" fmla="*/ 97 h 109"/>
                            <a:gd name="T30" fmla="*/ 95 w 134"/>
                            <a:gd name="T31" fmla="*/ 102 h 109"/>
                            <a:gd name="T32" fmla="*/ 82 w 134"/>
                            <a:gd name="T33" fmla="*/ 107 h 109"/>
                            <a:gd name="T34" fmla="*/ 67 w 134"/>
                            <a:gd name="T35" fmla="*/ 107 h 109"/>
                            <a:gd name="T36" fmla="*/ 55 w 134"/>
                            <a:gd name="T37" fmla="*/ 107 h 109"/>
                            <a:gd name="T38" fmla="*/ 42 w 134"/>
                            <a:gd name="T39" fmla="*/ 102 h 109"/>
                            <a:gd name="T40" fmla="*/ 32 w 134"/>
                            <a:gd name="T41" fmla="*/ 97 h 109"/>
                            <a:gd name="T42" fmla="*/ 23 w 134"/>
                            <a:gd name="T43" fmla="*/ 89 h 109"/>
                            <a:gd name="T44" fmla="*/ 15 w 134"/>
                            <a:gd name="T45" fmla="*/ 79 h 109"/>
                            <a:gd name="T46" fmla="*/ 8 w 134"/>
                            <a:gd name="T47" fmla="*/ 67 h 109"/>
                            <a:gd name="T48" fmla="*/ 5 w 134"/>
                            <a:gd name="T49" fmla="*/ 55 h 109"/>
                            <a:gd name="T50" fmla="*/ 3 w 134"/>
                            <a:gd name="T51" fmla="*/ 42 h 109"/>
                            <a:gd name="T52" fmla="*/ 3 w 134"/>
                            <a:gd name="T53" fmla="*/ 30 h 109"/>
                            <a:gd name="T54" fmla="*/ 8 w 134"/>
                            <a:gd name="T55" fmla="*/ 20 h 109"/>
                            <a:gd name="T56" fmla="*/ 13 w 134"/>
                            <a:gd name="T57" fmla="*/ 10 h 109"/>
                            <a:gd name="T58" fmla="*/ 18 w 134"/>
                            <a:gd name="T59" fmla="*/ 0 h 109"/>
                            <a:gd name="T60" fmla="*/ 15 w 134"/>
                            <a:gd name="T61" fmla="*/ 0 h 109"/>
                            <a:gd name="T62" fmla="*/ 10 w 134"/>
                            <a:gd name="T63" fmla="*/ 10 h 109"/>
                            <a:gd name="T64" fmla="*/ 5 w 134"/>
                            <a:gd name="T65" fmla="*/ 20 h 109"/>
                            <a:gd name="T66" fmla="*/ 3 w 134"/>
                            <a:gd name="T67" fmla="*/ 30 h 109"/>
                            <a:gd name="T68" fmla="*/ 0 w 134"/>
                            <a:gd name="T69" fmla="*/ 42 h 109"/>
                            <a:gd name="T70" fmla="*/ 3 w 134"/>
                            <a:gd name="T71" fmla="*/ 55 h 109"/>
                            <a:gd name="T72" fmla="*/ 8 w 134"/>
                            <a:gd name="T73" fmla="*/ 67 h 109"/>
                            <a:gd name="T74" fmla="*/ 13 w 134"/>
                            <a:gd name="T75" fmla="*/ 79 h 109"/>
                            <a:gd name="T76" fmla="*/ 20 w 134"/>
                            <a:gd name="T77" fmla="*/ 89 h 109"/>
                            <a:gd name="T78" fmla="*/ 30 w 134"/>
                            <a:gd name="T79" fmla="*/ 97 h 109"/>
                            <a:gd name="T80" fmla="*/ 42 w 134"/>
                            <a:gd name="T81" fmla="*/ 104 h 109"/>
                            <a:gd name="T82" fmla="*/ 55 w 134"/>
                            <a:gd name="T83" fmla="*/ 107 h 109"/>
                            <a:gd name="T84" fmla="*/ 67 w 134"/>
                            <a:gd name="T85" fmla="*/ 109 h 109"/>
                            <a:gd name="T86" fmla="*/ 82 w 134"/>
                            <a:gd name="T87" fmla="*/ 107 h 109"/>
                            <a:gd name="T88" fmla="*/ 95 w 134"/>
                            <a:gd name="T89" fmla="*/ 104 h 109"/>
                            <a:gd name="T90" fmla="*/ 105 w 134"/>
                            <a:gd name="T91" fmla="*/ 97 h 109"/>
                            <a:gd name="T92" fmla="*/ 114 w 134"/>
                            <a:gd name="T93" fmla="*/ 89 h 109"/>
                            <a:gd name="T94" fmla="*/ 124 w 134"/>
                            <a:gd name="T95" fmla="*/ 79 h 109"/>
                            <a:gd name="T96" fmla="*/ 129 w 134"/>
                            <a:gd name="T97" fmla="*/ 67 h 109"/>
                            <a:gd name="T98" fmla="*/ 134 w 134"/>
                            <a:gd name="T99" fmla="*/ 55 h 109"/>
                            <a:gd name="T100" fmla="*/ 134 w 134"/>
                            <a:gd name="T101" fmla="*/ 42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4" h="109">
                              <a:moveTo>
                                <a:pt x="134" y="42"/>
                              </a:moveTo>
                              <a:lnTo>
                                <a:pt x="134" y="30"/>
                              </a:lnTo>
                              <a:lnTo>
                                <a:pt x="132" y="20"/>
                              </a:lnTo>
                              <a:lnTo>
                                <a:pt x="127" y="10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24" y="10"/>
                              </a:lnTo>
                              <a:lnTo>
                                <a:pt x="129" y="20"/>
                              </a:lnTo>
                              <a:lnTo>
                                <a:pt x="132" y="30"/>
                              </a:lnTo>
                              <a:lnTo>
                                <a:pt x="134" y="42"/>
                              </a:lnTo>
                              <a:lnTo>
                                <a:pt x="132" y="55"/>
                              </a:lnTo>
                              <a:lnTo>
                                <a:pt x="129" y="67"/>
                              </a:lnTo>
                              <a:lnTo>
                                <a:pt x="122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2"/>
                              </a:lnTo>
                              <a:lnTo>
                                <a:pt x="82" y="107"/>
                              </a:lnTo>
                              <a:lnTo>
                                <a:pt x="67" y="107"/>
                              </a:lnTo>
                              <a:lnTo>
                                <a:pt x="55" y="107"/>
                              </a:lnTo>
                              <a:lnTo>
                                <a:pt x="42" y="102"/>
                              </a:lnTo>
                              <a:lnTo>
                                <a:pt x="32" y="97"/>
                              </a:lnTo>
                              <a:lnTo>
                                <a:pt x="23" y="89"/>
                              </a:lnTo>
                              <a:lnTo>
                                <a:pt x="15" y="79"/>
                              </a:lnTo>
                              <a:lnTo>
                                <a:pt x="8" y="67"/>
                              </a:lnTo>
                              <a:lnTo>
                                <a:pt x="5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8" y="67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7"/>
                              </a:lnTo>
                              <a:lnTo>
                                <a:pt x="42" y="104"/>
                              </a:lnTo>
                              <a:lnTo>
                                <a:pt x="55" y="107"/>
                              </a:lnTo>
                              <a:lnTo>
                                <a:pt x="67" y="109"/>
                              </a:lnTo>
                              <a:lnTo>
                                <a:pt x="82" y="107"/>
                              </a:lnTo>
                              <a:lnTo>
                                <a:pt x="95" y="104"/>
                              </a:lnTo>
                              <a:lnTo>
                                <a:pt x="105" y="97"/>
                              </a:lnTo>
                              <a:lnTo>
                                <a:pt x="114" y="89"/>
                              </a:lnTo>
                              <a:lnTo>
                                <a:pt x="124" y="79"/>
                              </a:lnTo>
                              <a:lnTo>
                                <a:pt x="129" y="67"/>
                              </a:lnTo>
                              <a:lnTo>
                                <a:pt x="134" y="55"/>
                              </a:lnTo>
                              <a:lnTo>
                                <a:pt x="13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0" name="Freeform 2242"/>
                      <wps:cNvSpPr>
                        <a:spLocks/>
                      </wps:cNvSpPr>
                      <wps:spPr bwMode="auto">
                        <a:xfrm>
                          <a:off x="350520" y="440690"/>
                          <a:ext cx="83185" cy="69215"/>
                        </a:xfrm>
                        <a:custGeom>
                          <a:avLst/>
                          <a:gdLst>
                            <a:gd name="T0" fmla="*/ 131 w 131"/>
                            <a:gd name="T1" fmla="*/ 42 h 109"/>
                            <a:gd name="T2" fmla="*/ 131 w 131"/>
                            <a:gd name="T3" fmla="*/ 30 h 109"/>
                            <a:gd name="T4" fmla="*/ 126 w 131"/>
                            <a:gd name="T5" fmla="*/ 20 h 109"/>
                            <a:gd name="T6" fmla="*/ 124 w 131"/>
                            <a:gd name="T7" fmla="*/ 10 h 109"/>
                            <a:gd name="T8" fmla="*/ 116 w 131"/>
                            <a:gd name="T9" fmla="*/ 0 h 109"/>
                            <a:gd name="T10" fmla="*/ 114 w 131"/>
                            <a:gd name="T11" fmla="*/ 0 h 109"/>
                            <a:gd name="T12" fmla="*/ 121 w 131"/>
                            <a:gd name="T13" fmla="*/ 10 h 109"/>
                            <a:gd name="T14" fmla="*/ 126 w 131"/>
                            <a:gd name="T15" fmla="*/ 20 h 109"/>
                            <a:gd name="T16" fmla="*/ 129 w 131"/>
                            <a:gd name="T17" fmla="*/ 30 h 109"/>
                            <a:gd name="T18" fmla="*/ 129 w 131"/>
                            <a:gd name="T19" fmla="*/ 42 h 109"/>
                            <a:gd name="T20" fmla="*/ 129 w 131"/>
                            <a:gd name="T21" fmla="*/ 55 h 109"/>
                            <a:gd name="T22" fmla="*/ 124 w 131"/>
                            <a:gd name="T23" fmla="*/ 67 h 109"/>
                            <a:gd name="T24" fmla="*/ 119 w 131"/>
                            <a:gd name="T25" fmla="*/ 79 h 109"/>
                            <a:gd name="T26" fmla="*/ 111 w 131"/>
                            <a:gd name="T27" fmla="*/ 87 h 109"/>
                            <a:gd name="T28" fmla="*/ 102 w 131"/>
                            <a:gd name="T29" fmla="*/ 97 h 109"/>
                            <a:gd name="T30" fmla="*/ 92 w 131"/>
                            <a:gd name="T31" fmla="*/ 102 h 109"/>
                            <a:gd name="T32" fmla="*/ 79 w 131"/>
                            <a:gd name="T33" fmla="*/ 107 h 109"/>
                            <a:gd name="T34" fmla="*/ 64 w 131"/>
                            <a:gd name="T35" fmla="*/ 107 h 109"/>
                            <a:gd name="T36" fmla="*/ 52 w 131"/>
                            <a:gd name="T37" fmla="*/ 107 h 109"/>
                            <a:gd name="T38" fmla="*/ 39 w 131"/>
                            <a:gd name="T39" fmla="*/ 102 h 109"/>
                            <a:gd name="T40" fmla="*/ 29 w 131"/>
                            <a:gd name="T41" fmla="*/ 97 h 109"/>
                            <a:gd name="T42" fmla="*/ 20 w 131"/>
                            <a:gd name="T43" fmla="*/ 87 h 109"/>
                            <a:gd name="T44" fmla="*/ 12 w 131"/>
                            <a:gd name="T45" fmla="*/ 79 h 109"/>
                            <a:gd name="T46" fmla="*/ 5 w 131"/>
                            <a:gd name="T47" fmla="*/ 67 h 109"/>
                            <a:gd name="T48" fmla="*/ 2 w 131"/>
                            <a:gd name="T49" fmla="*/ 55 h 109"/>
                            <a:gd name="T50" fmla="*/ 0 w 131"/>
                            <a:gd name="T51" fmla="*/ 42 h 109"/>
                            <a:gd name="T52" fmla="*/ 2 w 131"/>
                            <a:gd name="T53" fmla="*/ 30 h 109"/>
                            <a:gd name="T54" fmla="*/ 5 w 131"/>
                            <a:gd name="T55" fmla="*/ 20 h 109"/>
                            <a:gd name="T56" fmla="*/ 10 w 131"/>
                            <a:gd name="T57" fmla="*/ 10 h 109"/>
                            <a:gd name="T58" fmla="*/ 15 w 131"/>
                            <a:gd name="T59" fmla="*/ 0 h 109"/>
                            <a:gd name="T60" fmla="*/ 15 w 131"/>
                            <a:gd name="T61" fmla="*/ 0 h 109"/>
                            <a:gd name="T62" fmla="*/ 7 w 131"/>
                            <a:gd name="T63" fmla="*/ 10 h 109"/>
                            <a:gd name="T64" fmla="*/ 2 w 131"/>
                            <a:gd name="T65" fmla="*/ 20 h 109"/>
                            <a:gd name="T66" fmla="*/ 0 w 131"/>
                            <a:gd name="T67" fmla="*/ 30 h 109"/>
                            <a:gd name="T68" fmla="*/ 0 w 131"/>
                            <a:gd name="T69" fmla="*/ 42 h 109"/>
                            <a:gd name="T70" fmla="*/ 0 w 131"/>
                            <a:gd name="T71" fmla="*/ 55 h 109"/>
                            <a:gd name="T72" fmla="*/ 5 w 131"/>
                            <a:gd name="T73" fmla="*/ 67 h 109"/>
                            <a:gd name="T74" fmla="*/ 10 w 131"/>
                            <a:gd name="T75" fmla="*/ 79 h 109"/>
                            <a:gd name="T76" fmla="*/ 20 w 131"/>
                            <a:gd name="T77" fmla="*/ 89 h 109"/>
                            <a:gd name="T78" fmla="*/ 27 w 131"/>
                            <a:gd name="T79" fmla="*/ 97 h 109"/>
                            <a:gd name="T80" fmla="*/ 39 w 131"/>
                            <a:gd name="T81" fmla="*/ 104 h 109"/>
                            <a:gd name="T82" fmla="*/ 52 w 131"/>
                            <a:gd name="T83" fmla="*/ 107 h 109"/>
                            <a:gd name="T84" fmla="*/ 64 w 131"/>
                            <a:gd name="T85" fmla="*/ 109 h 109"/>
                            <a:gd name="T86" fmla="*/ 79 w 131"/>
                            <a:gd name="T87" fmla="*/ 107 h 109"/>
                            <a:gd name="T88" fmla="*/ 92 w 131"/>
                            <a:gd name="T89" fmla="*/ 104 h 109"/>
                            <a:gd name="T90" fmla="*/ 102 w 131"/>
                            <a:gd name="T91" fmla="*/ 97 h 109"/>
                            <a:gd name="T92" fmla="*/ 111 w 131"/>
                            <a:gd name="T93" fmla="*/ 89 h 109"/>
                            <a:gd name="T94" fmla="*/ 121 w 131"/>
                            <a:gd name="T95" fmla="*/ 79 h 109"/>
                            <a:gd name="T96" fmla="*/ 126 w 131"/>
                            <a:gd name="T97" fmla="*/ 67 h 109"/>
                            <a:gd name="T98" fmla="*/ 131 w 131"/>
                            <a:gd name="T99" fmla="*/ 55 h 109"/>
                            <a:gd name="T100" fmla="*/ 131 w 131"/>
                            <a:gd name="T101" fmla="*/ 42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1" h="109">
                              <a:moveTo>
                                <a:pt x="131" y="42"/>
                              </a:moveTo>
                              <a:lnTo>
                                <a:pt x="131" y="30"/>
                              </a:lnTo>
                              <a:lnTo>
                                <a:pt x="126" y="20"/>
                              </a:lnTo>
                              <a:lnTo>
                                <a:pt x="124" y="10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21" y="10"/>
                              </a:lnTo>
                              <a:lnTo>
                                <a:pt x="126" y="20"/>
                              </a:lnTo>
                              <a:lnTo>
                                <a:pt x="129" y="30"/>
                              </a:lnTo>
                              <a:lnTo>
                                <a:pt x="129" y="42"/>
                              </a:lnTo>
                              <a:lnTo>
                                <a:pt x="129" y="55"/>
                              </a:lnTo>
                              <a:lnTo>
                                <a:pt x="124" y="67"/>
                              </a:lnTo>
                              <a:lnTo>
                                <a:pt x="119" y="79"/>
                              </a:lnTo>
                              <a:lnTo>
                                <a:pt x="111" y="87"/>
                              </a:lnTo>
                              <a:lnTo>
                                <a:pt x="102" y="97"/>
                              </a:lnTo>
                              <a:lnTo>
                                <a:pt x="92" y="102"/>
                              </a:lnTo>
                              <a:lnTo>
                                <a:pt x="79" y="107"/>
                              </a:lnTo>
                              <a:lnTo>
                                <a:pt x="64" y="107"/>
                              </a:lnTo>
                              <a:lnTo>
                                <a:pt x="52" y="107"/>
                              </a:lnTo>
                              <a:lnTo>
                                <a:pt x="39" y="102"/>
                              </a:lnTo>
                              <a:lnTo>
                                <a:pt x="29" y="97"/>
                              </a:lnTo>
                              <a:lnTo>
                                <a:pt x="20" y="87"/>
                              </a:lnTo>
                              <a:lnTo>
                                <a:pt x="12" y="79"/>
                              </a:lnTo>
                              <a:lnTo>
                                <a:pt x="5" y="67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9"/>
                              </a:lnTo>
                              <a:lnTo>
                                <a:pt x="20" y="89"/>
                              </a:lnTo>
                              <a:lnTo>
                                <a:pt x="27" y="97"/>
                              </a:lnTo>
                              <a:lnTo>
                                <a:pt x="39" y="104"/>
                              </a:lnTo>
                              <a:lnTo>
                                <a:pt x="52" y="107"/>
                              </a:lnTo>
                              <a:lnTo>
                                <a:pt x="64" y="109"/>
                              </a:lnTo>
                              <a:lnTo>
                                <a:pt x="79" y="107"/>
                              </a:lnTo>
                              <a:lnTo>
                                <a:pt x="92" y="104"/>
                              </a:lnTo>
                              <a:lnTo>
                                <a:pt x="102" y="97"/>
                              </a:lnTo>
                              <a:lnTo>
                                <a:pt x="111" y="89"/>
                              </a:lnTo>
                              <a:lnTo>
                                <a:pt x="121" y="79"/>
                              </a:lnTo>
                              <a:lnTo>
                                <a:pt x="126" y="67"/>
                              </a:lnTo>
                              <a:lnTo>
                                <a:pt x="131" y="55"/>
                              </a:lnTo>
                              <a:lnTo>
                                <a:pt x="13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1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1" name="Freeform 2243"/>
                      <wps:cNvSpPr>
                        <a:spLocks/>
                      </wps:cNvSpPr>
                      <wps:spPr bwMode="auto">
                        <a:xfrm>
                          <a:off x="350520" y="440690"/>
                          <a:ext cx="83185" cy="67945"/>
                        </a:xfrm>
                        <a:custGeom>
                          <a:avLst/>
                          <a:gdLst>
                            <a:gd name="T0" fmla="*/ 131 w 131"/>
                            <a:gd name="T1" fmla="*/ 42 h 107"/>
                            <a:gd name="T2" fmla="*/ 129 w 131"/>
                            <a:gd name="T3" fmla="*/ 30 h 107"/>
                            <a:gd name="T4" fmla="*/ 126 w 131"/>
                            <a:gd name="T5" fmla="*/ 20 h 107"/>
                            <a:gd name="T6" fmla="*/ 121 w 131"/>
                            <a:gd name="T7" fmla="*/ 10 h 107"/>
                            <a:gd name="T8" fmla="*/ 116 w 131"/>
                            <a:gd name="T9" fmla="*/ 0 h 107"/>
                            <a:gd name="T10" fmla="*/ 114 w 131"/>
                            <a:gd name="T11" fmla="*/ 0 h 107"/>
                            <a:gd name="T12" fmla="*/ 121 w 131"/>
                            <a:gd name="T13" fmla="*/ 10 h 107"/>
                            <a:gd name="T14" fmla="*/ 126 w 131"/>
                            <a:gd name="T15" fmla="*/ 20 h 107"/>
                            <a:gd name="T16" fmla="*/ 129 w 131"/>
                            <a:gd name="T17" fmla="*/ 30 h 107"/>
                            <a:gd name="T18" fmla="*/ 129 w 131"/>
                            <a:gd name="T19" fmla="*/ 42 h 107"/>
                            <a:gd name="T20" fmla="*/ 129 w 131"/>
                            <a:gd name="T21" fmla="*/ 55 h 107"/>
                            <a:gd name="T22" fmla="*/ 124 w 131"/>
                            <a:gd name="T23" fmla="*/ 67 h 107"/>
                            <a:gd name="T24" fmla="*/ 119 w 131"/>
                            <a:gd name="T25" fmla="*/ 77 h 107"/>
                            <a:gd name="T26" fmla="*/ 111 w 131"/>
                            <a:gd name="T27" fmla="*/ 87 h 107"/>
                            <a:gd name="T28" fmla="*/ 102 w 131"/>
                            <a:gd name="T29" fmla="*/ 94 h 107"/>
                            <a:gd name="T30" fmla="*/ 89 w 131"/>
                            <a:gd name="T31" fmla="*/ 102 h 107"/>
                            <a:gd name="T32" fmla="*/ 79 w 131"/>
                            <a:gd name="T33" fmla="*/ 104 h 107"/>
                            <a:gd name="T34" fmla="*/ 64 w 131"/>
                            <a:gd name="T35" fmla="*/ 107 h 107"/>
                            <a:gd name="T36" fmla="*/ 52 w 131"/>
                            <a:gd name="T37" fmla="*/ 104 h 107"/>
                            <a:gd name="T38" fmla="*/ 39 w 131"/>
                            <a:gd name="T39" fmla="*/ 102 h 107"/>
                            <a:gd name="T40" fmla="*/ 29 w 131"/>
                            <a:gd name="T41" fmla="*/ 94 h 107"/>
                            <a:gd name="T42" fmla="*/ 20 w 131"/>
                            <a:gd name="T43" fmla="*/ 87 h 107"/>
                            <a:gd name="T44" fmla="*/ 12 w 131"/>
                            <a:gd name="T45" fmla="*/ 77 h 107"/>
                            <a:gd name="T46" fmla="*/ 7 w 131"/>
                            <a:gd name="T47" fmla="*/ 67 h 107"/>
                            <a:gd name="T48" fmla="*/ 2 w 131"/>
                            <a:gd name="T49" fmla="*/ 55 h 107"/>
                            <a:gd name="T50" fmla="*/ 2 w 131"/>
                            <a:gd name="T51" fmla="*/ 42 h 107"/>
                            <a:gd name="T52" fmla="*/ 2 w 131"/>
                            <a:gd name="T53" fmla="*/ 30 h 107"/>
                            <a:gd name="T54" fmla="*/ 5 w 131"/>
                            <a:gd name="T55" fmla="*/ 20 h 107"/>
                            <a:gd name="T56" fmla="*/ 10 w 131"/>
                            <a:gd name="T57" fmla="*/ 10 h 107"/>
                            <a:gd name="T58" fmla="*/ 17 w 131"/>
                            <a:gd name="T59" fmla="*/ 0 h 107"/>
                            <a:gd name="T60" fmla="*/ 15 w 131"/>
                            <a:gd name="T61" fmla="*/ 0 h 107"/>
                            <a:gd name="T62" fmla="*/ 10 w 131"/>
                            <a:gd name="T63" fmla="*/ 10 h 107"/>
                            <a:gd name="T64" fmla="*/ 5 w 131"/>
                            <a:gd name="T65" fmla="*/ 20 h 107"/>
                            <a:gd name="T66" fmla="*/ 0 w 131"/>
                            <a:gd name="T67" fmla="*/ 30 h 107"/>
                            <a:gd name="T68" fmla="*/ 0 w 131"/>
                            <a:gd name="T69" fmla="*/ 42 h 107"/>
                            <a:gd name="T70" fmla="*/ 2 w 131"/>
                            <a:gd name="T71" fmla="*/ 55 h 107"/>
                            <a:gd name="T72" fmla="*/ 5 w 131"/>
                            <a:gd name="T73" fmla="*/ 67 h 107"/>
                            <a:gd name="T74" fmla="*/ 12 w 131"/>
                            <a:gd name="T75" fmla="*/ 79 h 107"/>
                            <a:gd name="T76" fmla="*/ 20 w 131"/>
                            <a:gd name="T77" fmla="*/ 89 h 107"/>
                            <a:gd name="T78" fmla="*/ 29 w 131"/>
                            <a:gd name="T79" fmla="*/ 97 h 107"/>
                            <a:gd name="T80" fmla="*/ 39 w 131"/>
                            <a:gd name="T81" fmla="*/ 102 h 107"/>
                            <a:gd name="T82" fmla="*/ 52 w 131"/>
                            <a:gd name="T83" fmla="*/ 107 h 107"/>
                            <a:gd name="T84" fmla="*/ 64 w 131"/>
                            <a:gd name="T85" fmla="*/ 107 h 107"/>
                            <a:gd name="T86" fmla="*/ 79 w 131"/>
                            <a:gd name="T87" fmla="*/ 107 h 107"/>
                            <a:gd name="T88" fmla="*/ 92 w 131"/>
                            <a:gd name="T89" fmla="*/ 102 h 107"/>
                            <a:gd name="T90" fmla="*/ 102 w 131"/>
                            <a:gd name="T91" fmla="*/ 97 h 107"/>
                            <a:gd name="T92" fmla="*/ 111 w 131"/>
                            <a:gd name="T93" fmla="*/ 89 h 107"/>
                            <a:gd name="T94" fmla="*/ 119 w 131"/>
                            <a:gd name="T95" fmla="*/ 79 h 107"/>
                            <a:gd name="T96" fmla="*/ 126 w 131"/>
                            <a:gd name="T97" fmla="*/ 67 h 107"/>
                            <a:gd name="T98" fmla="*/ 129 w 131"/>
                            <a:gd name="T99" fmla="*/ 55 h 107"/>
                            <a:gd name="T100" fmla="*/ 131 w 131"/>
                            <a:gd name="T101" fmla="*/ 4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1" h="107">
                              <a:moveTo>
                                <a:pt x="131" y="42"/>
                              </a:moveTo>
                              <a:lnTo>
                                <a:pt x="129" y="30"/>
                              </a:lnTo>
                              <a:lnTo>
                                <a:pt x="126" y="20"/>
                              </a:lnTo>
                              <a:lnTo>
                                <a:pt x="121" y="10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21" y="10"/>
                              </a:lnTo>
                              <a:lnTo>
                                <a:pt x="126" y="20"/>
                              </a:lnTo>
                              <a:lnTo>
                                <a:pt x="129" y="30"/>
                              </a:lnTo>
                              <a:lnTo>
                                <a:pt x="129" y="42"/>
                              </a:lnTo>
                              <a:lnTo>
                                <a:pt x="129" y="55"/>
                              </a:lnTo>
                              <a:lnTo>
                                <a:pt x="124" y="67"/>
                              </a:lnTo>
                              <a:lnTo>
                                <a:pt x="119" y="77"/>
                              </a:lnTo>
                              <a:lnTo>
                                <a:pt x="111" y="87"/>
                              </a:lnTo>
                              <a:lnTo>
                                <a:pt x="102" y="94"/>
                              </a:lnTo>
                              <a:lnTo>
                                <a:pt x="89" y="102"/>
                              </a:lnTo>
                              <a:lnTo>
                                <a:pt x="79" y="104"/>
                              </a:lnTo>
                              <a:lnTo>
                                <a:pt x="64" y="107"/>
                              </a:lnTo>
                              <a:lnTo>
                                <a:pt x="52" y="104"/>
                              </a:lnTo>
                              <a:lnTo>
                                <a:pt x="39" y="102"/>
                              </a:lnTo>
                              <a:lnTo>
                                <a:pt x="29" y="94"/>
                              </a:lnTo>
                              <a:lnTo>
                                <a:pt x="20" y="87"/>
                              </a:lnTo>
                              <a:lnTo>
                                <a:pt x="12" y="77"/>
                              </a:lnTo>
                              <a:lnTo>
                                <a:pt x="7" y="67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7"/>
                              </a:lnTo>
                              <a:lnTo>
                                <a:pt x="12" y="79"/>
                              </a:lnTo>
                              <a:lnTo>
                                <a:pt x="20" y="89"/>
                              </a:lnTo>
                              <a:lnTo>
                                <a:pt x="29" y="97"/>
                              </a:lnTo>
                              <a:lnTo>
                                <a:pt x="39" y="102"/>
                              </a:lnTo>
                              <a:lnTo>
                                <a:pt x="52" y="107"/>
                              </a:lnTo>
                              <a:lnTo>
                                <a:pt x="64" y="107"/>
                              </a:lnTo>
                              <a:lnTo>
                                <a:pt x="79" y="107"/>
                              </a:lnTo>
                              <a:lnTo>
                                <a:pt x="92" y="102"/>
                              </a:lnTo>
                              <a:lnTo>
                                <a:pt x="102" y="97"/>
                              </a:lnTo>
                              <a:lnTo>
                                <a:pt x="111" y="89"/>
                              </a:lnTo>
                              <a:lnTo>
                                <a:pt x="119" y="79"/>
                              </a:lnTo>
                              <a:lnTo>
                                <a:pt x="126" y="67"/>
                              </a:lnTo>
                              <a:lnTo>
                                <a:pt x="129" y="55"/>
                              </a:lnTo>
                              <a:lnTo>
                                <a:pt x="13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2" name="Freeform 2244"/>
                      <wps:cNvSpPr>
                        <a:spLocks/>
                      </wps:cNvSpPr>
                      <wps:spPr bwMode="auto">
                        <a:xfrm>
                          <a:off x="350520" y="440690"/>
                          <a:ext cx="81915" cy="67945"/>
                        </a:xfrm>
                        <a:custGeom>
                          <a:avLst/>
                          <a:gdLst>
                            <a:gd name="T0" fmla="*/ 129 w 129"/>
                            <a:gd name="T1" fmla="*/ 42 h 107"/>
                            <a:gd name="T2" fmla="*/ 129 w 129"/>
                            <a:gd name="T3" fmla="*/ 30 h 107"/>
                            <a:gd name="T4" fmla="*/ 126 w 129"/>
                            <a:gd name="T5" fmla="*/ 20 h 107"/>
                            <a:gd name="T6" fmla="*/ 121 w 129"/>
                            <a:gd name="T7" fmla="*/ 10 h 107"/>
                            <a:gd name="T8" fmla="*/ 114 w 129"/>
                            <a:gd name="T9" fmla="*/ 0 h 107"/>
                            <a:gd name="T10" fmla="*/ 114 w 129"/>
                            <a:gd name="T11" fmla="*/ 0 h 107"/>
                            <a:gd name="T12" fmla="*/ 119 w 129"/>
                            <a:gd name="T13" fmla="*/ 10 h 107"/>
                            <a:gd name="T14" fmla="*/ 124 w 129"/>
                            <a:gd name="T15" fmla="*/ 20 h 107"/>
                            <a:gd name="T16" fmla="*/ 126 w 129"/>
                            <a:gd name="T17" fmla="*/ 30 h 107"/>
                            <a:gd name="T18" fmla="*/ 129 w 129"/>
                            <a:gd name="T19" fmla="*/ 42 h 107"/>
                            <a:gd name="T20" fmla="*/ 126 w 129"/>
                            <a:gd name="T21" fmla="*/ 55 h 107"/>
                            <a:gd name="T22" fmla="*/ 124 w 129"/>
                            <a:gd name="T23" fmla="*/ 67 h 107"/>
                            <a:gd name="T24" fmla="*/ 119 w 129"/>
                            <a:gd name="T25" fmla="*/ 77 h 107"/>
                            <a:gd name="T26" fmla="*/ 109 w 129"/>
                            <a:gd name="T27" fmla="*/ 87 h 107"/>
                            <a:gd name="T28" fmla="*/ 102 w 129"/>
                            <a:gd name="T29" fmla="*/ 94 h 107"/>
                            <a:gd name="T30" fmla="*/ 89 w 129"/>
                            <a:gd name="T31" fmla="*/ 99 h 107"/>
                            <a:gd name="T32" fmla="*/ 79 w 129"/>
                            <a:gd name="T33" fmla="*/ 104 h 107"/>
                            <a:gd name="T34" fmla="*/ 64 w 129"/>
                            <a:gd name="T35" fmla="*/ 104 h 107"/>
                            <a:gd name="T36" fmla="*/ 52 w 129"/>
                            <a:gd name="T37" fmla="*/ 104 h 107"/>
                            <a:gd name="T38" fmla="*/ 39 w 129"/>
                            <a:gd name="T39" fmla="*/ 99 h 107"/>
                            <a:gd name="T40" fmla="*/ 29 w 129"/>
                            <a:gd name="T41" fmla="*/ 94 h 107"/>
                            <a:gd name="T42" fmla="*/ 20 w 129"/>
                            <a:gd name="T43" fmla="*/ 87 h 107"/>
                            <a:gd name="T44" fmla="*/ 12 w 129"/>
                            <a:gd name="T45" fmla="*/ 77 h 107"/>
                            <a:gd name="T46" fmla="*/ 7 w 129"/>
                            <a:gd name="T47" fmla="*/ 67 h 107"/>
                            <a:gd name="T48" fmla="*/ 2 w 129"/>
                            <a:gd name="T49" fmla="*/ 55 h 107"/>
                            <a:gd name="T50" fmla="*/ 2 w 129"/>
                            <a:gd name="T51" fmla="*/ 42 h 107"/>
                            <a:gd name="T52" fmla="*/ 2 w 129"/>
                            <a:gd name="T53" fmla="*/ 30 h 107"/>
                            <a:gd name="T54" fmla="*/ 7 w 129"/>
                            <a:gd name="T55" fmla="*/ 20 h 107"/>
                            <a:gd name="T56" fmla="*/ 12 w 129"/>
                            <a:gd name="T57" fmla="*/ 10 h 107"/>
                            <a:gd name="T58" fmla="*/ 17 w 129"/>
                            <a:gd name="T59" fmla="*/ 0 h 107"/>
                            <a:gd name="T60" fmla="*/ 15 w 129"/>
                            <a:gd name="T61" fmla="*/ 0 h 107"/>
                            <a:gd name="T62" fmla="*/ 10 w 129"/>
                            <a:gd name="T63" fmla="*/ 10 h 107"/>
                            <a:gd name="T64" fmla="*/ 5 w 129"/>
                            <a:gd name="T65" fmla="*/ 20 h 107"/>
                            <a:gd name="T66" fmla="*/ 2 w 129"/>
                            <a:gd name="T67" fmla="*/ 30 h 107"/>
                            <a:gd name="T68" fmla="*/ 0 w 129"/>
                            <a:gd name="T69" fmla="*/ 42 h 107"/>
                            <a:gd name="T70" fmla="*/ 2 w 129"/>
                            <a:gd name="T71" fmla="*/ 55 h 107"/>
                            <a:gd name="T72" fmla="*/ 5 w 129"/>
                            <a:gd name="T73" fmla="*/ 67 h 107"/>
                            <a:gd name="T74" fmla="*/ 12 w 129"/>
                            <a:gd name="T75" fmla="*/ 79 h 107"/>
                            <a:gd name="T76" fmla="*/ 20 w 129"/>
                            <a:gd name="T77" fmla="*/ 87 h 107"/>
                            <a:gd name="T78" fmla="*/ 29 w 129"/>
                            <a:gd name="T79" fmla="*/ 97 h 107"/>
                            <a:gd name="T80" fmla="*/ 39 w 129"/>
                            <a:gd name="T81" fmla="*/ 102 h 107"/>
                            <a:gd name="T82" fmla="*/ 52 w 129"/>
                            <a:gd name="T83" fmla="*/ 107 h 107"/>
                            <a:gd name="T84" fmla="*/ 64 w 129"/>
                            <a:gd name="T85" fmla="*/ 107 h 107"/>
                            <a:gd name="T86" fmla="*/ 79 w 129"/>
                            <a:gd name="T87" fmla="*/ 107 h 107"/>
                            <a:gd name="T88" fmla="*/ 92 w 129"/>
                            <a:gd name="T89" fmla="*/ 102 h 107"/>
                            <a:gd name="T90" fmla="*/ 102 w 129"/>
                            <a:gd name="T91" fmla="*/ 97 h 107"/>
                            <a:gd name="T92" fmla="*/ 111 w 129"/>
                            <a:gd name="T93" fmla="*/ 87 h 107"/>
                            <a:gd name="T94" fmla="*/ 119 w 129"/>
                            <a:gd name="T95" fmla="*/ 79 h 107"/>
                            <a:gd name="T96" fmla="*/ 124 w 129"/>
                            <a:gd name="T97" fmla="*/ 67 h 107"/>
                            <a:gd name="T98" fmla="*/ 129 w 129"/>
                            <a:gd name="T99" fmla="*/ 55 h 107"/>
                            <a:gd name="T100" fmla="*/ 129 w 129"/>
                            <a:gd name="T101" fmla="*/ 4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9" h="107">
                              <a:moveTo>
                                <a:pt x="129" y="42"/>
                              </a:moveTo>
                              <a:lnTo>
                                <a:pt x="129" y="30"/>
                              </a:lnTo>
                              <a:lnTo>
                                <a:pt x="126" y="20"/>
                              </a:lnTo>
                              <a:lnTo>
                                <a:pt x="121" y="10"/>
                              </a:lnTo>
                              <a:lnTo>
                                <a:pt x="114" y="0"/>
                              </a:lnTo>
                              <a:lnTo>
                                <a:pt x="119" y="10"/>
                              </a:lnTo>
                              <a:lnTo>
                                <a:pt x="124" y="20"/>
                              </a:lnTo>
                              <a:lnTo>
                                <a:pt x="126" y="30"/>
                              </a:lnTo>
                              <a:lnTo>
                                <a:pt x="129" y="42"/>
                              </a:lnTo>
                              <a:lnTo>
                                <a:pt x="126" y="55"/>
                              </a:lnTo>
                              <a:lnTo>
                                <a:pt x="124" y="67"/>
                              </a:lnTo>
                              <a:lnTo>
                                <a:pt x="119" y="77"/>
                              </a:lnTo>
                              <a:lnTo>
                                <a:pt x="109" y="87"/>
                              </a:lnTo>
                              <a:lnTo>
                                <a:pt x="102" y="94"/>
                              </a:lnTo>
                              <a:lnTo>
                                <a:pt x="89" y="99"/>
                              </a:lnTo>
                              <a:lnTo>
                                <a:pt x="79" y="104"/>
                              </a:lnTo>
                              <a:lnTo>
                                <a:pt x="64" y="104"/>
                              </a:lnTo>
                              <a:lnTo>
                                <a:pt x="52" y="104"/>
                              </a:lnTo>
                              <a:lnTo>
                                <a:pt x="39" y="99"/>
                              </a:lnTo>
                              <a:lnTo>
                                <a:pt x="29" y="94"/>
                              </a:lnTo>
                              <a:lnTo>
                                <a:pt x="20" y="87"/>
                              </a:lnTo>
                              <a:lnTo>
                                <a:pt x="12" y="77"/>
                              </a:lnTo>
                              <a:lnTo>
                                <a:pt x="7" y="67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7"/>
                              </a:lnTo>
                              <a:lnTo>
                                <a:pt x="12" y="79"/>
                              </a:lnTo>
                              <a:lnTo>
                                <a:pt x="20" y="87"/>
                              </a:lnTo>
                              <a:lnTo>
                                <a:pt x="29" y="97"/>
                              </a:lnTo>
                              <a:lnTo>
                                <a:pt x="39" y="102"/>
                              </a:lnTo>
                              <a:lnTo>
                                <a:pt x="52" y="107"/>
                              </a:lnTo>
                              <a:lnTo>
                                <a:pt x="64" y="107"/>
                              </a:lnTo>
                              <a:lnTo>
                                <a:pt x="79" y="107"/>
                              </a:lnTo>
                              <a:lnTo>
                                <a:pt x="92" y="102"/>
                              </a:lnTo>
                              <a:lnTo>
                                <a:pt x="102" y="97"/>
                              </a:lnTo>
                              <a:lnTo>
                                <a:pt x="111" y="87"/>
                              </a:lnTo>
                              <a:lnTo>
                                <a:pt x="119" y="79"/>
                              </a:lnTo>
                              <a:lnTo>
                                <a:pt x="124" y="67"/>
                              </a:lnTo>
                              <a:lnTo>
                                <a:pt x="129" y="55"/>
                              </a:lnTo>
                              <a:lnTo>
                                <a:pt x="12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84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3" name="Freeform 2245"/>
                      <wps:cNvSpPr>
                        <a:spLocks/>
                      </wps:cNvSpPr>
                      <wps:spPr bwMode="auto">
                        <a:xfrm>
                          <a:off x="351790" y="440690"/>
                          <a:ext cx="80645" cy="67945"/>
                        </a:xfrm>
                        <a:custGeom>
                          <a:avLst/>
                          <a:gdLst>
                            <a:gd name="T0" fmla="*/ 127 w 127"/>
                            <a:gd name="T1" fmla="*/ 42 h 107"/>
                            <a:gd name="T2" fmla="*/ 127 w 127"/>
                            <a:gd name="T3" fmla="*/ 30 h 107"/>
                            <a:gd name="T4" fmla="*/ 124 w 127"/>
                            <a:gd name="T5" fmla="*/ 20 h 107"/>
                            <a:gd name="T6" fmla="*/ 119 w 127"/>
                            <a:gd name="T7" fmla="*/ 10 h 107"/>
                            <a:gd name="T8" fmla="*/ 112 w 127"/>
                            <a:gd name="T9" fmla="*/ 0 h 107"/>
                            <a:gd name="T10" fmla="*/ 109 w 127"/>
                            <a:gd name="T11" fmla="*/ 0 h 107"/>
                            <a:gd name="T12" fmla="*/ 117 w 127"/>
                            <a:gd name="T13" fmla="*/ 10 h 107"/>
                            <a:gd name="T14" fmla="*/ 122 w 127"/>
                            <a:gd name="T15" fmla="*/ 20 h 107"/>
                            <a:gd name="T16" fmla="*/ 124 w 127"/>
                            <a:gd name="T17" fmla="*/ 30 h 107"/>
                            <a:gd name="T18" fmla="*/ 127 w 127"/>
                            <a:gd name="T19" fmla="*/ 42 h 107"/>
                            <a:gd name="T20" fmla="*/ 124 w 127"/>
                            <a:gd name="T21" fmla="*/ 55 h 107"/>
                            <a:gd name="T22" fmla="*/ 122 w 127"/>
                            <a:gd name="T23" fmla="*/ 67 h 107"/>
                            <a:gd name="T24" fmla="*/ 114 w 127"/>
                            <a:gd name="T25" fmla="*/ 77 h 107"/>
                            <a:gd name="T26" fmla="*/ 107 w 127"/>
                            <a:gd name="T27" fmla="*/ 87 h 107"/>
                            <a:gd name="T28" fmla="*/ 97 w 127"/>
                            <a:gd name="T29" fmla="*/ 94 h 107"/>
                            <a:gd name="T30" fmla="*/ 87 w 127"/>
                            <a:gd name="T31" fmla="*/ 99 h 107"/>
                            <a:gd name="T32" fmla="*/ 75 w 127"/>
                            <a:gd name="T33" fmla="*/ 104 h 107"/>
                            <a:gd name="T34" fmla="*/ 62 w 127"/>
                            <a:gd name="T35" fmla="*/ 104 h 107"/>
                            <a:gd name="T36" fmla="*/ 50 w 127"/>
                            <a:gd name="T37" fmla="*/ 104 h 107"/>
                            <a:gd name="T38" fmla="*/ 40 w 127"/>
                            <a:gd name="T39" fmla="*/ 99 h 107"/>
                            <a:gd name="T40" fmla="*/ 27 w 127"/>
                            <a:gd name="T41" fmla="*/ 94 h 107"/>
                            <a:gd name="T42" fmla="*/ 20 w 127"/>
                            <a:gd name="T43" fmla="*/ 87 h 107"/>
                            <a:gd name="T44" fmla="*/ 13 w 127"/>
                            <a:gd name="T45" fmla="*/ 77 h 107"/>
                            <a:gd name="T46" fmla="*/ 5 w 127"/>
                            <a:gd name="T47" fmla="*/ 67 h 107"/>
                            <a:gd name="T48" fmla="*/ 3 w 127"/>
                            <a:gd name="T49" fmla="*/ 55 h 107"/>
                            <a:gd name="T50" fmla="*/ 0 w 127"/>
                            <a:gd name="T51" fmla="*/ 42 h 107"/>
                            <a:gd name="T52" fmla="*/ 3 w 127"/>
                            <a:gd name="T53" fmla="*/ 30 h 107"/>
                            <a:gd name="T54" fmla="*/ 5 w 127"/>
                            <a:gd name="T55" fmla="*/ 20 h 107"/>
                            <a:gd name="T56" fmla="*/ 10 w 127"/>
                            <a:gd name="T57" fmla="*/ 10 h 107"/>
                            <a:gd name="T58" fmla="*/ 18 w 127"/>
                            <a:gd name="T59" fmla="*/ 0 h 107"/>
                            <a:gd name="T60" fmla="*/ 15 w 127"/>
                            <a:gd name="T61" fmla="*/ 0 h 107"/>
                            <a:gd name="T62" fmla="*/ 8 w 127"/>
                            <a:gd name="T63" fmla="*/ 10 h 107"/>
                            <a:gd name="T64" fmla="*/ 3 w 127"/>
                            <a:gd name="T65" fmla="*/ 20 h 107"/>
                            <a:gd name="T66" fmla="*/ 0 w 127"/>
                            <a:gd name="T67" fmla="*/ 30 h 107"/>
                            <a:gd name="T68" fmla="*/ 0 w 127"/>
                            <a:gd name="T69" fmla="*/ 42 h 107"/>
                            <a:gd name="T70" fmla="*/ 0 w 127"/>
                            <a:gd name="T71" fmla="*/ 55 h 107"/>
                            <a:gd name="T72" fmla="*/ 5 w 127"/>
                            <a:gd name="T73" fmla="*/ 67 h 107"/>
                            <a:gd name="T74" fmla="*/ 10 w 127"/>
                            <a:gd name="T75" fmla="*/ 77 h 107"/>
                            <a:gd name="T76" fmla="*/ 18 w 127"/>
                            <a:gd name="T77" fmla="*/ 87 h 107"/>
                            <a:gd name="T78" fmla="*/ 27 w 127"/>
                            <a:gd name="T79" fmla="*/ 94 h 107"/>
                            <a:gd name="T80" fmla="*/ 37 w 127"/>
                            <a:gd name="T81" fmla="*/ 102 h 107"/>
                            <a:gd name="T82" fmla="*/ 50 w 127"/>
                            <a:gd name="T83" fmla="*/ 104 h 107"/>
                            <a:gd name="T84" fmla="*/ 62 w 127"/>
                            <a:gd name="T85" fmla="*/ 107 h 107"/>
                            <a:gd name="T86" fmla="*/ 77 w 127"/>
                            <a:gd name="T87" fmla="*/ 104 h 107"/>
                            <a:gd name="T88" fmla="*/ 87 w 127"/>
                            <a:gd name="T89" fmla="*/ 102 h 107"/>
                            <a:gd name="T90" fmla="*/ 100 w 127"/>
                            <a:gd name="T91" fmla="*/ 94 h 107"/>
                            <a:gd name="T92" fmla="*/ 109 w 127"/>
                            <a:gd name="T93" fmla="*/ 87 h 107"/>
                            <a:gd name="T94" fmla="*/ 117 w 127"/>
                            <a:gd name="T95" fmla="*/ 77 h 107"/>
                            <a:gd name="T96" fmla="*/ 122 w 127"/>
                            <a:gd name="T97" fmla="*/ 67 h 107"/>
                            <a:gd name="T98" fmla="*/ 127 w 127"/>
                            <a:gd name="T99" fmla="*/ 55 h 107"/>
                            <a:gd name="T100" fmla="*/ 127 w 127"/>
                            <a:gd name="T101" fmla="*/ 4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7">
                              <a:moveTo>
                                <a:pt x="127" y="42"/>
                              </a:moveTo>
                              <a:lnTo>
                                <a:pt x="127" y="30"/>
                              </a:lnTo>
                              <a:lnTo>
                                <a:pt x="124" y="20"/>
                              </a:lnTo>
                              <a:lnTo>
                                <a:pt x="119" y="10"/>
                              </a:lnTo>
                              <a:lnTo>
                                <a:pt x="112" y="0"/>
                              </a:lnTo>
                              <a:lnTo>
                                <a:pt x="109" y="0"/>
                              </a:lnTo>
                              <a:lnTo>
                                <a:pt x="117" y="10"/>
                              </a:lnTo>
                              <a:lnTo>
                                <a:pt x="122" y="20"/>
                              </a:lnTo>
                              <a:lnTo>
                                <a:pt x="124" y="30"/>
                              </a:lnTo>
                              <a:lnTo>
                                <a:pt x="127" y="42"/>
                              </a:lnTo>
                              <a:lnTo>
                                <a:pt x="124" y="55"/>
                              </a:lnTo>
                              <a:lnTo>
                                <a:pt x="122" y="67"/>
                              </a:lnTo>
                              <a:lnTo>
                                <a:pt x="114" y="77"/>
                              </a:lnTo>
                              <a:lnTo>
                                <a:pt x="107" y="87"/>
                              </a:lnTo>
                              <a:lnTo>
                                <a:pt x="97" y="94"/>
                              </a:lnTo>
                              <a:lnTo>
                                <a:pt x="87" y="99"/>
                              </a:lnTo>
                              <a:lnTo>
                                <a:pt x="75" y="104"/>
                              </a:lnTo>
                              <a:lnTo>
                                <a:pt x="62" y="104"/>
                              </a:lnTo>
                              <a:lnTo>
                                <a:pt x="50" y="104"/>
                              </a:lnTo>
                              <a:lnTo>
                                <a:pt x="40" y="99"/>
                              </a:lnTo>
                              <a:lnTo>
                                <a:pt x="27" y="94"/>
                              </a:lnTo>
                              <a:lnTo>
                                <a:pt x="20" y="87"/>
                              </a:lnTo>
                              <a:lnTo>
                                <a:pt x="13" y="77"/>
                              </a:lnTo>
                              <a:lnTo>
                                <a:pt x="5" y="67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8" y="87"/>
                              </a:lnTo>
                              <a:lnTo>
                                <a:pt x="27" y="94"/>
                              </a:lnTo>
                              <a:lnTo>
                                <a:pt x="37" y="102"/>
                              </a:lnTo>
                              <a:lnTo>
                                <a:pt x="50" y="104"/>
                              </a:lnTo>
                              <a:lnTo>
                                <a:pt x="62" y="107"/>
                              </a:lnTo>
                              <a:lnTo>
                                <a:pt x="77" y="104"/>
                              </a:lnTo>
                              <a:lnTo>
                                <a:pt x="87" y="102"/>
                              </a:lnTo>
                              <a:lnTo>
                                <a:pt x="100" y="94"/>
                              </a:lnTo>
                              <a:lnTo>
                                <a:pt x="109" y="87"/>
                              </a:lnTo>
                              <a:lnTo>
                                <a:pt x="117" y="77"/>
                              </a:lnTo>
                              <a:lnTo>
                                <a:pt x="122" y="67"/>
                              </a:lnTo>
                              <a:lnTo>
                                <a:pt x="127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85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4" name="Freeform 2246"/>
                      <wps:cNvSpPr>
                        <a:spLocks/>
                      </wps:cNvSpPr>
                      <wps:spPr bwMode="auto">
                        <a:xfrm>
                          <a:off x="351790" y="440690"/>
                          <a:ext cx="80645" cy="66040"/>
                        </a:xfrm>
                        <a:custGeom>
                          <a:avLst/>
                          <a:gdLst>
                            <a:gd name="T0" fmla="*/ 127 w 127"/>
                            <a:gd name="T1" fmla="*/ 42 h 104"/>
                            <a:gd name="T2" fmla="*/ 124 w 127"/>
                            <a:gd name="T3" fmla="*/ 30 h 104"/>
                            <a:gd name="T4" fmla="*/ 122 w 127"/>
                            <a:gd name="T5" fmla="*/ 20 h 104"/>
                            <a:gd name="T6" fmla="*/ 117 w 127"/>
                            <a:gd name="T7" fmla="*/ 10 h 104"/>
                            <a:gd name="T8" fmla="*/ 112 w 127"/>
                            <a:gd name="T9" fmla="*/ 0 h 104"/>
                            <a:gd name="T10" fmla="*/ 109 w 127"/>
                            <a:gd name="T11" fmla="*/ 0 h 104"/>
                            <a:gd name="T12" fmla="*/ 114 w 127"/>
                            <a:gd name="T13" fmla="*/ 10 h 104"/>
                            <a:gd name="T14" fmla="*/ 122 w 127"/>
                            <a:gd name="T15" fmla="*/ 20 h 104"/>
                            <a:gd name="T16" fmla="*/ 124 w 127"/>
                            <a:gd name="T17" fmla="*/ 30 h 104"/>
                            <a:gd name="T18" fmla="*/ 124 w 127"/>
                            <a:gd name="T19" fmla="*/ 42 h 104"/>
                            <a:gd name="T20" fmla="*/ 124 w 127"/>
                            <a:gd name="T21" fmla="*/ 55 h 104"/>
                            <a:gd name="T22" fmla="*/ 119 w 127"/>
                            <a:gd name="T23" fmla="*/ 67 h 104"/>
                            <a:gd name="T24" fmla="*/ 114 w 127"/>
                            <a:gd name="T25" fmla="*/ 77 h 104"/>
                            <a:gd name="T26" fmla="*/ 107 w 127"/>
                            <a:gd name="T27" fmla="*/ 87 h 104"/>
                            <a:gd name="T28" fmla="*/ 97 w 127"/>
                            <a:gd name="T29" fmla="*/ 94 h 104"/>
                            <a:gd name="T30" fmla="*/ 87 w 127"/>
                            <a:gd name="T31" fmla="*/ 99 h 104"/>
                            <a:gd name="T32" fmla="*/ 75 w 127"/>
                            <a:gd name="T33" fmla="*/ 102 h 104"/>
                            <a:gd name="T34" fmla="*/ 62 w 127"/>
                            <a:gd name="T35" fmla="*/ 104 h 104"/>
                            <a:gd name="T36" fmla="*/ 50 w 127"/>
                            <a:gd name="T37" fmla="*/ 102 h 104"/>
                            <a:gd name="T38" fmla="*/ 40 w 127"/>
                            <a:gd name="T39" fmla="*/ 99 h 104"/>
                            <a:gd name="T40" fmla="*/ 27 w 127"/>
                            <a:gd name="T41" fmla="*/ 94 h 104"/>
                            <a:gd name="T42" fmla="*/ 20 w 127"/>
                            <a:gd name="T43" fmla="*/ 87 h 104"/>
                            <a:gd name="T44" fmla="*/ 13 w 127"/>
                            <a:gd name="T45" fmla="*/ 77 h 104"/>
                            <a:gd name="T46" fmla="*/ 5 w 127"/>
                            <a:gd name="T47" fmla="*/ 67 h 104"/>
                            <a:gd name="T48" fmla="*/ 3 w 127"/>
                            <a:gd name="T49" fmla="*/ 55 h 104"/>
                            <a:gd name="T50" fmla="*/ 3 w 127"/>
                            <a:gd name="T51" fmla="*/ 42 h 104"/>
                            <a:gd name="T52" fmla="*/ 3 w 127"/>
                            <a:gd name="T53" fmla="*/ 30 h 104"/>
                            <a:gd name="T54" fmla="*/ 5 w 127"/>
                            <a:gd name="T55" fmla="*/ 20 h 104"/>
                            <a:gd name="T56" fmla="*/ 10 w 127"/>
                            <a:gd name="T57" fmla="*/ 10 h 104"/>
                            <a:gd name="T58" fmla="*/ 18 w 127"/>
                            <a:gd name="T59" fmla="*/ 0 h 104"/>
                            <a:gd name="T60" fmla="*/ 15 w 127"/>
                            <a:gd name="T61" fmla="*/ 0 h 104"/>
                            <a:gd name="T62" fmla="*/ 10 w 127"/>
                            <a:gd name="T63" fmla="*/ 10 h 104"/>
                            <a:gd name="T64" fmla="*/ 5 w 127"/>
                            <a:gd name="T65" fmla="*/ 20 h 104"/>
                            <a:gd name="T66" fmla="*/ 0 w 127"/>
                            <a:gd name="T67" fmla="*/ 30 h 104"/>
                            <a:gd name="T68" fmla="*/ 0 w 127"/>
                            <a:gd name="T69" fmla="*/ 42 h 104"/>
                            <a:gd name="T70" fmla="*/ 0 w 127"/>
                            <a:gd name="T71" fmla="*/ 55 h 104"/>
                            <a:gd name="T72" fmla="*/ 5 w 127"/>
                            <a:gd name="T73" fmla="*/ 67 h 104"/>
                            <a:gd name="T74" fmla="*/ 10 w 127"/>
                            <a:gd name="T75" fmla="*/ 77 h 104"/>
                            <a:gd name="T76" fmla="*/ 18 w 127"/>
                            <a:gd name="T77" fmla="*/ 87 h 104"/>
                            <a:gd name="T78" fmla="*/ 27 w 127"/>
                            <a:gd name="T79" fmla="*/ 94 h 104"/>
                            <a:gd name="T80" fmla="*/ 37 w 127"/>
                            <a:gd name="T81" fmla="*/ 99 h 104"/>
                            <a:gd name="T82" fmla="*/ 50 w 127"/>
                            <a:gd name="T83" fmla="*/ 104 h 104"/>
                            <a:gd name="T84" fmla="*/ 62 w 127"/>
                            <a:gd name="T85" fmla="*/ 104 h 104"/>
                            <a:gd name="T86" fmla="*/ 77 w 127"/>
                            <a:gd name="T87" fmla="*/ 104 h 104"/>
                            <a:gd name="T88" fmla="*/ 87 w 127"/>
                            <a:gd name="T89" fmla="*/ 99 h 104"/>
                            <a:gd name="T90" fmla="*/ 100 w 127"/>
                            <a:gd name="T91" fmla="*/ 94 h 104"/>
                            <a:gd name="T92" fmla="*/ 107 w 127"/>
                            <a:gd name="T93" fmla="*/ 87 h 104"/>
                            <a:gd name="T94" fmla="*/ 117 w 127"/>
                            <a:gd name="T95" fmla="*/ 77 h 104"/>
                            <a:gd name="T96" fmla="*/ 122 w 127"/>
                            <a:gd name="T97" fmla="*/ 67 h 104"/>
                            <a:gd name="T98" fmla="*/ 124 w 127"/>
                            <a:gd name="T99" fmla="*/ 55 h 104"/>
                            <a:gd name="T100" fmla="*/ 127 w 127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4">
                              <a:moveTo>
                                <a:pt x="127" y="42"/>
                              </a:moveTo>
                              <a:lnTo>
                                <a:pt x="124" y="30"/>
                              </a:lnTo>
                              <a:lnTo>
                                <a:pt x="122" y="20"/>
                              </a:lnTo>
                              <a:lnTo>
                                <a:pt x="117" y="10"/>
                              </a:lnTo>
                              <a:lnTo>
                                <a:pt x="112" y="0"/>
                              </a:lnTo>
                              <a:lnTo>
                                <a:pt x="109" y="0"/>
                              </a:lnTo>
                              <a:lnTo>
                                <a:pt x="114" y="10"/>
                              </a:lnTo>
                              <a:lnTo>
                                <a:pt x="122" y="20"/>
                              </a:lnTo>
                              <a:lnTo>
                                <a:pt x="124" y="30"/>
                              </a:lnTo>
                              <a:lnTo>
                                <a:pt x="124" y="42"/>
                              </a:lnTo>
                              <a:lnTo>
                                <a:pt x="124" y="55"/>
                              </a:lnTo>
                              <a:lnTo>
                                <a:pt x="119" y="67"/>
                              </a:lnTo>
                              <a:lnTo>
                                <a:pt x="114" y="77"/>
                              </a:lnTo>
                              <a:lnTo>
                                <a:pt x="107" y="87"/>
                              </a:lnTo>
                              <a:lnTo>
                                <a:pt x="97" y="94"/>
                              </a:lnTo>
                              <a:lnTo>
                                <a:pt x="87" y="99"/>
                              </a:lnTo>
                              <a:lnTo>
                                <a:pt x="75" y="102"/>
                              </a:lnTo>
                              <a:lnTo>
                                <a:pt x="62" y="104"/>
                              </a:lnTo>
                              <a:lnTo>
                                <a:pt x="50" y="102"/>
                              </a:lnTo>
                              <a:lnTo>
                                <a:pt x="40" y="99"/>
                              </a:lnTo>
                              <a:lnTo>
                                <a:pt x="27" y="94"/>
                              </a:lnTo>
                              <a:lnTo>
                                <a:pt x="20" y="87"/>
                              </a:lnTo>
                              <a:lnTo>
                                <a:pt x="13" y="77"/>
                              </a:lnTo>
                              <a:lnTo>
                                <a:pt x="5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8" y="87"/>
                              </a:lnTo>
                              <a:lnTo>
                                <a:pt x="27" y="94"/>
                              </a:lnTo>
                              <a:lnTo>
                                <a:pt x="37" y="99"/>
                              </a:lnTo>
                              <a:lnTo>
                                <a:pt x="50" y="104"/>
                              </a:lnTo>
                              <a:lnTo>
                                <a:pt x="62" y="104"/>
                              </a:lnTo>
                              <a:lnTo>
                                <a:pt x="77" y="104"/>
                              </a:lnTo>
                              <a:lnTo>
                                <a:pt x="87" y="99"/>
                              </a:lnTo>
                              <a:lnTo>
                                <a:pt x="100" y="94"/>
                              </a:lnTo>
                              <a:lnTo>
                                <a:pt x="107" y="87"/>
                              </a:lnTo>
                              <a:lnTo>
                                <a:pt x="117" y="77"/>
                              </a:lnTo>
                              <a:lnTo>
                                <a:pt x="122" y="67"/>
                              </a:lnTo>
                              <a:lnTo>
                                <a:pt x="124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86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5" name="Freeform 2247"/>
                      <wps:cNvSpPr>
                        <a:spLocks/>
                      </wps:cNvSpPr>
                      <wps:spPr bwMode="auto">
                        <a:xfrm>
                          <a:off x="351790" y="440690"/>
                          <a:ext cx="80645" cy="66040"/>
                        </a:xfrm>
                        <a:custGeom>
                          <a:avLst/>
                          <a:gdLst>
                            <a:gd name="T0" fmla="*/ 127 w 127"/>
                            <a:gd name="T1" fmla="*/ 42 h 104"/>
                            <a:gd name="T2" fmla="*/ 124 w 127"/>
                            <a:gd name="T3" fmla="*/ 30 h 104"/>
                            <a:gd name="T4" fmla="*/ 122 w 127"/>
                            <a:gd name="T5" fmla="*/ 20 h 104"/>
                            <a:gd name="T6" fmla="*/ 117 w 127"/>
                            <a:gd name="T7" fmla="*/ 10 h 104"/>
                            <a:gd name="T8" fmla="*/ 109 w 127"/>
                            <a:gd name="T9" fmla="*/ 0 h 104"/>
                            <a:gd name="T10" fmla="*/ 107 w 127"/>
                            <a:gd name="T11" fmla="*/ 0 h 104"/>
                            <a:gd name="T12" fmla="*/ 114 w 127"/>
                            <a:gd name="T13" fmla="*/ 10 h 104"/>
                            <a:gd name="T14" fmla="*/ 119 w 127"/>
                            <a:gd name="T15" fmla="*/ 20 h 104"/>
                            <a:gd name="T16" fmla="*/ 124 w 127"/>
                            <a:gd name="T17" fmla="*/ 30 h 104"/>
                            <a:gd name="T18" fmla="*/ 124 w 127"/>
                            <a:gd name="T19" fmla="*/ 42 h 104"/>
                            <a:gd name="T20" fmla="*/ 122 w 127"/>
                            <a:gd name="T21" fmla="*/ 55 h 104"/>
                            <a:gd name="T22" fmla="*/ 119 w 127"/>
                            <a:gd name="T23" fmla="*/ 67 h 104"/>
                            <a:gd name="T24" fmla="*/ 114 w 127"/>
                            <a:gd name="T25" fmla="*/ 77 h 104"/>
                            <a:gd name="T26" fmla="*/ 107 w 127"/>
                            <a:gd name="T27" fmla="*/ 84 h 104"/>
                            <a:gd name="T28" fmla="*/ 97 w 127"/>
                            <a:gd name="T29" fmla="*/ 92 h 104"/>
                            <a:gd name="T30" fmla="*/ 87 w 127"/>
                            <a:gd name="T31" fmla="*/ 99 h 104"/>
                            <a:gd name="T32" fmla="*/ 75 w 127"/>
                            <a:gd name="T33" fmla="*/ 102 h 104"/>
                            <a:gd name="T34" fmla="*/ 62 w 127"/>
                            <a:gd name="T35" fmla="*/ 104 h 104"/>
                            <a:gd name="T36" fmla="*/ 50 w 127"/>
                            <a:gd name="T37" fmla="*/ 102 h 104"/>
                            <a:gd name="T38" fmla="*/ 40 w 127"/>
                            <a:gd name="T39" fmla="*/ 99 h 104"/>
                            <a:gd name="T40" fmla="*/ 30 w 127"/>
                            <a:gd name="T41" fmla="*/ 92 h 104"/>
                            <a:gd name="T42" fmla="*/ 20 w 127"/>
                            <a:gd name="T43" fmla="*/ 84 h 104"/>
                            <a:gd name="T44" fmla="*/ 13 w 127"/>
                            <a:gd name="T45" fmla="*/ 77 h 104"/>
                            <a:gd name="T46" fmla="*/ 8 w 127"/>
                            <a:gd name="T47" fmla="*/ 67 h 104"/>
                            <a:gd name="T48" fmla="*/ 3 w 127"/>
                            <a:gd name="T49" fmla="*/ 55 h 104"/>
                            <a:gd name="T50" fmla="*/ 3 w 127"/>
                            <a:gd name="T51" fmla="*/ 42 h 104"/>
                            <a:gd name="T52" fmla="*/ 3 w 127"/>
                            <a:gd name="T53" fmla="*/ 30 h 104"/>
                            <a:gd name="T54" fmla="*/ 8 w 127"/>
                            <a:gd name="T55" fmla="*/ 20 h 104"/>
                            <a:gd name="T56" fmla="*/ 13 w 127"/>
                            <a:gd name="T57" fmla="*/ 10 h 104"/>
                            <a:gd name="T58" fmla="*/ 18 w 127"/>
                            <a:gd name="T59" fmla="*/ 0 h 104"/>
                            <a:gd name="T60" fmla="*/ 18 w 127"/>
                            <a:gd name="T61" fmla="*/ 0 h 104"/>
                            <a:gd name="T62" fmla="*/ 10 w 127"/>
                            <a:gd name="T63" fmla="*/ 10 h 104"/>
                            <a:gd name="T64" fmla="*/ 5 w 127"/>
                            <a:gd name="T65" fmla="*/ 20 h 104"/>
                            <a:gd name="T66" fmla="*/ 3 w 127"/>
                            <a:gd name="T67" fmla="*/ 30 h 104"/>
                            <a:gd name="T68" fmla="*/ 0 w 127"/>
                            <a:gd name="T69" fmla="*/ 42 h 104"/>
                            <a:gd name="T70" fmla="*/ 3 w 127"/>
                            <a:gd name="T71" fmla="*/ 55 h 104"/>
                            <a:gd name="T72" fmla="*/ 5 w 127"/>
                            <a:gd name="T73" fmla="*/ 67 h 104"/>
                            <a:gd name="T74" fmla="*/ 13 w 127"/>
                            <a:gd name="T75" fmla="*/ 77 h 104"/>
                            <a:gd name="T76" fmla="*/ 20 w 127"/>
                            <a:gd name="T77" fmla="*/ 87 h 104"/>
                            <a:gd name="T78" fmla="*/ 27 w 127"/>
                            <a:gd name="T79" fmla="*/ 94 h 104"/>
                            <a:gd name="T80" fmla="*/ 40 w 127"/>
                            <a:gd name="T81" fmla="*/ 99 h 104"/>
                            <a:gd name="T82" fmla="*/ 50 w 127"/>
                            <a:gd name="T83" fmla="*/ 104 h 104"/>
                            <a:gd name="T84" fmla="*/ 62 w 127"/>
                            <a:gd name="T85" fmla="*/ 104 h 104"/>
                            <a:gd name="T86" fmla="*/ 75 w 127"/>
                            <a:gd name="T87" fmla="*/ 104 h 104"/>
                            <a:gd name="T88" fmla="*/ 87 w 127"/>
                            <a:gd name="T89" fmla="*/ 99 h 104"/>
                            <a:gd name="T90" fmla="*/ 97 w 127"/>
                            <a:gd name="T91" fmla="*/ 94 h 104"/>
                            <a:gd name="T92" fmla="*/ 107 w 127"/>
                            <a:gd name="T93" fmla="*/ 87 h 104"/>
                            <a:gd name="T94" fmla="*/ 114 w 127"/>
                            <a:gd name="T95" fmla="*/ 77 h 104"/>
                            <a:gd name="T96" fmla="*/ 122 w 127"/>
                            <a:gd name="T97" fmla="*/ 67 h 104"/>
                            <a:gd name="T98" fmla="*/ 124 w 127"/>
                            <a:gd name="T99" fmla="*/ 55 h 104"/>
                            <a:gd name="T100" fmla="*/ 127 w 127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4">
                              <a:moveTo>
                                <a:pt x="127" y="42"/>
                              </a:moveTo>
                              <a:lnTo>
                                <a:pt x="124" y="30"/>
                              </a:lnTo>
                              <a:lnTo>
                                <a:pt x="122" y="20"/>
                              </a:lnTo>
                              <a:lnTo>
                                <a:pt x="117" y="10"/>
                              </a:lnTo>
                              <a:lnTo>
                                <a:pt x="109" y="0"/>
                              </a:lnTo>
                              <a:lnTo>
                                <a:pt x="107" y="0"/>
                              </a:lnTo>
                              <a:lnTo>
                                <a:pt x="114" y="10"/>
                              </a:lnTo>
                              <a:lnTo>
                                <a:pt x="119" y="20"/>
                              </a:lnTo>
                              <a:lnTo>
                                <a:pt x="124" y="30"/>
                              </a:lnTo>
                              <a:lnTo>
                                <a:pt x="124" y="42"/>
                              </a:lnTo>
                              <a:lnTo>
                                <a:pt x="122" y="55"/>
                              </a:lnTo>
                              <a:lnTo>
                                <a:pt x="119" y="67"/>
                              </a:lnTo>
                              <a:lnTo>
                                <a:pt x="114" y="77"/>
                              </a:lnTo>
                              <a:lnTo>
                                <a:pt x="107" y="84"/>
                              </a:lnTo>
                              <a:lnTo>
                                <a:pt x="97" y="92"/>
                              </a:lnTo>
                              <a:lnTo>
                                <a:pt x="87" y="99"/>
                              </a:lnTo>
                              <a:lnTo>
                                <a:pt x="75" y="102"/>
                              </a:lnTo>
                              <a:lnTo>
                                <a:pt x="62" y="104"/>
                              </a:lnTo>
                              <a:lnTo>
                                <a:pt x="50" y="102"/>
                              </a:lnTo>
                              <a:lnTo>
                                <a:pt x="40" y="99"/>
                              </a:lnTo>
                              <a:lnTo>
                                <a:pt x="30" y="92"/>
                              </a:lnTo>
                              <a:lnTo>
                                <a:pt x="20" y="84"/>
                              </a:lnTo>
                              <a:lnTo>
                                <a:pt x="13" y="77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7"/>
                              </a:lnTo>
                              <a:lnTo>
                                <a:pt x="13" y="77"/>
                              </a:lnTo>
                              <a:lnTo>
                                <a:pt x="20" y="87"/>
                              </a:lnTo>
                              <a:lnTo>
                                <a:pt x="27" y="94"/>
                              </a:lnTo>
                              <a:lnTo>
                                <a:pt x="40" y="99"/>
                              </a:lnTo>
                              <a:lnTo>
                                <a:pt x="50" y="104"/>
                              </a:lnTo>
                              <a:lnTo>
                                <a:pt x="62" y="104"/>
                              </a:lnTo>
                              <a:lnTo>
                                <a:pt x="75" y="104"/>
                              </a:lnTo>
                              <a:lnTo>
                                <a:pt x="87" y="99"/>
                              </a:lnTo>
                              <a:lnTo>
                                <a:pt x="97" y="94"/>
                              </a:lnTo>
                              <a:lnTo>
                                <a:pt x="107" y="87"/>
                              </a:lnTo>
                              <a:lnTo>
                                <a:pt x="114" y="77"/>
                              </a:lnTo>
                              <a:lnTo>
                                <a:pt x="122" y="67"/>
                              </a:lnTo>
                              <a:lnTo>
                                <a:pt x="124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8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6" name="Freeform 2248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6835" cy="66040"/>
                        </a:xfrm>
                        <a:custGeom>
                          <a:avLst/>
                          <a:gdLst>
                            <a:gd name="T0" fmla="*/ 121 w 121"/>
                            <a:gd name="T1" fmla="*/ 42 h 104"/>
                            <a:gd name="T2" fmla="*/ 121 w 121"/>
                            <a:gd name="T3" fmla="*/ 30 h 104"/>
                            <a:gd name="T4" fmla="*/ 119 w 121"/>
                            <a:gd name="T5" fmla="*/ 20 h 104"/>
                            <a:gd name="T6" fmla="*/ 111 w 121"/>
                            <a:gd name="T7" fmla="*/ 10 h 104"/>
                            <a:gd name="T8" fmla="*/ 106 w 121"/>
                            <a:gd name="T9" fmla="*/ 0 h 104"/>
                            <a:gd name="T10" fmla="*/ 104 w 121"/>
                            <a:gd name="T11" fmla="*/ 0 h 104"/>
                            <a:gd name="T12" fmla="*/ 111 w 121"/>
                            <a:gd name="T13" fmla="*/ 10 h 104"/>
                            <a:gd name="T14" fmla="*/ 116 w 121"/>
                            <a:gd name="T15" fmla="*/ 20 h 104"/>
                            <a:gd name="T16" fmla="*/ 119 w 121"/>
                            <a:gd name="T17" fmla="*/ 30 h 104"/>
                            <a:gd name="T18" fmla="*/ 121 w 121"/>
                            <a:gd name="T19" fmla="*/ 42 h 104"/>
                            <a:gd name="T20" fmla="*/ 119 w 121"/>
                            <a:gd name="T21" fmla="*/ 55 h 104"/>
                            <a:gd name="T22" fmla="*/ 116 w 121"/>
                            <a:gd name="T23" fmla="*/ 64 h 104"/>
                            <a:gd name="T24" fmla="*/ 111 w 121"/>
                            <a:gd name="T25" fmla="*/ 77 h 104"/>
                            <a:gd name="T26" fmla="*/ 104 w 121"/>
                            <a:gd name="T27" fmla="*/ 84 h 104"/>
                            <a:gd name="T28" fmla="*/ 94 w 121"/>
                            <a:gd name="T29" fmla="*/ 92 h 104"/>
                            <a:gd name="T30" fmla="*/ 84 w 121"/>
                            <a:gd name="T31" fmla="*/ 97 h 104"/>
                            <a:gd name="T32" fmla="*/ 72 w 121"/>
                            <a:gd name="T33" fmla="*/ 102 h 104"/>
                            <a:gd name="T34" fmla="*/ 59 w 121"/>
                            <a:gd name="T35" fmla="*/ 102 h 104"/>
                            <a:gd name="T36" fmla="*/ 49 w 121"/>
                            <a:gd name="T37" fmla="*/ 102 h 104"/>
                            <a:gd name="T38" fmla="*/ 37 w 121"/>
                            <a:gd name="T39" fmla="*/ 97 h 104"/>
                            <a:gd name="T40" fmla="*/ 27 w 121"/>
                            <a:gd name="T41" fmla="*/ 92 h 104"/>
                            <a:gd name="T42" fmla="*/ 17 w 121"/>
                            <a:gd name="T43" fmla="*/ 84 h 104"/>
                            <a:gd name="T44" fmla="*/ 10 w 121"/>
                            <a:gd name="T45" fmla="*/ 77 h 104"/>
                            <a:gd name="T46" fmla="*/ 5 w 121"/>
                            <a:gd name="T47" fmla="*/ 64 h 104"/>
                            <a:gd name="T48" fmla="*/ 2 w 121"/>
                            <a:gd name="T49" fmla="*/ 55 h 104"/>
                            <a:gd name="T50" fmla="*/ 0 w 121"/>
                            <a:gd name="T51" fmla="*/ 42 h 104"/>
                            <a:gd name="T52" fmla="*/ 2 w 121"/>
                            <a:gd name="T53" fmla="*/ 30 h 104"/>
                            <a:gd name="T54" fmla="*/ 5 w 121"/>
                            <a:gd name="T55" fmla="*/ 20 h 104"/>
                            <a:gd name="T56" fmla="*/ 10 w 121"/>
                            <a:gd name="T57" fmla="*/ 10 h 104"/>
                            <a:gd name="T58" fmla="*/ 17 w 121"/>
                            <a:gd name="T59" fmla="*/ 0 h 104"/>
                            <a:gd name="T60" fmla="*/ 15 w 121"/>
                            <a:gd name="T61" fmla="*/ 0 h 104"/>
                            <a:gd name="T62" fmla="*/ 7 w 121"/>
                            <a:gd name="T63" fmla="*/ 10 h 104"/>
                            <a:gd name="T64" fmla="*/ 2 w 121"/>
                            <a:gd name="T65" fmla="*/ 20 h 104"/>
                            <a:gd name="T66" fmla="*/ 0 w 121"/>
                            <a:gd name="T67" fmla="*/ 30 h 104"/>
                            <a:gd name="T68" fmla="*/ 0 w 121"/>
                            <a:gd name="T69" fmla="*/ 42 h 104"/>
                            <a:gd name="T70" fmla="*/ 0 w 121"/>
                            <a:gd name="T71" fmla="*/ 55 h 104"/>
                            <a:gd name="T72" fmla="*/ 2 w 121"/>
                            <a:gd name="T73" fmla="*/ 67 h 104"/>
                            <a:gd name="T74" fmla="*/ 10 w 121"/>
                            <a:gd name="T75" fmla="*/ 77 h 104"/>
                            <a:gd name="T76" fmla="*/ 17 w 121"/>
                            <a:gd name="T77" fmla="*/ 87 h 104"/>
                            <a:gd name="T78" fmla="*/ 24 w 121"/>
                            <a:gd name="T79" fmla="*/ 94 h 104"/>
                            <a:gd name="T80" fmla="*/ 37 w 121"/>
                            <a:gd name="T81" fmla="*/ 99 h 104"/>
                            <a:gd name="T82" fmla="*/ 47 w 121"/>
                            <a:gd name="T83" fmla="*/ 102 h 104"/>
                            <a:gd name="T84" fmla="*/ 59 w 121"/>
                            <a:gd name="T85" fmla="*/ 104 h 104"/>
                            <a:gd name="T86" fmla="*/ 72 w 121"/>
                            <a:gd name="T87" fmla="*/ 102 h 104"/>
                            <a:gd name="T88" fmla="*/ 84 w 121"/>
                            <a:gd name="T89" fmla="*/ 99 h 104"/>
                            <a:gd name="T90" fmla="*/ 94 w 121"/>
                            <a:gd name="T91" fmla="*/ 94 h 104"/>
                            <a:gd name="T92" fmla="*/ 104 w 121"/>
                            <a:gd name="T93" fmla="*/ 87 h 104"/>
                            <a:gd name="T94" fmla="*/ 111 w 121"/>
                            <a:gd name="T95" fmla="*/ 77 h 104"/>
                            <a:gd name="T96" fmla="*/ 116 w 121"/>
                            <a:gd name="T97" fmla="*/ 67 h 104"/>
                            <a:gd name="T98" fmla="*/ 121 w 121"/>
                            <a:gd name="T99" fmla="*/ 55 h 104"/>
                            <a:gd name="T100" fmla="*/ 121 w 121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4">
                              <a:moveTo>
                                <a:pt x="121" y="42"/>
                              </a:moveTo>
                              <a:lnTo>
                                <a:pt x="121" y="30"/>
                              </a:lnTo>
                              <a:lnTo>
                                <a:pt x="119" y="20"/>
                              </a:lnTo>
                              <a:lnTo>
                                <a:pt x="111" y="10"/>
                              </a:lnTo>
                              <a:lnTo>
                                <a:pt x="106" y="0"/>
                              </a:lnTo>
                              <a:lnTo>
                                <a:pt x="104" y="0"/>
                              </a:lnTo>
                              <a:lnTo>
                                <a:pt x="111" y="10"/>
                              </a:lnTo>
                              <a:lnTo>
                                <a:pt x="116" y="20"/>
                              </a:lnTo>
                              <a:lnTo>
                                <a:pt x="119" y="30"/>
                              </a:lnTo>
                              <a:lnTo>
                                <a:pt x="121" y="42"/>
                              </a:lnTo>
                              <a:lnTo>
                                <a:pt x="119" y="55"/>
                              </a:lnTo>
                              <a:lnTo>
                                <a:pt x="116" y="64"/>
                              </a:lnTo>
                              <a:lnTo>
                                <a:pt x="111" y="77"/>
                              </a:lnTo>
                              <a:lnTo>
                                <a:pt x="104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102"/>
                              </a:lnTo>
                              <a:lnTo>
                                <a:pt x="59" y="102"/>
                              </a:lnTo>
                              <a:lnTo>
                                <a:pt x="49" y="102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17" y="84"/>
                              </a:lnTo>
                              <a:lnTo>
                                <a:pt x="10" y="77"/>
                              </a:lnTo>
                              <a:lnTo>
                                <a:pt x="5" y="64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2" y="67"/>
                              </a:lnTo>
                              <a:lnTo>
                                <a:pt x="10" y="77"/>
                              </a:lnTo>
                              <a:lnTo>
                                <a:pt x="17" y="87"/>
                              </a:lnTo>
                              <a:lnTo>
                                <a:pt x="24" y="94"/>
                              </a:lnTo>
                              <a:lnTo>
                                <a:pt x="37" y="99"/>
                              </a:lnTo>
                              <a:lnTo>
                                <a:pt x="47" y="102"/>
                              </a:lnTo>
                              <a:lnTo>
                                <a:pt x="59" y="104"/>
                              </a:lnTo>
                              <a:lnTo>
                                <a:pt x="72" y="102"/>
                              </a:lnTo>
                              <a:lnTo>
                                <a:pt x="84" y="99"/>
                              </a:lnTo>
                              <a:lnTo>
                                <a:pt x="94" y="94"/>
                              </a:lnTo>
                              <a:lnTo>
                                <a:pt x="104" y="87"/>
                              </a:lnTo>
                              <a:lnTo>
                                <a:pt x="111" y="77"/>
                              </a:lnTo>
                              <a:lnTo>
                                <a:pt x="116" y="67"/>
                              </a:lnTo>
                              <a:lnTo>
                                <a:pt x="121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89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7" name="Freeform 2249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6835" cy="66040"/>
                        </a:xfrm>
                        <a:custGeom>
                          <a:avLst/>
                          <a:gdLst>
                            <a:gd name="T0" fmla="*/ 121 w 121"/>
                            <a:gd name="T1" fmla="*/ 42 h 104"/>
                            <a:gd name="T2" fmla="*/ 121 w 121"/>
                            <a:gd name="T3" fmla="*/ 30 h 104"/>
                            <a:gd name="T4" fmla="*/ 116 w 121"/>
                            <a:gd name="T5" fmla="*/ 20 h 104"/>
                            <a:gd name="T6" fmla="*/ 111 w 121"/>
                            <a:gd name="T7" fmla="*/ 10 h 104"/>
                            <a:gd name="T8" fmla="*/ 104 w 121"/>
                            <a:gd name="T9" fmla="*/ 0 h 104"/>
                            <a:gd name="T10" fmla="*/ 104 w 121"/>
                            <a:gd name="T11" fmla="*/ 0 h 104"/>
                            <a:gd name="T12" fmla="*/ 109 w 121"/>
                            <a:gd name="T13" fmla="*/ 10 h 104"/>
                            <a:gd name="T14" fmla="*/ 116 w 121"/>
                            <a:gd name="T15" fmla="*/ 20 h 104"/>
                            <a:gd name="T16" fmla="*/ 119 w 121"/>
                            <a:gd name="T17" fmla="*/ 30 h 104"/>
                            <a:gd name="T18" fmla="*/ 119 w 121"/>
                            <a:gd name="T19" fmla="*/ 42 h 104"/>
                            <a:gd name="T20" fmla="*/ 119 w 121"/>
                            <a:gd name="T21" fmla="*/ 55 h 104"/>
                            <a:gd name="T22" fmla="*/ 114 w 121"/>
                            <a:gd name="T23" fmla="*/ 64 h 104"/>
                            <a:gd name="T24" fmla="*/ 109 w 121"/>
                            <a:gd name="T25" fmla="*/ 74 h 104"/>
                            <a:gd name="T26" fmla="*/ 102 w 121"/>
                            <a:gd name="T27" fmla="*/ 84 h 104"/>
                            <a:gd name="T28" fmla="*/ 94 w 121"/>
                            <a:gd name="T29" fmla="*/ 92 h 104"/>
                            <a:gd name="T30" fmla="*/ 84 w 121"/>
                            <a:gd name="T31" fmla="*/ 97 h 104"/>
                            <a:gd name="T32" fmla="*/ 72 w 121"/>
                            <a:gd name="T33" fmla="*/ 99 h 104"/>
                            <a:gd name="T34" fmla="*/ 59 w 121"/>
                            <a:gd name="T35" fmla="*/ 102 h 104"/>
                            <a:gd name="T36" fmla="*/ 49 w 121"/>
                            <a:gd name="T37" fmla="*/ 99 h 104"/>
                            <a:gd name="T38" fmla="*/ 37 w 121"/>
                            <a:gd name="T39" fmla="*/ 97 h 104"/>
                            <a:gd name="T40" fmla="*/ 27 w 121"/>
                            <a:gd name="T41" fmla="*/ 92 h 104"/>
                            <a:gd name="T42" fmla="*/ 17 w 121"/>
                            <a:gd name="T43" fmla="*/ 84 h 104"/>
                            <a:gd name="T44" fmla="*/ 12 w 121"/>
                            <a:gd name="T45" fmla="*/ 74 h 104"/>
                            <a:gd name="T46" fmla="*/ 5 w 121"/>
                            <a:gd name="T47" fmla="*/ 64 h 104"/>
                            <a:gd name="T48" fmla="*/ 2 w 121"/>
                            <a:gd name="T49" fmla="*/ 55 h 104"/>
                            <a:gd name="T50" fmla="*/ 0 w 121"/>
                            <a:gd name="T51" fmla="*/ 42 h 104"/>
                            <a:gd name="T52" fmla="*/ 2 w 121"/>
                            <a:gd name="T53" fmla="*/ 30 h 104"/>
                            <a:gd name="T54" fmla="*/ 5 w 121"/>
                            <a:gd name="T55" fmla="*/ 20 h 104"/>
                            <a:gd name="T56" fmla="*/ 10 w 121"/>
                            <a:gd name="T57" fmla="*/ 10 h 104"/>
                            <a:gd name="T58" fmla="*/ 17 w 121"/>
                            <a:gd name="T59" fmla="*/ 0 h 104"/>
                            <a:gd name="T60" fmla="*/ 15 w 121"/>
                            <a:gd name="T61" fmla="*/ 0 h 104"/>
                            <a:gd name="T62" fmla="*/ 10 w 121"/>
                            <a:gd name="T63" fmla="*/ 10 h 104"/>
                            <a:gd name="T64" fmla="*/ 5 w 121"/>
                            <a:gd name="T65" fmla="*/ 20 h 104"/>
                            <a:gd name="T66" fmla="*/ 0 w 121"/>
                            <a:gd name="T67" fmla="*/ 30 h 104"/>
                            <a:gd name="T68" fmla="*/ 0 w 121"/>
                            <a:gd name="T69" fmla="*/ 42 h 104"/>
                            <a:gd name="T70" fmla="*/ 0 w 121"/>
                            <a:gd name="T71" fmla="*/ 55 h 104"/>
                            <a:gd name="T72" fmla="*/ 5 w 121"/>
                            <a:gd name="T73" fmla="*/ 67 h 104"/>
                            <a:gd name="T74" fmla="*/ 10 w 121"/>
                            <a:gd name="T75" fmla="*/ 77 h 104"/>
                            <a:gd name="T76" fmla="*/ 17 w 121"/>
                            <a:gd name="T77" fmla="*/ 84 h 104"/>
                            <a:gd name="T78" fmla="*/ 27 w 121"/>
                            <a:gd name="T79" fmla="*/ 92 h 104"/>
                            <a:gd name="T80" fmla="*/ 37 w 121"/>
                            <a:gd name="T81" fmla="*/ 99 h 104"/>
                            <a:gd name="T82" fmla="*/ 47 w 121"/>
                            <a:gd name="T83" fmla="*/ 102 h 104"/>
                            <a:gd name="T84" fmla="*/ 59 w 121"/>
                            <a:gd name="T85" fmla="*/ 104 h 104"/>
                            <a:gd name="T86" fmla="*/ 72 w 121"/>
                            <a:gd name="T87" fmla="*/ 102 h 104"/>
                            <a:gd name="T88" fmla="*/ 84 w 121"/>
                            <a:gd name="T89" fmla="*/ 99 h 104"/>
                            <a:gd name="T90" fmla="*/ 94 w 121"/>
                            <a:gd name="T91" fmla="*/ 92 h 104"/>
                            <a:gd name="T92" fmla="*/ 104 w 121"/>
                            <a:gd name="T93" fmla="*/ 84 h 104"/>
                            <a:gd name="T94" fmla="*/ 111 w 121"/>
                            <a:gd name="T95" fmla="*/ 77 h 104"/>
                            <a:gd name="T96" fmla="*/ 116 w 121"/>
                            <a:gd name="T97" fmla="*/ 67 h 104"/>
                            <a:gd name="T98" fmla="*/ 119 w 121"/>
                            <a:gd name="T99" fmla="*/ 55 h 104"/>
                            <a:gd name="T100" fmla="*/ 121 w 121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4">
                              <a:moveTo>
                                <a:pt x="121" y="42"/>
                              </a:moveTo>
                              <a:lnTo>
                                <a:pt x="121" y="30"/>
                              </a:lnTo>
                              <a:lnTo>
                                <a:pt x="116" y="20"/>
                              </a:lnTo>
                              <a:lnTo>
                                <a:pt x="111" y="10"/>
                              </a:lnTo>
                              <a:lnTo>
                                <a:pt x="104" y="0"/>
                              </a:lnTo>
                              <a:lnTo>
                                <a:pt x="109" y="10"/>
                              </a:lnTo>
                              <a:lnTo>
                                <a:pt x="116" y="20"/>
                              </a:lnTo>
                              <a:lnTo>
                                <a:pt x="119" y="30"/>
                              </a:lnTo>
                              <a:lnTo>
                                <a:pt x="119" y="42"/>
                              </a:lnTo>
                              <a:lnTo>
                                <a:pt x="119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99"/>
                              </a:lnTo>
                              <a:lnTo>
                                <a:pt x="59" y="102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17" y="84"/>
                              </a:lnTo>
                              <a:lnTo>
                                <a:pt x="12" y="74"/>
                              </a:lnTo>
                              <a:lnTo>
                                <a:pt x="5" y="64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9"/>
                              </a:lnTo>
                              <a:lnTo>
                                <a:pt x="47" y="102"/>
                              </a:lnTo>
                              <a:lnTo>
                                <a:pt x="59" y="104"/>
                              </a:lnTo>
                              <a:lnTo>
                                <a:pt x="72" y="102"/>
                              </a:lnTo>
                              <a:lnTo>
                                <a:pt x="84" y="99"/>
                              </a:lnTo>
                              <a:lnTo>
                                <a:pt x="94" y="92"/>
                              </a:lnTo>
                              <a:lnTo>
                                <a:pt x="104" y="84"/>
                              </a:lnTo>
                              <a:lnTo>
                                <a:pt x="111" y="77"/>
                              </a:lnTo>
                              <a:lnTo>
                                <a:pt x="116" y="67"/>
                              </a:lnTo>
                              <a:lnTo>
                                <a:pt x="119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8A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8" name="Freeform 2250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6835" cy="64770"/>
                        </a:xfrm>
                        <a:custGeom>
                          <a:avLst/>
                          <a:gdLst>
                            <a:gd name="T0" fmla="*/ 121 w 121"/>
                            <a:gd name="T1" fmla="*/ 42 h 102"/>
                            <a:gd name="T2" fmla="*/ 119 w 121"/>
                            <a:gd name="T3" fmla="*/ 30 h 102"/>
                            <a:gd name="T4" fmla="*/ 116 w 121"/>
                            <a:gd name="T5" fmla="*/ 20 h 102"/>
                            <a:gd name="T6" fmla="*/ 111 w 121"/>
                            <a:gd name="T7" fmla="*/ 10 h 102"/>
                            <a:gd name="T8" fmla="*/ 104 w 121"/>
                            <a:gd name="T9" fmla="*/ 0 h 102"/>
                            <a:gd name="T10" fmla="*/ 102 w 121"/>
                            <a:gd name="T11" fmla="*/ 0 h 102"/>
                            <a:gd name="T12" fmla="*/ 109 w 121"/>
                            <a:gd name="T13" fmla="*/ 10 h 102"/>
                            <a:gd name="T14" fmla="*/ 114 w 121"/>
                            <a:gd name="T15" fmla="*/ 20 h 102"/>
                            <a:gd name="T16" fmla="*/ 119 w 121"/>
                            <a:gd name="T17" fmla="*/ 30 h 102"/>
                            <a:gd name="T18" fmla="*/ 119 w 121"/>
                            <a:gd name="T19" fmla="*/ 42 h 102"/>
                            <a:gd name="T20" fmla="*/ 119 w 121"/>
                            <a:gd name="T21" fmla="*/ 55 h 102"/>
                            <a:gd name="T22" fmla="*/ 114 w 121"/>
                            <a:gd name="T23" fmla="*/ 64 h 102"/>
                            <a:gd name="T24" fmla="*/ 109 w 121"/>
                            <a:gd name="T25" fmla="*/ 74 h 102"/>
                            <a:gd name="T26" fmla="*/ 102 w 121"/>
                            <a:gd name="T27" fmla="*/ 84 h 102"/>
                            <a:gd name="T28" fmla="*/ 94 w 121"/>
                            <a:gd name="T29" fmla="*/ 92 h 102"/>
                            <a:gd name="T30" fmla="*/ 84 w 121"/>
                            <a:gd name="T31" fmla="*/ 97 h 102"/>
                            <a:gd name="T32" fmla="*/ 72 w 121"/>
                            <a:gd name="T33" fmla="*/ 99 h 102"/>
                            <a:gd name="T34" fmla="*/ 59 w 121"/>
                            <a:gd name="T35" fmla="*/ 102 h 102"/>
                            <a:gd name="T36" fmla="*/ 49 w 121"/>
                            <a:gd name="T37" fmla="*/ 99 h 102"/>
                            <a:gd name="T38" fmla="*/ 37 w 121"/>
                            <a:gd name="T39" fmla="*/ 97 h 102"/>
                            <a:gd name="T40" fmla="*/ 27 w 121"/>
                            <a:gd name="T41" fmla="*/ 92 h 102"/>
                            <a:gd name="T42" fmla="*/ 20 w 121"/>
                            <a:gd name="T43" fmla="*/ 84 h 102"/>
                            <a:gd name="T44" fmla="*/ 12 w 121"/>
                            <a:gd name="T45" fmla="*/ 74 h 102"/>
                            <a:gd name="T46" fmla="*/ 7 w 121"/>
                            <a:gd name="T47" fmla="*/ 64 h 102"/>
                            <a:gd name="T48" fmla="*/ 2 w 121"/>
                            <a:gd name="T49" fmla="*/ 55 h 102"/>
                            <a:gd name="T50" fmla="*/ 2 w 121"/>
                            <a:gd name="T51" fmla="*/ 42 h 102"/>
                            <a:gd name="T52" fmla="*/ 2 w 121"/>
                            <a:gd name="T53" fmla="*/ 30 h 102"/>
                            <a:gd name="T54" fmla="*/ 7 w 121"/>
                            <a:gd name="T55" fmla="*/ 20 h 102"/>
                            <a:gd name="T56" fmla="*/ 12 w 121"/>
                            <a:gd name="T57" fmla="*/ 10 h 102"/>
                            <a:gd name="T58" fmla="*/ 20 w 121"/>
                            <a:gd name="T59" fmla="*/ 0 h 102"/>
                            <a:gd name="T60" fmla="*/ 17 w 121"/>
                            <a:gd name="T61" fmla="*/ 0 h 102"/>
                            <a:gd name="T62" fmla="*/ 10 w 121"/>
                            <a:gd name="T63" fmla="*/ 10 h 102"/>
                            <a:gd name="T64" fmla="*/ 5 w 121"/>
                            <a:gd name="T65" fmla="*/ 20 h 102"/>
                            <a:gd name="T66" fmla="*/ 2 w 121"/>
                            <a:gd name="T67" fmla="*/ 30 h 102"/>
                            <a:gd name="T68" fmla="*/ 0 w 121"/>
                            <a:gd name="T69" fmla="*/ 42 h 102"/>
                            <a:gd name="T70" fmla="*/ 2 w 121"/>
                            <a:gd name="T71" fmla="*/ 55 h 102"/>
                            <a:gd name="T72" fmla="*/ 5 w 121"/>
                            <a:gd name="T73" fmla="*/ 64 h 102"/>
                            <a:gd name="T74" fmla="*/ 10 w 121"/>
                            <a:gd name="T75" fmla="*/ 77 h 102"/>
                            <a:gd name="T76" fmla="*/ 17 w 121"/>
                            <a:gd name="T77" fmla="*/ 84 h 102"/>
                            <a:gd name="T78" fmla="*/ 27 w 121"/>
                            <a:gd name="T79" fmla="*/ 92 h 102"/>
                            <a:gd name="T80" fmla="*/ 37 w 121"/>
                            <a:gd name="T81" fmla="*/ 97 h 102"/>
                            <a:gd name="T82" fmla="*/ 49 w 121"/>
                            <a:gd name="T83" fmla="*/ 102 h 102"/>
                            <a:gd name="T84" fmla="*/ 59 w 121"/>
                            <a:gd name="T85" fmla="*/ 102 h 102"/>
                            <a:gd name="T86" fmla="*/ 72 w 121"/>
                            <a:gd name="T87" fmla="*/ 102 h 102"/>
                            <a:gd name="T88" fmla="*/ 84 w 121"/>
                            <a:gd name="T89" fmla="*/ 97 h 102"/>
                            <a:gd name="T90" fmla="*/ 94 w 121"/>
                            <a:gd name="T91" fmla="*/ 92 h 102"/>
                            <a:gd name="T92" fmla="*/ 104 w 121"/>
                            <a:gd name="T93" fmla="*/ 84 h 102"/>
                            <a:gd name="T94" fmla="*/ 111 w 121"/>
                            <a:gd name="T95" fmla="*/ 77 h 102"/>
                            <a:gd name="T96" fmla="*/ 116 w 121"/>
                            <a:gd name="T97" fmla="*/ 64 h 102"/>
                            <a:gd name="T98" fmla="*/ 119 w 121"/>
                            <a:gd name="T99" fmla="*/ 55 h 102"/>
                            <a:gd name="T100" fmla="*/ 121 w 121"/>
                            <a:gd name="T101" fmla="*/ 4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2">
                              <a:moveTo>
                                <a:pt x="121" y="42"/>
                              </a:moveTo>
                              <a:lnTo>
                                <a:pt x="119" y="30"/>
                              </a:lnTo>
                              <a:lnTo>
                                <a:pt x="116" y="20"/>
                              </a:lnTo>
                              <a:lnTo>
                                <a:pt x="111" y="10"/>
                              </a:lnTo>
                              <a:lnTo>
                                <a:pt x="104" y="0"/>
                              </a:lnTo>
                              <a:lnTo>
                                <a:pt x="102" y="0"/>
                              </a:lnTo>
                              <a:lnTo>
                                <a:pt x="109" y="10"/>
                              </a:lnTo>
                              <a:lnTo>
                                <a:pt x="114" y="20"/>
                              </a:lnTo>
                              <a:lnTo>
                                <a:pt x="119" y="30"/>
                              </a:lnTo>
                              <a:lnTo>
                                <a:pt x="119" y="42"/>
                              </a:lnTo>
                              <a:lnTo>
                                <a:pt x="119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99"/>
                              </a:lnTo>
                              <a:lnTo>
                                <a:pt x="59" y="102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20" y="84"/>
                              </a:lnTo>
                              <a:lnTo>
                                <a:pt x="12" y="74"/>
                              </a:lnTo>
                              <a:lnTo>
                                <a:pt x="7" y="64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4"/>
                              </a:lnTo>
                              <a:lnTo>
                                <a:pt x="10" y="77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7"/>
                              </a:lnTo>
                              <a:lnTo>
                                <a:pt x="49" y="102"/>
                              </a:lnTo>
                              <a:lnTo>
                                <a:pt x="59" y="102"/>
                              </a:lnTo>
                              <a:lnTo>
                                <a:pt x="72" y="102"/>
                              </a:lnTo>
                              <a:lnTo>
                                <a:pt x="84" y="97"/>
                              </a:lnTo>
                              <a:lnTo>
                                <a:pt x="94" y="92"/>
                              </a:lnTo>
                              <a:lnTo>
                                <a:pt x="104" y="84"/>
                              </a:lnTo>
                              <a:lnTo>
                                <a:pt x="111" y="77"/>
                              </a:lnTo>
                              <a:lnTo>
                                <a:pt x="116" y="64"/>
                              </a:lnTo>
                              <a:lnTo>
                                <a:pt x="119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8B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9" name="Freeform 2251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5565" cy="64770"/>
                        </a:xfrm>
                        <a:custGeom>
                          <a:avLst/>
                          <a:gdLst>
                            <a:gd name="T0" fmla="*/ 119 w 119"/>
                            <a:gd name="T1" fmla="*/ 42 h 102"/>
                            <a:gd name="T2" fmla="*/ 119 w 119"/>
                            <a:gd name="T3" fmla="*/ 30 h 102"/>
                            <a:gd name="T4" fmla="*/ 116 w 119"/>
                            <a:gd name="T5" fmla="*/ 20 h 102"/>
                            <a:gd name="T6" fmla="*/ 109 w 119"/>
                            <a:gd name="T7" fmla="*/ 10 h 102"/>
                            <a:gd name="T8" fmla="*/ 104 w 119"/>
                            <a:gd name="T9" fmla="*/ 0 h 102"/>
                            <a:gd name="T10" fmla="*/ 102 w 119"/>
                            <a:gd name="T11" fmla="*/ 0 h 102"/>
                            <a:gd name="T12" fmla="*/ 109 w 119"/>
                            <a:gd name="T13" fmla="*/ 10 h 102"/>
                            <a:gd name="T14" fmla="*/ 114 w 119"/>
                            <a:gd name="T15" fmla="*/ 20 h 102"/>
                            <a:gd name="T16" fmla="*/ 116 w 119"/>
                            <a:gd name="T17" fmla="*/ 30 h 102"/>
                            <a:gd name="T18" fmla="*/ 119 w 119"/>
                            <a:gd name="T19" fmla="*/ 42 h 102"/>
                            <a:gd name="T20" fmla="*/ 116 w 119"/>
                            <a:gd name="T21" fmla="*/ 55 h 102"/>
                            <a:gd name="T22" fmla="*/ 114 w 119"/>
                            <a:gd name="T23" fmla="*/ 64 h 102"/>
                            <a:gd name="T24" fmla="*/ 109 w 119"/>
                            <a:gd name="T25" fmla="*/ 74 h 102"/>
                            <a:gd name="T26" fmla="*/ 102 w 119"/>
                            <a:gd name="T27" fmla="*/ 84 h 102"/>
                            <a:gd name="T28" fmla="*/ 92 w 119"/>
                            <a:gd name="T29" fmla="*/ 89 h 102"/>
                            <a:gd name="T30" fmla="*/ 82 w 119"/>
                            <a:gd name="T31" fmla="*/ 97 h 102"/>
                            <a:gd name="T32" fmla="*/ 72 w 119"/>
                            <a:gd name="T33" fmla="*/ 99 h 102"/>
                            <a:gd name="T34" fmla="*/ 59 w 119"/>
                            <a:gd name="T35" fmla="*/ 99 h 102"/>
                            <a:gd name="T36" fmla="*/ 49 w 119"/>
                            <a:gd name="T37" fmla="*/ 99 h 102"/>
                            <a:gd name="T38" fmla="*/ 37 w 119"/>
                            <a:gd name="T39" fmla="*/ 97 h 102"/>
                            <a:gd name="T40" fmla="*/ 27 w 119"/>
                            <a:gd name="T41" fmla="*/ 89 h 102"/>
                            <a:gd name="T42" fmla="*/ 20 w 119"/>
                            <a:gd name="T43" fmla="*/ 84 h 102"/>
                            <a:gd name="T44" fmla="*/ 12 w 119"/>
                            <a:gd name="T45" fmla="*/ 74 h 102"/>
                            <a:gd name="T46" fmla="*/ 7 w 119"/>
                            <a:gd name="T47" fmla="*/ 64 h 102"/>
                            <a:gd name="T48" fmla="*/ 5 w 119"/>
                            <a:gd name="T49" fmla="*/ 55 h 102"/>
                            <a:gd name="T50" fmla="*/ 2 w 119"/>
                            <a:gd name="T51" fmla="*/ 42 h 102"/>
                            <a:gd name="T52" fmla="*/ 5 w 119"/>
                            <a:gd name="T53" fmla="*/ 30 h 102"/>
                            <a:gd name="T54" fmla="*/ 7 w 119"/>
                            <a:gd name="T55" fmla="*/ 20 h 102"/>
                            <a:gd name="T56" fmla="*/ 12 w 119"/>
                            <a:gd name="T57" fmla="*/ 10 h 102"/>
                            <a:gd name="T58" fmla="*/ 20 w 119"/>
                            <a:gd name="T59" fmla="*/ 0 h 102"/>
                            <a:gd name="T60" fmla="*/ 17 w 119"/>
                            <a:gd name="T61" fmla="*/ 0 h 102"/>
                            <a:gd name="T62" fmla="*/ 10 w 119"/>
                            <a:gd name="T63" fmla="*/ 10 h 102"/>
                            <a:gd name="T64" fmla="*/ 5 w 119"/>
                            <a:gd name="T65" fmla="*/ 20 h 102"/>
                            <a:gd name="T66" fmla="*/ 2 w 119"/>
                            <a:gd name="T67" fmla="*/ 30 h 102"/>
                            <a:gd name="T68" fmla="*/ 0 w 119"/>
                            <a:gd name="T69" fmla="*/ 42 h 102"/>
                            <a:gd name="T70" fmla="*/ 2 w 119"/>
                            <a:gd name="T71" fmla="*/ 55 h 102"/>
                            <a:gd name="T72" fmla="*/ 5 w 119"/>
                            <a:gd name="T73" fmla="*/ 64 h 102"/>
                            <a:gd name="T74" fmla="*/ 12 w 119"/>
                            <a:gd name="T75" fmla="*/ 74 h 102"/>
                            <a:gd name="T76" fmla="*/ 17 w 119"/>
                            <a:gd name="T77" fmla="*/ 84 h 102"/>
                            <a:gd name="T78" fmla="*/ 27 w 119"/>
                            <a:gd name="T79" fmla="*/ 92 h 102"/>
                            <a:gd name="T80" fmla="*/ 37 w 119"/>
                            <a:gd name="T81" fmla="*/ 97 h 102"/>
                            <a:gd name="T82" fmla="*/ 49 w 119"/>
                            <a:gd name="T83" fmla="*/ 99 h 102"/>
                            <a:gd name="T84" fmla="*/ 59 w 119"/>
                            <a:gd name="T85" fmla="*/ 102 h 102"/>
                            <a:gd name="T86" fmla="*/ 72 w 119"/>
                            <a:gd name="T87" fmla="*/ 99 h 102"/>
                            <a:gd name="T88" fmla="*/ 84 w 119"/>
                            <a:gd name="T89" fmla="*/ 97 h 102"/>
                            <a:gd name="T90" fmla="*/ 94 w 119"/>
                            <a:gd name="T91" fmla="*/ 92 h 102"/>
                            <a:gd name="T92" fmla="*/ 102 w 119"/>
                            <a:gd name="T93" fmla="*/ 84 h 102"/>
                            <a:gd name="T94" fmla="*/ 109 w 119"/>
                            <a:gd name="T95" fmla="*/ 74 h 102"/>
                            <a:gd name="T96" fmla="*/ 114 w 119"/>
                            <a:gd name="T97" fmla="*/ 64 h 102"/>
                            <a:gd name="T98" fmla="*/ 119 w 119"/>
                            <a:gd name="T99" fmla="*/ 55 h 102"/>
                            <a:gd name="T100" fmla="*/ 119 w 119"/>
                            <a:gd name="T101" fmla="*/ 4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9" h="102">
                              <a:moveTo>
                                <a:pt x="119" y="42"/>
                              </a:moveTo>
                              <a:lnTo>
                                <a:pt x="119" y="30"/>
                              </a:lnTo>
                              <a:lnTo>
                                <a:pt x="116" y="20"/>
                              </a:lnTo>
                              <a:lnTo>
                                <a:pt x="109" y="10"/>
                              </a:lnTo>
                              <a:lnTo>
                                <a:pt x="104" y="0"/>
                              </a:lnTo>
                              <a:lnTo>
                                <a:pt x="102" y="0"/>
                              </a:lnTo>
                              <a:lnTo>
                                <a:pt x="109" y="10"/>
                              </a:lnTo>
                              <a:lnTo>
                                <a:pt x="114" y="20"/>
                              </a:lnTo>
                              <a:lnTo>
                                <a:pt x="116" y="30"/>
                              </a:lnTo>
                              <a:lnTo>
                                <a:pt x="119" y="42"/>
                              </a:lnTo>
                              <a:lnTo>
                                <a:pt x="116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2" y="89"/>
                              </a:lnTo>
                              <a:lnTo>
                                <a:pt x="82" y="97"/>
                              </a:lnTo>
                              <a:lnTo>
                                <a:pt x="72" y="99"/>
                              </a:lnTo>
                              <a:lnTo>
                                <a:pt x="59" y="99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89"/>
                              </a:lnTo>
                              <a:lnTo>
                                <a:pt x="20" y="84"/>
                              </a:lnTo>
                              <a:lnTo>
                                <a:pt x="12" y="74"/>
                              </a:lnTo>
                              <a:lnTo>
                                <a:pt x="7" y="64"/>
                              </a:lnTo>
                              <a:lnTo>
                                <a:pt x="5" y="55"/>
                              </a:lnTo>
                              <a:lnTo>
                                <a:pt x="2" y="42"/>
                              </a:lnTo>
                              <a:lnTo>
                                <a:pt x="5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4"/>
                              </a:lnTo>
                              <a:lnTo>
                                <a:pt x="12" y="74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7"/>
                              </a:lnTo>
                              <a:lnTo>
                                <a:pt x="49" y="99"/>
                              </a:lnTo>
                              <a:lnTo>
                                <a:pt x="59" y="102"/>
                              </a:lnTo>
                              <a:lnTo>
                                <a:pt x="72" y="99"/>
                              </a:lnTo>
                              <a:lnTo>
                                <a:pt x="84" y="97"/>
                              </a:lnTo>
                              <a:lnTo>
                                <a:pt x="94" y="92"/>
                              </a:lnTo>
                              <a:lnTo>
                                <a:pt x="102" y="84"/>
                              </a:lnTo>
                              <a:lnTo>
                                <a:pt x="109" y="74"/>
                              </a:lnTo>
                              <a:lnTo>
                                <a:pt x="114" y="64"/>
                              </a:lnTo>
                              <a:lnTo>
                                <a:pt x="119" y="55"/>
                              </a:lnTo>
                              <a:lnTo>
                                <a:pt x="11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8C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0" name="Freeform 2252"/>
                      <wps:cNvSpPr>
                        <a:spLocks/>
                      </wps:cNvSpPr>
                      <wps:spPr bwMode="auto">
                        <a:xfrm>
                          <a:off x="354965" y="440690"/>
                          <a:ext cx="74295" cy="64770"/>
                        </a:xfrm>
                        <a:custGeom>
                          <a:avLst/>
                          <a:gdLst>
                            <a:gd name="T0" fmla="*/ 117 w 117"/>
                            <a:gd name="T1" fmla="*/ 42 h 102"/>
                            <a:gd name="T2" fmla="*/ 117 w 117"/>
                            <a:gd name="T3" fmla="*/ 30 h 102"/>
                            <a:gd name="T4" fmla="*/ 112 w 117"/>
                            <a:gd name="T5" fmla="*/ 20 h 102"/>
                            <a:gd name="T6" fmla="*/ 107 w 117"/>
                            <a:gd name="T7" fmla="*/ 10 h 102"/>
                            <a:gd name="T8" fmla="*/ 100 w 117"/>
                            <a:gd name="T9" fmla="*/ 0 h 102"/>
                            <a:gd name="T10" fmla="*/ 97 w 117"/>
                            <a:gd name="T11" fmla="*/ 0 h 102"/>
                            <a:gd name="T12" fmla="*/ 104 w 117"/>
                            <a:gd name="T13" fmla="*/ 10 h 102"/>
                            <a:gd name="T14" fmla="*/ 112 w 117"/>
                            <a:gd name="T15" fmla="*/ 20 h 102"/>
                            <a:gd name="T16" fmla="*/ 114 w 117"/>
                            <a:gd name="T17" fmla="*/ 30 h 102"/>
                            <a:gd name="T18" fmla="*/ 114 w 117"/>
                            <a:gd name="T19" fmla="*/ 42 h 102"/>
                            <a:gd name="T20" fmla="*/ 114 w 117"/>
                            <a:gd name="T21" fmla="*/ 55 h 102"/>
                            <a:gd name="T22" fmla="*/ 112 w 117"/>
                            <a:gd name="T23" fmla="*/ 64 h 102"/>
                            <a:gd name="T24" fmla="*/ 107 w 117"/>
                            <a:gd name="T25" fmla="*/ 74 h 102"/>
                            <a:gd name="T26" fmla="*/ 100 w 117"/>
                            <a:gd name="T27" fmla="*/ 82 h 102"/>
                            <a:gd name="T28" fmla="*/ 90 w 117"/>
                            <a:gd name="T29" fmla="*/ 89 h 102"/>
                            <a:gd name="T30" fmla="*/ 80 w 117"/>
                            <a:gd name="T31" fmla="*/ 94 h 102"/>
                            <a:gd name="T32" fmla="*/ 70 w 117"/>
                            <a:gd name="T33" fmla="*/ 99 h 102"/>
                            <a:gd name="T34" fmla="*/ 57 w 117"/>
                            <a:gd name="T35" fmla="*/ 99 h 102"/>
                            <a:gd name="T36" fmla="*/ 47 w 117"/>
                            <a:gd name="T37" fmla="*/ 99 h 102"/>
                            <a:gd name="T38" fmla="*/ 35 w 117"/>
                            <a:gd name="T39" fmla="*/ 94 h 102"/>
                            <a:gd name="T40" fmla="*/ 27 w 117"/>
                            <a:gd name="T41" fmla="*/ 89 h 102"/>
                            <a:gd name="T42" fmla="*/ 18 w 117"/>
                            <a:gd name="T43" fmla="*/ 82 h 102"/>
                            <a:gd name="T44" fmla="*/ 10 w 117"/>
                            <a:gd name="T45" fmla="*/ 74 h 102"/>
                            <a:gd name="T46" fmla="*/ 5 w 117"/>
                            <a:gd name="T47" fmla="*/ 64 h 102"/>
                            <a:gd name="T48" fmla="*/ 3 w 117"/>
                            <a:gd name="T49" fmla="*/ 55 h 102"/>
                            <a:gd name="T50" fmla="*/ 0 w 117"/>
                            <a:gd name="T51" fmla="*/ 42 h 102"/>
                            <a:gd name="T52" fmla="*/ 3 w 117"/>
                            <a:gd name="T53" fmla="*/ 30 h 102"/>
                            <a:gd name="T54" fmla="*/ 5 w 117"/>
                            <a:gd name="T55" fmla="*/ 20 h 102"/>
                            <a:gd name="T56" fmla="*/ 13 w 117"/>
                            <a:gd name="T57" fmla="*/ 10 h 102"/>
                            <a:gd name="T58" fmla="*/ 20 w 117"/>
                            <a:gd name="T59" fmla="*/ 0 h 102"/>
                            <a:gd name="T60" fmla="*/ 18 w 117"/>
                            <a:gd name="T61" fmla="*/ 0 h 102"/>
                            <a:gd name="T62" fmla="*/ 10 w 117"/>
                            <a:gd name="T63" fmla="*/ 10 h 102"/>
                            <a:gd name="T64" fmla="*/ 5 w 117"/>
                            <a:gd name="T65" fmla="*/ 20 h 102"/>
                            <a:gd name="T66" fmla="*/ 0 w 117"/>
                            <a:gd name="T67" fmla="*/ 30 h 102"/>
                            <a:gd name="T68" fmla="*/ 0 w 117"/>
                            <a:gd name="T69" fmla="*/ 42 h 102"/>
                            <a:gd name="T70" fmla="*/ 0 w 117"/>
                            <a:gd name="T71" fmla="*/ 55 h 102"/>
                            <a:gd name="T72" fmla="*/ 5 w 117"/>
                            <a:gd name="T73" fmla="*/ 64 h 102"/>
                            <a:gd name="T74" fmla="*/ 10 w 117"/>
                            <a:gd name="T75" fmla="*/ 74 h 102"/>
                            <a:gd name="T76" fmla="*/ 18 w 117"/>
                            <a:gd name="T77" fmla="*/ 84 h 102"/>
                            <a:gd name="T78" fmla="*/ 25 w 117"/>
                            <a:gd name="T79" fmla="*/ 92 h 102"/>
                            <a:gd name="T80" fmla="*/ 35 w 117"/>
                            <a:gd name="T81" fmla="*/ 97 h 102"/>
                            <a:gd name="T82" fmla="*/ 47 w 117"/>
                            <a:gd name="T83" fmla="*/ 99 h 102"/>
                            <a:gd name="T84" fmla="*/ 57 w 117"/>
                            <a:gd name="T85" fmla="*/ 102 h 102"/>
                            <a:gd name="T86" fmla="*/ 70 w 117"/>
                            <a:gd name="T87" fmla="*/ 99 h 102"/>
                            <a:gd name="T88" fmla="*/ 82 w 117"/>
                            <a:gd name="T89" fmla="*/ 97 h 102"/>
                            <a:gd name="T90" fmla="*/ 92 w 117"/>
                            <a:gd name="T91" fmla="*/ 92 h 102"/>
                            <a:gd name="T92" fmla="*/ 100 w 117"/>
                            <a:gd name="T93" fmla="*/ 84 h 102"/>
                            <a:gd name="T94" fmla="*/ 107 w 117"/>
                            <a:gd name="T95" fmla="*/ 74 h 102"/>
                            <a:gd name="T96" fmla="*/ 112 w 117"/>
                            <a:gd name="T97" fmla="*/ 64 h 102"/>
                            <a:gd name="T98" fmla="*/ 117 w 117"/>
                            <a:gd name="T99" fmla="*/ 55 h 102"/>
                            <a:gd name="T100" fmla="*/ 117 w 117"/>
                            <a:gd name="T101" fmla="*/ 4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7" h="102">
                              <a:moveTo>
                                <a:pt x="117" y="42"/>
                              </a:moveTo>
                              <a:lnTo>
                                <a:pt x="117" y="30"/>
                              </a:lnTo>
                              <a:lnTo>
                                <a:pt x="112" y="20"/>
                              </a:lnTo>
                              <a:lnTo>
                                <a:pt x="107" y="10"/>
                              </a:lnTo>
                              <a:lnTo>
                                <a:pt x="100" y="0"/>
                              </a:lnTo>
                              <a:lnTo>
                                <a:pt x="97" y="0"/>
                              </a:lnTo>
                              <a:lnTo>
                                <a:pt x="104" y="10"/>
                              </a:lnTo>
                              <a:lnTo>
                                <a:pt x="112" y="20"/>
                              </a:lnTo>
                              <a:lnTo>
                                <a:pt x="114" y="30"/>
                              </a:lnTo>
                              <a:lnTo>
                                <a:pt x="114" y="42"/>
                              </a:lnTo>
                              <a:lnTo>
                                <a:pt x="114" y="55"/>
                              </a:lnTo>
                              <a:lnTo>
                                <a:pt x="112" y="64"/>
                              </a:lnTo>
                              <a:lnTo>
                                <a:pt x="107" y="74"/>
                              </a:lnTo>
                              <a:lnTo>
                                <a:pt x="100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9"/>
                              </a:lnTo>
                              <a:lnTo>
                                <a:pt x="57" y="99"/>
                              </a:lnTo>
                              <a:lnTo>
                                <a:pt x="47" y="99"/>
                              </a:lnTo>
                              <a:lnTo>
                                <a:pt x="35" y="94"/>
                              </a:lnTo>
                              <a:lnTo>
                                <a:pt x="27" y="89"/>
                              </a:lnTo>
                              <a:lnTo>
                                <a:pt x="18" y="82"/>
                              </a:lnTo>
                              <a:lnTo>
                                <a:pt x="10" y="74"/>
                              </a:lnTo>
                              <a:lnTo>
                                <a:pt x="5" y="64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4"/>
                              </a:lnTo>
                              <a:lnTo>
                                <a:pt x="25" y="92"/>
                              </a:lnTo>
                              <a:lnTo>
                                <a:pt x="35" y="97"/>
                              </a:lnTo>
                              <a:lnTo>
                                <a:pt x="47" y="99"/>
                              </a:lnTo>
                              <a:lnTo>
                                <a:pt x="57" y="102"/>
                              </a:lnTo>
                              <a:lnTo>
                                <a:pt x="70" y="99"/>
                              </a:lnTo>
                              <a:lnTo>
                                <a:pt x="82" y="97"/>
                              </a:lnTo>
                              <a:lnTo>
                                <a:pt x="92" y="92"/>
                              </a:lnTo>
                              <a:lnTo>
                                <a:pt x="100" y="84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7" y="55"/>
                              </a:lnTo>
                              <a:lnTo>
                                <a:pt x="11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8E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1" name="Freeform 2253"/>
                      <wps:cNvSpPr>
                        <a:spLocks/>
                      </wps:cNvSpPr>
                      <wps:spPr bwMode="auto">
                        <a:xfrm>
                          <a:off x="354965" y="440690"/>
                          <a:ext cx="74295" cy="62865"/>
                        </a:xfrm>
                        <a:custGeom>
                          <a:avLst/>
                          <a:gdLst>
                            <a:gd name="T0" fmla="*/ 117 w 117"/>
                            <a:gd name="T1" fmla="*/ 42 h 99"/>
                            <a:gd name="T2" fmla="*/ 114 w 117"/>
                            <a:gd name="T3" fmla="*/ 30 h 99"/>
                            <a:gd name="T4" fmla="*/ 112 w 117"/>
                            <a:gd name="T5" fmla="*/ 20 h 99"/>
                            <a:gd name="T6" fmla="*/ 107 w 117"/>
                            <a:gd name="T7" fmla="*/ 10 h 99"/>
                            <a:gd name="T8" fmla="*/ 100 w 117"/>
                            <a:gd name="T9" fmla="*/ 0 h 99"/>
                            <a:gd name="T10" fmla="*/ 97 w 117"/>
                            <a:gd name="T11" fmla="*/ 0 h 99"/>
                            <a:gd name="T12" fmla="*/ 104 w 117"/>
                            <a:gd name="T13" fmla="*/ 10 h 99"/>
                            <a:gd name="T14" fmla="*/ 109 w 117"/>
                            <a:gd name="T15" fmla="*/ 20 h 99"/>
                            <a:gd name="T16" fmla="*/ 114 w 117"/>
                            <a:gd name="T17" fmla="*/ 30 h 99"/>
                            <a:gd name="T18" fmla="*/ 114 w 117"/>
                            <a:gd name="T19" fmla="*/ 42 h 99"/>
                            <a:gd name="T20" fmla="*/ 114 w 117"/>
                            <a:gd name="T21" fmla="*/ 55 h 99"/>
                            <a:gd name="T22" fmla="*/ 109 w 117"/>
                            <a:gd name="T23" fmla="*/ 64 h 99"/>
                            <a:gd name="T24" fmla="*/ 104 w 117"/>
                            <a:gd name="T25" fmla="*/ 74 h 99"/>
                            <a:gd name="T26" fmla="*/ 97 w 117"/>
                            <a:gd name="T27" fmla="*/ 82 h 99"/>
                            <a:gd name="T28" fmla="*/ 90 w 117"/>
                            <a:gd name="T29" fmla="*/ 89 h 99"/>
                            <a:gd name="T30" fmla="*/ 80 w 117"/>
                            <a:gd name="T31" fmla="*/ 94 h 99"/>
                            <a:gd name="T32" fmla="*/ 70 w 117"/>
                            <a:gd name="T33" fmla="*/ 97 h 99"/>
                            <a:gd name="T34" fmla="*/ 57 w 117"/>
                            <a:gd name="T35" fmla="*/ 99 h 99"/>
                            <a:gd name="T36" fmla="*/ 47 w 117"/>
                            <a:gd name="T37" fmla="*/ 97 h 99"/>
                            <a:gd name="T38" fmla="*/ 37 w 117"/>
                            <a:gd name="T39" fmla="*/ 94 h 99"/>
                            <a:gd name="T40" fmla="*/ 27 w 117"/>
                            <a:gd name="T41" fmla="*/ 89 h 99"/>
                            <a:gd name="T42" fmla="*/ 18 w 117"/>
                            <a:gd name="T43" fmla="*/ 82 h 99"/>
                            <a:gd name="T44" fmla="*/ 13 w 117"/>
                            <a:gd name="T45" fmla="*/ 74 h 99"/>
                            <a:gd name="T46" fmla="*/ 5 w 117"/>
                            <a:gd name="T47" fmla="*/ 64 h 99"/>
                            <a:gd name="T48" fmla="*/ 3 w 117"/>
                            <a:gd name="T49" fmla="*/ 55 h 99"/>
                            <a:gd name="T50" fmla="*/ 3 w 117"/>
                            <a:gd name="T51" fmla="*/ 42 h 99"/>
                            <a:gd name="T52" fmla="*/ 3 w 117"/>
                            <a:gd name="T53" fmla="*/ 30 h 99"/>
                            <a:gd name="T54" fmla="*/ 8 w 117"/>
                            <a:gd name="T55" fmla="*/ 20 h 99"/>
                            <a:gd name="T56" fmla="*/ 13 w 117"/>
                            <a:gd name="T57" fmla="*/ 10 h 99"/>
                            <a:gd name="T58" fmla="*/ 20 w 117"/>
                            <a:gd name="T59" fmla="*/ 0 h 99"/>
                            <a:gd name="T60" fmla="*/ 18 w 117"/>
                            <a:gd name="T61" fmla="*/ 0 h 99"/>
                            <a:gd name="T62" fmla="*/ 10 w 117"/>
                            <a:gd name="T63" fmla="*/ 10 h 99"/>
                            <a:gd name="T64" fmla="*/ 5 w 117"/>
                            <a:gd name="T65" fmla="*/ 20 h 99"/>
                            <a:gd name="T66" fmla="*/ 3 w 117"/>
                            <a:gd name="T67" fmla="*/ 30 h 99"/>
                            <a:gd name="T68" fmla="*/ 0 w 117"/>
                            <a:gd name="T69" fmla="*/ 42 h 99"/>
                            <a:gd name="T70" fmla="*/ 3 w 117"/>
                            <a:gd name="T71" fmla="*/ 55 h 99"/>
                            <a:gd name="T72" fmla="*/ 5 w 117"/>
                            <a:gd name="T73" fmla="*/ 64 h 99"/>
                            <a:gd name="T74" fmla="*/ 10 w 117"/>
                            <a:gd name="T75" fmla="*/ 74 h 99"/>
                            <a:gd name="T76" fmla="*/ 18 w 117"/>
                            <a:gd name="T77" fmla="*/ 84 h 99"/>
                            <a:gd name="T78" fmla="*/ 25 w 117"/>
                            <a:gd name="T79" fmla="*/ 89 h 99"/>
                            <a:gd name="T80" fmla="*/ 35 w 117"/>
                            <a:gd name="T81" fmla="*/ 97 h 99"/>
                            <a:gd name="T82" fmla="*/ 47 w 117"/>
                            <a:gd name="T83" fmla="*/ 99 h 99"/>
                            <a:gd name="T84" fmla="*/ 57 w 117"/>
                            <a:gd name="T85" fmla="*/ 99 h 99"/>
                            <a:gd name="T86" fmla="*/ 70 w 117"/>
                            <a:gd name="T87" fmla="*/ 99 h 99"/>
                            <a:gd name="T88" fmla="*/ 80 w 117"/>
                            <a:gd name="T89" fmla="*/ 97 h 99"/>
                            <a:gd name="T90" fmla="*/ 90 w 117"/>
                            <a:gd name="T91" fmla="*/ 89 h 99"/>
                            <a:gd name="T92" fmla="*/ 100 w 117"/>
                            <a:gd name="T93" fmla="*/ 84 h 99"/>
                            <a:gd name="T94" fmla="*/ 107 w 117"/>
                            <a:gd name="T95" fmla="*/ 74 h 99"/>
                            <a:gd name="T96" fmla="*/ 112 w 117"/>
                            <a:gd name="T97" fmla="*/ 64 h 99"/>
                            <a:gd name="T98" fmla="*/ 114 w 117"/>
                            <a:gd name="T99" fmla="*/ 55 h 99"/>
                            <a:gd name="T100" fmla="*/ 117 w 117"/>
                            <a:gd name="T101" fmla="*/ 42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7" h="99">
                              <a:moveTo>
                                <a:pt x="117" y="42"/>
                              </a:moveTo>
                              <a:lnTo>
                                <a:pt x="114" y="30"/>
                              </a:lnTo>
                              <a:lnTo>
                                <a:pt x="112" y="20"/>
                              </a:lnTo>
                              <a:lnTo>
                                <a:pt x="107" y="10"/>
                              </a:lnTo>
                              <a:lnTo>
                                <a:pt x="100" y="0"/>
                              </a:lnTo>
                              <a:lnTo>
                                <a:pt x="97" y="0"/>
                              </a:lnTo>
                              <a:lnTo>
                                <a:pt x="104" y="10"/>
                              </a:lnTo>
                              <a:lnTo>
                                <a:pt x="109" y="20"/>
                              </a:lnTo>
                              <a:lnTo>
                                <a:pt x="114" y="30"/>
                              </a:lnTo>
                              <a:lnTo>
                                <a:pt x="114" y="42"/>
                              </a:lnTo>
                              <a:lnTo>
                                <a:pt x="114" y="55"/>
                              </a:lnTo>
                              <a:lnTo>
                                <a:pt x="109" y="64"/>
                              </a:lnTo>
                              <a:lnTo>
                                <a:pt x="104" y="74"/>
                              </a:lnTo>
                              <a:lnTo>
                                <a:pt x="97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7"/>
                              </a:lnTo>
                              <a:lnTo>
                                <a:pt x="57" y="99"/>
                              </a:lnTo>
                              <a:lnTo>
                                <a:pt x="47" y="97"/>
                              </a:lnTo>
                              <a:lnTo>
                                <a:pt x="37" y="94"/>
                              </a:lnTo>
                              <a:lnTo>
                                <a:pt x="27" y="89"/>
                              </a:lnTo>
                              <a:lnTo>
                                <a:pt x="18" y="82"/>
                              </a:lnTo>
                              <a:lnTo>
                                <a:pt x="13" y="74"/>
                              </a:lnTo>
                              <a:lnTo>
                                <a:pt x="5" y="64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4"/>
                              </a:lnTo>
                              <a:lnTo>
                                <a:pt x="25" y="89"/>
                              </a:lnTo>
                              <a:lnTo>
                                <a:pt x="35" y="97"/>
                              </a:lnTo>
                              <a:lnTo>
                                <a:pt x="47" y="99"/>
                              </a:lnTo>
                              <a:lnTo>
                                <a:pt x="57" y="99"/>
                              </a:lnTo>
                              <a:lnTo>
                                <a:pt x="70" y="99"/>
                              </a:lnTo>
                              <a:lnTo>
                                <a:pt x="80" y="97"/>
                              </a:lnTo>
                              <a:lnTo>
                                <a:pt x="90" y="89"/>
                              </a:lnTo>
                              <a:lnTo>
                                <a:pt x="100" y="84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4" y="55"/>
                              </a:lnTo>
                              <a:lnTo>
                                <a:pt x="11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8F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2" name="Freeform 2254"/>
                      <wps:cNvSpPr>
                        <a:spLocks/>
                      </wps:cNvSpPr>
                      <wps:spPr bwMode="auto">
                        <a:xfrm>
                          <a:off x="354965" y="440690"/>
                          <a:ext cx="72390" cy="62865"/>
                        </a:xfrm>
                        <a:custGeom>
                          <a:avLst/>
                          <a:gdLst>
                            <a:gd name="T0" fmla="*/ 114 w 114"/>
                            <a:gd name="T1" fmla="*/ 42 h 99"/>
                            <a:gd name="T2" fmla="*/ 114 w 114"/>
                            <a:gd name="T3" fmla="*/ 30 h 99"/>
                            <a:gd name="T4" fmla="*/ 112 w 114"/>
                            <a:gd name="T5" fmla="*/ 20 h 99"/>
                            <a:gd name="T6" fmla="*/ 104 w 114"/>
                            <a:gd name="T7" fmla="*/ 10 h 99"/>
                            <a:gd name="T8" fmla="*/ 97 w 114"/>
                            <a:gd name="T9" fmla="*/ 0 h 99"/>
                            <a:gd name="T10" fmla="*/ 95 w 114"/>
                            <a:gd name="T11" fmla="*/ 0 h 99"/>
                            <a:gd name="T12" fmla="*/ 102 w 114"/>
                            <a:gd name="T13" fmla="*/ 10 h 99"/>
                            <a:gd name="T14" fmla="*/ 109 w 114"/>
                            <a:gd name="T15" fmla="*/ 20 h 99"/>
                            <a:gd name="T16" fmla="*/ 112 w 114"/>
                            <a:gd name="T17" fmla="*/ 30 h 99"/>
                            <a:gd name="T18" fmla="*/ 114 w 114"/>
                            <a:gd name="T19" fmla="*/ 42 h 99"/>
                            <a:gd name="T20" fmla="*/ 112 w 114"/>
                            <a:gd name="T21" fmla="*/ 55 h 99"/>
                            <a:gd name="T22" fmla="*/ 109 w 114"/>
                            <a:gd name="T23" fmla="*/ 64 h 99"/>
                            <a:gd name="T24" fmla="*/ 104 w 114"/>
                            <a:gd name="T25" fmla="*/ 74 h 99"/>
                            <a:gd name="T26" fmla="*/ 97 w 114"/>
                            <a:gd name="T27" fmla="*/ 82 h 99"/>
                            <a:gd name="T28" fmla="*/ 90 w 114"/>
                            <a:gd name="T29" fmla="*/ 89 h 99"/>
                            <a:gd name="T30" fmla="*/ 80 w 114"/>
                            <a:gd name="T31" fmla="*/ 94 h 99"/>
                            <a:gd name="T32" fmla="*/ 70 w 114"/>
                            <a:gd name="T33" fmla="*/ 97 h 99"/>
                            <a:gd name="T34" fmla="*/ 57 w 114"/>
                            <a:gd name="T35" fmla="*/ 97 h 99"/>
                            <a:gd name="T36" fmla="*/ 47 w 114"/>
                            <a:gd name="T37" fmla="*/ 97 h 99"/>
                            <a:gd name="T38" fmla="*/ 37 w 114"/>
                            <a:gd name="T39" fmla="*/ 94 h 99"/>
                            <a:gd name="T40" fmla="*/ 27 w 114"/>
                            <a:gd name="T41" fmla="*/ 89 h 99"/>
                            <a:gd name="T42" fmla="*/ 20 w 114"/>
                            <a:gd name="T43" fmla="*/ 82 h 99"/>
                            <a:gd name="T44" fmla="*/ 13 w 114"/>
                            <a:gd name="T45" fmla="*/ 74 h 99"/>
                            <a:gd name="T46" fmla="*/ 8 w 114"/>
                            <a:gd name="T47" fmla="*/ 64 h 99"/>
                            <a:gd name="T48" fmla="*/ 3 w 114"/>
                            <a:gd name="T49" fmla="*/ 55 h 99"/>
                            <a:gd name="T50" fmla="*/ 3 w 114"/>
                            <a:gd name="T51" fmla="*/ 42 h 99"/>
                            <a:gd name="T52" fmla="*/ 3 w 114"/>
                            <a:gd name="T53" fmla="*/ 30 h 99"/>
                            <a:gd name="T54" fmla="*/ 8 w 114"/>
                            <a:gd name="T55" fmla="*/ 20 h 99"/>
                            <a:gd name="T56" fmla="*/ 13 w 114"/>
                            <a:gd name="T57" fmla="*/ 10 h 99"/>
                            <a:gd name="T58" fmla="*/ 20 w 114"/>
                            <a:gd name="T59" fmla="*/ 0 h 99"/>
                            <a:gd name="T60" fmla="*/ 20 w 114"/>
                            <a:gd name="T61" fmla="*/ 0 h 99"/>
                            <a:gd name="T62" fmla="*/ 13 w 114"/>
                            <a:gd name="T63" fmla="*/ 10 h 99"/>
                            <a:gd name="T64" fmla="*/ 5 w 114"/>
                            <a:gd name="T65" fmla="*/ 20 h 99"/>
                            <a:gd name="T66" fmla="*/ 3 w 114"/>
                            <a:gd name="T67" fmla="*/ 30 h 99"/>
                            <a:gd name="T68" fmla="*/ 0 w 114"/>
                            <a:gd name="T69" fmla="*/ 42 h 99"/>
                            <a:gd name="T70" fmla="*/ 3 w 114"/>
                            <a:gd name="T71" fmla="*/ 55 h 99"/>
                            <a:gd name="T72" fmla="*/ 5 w 114"/>
                            <a:gd name="T73" fmla="*/ 64 h 99"/>
                            <a:gd name="T74" fmla="*/ 10 w 114"/>
                            <a:gd name="T75" fmla="*/ 74 h 99"/>
                            <a:gd name="T76" fmla="*/ 18 w 114"/>
                            <a:gd name="T77" fmla="*/ 82 h 99"/>
                            <a:gd name="T78" fmla="*/ 27 w 114"/>
                            <a:gd name="T79" fmla="*/ 89 h 99"/>
                            <a:gd name="T80" fmla="*/ 35 w 114"/>
                            <a:gd name="T81" fmla="*/ 94 h 99"/>
                            <a:gd name="T82" fmla="*/ 47 w 114"/>
                            <a:gd name="T83" fmla="*/ 99 h 99"/>
                            <a:gd name="T84" fmla="*/ 57 w 114"/>
                            <a:gd name="T85" fmla="*/ 99 h 99"/>
                            <a:gd name="T86" fmla="*/ 70 w 114"/>
                            <a:gd name="T87" fmla="*/ 99 h 99"/>
                            <a:gd name="T88" fmla="*/ 80 w 114"/>
                            <a:gd name="T89" fmla="*/ 94 h 99"/>
                            <a:gd name="T90" fmla="*/ 90 w 114"/>
                            <a:gd name="T91" fmla="*/ 89 h 99"/>
                            <a:gd name="T92" fmla="*/ 100 w 114"/>
                            <a:gd name="T93" fmla="*/ 82 h 99"/>
                            <a:gd name="T94" fmla="*/ 107 w 114"/>
                            <a:gd name="T95" fmla="*/ 74 h 99"/>
                            <a:gd name="T96" fmla="*/ 112 w 114"/>
                            <a:gd name="T97" fmla="*/ 64 h 99"/>
                            <a:gd name="T98" fmla="*/ 114 w 114"/>
                            <a:gd name="T99" fmla="*/ 55 h 99"/>
                            <a:gd name="T100" fmla="*/ 114 w 114"/>
                            <a:gd name="T101" fmla="*/ 42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4" h="99">
                              <a:moveTo>
                                <a:pt x="114" y="42"/>
                              </a:moveTo>
                              <a:lnTo>
                                <a:pt x="114" y="30"/>
                              </a:lnTo>
                              <a:lnTo>
                                <a:pt x="112" y="20"/>
                              </a:lnTo>
                              <a:lnTo>
                                <a:pt x="104" y="10"/>
                              </a:lnTo>
                              <a:lnTo>
                                <a:pt x="97" y="0"/>
                              </a:lnTo>
                              <a:lnTo>
                                <a:pt x="95" y="0"/>
                              </a:lnTo>
                              <a:lnTo>
                                <a:pt x="102" y="10"/>
                              </a:lnTo>
                              <a:lnTo>
                                <a:pt x="109" y="20"/>
                              </a:lnTo>
                              <a:lnTo>
                                <a:pt x="112" y="30"/>
                              </a:lnTo>
                              <a:lnTo>
                                <a:pt x="114" y="42"/>
                              </a:lnTo>
                              <a:lnTo>
                                <a:pt x="112" y="55"/>
                              </a:lnTo>
                              <a:lnTo>
                                <a:pt x="109" y="64"/>
                              </a:lnTo>
                              <a:lnTo>
                                <a:pt x="104" y="74"/>
                              </a:lnTo>
                              <a:lnTo>
                                <a:pt x="97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7"/>
                              </a:lnTo>
                              <a:lnTo>
                                <a:pt x="57" y="97"/>
                              </a:lnTo>
                              <a:lnTo>
                                <a:pt x="47" y="97"/>
                              </a:lnTo>
                              <a:lnTo>
                                <a:pt x="37" y="94"/>
                              </a:lnTo>
                              <a:lnTo>
                                <a:pt x="27" y="89"/>
                              </a:lnTo>
                              <a:lnTo>
                                <a:pt x="20" y="82"/>
                              </a:lnTo>
                              <a:lnTo>
                                <a:pt x="13" y="74"/>
                              </a:lnTo>
                              <a:lnTo>
                                <a:pt x="8" y="64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2"/>
                              </a:lnTo>
                              <a:lnTo>
                                <a:pt x="27" y="89"/>
                              </a:lnTo>
                              <a:lnTo>
                                <a:pt x="35" y="94"/>
                              </a:lnTo>
                              <a:lnTo>
                                <a:pt x="47" y="99"/>
                              </a:lnTo>
                              <a:lnTo>
                                <a:pt x="57" y="99"/>
                              </a:lnTo>
                              <a:lnTo>
                                <a:pt x="70" y="99"/>
                              </a:lnTo>
                              <a:lnTo>
                                <a:pt x="80" y="94"/>
                              </a:lnTo>
                              <a:lnTo>
                                <a:pt x="90" y="89"/>
                              </a:lnTo>
                              <a:lnTo>
                                <a:pt x="100" y="82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4" y="55"/>
                              </a:lnTo>
                              <a:lnTo>
                                <a:pt x="11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90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3" name="Freeform 2255"/>
                      <wps:cNvSpPr>
                        <a:spLocks/>
                      </wps:cNvSpPr>
                      <wps:spPr bwMode="auto">
                        <a:xfrm>
                          <a:off x="356870" y="440690"/>
                          <a:ext cx="70485" cy="62865"/>
                        </a:xfrm>
                        <a:custGeom>
                          <a:avLst/>
                          <a:gdLst>
                            <a:gd name="T0" fmla="*/ 111 w 111"/>
                            <a:gd name="T1" fmla="*/ 42 h 99"/>
                            <a:gd name="T2" fmla="*/ 111 w 111"/>
                            <a:gd name="T3" fmla="*/ 30 h 99"/>
                            <a:gd name="T4" fmla="*/ 106 w 111"/>
                            <a:gd name="T5" fmla="*/ 20 h 99"/>
                            <a:gd name="T6" fmla="*/ 101 w 111"/>
                            <a:gd name="T7" fmla="*/ 10 h 99"/>
                            <a:gd name="T8" fmla="*/ 94 w 111"/>
                            <a:gd name="T9" fmla="*/ 0 h 99"/>
                            <a:gd name="T10" fmla="*/ 92 w 111"/>
                            <a:gd name="T11" fmla="*/ 0 h 99"/>
                            <a:gd name="T12" fmla="*/ 99 w 111"/>
                            <a:gd name="T13" fmla="*/ 10 h 99"/>
                            <a:gd name="T14" fmla="*/ 104 w 111"/>
                            <a:gd name="T15" fmla="*/ 20 h 99"/>
                            <a:gd name="T16" fmla="*/ 109 w 111"/>
                            <a:gd name="T17" fmla="*/ 30 h 99"/>
                            <a:gd name="T18" fmla="*/ 111 w 111"/>
                            <a:gd name="T19" fmla="*/ 42 h 99"/>
                            <a:gd name="T20" fmla="*/ 109 w 111"/>
                            <a:gd name="T21" fmla="*/ 52 h 99"/>
                            <a:gd name="T22" fmla="*/ 106 w 111"/>
                            <a:gd name="T23" fmla="*/ 64 h 99"/>
                            <a:gd name="T24" fmla="*/ 101 w 111"/>
                            <a:gd name="T25" fmla="*/ 72 h 99"/>
                            <a:gd name="T26" fmla="*/ 94 w 111"/>
                            <a:gd name="T27" fmla="*/ 82 h 99"/>
                            <a:gd name="T28" fmla="*/ 87 w 111"/>
                            <a:gd name="T29" fmla="*/ 87 h 99"/>
                            <a:gd name="T30" fmla="*/ 77 w 111"/>
                            <a:gd name="T31" fmla="*/ 92 h 99"/>
                            <a:gd name="T32" fmla="*/ 67 w 111"/>
                            <a:gd name="T33" fmla="*/ 97 h 99"/>
                            <a:gd name="T34" fmla="*/ 54 w 111"/>
                            <a:gd name="T35" fmla="*/ 97 h 99"/>
                            <a:gd name="T36" fmla="*/ 44 w 111"/>
                            <a:gd name="T37" fmla="*/ 97 h 99"/>
                            <a:gd name="T38" fmla="*/ 34 w 111"/>
                            <a:gd name="T39" fmla="*/ 92 h 99"/>
                            <a:gd name="T40" fmla="*/ 24 w 111"/>
                            <a:gd name="T41" fmla="*/ 87 h 99"/>
                            <a:gd name="T42" fmla="*/ 17 w 111"/>
                            <a:gd name="T43" fmla="*/ 82 h 99"/>
                            <a:gd name="T44" fmla="*/ 10 w 111"/>
                            <a:gd name="T45" fmla="*/ 72 h 99"/>
                            <a:gd name="T46" fmla="*/ 5 w 111"/>
                            <a:gd name="T47" fmla="*/ 64 h 99"/>
                            <a:gd name="T48" fmla="*/ 2 w 111"/>
                            <a:gd name="T49" fmla="*/ 52 h 99"/>
                            <a:gd name="T50" fmla="*/ 0 w 111"/>
                            <a:gd name="T51" fmla="*/ 42 h 99"/>
                            <a:gd name="T52" fmla="*/ 2 w 111"/>
                            <a:gd name="T53" fmla="*/ 30 h 99"/>
                            <a:gd name="T54" fmla="*/ 5 w 111"/>
                            <a:gd name="T55" fmla="*/ 20 h 99"/>
                            <a:gd name="T56" fmla="*/ 12 w 111"/>
                            <a:gd name="T57" fmla="*/ 10 h 99"/>
                            <a:gd name="T58" fmla="*/ 19 w 111"/>
                            <a:gd name="T59" fmla="*/ 0 h 99"/>
                            <a:gd name="T60" fmla="*/ 17 w 111"/>
                            <a:gd name="T61" fmla="*/ 0 h 99"/>
                            <a:gd name="T62" fmla="*/ 10 w 111"/>
                            <a:gd name="T63" fmla="*/ 10 h 99"/>
                            <a:gd name="T64" fmla="*/ 5 w 111"/>
                            <a:gd name="T65" fmla="*/ 20 h 99"/>
                            <a:gd name="T66" fmla="*/ 0 w 111"/>
                            <a:gd name="T67" fmla="*/ 30 h 99"/>
                            <a:gd name="T68" fmla="*/ 0 w 111"/>
                            <a:gd name="T69" fmla="*/ 42 h 99"/>
                            <a:gd name="T70" fmla="*/ 0 w 111"/>
                            <a:gd name="T71" fmla="*/ 55 h 99"/>
                            <a:gd name="T72" fmla="*/ 2 w 111"/>
                            <a:gd name="T73" fmla="*/ 64 h 99"/>
                            <a:gd name="T74" fmla="*/ 10 w 111"/>
                            <a:gd name="T75" fmla="*/ 74 h 99"/>
                            <a:gd name="T76" fmla="*/ 15 w 111"/>
                            <a:gd name="T77" fmla="*/ 82 h 99"/>
                            <a:gd name="T78" fmla="*/ 24 w 111"/>
                            <a:gd name="T79" fmla="*/ 89 h 99"/>
                            <a:gd name="T80" fmla="*/ 34 w 111"/>
                            <a:gd name="T81" fmla="*/ 94 h 99"/>
                            <a:gd name="T82" fmla="*/ 44 w 111"/>
                            <a:gd name="T83" fmla="*/ 97 h 99"/>
                            <a:gd name="T84" fmla="*/ 54 w 111"/>
                            <a:gd name="T85" fmla="*/ 99 h 99"/>
                            <a:gd name="T86" fmla="*/ 67 w 111"/>
                            <a:gd name="T87" fmla="*/ 97 h 99"/>
                            <a:gd name="T88" fmla="*/ 77 w 111"/>
                            <a:gd name="T89" fmla="*/ 94 h 99"/>
                            <a:gd name="T90" fmla="*/ 87 w 111"/>
                            <a:gd name="T91" fmla="*/ 89 h 99"/>
                            <a:gd name="T92" fmla="*/ 94 w 111"/>
                            <a:gd name="T93" fmla="*/ 82 h 99"/>
                            <a:gd name="T94" fmla="*/ 101 w 111"/>
                            <a:gd name="T95" fmla="*/ 74 h 99"/>
                            <a:gd name="T96" fmla="*/ 106 w 111"/>
                            <a:gd name="T97" fmla="*/ 64 h 99"/>
                            <a:gd name="T98" fmla="*/ 111 w 111"/>
                            <a:gd name="T99" fmla="*/ 55 h 99"/>
                            <a:gd name="T100" fmla="*/ 111 w 111"/>
                            <a:gd name="T101" fmla="*/ 42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9">
                              <a:moveTo>
                                <a:pt x="111" y="42"/>
                              </a:moveTo>
                              <a:lnTo>
                                <a:pt x="111" y="30"/>
                              </a:lnTo>
                              <a:lnTo>
                                <a:pt x="106" y="20"/>
                              </a:lnTo>
                              <a:lnTo>
                                <a:pt x="101" y="10"/>
                              </a:lnTo>
                              <a:lnTo>
                                <a:pt x="94" y="0"/>
                              </a:lnTo>
                              <a:lnTo>
                                <a:pt x="92" y="0"/>
                              </a:lnTo>
                              <a:lnTo>
                                <a:pt x="99" y="10"/>
                              </a:lnTo>
                              <a:lnTo>
                                <a:pt x="104" y="20"/>
                              </a:lnTo>
                              <a:lnTo>
                                <a:pt x="109" y="30"/>
                              </a:lnTo>
                              <a:lnTo>
                                <a:pt x="111" y="42"/>
                              </a:lnTo>
                              <a:lnTo>
                                <a:pt x="109" y="52"/>
                              </a:lnTo>
                              <a:lnTo>
                                <a:pt x="106" y="64"/>
                              </a:lnTo>
                              <a:lnTo>
                                <a:pt x="101" y="72"/>
                              </a:lnTo>
                              <a:lnTo>
                                <a:pt x="94" y="82"/>
                              </a:lnTo>
                              <a:lnTo>
                                <a:pt x="87" y="87"/>
                              </a:lnTo>
                              <a:lnTo>
                                <a:pt x="77" y="92"/>
                              </a:lnTo>
                              <a:lnTo>
                                <a:pt x="67" y="97"/>
                              </a:lnTo>
                              <a:lnTo>
                                <a:pt x="54" y="97"/>
                              </a:lnTo>
                              <a:lnTo>
                                <a:pt x="44" y="97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82"/>
                              </a:lnTo>
                              <a:lnTo>
                                <a:pt x="10" y="72"/>
                              </a:lnTo>
                              <a:lnTo>
                                <a:pt x="5" y="64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2" y="10"/>
                              </a:lnTo>
                              <a:lnTo>
                                <a:pt x="19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2" y="64"/>
                              </a:lnTo>
                              <a:lnTo>
                                <a:pt x="10" y="74"/>
                              </a:lnTo>
                              <a:lnTo>
                                <a:pt x="15" y="82"/>
                              </a:lnTo>
                              <a:lnTo>
                                <a:pt x="24" y="89"/>
                              </a:lnTo>
                              <a:lnTo>
                                <a:pt x="34" y="94"/>
                              </a:lnTo>
                              <a:lnTo>
                                <a:pt x="44" y="97"/>
                              </a:lnTo>
                              <a:lnTo>
                                <a:pt x="54" y="99"/>
                              </a:lnTo>
                              <a:lnTo>
                                <a:pt x="67" y="97"/>
                              </a:lnTo>
                              <a:lnTo>
                                <a:pt x="77" y="94"/>
                              </a:lnTo>
                              <a:lnTo>
                                <a:pt x="87" y="89"/>
                              </a:lnTo>
                              <a:lnTo>
                                <a:pt x="94" y="82"/>
                              </a:lnTo>
                              <a:lnTo>
                                <a:pt x="101" y="74"/>
                              </a:lnTo>
                              <a:lnTo>
                                <a:pt x="106" y="64"/>
                              </a:lnTo>
                              <a:lnTo>
                                <a:pt x="111" y="55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91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4" name="Freeform 2256"/>
                      <wps:cNvSpPr>
                        <a:spLocks/>
                      </wps:cNvSpPr>
                      <wps:spPr bwMode="auto">
                        <a:xfrm>
                          <a:off x="356870" y="440690"/>
                          <a:ext cx="70485" cy="61595"/>
                        </a:xfrm>
                        <a:custGeom>
                          <a:avLst/>
                          <a:gdLst>
                            <a:gd name="T0" fmla="*/ 111 w 111"/>
                            <a:gd name="T1" fmla="*/ 42 h 97"/>
                            <a:gd name="T2" fmla="*/ 109 w 111"/>
                            <a:gd name="T3" fmla="*/ 30 h 97"/>
                            <a:gd name="T4" fmla="*/ 106 w 111"/>
                            <a:gd name="T5" fmla="*/ 20 h 97"/>
                            <a:gd name="T6" fmla="*/ 99 w 111"/>
                            <a:gd name="T7" fmla="*/ 10 h 97"/>
                            <a:gd name="T8" fmla="*/ 92 w 111"/>
                            <a:gd name="T9" fmla="*/ 0 h 97"/>
                            <a:gd name="T10" fmla="*/ 89 w 111"/>
                            <a:gd name="T11" fmla="*/ 0 h 97"/>
                            <a:gd name="T12" fmla="*/ 99 w 111"/>
                            <a:gd name="T13" fmla="*/ 10 h 97"/>
                            <a:gd name="T14" fmla="*/ 104 w 111"/>
                            <a:gd name="T15" fmla="*/ 20 h 97"/>
                            <a:gd name="T16" fmla="*/ 109 w 111"/>
                            <a:gd name="T17" fmla="*/ 30 h 97"/>
                            <a:gd name="T18" fmla="*/ 109 w 111"/>
                            <a:gd name="T19" fmla="*/ 42 h 97"/>
                            <a:gd name="T20" fmla="*/ 109 w 111"/>
                            <a:gd name="T21" fmla="*/ 52 h 97"/>
                            <a:gd name="T22" fmla="*/ 106 w 111"/>
                            <a:gd name="T23" fmla="*/ 62 h 97"/>
                            <a:gd name="T24" fmla="*/ 101 w 111"/>
                            <a:gd name="T25" fmla="*/ 72 h 97"/>
                            <a:gd name="T26" fmla="*/ 94 w 111"/>
                            <a:gd name="T27" fmla="*/ 79 h 97"/>
                            <a:gd name="T28" fmla="*/ 87 w 111"/>
                            <a:gd name="T29" fmla="*/ 87 h 97"/>
                            <a:gd name="T30" fmla="*/ 77 w 111"/>
                            <a:gd name="T31" fmla="*/ 92 h 97"/>
                            <a:gd name="T32" fmla="*/ 67 w 111"/>
                            <a:gd name="T33" fmla="*/ 94 h 97"/>
                            <a:gd name="T34" fmla="*/ 54 w 111"/>
                            <a:gd name="T35" fmla="*/ 97 h 97"/>
                            <a:gd name="T36" fmla="*/ 44 w 111"/>
                            <a:gd name="T37" fmla="*/ 94 h 97"/>
                            <a:gd name="T38" fmla="*/ 34 w 111"/>
                            <a:gd name="T39" fmla="*/ 92 h 97"/>
                            <a:gd name="T40" fmla="*/ 24 w 111"/>
                            <a:gd name="T41" fmla="*/ 87 h 97"/>
                            <a:gd name="T42" fmla="*/ 17 w 111"/>
                            <a:gd name="T43" fmla="*/ 79 h 97"/>
                            <a:gd name="T44" fmla="*/ 10 w 111"/>
                            <a:gd name="T45" fmla="*/ 72 h 97"/>
                            <a:gd name="T46" fmla="*/ 5 w 111"/>
                            <a:gd name="T47" fmla="*/ 62 h 97"/>
                            <a:gd name="T48" fmla="*/ 2 w 111"/>
                            <a:gd name="T49" fmla="*/ 52 h 97"/>
                            <a:gd name="T50" fmla="*/ 2 w 111"/>
                            <a:gd name="T51" fmla="*/ 42 h 97"/>
                            <a:gd name="T52" fmla="*/ 2 w 111"/>
                            <a:gd name="T53" fmla="*/ 30 h 97"/>
                            <a:gd name="T54" fmla="*/ 7 w 111"/>
                            <a:gd name="T55" fmla="*/ 20 h 97"/>
                            <a:gd name="T56" fmla="*/ 12 w 111"/>
                            <a:gd name="T57" fmla="*/ 10 h 97"/>
                            <a:gd name="T58" fmla="*/ 19 w 111"/>
                            <a:gd name="T59" fmla="*/ 0 h 97"/>
                            <a:gd name="T60" fmla="*/ 17 w 111"/>
                            <a:gd name="T61" fmla="*/ 0 h 97"/>
                            <a:gd name="T62" fmla="*/ 10 w 111"/>
                            <a:gd name="T63" fmla="*/ 10 h 97"/>
                            <a:gd name="T64" fmla="*/ 5 w 111"/>
                            <a:gd name="T65" fmla="*/ 20 h 97"/>
                            <a:gd name="T66" fmla="*/ 0 w 111"/>
                            <a:gd name="T67" fmla="*/ 30 h 97"/>
                            <a:gd name="T68" fmla="*/ 0 w 111"/>
                            <a:gd name="T69" fmla="*/ 42 h 97"/>
                            <a:gd name="T70" fmla="*/ 0 w 111"/>
                            <a:gd name="T71" fmla="*/ 55 h 97"/>
                            <a:gd name="T72" fmla="*/ 5 w 111"/>
                            <a:gd name="T73" fmla="*/ 64 h 97"/>
                            <a:gd name="T74" fmla="*/ 10 w 111"/>
                            <a:gd name="T75" fmla="*/ 74 h 97"/>
                            <a:gd name="T76" fmla="*/ 17 w 111"/>
                            <a:gd name="T77" fmla="*/ 82 h 97"/>
                            <a:gd name="T78" fmla="*/ 24 w 111"/>
                            <a:gd name="T79" fmla="*/ 89 h 97"/>
                            <a:gd name="T80" fmla="*/ 34 w 111"/>
                            <a:gd name="T81" fmla="*/ 94 h 97"/>
                            <a:gd name="T82" fmla="*/ 44 w 111"/>
                            <a:gd name="T83" fmla="*/ 97 h 97"/>
                            <a:gd name="T84" fmla="*/ 54 w 111"/>
                            <a:gd name="T85" fmla="*/ 97 h 97"/>
                            <a:gd name="T86" fmla="*/ 67 w 111"/>
                            <a:gd name="T87" fmla="*/ 97 h 97"/>
                            <a:gd name="T88" fmla="*/ 77 w 111"/>
                            <a:gd name="T89" fmla="*/ 94 h 97"/>
                            <a:gd name="T90" fmla="*/ 87 w 111"/>
                            <a:gd name="T91" fmla="*/ 89 h 97"/>
                            <a:gd name="T92" fmla="*/ 94 w 111"/>
                            <a:gd name="T93" fmla="*/ 82 h 97"/>
                            <a:gd name="T94" fmla="*/ 101 w 111"/>
                            <a:gd name="T95" fmla="*/ 74 h 97"/>
                            <a:gd name="T96" fmla="*/ 106 w 111"/>
                            <a:gd name="T97" fmla="*/ 64 h 97"/>
                            <a:gd name="T98" fmla="*/ 109 w 111"/>
                            <a:gd name="T99" fmla="*/ 55 h 97"/>
                            <a:gd name="T100" fmla="*/ 111 w 111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7">
                              <a:moveTo>
                                <a:pt x="111" y="42"/>
                              </a:moveTo>
                              <a:lnTo>
                                <a:pt x="109" y="30"/>
                              </a:lnTo>
                              <a:lnTo>
                                <a:pt x="106" y="20"/>
                              </a:lnTo>
                              <a:lnTo>
                                <a:pt x="99" y="10"/>
                              </a:lnTo>
                              <a:lnTo>
                                <a:pt x="92" y="0"/>
                              </a:lnTo>
                              <a:lnTo>
                                <a:pt x="89" y="0"/>
                              </a:lnTo>
                              <a:lnTo>
                                <a:pt x="99" y="10"/>
                              </a:lnTo>
                              <a:lnTo>
                                <a:pt x="104" y="20"/>
                              </a:lnTo>
                              <a:lnTo>
                                <a:pt x="109" y="30"/>
                              </a:lnTo>
                              <a:lnTo>
                                <a:pt x="109" y="42"/>
                              </a:lnTo>
                              <a:lnTo>
                                <a:pt x="109" y="52"/>
                              </a:lnTo>
                              <a:lnTo>
                                <a:pt x="106" y="62"/>
                              </a:lnTo>
                              <a:lnTo>
                                <a:pt x="101" y="72"/>
                              </a:lnTo>
                              <a:lnTo>
                                <a:pt x="94" y="79"/>
                              </a:lnTo>
                              <a:lnTo>
                                <a:pt x="87" y="87"/>
                              </a:lnTo>
                              <a:lnTo>
                                <a:pt x="77" y="92"/>
                              </a:lnTo>
                              <a:lnTo>
                                <a:pt x="67" y="94"/>
                              </a:lnTo>
                              <a:lnTo>
                                <a:pt x="54" y="97"/>
                              </a:lnTo>
                              <a:lnTo>
                                <a:pt x="44" y="94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19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7" y="82"/>
                              </a:lnTo>
                              <a:lnTo>
                                <a:pt x="24" y="89"/>
                              </a:lnTo>
                              <a:lnTo>
                                <a:pt x="34" y="94"/>
                              </a:lnTo>
                              <a:lnTo>
                                <a:pt x="44" y="97"/>
                              </a:lnTo>
                              <a:lnTo>
                                <a:pt x="54" y="97"/>
                              </a:lnTo>
                              <a:lnTo>
                                <a:pt x="67" y="97"/>
                              </a:lnTo>
                              <a:lnTo>
                                <a:pt x="77" y="94"/>
                              </a:lnTo>
                              <a:lnTo>
                                <a:pt x="87" y="89"/>
                              </a:lnTo>
                              <a:lnTo>
                                <a:pt x="94" y="82"/>
                              </a:lnTo>
                              <a:lnTo>
                                <a:pt x="101" y="74"/>
                              </a:lnTo>
                              <a:lnTo>
                                <a:pt x="106" y="64"/>
                              </a:lnTo>
                              <a:lnTo>
                                <a:pt x="109" y="55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93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5" name="Freeform 2257"/>
                      <wps:cNvSpPr>
                        <a:spLocks/>
                      </wps:cNvSpPr>
                      <wps:spPr bwMode="auto">
                        <a:xfrm>
                          <a:off x="356870" y="440690"/>
                          <a:ext cx="70485" cy="61595"/>
                        </a:xfrm>
                        <a:custGeom>
                          <a:avLst/>
                          <a:gdLst>
                            <a:gd name="T0" fmla="*/ 111 w 111"/>
                            <a:gd name="T1" fmla="*/ 42 h 97"/>
                            <a:gd name="T2" fmla="*/ 109 w 111"/>
                            <a:gd name="T3" fmla="*/ 30 h 97"/>
                            <a:gd name="T4" fmla="*/ 104 w 111"/>
                            <a:gd name="T5" fmla="*/ 20 h 97"/>
                            <a:gd name="T6" fmla="*/ 99 w 111"/>
                            <a:gd name="T7" fmla="*/ 10 h 97"/>
                            <a:gd name="T8" fmla="*/ 92 w 111"/>
                            <a:gd name="T9" fmla="*/ 0 h 97"/>
                            <a:gd name="T10" fmla="*/ 89 w 111"/>
                            <a:gd name="T11" fmla="*/ 0 h 97"/>
                            <a:gd name="T12" fmla="*/ 97 w 111"/>
                            <a:gd name="T13" fmla="*/ 10 h 97"/>
                            <a:gd name="T14" fmla="*/ 104 w 111"/>
                            <a:gd name="T15" fmla="*/ 20 h 97"/>
                            <a:gd name="T16" fmla="*/ 106 w 111"/>
                            <a:gd name="T17" fmla="*/ 30 h 97"/>
                            <a:gd name="T18" fmla="*/ 109 w 111"/>
                            <a:gd name="T19" fmla="*/ 42 h 97"/>
                            <a:gd name="T20" fmla="*/ 109 w 111"/>
                            <a:gd name="T21" fmla="*/ 52 h 97"/>
                            <a:gd name="T22" fmla="*/ 104 w 111"/>
                            <a:gd name="T23" fmla="*/ 62 h 97"/>
                            <a:gd name="T24" fmla="*/ 99 w 111"/>
                            <a:gd name="T25" fmla="*/ 72 h 97"/>
                            <a:gd name="T26" fmla="*/ 94 w 111"/>
                            <a:gd name="T27" fmla="*/ 79 h 97"/>
                            <a:gd name="T28" fmla="*/ 84 w 111"/>
                            <a:gd name="T29" fmla="*/ 87 h 97"/>
                            <a:gd name="T30" fmla="*/ 77 w 111"/>
                            <a:gd name="T31" fmla="*/ 92 h 97"/>
                            <a:gd name="T32" fmla="*/ 67 w 111"/>
                            <a:gd name="T33" fmla="*/ 94 h 97"/>
                            <a:gd name="T34" fmla="*/ 54 w 111"/>
                            <a:gd name="T35" fmla="*/ 97 h 97"/>
                            <a:gd name="T36" fmla="*/ 44 w 111"/>
                            <a:gd name="T37" fmla="*/ 94 h 97"/>
                            <a:gd name="T38" fmla="*/ 34 w 111"/>
                            <a:gd name="T39" fmla="*/ 92 h 97"/>
                            <a:gd name="T40" fmla="*/ 24 w 111"/>
                            <a:gd name="T41" fmla="*/ 87 h 97"/>
                            <a:gd name="T42" fmla="*/ 17 w 111"/>
                            <a:gd name="T43" fmla="*/ 79 h 97"/>
                            <a:gd name="T44" fmla="*/ 12 w 111"/>
                            <a:gd name="T45" fmla="*/ 72 h 97"/>
                            <a:gd name="T46" fmla="*/ 7 w 111"/>
                            <a:gd name="T47" fmla="*/ 62 h 97"/>
                            <a:gd name="T48" fmla="*/ 2 w 111"/>
                            <a:gd name="T49" fmla="*/ 52 h 97"/>
                            <a:gd name="T50" fmla="*/ 2 w 111"/>
                            <a:gd name="T51" fmla="*/ 42 h 97"/>
                            <a:gd name="T52" fmla="*/ 2 w 111"/>
                            <a:gd name="T53" fmla="*/ 30 h 97"/>
                            <a:gd name="T54" fmla="*/ 7 w 111"/>
                            <a:gd name="T55" fmla="*/ 20 h 97"/>
                            <a:gd name="T56" fmla="*/ 15 w 111"/>
                            <a:gd name="T57" fmla="*/ 10 h 97"/>
                            <a:gd name="T58" fmla="*/ 22 w 111"/>
                            <a:gd name="T59" fmla="*/ 0 h 97"/>
                            <a:gd name="T60" fmla="*/ 19 w 111"/>
                            <a:gd name="T61" fmla="*/ 0 h 97"/>
                            <a:gd name="T62" fmla="*/ 12 w 111"/>
                            <a:gd name="T63" fmla="*/ 10 h 97"/>
                            <a:gd name="T64" fmla="*/ 5 w 111"/>
                            <a:gd name="T65" fmla="*/ 20 h 97"/>
                            <a:gd name="T66" fmla="*/ 2 w 111"/>
                            <a:gd name="T67" fmla="*/ 30 h 97"/>
                            <a:gd name="T68" fmla="*/ 0 w 111"/>
                            <a:gd name="T69" fmla="*/ 42 h 97"/>
                            <a:gd name="T70" fmla="*/ 2 w 111"/>
                            <a:gd name="T71" fmla="*/ 52 h 97"/>
                            <a:gd name="T72" fmla="*/ 5 w 111"/>
                            <a:gd name="T73" fmla="*/ 64 h 97"/>
                            <a:gd name="T74" fmla="*/ 10 w 111"/>
                            <a:gd name="T75" fmla="*/ 72 h 97"/>
                            <a:gd name="T76" fmla="*/ 17 w 111"/>
                            <a:gd name="T77" fmla="*/ 82 h 97"/>
                            <a:gd name="T78" fmla="*/ 24 w 111"/>
                            <a:gd name="T79" fmla="*/ 87 h 97"/>
                            <a:gd name="T80" fmla="*/ 34 w 111"/>
                            <a:gd name="T81" fmla="*/ 92 h 97"/>
                            <a:gd name="T82" fmla="*/ 44 w 111"/>
                            <a:gd name="T83" fmla="*/ 97 h 97"/>
                            <a:gd name="T84" fmla="*/ 54 w 111"/>
                            <a:gd name="T85" fmla="*/ 97 h 97"/>
                            <a:gd name="T86" fmla="*/ 67 w 111"/>
                            <a:gd name="T87" fmla="*/ 97 h 97"/>
                            <a:gd name="T88" fmla="*/ 77 w 111"/>
                            <a:gd name="T89" fmla="*/ 92 h 97"/>
                            <a:gd name="T90" fmla="*/ 87 w 111"/>
                            <a:gd name="T91" fmla="*/ 87 h 97"/>
                            <a:gd name="T92" fmla="*/ 94 w 111"/>
                            <a:gd name="T93" fmla="*/ 82 h 97"/>
                            <a:gd name="T94" fmla="*/ 101 w 111"/>
                            <a:gd name="T95" fmla="*/ 72 h 97"/>
                            <a:gd name="T96" fmla="*/ 106 w 111"/>
                            <a:gd name="T97" fmla="*/ 64 h 97"/>
                            <a:gd name="T98" fmla="*/ 109 w 111"/>
                            <a:gd name="T99" fmla="*/ 52 h 97"/>
                            <a:gd name="T100" fmla="*/ 111 w 111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7">
                              <a:moveTo>
                                <a:pt x="111" y="42"/>
                              </a:moveTo>
                              <a:lnTo>
                                <a:pt x="109" y="30"/>
                              </a:lnTo>
                              <a:lnTo>
                                <a:pt x="104" y="20"/>
                              </a:lnTo>
                              <a:lnTo>
                                <a:pt x="99" y="10"/>
                              </a:lnTo>
                              <a:lnTo>
                                <a:pt x="92" y="0"/>
                              </a:lnTo>
                              <a:lnTo>
                                <a:pt x="89" y="0"/>
                              </a:lnTo>
                              <a:lnTo>
                                <a:pt x="97" y="10"/>
                              </a:lnTo>
                              <a:lnTo>
                                <a:pt x="104" y="20"/>
                              </a:lnTo>
                              <a:lnTo>
                                <a:pt x="106" y="30"/>
                              </a:lnTo>
                              <a:lnTo>
                                <a:pt x="109" y="42"/>
                              </a:lnTo>
                              <a:lnTo>
                                <a:pt x="109" y="52"/>
                              </a:lnTo>
                              <a:lnTo>
                                <a:pt x="104" y="62"/>
                              </a:lnTo>
                              <a:lnTo>
                                <a:pt x="99" y="72"/>
                              </a:lnTo>
                              <a:lnTo>
                                <a:pt x="94" y="79"/>
                              </a:lnTo>
                              <a:lnTo>
                                <a:pt x="84" y="87"/>
                              </a:lnTo>
                              <a:lnTo>
                                <a:pt x="77" y="92"/>
                              </a:lnTo>
                              <a:lnTo>
                                <a:pt x="67" y="94"/>
                              </a:lnTo>
                              <a:lnTo>
                                <a:pt x="54" y="97"/>
                              </a:lnTo>
                              <a:lnTo>
                                <a:pt x="44" y="94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79"/>
                              </a:lnTo>
                              <a:lnTo>
                                <a:pt x="12" y="72"/>
                              </a:lnTo>
                              <a:lnTo>
                                <a:pt x="7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5" y="10"/>
                              </a:lnTo>
                              <a:lnTo>
                                <a:pt x="22" y="0"/>
                              </a:lnTo>
                              <a:lnTo>
                                <a:pt x="19" y="0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4"/>
                              </a:lnTo>
                              <a:lnTo>
                                <a:pt x="10" y="72"/>
                              </a:lnTo>
                              <a:lnTo>
                                <a:pt x="17" y="82"/>
                              </a:lnTo>
                              <a:lnTo>
                                <a:pt x="24" y="87"/>
                              </a:lnTo>
                              <a:lnTo>
                                <a:pt x="34" y="92"/>
                              </a:lnTo>
                              <a:lnTo>
                                <a:pt x="44" y="97"/>
                              </a:lnTo>
                              <a:lnTo>
                                <a:pt x="54" y="97"/>
                              </a:lnTo>
                              <a:lnTo>
                                <a:pt x="67" y="97"/>
                              </a:lnTo>
                              <a:lnTo>
                                <a:pt x="77" y="92"/>
                              </a:lnTo>
                              <a:lnTo>
                                <a:pt x="87" y="87"/>
                              </a:lnTo>
                              <a:lnTo>
                                <a:pt x="94" y="82"/>
                              </a:lnTo>
                              <a:lnTo>
                                <a:pt x="101" y="72"/>
                              </a:lnTo>
                              <a:lnTo>
                                <a:pt x="106" y="64"/>
                              </a:lnTo>
                              <a:lnTo>
                                <a:pt x="109" y="52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94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6" name="Freeform 2258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7945" cy="61595"/>
                        </a:xfrm>
                        <a:custGeom>
                          <a:avLst/>
                          <a:gdLst>
                            <a:gd name="T0" fmla="*/ 107 w 107"/>
                            <a:gd name="T1" fmla="*/ 42 h 97"/>
                            <a:gd name="T2" fmla="*/ 107 w 107"/>
                            <a:gd name="T3" fmla="*/ 30 h 97"/>
                            <a:gd name="T4" fmla="*/ 102 w 107"/>
                            <a:gd name="T5" fmla="*/ 20 h 97"/>
                            <a:gd name="T6" fmla="*/ 97 w 107"/>
                            <a:gd name="T7" fmla="*/ 10 h 97"/>
                            <a:gd name="T8" fmla="*/ 87 w 107"/>
                            <a:gd name="T9" fmla="*/ 0 h 97"/>
                            <a:gd name="T10" fmla="*/ 87 w 107"/>
                            <a:gd name="T11" fmla="*/ 0 h 97"/>
                            <a:gd name="T12" fmla="*/ 95 w 107"/>
                            <a:gd name="T13" fmla="*/ 10 h 97"/>
                            <a:gd name="T14" fmla="*/ 99 w 107"/>
                            <a:gd name="T15" fmla="*/ 20 h 97"/>
                            <a:gd name="T16" fmla="*/ 104 w 107"/>
                            <a:gd name="T17" fmla="*/ 30 h 97"/>
                            <a:gd name="T18" fmla="*/ 107 w 107"/>
                            <a:gd name="T19" fmla="*/ 42 h 97"/>
                            <a:gd name="T20" fmla="*/ 104 w 107"/>
                            <a:gd name="T21" fmla="*/ 52 h 97"/>
                            <a:gd name="T22" fmla="*/ 102 w 107"/>
                            <a:gd name="T23" fmla="*/ 62 h 97"/>
                            <a:gd name="T24" fmla="*/ 97 w 107"/>
                            <a:gd name="T25" fmla="*/ 72 h 97"/>
                            <a:gd name="T26" fmla="*/ 90 w 107"/>
                            <a:gd name="T27" fmla="*/ 79 h 97"/>
                            <a:gd name="T28" fmla="*/ 82 w 107"/>
                            <a:gd name="T29" fmla="*/ 87 h 97"/>
                            <a:gd name="T30" fmla="*/ 75 w 107"/>
                            <a:gd name="T31" fmla="*/ 92 h 97"/>
                            <a:gd name="T32" fmla="*/ 65 w 107"/>
                            <a:gd name="T33" fmla="*/ 94 h 97"/>
                            <a:gd name="T34" fmla="*/ 52 w 107"/>
                            <a:gd name="T35" fmla="*/ 94 h 97"/>
                            <a:gd name="T36" fmla="*/ 42 w 107"/>
                            <a:gd name="T37" fmla="*/ 94 h 97"/>
                            <a:gd name="T38" fmla="*/ 32 w 107"/>
                            <a:gd name="T39" fmla="*/ 92 h 97"/>
                            <a:gd name="T40" fmla="*/ 25 w 107"/>
                            <a:gd name="T41" fmla="*/ 87 h 97"/>
                            <a:gd name="T42" fmla="*/ 15 w 107"/>
                            <a:gd name="T43" fmla="*/ 79 h 97"/>
                            <a:gd name="T44" fmla="*/ 10 w 107"/>
                            <a:gd name="T45" fmla="*/ 72 h 97"/>
                            <a:gd name="T46" fmla="*/ 5 w 107"/>
                            <a:gd name="T47" fmla="*/ 62 h 97"/>
                            <a:gd name="T48" fmla="*/ 3 w 107"/>
                            <a:gd name="T49" fmla="*/ 52 h 97"/>
                            <a:gd name="T50" fmla="*/ 0 w 107"/>
                            <a:gd name="T51" fmla="*/ 42 h 97"/>
                            <a:gd name="T52" fmla="*/ 3 w 107"/>
                            <a:gd name="T53" fmla="*/ 30 h 97"/>
                            <a:gd name="T54" fmla="*/ 5 w 107"/>
                            <a:gd name="T55" fmla="*/ 20 h 97"/>
                            <a:gd name="T56" fmla="*/ 13 w 107"/>
                            <a:gd name="T57" fmla="*/ 10 h 97"/>
                            <a:gd name="T58" fmla="*/ 20 w 107"/>
                            <a:gd name="T59" fmla="*/ 0 h 97"/>
                            <a:gd name="T60" fmla="*/ 17 w 107"/>
                            <a:gd name="T61" fmla="*/ 0 h 97"/>
                            <a:gd name="T62" fmla="*/ 10 w 107"/>
                            <a:gd name="T63" fmla="*/ 10 h 97"/>
                            <a:gd name="T64" fmla="*/ 5 w 107"/>
                            <a:gd name="T65" fmla="*/ 20 h 97"/>
                            <a:gd name="T66" fmla="*/ 0 w 107"/>
                            <a:gd name="T67" fmla="*/ 30 h 97"/>
                            <a:gd name="T68" fmla="*/ 0 w 107"/>
                            <a:gd name="T69" fmla="*/ 42 h 97"/>
                            <a:gd name="T70" fmla="*/ 0 w 107"/>
                            <a:gd name="T71" fmla="*/ 52 h 97"/>
                            <a:gd name="T72" fmla="*/ 3 w 107"/>
                            <a:gd name="T73" fmla="*/ 62 h 97"/>
                            <a:gd name="T74" fmla="*/ 8 w 107"/>
                            <a:gd name="T75" fmla="*/ 72 h 97"/>
                            <a:gd name="T76" fmla="*/ 15 w 107"/>
                            <a:gd name="T77" fmla="*/ 79 h 97"/>
                            <a:gd name="T78" fmla="*/ 22 w 107"/>
                            <a:gd name="T79" fmla="*/ 87 h 97"/>
                            <a:gd name="T80" fmla="*/ 32 w 107"/>
                            <a:gd name="T81" fmla="*/ 92 h 97"/>
                            <a:gd name="T82" fmla="*/ 42 w 107"/>
                            <a:gd name="T83" fmla="*/ 94 h 97"/>
                            <a:gd name="T84" fmla="*/ 52 w 107"/>
                            <a:gd name="T85" fmla="*/ 97 h 97"/>
                            <a:gd name="T86" fmla="*/ 65 w 107"/>
                            <a:gd name="T87" fmla="*/ 94 h 97"/>
                            <a:gd name="T88" fmla="*/ 75 w 107"/>
                            <a:gd name="T89" fmla="*/ 92 h 97"/>
                            <a:gd name="T90" fmla="*/ 85 w 107"/>
                            <a:gd name="T91" fmla="*/ 87 h 97"/>
                            <a:gd name="T92" fmla="*/ 92 w 107"/>
                            <a:gd name="T93" fmla="*/ 79 h 97"/>
                            <a:gd name="T94" fmla="*/ 99 w 107"/>
                            <a:gd name="T95" fmla="*/ 72 h 97"/>
                            <a:gd name="T96" fmla="*/ 104 w 107"/>
                            <a:gd name="T97" fmla="*/ 62 h 97"/>
                            <a:gd name="T98" fmla="*/ 107 w 107"/>
                            <a:gd name="T99" fmla="*/ 52 h 97"/>
                            <a:gd name="T100" fmla="*/ 107 w 107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7">
                              <a:moveTo>
                                <a:pt x="107" y="42"/>
                              </a:moveTo>
                              <a:lnTo>
                                <a:pt x="107" y="30"/>
                              </a:lnTo>
                              <a:lnTo>
                                <a:pt x="102" y="20"/>
                              </a:lnTo>
                              <a:lnTo>
                                <a:pt x="97" y="10"/>
                              </a:lnTo>
                              <a:lnTo>
                                <a:pt x="87" y="0"/>
                              </a:lnTo>
                              <a:lnTo>
                                <a:pt x="95" y="10"/>
                              </a:lnTo>
                              <a:lnTo>
                                <a:pt x="99" y="20"/>
                              </a:lnTo>
                              <a:lnTo>
                                <a:pt x="104" y="30"/>
                              </a:lnTo>
                              <a:lnTo>
                                <a:pt x="107" y="42"/>
                              </a:lnTo>
                              <a:lnTo>
                                <a:pt x="104" y="52"/>
                              </a:lnTo>
                              <a:lnTo>
                                <a:pt x="102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7"/>
                              </a:lnTo>
                              <a:lnTo>
                                <a:pt x="75" y="92"/>
                              </a:lnTo>
                              <a:lnTo>
                                <a:pt x="65" y="94"/>
                              </a:lnTo>
                              <a:lnTo>
                                <a:pt x="52" y="94"/>
                              </a:lnTo>
                              <a:lnTo>
                                <a:pt x="42" y="94"/>
                              </a:lnTo>
                              <a:lnTo>
                                <a:pt x="32" y="92"/>
                              </a:lnTo>
                              <a:lnTo>
                                <a:pt x="25" y="87"/>
                              </a:lnTo>
                              <a:lnTo>
                                <a:pt x="15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72"/>
                              </a:lnTo>
                              <a:lnTo>
                                <a:pt x="15" y="79"/>
                              </a:lnTo>
                              <a:lnTo>
                                <a:pt x="22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7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5" y="87"/>
                              </a:lnTo>
                              <a:lnTo>
                                <a:pt x="92" y="79"/>
                              </a:lnTo>
                              <a:lnTo>
                                <a:pt x="99" y="72"/>
                              </a:lnTo>
                              <a:lnTo>
                                <a:pt x="104" y="62"/>
                              </a:lnTo>
                              <a:lnTo>
                                <a:pt x="107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96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7" name="Freeform 2259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7945" cy="61595"/>
                        </a:xfrm>
                        <a:custGeom>
                          <a:avLst/>
                          <a:gdLst>
                            <a:gd name="T0" fmla="*/ 107 w 107"/>
                            <a:gd name="T1" fmla="*/ 42 h 97"/>
                            <a:gd name="T2" fmla="*/ 104 w 107"/>
                            <a:gd name="T3" fmla="*/ 30 h 97"/>
                            <a:gd name="T4" fmla="*/ 102 w 107"/>
                            <a:gd name="T5" fmla="*/ 20 h 97"/>
                            <a:gd name="T6" fmla="*/ 95 w 107"/>
                            <a:gd name="T7" fmla="*/ 10 h 97"/>
                            <a:gd name="T8" fmla="*/ 87 w 107"/>
                            <a:gd name="T9" fmla="*/ 0 h 97"/>
                            <a:gd name="T10" fmla="*/ 85 w 107"/>
                            <a:gd name="T11" fmla="*/ 0 h 97"/>
                            <a:gd name="T12" fmla="*/ 92 w 107"/>
                            <a:gd name="T13" fmla="*/ 10 h 97"/>
                            <a:gd name="T14" fmla="*/ 99 w 107"/>
                            <a:gd name="T15" fmla="*/ 17 h 97"/>
                            <a:gd name="T16" fmla="*/ 104 w 107"/>
                            <a:gd name="T17" fmla="*/ 30 h 97"/>
                            <a:gd name="T18" fmla="*/ 104 w 107"/>
                            <a:gd name="T19" fmla="*/ 42 h 97"/>
                            <a:gd name="T20" fmla="*/ 104 w 107"/>
                            <a:gd name="T21" fmla="*/ 52 h 97"/>
                            <a:gd name="T22" fmla="*/ 102 w 107"/>
                            <a:gd name="T23" fmla="*/ 62 h 97"/>
                            <a:gd name="T24" fmla="*/ 97 w 107"/>
                            <a:gd name="T25" fmla="*/ 72 h 97"/>
                            <a:gd name="T26" fmla="*/ 90 w 107"/>
                            <a:gd name="T27" fmla="*/ 79 h 97"/>
                            <a:gd name="T28" fmla="*/ 82 w 107"/>
                            <a:gd name="T29" fmla="*/ 84 h 97"/>
                            <a:gd name="T30" fmla="*/ 75 w 107"/>
                            <a:gd name="T31" fmla="*/ 89 h 97"/>
                            <a:gd name="T32" fmla="*/ 65 w 107"/>
                            <a:gd name="T33" fmla="*/ 94 h 97"/>
                            <a:gd name="T34" fmla="*/ 52 w 107"/>
                            <a:gd name="T35" fmla="*/ 94 h 97"/>
                            <a:gd name="T36" fmla="*/ 42 w 107"/>
                            <a:gd name="T37" fmla="*/ 94 h 97"/>
                            <a:gd name="T38" fmla="*/ 32 w 107"/>
                            <a:gd name="T39" fmla="*/ 89 h 97"/>
                            <a:gd name="T40" fmla="*/ 25 w 107"/>
                            <a:gd name="T41" fmla="*/ 84 h 97"/>
                            <a:gd name="T42" fmla="*/ 17 w 107"/>
                            <a:gd name="T43" fmla="*/ 79 h 97"/>
                            <a:gd name="T44" fmla="*/ 10 w 107"/>
                            <a:gd name="T45" fmla="*/ 72 h 97"/>
                            <a:gd name="T46" fmla="*/ 5 w 107"/>
                            <a:gd name="T47" fmla="*/ 62 h 97"/>
                            <a:gd name="T48" fmla="*/ 3 w 107"/>
                            <a:gd name="T49" fmla="*/ 52 h 97"/>
                            <a:gd name="T50" fmla="*/ 0 w 107"/>
                            <a:gd name="T51" fmla="*/ 42 h 97"/>
                            <a:gd name="T52" fmla="*/ 3 w 107"/>
                            <a:gd name="T53" fmla="*/ 30 h 97"/>
                            <a:gd name="T54" fmla="*/ 8 w 107"/>
                            <a:gd name="T55" fmla="*/ 17 h 97"/>
                            <a:gd name="T56" fmla="*/ 13 w 107"/>
                            <a:gd name="T57" fmla="*/ 10 h 97"/>
                            <a:gd name="T58" fmla="*/ 22 w 107"/>
                            <a:gd name="T59" fmla="*/ 0 h 97"/>
                            <a:gd name="T60" fmla="*/ 20 w 107"/>
                            <a:gd name="T61" fmla="*/ 0 h 97"/>
                            <a:gd name="T62" fmla="*/ 13 w 107"/>
                            <a:gd name="T63" fmla="*/ 10 h 97"/>
                            <a:gd name="T64" fmla="*/ 5 w 107"/>
                            <a:gd name="T65" fmla="*/ 20 h 97"/>
                            <a:gd name="T66" fmla="*/ 0 w 107"/>
                            <a:gd name="T67" fmla="*/ 30 h 97"/>
                            <a:gd name="T68" fmla="*/ 0 w 107"/>
                            <a:gd name="T69" fmla="*/ 42 h 97"/>
                            <a:gd name="T70" fmla="*/ 0 w 107"/>
                            <a:gd name="T71" fmla="*/ 52 h 97"/>
                            <a:gd name="T72" fmla="*/ 5 w 107"/>
                            <a:gd name="T73" fmla="*/ 62 h 97"/>
                            <a:gd name="T74" fmla="*/ 10 w 107"/>
                            <a:gd name="T75" fmla="*/ 72 h 97"/>
                            <a:gd name="T76" fmla="*/ 15 w 107"/>
                            <a:gd name="T77" fmla="*/ 79 h 97"/>
                            <a:gd name="T78" fmla="*/ 22 w 107"/>
                            <a:gd name="T79" fmla="*/ 87 h 97"/>
                            <a:gd name="T80" fmla="*/ 32 w 107"/>
                            <a:gd name="T81" fmla="*/ 92 h 97"/>
                            <a:gd name="T82" fmla="*/ 42 w 107"/>
                            <a:gd name="T83" fmla="*/ 94 h 97"/>
                            <a:gd name="T84" fmla="*/ 52 w 107"/>
                            <a:gd name="T85" fmla="*/ 97 h 97"/>
                            <a:gd name="T86" fmla="*/ 65 w 107"/>
                            <a:gd name="T87" fmla="*/ 94 h 97"/>
                            <a:gd name="T88" fmla="*/ 75 w 107"/>
                            <a:gd name="T89" fmla="*/ 92 h 97"/>
                            <a:gd name="T90" fmla="*/ 82 w 107"/>
                            <a:gd name="T91" fmla="*/ 87 h 97"/>
                            <a:gd name="T92" fmla="*/ 92 w 107"/>
                            <a:gd name="T93" fmla="*/ 79 h 97"/>
                            <a:gd name="T94" fmla="*/ 97 w 107"/>
                            <a:gd name="T95" fmla="*/ 72 h 97"/>
                            <a:gd name="T96" fmla="*/ 102 w 107"/>
                            <a:gd name="T97" fmla="*/ 62 h 97"/>
                            <a:gd name="T98" fmla="*/ 107 w 107"/>
                            <a:gd name="T99" fmla="*/ 52 h 97"/>
                            <a:gd name="T100" fmla="*/ 107 w 107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7">
                              <a:moveTo>
                                <a:pt x="107" y="42"/>
                              </a:moveTo>
                              <a:lnTo>
                                <a:pt x="104" y="30"/>
                              </a:lnTo>
                              <a:lnTo>
                                <a:pt x="102" y="20"/>
                              </a:lnTo>
                              <a:lnTo>
                                <a:pt x="95" y="10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92" y="10"/>
                              </a:lnTo>
                              <a:lnTo>
                                <a:pt x="99" y="17"/>
                              </a:lnTo>
                              <a:lnTo>
                                <a:pt x="104" y="30"/>
                              </a:lnTo>
                              <a:lnTo>
                                <a:pt x="104" y="42"/>
                              </a:lnTo>
                              <a:lnTo>
                                <a:pt x="104" y="52"/>
                              </a:lnTo>
                              <a:lnTo>
                                <a:pt x="102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4"/>
                              </a:lnTo>
                              <a:lnTo>
                                <a:pt x="75" y="89"/>
                              </a:lnTo>
                              <a:lnTo>
                                <a:pt x="65" y="94"/>
                              </a:lnTo>
                              <a:lnTo>
                                <a:pt x="52" y="94"/>
                              </a:lnTo>
                              <a:lnTo>
                                <a:pt x="42" y="94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3" y="10"/>
                              </a:lnTo>
                              <a:lnTo>
                                <a:pt x="22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5" y="79"/>
                              </a:lnTo>
                              <a:lnTo>
                                <a:pt x="22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7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2" y="87"/>
                              </a:lnTo>
                              <a:lnTo>
                                <a:pt x="92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7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97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8" name="Freeform 2260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7945" cy="59690"/>
                        </a:xfrm>
                        <a:custGeom>
                          <a:avLst/>
                          <a:gdLst>
                            <a:gd name="T0" fmla="*/ 107 w 107"/>
                            <a:gd name="T1" fmla="*/ 42 h 94"/>
                            <a:gd name="T2" fmla="*/ 104 w 107"/>
                            <a:gd name="T3" fmla="*/ 30 h 94"/>
                            <a:gd name="T4" fmla="*/ 99 w 107"/>
                            <a:gd name="T5" fmla="*/ 20 h 94"/>
                            <a:gd name="T6" fmla="*/ 95 w 107"/>
                            <a:gd name="T7" fmla="*/ 10 h 94"/>
                            <a:gd name="T8" fmla="*/ 87 w 107"/>
                            <a:gd name="T9" fmla="*/ 0 h 94"/>
                            <a:gd name="T10" fmla="*/ 85 w 107"/>
                            <a:gd name="T11" fmla="*/ 0 h 94"/>
                            <a:gd name="T12" fmla="*/ 92 w 107"/>
                            <a:gd name="T13" fmla="*/ 7 h 94"/>
                            <a:gd name="T14" fmla="*/ 99 w 107"/>
                            <a:gd name="T15" fmla="*/ 17 h 94"/>
                            <a:gd name="T16" fmla="*/ 102 w 107"/>
                            <a:gd name="T17" fmla="*/ 30 h 94"/>
                            <a:gd name="T18" fmla="*/ 104 w 107"/>
                            <a:gd name="T19" fmla="*/ 42 h 94"/>
                            <a:gd name="T20" fmla="*/ 104 w 107"/>
                            <a:gd name="T21" fmla="*/ 52 h 94"/>
                            <a:gd name="T22" fmla="*/ 99 w 107"/>
                            <a:gd name="T23" fmla="*/ 62 h 94"/>
                            <a:gd name="T24" fmla="*/ 97 w 107"/>
                            <a:gd name="T25" fmla="*/ 72 h 94"/>
                            <a:gd name="T26" fmla="*/ 90 w 107"/>
                            <a:gd name="T27" fmla="*/ 79 h 94"/>
                            <a:gd name="T28" fmla="*/ 82 w 107"/>
                            <a:gd name="T29" fmla="*/ 84 h 94"/>
                            <a:gd name="T30" fmla="*/ 72 w 107"/>
                            <a:gd name="T31" fmla="*/ 89 h 94"/>
                            <a:gd name="T32" fmla="*/ 65 w 107"/>
                            <a:gd name="T33" fmla="*/ 92 h 94"/>
                            <a:gd name="T34" fmla="*/ 52 w 107"/>
                            <a:gd name="T35" fmla="*/ 94 h 94"/>
                            <a:gd name="T36" fmla="*/ 42 w 107"/>
                            <a:gd name="T37" fmla="*/ 92 h 94"/>
                            <a:gd name="T38" fmla="*/ 32 w 107"/>
                            <a:gd name="T39" fmla="*/ 89 h 94"/>
                            <a:gd name="T40" fmla="*/ 25 w 107"/>
                            <a:gd name="T41" fmla="*/ 84 h 94"/>
                            <a:gd name="T42" fmla="*/ 17 w 107"/>
                            <a:gd name="T43" fmla="*/ 79 h 94"/>
                            <a:gd name="T44" fmla="*/ 10 w 107"/>
                            <a:gd name="T45" fmla="*/ 72 h 94"/>
                            <a:gd name="T46" fmla="*/ 5 w 107"/>
                            <a:gd name="T47" fmla="*/ 62 h 94"/>
                            <a:gd name="T48" fmla="*/ 3 w 107"/>
                            <a:gd name="T49" fmla="*/ 52 h 94"/>
                            <a:gd name="T50" fmla="*/ 3 w 107"/>
                            <a:gd name="T51" fmla="*/ 42 h 94"/>
                            <a:gd name="T52" fmla="*/ 3 w 107"/>
                            <a:gd name="T53" fmla="*/ 30 h 94"/>
                            <a:gd name="T54" fmla="*/ 8 w 107"/>
                            <a:gd name="T55" fmla="*/ 17 h 94"/>
                            <a:gd name="T56" fmla="*/ 15 w 107"/>
                            <a:gd name="T57" fmla="*/ 7 h 94"/>
                            <a:gd name="T58" fmla="*/ 22 w 107"/>
                            <a:gd name="T59" fmla="*/ 0 h 94"/>
                            <a:gd name="T60" fmla="*/ 20 w 107"/>
                            <a:gd name="T61" fmla="*/ 0 h 94"/>
                            <a:gd name="T62" fmla="*/ 13 w 107"/>
                            <a:gd name="T63" fmla="*/ 10 h 94"/>
                            <a:gd name="T64" fmla="*/ 5 w 107"/>
                            <a:gd name="T65" fmla="*/ 20 h 94"/>
                            <a:gd name="T66" fmla="*/ 3 w 107"/>
                            <a:gd name="T67" fmla="*/ 30 h 94"/>
                            <a:gd name="T68" fmla="*/ 0 w 107"/>
                            <a:gd name="T69" fmla="*/ 42 h 94"/>
                            <a:gd name="T70" fmla="*/ 3 w 107"/>
                            <a:gd name="T71" fmla="*/ 52 h 94"/>
                            <a:gd name="T72" fmla="*/ 5 w 107"/>
                            <a:gd name="T73" fmla="*/ 62 h 94"/>
                            <a:gd name="T74" fmla="*/ 10 w 107"/>
                            <a:gd name="T75" fmla="*/ 72 h 94"/>
                            <a:gd name="T76" fmla="*/ 15 w 107"/>
                            <a:gd name="T77" fmla="*/ 79 h 94"/>
                            <a:gd name="T78" fmla="*/ 25 w 107"/>
                            <a:gd name="T79" fmla="*/ 87 h 94"/>
                            <a:gd name="T80" fmla="*/ 32 w 107"/>
                            <a:gd name="T81" fmla="*/ 92 h 94"/>
                            <a:gd name="T82" fmla="*/ 42 w 107"/>
                            <a:gd name="T83" fmla="*/ 94 h 94"/>
                            <a:gd name="T84" fmla="*/ 52 w 107"/>
                            <a:gd name="T85" fmla="*/ 94 h 94"/>
                            <a:gd name="T86" fmla="*/ 65 w 107"/>
                            <a:gd name="T87" fmla="*/ 94 h 94"/>
                            <a:gd name="T88" fmla="*/ 75 w 107"/>
                            <a:gd name="T89" fmla="*/ 92 h 94"/>
                            <a:gd name="T90" fmla="*/ 82 w 107"/>
                            <a:gd name="T91" fmla="*/ 87 h 94"/>
                            <a:gd name="T92" fmla="*/ 90 w 107"/>
                            <a:gd name="T93" fmla="*/ 79 h 94"/>
                            <a:gd name="T94" fmla="*/ 97 w 107"/>
                            <a:gd name="T95" fmla="*/ 72 h 94"/>
                            <a:gd name="T96" fmla="*/ 102 w 107"/>
                            <a:gd name="T97" fmla="*/ 62 h 94"/>
                            <a:gd name="T98" fmla="*/ 104 w 107"/>
                            <a:gd name="T99" fmla="*/ 52 h 94"/>
                            <a:gd name="T100" fmla="*/ 107 w 107"/>
                            <a:gd name="T101" fmla="*/ 4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4">
                              <a:moveTo>
                                <a:pt x="107" y="42"/>
                              </a:moveTo>
                              <a:lnTo>
                                <a:pt x="104" y="30"/>
                              </a:lnTo>
                              <a:lnTo>
                                <a:pt x="99" y="20"/>
                              </a:lnTo>
                              <a:lnTo>
                                <a:pt x="95" y="10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92" y="7"/>
                              </a:lnTo>
                              <a:lnTo>
                                <a:pt x="99" y="17"/>
                              </a:lnTo>
                              <a:lnTo>
                                <a:pt x="102" y="30"/>
                              </a:lnTo>
                              <a:lnTo>
                                <a:pt x="104" y="42"/>
                              </a:lnTo>
                              <a:lnTo>
                                <a:pt x="104" y="52"/>
                              </a:lnTo>
                              <a:lnTo>
                                <a:pt x="99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4"/>
                              </a:lnTo>
                              <a:lnTo>
                                <a:pt x="72" y="89"/>
                              </a:lnTo>
                              <a:lnTo>
                                <a:pt x="65" y="92"/>
                              </a:lnTo>
                              <a:lnTo>
                                <a:pt x="52" y="94"/>
                              </a:lnTo>
                              <a:lnTo>
                                <a:pt x="42" y="92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2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5" y="79"/>
                              </a:lnTo>
                              <a:lnTo>
                                <a:pt x="25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4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2" y="87"/>
                              </a:lnTo>
                              <a:lnTo>
                                <a:pt x="90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4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98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9" name="Freeform 2261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6040" cy="59690"/>
                        </a:xfrm>
                        <a:custGeom>
                          <a:avLst/>
                          <a:gdLst>
                            <a:gd name="T0" fmla="*/ 104 w 104"/>
                            <a:gd name="T1" fmla="*/ 42 h 94"/>
                            <a:gd name="T2" fmla="*/ 104 w 104"/>
                            <a:gd name="T3" fmla="*/ 30 h 94"/>
                            <a:gd name="T4" fmla="*/ 99 w 104"/>
                            <a:gd name="T5" fmla="*/ 17 h 94"/>
                            <a:gd name="T6" fmla="*/ 92 w 104"/>
                            <a:gd name="T7" fmla="*/ 10 h 94"/>
                            <a:gd name="T8" fmla="*/ 85 w 104"/>
                            <a:gd name="T9" fmla="*/ 0 h 94"/>
                            <a:gd name="T10" fmla="*/ 82 w 104"/>
                            <a:gd name="T11" fmla="*/ 0 h 94"/>
                            <a:gd name="T12" fmla="*/ 92 w 104"/>
                            <a:gd name="T13" fmla="*/ 7 h 94"/>
                            <a:gd name="T14" fmla="*/ 97 w 104"/>
                            <a:gd name="T15" fmla="*/ 17 h 94"/>
                            <a:gd name="T16" fmla="*/ 102 w 104"/>
                            <a:gd name="T17" fmla="*/ 30 h 94"/>
                            <a:gd name="T18" fmla="*/ 104 w 104"/>
                            <a:gd name="T19" fmla="*/ 42 h 94"/>
                            <a:gd name="T20" fmla="*/ 102 w 104"/>
                            <a:gd name="T21" fmla="*/ 52 h 94"/>
                            <a:gd name="T22" fmla="*/ 99 w 104"/>
                            <a:gd name="T23" fmla="*/ 62 h 94"/>
                            <a:gd name="T24" fmla="*/ 95 w 104"/>
                            <a:gd name="T25" fmla="*/ 69 h 94"/>
                            <a:gd name="T26" fmla="*/ 90 w 104"/>
                            <a:gd name="T27" fmla="*/ 77 h 94"/>
                            <a:gd name="T28" fmla="*/ 82 w 104"/>
                            <a:gd name="T29" fmla="*/ 84 h 94"/>
                            <a:gd name="T30" fmla="*/ 72 w 104"/>
                            <a:gd name="T31" fmla="*/ 89 h 94"/>
                            <a:gd name="T32" fmla="*/ 65 w 104"/>
                            <a:gd name="T33" fmla="*/ 92 h 94"/>
                            <a:gd name="T34" fmla="*/ 52 w 104"/>
                            <a:gd name="T35" fmla="*/ 92 h 94"/>
                            <a:gd name="T36" fmla="*/ 42 w 104"/>
                            <a:gd name="T37" fmla="*/ 92 h 94"/>
                            <a:gd name="T38" fmla="*/ 32 w 104"/>
                            <a:gd name="T39" fmla="*/ 89 h 94"/>
                            <a:gd name="T40" fmla="*/ 25 w 104"/>
                            <a:gd name="T41" fmla="*/ 84 h 94"/>
                            <a:gd name="T42" fmla="*/ 17 w 104"/>
                            <a:gd name="T43" fmla="*/ 77 h 94"/>
                            <a:gd name="T44" fmla="*/ 13 w 104"/>
                            <a:gd name="T45" fmla="*/ 69 h 94"/>
                            <a:gd name="T46" fmla="*/ 8 w 104"/>
                            <a:gd name="T47" fmla="*/ 62 h 94"/>
                            <a:gd name="T48" fmla="*/ 3 w 104"/>
                            <a:gd name="T49" fmla="*/ 52 h 94"/>
                            <a:gd name="T50" fmla="*/ 3 w 104"/>
                            <a:gd name="T51" fmla="*/ 42 h 94"/>
                            <a:gd name="T52" fmla="*/ 5 w 104"/>
                            <a:gd name="T53" fmla="*/ 30 h 94"/>
                            <a:gd name="T54" fmla="*/ 8 w 104"/>
                            <a:gd name="T55" fmla="*/ 17 h 94"/>
                            <a:gd name="T56" fmla="*/ 15 w 104"/>
                            <a:gd name="T57" fmla="*/ 7 h 94"/>
                            <a:gd name="T58" fmla="*/ 25 w 104"/>
                            <a:gd name="T59" fmla="*/ 0 h 94"/>
                            <a:gd name="T60" fmla="*/ 22 w 104"/>
                            <a:gd name="T61" fmla="*/ 0 h 94"/>
                            <a:gd name="T62" fmla="*/ 13 w 104"/>
                            <a:gd name="T63" fmla="*/ 10 h 94"/>
                            <a:gd name="T64" fmla="*/ 8 w 104"/>
                            <a:gd name="T65" fmla="*/ 17 h 94"/>
                            <a:gd name="T66" fmla="*/ 3 w 104"/>
                            <a:gd name="T67" fmla="*/ 30 h 94"/>
                            <a:gd name="T68" fmla="*/ 0 w 104"/>
                            <a:gd name="T69" fmla="*/ 42 h 94"/>
                            <a:gd name="T70" fmla="*/ 3 w 104"/>
                            <a:gd name="T71" fmla="*/ 52 h 94"/>
                            <a:gd name="T72" fmla="*/ 5 w 104"/>
                            <a:gd name="T73" fmla="*/ 62 h 94"/>
                            <a:gd name="T74" fmla="*/ 10 w 104"/>
                            <a:gd name="T75" fmla="*/ 72 h 94"/>
                            <a:gd name="T76" fmla="*/ 17 w 104"/>
                            <a:gd name="T77" fmla="*/ 79 h 94"/>
                            <a:gd name="T78" fmla="*/ 25 w 104"/>
                            <a:gd name="T79" fmla="*/ 84 h 94"/>
                            <a:gd name="T80" fmla="*/ 32 w 104"/>
                            <a:gd name="T81" fmla="*/ 89 h 94"/>
                            <a:gd name="T82" fmla="*/ 42 w 104"/>
                            <a:gd name="T83" fmla="*/ 94 h 94"/>
                            <a:gd name="T84" fmla="*/ 52 w 104"/>
                            <a:gd name="T85" fmla="*/ 94 h 94"/>
                            <a:gd name="T86" fmla="*/ 65 w 104"/>
                            <a:gd name="T87" fmla="*/ 94 h 94"/>
                            <a:gd name="T88" fmla="*/ 75 w 104"/>
                            <a:gd name="T89" fmla="*/ 89 h 94"/>
                            <a:gd name="T90" fmla="*/ 82 w 104"/>
                            <a:gd name="T91" fmla="*/ 84 h 94"/>
                            <a:gd name="T92" fmla="*/ 90 w 104"/>
                            <a:gd name="T93" fmla="*/ 79 h 94"/>
                            <a:gd name="T94" fmla="*/ 97 w 104"/>
                            <a:gd name="T95" fmla="*/ 72 h 94"/>
                            <a:gd name="T96" fmla="*/ 102 w 104"/>
                            <a:gd name="T97" fmla="*/ 62 h 94"/>
                            <a:gd name="T98" fmla="*/ 104 w 104"/>
                            <a:gd name="T99" fmla="*/ 52 h 94"/>
                            <a:gd name="T100" fmla="*/ 104 w 104"/>
                            <a:gd name="T101" fmla="*/ 4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4" h="94">
                              <a:moveTo>
                                <a:pt x="104" y="42"/>
                              </a:moveTo>
                              <a:lnTo>
                                <a:pt x="104" y="30"/>
                              </a:lnTo>
                              <a:lnTo>
                                <a:pt x="99" y="17"/>
                              </a:lnTo>
                              <a:lnTo>
                                <a:pt x="92" y="10"/>
                              </a:lnTo>
                              <a:lnTo>
                                <a:pt x="85" y="0"/>
                              </a:lnTo>
                              <a:lnTo>
                                <a:pt x="82" y="0"/>
                              </a:lnTo>
                              <a:lnTo>
                                <a:pt x="92" y="7"/>
                              </a:lnTo>
                              <a:lnTo>
                                <a:pt x="97" y="17"/>
                              </a:lnTo>
                              <a:lnTo>
                                <a:pt x="102" y="30"/>
                              </a:lnTo>
                              <a:lnTo>
                                <a:pt x="104" y="42"/>
                              </a:lnTo>
                              <a:lnTo>
                                <a:pt x="102" y="52"/>
                              </a:lnTo>
                              <a:lnTo>
                                <a:pt x="99" y="62"/>
                              </a:lnTo>
                              <a:lnTo>
                                <a:pt x="95" y="69"/>
                              </a:lnTo>
                              <a:lnTo>
                                <a:pt x="90" y="77"/>
                              </a:lnTo>
                              <a:lnTo>
                                <a:pt x="82" y="84"/>
                              </a:lnTo>
                              <a:lnTo>
                                <a:pt x="72" y="89"/>
                              </a:lnTo>
                              <a:lnTo>
                                <a:pt x="65" y="92"/>
                              </a:lnTo>
                              <a:lnTo>
                                <a:pt x="52" y="92"/>
                              </a:lnTo>
                              <a:lnTo>
                                <a:pt x="42" y="92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7"/>
                              </a:lnTo>
                              <a:lnTo>
                                <a:pt x="13" y="69"/>
                              </a:lnTo>
                              <a:lnTo>
                                <a:pt x="8" y="62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5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13" y="10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7" y="79"/>
                              </a:lnTo>
                              <a:lnTo>
                                <a:pt x="25" y="84"/>
                              </a:lnTo>
                              <a:lnTo>
                                <a:pt x="32" y="89"/>
                              </a:lnTo>
                              <a:lnTo>
                                <a:pt x="42" y="94"/>
                              </a:lnTo>
                              <a:lnTo>
                                <a:pt x="52" y="94"/>
                              </a:lnTo>
                              <a:lnTo>
                                <a:pt x="65" y="94"/>
                              </a:lnTo>
                              <a:lnTo>
                                <a:pt x="75" y="89"/>
                              </a:lnTo>
                              <a:lnTo>
                                <a:pt x="82" y="84"/>
                              </a:lnTo>
                              <a:lnTo>
                                <a:pt x="90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4" y="52"/>
                              </a:lnTo>
                              <a:lnTo>
                                <a:pt x="10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199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0" name="Freeform 2262"/>
                      <wps:cNvSpPr>
                        <a:spLocks/>
                      </wps:cNvSpPr>
                      <wps:spPr bwMode="auto">
                        <a:xfrm>
                          <a:off x="360045" y="440690"/>
                          <a:ext cx="64135" cy="59690"/>
                        </a:xfrm>
                        <a:custGeom>
                          <a:avLst/>
                          <a:gdLst>
                            <a:gd name="T0" fmla="*/ 101 w 101"/>
                            <a:gd name="T1" fmla="*/ 42 h 94"/>
                            <a:gd name="T2" fmla="*/ 99 w 101"/>
                            <a:gd name="T3" fmla="*/ 30 h 94"/>
                            <a:gd name="T4" fmla="*/ 96 w 101"/>
                            <a:gd name="T5" fmla="*/ 17 h 94"/>
                            <a:gd name="T6" fmla="*/ 89 w 101"/>
                            <a:gd name="T7" fmla="*/ 7 h 94"/>
                            <a:gd name="T8" fmla="*/ 82 w 101"/>
                            <a:gd name="T9" fmla="*/ 0 h 94"/>
                            <a:gd name="T10" fmla="*/ 77 w 101"/>
                            <a:gd name="T11" fmla="*/ 0 h 94"/>
                            <a:gd name="T12" fmla="*/ 87 w 101"/>
                            <a:gd name="T13" fmla="*/ 7 h 94"/>
                            <a:gd name="T14" fmla="*/ 94 w 101"/>
                            <a:gd name="T15" fmla="*/ 17 h 94"/>
                            <a:gd name="T16" fmla="*/ 99 w 101"/>
                            <a:gd name="T17" fmla="*/ 30 h 94"/>
                            <a:gd name="T18" fmla="*/ 99 w 101"/>
                            <a:gd name="T19" fmla="*/ 42 h 94"/>
                            <a:gd name="T20" fmla="*/ 99 w 101"/>
                            <a:gd name="T21" fmla="*/ 52 h 94"/>
                            <a:gd name="T22" fmla="*/ 96 w 101"/>
                            <a:gd name="T23" fmla="*/ 62 h 94"/>
                            <a:gd name="T24" fmla="*/ 92 w 101"/>
                            <a:gd name="T25" fmla="*/ 69 h 94"/>
                            <a:gd name="T26" fmla="*/ 87 w 101"/>
                            <a:gd name="T27" fmla="*/ 77 h 94"/>
                            <a:gd name="T28" fmla="*/ 79 w 101"/>
                            <a:gd name="T29" fmla="*/ 84 h 94"/>
                            <a:gd name="T30" fmla="*/ 69 w 101"/>
                            <a:gd name="T31" fmla="*/ 87 h 94"/>
                            <a:gd name="T32" fmla="*/ 59 w 101"/>
                            <a:gd name="T33" fmla="*/ 92 h 94"/>
                            <a:gd name="T34" fmla="*/ 49 w 101"/>
                            <a:gd name="T35" fmla="*/ 92 h 94"/>
                            <a:gd name="T36" fmla="*/ 39 w 101"/>
                            <a:gd name="T37" fmla="*/ 92 h 94"/>
                            <a:gd name="T38" fmla="*/ 32 w 101"/>
                            <a:gd name="T39" fmla="*/ 87 h 94"/>
                            <a:gd name="T40" fmla="*/ 22 w 101"/>
                            <a:gd name="T41" fmla="*/ 84 h 94"/>
                            <a:gd name="T42" fmla="*/ 14 w 101"/>
                            <a:gd name="T43" fmla="*/ 77 h 94"/>
                            <a:gd name="T44" fmla="*/ 10 w 101"/>
                            <a:gd name="T45" fmla="*/ 69 h 94"/>
                            <a:gd name="T46" fmla="*/ 5 w 101"/>
                            <a:gd name="T47" fmla="*/ 62 h 94"/>
                            <a:gd name="T48" fmla="*/ 2 w 101"/>
                            <a:gd name="T49" fmla="*/ 52 h 94"/>
                            <a:gd name="T50" fmla="*/ 0 w 101"/>
                            <a:gd name="T51" fmla="*/ 42 h 94"/>
                            <a:gd name="T52" fmla="*/ 2 w 101"/>
                            <a:gd name="T53" fmla="*/ 30 h 94"/>
                            <a:gd name="T54" fmla="*/ 7 w 101"/>
                            <a:gd name="T55" fmla="*/ 17 h 94"/>
                            <a:gd name="T56" fmla="*/ 14 w 101"/>
                            <a:gd name="T57" fmla="*/ 7 h 94"/>
                            <a:gd name="T58" fmla="*/ 22 w 101"/>
                            <a:gd name="T59" fmla="*/ 0 h 94"/>
                            <a:gd name="T60" fmla="*/ 19 w 101"/>
                            <a:gd name="T61" fmla="*/ 0 h 94"/>
                            <a:gd name="T62" fmla="*/ 12 w 101"/>
                            <a:gd name="T63" fmla="*/ 7 h 94"/>
                            <a:gd name="T64" fmla="*/ 5 w 101"/>
                            <a:gd name="T65" fmla="*/ 17 h 94"/>
                            <a:gd name="T66" fmla="*/ 0 w 101"/>
                            <a:gd name="T67" fmla="*/ 30 h 94"/>
                            <a:gd name="T68" fmla="*/ 0 w 101"/>
                            <a:gd name="T69" fmla="*/ 42 h 94"/>
                            <a:gd name="T70" fmla="*/ 0 w 101"/>
                            <a:gd name="T71" fmla="*/ 52 h 94"/>
                            <a:gd name="T72" fmla="*/ 2 w 101"/>
                            <a:gd name="T73" fmla="*/ 62 h 94"/>
                            <a:gd name="T74" fmla="*/ 7 w 101"/>
                            <a:gd name="T75" fmla="*/ 72 h 94"/>
                            <a:gd name="T76" fmla="*/ 14 w 101"/>
                            <a:gd name="T77" fmla="*/ 79 h 94"/>
                            <a:gd name="T78" fmla="*/ 22 w 101"/>
                            <a:gd name="T79" fmla="*/ 84 h 94"/>
                            <a:gd name="T80" fmla="*/ 29 w 101"/>
                            <a:gd name="T81" fmla="*/ 89 h 94"/>
                            <a:gd name="T82" fmla="*/ 39 w 101"/>
                            <a:gd name="T83" fmla="*/ 92 h 94"/>
                            <a:gd name="T84" fmla="*/ 49 w 101"/>
                            <a:gd name="T85" fmla="*/ 94 h 94"/>
                            <a:gd name="T86" fmla="*/ 62 w 101"/>
                            <a:gd name="T87" fmla="*/ 92 h 94"/>
                            <a:gd name="T88" fmla="*/ 69 w 101"/>
                            <a:gd name="T89" fmla="*/ 89 h 94"/>
                            <a:gd name="T90" fmla="*/ 79 w 101"/>
                            <a:gd name="T91" fmla="*/ 84 h 94"/>
                            <a:gd name="T92" fmla="*/ 87 w 101"/>
                            <a:gd name="T93" fmla="*/ 79 h 94"/>
                            <a:gd name="T94" fmla="*/ 94 w 101"/>
                            <a:gd name="T95" fmla="*/ 72 h 94"/>
                            <a:gd name="T96" fmla="*/ 96 w 101"/>
                            <a:gd name="T97" fmla="*/ 62 h 94"/>
                            <a:gd name="T98" fmla="*/ 101 w 101"/>
                            <a:gd name="T99" fmla="*/ 52 h 94"/>
                            <a:gd name="T100" fmla="*/ 101 w 101"/>
                            <a:gd name="T101" fmla="*/ 4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1" h="94">
                              <a:moveTo>
                                <a:pt x="101" y="42"/>
                              </a:moveTo>
                              <a:lnTo>
                                <a:pt x="99" y="30"/>
                              </a:lnTo>
                              <a:lnTo>
                                <a:pt x="96" y="17"/>
                              </a:lnTo>
                              <a:lnTo>
                                <a:pt x="89" y="7"/>
                              </a:lnTo>
                              <a:lnTo>
                                <a:pt x="82" y="0"/>
                              </a:lnTo>
                              <a:lnTo>
                                <a:pt x="77" y="0"/>
                              </a:lnTo>
                              <a:lnTo>
                                <a:pt x="87" y="7"/>
                              </a:lnTo>
                              <a:lnTo>
                                <a:pt x="94" y="17"/>
                              </a:lnTo>
                              <a:lnTo>
                                <a:pt x="99" y="30"/>
                              </a:lnTo>
                              <a:lnTo>
                                <a:pt x="99" y="42"/>
                              </a:lnTo>
                              <a:lnTo>
                                <a:pt x="99" y="52"/>
                              </a:lnTo>
                              <a:lnTo>
                                <a:pt x="96" y="62"/>
                              </a:lnTo>
                              <a:lnTo>
                                <a:pt x="92" y="69"/>
                              </a:lnTo>
                              <a:lnTo>
                                <a:pt x="87" y="77"/>
                              </a:lnTo>
                              <a:lnTo>
                                <a:pt x="79" y="84"/>
                              </a:lnTo>
                              <a:lnTo>
                                <a:pt x="69" y="87"/>
                              </a:lnTo>
                              <a:lnTo>
                                <a:pt x="59" y="92"/>
                              </a:lnTo>
                              <a:lnTo>
                                <a:pt x="49" y="92"/>
                              </a:lnTo>
                              <a:lnTo>
                                <a:pt x="39" y="92"/>
                              </a:lnTo>
                              <a:lnTo>
                                <a:pt x="32" y="87"/>
                              </a:lnTo>
                              <a:lnTo>
                                <a:pt x="22" y="84"/>
                              </a:lnTo>
                              <a:lnTo>
                                <a:pt x="14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4" y="7"/>
                              </a:lnTo>
                              <a:lnTo>
                                <a:pt x="22" y="0"/>
                              </a:lnTo>
                              <a:lnTo>
                                <a:pt x="19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2"/>
                              </a:lnTo>
                              <a:lnTo>
                                <a:pt x="7" y="72"/>
                              </a:lnTo>
                              <a:lnTo>
                                <a:pt x="14" y="79"/>
                              </a:lnTo>
                              <a:lnTo>
                                <a:pt x="22" y="84"/>
                              </a:lnTo>
                              <a:lnTo>
                                <a:pt x="29" y="89"/>
                              </a:lnTo>
                              <a:lnTo>
                                <a:pt x="39" y="92"/>
                              </a:lnTo>
                              <a:lnTo>
                                <a:pt x="49" y="94"/>
                              </a:lnTo>
                              <a:lnTo>
                                <a:pt x="62" y="92"/>
                              </a:lnTo>
                              <a:lnTo>
                                <a:pt x="69" y="89"/>
                              </a:lnTo>
                              <a:lnTo>
                                <a:pt x="79" y="84"/>
                              </a:lnTo>
                              <a:lnTo>
                                <a:pt x="87" y="79"/>
                              </a:lnTo>
                              <a:lnTo>
                                <a:pt x="94" y="72"/>
                              </a:lnTo>
                              <a:lnTo>
                                <a:pt x="96" y="62"/>
                              </a:lnTo>
                              <a:lnTo>
                                <a:pt x="101" y="52"/>
                              </a:lnTo>
                              <a:lnTo>
                                <a:pt x="10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9B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1" name="Freeform 2263"/>
                      <wps:cNvSpPr>
                        <a:spLocks/>
                      </wps:cNvSpPr>
                      <wps:spPr bwMode="auto">
                        <a:xfrm>
                          <a:off x="360045" y="440690"/>
                          <a:ext cx="64135" cy="58420"/>
                        </a:xfrm>
                        <a:custGeom>
                          <a:avLst/>
                          <a:gdLst>
                            <a:gd name="T0" fmla="*/ 101 w 101"/>
                            <a:gd name="T1" fmla="*/ 42 h 92"/>
                            <a:gd name="T2" fmla="*/ 99 w 101"/>
                            <a:gd name="T3" fmla="*/ 30 h 92"/>
                            <a:gd name="T4" fmla="*/ 94 w 101"/>
                            <a:gd name="T5" fmla="*/ 17 h 92"/>
                            <a:gd name="T6" fmla="*/ 89 w 101"/>
                            <a:gd name="T7" fmla="*/ 7 h 92"/>
                            <a:gd name="T8" fmla="*/ 79 w 101"/>
                            <a:gd name="T9" fmla="*/ 0 h 92"/>
                            <a:gd name="T10" fmla="*/ 77 w 101"/>
                            <a:gd name="T11" fmla="*/ 0 h 92"/>
                            <a:gd name="T12" fmla="*/ 87 w 101"/>
                            <a:gd name="T13" fmla="*/ 7 h 92"/>
                            <a:gd name="T14" fmla="*/ 94 w 101"/>
                            <a:gd name="T15" fmla="*/ 17 h 92"/>
                            <a:gd name="T16" fmla="*/ 99 w 101"/>
                            <a:gd name="T17" fmla="*/ 30 h 92"/>
                            <a:gd name="T18" fmla="*/ 99 w 101"/>
                            <a:gd name="T19" fmla="*/ 42 h 92"/>
                            <a:gd name="T20" fmla="*/ 99 w 101"/>
                            <a:gd name="T21" fmla="*/ 52 h 92"/>
                            <a:gd name="T22" fmla="*/ 96 w 101"/>
                            <a:gd name="T23" fmla="*/ 62 h 92"/>
                            <a:gd name="T24" fmla="*/ 92 w 101"/>
                            <a:gd name="T25" fmla="*/ 69 h 92"/>
                            <a:gd name="T26" fmla="*/ 84 w 101"/>
                            <a:gd name="T27" fmla="*/ 77 h 92"/>
                            <a:gd name="T28" fmla="*/ 77 w 101"/>
                            <a:gd name="T29" fmla="*/ 82 h 92"/>
                            <a:gd name="T30" fmla="*/ 69 w 101"/>
                            <a:gd name="T31" fmla="*/ 87 h 92"/>
                            <a:gd name="T32" fmla="*/ 59 w 101"/>
                            <a:gd name="T33" fmla="*/ 89 h 92"/>
                            <a:gd name="T34" fmla="*/ 49 w 101"/>
                            <a:gd name="T35" fmla="*/ 92 h 92"/>
                            <a:gd name="T36" fmla="*/ 39 w 101"/>
                            <a:gd name="T37" fmla="*/ 89 h 92"/>
                            <a:gd name="T38" fmla="*/ 32 w 101"/>
                            <a:gd name="T39" fmla="*/ 87 h 92"/>
                            <a:gd name="T40" fmla="*/ 22 w 101"/>
                            <a:gd name="T41" fmla="*/ 82 h 92"/>
                            <a:gd name="T42" fmla="*/ 14 w 101"/>
                            <a:gd name="T43" fmla="*/ 77 h 92"/>
                            <a:gd name="T44" fmla="*/ 10 w 101"/>
                            <a:gd name="T45" fmla="*/ 69 h 92"/>
                            <a:gd name="T46" fmla="*/ 5 w 101"/>
                            <a:gd name="T47" fmla="*/ 62 h 92"/>
                            <a:gd name="T48" fmla="*/ 2 w 101"/>
                            <a:gd name="T49" fmla="*/ 52 h 92"/>
                            <a:gd name="T50" fmla="*/ 2 w 101"/>
                            <a:gd name="T51" fmla="*/ 42 h 92"/>
                            <a:gd name="T52" fmla="*/ 2 w 101"/>
                            <a:gd name="T53" fmla="*/ 30 h 92"/>
                            <a:gd name="T54" fmla="*/ 7 w 101"/>
                            <a:gd name="T55" fmla="*/ 17 h 92"/>
                            <a:gd name="T56" fmla="*/ 14 w 101"/>
                            <a:gd name="T57" fmla="*/ 7 h 92"/>
                            <a:gd name="T58" fmla="*/ 24 w 101"/>
                            <a:gd name="T59" fmla="*/ 0 h 92"/>
                            <a:gd name="T60" fmla="*/ 22 w 101"/>
                            <a:gd name="T61" fmla="*/ 0 h 92"/>
                            <a:gd name="T62" fmla="*/ 12 w 101"/>
                            <a:gd name="T63" fmla="*/ 7 h 92"/>
                            <a:gd name="T64" fmla="*/ 5 w 101"/>
                            <a:gd name="T65" fmla="*/ 17 h 92"/>
                            <a:gd name="T66" fmla="*/ 2 w 101"/>
                            <a:gd name="T67" fmla="*/ 30 h 92"/>
                            <a:gd name="T68" fmla="*/ 0 w 101"/>
                            <a:gd name="T69" fmla="*/ 42 h 92"/>
                            <a:gd name="T70" fmla="*/ 0 w 101"/>
                            <a:gd name="T71" fmla="*/ 52 h 92"/>
                            <a:gd name="T72" fmla="*/ 5 w 101"/>
                            <a:gd name="T73" fmla="*/ 62 h 92"/>
                            <a:gd name="T74" fmla="*/ 10 w 101"/>
                            <a:gd name="T75" fmla="*/ 69 h 92"/>
                            <a:gd name="T76" fmla="*/ 14 w 101"/>
                            <a:gd name="T77" fmla="*/ 77 h 92"/>
                            <a:gd name="T78" fmla="*/ 22 w 101"/>
                            <a:gd name="T79" fmla="*/ 84 h 92"/>
                            <a:gd name="T80" fmla="*/ 29 w 101"/>
                            <a:gd name="T81" fmla="*/ 89 h 92"/>
                            <a:gd name="T82" fmla="*/ 39 w 101"/>
                            <a:gd name="T83" fmla="*/ 92 h 92"/>
                            <a:gd name="T84" fmla="*/ 49 w 101"/>
                            <a:gd name="T85" fmla="*/ 92 h 92"/>
                            <a:gd name="T86" fmla="*/ 62 w 101"/>
                            <a:gd name="T87" fmla="*/ 92 h 92"/>
                            <a:gd name="T88" fmla="*/ 69 w 101"/>
                            <a:gd name="T89" fmla="*/ 89 h 92"/>
                            <a:gd name="T90" fmla="*/ 79 w 101"/>
                            <a:gd name="T91" fmla="*/ 84 h 92"/>
                            <a:gd name="T92" fmla="*/ 87 w 101"/>
                            <a:gd name="T93" fmla="*/ 77 h 92"/>
                            <a:gd name="T94" fmla="*/ 92 w 101"/>
                            <a:gd name="T95" fmla="*/ 69 h 92"/>
                            <a:gd name="T96" fmla="*/ 96 w 101"/>
                            <a:gd name="T97" fmla="*/ 62 h 92"/>
                            <a:gd name="T98" fmla="*/ 99 w 101"/>
                            <a:gd name="T99" fmla="*/ 52 h 92"/>
                            <a:gd name="T100" fmla="*/ 101 w 101"/>
                            <a:gd name="T101" fmla="*/ 4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1" h="92">
                              <a:moveTo>
                                <a:pt x="101" y="42"/>
                              </a:moveTo>
                              <a:lnTo>
                                <a:pt x="99" y="30"/>
                              </a:lnTo>
                              <a:lnTo>
                                <a:pt x="94" y="17"/>
                              </a:lnTo>
                              <a:lnTo>
                                <a:pt x="89" y="7"/>
                              </a:lnTo>
                              <a:lnTo>
                                <a:pt x="79" y="0"/>
                              </a:lnTo>
                              <a:lnTo>
                                <a:pt x="77" y="0"/>
                              </a:lnTo>
                              <a:lnTo>
                                <a:pt x="87" y="7"/>
                              </a:lnTo>
                              <a:lnTo>
                                <a:pt x="94" y="17"/>
                              </a:lnTo>
                              <a:lnTo>
                                <a:pt x="99" y="30"/>
                              </a:lnTo>
                              <a:lnTo>
                                <a:pt x="99" y="42"/>
                              </a:lnTo>
                              <a:lnTo>
                                <a:pt x="99" y="52"/>
                              </a:lnTo>
                              <a:lnTo>
                                <a:pt x="96" y="62"/>
                              </a:lnTo>
                              <a:lnTo>
                                <a:pt x="92" y="69"/>
                              </a:lnTo>
                              <a:lnTo>
                                <a:pt x="84" y="77"/>
                              </a:lnTo>
                              <a:lnTo>
                                <a:pt x="77" y="82"/>
                              </a:lnTo>
                              <a:lnTo>
                                <a:pt x="69" y="87"/>
                              </a:lnTo>
                              <a:lnTo>
                                <a:pt x="59" y="89"/>
                              </a:lnTo>
                              <a:lnTo>
                                <a:pt x="49" y="92"/>
                              </a:lnTo>
                              <a:lnTo>
                                <a:pt x="39" y="89"/>
                              </a:lnTo>
                              <a:lnTo>
                                <a:pt x="32" y="87"/>
                              </a:lnTo>
                              <a:lnTo>
                                <a:pt x="22" y="82"/>
                              </a:lnTo>
                              <a:lnTo>
                                <a:pt x="14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4" y="7"/>
                              </a:lnTo>
                              <a:lnTo>
                                <a:pt x="24" y="0"/>
                              </a:lnTo>
                              <a:lnTo>
                                <a:pt x="22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2"/>
                              </a:lnTo>
                              <a:lnTo>
                                <a:pt x="10" y="69"/>
                              </a:lnTo>
                              <a:lnTo>
                                <a:pt x="14" y="77"/>
                              </a:lnTo>
                              <a:lnTo>
                                <a:pt x="22" y="84"/>
                              </a:lnTo>
                              <a:lnTo>
                                <a:pt x="29" y="89"/>
                              </a:lnTo>
                              <a:lnTo>
                                <a:pt x="39" y="92"/>
                              </a:lnTo>
                              <a:lnTo>
                                <a:pt x="49" y="92"/>
                              </a:lnTo>
                              <a:lnTo>
                                <a:pt x="62" y="92"/>
                              </a:lnTo>
                              <a:lnTo>
                                <a:pt x="69" y="89"/>
                              </a:lnTo>
                              <a:lnTo>
                                <a:pt x="79" y="84"/>
                              </a:lnTo>
                              <a:lnTo>
                                <a:pt x="87" y="77"/>
                              </a:lnTo>
                              <a:lnTo>
                                <a:pt x="92" y="69"/>
                              </a:lnTo>
                              <a:lnTo>
                                <a:pt x="96" y="62"/>
                              </a:lnTo>
                              <a:lnTo>
                                <a:pt x="99" y="52"/>
                              </a:lnTo>
                              <a:lnTo>
                                <a:pt x="10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9C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2" name="Freeform 2264"/>
                      <wps:cNvSpPr>
                        <a:spLocks/>
                      </wps:cNvSpPr>
                      <wps:spPr bwMode="auto">
                        <a:xfrm>
                          <a:off x="360045" y="440690"/>
                          <a:ext cx="62865" cy="58420"/>
                        </a:xfrm>
                        <a:custGeom>
                          <a:avLst/>
                          <a:gdLst>
                            <a:gd name="T0" fmla="*/ 99 w 99"/>
                            <a:gd name="T1" fmla="*/ 42 h 92"/>
                            <a:gd name="T2" fmla="*/ 99 w 99"/>
                            <a:gd name="T3" fmla="*/ 30 h 92"/>
                            <a:gd name="T4" fmla="*/ 94 w 99"/>
                            <a:gd name="T5" fmla="*/ 17 h 92"/>
                            <a:gd name="T6" fmla="*/ 87 w 99"/>
                            <a:gd name="T7" fmla="*/ 7 h 92"/>
                            <a:gd name="T8" fmla="*/ 77 w 99"/>
                            <a:gd name="T9" fmla="*/ 0 h 92"/>
                            <a:gd name="T10" fmla="*/ 74 w 99"/>
                            <a:gd name="T11" fmla="*/ 0 h 92"/>
                            <a:gd name="T12" fmla="*/ 84 w 99"/>
                            <a:gd name="T13" fmla="*/ 7 h 92"/>
                            <a:gd name="T14" fmla="*/ 92 w 99"/>
                            <a:gd name="T15" fmla="*/ 17 h 92"/>
                            <a:gd name="T16" fmla="*/ 96 w 99"/>
                            <a:gd name="T17" fmla="*/ 30 h 92"/>
                            <a:gd name="T18" fmla="*/ 99 w 99"/>
                            <a:gd name="T19" fmla="*/ 42 h 92"/>
                            <a:gd name="T20" fmla="*/ 96 w 99"/>
                            <a:gd name="T21" fmla="*/ 52 h 92"/>
                            <a:gd name="T22" fmla="*/ 94 w 99"/>
                            <a:gd name="T23" fmla="*/ 62 h 92"/>
                            <a:gd name="T24" fmla="*/ 92 w 99"/>
                            <a:gd name="T25" fmla="*/ 69 h 92"/>
                            <a:gd name="T26" fmla="*/ 84 w 99"/>
                            <a:gd name="T27" fmla="*/ 77 h 92"/>
                            <a:gd name="T28" fmla="*/ 77 w 99"/>
                            <a:gd name="T29" fmla="*/ 82 h 92"/>
                            <a:gd name="T30" fmla="*/ 69 w 99"/>
                            <a:gd name="T31" fmla="*/ 87 h 92"/>
                            <a:gd name="T32" fmla="*/ 59 w 99"/>
                            <a:gd name="T33" fmla="*/ 89 h 92"/>
                            <a:gd name="T34" fmla="*/ 49 w 99"/>
                            <a:gd name="T35" fmla="*/ 89 h 92"/>
                            <a:gd name="T36" fmla="*/ 39 w 99"/>
                            <a:gd name="T37" fmla="*/ 89 h 92"/>
                            <a:gd name="T38" fmla="*/ 32 w 99"/>
                            <a:gd name="T39" fmla="*/ 87 h 92"/>
                            <a:gd name="T40" fmla="*/ 24 w 99"/>
                            <a:gd name="T41" fmla="*/ 82 h 92"/>
                            <a:gd name="T42" fmla="*/ 17 w 99"/>
                            <a:gd name="T43" fmla="*/ 77 h 92"/>
                            <a:gd name="T44" fmla="*/ 10 w 99"/>
                            <a:gd name="T45" fmla="*/ 69 h 92"/>
                            <a:gd name="T46" fmla="*/ 5 w 99"/>
                            <a:gd name="T47" fmla="*/ 62 h 92"/>
                            <a:gd name="T48" fmla="*/ 2 w 99"/>
                            <a:gd name="T49" fmla="*/ 52 h 92"/>
                            <a:gd name="T50" fmla="*/ 2 w 99"/>
                            <a:gd name="T51" fmla="*/ 42 h 92"/>
                            <a:gd name="T52" fmla="*/ 5 w 99"/>
                            <a:gd name="T53" fmla="*/ 30 h 92"/>
                            <a:gd name="T54" fmla="*/ 10 w 99"/>
                            <a:gd name="T55" fmla="*/ 17 h 92"/>
                            <a:gd name="T56" fmla="*/ 17 w 99"/>
                            <a:gd name="T57" fmla="*/ 7 h 92"/>
                            <a:gd name="T58" fmla="*/ 24 w 99"/>
                            <a:gd name="T59" fmla="*/ 0 h 92"/>
                            <a:gd name="T60" fmla="*/ 22 w 99"/>
                            <a:gd name="T61" fmla="*/ 0 h 92"/>
                            <a:gd name="T62" fmla="*/ 14 w 99"/>
                            <a:gd name="T63" fmla="*/ 7 h 92"/>
                            <a:gd name="T64" fmla="*/ 7 w 99"/>
                            <a:gd name="T65" fmla="*/ 17 h 92"/>
                            <a:gd name="T66" fmla="*/ 2 w 99"/>
                            <a:gd name="T67" fmla="*/ 30 h 92"/>
                            <a:gd name="T68" fmla="*/ 0 w 99"/>
                            <a:gd name="T69" fmla="*/ 42 h 92"/>
                            <a:gd name="T70" fmla="*/ 2 w 99"/>
                            <a:gd name="T71" fmla="*/ 52 h 92"/>
                            <a:gd name="T72" fmla="*/ 5 w 99"/>
                            <a:gd name="T73" fmla="*/ 62 h 92"/>
                            <a:gd name="T74" fmla="*/ 10 w 99"/>
                            <a:gd name="T75" fmla="*/ 69 h 92"/>
                            <a:gd name="T76" fmla="*/ 14 w 99"/>
                            <a:gd name="T77" fmla="*/ 77 h 92"/>
                            <a:gd name="T78" fmla="*/ 22 w 99"/>
                            <a:gd name="T79" fmla="*/ 84 h 92"/>
                            <a:gd name="T80" fmla="*/ 32 w 99"/>
                            <a:gd name="T81" fmla="*/ 87 h 92"/>
                            <a:gd name="T82" fmla="*/ 39 w 99"/>
                            <a:gd name="T83" fmla="*/ 92 h 92"/>
                            <a:gd name="T84" fmla="*/ 49 w 99"/>
                            <a:gd name="T85" fmla="*/ 92 h 92"/>
                            <a:gd name="T86" fmla="*/ 59 w 99"/>
                            <a:gd name="T87" fmla="*/ 92 h 92"/>
                            <a:gd name="T88" fmla="*/ 69 w 99"/>
                            <a:gd name="T89" fmla="*/ 87 h 92"/>
                            <a:gd name="T90" fmla="*/ 79 w 99"/>
                            <a:gd name="T91" fmla="*/ 84 h 92"/>
                            <a:gd name="T92" fmla="*/ 87 w 99"/>
                            <a:gd name="T93" fmla="*/ 77 h 92"/>
                            <a:gd name="T94" fmla="*/ 92 w 99"/>
                            <a:gd name="T95" fmla="*/ 69 h 92"/>
                            <a:gd name="T96" fmla="*/ 96 w 99"/>
                            <a:gd name="T97" fmla="*/ 62 h 92"/>
                            <a:gd name="T98" fmla="*/ 99 w 99"/>
                            <a:gd name="T99" fmla="*/ 52 h 92"/>
                            <a:gd name="T100" fmla="*/ 99 w 99"/>
                            <a:gd name="T101" fmla="*/ 4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9" h="92">
                              <a:moveTo>
                                <a:pt x="99" y="42"/>
                              </a:moveTo>
                              <a:lnTo>
                                <a:pt x="99" y="30"/>
                              </a:lnTo>
                              <a:lnTo>
                                <a:pt x="94" y="17"/>
                              </a:lnTo>
                              <a:lnTo>
                                <a:pt x="87" y="7"/>
                              </a:lnTo>
                              <a:lnTo>
                                <a:pt x="77" y="0"/>
                              </a:lnTo>
                              <a:lnTo>
                                <a:pt x="74" y="0"/>
                              </a:lnTo>
                              <a:lnTo>
                                <a:pt x="84" y="7"/>
                              </a:lnTo>
                              <a:lnTo>
                                <a:pt x="92" y="17"/>
                              </a:lnTo>
                              <a:lnTo>
                                <a:pt x="96" y="30"/>
                              </a:lnTo>
                              <a:lnTo>
                                <a:pt x="99" y="42"/>
                              </a:lnTo>
                              <a:lnTo>
                                <a:pt x="96" y="52"/>
                              </a:lnTo>
                              <a:lnTo>
                                <a:pt x="94" y="62"/>
                              </a:lnTo>
                              <a:lnTo>
                                <a:pt x="92" y="69"/>
                              </a:lnTo>
                              <a:lnTo>
                                <a:pt x="84" y="77"/>
                              </a:lnTo>
                              <a:lnTo>
                                <a:pt x="77" y="82"/>
                              </a:lnTo>
                              <a:lnTo>
                                <a:pt x="69" y="87"/>
                              </a:lnTo>
                              <a:lnTo>
                                <a:pt x="59" y="89"/>
                              </a:lnTo>
                              <a:lnTo>
                                <a:pt x="49" y="89"/>
                              </a:lnTo>
                              <a:lnTo>
                                <a:pt x="39" y="89"/>
                              </a:lnTo>
                              <a:lnTo>
                                <a:pt x="32" y="87"/>
                              </a:lnTo>
                              <a:lnTo>
                                <a:pt x="24" y="82"/>
                              </a:lnTo>
                              <a:lnTo>
                                <a:pt x="17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5" y="30"/>
                              </a:lnTo>
                              <a:lnTo>
                                <a:pt x="10" y="17"/>
                              </a:lnTo>
                              <a:lnTo>
                                <a:pt x="17" y="7"/>
                              </a:lnTo>
                              <a:lnTo>
                                <a:pt x="24" y="0"/>
                              </a:lnTo>
                              <a:lnTo>
                                <a:pt x="22" y="0"/>
                              </a:lnTo>
                              <a:lnTo>
                                <a:pt x="14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2"/>
                              </a:lnTo>
                              <a:lnTo>
                                <a:pt x="10" y="69"/>
                              </a:lnTo>
                              <a:lnTo>
                                <a:pt x="14" y="77"/>
                              </a:lnTo>
                              <a:lnTo>
                                <a:pt x="22" y="84"/>
                              </a:lnTo>
                              <a:lnTo>
                                <a:pt x="32" y="87"/>
                              </a:lnTo>
                              <a:lnTo>
                                <a:pt x="39" y="92"/>
                              </a:lnTo>
                              <a:lnTo>
                                <a:pt x="49" y="92"/>
                              </a:lnTo>
                              <a:lnTo>
                                <a:pt x="59" y="92"/>
                              </a:lnTo>
                              <a:lnTo>
                                <a:pt x="69" y="87"/>
                              </a:lnTo>
                              <a:lnTo>
                                <a:pt x="79" y="84"/>
                              </a:lnTo>
                              <a:lnTo>
                                <a:pt x="87" y="77"/>
                              </a:lnTo>
                              <a:lnTo>
                                <a:pt x="92" y="69"/>
                              </a:lnTo>
                              <a:lnTo>
                                <a:pt x="96" y="62"/>
                              </a:lnTo>
                              <a:lnTo>
                                <a:pt x="99" y="52"/>
                              </a:lnTo>
                              <a:lnTo>
                                <a:pt x="9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9E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3" name="Freeform 2265"/>
                      <wps:cNvSpPr>
                        <a:spLocks/>
                      </wps:cNvSpPr>
                      <wps:spPr bwMode="auto">
                        <a:xfrm>
                          <a:off x="361315" y="440690"/>
                          <a:ext cx="61595" cy="58420"/>
                        </a:xfrm>
                        <a:custGeom>
                          <a:avLst/>
                          <a:gdLst>
                            <a:gd name="T0" fmla="*/ 97 w 97"/>
                            <a:gd name="T1" fmla="*/ 42 h 92"/>
                            <a:gd name="T2" fmla="*/ 97 w 97"/>
                            <a:gd name="T3" fmla="*/ 30 h 92"/>
                            <a:gd name="T4" fmla="*/ 92 w 97"/>
                            <a:gd name="T5" fmla="*/ 17 h 92"/>
                            <a:gd name="T6" fmla="*/ 85 w 97"/>
                            <a:gd name="T7" fmla="*/ 7 h 92"/>
                            <a:gd name="T8" fmla="*/ 75 w 97"/>
                            <a:gd name="T9" fmla="*/ 0 h 92"/>
                            <a:gd name="T10" fmla="*/ 72 w 97"/>
                            <a:gd name="T11" fmla="*/ 0 h 92"/>
                            <a:gd name="T12" fmla="*/ 82 w 97"/>
                            <a:gd name="T13" fmla="*/ 7 h 92"/>
                            <a:gd name="T14" fmla="*/ 90 w 97"/>
                            <a:gd name="T15" fmla="*/ 17 h 92"/>
                            <a:gd name="T16" fmla="*/ 94 w 97"/>
                            <a:gd name="T17" fmla="*/ 30 h 92"/>
                            <a:gd name="T18" fmla="*/ 97 w 97"/>
                            <a:gd name="T19" fmla="*/ 42 h 92"/>
                            <a:gd name="T20" fmla="*/ 94 w 97"/>
                            <a:gd name="T21" fmla="*/ 52 h 92"/>
                            <a:gd name="T22" fmla="*/ 92 w 97"/>
                            <a:gd name="T23" fmla="*/ 60 h 92"/>
                            <a:gd name="T24" fmla="*/ 87 w 97"/>
                            <a:gd name="T25" fmla="*/ 69 h 92"/>
                            <a:gd name="T26" fmla="*/ 82 w 97"/>
                            <a:gd name="T27" fmla="*/ 77 h 92"/>
                            <a:gd name="T28" fmla="*/ 75 w 97"/>
                            <a:gd name="T29" fmla="*/ 82 h 92"/>
                            <a:gd name="T30" fmla="*/ 67 w 97"/>
                            <a:gd name="T31" fmla="*/ 87 h 92"/>
                            <a:gd name="T32" fmla="*/ 57 w 97"/>
                            <a:gd name="T33" fmla="*/ 89 h 92"/>
                            <a:gd name="T34" fmla="*/ 47 w 97"/>
                            <a:gd name="T35" fmla="*/ 89 h 92"/>
                            <a:gd name="T36" fmla="*/ 40 w 97"/>
                            <a:gd name="T37" fmla="*/ 89 h 92"/>
                            <a:gd name="T38" fmla="*/ 30 w 97"/>
                            <a:gd name="T39" fmla="*/ 87 h 92"/>
                            <a:gd name="T40" fmla="*/ 22 w 97"/>
                            <a:gd name="T41" fmla="*/ 82 h 92"/>
                            <a:gd name="T42" fmla="*/ 15 w 97"/>
                            <a:gd name="T43" fmla="*/ 77 h 92"/>
                            <a:gd name="T44" fmla="*/ 10 w 97"/>
                            <a:gd name="T45" fmla="*/ 69 h 92"/>
                            <a:gd name="T46" fmla="*/ 5 w 97"/>
                            <a:gd name="T47" fmla="*/ 60 h 92"/>
                            <a:gd name="T48" fmla="*/ 3 w 97"/>
                            <a:gd name="T49" fmla="*/ 52 h 92"/>
                            <a:gd name="T50" fmla="*/ 0 w 97"/>
                            <a:gd name="T51" fmla="*/ 42 h 92"/>
                            <a:gd name="T52" fmla="*/ 3 w 97"/>
                            <a:gd name="T53" fmla="*/ 30 h 92"/>
                            <a:gd name="T54" fmla="*/ 8 w 97"/>
                            <a:gd name="T55" fmla="*/ 17 h 92"/>
                            <a:gd name="T56" fmla="*/ 15 w 97"/>
                            <a:gd name="T57" fmla="*/ 7 h 92"/>
                            <a:gd name="T58" fmla="*/ 25 w 97"/>
                            <a:gd name="T59" fmla="*/ 0 h 92"/>
                            <a:gd name="T60" fmla="*/ 22 w 97"/>
                            <a:gd name="T61" fmla="*/ 0 h 92"/>
                            <a:gd name="T62" fmla="*/ 12 w 97"/>
                            <a:gd name="T63" fmla="*/ 7 h 92"/>
                            <a:gd name="T64" fmla="*/ 5 w 97"/>
                            <a:gd name="T65" fmla="*/ 17 h 92"/>
                            <a:gd name="T66" fmla="*/ 0 w 97"/>
                            <a:gd name="T67" fmla="*/ 30 h 92"/>
                            <a:gd name="T68" fmla="*/ 0 w 97"/>
                            <a:gd name="T69" fmla="*/ 42 h 92"/>
                            <a:gd name="T70" fmla="*/ 0 w 97"/>
                            <a:gd name="T71" fmla="*/ 52 h 92"/>
                            <a:gd name="T72" fmla="*/ 3 w 97"/>
                            <a:gd name="T73" fmla="*/ 62 h 92"/>
                            <a:gd name="T74" fmla="*/ 8 w 97"/>
                            <a:gd name="T75" fmla="*/ 69 h 92"/>
                            <a:gd name="T76" fmla="*/ 12 w 97"/>
                            <a:gd name="T77" fmla="*/ 77 h 92"/>
                            <a:gd name="T78" fmla="*/ 20 w 97"/>
                            <a:gd name="T79" fmla="*/ 82 h 92"/>
                            <a:gd name="T80" fmla="*/ 30 w 97"/>
                            <a:gd name="T81" fmla="*/ 87 h 92"/>
                            <a:gd name="T82" fmla="*/ 37 w 97"/>
                            <a:gd name="T83" fmla="*/ 89 h 92"/>
                            <a:gd name="T84" fmla="*/ 47 w 97"/>
                            <a:gd name="T85" fmla="*/ 92 h 92"/>
                            <a:gd name="T86" fmla="*/ 57 w 97"/>
                            <a:gd name="T87" fmla="*/ 89 h 92"/>
                            <a:gd name="T88" fmla="*/ 67 w 97"/>
                            <a:gd name="T89" fmla="*/ 87 h 92"/>
                            <a:gd name="T90" fmla="*/ 75 w 97"/>
                            <a:gd name="T91" fmla="*/ 82 h 92"/>
                            <a:gd name="T92" fmla="*/ 82 w 97"/>
                            <a:gd name="T93" fmla="*/ 77 h 92"/>
                            <a:gd name="T94" fmla="*/ 90 w 97"/>
                            <a:gd name="T95" fmla="*/ 69 h 92"/>
                            <a:gd name="T96" fmla="*/ 94 w 97"/>
                            <a:gd name="T97" fmla="*/ 62 h 92"/>
                            <a:gd name="T98" fmla="*/ 97 w 97"/>
                            <a:gd name="T99" fmla="*/ 52 h 92"/>
                            <a:gd name="T100" fmla="*/ 97 w 97"/>
                            <a:gd name="T101" fmla="*/ 4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7" h="92">
                              <a:moveTo>
                                <a:pt x="97" y="42"/>
                              </a:moveTo>
                              <a:lnTo>
                                <a:pt x="97" y="30"/>
                              </a:lnTo>
                              <a:lnTo>
                                <a:pt x="92" y="17"/>
                              </a:lnTo>
                              <a:lnTo>
                                <a:pt x="85" y="7"/>
                              </a:lnTo>
                              <a:lnTo>
                                <a:pt x="75" y="0"/>
                              </a:lnTo>
                              <a:lnTo>
                                <a:pt x="72" y="0"/>
                              </a:lnTo>
                              <a:lnTo>
                                <a:pt x="82" y="7"/>
                              </a:lnTo>
                              <a:lnTo>
                                <a:pt x="90" y="17"/>
                              </a:lnTo>
                              <a:lnTo>
                                <a:pt x="94" y="30"/>
                              </a:lnTo>
                              <a:lnTo>
                                <a:pt x="97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9"/>
                              </a:lnTo>
                              <a:lnTo>
                                <a:pt x="82" y="77"/>
                              </a:lnTo>
                              <a:lnTo>
                                <a:pt x="75" y="82"/>
                              </a:lnTo>
                              <a:lnTo>
                                <a:pt x="67" y="87"/>
                              </a:lnTo>
                              <a:lnTo>
                                <a:pt x="57" y="89"/>
                              </a:lnTo>
                              <a:lnTo>
                                <a:pt x="47" y="89"/>
                              </a:lnTo>
                              <a:lnTo>
                                <a:pt x="40" y="89"/>
                              </a:lnTo>
                              <a:lnTo>
                                <a:pt x="30" y="87"/>
                              </a:lnTo>
                              <a:lnTo>
                                <a:pt x="22" y="82"/>
                              </a:lnTo>
                              <a:lnTo>
                                <a:pt x="15" y="77"/>
                              </a:lnTo>
                              <a:lnTo>
                                <a:pt x="10" y="69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69"/>
                              </a:lnTo>
                              <a:lnTo>
                                <a:pt x="12" y="77"/>
                              </a:lnTo>
                              <a:lnTo>
                                <a:pt x="20" y="82"/>
                              </a:lnTo>
                              <a:lnTo>
                                <a:pt x="30" y="87"/>
                              </a:lnTo>
                              <a:lnTo>
                                <a:pt x="37" y="89"/>
                              </a:lnTo>
                              <a:lnTo>
                                <a:pt x="47" y="92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90" y="69"/>
                              </a:lnTo>
                              <a:lnTo>
                                <a:pt x="94" y="62"/>
                              </a:lnTo>
                              <a:lnTo>
                                <a:pt x="97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F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4" name="Freeform 2266"/>
                      <wps:cNvSpPr>
                        <a:spLocks/>
                      </wps:cNvSpPr>
                      <wps:spPr bwMode="auto">
                        <a:xfrm>
                          <a:off x="361315" y="440690"/>
                          <a:ext cx="61595" cy="56515"/>
                        </a:xfrm>
                        <a:custGeom>
                          <a:avLst/>
                          <a:gdLst>
                            <a:gd name="T0" fmla="*/ 97 w 97"/>
                            <a:gd name="T1" fmla="*/ 42 h 89"/>
                            <a:gd name="T2" fmla="*/ 94 w 97"/>
                            <a:gd name="T3" fmla="*/ 30 h 89"/>
                            <a:gd name="T4" fmla="*/ 90 w 97"/>
                            <a:gd name="T5" fmla="*/ 17 h 89"/>
                            <a:gd name="T6" fmla="*/ 82 w 97"/>
                            <a:gd name="T7" fmla="*/ 7 h 89"/>
                            <a:gd name="T8" fmla="*/ 72 w 97"/>
                            <a:gd name="T9" fmla="*/ 0 h 89"/>
                            <a:gd name="T10" fmla="*/ 70 w 97"/>
                            <a:gd name="T11" fmla="*/ 0 h 89"/>
                            <a:gd name="T12" fmla="*/ 80 w 97"/>
                            <a:gd name="T13" fmla="*/ 7 h 89"/>
                            <a:gd name="T14" fmla="*/ 87 w 97"/>
                            <a:gd name="T15" fmla="*/ 17 h 89"/>
                            <a:gd name="T16" fmla="*/ 94 w 97"/>
                            <a:gd name="T17" fmla="*/ 30 h 89"/>
                            <a:gd name="T18" fmla="*/ 94 w 97"/>
                            <a:gd name="T19" fmla="*/ 42 h 89"/>
                            <a:gd name="T20" fmla="*/ 94 w 97"/>
                            <a:gd name="T21" fmla="*/ 52 h 89"/>
                            <a:gd name="T22" fmla="*/ 92 w 97"/>
                            <a:gd name="T23" fmla="*/ 60 h 89"/>
                            <a:gd name="T24" fmla="*/ 87 w 97"/>
                            <a:gd name="T25" fmla="*/ 69 h 89"/>
                            <a:gd name="T26" fmla="*/ 82 w 97"/>
                            <a:gd name="T27" fmla="*/ 74 h 89"/>
                            <a:gd name="T28" fmla="*/ 75 w 97"/>
                            <a:gd name="T29" fmla="*/ 82 h 89"/>
                            <a:gd name="T30" fmla="*/ 67 w 97"/>
                            <a:gd name="T31" fmla="*/ 84 h 89"/>
                            <a:gd name="T32" fmla="*/ 57 w 97"/>
                            <a:gd name="T33" fmla="*/ 87 h 89"/>
                            <a:gd name="T34" fmla="*/ 47 w 97"/>
                            <a:gd name="T35" fmla="*/ 89 h 89"/>
                            <a:gd name="T36" fmla="*/ 40 w 97"/>
                            <a:gd name="T37" fmla="*/ 87 h 89"/>
                            <a:gd name="T38" fmla="*/ 30 w 97"/>
                            <a:gd name="T39" fmla="*/ 84 h 89"/>
                            <a:gd name="T40" fmla="*/ 22 w 97"/>
                            <a:gd name="T41" fmla="*/ 82 h 89"/>
                            <a:gd name="T42" fmla="*/ 15 w 97"/>
                            <a:gd name="T43" fmla="*/ 74 h 89"/>
                            <a:gd name="T44" fmla="*/ 10 w 97"/>
                            <a:gd name="T45" fmla="*/ 69 h 89"/>
                            <a:gd name="T46" fmla="*/ 5 w 97"/>
                            <a:gd name="T47" fmla="*/ 60 h 89"/>
                            <a:gd name="T48" fmla="*/ 3 w 97"/>
                            <a:gd name="T49" fmla="*/ 52 h 89"/>
                            <a:gd name="T50" fmla="*/ 3 w 97"/>
                            <a:gd name="T51" fmla="*/ 42 h 89"/>
                            <a:gd name="T52" fmla="*/ 3 w 97"/>
                            <a:gd name="T53" fmla="*/ 30 h 89"/>
                            <a:gd name="T54" fmla="*/ 8 w 97"/>
                            <a:gd name="T55" fmla="*/ 17 h 89"/>
                            <a:gd name="T56" fmla="*/ 17 w 97"/>
                            <a:gd name="T57" fmla="*/ 7 h 89"/>
                            <a:gd name="T58" fmla="*/ 27 w 97"/>
                            <a:gd name="T59" fmla="*/ 0 h 89"/>
                            <a:gd name="T60" fmla="*/ 22 w 97"/>
                            <a:gd name="T61" fmla="*/ 0 h 89"/>
                            <a:gd name="T62" fmla="*/ 15 w 97"/>
                            <a:gd name="T63" fmla="*/ 7 h 89"/>
                            <a:gd name="T64" fmla="*/ 8 w 97"/>
                            <a:gd name="T65" fmla="*/ 17 h 89"/>
                            <a:gd name="T66" fmla="*/ 3 w 97"/>
                            <a:gd name="T67" fmla="*/ 30 h 89"/>
                            <a:gd name="T68" fmla="*/ 0 w 97"/>
                            <a:gd name="T69" fmla="*/ 42 h 89"/>
                            <a:gd name="T70" fmla="*/ 0 w 97"/>
                            <a:gd name="T71" fmla="*/ 52 h 89"/>
                            <a:gd name="T72" fmla="*/ 3 w 97"/>
                            <a:gd name="T73" fmla="*/ 62 h 89"/>
                            <a:gd name="T74" fmla="*/ 8 w 97"/>
                            <a:gd name="T75" fmla="*/ 69 h 89"/>
                            <a:gd name="T76" fmla="*/ 15 w 97"/>
                            <a:gd name="T77" fmla="*/ 77 h 89"/>
                            <a:gd name="T78" fmla="*/ 22 w 97"/>
                            <a:gd name="T79" fmla="*/ 82 h 89"/>
                            <a:gd name="T80" fmla="*/ 30 w 97"/>
                            <a:gd name="T81" fmla="*/ 87 h 89"/>
                            <a:gd name="T82" fmla="*/ 37 w 97"/>
                            <a:gd name="T83" fmla="*/ 89 h 89"/>
                            <a:gd name="T84" fmla="*/ 47 w 97"/>
                            <a:gd name="T85" fmla="*/ 89 h 89"/>
                            <a:gd name="T86" fmla="*/ 57 w 97"/>
                            <a:gd name="T87" fmla="*/ 89 h 89"/>
                            <a:gd name="T88" fmla="*/ 67 w 97"/>
                            <a:gd name="T89" fmla="*/ 87 h 89"/>
                            <a:gd name="T90" fmla="*/ 75 w 97"/>
                            <a:gd name="T91" fmla="*/ 82 h 89"/>
                            <a:gd name="T92" fmla="*/ 82 w 97"/>
                            <a:gd name="T93" fmla="*/ 77 h 89"/>
                            <a:gd name="T94" fmla="*/ 90 w 97"/>
                            <a:gd name="T95" fmla="*/ 69 h 89"/>
                            <a:gd name="T96" fmla="*/ 92 w 97"/>
                            <a:gd name="T97" fmla="*/ 62 h 89"/>
                            <a:gd name="T98" fmla="*/ 94 w 97"/>
                            <a:gd name="T99" fmla="*/ 52 h 89"/>
                            <a:gd name="T100" fmla="*/ 97 w 97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7" h="89">
                              <a:moveTo>
                                <a:pt x="97" y="42"/>
                              </a:moveTo>
                              <a:lnTo>
                                <a:pt x="94" y="30"/>
                              </a:lnTo>
                              <a:lnTo>
                                <a:pt x="90" y="17"/>
                              </a:lnTo>
                              <a:lnTo>
                                <a:pt x="82" y="7"/>
                              </a:lnTo>
                              <a:lnTo>
                                <a:pt x="72" y="0"/>
                              </a:lnTo>
                              <a:lnTo>
                                <a:pt x="70" y="0"/>
                              </a:lnTo>
                              <a:lnTo>
                                <a:pt x="80" y="7"/>
                              </a:lnTo>
                              <a:lnTo>
                                <a:pt x="87" y="17"/>
                              </a:lnTo>
                              <a:lnTo>
                                <a:pt x="94" y="30"/>
                              </a:lnTo>
                              <a:lnTo>
                                <a:pt x="94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9"/>
                              </a:lnTo>
                              <a:lnTo>
                                <a:pt x="82" y="74"/>
                              </a:lnTo>
                              <a:lnTo>
                                <a:pt x="75" y="82"/>
                              </a:lnTo>
                              <a:lnTo>
                                <a:pt x="67" y="84"/>
                              </a:lnTo>
                              <a:lnTo>
                                <a:pt x="57" y="87"/>
                              </a:lnTo>
                              <a:lnTo>
                                <a:pt x="47" y="89"/>
                              </a:lnTo>
                              <a:lnTo>
                                <a:pt x="40" y="87"/>
                              </a:lnTo>
                              <a:lnTo>
                                <a:pt x="30" y="84"/>
                              </a:lnTo>
                              <a:lnTo>
                                <a:pt x="22" y="82"/>
                              </a:lnTo>
                              <a:lnTo>
                                <a:pt x="15" y="74"/>
                              </a:lnTo>
                              <a:lnTo>
                                <a:pt x="10" y="69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2" y="0"/>
                              </a:lnTo>
                              <a:lnTo>
                                <a:pt x="15" y="7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69"/>
                              </a:lnTo>
                              <a:lnTo>
                                <a:pt x="15" y="77"/>
                              </a:lnTo>
                              <a:lnTo>
                                <a:pt x="22" y="82"/>
                              </a:lnTo>
                              <a:lnTo>
                                <a:pt x="30" y="87"/>
                              </a:lnTo>
                              <a:lnTo>
                                <a:pt x="37" y="89"/>
                              </a:lnTo>
                              <a:lnTo>
                                <a:pt x="47" y="89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90" y="69"/>
                              </a:lnTo>
                              <a:lnTo>
                                <a:pt x="92" y="62"/>
                              </a:lnTo>
                              <a:lnTo>
                                <a:pt x="94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A1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5" name="Freeform 2267"/>
                      <wps:cNvSpPr>
                        <a:spLocks/>
                      </wps:cNvSpPr>
                      <wps:spPr bwMode="auto">
                        <a:xfrm>
                          <a:off x="361315" y="440690"/>
                          <a:ext cx="61595" cy="56515"/>
                        </a:xfrm>
                        <a:custGeom>
                          <a:avLst/>
                          <a:gdLst>
                            <a:gd name="T0" fmla="*/ 97 w 97"/>
                            <a:gd name="T1" fmla="*/ 42 h 89"/>
                            <a:gd name="T2" fmla="*/ 94 w 97"/>
                            <a:gd name="T3" fmla="*/ 30 h 89"/>
                            <a:gd name="T4" fmla="*/ 90 w 97"/>
                            <a:gd name="T5" fmla="*/ 17 h 89"/>
                            <a:gd name="T6" fmla="*/ 82 w 97"/>
                            <a:gd name="T7" fmla="*/ 7 h 89"/>
                            <a:gd name="T8" fmla="*/ 72 w 97"/>
                            <a:gd name="T9" fmla="*/ 0 h 89"/>
                            <a:gd name="T10" fmla="*/ 67 w 97"/>
                            <a:gd name="T11" fmla="*/ 0 h 89"/>
                            <a:gd name="T12" fmla="*/ 80 w 97"/>
                            <a:gd name="T13" fmla="*/ 7 h 89"/>
                            <a:gd name="T14" fmla="*/ 87 w 97"/>
                            <a:gd name="T15" fmla="*/ 17 h 89"/>
                            <a:gd name="T16" fmla="*/ 92 w 97"/>
                            <a:gd name="T17" fmla="*/ 30 h 89"/>
                            <a:gd name="T18" fmla="*/ 94 w 97"/>
                            <a:gd name="T19" fmla="*/ 42 h 89"/>
                            <a:gd name="T20" fmla="*/ 94 w 97"/>
                            <a:gd name="T21" fmla="*/ 52 h 89"/>
                            <a:gd name="T22" fmla="*/ 92 w 97"/>
                            <a:gd name="T23" fmla="*/ 60 h 89"/>
                            <a:gd name="T24" fmla="*/ 87 w 97"/>
                            <a:gd name="T25" fmla="*/ 67 h 89"/>
                            <a:gd name="T26" fmla="*/ 82 w 97"/>
                            <a:gd name="T27" fmla="*/ 74 h 89"/>
                            <a:gd name="T28" fmla="*/ 75 w 97"/>
                            <a:gd name="T29" fmla="*/ 79 h 89"/>
                            <a:gd name="T30" fmla="*/ 67 w 97"/>
                            <a:gd name="T31" fmla="*/ 84 h 89"/>
                            <a:gd name="T32" fmla="*/ 57 w 97"/>
                            <a:gd name="T33" fmla="*/ 87 h 89"/>
                            <a:gd name="T34" fmla="*/ 47 w 97"/>
                            <a:gd name="T35" fmla="*/ 89 h 89"/>
                            <a:gd name="T36" fmla="*/ 40 w 97"/>
                            <a:gd name="T37" fmla="*/ 87 h 89"/>
                            <a:gd name="T38" fmla="*/ 30 w 97"/>
                            <a:gd name="T39" fmla="*/ 84 h 89"/>
                            <a:gd name="T40" fmla="*/ 22 w 97"/>
                            <a:gd name="T41" fmla="*/ 79 h 89"/>
                            <a:gd name="T42" fmla="*/ 15 w 97"/>
                            <a:gd name="T43" fmla="*/ 74 h 89"/>
                            <a:gd name="T44" fmla="*/ 10 w 97"/>
                            <a:gd name="T45" fmla="*/ 67 h 89"/>
                            <a:gd name="T46" fmla="*/ 5 w 97"/>
                            <a:gd name="T47" fmla="*/ 60 h 89"/>
                            <a:gd name="T48" fmla="*/ 3 w 97"/>
                            <a:gd name="T49" fmla="*/ 52 h 89"/>
                            <a:gd name="T50" fmla="*/ 3 w 97"/>
                            <a:gd name="T51" fmla="*/ 42 h 89"/>
                            <a:gd name="T52" fmla="*/ 5 w 97"/>
                            <a:gd name="T53" fmla="*/ 30 h 89"/>
                            <a:gd name="T54" fmla="*/ 10 w 97"/>
                            <a:gd name="T55" fmla="*/ 17 h 89"/>
                            <a:gd name="T56" fmla="*/ 17 w 97"/>
                            <a:gd name="T57" fmla="*/ 7 h 89"/>
                            <a:gd name="T58" fmla="*/ 27 w 97"/>
                            <a:gd name="T59" fmla="*/ 0 h 89"/>
                            <a:gd name="T60" fmla="*/ 25 w 97"/>
                            <a:gd name="T61" fmla="*/ 0 h 89"/>
                            <a:gd name="T62" fmla="*/ 15 w 97"/>
                            <a:gd name="T63" fmla="*/ 7 h 89"/>
                            <a:gd name="T64" fmla="*/ 8 w 97"/>
                            <a:gd name="T65" fmla="*/ 17 h 89"/>
                            <a:gd name="T66" fmla="*/ 3 w 97"/>
                            <a:gd name="T67" fmla="*/ 30 h 89"/>
                            <a:gd name="T68" fmla="*/ 0 w 97"/>
                            <a:gd name="T69" fmla="*/ 42 h 89"/>
                            <a:gd name="T70" fmla="*/ 3 w 97"/>
                            <a:gd name="T71" fmla="*/ 52 h 89"/>
                            <a:gd name="T72" fmla="*/ 5 w 97"/>
                            <a:gd name="T73" fmla="*/ 60 h 89"/>
                            <a:gd name="T74" fmla="*/ 10 w 97"/>
                            <a:gd name="T75" fmla="*/ 69 h 89"/>
                            <a:gd name="T76" fmla="*/ 15 w 97"/>
                            <a:gd name="T77" fmla="*/ 77 h 89"/>
                            <a:gd name="T78" fmla="*/ 22 w 97"/>
                            <a:gd name="T79" fmla="*/ 82 h 89"/>
                            <a:gd name="T80" fmla="*/ 30 w 97"/>
                            <a:gd name="T81" fmla="*/ 87 h 89"/>
                            <a:gd name="T82" fmla="*/ 40 w 97"/>
                            <a:gd name="T83" fmla="*/ 89 h 89"/>
                            <a:gd name="T84" fmla="*/ 47 w 97"/>
                            <a:gd name="T85" fmla="*/ 89 h 89"/>
                            <a:gd name="T86" fmla="*/ 57 w 97"/>
                            <a:gd name="T87" fmla="*/ 89 h 89"/>
                            <a:gd name="T88" fmla="*/ 67 w 97"/>
                            <a:gd name="T89" fmla="*/ 87 h 89"/>
                            <a:gd name="T90" fmla="*/ 75 w 97"/>
                            <a:gd name="T91" fmla="*/ 82 h 89"/>
                            <a:gd name="T92" fmla="*/ 82 w 97"/>
                            <a:gd name="T93" fmla="*/ 77 h 89"/>
                            <a:gd name="T94" fmla="*/ 87 w 97"/>
                            <a:gd name="T95" fmla="*/ 69 h 89"/>
                            <a:gd name="T96" fmla="*/ 92 w 97"/>
                            <a:gd name="T97" fmla="*/ 60 h 89"/>
                            <a:gd name="T98" fmla="*/ 94 w 97"/>
                            <a:gd name="T99" fmla="*/ 52 h 89"/>
                            <a:gd name="T100" fmla="*/ 97 w 97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7" h="89">
                              <a:moveTo>
                                <a:pt x="97" y="42"/>
                              </a:moveTo>
                              <a:lnTo>
                                <a:pt x="94" y="30"/>
                              </a:lnTo>
                              <a:lnTo>
                                <a:pt x="90" y="17"/>
                              </a:lnTo>
                              <a:lnTo>
                                <a:pt x="82" y="7"/>
                              </a:lnTo>
                              <a:lnTo>
                                <a:pt x="72" y="0"/>
                              </a:lnTo>
                              <a:lnTo>
                                <a:pt x="67" y="0"/>
                              </a:lnTo>
                              <a:lnTo>
                                <a:pt x="80" y="7"/>
                              </a:lnTo>
                              <a:lnTo>
                                <a:pt x="87" y="17"/>
                              </a:lnTo>
                              <a:lnTo>
                                <a:pt x="92" y="30"/>
                              </a:lnTo>
                              <a:lnTo>
                                <a:pt x="94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7"/>
                              </a:lnTo>
                              <a:lnTo>
                                <a:pt x="82" y="74"/>
                              </a:lnTo>
                              <a:lnTo>
                                <a:pt x="75" y="79"/>
                              </a:lnTo>
                              <a:lnTo>
                                <a:pt x="67" y="84"/>
                              </a:lnTo>
                              <a:lnTo>
                                <a:pt x="57" y="87"/>
                              </a:lnTo>
                              <a:lnTo>
                                <a:pt x="47" y="89"/>
                              </a:lnTo>
                              <a:lnTo>
                                <a:pt x="40" y="87"/>
                              </a:lnTo>
                              <a:lnTo>
                                <a:pt x="30" y="84"/>
                              </a:lnTo>
                              <a:lnTo>
                                <a:pt x="22" y="79"/>
                              </a:lnTo>
                              <a:lnTo>
                                <a:pt x="15" y="74"/>
                              </a:lnTo>
                              <a:lnTo>
                                <a:pt x="10" y="67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5" y="30"/>
                              </a:lnTo>
                              <a:lnTo>
                                <a:pt x="10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5" y="0"/>
                              </a:lnTo>
                              <a:lnTo>
                                <a:pt x="15" y="7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0"/>
                              </a:lnTo>
                              <a:lnTo>
                                <a:pt x="10" y="69"/>
                              </a:lnTo>
                              <a:lnTo>
                                <a:pt x="15" y="77"/>
                              </a:lnTo>
                              <a:lnTo>
                                <a:pt x="22" y="82"/>
                              </a:lnTo>
                              <a:lnTo>
                                <a:pt x="30" y="87"/>
                              </a:lnTo>
                              <a:lnTo>
                                <a:pt x="40" y="89"/>
                              </a:lnTo>
                              <a:lnTo>
                                <a:pt x="47" y="89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87" y="69"/>
                              </a:lnTo>
                              <a:lnTo>
                                <a:pt x="92" y="60"/>
                              </a:lnTo>
                              <a:lnTo>
                                <a:pt x="94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A2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6" name="Freeform 2268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7785" cy="56515"/>
                        </a:xfrm>
                        <a:custGeom>
                          <a:avLst/>
                          <a:gdLst>
                            <a:gd name="T0" fmla="*/ 91 w 91"/>
                            <a:gd name="T1" fmla="*/ 42 h 89"/>
                            <a:gd name="T2" fmla="*/ 91 w 91"/>
                            <a:gd name="T3" fmla="*/ 30 h 89"/>
                            <a:gd name="T4" fmla="*/ 84 w 91"/>
                            <a:gd name="T5" fmla="*/ 17 h 89"/>
                            <a:gd name="T6" fmla="*/ 77 w 91"/>
                            <a:gd name="T7" fmla="*/ 7 h 89"/>
                            <a:gd name="T8" fmla="*/ 67 w 91"/>
                            <a:gd name="T9" fmla="*/ 0 h 89"/>
                            <a:gd name="T10" fmla="*/ 64 w 91"/>
                            <a:gd name="T11" fmla="*/ 0 h 89"/>
                            <a:gd name="T12" fmla="*/ 74 w 91"/>
                            <a:gd name="T13" fmla="*/ 7 h 89"/>
                            <a:gd name="T14" fmla="*/ 84 w 91"/>
                            <a:gd name="T15" fmla="*/ 17 h 89"/>
                            <a:gd name="T16" fmla="*/ 89 w 91"/>
                            <a:gd name="T17" fmla="*/ 30 h 89"/>
                            <a:gd name="T18" fmla="*/ 91 w 91"/>
                            <a:gd name="T19" fmla="*/ 42 h 89"/>
                            <a:gd name="T20" fmla="*/ 89 w 91"/>
                            <a:gd name="T21" fmla="*/ 52 h 89"/>
                            <a:gd name="T22" fmla="*/ 87 w 91"/>
                            <a:gd name="T23" fmla="*/ 60 h 89"/>
                            <a:gd name="T24" fmla="*/ 84 w 91"/>
                            <a:gd name="T25" fmla="*/ 67 h 89"/>
                            <a:gd name="T26" fmla="*/ 77 w 91"/>
                            <a:gd name="T27" fmla="*/ 74 h 89"/>
                            <a:gd name="T28" fmla="*/ 72 w 91"/>
                            <a:gd name="T29" fmla="*/ 79 h 89"/>
                            <a:gd name="T30" fmla="*/ 64 w 91"/>
                            <a:gd name="T31" fmla="*/ 84 h 89"/>
                            <a:gd name="T32" fmla="*/ 54 w 91"/>
                            <a:gd name="T33" fmla="*/ 87 h 89"/>
                            <a:gd name="T34" fmla="*/ 44 w 91"/>
                            <a:gd name="T35" fmla="*/ 87 h 89"/>
                            <a:gd name="T36" fmla="*/ 37 w 91"/>
                            <a:gd name="T37" fmla="*/ 87 h 89"/>
                            <a:gd name="T38" fmla="*/ 27 w 91"/>
                            <a:gd name="T39" fmla="*/ 84 h 89"/>
                            <a:gd name="T40" fmla="*/ 19 w 91"/>
                            <a:gd name="T41" fmla="*/ 79 h 89"/>
                            <a:gd name="T42" fmla="*/ 12 w 91"/>
                            <a:gd name="T43" fmla="*/ 74 h 89"/>
                            <a:gd name="T44" fmla="*/ 7 w 91"/>
                            <a:gd name="T45" fmla="*/ 67 h 89"/>
                            <a:gd name="T46" fmla="*/ 5 w 91"/>
                            <a:gd name="T47" fmla="*/ 60 h 89"/>
                            <a:gd name="T48" fmla="*/ 2 w 91"/>
                            <a:gd name="T49" fmla="*/ 52 h 89"/>
                            <a:gd name="T50" fmla="*/ 0 w 91"/>
                            <a:gd name="T51" fmla="*/ 42 h 89"/>
                            <a:gd name="T52" fmla="*/ 2 w 91"/>
                            <a:gd name="T53" fmla="*/ 30 h 89"/>
                            <a:gd name="T54" fmla="*/ 7 w 91"/>
                            <a:gd name="T55" fmla="*/ 17 h 89"/>
                            <a:gd name="T56" fmla="*/ 17 w 91"/>
                            <a:gd name="T57" fmla="*/ 7 h 89"/>
                            <a:gd name="T58" fmla="*/ 27 w 91"/>
                            <a:gd name="T59" fmla="*/ 0 h 89"/>
                            <a:gd name="T60" fmla="*/ 24 w 91"/>
                            <a:gd name="T61" fmla="*/ 0 h 89"/>
                            <a:gd name="T62" fmla="*/ 14 w 91"/>
                            <a:gd name="T63" fmla="*/ 7 h 89"/>
                            <a:gd name="T64" fmla="*/ 5 w 91"/>
                            <a:gd name="T65" fmla="*/ 17 h 89"/>
                            <a:gd name="T66" fmla="*/ 0 w 91"/>
                            <a:gd name="T67" fmla="*/ 30 h 89"/>
                            <a:gd name="T68" fmla="*/ 0 w 91"/>
                            <a:gd name="T69" fmla="*/ 42 h 89"/>
                            <a:gd name="T70" fmla="*/ 0 w 91"/>
                            <a:gd name="T71" fmla="*/ 52 h 89"/>
                            <a:gd name="T72" fmla="*/ 2 w 91"/>
                            <a:gd name="T73" fmla="*/ 60 h 89"/>
                            <a:gd name="T74" fmla="*/ 7 w 91"/>
                            <a:gd name="T75" fmla="*/ 69 h 89"/>
                            <a:gd name="T76" fmla="*/ 12 w 91"/>
                            <a:gd name="T77" fmla="*/ 74 h 89"/>
                            <a:gd name="T78" fmla="*/ 19 w 91"/>
                            <a:gd name="T79" fmla="*/ 82 h 89"/>
                            <a:gd name="T80" fmla="*/ 27 w 91"/>
                            <a:gd name="T81" fmla="*/ 84 h 89"/>
                            <a:gd name="T82" fmla="*/ 37 w 91"/>
                            <a:gd name="T83" fmla="*/ 87 h 89"/>
                            <a:gd name="T84" fmla="*/ 44 w 91"/>
                            <a:gd name="T85" fmla="*/ 89 h 89"/>
                            <a:gd name="T86" fmla="*/ 54 w 91"/>
                            <a:gd name="T87" fmla="*/ 87 h 89"/>
                            <a:gd name="T88" fmla="*/ 64 w 91"/>
                            <a:gd name="T89" fmla="*/ 84 h 89"/>
                            <a:gd name="T90" fmla="*/ 72 w 91"/>
                            <a:gd name="T91" fmla="*/ 82 h 89"/>
                            <a:gd name="T92" fmla="*/ 79 w 91"/>
                            <a:gd name="T93" fmla="*/ 74 h 89"/>
                            <a:gd name="T94" fmla="*/ 84 w 91"/>
                            <a:gd name="T95" fmla="*/ 69 h 89"/>
                            <a:gd name="T96" fmla="*/ 89 w 91"/>
                            <a:gd name="T97" fmla="*/ 60 h 89"/>
                            <a:gd name="T98" fmla="*/ 91 w 91"/>
                            <a:gd name="T99" fmla="*/ 52 h 89"/>
                            <a:gd name="T100" fmla="*/ 91 w 91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9">
                              <a:moveTo>
                                <a:pt x="91" y="42"/>
                              </a:moveTo>
                              <a:lnTo>
                                <a:pt x="91" y="30"/>
                              </a:lnTo>
                              <a:lnTo>
                                <a:pt x="84" y="17"/>
                              </a:lnTo>
                              <a:lnTo>
                                <a:pt x="77" y="7"/>
                              </a:lnTo>
                              <a:lnTo>
                                <a:pt x="67" y="0"/>
                              </a:lnTo>
                              <a:lnTo>
                                <a:pt x="64" y="0"/>
                              </a:lnTo>
                              <a:lnTo>
                                <a:pt x="74" y="7"/>
                              </a:lnTo>
                              <a:lnTo>
                                <a:pt x="84" y="17"/>
                              </a:lnTo>
                              <a:lnTo>
                                <a:pt x="89" y="30"/>
                              </a:lnTo>
                              <a:lnTo>
                                <a:pt x="91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4" y="67"/>
                              </a:lnTo>
                              <a:lnTo>
                                <a:pt x="77" y="74"/>
                              </a:lnTo>
                              <a:lnTo>
                                <a:pt x="72" y="79"/>
                              </a:lnTo>
                              <a:lnTo>
                                <a:pt x="64" y="84"/>
                              </a:lnTo>
                              <a:lnTo>
                                <a:pt x="54" y="87"/>
                              </a:lnTo>
                              <a:lnTo>
                                <a:pt x="44" y="87"/>
                              </a:lnTo>
                              <a:lnTo>
                                <a:pt x="37" y="87"/>
                              </a:lnTo>
                              <a:lnTo>
                                <a:pt x="27" y="84"/>
                              </a:lnTo>
                              <a:lnTo>
                                <a:pt x="19" y="79"/>
                              </a:lnTo>
                              <a:lnTo>
                                <a:pt x="12" y="74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4" y="0"/>
                              </a:lnTo>
                              <a:lnTo>
                                <a:pt x="14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0"/>
                              </a:lnTo>
                              <a:lnTo>
                                <a:pt x="7" y="69"/>
                              </a:lnTo>
                              <a:lnTo>
                                <a:pt x="12" y="74"/>
                              </a:lnTo>
                              <a:lnTo>
                                <a:pt x="19" y="82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9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82"/>
                              </a:lnTo>
                              <a:lnTo>
                                <a:pt x="79" y="74"/>
                              </a:lnTo>
                              <a:lnTo>
                                <a:pt x="84" y="69"/>
                              </a:lnTo>
                              <a:lnTo>
                                <a:pt x="89" y="60"/>
                              </a:lnTo>
                              <a:lnTo>
                                <a:pt x="91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A4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7" name="Freeform 2269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7785" cy="56515"/>
                        </a:xfrm>
                        <a:custGeom>
                          <a:avLst/>
                          <a:gdLst>
                            <a:gd name="T0" fmla="*/ 91 w 91"/>
                            <a:gd name="T1" fmla="*/ 42 h 89"/>
                            <a:gd name="T2" fmla="*/ 89 w 91"/>
                            <a:gd name="T3" fmla="*/ 30 h 89"/>
                            <a:gd name="T4" fmla="*/ 84 w 91"/>
                            <a:gd name="T5" fmla="*/ 17 h 89"/>
                            <a:gd name="T6" fmla="*/ 77 w 91"/>
                            <a:gd name="T7" fmla="*/ 7 h 89"/>
                            <a:gd name="T8" fmla="*/ 64 w 91"/>
                            <a:gd name="T9" fmla="*/ 0 h 89"/>
                            <a:gd name="T10" fmla="*/ 62 w 91"/>
                            <a:gd name="T11" fmla="*/ 0 h 89"/>
                            <a:gd name="T12" fmla="*/ 74 w 91"/>
                            <a:gd name="T13" fmla="*/ 7 h 89"/>
                            <a:gd name="T14" fmla="*/ 82 w 91"/>
                            <a:gd name="T15" fmla="*/ 17 h 89"/>
                            <a:gd name="T16" fmla="*/ 89 w 91"/>
                            <a:gd name="T17" fmla="*/ 30 h 89"/>
                            <a:gd name="T18" fmla="*/ 89 w 91"/>
                            <a:gd name="T19" fmla="*/ 42 h 89"/>
                            <a:gd name="T20" fmla="*/ 89 w 91"/>
                            <a:gd name="T21" fmla="*/ 52 h 89"/>
                            <a:gd name="T22" fmla="*/ 87 w 91"/>
                            <a:gd name="T23" fmla="*/ 60 h 89"/>
                            <a:gd name="T24" fmla="*/ 82 w 91"/>
                            <a:gd name="T25" fmla="*/ 67 h 89"/>
                            <a:gd name="T26" fmla="*/ 77 w 91"/>
                            <a:gd name="T27" fmla="*/ 74 h 89"/>
                            <a:gd name="T28" fmla="*/ 69 w 91"/>
                            <a:gd name="T29" fmla="*/ 79 h 89"/>
                            <a:gd name="T30" fmla="*/ 62 w 91"/>
                            <a:gd name="T31" fmla="*/ 84 h 89"/>
                            <a:gd name="T32" fmla="*/ 54 w 91"/>
                            <a:gd name="T33" fmla="*/ 87 h 89"/>
                            <a:gd name="T34" fmla="*/ 44 w 91"/>
                            <a:gd name="T35" fmla="*/ 87 h 89"/>
                            <a:gd name="T36" fmla="*/ 37 w 91"/>
                            <a:gd name="T37" fmla="*/ 87 h 89"/>
                            <a:gd name="T38" fmla="*/ 27 w 91"/>
                            <a:gd name="T39" fmla="*/ 84 h 89"/>
                            <a:gd name="T40" fmla="*/ 19 w 91"/>
                            <a:gd name="T41" fmla="*/ 79 h 89"/>
                            <a:gd name="T42" fmla="*/ 14 w 91"/>
                            <a:gd name="T43" fmla="*/ 74 h 89"/>
                            <a:gd name="T44" fmla="*/ 7 w 91"/>
                            <a:gd name="T45" fmla="*/ 67 h 89"/>
                            <a:gd name="T46" fmla="*/ 5 w 91"/>
                            <a:gd name="T47" fmla="*/ 60 h 89"/>
                            <a:gd name="T48" fmla="*/ 2 w 91"/>
                            <a:gd name="T49" fmla="*/ 52 h 89"/>
                            <a:gd name="T50" fmla="*/ 0 w 91"/>
                            <a:gd name="T51" fmla="*/ 42 h 89"/>
                            <a:gd name="T52" fmla="*/ 2 w 91"/>
                            <a:gd name="T53" fmla="*/ 30 h 89"/>
                            <a:gd name="T54" fmla="*/ 9 w 91"/>
                            <a:gd name="T55" fmla="*/ 17 h 89"/>
                            <a:gd name="T56" fmla="*/ 17 w 91"/>
                            <a:gd name="T57" fmla="*/ 7 h 89"/>
                            <a:gd name="T58" fmla="*/ 29 w 91"/>
                            <a:gd name="T59" fmla="*/ 0 h 89"/>
                            <a:gd name="T60" fmla="*/ 24 w 91"/>
                            <a:gd name="T61" fmla="*/ 0 h 89"/>
                            <a:gd name="T62" fmla="*/ 14 w 91"/>
                            <a:gd name="T63" fmla="*/ 7 h 89"/>
                            <a:gd name="T64" fmla="*/ 7 w 91"/>
                            <a:gd name="T65" fmla="*/ 17 h 89"/>
                            <a:gd name="T66" fmla="*/ 2 w 91"/>
                            <a:gd name="T67" fmla="*/ 30 h 89"/>
                            <a:gd name="T68" fmla="*/ 0 w 91"/>
                            <a:gd name="T69" fmla="*/ 42 h 89"/>
                            <a:gd name="T70" fmla="*/ 0 w 91"/>
                            <a:gd name="T71" fmla="*/ 52 h 89"/>
                            <a:gd name="T72" fmla="*/ 2 w 91"/>
                            <a:gd name="T73" fmla="*/ 60 h 89"/>
                            <a:gd name="T74" fmla="*/ 7 w 91"/>
                            <a:gd name="T75" fmla="*/ 67 h 89"/>
                            <a:gd name="T76" fmla="*/ 12 w 91"/>
                            <a:gd name="T77" fmla="*/ 74 h 89"/>
                            <a:gd name="T78" fmla="*/ 19 w 91"/>
                            <a:gd name="T79" fmla="*/ 79 h 89"/>
                            <a:gd name="T80" fmla="*/ 27 w 91"/>
                            <a:gd name="T81" fmla="*/ 84 h 89"/>
                            <a:gd name="T82" fmla="*/ 37 w 91"/>
                            <a:gd name="T83" fmla="*/ 87 h 89"/>
                            <a:gd name="T84" fmla="*/ 44 w 91"/>
                            <a:gd name="T85" fmla="*/ 89 h 89"/>
                            <a:gd name="T86" fmla="*/ 54 w 91"/>
                            <a:gd name="T87" fmla="*/ 87 h 89"/>
                            <a:gd name="T88" fmla="*/ 64 w 91"/>
                            <a:gd name="T89" fmla="*/ 84 h 89"/>
                            <a:gd name="T90" fmla="*/ 72 w 91"/>
                            <a:gd name="T91" fmla="*/ 79 h 89"/>
                            <a:gd name="T92" fmla="*/ 79 w 91"/>
                            <a:gd name="T93" fmla="*/ 74 h 89"/>
                            <a:gd name="T94" fmla="*/ 84 w 91"/>
                            <a:gd name="T95" fmla="*/ 67 h 89"/>
                            <a:gd name="T96" fmla="*/ 89 w 91"/>
                            <a:gd name="T97" fmla="*/ 60 h 89"/>
                            <a:gd name="T98" fmla="*/ 91 w 91"/>
                            <a:gd name="T99" fmla="*/ 52 h 89"/>
                            <a:gd name="T100" fmla="*/ 91 w 91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9">
                              <a:moveTo>
                                <a:pt x="91" y="42"/>
                              </a:moveTo>
                              <a:lnTo>
                                <a:pt x="89" y="30"/>
                              </a:lnTo>
                              <a:lnTo>
                                <a:pt x="84" y="17"/>
                              </a:lnTo>
                              <a:lnTo>
                                <a:pt x="77" y="7"/>
                              </a:lnTo>
                              <a:lnTo>
                                <a:pt x="64" y="0"/>
                              </a:lnTo>
                              <a:lnTo>
                                <a:pt x="62" y="0"/>
                              </a:lnTo>
                              <a:lnTo>
                                <a:pt x="74" y="7"/>
                              </a:lnTo>
                              <a:lnTo>
                                <a:pt x="82" y="17"/>
                              </a:lnTo>
                              <a:lnTo>
                                <a:pt x="89" y="30"/>
                              </a:lnTo>
                              <a:lnTo>
                                <a:pt x="89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2" y="67"/>
                              </a:lnTo>
                              <a:lnTo>
                                <a:pt x="77" y="74"/>
                              </a:lnTo>
                              <a:lnTo>
                                <a:pt x="69" y="79"/>
                              </a:lnTo>
                              <a:lnTo>
                                <a:pt x="62" y="84"/>
                              </a:lnTo>
                              <a:lnTo>
                                <a:pt x="54" y="87"/>
                              </a:lnTo>
                              <a:lnTo>
                                <a:pt x="44" y="87"/>
                              </a:lnTo>
                              <a:lnTo>
                                <a:pt x="37" y="87"/>
                              </a:lnTo>
                              <a:lnTo>
                                <a:pt x="27" y="84"/>
                              </a:lnTo>
                              <a:lnTo>
                                <a:pt x="19" y="79"/>
                              </a:lnTo>
                              <a:lnTo>
                                <a:pt x="14" y="74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9" y="17"/>
                              </a:lnTo>
                              <a:lnTo>
                                <a:pt x="17" y="7"/>
                              </a:lnTo>
                              <a:lnTo>
                                <a:pt x="29" y="0"/>
                              </a:lnTo>
                              <a:lnTo>
                                <a:pt x="24" y="0"/>
                              </a:lnTo>
                              <a:lnTo>
                                <a:pt x="14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0"/>
                              </a:lnTo>
                              <a:lnTo>
                                <a:pt x="7" y="67"/>
                              </a:lnTo>
                              <a:lnTo>
                                <a:pt x="12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9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79"/>
                              </a:lnTo>
                              <a:lnTo>
                                <a:pt x="79" y="74"/>
                              </a:lnTo>
                              <a:lnTo>
                                <a:pt x="84" y="67"/>
                              </a:lnTo>
                              <a:lnTo>
                                <a:pt x="89" y="60"/>
                              </a:lnTo>
                              <a:lnTo>
                                <a:pt x="91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A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8" name="Freeform 2270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7785" cy="55245"/>
                        </a:xfrm>
                        <a:custGeom>
                          <a:avLst/>
                          <a:gdLst>
                            <a:gd name="T0" fmla="*/ 91 w 91"/>
                            <a:gd name="T1" fmla="*/ 42 h 87"/>
                            <a:gd name="T2" fmla="*/ 89 w 91"/>
                            <a:gd name="T3" fmla="*/ 30 h 87"/>
                            <a:gd name="T4" fmla="*/ 84 w 91"/>
                            <a:gd name="T5" fmla="*/ 17 h 87"/>
                            <a:gd name="T6" fmla="*/ 74 w 91"/>
                            <a:gd name="T7" fmla="*/ 7 h 87"/>
                            <a:gd name="T8" fmla="*/ 64 w 91"/>
                            <a:gd name="T9" fmla="*/ 0 h 87"/>
                            <a:gd name="T10" fmla="*/ 59 w 91"/>
                            <a:gd name="T11" fmla="*/ 0 h 87"/>
                            <a:gd name="T12" fmla="*/ 72 w 91"/>
                            <a:gd name="T13" fmla="*/ 7 h 87"/>
                            <a:gd name="T14" fmla="*/ 82 w 91"/>
                            <a:gd name="T15" fmla="*/ 17 h 87"/>
                            <a:gd name="T16" fmla="*/ 87 w 91"/>
                            <a:gd name="T17" fmla="*/ 27 h 87"/>
                            <a:gd name="T18" fmla="*/ 89 w 91"/>
                            <a:gd name="T19" fmla="*/ 42 h 87"/>
                            <a:gd name="T20" fmla="*/ 89 w 91"/>
                            <a:gd name="T21" fmla="*/ 52 h 87"/>
                            <a:gd name="T22" fmla="*/ 87 w 91"/>
                            <a:gd name="T23" fmla="*/ 60 h 87"/>
                            <a:gd name="T24" fmla="*/ 82 w 91"/>
                            <a:gd name="T25" fmla="*/ 67 h 87"/>
                            <a:gd name="T26" fmla="*/ 77 w 91"/>
                            <a:gd name="T27" fmla="*/ 72 h 87"/>
                            <a:gd name="T28" fmla="*/ 69 w 91"/>
                            <a:gd name="T29" fmla="*/ 79 h 87"/>
                            <a:gd name="T30" fmla="*/ 62 w 91"/>
                            <a:gd name="T31" fmla="*/ 82 h 87"/>
                            <a:gd name="T32" fmla="*/ 54 w 91"/>
                            <a:gd name="T33" fmla="*/ 84 h 87"/>
                            <a:gd name="T34" fmla="*/ 44 w 91"/>
                            <a:gd name="T35" fmla="*/ 87 h 87"/>
                            <a:gd name="T36" fmla="*/ 37 w 91"/>
                            <a:gd name="T37" fmla="*/ 84 h 87"/>
                            <a:gd name="T38" fmla="*/ 29 w 91"/>
                            <a:gd name="T39" fmla="*/ 82 h 87"/>
                            <a:gd name="T40" fmla="*/ 22 w 91"/>
                            <a:gd name="T41" fmla="*/ 79 h 87"/>
                            <a:gd name="T42" fmla="*/ 14 w 91"/>
                            <a:gd name="T43" fmla="*/ 72 h 87"/>
                            <a:gd name="T44" fmla="*/ 9 w 91"/>
                            <a:gd name="T45" fmla="*/ 67 h 87"/>
                            <a:gd name="T46" fmla="*/ 5 w 91"/>
                            <a:gd name="T47" fmla="*/ 60 h 87"/>
                            <a:gd name="T48" fmla="*/ 2 w 91"/>
                            <a:gd name="T49" fmla="*/ 52 h 87"/>
                            <a:gd name="T50" fmla="*/ 2 w 91"/>
                            <a:gd name="T51" fmla="*/ 42 h 87"/>
                            <a:gd name="T52" fmla="*/ 5 w 91"/>
                            <a:gd name="T53" fmla="*/ 27 h 87"/>
                            <a:gd name="T54" fmla="*/ 9 w 91"/>
                            <a:gd name="T55" fmla="*/ 17 h 87"/>
                            <a:gd name="T56" fmla="*/ 19 w 91"/>
                            <a:gd name="T57" fmla="*/ 7 h 87"/>
                            <a:gd name="T58" fmla="*/ 32 w 91"/>
                            <a:gd name="T59" fmla="*/ 0 h 87"/>
                            <a:gd name="T60" fmla="*/ 27 w 91"/>
                            <a:gd name="T61" fmla="*/ 0 h 87"/>
                            <a:gd name="T62" fmla="*/ 17 w 91"/>
                            <a:gd name="T63" fmla="*/ 7 h 87"/>
                            <a:gd name="T64" fmla="*/ 7 w 91"/>
                            <a:gd name="T65" fmla="*/ 17 h 87"/>
                            <a:gd name="T66" fmla="*/ 2 w 91"/>
                            <a:gd name="T67" fmla="*/ 30 h 87"/>
                            <a:gd name="T68" fmla="*/ 0 w 91"/>
                            <a:gd name="T69" fmla="*/ 42 h 87"/>
                            <a:gd name="T70" fmla="*/ 0 w 91"/>
                            <a:gd name="T71" fmla="*/ 52 h 87"/>
                            <a:gd name="T72" fmla="*/ 5 w 91"/>
                            <a:gd name="T73" fmla="*/ 60 h 87"/>
                            <a:gd name="T74" fmla="*/ 7 w 91"/>
                            <a:gd name="T75" fmla="*/ 67 h 87"/>
                            <a:gd name="T76" fmla="*/ 12 w 91"/>
                            <a:gd name="T77" fmla="*/ 74 h 87"/>
                            <a:gd name="T78" fmla="*/ 19 w 91"/>
                            <a:gd name="T79" fmla="*/ 79 h 87"/>
                            <a:gd name="T80" fmla="*/ 27 w 91"/>
                            <a:gd name="T81" fmla="*/ 84 h 87"/>
                            <a:gd name="T82" fmla="*/ 37 w 91"/>
                            <a:gd name="T83" fmla="*/ 87 h 87"/>
                            <a:gd name="T84" fmla="*/ 44 w 91"/>
                            <a:gd name="T85" fmla="*/ 87 h 87"/>
                            <a:gd name="T86" fmla="*/ 54 w 91"/>
                            <a:gd name="T87" fmla="*/ 87 h 87"/>
                            <a:gd name="T88" fmla="*/ 64 w 91"/>
                            <a:gd name="T89" fmla="*/ 84 h 87"/>
                            <a:gd name="T90" fmla="*/ 72 w 91"/>
                            <a:gd name="T91" fmla="*/ 79 h 87"/>
                            <a:gd name="T92" fmla="*/ 77 w 91"/>
                            <a:gd name="T93" fmla="*/ 74 h 87"/>
                            <a:gd name="T94" fmla="*/ 84 w 91"/>
                            <a:gd name="T95" fmla="*/ 67 h 87"/>
                            <a:gd name="T96" fmla="*/ 87 w 91"/>
                            <a:gd name="T97" fmla="*/ 60 h 87"/>
                            <a:gd name="T98" fmla="*/ 89 w 91"/>
                            <a:gd name="T99" fmla="*/ 52 h 87"/>
                            <a:gd name="T100" fmla="*/ 91 w 91"/>
                            <a:gd name="T101" fmla="*/ 42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7">
                              <a:moveTo>
                                <a:pt x="91" y="42"/>
                              </a:moveTo>
                              <a:lnTo>
                                <a:pt x="89" y="30"/>
                              </a:lnTo>
                              <a:lnTo>
                                <a:pt x="84" y="17"/>
                              </a:lnTo>
                              <a:lnTo>
                                <a:pt x="74" y="7"/>
                              </a:lnTo>
                              <a:lnTo>
                                <a:pt x="64" y="0"/>
                              </a:lnTo>
                              <a:lnTo>
                                <a:pt x="59" y="0"/>
                              </a:lnTo>
                              <a:lnTo>
                                <a:pt x="72" y="7"/>
                              </a:lnTo>
                              <a:lnTo>
                                <a:pt x="82" y="17"/>
                              </a:lnTo>
                              <a:lnTo>
                                <a:pt x="87" y="27"/>
                              </a:lnTo>
                              <a:lnTo>
                                <a:pt x="89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2" y="67"/>
                              </a:lnTo>
                              <a:lnTo>
                                <a:pt x="77" y="72"/>
                              </a:lnTo>
                              <a:lnTo>
                                <a:pt x="69" y="79"/>
                              </a:lnTo>
                              <a:lnTo>
                                <a:pt x="62" y="82"/>
                              </a:lnTo>
                              <a:lnTo>
                                <a:pt x="54" y="84"/>
                              </a:lnTo>
                              <a:lnTo>
                                <a:pt x="44" y="87"/>
                              </a:lnTo>
                              <a:lnTo>
                                <a:pt x="37" y="84"/>
                              </a:lnTo>
                              <a:lnTo>
                                <a:pt x="29" y="82"/>
                              </a:lnTo>
                              <a:lnTo>
                                <a:pt x="22" y="79"/>
                              </a:lnTo>
                              <a:lnTo>
                                <a:pt x="14" y="72"/>
                              </a:lnTo>
                              <a:lnTo>
                                <a:pt x="9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5" y="27"/>
                              </a:lnTo>
                              <a:lnTo>
                                <a:pt x="9" y="17"/>
                              </a:lnTo>
                              <a:lnTo>
                                <a:pt x="19" y="7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17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2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7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79"/>
                              </a:lnTo>
                              <a:lnTo>
                                <a:pt x="77" y="74"/>
                              </a:lnTo>
                              <a:lnTo>
                                <a:pt x="84" y="67"/>
                              </a:lnTo>
                              <a:lnTo>
                                <a:pt x="87" y="60"/>
                              </a:lnTo>
                              <a:lnTo>
                                <a:pt x="89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A6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9" name="Freeform 2271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6515" cy="55245"/>
                        </a:xfrm>
                        <a:custGeom>
                          <a:avLst/>
                          <a:gdLst>
                            <a:gd name="T0" fmla="*/ 89 w 89"/>
                            <a:gd name="T1" fmla="*/ 42 h 87"/>
                            <a:gd name="T2" fmla="*/ 89 w 89"/>
                            <a:gd name="T3" fmla="*/ 30 h 87"/>
                            <a:gd name="T4" fmla="*/ 82 w 89"/>
                            <a:gd name="T5" fmla="*/ 17 h 87"/>
                            <a:gd name="T6" fmla="*/ 74 w 89"/>
                            <a:gd name="T7" fmla="*/ 7 h 87"/>
                            <a:gd name="T8" fmla="*/ 62 w 89"/>
                            <a:gd name="T9" fmla="*/ 0 h 87"/>
                            <a:gd name="T10" fmla="*/ 57 w 89"/>
                            <a:gd name="T11" fmla="*/ 0 h 87"/>
                            <a:gd name="T12" fmla="*/ 69 w 89"/>
                            <a:gd name="T13" fmla="*/ 7 h 87"/>
                            <a:gd name="T14" fmla="*/ 79 w 89"/>
                            <a:gd name="T15" fmla="*/ 15 h 87"/>
                            <a:gd name="T16" fmla="*/ 87 w 89"/>
                            <a:gd name="T17" fmla="*/ 27 h 87"/>
                            <a:gd name="T18" fmla="*/ 89 w 89"/>
                            <a:gd name="T19" fmla="*/ 42 h 87"/>
                            <a:gd name="T20" fmla="*/ 87 w 89"/>
                            <a:gd name="T21" fmla="*/ 50 h 87"/>
                            <a:gd name="T22" fmla="*/ 84 w 89"/>
                            <a:gd name="T23" fmla="*/ 60 h 87"/>
                            <a:gd name="T24" fmla="*/ 82 w 89"/>
                            <a:gd name="T25" fmla="*/ 67 h 87"/>
                            <a:gd name="T26" fmla="*/ 77 w 89"/>
                            <a:gd name="T27" fmla="*/ 72 h 87"/>
                            <a:gd name="T28" fmla="*/ 69 w 89"/>
                            <a:gd name="T29" fmla="*/ 77 h 87"/>
                            <a:gd name="T30" fmla="*/ 62 w 89"/>
                            <a:gd name="T31" fmla="*/ 82 h 87"/>
                            <a:gd name="T32" fmla="*/ 54 w 89"/>
                            <a:gd name="T33" fmla="*/ 84 h 87"/>
                            <a:gd name="T34" fmla="*/ 44 w 89"/>
                            <a:gd name="T35" fmla="*/ 84 h 87"/>
                            <a:gd name="T36" fmla="*/ 37 w 89"/>
                            <a:gd name="T37" fmla="*/ 84 h 87"/>
                            <a:gd name="T38" fmla="*/ 29 w 89"/>
                            <a:gd name="T39" fmla="*/ 82 h 87"/>
                            <a:gd name="T40" fmla="*/ 22 w 89"/>
                            <a:gd name="T41" fmla="*/ 77 h 87"/>
                            <a:gd name="T42" fmla="*/ 14 w 89"/>
                            <a:gd name="T43" fmla="*/ 72 h 87"/>
                            <a:gd name="T44" fmla="*/ 9 w 89"/>
                            <a:gd name="T45" fmla="*/ 67 h 87"/>
                            <a:gd name="T46" fmla="*/ 5 w 89"/>
                            <a:gd name="T47" fmla="*/ 60 h 87"/>
                            <a:gd name="T48" fmla="*/ 2 w 89"/>
                            <a:gd name="T49" fmla="*/ 50 h 87"/>
                            <a:gd name="T50" fmla="*/ 2 w 89"/>
                            <a:gd name="T51" fmla="*/ 42 h 87"/>
                            <a:gd name="T52" fmla="*/ 5 w 89"/>
                            <a:gd name="T53" fmla="*/ 27 h 87"/>
                            <a:gd name="T54" fmla="*/ 12 w 89"/>
                            <a:gd name="T55" fmla="*/ 15 h 87"/>
                            <a:gd name="T56" fmla="*/ 22 w 89"/>
                            <a:gd name="T57" fmla="*/ 7 h 87"/>
                            <a:gd name="T58" fmla="*/ 34 w 89"/>
                            <a:gd name="T59" fmla="*/ 0 h 87"/>
                            <a:gd name="T60" fmla="*/ 29 w 89"/>
                            <a:gd name="T61" fmla="*/ 0 h 87"/>
                            <a:gd name="T62" fmla="*/ 17 w 89"/>
                            <a:gd name="T63" fmla="*/ 7 h 87"/>
                            <a:gd name="T64" fmla="*/ 9 w 89"/>
                            <a:gd name="T65" fmla="*/ 17 h 87"/>
                            <a:gd name="T66" fmla="*/ 2 w 89"/>
                            <a:gd name="T67" fmla="*/ 30 h 87"/>
                            <a:gd name="T68" fmla="*/ 0 w 89"/>
                            <a:gd name="T69" fmla="*/ 42 h 87"/>
                            <a:gd name="T70" fmla="*/ 2 w 89"/>
                            <a:gd name="T71" fmla="*/ 52 h 87"/>
                            <a:gd name="T72" fmla="*/ 5 w 89"/>
                            <a:gd name="T73" fmla="*/ 60 h 87"/>
                            <a:gd name="T74" fmla="*/ 7 w 89"/>
                            <a:gd name="T75" fmla="*/ 67 h 87"/>
                            <a:gd name="T76" fmla="*/ 14 w 89"/>
                            <a:gd name="T77" fmla="*/ 74 h 87"/>
                            <a:gd name="T78" fmla="*/ 19 w 89"/>
                            <a:gd name="T79" fmla="*/ 79 h 87"/>
                            <a:gd name="T80" fmla="*/ 27 w 89"/>
                            <a:gd name="T81" fmla="*/ 84 h 87"/>
                            <a:gd name="T82" fmla="*/ 37 w 89"/>
                            <a:gd name="T83" fmla="*/ 87 h 87"/>
                            <a:gd name="T84" fmla="*/ 44 w 89"/>
                            <a:gd name="T85" fmla="*/ 87 h 87"/>
                            <a:gd name="T86" fmla="*/ 54 w 89"/>
                            <a:gd name="T87" fmla="*/ 87 h 87"/>
                            <a:gd name="T88" fmla="*/ 62 w 89"/>
                            <a:gd name="T89" fmla="*/ 84 h 87"/>
                            <a:gd name="T90" fmla="*/ 69 w 89"/>
                            <a:gd name="T91" fmla="*/ 79 h 87"/>
                            <a:gd name="T92" fmla="*/ 77 w 89"/>
                            <a:gd name="T93" fmla="*/ 74 h 87"/>
                            <a:gd name="T94" fmla="*/ 82 w 89"/>
                            <a:gd name="T95" fmla="*/ 67 h 87"/>
                            <a:gd name="T96" fmla="*/ 87 w 89"/>
                            <a:gd name="T97" fmla="*/ 60 h 87"/>
                            <a:gd name="T98" fmla="*/ 89 w 89"/>
                            <a:gd name="T99" fmla="*/ 52 h 87"/>
                            <a:gd name="T100" fmla="*/ 89 w 89"/>
                            <a:gd name="T101" fmla="*/ 42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89" h="87">
                              <a:moveTo>
                                <a:pt x="89" y="42"/>
                              </a:moveTo>
                              <a:lnTo>
                                <a:pt x="89" y="30"/>
                              </a:lnTo>
                              <a:lnTo>
                                <a:pt x="82" y="17"/>
                              </a:lnTo>
                              <a:lnTo>
                                <a:pt x="74" y="7"/>
                              </a:lnTo>
                              <a:lnTo>
                                <a:pt x="62" y="0"/>
                              </a:lnTo>
                              <a:lnTo>
                                <a:pt x="57" y="0"/>
                              </a:lnTo>
                              <a:lnTo>
                                <a:pt x="69" y="7"/>
                              </a:lnTo>
                              <a:lnTo>
                                <a:pt x="79" y="15"/>
                              </a:lnTo>
                              <a:lnTo>
                                <a:pt x="87" y="27"/>
                              </a:lnTo>
                              <a:lnTo>
                                <a:pt x="89" y="42"/>
                              </a:lnTo>
                              <a:lnTo>
                                <a:pt x="87" y="50"/>
                              </a:lnTo>
                              <a:lnTo>
                                <a:pt x="84" y="60"/>
                              </a:lnTo>
                              <a:lnTo>
                                <a:pt x="82" y="67"/>
                              </a:lnTo>
                              <a:lnTo>
                                <a:pt x="77" y="72"/>
                              </a:lnTo>
                              <a:lnTo>
                                <a:pt x="69" y="77"/>
                              </a:lnTo>
                              <a:lnTo>
                                <a:pt x="62" y="82"/>
                              </a:lnTo>
                              <a:lnTo>
                                <a:pt x="54" y="84"/>
                              </a:lnTo>
                              <a:lnTo>
                                <a:pt x="44" y="84"/>
                              </a:lnTo>
                              <a:lnTo>
                                <a:pt x="37" y="84"/>
                              </a:lnTo>
                              <a:lnTo>
                                <a:pt x="29" y="82"/>
                              </a:lnTo>
                              <a:lnTo>
                                <a:pt x="22" y="77"/>
                              </a:lnTo>
                              <a:lnTo>
                                <a:pt x="14" y="72"/>
                              </a:lnTo>
                              <a:lnTo>
                                <a:pt x="9" y="67"/>
                              </a:lnTo>
                              <a:lnTo>
                                <a:pt x="5" y="60"/>
                              </a:lnTo>
                              <a:lnTo>
                                <a:pt x="2" y="50"/>
                              </a:lnTo>
                              <a:lnTo>
                                <a:pt x="2" y="42"/>
                              </a:lnTo>
                              <a:lnTo>
                                <a:pt x="5" y="27"/>
                              </a:lnTo>
                              <a:lnTo>
                                <a:pt x="12" y="15"/>
                              </a:lnTo>
                              <a:lnTo>
                                <a:pt x="22" y="7"/>
                              </a:lnTo>
                              <a:lnTo>
                                <a:pt x="34" y="0"/>
                              </a:lnTo>
                              <a:lnTo>
                                <a:pt x="29" y="0"/>
                              </a:lnTo>
                              <a:lnTo>
                                <a:pt x="17" y="7"/>
                              </a:lnTo>
                              <a:lnTo>
                                <a:pt x="9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4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7"/>
                              </a:lnTo>
                              <a:lnTo>
                                <a:pt x="54" y="87"/>
                              </a:lnTo>
                              <a:lnTo>
                                <a:pt x="62" y="84"/>
                              </a:lnTo>
                              <a:lnTo>
                                <a:pt x="69" y="79"/>
                              </a:lnTo>
                              <a:lnTo>
                                <a:pt x="77" y="74"/>
                              </a:lnTo>
                              <a:lnTo>
                                <a:pt x="82" y="67"/>
                              </a:lnTo>
                              <a:lnTo>
                                <a:pt x="87" y="60"/>
                              </a:lnTo>
                              <a:lnTo>
                                <a:pt x="89" y="52"/>
                              </a:lnTo>
                              <a:lnTo>
                                <a:pt x="8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A7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0" name="Freeform 2272"/>
                      <wps:cNvSpPr>
                        <a:spLocks/>
                      </wps:cNvSpPr>
                      <wps:spPr bwMode="auto">
                        <a:xfrm>
                          <a:off x="364490" y="440690"/>
                          <a:ext cx="55245" cy="55245"/>
                        </a:xfrm>
                        <a:custGeom>
                          <a:avLst/>
                          <a:gdLst>
                            <a:gd name="T0" fmla="*/ 87 w 87"/>
                            <a:gd name="T1" fmla="*/ 42 h 87"/>
                            <a:gd name="T2" fmla="*/ 85 w 87"/>
                            <a:gd name="T3" fmla="*/ 27 h 87"/>
                            <a:gd name="T4" fmla="*/ 80 w 87"/>
                            <a:gd name="T5" fmla="*/ 17 h 87"/>
                            <a:gd name="T6" fmla="*/ 70 w 87"/>
                            <a:gd name="T7" fmla="*/ 7 h 87"/>
                            <a:gd name="T8" fmla="*/ 57 w 87"/>
                            <a:gd name="T9" fmla="*/ 0 h 87"/>
                            <a:gd name="T10" fmla="*/ 52 w 87"/>
                            <a:gd name="T11" fmla="*/ 0 h 87"/>
                            <a:gd name="T12" fmla="*/ 65 w 87"/>
                            <a:gd name="T13" fmla="*/ 5 h 87"/>
                            <a:gd name="T14" fmla="*/ 77 w 87"/>
                            <a:gd name="T15" fmla="*/ 15 h 87"/>
                            <a:gd name="T16" fmla="*/ 80 w 87"/>
                            <a:gd name="T17" fmla="*/ 20 h 87"/>
                            <a:gd name="T18" fmla="*/ 82 w 87"/>
                            <a:gd name="T19" fmla="*/ 27 h 87"/>
                            <a:gd name="T20" fmla="*/ 85 w 87"/>
                            <a:gd name="T21" fmla="*/ 35 h 87"/>
                            <a:gd name="T22" fmla="*/ 85 w 87"/>
                            <a:gd name="T23" fmla="*/ 42 h 87"/>
                            <a:gd name="T24" fmla="*/ 85 w 87"/>
                            <a:gd name="T25" fmla="*/ 50 h 87"/>
                            <a:gd name="T26" fmla="*/ 82 w 87"/>
                            <a:gd name="T27" fmla="*/ 60 h 87"/>
                            <a:gd name="T28" fmla="*/ 80 w 87"/>
                            <a:gd name="T29" fmla="*/ 67 h 87"/>
                            <a:gd name="T30" fmla="*/ 72 w 87"/>
                            <a:gd name="T31" fmla="*/ 72 h 87"/>
                            <a:gd name="T32" fmla="*/ 67 w 87"/>
                            <a:gd name="T33" fmla="*/ 77 h 87"/>
                            <a:gd name="T34" fmla="*/ 60 w 87"/>
                            <a:gd name="T35" fmla="*/ 82 h 87"/>
                            <a:gd name="T36" fmla="*/ 52 w 87"/>
                            <a:gd name="T37" fmla="*/ 84 h 87"/>
                            <a:gd name="T38" fmla="*/ 42 w 87"/>
                            <a:gd name="T39" fmla="*/ 84 h 87"/>
                            <a:gd name="T40" fmla="*/ 35 w 87"/>
                            <a:gd name="T41" fmla="*/ 84 h 87"/>
                            <a:gd name="T42" fmla="*/ 27 w 87"/>
                            <a:gd name="T43" fmla="*/ 82 h 87"/>
                            <a:gd name="T44" fmla="*/ 20 w 87"/>
                            <a:gd name="T45" fmla="*/ 77 h 87"/>
                            <a:gd name="T46" fmla="*/ 12 w 87"/>
                            <a:gd name="T47" fmla="*/ 72 h 87"/>
                            <a:gd name="T48" fmla="*/ 7 w 87"/>
                            <a:gd name="T49" fmla="*/ 67 h 87"/>
                            <a:gd name="T50" fmla="*/ 5 w 87"/>
                            <a:gd name="T51" fmla="*/ 60 h 87"/>
                            <a:gd name="T52" fmla="*/ 3 w 87"/>
                            <a:gd name="T53" fmla="*/ 50 h 87"/>
                            <a:gd name="T54" fmla="*/ 0 w 87"/>
                            <a:gd name="T55" fmla="*/ 42 h 87"/>
                            <a:gd name="T56" fmla="*/ 3 w 87"/>
                            <a:gd name="T57" fmla="*/ 35 h 87"/>
                            <a:gd name="T58" fmla="*/ 3 w 87"/>
                            <a:gd name="T59" fmla="*/ 27 h 87"/>
                            <a:gd name="T60" fmla="*/ 7 w 87"/>
                            <a:gd name="T61" fmla="*/ 20 h 87"/>
                            <a:gd name="T62" fmla="*/ 10 w 87"/>
                            <a:gd name="T63" fmla="*/ 15 h 87"/>
                            <a:gd name="T64" fmla="*/ 22 w 87"/>
                            <a:gd name="T65" fmla="*/ 5 h 87"/>
                            <a:gd name="T66" fmla="*/ 35 w 87"/>
                            <a:gd name="T67" fmla="*/ 0 h 87"/>
                            <a:gd name="T68" fmla="*/ 30 w 87"/>
                            <a:gd name="T69" fmla="*/ 0 h 87"/>
                            <a:gd name="T70" fmla="*/ 17 w 87"/>
                            <a:gd name="T71" fmla="*/ 7 h 87"/>
                            <a:gd name="T72" fmla="*/ 7 w 87"/>
                            <a:gd name="T73" fmla="*/ 17 h 87"/>
                            <a:gd name="T74" fmla="*/ 3 w 87"/>
                            <a:gd name="T75" fmla="*/ 27 h 87"/>
                            <a:gd name="T76" fmla="*/ 0 w 87"/>
                            <a:gd name="T77" fmla="*/ 42 h 87"/>
                            <a:gd name="T78" fmla="*/ 0 w 87"/>
                            <a:gd name="T79" fmla="*/ 52 h 87"/>
                            <a:gd name="T80" fmla="*/ 3 w 87"/>
                            <a:gd name="T81" fmla="*/ 60 h 87"/>
                            <a:gd name="T82" fmla="*/ 7 w 87"/>
                            <a:gd name="T83" fmla="*/ 67 h 87"/>
                            <a:gd name="T84" fmla="*/ 12 w 87"/>
                            <a:gd name="T85" fmla="*/ 72 h 87"/>
                            <a:gd name="T86" fmla="*/ 20 w 87"/>
                            <a:gd name="T87" fmla="*/ 79 h 87"/>
                            <a:gd name="T88" fmla="*/ 27 w 87"/>
                            <a:gd name="T89" fmla="*/ 82 h 87"/>
                            <a:gd name="T90" fmla="*/ 35 w 87"/>
                            <a:gd name="T91" fmla="*/ 84 h 87"/>
                            <a:gd name="T92" fmla="*/ 42 w 87"/>
                            <a:gd name="T93" fmla="*/ 87 h 87"/>
                            <a:gd name="T94" fmla="*/ 52 w 87"/>
                            <a:gd name="T95" fmla="*/ 84 h 87"/>
                            <a:gd name="T96" fmla="*/ 60 w 87"/>
                            <a:gd name="T97" fmla="*/ 82 h 87"/>
                            <a:gd name="T98" fmla="*/ 67 w 87"/>
                            <a:gd name="T99" fmla="*/ 79 h 87"/>
                            <a:gd name="T100" fmla="*/ 75 w 87"/>
                            <a:gd name="T101" fmla="*/ 72 h 87"/>
                            <a:gd name="T102" fmla="*/ 80 w 87"/>
                            <a:gd name="T103" fmla="*/ 67 h 87"/>
                            <a:gd name="T104" fmla="*/ 85 w 87"/>
                            <a:gd name="T105" fmla="*/ 60 h 87"/>
                            <a:gd name="T106" fmla="*/ 87 w 87"/>
                            <a:gd name="T107" fmla="*/ 52 h 87"/>
                            <a:gd name="T108" fmla="*/ 87 w 87"/>
                            <a:gd name="T109" fmla="*/ 42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87" y="42"/>
                              </a:moveTo>
                              <a:lnTo>
                                <a:pt x="85" y="27"/>
                              </a:lnTo>
                              <a:lnTo>
                                <a:pt x="80" y="17"/>
                              </a:lnTo>
                              <a:lnTo>
                                <a:pt x="70" y="7"/>
                              </a:lnTo>
                              <a:lnTo>
                                <a:pt x="57" y="0"/>
                              </a:lnTo>
                              <a:lnTo>
                                <a:pt x="52" y="0"/>
                              </a:lnTo>
                              <a:lnTo>
                                <a:pt x="65" y="5"/>
                              </a:lnTo>
                              <a:lnTo>
                                <a:pt x="77" y="15"/>
                              </a:lnTo>
                              <a:lnTo>
                                <a:pt x="80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lnTo>
                                <a:pt x="85" y="50"/>
                              </a:lnTo>
                              <a:lnTo>
                                <a:pt x="82" y="60"/>
                              </a:lnTo>
                              <a:lnTo>
                                <a:pt x="80" y="67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82"/>
                              </a:lnTo>
                              <a:lnTo>
                                <a:pt x="52" y="84"/>
                              </a:lnTo>
                              <a:lnTo>
                                <a:pt x="42" y="84"/>
                              </a:lnTo>
                              <a:lnTo>
                                <a:pt x="35" y="84"/>
                              </a:lnTo>
                              <a:lnTo>
                                <a:pt x="27" y="82"/>
                              </a:lnTo>
                              <a:lnTo>
                                <a:pt x="20" y="77"/>
                              </a:lnTo>
                              <a:lnTo>
                                <a:pt x="12" y="72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3" y="50"/>
                              </a:lnTo>
                              <a:lnTo>
                                <a:pt x="0" y="42"/>
                              </a:lnTo>
                              <a:lnTo>
                                <a:pt x="3" y="35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0" y="15"/>
                              </a:lnTo>
                              <a:lnTo>
                                <a:pt x="22" y="5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17" y="7"/>
                              </a:lnTo>
                              <a:lnTo>
                                <a:pt x="7" y="17"/>
                              </a:lnTo>
                              <a:lnTo>
                                <a:pt x="3" y="27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9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7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9"/>
                              </a:lnTo>
                              <a:lnTo>
                                <a:pt x="75" y="72"/>
                              </a:lnTo>
                              <a:lnTo>
                                <a:pt x="80" y="67"/>
                              </a:lnTo>
                              <a:lnTo>
                                <a:pt x="85" y="60"/>
                              </a:lnTo>
                              <a:lnTo>
                                <a:pt x="87" y="52"/>
                              </a:lnTo>
                              <a:lnTo>
                                <a:pt x="8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EA9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1" name="Freeform 2273"/>
                      <wps:cNvSpPr>
                        <a:spLocks/>
                      </wps:cNvSpPr>
                      <wps:spPr bwMode="auto">
                        <a:xfrm>
                          <a:off x="364490" y="440690"/>
                          <a:ext cx="55245" cy="53340"/>
                        </a:xfrm>
                        <a:custGeom>
                          <a:avLst/>
                          <a:gdLst>
                            <a:gd name="T0" fmla="*/ 87 w 87"/>
                            <a:gd name="T1" fmla="*/ 42 h 84"/>
                            <a:gd name="T2" fmla="*/ 85 w 87"/>
                            <a:gd name="T3" fmla="*/ 27 h 84"/>
                            <a:gd name="T4" fmla="*/ 77 w 87"/>
                            <a:gd name="T5" fmla="*/ 15 h 84"/>
                            <a:gd name="T6" fmla="*/ 67 w 87"/>
                            <a:gd name="T7" fmla="*/ 7 h 84"/>
                            <a:gd name="T8" fmla="*/ 55 w 87"/>
                            <a:gd name="T9" fmla="*/ 0 h 84"/>
                            <a:gd name="T10" fmla="*/ 45 w 87"/>
                            <a:gd name="T11" fmla="*/ 0 h 84"/>
                            <a:gd name="T12" fmla="*/ 55 w 87"/>
                            <a:gd name="T13" fmla="*/ 2 h 84"/>
                            <a:gd name="T14" fmla="*/ 62 w 87"/>
                            <a:gd name="T15" fmla="*/ 5 h 84"/>
                            <a:gd name="T16" fmla="*/ 67 w 87"/>
                            <a:gd name="T17" fmla="*/ 7 h 84"/>
                            <a:gd name="T18" fmla="*/ 75 w 87"/>
                            <a:gd name="T19" fmla="*/ 12 h 84"/>
                            <a:gd name="T20" fmla="*/ 77 w 87"/>
                            <a:gd name="T21" fmla="*/ 20 h 84"/>
                            <a:gd name="T22" fmla="*/ 82 w 87"/>
                            <a:gd name="T23" fmla="*/ 27 h 84"/>
                            <a:gd name="T24" fmla="*/ 85 w 87"/>
                            <a:gd name="T25" fmla="*/ 35 h 84"/>
                            <a:gd name="T26" fmla="*/ 85 w 87"/>
                            <a:gd name="T27" fmla="*/ 42 h 84"/>
                            <a:gd name="T28" fmla="*/ 85 w 87"/>
                            <a:gd name="T29" fmla="*/ 50 h 84"/>
                            <a:gd name="T30" fmla="*/ 82 w 87"/>
                            <a:gd name="T31" fmla="*/ 60 h 84"/>
                            <a:gd name="T32" fmla="*/ 77 w 87"/>
                            <a:gd name="T33" fmla="*/ 64 h 84"/>
                            <a:gd name="T34" fmla="*/ 72 w 87"/>
                            <a:gd name="T35" fmla="*/ 72 h 84"/>
                            <a:gd name="T36" fmla="*/ 67 w 87"/>
                            <a:gd name="T37" fmla="*/ 77 h 84"/>
                            <a:gd name="T38" fmla="*/ 60 w 87"/>
                            <a:gd name="T39" fmla="*/ 79 h 84"/>
                            <a:gd name="T40" fmla="*/ 52 w 87"/>
                            <a:gd name="T41" fmla="*/ 82 h 84"/>
                            <a:gd name="T42" fmla="*/ 42 w 87"/>
                            <a:gd name="T43" fmla="*/ 84 h 84"/>
                            <a:gd name="T44" fmla="*/ 35 w 87"/>
                            <a:gd name="T45" fmla="*/ 82 h 84"/>
                            <a:gd name="T46" fmla="*/ 27 w 87"/>
                            <a:gd name="T47" fmla="*/ 79 h 84"/>
                            <a:gd name="T48" fmla="*/ 20 w 87"/>
                            <a:gd name="T49" fmla="*/ 77 h 84"/>
                            <a:gd name="T50" fmla="*/ 15 w 87"/>
                            <a:gd name="T51" fmla="*/ 72 h 84"/>
                            <a:gd name="T52" fmla="*/ 7 w 87"/>
                            <a:gd name="T53" fmla="*/ 64 h 84"/>
                            <a:gd name="T54" fmla="*/ 5 w 87"/>
                            <a:gd name="T55" fmla="*/ 60 h 84"/>
                            <a:gd name="T56" fmla="*/ 3 w 87"/>
                            <a:gd name="T57" fmla="*/ 50 h 84"/>
                            <a:gd name="T58" fmla="*/ 3 w 87"/>
                            <a:gd name="T59" fmla="*/ 42 h 84"/>
                            <a:gd name="T60" fmla="*/ 3 w 87"/>
                            <a:gd name="T61" fmla="*/ 35 h 84"/>
                            <a:gd name="T62" fmla="*/ 5 w 87"/>
                            <a:gd name="T63" fmla="*/ 27 h 84"/>
                            <a:gd name="T64" fmla="*/ 7 w 87"/>
                            <a:gd name="T65" fmla="*/ 20 h 84"/>
                            <a:gd name="T66" fmla="*/ 12 w 87"/>
                            <a:gd name="T67" fmla="*/ 12 h 84"/>
                            <a:gd name="T68" fmla="*/ 20 w 87"/>
                            <a:gd name="T69" fmla="*/ 7 h 84"/>
                            <a:gd name="T70" fmla="*/ 25 w 87"/>
                            <a:gd name="T71" fmla="*/ 5 h 84"/>
                            <a:gd name="T72" fmla="*/ 32 w 87"/>
                            <a:gd name="T73" fmla="*/ 2 h 84"/>
                            <a:gd name="T74" fmla="*/ 40 w 87"/>
                            <a:gd name="T75" fmla="*/ 0 h 84"/>
                            <a:gd name="T76" fmla="*/ 32 w 87"/>
                            <a:gd name="T77" fmla="*/ 0 h 84"/>
                            <a:gd name="T78" fmla="*/ 20 w 87"/>
                            <a:gd name="T79" fmla="*/ 7 h 84"/>
                            <a:gd name="T80" fmla="*/ 10 w 87"/>
                            <a:gd name="T81" fmla="*/ 15 h 84"/>
                            <a:gd name="T82" fmla="*/ 3 w 87"/>
                            <a:gd name="T83" fmla="*/ 27 h 84"/>
                            <a:gd name="T84" fmla="*/ 0 w 87"/>
                            <a:gd name="T85" fmla="*/ 42 h 84"/>
                            <a:gd name="T86" fmla="*/ 0 w 87"/>
                            <a:gd name="T87" fmla="*/ 50 h 84"/>
                            <a:gd name="T88" fmla="*/ 3 w 87"/>
                            <a:gd name="T89" fmla="*/ 60 h 84"/>
                            <a:gd name="T90" fmla="*/ 7 w 87"/>
                            <a:gd name="T91" fmla="*/ 67 h 84"/>
                            <a:gd name="T92" fmla="*/ 12 w 87"/>
                            <a:gd name="T93" fmla="*/ 72 h 84"/>
                            <a:gd name="T94" fmla="*/ 20 w 87"/>
                            <a:gd name="T95" fmla="*/ 77 h 84"/>
                            <a:gd name="T96" fmla="*/ 27 w 87"/>
                            <a:gd name="T97" fmla="*/ 82 h 84"/>
                            <a:gd name="T98" fmla="*/ 35 w 87"/>
                            <a:gd name="T99" fmla="*/ 84 h 84"/>
                            <a:gd name="T100" fmla="*/ 42 w 87"/>
                            <a:gd name="T101" fmla="*/ 84 h 84"/>
                            <a:gd name="T102" fmla="*/ 52 w 87"/>
                            <a:gd name="T103" fmla="*/ 84 h 84"/>
                            <a:gd name="T104" fmla="*/ 60 w 87"/>
                            <a:gd name="T105" fmla="*/ 82 h 84"/>
                            <a:gd name="T106" fmla="*/ 67 w 87"/>
                            <a:gd name="T107" fmla="*/ 77 h 84"/>
                            <a:gd name="T108" fmla="*/ 75 w 87"/>
                            <a:gd name="T109" fmla="*/ 72 h 84"/>
                            <a:gd name="T110" fmla="*/ 80 w 87"/>
                            <a:gd name="T111" fmla="*/ 67 h 84"/>
                            <a:gd name="T112" fmla="*/ 82 w 87"/>
                            <a:gd name="T113" fmla="*/ 60 h 84"/>
                            <a:gd name="T114" fmla="*/ 85 w 87"/>
                            <a:gd name="T115" fmla="*/ 50 h 84"/>
                            <a:gd name="T116" fmla="*/ 87 w 87"/>
                            <a:gd name="T117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87" h="84">
                              <a:moveTo>
                                <a:pt x="87" y="42"/>
                              </a:moveTo>
                              <a:lnTo>
                                <a:pt x="85" y="27"/>
                              </a:lnTo>
                              <a:lnTo>
                                <a:pt x="77" y="15"/>
                              </a:lnTo>
                              <a:lnTo>
                                <a:pt x="67" y="7"/>
                              </a:lnTo>
                              <a:lnTo>
                                <a:pt x="55" y="0"/>
                              </a:lnTo>
                              <a:lnTo>
                                <a:pt x="45" y="0"/>
                              </a:lnTo>
                              <a:lnTo>
                                <a:pt x="55" y="2"/>
                              </a:lnTo>
                              <a:lnTo>
                                <a:pt x="62" y="5"/>
                              </a:lnTo>
                              <a:lnTo>
                                <a:pt x="67" y="7"/>
                              </a:lnTo>
                              <a:lnTo>
                                <a:pt x="75" y="12"/>
                              </a:lnTo>
                              <a:lnTo>
                                <a:pt x="77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lnTo>
                                <a:pt x="85" y="50"/>
                              </a:lnTo>
                              <a:lnTo>
                                <a:pt x="82" y="60"/>
                              </a:lnTo>
                              <a:lnTo>
                                <a:pt x="77" y="64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79"/>
                              </a:lnTo>
                              <a:lnTo>
                                <a:pt x="52" y="82"/>
                              </a:lnTo>
                              <a:lnTo>
                                <a:pt x="42" y="84"/>
                              </a:lnTo>
                              <a:lnTo>
                                <a:pt x="35" y="82"/>
                              </a:lnTo>
                              <a:lnTo>
                                <a:pt x="27" y="79"/>
                              </a:lnTo>
                              <a:lnTo>
                                <a:pt x="20" y="77"/>
                              </a:lnTo>
                              <a:lnTo>
                                <a:pt x="15" y="72"/>
                              </a:lnTo>
                              <a:lnTo>
                                <a:pt x="7" y="64"/>
                              </a:lnTo>
                              <a:lnTo>
                                <a:pt x="5" y="60"/>
                              </a:lnTo>
                              <a:lnTo>
                                <a:pt x="3" y="50"/>
                              </a:lnTo>
                              <a:lnTo>
                                <a:pt x="3" y="42"/>
                              </a:lnTo>
                              <a:lnTo>
                                <a:pt x="3" y="35"/>
                              </a:lnTo>
                              <a:lnTo>
                                <a:pt x="5" y="27"/>
                              </a:lnTo>
                              <a:lnTo>
                                <a:pt x="7" y="20"/>
                              </a:lnTo>
                              <a:lnTo>
                                <a:pt x="12" y="12"/>
                              </a:lnTo>
                              <a:lnTo>
                                <a:pt x="20" y="7"/>
                              </a:lnTo>
                              <a:lnTo>
                                <a:pt x="25" y="5"/>
                              </a:lnTo>
                              <a:lnTo>
                                <a:pt x="32" y="2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0" y="7"/>
                              </a:lnTo>
                              <a:lnTo>
                                <a:pt x="10" y="15"/>
                              </a:lnTo>
                              <a:lnTo>
                                <a:pt x="3" y="27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3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7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4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7"/>
                              </a:lnTo>
                              <a:lnTo>
                                <a:pt x="75" y="72"/>
                              </a:lnTo>
                              <a:lnTo>
                                <a:pt x="80" y="67"/>
                              </a:lnTo>
                              <a:lnTo>
                                <a:pt x="82" y="60"/>
                              </a:lnTo>
                              <a:lnTo>
                                <a:pt x="85" y="50"/>
                              </a:lnTo>
                              <a:lnTo>
                                <a:pt x="8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AA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2" name="Freeform 2274"/>
                      <wps:cNvSpPr>
                        <a:spLocks noEditPoints="1"/>
                      </wps:cNvSpPr>
                      <wps:spPr bwMode="auto">
                        <a:xfrm>
                          <a:off x="364490" y="440690"/>
                          <a:ext cx="53975" cy="53340"/>
                        </a:xfrm>
                        <a:custGeom>
                          <a:avLst/>
                          <a:gdLst>
                            <a:gd name="T0" fmla="*/ 85 w 85"/>
                            <a:gd name="T1" fmla="*/ 35 h 84"/>
                            <a:gd name="T2" fmla="*/ 80 w 85"/>
                            <a:gd name="T3" fmla="*/ 20 h 84"/>
                            <a:gd name="T4" fmla="*/ 65 w 85"/>
                            <a:gd name="T5" fmla="*/ 5 h 84"/>
                            <a:gd name="T6" fmla="*/ 42 w 85"/>
                            <a:gd name="T7" fmla="*/ 0 h 84"/>
                            <a:gd name="T8" fmla="*/ 22 w 85"/>
                            <a:gd name="T9" fmla="*/ 5 h 84"/>
                            <a:gd name="T10" fmla="*/ 7 w 85"/>
                            <a:gd name="T11" fmla="*/ 20 h 84"/>
                            <a:gd name="T12" fmla="*/ 3 w 85"/>
                            <a:gd name="T13" fmla="*/ 35 h 84"/>
                            <a:gd name="T14" fmla="*/ 3 w 85"/>
                            <a:gd name="T15" fmla="*/ 50 h 84"/>
                            <a:gd name="T16" fmla="*/ 7 w 85"/>
                            <a:gd name="T17" fmla="*/ 67 h 84"/>
                            <a:gd name="T18" fmla="*/ 20 w 85"/>
                            <a:gd name="T19" fmla="*/ 77 h 84"/>
                            <a:gd name="T20" fmla="*/ 35 w 85"/>
                            <a:gd name="T21" fmla="*/ 84 h 84"/>
                            <a:gd name="T22" fmla="*/ 52 w 85"/>
                            <a:gd name="T23" fmla="*/ 84 h 84"/>
                            <a:gd name="T24" fmla="*/ 67 w 85"/>
                            <a:gd name="T25" fmla="*/ 77 h 84"/>
                            <a:gd name="T26" fmla="*/ 80 w 85"/>
                            <a:gd name="T27" fmla="*/ 67 h 84"/>
                            <a:gd name="T28" fmla="*/ 85 w 85"/>
                            <a:gd name="T29" fmla="*/ 50 h 84"/>
                            <a:gd name="T30" fmla="*/ 85 w 85"/>
                            <a:gd name="T31" fmla="*/ 42 h 84"/>
                            <a:gd name="T32" fmla="*/ 82 w 85"/>
                            <a:gd name="T33" fmla="*/ 57 h 84"/>
                            <a:gd name="T34" fmla="*/ 72 w 85"/>
                            <a:gd name="T35" fmla="*/ 72 h 84"/>
                            <a:gd name="T36" fmla="*/ 60 w 85"/>
                            <a:gd name="T37" fmla="*/ 79 h 84"/>
                            <a:gd name="T38" fmla="*/ 42 w 85"/>
                            <a:gd name="T39" fmla="*/ 82 h 84"/>
                            <a:gd name="T40" fmla="*/ 27 w 85"/>
                            <a:gd name="T41" fmla="*/ 79 h 84"/>
                            <a:gd name="T42" fmla="*/ 15 w 85"/>
                            <a:gd name="T43" fmla="*/ 72 h 84"/>
                            <a:gd name="T44" fmla="*/ 5 w 85"/>
                            <a:gd name="T45" fmla="*/ 57 h 84"/>
                            <a:gd name="T46" fmla="*/ 3 w 85"/>
                            <a:gd name="T47" fmla="*/ 42 h 84"/>
                            <a:gd name="T48" fmla="*/ 5 w 85"/>
                            <a:gd name="T49" fmla="*/ 27 h 84"/>
                            <a:gd name="T50" fmla="*/ 15 w 85"/>
                            <a:gd name="T51" fmla="*/ 12 h 84"/>
                            <a:gd name="T52" fmla="*/ 27 w 85"/>
                            <a:gd name="T53" fmla="*/ 5 h 84"/>
                            <a:gd name="T54" fmla="*/ 42 w 85"/>
                            <a:gd name="T55" fmla="*/ 0 h 84"/>
                            <a:gd name="T56" fmla="*/ 60 w 85"/>
                            <a:gd name="T57" fmla="*/ 5 h 84"/>
                            <a:gd name="T58" fmla="*/ 72 w 85"/>
                            <a:gd name="T59" fmla="*/ 12 h 84"/>
                            <a:gd name="T60" fmla="*/ 82 w 85"/>
                            <a:gd name="T61" fmla="*/ 27 h 84"/>
                            <a:gd name="T62" fmla="*/ 85 w 85"/>
                            <a:gd name="T63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85" h="84">
                              <a:moveTo>
                                <a:pt x="85" y="42"/>
                              </a:moveTo>
                              <a:lnTo>
                                <a:pt x="85" y="35"/>
                              </a:lnTo>
                              <a:lnTo>
                                <a:pt x="82" y="27"/>
                              </a:lnTo>
                              <a:lnTo>
                                <a:pt x="80" y="20"/>
                              </a:lnTo>
                              <a:lnTo>
                                <a:pt x="77" y="15"/>
                              </a:lnTo>
                              <a:lnTo>
                                <a:pt x="65" y="5"/>
                              </a:lnTo>
                              <a:lnTo>
                                <a:pt x="52" y="0"/>
                              </a:lnTo>
                              <a:lnTo>
                                <a:pt x="42" y="0"/>
                              </a:lnTo>
                              <a:lnTo>
                                <a:pt x="35" y="0"/>
                              </a:lnTo>
                              <a:lnTo>
                                <a:pt x="22" y="5"/>
                              </a:lnTo>
                              <a:lnTo>
                                <a:pt x="10" y="15"/>
                              </a:lnTo>
                              <a:lnTo>
                                <a:pt x="7" y="20"/>
                              </a:lnTo>
                              <a:lnTo>
                                <a:pt x="3" y="27"/>
                              </a:lnTo>
                              <a:lnTo>
                                <a:pt x="3" y="35"/>
                              </a:lnTo>
                              <a:lnTo>
                                <a:pt x="0" y="42"/>
                              </a:lnTo>
                              <a:lnTo>
                                <a:pt x="3" y="50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7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4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7"/>
                              </a:lnTo>
                              <a:lnTo>
                                <a:pt x="72" y="72"/>
                              </a:lnTo>
                              <a:lnTo>
                                <a:pt x="80" y="67"/>
                              </a:lnTo>
                              <a:lnTo>
                                <a:pt x="82" y="60"/>
                              </a:lnTo>
                              <a:lnTo>
                                <a:pt x="85" y="50"/>
                              </a:lnTo>
                              <a:lnTo>
                                <a:pt x="85" y="42"/>
                              </a:lnTo>
                              <a:close/>
                              <a:moveTo>
                                <a:pt x="85" y="42"/>
                              </a:moveTo>
                              <a:lnTo>
                                <a:pt x="85" y="50"/>
                              </a:lnTo>
                              <a:lnTo>
                                <a:pt x="82" y="57"/>
                              </a:lnTo>
                              <a:lnTo>
                                <a:pt x="77" y="64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79"/>
                              </a:lnTo>
                              <a:lnTo>
                                <a:pt x="52" y="82"/>
                              </a:lnTo>
                              <a:lnTo>
                                <a:pt x="42" y="82"/>
                              </a:lnTo>
                              <a:lnTo>
                                <a:pt x="35" y="82"/>
                              </a:lnTo>
                              <a:lnTo>
                                <a:pt x="27" y="79"/>
                              </a:lnTo>
                              <a:lnTo>
                                <a:pt x="20" y="77"/>
                              </a:lnTo>
                              <a:lnTo>
                                <a:pt x="15" y="72"/>
                              </a:lnTo>
                              <a:lnTo>
                                <a:pt x="10" y="64"/>
                              </a:lnTo>
                              <a:lnTo>
                                <a:pt x="5" y="57"/>
                              </a:lnTo>
                              <a:lnTo>
                                <a:pt x="3" y="50"/>
                              </a:lnTo>
                              <a:lnTo>
                                <a:pt x="3" y="42"/>
                              </a:lnTo>
                              <a:lnTo>
                                <a:pt x="3" y="35"/>
                              </a:lnTo>
                              <a:lnTo>
                                <a:pt x="5" y="27"/>
                              </a:lnTo>
                              <a:lnTo>
                                <a:pt x="10" y="20"/>
                              </a:lnTo>
                              <a:lnTo>
                                <a:pt x="15" y="12"/>
                              </a:lnTo>
                              <a:lnTo>
                                <a:pt x="20" y="7"/>
                              </a:lnTo>
                              <a:lnTo>
                                <a:pt x="27" y="5"/>
                              </a:lnTo>
                              <a:lnTo>
                                <a:pt x="35" y="2"/>
                              </a:lnTo>
                              <a:lnTo>
                                <a:pt x="42" y="0"/>
                              </a:lnTo>
                              <a:lnTo>
                                <a:pt x="52" y="2"/>
                              </a:lnTo>
                              <a:lnTo>
                                <a:pt x="60" y="5"/>
                              </a:lnTo>
                              <a:lnTo>
                                <a:pt x="67" y="7"/>
                              </a:lnTo>
                              <a:lnTo>
                                <a:pt x="72" y="12"/>
                              </a:lnTo>
                              <a:lnTo>
                                <a:pt x="77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AC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3" name="Freeform 2275"/>
                      <wps:cNvSpPr>
                        <a:spLocks noEditPoints="1"/>
                      </wps:cNvSpPr>
                      <wps:spPr bwMode="auto">
                        <a:xfrm>
                          <a:off x="366395" y="440690"/>
                          <a:ext cx="52070" cy="53340"/>
                        </a:xfrm>
                        <a:custGeom>
                          <a:avLst/>
                          <a:gdLst>
                            <a:gd name="T0" fmla="*/ 82 w 82"/>
                            <a:gd name="T1" fmla="*/ 35 h 84"/>
                            <a:gd name="T2" fmla="*/ 74 w 82"/>
                            <a:gd name="T3" fmla="*/ 20 h 84"/>
                            <a:gd name="T4" fmla="*/ 64 w 82"/>
                            <a:gd name="T5" fmla="*/ 7 h 84"/>
                            <a:gd name="T6" fmla="*/ 52 w 82"/>
                            <a:gd name="T7" fmla="*/ 2 h 84"/>
                            <a:gd name="T8" fmla="*/ 39 w 82"/>
                            <a:gd name="T9" fmla="*/ 0 h 84"/>
                            <a:gd name="T10" fmla="*/ 29 w 82"/>
                            <a:gd name="T11" fmla="*/ 2 h 84"/>
                            <a:gd name="T12" fmla="*/ 17 w 82"/>
                            <a:gd name="T13" fmla="*/ 7 h 84"/>
                            <a:gd name="T14" fmla="*/ 4 w 82"/>
                            <a:gd name="T15" fmla="*/ 20 h 84"/>
                            <a:gd name="T16" fmla="*/ 0 w 82"/>
                            <a:gd name="T17" fmla="*/ 35 h 84"/>
                            <a:gd name="T18" fmla="*/ 0 w 82"/>
                            <a:gd name="T19" fmla="*/ 50 h 84"/>
                            <a:gd name="T20" fmla="*/ 4 w 82"/>
                            <a:gd name="T21" fmla="*/ 64 h 84"/>
                            <a:gd name="T22" fmla="*/ 17 w 82"/>
                            <a:gd name="T23" fmla="*/ 77 h 84"/>
                            <a:gd name="T24" fmla="*/ 32 w 82"/>
                            <a:gd name="T25" fmla="*/ 82 h 84"/>
                            <a:gd name="T26" fmla="*/ 49 w 82"/>
                            <a:gd name="T27" fmla="*/ 82 h 84"/>
                            <a:gd name="T28" fmla="*/ 64 w 82"/>
                            <a:gd name="T29" fmla="*/ 77 h 84"/>
                            <a:gd name="T30" fmla="*/ 74 w 82"/>
                            <a:gd name="T31" fmla="*/ 64 h 84"/>
                            <a:gd name="T32" fmla="*/ 82 w 82"/>
                            <a:gd name="T33" fmla="*/ 50 h 84"/>
                            <a:gd name="T34" fmla="*/ 82 w 82"/>
                            <a:gd name="T35" fmla="*/ 42 h 84"/>
                            <a:gd name="T36" fmla="*/ 77 w 82"/>
                            <a:gd name="T37" fmla="*/ 57 h 84"/>
                            <a:gd name="T38" fmla="*/ 69 w 82"/>
                            <a:gd name="T39" fmla="*/ 69 h 84"/>
                            <a:gd name="T40" fmla="*/ 57 w 82"/>
                            <a:gd name="T41" fmla="*/ 79 h 84"/>
                            <a:gd name="T42" fmla="*/ 39 w 82"/>
                            <a:gd name="T43" fmla="*/ 82 h 84"/>
                            <a:gd name="T44" fmla="*/ 24 w 82"/>
                            <a:gd name="T45" fmla="*/ 79 h 84"/>
                            <a:gd name="T46" fmla="*/ 12 w 82"/>
                            <a:gd name="T47" fmla="*/ 69 h 84"/>
                            <a:gd name="T48" fmla="*/ 2 w 82"/>
                            <a:gd name="T49" fmla="*/ 57 h 84"/>
                            <a:gd name="T50" fmla="*/ 0 w 82"/>
                            <a:gd name="T51" fmla="*/ 42 h 84"/>
                            <a:gd name="T52" fmla="*/ 2 w 82"/>
                            <a:gd name="T53" fmla="*/ 27 h 84"/>
                            <a:gd name="T54" fmla="*/ 12 w 82"/>
                            <a:gd name="T55" fmla="*/ 15 h 84"/>
                            <a:gd name="T56" fmla="*/ 24 w 82"/>
                            <a:gd name="T57" fmla="*/ 5 h 84"/>
                            <a:gd name="T58" fmla="*/ 39 w 82"/>
                            <a:gd name="T59" fmla="*/ 2 h 84"/>
                            <a:gd name="T60" fmla="*/ 57 w 82"/>
                            <a:gd name="T61" fmla="*/ 5 h 84"/>
                            <a:gd name="T62" fmla="*/ 69 w 82"/>
                            <a:gd name="T63" fmla="*/ 15 h 84"/>
                            <a:gd name="T64" fmla="*/ 77 w 82"/>
                            <a:gd name="T65" fmla="*/ 27 h 84"/>
                            <a:gd name="T66" fmla="*/ 82 w 82"/>
                            <a:gd name="T67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82" h="84">
                              <a:moveTo>
                                <a:pt x="82" y="42"/>
                              </a:moveTo>
                              <a:lnTo>
                                <a:pt x="82" y="35"/>
                              </a:lnTo>
                              <a:lnTo>
                                <a:pt x="79" y="27"/>
                              </a:lnTo>
                              <a:lnTo>
                                <a:pt x="74" y="20"/>
                              </a:lnTo>
                              <a:lnTo>
                                <a:pt x="72" y="12"/>
                              </a:lnTo>
                              <a:lnTo>
                                <a:pt x="64" y="7"/>
                              </a:lnTo>
                              <a:lnTo>
                                <a:pt x="59" y="5"/>
                              </a:lnTo>
                              <a:lnTo>
                                <a:pt x="52" y="2"/>
                              </a:lnTo>
                              <a:lnTo>
                                <a:pt x="42" y="0"/>
                              </a:lnTo>
                              <a:lnTo>
                                <a:pt x="39" y="0"/>
                              </a:lnTo>
                              <a:lnTo>
                                <a:pt x="37" y="0"/>
                              </a:lnTo>
                              <a:lnTo>
                                <a:pt x="29" y="2"/>
                              </a:lnTo>
                              <a:lnTo>
                                <a:pt x="22" y="5"/>
                              </a:lnTo>
                              <a:lnTo>
                                <a:pt x="17" y="7"/>
                              </a:lnTo>
                              <a:lnTo>
                                <a:pt x="9" y="12"/>
                              </a:lnTo>
                              <a:lnTo>
                                <a:pt x="4" y="20"/>
                              </a:lnTo>
                              <a:lnTo>
                                <a:pt x="2" y="27"/>
                              </a:lnTo>
                              <a:lnTo>
                                <a:pt x="0" y="35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2" y="60"/>
                              </a:lnTo>
                              <a:lnTo>
                                <a:pt x="4" y="64"/>
                              </a:lnTo>
                              <a:lnTo>
                                <a:pt x="12" y="72"/>
                              </a:lnTo>
                              <a:lnTo>
                                <a:pt x="17" y="77"/>
                              </a:lnTo>
                              <a:lnTo>
                                <a:pt x="24" y="79"/>
                              </a:lnTo>
                              <a:lnTo>
                                <a:pt x="32" y="82"/>
                              </a:lnTo>
                              <a:lnTo>
                                <a:pt x="39" y="84"/>
                              </a:lnTo>
                              <a:lnTo>
                                <a:pt x="49" y="82"/>
                              </a:lnTo>
                              <a:lnTo>
                                <a:pt x="57" y="79"/>
                              </a:lnTo>
                              <a:lnTo>
                                <a:pt x="64" y="77"/>
                              </a:lnTo>
                              <a:lnTo>
                                <a:pt x="69" y="72"/>
                              </a:lnTo>
                              <a:lnTo>
                                <a:pt x="74" y="64"/>
                              </a:lnTo>
                              <a:lnTo>
                                <a:pt x="79" y="60"/>
                              </a:lnTo>
                              <a:lnTo>
                                <a:pt x="82" y="50"/>
                              </a:lnTo>
                              <a:lnTo>
                                <a:pt x="82" y="42"/>
                              </a:lnTo>
                              <a:close/>
                              <a:moveTo>
                                <a:pt x="82" y="42"/>
                              </a:moveTo>
                              <a:lnTo>
                                <a:pt x="79" y="50"/>
                              </a:lnTo>
                              <a:lnTo>
                                <a:pt x="77" y="57"/>
                              </a:lnTo>
                              <a:lnTo>
                                <a:pt x="74" y="64"/>
                              </a:lnTo>
                              <a:lnTo>
                                <a:pt x="69" y="69"/>
                              </a:lnTo>
                              <a:lnTo>
                                <a:pt x="62" y="74"/>
                              </a:lnTo>
                              <a:lnTo>
                                <a:pt x="57" y="79"/>
                              </a:lnTo>
                              <a:lnTo>
                                <a:pt x="49" y="82"/>
                              </a:lnTo>
                              <a:lnTo>
                                <a:pt x="39" y="82"/>
                              </a:lnTo>
                              <a:lnTo>
                                <a:pt x="32" y="82"/>
                              </a:lnTo>
                              <a:lnTo>
                                <a:pt x="24" y="79"/>
                              </a:lnTo>
                              <a:lnTo>
                                <a:pt x="17" y="74"/>
                              </a:lnTo>
                              <a:lnTo>
                                <a:pt x="12" y="69"/>
                              </a:lnTo>
                              <a:lnTo>
                                <a:pt x="7" y="64"/>
                              </a:lnTo>
                              <a:lnTo>
                                <a:pt x="2" y="57"/>
                              </a:lnTo>
                              <a:lnTo>
                                <a:pt x="2" y="50"/>
                              </a:lnTo>
                              <a:lnTo>
                                <a:pt x="0" y="42"/>
                              </a:lnTo>
                              <a:lnTo>
                                <a:pt x="2" y="35"/>
                              </a:lnTo>
                              <a:lnTo>
                                <a:pt x="2" y="27"/>
                              </a:lnTo>
                              <a:lnTo>
                                <a:pt x="7" y="20"/>
                              </a:lnTo>
                              <a:lnTo>
                                <a:pt x="12" y="15"/>
                              </a:lnTo>
                              <a:lnTo>
                                <a:pt x="17" y="10"/>
                              </a:lnTo>
                              <a:lnTo>
                                <a:pt x="24" y="5"/>
                              </a:lnTo>
                              <a:lnTo>
                                <a:pt x="32" y="2"/>
                              </a:lnTo>
                              <a:lnTo>
                                <a:pt x="39" y="2"/>
                              </a:lnTo>
                              <a:lnTo>
                                <a:pt x="49" y="2"/>
                              </a:lnTo>
                              <a:lnTo>
                                <a:pt x="57" y="5"/>
                              </a:lnTo>
                              <a:lnTo>
                                <a:pt x="62" y="10"/>
                              </a:lnTo>
                              <a:lnTo>
                                <a:pt x="69" y="15"/>
                              </a:lnTo>
                              <a:lnTo>
                                <a:pt x="74" y="20"/>
                              </a:lnTo>
                              <a:lnTo>
                                <a:pt x="77" y="27"/>
                              </a:lnTo>
                              <a:lnTo>
                                <a:pt x="79" y="35"/>
                              </a:lnTo>
                              <a:lnTo>
                                <a:pt x="82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4A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4" name="Freeform 2276"/>
                      <wps:cNvSpPr>
                        <a:spLocks noEditPoints="1"/>
                      </wps:cNvSpPr>
                      <wps:spPr bwMode="auto">
                        <a:xfrm>
                          <a:off x="366395" y="440690"/>
                          <a:ext cx="52070" cy="52070"/>
                        </a:xfrm>
                        <a:custGeom>
                          <a:avLst/>
                          <a:gdLst>
                            <a:gd name="T0" fmla="*/ 82 w 82"/>
                            <a:gd name="T1" fmla="*/ 35 h 82"/>
                            <a:gd name="T2" fmla="*/ 74 w 82"/>
                            <a:gd name="T3" fmla="*/ 20 h 82"/>
                            <a:gd name="T4" fmla="*/ 64 w 82"/>
                            <a:gd name="T5" fmla="*/ 7 h 82"/>
                            <a:gd name="T6" fmla="*/ 49 w 82"/>
                            <a:gd name="T7" fmla="*/ 2 h 82"/>
                            <a:gd name="T8" fmla="*/ 32 w 82"/>
                            <a:gd name="T9" fmla="*/ 2 h 82"/>
                            <a:gd name="T10" fmla="*/ 17 w 82"/>
                            <a:gd name="T11" fmla="*/ 7 h 82"/>
                            <a:gd name="T12" fmla="*/ 7 w 82"/>
                            <a:gd name="T13" fmla="*/ 20 h 82"/>
                            <a:gd name="T14" fmla="*/ 0 w 82"/>
                            <a:gd name="T15" fmla="*/ 35 h 82"/>
                            <a:gd name="T16" fmla="*/ 0 w 82"/>
                            <a:gd name="T17" fmla="*/ 50 h 82"/>
                            <a:gd name="T18" fmla="*/ 7 w 82"/>
                            <a:gd name="T19" fmla="*/ 64 h 82"/>
                            <a:gd name="T20" fmla="*/ 17 w 82"/>
                            <a:gd name="T21" fmla="*/ 77 h 82"/>
                            <a:gd name="T22" fmla="*/ 32 w 82"/>
                            <a:gd name="T23" fmla="*/ 82 h 82"/>
                            <a:gd name="T24" fmla="*/ 49 w 82"/>
                            <a:gd name="T25" fmla="*/ 82 h 82"/>
                            <a:gd name="T26" fmla="*/ 64 w 82"/>
                            <a:gd name="T27" fmla="*/ 77 h 82"/>
                            <a:gd name="T28" fmla="*/ 74 w 82"/>
                            <a:gd name="T29" fmla="*/ 64 h 82"/>
                            <a:gd name="T30" fmla="*/ 82 w 82"/>
                            <a:gd name="T31" fmla="*/ 50 h 82"/>
                            <a:gd name="T32" fmla="*/ 79 w 82"/>
                            <a:gd name="T33" fmla="*/ 42 h 82"/>
                            <a:gd name="T34" fmla="*/ 77 w 82"/>
                            <a:gd name="T35" fmla="*/ 57 h 82"/>
                            <a:gd name="T36" fmla="*/ 69 w 82"/>
                            <a:gd name="T37" fmla="*/ 69 h 82"/>
                            <a:gd name="T38" fmla="*/ 57 w 82"/>
                            <a:gd name="T39" fmla="*/ 79 h 82"/>
                            <a:gd name="T40" fmla="*/ 39 w 82"/>
                            <a:gd name="T41" fmla="*/ 82 h 82"/>
                            <a:gd name="T42" fmla="*/ 24 w 82"/>
                            <a:gd name="T43" fmla="*/ 79 h 82"/>
                            <a:gd name="T44" fmla="*/ 12 w 82"/>
                            <a:gd name="T45" fmla="*/ 69 h 82"/>
                            <a:gd name="T46" fmla="*/ 4 w 82"/>
                            <a:gd name="T47" fmla="*/ 57 h 82"/>
                            <a:gd name="T48" fmla="*/ 2 w 82"/>
                            <a:gd name="T49" fmla="*/ 42 h 82"/>
                            <a:gd name="T50" fmla="*/ 4 w 82"/>
                            <a:gd name="T51" fmla="*/ 27 h 82"/>
                            <a:gd name="T52" fmla="*/ 12 w 82"/>
                            <a:gd name="T53" fmla="*/ 15 h 82"/>
                            <a:gd name="T54" fmla="*/ 24 w 82"/>
                            <a:gd name="T55" fmla="*/ 5 h 82"/>
                            <a:gd name="T56" fmla="*/ 39 w 82"/>
                            <a:gd name="T57" fmla="*/ 2 h 82"/>
                            <a:gd name="T58" fmla="*/ 57 w 82"/>
                            <a:gd name="T59" fmla="*/ 5 h 82"/>
                            <a:gd name="T60" fmla="*/ 69 w 82"/>
                            <a:gd name="T61" fmla="*/ 15 h 82"/>
                            <a:gd name="T62" fmla="*/ 77 w 82"/>
                            <a:gd name="T63" fmla="*/ 27 h 82"/>
                            <a:gd name="T64" fmla="*/ 79 w 82"/>
                            <a:gd name="T65" fmla="*/ 42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2" h="82">
                              <a:moveTo>
                                <a:pt x="82" y="42"/>
                              </a:moveTo>
                              <a:lnTo>
                                <a:pt x="82" y="35"/>
                              </a:lnTo>
                              <a:lnTo>
                                <a:pt x="79" y="27"/>
                              </a:lnTo>
                              <a:lnTo>
                                <a:pt x="74" y="20"/>
                              </a:lnTo>
                              <a:lnTo>
                                <a:pt x="69" y="12"/>
                              </a:lnTo>
                              <a:lnTo>
                                <a:pt x="64" y="7"/>
                              </a:lnTo>
                              <a:lnTo>
                                <a:pt x="57" y="5"/>
                              </a:lnTo>
                              <a:lnTo>
                                <a:pt x="49" y="2"/>
                              </a:lnTo>
                              <a:lnTo>
                                <a:pt x="39" y="0"/>
                              </a:lnTo>
                              <a:lnTo>
                                <a:pt x="32" y="2"/>
                              </a:lnTo>
                              <a:lnTo>
                                <a:pt x="24" y="5"/>
                              </a:lnTo>
                              <a:lnTo>
                                <a:pt x="17" y="7"/>
                              </a:lnTo>
                              <a:lnTo>
                                <a:pt x="12" y="12"/>
                              </a:lnTo>
                              <a:lnTo>
                                <a:pt x="7" y="20"/>
                              </a:lnTo>
                              <a:lnTo>
                                <a:pt x="2" y="27"/>
                              </a:lnTo>
                              <a:lnTo>
                                <a:pt x="0" y="35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2" y="57"/>
                              </a:lnTo>
                              <a:lnTo>
                                <a:pt x="7" y="64"/>
                              </a:lnTo>
                              <a:lnTo>
                                <a:pt x="12" y="72"/>
                              </a:lnTo>
                              <a:lnTo>
                                <a:pt x="17" y="77"/>
                              </a:lnTo>
                              <a:lnTo>
                                <a:pt x="24" y="79"/>
                              </a:lnTo>
                              <a:lnTo>
                                <a:pt x="32" y="82"/>
                              </a:lnTo>
                              <a:lnTo>
                                <a:pt x="39" y="82"/>
                              </a:lnTo>
                              <a:lnTo>
                                <a:pt x="49" y="82"/>
                              </a:lnTo>
                              <a:lnTo>
                                <a:pt x="57" y="79"/>
                              </a:lnTo>
                              <a:lnTo>
                                <a:pt x="64" y="77"/>
                              </a:lnTo>
                              <a:lnTo>
                                <a:pt x="69" y="72"/>
                              </a:lnTo>
                              <a:lnTo>
                                <a:pt x="74" y="64"/>
                              </a:lnTo>
                              <a:lnTo>
                                <a:pt x="79" y="57"/>
                              </a:lnTo>
                              <a:lnTo>
                                <a:pt x="82" y="50"/>
                              </a:lnTo>
                              <a:lnTo>
                                <a:pt x="82" y="42"/>
                              </a:lnTo>
                              <a:close/>
                              <a:moveTo>
                                <a:pt x="79" y="42"/>
                              </a:moveTo>
                              <a:lnTo>
                                <a:pt x="79" y="50"/>
                              </a:lnTo>
                              <a:lnTo>
                                <a:pt x="77" y="57"/>
                              </a:lnTo>
                              <a:lnTo>
                                <a:pt x="74" y="64"/>
                              </a:lnTo>
                              <a:lnTo>
                                <a:pt x="69" y="69"/>
                              </a:lnTo>
                              <a:lnTo>
                                <a:pt x="62" y="74"/>
                              </a:lnTo>
                              <a:lnTo>
                                <a:pt x="57" y="79"/>
                              </a:lnTo>
                              <a:lnTo>
                                <a:pt x="49" y="82"/>
                              </a:lnTo>
                              <a:lnTo>
                                <a:pt x="39" y="82"/>
                              </a:lnTo>
                              <a:lnTo>
                                <a:pt x="32" y="82"/>
                              </a:lnTo>
                              <a:lnTo>
                                <a:pt x="24" y="79"/>
                              </a:lnTo>
                              <a:lnTo>
                                <a:pt x="19" y="74"/>
                              </a:lnTo>
                              <a:lnTo>
                                <a:pt x="12" y="69"/>
                              </a:lnTo>
                              <a:lnTo>
                                <a:pt x="7" y="64"/>
                              </a:lnTo>
                              <a:lnTo>
                                <a:pt x="4" y="57"/>
                              </a:lnTo>
                              <a:lnTo>
                                <a:pt x="2" y="50"/>
                              </a:lnTo>
                              <a:lnTo>
                                <a:pt x="2" y="42"/>
                              </a:lnTo>
                              <a:lnTo>
                                <a:pt x="2" y="35"/>
                              </a:lnTo>
                              <a:lnTo>
                                <a:pt x="4" y="27"/>
                              </a:lnTo>
                              <a:lnTo>
                                <a:pt x="7" y="20"/>
                              </a:lnTo>
                              <a:lnTo>
                                <a:pt x="12" y="15"/>
                              </a:lnTo>
                              <a:lnTo>
                                <a:pt x="19" y="10"/>
                              </a:lnTo>
                              <a:lnTo>
                                <a:pt x="24" y="5"/>
                              </a:lnTo>
                              <a:lnTo>
                                <a:pt x="32" y="2"/>
                              </a:lnTo>
                              <a:lnTo>
                                <a:pt x="39" y="2"/>
                              </a:lnTo>
                              <a:lnTo>
                                <a:pt x="49" y="2"/>
                              </a:lnTo>
                              <a:lnTo>
                                <a:pt x="57" y="5"/>
                              </a:lnTo>
                              <a:lnTo>
                                <a:pt x="62" y="10"/>
                              </a:lnTo>
                              <a:lnTo>
                                <a:pt x="69" y="15"/>
                              </a:lnTo>
                              <a:lnTo>
                                <a:pt x="74" y="20"/>
                              </a:lnTo>
                              <a:lnTo>
                                <a:pt x="77" y="27"/>
                              </a:lnTo>
                              <a:lnTo>
                                <a:pt x="79" y="35"/>
                              </a:lnTo>
                              <a:lnTo>
                                <a:pt x="7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AF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5" name="Freeform 2277"/>
                      <wps:cNvSpPr>
                        <a:spLocks noEditPoints="1"/>
                      </wps:cNvSpPr>
                      <wps:spPr bwMode="auto">
                        <a:xfrm>
                          <a:off x="366395" y="441960"/>
                          <a:ext cx="52070" cy="50800"/>
                        </a:xfrm>
                        <a:custGeom>
                          <a:avLst/>
                          <a:gdLst>
                            <a:gd name="T0" fmla="*/ 79 w 82"/>
                            <a:gd name="T1" fmla="*/ 33 h 80"/>
                            <a:gd name="T2" fmla="*/ 74 w 82"/>
                            <a:gd name="T3" fmla="*/ 18 h 80"/>
                            <a:gd name="T4" fmla="*/ 62 w 82"/>
                            <a:gd name="T5" fmla="*/ 8 h 80"/>
                            <a:gd name="T6" fmla="*/ 49 w 82"/>
                            <a:gd name="T7" fmla="*/ 0 h 80"/>
                            <a:gd name="T8" fmla="*/ 32 w 82"/>
                            <a:gd name="T9" fmla="*/ 0 h 80"/>
                            <a:gd name="T10" fmla="*/ 17 w 82"/>
                            <a:gd name="T11" fmla="*/ 8 h 80"/>
                            <a:gd name="T12" fmla="*/ 7 w 82"/>
                            <a:gd name="T13" fmla="*/ 18 h 80"/>
                            <a:gd name="T14" fmla="*/ 2 w 82"/>
                            <a:gd name="T15" fmla="*/ 33 h 80"/>
                            <a:gd name="T16" fmla="*/ 2 w 82"/>
                            <a:gd name="T17" fmla="*/ 48 h 80"/>
                            <a:gd name="T18" fmla="*/ 7 w 82"/>
                            <a:gd name="T19" fmla="*/ 62 h 80"/>
                            <a:gd name="T20" fmla="*/ 17 w 82"/>
                            <a:gd name="T21" fmla="*/ 72 h 80"/>
                            <a:gd name="T22" fmla="*/ 32 w 82"/>
                            <a:gd name="T23" fmla="*/ 80 h 80"/>
                            <a:gd name="T24" fmla="*/ 49 w 82"/>
                            <a:gd name="T25" fmla="*/ 80 h 80"/>
                            <a:gd name="T26" fmla="*/ 62 w 82"/>
                            <a:gd name="T27" fmla="*/ 72 h 80"/>
                            <a:gd name="T28" fmla="*/ 74 w 82"/>
                            <a:gd name="T29" fmla="*/ 62 h 80"/>
                            <a:gd name="T30" fmla="*/ 79 w 82"/>
                            <a:gd name="T31" fmla="*/ 48 h 80"/>
                            <a:gd name="T32" fmla="*/ 79 w 82"/>
                            <a:gd name="T33" fmla="*/ 40 h 80"/>
                            <a:gd name="T34" fmla="*/ 77 w 82"/>
                            <a:gd name="T35" fmla="*/ 55 h 80"/>
                            <a:gd name="T36" fmla="*/ 67 w 82"/>
                            <a:gd name="T37" fmla="*/ 67 h 80"/>
                            <a:gd name="T38" fmla="*/ 54 w 82"/>
                            <a:gd name="T39" fmla="*/ 75 h 80"/>
                            <a:gd name="T40" fmla="*/ 39 w 82"/>
                            <a:gd name="T41" fmla="*/ 80 h 80"/>
                            <a:gd name="T42" fmla="*/ 24 w 82"/>
                            <a:gd name="T43" fmla="*/ 75 h 80"/>
                            <a:gd name="T44" fmla="*/ 12 w 82"/>
                            <a:gd name="T45" fmla="*/ 67 h 80"/>
                            <a:gd name="T46" fmla="*/ 4 w 82"/>
                            <a:gd name="T47" fmla="*/ 55 h 80"/>
                            <a:gd name="T48" fmla="*/ 2 w 82"/>
                            <a:gd name="T49" fmla="*/ 40 h 80"/>
                            <a:gd name="T50" fmla="*/ 4 w 82"/>
                            <a:gd name="T51" fmla="*/ 25 h 80"/>
                            <a:gd name="T52" fmla="*/ 12 w 82"/>
                            <a:gd name="T53" fmla="*/ 13 h 80"/>
                            <a:gd name="T54" fmla="*/ 24 w 82"/>
                            <a:gd name="T55" fmla="*/ 5 h 80"/>
                            <a:gd name="T56" fmla="*/ 39 w 82"/>
                            <a:gd name="T57" fmla="*/ 0 h 80"/>
                            <a:gd name="T58" fmla="*/ 54 w 82"/>
                            <a:gd name="T59" fmla="*/ 5 h 80"/>
                            <a:gd name="T60" fmla="*/ 67 w 82"/>
                            <a:gd name="T61" fmla="*/ 13 h 80"/>
                            <a:gd name="T62" fmla="*/ 77 w 82"/>
                            <a:gd name="T63" fmla="*/ 25 h 80"/>
                            <a:gd name="T64" fmla="*/ 79 w 82"/>
                            <a:gd name="T65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2" h="80">
                              <a:moveTo>
                                <a:pt x="82" y="40"/>
                              </a:moveTo>
                              <a:lnTo>
                                <a:pt x="79" y="33"/>
                              </a:lnTo>
                              <a:lnTo>
                                <a:pt x="77" y="25"/>
                              </a:lnTo>
                              <a:lnTo>
                                <a:pt x="74" y="18"/>
                              </a:lnTo>
                              <a:lnTo>
                                <a:pt x="69" y="13"/>
                              </a:lnTo>
                              <a:lnTo>
                                <a:pt x="62" y="8"/>
                              </a:lnTo>
                              <a:lnTo>
                                <a:pt x="57" y="3"/>
                              </a:lnTo>
                              <a:lnTo>
                                <a:pt x="49" y="0"/>
                              </a:lnTo>
                              <a:lnTo>
                                <a:pt x="39" y="0"/>
                              </a:lnTo>
                              <a:lnTo>
                                <a:pt x="32" y="0"/>
                              </a:lnTo>
                              <a:lnTo>
                                <a:pt x="24" y="3"/>
                              </a:lnTo>
                              <a:lnTo>
                                <a:pt x="17" y="8"/>
                              </a:lnTo>
                              <a:lnTo>
                                <a:pt x="12" y="13"/>
                              </a:lnTo>
                              <a:lnTo>
                                <a:pt x="7" y="18"/>
                              </a:lnTo>
                              <a:lnTo>
                                <a:pt x="2" y="25"/>
                              </a:lnTo>
                              <a:lnTo>
                                <a:pt x="2" y="33"/>
                              </a:lnTo>
                              <a:lnTo>
                                <a:pt x="0" y="40"/>
                              </a:lnTo>
                              <a:lnTo>
                                <a:pt x="2" y="48"/>
                              </a:lnTo>
                              <a:lnTo>
                                <a:pt x="2" y="55"/>
                              </a:lnTo>
                              <a:lnTo>
                                <a:pt x="7" y="62"/>
                              </a:lnTo>
                              <a:lnTo>
                                <a:pt x="12" y="67"/>
                              </a:lnTo>
                              <a:lnTo>
                                <a:pt x="17" y="72"/>
                              </a:lnTo>
                              <a:lnTo>
                                <a:pt x="24" y="77"/>
                              </a:lnTo>
                              <a:lnTo>
                                <a:pt x="32" y="80"/>
                              </a:lnTo>
                              <a:lnTo>
                                <a:pt x="39" y="80"/>
                              </a:lnTo>
                              <a:lnTo>
                                <a:pt x="49" y="80"/>
                              </a:lnTo>
                              <a:lnTo>
                                <a:pt x="57" y="77"/>
                              </a:lnTo>
                              <a:lnTo>
                                <a:pt x="62" y="72"/>
                              </a:lnTo>
                              <a:lnTo>
                                <a:pt x="69" y="67"/>
                              </a:lnTo>
                              <a:lnTo>
                                <a:pt x="74" y="62"/>
                              </a:lnTo>
                              <a:lnTo>
                                <a:pt x="77" y="55"/>
                              </a:lnTo>
                              <a:lnTo>
                                <a:pt x="79" y="48"/>
                              </a:lnTo>
                              <a:lnTo>
                                <a:pt x="82" y="40"/>
                              </a:lnTo>
                              <a:close/>
                              <a:moveTo>
                                <a:pt x="79" y="40"/>
                              </a:moveTo>
                              <a:lnTo>
                                <a:pt x="79" y="48"/>
                              </a:lnTo>
                              <a:lnTo>
                                <a:pt x="77" y="55"/>
                              </a:lnTo>
                              <a:lnTo>
                                <a:pt x="72" y="62"/>
                              </a:lnTo>
                              <a:lnTo>
                                <a:pt x="67" y="67"/>
                              </a:lnTo>
                              <a:lnTo>
                                <a:pt x="62" y="72"/>
                              </a:lnTo>
                              <a:lnTo>
                                <a:pt x="54" y="75"/>
                              </a:lnTo>
                              <a:lnTo>
                                <a:pt x="49" y="77"/>
                              </a:lnTo>
                              <a:lnTo>
                                <a:pt x="39" y="80"/>
                              </a:lnTo>
                              <a:lnTo>
                                <a:pt x="32" y="77"/>
                              </a:lnTo>
                              <a:lnTo>
                                <a:pt x="24" y="75"/>
                              </a:lnTo>
                              <a:lnTo>
                                <a:pt x="19" y="72"/>
                              </a:lnTo>
                              <a:lnTo>
                                <a:pt x="12" y="67"/>
                              </a:lnTo>
                              <a:lnTo>
                                <a:pt x="7" y="62"/>
                              </a:lnTo>
                              <a:lnTo>
                                <a:pt x="4" y="55"/>
                              </a:lnTo>
                              <a:lnTo>
                                <a:pt x="2" y="48"/>
                              </a:lnTo>
                              <a:lnTo>
                                <a:pt x="2" y="40"/>
                              </a:lnTo>
                              <a:lnTo>
                                <a:pt x="2" y="33"/>
                              </a:lnTo>
                              <a:lnTo>
                                <a:pt x="4" y="25"/>
                              </a:lnTo>
                              <a:lnTo>
                                <a:pt x="7" y="18"/>
                              </a:lnTo>
                              <a:lnTo>
                                <a:pt x="12" y="13"/>
                              </a:lnTo>
                              <a:lnTo>
                                <a:pt x="19" y="8"/>
                              </a:lnTo>
                              <a:lnTo>
                                <a:pt x="24" y="5"/>
                              </a:lnTo>
                              <a:lnTo>
                                <a:pt x="32" y="3"/>
                              </a:lnTo>
                              <a:lnTo>
                                <a:pt x="39" y="0"/>
                              </a:lnTo>
                              <a:lnTo>
                                <a:pt x="49" y="3"/>
                              </a:lnTo>
                              <a:lnTo>
                                <a:pt x="54" y="5"/>
                              </a:lnTo>
                              <a:lnTo>
                                <a:pt x="62" y="8"/>
                              </a:lnTo>
                              <a:lnTo>
                                <a:pt x="67" y="13"/>
                              </a:lnTo>
                              <a:lnTo>
                                <a:pt x="72" y="18"/>
                              </a:lnTo>
                              <a:lnTo>
                                <a:pt x="77" y="25"/>
                              </a:lnTo>
                              <a:lnTo>
                                <a:pt x="79" y="33"/>
                              </a:lnTo>
                              <a:lnTo>
                                <a:pt x="79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B0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6" name="Freeform 2278"/>
                      <wps:cNvSpPr>
                        <a:spLocks noEditPoints="1"/>
                      </wps:cNvSpPr>
                      <wps:spPr bwMode="auto">
                        <a:xfrm>
                          <a:off x="367665" y="441960"/>
                          <a:ext cx="48895" cy="50800"/>
                        </a:xfrm>
                        <a:custGeom>
                          <a:avLst/>
                          <a:gdLst>
                            <a:gd name="T0" fmla="*/ 77 w 77"/>
                            <a:gd name="T1" fmla="*/ 33 h 80"/>
                            <a:gd name="T2" fmla="*/ 72 w 77"/>
                            <a:gd name="T3" fmla="*/ 18 h 80"/>
                            <a:gd name="T4" fmla="*/ 60 w 77"/>
                            <a:gd name="T5" fmla="*/ 8 h 80"/>
                            <a:gd name="T6" fmla="*/ 47 w 77"/>
                            <a:gd name="T7" fmla="*/ 0 h 80"/>
                            <a:gd name="T8" fmla="*/ 30 w 77"/>
                            <a:gd name="T9" fmla="*/ 0 h 80"/>
                            <a:gd name="T10" fmla="*/ 17 w 77"/>
                            <a:gd name="T11" fmla="*/ 8 h 80"/>
                            <a:gd name="T12" fmla="*/ 5 w 77"/>
                            <a:gd name="T13" fmla="*/ 18 h 80"/>
                            <a:gd name="T14" fmla="*/ 0 w 77"/>
                            <a:gd name="T15" fmla="*/ 33 h 80"/>
                            <a:gd name="T16" fmla="*/ 0 w 77"/>
                            <a:gd name="T17" fmla="*/ 48 h 80"/>
                            <a:gd name="T18" fmla="*/ 5 w 77"/>
                            <a:gd name="T19" fmla="*/ 62 h 80"/>
                            <a:gd name="T20" fmla="*/ 17 w 77"/>
                            <a:gd name="T21" fmla="*/ 72 h 80"/>
                            <a:gd name="T22" fmla="*/ 30 w 77"/>
                            <a:gd name="T23" fmla="*/ 80 h 80"/>
                            <a:gd name="T24" fmla="*/ 47 w 77"/>
                            <a:gd name="T25" fmla="*/ 80 h 80"/>
                            <a:gd name="T26" fmla="*/ 60 w 77"/>
                            <a:gd name="T27" fmla="*/ 72 h 80"/>
                            <a:gd name="T28" fmla="*/ 72 w 77"/>
                            <a:gd name="T29" fmla="*/ 62 h 80"/>
                            <a:gd name="T30" fmla="*/ 77 w 77"/>
                            <a:gd name="T31" fmla="*/ 48 h 80"/>
                            <a:gd name="T32" fmla="*/ 77 w 77"/>
                            <a:gd name="T33" fmla="*/ 40 h 80"/>
                            <a:gd name="T34" fmla="*/ 72 w 77"/>
                            <a:gd name="T35" fmla="*/ 55 h 80"/>
                            <a:gd name="T36" fmla="*/ 65 w 77"/>
                            <a:gd name="T37" fmla="*/ 67 h 80"/>
                            <a:gd name="T38" fmla="*/ 52 w 77"/>
                            <a:gd name="T39" fmla="*/ 75 h 80"/>
                            <a:gd name="T40" fmla="*/ 37 w 77"/>
                            <a:gd name="T41" fmla="*/ 77 h 80"/>
                            <a:gd name="T42" fmla="*/ 22 w 77"/>
                            <a:gd name="T43" fmla="*/ 75 h 80"/>
                            <a:gd name="T44" fmla="*/ 12 w 77"/>
                            <a:gd name="T45" fmla="*/ 67 h 80"/>
                            <a:gd name="T46" fmla="*/ 2 w 77"/>
                            <a:gd name="T47" fmla="*/ 55 h 80"/>
                            <a:gd name="T48" fmla="*/ 0 w 77"/>
                            <a:gd name="T49" fmla="*/ 40 h 80"/>
                            <a:gd name="T50" fmla="*/ 2 w 77"/>
                            <a:gd name="T51" fmla="*/ 25 h 80"/>
                            <a:gd name="T52" fmla="*/ 12 w 77"/>
                            <a:gd name="T53" fmla="*/ 13 h 80"/>
                            <a:gd name="T54" fmla="*/ 22 w 77"/>
                            <a:gd name="T55" fmla="*/ 5 h 80"/>
                            <a:gd name="T56" fmla="*/ 37 w 77"/>
                            <a:gd name="T57" fmla="*/ 3 h 80"/>
                            <a:gd name="T58" fmla="*/ 52 w 77"/>
                            <a:gd name="T59" fmla="*/ 5 h 80"/>
                            <a:gd name="T60" fmla="*/ 65 w 77"/>
                            <a:gd name="T61" fmla="*/ 13 h 80"/>
                            <a:gd name="T62" fmla="*/ 72 w 77"/>
                            <a:gd name="T63" fmla="*/ 25 h 80"/>
                            <a:gd name="T64" fmla="*/ 77 w 77"/>
                            <a:gd name="T65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77" y="40"/>
                              </a:moveTo>
                              <a:lnTo>
                                <a:pt x="77" y="33"/>
                              </a:lnTo>
                              <a:lnTo>
                                <a:pt x="75" y="25"/>
                              </a:lnTo>
                              <a:lnTo>
                                <a:pt x="72" y="18"/>
                              </a:lnTo>
                              <a:lnTo>
                                <a:pt x="67" y="13"/>
                              </a:lnTo>
                              <a:lnTo>
                                <a:pt x="60" y="8"/>
                              </a:lnTo>
                              <a:lnTo>
                                <a:pt x="55" y="3"/>
                              </a:lnTo>
                              <a:lnTo>
                                <a:pt x="47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8"/>
                              </a:lnTo>
                              <a:lnTo>
                                <a:pt x="10" y="13"/>
                              </a:lnTo>
                              <a:lnTo>
                                <a:pt x="5" y="18"/>
                              </a:lnTo>
                              <a:lnTo>
                                <a:pt x="2" y="25"/>
                              </a:lnTo>
                              <a:lnTo>
                                <a:pt x="0" y="33"/>
                              </a:lnTo>
                              <a:lnTo>
                                <a:pt x="0" y="40"/>
                              </a:lnTo>
                              <a:lnTo>
                                <a:pt x="0" y="48"/>
                              </a:lnTo>
                              <a:lnTo>
                                <a:pt x="2" y="55"/>
                              </a:lnTo>
                              <a:lnTo>
                                <a:pt x="5" y="62"/>
                              </a:lnTo>
                              <a:lnTo>
                                <a:pt x="10" y="67"/>
                              </a:lnTo>
                              <a:lnTo>
                                <a:pt x="17" y="72"/>
                              </a:lnTo>
                              <a:lnTo>
                                <a:pt x="22" y="77"/>
                              </a:lnTo>
                              <a:lnTo>
                                <a:pt x="30" y="80"/>
                              </a:lnTo>
                              <a:lnTo>
                                <a:pt x="37" y="80"/>
                              </a:lnTo>
                              <a:lnTo>
                                <a:pt x="47" y="80"/>
                              </a:lnTo>
                              <a:lnTo>
                                <a:pt x="55" y="77"/>
                              </a:lnTo>
                              <a:lnTo>
                                <a:pt x="60" y="72"/>
                              </a:lnTo>
                              <a:lnTo>
                                <a:pt x="67" y="67"/>
                              </a:lnTo>
                              <a:lnTo>
                                <a:pt x="72" y="62"/>
                              </a:lnTo>
                              <a:lnTo>
                                <a:pt x="75" y="55"/>
                              </a:lnTo>
                              <a:lnTo>
                                <a:pt x="77" y="48"/>
                              </a:lnTo>
                              <a:lnTo>
                                <a:pt x="77" y="40"/>
                              </a:lnTo>
                              <a:close/>
                              <a:moveTo>
                                <a:pt x="77" y="40"/>
                              </a:moveTo>
                              <a:lnTo>
                                <a:pt x="75" y="48"/>
                              </a:lnTo>
                              <a:lnTo>
                                <a:pt x="72" y="55"/>
                              </a:lnTo>
                              <a:lnTo>
                                <a:pt x="70" y="62"/>
                              </a:lnTo>
                              <a:lnTo>
                                <a:pt x="65" y="67"/>
                              </a:lnTo>
                              <a:lnTo>
                                <a:pt x="60" y="72"/>
                              </a:lnTo>
                              <a:lnTo>
                                <a:pt x="52" y="75"/>
                              </a:lnTo>
                              <a:lnTo>
                                <a:pt x="45" y="77"/>
                              </a:lnTo>
                              <a:lnTo>
                                <a:pt x="37" y="77"/>
                              </a:lnTo>
                              <a:lnTo>
                                <a:pt x="30" y="77"/>
                              </a:lnTo>
                              <a:lnTo>
                                <a:pt x="22" y="75"/>
                              </a:lnTo>
                              <a:lnTo>
                                <a:pt x="17" y="72"/>
                              </a:lnTo>
                              <a:lnTo>
                                <a:pt x="12" y="67"/>
                              </a:lnTo>
                              <a:lnTo>
                                <a:pt x="7" y="62"/>
                              </a:lnTo>
                              <a:lnTo>
                                <a:pt x="2" y="55"/>
                              </a:lnTo>
                              <a:lnTo>
                                <a:pt x="0" y="48"/>
                              </a:lnTo>
                              <a:lnTo>
                                <a:pt x="0" y="40"/>
                              </a:lnTo>
                              <a:lnTo>
                                <a:pt x="0" y="33"/>
                              </a:lnTo>
                              <a:lnTo>
                                <a:pt x="2" y="25"/>
                              </a:lnTo>
                              <a:lnTo>
                                <a:pt x="7" y="18"/>
                              </a:lnTo>
                              <a:lnTo>
                                <a:pt x="12" y="13"/>
                              </a:lnTo>
                              <a:lnTo>
                                <a:pt x="17" y="8"/>
                              </a:lnTo>
                              <a:lnTo>
                                <a:pt x="22" y="5"/>
                              </a:lnTo>
                              <a:lnTo>
                                <a:pt x="30" y="3"/>
                              </a:lnTo>
                              <a:lnTo>
                                <a:pt x="37" y="3"/>
                              </a:lnTo>
                              <a:lnTo>
                                <a:pt x="45" y="3"/>
                              </a:lnTo>
                              <a:lnTo>
                                <a:pt x="52" y="5"/>
                              </a:lnTo>
                              <a:lnTo>
                                <a:pt x="60" y="8"/>
                              </a:lnTo>
                              <a:lnTo>
                                <a:pt x="65" y="13"/>
                              </a:lnTo>
                              <a:lnTo>
                                <a:pt x="70" y="18"/>
                              </a:lnTo>
                              <a:lnTo>
                                <a:pt x="72" y="25"/>
                              </a:lnTo>
                              <a:lnTo>
                                <a:pt x="75" y="33"/>
                              </a:lnTo>
                              <a:lnTo>
                                <a:pt x="7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B1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7" name="Freeform 2279"/>
                      <wps:cNvSpPr>
                        <a:spLocks noEditPoints="1"/>
                      </wps:cNvSpPr>
                      <wps:spPr bwMode="auto">
                        <a:xfrm>
                          <a:off x="367665" y="441960"/>
                          <a:ext cx="48895" cy="50800"/>
                        </a:xfrm>
                        <a:custGeom>
                          <a:avLst/>
                          <a:gdLst>
                            <a:gd name="T0" fmla="*/ 77 w 77"/>
                            <a:gd name="T1" fmla="*/ 33 h 80"/>
                            <a:gd name="T2" fmla="*/ 70 w 77"/>
                            <a:gd name="T3" fmla="*/ 18 h 80"/>
                            <a:gd name="T4" fmla="*/ 60 w 77"/>
                            <a:gd name="T5" fmla="*/ 8 h 80"/>
                            <a:gd name="T6" fmla="*/ 47 w 77"/>
                            <a:gd name="T7" fmla="*/ 3 h 80"/>
                            <a:gd name="T8" fmla="*/ 30 w 77"/>
                            <a:gd name="T9" fmla="*/ 3 h 80"/>
                            <a:gd name="T10" fmla="*/ 17 w 77"/>
                            <a:gd name="T11" fmla="*/ 8 h 80"/>
                            <a:gd name="T12" fmla="*/ 5 w 77"/>
                            <a:gd name="T13" fmla="*/ 18 h 80"/>
                            <a:gd name="T14" fmla="*/ 0 w 77"/>
                            <a:gd name="T15" fmla="*/ 33 h 80"/>
                            <a:gd name="T16" fmla="*/ 0 w 77"/>
                            <a:gd name="T17" fmla="*/ 48 h 80"/>
                            <a:gd name="T18" fmla="*/ 5 w 77"/>
                            <a:gd name="T19" fmla="*/ 62 h 80"/>
                            <a:gd name="T20" fmla="*/ 17 w 77"/>
                            <a:gd name="T21" fmla="*/ 72 h 80"/>
                            <a:gd name="T22" fmla="*/ 30 w 77"/>
                            <a:gd name="T23" fmla="*/ 77 h 80"/>
                            <a:gd name="T24" fmla="*/ 47 w 77"/>
                            <a:gd name="T25" fmla="*/ 77 h 80"/>
                            <a:gd name="T26" fmla="*/ 60 w 77"/>
                            <a:gd name="T27" fmla="*/ 72 h 80"/>
                            <a:gd name="T28" fmla="*/ 70 w 77"/>
                            <a:gd name="T29" fmla="*/ 62 h 80"/>
                            <a:gd name="T30" fmla="*/ 77 w 77"/>
                            <a:gd name="T31" fmla="*/ 48 h 80"/>
                            <a:gd name="T32" fmla="*/ 75 w 77"/>
                            <a:gd name="T33" fmla="*/ 40 h 80"/>
                            <a:gd name="T34" fmla="*/ 72 w 77"/>
                            <a:gd name="T35" fmla="*/ 55 h 80"/>
                            <a:gd name="T36" fmla="*/ 65 w 77"/>
                            <a:gd name="T37" fmla="*/ 67 h 80"/>
                            <a:gd name="T38" fmla="*/ 52 w 77"/>
                            <a:gd name="T39" fmla="*/ 75 h 80"/>
                            <a:gd name="T40" fmla="*/ 37 w 77"/>
                            <a:gd name="T41" fmla="*/ 77 h 80"/>
                            <a:gd name="T42" fmla="*/ 25 w 77"/>
                            <a:gd name="T43" fmla="*/ 75 h 80"/>
                            <a:gd name="T44" fmla="*/ 12 w 77"/>
                            <a:gd name="T45" fmla="*/ 67 h 80"/>
                            <a:gd name="T46" fmla="*/ 5 w 77"/>
                            <a:gd name="T47" fmla="*/ 55 h 80"/>
                            <a:gd name="T48" fmla="*/ 0 w 77"/>
                            <a:gd name="T49" fmla="*/ 40 h 80"/>
                            <a:gd name="T50" fmla="*/ 5 w 77"/>
                            <a:gd name="T51" fmla="*/ 25 h 80"/>
                            <a:gd name="T52" fmla="*/ 12 w 77"/>
                            <a:gd name="T53" fmla="*/ 13 h 80"/>
                            <a:gd name="T54" fmla="*/ 25 w 77"/>
                            <a:gd name="T55" fmla="*/ 5 h 80"/>
                            <a:gd name="T56" fmla="*/ 37 w 77"/>
                            <a:gd name="T57" fmla="*/ 3 h 80"/>
                            <a:gd name="T58" fmla="*/ 52 w 77"/>
                            <a:gd name="T59" fmla="*/ 5 h 80"/>
                            <a:gd name="T60" fmla="*/ 65 w 77"/>
                            <a:gd name="T61" fmla="*/ 13 h 80"/>
                            <a:gd name="T62" fmla="*/ 72 w 77"/>
                            <a:gd name="T63" fmla="*/ 25 h 80"/>
                            <a:gd name="T64" fmla="*/ 75 w 77"/>
                            <a:gd name="T65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77" y="40"/>
                              </a:moveTo>
                              <a:lnTo>
                                <a:pt x="77" y="33"/>
                              </a:lnTo>
                              <a:lnTo>
                                <a:pt x="75" y="25"/>
                              </a:lnTo>
                              <a:lnTo>
                                <a:pt x="70" y="18"/>
                              </a:lnTo>
                              <a:lnTo>
                                <a:pt x="65" y="13"/>
                              </a:lnTo>
                              <a:lnTo>
                                <a:pt x="60" y="8"/>
                              </a:lnTo>
                              <a:lnTo>
                                <a:pt x="52" y="5"/>
                              </a:lnTo>
                              <a:lnTo>
                                <a:pt x="47" y="3"/>
                              </a:lnTo>
                              <a:lnTo>
                                <a:pt x="37" y="0"/>
                              </a:lnTo>
                              <a:lnTo>
                                <a:pt x="30" y="3"/>
                              </a:lnTo>
                              <a:lnTo>
                                <a:pt x="22" y="5"/>
                              </a:lnTo>
                              <a:lnTo>
                                <a:pt x="17" y="8"/>
                              </a:lnTo>
                              <a:lnTo>
                                <a:pt x="10" y="13"/>
                              </a:lnTo>
                              <a:lnTo>
                                <a:pt x="5" y="18"/>
                              </a:lnTo>
                              <a:lnTo>
                                <a:pt x="2" y="25"/>
                              </a:lnTo>
                              <a:lnTo>
                                <a:pt x="0" y="33"/>
                              </a:lnTo>
                              <a:lnTo>
                                <a:pt x="0" y="40"/>
                              </a:lnTo>
                              <a:lnTo>
                                <a:pt x="0" y="48"/>
                              </a:lnTo>
                              <a:lnTo>
                                <a:pt x="2" y="55"/>
                              </a:lnTo>
                              <a:lnTo>
                                <a:pt x="5" y="62"/>
                              </a:lnTo>
                              <a:lnTo>
                                <a:pt x="10" y="67"/>
                              </a:lnTo>
                              <a:lnTo>
                                <a:pt x="17" y="72"/>
                              </a:lnTo>
                              <a:lnTo>
                                <a:pt x="22" y="75"/>
                              </a:lnTo>
                              <a:lnTo>
                                <a:pt x="30" y="77"/>
                              </a:lnTo>
                              <a:lnTo>
                                <a:pt x="37" y="80"/>
                              </a:lnTo>
                              <a:lnTo>
                                <a:pt x="47" y="77"/>
                              </a:lnTo>
                              <a:lnTo>
                                <a:pt x="52" y="75"/>
                              </a:lnTo>
                              <a:lnTo>
                                <a:pt x="60" y="72"/>
                              </a:lnTo>
                              <a:lnTo>
                                <a:pt x="65" y="67"/>
                              </a:lnTo>
                              <a:lnTo>
                                <a:pt x="70" y="62"/>
                              </a:lnTo>
                              <a:lnTo>
                                <a:pt x="75" y="55"/>
                              </a:lnTo>
                              <a:lnTo>
                                <a:pt x="77" y="48"/>
                              </a:lnTo>
                              <a:lnTo>
                                <a:pt x="77" y="40"/>
                              </a:lnTo>
                              <a:close/>
                              <a:moveTo>
                                <a:pt x="75" y="40"/>
                              </a:moveTo>
                              <a:lnTo>
                                <a:pt x="75" y="48"/>
                              </a:lnTo>
                              <a:lnTo>
                                <a:pt x="72" y="55"/>
                              </a:lnTo>
                              <a:lnTo>
                                <a:pt x="70" y="60"/>
                              </a:lnTo>
                              <a:lnTo>
                                <a:pt x="65" y="67"/>
                              </a:lnTo>
                              <a:lnTo>
                                <a:pt x="60" y="70"/>
                              </a:lnTo>
                              <a:lnTo>
                                <a:pt x="52" y="75"/>
                              </a:lnTo>
                              <a:lnTo>
                                <a:pt x="45" y="77"/>
                              </a:lnTo>
                              <a:lnTo>
                                <a:pt x="37" y="77"/>
                              </a:lnTo>
                              <a:lnTo>
                                <a:pt x="30" y="77"/>
                              </a:lnTo>
                              <a:lnTo>
                                <a:pt x="25" y="75"/>
                              </a:lnTo>
                              <a:lnTo>
                                <a:pt x="17" y="70"/>
                              </a:lnTo>
                              <a:lnTo>
                                <a:pt x="12" y="67"/>
                              </a:lnTo>
                              <a:lnTo>
                                <a:pt x="7" y="60"/>
                              </a:lnTo>
                              <a:lnTo>
                                <a:pt x="5" y="55"/>
                              </a:lnTo>
                              <a:lnTo>
                                <a:pt x="2" y="48"/>
                              </a:lnTo>
                              <a:lnTo>
                                <a:pt x="0" y="40"/>
                              </a:lnTo>
                              <a:lnTo>
                                <a:pt x="2" y="33"/>
                              </a:lnTo>
                              <a:lnTo>
                                <a:pt x="5" y="25"/>
                              </a:lnTo>
                              <a:lnTo>
                                <a:pt x="7" y="20"/>
                              </a:lnTo>
                              <a:lnTo>
                                <a:pt x="12" y="13"/>
                              </a:lnTo>
                              <a:lnTo>
                                <a:pt x="17" y="10"/>
                              </a:lnTo>
                              <a:lnTo>
                                <a:pt x="25" y="5"/>
                              </a:lnTo>
                              <a:lnTo>
                                <a:pt x="30" y="3"/>
                              </a:lnTo>
                              <a:lnTo>
                                <a:pt x="37" y="3"/>
                              </a:lnTo>
                              <a:lnTo>
                                <a:pt x="45" y="3"/>
                              </a:lnTo>
                              <a:lnTo>
                                <a:pt x="52" y="5"/>
                              </a:lnTo>
                              <a:lnTo>
                                <a:pt x="60" y="10"/>
                              </a:lnTo>
                              <a:lnTo>
                                <a:pt x="65" y="13"/>
                              </a:lnTo>
                              <a:lnTo>
                                <a:pt x="70" y="20"/>
                              </a:lnTo>
                              <a:lnTo>
                                <a:pt x="72" y="25"/>
                              </a:lnTo>
                              <a:lnTo>
                                <a:pt x="75" y="33"/>
                              </a:lnTo>
                              <a:lnTo>
                                <a:pt x="7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B2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8" name="Freeform 2280"/>
                      <wps:cNvSpPr>
                        <a:spLocks noEditPoints="1"/>
                      </wps:cNvSpPr>
                      <wps:spPr bwMode="auto">
                        <a:xfrm>
                          <a:off x="367665" y="443865"/>
                          <a:ext cx="48895" cy="46990"/>
                        </a:xfrm>
                        <a:custGeom>
                          <a:avLst/>
                          <a:gdLst>
                            <a:gd name="T0" fmla="*/ 75 w 77"/>
                            <a:gd name="T1" fmla="*/ 30 h 74"/>
                            <a:gd name="T2" fmla="*/ 70 w 77"/>
                            <a:gd name="T3" fmla="*/ 15 h 74"/>
                            <a:gd name="T4" fmla="*/ 60 w 77"/>
                            <a:gd name="T5" fmla="*/ 5 h 74"/>
                            <a:gd name="T6" fmla="*/ 45 w 77"/>
                            <a:gd name="T7" fmla="*/ 0 h 74"/>
                            <a:gd name="T8" fmla="*/ 30 w 77"/>
                            <a:gd name="T9" fmla="*/ 0 h 74"/>
                            <a:gd name="T10" fmla="*/ 17 w 77"/>
                            <a:gd name="T11" fmla="*/ 5 h 74"/>
                            <a:gd name="T12" fmla="*/ 7 w 77"/>
                            <a:gd name="T13" fmla="*/ 15 h 74"/>
                            <a:gd name="T14" fmla="*/ 0 w 77"/>
                            <a:gd name="T15" fmla="*/ 30 h 74"/>
                            <a:gd name="T16" fmla="*/ 0 w 77"/>
                            <a:gd name="T17" fmla="*/ 45 h 74"/>
                            <a:gd name="T18" fmla="*/ 7 w 77"/>
                            <a:gd name="T19" fmla="*/ 59 h 74"/>
                            <a:gd name="T20" fmla="*/ 17 w 77"/>
                            <a:gd name="T21" fmla="*/ 69 h 74"/>
                            <a:gd name="T22" fmla="*/ 30 w 77"/>
                            <a:gd name="T23" fmla="*/ 74 h 74"/>
                            <a:gd name="T24" fmla="*/ 45 w 77"/>
                            <a:gd name="T25" fmla="*/ 74 h 74"/>
                            <a:gd name="T26" fmla="*/ 60 w 77"/>
                            <a:gd name="T27" fmla="*/ 69 h 74"/>
                            <a:gd name="T28" fmla="*/ 70 w 77"/>
                            <a:gd name="T29" fmla="*/ 59 h 74"/>
                            <a:gd name="T30" fmla="*/ 75 w 77"/>
                            <a:gd name="T31" fmla="*/ 45 h 74"/>
                            <a:gd name="T32" fmla="*/ 75 w 77"/>
                            <a:gd name="T33" fmla="*/ 37 h 74"/>
                            <a:gd name="T34" fmla="*/ 72 w 77"/>
                            <a:gd name="T35" fmla="*/ 52 h 74"/>
                            <a:gd name="T36" fmla="*/ 65 w 77"/>
                            <a:gd name="T37" fmla="*/ 62 h 74"/>
                            <a:gd name="T38" fmla="*/ 52 w 77"/>
                            <a:gd name="T39" fmla="*/ 72 h 74"/>
                            <a:gd name="T40" fmla="*/ 37 w 77"/>
                            <a:gd name="T41" fmla="*/ 74 h 74"/>
                            <a:gd name="T42" fmla="*/ 25 w 77"/>
                            <a:gd name="T43" fmla="*/ 72 h 74"/>
                            <a:gd name="T44" fmla="*/ 12 w 77"/>
                            <a:gd name="T45" fmla="*/ 62 h 74"/>
                            <a:gd name="T46" fmla="*/ 5 w 77"/>
                            <a:gd name="T47" fmla="*/ 52 h 74"/>
                            <a:gd name="T48" fmla="*/ 2 w 77"/>
                            <a:gd name="T49" fmla="*/ 37 h 74"/>
                            <a:gd name="T50" fmla="*/ 5 w 77"/>
                            <a:gd name="T51" fmla="*/ 22 h 74"/>
                            <a:gd name="T52" fmla="*/ 12 w 77"/>
                            <a:gd name="T53" fmla="*/ 12 h 74"/>
                            <a:gd name="T54" fmla="*/ 25 w 77"/>
                            <a:gd name="T55" fmla="*/ 2 h 74"/>
                            <a:gd name="T56" fmla="*/ 37 w 77"/>
                            <a:gd name="T57" fmla="*/ 0 h 74"/>
                            <a:gd name="T58" fmla="*/ 52 w 77"/>
                            <a:gd name="T59" fmla="*/ 2 h 74"/>
                            <a:gd name="T60" fmla="*/ 65 w 77"/>
                            <a:gd name="T61" fmla="*/ 12 h 74"/>
                            <a:gd name="T62" fmla="*/ 72 w 77"/>
                            <a:gd name="T63" fmla="*/ 22 h 74"/>
                            <a:gd name="T64" fmla="*/ 75 w 77"/>
                            <a:gd name="T65" fmla="*/ 37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" h="74">
                              <a:moveTo>
                                <a:pt x="77" y="37"/>
                              </a:moveTo>
                              <a:lnTo>
                                <a:pt x="75" y="30"/>
                              </a:lnTo>
                              <a:lnTo>
                                <a:pt x="72" y="22"/>
                              </a:lnTo>
                              <a:lnTo>
                                <a:pt x="70" y="15"/>
                              </a:lnTo>
                              <a:lnTo>
                                <a:pt x="65" y="10"/>
                              </a:lnTo>
                              <a:lnTo>
                                <a:pt x="60" y="5"/>
                              </a:lnTo>
                              <a:lnTo>
                                <a:pt x="52" y="2"/>
                              </a:lnTo>
                              <a:lnTo>
                                <a:pt x="45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2" y="2"/>
                              </a:lnTo>
                              <a:lnTo>
                                <a:pt x="17" y="5"/>
                              </a:lnTo>
                              <a:lnTo>
                                <a:pt x="12" y="10"/>
                              </a:lnTo>
                              <a:lnTo>
                                <a:pt x="7" y="15"/>
                              </a:lnTo>
                              <a:lnTo>
                                <a:pt x="2" y="22"/>
                              </a:lnTo>
                              <a:lnTo>
                                <a:pt x="0" y="30"/>
                              </a:lnTo>
                              <a:lnTo>
                                <a:pt x="0" y="37"/>
                              </a:lnTo>
                              <a:lnTo>
                                <a:pt x="0" y="45"/>
                              </a:lnTo>
                              <a:lnTo>
                                <a:pt x="2" y="52"/>
                              </a:lnTo>
                              <a:lnTo>
                                <a:pt x="7" y="59"/>
                              </a:lnTo>
                              <a:lnTo>
                                <a:pt x="12" y="64"/>
                              </a:lnTo>
                              <a:lnTo>
                                <a:pt x="17" y="69"/>
                              </a:lnTo>
                              <a:lnTo>
                                <a:pt x="22" y="72"/>
                              </a:lnTo>
                              <a:lnTo>
                                <a:pt x="30" y="74"/>
                              </a:lnTo>
                              <a:lnTo>
                                <a:pt x="37" y="74"/>
                              </a:lnTo>
                              <a:lnTo>
                                <a:pt x="45" y="74"/>
                              </a:lnTo>
                              <a:lnTo>
                                <a:pt x="52" y="72"/>
                              </a:lnTo>
                              <a:lnTo>
                                <a:pt x="60" y="69"/>
                              </a:lnTo>
                              <a:lnTo>
                                <a:pt x="65" y="64"/>
                              </a:lnTo>
                              <a:lnTo>
                                <a:pt x="70" y="59"/>
                              </a:lnTo>
                              <a:lnTo>
                                <a:pt x="72" y="52"/>
                              </a:lnTo>
                              <a:lnTo>
                                <a:pt x="75" y="45"/>
                              </a:lnTo>
                              <a:lnTo>
                                <a:pt x="77" y="37"/>
                              </a:lnTo>
                              <a:close/>
                              <a:moveTo>
                                <a:pt x="75" y="37"/>
                              </a:moveTo>
                              <a:lnTo>
                                <a:pt x="75" y="45"/>
                              </a:lnTo>
                              <a:lnTo>
                                <a:pt x="72" y="52"/>
                              </a:lnTo>
                              <a:lnTo>
                                <a:pt x="70" y="57"/>
                              </a:lnTo>
                              <a:lnTo>
                                <a:pt x="65" y="62"/>
                              </a:lnTo>
                              <a:lnTo>
                                <a:pt x="60" y="67"/>
                              </a:lnTo>
                              <a:lnTo>
                                <a:pt x="52" y="72"/>
                              </a:lnTo>
                              <a:lnTo>
                                <a:pt x="45" y="72"/>
                              </a:lnTo>
                              <a:lnTo>
                                <a:pt x="37" y="74"/>
                              </a:lnTo>
                              <a:lnTo>
                                <a:pt x="30" y="72"/>
                              </a:lnTo>
                              <a:lnTo>
                                <a:pt x="25" y="72"/>
                              </a:lnTo>
                              <a:lnTo>
                                <a:pt x="17" y="67"/>
                              </a:lnTo>
                              <a:lnTo>
                                <a:pt x="12" y="62"/>
                              </a:lnTo>
                              <a:lnTo>
                                <a:pt x="7" y="57"/>
                              </a:lnTo>
                              <a:lnTo>
                                <a:pt x="5" y="52"/>
                              </a:lnTo>
                              <a:lnTo>
                                <a:pt x="2" y="45"/>
                              </a:lnTo>
                              <a:lnTo>
                                <a:pt x="2" y="37"/>
                              </a:lnTo>
                              <a:lnTo>
                                <a:pt x="2" y="30"/>
                              </a:lnTo>
                              <a:lnTo>
                                <a:pt x="5" y="22"/>
                              </a:lnTo>
                              <a:lnTo>
                                <a:pt x="7" y="17"/>
                              </a:lnTo>
                              <a:lnTo>
                                <a:pt x="12" y="12"/>
                              </a:lnTo>
                              <a:lnTo>
                                <a:pt x="17" y="7"/>
                              </a:lnTo>
                              <a:lnTo>
                                <a:pt x="25" y="2"/>
                              </a:lnTo>
                              <a:lnTo>
                                <a:pt x="30" y="2"/>
                              </a:lnTo>
                              <a:lnTo>
                                <a:pt x="37" y="0"/>
                              </a:lnTo>
                              <a:lnTo>
                                <a:pt x="45" y="2"/>
                              </a:lnTo>
                              <a:lnTo>
                                <a:pt x="52" y="2"/>
                              </a:lnTo>
                              <a:lnTo>
                                <a:pt x="60" y="7"/>
                              </a:lnTo>
                              <a:lnTo>
                                <a:pt x="65" y="12"/>
                              </a:lnTo>
                              <a:lnTo>
                                <a:pt x="70" y="17"/>
                              </a:lnTo>
                              <a:lnTo>
                                <a:pt x="72" y="22"/>
                              </a:lnTo>
                              <a:lnTo>
                                <a:pt x="75" y="30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B4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9" name="Freeform 2281"/>
                      <wps:cNvSpPr>
                        <a:spLocks noEditPoints="1"/>
                      </wps:cNvSpPr>
                      <wps:spPr bwMode="auto">
                        <a:xfrm>
                          <a:off x="367665" y="443865"/>
                          <a:ext cx="47625" cy="46990"/>
                        </a:xfrm>
                        <a:custGeom>
                          <a:avLst/>
                          <a:gdLst>
                            <a:gd name="T0" fmla="*/ 75 w 75"/>
                            <a:gd name="T1" fmla="*/ 30 h 74"/>
                            <a:gd name="T2" fmla="*/ 70 w 75"/>
                            <a:gd name="T3" fmla="*/ 17 h 74"/>
                            <a:gd name="T4" fmla="*/ 60 w 75"/>
                            <a:gd name="T5" fmla="*/ 7 h 74"/>
                            <a:gd name="T6" fmla="*/ 45 w 75"/>
                            <a:gd name="T7" fmla="*/ 0 h 74"/>
                            <a:gd name="T8" fmla="*/ 30 w 75"/>
                            <a:gd name="T9" fmla="*/ 0 h 74"/>
                            <a:gd name="T10" fmla="*/ 17 w 75"/>
                            <a:gd name="T11" fmla="*/ 7 h 74"/>
                            <a:gd name="T12" fmla="*/ 7 w 75"/>
                            <a:gd name="T13" fmla="*/ 17 h 74"/>
                            <a:gd name="T14" fmla="*/ 2 w 75"/>
                            <a:gd name="T15" fmla="*/ 30 h 74"/>
                            <a:gd name="T16" fmla="*/ 2 w 75"/>
                            <a:gd name="T17" fmla="*/ 45 h 74"/>
                            <a:gd name="T18" fmla="*/ 7 w 75"/>
                            <a:gd name="T19" fmla="*/ 57 h 74"/>
                            <a:gd name="T20" fmla="*/ 17 w 75"/>
                            <a:gd name="T21" fmla="*/ 67 h 74"/>
                            <a:gd name="T22" fmla="*/ 30 w 75"/>
                            <a:gd name="T23" fmla="*/ 74 h 74"/>
                            <a:gd name="T24" fmla="*/ 45 w 75"/>
                            <a:gd name="T25" fmla="*/ 74 h 74"/>
                            <a:gd name="T26" fmla="*/ 60 w 75"/>
                            <a:gd name="T27" fmla="*/ 67 h 74"/>
                            <a:gd name="T28" fmla="*/ 70 w 75"/>
                            <a:gd name="T29" fmla="*/ 57 h 74"/>
                            <a:gd name="T30" fmla="*/ 75 w 75"/>
                            <a:gd name="T31" fmla="*/ 45 h 74"/>
                            <a:gd name="T32" fmla="*/ 75 w 75"/>
                            <a:gd name="T33" fmla="*/ 37 h 74"/>
                            <a:gd name="T34" fmla="*/ 72 w 75"/>
                            <a:gd name="T35" fmla="*/ 52 h 74"/>
                            <a:gd name="T36" fmla="*/ 65 w 75"/>
                            <a:gd name="T37" fmla="*/ 62 h 74"/>
                            <a:gd name="T38" fmla="*/ 52 w 75"/>
                            <a:gd name="T39" fmla="*/ 69 h 74"/>
                            <a:gd name="T40" fmla="*/ 37 w 75"/>
                            <a:gd name="T41" fmla="*/ 72 h 74"/>
                            <a:gd name="T42" fmla="*/ 25 w 75"/>
                            <a:gd name="T43" fmla="*/ 69 h 74"/>
                            <a:gd name="T44" fmla="*/ 12 w 75"/>
                            <a:gd name="T45" fmla="*/ 62 h 74"/>
                            <a:gd name="T46" fmla="*/ 5 w 75"/>
                            <a:gd name="T47" fmla="*/ 52 h 74"/>
                            <a:gd name="T48" fmla="*/ 2 w 75"/>
                            <a:gd name="T49" fmla="*/ 37 h 74"/>
                            <a:gd name="T50" fmla="*/ 5 w 75"/>
                            <a:gd name="T51" fmla="*/ 22 h 74"/>
                            <a:gd name="T52" fmla="*/ 12 w 75"/>
                            <a:gd name="T53" fmla="*/ 12 h 74"/>
                            <a:gd name="T54" fmla="*/ 25 w 75"/>
                            <a:gd name="T55" fmla="*/ 5 h 74"/>
                            <a:gd name="T56" fmla="*/ 37 w 75"/>
                            <a:gd name="T57" fmla="*/ 2 h 74"/>
                            <a:gd name="T58" fmla="*/ 52 w 75"/>
                            <a:gd name="T59" fmla="*/ 5 h 74"/>
                            <a:gd name="T60" fmla="*/ 65 w 75"/>
                            <a:gd name="T61" fmla="*/ 12 h 74"/>
                            <a:gd name="T62" fmla="*/ 72 w 75"/>
                            <a:gd name="T63" fmla="*/ 22 h 74"/>
                            <a:gd name="T64" fmla="*/ 75 w 75"/>
                            <a:gd name="T65" fmla="*/ 37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5" h="74">
                              <a:moveTo>
                                <a:pt x="75" y="37"/>
                              </a:moveTo>
                              <a:lnTo>
                                <a:pt x="75" y="30"/>
                              </a:lnTo>
                              <a:lnTo>
                                <a:pt x="72" y="22"/>
                              </a:lnTo>
                              <a:lnTo>
                                <a:pt x="70" y="17"/>
                              </a:lnTo>
                              <a:lnTo>
                                <a:pt x="65" y="10"/>
                              </a:lnTo>
                              <a:lnTo>
                                <a:pt x="60" y="7"/>
                              </a:lnTo>
                              <a:lnTo>
                                <a:pt x="52" y="2"/>
                              </a:lnTo>
                              <a:lnTo>
                                <a:pt x="45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5" y="2"/>
                              </a:lnTo>
                              <a:lnTo>
                                <a:pt x="17" y="7"/>
                              </a:lnTo>
                              <a:lnTo>
                                <a:pt x="12" y="10"/>
                              </a:lnTo>
                              <a:lnTo>
                                <a:pt x="7" y="17"/>
                              </a:lnTo>
                              <a:lnTo>
                                <a:pt x="5" y="22"/>
                              </a:lnTo>
                              <a:lnTo>
                                <a:pt x="2" y="30"/>
                              </a:lnTo>
                              <a:lnTo>
                                <a:pt x="0" y="37"/>
                              </a:lnTo>
                              <a:lnTo>
                                <a:pt x="2" y="45"/>
                              </a:lnTo>
                              <a:lnTo>
                                <a:pt x="5" y="52"/>
                              </a:lnTo>
                              <a:lnTo>
                                <a:pt x="7" y="57"/>
                              </a:lnTo>
                              <a:lnTo>
                                <a:pt x="12" y="64"/>
                              </a:lnTo>
                              <a:lnTo>
                                <a:pt x="17" y="67"/>
                              </a:lnTo>
                              <a:lnTo>
                                <a:pt x="25" y="72"/>
                              </a:lnTo>
                              <a:lnTo>
                                <a:pt x="30" y="74"/>
                              </a:lnTo>
                              <a:lnTo>
                                <a:pt x="37" y="74"/>
                              </a:lnTo>
                              <a:lnTo>
                                <a:pt x="45" y="74"/>
                              </a:lnTo>
                              <a:lnTo>
                                <a:pt x="52" y="72"/>
                              </a:lnTo>
                              <a:lnTo>
                                <a:pt x="60" y="67"/>
                              </a:lnTo>
                              <a:lnTo>
                                <a:pt x="65" y="64"/>
                              </a:lnTo>
                              <a:lnTo>
                                <a:pt x="70" y="57"/>
                              </a:lnTo>
                              <a:lnTo>
                                <a:pt x="72" y="52"/>
                              </a:lnTo>
                              <a:lnTo>
                                <a:pt x="75" y="45"/>
                              </a:lnTo>
                              <a:lnTo>
                                <a:pt x="75" y="37"/>
                              </a:lnTo>
                              <a:close/>
                              <a:moveTo>
                                <a:pt x="75" y="37"/>
                              </a:moveTo>
                              <a:lnTo>
                                <a:pt x="72" y="45"/>
                              </a:lnTo>
                              <a:lnTo>
                                <a:pt x="72" y="52"/>
                              </a:lnTo>
                              <a:lnTo>
                                <a:pt x="67" y="57"/>
                              </a:lnTo>
                              <a:lnTo>
                                <a:pt x="65" y="62"/>
                              </a:lnTo>
                              <a:lnTo>
                                <a:pt x="57" y="67"/>
                              </a:lnTo>
                              <a:lnTo>
                                <a:pt x="52" y="69"/>
                              </a:lnTo>
                              <a:lnTo>
                                <a:pt x="45" y="72"/>
                              </a:lnTo>
                              <a:lnTo>
                                <a:pt x="37" y="72"/>
                              </a:lnTo>
                              <a:lnTo>
                                <a:pt x="32" y="72"/>
                              </a:lnTo>
                              <a:lnTo>
                                <a:pt x="25" y="69"/>
                              </a:lnTo>
                              <a:lnTo>
                                <a:pt x="17" y="67"/>
                              </a:lnTo>
                              <a:lnTo>
                                <a:pt x="12" y="62"/>
                              </a:lnTo>
                              <a:lnTo>
                                <a:pt x="7" y="57"/>
                              </a:lnTo>
                              <a:lnTo>
                                <a:pt x="5" y="52"/>
                              </a:lnTo>
                              <a:lnTo>
                                <a:pt x="2" y="45"/>
                              </a:lnTo>
                              <a:lnTo>
                                <a:pt x="2" y="37"/>
                              </a:lnTo>
                              <a:lnTo>
                                <a:pt x="2" y="30"/>
                              </a:lnTo>
                              <a:lnTo>
                                <a:pt x="5" y="22"/>
                              </a:lnTo>
                              <a:lnTo>
                                <a:pt x="7" y="17"/>
                              </a:lnTo>
                              <a:lnTo>
                                <a:pt x="12" y="12"/>
                              </a:lnTo>
                              <a:lnTo>
                                <a:pt x="17" y="7"/>
                              </a:lnTo>
                              <a:lnTo>
                                <a:pt x="25" y="5"/>
                              </a:lnTo>
                              <a:lnTo>
                                <a:pt x="32" y="2"/>
                              </a:lnTo>
                              <a:lnTo>
                                <a:pt x="37" y="2"/>
                              </a:lnTo>
                              <a:lnTo>
                                <a:pt x="45" y="2"/>
                              </a:lnTo>
                              <a:lnTo>
                                <a:pt x="52" y="5"/>
                              </a:lnTo>
                              <a:lnTo>
                                <a:pt x="57" y="7"/>
                              </a:lnTo>
                              <a:lnTo>
                                <a:pt x="65" y="12"/>
                              </a:lnTo>
                              <a:lnTo>
                                <a:pt x="67" y="17"/>
                              </a:lnTo>
                              <a:lnTo>
                                <a:pt x="72" y="22"/>
                              </a:lnTo>
                              <a:lnTo>
                                <a:pt x="72" y="30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0" name="Freeform 2282"/>
                      <wps:cNvSpPr>
                        <a:spLocks noEditPoints="1"/>
                      </wps:cNvSpPr>
                      <wps:spPr bwMode="auto">
                        <a:xfrm>
                          <a:off x="368935" y="443865"/>
                          <a:ext cx="46355" cy="46990"/>
                        </a:xfrm>
                        <a:custGeom>
                          <a:avLst/>
                          <a:gdLst>
                            <a:gd name="T0" fmla="*/ 73 w 73"/>
                            <a:gd name="T1" fmla="*/ 30 h 74"/>
                            <a:gd name="T2" fmla="*/ 68 w 73"/>
                            <a:gd name="T3" fmla="*/ 17 h 74"/>
                            <a:gd name="T4" fmla="*/ 58 w 73"/>
                            <a:gd name="T5" fmla="*/ 7 h 74"/>
                            <a:gd name="T6" fmla="*/ 43 w 73"/>
                            <a:gd name="T7" fmla="*/ 2 h 74"/>
                            <a:gd name="T8" fmla="*/ 28 w 73"/>
                            <a:gd name="T9" fmla="*/ 2 h 74"/>
                            <a:gd name="T10" fmla="*/ 15 w 73"/>
                            <a:gd name="T11" fmla="*/ 7 h 74"/>
                            <a:gd name="T12" fmla="*/ 5 w 73"/>
                            <a:gd name="T13" fmla="*/ 17 h 74"/>
                            <a:gd name="T14" fmla="*/ 0 w 73"/>
                            <a:gd name="T15" fmla="*/ 30 h 74"/>
                            <a:gd name="T16" fmla="*/ 0 w 73"/>
                            <a:gd name="T17" fmla="*/ 45 h 74"/>
                            <a:gd name="T18" fmla="*/ 5 w 73"/>
                            <a:gd name="T19" fmla="*/ 57 h 74"/>
                            <a:gd name="T20" fmla="*/ 15 w 73"/>
                            <a:gd name="T21" fmla="*/ 67 h 74"/>
                            <a:gd name="T22" fmla="*/ 28 w 73"/>
                            <a:gd name="T23" fmla="*/ 72 h 74"/>
                            <a:gd name="T24" fmla="*/ 43 w 73"/>
                            <a:gd name="T25" fmla="*/ 72 h 74"/>
                            <a:gd name="T26" fmla="*/ 58 w 73"/>
                            <a:gd name="T27" fmla="*/ 67 h 74"/>
                            <a:gd name="T28" fmla="*/ 68 w 73"/>
                            <a:gd name="T29" fmla="*/ 57 h 74"/>
                            <a:gd name="T30" fmla="*/ 73 w 73"/>
                            <a:gd name="T31" fmla="*/ 45 h 74"/>
                            <a:gd name="T32" fmla="*/ 70 w 73"/>
                            <a:gd name="T33" fmla="*/ 37 h 74"/>
                            <a:gd name="T34" fmla="*/ 68 w 73"/>
                            <a:gd name="T35" fmla="*/ 50 h 74"/>
                            <a:gd name="T36" fmla="*/ 60 w 73"/>
                            <a:gd name="T37" fmla="*/ 62 h 74"/>
                            <a:gd name="T38" fmla="*/ 50 w 73"/>
                            <a:gd name="T39" fmla="*/ 69 h 74"/>
                            <a:gd name="T40" fmla="*/ 35 w 73"/>
                            <a:gd name="T41" fmla="*/ 72 h 74"/>
                            <a:gd name="T42" fmla="*/ 23 w 73"/>
                            <a:gd name="T43" fmla="*/ 69 h 74"/>
                            <a:gd name="T44" fmla="*/ 10 w 73"/>
                            <a:gd name="T45" fmla="*/ 62 h 74"/>
                            <a:gd name="T46" fmla="*/ 3 w 73"/>
                            <a:gd name="T47" fmla="*/ 50 h 74"/>
                            <a:gd name="T48" fmla="*/ 0 w 73"/>
                            <a:gd name="T49" fmla="*/ 37 h 74"/>
                            <a:gd name="T50" fmla="*/ 3 w 73"/>
                            <a:gd name="T51" fmla="*/ 22 h 74"/>
                            <a:gd name="T52" fmla="*/ 10 w 73"/>
                            <a:gd name="T53" fmla="*/ 12 h 74"/>
                            <a:gd name="T54" fmla="*/ 23 w 73"/>
                            <a:gd name="T55" fmla="*/ 5 h 74"/>
                            <a:gd name="T56" fmla="*/ 35 w 73"/>
                            <a:gd name="T57" fmla="*/ 2 h 74"/>
                            <a:gd name="T58" fmla="*/ 50 w 73"/>
                            <a:gd name="T59" fmla="*/ 5 h 74"/>
                            <a:gd name="T60" fmla="*/ 60 w 73"/>
                            <a:gd name="T61" fmla="*/ 12 h 74"/>
                            <a:gd name="T62" fmla="*/ 68 w 73"/>
                            <a:gd name="T63" fmla="*/ 22 h 74"/>
                            <a:gd name="T64" fmla="*/ 70 w 73"/>
                            <a:gd name="T65" fmla="*/ 37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3" h="74">
                              <a:moveTo>
                                <a:pt x="73" y="37"/>
                              </a:moveTo>
                              <a:lnTo>
                                <a:pt x="73" y="30"/>
                              </a:lnTo>
                              <a:lnTo>
                                <a:pt x="70" y="22"/>
                              </a:lnTo>
                              <a:lnTo>
                                <a:pt x="68" y="17"/>
                              </a:lnTo>
                              <a:lnTo>
                                <a:pt x="63" y="12"/>
                              </a:lnTo>
                              <a:lnTo>
                                <a:pt x="58" y="7"/>
                              </a:lnTo>
                              <a:lnTo>
                                <a:pt x="50" y="2"/>
                              </a:lnTo>
                              <a:lnTo>
                                <a:pt x="43" y="2"/>
                              </a:lnTo>
                              <a:lnTo>
                                <a:pt x="35" y="0"/>
                              </a:lnTo>
                              <a:lnTo>
                                <a:pt x="28" y="2"/>
                              </a:lnTo>
                              <a:lnTo>
                                <a:pt x="23" y="2"/>
                              </a:lnTo>
                              <a:lnTo>
                                <a:pt x="15" y="7"/>
                              </a:lnTo>
                              <a:lnTo>
                                <a:pt x="10" y="12"/>
                              </a:lnTo>
                              <a:lnTo>
                                <a:pt x="5" y="17"/>
                              </a:lnTo>
                              <a:lnTo>
                                <a:pt x="3" y="22"/>
                              </a:lnTo>
                              <a:lnTo>
                                <a:pt x="0" y="30"/>
                              </a:lnTo>
                              <a:lnTo>
                                <a:pt x="0" y="37"/>
                              </a:lnTo>
                              <a:lnTo>
                                <a:pt x="0" y="45"/>
                              </a:lnTo>
                              <a:lnTo>
                                <a:pt x="3" y="52"/>
                              </a:lnTo>
                              <a:lnTo>
                                <a:pt x="5" y="57"/>
                              </a:lnTo>
                              <a:lnTo>
                                <a:pt x="10" y="62"/>
                              </a:lnTo>
                              <a:lnTo>
                                <a:pt x="15" y="67"/>
                              </a:lnTo>
                              <a:lnTo>
                                <a:pt x="23" y="72"/>
                              </a:lnTo>
                              <a:lnTo>
                                <a:pt x="28" y="72"/>
                              </a:lnTo>
                              <a:lnTo>
                                <a:pt x="35" y="74"/>
                              </a:lnTo>
                              <a:lnTo>
                                <a:pt x="43" y="72"/>
                              </a:lnTo>
                              <a:lnTo>
                                <a:pt x="50" y="72"/>
                              </a:lnTo>
                              <a:lnTo>
                                <a:pt x="58" y="67"/>
                              </a:lnTo>
                              <a:lnTo>
                                <a:pt x="63" y="62"/>
                              </a:lnTo>
                              <a:lnTo>
                                <a:pt x="68" y="57"/>
                              </a:lnTo>
                              <a:lnTo>
                                <a:pt x="70" y="52"/>
                              </a:lnTo>
                              <a:lnTo>
                                <a:pt x="73" y="45"/>
                              </a:lnTo>
                              <a:lnTo>
                                <a:pt x="73" y="37"/>
                              </a:lnTo>
                              <a:close/>
                              <a:moveTo>
                                <a:pt x="70" y="37"/>
                              </a:moveTo>
                              <a:lnTo>
                                <a:pt x="70" y="45"/>
                              </a:lnTo>
                              <a:lnTo>
                                <a:pt x="68" y="50"/>
                              </a:lnTo>
                              <a:lnTo>
                                <a:pt x="65" y="57"/>
                              </a:lnTo>
                              <a:lnTo>
                                <a:pt x="60" y="62"/>
                              </a:lnTo>
                              <a:lnTo>
                                <a:pt x="55" y="67"/>
                              </a:lnTo>
                              <a:lnTo>
                                <a:pt x="50" y="69"/>
                              </a:lnTo>
                              <a:lnTo>
                                <a:pt x="43" y="72"/>
                              </a:lnTo>
                              <a:lnTo>
                                <a:pt x="35" y="72"/>
                              </a:lnTo>
                              <a:lnTo>
                                <a:pt x="30" y="72"/>
                              </a:lnTo>
                              <a:lnTo>
                                <a:pt x="23" y="69"/>
                              </a:lnTo>
                              <a:lnTo>
                                <a:pt x="18" y="67"/>
                              </a:lnTo>
                              <a:lnTo>
                                <a:pt x="10" y="62"/>
                              </a:lnTo>
                              <a:lnTo>
                                <a:pt x="8" y="57"/>
                              </a:lnTo>
                              <a:lnTo>
                                <a:pt x="3" y="50"/>
                              </a:lnTo>
                              <a:lnTo>
                                <a:pt x="3" y="45"/>
                              </a:lnTo>
                              <a:lnTo>
                                <a:pt x="0" y="37"/>
                              </a:lnTo>
                              <a:lnTo>
                                <a:pt x="3" y="30"/>
                              </a:lnTo>
                              <a:lnTo>
                                <a:pt x="3" y="22"/>
                              </a:lnTo>
                              <a:lnTo>
                                <a:pt x="8" y="17"/>
                              </a:lnTo>
                              <a:lnTo>
                                <a:pt x="10" y="12"/>
                              </a:lnTo>
                              <a:lnTo>
                                <a:pt x="18" y="7"/>
                              </a:lnTo>
                              <a:lnTo>
                                <a:pt x="23" y="5"/>
                              </a:lnTo>
                              <a:lnTo>
                                <a:pt x="30" y="2"/>
                              </a:lnTo>
                              <a:lnTo>
                                <a:pt x="35" y="2"/>
                              </a:lnTo>
                              <a:lnTo>
                                <a:pt x="43" y="2"/>
                              </a:lnTo>
                              <a:lnTo>
                                <a:pt x="50" y="5"/>
                              </a:lnTo>
                              <a:lnTo>
                                <a:pt x="55" y="7"/>
                              </a:lnTo>
                              <a:lnTo>
                                <a:pt x="60" y="12"/>
                              </a:lnTo>
                              <a:lnTo>
                                <a:pt x="65" y="17"/>
                              </a:lnTo>
                              <a:lnTo>
                                <a:pt x="68" y="22"/>
                              </a:lnTo>
                              <a:lnTo>
                                <a:pt x="70" y="30"/>
                              </a:lnTo>
                              <a:lnTo>
                                <a:pt x="70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B7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1" name="Freeform 2283"/>
                      <wps:cNvSpPr>
                        <a:spLocks noEditPoints="1"/>
                      </wps:cNvSpPr>
                      <wps:spPr bwMode="auto">
                        <a:xfrm>
                          <a:off x="368935" y="445135"/>
                          <a:ext cx="46355" cy="44450"/>
                        </a:xfrm>
                        <a:custGeom>
                          <a:avLst/>
                          <a:gdLst>
                            <a:gd name="T0" fmla="*/ 70 w 73"/>
                            <a:gd name="T1" fmla="*/ 28 h 70"/>
                            <a:gd name="T2" fmla="*/ 65 w 73"/>
                            <a:gd name="T3" fmla="*/ 15 h 70"/>
                            <a:gd name="T4" fmla="*/ 55 w 73"/>
                            <a:gd name="T5" fmla="*/ 5 h 70"/>
                            <a:gd name="T6" fmla="*/ 43 w 73"/>
                            <a:gd name="T7" fmla="*/ 0 h 70"/>
                            <a:gd name="T8" fmla="*/ 30 w 73"/>
                            <a:gd name="T9" fmla="*/ 0 h 70"/>
                            <a:gd name="T10" fmla="*/ 15 w 73"/>
                            <a:gd name="T11" fmla="*/ 5 h 70"/>
                            <a:gd name="T12" fmla="*/ 5 w 73"/>
                            <a:gd name="T13" fmla="*/ 15 h 70"/>
                            <a:gd name="T14" fmla="*/ 0 w 73"/>
                            <a:gd name="T15" fmla="*/ 28 h 70"/>
                            <a:gd name="T16" fmla="*/ 0 w 73"/>
                            <a:gd name="T17" fmla="*/ 43 h 70"/>
                            <a:gd name="T18" fmla="*/ 5 w 73"/>
                            <a:gd name="T19" fmla="*/ 55 h 70"/>
                            <a:gd name="T20" fmla="*/ 15 w 73"/>
                            <a:gd name="T21" fmla="*/ 65 h 70"/>
                            <a:gd name="T22" fmla="*/ 30 w 73"/>
                            <a:gd name="T23" fmla="*/ 70 h 70"/>
                            <a:gd name="T24" fmla="*/ 43 w 73"/>
                            <a:gd name="T25" fmla="*/ 70 h 70"/>
                            <a:gd name="T26" fmla="*/ 55 w 73"/>
                            <a:gd name="T27" fmla="*/ 65 h 70"/>
                            <a:gd name="T28" fmla="*/ 65 w 73"/>
                            <a:gd name="T29" fmla="*/ 55 h 70"/>
                            <a:gd name="T30" fmla="*/ 70 w 73"/>
                            <a:gd name="T31" fmla="*/ 43 h 70"/>
                            <a:gd name="T32" fmla="*/ 70 w 73"/>
                            <a:gd name="T33" fmla="*/ 35 h 70"/>
                            <a:gd name="T34" fmla="*/ 68 w 73"/>
                            <a:gd name="T35" fmla="*/ 48 h 70"/>
                            <a:gd name="T36" fmla="*/ 60 w 73"/>
                            <a:gd name="T37" fmla="*/ 60 h 70"/>
                            <a:gd name="T38" fmla="*/ 50 w 73"/>
                            <a:gd name="T39" fmla="*/ 67 h 70"/>
                            <a:gd name="T40" fmla="*/ 35 w 73"/>
                            <a:gd name="T41" fmla="*/ 70 h 70"/>
                            <a:gd name="T42" fmla="*/ 23 w 73"/>
                            <a:gd name="T43" fmla="*/ 67 h 70"/>
                            <a:gd name="T44" fmla="*/ 13 w 73"/>
                            <a:gd name="T45" fmla="*/ 60 h 70"/>
                            <a:gd name="T46" fmla="*/ 5 w 73"/>
                            <a:gd name="T47" fmla="*/ 48 h 70"/>
                            <a:gd name="T48" fmla="*/ 3 w 73"/>
                            <a:gd name="T49" fmla="*/ 35 h 70"/>
                            <a:gd name="T50" fmla="*/ 5 w 73"/>
                            <a:gd name="T51" fmla="*/ 23 h 70"/>
                            <a:gd name="T52" fmla="*/ 13 w 73"/>
                            <a:gd name="T53" fmla="*/ 10 h 70"/>
                            <a:gd name="T54" fmla="*/ 23 w 73"/>
                            <a:gd name="T55" fmla="*/ 3 h 70"/>
                            <a:gd name="T56" fmla="*/ 35 w 73"/>
                            <a:gd name="T57" fmla="*/ 0 h 70"/>
                            <a:gd name="T58" fmla="*/ 50 w 73"/>
                            <a:gd name="T59" fmla="*/ 3 h 70"/>
                            <a:gd name="T60" fmla="*/ 60 w 73"/>
                            <a:gd name="T61" fmla="*/ 10 h 70"/>
                            <a:gd name="T62" fmla="*/ 68 w 73"/>
                            <a:gd name="T63" fmla="*/ 23 h 70"/>
                            <a:gd name="T64" fmla="*/ 70 w 73"/>
                            <a:gd name="T65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3" h="70">
                              <a:moveTo>
                                <a:pt x="73" y="35"/>
                              </a:moveTo>
                              <a:lnTo>
                                <a:pt x="70" y="28"/>
                              </a:lnTo>
                              <a:lnTo>
                                <a:pt x="70" y="20"/>
                              </a:lnTo>
                              <a:lnTo>
                                <a:pt x="65" y="15"/>
                              </a:lnTo>
                              <a:lnTo>
                                <a:pt x="63" y="10"/>
                              </a:lnTo>
                              <a:lnTo>
                                <a:pt x="55" y="5"/>
                              </a:lnTo>
                              <a:lnTo>
                                <a:pt x="50" y="3"/>
                              </a:lnTo>
                              <a:lnTo>
                                <a:pt x="43" y="0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23" y="3"/>
                              </a:lnTo>
                              <a:lnTo>
                                <a:pt x="15" y="5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3" y="20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3" y="50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5"/>
                              </a:lnTo>
                              <a:lnTo>
                                <a:pt x="23" y="67"/>
                              </a:lnTo>
                              <a:lnTo>
                                <a:pt x="30" y="70"/>
                              </a:lnTo>
                              <a:lnTo>
                                <a:pt x="35" y="70"/>
                              </a:lnTo>
                              <a:lnTo>
                                <a:pt x="43" y="70"/>
                              </a:lnTo>
                              <a:lnTo>
                                <a:pt x="50" y="67"/>
                              </a:lnTo>
                              <a:lnTo>
                                <a:pt x="55" y="65"/>
                              </a:lnTo>
                              <a:lnTo>
                                <a:pt x="63" y="60"/>
                              </a:lnTo>
                              <a:lnTo>
                                <a:pt x="65" y="55"/>
                              </a:lnTo>
                              <a:lnTo>
                                <a:pt x="70" y="50"/>
                              </a:lnTo>
                              <a:lnTo>
                                <a:pt x="70" y="43"/>
                              </a:lnTo>
                              <a:lnTo>
                                <a:pt x="73" y="35"/>
                              </a:lnTo>
                              <a:close/>
                              <a:moveTo>
                                <a:pt x="70" y="35"/>
                              </a:moveTo>
                              <a:lnTo>
                                <a:pt x="70" y="43"/>
                              </a:lnTo>
                              <a:lnTo>
                                <a:pt x="68" y="48"/>
                              </a:lnTo>
                              <a:lnTo>
                                <a:pt x="65" y="55"/>
                              </a:lnTo>
                              <a:lnTo>
                                <a:pt x="60" y="60"/>
                              </a:lnTo>
                              <a:lnTo>
                                <a:pt x="55" y="62"/>
                              </a:lnTo>
                              <a:lnTo>
                                <a:pt x="50" y="67"/>
                              </a:lnTo>
                              <a:lnTo>
                                <a:pt x="43" y="67"/>
                              </a:lnTo>
                              <a:lnTo>
                                <a:pt x="35" y="70"/>
                              </a:lnTo>
                              <a:lnTo>
                                <a:pt x="30" y="67"/>
                              </a:lnTo>
                              <a:lnTo>
                                <a:pt x="23" y="67"/>
                              </a:lnTo>
                              <a:lnTo>
                                <a:pt x="18" y="62"/>
                              </a:lnTo>
                              <a:lnTo>
                                <a:pt x="13" y="60"/>
                              </a:lnTo>
                              <a:lnTo>
                                <a:pt x="8" y="55"/>
                              </a:lnTo>
                              <a:lnTo>
                                <a:pt x="5" y="48"/>
                              </a:lnTo>
                              <a:lnTo>
                                <a:pt x="3" y="43"/>
                              </a:lnTo>
                              <a:lnTo>
                                <a:pt x="3" y="35"/>
                              </a:lnTo>
                              <a:lnTo>
                                <a:pt x="3" y="28"/>
                              </a:lnTo>
                              <a:lnTo>
                                <a:pt x="5" y="23"/>
                              </a:lnTo>
                              <a:lnTo>
                                <a:pt x="8" y="15"/>
                              </a:lnTo>
                              <a:lnTo>
                                <a:pt x="13" y="10"/>
                              </a:lnTo>
                              <a:lnTo>
                                <a:pt x="18" y="8"/>
                              </a:lnTo>
                              <a:lnTo>
                                <a:pt x="23" y="3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3" y="0"/>
                              </a:lnTo>
                              <a:lnTo>
                                <a:pt x="50" y="3"/>
                              </a:lnTo>
                              <a:lnTo>
                                <a:pt x="55" y="8"/>
                              </a:lnTo>
                              <a:lnTo>
                                <a:pt x="60" y="10"/>
                              </a:lnTo>
                              <a:lnTo>
                                <a:pt x="65" y="15"/>
                              </a:lnTo>
                              <a:lnTo>
                                <a:pt x="68" y="23"/>
                              </a:lnTo>
                              <a:lnTo>
                                <a:pt x="70" y="28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B8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2" name="Freeform 2284"/>
                      <wps:cNvSpPr>
                        <a:spLocks noEditPoints="1"/>
                      </wps:cNvSpPr>
                      <wps:spPr bwMode="auto">
                        <a:xfrm>
                          <a:off x="368935" y="445135"/>
                          <a:ext cx="44450" cy="44450"/>
                        </a:xfrm>
                        <a:custGeom>
                          <a:avLst/>
                          <a:gdLst>
                            <a:gd name="T0" fmla="*/ 70 w 70"/>
                            <a:gd name="T1" fmla="*/ 28 h 70"/>
                            <a:gd name="T2" fmla="*/ 65 w 70"/>
                            <a:gd name="T3" fmla="*/ 15 h 70"/>
                            <a:gd name="T4" fmla="*/ 55 w 70"/>
                            <a:gd name="T5" fmla="*/ 5 h 70"/>
                            <a:gd name="T6" fmla="*/ 43 w 70"/>
                            <a:gd name="T7" fmla="*/ 0 h 70"/>
                            <a:gd name="T8" fmla="*/ 30 w 70"/>
                            <a:gd name="T9" fmla="*/ 0 h 70"/>
                            <a:gd name="T10" fmla="*/ 18 w 70"/>
                            <a:gd name="T11" fmla="*/ 5 h 70"/>
                            <a:gd name="T12" fmla="*/ 8 w 70"/>
                            <a:gd name="T13" fmla="*/ 15 h 70"/>
                            <a:gd name="T14" fmla="*/ 3 w 70"/>
                            <a:gd name="T15" fmla="*/ 28 h 70"/>
                            <a:gd name="T16" fmla="*/ 3 w 70"/>
                            <a:gd name="T17" fmla="*/ 43 h 70"/>
                            <a:gd name="T18" fmla="*/ 8 w 70"/>
                            <a:gd name="T19" fmla="*/ 55 h 70"/>
                            <a:gd name="T20" fmla="*/ 18 w 70"/>
                            <a:gd name="T21" fmla="*/ 65 h 70"/>
                            <a:gd name="T22" fmla="*/ 30 w 70"/>
                            <a:gd name="T23" fmla="*/ 70 h 70"/>
                            <a:gd name="T24" fmla="*/ 43 w 70"/>
                            <a:gd name="T25" fmla="*/ 70 h 70"/>
                            <a:gd name="T26" fmla="*/ 55 w 70"/>
                            <a:gd name="T27" fmla="*/ 65 h 70"/>
                            <a:gd name="T28" fmla="*/ 65 w 70"/>
                            <a:gd name="T29" fmla="*/ 55 h 70"/>
                            <a:gd name="T30" fmla="*/ 70 w 70"/>
                            <a:gd name="T31" fmla="*/ 43 h 70"/>
                            <a:gd name="T32" fmla="*/ 70 w 70"/>
                            <a:gd name="T33" fmla="*/ 35 h 70"/>
                            <a:gd name="T34" fmla="*/ 68 w 70"/>
                            <a:gd name="T35" fmla="*/ 48 h 70"/>
                            <a:gd name="T36" fmla="*/ 60 w 70"/>
                            <a:gd name="T37" fmla="*/ 60 h 70"/>
                            <a:gd name="T38" fmla="*/ 50 w 70"/>
                            <a:gd name="T39" fmla="*/ 65 h 70"/>
                            <a:gd name="T40" fmla="*/ 35 w 70"/>
                            <a:gd name="T41" fmla="*/ 67 h 70"/>
                            <a:gd name="T42" fmla="*/ 23 w 70"/>
                            <a:gd name="T43" fmla="*/ 65 h 70"/>
                            <a:gd name="T44" fmla="*/ 13 w 70"/>
                            <a:gd name="T45" fmla="*/ 60 h 70"/>
                            <a:gd name="T46" fmla="*/ 5 w 70"/>
                            <a:gd name="T47" fmla="*/ 48 h 70"/>
                            <a:gd name="T48" fmla="*/ 3 w 70"/>
                            <a:gd name="T49" fmla="*/ 35 h 70"/>
                            <a:gd name="T50" fmla="*/ 5 w 70"/>
                            <a:gd name="T51" fmla="*/ 23 h 70"/>
                            <a:gd name="T52" fmla="*/ 13 w 70"/>
                            <a:gd name="T53" fmla="*/ 10 h 70"/>
                            <a:gd name="T54" fmla="*/ 23 w 70"/>
                            <a:gd name="T55" fmla="*/ 5 h 70"/>
                            <a:gd name="T56" fmla="*/ 35 w 70"/>
                            <a:gd name="T57" fmla="*/ 0 h 70"/>
                            <a:gd name="T58" fmla="*/ 50 w 70"/>
                            <a:gd name="T59" fmla="*/ 5 h 70"/>
                            <a:gd name="T60" fmla="*/ 60 w 70"/>
                            <a:gd name="T61" fmla="*/ 10 h 70"/>
                            <a:gd name="T62" fmla="*/ 68 w 70"/>
                            <a:gd name="T63" fmla="*/ 23 h 70"/>
                            <a:gd name="T64" fmla="*/ 70 w 70"/>
                            <a:gd name="T65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70" y="35"/>
                              </a:moveTo>
                              <a:lnTo>
                                <a:pt x="70" y="28"/>
                              </a:lnTo>
                              <a:lnTo>
                                <a:pt x="68" y="20"/>
                              </a:lnTo>
                              <a:lnTo>
                                <a:pt x="65" y="15"/>
                              </a:lnTo>
                              <a:lnTo>
                                <a:pt x="60" y="10"/>
                              </a:lnTo>
                              <a:lnTo>
                                <a:pt x="55" y="5"/>
                              </a:lnTo>
                              <a:lnTo>
                                <a:pt x="50" y="3"/>
                              </a:lnTo>
                              <a:lnTo>
                                <a:pt x="43" y="0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23" y="3"/>
                              </a:lnTo>
                              <a:lnTo>
                                <a:pt x="18" y="5"/>
                              </a:lnTo>
                              <a:lnTo>
                                <a:pt x="10" y="10"/>
                              </a:lnTo>
                              <a:lnTo>
                                <a:pt x="8" y="15"/>
                              </a:lnTo>
                              <a:lnTo>
                                <a:pt x="3" y="20"/>
                              </a:lnTo>
                              <a:lnTo>
                                <a:pt x="3" y="28"/>
                              </a:lnTo>
                              <a:lnTo>
                                <a:pt x="0" y="35"/>
                              </a:lnTo>
                              <a:lnTo>
                                <a:pt x="3" y="43"/>
                              </a:lnTo>
                              <a:lnTo>
                                <a:pt x="3" y="48"/>
                              </a:lnTo>
                              <a:lnTo>
                                <a:pt x="8" y="55"/>
                              </a:lnTo>
                              <a:lnTo>
                                <a:pt x="10" y="60"/>
                              </a:lnTo>
                              <a:lnTo>
                                <a:pt x="18" y="65"/>
                              </a:lnTo>
                              <a:lnTo>
                                <a:pt x="23" y="67"/>
                              </a:lnTo>
                              <a:lnTo>
                                <a:pt x="30" y="70"/>
                              </a:lnTo>
                              <a:lnTo>
                                <a:pt x="35" y="70"/>
                              </a:lnTo>
                              <a:lnTo>
                                <a:pt x="43" y="70"/>
                              </a:lnTo>
                              <a:lnTo>
                                <a:pt x="50" y="67"/>
                              </a:lnTo>
                              <a:lnTo>
                                <a:pt x="55" y="65"/>
                              </a:lnTo>
                              <a:lnTo>
                                <a:pt x="60" y="60"/>
                              </a:lnTo>
                              <a:lnTo>
                                <a:pt x="65" y="55"/>
                              </a:lnTo>
                              <a:lnTo>
                                <a:pt x="68" y="48"/>
                              </a:lnTo>
                              <a:lnTo>
                                <a:pt x="70" y="43"/>
                              </a:lnTo>
                              <a:lnTo>
                                <a:pt x="70" y="35"/>
                              </a:lnTo>
                              <a:close/>
                              <a:moveTo>
                                <a:pt x="70" y="35"/>
                              </a:moveTo>
                              <a:lnTo>
                                <a:pt x="70" y="43"/>
                              </a:lnTo>
                              <a:lnTo>
                                <a:pt x="68" y="48"/>
                              </a:lnTo>
                              <a:lnTo>
                                <a:pt x="65" y="55"/>
                              </a:lnTo>
                              <a:lnTo>
                                <a:pt x="60" y="60"/>
                              </a:lnTo>
                              <a:lnTo>
                                <a:pt x="55" y="62"/>
                              </a:lnTo>
                              <a:lnTo>
                                <a:pt x="50" y="65"/>
                              </a:lnTo>
                              <a:lnTo>
                                <a:pt x="43" y="67"/>
                              </a:lnTo>
                              <a:lnTo>
                                <a:pt x="35" y="67"/>
                              </a:lnTo>
                              <a:lnTo>
                                <a:pt x="30" y="67"/>
                              </a:lnTo>
                              <a:lnTo>
                                <a:pt x="23" y="65"/>
                              </a:lnTo>
                              <a:lnTo>
                                <a:pt x="18" y="62"/>
                              </a:lnTo>
                              <a:lnTo>
                                <a:pt x="13" y="60"/>
                              </a:lnTo>
                              <a:lnTo>
                                <a:pt x="8" y="55"/>
                              </a:lnTo>
                              <a:lnTo>
                                <a:pt x="5" y="48"/>
                              </a:lnTo>
                              <a:lnTo>
                                <a:pt x="3" y="43"/>
                              </a:lnTo>
                              <a:lnTo>
                                <a:pt x="3" y="35"/>
                              </a:lnTo>
                              <a:lnTo>
                                <a:pt x="3" y="28"/>
                              </a:lnTo>
                              <a:lnTo>
                                <a:pt x="5" y="23"/>
                              </a:lnTo>
                              <a:lnTo>
                                <a:pt x="8" y="15"/>
                              </a:lnTo>
                              <a:lnTo>
                                <a:pt x="13" y="10"/>
                              </a:lnTo>
                              <a:lnTo>
                                <a:pt x="18" y="8"/>
                              </a:lnTo>
                              <a:lnTo>
                                <a:pt x="23" y="5"/>
                              </a:lnTo>
                              <a:lnTo>
                                <a:pt x="30" y="3"/>
                              </a:lnTo>
                              <a:lnTo>
                                <a:pt x="35" y="0"/>
                              </a:lnTo>
                              <a:lnTo>
                                <a:pt x="43" y="3"/>
                              </a:lnTo>
                              <a:lnTo>
                                <a:pt x="50" y="5"/>
                              </a:lnTo>
                              <a:lnTo>
                                <a:pt x="55" y="8"/>
                              </a:lnTo>
                              <a:lnTo>
                                <a:pt x="60" y="10"/>
                              </a:lnTo>
                              <a:lnTo>
                                <a:pt x="65" y="15"/>
                              </a:lnTo>
                              <a:lnTo>
                                <a:pt x="68" y="23"/>
                              </a:lnTo>
                              <a:lnTo>
                                <a:pt x="70" y="28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BA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3" name="Freeform 2285"/>
                      <wps:cNvSpPr>
                        <a:spLocks noEditPoints="1"/>
                      </wps:cNvSpPr>
                      <wps:spPr bwMode="auto">
                        <a:xfrm>
                          <a:off x="370840" y="445135"/>
                          <a:ext cx="42545" cy="44450"/>
                        </a:xfrm>
                        <a:custGeom>
                          <a:avLst/>
                          <a:gdLst>
                            <a:gd name="T0" fmla="*/ 67 w 67"/>
                            <a:gd name="T1" fmla="*/ 28 h 70"/>
                            <a:gd name="T2" fmla="*/ 62 w 67"/>
                            <a:gd name="T3" fmla="*/ 15 h 70"/>
                            <a:gd name="T4" fmla="*/ 52 w 67"/>
                            <a:gd name="T5" fmla="*/ 8 h 70"/>
                            <a:gd name="T6" fmla="*/ 40 w 67"/>
                            <a:gd name="T7" fmla="*/ 0 h 70"/>
                            <a:gd name="T8" fmla="*/ 27 w 67"/>
                            <a:gd name="T9" fmla="*/ 0 h 70"/>
                            <a:gd name="T10" fmla="*/ 15 w 67"/>
                            <a:gd name="T11" fmla="*/ 8 h 70"/>
                            <a:gd name="T12" fmla="*/ 5 w 67"/>
                            <a:gd name="T13" fmla="*/ 15 h 70"/>
                            <a:gd name="T14" fmla="*/ 0 w 67"/>
                            <a:gd name="T15" fmla="*/ 28 h 70"/>
                            <a:gd name="T16" fmla="*/ 0 w 67"/>
                            <a:gd name="T17" fmla="*/ 43 h 70"/>
                            <a:gd name="T18" fmla="*/ 5 w 67"/>
                            <a:gd name="T19" fmla="*/ 55 h 70"/>
                            <a:gd name="T20" fmla="*/ 15 w 67"/>
                            <a:gd name="T21" fmla="*/ 62 h 70"/>
                            <a:gd name="T22" fmla="*/ 27 w 67"/>
                            <a:gd name="T23" fmla="*/ 67 h 70"/>
                            <a:gd name="T24" fmla="*/ 40 w 67"/>
                            <a:gd name="T25" fmla="*/ 67 h 70"/>
                            <a:gd name="T26" fmla="*/ 52 w 67"/>
                            <a:gd name="T27" fmla="*/ 62 h 70"/>
                            <a:gd name="T28" fmla="*/ 62 w 67"/>
                            <a:gd name="T29" fmla="*/ 55 h 70"/>
                            <a:gd name="T30" fmla="*/ 67 w 67"/>
                            <a:gd name="T31" fmla="*/ 43 h 70"/>
                            <a:gd name="T32" fmla="*/ 67 w 67"/>
                            <a:gd name="T33" fmla="*/ 35 h 70"/>
                            <a:gd name="T34" fmla="*/ 65 w 67"/>
                            <a:gd name="T35" fmla="*/ 48 h 70"/>
                            <a:gd name="T36" fmla="*/ 57 w 67"/>
                            <a:gd name="T37" fmla="*/ 57 h 70"/>
                            <a:gd name="T38" fmla="*/ 47 w 67"/>
                            <a:gd name="T39" fmla="*/ 65 h 70"/>
                            <a:gd name="T40" fmla="*/ 32 w 67"/>
                            <a:gd name="T41" fmla="*/ 67 h 70"/>
                            <a:gd name="T42" fmla="*/ 20 w 67"/>
                            <a:gd name="T43" fmla="*/ 65 h 70"/>
                            <a:gd name="T44" fmla="*/ 10 w 67"/>
                            <a:gd name="T45" fmla="*/ 57 h 70"/>
                            <a:gd name="T46" fmla="*/ 2 w 67"/>
                            <a:gd name="T47" fmla="*/ 48 h 70"/>
                            <a:gd name="T48" fmla="*/ 0 w 67"/>
                            <a:gd name="T49" fmla="*/ 35 h 70"/>
                            <a:gd name="T50" fmla="*/ 2 w 67"/>
                            <a:gd name="T51" fmla="*/ 23 h 70"/>
                            <a:gd name="T52" fmla="*/ 10 w 67"/>
                            <a:gd name="T53" fmla="*/ 13 h 70"/>
                            <a:gd name="T54" fmla="*/ 20 w 67"/>
                            <a:gd name="T55" fmla="*/ 5 h 70"/>
                            <a:gd name="T56" fmla="*/ 32 w 67"/>
                            <a:gd name="T57" fmla="*/ 3 h 70"/>
                            <a:gd name="T58" fmla="*/ 47 w 67"/>
                            <a:gd name="T59" fmla="*/ 5 h 70"/>
                            <a:gd name="T60" fmla="*/ 57 w 67"/>
                            <a:gd name="T61" fmla="*/ 13 h 70"/>
                            <a:gd name="T62" fmla="*/ 65 w 67"/>
                            <a:gd name="T63" fmla="*/ 23 h 70"/>
                            <a:gd name="T64" fmla="*/ 67 w 67"/>
                            <a:gd name="T65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67" h="70">
                              <a:moveTo>
                                <a:pt x="67" y="35"/>
                              </a:moveTo>
                              <a:lnTo>
                                <a:pt x="67" y="28"/>
                              </a:lnTo>
                              <a:lnTo>
                                <a:pt x="65" y="23"/>
                              </a:lnTo>
                              <a:lnTo>
                                <a:pt x="62" y="15"/>
                              </a:lnTo>
                              <a:lnTo>
                                <a:pt x="57" y="10"/>
                              </a:lnTo>
                              <a:lnTo>
                                <a:pt x="52" y="8"/>
                              </a:lnTo>
                              <a:lnTo>
                                <a:pt x="47" y="3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20" y="3"/>
                              </a:lnTo>
                              <a:lnTo>
                                <a:pt x="15" y="8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3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2" y="48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2"/>
                              </a:lnTo>
                              <a:lnTo>
                                <a:pt x="20" y="67"/>
                              </a:lnTo>
                              <a:lnTo>
                                <a:pt x="27" y="67"/>
                              </a:lnTo>
                              <a:lnTo>
                                <a:pt x="32" y="70"/>
                              </a:lnTo>
                              <a:lnTo>
                                <a:pt x="40" y="67"/>
                              </a:lnTo>
                              <a:lnTo>
                                <a:pt x="47" y="67"/>
                              </a:lnTo>
                              <a:lnTo>
                                <a:pt x="52" y="62"/>
                              </a:lnTo>
                              <a:lnTo>
                                <a:pt x="57" y="60"/>
                              </a:lnTo>
                              <a:lnTo>
                                <a:pt x="62" y="55"/>
                              </a:lnTo>
                              <a:lnTo>
                                <a:pt x="65" y="48"/>
                              </a:lnTo>
                              <a:lnTo>
                                <a:pt x="67" y="43"/>
                              </a:lnTo>
                              <a:lnTo>
                                <a:pt x="67" y="35"/>
                              </a:lnTo>
                              <a:close/>
                              <a:moveTo>
                                <a:pt x="67" y="35"/>
                              </a:moveTo>
                              <a:lnTo>
                                <a:pt x="65" y="43"/>
                              </a:lnTo>
                              <a:lnTo>
                                <a:pt x="65" y="48"/>
                              </a:lnTo>
                              <a:lnTo>
                                <a:pt x="60" y="53"/>
                              </a:lnTo>
                              <a:lnTo>
                                <a:pt x="57" y="57"/>
                              </a:lnTo>
                              <a:lnTo>
                                <a:pt x="52" y="62"/>
                              </a:lnTo>
                              <a:lnTo>
                                <a:pt x="47" y="65"/>
                              </a:lnTo>
                              <a:lnTo>
                                <a:pt x="40" y="67"/>
                              </a:lnTo>
                              <a:lnTo>
                                <a:pt x="32" y="67"/>
                              </a:lnTo>
                              <a:lnTo>
                                <a:pt x="27" y="67"/>
                              </a:lnTo>
                              <a:lnTo>
                                <a:pt x="20" y="65"/>
                              </a:lnTo>
                              <a:lnTo>
                                <a:pt x="15" y="62"/>
                              </a:lnTo>
                              <a:lnTo>
                                <a:pt x="10" y="57"/>
                              </a:lnTo>
                              <a:lnTo>
                                <a:pt x="5" y="53"/>
                              </a:lnTo>
                              <a:lnTo>
                                <a:pt x="2" y="48"/>
                              </a:lnTo>
                              <a:lnTo>
                                <a:pt x="0" y="43"/>
                              </a:lnTo>
                              <a:lnTo>
                                <a:pt x="0" y="35"/>
                              </a:lnTo>
                              <a:lnTo>
                                <a:pt x="0" y="28"/>
                              </a:lnTo>
                              <a:lnTo>
                                <a:pt x="2" y="23"/>
                              </a:lnTo>
                              <a:lnTo>
                                <a:pt x="5" y="18"/>
                              </a:lnTo>
                              <a:lnTo>
                                <a:pt x="10" y="13"/>
                              </a:lnTo>
                              <a:lnTo>
                                <a:pt x="15" y="8"/>
                              </a:lnTo>
                              <a:lnTo>
                                <a:pt x="20" y="5"/>
                              </a:lnTo>
                              <a:lnTo>
                                <a:pt x="27" y="3"/>
                              </a:lnTo>
                              <a:lnTo>
                                <a:pt x="32" y="3"/>
                              </a:lnTo>
                              <a:lnTo>
                                <a:pt x="40" y="3"/>
                              </a:lnTo>
                              <a:lnTo>
                                <a:pt x="47" y="5"/>
                              </a:lnTo>
                              <a:lnTo>
                                <a:pt x="52" y="8"/>
                              </a:lnTo>
                              <a:lnTo>
                                <a:pt x="57" y="13"/>
                              </a:lnTo>
                              <a:lnTo>
                                <a:pt x="60" y="18"/>
                              </a:lnTo>
                              <a:lnTo>
                                <a:pt x="65" y="23"/>
                              </a:lnTo>
                              <a:lnTo>
                                <a:pt x="65" y="28"/>
                              </a:lnTo>
                              <a:lnTo>
                                <a:pt x="67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BB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4" name="Freeform 2286"/>
                      <wps:cNvSpPr>
                        <a:spLocks noEditPoints="1"/>
                      </wps:cNvSpPr>
                      <wps:spPr bwMode="auto">
                        <a:xfrm>
                          <a:off x="370840" y="445135"/>
                          <a:ext cx="42545" cy="42545"/>
                        </a:xfrm>
                        <a:custGeom>
                          <a:avLst/>
                          <a:gdLst>
                            <a:gd name="T0" fmla="*/ 67 w 67"/>
                            <a:gd name="T1" fmla="*/ 35 h 67"/>
                            <a:gd name="T2" fmla="*/ 67 w 67"/>
                            <a:gd name="T3" fmla="*/ 28 h 67"/>
                            <a:gd name="T4" fmla="*/ 65 w 67"/>
                            <a:gd name="T5" fmla="*/ 23 h 67"/>
                            <a:gd name="T6" fmla="*/ 62 w 67"/>
                            <a:gd name="T7" fmla="*/ 15 h 67"/>
                            <a:gd name="T8" fmla="*/ 57 w 67"/>
                            <a:gd name="T9" fmla="*/ 10 h 67"/>
                            <a:gd name="T10" fmla="*/ 52 w 67"/>
                            <a:gd name="T11" fmla="*/ 8 h 67"/>
                            <a:gd name="T12" fmla="*/ 47 w 67"/>
                            <a:gd name="T13" fmla="*/ 5 h 67"/>
                            <a:gd name="T14" fmla="*/ 40 w 67"/>
                            <a:gd name="T15" fmla="*/ 3 h 67"/>
                            <a:gd name="T16" fmla="*/ 32 w 67"/>
                            <a:gd name="T17" fmla="*/ 0 h 67"/>
                            <a:gd name="T18" fmla="*/ 27 w 67"/>
                            <a:gd name="T19" fmla="*/ 3 h 67"/>
                            <a:gd name="T20" fmla="*/ 20 w 67"/>
                            <a:gd name="T21" fmla="*/ 5 h 67"/>
                            <a:gd name="T22" fmla="*/ 15 w 67"/>
                            <a:gd name="T23" fmla="*/ 8 h 67"/>
                            <a:gd name="T24" fmla="*/ 10 w 67"/>
                            <a:gd name="T25" fmla="*/ 10 h 67"/>
                            <a:gd name="T26" fmla="*/ 5 w 67"/>
                            <a:gd name="T27" fmla="*/ 15 h 67"/>
                            <a:gd name="T28" fmla="*/ 2 w 67"/>
                            <a:gd name="T29" fmla="*/ 23 h 67"/>
                            <a:gd name="T30" fmla="*/ 0 w 67"/>
                            <a:gd name="T31" fmla="*/ 28 h 67"/>
                            <a:gd name="T32" fmla="*/ 0 w 67"/>
                            <a:gd name="T33" fmla="*/ 35 h 67"/>
                            <a:gd name="T34" fmla="*/ 0 w 67"/>
                            <a:gd name="T35" fmla="*/ 43 h 67"/>
                            <a:gd name="T36" fmla="*/ 2 w 67"/>
                            <a:gd name="T37" fmla="*/ 48 h 67"/>
                            <a:gd name="T38" fmla="*/ 5 w 67"/>
                            <a:gd name="T39" fmla="*/ 55 h 67"/>
                            <a:gd name="T40" fmla="*/ 10 w 67"/>
                            <a:gd name="T41" fmla="*/ 60 h 67"/>
                            <a:gd name="T42" fmla="*/ 15 w 67"/>
                            <a:gd name="T43" fmla="*/ 62 h 67"/>
                            <a:gd name="T44" fmla="*/ 20 w 67"/>
                            <a:gd name="T45" fmla="*/ 65 h 67"/>
                            <a:gd name="T46" fmla="*/ 27 w 67"/>
                            <a:gd name="T47" fmla="*/ 67 h 67"/>
                            <a:gd name="T48" fmla="*/ 32 w 67"/>
                            <a:gd name="T49" fmla="*/ 67 h 67"/>
                            <a:gd name="T50" fmla="*/ 40 w 67"/>
                            <a:gd name="T51" fmla="*/ 67 h 67"/>
                            <a:gd name="T52" fmla="*/ 47 w 67"/>
                            <a:gd name="T53" fmla="*/ 65 h 67"/>
                            <a:gd name="T54" fmla="*/ 52 w 67"/>
                            <a:gd name="T55" fmla="*/ 62 h 67"/>
                            <a:gd name="T56" fmla="*/ 57 w 67"/>
                            <a:gd name="T57" fmla="*/ 60 h 67"/>
                            <a:gd name="T58" fmla="*/ 62 w 67"/>
                            <a:gd name="T59" fmla="*/ 55 h 67"/>
                            <a:gd name="T60" fmla="*/ 65 w 67"/>
                            <a:gd name="T61" fmla="*/ 48 h 67"/>
                            <a:gd name="T62" fmla="*/ 67 w 67"/>
                            <a:gd name="T63" fmla="*/ 43 h 67"/>
                            <a:gd name="T64" fmla="*/ 67 w 67"/>
                            <a:gd name="T65" fmla="*/ 35 h 67"/>
                            <a:gd name="T66" fmla="*/ 65 w 67"/>
                            <a:gd name="T67" fmla="*/ 35 h 67"/>
                            <a:gd name="T68" fmla="*/ 62 w 67"/>
                            <a:gd name="T69" fmla="*/ 48 h 67"/>
                            <a:gd name="T70" fmla="*/ 57 w 67"/>
                            <a:gd name="T71" fmla="*/ 57 h 67"/>
                            <a:gd name="T72" fmla="*/ 45 w 67"/>
                            <a:gd name="T73" fmla="*/ 65 h 67"/>
                            <a:gd name="T74" fmla="*/ 32 w 67"/>
                            <a:gd name="T75" fmla="*/ 67 h 67"/>
                            <a:gd name="T76" fmla="*/ 20 w 67"/>
                            <a:gd name="T77" fmla="*/ 65 h 67"/>
                            <a:gd name="T78" fmla="*/ 10 w 67"/>
                            <a:gd name="T79" fmla="*/ 57 h 67"/>
                            <a:gd name="T80" fmla="*/ 5 w 67"/>
                            <a:gd name="T81" fmla="*/ 48 h 67"/>
                            <a:gd name="T82" fmla="*/ 2 w 67"/>
                            <a:gd name="T83" fmla="*/ 35 h 67"/>
                            <a:gd name="T84" fmla="*/ 5 w 67"/>
                            <a:gd name="T85" fmla="*/ 23 h 67"/>
                            <a:gd name="T86" fmla="*/ 10 w 67"/>
                            <a:gd name="T87" fmla="*/ 13 h 67"/>
                            <a:gd name="T88" fmla="*/ 20 w 67"/>
                            <a:gd name="T89" fmla="*/ 5 h 67"/>
                            <a:gd name="T90" fmla="*/ 32 w 67"/>
                            <a:gd name="T91" fmla="*/ 3 h 67"/>
                            <a:gd name="T92" fmla="*/ 45 w 67"/>
                            <a:gd name="T93" fmla="*/ 5 h 67"/>
                            <a:gd name="T94" fmla="*/ 57 w 67"/>
                            <a:gd name="T95" fmla="*/ 13 h 67"/>
                            <a:gd name="T96" fmla="*/ 62 w 67"/>
                            <a:gd name="T97" fmla="*/ 23 h 67"/>
                            <a:gd name="T98" fmla="*/ 65 w 67"/>
                            <a:gd name="T99" fmla="*/ 35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7" h="67">
                              <a:moveTo>
                                <a:pt x="67" y="35"/>
                              </a:moveTo>
                              <a:lnTo>
                                <a:pt x="67" y="28"/>
                              </a:lnTo>
                              <a:lnTo>
                                <a:pt x="65" y="23"/>
                              </a:lnTo>
                              <a:lnTo>
                                <a:pt x="62" y="15"/>
                              </a:lnTo>
                              <a:lnTo>
                                <a:pt x="57" y="10"/>
                              </a:lnTo>
                              <a:lnTo>
                                <a:pt x="52" y="8"/>
                              </a:lnTo>
                              <a:lnTo>
                                <a:pt x="47" y="5"/>
                              </a:lnTo>
                              <a:lnTo>
                                <a:pt x="40" y="3"/>
                              </a:lnTo>
                              <a:lnTo>
                                <a:pt x="32" y="0"/>
                              </a:lnTo>
                              <a:lnTo>
                                <a:pt x="27" y="3"/>
                              </a:lnTo>
                              <a:lnTo>
                                <a:pt x="20" y="5"/>
                              </a:lnTo>
                              <a:lnTo>
                                <a:pt x="15" y="8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3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2" y="48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2"/>
                              </a:lnTo>
                              <a:lnTo>
                                <a:pt x="20" y="65"/>
                              </a:lnTo>
                              <a:lnTo>
                                <a:pt x="27" y="67"/>
                              </a:lnTo>
                              <a:lnTo>
                                <a:pt x="32" y="67"/>
                              </a:lnTo>
                              <a:lnTo>
                                <a:pt x="40" y="67"/>
                              </a:lnTo>
                              <a:lnTo>
                                <a:pt x="47" y="65"/>
                              </a:lnTo>
                              <a:lnTo>
                                <a:pt x="52" y="62"/>
                              </a:lnTo>
                              <a:lnTo>
                                <a:pt x="57" y="60"/>
                              </a:lnTo>
                              <a:lnTo>
                                <a:pt x="62" y="55"/>
                              </a:lnTo>
                              <a:lnTo>
                                <a:pt x="65" y="48"/>
                              </a:lnTo>
                              <a:lnTo>
                                <a:pt x="67" y="43"/>
                              </a:lnTo>
                              <a:lnTo>
                                <a:pt x="67" y="35"/>
                              </a:lnTo>
                              <a:close/>
                              <a:moveTo>
                                <a:pt x="65" y="35"/>
                              </a:moveTo>
                              <a:lnTo>
                                <a:pt x="62" y="48"/>
                              </a:lnTo>
                              <a:lnTo>
                                <a:pt x="57" y="57"/>
                              </a:lnTo>
                              <a:lnTo>
                                <a:pt x="45" y="65"/>
                              </a:lnTo>
                              <a:lnTo>
                                <a:pt x="32" y="67"/>
                              </a:lnTo>
                              <a:lnTo>
                                <a:pt x="20" y="65"/>
                              </a:lnTo>
                              <a:lnTo>
                                <a:pt x="10" y="57"/>
                              </a:lnTo>
                              <a:lnTo>
                                <a:pt x="5" y="48"/>
                              </a:lnTo>
                              <a:lnTo>
                                <a:pt x="2" y="35"/>
                              </a:lnTo>
                              <a:lnTo>
                                <a:pt x="5" y="23"/>
                              </a:lnTo>
                              <a:lnTo>
                                <a:pt x="10" y="13"/>
                              </a:lnTo>
                              <a:lnTo>
                                <a:pt x="20" y="5"/>
                              </a:lnTo>
                              <a:lnTo>
                                <a:pt x="32" y="3"/>
                              </a:lnTo>
                              <a:lnTo>
                                <a:pt x="45" y="5"/>
                              </a:lnTo>
                              <a:lnTo>
                                <a:pt x="57" y="13"/>
                              </a:lnTo>
                              <a:lnTo>
                                <a:pt x="62" y="23"/>
                              </a:lnTo>
                              <a:lnTo>
                                <a:pt x="6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BD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5" name="Freeform 2287"/>
                      <wps:cNvSpPr>
                        <a:spLocks noEditPoints="1"/>
                      </wps:cNvSpPr>
                      <wps:spPr bwMode="auto">
                        <a:xfrm>
                          <a:off x="370840" y="447040"/>
                          <a:ext cx="42545" cy="40640"/>
                        </a:xfrm>
                        <a:custGeom>
                          <a:avLst/>
                          <a:gdLst>
                            <a:gd name="T0" fmla="*/ 67 w 67"/>
                            <a:gd name="T1" fmla="*/ 32 h 64"/>
                            <a:gd name="T2" fmla="*/ 65 w 67"/>
                            <a:gd name="T3" fmla="*/ 25 h 64"/>
                            <a:gd name="T4" fmla="*/ 65 w 67"/>
                            <a:gd name="T5" fmla="*/ 20 h 64"/>
                            <a:gd name="T6" fmla="*/ 60 w 67"/>
                            <a:gd name="T7" fmla="*/ 15 h 64"/>
                            <a:gd name="T8" fmla="*/ 57 w 67"/>
                            <a:gd name="T9" fmla="*/ 10 h 64"/>
                            <a:gd name="T10" fmla="*/ 52 w 67"/>
                            <a:gd name="T11" fmla="*/ 5 h 64"/>
                            <a:gd name="T12" fmla="*/ 47 w 67"/>
                            <a:gd name="T13" fmla="*/ 2 h 64"/>
                            <a:gd name="T14" fmla="*/ 40 w 67"/>
                            <a:gd name="T15" fmla="*/ 0 h 64"/>
                            <a:gd name="T16" fmla="*/ 32 w 67"/>
                            <a:gd name="T17" fmla="*/ 0 h 64"/>
                            <a:gd name="T18" fmla="*/ 27 w 67"/>
                            <a:gd name="T19" fmla="*/ 0 h 64"/>
                            <a:gd name="T20" fmla="*/ 20 w 67"/>
                            <a:gd name="T21" fmla="*/ 2 h 64"/>
                            <a:gd name="T22" fmla="*/ 15 w 67"/>
                            <a:gd name="T23" fmla="*/ 5 h 64"/>
                            <a:gd name="T24" fmla="*/ 10 w 67"/>
                            <a:gd name="T25" fmla="*/ 10 h 64"/>
                            <a:gd name="T26" fmla="*/ 5 w 67"/>
                            <a:gd name="T27" fmla="*/ 15 h 64"/>
                            <a:gd name="T28" fmla="*/ 2 w 67"/>
                            <a:gd name="T29" fmla="*/ 20 h 64"/>
                            <a:gd name="T30" fmla="*/ 0 w 67"/>
                            <a:gd name="T31" fmla="*/ 25 h 64"/>
                            <a:gd name="T32" fmla="*/ 0 w 67"/>
                            <a:gd name="T33" fmla="*/ 32 h 64"/>
                            <a:gd name="T34" fmla="*/ 0 w 67"/>
                            <a:gd name="T35" fmla="*/ 40 h 64"/>
                            <a:gd name="T36" fmla="*/ 2 w 67"/>
                            <a:gd name="T37" fmla="*/ 45 h 64"/>
                            <a:gd name="T38" fmla="*/ 5 w 67"/>
                            <a:gd name="T39" fmla="*/ 50 h 64"/>
                            <a:gd name="T40" fmla="*/ 10 w 67"/>
                            <a:gd name="T41" fmla="*/ 54 h 64"/>
                            <a:gd name="T42" fmla="*/ 15 w 67"/>
                            <a:gd name="T43" fmla="*/ 59 h 64"/>
                            <a:gd name="T44" fmla="*/ 20 w 67"/>
                            <a:gd name="T45" fmla="*/ 62 h 64"/>
                            <a:gd name="T46" fmla="*/ 27 w 67"/>
                            <a:gd name="T47" fmla="*/ 64 h 64"/>
                            <a:gd name="T48" fmla="*/ 32 w 67"/>
                            <a:gd name="T49" fmla="*/ 64 h 64"/>
                            <a:gd name="T50" fmla="*/ 40 w 67"/>
                            <a:gd name="T51" fmla="*/ 64 h 64"/>
                            <a:gd name="T52" fmla="*/ 47 w 67"/>
                            <a:gd name="T53" fmla="*/ 62 h 64"/>
                            <a:gd name="T54" fmla="*/ 52 w 67"/>
                            <a:gd name="T55" fmla="*/ 59 h 64"/>
                            <a:gd name="T56" fmla="*/ 57 w 67"/>
                            <a:gd name="T57" fmla="*/ 54 h 64"/>
                            <a:gd name="T58" fmla="*/ 60 w 67"/>
                            <a:gd name="T59" fmla="*/ 50 h 64"/>
                            <a:gd name="T60" fmla="*/ 65 w 67"/>
                            <a:gd name="T61" fmla="*/ 45 h 64"/>
                            <a:gd name="T62" fmla="*/ 65 w 67"/>
                            <a:gd name="T63" fmla="*/ 40 h 64"/>
                            <a:gd name="T64" fmla="*/ 67 w 67"/>
                            <a:gd name="T65" fmla="*/ 32 h 64"/>
                            <a:gd name="T66" fmla="*/ 65 w 67"/>
                            <a:gd name="T67" fmla="*/ 32 h 64"/>
                            <a:gd name="T68" fmla="*/ 62 w 67"/>
                            <a:gd name="T69" fmla="*/ 45 h 64"/>
                            <a:gd name="T70" fmla="*/ 55 w 67"/>
                            <a:gd name="T71" fmla="*/ 54 h 64"/>
                            <a:gd name="T72" fmla="*/ 45 w 67"/>
                            <a:gd name="T73" fmla="*/ 62 h 64"/>
                            <a:gd name="T74" fmla="*/ 32 w 67"/>
                            <a:gd name="T75" fmla="*/ 64 h 64"/>
                            <a:gd name="T76" fmla="*/ 22 w 67"/>
                            <a:gd name="T77" fmla="*/ 62 h 64"/>
                            <a:gd name="T78" fmla="*/ 12 w 67"/>
                            <a:gd name="T79" fmla="*/ 54 h 64"/>
                            <a:gd name="T80" fmla="*/ 5 w 67"/>
                            <a:gd name="T81" fmla="*/ 45 h 64"/>
                            <a:gd name="T82" fmla="*/ 2 w 67"/>
                            <a:gd name="T83" fmla="*/ 32 h 64"/>
                            <a:gd name="T84" fmla="*/ 5 w 67"/>
                            <a:gd name="T85" fmla="*/ 20 h 64"/>
                            <a:gd name="T86" fmla="*/ 12 w 67"/>
                            <a:gd name="T87" fmla="*/ 10 h 64"/>
                            <a:gd name="T88" fmla="*/ 22 w 67"/>
                            <a:gd name="T89" fmla="*/ 2 h 64"/>
                            <a:gd name="T90" fmla="*/ 32 w 67"/>
                            <a:gd name="T91" fmla="*/ 0 h 64"/>
                            <a:gd name="T92" fmla="*/ 45 w 67"/>
                            <a:gd name="T93" fmla="*/ 2 h 64"/>
                            <a:gd name="T94" fmla="*/ 55 w 67"/>
                            <a:gd name="T95" fmla="*/ 10 h 64"/>
                            <a:gd name="T96" fmla="*/ 62 w 67"/>
                            <a:gd name="T97" fmla="*/ 20 h 64"/>
                            <a:gd name="T98" fmla="*/ 65 w 67"/>
                            <a:gd name="T99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7" h="64">
                              <a:moveTo>
                                <a:pt x="67" y="32"/>
                              </a:moveTo>
                              <a:lnTo>
                                <a:pt x="65" y="25"/>
                              </a:lnTo>
                              <a:lnTo>
                                <a:pt x="65" y="20"/>
                              </a:lnTo>
                              <a:lnTo>
                                <a:pt x="60" y="15"/>
                              </a:lnTo>
                              <a:lnTo>
                                <a:pt x="57" y="10"/>
                              </a:lnTo>
                              <a:lnTo>
                                <a:pt x="52" y="5"/>
                              </a:lnTo>
                              <a:lnTo>
                                <a:pt x="47" y="2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20" y="2"/>
                              </a:lnTo>
                              <a:lnTo>
                                <a:pt x="15" y="5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0"/>
                              </a:lnTo>
                              <a:lnTo>
                                <a:pt x="0" y="25"/>
                              </a:lnTo>
                              <a:lnTo>
                                <a:pt x="0" y="32"/>
                              </a:lnTo>
                              <a:lnTo>
                                <a:pt x="0" y="40"/>
                              </a:lnTo>
                              <a:lnTo>
                                <a:pt x="2" y="45"/>
                              </a:lnTo>
                              <a:lnTo>
                                <a:pt x="5" y="50"/>
                              </a:lnTo>
                              <a:lnTo>
                                <a:pt x="10" y="54"/>
                              </a:lnTo>
                              <a:lnTo>
                                <a:pt x="15" y="59"/>
                              </a:lnTo>
                              <a:lnTo>
                                <a:pt x="20" y="62"/>
                              </a:lnTo>
                              <a:lnTo>
                                <a:pt x="27" y="64"/>
                              </a:lnTo>
                              <a:lnTo>
                                <a:pt x="32" y="64"/>
                              </a:lnTo>
                              <a:lnTo>
                                <a:pt x="40" y="64"/>
                              </a:lnTo>
                              <a:lnTo>
                                <a:pt x="47" y="62"/>
                              </a:lnTo>
                              <a:lnTo>
                                <a:pt x="52" y="59"/>
                              </a:lnTo>
                              <a:lnTo>
                                <a:pt x="57" y="54"/>
                              </a:lnTo>
                              <a:lnTo>
                                <a:pt x="60" y="50"/>
                              </a:lnTo>
                              <a:lnTo>
                                <a:pt x="65" y="45"/>
                              </a:lnTo>
                              <a:lnTo>
                                <a:pt x="65" y="40"/>
                              </a:lnTo>
                              <a:lnTo>
                                <a:pt x="67" y="32"/>
                              </a:lnTo>
                              <a:close/>
                              <a:moveTo>
                                <a:pt x="65" y="32"/>
                              </a:moveTo>
                              <a:lnTo>
                                <a:pt x="62" y="45"/>
                              </a:lnTo>
                              <a:lnTo>
                                <a:pt x="55" y="54"/>
                              </a:lnTo>
                              <a:lnTo>
                                <a:pt x="45" y="62"/>
                              </a:lnTo>
                              <a:lnTo>
                                <a:pt x="32" y="64"/>
                              </a:lnTo>
                              <a:lnTo>
                                <a:pt x="22" y="62"/>
                              </a:lnTo>
                              <a:lnTo>
                                <a:pt x="12" y="54"/>
                              </a:lnTo>
                              <a:lnTo>
                                <a:pt x="5" y="45"/>
                              </a:lnTo>
                              <a:lnTo>
                                <a:pt x="2" y="32"/>
                              </a:lnTo>
                              <a:lnTo>
                                <a:pt x="5" y="20"/>
                              </a:lnTo>
                              <a:lnTo>
                                <a:pt x="12" y="10"/>
                              </a:lnTo>
                              <a:lnTo>
                                <a:pt x="22" y="2"/>
                              </a:lnTo>
                              <a:lnTo>
                                <a:pt x="32" y="0"/>
                              </a:lnTo>
                              <a:lnTo>
                                <a:pt x="45" y="2"/>
                              </a:lnTo>
                              <a:lnTo>
                                <a:pt x="55" y="10"/>
                              </a:lnTo>
                              <a:lnTo>
                                <a:pt x="62" y="20"/>
                              </a:lnTo>
                              <a:lnTo>
                                <a:pt x="65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BE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6" name="Freeform 2288"/>
                      <wps:cNvSpPr>
                        <a:spLocks noEditPoints="1"/>
                      </wps:cNvSpPr>
                      <wps:spPr bwMode="auto">
                        <a:xfrm>
                          <a:off x="372110" y="447040"/>
                          <a:ext cx="40005" cy="40640"/>
                        </a:xfrm>
                        <a:custGeom>
                          <a:avLst/>
                          <a:gdLst>
                            <a:gd name="T0" fmla="*/ 63 w 63"/>
                            <a:gd name="T1" fmla="*/ 32 h 64"/>
                            <a:gd name="T2" fmla="*/ 60 w 63"/>
                            <a:gd name="T3" fmla="*/ 20 h 64"/>
                            <a:gd name="T4" fmla="*/ 55 w 63"/>
                            <a:gd name="T5" fmla="*/ 10 h 64"/>
                            <a:gd name="T6" fmla="*/ 43 w 63"/>
                            <a:gd name="T7" fmla="*/ 2 h 64"/>
                            <a:gd name="T8" fmla="*/ 30 w 63"/>
                            <a:gd name="T9" fmla="*/ 0 h 64"/>
                            <a:gd name="T10" fmla="*/ 18 w 63"/>
                            <a:gd name="T11" fmla="*/ 2 h 64"/>
                            <a:gd name="T12" fmla="*/ 8 w 63"/>
                            <a:gd name="T13" fmla="*/ 10 h 64"/>
                            <a:gd name="T14" fmla="*/ 3 w 63"/>
                            <a:gd name="T15" fmla="*/ 20 h 64"/>
                            <a:gd name="T16" fmla="*/ 0 w 63"/>
                            <a:gd name="T17" fmla="*/ 32 h 64"/>
                            <a:gd name="T18" fmla="*/ 3 w 63"/>
                            <a:gd name="T19" fmla="*/ 45 h 64"/>
                            <a:gd name="T20" fmla="*/ 8 w 63"/>
                            <a:gd name="T21" fmla="*/ 54 h 64"/>
                            <a:gd name="T22" fmla="*/ 18 w 63"/>
                            <a:gd name="T23" fmla="*/ 62 h 64"/>
                            <a:gd name="T24" fmla="*/ 30 w 63"/>
                            <a:gd name="T25" fmla="*/ 64 h 64"/>
                            <a:gd name="T26" fmla="*/ 43 w 63"/>
                            <a:gd name="T27" fmla="*/ 62 h 64"/>
                            <a:gd name="T28" fmla="*/ 55 w 63"/>
                            <a:gd name="T29" fmla="*/ 54 h 64"/>
                            <a:gd name="T30" fmla="*/ 60 w 63"/>
                            <a:gd name="T31" fmla="*/ 45 h 64"/>
                            <a:gd name="T32" fmla="*/ 63 w 63"/>
                            <a:gd name="T33" fmla="*/ 32 h 64"/>
                            <a:gd name="T34" fmla="*/ 63 w 63"/>
                            <a:gd name="T35" fmla="*/ 32 h 64"/>
                            <a:gd name="T36" fmla="*/ 60 w 63"/>
                            <a:gd name="T37" fmla="*/ 45 h 64"/>
                            <a:gd name="T38" fmla="*/ 53 w 63"/>
                            <a:gd name="T39" fmla="*/ 54 h 64"/>
                            <a:gd name="T40" fmla="*/ 43 w 63"/>
                            <a:gd name="T41" fmla="*/ 59 h 64"/>
                            <a:gd name="T42" fmla="*/ 30 w 63"/>
                            <a:gd name="T43" fmla="*/ 62 h 64"/>
                            <a:gd name="T44" fmla="*/ 20 w 63"/>
                            <a:gd name="T45" fmla="*/ 59 h 64"/>
                            <a:gd name="T46" fmla="*/ 10 w 63"/>
                            <a:gd name="T47" fmla="*/ 54 h 64"/>
                            <a:gd name="T48" fmla="*/ 3 w 63"/>
                            <a:gd name="T49" fmla="*/ 45 h 64"/>
                            <a:gd name="T50" fmla="*/ 0 w 63"/>
                            <a:gd name="T51" fmla="*/ 32 h 64"/>
                            <a:gd name="T52" fmla="*/ 3 w 63"/>
                            <a:gd name="T53" fmla="*/ 20 h 64"/>
                            <a:gd name="T54" fmla="*/ 10 w 63"/>
                            <a:gd name="T55" fmla="*/ 10 h 64"/>
                            <a:gd name="T56" fmla="*/ 20 w 63"/>
                            <a:gd name="T57" fmla="*/ 5 h 64"/>
                            <a:gd name="T58" fmla="*/ 30 w 63"/>
                            <a:gd name="T59" fmla="*/ 2 h 64"/>
                            <a:gd name="T60" fmla="*/ 43 w 63"/>
                            <a:gd name="T61" fmla="*/ 5 h 64"/>
                            <a:gd name="T62" fmla="*/ 53 w 63"/>
                            <a:gd name="T63" fmla="*/ 10 h 64"/>
                            <a:gd name="T64" fmla="*/ 60 w 63"/>
                            <a:gd name="T65" fmla="*/ 20 h 64"/>
                            <a:gd name="T66" fmla="*/ 63 w 63"/>
                            <a:gd name="T67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3" h="64">
                              <a:moveTo>
                                <a:pt x="63" y="32"/>
                              </a:moveTo>
                              <a:lnTo>
                                <a:pt x="60" y="20"/>
                              </a:lnTo>
                              <a:lnTo>
                                <a:pt x="55" y="10"/>
                              </a:lnTo>
                              <a:lnTo>
                                <a:pt x="43" y="2"/>
                              </a:lnTo>
                              <a:lnTo>
                                <a:pt x="30" y="0"/>
                              </a:lnTo>
                              <a:lnTo>
                                <a:pt x="18" y="2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8" y="54"/>
                              </a:lnTo>
                              <a:lnTo>
                                <a:pt x="18" y="62"/>
                              </a:lnTo>
                              <a:lnTo>
                                <a:pt x="30" y="64"/>
                              </a:lnTo>
                              <a:lnTo>
                                <a:pt x="43" y="62"/>
                              </a:lnTo>
                              <a:lnTo>
                                <a:pt x="55" y="54"/>
                              </a:lnTo>
                              <a:lnTo>
                                <a:pt x="60" y="45"/>
                              </a:lnTo>
                              <a:lnTo>
                                <a:pt x="63" y="32"/>
                              </a:lnTo>
                              <a:close/>
                              <a:moveTo>
                                <a:pt x="63" y="32"/>
                              </a:moveTo>
                              <a:lnTo>
                                <a:pt x="60" y="45"/>
                              </a:lnTo>
                              <a:lnTo>
                                <a:pt x="53" y="54"/>
                              </a:lnTo>
                              <a:lnTo>
                                <a:pt x="43" y="59"/>
                              </a:lnTo>
                              <a:lnTo>
                                <a:pt x="30" y="62"/>
                              </a:lnTo>
                              <a:lnTo>
                                <a:pt x="20" y="59"/>
                              </a:lnTo>
                              <a:lnTo>
                                <a:pt x="10" y="54"/>
                              </a:lnTo>
                              <a:lnTo>
                                <a:pt x="3" y="45"/>
                              </a:lnTo>
                              <a:lnTo>
                                <a:pt x="0" y="32"/>
                              </a:lnTo>
                              <a:lnTo>
                                <a:pt x="3" y="20"/>
                              </a:lnTo>
                              <a:lnTo>
                                <a:pt x="10" y="10"/>
                              </a:lnTo>
                              <a:lnTo>
                                <a:pt x="20" y="5"/>
                              </a:lnTo>
                              <a:lnTo>
                                <a:pt x="30" y="2"/>
                              </a:lnTo>
                              <a:lnTo>
                                <a:pt x="43" y="5"/>
                              </a:lnTo>
                              <a:lnTo>
                                <a:pt x="53" y="10"/>
                              </a:lnTo>
                              <a:lnTo>
                                <a:pt x="60" y="20"/>
                              </a:lnTo>
                              <a:lnTo>
                                <a:pt x="63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C0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7" name="Freeform 2289"/>
                      <wps:cNvSpPr>
                        <a:spLocks noEditPoints="1"/>
                      </wps:cNvSpPr>
                      <wps:spPr bwMode="auto">
                        <a:xfrm>
                          <a:off x="372110" y="447040"/>
                          <a:ext cx="40005" cy="40640"/>
                        </a:xfrm>
                        <a:custGeom>
                          <a:avLst/>
                          <a:gdLst>
                            <a:gd name="T0" fmla="*/ 63 w 63"/>
                            <a:gd name="T1" fmla="*/ 32 h 64"/>
                            <a:gd name="T2" fmla="*/ 60 w 63"/>
                            <a:gd name="T3" fmla="*/ 20 h 64"/>
                            <a:gd name="T4" fmla="*/ 53 w 63"/>
                            <a:gd name="T5" fmla="*/ 10 h 64"/>
                            <a:gd name="T6" fmla="*/ 43 w 63"/>
                            <a:gd name="T7" fmla="*/ 2 h 64"/>
                            <a:gd name="T8" fmla="*/ 30 w 63"/>
                            <a:gd name="T9" fmla="*/ 0 h 64"/>
                            <a:gd name="T10" fmla="*/ 20 w 63"/>
                            <a:gd name="T11" fmla="*/ 2 h 64"/>
                            <a:gd name="T12" fmla="*/ 10 w 63"/>
                            <a:gd name="T13" fmla="*/ 10 h 64"/>
                            <a:gd name="T14" fmla="*/ 3 w 63"/>
                            <a:gd name="T15" fmla="*/ 20 h 64"/>
                            <a:gd name="T16" fmla="*/ 0 w 63"/>
                            <a:gd name="T17" fmla="*/ 32 h 64"/>
                            <a:gd name="T18" fmla="*/ 3 w 63"/>
                            <a:gd name="T19" fmla="*/ 45 h 64"/>
                            <a:gd name="T20" fmla="*/ 10 w 63"/>
                            <a:gd name="T21" fmla="*/ 54 h 64"/>
                            <a:gd name="T22" fmla="*/ 20 w 63"/>
                            <a:gd name="T23" fmla="*/ 62 h 64"/>
                            <a:gd name="T24" fmla="*/ 30 w 63"/>
                            <a:gd name="T25" fmla="*/ 64 h 64"/>
                            <a:gd name="T26" fmla="*/ 43 w 63"/>
                            <a:gd name="T27" fmla="*/ 62 h 64"/>
                            <a:gd name="T28" fmla="*/ 53 w 63"/>
                            <a:gd name="T29" fmla="*/ 54 h 64"/>
                            <a:gd name="T30" fmla="*/ 60 w 63"/>
                            <a:gd name="T31" fmla="*/ 45 h 64"/>
                            <a:gd name="T32" fmla="*/ 63 w 63"/>
                            <a:gd name="T33" fmla="*/ 32 h 64"/>
                            <a:gd name="T34" fmla="*/ 60 w 63"/>
                            <a:gd name="T35" fmla="*/ 32 h 64"/>
                            <a:gd name="T36" fmla="*/ 58 w 63"/>
                            <a:gd name="T37" fmla="*/ 45 h 64"/>
                            <a:gd name="T38" fmla="*/ 53 w 63"/>
                            <a:gd name="T39" fmla="*/ 52 h 64"/>
                            <a:gd name="T40" fmla="*/ 43 w 63"/>
                            <a:gd name="T41" fmla="*/ 59 h 64"/>
                            <a:gd name="T42" fmla="*/ 30 w 63"/>
                            <a:gd name="T43" fmla="*/ 62 h 64"/>
                            <a:gd name="T44" fmla="*/ 20 w 63"/>
                            <a:gd name="T45" fmla="*/ 59 h 64"/>
                            <a:gd name="T46" fmla="*/ 10 w 63"/>
                            <a:gd name="T47" fmla="*/ 52 h 64"/>
                            <a:gd name="T48" fmla="*/ 3 w 63"/>
                            <a:gd name="T49" fmla="*/ 45 h 64"/>
                            <a:gd name="T50" fmla="*/ 0 w 63"/>
                            <a:gd name="T51" fmla="*/ 32 h 64"/>
                            <a:gd name="T52" fmla="*/ 3 w 63"/>
                            <a:gd name="T53" fmla="*/ 20 h 64"/>
                            <a:gd name="T54" fmla="*/ 10 w 63"/>
                            <a:gd name="T55" fmla="*/ 12 h 64"/>
                            <a:gd name="T56" fmla="*/ 20 w 63"/>
                            <a:gd name="T57" fmla="*/ 5 h 64"/>
                            <a:gd name="T58" fmla="*/ 30 w 63"/>
                            <a:gd name="T59" fmla="*/ 2 h 64"/>
                            <a:gd name="T60" fmla="*/ 43 w 63"/>
                            <a:gd name="T61" fmla="*/ 5 h 64"/>
                            <a:gd name="T62" fmla="*/ 53 w 63"/>
                            <a:gd name="T63" fmla="*/ 12 h 64"/>
                            <a:gd name="T64" fmla="*/ 58 w 63"/>
                            <a:gd name="T65" fmla="*/ 20 h 64"/>
                            <a:gd name="T66" fmla="*/ 60 w 63"/>
                            <a:gd name="T67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3" h="64">
                              <a:moveTo>
                                <a:pt x="63" y="32"/>
                              </a:moveTo>
                              <a:lnTo>
                                <a:pt x="60" y="20"/>
                              </a:lnTo>
                              <a:lnTo>
                                <a:pt x="53" y="10"/>
                              </a:lnTo>
                              <a:lnTo>
                                <a:pt x="43" y="2"/>
                              </a:lnTo>
                              <a:lnTo>
                                <a:pt x="30" y="0"/>
                              </a:lnTo>
                              <a:lnTo>
                                <a:pt x="20" y="2"/>
                              </a:lnTo>
                              <a:lnTo>
                                <a:pt x="10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10" y="54"/>
                              </a:lnTo>
                              <a:lnTo>
                                <a:pt x="20" y="62"/>
                              </a:lnTo>
                              <a:lnTo>
                                <a:pt x="30" y="64"/>
                              </a:lnTo>
                              <a:lnTo>
                                <a:pt x="43" y="62"/>
                              </a:lnTo>
                              <a:lnTo>
                                <a:pt x="53" y="54"/>
                              </a:lnTo>
                              <a:lnTo>
                                <a:pt x="60" y="45"/>
                              </a:lnTo>
                              <a:lnTo>
                                <a:pt x="63" y="32"/>
                              </a:lnTo>
                              <a:close/>
                              <a:moveTo>
                                <a:pt x="60" y="32"/>
                              </a:moveTo>
                              <a:lnTo>
                                <a:pt x="58" y="45"/>
                              </a:lnTo>
                              <a:lnTo>
                                <a:pt x="53" y="52"/>
                              </a:lnTo>
                              <a:lnTo>
                                <a:pt x="43" y="59"/>
                              </a:lnTo>
                              <a:lnTo>
                                <a:pt x="30" y="62"/>
                              </a:lnTo>
                              <a:lnTo>
                                <a:pt x="20" y="59"/>
                              </a:lnTo>
                              <a:lnTo>
                                <a:pt x="10" y="52"/>
                              </a:lnTo>
                              <a:lnTo>
                                <a:pt x="3" y="45"/>
                              </a:lnTo>
                              <a:lnTo>
                                <a:pt x="0" y="32"/>
                              </a:lnTo>
                              <a:lnTo>
                                <a:pt x="3" y="20"/>
                              </a:lnTo>
                              <a:lnTo>
                                <a:pt x="10" y="12"/>
                              </a:lnTo>
                              <a:lnTo>
                                <a:pt x="20" y="5"/>
                              </a:lnTo>
                              <a:lnTo>
                                <a:pt x="30" y="2"/>
                              </a:lnTo>
                              <a:lnTo>
                                <a:pt x="43" y="5"/>
                              </a:lnTo>
                              <a:lnTo>
                                <a:pt x="53" y="12"/>
                              </a:lnTo>
                              <a:lnTo>
                                <a:pt x="58" y="2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C1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8" name="Freeform 2290"/>
                      <wps:cNvSpPr>
                        <a:spLocks noEditPoints="1"/>
                      </wps:cNvSpPr>
                      <wps:spPr bwMode="auto">
                        <a:xfrm>
                          <a:off x="372110" y="448310"/>
                          <a:ext cx="40005" cy="38100"/>
                        </a:xfrm>
                        <a:custGeom>
                          <a:avLst/>
                          <a:gdLst>
                            <a:gd name="T0" fmla="*/ 63 w 63"/>
                            <a:gd name="T1" fmla="*/ 30 h 60"/>
                            <a:gd name="T2" fmla="*/ 60 w 63"/>
                            <a:gd name="T3" fmla="*/ 18 h 60"/>
                            <a:gd name="T4" fmla="*/ 53 w 63"/>
                            <a:gd name="T5" fmla="*/ 8 h 60"/>
                            <a:gd name="T6" fmla="*/ 43 w 63"/>
                            <a:gd name="T7" fmla="*/ 3 h 60"/>
                            <a:gd name="T8" fmla="*/ 30 w 63"/>
                            <a:gd name="T9" fmla="*/ 0 h 60"/>
                            <a:gd name="T10" fmla="*/ 20 w 63"/>
                            <a:gd name="T11" fmla="*/ 3 h 60"/>
                            <a:gd name="T12" fmla="*/ 10 w 63"/>
                            <a:gd name="T13" fmla="*/ 8 h 60"/>
                            <a:gd name="T14" fmla="*/ 3 w 63"/>
                            <a:gd name="T15" fmla="*/ 18 h 60"/>
                            <a:gd name="T16" fmla="*/ 0 w 63"/>
                            <a:gd name="T17" fmla="*/ 30 h 60"/>
                            <a:gd name="T18" fmla="*/ 3 w 63"/>
                            <a:gd name="T19" fmla="*/ 43 h 60"/>
                            <a:gd name="T20" fmla="*/ 10 w 63"/>
                            <a:gd name="T21" fmla="*/ 52 h 60"/>
                            <a:gd name="T22" fmla="*/ 20 w 63"/>
                            <a:gd name="T23" fmla="*/ 57 h 60"/>
                            <a:gd name="T24" fmla="*/ 30 w 63"/>
                            <a:gd name="T25" fmla="*/ 60 h 60"/>
                            <a:gd name="T26" fmla="*/ 43 w 63"/>
                            <a:gd name="T27" fmla="*/ 57 h 60"/>
                            <a:gd name="T28" fmla="*/ 53 w 63"/>
                            <a:gd name="T29" fmla="*/ 52 h 60"/>
                            <a:gd name="T30" fmla="*/ 60 w 63"/>
                            <a:gd name="T31" fmla="*/ 43 h 60"/>
                            <a:gd name="T32" fmla="*/ 63 w 63"/>
                            <a:gd name="T33" fmla="*/ 30 h 60"/>
                            <a:gd name="T34" fmla="*/ 60 w 63"/>
                            <a:gd name="T35" fmla="*/ 30 h 60"/>
                            <a:gd name="T36" fmla="*/ 58 w 63"/>
                            <a:gd name="T37" fmla="*/ 43 h 60"/>
                            <a:gd name="T38" fmla="*/ 53 w 63"/>
                            <a:gd name="T39" fmla="*/ 50 h 60"/>
                            <a:gd name="T40" fmla="*/ 43 w 63"/>
                            <a:gd name="T41" fmla="*/ 57 h 60"/>
                            <a:gd name="T42" fmla="*/ 30 w 63"/>
                            <a:gd name="T43" fmla="*/ 60 h 60"/>
                            <a:gd name="T44" fmla="*/ 20 w 63"/>
                            <a:gd name="T45" fmla="*/ 57 h 60"/>
                            <a:gd name="T46" fmla="*/ 10 w 63"/>
                            <a:gd name="T47" fmla="*/ 50 h 60"/>
                            <a:gd name="T48" fmla="*/ 5 w 63"/>
                            <a:gd name="T49" fmla="*/ 43 h 60"/>
                            <a:gd name="T50" fmla="*/ 3 w 63"/>
                            <a:gd name="T51" fmla="*/ 30 h 60"/>
                            <a:gd name="T52" fmla="*/ 5 w 63"/>
                            <a:gd name="T53" fmla="*/ 18 h 60"/>
                            <a:gd name="T54" fmla="*/ 10 w 63"/>
                            <a:gd name="T55" fmla="*/ 10 h 60"/>
                            <a:gd name="T56" fmla="*/ 20 w 63"/>
                            <a:gd name="T57" fmla="*/ 3 h 60"/>
                            <a:gd name="T58" fmla="*/ 30 w 63"/>
                            <a:gd name="T59" fmla="*/ 0 h 60"/>
                            <a:gd name="T60" fmla="*/ 43 w 63"/>
                            <a:gd name="T61" fmla="*/ 3 h 60"/>
                            <a:gd name="T62" fmla="*/ 53 w 63"/>
                            <a:gd name="T63" fmla="*/ 10 h 60"/>
                            <a:gd name="T64" fmla="*/ 58 w 63"/>
                            <a:gd name="T65" fmla="*/ 18 h 60"/>
                            <a:gd name="T66" fmla="*/ 60 w 63"/>
                            <a:gd name="T67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3" h="60">
                              <a:moveTo>
                                <a:pt x="63" y="30"/>
                              </a:moveTo>
                              <a:lnTo>
                                <a:pt x="60" y="18"/>
                              </a:lnTo>
                              <a:lnTo>
                                <a:pt x="53" y="8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lnTo>
                                <a:pt x="20" y="3"/>
                              </a:lnTo>
                              <a:lnTo>
                                <a:pt x="10" y="8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3"/>
                              </a:lnTo>
                              <a:lnTo>
                                <a:pt x="10" y="52"/>
                              </a:lnTo>
                              <a:lnTo>
                                <a:pt x="20" y="57"/>
                              </a:lnTo>
                              <a:lnTo>
                                <a:pt x="30" y="60"/>
                              </a:lnTo>
                              <a:lnTo>
                                <a:pt x="43" y="57"/>
                              </a:lnTo>
                              <a:lnTo>
                                <a:pt x="53" y="52"/>
                              </a:lnTo>
                              <a:lnTo>
                                <a:pt x="60" y="43"/>
                              </a:lnTo>
                              <a:lnTo>
                                <a:pt x="63" y="30"/>
                              </a:lnTo>
                              <a:close/>
                              <a:moveTo>
                                <a:pt x="60" y="30"/>
                              </a:moveTo>
                              <a:lnTo>
                                <a:pt x="58" y="43"/>
                              </a:lnTo>
                              <a:lnTo>
                                <a:pt x="53" y="50"/>
                              </a:lnTo>
                              <a:lnTo>
                                <a:pt x="43" y="57"/>
                              </a:lnTo>
                              <a:lnTo>
                                <a:pt x="30" y="60"/>
                              </a:lnTo>
                              <a:lnTo>
                                <a:pt x="20" y="57"/>
                              </a:lnTo>
                              <a:lnTo>
                                <a:pt x="10" y="50"/>
                              </a:lnTo>
                              <a:lnTo>
                                <a:pt x="5" y="43"/>
                              </a:lnTo>
                              <a:lnTo>
                                <a:pt x="3" y="30"/>
                              </a:lnTo>
                              <a:lnTo>
                                <a:pt x="5" y="18"/>
                              </a:lnTo>
                              <a:lnTo>
                                <a:pt x="10" y="10"/>
                              </a:lnTo>
                              <a:lnTo>
                                <a:pt x="20" y="3"/>
                              </a:lnTo>
                              <a:lnTo>
                                <a:pt x="30" y="0"/>
                              </a:lnTo>
                              <a:lnTo>
                                <a:pt x="43" y="3"/>
                              </a:lnTo>
                              <a:lnTo>
                                <a:pt x="53" y="10"/>
                              </a:lnTo>
                              <a:lnTo>
                                <a:pt x="58" y="18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C2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9" name="Freeform 2291"/>
                      <wps:cNvSpPr>
                        <a:spLocks noEditPoints="1"/>
                      </wps:cNvSpPr>
                      <wps:spPr bwMode="auto">
                        <a:xfrm>
                          <a:off x="372110" y="448310"/>
                          <a:ext cx="38100" cy="38100"/>
                        </a:xfrm>
                        <a:custGeom>
                          <a:avLst/>
                          <a:gdLst>
                            <a:gd name="T0" fmla="*/ 60 w 60"/>
                            <a:gd name="T1" fmla="*/ 30 h 60"/>
                            <a:gd name="T2" fmla="*/ 58 w 60"/>
                            <a:gd name="T3" fmla="*/ 18 h 60"/>
                            <a:gd name="T4" fmla="*/ 53 w 60"/>
                            <a:gd name="T5" fmla="*/ 10 h 60"/>
                            <a:gd name="T6" fmla="*/ 43 w 60"/>
                            <a:gd name="T7" fmla="*/ 3 h 60"/>
                            <a:gd name="T8" fmla="*/ 30 w 60"/>
                            <a:gd name="T9" fmla="*/ 0 h 60"/>
                            <a:gd name="T10" fmla="*/ 20 w 60"/>
                            <a:gd name="T11" fmla="*/ 3 h 60"/>
                            <a:gd name="T12" fmla="*/ 10 w 60"/>
                            <a:gd name="T13" fmla="*/ 10 h 60"/>
                            <a:gd name="T14" fmla="*/ 3 w 60"/>
                            <a:gd name="T15" fmla="*/ 18 h 60"/>
                            <a:gd name="T16" fmla="*/ 0 w 60"/>
                            <a:gd name="T17" fmla="*/ 30 h 60"/>
                            <a:gd name="T18" fmla="*/ 3 w 60"/>
                            <a:gd name="T19" fmla="*/ 43 h 60"/>
                            <a:gd name="T20" fmla="*/ 10 w 60"/>
                            <a:gd name="T21" fmla="*/ 50 h 60"/>
                            <a:gd name="T22" fmla="*/ 20 w 60"/>
                            <a:gd name="T23" fmla="*/ 57 h 60"/>
                            <a:gd name="T24" fmla="*/ 30 w 60"/>
                            <a:gd name="T25" fmla="*/ 60 h 60"/>
                            <a:gd name="T26" fmla="*/ 43 w 60"/>
                            <a:gd name="T27" fmla="*/ 57 h 60"/>
                            <a:gd name="T28" fmla="*/ 53 w 60"/>
                            <a:gd name="T29" fmla="*/ 50 h 60"/>
                            <a:gd name="T30" fmla="*/ 58 w 60"/>
                            <a:gd name="T31" fmla="*/ 43 h 60"/>
                            <a:gd name="T32" fmla="*/ 60 w 60"/>
                            <a:gd name="T33" fmla="*/ 30 h 60"/>
                            <a:gd name="T34" fmla="*/ 60 w 60"/>
                            <a:gd name="T35" fmla="*/ 30 h 60"/>
                            <a:gd name="T36" fmla="*/ 58 w 60"/>
                            <a:gd name="T37" fmla="*/ 40 h 60"/>
                            <a:gd name="T38" fmla="*/ 50 w 60"/>
                            <a:gd name="T39" fmla="*/ 50 h 60"/>
                            <a:gd name="T40" fmla="*/ 43 w 60"/>
                            <a:gd name="T41" fmla="*/ 55 h 60"/>
                            <a:gd name="T42" fmla="*/ 30 w 60"/>
                            <a:gd name="T43" fmla="*/ 57 h 60"/>
                            <a:gd name="T44" fmla="*/ 20 w 60"/>
                            <a:gd name="T45" fmla="*/ 55 h 60"/>
                            <a:gd name="T46" fmla="*/ 10 w 60"/>
                            <a:gd name="T47" fmla="*/ 50 h 60"/>
                            <a:gd name="T48" fmla="*/ 5 w 60"/>
                            <a:gd name="T49" fmla="*/ 40 h 60"/>
                            <a:gd name="T50" fmla="*/ 3 w 60"/>
                            <a:gd name="T51" fmla="*/ 30 h 60"/>
                            <a:gd name="T52" fmla="*/ 5 w 60"/>
                            <a:gd name="T53" fmla="*/ 20 h 60"/>
                            <a:gd name="T54" fmla="*/ 10 w 60"/>
                            <a:gd name="T55" fmla="*/ 10 h 60"/>
                            <a:gd name="T56" fmla="*/ 20 w 60"/>
                            <a:gd name="T57" fmla="*/ 3 h 60"/>
                            <a:gd name="T58" fmla="*/ 30 w 60"/>
                            <a:gd name="T59" fmla="*/ 3 h 60"/>
                            <a:gd name="T60" fmla="*/ 43 w 60"/>
                            <a:gd name="T61" fmla="*/ 3 h 60"/>
                            <a:gd name="T62" fmla="*/ 50 w 60"/>
                            <a:gd name="T63" fmla="*/ 10 h 60"/>
                            <a:gd name="T64" fmla="*/ 58 w 60"/>
                            <a:gd name="T65" fmla="*/ 20 h 60"/>
                            <a:gd name="T66" fmla="*/ 60 w 60"/>
                            <a:gd name="T67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30"/>
                              </a:moveTo>
                              <a:lnTo>
                                <a:pt x="58" y="18"/>
                              </a:lnTo>
                              <a:lnTo>
                                <a:pt x="53" y="10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lnTo>
                                <a:pt x="20" y="3"/>
                              </a:lnTo>
                              <a:lnTo>
                                <a:pt x="10" y="10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3"/>
                              </a:lnTo>
                              <a:lnTo>
                                <a:pt x="10" y="50"/>
                              </a:lnTo>
                              <a:lnTo>
                                <a:pt x="20" y="57"/>
                              </a:lnTo>
                              <a:lnTo>
                                <a:pt x="30" y="60"/>
                              </a:lnTo>
                              <a:lnTo>
                                <a:pt x="43" y="57"/>
                              </a:lnTo>
                              <a:lnTo>
                                <a:pt x="53" y="50"/>
                              </a:lnTo>
                              <a:lnTo>
                                <a:pt x="58" y="43"/>
                              </a:lnTo>
                              <a:lnTo>
                                <a:pt x="60" y="30"/>
                              </a:lnTo>
                              <a:close/>
                              <a:moveTo>
                                <a:pt x="60" y="30"/>
                              </a:moveTo>
                              <a:lnTo>
                                <a:pt x="58" y="40"/>
                              </a:lnTo>
                              <a:lnTo>
                                <a:pt x="50" y="50"/>
                              </a:lnTo>
                              <a:lnTo>
                                <a:pt x="43" y="55"/>
                              </a:lnTo>
                              <a:lnTo>
                                <a:pt x="30" y="57"/>
                              </a:lnTo>
                              <a:lnTo>
                                <a:pt x="20" y="55"/>
                              </a:lnTo>
                              <a:lnTo>
                                <a:pt x="10" y="50"/>
                              </a:lnTo>
                              <a:lnTo>
                                <a:pt x="5" y="40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20" y="3"/>
                              </a:lnTo>
                              <a:lnTo>
                                <a:pt x="30" y="3"/>
                              </a:lnTo>
                              <a:lnTo>
                                <a:pt x="43" y="3"/>
                              </a:lnTo>
                              <a:lnTo>
                                <a:pt x="50" y="10"/>
                              </a:lnTo>
                              <a:lnTo>
                                <a:pt x="58" y="20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C3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0" name="Freeform 2292"/>
                      <wps:cNvSpPr>
                        <a:spLocks noEditPoints="1"/>
                      </wps:cNvSpPr>
                      <wps:spPr bwMode="auto">
                        <a:xfrm>
                          <a:off x="374015" y="448310"/>
                          <a:ext cx="36195" cy="38100"/>
                        </a:xfrm>
                        <a:custGeom>
                          <a:avLst/>
                          <a:gdLst>
                            <a:gd name="T0" fmla="*/ 57 w 57"/>
                            <a:gd name="T1" fmla="*/ 30 h 60"/>
                            <a:gd name="T2" fmla="*/ 55 w 57"/>
                            <a:gd name="T3" fmla="*/ 18 h 60"/>
                            <a:gd name="T4" fmla="*/ 50 w 57"/>
                            <a:gd name="T5" fmla="*/ 10 h 60"/>
                            <a:gd name="T6" fmla="*/ 40 w 57"/>
                            <a:gd name="T7" fmla="*/ 3 h 60"/>
                            <a:gd name="T8" fmla="*/ 27 w 57"/>
                            <a:gd name="T9" fmla="*/ 0 h 60"/>
                            <a:gd name="T10" fmla="*/ 17 w 57"/>
                            <a:gd name="T11" fmla="*/ 3 h 60"/>
                            <a:gd name="T12" fmla="*/ 7 w 57"/>
                            <a:gd name="T13" fmla="*/ 10 h 60"/>
                            <a:gd name="T14" fmla="*/ 2 w 57"/>
                            <a:gd name="T15" fmla="*/ 18 h 60"/>
                            <a:gd name="T16" fmla="*/ 0 w 57"/>
                            <a:gd name="T17" fmla="*/ 30 h 60"/>
                            <a:gd name="T18" fmla="*/ 2 w 57"/>
                            <a:gd name="T19" fmla="*/ 43 h 60"/>
                            <a:gd name="T20" fmla="*/ 7 w 57"/>
                            <a:gd name="T21" fmla="*/ 50 h 60"/>
                            <a:gd name="T22" fmla="*/ 17 w 57"/>
                            <a:gd name="T23" fmla="*/ 57 h 60"/>
                            <a:gd name="T24" fmla="*/ 27 w 57"/>
                            <a:gd name="T25" fmla="*/ 60 h 60"/>
                            <a:gd name="T26" fmla="*/ 40 w 57"/>
                            <a:gd name="T27" fmla="*/ 57 h 60"/>
                            <a:gd name="T28" fmla="*/ 50 w 57"/>
                            <a:gd name="T29" fmla="*/ 50 h 60"/>
                            <a:gd name="T30" fmla="*/ 55 w 57"/>
                            <a:gd name="T31" fmla="*/ 43 h 60"/>
                            <a:gd name="T32" fmla="*/ 57 w 57"/>
                            <a:gd name="T33" fmla="*/ 30 h 60"/>
                            <a:gd name="T34" fmla="*/ 55 w 57"/>
                            <a:gd name="T35" fmla="*/ 30 h 60"/>
                            <a:gd name="T36" fmla="*/ 55 w 57"/>
                            <a:gd name="T37" fmla="*/ 40 h 60"/>
                            <a:gd name="T38" fmla="*/ 47 w 57"/>
                            <a:gd name="T39" fmla="*/ 50 h 60"/>
                            <a:gd name="T40" fmla="*/ 40 w 57"/>
                            <a:gd name="T41" fmla="*/ 55 h 60"/>
                            <a:gd name="T42" fmla="*/ 27 w 57"/>
                            <a:gd name="T43" fmla="*/ 57 h 60"/>
                            <a:gd name="T44" fmla="*/ 17 w 57"/>
                            <a:gd name="T45" fmla="*/ 55 h 60"/>
                            <a:gd name="T46" fmla="*/ 10 w 57"/>
                            <a:gd name="T47" fmla="*/ 50 h 60"/>
                            <a:gd name="T48" fmla="*/ 2 w 57"/>
                            <a:gd name="T49" fmla="*/ 40 h 60"/>
                            <a:gd name="T50" fmla="*/ 0 w 57"/>
                            <a:gd name="T51" fmla="*/ 30 h 60"/>
                            <a:gd name="T52" fmla="*/ 2 w 57"/>
                            <a:gd name="T53" fmla="*/ 20 h 60"/>
                            <a:gd name="T54" fmla="*/ 10 w 57"/>
                            <a:gd name="T55" fmla="*/ 10 h 60"/>
                            <a:gd name="T56" fmla="*/ 17 w 57"/>
                            <a:gd name="T57" fmla="*/ 5 h 60"/>
                            <a:gd name="T58" fmla="*/ 27 w 57"/>
                            <a:gd name="T59" fmla="*/ 3 h 60"/>
                            <a:gd name="T60" fmla="*/ 40 w 57"/>
                            <a:gd name="T61" fmla="*/ 5 h 60"/>
                            <a:gd name="T62" fmla="*/ 47 w 57"/>
                            <a:gd name="T63" fmla="*/ 10 h 60"/>
                            <a:gd name="T64" fmla="*/ 55 w 57"/>
                            <a:gd name="T65" fmla="*/ 20 h 60"/>
                            <a:gd name="T66" fmla="*/ 55 w 57"/>
                            <a:gd name="T67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" h="60">
                              <a:moveTo>
                                <a:pt x="57" y="30"/>
                              </a:moveTo>
                              <a:lnTo>
                                <a:pt x="55" y="18"/>
                              </a:lnTo>
                              <a:lnTo>
                                <a:pt x="50" y="10"/>
                              </a:lnTo>
                              <a:lnTo>
                                <a:pt x="40" y="3"/>
                              </a:lnTo>
                              <a:lnTo>
                                <a:pt x="27" y="0"/>
                              </a:lnTo>
                              <a:lnTo>
                                <a:pt x="17" y="3"/>
                              </a:lnTo>
                              <a:lnTo>
                                <a:pt x="7" y="10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3"/>
                              </a:lnTo>
                              <a:lnTo>
                                <a:pt x="7" y="50"/>
                              </a:lnTo>
                              <a:lnTo>
                                <a:pt x="17" y="57"/>
                              </a:lnTo>
                              <a:lnTo>
                                <a:pt x="27" y="60"/>
                              </a:lnTo>
                              <a:lnTo>
                                <a:pt x="40" y="57"/>
                              </a:lnTo>
                              <a:lnTo>
                                <a:pt x="50" y="50"/>
                              </a:lnTo>
                              <a:lnTo>
                                <a:pt x="55" y="43"/>
                              </a:lnTo>
                              <a:lnTo>
                                <a:pt x="57" y="30"/>
                              </a:lnTo>
                              <a:close/>
                              <a:moveTo>
                                <a:pt x="55" y="30"/>
                              </a:moveTo>
                              <a:lnTo>
                                <a:pt x="55" y="40"/>
                              </a:lnTo>
                              <a:lnTo>
                                <a:pt x="47" y="50"/>
                              </a:lnTo>
                              <a:lnTo>
                                <a:pt x="40" y="55"/>
                              </a:lnTo>
                              <a:lnTo>
                                <a:pt x="27" y="57"/>
                              </a:lnTo>
                              <a:lnTo>
                                <a:pt x="17" y="55"/>
                              </a:lnTo>
                              <a:lnTo>
                                <a:pt x="10" y="50"/>
                              </a:lnTo>
                              <a:lnTo>
                                <a:pt x="2" y="40"/>
                              </a:lnTo>
                              <a:lnTo>
                                <a:pt x="0" y="30"/>
                              </a:lnTo>
                              <a:lnTo>
                                <a:pt x="2" y="20"/>
                              </a:lnTo>
                              <a:lnTo>
                                <a:pt x="10" y="10"/>
                              </a:lnTo>
                              <a:lnTo>
                                <a:pt x="17" y="5"/>
                              </a:lnTo>
                              <a:lnTo>
                                <a:pt x="27" y="3"/>
                              </a:lnTo>
                              <a:lnTo>
                                <a:pt x="40" y="5"/>
                              </a:lnTo>
                              <a:lnTo>
                                <a:pt x="47" y="10"/>
                              </a:lnTo>
                              <a:lnTo>
                                <a:pt x="55" y="20"/>
                              </a:lnTo>
                              <a:lnTo>
                                <a:pt x="5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DC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1" name="Freeform 2293"/>
                      <wps:cNvSpPr>
                        <a:spLocks noEditPoints="1"/>
                      </wps:cNvSpPr>
                      <wps:spPr bwMode="auto">
                        <a:xfrm>
                          <a:off x="374015" y="450215"/>
                          <a:ext cx="36195" cy="34290"/>
                        </a:xfrm>
                        <a:custGeom>
                          <a:avLst/>
                          <a:gdLst>
                            <a:gd name="T0" fmla="*/ 57 w 57"/>
                            <a:gd name="T1" fmla="*/ 27 h 54"/>
                            <a:gd name="T2" fmla="*/ 55 w 57"/>
                            <a:gd name="T3" fmla="*/ 17 h 54"/>
                            <a:gd name="T4" fmla="*/ 47 w 57"/>
                            <a:gd name="T5" fmla="*/ 7 h 54"/>
                            <a:gd name="T6" fmla="*/ 40 w 57"/>
                            <a:gd name="T7" fmla="*/ 0 h 54"/>
                            <a:gd name="T8" fmla="*/ 27 w 57"/>
                            <a:gd name="T9" fmla="*/ 0 h 54"/>
                            <a:gd name="T10" fmla="*/ 17 w 57"/>
                            <a:gd name="T11" fmla="*/ 0 h 54"/>
                            <a:gd name="T12" fmla="*/ 7 w 57"/>
                            <a:gd name="T13" fmla="*/ 7 h 54"/>
                            <a:gd name="T14" fmla="*/ 2 w 57"/>
                            <a:gd name="T15" fmla="*/ 17 h 54"/>
                            <a:gd name="T16" fmla="*/ 0 w 57"/>
                            <a:gd name="T17" fmla="*/ 27 h 54"/>
                            <a:gd name="T18" fmla="*/ 2 w 57"/>
                            <a:gd name="T19" fmla="*/ 37 h 54"/>
                            <a:gd name="T20" fmla="*/ 7 w 57"/>
                            <a:gd name="T21" fmla="*/ 47 h 54"/>
                            <a:gd name="T22" fmla="*/ 17 w 57"/>
                            <a:gd name="T23" fmla="*/ 52 h 54"/>
                            <a:gd name="T24" fmla="*/ 27 w 57"/>
                            <a:gd name="T25" fmla="*/ 54 h 54"/>
                            <a:gd name="T26" fmla="*/ 40 w 57"/>
                            <a:gd name="T27" fmla="*/ 52 h 54"/>
                            <a:gd name="T28" fmla="*/ 47 w 57"/>
                            <a:gd name="T29" fmla="*/ 47 h 54"/>
                            <a:gd name="T30" fmla="*/ 55 w 57"/>
                            <a:gd name="T31" fmla="*/ 37 h 54"/>
                            <a:gd name="T32" fmla="*/ 57 w 57"/>
                            <a:gd name="T33" fmla="*/ 27 h 54"/>
                            <a:gd name="T34" fmla="*/ 55 w 57"/>
                            <a:gd name="T35" fmla="*/ 27 h 54"/>
                            <a:gd name="T36" fmla="*/ 52 w 57"/>
                            <a:gd name="T37" fmla="*/ 37 h 54"/>
                            <a:gd name="T38" fmla="*/ 47 w 57"/>
                            <a:gd name="T39" fmla="*/ 47 h 54"/>
                            <a:gd name="T40" fmla="*/ 40 w 57"/>
                            <a:gd name="T41" fmla="*/ 52 h 54"/>
                            <a:gd name="T42" fmla="*/ 27 w 57"/>
                            <a:gd name="T43" fmla="*/ 54 h 54"/>
                            <a:gd name="T44" fmla="*/ 17 w 57"/>
                            <a:gd name="T45" fmla="*/ 52 h 54"/>
                            <a:gd name="T46" fmla="*/ 10 w 57"/>
                            <a:gd name="T47" fmla="*/ 47 h 54"/>
                            <a:gd name="T48" fmla="*/ 2 w 57"/>
                            <a:gd name="T49" fmla="*/ 37 h 54"/>
                            <a:gd name="T50" fmla="*/ 2 w 57"/>
                            <a:gd name="T51" fmla="*/ 27 h 54"/>
                            <a:gd name="T52" fmla="*/ 2 w 57"/>
                            <a:gd name="T53" fmla="*/ 17 h 54"/>
                            <a:gd name="T54" fmla="*/ 10 w 57"/>
                            <a:gd name="T55" fmla="*/ 7 h 54"/>
                            <a:gd name="T56" fmla="*/ 17 w 57"/>
                            <a:gd name="T57" fmla="*/ 2 h 54"/>
                            <a:gd name="T58" fmla="*/ 27 w 57"/>
                            <a:gd name="T59" fmla="*/ 0 h 54"/>
                            <a:gd name="T60" fmla="*/ 40 w 57"/>
                            <a:gd name="T61" fmla="*/ 2 h 54"/>
                            <a:gd name="T62" fmla="*/ 47 w 57"/>
                            <a:gd name="T63" fmla="*/ 7 h 54"/>
                            <a:gd name="T64" fmla="*/ 52 w 57"/>
                            <a:gd name="T65" fmla="*/ 17 h 54"/>
                            <a:gd name="T66" fmla="*/ 55 w 57"/>
                            <a:gd name="T67" fmla="*/ 2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" h="54">
                              <a:moveTo>
                                <a:pt x="57" y="27"/>
                              </a:moveTo>
                              <a:lnTo>
                                <a:pt x="55" y="17"/>
                              </a:lnTo>
                              <a:lnTo>
                                <a:pt x="47" y="7"/>
                              </a:lnTo>
                              <a:lnTo>
                                <a:pt x="40" y="0"/>
                              </a:lnTo>
                              <a:lnTo>
                                <a:pt x="27" y="0"/>
                              </a:lnTo>
                              <a:lnTo>
                                <a:pt x="17" y="0"/>
                              </a:lnTo>
                              <a:lnTo>
                                <a:pt x="7" y="7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7" y="47"/>
                              </a:lnTo>
                              <a:lnTo>
                                <a:pt x="17" y="52"/>
                              </a:lnTo>
                              <a:lnTo>
                                <a:pt x="27" y="54"/>
                              </a:lnTo>
                              <a:lnTo>
                                <a:pt x="40" y="52"/>
                              </a:lnTo>
                              <a:lnTo>
                                <a:pt x="47" y="47"/>
                              </a:lnTo>
                              <a:lnTo>
                                <a:pt x="55" y="37"/>
                              </a:lnTo>
                              <a:lnTo>
                                <a:pt x="57" y="27"/>
                              </a:lnTo>
                              <a:close/>
                              <a:moveTo>
                                <a:pt x="55" y="27"/>
                              </a:moveTo>
                              <a:lnTo>
                                <a:pt x="52" y="37"/>
                              </a:lnTo>
                              <a:lnTo>
                                <a:pt x="47" y="47"/>
                              </a:lnTo>
                              <a:lnTo>
                                <a:pt x="40" y="52"/>
                              </a:lnTo>
                              <a:lnTo>
                                <a:pt x="27" y="54"/>
                              </a:lnTo>
                              <a:lnTo>
                                <a:pt x="17" y="52"/>
                              </a:lnTo>
                              <a:lnTo>
                                <a:pt x="10" y="47"/>
                              </a:lnTo>
                              <a:lnTo>
                                <a:pt x="2" y="37"/>
                              </a:lnTo>
                              <a:lnTo>
                                <a:pt x="2" y="27"/>
                              </a:lnTo>
                              <a:lnTo>
                                <a:pt x="2" y="17"/>
                              </a:lnTo>
                              <a:lnTo>
                                <a:pt x="10" y="7"/>
                              </a:lnTo>
                              <a:lnTo>
                                <a:pt x="17" y="2"/>
                              </a:lnTo>
                              <a:lnTo>
                                <a:pt x="27" y="0"/>
                              </a:lnTo>
                              <a:lnTo>
                                <a:pt x="40" y="2"/>
                              </a:lnTo>
                              <a:lnTo>
                                <a:pt x="47" y="7"/>
                              </a:lnTo>
                              <a:lnTo>
                                <a:pt x="52" y="17"/>
                              </a:lnTo>
                              <a:lnTo>
                                <a:pt x="5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5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2" name="Freeform 2294"/>
                      <wps:cNvSpPr>
                        <a:spLocks noEditPoints="1"/>
                      </wps:cNvSpPr>
                      <wps:spPr bwMode="auto">
                        <a:xfrm>
                          <a:off x="374015" y="450215"/>
                          <a:ext cx="34925" cy="34290"/>
                        </a:xfrm>
                        <a:custGeom>
                          <a:avLst/>
                          <a:gdLst>
                            <a:gd name="T0" fmla="*/ 55 w 55"/>
                            <a:gd name="T1" fmla="*/ 27 h 54"/>
                            <a:gd name="T2" fmla="*/ 55 w 55"/>
                            <a:gd name="T3" fmla="*/ 17 h 54"/>
                            <a:gd name="T4" fmla="*/ 47 w 55"/>
                            <a:gd name="T5" fmla="*/ 7 h 54"/>
                            <a:gd name="T6" fmla="*/ 40 w 55"/>
                            <a:gd name="T7" fmla="*/ 2 h 54"/>
                            <a:gd name="T8" fmla="*/ 27 w 55"/>
                            <a:gd name="T9" fmla="*/ 0 h 54"/>
                            <a:gd name="T10" fmla="*/ 17 w 55"/>
                            <a:gd name="T11" fmla="*/ 2 h 54"/>
                            <a:gd name="T12" fmla="*/ 10 w 55"/>
                            <a:gd name="T13" fmla="*/ 7 h 54"/>
                            <a:gd name="T14" fmla="*/ 2 w 55"/>
                            <a:gd name="T15" fmla="*/ 17 h 54"/>
                            <a:gd name="T16" fmla="*/ 0 w 55"/>
                            <a:gd name="T17" fmla="*/ 27 h 54"/>
                            <a:gd name="T18" fmla="*/ 2 w 55"/>
                            <a:gd name="T19" fmla="*/ 37 h 54"/>
                            <a:gd name="T20" fmla="*/ 10 w 55"/>
                            <a:gd name="T21" fmla="*/ 47 h 54"/>
                            <a:gd name="T22" fmla="*/ 17 w 55"/>
                            <a:gd name="T23" fmla="*/ 52 h 54"/>
                            <a:gd name="T24" fmla="*/ 27 w 55"/>
                            <a:gd name="T25" fmla="*/ 54 h 54"/>
                            <a:gd name="T26" fmla="*/ 40 w 55"/>
                            <a:gd name="T27" fmla="*/ 52 h 54"/>
                            <a:gd name="T28" fmla="*/ 47 w 55"/>
                            <a:gd name="T29" fmla="*/ 47 h 54"/>
                            <a:gd name="T30" fmla="*/ 55 w 55"/>
                            <a:gd name="T31" fmla="*/ 37 h 54"/>
                            <a:gd name="T32" fmla="*/ 55 w 55"/>
                            <a:gd name="T33" fmla="*/ 27 h 54"/>
                            <a:gd name="T34" fmla="*/ 55 w 55"/>
                            <a:gd name="T35" fmla="*/ 27 h 54"/>
                            <a:gd name="T36" fmla="*/ 52 w 55"/>
                            <a:gd name="T37" fmla="*/ 37 h 54"/>
                            <a:gd name="T38" fmla="*/ 47 w 55"/>
                            <a:gd name="T39" fmla="*/ 45 h 54"/>
                            <a:gd name="T40" fmla="*/ 37 w 55"/>
                            <a:gd name="T41" fmla="*/ 52 h 54"/>
                            <a:gd name="T42" fmla="*/ 27 w 55"/>
                            <a:gd name="T43" fmla="*/ 52 h 54"/>
                            <a:gd name="T44" fmla="*/ 17 w 55"/>
                            <a:gd name="T45" fmla="*/ 52 h 54"/>
                            <a:gd name="T46" fmla="*/ 10 w 55"/>
                            <a:gd name="T47" fmla="*/ 45 h 54"/>
                            <a:gd name="T48" fmla="*/ 5 w 55"/>
                            <a:gd name="T49" fmla="*/ 37 h 54"/>
                            <a:gd name="T50" fmla="*/ 2 w 55"/>
                            <a:gd name="T51" fmla="*/ 27 h 54"/>
                            <a:gd name="T52" fmla="*/ 5 w 55"/>
                            <a:gd name="T53" fmla="*/ 17 h 54"/>
                            <a:gd name="T54" fmla="*/ 10 w 55"/>
                            <a:gd name="T55" fmla="*/ 10 h 54"/>
                            <a:gd name="T56" fmla="*/ 17 w 55"/>
                            <a:gd name="T57" fmla="*/ 2 h 54"/>
                            <a:gd name="T58" fmla="*/ 27 w 55"/>
                            <a:gd name="T59" fmla="*/ 0 h 54"/>
                            <a:gd name="T60" fmla="*/ 37 w 55"/>
                            <a:gd name="T61" fmla="*/ 2 h 54"/>
                            <a:gd name="T62" fmla="*/ 47 w 55"/>
                            <a:gd name="T63" fmla="*/ 10 h 54"/>
                            <a:gd name="T64" fmla="*/ 52 w 55"/>
                            <a:gd name="T65" fmla="*/ 17 h 54"/>
                            <a:gd name="T66" fmla="*/ 55 w 55"/>
                            <a:gd name="T67" fmla="*/ 2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5" h="54">
                              <a:moveTo>
                                <a:pt x="55" y="27"/>
                              </a:moveTo>
                              <a:lnTo>
                                <a:pt x="55" y="17"/>
                              </a:lnTo>
                              <a:lnTo>
                                <a:pt x="47" y="7"/>
                              </a:lnTo>
                              <a:lnTo>
                                <a:pt x="40" y="2"/>
                              </a:lnTo>
                              <a:lnTo>
                                <a:pt x="27" y="0"/>
                              </a:lnTo>
                              <a:lnTo>
                                <a:pt x="17" y="2"/>
                              </a:lnTo>
                              <a:lnTo>
                                <a:pt x="10" y="7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10" y="47"/>
                              </a:lnTo>
                              <a:lnTo>
                                <a:pt x="17" y="52"/>
                              </a:lnTo>
                              <a:lnTo>
                                <a:pt x="27" y="54"/>
                              </a:lnTo>
                              <a:lnTo>
                                <a:pt x="40" y="52"/>
                              </a:lnTo>
                              <a:lnTo>
                                <a:pt x="47" y="47"/>
                              </a:lnTo>
                              <a:lnTo>
                                <a:pt x="55" y="37"/>
                              </a:lnTo>
                              <a:lnTo>
                                <a:pt x="55" y="27"/>
                              </a:lnTo>
                              <a:close/>
                              <a:moveTo>
                                <a:pt x="55" y="27"/>
                              </a:moveTo>
                              <a:lnTo>
                                <a:pt x="52" y="37"/>
                              </a:lnTo>
                              <a:lnTo>
                                <a:pt x="47" y="45"/>
                              </a:lnTo>
                              <a:lnTo>
                                <a:pt x="37" y="52"/>
                              </a:lnTo>
                              <a:lnTo>
                                <a:pt x="27" y="52"/>
                              </a:lnTo>
                              <a:lnTo>
                                <a:pt x="17" y="52"/>
                              </a:lnTo>
                              <a:lnTo>
                                <a:pt x="10" y="45"/>
                              </a:lnTo>
                              <a:lnTo>
                                <a:pt x="5" y="37"/>
                              </a:lnTo>
                              <a:lnTo>
                                <a:pt x="2" y="27"/>
                              </a:lnTo>
                              <a:lnTo>
                                <a:pt x="5" y="17"/>
                              </a:lnTo>
                              <a:lnTo>
                                <a:pt x="10" y="10"/>
                              </a:lnTo>
                              <a:lnTo>
                                <a:pt x="17" y="2"/>
                              </a:lnTo>
                              <a:lnTo>
                                <a:pt x="27" y="0"/>
                              </a:lnTo>
                              <a:lnTo>
                                <a:pt x="37" y="2"/>
                              </a:lnTo>
                              <a:lnTo>
                                <a:pt x="47" y="10"/>
                              </a:lnTo>
                              <a:lnTo>
                                <a:pt x="52" y="17"/>
                              </a:lnTo>
                              <a:lnTo>
                                <a:pt x="5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C7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3" name="Freeform 2295"/>
                      <wps:cNvSpPr>
                        <a:spLocks noEditPoints="1"/>
                      </wps:cNvSpPr>
                      <wps:spPr bwMode="auto">
                        <a:xfrm>
                          <a:off x="375285" y="450215"/>
                          <a:ext cx="33655" cy="34290"/>
                        </a:xfrm>
                        <a:custGeom>
                          <a:avLst/>
                          <a:gdLst>
                            <a:gd name="T0" fmla="*/ 53 w 53"/>
                            <a:gd name="T1" fmla="*/ 27 h 54"/>
                            <a:gd name="T2" fmla="*/ 50 w 53"/>
                            <a:gd name="T3" fmla="*/ 17 h 54"/>
                            <a:gd name="T4" fmla="*/ 45 w 53"/>
                            <a:gd name="T5" fmla="*/ 7 h 54"/>
                            <a:gd name="T6" fmla="*/ 38 w 53"/>
                            <a:gd name="T7" fmla="*/ 2 h 54"/>
                            <a:gd name="T8" fmla="*/ 25 w 53"/>
                            <a:gd name="T9" fmla="*/ 0 h 54"/>
                            <a:gd name="T10" fmla="*/ 15 w 53"/>
                            <a:gd name="T11" fmla="*/ 2 h 54"/>
                            <a:gd name="T12" fmla="*/ 8 w 53"/>
                            <a:gd name="T13" fmla="*/ 7 h 54"/>
                            <a:gd name="T14" fmla="*/ 0 w 53"/>
                            <a:gd name="T15" fmla="*/ 17 h 54"/>
                            <a:gd name="T16" fmla="*/ 0 w 53"/>
                            <a:gd name="T17" fmla="*/ 27 h 54"/>
                            <a:gd name="T18" fmla="*/ 0 w 53"/>
                            <a:gd name="T19" fmla="*/ 37 h 54"/>
                            <a:gd name="T20" fmla="*/ 8 w 53"/>
                            <a:gd name="T21" fmla="*/ 47 h 54"/>
                            <a:gd name="T22" fmla="*/ 15 w 53"/>
                            <a:gd name="T23" fmla="*/ 52 h 54"/>
                            <a:gd name="T24" fmla="*/ 25 w 53"/>
                            <a:gd name="T25" fmla="*/ 54 h 54"/>
                            <a:gd name="T26" fmla="*/ 38 w 53"/>
                            <a:gd name="T27" fmla="*/ 52 h 54"/>
                            <a:gd name="T28" fmla="*/ 45 w 53"/>
                            <a:gd name="T29" fmla="*/ 47 h 54"/>
                            <a:gd name="T30" fmla="*/ 50 w 53"/>
                            <a:gd name="T31" fmla="*/ 37 h 54"/>
                            <a:gd name="T32" fmla="*/ 53 w 53"/>
                            <a:gd name="T33" fmla="*/ 27 h 54"/>
                            <a:gd name="T34" fmla="*/ 53 w 53"/>
                            <a:gd name="T35" fmla="*/ 27 h 54"/>
                            <a:gd name="T36" fmla="*/ 50 w 53"/>
                            <a:gd name="T37" fmla="*/ 37 h 54"/>
                            <a:gd name="T38" fmla="*/ 45 w 53"/>
                            <a:gd name="T39" fmla="*/ 45 h 54"/>
                            <a:gd name="T40" fmla="*/ 35 w 53"/>
                            <a:gd name="T41" fmla="*/ 49 h 54"/>
                            <a:gd name="T42" fmla="*/ 25 w 53"/>
                            <a:gd name="T43" fmla="*/ 52 h 54"/>
                            <a:gd name="T44" fmla="*/ 15 w 53"/>
                            <a:gd name="T45" fmla="*/ 49 h 54"/>
                            <a:gd name="T46" fmla="*/ 8 w 53"/>
                            <a:gd name="T47" fmla="*/ 45 h 54"/>
                            <a:gd name="T48" fmla="*/ 3 w 53"/>
                            <a:gd name="T49" fmla="*/ 37 h 54"/>
                            <a:gd name="T50" fmla="*/ 0 w 53"/>
                            <a:gd name="T51" fmla="*/ 27 h 54"/>
                            <a:gd name="T52" fmla="*/ 3 w 53"/>
                            <a:gd name="T53" fmla="*/ 17 h 54"/>
                            <a:gd name="T54" fmla="*/ 8 w 53"/>
                            <a:gd name="T55" fmla="*/ 10 h 54"/>
                            <a:gd name="T56" fmla="*/ 15 w 53"/>
                            <a:gd name="T57" fmla="*/ 5 h 54"/>
                            <a:gd name="T58" fmla="*/ 25 w 53"/>
                            <a:gd name="T59" fmla="*/ 2 h 54"/>
                            <a:gd name="T60" fmla="*/ 35 w 53"/>
                            <a:gd name="T61" fmla="*/ 5 h 54"/>
                            <a:gd name="T62" fmla="*/ 45 w 53"/>
                            <a:gd name="T63" fmla="*/ 10 h 54"/>
                            <a:gd name="T64" fmla="*/ 50 w 53"/>
                            <a:gd name="T65" fmla="*/ 17 h 54"/>
                            <a:gd name="T66" fmla="*/ 53 w 53"/>
                            <a:gd name="T67" fmla="*/ 2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3" h="54">
                              <a:moveTo>
                                <a:pt x="53" y="27"/>
                              </a:moveTo>
                              <a:lnTo>
                                <a:pt x="50" y="17"/>
                              </a:lnTo>
                              <a:lnTo>
                                <a:pt x="45" y="7"/>
                              </a:lnTo>
                              <a:lnTo>
                                <a:pt x="38" y="2"/>
                              </a:lnTo>
                              <a:lnTo>
                                <a:pt x="25" y="0"/>
                              </a:lnTo>
                              <a:lnTo>
                                <a:pt x="15" y="2"/>
                              </a:lnTo>
                              <a:lnTo>
                                <a:pt x="8" y="7"/>
                              </a:lnTo>
                              <a:lnTo>
                                <a:pt x="0" y="17"/>
                              </a:lnTo>
                              <a:lnTo>
                                <a:pt x="0" y="27"/>
                              </a:lnTo>
                              <a:lnTo>
                                <a:pt x="0" y="37"/>
                              </a:lnTo>
                              <a:lnTo>
                                <a:pt x="8" y="47"/>
                              </a:lnTo>
                              <a:lnTo>
                                <a:pt x="15" y="52"/>
                              </a:lnTo>
                              <a:lnTo>
                                <a:pt x="25" y="54"/>
                              </a:lnTo>
                              <a:lnTo>
                                <a:pt x="38" y="52"/>
                              </a:lnTo>
                              <a:lnTo>
                                <a:pt x="45" y="47"/>
                              </a:lnTo>
                              <a:lnTo>
                                <a:pt x="50" y="37"/>
                              </a:lnTo>
                              <a:lnTo>
                                <a:pt x="53" y="27"/>
                              </a:lnTo>
                              <a:close/>
                              <a:moveTo>
                                <a:pt x="53" y="27"/>
                              </a:moveTo>
                              <a:lnTo>
                                <a:pt x="50" y="37"/>
                              </a:lnTo>
                              <a:lnTo>
                                <a:pt x="45" y="45"/>
                              </a:lnTo>
                              <a:lnTo>
                                <a:pt x="35" y="49"/>
                              </a:lnTo>
                              <a:lnTo>
                                <a:pt x="25" y="52"/>
                              </a:lnTo>
                              <a:lnTo>
                                <a:pt x="15" y="49"/>
                              </a:lnTo>
                              <a:lnTo>
                                <a:pt x="8" y="45"/>
                              </a:lnTo>
                              <a:lnTo>
                                <a:pt x="3" y="37"/>
                              </a:lnTo>
                              <a:lnTo>
                                <a:pt x="0" y="27"/>
                              </a:lnTo>
                              <a:lnTo>
                                <a:pt x="3" y="17"/>
                              </a:lnTo>
                              <a:lnTo>
                                <a:pt x="8" y="10"/>
                              </a:lnTo>
                              <a:lnTo>
                                <a:pt x="15" y="5"/>
                              </a:lnTo>
                              <a:lnTo>
                                <a:pt x="25" y="2"/>
                              </a:lnTo>
                              <a:lnTo>
                                <a:pt x="35" y="5"/>
                              </a:lnTo>
                              <a:lnTo>
                                <a:pt x="45" y="10"/>
                              </a:lnTo>
                              <a:lnTo>
                                <a:pt x="50" y="17"/>
                              </a:lnTo>
                              <a:lnTo>
                                <a:pt x="53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C8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4" name="Freeform 2296"/>
                      <wps:cNvSpPr>
                        <a:spLocks noEditPoints="1"/>
                      </wps:cNvSpPr>
                      <wps:spPr bwMode="auto">
                        <a:xfrm>
                          <a:off x="375285" y="450215"/>
                          <a:ext cx="33655" cy="33020"/>
                        </a:xfrm>
                        <a:custGeom>
                          <a:avLst/>
                          <a:gdLst>
                            <a:gd name="T0" fmla="*/ 53 w 53"/>
                            <a:gd name="T1" fmla="*/ 27 h 52"/>
                            <a:gd name="T2" fmla="*/ 50 w 53"/>
                            <a:gd name="T3" fmla="*/ 17 h 52"/>
                            <a:gd name="T4" fmla="*/ 45 w 53"/>
                            <a:gd name="T5" fmla="*/ 10 h 52"/>
                            <a:gd name="T6" fmla="*/ 35 w 53"/>
                            <a:gd name="T7" fmla="*/ 2 h 52"/>
                            <a:gd name="T8" fmla="*/ 25 w 53"/>
                            <a:gd name="T9" fmla="*/ 0 h 52"/>
                            <a:gd name="T10" fmla="*/ 15 w 53"/>
                            <a:gd name="T11" fmla="*/ 2 h 52"/>
                            <a:gd name="T12" fmla="*/ 8 w 53"/>
                            <a:gd name="T13" fmla="*/ 10 h 52"/>
                            <a:gd name="T14" fmla="*/ 3 w 53"/>
                            <a:gd name="T15" fmla="*/ 17 h 52"/>
                            <a:gd name="T16" fmla="*/ 0 w 53"/>
                            <a:gd name="T17" fmla="*/ 27 h 52"/>
                            <a:gd name="T18" fmla="*/ 3 w 53"/>
                            <a:gd name="T19" fmla="*/ 37 h 52"/>
                            <a:gd name="T20" fmla="*/ 8 w 53"/>
                            <a:gd name="T21" fmla="*/ 45 h 52"/>
                            <a:gd name="T22" fmla="*/ 15 w 53"/>
                            <a:gd name="T23" fmla="*/ 52 h 52"/>
                            <a:gd name="T24" fmla="*/ 25 w 53"/>
                            <a:gd name="T25" fmla="*/ 52 h 52"/>
                            <a:gd name="T26" fmla="*/ 35 w 53"/>
                            <a:gd name="T27" fmla="*/ 52 h 52"/>
                            <a:gd name="T28" fmla="*/ 45 w 53"/>
                            <a:gd name="T29" fmla="*/ 45 h 52"/>
                            <a:gd name="T30" fmla="*/ 50 w 53"/>
                            <a:gd name="T31" fmla="*/ 37 h 52"/>
                            <a:gd name="T32" fmla="*/ 53 w 53"/>
                            <a:gd name="T33" fmla="*/ 27 h 52"/>
                            <a:gd name="T34" fmla="*/ 50 w 53"/>
                            <a:gd name="T35" fmla="*/ 27 h 52"/>
                            <a:gd name="T36" fmla="*/ 50 w 53"/>
                            <a:gd name="T37" fmla="*/ 37 h 52"/>
                            <a:gd name="T38" fmla="*/ 43 w 53"/>
                            <a:gd name="T39" fmla="*/ 45 h 52"/>
                            <a:gd name="T40" fmla="*/ 35 w 53"/>
                            <a:gd name="T41" fmla="*/ 49 h 52"/>
                            <a:gd name="T42" fmla="*/ 25 w 53"/>
                            <a:gd name="T43" fmla="*/ 52 h 52"/>
                            <a:gd name="T44" fmla="*/ 18 w 53"/>
                            <a:gd name="T45" fmla="*/ 49 h 52"/>
                            <a:gd name="T46" fmla="*/ 8 w 53"/>
                            <a:gd name="T47" fmla="*/ 45 h 52"/>
                            <a:gd name="T48" fmla="*/ 3 w 53"/>
                            <a:gd name="T49" fmla="*/ 37 h 52"/>
                            <a:gd name="T50" fmla="*/ 3 w 53"/>
                            <a:gd name="T51" fmla="*/ 27 h 52"/>
                            <a:gd name="T52" fmla="*/ 3 w 53"/>
                            <a:gd name="T53" fmla="*/ 17 h 52"/>
                            <a:gd name="T54" fmla="*/ 8 w 53"/>
                            <a:gd name="T55" fmla="*/ 10 h 52"/>
                            <a:gd name="T56" fmla="*/ 18 w 53"/>
                            <a:gd name="T57" fmla="*/ 5 h 52"/>
                            <a:gd name="T58" fmla="*/ 25 w 53"/>
                            <a:gd name="T59" fmla="*/ 2 h 52"/>
                            <a:gd name="T60" fmla="*/ 35 w 53"/>
                            <a:gd name="T61" fmla="*/ 5 h 52"/>
                            <a:gd name="T62" fmla="*/ 43 w 53"/>
                            <a:gd name="T63" fmla="*/ 10 h 52"/>
                            <a:gd name="T64" fmla="*/ 50 w 53"/>
                            <a:gd name="T65" fmla="*/ 17 h 52"/>
                            <a:gd name="T66" fmla="*/ 50 w 53"/>
                            <a:gd name="T67" fmla="*/ 27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3" h="52">
                              <a:moveTo>
                                <a:pt x="53" y="27"/>
                              </a:moveTo>
                              <a:lnTo>
                                <a:pt x="50" y="17"/>
                              </a:lnTo>
                              <a:lnTo>
                                <a:pt x="45" y="10"/>
                              </a:lnTo>
                              <a:lnTo>
                                <a:pt x="35" y="2"/>
                              </a:lnTo>
                              <a:lnTo>
                                <a:pt x="25" y="0"/>
                              </a:lnTo>
                              <a:lnTo>
                                <a:pt x="15" y="2"/>
                              </a:lnTo>
                              <a:lnTo>
                                <a:pt x="8" y="10"/>
                              </a:lnTo>
                              <a:lnTo>
                                <a:pt x="3" y="17"/>
                              </a:lnTo>
                              <a:lnTo>
                                <a:pt x="0" y="27"/>
                              </a:lnTo>
                              <a:lnTo>
                                <a:pt x="3" y="37"/>
                              </a:lnTo>
                              <a:lnTo>
                                <a:pt x="8" y="45"/>
                              </a:lnTo>
                              <a:lnTo>
                                <a:pt x="15" y="52"/>
                              </a:lnTo>
                              <a:lnTo>
                                <a:pt x="25" y="52"/>
                              </a:lnTo>
                              <a:lnTo>
                                <a:pt x="35" y="52"/>
                              </a:lnTo>
                              <a:lnTo>
                                <a:pt x="45" y="45"/>
                              </a:lnTo>
                              <a:lnTo>
                                <a:pt x="50" y="37"/>
                              </a:lnTo>
                              <a:lnTo>
                                <a:pt x="53" y="27"/>
                              </a:lnTo>
                              <a:close/>
                              <a:moveTo>
                                <a:pt x="50" y="27"/>
                              </a:moveTo>
                              <a:lnTo>
                                <a:pt x="50" y="37"/>
                              </a:lnTo>
                              <a:lnTo>
                                <a:pt x="43" y="45"/>
                              </a:lnTo>
                              <a:lnTo>
                                <a:pt x="35" y="49"/>
                              </a:lnTo>
                              <a:lnTo>
                                <a:pt x="25" y="52"/>
                              </a:lnTo>
                              <a:lnTo>
                                <a:pt x="18" y="49"/>
                              </a:lnTo>
                              <a:lnTo>
                                <a:pt x="8" y="45"/>
                              </a:lnTo>
                              <a:lnTo>
                                <a:pt x="3" y="37"/>
                              </a:lnTo>
                              <a:lnTo>
                                <a:pt x="3" y="27"/>
                              </a:lnTo>
                              <a:lnTo>
                                <a:pt x="3" y="17"/>
                              </a:lnTo>
                              <a:lnTo>
                                <a:pt x="8" y="10"/>
                              </a:lnTo>
                              <a:lnTo>
                                <a:pt x="18" y="5"/>
                              </a:lnTo>
                              <a:lnTo>
                                <a:pt x="25" y="2"/>
                              </a:lnTo>
                              <a:lnTo>
                                <a:pt x="35" y="5"/>
                              </a:lnTo>
                              <a:lnTo>
                                <a:pt x="43" y="10"/>
                              </a:lnTo>
                              <a:lnTo>
                                <a:pt x="50" y="17"/>
                              </a:lnTo>
                              <a:lnTo>
                                <a:pt x="5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CA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5" name="Freeform 2297"/>
                      <wps:cNvSpPr>
                        <a:spLocks noEditPoints="1"/>
                      </wps:cNvSpPr>
                      <wps:spPr bwMode="auto">
                        <a:xfrm>
                          <a:off x="375285" y="451485"/>
                          <a:ext cx="33655" cy="31750"/>
                        </a:xfrm>
                        <a:custGeom>
                          <a:avLst/>
                          <a:gdLst>
                            <a:gd name="T0" fmla="*/ 53 w 53"/>
                            <a:gd name="T1" fmla="*/ 25 h 50"/>
                            <a:gd name="T2" fmla="*/ 50 w 53"/>
                            <a:gd name="T3" fmla="*/ 15 h 50"/>
                            <a:gd name="T4" fmla="*/ 45 w 53"/>
                            <a:gd name="T5" fmla="*/ 8 h 50"/>
                            <a:gd name="T6" fmla="*/ 35 w 53"/>
                            <a:gd name="T7" fmla="*/ 3 h 50"/>
                            <a:gd name="T8" fmla="*/ 25 w 53"/>
                            <a:gd name="T9" fmla="*/ 0 h 50"/>
                            <a:gd name="T10" fmla="*/ 15 w 53"/>
                            <a:gd name="T11" fmla="*/ 3 h 50"/>
                            <a:gd name="T12" fmla="*/ 8 w 53"/>
                            <a:gd name="T13" fmla="*/ 8 h 50"/>
                            <a:gd name="T14" fmla="*/ 3 w 53"/>
                            <a:gd name="T15" fmla="*/ 15 h 50"/>
                            <a:gd name="T16" fmla="*/ 0 w 53"/>
                            <a:gd name="T17" fmla="*/ 25 h 50"/>
                            <a:gd name="T18" fmla="*/ 3 w 53"/>
                            <a:gd name="T19" fmla="*/ 35 h 50"/>
                            <a:gd name="T20" fmla="*/ 8 w 53"/>
                            <a:gd name="T21" fmla="*/ 43 h 50"/>
                            <a:gd name="T22" fmla="*/ 15 w 53"/>
                            <a:gd name="T23" fmla="*/ 47 h 50"/>
                            <a:gd name="T24" fmla="*/ 25 w 53"/>
                            <a:gd name="T25" fmla="*/ 50 h 50"/>
                            <a:gd name="T26" fmla="*/ 35 w 53"/>
                            <a:gd name="T27" fmla="*/ 47 h 50"/>
                            <a:gd name="T28" fmla="*/ 45 w 53"/>
                            <a:gd name="T29" fmla="*/ 43 h 50"/>
                            <a:gd name="T30" fmla="*/ 50 w 53"/>
                            <a:gd name="T31" fmla="*/ 35 h 50"/>
                            <a:gd name="T32" fmla="*/ 53 w 53"/>
                            <a:gd name="T33" fmla="*/ 25 h 50"/>
                            <a:gd name="T34" fmla="*/ 50 w 53"/>
                            <a:gd name="T35" fmla="*/ 25 h 50"/>
                            <a:gd name="T36" fmla="*/ 48 w 53"/>
                            <a:gd name="T37" fmla="*/ 35 h 50"/>
                            <a:gd name="T38" fmla="*/ 43 w 53"/>
                            <a:gd name="T39" fmla="*/ 43 h 50"/>
                            <a:gd name="T40" fmla="*/ 35 w 53"/>
                            <a:gd name="T41" fmla="*/ 47 h 50"/>
                            <a:gd name="T42" fmla="*/ 25 w 53"/>
                            <a:gd name="T43" fmla="*/ 50 h 50"/>
                            <a:gd name="T44" fmla="*/ 18 w 53"/>
                            <a:gd name="T45" fmla="*/ 47 h 50"/>
                            <a:gd name="T46" fmla="*/ 10 w 53"/>
                            <a:gd name="T47" fmla="*/ 43 h 50"/>
                            <a:gd name="T48" fmla="*/ 5 w 53"/>
                            <a:gd name="T49" fmla="*/ 35 h 50"/>
                            <a:gd name="T50" fmla="*/ 3 w 53"/>
                            <a:gd name="T51" fmla="*/ 25 h 50"/>
                            <a:gd name="T52" fmla="*/ 5 w 53"/>
                            <a:gd name="T53" fmla="*/ 15 h 50"/>
                            <a:gd name="T54" fmla="*/ 10 w 53"/>
                            <a:gd name="T55" fmla="*/ 8 h 50"/>
                            <a:gd name="T56" fmla="*/ 18 w 53"/>
                            <a:gd name="T57" fmla="*/ 3 h 50"/>
                            <a:gd name="T58" fmla="*/ 25 w 53"/>
                            <a:gd name="T59" fmla="*/ 0 h 50"/>
                            <a:gd name="T60" fmla="*/ 35 w 53"/>
                            <a:gd name="T61" fmla="*/ 3 h 50"/>
                            <a:gd name="T62" fmla="*/ 43 w 53"/>
                            <a:gd name="T63" fmla="*/ 8 h 50"/>
                            <a:gd name="T64" fmla="*/ 48 w 53"/>
                            <a:gd name="T65" fmla="*/ 15 h 50"/>
                            <a:gd name="T66" fmla="*/ 50 w 53"/>
                            <a:gd name="T6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3" h="50">
                              <a:moveTo>
                                <a:pt x="53" y="25"/>
                              </a:moveTo>
                              <a:lnTo>
                                <a:pt x="50" y="15"/>
                              </a:lnTo>
                              <a:lnTo>
                                <a:pt x="45" y="8"/>
                              </a:lnTo>
                              <a:lnTo>
                                <a:pt x="35" y="3"/>
                              </a:lnTo>
                              <a:lnTo>
                                <a:pt x="25" y="0"/>
                              </a:lnTo>
                              <a:lnTo>
                                <a:pt x="15" y="3"/>
                              </a:lnTo>
                              <a:lnTo>
                                <a:pt x="8" y="8"/>
                              </a:lnTo>
                              <a:lnTo>
                                <a:pt x="3" y="15"/>
                              </a:lnTo>
                              <a:lnTo>
                                <a:pt x="0" y="25"/>
                              </a:lnTo>
                              <a:lnTo>
                                <a:pt x="3" y="35"/>
                              </a:lnTo>
                              <a:lnTo>
                                <a:pt x="8" y="43"/>
                              </a:lnTo>
                              <a:lnTo>
                                <a:pt x="15" y="47"/>
                              </a:lnTo>
                              <a:lnTo>
                                <a:pt x="25" y="50"/>
                              </a:lnTo>
                              <a:lnTo>
                                <a:pt x="35" y="47"/>
                              </a:lnTo>
                              <a:lnTo>
                                <a:pt x="45" y="43"/>
                              </a:lnTo>
                              <a:lnTo>
                                <a:pt x="50" y="35"/>
                              </a:lnTo>
                              <a:lnTo>
                                <a:pt x="53" y="25"/>
                              </a:lnTo>
                              <a:close/>
                              <a:moveTo>
                                <a:pt x="50" y="25"/>
                              </a:moveTo>
                              <a:lnTo>
                                <a:pt x="48" y="35"/>
                              </a:lnTo>
                              <a:lnTo>
                                <a:pt x="43" y="43"/>
                              </a:lnTo>
                              <a:lnTo>
                                <a:pt x="35" y="47"/>
                              </a:lnTo>
                              <a:lnTo>
                                <a:pt x="25" y="50"/>
                              </a:lnTo>
                              <a:lnTo>
                                <a:pt x="18" y="47"/>
                              </a:lnTo>
                              <a:lnTo>
                                <a:pt x="10" y="43"/>
                              </a:lnTo>
                              <a:lnTo>
                                <a:pt x="5" y="35"/>
                              </a:lnTo>
                              <a:lnTo>
                                <a:pt x="3" y="25"/>
                              </a:lnTo>
                              <a:lnTo>
                                <a:pt x="5" y="15"/>
                              </a:lnTo>
                              <a:lnTo>
                                <a:pt x="10" y="8"/>
                              </a:lnTo>
                              <a:lnTo>
                                <a:pt x="18" y="3"/>
                              </a:lnTo>
                              <a:lnTo>
                                <a:pt x="25" y="0"/>
                              </a:lnTo>
                              <a:lnTo>
                                <a:pt x="35" y="3"/>
                              </a:lnTo>
                              <a:lnTo>
                                <a:pt x="43" y="8"/>
                              </a:lnTo>
                              <a:lnTo>
                                <a:pt x="48" y="15"/>
                              </a:lnTo>
                              <a:lnTo>
                                <a:pt x="5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B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6" name="Freeform 2298"/>
                      <wps:cNvSpPr>
                        <a:spLocks noEditPoints="1"/>
                      </wps:cNvSpPr>
                      <wps:spPr bwMode="auto">
                        <a:xfrm>
                          <a:off x="377190" y="451485"/>
                          <a:ext cx="29845" cy="31750"/>
                        </a:xfrm>
                        <a:custGeom>
                          <a:avLst/>
                          <a:gdLst>
                            <a:gd name="T0" fmla="*/ 47 w 47"/>
                            <a:gd name="T1" fmla="*/ 25 h 50"/>
                            <a:gd name="T2" fmla="*/ 47 w 47"/>
                            <a:gd name="T3" fmla="*/ 15 h 50"/>
                            <a:gd name="T4" fmla="*/ 40 w 47"/>
                            <a:gd name="T5" fmla="*/ 8 h 50"/>
                            <a:gd name="T6" fmla="*/ 32 w 47"/>
                            <a:gd name="T7" fmla="*/ 3 h 50"/>
                            <a:gd name="T8" fmla="*/ 22 w 47"/>
                            <a:gd name="T9" fmla="*/ 0 h 50"/>
                            <a:gd name="T10" fmla="*/ 15 w 47"/>
                            <a:gd name="T11" fmla="*/ 3 h 50"/>
                            <a:gd name="T12" fmla="*/ 5 w 47"/>
                            <a:gd name="T13" fmla="*/ 8 h 50"/>
                            <a:gd name="T14" fmla="*/ 0 w 47"/>
                            <a:gd name="T15" fmla="*/ 15 h 50"/>
                            <a:gd name="T16" fmla="*/ 0 w 47"/>
                            <a:gd name="T17" fmla="*/ 25 h 50"/>
                            <a:gd name="T18" fmla="*/ 0 w 47"/>
                            <a:gd name="T19" fmla="*/ 35 h 50"/>
                            <a:gd name="T20" fmla="*/ 5 w 47"/>
                            <a:gd name="T21" fmla="*/ 43 h 50"/>
                            <a:gd name="T22" fmla="*/ 15 w 47"/>
                            <a:gd name="T23" fmla="*/ 47 h 50"/>
                            <a:gd name="T24" fmla="*/ 22 w 47"/>
                            <a:gd name="T25" fmla="*/ 50 h 50"/>
                            <a:gd name="T26" fmla="*/ 32 w 47"/>
                            <a:gd name="T27" fmla="*/ 47 h 50"/>
                            <a:gd name="T28" fmla="*/ 40 w 47"/>
                            <a:gd name="T29" fmla="*/ 43 h 50"/>
                            <a:gd name="T30" fmla="*/ 47 w 47"/>
                            <a:gd name="T31" fmla="*/ 35 h 50"/>
                            <a:gd name="T32" fmla="*/ 47 w 47"/>
                            <a:gd name="T33" fmla="*/ 25 h 50"/>
                            <a:gd name="T34" fmla="*/ 47 w 47"/>
                            <a:gd name="T35" fmla="*/ 25 h 50"/>
                            <a:gd name="T36" fmla="*/ 45 w 47"/>
                            <a:gd name="T37" fmla="*/ 35 h 50"/>
                            <a:gd name="T38" fmla="*/ 40 w 47"/>
                            <a:gd name="T39" fmla="*/ 43 h 50"/>
                            <a:gd name="T40" fmla="*/ 32 w 47"/>
                            <a:gd name="T41" fmla="*/ 47 h 50"/>
                            <a:gd name="T42" fmla="*/ 22 w 47"/>
                            <a:gd name="T43" fmla="*/ 47 h 50"/>
                            <a:gd name="T44" fmla="*/ 15 w 47"/>
                            <a:gd name="T45" fmla="*/ 47 h 50"/>
                            <a:gd name="T46" fmla="*/ 7 w 47"/>
                            <a:gd name="T47" fmla="*/ 43 h 50"/>
                            <a:gd name="T48" fmla="*/ 2 w 47"/>
                            <a:gd name="T49" fmla="*/ 35 h 50"/>
                            <a:gd name="T50" fmla="*/ 0 w 47"/>
                            <a:gd name="T51" fmla="*/ 25 h 50"/>
                            <a:gd name="T52" fmla="*/ 2 w 47"/>
                            <a:gd name="T53" fmla="*/ 15 h 50"/>
                            <a:gd name="T54" fmla="*/ 7 w 47"/>
                            <a:gd name="T55" fmla="*/ 8 h 50"/>
                            <a:gd name="T56" fmla="*/ 15 w 47"/>
                            <a:gd name="T57" fmla="*/ 3 h 50"/>
                            <a:gd name="T58" fmla="*/ 22 w 47"/>
                            <a:gd name="T59" fmla="*/ 3 h 50"/>
                            <a:gd name="T60" fmla="*/ 32 w 47"/>
                            <a:gd name="T61" fmla="*/ 3 h 50"/>
                            <a:gd name="T62" fmla="*/ 40 w 47"/>
                            <a:gd name="T63" fmla="*/ 8 h 50"/>
                            <a:gd name="T64" fmla="*/ 45 w 47"/>
                            <a:gd name="T65" fmla="*/ 15 h 50"/>
                            <a:gd name="T66" fmla="*/ 47 w 47"/>
                            <a:gd name="T6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7" h="50">
                              <a:moveTo>
                                <a:pt x="47" y="25"/>
                              </a:moveTo>
                              <a:lnTo>
                                <a:pt x="47" y="15"/>
                              </a:lnTo>
                              <a:lnTo>
                                <a:pt x="40" y="8"/>
                              </a:lnTo>
                              <a:lnTo>
                                <a:pt x="32" y="3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5" y="8"/>
                              </a:lnTo>
                              <a:lnTo>
                                <a:pt x="0" y="15"/>
                              </a:lnTo>
                              <a:lnTo>
                                <a:pt x="0" y="25"/>
                              </a:lnTo>
                              <a:lnTo>
                                <a:pt x="0" y="35"/>
                              </a:lnTo>
                              <a:lnTo>
                                <a:pt x="5" y="43"/>
                              </a:lnTo>
                              <a:lnTo>
                                <a:pt x="15" y="47"/>
                              </a:lnTo>
                              <a:lnTo>
                                <a:pt x="22" y="50"/>
                              </a:lnTo>
                              <a:lnTo>
                                <a:pt x="32" y="47"/>
                              </a:lnTo>
                              <a:lnTo>
                                <a:pt x="40" y="43"/>
                              </a:lnTo>
                              <a:lnTo>
                                <a:pt x="47" y="35"/>
                              </a:lnTo>
                              <a:lnTo>
                                <a:pt x="47" y="25"/>
                              </a:lnTo>
                              <a:close/>
                              <a:moveTo>
                                <a:pt x="47" y="25"/>
                              </a:moveTo>
                              <a:lnTo>
                                <a:pt x="45" y="35"/>
                              </a:lnTo>
                              <a:lnTo>
                                <a:pt x="40" y="43"/>
                              </a:lnTo>
                              <a:lnTo>
                                <a:pt x="32" y="47"/>
                              </a:lnTo>
                              <a:lnTo>
                                <a:pt x="22" y="47"/>
                              </a:lnTo>
                              <a:lnTo>
                                <a:pt x="15" y="47"/>
                              </a:lnTo>
                              <a:lnTo>
                                <a:pt x="7" y="43"/>
                              </a:lnTo>
                              <a:lnTo>
                                <a:pt x="2" y="35"/>
                              </a:lnTo>
                              <a:lnTo>
                                <a:pt x="0" y="25"/>
                              </a:lnTo>
                              <a:lnTo>
                                <a:pt x="2" y="15"/>
                              </a:lnTo>
                              <a:lnTo>
                                <a:pt x="7" y="8"/>
                              </a:lnTo>
                              <a:lnTo>
                                <a:pt x="15" y="3"/>
                              </a:lnTo>
                              <a:lnTo>
                                <a:pt x="22" y="3"/>
                              </a:lnTo>
                              <a:lnTo>
                                <a:pt x="32" y="3"/>
                              </a:lnTo>
                              <a:lnTo>
                                <a:pt x="40" y="8"/>
                              </a:lnTo>
                              <a:lnTo>
                                <a:pt x="45" y="15"/>
                              </a:lnTo>
                              <a:lnTo>
                                <a:pt x="47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CC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7" name="Freeform 2299"/>
                      <wps:cNvSpPr>
                        <a:spLocks noEditPoints="1"/>
                      </wps:cNvSpPr>
                      <wps:spPr bwMode="auto">
                        <a:xfrm>
                          <a:off x="377190" y="451485"/>
                          <a:ext cx="29845" cy="31750"/>
                        </a:xfrm>
                        <a:custGeom>
                          <a:avLst/>
                          <a:gdLst>
                            <a:gd name="T0" fmla="*/ 47 w 47"/>
                            <a:gd name="T1" fmla="*/ 25 h 50"/>
                            <a:gd name="T2" fmla="*/ 45 w 47"/>
                            <a:gd name="T3" fmla="*/ 15 h 50"/>
                            <a:gd name="T4" fmla="*/ 40 w 47"/>
                            <a:gd name="T5" fmla="*/ 8 h 50"/>
                            <a:gd name="T6" fmla="*/ 32 w 47"/>
                            <a:gd name="T7" fmla="*/ 3 h 50"/>
                            <a:gd name="T8" fmla="*/ 22 w 47"/>
                            <a:gd name="T9" fmla="*/ 0 h 50"/>
                            <a:gd name="T10" fmla="*/ 15 w 47"/>
                            <a:gd name="T11" fmla="*/ 3 h 50"/>
                            <a:gd name="T12" fmla="*/ 7 w 47"/>
                            <a:gd name="T13" fmla="*/ 8 h 50"/>
                            <a:gd name="T14" fmla="*/ 2 w 47"/>
                            <a:gd name="T15" fmla="*/ 15 h 50"/>
                            <a:gd name="T16" fmla="*/ 0 w 47"/>
                            <a:gd name="T17" fmla="*/ 25 h 50"/>
                            <a:gd name="T18" fmla="*/ 2 w 47"/>
                            <a:gd name="T19" fmla="*/ 35 h 50"/>
                            <a:gd name="T20" fmla="*/ 7 w 47"/>
                            <a:gd name="T21" fmla="*/ 43 h 50"/>
                            <a:gd name="T22" fmla="*/ 15 w 47"/>
                            <a:gd name="T23" fmla="*/ 47 h 50"/>
                            <a:gd name="T24" fmla="*/ 22 w 47"/>
                            <a:gd name="T25" fmla="*/ 50 h 50"/>
                            <a:gd name="T26" fmla="*/ 32 w 47"/>
                            <a:gd name="T27" fmla="*/ 47 h 50"/>
                            <a:gd name="T28" fmla="*/ 40 w 47"/>
                            <a:gd name="T29" fmla="*/ 43 h 50"/>
                            <a:gd name="T30" fmla="*/ 45 w 47"/>
                            <a:gd name="T31" fmla="*/ 35 h 50"/>
                            <a:gd name="T32" fmla="*/ 47 w 47"/>
                            <a:gd name="T33" fmla="*/ 25 h 50"/>
                            <a:gd name="T34" fmla="*/ 45 w 47"/>
                            <a:gd name="T35" fmla="*/ 25 h 50"/>
                            <a:gd name="T36" fmla="*/ 45 w 47"/>
                            <a:gd name="T37" fmla="*/ 33 h 50"/>
                            <a:gd name="T38" fmla="*/ 40 w 47"/>
                            <a:gd name="T39" fmla="*/ 40 h 50"/>
                            <a:gd name="T40" fmla="*/ 32 w 47"/>
                            <a:gd name="T41" fmla="*/ 45 h 50"/>
                            <a:gd name="T42" fmla="*/ 22 w 47"/>
                            <a:gd name="T43" fmla="*/ 47 h 50"/>
                            <a:gd name="T44" fmla="*/ 15 w 47"/>
                            <a:gd name="T45" fmla="*/ 45 h 50"/>
                            <a:gd name="T46" fmla="*/ 7 w 47"/>
                            <a:gd name="T47" fmla="*/ 40 h 50"/>
                            <a:gd name="T48" fmla="*/ 2 w 47"/>
                            <a:gd name="T49" fmla="*/ 33 h 50"/>
                            <a:gd name="T50" fmla="*/ 0 w 47"/>
                            <a:gd name="T51" fmla="*/ 25 h 50"/>
                            <a:gd name="T52" fmla="*/ 2 w 47"/>
                            <a:gd name="T53" fmla="*/ 15 h 50"/>
                            <a:gd name="T54" fmla="*/ 7 w 47"/>
                            <a:gd name="T55" fmla="*/ 10 h 50"/>
                            <a:gd name="T56" fmla="*/ 15 w 47"/>
                            <a:gd name="T57" fmla="*/ 5 h 50"/>
                            <a:gd name="T58" fmla="*/ 22 w 47"/>
                            <a:gd name="T59" fmla="*/ 3 h 50"/>
                            <a:gd name="T60" fmla="*/ 32 w 47"/>
                            <a:gd name="T61" fmla="*/ 5 h 50"/>
                            <a:gd name="T62" fmla="*/ 40 w 47"/>
                            <a:gd name="T63" fmla="*/ 10 h 50"/>
                            <a:gd name="T64" fmla="*/ 45 w 47"/>
                            <a:gd name="T65" fmla="*/ 15 h 50"/>
                            <a:gd name="T66" fmla="*/ 45 w 47"/>
                            <a:gd name="T6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7" h="50">
                              <a:moveTo>
                                <a:pt x="47" y="25"/>
                              </a:moveTo>
                              <a:lnTo>
                                <a:pt x="45" y="15"/>
                              </a:lnTo>
                              <a:lnTo>
                                <a:pt x="40" y="8"/>
                              </a:lnTo>
                              <a:lnTo>
                                <a:pt x="32" y="3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7" y="8"/>
                              </a:lnTo>
                              <a:lnTo>
                                <a:pt x="2" y="15"/>
                              </a:lnTo>
                              <a:lnTo>
                                <a:pt x="0" y="25"/>
                              </a:lnTo>
                              <a:lnTo>
                                <a:pt x="2" y="35"/>
                              </a:lnTo>
                              <a:lnTo>
                                <a:pt x="7" y="43"/>
                              </a:lnTo>
                              <a:lnTo>
                                <a:pt x="15" y="47"/>
                              </a:lnTo>
                              <a:lnTo>
                                <a:pt x="22" y="50"/>
                              </a:lnTo>
                              <a:lnTo>
                                <a:pt x="32" y="47"/>
                              </a:lnTo>
                              <a:lnTo>
                                <a:pt x="40" y="43"/>
                              </a:lnTo>
                              <a:lnTo>
                                <a:pt x="45" y="35"/>
                              </a:lnTo>
                              <a:lnTo>
                                <a:pt x="47" y="25"/>
                              </a:lnTo>
                              <a:close/>
                              <a:moveTo>
                                <a:pt x="45" y="25"/>
                              </a:moveTo>
                              <a:lnTo>
                                <a:pt x="45" y="33"/>
                              </a:lnTo>
                              <a:lnTo>
                                <a:pt x="40" y="40"/>
                              </a:lnTo>
                              <a:lnTo>
                                <a:pt x="32" y="45"/>
                              </a:lnTo>
                              <a:lnTo>
                                <a:pt x="22" y="47"/>
                              </a:lnTo>
                              <a:lnTo>
                                <a:pt x="15" y="45"/>
                              </a:lnTo>
                              <a:lnTo>
                                <a:pt x="7" y="40"/>
                              </a:lnTo>
                              <a:lnTo>
                                <a:pt x="2" y="33"/>
                              </a:lnTo>
                              <a:lnTo>
                                <a:pt x="0" y="25"/>
                              </a:lnTo>
                              <a:lnTo>
                                <a:pt x="2" y="15"/>
                              </a:lnTo>
                              <a:lnTo>
                                <a:pt x="7" y="10"/>
                              </a:lnTo>
                              <a:lnTo>
                                <a:pt x="15" y="5"/>
                              </a:lnTo>
                              <a:lnTo>
                                <a:pt x="22" y="3"/>
                              </a:lnTo>
                              <a:lnTo>
                                <a:pt x="32" y="5"/>
                              </a:lnTo>
                              <a:lnTo>
                                <a:pt x="40" y="10"/>
                              </a:lnTo>
                              <a:lnTo>
                                <a:pt x="45" y="15"/>
                              </a:lnTo>
                              <a:lnTo>
                                <a:pt x="45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CD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8" name="Freeform 2300"/>
                      <wps:cNvSpPr>
                        <a:spLocks noEditPoints="1"/>
                      </wps:cNvSpPr>
                      <wps:spPr bwMode="auto">
                        <a:xfrm>
                          <a:off x="377190" y="453390"/>
                          <a:ext cx="29845" cy="27940"/>
                        </a:xfrm>
                        <a:custGeom>
                          <a:avLst/>
                          <a:gdLst>
                            <a:gd name="T0" fmla="*/ 47 w 47"/>
                            <a:gd name="T1" fmla="*/ 22 h 44"/>
                            <a:gd name="T2" fmla="*/ 45 w 47"/>
                            <a:gd name="T3" fmla="*/ 12 h 44"/>
                            <a:gd name="T4" fmla="*/ 40 w 47"/>
                            <a:gd name="T5" fmla="*/ 5 h 44"/>
                            <a:gd name="T6" fmla="*/ 32 w 47"/>
                            <a:gd name="T7" fmla="*/ 0 h 44"/>
                            <a:gd name="T8" fmla="*/ 22 w 47"/>
                            <a:gd name="T9" fmla="*/ 0 h 44"/>
                            <a:gd name="T10" fmla="*/ 15 w 47"/>
                            <a:gd name="T11" fmla="*/ 0 h 44"/>
                            <a:gd name="T12" fmla="*/ 7 w 47"/>
                            <a:gd name="T13" fmla="*/ 5 h 44"/>
                            <a:gd name="T14" fmla="*/ 2 w 47"/>
                            <a:gd name="T15" fmla="*/ 12 h 44"/>
                            <a:gd name="T16" fmla="*/ 0 w 47"/>
                            <a:gd name="T17" fmla="*/ 22 h 44"/>
                            <a:gd name="T18" fmla="*/ 2 w 47"/>
                            <a:gd name="T19" fmla="*/ 32 h 44"/>
                            <a:gd name="T20" fmla="*/ 7 w 47"/>
                            <a:gd name="T21" fmla="*/ 40 h 44"/>
                            <a:gd name="T22" fmla="*/ 15 w 47"/>
                            <a:gd name="T23" fmla="*/ 44 h 44"/>
                            <a:gd name="T24" fmla="*/ 22 w 47"/>
                            <a:gd name="T25" fmla="*/ 44 h 44"/>
                            <a:gd name="T26" fmla="*/ 32 w 47"/>
                            <a:gd name="T27" fmla="*/ 44 h 44"/>
                            <a:gd name="T28" fmla="*/ 40 w 47"/>
                            <a:gd name="T29" fmla="*/ 40 h 44"/>
                            <a:gd name="T30" fmla="*/ 45 w 47"/>
                            <a:gd name="T31" fmla="*/ 32 h 44"/>
                            <a:gd name="T32" fmla="*/ 47 w 47"/>
                            <a:gd name="T33" fmla="*/ 22 h 44"/>
                            <a:gd name="T34" fmla="*/ 45 w 47"/>
                            <a:gd name="T35" fmla="*/ 22 h 44"/>
                            <a:gd name="T36" fmla="*/ 42 w 47"/>
                            <a:gd name="T37" fmla="*/ 30 h 44"/>
                            <a:gd name="T38" fmla="*/ 40 w 47"/>
                            <a:gd name="T39" fmla="*/ 37 h 44"/>
                            <a:gd name="T40" fmla="*/ 32 w 47"/>
                            <a:gd name="T41" fmla="*/ 42 h 44"/>
                            <a:gd name="T42" fmla="*/ 22 w 47"/>
                            <a:gd name="T43" fmla="*/ 44 h 44"/>
                            <a:gd name="T44" fmla="*/ 15 w 47"/>
                            <a:gd name="T45" fmla="*/ 42 h 44"/>
                            <a:gd name="T46" fmla="*/ 7 w 47"/>
                            <a:gd name="T47" fmla="*/ 37 h 44"/>
                            <a:gd name="T48" fmla="*/ 2 w 47"/>
                            <a:gd name="T49" fmla="*/ 30 h 44"/>
                            <a:gd name="T50" fmla="*/ 2 w 47"/>
                            <a:gd name="T51" fmla="*/ 22 h 44"/>
                            <a:gd name="T52" fmla="*/ 2 w 47"/>
                            <a:gd name="T53" fmla="*/ 15 h 44"/>
                            <a:gd name="T54" fmla="*/ 7 w 47"/>
                            <a:gd name="T55" fmla="*/ 7 h 44"/>
                            <a:gd name="T56" fmla="*/ 15 w 47"/>
                            <a:gd name="T57" fmla="*/ 2 h 44"/>
                            <a:gd name="T58" fmla="*/ 22 w 47"/>
                            <a:gd name="T59" fmla="*/ 0 h 44"/>
                            <a:gd name="T60" fmla="*/ 32 w 47"/>
                            <a:gd name="T61" fmla="*/ 2 h 44"/>
                            <a:gd name="T62" fmla="*/ 40 w 47"/>
                            <a:gd name="T63" fmla="*/ 7 h 44"/>
                            <a:gd name="T64" fmla="*/ 42 w 47"/>
                            <a:gd name="T65" fmla="*/ 15 h 44"/>
                            <a:gd name="T66" fmla="*/ 45 w 47"/>
                            <a:gd name="T67" fmla="*/ 2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7" h="44">
                              <a:moveTo>
                                <a:pt x="47" y="22"/>
                              </a:moveTo>
                              <a:lnTo>
                                <a:pt x="45" y="12"/>
                              </a:lnTo>
                              <a:lnTo>
                                <a:pt x="40" y="5"/>
                              </a:lnTo>
                              <a:lnTo>
                                <a:pt x="32" y="0"/>
                              </a:lnTo>
                              <a:lnTo>
                                <a:pt x="22" y="0"/>
                              </a:lnTo>
                              <a:lnTo>
                                <a:pt x="15" y="0"/>
                              </a:lnTo>
                              <a:lnTo>
                                <a:pt x="7" y="5"/>
                              </a:lnTo>
                              <a:lnTo>
                                <a:pt x="2" y="12"/>
                              </a:lnTo>
                              <a:lnTo>
                                <a:pt x="0" y="22"/>
                              </a:lnTo>
                              <a:lnTo>
                                <a:pt x="2" y="32"/>
                              </a:lnTo>
                              <a:lnTo>
                                <a:pt x="7" y="40"/>
                              </a:lnTo>
                              <a:lnTo>
                                <a:pt x="15" y="44"/>
                              </a:lnTo>
                              <a:lnTo>
                                <a:pt x="22" y="44"/>
                              </a:lnTo>
                              <a:lnTo>
                                <a:pt x="32" y="44"/>
                              </a:lnTo>
                              <a:lnTo>
                                <a:pt x="40" y="40"/>
                              </a:lnTo>
                              <a:lnTo>
                                <a:pt x="45" y="32"/>
                              </a:lnTo>
                              <a:lnTo>
                                <a:pt x="47" y="22"/>
                              </a:lnTo>
                              <a:close/>
                              <a:moveTo>
                                <a:pt x="45" y="22"/>
                              </a:moveTo>
                              <a:lnTo>
                                <a:pt x="42" y="30"/>
                              </a:lnTo>
                              <a:lnTo>
                                <a:pt x="40" y="37"/>
                              </a:lnTo>
                              <a:lnTo>
                                <a:pt x="32" y="42"/>
                              </a:lnTo>
                              <a:lnTo>
                                <a:pt x="22" y="44"/>
                              </a:lnTo>
                              <a:lnTo>
                                <a:pt x="15" y="42"/>
                              </a:lnTo>
                              <a:lnTo>
                                <a:pt x="7" y="37"/>
                              </a:lnTo>
                              <a:lnTo>
                                <a:pt x="2" y="30"/>
                              </a:lnTo>
                              <a:lnTo>
                                <a:pt x="2" y="22"/>
                              </a:lnTo>
                              <a:lnTo>
                                <a:pt x="2" y="15"/>
                              </a:lnTo>
                              <a:lnTo>
                                <a:pt x="7" y="7"/>
                              </a:lnTo>
                              <a:lnTo>
                                <a:pt x="15" y="2"/>
                              </a:lnTo>
                              <a:lnTo>
                                <a:pt x="22" y="0"/>
                              </a:lnTo>
                              <a:lnTo>
                                <a:pt x="32" y="2"/>
                              </a:lnTo>
                              <a:lnTo>
                                <a:pt x="40" y="7"/>
                              </a:lnTo>
                              <a:lnTo>
                                <a:pt x="42" y="15"/>
                              </a:lnTo>
                              <a:lnTo>
                                <a:pt x="4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CF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9" name="Freeform 2301"/>
                      <wps:cNvSpPr>
                        <a:spLocks noEditPoints="1"/>
                      </wps:cNvSpPr>
                      <wps:spPr bwMode="auto">
                        <a:xfrm>
                          <a:off x="377190" y="453390"/>
                          <a:ext cx="28575" cy="27940"/>
                        </a:xfrm>
                        <a:custGeom>
                          <a:avLst/>
                          <a:gdLst>
                            <a:gd name="T0" fmla="*/ 45 w 45"/>
                            <a:gd name="T1" fmla="*/ 22 h 44"/>
                            <a:gd name="T2" fmla="*/ 45 w 45"/>
                            <a:gd name="T3" fmla="*/ 12 h 44"/>
                            <a:gd name="T4" fmla="*/ 40 w 45"/>
                            <a:gd name="T5" fmla="*/ 7 h 44"/>
                            <a:gd name="T6" fmla="*/ 32 w 45"/>
                            <a:gd name="T7" fmla="*/ 2 h 44"/>
                            <a:gd name="T8" fmla="*/ 22 w 45"/>
                            <a:gd name="T9" fmla="*/ 0 h 44"/>
                            <a:gd name="T10" fmla="*/ 15 w 45"/>
                            <a:gd name="T11" fmla="*/ 2 h 44"/>
                            <a:gd name="T12" fmla="*/ 7 w 45"/>
                            <a:gd name="T13" fmla="*/ 7 h 44"/>
                            <a:gd name="T14" fmla="*/ 2 w 45"/>
                            <a:gd name="T15" fmla="*/ 12 h 44"/>
                            <a:gd name="T16" fmla="*/ 0 w 45"/>
                            <a:gd name="T17" fmla="*/ 22 h 44"/>
                            <a:gd name="T18" fmla="*/ 2 w 45"/>
                            <a:gd name="T19" fmla="*/ 30 h 44"/>
                            <a:gd name="T20" fmla="*/ 7 w 45"/>
                            <a:gd name="T21" fmla="*/ 37 h 44"/>
                            <a:gd name="T22" fmla="*/ 15 w 45"/>
                            <a:gd name="T23" fmla="*/ 42 h 44"/>
                            <a:gd name="T24" fmla="*/ 22 w 45"/>
                            <a:gd name="T25" fmla="*/ 44 h 44"/>
                            <a:gd name="T26" fmla="*/ 32 w 45"/>
                            <a:gd name="T27" fmla="*/ 42 h 44"/>
                            <a:gd name="T28" fmla="*/ 40 w 45"/>
                            <a:gd name="T29" fmla="*/ 37 h 44"/>
                            <a:gd name="T30" fmla="*/ 45 w 45"/>
                            <a:gd name="T31" fmla="*/ 30 h 44"/>
                            <a:gd name="T32" fmla="*/ 45 w 45"/>
                            <a:gd name="T33" fmla="*/ 22 h 44"/>
                            <a:gd name="T34" fmla="*/ 45 w 45"/>
                            <a:gd name="T35" fmla="*/ 22 h 44"/>
                            <a:gd name="T36" fmla="*/ 42 w 45"/>
                            <a:gd name="T37" fmla="*/ 30 h 44"/>
                            <a:gd name="T38" fmla="*/ 37 w 45"/>
                            <a:gd name="T39" fmla="*/ 37 h 44"/>
                            <a:gd name="T40" fmla="*/ 32 w 45"/>
                            <a:gd name="T41" fmla="*/ 42 h 44"/>
                            <a:gd name="T42" fmla="*/ 22 w 45"/>
                            <a:gd name="T43" fmla="*/ 42 h 44"/>
                            <a:gd name="T44" fmla="*/ 15 w 45"/>
                            <a:gd name="T45" fmla="*/ 42 h 44"/>
                            <a:gd name="T46" fmla="*/ 7 w 45"/>
                            <a:gd name="T47" fmla="*/ 37 h 44"/>
                            <a:gd name="T48" fmla="*/ 5 w 45"/>
                            <a:gd name="T49" fmla="*/ 30 h 44"/>
                            <a:gd name="T50" fmla="*/ 2 w 45"/>
                            <a:gd name="T51" fmla="*/ 22 h 44"/>
                            <a:gd name="T52" fmla="*/ 5 w 45"/>
                            <a:gd name="T53" fmla="*/ 15 h 44"/>
                            <a:gd name="T54" fmla="*/ 7 w 45"/>
                            <a:gd name="T55" fmla="*/ 7 h 44"/>
                            <a:gd name="T56" fmla="*/ 15 w 45"/>
                            <a:gd name="T57" fmla="*/ 2 h 44"/>
                            <a:gd name="T58" fmla="*/ 22 w 45"/>
                            <a:gd name="T59" fmla="*/ 2 h 44"/>
                            <a:gd name="T60" fmla="*/ 32 w 45"/>
                            <a:gd name="T61" fmla="*/ 2 h 44"/>
                            <a:gd name="T62" fmla="*/ 37 w 45"/>
                            <a:gd name="T63" fmla="*/ 7 h 44"/>
                            <a:gd name="T64" fmla="*/ 42 w 45"/>
                            <a:gd name="T65" fmla="*/ 15 h 44"/>
                            <a:gd name="T66" fmla="*/ 45 w 45"/>
                            <a:gd name="T67" fmla="*/ 2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5" h="44">
                              <a:moveTo>
                                <a:pt x="45" y="22"/>
                              </a:moveTo>
                              <a:lnTo>
                                <a:pt x="45" y="12"/>
                              </a:lnTo>
                              <a:lnTo>
                                <a:pt x="40" y="7"/>
                              </a:lnTo>
                              <a:lnTo>
                                <a:pt x="32" y="2"/>
                              </a:lnTo>
                              <a:lnTo>
                                <a:pt x="22" y="0"/>
                              </a:lnTo>
                              <a:lnTo>
                                <a:pt x="15" y="2"/>
                              </a:lnTo>
                              <a:lnTo>
                                <a:pt x="7" y="7"/>
                              </a:lnTo>
                              <a:lnTo>
                                <a:pt x="2" y="12"/>
                              </a:lnTo>
                              <a:lnTo>
                                <a:pt x="0" y="22"/>
                              </a:lnTo>
                              <a:lnTo>
                                <a:pt x="2" y="30"/>
                              </a:lnTo>
                              <a:lnTo>
                                <a:pt x="7" y="37"/>
                              </a:lnTo>
                              <a:lnTo>
                                <a:pt x="15" y="42"/>
                              </a:lnTo>
                              <a:lnTo>
                                <a:pt x="22" y="44"/>
                              </a:lnTo>
                              <a:lnTo>
                                <a:pt x="32" y="42"/>
                              </a:lnTo>
                              <a:lnTo>
                                <a:pt x="40" y="37"/>
                              </a:lnTo>
                              <a:lnTo>
                                <a:pt x="45" y="30"/>
                              </a:lnTo>
                              <a:lnTo>
                                <a:pt x="45" y="22"/>
                              </a:lnTo>
                              <a:close/>
                              <a:moveTo>
                                <a:pt x="45" y="22"/>
                              </a:moveTo>
                              <a:lnTo>
                                <a:pt x="42" y="30"/>
                              </a:lnTo>
                              <a:lnTo>
                                <a:pt x="37" y="37"/>
                              </a:lnTo>
                              <a:lnTo>
                                <a:pt x="32" y="42"/>
                              </a:lnTo>
                              <a:lnTo>
                                <a:pt x="22" y="42"/>
                              </a:lnTo>
                              <a:lnTo>
                                <a:pt x="15" y="42"/>
                              </a:lnTo>
                              <a:lnTo>
                                <a:pt x="7" y="37"/>
                              </a:lnTo>
                              <a:lnTo>
                                <a:pt x="5" y="30"/>
                              </a:lnTo>
                              <a:lnTo>
                                <a:pt x="2" y="22"/>
                              </a:lnTo>
                              <a:lnTo>
                                <a:pt x="5" y="15"/>
                              </a:lnTo>
                              <a:lnTo>
                                <a:pt x="7" y="7"/>
                              </a:lnTo>
                              <a:lnTo>
                                <a:pt x="15" y="2"/>
                              </a:lnTo>
                              <a:lnTo>
                                <a:pt x="22" y="2"/>
                              </a:lnTo>
                              <a:lnTo>
                                <a:pt x="32" y="2"/>
                              </a:lnTo>
                              <a:lnTo>
                                <a:pt x="37" y="7"/>
                              </a:lnTo>
                              <a:lnTo>
                                <a:pt x="42" y="15"/>
                              </a:lnTo>
                              <a:lnTo>
                                <a:pt x="4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C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0" name="Freeform 2302"/>
                      <wps:cNvSpPr>
                        <a:spLocks noEditPoints="1"/>
                      </wps:cNvSpPr>
                      <wps:spPr bwMode="auto">
                        <a:xfrm>
                          <a:off x="378460" y="453390"/>
                          <a:ext cx="27305" cy="27940"/>
                        </a:xfrm>
                        <a:custGeom>
                          <a:avLst/>
                          <a:gdLst>
                            <a:gd name="T0" fmla="*/ 43 w 43"/>
                            <a:gd name="T1" fmla="*/ 22 h 44"/>
                            <a:gd name="T2" fmla="*/ 40 w 43"/>
                            <a:gd name="T3" fmla="*/ 15 h 44"/>
                            <a:gd name="T4" fmla="*/ 38 w 43"/>
                            <a:gd name="T5" fmla="*/ 7 h 44"/>
                            <a:gd name="T6" fmla="*/ 30 w 43"/>
                            <a:gd name="T7" fmla="*/ 2 h 44"/>
                            <a:gd name="T8" fmla="*/ 20 w 43"/>
                            <a:gd name="T9" fmla="*/ 0 h 44"/>
                            <a:gd name="T10" fmla="*/ 13 w 43"/>
                            <a:gd name="T11" fmla="*/ 2 h 44"/>
                            <a:gd name="T12" fmla="*/ 5 w 43"/>
                            <a:gd name="T13" fmla="*/ 7 h 44"/>
                            <a:gd name="T14" fmla="*/ 0 w 43"/>
                            <a:gd name="T15" fmla="*/ 15 h 44"/>
                            <a:gd name="T16" fmla="*/ 0 w 43"/>
                            <a:gd name="T17" fmla="*/ 22 h 44"/>
                            <a:gd name="T18" fmla="*/ 0 w 43"/>
                            <a:gd name="T19" fmla="*/ 30 h 44"/>
                            <a:gd name="T20" fmla="*/ 5 w 43"/>
                            <a:gd name="T21" fmla="*/ 37 h 44"/>
                            <a:gd name="T22" fmla="*/ 13 w 43"/>
                            <a:gd name="T23" fmla="*/ 42 h 44"/>
                            <a:gd name="T24" fmla="*/ 20 w 43"/>
                            <a:gd name="T25" fmla="*/ 44 h 44"/>
                            <a:gd name="T26" fmla="*/ 30 w 43"/>
                            <a:gd name="T27" fmla="*/ 42 h 44"/>
                            <a:gd name="T28" fmla="*/ 38 w 43"/>
                            <a:gd name="T29" fmla="*/ 37 h 44"/>
                            <a:gd name="T30" fmla="*/ 40 w 43"/>
                            <a:gd name="T31" fmla="*/ 30 h 44"/>
                            <a:gd name="T32" fmla="*/ 43 w 43"/>
                            <a:gd name="T33" fmla="*/ 22 h 44"/>
                            <a:gd name="T34" fmla="*/ 40 w 43"/>
                            <a:gd name="T35" fmla="*/ 22 h 44"/>
                            <a:gd name="T36" fmla="*/ 40 w 43"/>
                            <a:gd name="T37" fmla="*/ 30 h 44"/>
                            <a:gd name="T38" fmla="*/ 35 w 43"/>
                            <a:gd name="T39" fmla="*/ 37 h 44"/>
                            <a:gd name="T40" fmla="*/ 30 w 43"/>
                            <a:gd name="T41" fmla="*/ 40 h 44"/>
                            <a:gd name="T42" fmla="*/ 20 w 43"/>
                            <a:gd name="T43" fmla="*/ 42 h 44"/>
                            <a:gd name="T44" fmla="*/ 13 w 43"/>
                            <a:gd name="T45" fmla="*/ 40 h 44"/>
                            <a:gd name="T46" fmla="*/ 8 w 43"/>
                            <a:gd name="T47" fmla="*/ 37 h 44"/>
                            <a:gd name="T48" fmla="*/ 3 w 43"/>
                            <a:gd name="T49" fmla="*/ 30 h 44"/>
                            <a:gd name="T50" fmla="*/ 0 w 43"/>
                            <a:gd name="T51" fmla="*/ 22 h 44"/>
                            <a:gd name="T52" fmla="*/ 3 w 43"/>
                            <a:gd name="T53" fmla="*/ 15 h 44"/>
                            <a:gd name="T54" fmla="*/ 8 w 43"/>
                            <a:gd name="T55" fmla="*/ 7 h 44"/>
                            <a:gd name="T56" fmla="*/ 13 w 43"/>
                            <a:gd name="T57" fmla="*/ 5 h 44"/>
                            <a:gd name="T58" fmla="*/ 20 w 43"/>
                            <a:gd name="T59" fmla="*/ 2 h 44"/>
                            <a:gd name="T60" fmla="*/ 30 w 43"/>
                            <a:gd name="T61" fmla="*/ 5 h 44"/>
                            <a:gd name="T62" fmla="*/ 35 w 43"/>
                            <a:gd name="T63" fmla="*/ 7 h 44"/>
                            <a:gd name="T64" fmla="*/ 40 w 43"/>
                            <a:gd name="T65" fmla="*/ 15 h 44"/>
                            <a:gd name="T66" fmla="*/ 40 w 43"/>
                            <a:gd name="T67" fmla="*/ 2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3" h="44">
                              <a:moveTo>
                                <a:pt x="43" y="22"/>
                              </a:moveTo>
                              <a:lnTo>
                                <a:pt x="40" y="15"/>
                              </a:lnTo>
                              <a:lnTo>
                                <a:pt x="38" y="7"/>
                              </a:lnTo>
                              <a:lnTo>
                                <a:pt x="30" y="2"/>
                              </a:lnTo>
                              <a:lnTo>
                                <a:pt x="20" y="0"/>
                              </a:lnTo>
                              <a:lnTo>
                                <a:pt x="13" y="2"/>
                              </a:lnTo>
                              <a:lnTo>
                                <a:pt x="5" y="7"/>
                              </a:lnTo>
                              <a:lnTo>
                                <a:pt x="0" y="15"/>
                              </a:lnTo>
                              <a:lnTo>
                                <a:pt x="0" y="22"/>
                              </a:lnTo>
                              <a:lnTo>
                                <a:pt x="0" y="30"/>
                              </a:lnTo>
                              <a:lnTo>
                                <a:pt x="5" y="37"/>
                              </a:lnTo>
                              <a:lnTo>
                                <a:pt x="13" y="42"/>
                              </a:lnTo>
                              <a:lnTo>
                                <a:pt x="20" y="44"/>
                              </a:lnTo>
                              <a:lnTo>
                                <a:pt x="30" y="42"/>
                              </a:lnTo>
                              <a:lnTo>
                                <a:pt x="38" y="37"/>
                              </a:lnTo>
                              <a:lnTo>
                                <a:pt x="40" y="30"/>
                              </a:lnTo>
                              <a:lnTo>
                                <a:pt x="43" y="22"/>
                              </a:lnTo>
                              <a:close/>
                              <a:moveTo>
                                <a:pt x="40" y="22"/>
                              </a:moveTo>
                              <a:lnTo>
                                <a:pt x="40" y="30"/>
                              </a:lnTo>
                              <a:lnTo>
                                <a:pt x="35" y="37"/>
                              </a:lnTo>
                              <a:lnTo>
                                <a:pt x="30" y="40"/>
                              </a:lnTo>
                              <a:lnTo>
                                <a:pt x="20" y="42"/>
                              </a:lnTo>
                              <a:lnTo>
                                <a:pt x="13" y="40"/>
                              </a:lnTo>
                              <a:lnTo>
                                <a:pt x="8" y="37"/>
                              </a:lnTo>
                              <a:lnTo>
                                <a:pt x="3" y="30"/>
                              </a:lnTo>
                              <a:lnTo>
                                <a:pt x="0" y="22"/>
                              </a:lnTo>
                              <a:lnTo>
                                <a:pt x="3" y="15"/>
                              </a:lnTo>
                              <a:lnTo>
                                <a:pt x="8" y="7"/>
                              </a:lnTo>
                              <a:lnTo>
                                <a:pt x="13" y="5"/>
                              </a:lnTo>
                              <a:lnTo>
                                <a:pt x="20" y="2"/>
                              </a:lnTo>
                              <a:lnTo>
                                <a:pt x="30" y="5"/>
                              </a:lnTo>
                              <a:lnTo>
                                <a:pt x="35" y="7"/>
                              </a:lnTo>
                              <a:lnTo>
                                <a:pt x="40" y="15"/>
                              </a:lnTo>
                              <a:lnTo>
                                <a:pt x="40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D1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1" name="Freeform 2303"/>
                      <wps:cNvSpPr>
                        <a:spLocks noEditPoints="1"/>
                      </wps:cNvSpPr>
                      <wps:spPr bwMode="auto">
                        <a:xfrm>
                          <a:off x="378460" y="454660"/>
                          <a:ext cx="27305" cy="25400"/>
                        </a:xfrm>
                        <a:custGeom>
                          <a:avLst/>
                          <a:gdLst>
                            <a:gd name="T0" fmla="*/ 43 w 43"/>
                            <a:gd name="T1" fmla="*/ 20 h 40"/>
                            <a:gd name="T2" fmla="*/ 40 w 43"/>
                            <a:gd name="T3" fmla="*/ 13 h 40"/>
                            <a:gd name="T4" fmla="*/ 35 w 43"/>
                            <a:gd name="T5" fmla="*/ 5 h 40"/>
                            <a:gd name="T6" fmla="*/ 30 w 43"/>
                            <a:gd name="T7" fmla="*/ 0 h 40"/>
                            <a:gd name="T8" fmla="*/ 20 w 43"/>
                            <a:gd name="T9" fmla="*/ 0 h 40"/>
                            <a:gd name="T10" fmla="*/ 13 w 43"/>
                            <a:gd name="T11" fmla="*/ 0 h 40"/>
                            <a:gd name="T12" fmla="*/ 5 w 43"/>
                            <a:gd name="T13" fmla="*/ 5 h 40"/>
                            <a:gd name="T14" fmla="*/ 3 w 43"/>
                            <a:gd name="T15" fmla="*/ 13 h 40"/>
                            <a:gd name="T16" fmla="*/ 0 w 43"/>
                            <a:gd name="T17" fmla="*/ 20 h 40"/>
                            <a:gd name="T18" fmla="*/ 3 w 43"/>
                            <a:gd name="T19" fmla="*/ 28 h 40"/>
                            <a:gd name="T20" fmla="*/ 5 w 43"/>
                            <a:gd name="T21" fmla="*/ 35 h 40"/>
                            <a:gd name="T22" fmla="*/ 13 w 43"/>
                            <a:gd name="T23" fmla="*/ 40 h 40"/>
                            <a:gd name="T24" fmla="*/ 20 w 43"/>
                            <a:gd name="T25" fmla="*/ 40 h 40"/>
                            <a:gd name="T26" fmla="*/ 30 w 43"/>
                            <a:gd name="T27" fmla="*/ 40 h 40"/>
                            <a:gd name="T28" fmla="*/ 35 w 43"/>
                            <a:gd name="T29" fmla="*/ 35 h 40"/>
                            <a:gd name="T30" fmla="*/ 40 w 43"/>
                            <a:gd name="T31" fmla="*/ 28 h 40"/>
                            <a:gd name="T32" fmla="*/ 43 w 43"/>
                            <a:gd name="T33" fmla="*/ 20 h 40"/>
                            <a:gd name="T34" fmla="*/ 40 w 43"/>
                            <a:gd name="T35" fmla="*/ 20 h 40"/>
                            <a:gd name="T36" fmla="*/ 40 w 43"/>
                            <a:gd name="T37" fmla="*/ 28 h 40"/>
                            <a:gd name="T38" fmla="*/ 35 w 43"/>
                            <a:gd name="T39" fmla="*/ 33 h 40"/>
                            <a:gd name="T40" fmla="*/ 28 w 43"/>
                            <a:gd name="T41" fmla="*/ 38 h 40"/>
                            <a:gd name="T42" fmla="*/ 20 w 43"/>
                            <a:gd name="T43" fmla="*/ 40 h 40"/>
                            <a:gd name="T44" fmla="*/ 13 w 43"/>
                            <a:gd name="T45" fmla="*/ 38 h 40"/>
                            <a:gd name="T46" fmla="*/ 8 w 43"/>
                            <a:gd name="T47" fmla="*/ 33 h 40"/>
                            <a:gd name="T48" fmla="*/ 3 w 43"/>
                            <a:gd name="T49" fmla="*/ 28 h 40"/>
                            <a:gd name="T50" fmla="*/ 3 w 43"/>
                            <a:gd name="T51" fmla="*/ 20 h 40"/>
                            <a:gd name="T52" fmla="*/ 3 w 43"/>
                            <a:gd name="T53" fmla="*/ 13 h 40"/>
                            <a:gd name="T54" fmla="*/ 8 w 43"/>
                            <a:gd name="T55" fmla="*/ 5 h 40"/>
                            <a:gd name="T56" fmla="*/ 13 w 43"/>
                            <a:gd name="T57" fmla="*/ 3 h 40"/>
                            <a:gd name="T58" fmla="*/ 20 w 43"/>
                            <a:gd name="T59" fmla="*/ 0 h 40"/>
                            <a:gd name="T60" fmla="*/ 28 w 43"/>
                            <a:gd name="T61" fmla="*/ 3 h 40"/>
                            <a:gd name="T62" fmla="*/ 35 w 43"/>
                            <a:gd name="T63" fmla="*/ 5 h 40"/>
                            <a:gd name="T64" fmla="*/ 40 w 43"/>
                            <a:gd name="T65" fmla="*/ 13 h 40"/>
                            <a:gd name="T66" fmla="*/ 40 w 43"/>
                            <a:gd name="T67" fmla="*/ 2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3" h="40">
                              <a:moveTo>
                                <a:pt x="43" y="20"/>
                              </a:moveTo>
                              <a:lnTo>
                                <a:pt x="40" y="13"/>
                              </a:lnTo>
                              <a:lnTo>
                                <a:pt x="35" y="5"/>
                              </a:lnTo>
                              <a:lnTo>
                                <a:pt x="30" y="0"/>
                              </a:lnTo>
                              <a:lnTo>
                                <a:pt x="20" y="0"/>
                              </a:lnTo>
                              <a:lnTo>
                                <a:pt x="13" y="0"/>
                              </a:lnTo>
                              <a:lnTo>
                                <a:pt x="5" y="5"/>
                              </a:lnTo>
                              <a:lnTo>
                                <a:pt x="3" y="13"/>
                              </a:lnTo>
                              <a:lnTo>
                                <a:pt x="0" y="20"/>
                              </a:lnTo>
                              <a:lnTo>
                                <a:pt x="3" y="28"/>
                              </a:lnTo>
                              <a:lnTo>
                                <a:pt x="5" y="35"/>
                              </a:lnTo>
                              <a:lnTo>
                                <a:pt x="13" y="40"/>
                              </a:lnTo>
                              <a:lnTo>
                                <a:pt x="20" y="40"/>
                              </a:lnTo>
                              <a:lnTo>
                                <a:pt x="30" y="40"/>
                              </a:lnTo>
                              <a:lnTo>
                                <a:pt x="35" y="35"/>
                              </a:lnTo>
                              <a:lnTo>
                                <a:pt x="40" y="28"/>
                              </a:lnTo>
                              <a:lnTo>
                                <a:pt x="43" y="20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40" y="28"/>
                              </a:lnTo>
                              <a:lnTo>
                                <a:pt x="35" y="33"/>
                              </a:lnTo>
                              <a:lnTo>
                                <a:pt x="28" y="38"/>
                              </a:lnTo>
                              <a:lnTo>
                                <a:pt x="20" y="40"/>
                              </a:lnTo>
                              <a:lnTo>
                                <a:pt x="13" y="38"/>
                              </a:lnTo>
                              <a:lnTo>
                                <a:pt x="8" y="33"/>
                              </a:lnTo>
                              <a:lnTo>
                                <a:pt x="3" y="28"/>
                              </a:lnTo>
                              <a:lnTo>
                                <a:pt x="3" y="20"/>
                              </a:lnTo>
                              <a:lnTo>
                                <a:pt x="3" y="13"/>
                              </a:lnTo>
                              <a:lnTo>
                                <a:pt x="8" y="5"/>
                              </a:lnTo>
                              <a:lnTo>
                                <a:pt x="13" y="3"/>
                              </a:lnTo>
                              <a:lnTo>
                                <a:pt x="20" y="0"/>
                              </a:lnTo>
                              <a:lnTo>
                                <a:pt x="28" y="3"/>
                              </a:lnTo>
                              <a:lnTo>
                                <a:pt x="35" y="5"/>
                              </a:lnTo>
                              <a:lnTo>
                                <a:pt x="40" y="13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D2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2" name="Freeform 2304"/>
                      <wps:cNvSpPr>
                        <a:spLocks noEditPoints="1"/>
                      </wps:cNvSpPr>
                      <wps:spPr bwMode="auto">
                        <a:xfrm>
                          <a:off x="378460" y="454660"/>
                          <a:ext cx="25400" cy="25400"/>
                        </a:xfrm>
                        <a:custGeom>
                          <a:avLst/>
                          <a:gdLst>
                            <a:gd name="T0" fmla="*/ 40 w 40"/>
                            <a:gd name="T1" fmla="*/ 20 h 40"/>
                            <a:gd name="T2" fmla="*/ 40 w 40"/>
                            <a:gd name="T3" fmla="*/ 13 h 40"/>
                            <a:gd name="T4" fmla="*/ 35 w 40"/>
                            <a:gd name="T5" fmla="*/ 5 h 40"/>
                            <a:gd name="T6" fmla="*/ 30 w 40"/>
                            <a:gd name="T7" fmla="*/ 3 h 40"/>
                            <a:gd name="T8" fmla="*/ 20 w 40"/>
                            <a:gd name="T9" fmla="*/ 0 h 40"/>
                            <a:gd name="T10" fmla="*/ 13 w 40"/>
                            <a:gd name="T11" fmla="*/ 3 h 40"/>
                            <a:gd name="T12" fmla="*/ 8 w 40"/>
                            <a:gd name="T13" fmla="*/ 5 h 40"/>
                            <a:gd name="T14" fmla="*/ 3 w 40"/>
                            <a:gd name="T15" fmla="*/ 13 h 40"/>
                            <a:gd name="T16" fmla="*/ 0 w 40"/>
                            <a:gd name="T17" fmla="*/ 20 h 40"/>
                            <a:gd name="T18" fmla="*/ 3 w 40"/>
                            <a:gd name="T19" fmla="*/ 28 h 40"/>
                            <a:gd name="T20" fmla="*/ 8 w 40"/>
                            <a:gd name="T21" fmla="*/ 35 h 40"/>
                            <a:gd name="T22" fmla="*/ 13 w 40"/>
                            <a:gd name="T23" fmla="*/ 38 h 40"/>
                            <a:gd name="T24" fmla="*/ 20 w 40"/>
                            <a:gd name="T25" fmla="*/ 40 h 40"/>
                            <a:gd name="T26" fmla="*/ 30 w 40"/>
                            <a:gd name="T27" fmla="*/ 38 h 40"/>
                            <a:gd name="T28" fmla="*/ 35 w 40"/>
                            <a:gd name="T29" fmla="*/ 35 h 40"/>
                            <a:gd name="T30" fmla="*/ 40 w 40"/>
                            <a:gd name="T31" fmla="*/ 28 h 40"/>
                            <a:gd name="T32" fmla="*/ 40 w 40"/>
                            <a:gd name="T33" fmla="*/ 20 h 40"/>
                            <a:gd name="T34" fmla="*/ 40 w 40"/>
                            <a:gd name="T35" fmla="*/ 20 h 40"/>
                            <a:gd name="T36" fmla="*/ 38 w 40"/>
                            <a:gd name="T37" fmla="*/ 28 h 40"/>
                            <a:gd name="T38" fmla="*/ 35 w 40"/>
                            <a:gd name="T39" fmla="*/ 33 h 40"/>
                            <a:gd name="T40" fmla="*/ 28 w 40"/>
                            <a:gd name="T41" fmla="*/ 38 h 40"/>
                            <a:gd name="T42" fmla="*/ 20 w 40"/>
                            <a:gd name="T43" fmla="*/ 38 h 40"/>
                            <a:gd name="T44" fmla="*/ 13 w 40"/>
                            <a:gd name="T45" fmla="*/ 38 h 40"/>
                            <a:gd name="T46" fmla="*/ 8 w 40"/>
                            <a:gd name="T47" fmla="*/ 33 h 40"/>
                            <a:gd name="T48" fmla="*/ 5 w 40"/>
                            <a:gd name="T49" fmla="*/ 28 h 40"/>
                            <a:gd name="T50" fmla="*/ 3 w 40"/>
                            <a:gd name="T51" fmla="*/ 20 h 40"/>
                            <a:gd name="T52" fmla="*/ 5 w 40"/>
                            <a:gd name="T53" fmla="*/ 13 h 40"/>
                            <a:gd name="T54" fmla="*/ 8 w 40"/>
                            <a:gd name="T55" fmla="*/ 8 h 40"/>
                            <a:gd name="T56" fmla="*/ 13 w 40"/>
                            <a:gd name="T57" fmla="*/ 3 h 40"/>
                            <a:gd name="T58" fmla="*/ 20 w 40"/>
                            <a:gd name="T59" fmla="*/ 0 h 40"/>
                            <a:gd name="T60" fmla="*/ 28 w 40"/>
                            <a:gd name="T61" fmla="*/ 3 h 40"/>
                            <a:gd name="T62" fmla="*/ 35 w 40"/>
                            <a:gd name="T63" fmla="*/ 8 h 40"/>
                            <a:gd name="T64" fmla="*/ 38 w 40"/>
                            <a:gd name="T65" fmla="*/ 13 h 40"/>
                            <a:gd name="T66" fmla="*/ 40 w 40"/>
                            <a:gd name="T67" fmla="*/ 2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40" y="20"/>
                              </a:moveTo>
                              <a:lnTo>
                                <a:pt x="40" y="13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0" y="0"/>
                              </a:lnTo>
                              <a:lnTo>
                                <a:pt x="13" y="3"/>
                              </a:lnTo>
                              <a:lnTo>
                                <a:pt x="8" y="5"/>
                              </a:lnTo>
                              <a:lnTo>
                                <a:pt x="3" y="13"/>
                              </a:lnTo>
                              <a:lnTo>
                                <a:pt x="0" y="20"/>
                              </a:lnTo>
                              <a:lnTo>
                                <a:pt x="3" y="28"/>
                              </a:lnTo>
                              <a:lnTo>
                                <a:pt x="8" y="35"/>
                              </a:lnTo>
                              <a:lnTo>
                                <a:pt x="13" y="38"/>
                              </a:lnTo>
                              <a:lnTo>
                                <a:pt x="20" y="40"/>
                              </a:lnTo>
                              <a:lnTo>
                                <a:pt x="30" y="38"/>
                              </a:lnTo>
                              <a:lnTo>
                                <a:pt x="35" y="35"/>
                              </a:lnTo>
                              <a:lnTo>
                                <a:pt x="40" y="28"/>
                              </a:lnTo>
                              <a:lnTo>
                                <a:pt x="40" y="20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38" y="28"/>
                              </a:lnTo>
                              <a:lnTo>
                                <a:pt x="35" y="33"/>
                              </a:lnTo>
                              <a:lnTo>
                                <a:pt x="28" y="38"/>
                              </a:lnTo>
                              <a:lnTo>
                                <a:pt x="20" y="38"/>
                              </a:lnTo>
                              <a:lnTo>
                                <a:pt x="13" y="38"/>
                              </a:lnTo>
                              <a:lnTo>
                                <a:pt x="8" y="33"/>
                              </a:lnTo>
                              <a:lnTo>
                                <a:pt x="5" y="28"/>
                              </a:lnTo>
                              <a:lnTo>
                                <a:pt x="3" y="20"/>
                              </a:lnTo>
                              <a:lnTo>
                                <a:pt x="5" y="13"/>
                              </a:lnTo>
                              <a:lnTo>
                                <a:pt x="8" y="8"/>
                              </a:lnTo>
                              <a:lnTo>
                                <a:pt x="13" y="3"/>
                              </a:lnTo>
                              <a:lnTo>
                                <a:pt x="20" y="0"/>
                              </a:lnTo>
                              <a:lnTo>
                                <a:pt x="28" y="3"/>
                              </a:lnTo>
                              <a:lnTo>
                                <a:pt x="35" y="8"/>
                              </a:lnTo>
                              <a:lnTo>
                                <a:pt x="38" y="13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D3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3" name="Freeform 2305"/>
                      <wps:cNvSpPr>
                        <a:spLocks noEditPoints="1"/>
                      </wps:cNvSpPr>
                      <wps:spPr bwMode="auto">
                        <a:xfrm>
                          <a:off x="380365" y="454660"/>
                          <a:ext cx="23495" cy="25400"/>
                        </a:xfrm>
                        <a:custGeom>
                          <a:avLst/>
                          <a:gdLst>
                            <a:gd name="T0" fmla="*/ 37 w 37"/>
                            <a:gd name="T1" fmla="*/ 20 h 40"/>
                            <a:gd name="T2" fmla="*/ 37 w 37"/>
                            <a:gd name="T3" fmla="*/ 13 h 40"/>
                            <a:gd name="T4" fmla="*/ 32 w 37"/>
                            <a:gd name="T5" fmla="*/ 5 h 40"/>
                            <a:gd name="T6" fmla="*/ 25 w 37"/>
                            <a:gd name="T7" fmla="*/ 3 h 40"/>
                            <a:gd name="T8" fmla="*/ 17 w 37"/>
                            <a:gd name="T9" fmla="*/ 0 h 40"/>
                            <a:gd name="T10" fmla="*/ 10 w 37"/>
                            <a:gd name="T11" fmla="*/ 3 h 40"/>
                            <a:gd name="T12" fmla="*/ 5 w 37"/>
                            <a:gd name="T13" fmla="*/ 5 h 40"/>
                            <a:gd name="T14" fmla="*/ 0 w 37"/>
                            <a:gd name="T15" fmla="*/ 13 h 40"/>
                            <a:gd name="T16" fmla="*/ 0 w 37"/>
                            <a:gd name="T17" fmla="*/ 20 h 40"/>
                            <a:gd name="T18" fmla="*/ 0 w 37"/>
                            <a:gd name="T19" fmla="*/ 28 h 40"/>
                            <a:gd name="T20" fmla="*/ 5 w 37"/>
                            <a:gd name="T21" fmla="*/ 33 h 40"/>
                            <a:gd name="T22" fmla="*/ 10 w 37"/>
                            <a:gd name="T23" fmla="*/ 38 h 40"/>
                            <a:gd name="T24" fmla="*/ 17 w 37"/>
                            <a:gd name="T25" fmla="*/ 40 h 40"/>
                            <a:gd name="T26" fmla="*/ 25 w 37"/>
                            <a:gd name="T27" fmla="*/ 38 h 40"/>
                            <a:gd name="T28" fmla="*/ 32 w 37"/>
                            <a:gd name="T29" fmla="*/ 33 h 40"/>
                            <a:gd name="T30" fmla="*/ 37 w 37"/>
                            <a:gd name="T31" fmla="*/ 28 h 40"/>
                            <a:gd name="T32" fmla="*/ 37 w 37"/>
                            <a:gd name="T33" fmla="*/ 20 h 40"/>
                            <a:gd name="T34" fmla="*/ 37 w 37"/>
                            <a:gd name="T35" fmla="*/ 20 h 40"/>
                            <a:gd name="T36" fmla="*/ 35 w 37"/>
                            <a:gd name="T37" fmla="*/ 28 h 40"/>
                            <a:gd name="T38" fmla="*/ 30 w 37"/>
                            <a:gd name="T39" fmla="*/ 33 h 40"/>
                            <a:gd name="T40" fmla="*/ 25 w 37"/>
                            <a:gd name="T41" fmla="*/ 38 h 40"/>
                            <a:gd name="T42" fmla="*/ 17 w 37"/>
                            <a:gd name="T43" fmla="*/ 38 h 40"/>
                            <a:gd name="T44" fmla="*/ 12 w 37"/>
                            <a:gd name="T45" fmla="*/ 38 h 40"/>
                            <a:gd name="T46" fmla="*/ 5 w 37"/>
                            <a:gd name="T47" fmla="*/ 33 h 40"/>
                            <a:gd name="T48" fmla="*/ 2 w 37"/>
                            <a:gd name="T49" fmla="*/ 28 h 40"/>
                            <a:gd name="T50" fmla="*/ 0 w 37"/>
                            <a:gd name="T51" fmla="*/ 20 h 40"/>
                            <a:gd name="T52" fmla="*/ 2 w 37"/>
                            <a:gd name="T53" fmla="*/ 13 h 40"/>
                            <a:gd name="T54" fmla="*/ 5 w 37"/>
                            <a:gd name="T55" fmla="*/ 8 h 40"/>
                            <a:gd name="T56" fmla="*/ 12 w 37"/>
                            <a:gd name="T57" fmla="*/ 3 h 40"/>
                            <a:gd name="T58" fmla="*/ 17 w 37"/>
                            <a:gd name="T59" fmla="*/ 3 h 40"/>
                            <a:gd name="T60" fmla="*/ 25 w 37"/>
                            <a:gd name="T61" fmla="*/ 3 h 40"/>
                            <a:gd name="T62" fmla="*/ 30 w 37"/>
                            <a:gd name="T63" fmla="*/ 8 h 40"/>
                            <a:gd name="T64" fmla="*/ 35 w 37"/>
                            <a:gd name="T65" fmla="*/ 13 h 40"/>
                            <a:gd name="T66" fmla="*/ 37 w 37"/>
                            <a:gd name="T67" fmla="*/ 2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" h="40">
                              <a:moveTo>
                                <a:pt x="37" y="20"/>
                              </a:moveTo>
                              <a:lnTo>
                                <a:pt x="37" y="13"/>
                              </a:lnTo>
                              <a:lnTo>
                                <a:pt x="32" y="5"/>
                              </a:lnTo>
                              <a:lnTo>
                                <a:pt x="25" y="3"/>
                              </a:lnTo>
                              <a:lnTo>
                                <a:pt x="17" y="0"/>
                              </a:lnTo>
                              <a:lnTo>
                                <a:pt x="10" y="3"/>
                              </a:lnTo>
                              <a:lnTo>
                                <a:pt x="5" y="5"/>
                              </a:lnTo>
                              <a:lnTo>
                                <a:pt x="0" y="13"/>
                              </a:lnTo>
                              <a:lnTo>
                                <a:pt x="0" y="20"/>
                              </a:lnTo>
                              <a:lnTo>
                                <a:pt x="0" y="28"/>
                              </a:lnTo>
                              <a:lnTo>
                                <a:pt x="5" y="33"/>
                              </a:lnTo>
                              <a:lnTo>
                                <a:pt x="10" y="38"/>
                              </a:lnTo>
                              <a:lnTo>
                                <a:pt x="17" y="40"/>
                              </a:lnTo>
                              <a:lnTo>
                                <a:pt x="25" y="38"/>
                              </a:lnTo>
                              <a:lnTo>
                                <a:pt x="32" y="33"/>
                              </a:lnTo>
                              <a:lnTo>
                                <a:pt x="37" y="28"/>
                              </a:lnTo>
                              <a:lnTo>
                                <a:pt x="37" y="20"/>
                              </a:lnTo>
                              <a:close/>
                              <a:moveTo>
                                <a:pt x="37" y="20"/>
                              </a:moveTo>
                              <a:lnTo>
                                <a:pt x="35" y="28"/>
                              </a:lnTo>
                              <a:lnTo>
                                <a:pt x="30" y="33"/>
                              </a:lnTo>
                              <a:lnTo>
                                <a:pt x="25" y="38"/>
                              </a:lnTo>
                              <a:lnTo>
                                <a:pt x="17" y="38"/>
                              </a:lnTo>
                              <a:lnTo>
                                <a:pt x="12" y="38"/>
                              </a:lnTo>
                              <a:lnTo>
                                <a:pt x="5" y="33"/>
                              </a:lnTo>
                              <a:lnTo>
                                <a:pt x="2" y="28"/>
                              </a:lnTo>
                              <a:lnTo>
                                <a:pt x="0" y="20"/>
                              </a:lnTo>
                              <a:lnTo>
                                <a:pt x="2" y="13"/>
                              </a:lnTo>
                              <a:lnTo>
                                <a:pt x="5" y="8"/>
                              </a:lnTo>
                              <a:lnTo>
                                <a:pt x="12" y="3"/>
                              </a:lnTo>
                              <a:lnTo>
                                <a:pt x="17" y="3"/>
                              </a:lnTo>
                              <a:lnTo>
                                <a:pt x="25" y="3"/>
                              </a:lnTo>
                              <a:lnTo>
                                <a:pt x="30" y="8"/>
                              </a:lnTo>
                              <a:lnTo>
                                <a:pt x="35" y="13"/>
                              </a:lnTo>
                              <a:lnTo>
                                <a:pt x="37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D4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4" name="Freeform 2306"/>
                      <wps:cNvSpPr>
                        <a:spLocks noEditPoints="1"/>
                      </wps:cNvSpPr>
                      <wps:spPr bwMode="auto">
                        <a:xfrm>
                          <a:off x="380365" y="454660"/>
                          <a:ext cx="23495" cy="24130"/>
                        </a:xfrm>
                        <a:custGeom>
                          <a:avLst/>
                          <a:gdLst>
                            <a:gd name="T0" fmla="*/ 37 w 37"/>
                            <a:gd name="T1" fmla="*/ 20 h 38"/>
                            <a:gd name="T2" fmla="*/ 35 w 37"/>
                            <a:gd name="T3" fmla="*/ 13 h 38"/>
                            <a:gd name="T4" fmla="*/ 32 w 37"/>
                            <a:gd name="T5" fmla="*/ 8 h 38"/>
                            <a:gd name="T6" fmla="*/ 25 w 37"/>
                            <a:gd name="T7" fmla="*/ 3 h 38"/>
                            <a:gd name="T8" fmla="*/ 17 w 37"/>
                            <a:gd name="T9" fmla="*/ 0 h 38"/>
                            <a:gd name="T10" fmla="*/ 10 w 37"/>
                            <a:gd name="T11" fmla="*/ 3 h 38"/>
                            <a:gd name="T12" fmla="*/ 5 w 37"/>
                            <a:gd name="T13" fmla="*/ 8 h 38"/>
                            <a:gd name="T14" fmla="*/ 0 w 37"/>
                            <a:gd name="T15" fmla="*/ 13 h 38"/>
                            <a:gd name="T16" fmla="*/ 0 w 37"/>
                            <a:gd name="T17" fmla="*/ 20 h 38"/>
                            <a:gd name="T18" fmla="*/ 0 w 37"/>
                            <a:gd name="T19" fmla="*/ 28 h 38"/>
                            <a:gd name="T20" fmla="*/ 5 w 37"/>
                            <a:gd name="T21" fmla="*/ 33 h 38"/>
                            <a:gd name="T22" fmla="*/ 10 w 37"/>
                            <a:gd name="T23" fmla="*/ 38 h 38"/>
                            <a:gd name="T24" fmla="*/ 17 w 37"/>
                            <a:gd name="T25" fmla="*/ 38 h 38"/>
                            <a:gd name="T26" fmla="*/ 25 w 37"/>
                            <a:gd name="T27" fmla="*/ 38 h 38"/>
                            <a:gd name="T28" fmla="*/ 32 w 37"/>
                            <a:gd name="T29" fmla="*/ 33 h 38"/>
                            <a:gd name="T30" fmla="*/ 35 w 37"/>
                            <a:gd name="T31" fmla="*/ 28 h 38"/>
                            <a:gd name="T32" fmla="*/ 37 w 37"/>
                            <a:gd name="T33" fmla="*/ 20 h 38"/>
                            <a:gd name="T34" fmla="*/ 35 w 37"/>
                            <a:gd name="T35" fmla="*/ 20 h 38"/>
                            <a:gd name="T36" fmla="*/ 35 w 37"/>
                            <a:gd name="T37" fmla="*/ 28 h 38"/>
                            <a:gd name="T38" fmla="*/ 30 w 37"/>
                            <a:gd name="T39" fmla="*/ 33 h 38"/>
                            <a:gd name="T40" fmla="*/ 25 w 37"/>
                            <a:gd name="T41" fmla="*/ 35 h 38"/>
                            <a:gd name="T42" fmla="*/ 17 w 37"/>
                            <a:gd name="T43" fmla="*/ 38 h 38"/>
                            <a:gd name="T44" fmla="*/ 12 w 37"/>
                            <a:gd name="T45" fmla="*/ 35 h 38"/>
                            <a:gd name="T46" fmla="*/ 7 w 37"/>
                            <a:gd name="T47" fmla="*/ 33 h 38"/>
                            <a:gd name="T48" fmla="*/ 2 w 37"/>
                            <a:gd name="T49" fmla="*/ 28 h 38"/>
                            <a:gd name="T50" fmla="*/ 2 w 37"/>
                            <a:gd name="T51" fmla="*/ 20 h 38"/>
                            <a:gd name="T52" fmla="*/ 2 w 37"/>
                            <a:gd name="T53" fmla="*/ 13 h 38"/>
                            <a:gd name="T54" fmla="*/ 7 w 37"/>
                            <a:gd name="T55" fmla="*/ 8 h 38"/>
                            <a:gd name="T56" fmla="*/ 12 w 37"/>
                            <a:gd name="T57" fmla="*/ 5 h 38"/>
                            <a:gd name="T58" fmla="*/ 17 w 37"/>
                            <a:gd name="T59" fmla="*/ 3 h 38"/>
                            <a:gd name="T60" fmla="*/ 25 w 37"/>
                            <a:gd name="T61" fmla="*/ 5 h 38"/>
                            <a:gd name="T62" fmla="*/ 30 w 37"/>
                            <a:gd name="T63" fmla="*/ 8 h 38"/>
                            <a:gd name="T64" fmla="*/ 35 w 37"/>
                            <a:gd name="T65" fmla="*/ 13 h 38"/>
                            <a:gd name="T66" fmla="*/ 35 w 37"/>
                            <a:gd name="T67" fmla="*/ 20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" h="38">
                              <a:moveTo>
                                <a:pt x="37" y="20"/>
                              </a:moveTo>
                              <a:lnTo>
                                <a:pt x="35" y="13"/>
                              </a:lnTo>
                              <a:lnTo>
                                <a:pt x="32" y="8"/>
                              </a:lnTo>
                              <a:lnTo>
                                <a:pt x="25" y="3"/>
                              </a:lnTo>
                              <a:lnTo>
                                <a:pt x="17" y="0"/>
                              </a:lnTo>
                              <a:lnTo>
                                <a:pt x="10" y="3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20"/>
                              </a:lnTo>
                              <a:lnTo>
                                <a:pt x="0" y="28"/>
                              </a:lnTo>
                              <a:lnTo>
                                <a:pt x="5" y="33"/>
                              </a:lnTo>
                              <a:lnTo>
                                <a:pt x="10" y="38"/>
                              </a:lnTo>
                              <a:lnTo>
                                <a:pt x="17" y="38"/>
                              </a:lnTo>
                              <a:lnTo>
                                <a:pt x="25" y="38"/>
                              </a:lnTo>
                              <a:lnTo>
                                <a:pt x="32" y="33"/>
                              </a:lnTo>
                              <a:lnTo>
                                <a:pt x="35" y="28"/>
                              </a:lnTo>
                              <a:lnTo>
                                <a:pt x="37" y="20"/>
                              </a:lnTo>
                              <a:close/>
                              <a:moveTo>
                                <a:pt x="35" y="20"/>
                              </a:moveTo>
                              <a:lnTo>
                                <a:pt x="35" y="28"/>
                              </a:lnTo>
                              <a:lnTo>
                                <a:pt x="30" y="33"/>
                              </a:lnTo>
                              <a:lnTo>
                                <a:pt x="25" y="35"/>
                              </a:lnTo>
                              <a:lnTo>
                                <a:pt x="17" y="38"/>
                              </a:lnTo>
                              <a:lnTo>
                                <a:pt x="12" y="35"/>
                              </a:lnTo>
                              <a:lnTo>
                                <a:pt x="7" y="33"/>
                              </a:lnTo>
                              <a:lnTo>
                                <a:pt x="2" y="28"/>
                              </a:lnTo>
                              <a:lnTo>
                                <a:pt x="2" y="20"/>
                              </a:lnTo>
                              <a:lnTo>
                                <a:pt x="2" y="13"/>
                              </a:lnTo>
                              <a:lnTo>
                                <a:pt x="7" y="8"/>
                              </a:lnTo>
                              <a:lnTo>
                                <a:pt x="12" y="5"/>
                              </a:lnTo>
                              <a:lnTo>
                                <a:pt x="17" y="3"/>
                              </a:lnTo>
                              <a:lnTo>
                                <a:pt x="25" y="5"/>
                              </a:lnTo>
                              <a:lnTo>
                                <a:pt x="30" y="8"/>
                              </a:lnTo>
                              <a:lnTo>
                                <a:pt x="35" y="13"/>
                              </a:lnTo>
                              <a:lnTo>
                                <a:pt x="3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D5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5" name="Freeform 2307"/>
                      <wps:cNvSpPr>
                        <a:spLocks noEditPoints="1"/>
                      </wps:cNvSpPr>
                      <wps:spPr bwMode="auto">
                        <a:xfrm>
                          <a:off x="380365" y="456565"/>
                          <a:ext cx="23495" cy="22225"/>
                        </a:xfrm>
                        <a:custGeom>
                          <a:avLst/>
                          <a:gdLst>
                            <a:gd name="T0" fmla="*/ 37 w 37"/>
                            <a:gd name="T1" fmla="*/ 17 h 35"/>
                            <a:gd name="T2" fmla="*/ 35 w 37"/>
                            <a:gd name="T3" fmla="*/ 10 h 35"/>
                            <a:gd name="T4" fmla="*/ 30 w 37"/>
                            <a:gd name="T5" fmla="*/ 5 h 35"/>
                            <a:gd name="T6" fmla="*/ 25 w 37"/>
                            <a:gd name="T7" fmla="*/ 0 h 35"/>
                            <a:gd name="T8" fmla="*/ 17 w 37"/>
                            <a:gd name="T9" fmla="*/ 0 h 35"/>
                            <a:gd name="T10" fmla="*/ 12 w 37"/>
                            <a:gd name="T11" fmla="*/ 0 h 35"/>
                            <a:gd name="T12" fmla="*/ 5 w 37"/>
                            <a:gd name="T13" fmla="*/ 5 h 35"/>
                            <a:gd name="T14" fmla="*/ 2 w 37"/>
                            <a:gd name="T15" fmla="*/ 10 h 35"/>
                            <a:gd name="T16" fmla="*/ 0 w 37"/>
                            <a:gd name="T17" fmla="*/ 17 h 35"/>
                            <a:gd name="T18" fmla="*/ 2 w 37"/>
                            <a:gd name="T19" fmla="*/ 25 h 35"/>
                            <a:gd name="T20" fmla="*/ 5 w 37"/>
                            <a:gd name="T21" fmla="*/ 30 h 35"/>
                            <a:gd name="T22" fmla="*/ 12 w 37"/>
                            <a:gd name="T23" fmla="*/ 35 h 35"/>
                            <a:gd name="T24" fmla="*/ 17 w 37"/>
                            <a:gd name="T25" fmla="*/ 35 h 35"/>
                            <a:gd name="T26" fmla="*/ 25 w 37"/>
                            <a:gd name="T27" fmla="*/ 35 h 35"/>
                            <a:gd name="T28" fmla="*/ 30 w 37"/>
                            <a:gd name="T29" fmla="*/ 30 h 35"/>
                            <a:gd name="T30" fmla="*/ 35 w 37"/>
                            <a:gd name="T31" fmla="*/ 25 h 35"/>
                            <a:gd name="T32" fmla="*/ 37 w 37"/>
                            <a:gd name="T33" fmla="*/ 17 h 35"/>
                            <a:gd name="T34" fmla="*/ 35 w 37"/>
                            <a:gd name="T35" fmla="*/ 17 h 35"/>
                            <a:gd name="T36" fmla="*/ 32 w 37"/>
                            <a:gd name="T37" fmla="*/ 25 h 35"/>
                            <a:gd name="T38" fmla="*/ 30 w 37"/>
                            <a:gd name="T39" fmla="*/ 30 h 35"/>
                            <a:gd name="T40" fmla="*/ 25 w 37"/>
                            <a:gd name="T41" fmla="*/ 32 h 35"/>
                            <a:gd name="T42" fmla="*/ 17 w 37"/>
                            <a:gd name="T43" fmla="*/ 35 h 35"/>
                            <a:gd name="T44" fmla="*/ 12 w 37"/>
                            <a:gd name="T45" fmla="*/ 32 h 35"/>
                            <a:gd name="T46" fmla="*/ 7 w 37"/>
                            <a:gd name="T47" fmla="*/ 30 h 35"/>
                            <a:gd name="T48" fmla="*/ 2 w 37"/>
                            <a:gd name="T49" fmla="*/ 25 h 35"/>
                            <a:gd name="T50" fmla="*/ 2 w 37"/>
                            <a:gd name="T51" fmla="*/ 17 h 35"/>
                            <a:gd name="T52" fmla="*/ 2 w 37"/>
                            <a:gd name="T53" fmla="*/ 10 h 35"/>
                            <a:gd name="T54" fmla="*/ 7 w 37"/>
                            <a:gd name="T55" fmla="*/ 5 h 35"/>
                            <a:gd name="T56" fmla="*/ 12 w 37"/>
                            <a:gd name="T57" fmla="*/ 2 h 35"/>
                            <a:gd name="T58" fmla="*/ 17 w 37"/>
                            <a:gd name="T59" fmla="*/ 0 h 35"/>
                            <a:gd name="T60" fmla="*/ 25 w 37"/>
                            <a:gd name="T61" fmla="*/ 2 h 35"/>
                            <a:gd name="T62" fmla="*/ 30 w 37"/>
                            <a:gd name="T63" fmla="*/ 5 h 35"/>
                            <a:gd name="T64" fmla="*/ 32 w 37"/>
                            <a:gd name="T65" fmla="*/ 10 h 35"/>
                            <a:gd name="T66" fmla="*/ 35 w 37"/>
                            <a:gd name="T67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37" y="17"/>
                              </a:moveTo>
                              <a:lnTo>
                                <a:pt x="35" y="10"/>
                              </a:lnTo>
                              <a:lnTo>
                                <a:pt x="30" y="5"/>
                              </a:lnTo>
                              <a:lnTo>
                                <a:pt x="25" y="0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5" y="5"/>
                              </a:lnTo>
                              <a:lnTo>
                                <a:pt x="2" y="10"/>
                              </a:lnTo>
                              <a:lnTo>
                                <a:pt x="0" y="17"/>
                              </a:lnTo>
                              <a:lnTo>
                                <a:pt x="2" y="25"/>
                              </a:lnTo>
                              <a:lnTo>
                                <a:pt x="5" y="30"/>
                              </a:lnTo>
                              <a:lnTo>
                                <a:pt x="12" y="35"/>
                              </a:lnTo>
                              <a:lnTo>
                                <a:pt x="17" y="35"/>
                              </a:lnTo>
                              <a:lnTo>
                                <a:pt x="25" y="35"/>
                              </a:lnTo>
                              <a:lnTo>
                                <a:pt x="30" y="30"/>
                              </a:lnTo>
                              <a:lnTo>
                                <a:pt x="35" y="25"/>
                              </a:lnTo>
                              <a:lnTo>
                                <a:pt x="37" y="17"/>
                              </a:lnTo>
                              <a:close/>
                              <a:moveTo>
                                <a:pt x="35" y="17"/>
                              </a:moveTo>
                              <a:lnTo>
                                <a:pt x="32" y="25"/>
                              </a:lnTo>
                              <a:lnTo>
                                <a:pt x="30" y="30"/>
                              </a:lnTo>
                              <a:lnTo>
                                <a:pt x="25" y="32"/>
                              </a:lnTo>
                              <a:lnTo>
                                <a:pt x="17" y="35"/>
                              </a:lnTo>
                              <a:lnTo>
                                <a:pt x="12" y="32"/>
                              </a:lnTo>
                              <a:lnTo>
                                <a:pt x="7" y="30"/>
                              </a:lnTo>
                              <a:lnTo>
                                <a:pt x="2" y="25"/>
                              </a:lnTo>
                              <a:lnTo>
                                <a:pt x="2" y="17"/>
                              </a:lnTo>
                              <a:lnTo>
                                <a:pt x="2" y="10"/>
                              </a:lnTo>
                              <a:lnTo>
                                <a:pt x="7" y="5"/>
                              </a:lnTo>
                              <a:lnTo>
                                <a:pt x="12" y="2"/>
                              </a:lnTo>
                              <a:lnTo>
                                <a:pt x="17" y="0"/>
                              </a:lnTo>
                              <a:lnTo>
                                <a:pt x="25" y="2"/>
                              </a:lnTo>
                              <a:lnTo>
                                <a:pt x="30" y="5"/>
                              </a:lnTo>
                              <a:lnTo>
                                <a:pt x="32" y="10"/>
                              </a:lnTo>
                              <a:lnTo>
                                <a:pt x="35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D6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6" name="Freeform 2308"/>
                      <wps:cNvSpPr>
                        <a:spLocks noEditPoints="1"/>
                      </wps:cNvSpPr>
                      <wps:spPr bwMode="auto">
                        <a:xfrm>
                          <a:off x="381635" y="456565"/>
                          <a:ext cx="20955" cy="22225"/>
                        </a:xfrm>
                        <a:custGeom>
                          <a:avLst/>
                          <a:gdLst>
                            <a:gd name="T0" fmla="*/ 33 w 33"/>
                            <a:gd name="T1" fmla="*/ 17 h 35"/>
                            <a:gd name="T2" fmla="*/ 33 w 33"/>
                            <a:gd name="T3" fmla="*/ 10 h 35"/>
                            <a:gd name="T4" fmla="*/ 28 w 33"/>
                            <a:gd name="T5" fmla="*/ 5 h 35"/>
                            <a:gd name="T6" fmla="*/ 23 w 33"/>
                            <a:gd name="T7" fmla="*/ 2 h 35"/>
                            <a:gd name="T8" fmla="*/ 15 w 33"/>
                            <a:gd name="T9" fmla="*/ 0 h 35"/>
                            <a:gd name="T10" fmla="*/ 10 w 33"/>
                            <a:gd name="T11" fmla="*/ 2 h 35"/>
                            <a:gd name="T12" fmla="*/ 5 w 33"/>
                            <a:gd name="T13" fmla="*/ 5 h 35"/>
                            <a:gd name="T14" fmla="*/ 0 w 33"/>
                            <a:gd name="T15" fmla="*/ 10 h 35"/>
                            <a:gd name="T16" fmla="*/ 0 w 33"/>
                            <a:gd name="T17" fmla="*/ 17 h 35"/>
                            <a:gd name="T18" fmla="*/ 0 w 33"/>
                            <a:gd name="T19" fmla="*/ 25 h 35"/>
                            <a:gd name="T20" fmla="*/ 5 w 33"/>
                            <a:gd name="T21" fmla="*/ 30 h 35"/>
                            <a:gd name="T22" fmla="*/ 10 w 33"/>
                            <a:gd name="T23" fmla="*/ 32 h 35"/>
                            <a:gd name="T24" fmla="*/ 15 w 33"/>
                            <a:gd name="T25" fmla="*/ 35 h 35"/>
                            <a:gd name="T26" fmla="*/ 23 w 33"/>
                            <a:gd name="T27" fmla="*/ 32 h 35"/>
                            <a:gd name="T28" fmla="*/ 28 w 33"/>
                            <a:gd name="T29" fmla="*/ 30 h 35"/>
                            <a:gd name="T30" fmla="*/ 33 w 33"/>
                            <a:gd name="T31" fmla="*/ 25 h 35"/>
                            <a:gd name="T32" fmla="*/ 33 w 33"/>
                            <a:gd name="T33" fmla="*/ 17 h 35"/>
                            <a:gd name="T34" fmla="*/ 33 w 33"/>
                            <a:gd name="T35" fmla="*/ 17 h 35"/>
                            <a:gd name="T36" fmla="*/ 30 w 33"/>
                            <a:gd name="T37" fmla="*/ 22 h 35"/>
                            <a:gd name="T38" fmla="*/ 28 w 33"/>
                            <a:gd name="T39" fmla="*/ 27 h 35"/>
                            <a:gd name="T40" fmla="*/ 23 w 33"/>
                            <a:gd name="T41" fmla="*/ 32 h 35"/>
                            <a:gd name="T42" fmla="*/ 15 w 33"/>
                            <a:gd name="T43" fmla="*/ 32 h 35"/>
                            <a:gd name="T44" fmla="*/ 10 w 33"/>
                            <a:gd name="T45" fmla="*/ 32 h 35"/>
                            <a:gd name="T46" fmla="*/ 5 w 33"/>
                            <a:gd name="T47" fmla="*/ 27 h 35"/>
                            <a:gd name="T48" fmla="*/ 3 w 33"/>
                            <a:gd name="T49" fmla="*/ 22 h 35"/>
                            <a:gd name="T50" fmla="*/ 0 w 33"/>
                            <a:gd name="T51" fmla="*/ 17 h 35"/>
                            <a:gd name="T52" fmla="*/ 3 w 33"/>
                            <a:gd name="T53" fmla="*/ 12 h 35"/>
                            <a:gd name="T54" fmla="*/ 5 w 33"/>
                            <a:gd name="T55" fmla="*/ 7 h 35"/>
                            <a:gd name="T56" fmla="*/ 10 w 33"/>
                            <a:gd name="T57" fmla="*/ 2 h 35"/>
                            <a:gd name="T58" fmla="*/ 15 w 33"/>
                            <a:gd name="T59" fmla="*/ 2 h 35"/>
                            <a:gd name="T60" fmla="*/ 23 w 33"/>
                            <a:gd name="T61" fmla="*/ 2 h 35"/>
                            <a:gd name="T62" fmla="*/ 28 w 33"/>
                            <a:gd name="T63" fmla="*/ 7 h 35"/>
                            <a:gd name="T64" fmla="*/ 30 w 33"/>
                            <a:gd name="T65" fmla="*/ 12 h 35"/>
                            <a:gd name="T66" fmla="*/ 33 w 33"/>
                            <a:gd name="T67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" h="35">
                              <a:moveTo>
                                <a:pt x="33" y="17"/>
                              </a:moveTo>
                              <a:lnTo>
                                <a:pt x="33" y="10"/>
                              </a:lnTo>
                              <a:lnTo>
                                <a:pt x="28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10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7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10" y="32"/>
                              </a:lnTo>
                              <a:lnTo>
                                <a:pt x="15" y="35"/>
                              </a:lnTo>
                              <a:lnTo>
                                <a:pt x="23" y="32"/>
                              </a:lnTo>
                              <a:lnTo>
                                <a:pt x="28" y="30"/>
                              </a:lnTo>
                              <a:lnTo>
                                <a:pt x="33" y="25"/>
                              </a:lnTo>
                              <a:lnTo>
                                <a:pt x="33" y="17"/>
                              </a:lnTo>
                              <a:close/>
                              <a:moveTo>
                                <a:pt x="33" y="17"/>
                              </a:moveTo>
                              <a:lnTo>
                                <a:pt x="30" y="22"/>
                              </a:lnTo>
                              <a:lnTo>
                                <a:pt x="28" y="27"/>
                              </a:lnTo>
                              <a:lnTo>
                                <a:pt x="23" y="32"/>
                              </a:lnTo>
                              <a:lnTo>
                                <a:pt x="15" y="32"/>
                              </a:lnTo>
                              <a:lnTo>
                                <a:pt x="10" y="32"/>
                              </a:lnTo>
                              <a:lnTo>
                                <a:pt x="5" y="27"/>
                              </a:lnTo>
                              <a:lnTo>
                                <a:pt x="3" y="22"/>
                              </a:lnTo>
                              <a:lnTo>
                                <a:pt x="0" y="17"/>
                              </a:lnTo>
                              <a:lnTo>
                                <a:pt x="3" y="12"/>
                              </a:lnTo>
                              <a:lnTo>
                                <a:pt x="5" y="7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23" y="2"/>
                              </a:lnTo>
                              <a:lnTo>
                                <a:pt x="28" y="7"/>
                              </a:lnTo>
                              <a:lnTo>
                                <a:pt x="30" y="12"/>
                              </a:lnTo>
                              <a:lnTo>
                                <a:pt x="33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D8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7" name="Freeform 2309"/>
                      <wps:cNvSpPr>
                        <a:spLocks noEditPoints="1"/>
                      </wps:cNvSpPr>
                      <wps:spPr bwMode="auto">
                        <a:xfrm>
                          <a:off x="381635" y="456565"/>
                          <a:ext cx="20955" cy="22225"/>
                        </a:xfrm>
                        <a:custGeom>
                          <a:avLst/>
                          <a:gdLst>
                            <a:gd name="T0" fmla="*/ 33 w 33"/>
                            <a:gd name="T1" fmla="*/ 17 h 35"/>
                            <a:gd name="T2" fmla="*/ 30 w 33"/>
                            <a:gd name="T3" fmla="*/ 10 h 35"/>
                            <a:gd name="T4" fmla="*/ 28 w 33"/>
                            <a:gd name="T5" fmla="*/ 5 h 35"/>
                            <a:gd name="T6" fmla="*/ 23 w 33"/>
                            <a:gd name="T7" fmla="*/ 2 h 35"/>
                            <a:gd name="T8" fmla="*/ 15 w 33"/>
                            <a:gd name="T9" fmla="*/ 0 h 35"/>
                            <a:gd name="T10" fmla="*/ 10 w 33"/>
                            <a:gd name="T11" fmla="*/ 2 h 35"/>
                            <a:gd name="T12" fmla="*/ 5 w 33"/>
                            <a:gd name="T13" fmla="*/ 5 h 35"/>
                            <a:gd name="T14" fmla="*/ 0 w 33"/>
                            <a:gd name="T15" fmla="*/ 10 h 35"/>
                            <a:gd name="T16" fmla="*/ 0 w 33"/>
                            <a:gd name="T17" fmla="*/ 17 h 35"/>
                            <a:gd name="T18" fmla="*/ 0 w 33"/>
                            <a:gd name="T19" fmla="*/ 25 h 35"/>
                            <a:gd name="T20" fmla="*/ 5 w 33"/>
                            <a:gd name="T21" fmla="*/ 30 h 35"/>
                            <a:gd name="T22" fmla="*/ 10 w 33"/>
                            <a:gd name="T23" fmla="*/ 32 h 35"/>
                            <a:gd name="T24" fmla="*/ 15 w 33"/>
                            <a:gd name="T25" fmla="*/ 35 h 35"/>
                            <a:gd name="T26" fmla="*/ 23 w 33"/>
                            <a:gd name="T27" fmla="*/ 32 h 35"/>
                            <a:gd name="T28" fmla="*/ 28 w 33"/>
                            <a:gd name="T29" fmla="*/ 30 h 35"/>
                            <a:gd name="T30" fmla="*/ 30 w 33"/>
                            <a:gd name="T31" fmla="*/ 25 h 35"/>
                            <a:gd name="T32" fmla="*/ 33 w 33"/>
                            <a:gd name="T33" fmla="*/ 17 h 35"/>
                            <a:gd name="T34" fmla="*/ 30 w 33"/>
                            <a:gd name="T35" fmla="*/ 17 h 35"/>
                            <a:gd name="T36" fmla="*/ 30 w 33"/>
                            <a:gd name="T37" fmla="*/ 22 h 35"/>
                            <a:gd name="T38" fmla="*/ 28 w 33"/>
                            <a:gd name="T39" fmla="*/ 27 h 35"/>
                            <a:gd name="T40" fmla="*/ 23 w 33"/>
                            <a:gd name="T41" fmla="*/ 32 h 35"/>
                            <a:gd name="T42" fmla="*/ 15 w 33"/>
                            <a:gd name="T43" fmla="*/ 32 h 35"/>
                            <a:gd name="T44" fmla="*/ 10 w 33"/>
                            <a:gd name="T45" fmla="*/ 32 h 35"/>
                            <a:gd name="T46" fmla="*/ 5 w 33"/>
                            <a:gd name="T47" fmla="*/ 27 h 35"/>
                            <a:gd name="T48" fmla="*/ 3 w 33"/>
                            <a:gd name="T49" fmla="*/ 22 h 35"/>
                            <a:gd name="T50" fmla="*/ 0 w 33"/>
                            <a:gd name="T51" fmla="*/ 17 h 35"/>
                            <a:gd name="T52" fmla="*/ 3 w 33"/>
                            <a:gd name="T53" fmla="*/ 12 h 35"/>
                            <a:gd name="T54" fmla="*/ 5 w 33"/>
                            <a:gd name="T55" fmla="*/ 7 h 35"/>
                            <a:gd name="T56" fmla="*/ 10 w 33"/>
                            <a:gd name="T57" fmla="*/ 2 h 35"/>
                            <a:gd name="T58" fmla="*/ 15 w 33"/>
                            <a:gd name="T59" fmla="*/ 2 h 35"/>
                            <a:gd name="T60" fmla="*/ 23 w 33"/>
                            <a:gd name="T61" fmla="*/ 2 h 35"/>
                            <a:gd name="T62" fmla="*/ 28 w 33"/>
                            <a:gd name="T63" fmla="*/ 7 h 35"/>
                            <a:gd name="T64" fmla="*/ 30 w 33"/>
                            <a:gd name="T65" fmla="*/ 12 h 35"/>
                            <a:gd name="T66" fmla="*/ 30 w 33"/>
                            <a:gd name="T67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" h="35">
                              <a:moveTo>
                                <a:pt x="33" y="17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10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7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10" y="32"/>
                              </a:lnTo>
                              <a:lnTo>
                                <a:pt x="15" y="35"/>
                              </a:lnTo>
                              <a:lnTo>
                                <a:pt x="23" y="32"/>
                              </a:lnTo>
                              <a:lnTo>
                                <a:pt x="28" y="30"/>
                              </a:lnTo>
                              <a:lnTo>
                                <a:pt x="30" y="25"/>
                              </a:lnTo>
                              <a:lnTo>
                                <a:pt x="33" y="17"/>
                              </a:lnTo>
                              <a:close/>
                              <a:moveTo>
                                <a:pt x="30" y="17"/>
                              </a:moveTo>
                              <a:lnTo>
                                <a:pt x="30" y="22"/>
                              </a:lnTo>
                              <a:lnTo>
                                <a:pt x="28" y="27"/>
                              </a:lnTo>
                              <a:lnTo>
                                <a:pt x="23" y="32"/>
                              </a:lnTo>
                              <a:lnTo>
                                <a:pt x="15" y="32"/>
                              </a:lnTo>
                              <a:lnTo>
                                <a:pt x="10" y="32"/>
                              </a:lnTo>
                              <a:lnTo>
                                <a:pt x="5" y="27"/>
                              </a:lnTo>
                              <a:lnTo>
                                <a:pt x="3" y="22"/>
                              </a:lnTo>
                              <a:lnTo>
                                <a:pt x="0" y="17"/>
                              </a:lnTo>
                              <a:lnTo>
                                <a:pt x="3" y="12"/>
                              </a:lnTo>
                              <a:lnTo>
                                <a:pt x="5" y="7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23" y="2"/>
                              </a:lnTo>
                              <a:lnTo>
                                <a:pt x="28" y="7"/>
                              </a:lnTo>
                              <a:lnTo>
                                <a:pt x="30" y="12"/>
                              </a:lnTo>
                              <a:lnTo>
                                <a:pt x="3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3D9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8" name="Freeform 2310"/>
                      <wps:cNvSpPr>
                        <a:spLocks noEditPoints="1"/>
                      </wps:cNvSpPr>
                      <wps:spPr bwMode="auto">
                        <a:xfrm>
                          <a:off x="381635" y="457835"/>
                          <a:ext cx="20955" cy="19050"/>
                        </a:xfrm>
                        <a:custGeom>
                          <a:avLst/>
                          <a:gdLst>
                            <a:gd name="T0" fmla="*/ 33 w 33"/>
                            <a:gd name="T1" fmla="*/ 15 h 30"/>
                            <a:gd name="T2" fmla="*/ 30 w 33"/>
                            <a:gd name="T3" fmla="*/ 10 h 30"/>
                            <a:gd name="T4" fmla="*/ 28 w 33"/>
                            <a:gd name="T5" fmla="*/ 5 h 30"/>
                            <a:gd name="T6" fmla="*/ 23 w 33"/>
                            <a:gd name="T7" fmla="*/ 0 h 30"/>
                            <a:gd name="T8" fmla="*/ 15 w 33"/>
                            <a:gd name="T9" fmla="*/ 0 h 30"/>
                            <a:gd name="T10" fmla="*/ 10 w 33"/>
                            <a:gd name="T11" fmla="*/ 0 h 30"/>
                            <a:gd name="T12" fmla="*/ 5 w 33"/>
                            <a:gd name="T13" fmla="*/ 5 h 30"/>
                            <a:gd name="T14" fmla="*/ 3 w 33"/>
                            <a:gd name="T15" fmla="*/ 10 h 30"/>
                            <a:gd name="T16" fmla="*/ 0 w 33"/>
                            <a:gd name="T17" fmla="*/ 15 h 30"/>
                            <a:gd name="T18" fmla="*/ 3 w 33"/>
                            <a:gd name="T19" fmla="*/ 20 h 30"/>
                            <a:gd name="T20" fmla="*/ 5 w 33"/>
                            <a:gd name="T21" fmla="*/ 25 h 30"/>
                            <a:gd name="T22" fmla="*/ 10 w 33"/>
                            <a:gd name="T23" fmla="*/ 30 h 30"/>
                            <a:gd name="T24" fmla="*/ 15 w 33"/>
                            <a:gd name="T25" fmla="*/ 30 h 30"/>
                            <a:gd name="T26" fmla="*/ 23 w 33"/>
                            <a:gd name="T27" fmla="*/ 30 h 30"/>
                            <a:gd name="T28" fmla="*/ 28 w 33"/>
                            <a:gd name="T29" fmla="*/ 25 h 30"/>
                            <a:gd name="T30" fmla="*/ 30 w 33"/>
                            <a:gd name="T31" fmla="*/ 20 h 30"/>
                            <a:gd name="T32" fmla="*/ 33 w 33"/>
                            <a:gd name="T33" fmla="*/ 15 h 30"/>
                            <a:gd name="T34" fmla="*/ 30 w 33"/>
                            <a:gd name="T35" fmla="*/ 15 h 30"/>
                            <a:gd name="T36" fmla="*/ 30 w 33"/>
                            <a:gd name="T37" fmla="*/ 20 h 30"/>
                            <a:gd name="T38" fmla="*/ 25 w 33"/>
                            <a:gd name="T39" fmla="*/ 25 h 30"/>
                            <a:gd name="T40" fmla="*/ 23 w 33"/>
                            <a:gd name="T41" fmla="*/ 28 h 30"/>
                            <a:gd name="T42" fmla="*/ 15 w 33"/>
                            <a:gd name="T43" fmla="*/ 30 h 30"/>
                            <a:gd name="T44" fmla="*/ 10 w 33"/>
                            <a:gd name="T45" fmla="*/ 28 h 30"/>
                            <a:gd name="T46" fmla="*/ 5 w 33"/>
                            <a:gd name="T47" fmla="*/ 25 h 30"/>
                            <a:gd name="T48" fmla="*/ 3 w 33"/>
                            <a:gd name="T49" fmla="*/ 20 h 30"/>
                            <a:gd name="T50" fmla="*/ 3 w 33"/>
                            <a:gd name="T51" fmla="*/ 15 h 30"/>
                            <a:gd name="T52" fmla="*/ 3 w 33"/>
                            <a:gd name="T53" fmla="*/ 10 h 30"/>
                            <a:gd name="T54" fmla="*/ 5 w 33"/>
                            <a:gd name="T55" fmla="*/ 5 h 30"/>
                            <a:gd name="T56" fmla="*/ 10 w 33"/>
                            <a:gd name="T57" fmla="*/ 3 h 30"/>
                            <a:gd name="T58" fmla="*/ 15 w 33"/>
                            <a:gd name="T59" fmla="*/ 0 h 30"/>
                            <a:gd name="T60" fmla="*/ 23 w 33"/>
                            <a:gd name="T61" fmla="*/ 3 h 30"/>
                            <a:gd name="T62" fmla="*/ 25 w 33"/>
                            <a:gd name="T63" fmla="*/ 5 h 30"/>
                            <a:gd name="T64" fmla="*/ 30 w 33"/>
                            <a:gd name="T65" fmla="*/ 10 h 30"/>
                            <a:gd name="T66" fmla="*/ 30 w 33"/>
                            <a:gd name="T67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" h="30">
                              <a:moveTo>
                                <a:pt x="33" y="15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3" y="10"/>
                              </a:lnTo>
                              <a:lnTo>
                                <a:pt x="0" y="15"/>
                              </a:lnTo>
                              <a:lnTo>
                                <a:pt x="3" y="20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5" y="30"/>
                              </a:lnTo>
                              <a:lnTo>
                                <a:pt x="23" y="30"/>
                              </a:lnTo>
                              <a:lnTo>
                                <a:pt x="28" y="25"/>
                              </a:lnTo>
                              <a:lnTo>
                                <a:pt x="30" y="20"/>
                              </a:lnTo>
                              <a:lnTo>
                                <a:pt x="33" y="15"/>
                              </a:lnTo>
                              <a:close/>
                              <a:moveTo>
                                <a:pt x="30" y="15"/>
                              </a:moveTo>
                              <a:lnTo>
                                <a:pt x="30" y="20"/>
                              </a:lnTo>
                              <a:lnTo>
                                <a:pt x="25" y="25"/>
                              </a:lnTo>
                              <a:lnTo>
                                <a:pt x="23" y="28"/>
                              </a:lnTo>
                              <a:lnTo>
                                <a:pt x="15" y="30"/>
                              </a:lnTo>
                              <a:lnTo>
                                <a:pt x="10" y="28"/>
                              </a:lnTo>
                              <a:lnTo>
                                <a:pt x="5" y="25"/>
                              </a:lnTo>
                              <a:lnTo>
                                <a:pt x="3" y="20"/>
                              </a:lnTo>
                              <a:lnTo>
                                <a:pt x="3" y="15"/>
                              </a:lnTo>
                              <a:lnTo>
                                <a:pt x="3" y="10"/>
                              </a:lnTo>
                              <a:lnTo>
                                <a:pt x="5" y="5"/>
                              </a:lnTo>
                              <a:lnTo>
                                <a:pt x="10" y="3"/>
                              </a:lnTo>
                              <a:lnTo>
                                <a:pt x="15" y="0"/>
                              </a:lnTo>
                              <a:lnTo>
                                <a:pt x="23" y="3"/>
                              </a:lnTo>
                              <a:lnTo>
                                <a:pt x="25" y="5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DA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9" name="Freeform 2311"/>
                      <wps:cNvSpPr>
                        <a:spLocks noEditPoints="1"/>
                      </wps:cNvSpPr>
                      <wps:spPr bwMode="auto">
                        <a:xfrm>
                          <a:off x="381635" y="457835"/>
                          <a:ext cx="19050" cy="19050"/>
                        </a:xfrm>
                        <a:custGeom>
                          <a:avLst/>
                          <a:gdLst>
                            <a:gd name="T0" fmla="*/ 30 w 30"/>
                            <a:gd name="T1" fmla="*/ 15 h 30"/>
                            <a:gd name="T2" fmla="*/ 30 w 30"/>
                            <a:gd name="T3" fmla="*/ 10 h 30"/>
                            <a:gd name="T4" fmla="*/ 28 w 30"/>
                            <a:gd name="T5" fmla="*/ 5 h 30"/>
                            <a:gd name="T6" fmla="*/ 23 w 30"/>
                            <a:gd name="T7" fmla="*/ 0 h 30"/>
                            <a:gd name="T8" fmla="*/ 15 w 30"/>
                            <a:gd name="T9" fmla="*/ 0 h 30"/>
                            <a:gd name="T10" fmla="*/ 10 w 30"/>
                            <a:gd name="T11" fmla="*/ 0 h 30"/>
                            <a:gd name="T12" fmla="*/ 5 w 30"/>
                            <a:gd name="T13" fmla="*/ 5 h 30"/>
                            <a:gd name="T14" fmla="*/ 3 w 30"/>
                            <a:gd name="T15" fmla="*/ 10 h 30"/>
                            <a:gd name="T16" fmla="*/ 0 w 30"/>
                            <a:gd name="T17" fmla="*/ 15 h 30"/>
                            <a:gd name="T18" fmla="*/ 3 w 30"/>
                            <a:gd name="T19" fmla="*/ 20 h 30"/>
                            <a:gd name="T20" fmla="*/ 5 w 30"/>
                            <a:gd name="T21" fmla="*/ 25 h 30"/>
                            <a:gd name="T22" fmla="*/ 10 w 30"/>
                            <a:gd name="T23" fmla="*/ 30 h 30"/>
                            <a:gd name="T24" fmla="*/ 15 w 30"/>
                            <a:gd name="T25" fmla="*/ 30 h 30"/>
                            <a:gd name="T26" fmla="*/ 23 w 30"/>
                            <a:gd name="T27" fmla="*/ 30 h 30"/>
                            <a:gd name="T28" fmla="*/ 28 w 30"/>
                            <a:gd name="T29" fmla="*/ 25 h 30"/>
                            <a:gd name="T30" fmla="*/ 30 w 30"/>
                            <a:gd name="T31" fmla="*/ 20 h 30"/>
                            <a:gd name="T32" fmla="*/ 30 w 30"/>
                            <a:gd name="T33" fmla="*/ 15 h 30"/>
                            <a:gd name="T34" fmla="*/ 30 w 30"/>
                            <a:gd name="T35" fmla="*/ 15 h 30"/>
                            <a:gd name="T36" fmla="*/ 28 w 30"/>
                            <a:gd name="T37" fmla="*/ 20 h 30"/>
                            <a:gd name="T38" fmla="*/ 25 w 30"/>
                            <a:gd name="T39" fmla="*/ 25 h 30"/>
                            <a:gd name="T40" fmla="*/ 20 w 30"/>
                            <a:gd name="T41" fmla="*/ 28 h 30"/>
                            <a:gd name="T42" fmla="*/ 15 w 30"/>
                            <a:gd name="T43" fmla="*/ 28 h 30"/>
                            <a:gd name="T44" fmla="*/ 10 w 30"/>
                            <a:gd name="T45" fmla="*/ 28 h 30"/>
                            <a:gd name="T46" fmla="*/ 8 w 30"/>
                            <a:gd name="T47" fmla="*/ 25 h 30"/>
                            <a:gd name="T48" fmla="*/ 3 w 30"/>
                            <a:gd name="T49" fmla="*/ 20 h 30"/>
                            <a:gd name="T50" fmla="*/ 3 w 30"/>
                            <a:gd name="T51" fmla="*/ 15 h 30"/>
                            <a:gd name="T52" fmla="*/ 3 w 30"/>
                            <a:gd name="T53" fmla="*/ 10 h 30"/>
                            <a:gd name="T54" fmla="*/ 8 w 30"/>
                            <a:gd name="T55" fmla="*/ 5 h 30"/>
                            <a:gd name="T56" fmla="*/ 10 w 30"/>
                            <a:gd name="T57" fmla="*/ 3 h 30"/>
                            <a:gd name="T58" fmla="*/ 15 w 30"/>
                            <a:gd name="T59" fmla="*/ 3 h 30"/>
                            <a:gd name="T60" fmla="*/ 20 w 30"/>
                            <a:gd name="T61" fmla="*/ 3 h 30"/>
                            <a:gd name="T62" fmla="*/ 25 w 30"/>
                            <a:gd name="T63" fmla="*/ 5 h 30"/>
                            <a:gd name="T64" fmla="*/ 28 w 30"/>
                            <a:gd name="T65" fmla="*/ 10 h 30"/>
                            <a:gd name="T66" fmla="*/ 30 w 30"/>
                            <a:gd name="T67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30" y="15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3" y="10"/>
                              </a:lnTo>
                              <a:lnTo>
                                <a:pt x="0" y="15"/>
                              </a:lnTo>
                              <a:lnTo>
                                <a:pt x="3" y="20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5" y="30"/>
                              </a:lnTo>
                              <a:lnTo>
                                <a:pt x="23" y="30"/>
                              </a:lnTo>
                              <a:lnTo>
                                <a:pt x="28" y="25"/>
                              </a:lnTo>
                              <a:lnTo>
                                <a:pt x="30" y="20"/>
                              </a:lnTo>
                              <a:lnTo>
                                <a:pt x="30" y="15"/>
                              </a:lnTo>
                              <a:close/>
                              <a:moveTo>
                                <a:pt x="30" y="15"/>
                              </a:moveTo>
                              <a:lnTo>
                                <a:pt x="28" y="20"/>
                              </a:lnTo>
                              <a:lnTo>
                                <a:pt x="25" y="25"/>
                              </a:lnTo>
                              <a:lnTo>
                                <a:pt x="20" y="28"/>
                              </a:lnTo>
                              <a:lnTo>
                                <a:pt x="15" y="28"/>
                              </a:lnTo>
                              <a:lnTo>
                                <a:pt x="10" y="28"/>
                              </a:lnTo>
                              <a:lnTo>
                                <a:pt x="8" y="25"/>
                              </a:lnTo>
                              <a:lnTo>
                                <a:pt x="3" y="20"/>
                              </a:lnTo>
                              <a:lnTo>
                                <a:pt x="3" y="15"/>
                              </a:lnTo>
                              <a:lnTo>
                                <a:pt x="3" y="10"/>
                              </a:lnTo>
                              <a:lnTo>
                                <a:pt x="8" y="5"/>
                              </a:lnTo>
                              <a:lnTo>
                                <a:pt x="10" y="3"/>
                              </a:lnTo>
                              <a:lnTo>
                                <a:pt x="15" y="3"/>
                              </a:lnTo>
                              <a:lnTo>
                                <a:pt x="20" y="3"/>
                              </a:lnTo>
                              <a:lnTo>
                                <a:pt x="25" y="5"/>
                              </a:lnTo>
                              <a:lnTo>
                                <a:pt x="28" y="10"/>
                              </a:lnTo>
                              <a:lnTo>
                                <a:pt x="3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DB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0" name="Freeform 2312"/>
                      <wps:cNvSpPr>
                        <a:spLocks noEditPoints="1"/>
                      </wps:cNvSpPr>
                      <wps:spPr bwMode="auto">
                        <a:xfrm>
                          <a:off x="383540" y="457835"/>
                          <a:ext cx="17145" cy="19050"/>
                        </a:xfrm>
                        <a:custGeom>
                          <a:avLst/>
                          <a:gdLst>
                            <a:gd name="T0" fmla="*/ 27 w 27"/>
                            <a:gd name="T1" fmla="*/ 15 h 30"/>
                            <a:gd name="T2" fmla="*/ 27 w 27"/>
                            <a:gd name="T3" fmla="*/ 10 h 30"/>
                            <a:gd name="T4" fmla="*/ 22 w 27"/>
                            <a:gd name="T5" fmla="*/ 5 h 30"/>
                            <a:gd name="T6" fmla="*/ 20 w 27"/>
                            <a:gd name="T7" fmla="*/ 3 h 30"/>
                            <a:gd name="T8" fmla="*/ 12 w 27"/>
                            <a:gd name="T9" fmla="*/ 0 h 30"/>
                            <a:gd name="T10" fmla="*/ 7 w 27"/>
                            <a:gd name="T11" fmla="*/ 3 h 30"/>
                            <a:gd name="T12" fmla="*/ 2 w 27"/>
                            <a:gd name="T13" fmla="*/ 5 h 30"/>
                            <a:gd name="T14" fmla="*/ 0 w 27"/>
                            <a:gd name="T15" fmla="*/ 10 h 30"/>
                            <a:gd name="T16" fmla="*/ 0 w 27"/>
                            <a:gd name="T17" fmla="*/ 15 h 30"/>
                            <a:gd name="T18" fmla="*/ 0 w 27"/>
                            <a:gd name="T19" fmla="*/ 20 h 30"/>
                            <a:gd name="T20" fmla="*/ 2 w 27"/>
                            <a:gd name="T21" fmla="*/ 25 h 30"/>
                            <a:gd name="T22" fmla="*/ 7 w 27"/>
                            <a:gd name="T23" fmla="*/ 28 h 30"/>
                            <a:gd name="T24" fmla="*/ 12 w 27"/>
                            <a:gd name="T25" fmla="*/ 30 h 30"/>
                            <a:gd name="T26" fmla="*/ 20 w 27"/>
                            <a:gd name="T27" fmla="*/ 28 h 30"/>
                            <a:gd name="T28" fmla="*/ 22 w 27"/>
                            <a:gd name="T29" fmla="*/ 25 h 30"/>
                            <a:gd name="T30" fmla="*/ 27 w 27"/>
                            <a:gd name="T31" fmla="*/ 20 h 30"/>
                            <a:gd name="T32" fmla="*/ 27 w 27"/>
                            <a:gd name="T33" fmla="*/ 15 h 30"/>
                            <a:gd name="T34" fmla="*/ 25 w 27"/>
                            <a:gd name="T35" fmla="*/ 15 h 30"/>
                            <a:gd name="T36" fmla="*/ 25 w 27"/>
                            <a:gd name="T37" fmla="*/ 20 h 30"/>
                            <a:gd name="T38" fmla="*/ 22 w 27"/>
                            <a:gd name="T39" fmla="*/ 25 h 30"/>
                            <a:gd name="T40" fmla="*/ 17 w 27"/>
                            <a:gd name="T41" fmla="*/ 28 h 30"/>
                            <a:gd name="T42" fmla="*/ 12 w 27"/>
                            <a:gd name="T43" fmla="*/ 28 h 30"/>
                            <a:gd name="T44" fmla="*/ 7 w 27"/>
                            <a:gd name="T45" fmla="*/ 28 h 30"/>
                            <a:gd name="T46" fmla="*/ 5 w 27"/>
                            <a:gd name="T47" fmla="*/ 25 h 30"/>
                            <a:gd name="T48" fmla="*/ 2 w 27"/>
                            <a:gd name="T49" fmla="*/ 20 h 30"/>
                            <a:gd name="T50" fmla="*/ 0 w 27"/>
                            <a:gd name="T51" fmla="*/ 15 h 30"/>
                            <a:gd name="T52" fmla="*/ 2 w 27"/>
                            <a:gd name="T53" fmla="*/ 10 h 30"/>
                            <a:gd name="T54" fmla="*/ 5 w 27"/>
                            <a:gd name="T55" fmla="*/ 5 h 30"/>
                            <a:gd name="T56" fmla="*/ 7 w 27"/>
                            <a:gd name="T57" fmla="*/ 3 h 30"/>
                            <a:gd name="T58" fmla="*/ 12 w 27"/>
                            <a:gd name="T59" fmla="*/ 3 h 30"/>
                            <a:gd name="T60" fmla="*/ 17 w 27"/>
                            <a:gd name="T61" fmla="*/ 3 h 30"/>
                            <a:gd name="T62" fmla="*/ 22 w 27"/>
                            <a:gd name="T63" fmla="*/ 5 h 30"/>
                            <a:gd name="T64" fmla="*/ 25 w 27"/>
                            <a:gd name="T65" fmla="*/ 10 h 30"/>
                            <a:gd name="T66" fmla="*/ 25 w 27"/>
                            <a:gd name="T67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7" h="30">
                              <a:moveTo>
                                <a:pt x="27" y="15"/>
                              </a:moveTo>
                              <a:lnTo>
                                <a:pt x="27" y="10"/>
                              </a:lnTo>
                              <a:lnTo>
                                <a:pt x="22" y="5"/>
                              </a:lnTo>
                              <a:lnTo>
                                <a:pt x="20" y="3"/>
                              </a:lnTo>
                              <a:lnTo>
                                <a:pt x="12" y="0"/>
                              </a:lnTo>
                              <a:lnTo>
                                <a:pt x="7" y="3"/>
                              </a:lnTo>
                              <a:lnTo>
                                <a:pt x="2" y="5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2" y="25"/>
                              </a:lnTo>
                              <a:lnTo>
                                <a:pt x="7" y="28"/>
                              </a:lnTo>
                              <a:lnTo>
                                <a:pt x="12" y="30"/>
                              </a:lnTo>
                              <a:lnTo>
                                <a:pt x="20" y="28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7" y="15"/>
                              </a:lnTo>
                              <a:close/>
                              <a:moveTo>
                                <a:pt x="25" y="15"/>
                              </a:moveTo>
                              <a:lnTo>
                                <a:pt x="25" y="20"/>
                              </a:lnTo>
                              <a:lnTo>
                                <a:pt x="22" y="25"/>
                              </a:lnTo>
                              <a:lnTo>
                                <a:pt x="17" y="28"/>
                              </a:lnTo>
                              <a:lnTo>
                                <a:pt x="12" y="28"/>
                              </a:lnTo>
                              <a:lnTo>
                                <a:pt x="7" y="28"/>
                              </a:lnTo>
                              <a:lnTo>
                                <a:pt x="5" y="25"/>
                              </a:lnTo>
                              <a:lnTo>
                                <a:pt x="2" y="20"/>
                              </a:lnTo>
                              <a:lnTo>
                                <a:pt x="0" y="15"/>
                              </a:lnTo>
                              <a:lnTo>
                                <a:pt x="2" y="10"/>
                              </a:lnTo>
                              <a:lnTo>
                                <a:pt x="5" y="5"/>
                              </a:lnTo>
                              <a:lnTo>
                                <a:pt x="7" y="3"/>
                              </a:lnTo>
                              <a:lnTo>
                                <a:pt x="12" y="3"/>
                              </a:lnTo>
                              <a:lnTo>
                                <a:pt x="17" y="3"/>
                              </a:lnTo>
                              <a:lnTo>
                                <a:pt x="22" y="5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BDD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1" name="Freeform 2313"/>
                      <wps:cNvSpPr>
                        <a:spLocks noEditPoints="1"/>
                      </wps:cNvSpPr>
                      <wps:spPr bwMode="auto">
                        <a:xfrm>
                          <a:off x="383540" y="459740"/>
                          <a:ext cx="17145" cy="15875"/>
                        </a:xfrm>
                        <a:custGeom>
                          <a:avLst/>
                          <a:gdLst>
                            <a:gd name="T0" fmla="*/ 27 w 27"/>
                            <a:gd name="T1" fmla="*/ 12 h 25"/>
                            <a:gd name="T2" fmla="*/ 25 w 27"/>
                            <a:gd name="T3" fmla="*/ 7 h 25"/>
                            <a:gd name="T4" fmla="*/ 22 w 27"/>
                            <a:gd name="T5" fmla="*/ 2 h 25"/>
                            <a:gd name="T6" fmla="*/ 17 w 27"/>
                            <a:gd name="T7" fmla="*/ 0 h 25"/>
                            <a:gd name="T8" fmla="*/ 12 w 27"/>
                            <a:gd name="T9" fmla="*/ 0 h 25"/>
                            <a:gd name="T10" fmla="*/ 7 w 27"/>
                            <a:gd name="T11" fmla="*/ 0 h 25"/>
                            <a:gd name="T12" fmla="*/ 5 w 27"/>
                            <a:gd name="T13" fmla="*/ 2 h 25"/>
                            <a:gd name="T14" fmla="*/ 0 w 27"/>
                            <a:gd name="T15" fmla="*/ 7 h 25"/>
                            <a:gd name="T16" fmla="*/ 0 w 27"/>
                            <a:gd name="T17" fmla="*/ 12 h 25"/>
                            <a:gd name="T18" fmla="*/ 0 w 27"/>
                            <a:gd name="T19" fmla="*/ 17 h 25"/>
                            <a:gd name="T20" fmla="*/ 5 w 27"/>
                            <a:gd name="T21" fmla="*/ 22 h 25"/>
                            <a:gd name="T22" fmla="*/ 7 w 27"/>
                            <a:gd name="T23" fmla="*/ 25 h 25"/>
                            <a:gd name="T24" fmla="*/ 12 w 27"/>
                            <a:gd name="T25" fmla="*/ 25 h 25"/>
                            <a:gd name="T26" fmla="*/ 17 w 27"/>
                            <a:gd name="T27" fmla="*/ 25 h 25"/>
                            <a:gd name="T28" fmla="*/ 22 w 27"/>
                            <a:gd name="T29" fmla="*/ 22 h 25"/>
                            <a:gd name="T30" fmla="*/ 25 w 27"/>
                            <a:gd name="T31" fmla="*/ 17 h 25"/>
                            <a:gd name="T32" fmla="*/ 27 w 27"/>
                            <a:gd name="T33" fmla="*/ 12 h 25"/>
                            <a:gd name="T34" fmla="*/ 25 w 27"/>
                            <a:gd name="T35" fmla="*/ 12 h 25"/>
                            <a:gd name="T36" fmla="*/ 25 w 27"/>
                            <a:gd name="T37" fmla="*/ 17 h 25"/>
                            <a:gd name="T38" fmla="*/ 22 w 27"/>
                            <a:gd name="T39" fmla="*/ 20 h 25"/>
                            <a:gd name="T40" fmla="*/ 17 w 27"/>
                            <a:gd name="T41" fmla="*/ 22 h 25"/>
                            <a:gd name="T42" fmla="*/ 12 w 27"/>
                            <a:gd name="T43" fmla="*/ 25 h 25"/>
                            <a:gd name="T44" fmla="*/ 10 w 27"/>
                            <a:gd name="T45" fmla="*/ 22 h 25"/>
                            <a:gd name="T46" fmla="*/ 5 w 27"/>
                            <a:gd name="T47" fmla="*/ 20 h 25"/>
                            <a:gd name="T48" fmla="*/ 2 w 27"/>
                            <a:gd name="T49" fmla="*/ 17 h 25"/>
                            <a:gd name="T50" fmla="*/ 2 w 27"/>
                            <a:gd name="T51" fmla="*/ 12 h 25"/>
                            <a:gd name="T52" fmla="*/ 2 w 27"/>
                            <a:gd name="T53" fmla="*/ 7 h 25"/>
                            <a:gd name="T54" fmla="*/ 5 w 27"/>
                            <a:gd name="T55" fmla="*/ 5 h 25"/>
                            <a:gd name="T56" fmla="*/ 10 w 27"/>
                            <a:gd name="T57" fmla="*/ 2 h 25"/>
                            <a:gd name="T58" fmla="*/ 12 w 27"/>
                            <a:gd name="T59" fmla="*/ 0 h 25"/>
                            <a:gd name="T60" fmla="*/ 17 w 27"/>
                            <a:gd name="T61" fmla="*/ 2 h 25"/>
                            <a:gd name="T62" fmla="*/ 22 w 27"/>
                            <a:gd name="T63" fmla="*/ 5 h 25"/>
                            <a:gd name="T64" fmla="*/ 25 w 27"/>
                            <a:gd name="T65" fmla="*/ 7 h 25"/>
                            <a:gd name="T66" fmla="*/ 25 w 27"/>
                            <a:gd name="T67" fmla="*/ 12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7" h="25">
                              <a:moveTo>
                                <a:pt x="27" y="12"/>
                              </a:moveTo>
                              <a:lnTo>
                                <a:pt x="25" y="7"/>
                              </a:lnTo>
                              <a:lnTo>
                                <a:pt x="22" y="2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2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5" y="22"/>
                              </a:lnTo>
                              <a:lnTo>
                                <a:pt x="7" y="25"/>
                              </a:lnTo>
                              <a:lnTo>
                                <a:pt x="12" y="25"/>
                              </a:lnTo>
                              <a:lnTo>
                                <a:pt x="17" y="25"/>
                              </a:lnTo>
                              <a:lnTo>
                                <a:pt x="22" y="22"/>
                              </a:lnTo>
                              <a:lnTo>
                                <a:pt x="25" y="17"/>
                              </a:lnTo>
                              <a:lnTo>
                                <a:pt x="27" y="12"/>
                              </a:lnTo>
                              <a:close/>
                              <a:moveTo>
                                <a:pt x="25" y="12"/>
                              </a:moveTo>
                              <a:lnTo>
                                <a:pt x="25" y="17"/>
                              </a:lnTo>
                              <a:lnTo>
                                <a:pt x="22" y="20"/>
                              </a:lnTo>
                              <a:lnTo>
                                <a:pt x="17" y="22"/>
                              </a:lnTo>
                              <a:lnTo>
                                <a:pt x="12" y="25"/>
                              </a:lnTo>
                              <a:lnTo>
                                <a:pt x="10" y="22"/>
                              </a:lnTo>
                              <a:lnTo>
                                <a:pt x="5" y="20"/>
                              </a:lnTo>
                              <a:lnTo>
                                <a:pt x="2" y="17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5" y="5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lnTo>
                                <a:pt x="17" y="2"/>
                              </a:lnTo>
                              <a:lnTo>
                                <a:pt x="22" y="5"/>
                              </a:lnTo>
                              <a:lnTo>
                                <a:pt x="25" y="7"/>
                              </a:lnTo>
                              <a:lnTo>
                                <a:pt x="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E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2" name="Freeform 2314"/>
                      <wps:cNvSpPr>
                        <a:spLocks noEditPoints="1"/>
                      </wps:cNvSpPr>
                      <wps:spPr bwMode="auto">
                        <a:xfrm>
                          <a:off x="383540" y="459740"/>
                          <a:ext cx="15875" cy="15875"/>
                        </a:xfrm>
                        <a:custGeom>
                          <a:avLst/>
                          <a:gdLst>
                            <a:gd name="T0" fmla="*/ 25 w 25"/>
                            <a:gd name="T1" fmla="*/ 12 h 25"/>
                            <a:gd name="T2" fmla="*/ 25 w 25"/>
                            <a:gd name="T3" fmla="*/ 7 h 25"/>
                            <a:gd name="T4" fmla="*/ 22 w 25"/>
                            <a:gd name="T5" fmla="*/ 2 h 25"/>
                            <a:gd name="T6" fmla="*/ 17 w 25"/>
                            <a:gd name="T7" fmla="*/ 0 h 25"/>
                            <a:gd name="T8" fmla="*/ 12 w 25"/>
                            <a:gd name="T9" fmla="*/ 0 h 25"/>
                            <a:gd name="T10" fmla="*/ 7 w 25"/>
                            <a:gd name="T11" fmla="*/ 0 h 25"/>
                            <a:gd name="T12" fmla="*/ 5 w 25"/>
                            <a:gd name="T13" fmla="*/ 2 h 25"/>
                            <a:gd name="T14" fmla="*/ 2 w 25"/>
                            <a:gd name="T15" fmla="*/ 7 h 25"/>
                            <a:gd name="T16" fmla="*/ 0 w 25"/>
                            <a:gd name="T17" fmla="*/ 12 h 25"/>
                            <a:gd name="T18" fmla="*/ 2 w 25"/>
                            <a:gd name="T19" fmla="*/ 17 h 25"/>
                            <a:gd name="T20" fmla="*/ 5 w 25"/>
                            <a:gd name="T21" fmla="*/ 22 h 25"/>
                            <a:gd name="T22" fmla="*/ 7 w 25"/>
                            <a:gd name="T23" fmla="*/ 25 h 25"/>
                            <a:gd name="T24" fmla="*/ 12 w 25"/>
                            <a:gd name="T25" fmla="*/ 25 h 25"/>
                            <a:gd name="T26" fmla="*/ 17 w 25"/>
                            <a:gd name="T27" fmla="*/ 25 h 25"/>
                            <a:gd name="T28" fmla="*/ 22 w 25"/>
                            <a:gd name="T29" fmla="*/ 22 h 25"/>
                            <a:gd name="T30" fmla="*/ 25 w 25"/>
                            <a:gd name="T31" fmla="*/ 17 h 25"/>
                            <a:gd name="T32" fmla="*/ 25 w 25"/>
                            <a:gd name="T33" fmla="*/ 12 h 25"/>
                            <a:gd name="T34" fmla="*/ 25 w 25"/>
                            <a:gd name="T35" fmla="*/ 12 h 25"/>
                            <a:gd name="T36" fmla="*/ 25 w 25"/>
                            <a:gd name="T37" fmla="*/ 17 h 25"/>
                            <a:gd name="T38" fmla="*/ 22 w 25"/>
                            <a:gd name="T39" fmla="*/ 20 h 25"/>
                            <a:gd name="T40" fmla="*/ 17 w 25"/>
                            <a:gd name="T41" fmla="*/ 22 h 25"/>
                            <a:gd name="T42" fmla="*/ 12 w 25"/>
                            <a:gd name="T43" fmla="*/ 22 h 25"/>
                            <a:gd name="T44" fmla="*/ 10 w 25"/>
                            <a:gd name="T45" fmla="*/ 22 h 25"/>
                            <a:gd name="T46" fmla="*/ 5 w 25"/>
                            <a:gd name="T47" fmla="*/ 20 h 25"/>
                            <a:gd name="T48" fmla="*/ 2 w 25"/>
                            <a:gd name="T49" fmla="*/ 17 h 25"/>
                            <a:gd name="T50" fmla="*/ 2 w 25"/>
                            <a:gd name="T51" fmla="*/ 12 h 25"/>
                            <a:gd name="T52" fmla="*/ 2 w 25"/>
                            <a:gd name="T53" fmla="*/ 7 h 25"/>
                            <a:gd name="T54" fmla="*/ 5 w 25"/>
                            <a:gd name="T55" fmla="*/ 5 h 25"/>
                            <a:gd name="T56" fmla="*/ 10 w 25"/>
                            <a:gd name="T57" fmla="*/ 2 h 25"/>
                            <a:gd name="T58" fmla="*/ 12 w 25"/>
                            <a:gd name="T59" fmla="*/ 0 h 25"/>
                            <a:gd name="T60" fmla="*/ 17 w 25"/>
                            <a:gd name="T61" fmla="*/ 2 h 25"/>
                            <a:gd name="T62" fmla="*/ 22 w 25"/>
                            <a:gd name="T63" fmla="*/ 5 h 25"/>
                            <a:gd name="T64" fmla="*/ 25 w 25"/>
                            <a:gd name="T65" fmla="*/ 7 h 25"/>
                            <a:gd name="T66" fmla="*/ 25 w 25"/>
                            <a:gd name="T67" fmla="*/ 12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25" y="12"/>
                              </a:moveTo>
                              <a:lnTo>
                                <a:pt x="25" y="7"/>
                              </a:lnTo>
                              <a:lnTo>
                                <a:pt x="22" y="2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2"/>
                              </a:lnTo>
                              <a:lnTo>
                                <a:pt x="2" y="7"/>
                              </a:lnTo>
                              <a:lnTo>
                                <a:pt x="0" y="12"/>
                              </a:lnTo>
                              <a:lnTo>
                                <a:pt x="2" y="17"/>
                              </a:lnTo>
                              <a:lnTo>
                                <a:pt x="5" y="22"/>
                              </a:lnTo>
                              <a:lnTo>
                                <a:pt x="7" y="25"/>
                              </a:lnTo>
                              <a:lnTo>
                                <a:pt x="12" y="25"/>
                              </a:lnTo>
                              <a:lnTo>
                                <a:pt x="17" y="25"/>
                              </a:lnTo>
                              <a:lnTo>
                                <a:pt x="22" y="22"/>
                              </a:lnTo>
                              <a:lnTo>
                                <a:pt x="25" y="17"/>
                              </a:lnTo>
                              <a:lnTo>
                                <a:pt x="25" y="12"/>
                              </a:lnTo>
                              <a:close/>
                              <a:moveTo>
                                <a:pt x="25" y="12"/>
                              </a:moveTo>
                              <a:lnTo>
                                <a:pt x="25" y="17"/>
                              </a:lnTo>
                              <a:lnTo>
                                <a:pt x="22" y="20"/>
                              </a:lnTo>
                              <a:lnTo>
                                <a:pt x="17" y="22"/>
                              </a:lnTo>
                              <a:lnTo>
                                <a:pt x="12" y="22"/>
                              </a:lnTo>
                              <a:lnTo>
                                <a:pt x="10" y="22"/>
                              </a:lnTo>
                              <a:lnTo>
                                <a:pt x="5" y="20"/>
                              </a:lnTo>
                              <a:lnTo>
                                <a:pt x="2" y="17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5" y="5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lnTo>
                                <a:pt x="17" y="2"/>
                              </a:lnTo>
                              <a:lnTo>
                                <a:pt x="22" y="5"/>
                              </a:lnTo>
                              <a:lnTo>
                                <a:pt x="25" y="7"/>
                              </a:lnTo>
                              <a:lnTo>
                                <a:pt x="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0E0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3" name="Freeform 2315"/>
                      <wps:cNvSpPr>
                        <a:spLocks noEditPoints="1"/>
                      </wps:cNvSpPr>
                      <wps:spPr bwMode="auto">
                        <a:xfrm>
                          <a:off x="384810" y="459740"/>
                          <a:ext cx="14605" cy="15875"/>
                        </a:xfrm>
                        <a:custGeom>
                          <a:avLst/>
                          <a:gdLst>
                            <a:gd name="T0" fmla="*/ 23 w 23"/>
                            <a:gd name="T1" fmla="*/ 12 h 25"/>
                            <a:gd name="T2" fmla="*/ 23 w 23"/>
                            <a:gd name="T3" fmla="*/ 7 h 25"/>
                            <a:gd name="T4" fmla="*/ 20 w 23"/>
                            <a:gd name="T5" fmla="*/ 5 h 25"/>
                            <a:gd name="T6" fmla="*/ 15 w 23"/>
                            <a:gd name="T7" fmla="*/ 2 h 25"/>
                            <a:gd name="T8" fmla="*/ 10 w 23"/>
                            <a:gd name="T9" fmla="*/ 0 h 25"/>
                            <a:gd name="T10" fmla="*/ 8 w 23"/>
                            <a:gd name="T11" fmla="*/ 2 h 25"/>
                            <a:gd name="T12" fmla="*/ 3 w 23"/>
                            <a:gd name="T13" fmla="*/ 5 h 25"/>
                            <a:gd name="T14" fmla="*/ 0 w 23"/>
                            <a:gd name="T15" fmla="*/ 7 h 25"/>
                            <a:gd name="T16" fmla="*/ 0 w 23"/>
                            <a:gd name="T17" fmla="*/ 12 h 25"/>
                            <a:gd name="T18" fmla="*/ 0 w 23"/>
                            <a:gd name="T19" fmla="*/ 17 h 25"/>
                            <a:gd name="T20" fmla="*/ 3 w 23"/>
                            <a:gd name="T21" fmla="*/ 20 h 25"/>
                            <a:gd name="T22" fmla="*/ 8 w 23"/>
                            <a:gd name="T23" fmla="*/ 22 h 25"/>
                            <a:gd name="T24" fmla="*/ 10 w 23"/>
                            <a:gd name="T25" fmla="*/ 25 h 25"/>
                            <a:gd name="T26" fmla="*/ 15 w 23"/>
                            <a:gd name="T27" fmla="*/ 22 h 25"/>
                            <a:gd name="T28" fmla="*/ 20 w 23"/>
                            <a:gd name="T29" fmla="*/ 20 h 25"/>
                            <a:gd name="T30" fmla="*/ 23 w 23"/>
                            <a:gd name="T31" fmla="*/ 17 h 25"/>
                            <a:gd name="T32" fmla="*/ 23 w 23"/>
                            <a:gd name="T33" fmla="*/ 12 h 25"/>
                            <a:gd name="T34" fmla="*/ 23 w 23"/>
                            <a:gd name="T35" fmla="*/ 12 h 25"/>
                            <a:gd name="T36" fmla="*/ 20 w 23"/>
                            <a:gd name="T37" fmla="*/ 17 h 25"/>
                            <a:gd name="T38" fmla="*/ 18 w 23"/>
                            <a:gd name="T39" fmla="*/ 20 h 25"/>
                            <a:gd name="T40" fmla="*/ 15 w 23"/>
                            <a:gd name="T41" fmla="*/ 22 h 25"/>
                            <a:gd name="T42" fmla="*/ 10 w 23"/>
                            <a:gd name="T43" fmla="*/ 22 h 25"/>
                            <a:gd name="T44" fmla="*/ 8 w 23"/>
                            <a:gd name="T45" fmla="*/ 22 h 25"/>
                            <a:gd name="T46" fmla="*/ 3 w 23"/>
                            <a:gd name="T47" fmla="*/ 20 h 25"/>
                            <a:gd name="T48" fmla="*/ 3 w 23"/>
                            <a:gd name="T49" fmla="*/ 17 h 25"/>
                            <a:gd name="T50" fmla="*/ 0 w 23"/>
                            <a:gd name="T51" fmla="*/ 12 h 25"/>
                            <a:gd name="T52" fmla="*/ 3 w 23"/>
                            <a:gd name="T53" fmla="*/ 7 h 25"/>
                            <a:gd name="T54" fmla="*/ 3 w 23"/>
                            <a:gd name="T55" fmla="*/ 5 h 25"/>
                            <a:gd name="T56" fmla="*/ 8 w 23"/>
                            <a:gd name="T57" fmla="*/ 2 h 25"/>
                            <a:gd name="T58" fmla="*/ 10 w 23"/>
                            <a:gd name="T59" fmla="*/ 2 h 25"/>
                            <a:gd name="T60" fmla="*/ 15 w 23"/>
                            <a:gd name="T61" fmla="*/ 2 h 25"/>
                            <a:gd name="T62" fmla="*/ 18 w 23"/>
                            <a:gd name="T63" fmla="*/ 5 h 25"/>
                            <a:gd name="T64" fmla="*/ 20 w 23"/>
                            <a:gd name="T65" fmla="*/ 7 h 25"/>
                            <a:gd name="T66" fmla="*/ 23 w 23"/>
                            <a:gd name="T67" fmla="*/ 12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" h="25">
                              <a:moveTo>
                                <a:pt x="23" y="12"/>
                              </a:moveTo>
                              <a:lnTo>
                                <a:pt x="23" y="7"/>
                              </a:lnTo>
                              <a:lnTo>
                                <a:pt x="20" y="5"/>
                              </a:lnTo>
                              <a:lnTo>
                                <a:pt x="15" y="2"/>
                              </a:lnTo>
                              <a:lnTo>
                                <a:pt x="10" y="0"/>
                              </a:lnTo>
                              <a:lnTo>
                                <a:pt x="8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3" y="20"/>
                              </a:lnTo>
                              <a:lnTo>
                                <a:pt x="8" y="22"/>
                              </a:lnTo>
                              <a:lnTo>
                                <a:pt x="10" y="25"/>
                              </a:lnTo>
                              <a:lnTo>
                                <a:pt x="15" y="22"/>
                              </a:lnTo>
                              <a:lnTo>
                                <a:pt x="20" y="20"/>
                              </a:lnTo>
                              <a:lnTo>
                                <a:pt x="23" y="17"/>
                              </a:lnTo>
                              <a:lnTo>
                                <a:pt x="23" y="12"/>
                              </a:lnTo>
                              <a:close/>
                              <a:moveTo>
                                <a:pt x="23" y="12"/>
                              </a:moveTo>
                              <a:lnTo>
                                <a:pt x="20" y="17"/>
                              </a:lnTo>
                              <a:lnTo>
                                <a:pt x="18" y="20"/>
                              </a:lnTo>
                              <a:lnTo>
                                <a:pt x="15" y="22"/>
                              </a:lnTo>
                              <a:lnTo>
                                <a:pt x="10" y="22"/>
                              </a:lnTo>
                              <a:lnTo>
                                <a:pt x="8" y="22"/>
                              </a:lnTo>
                              <a:lnTo>
                                <a:pt x="3" y="20"/>
                              </a:lnTo>
                              <a:lnTo>
                                <a:pt x="3" y="17"/>
                              </a:lnTo>
                              <a:lnTo>
                                <a:pt x="0" y="12"/>
                              </a:lnTo>
                              <a:lnTo>
                                <a:pt x="3" y="7"/>
                              </a:lnTo>
                              <a:lnTo>
                                <a:pt x="3" y="5"/>
                              </a:lnTo>
                              <a:lnTo>
                                <a:pt x="8" y="2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18" y="5"/>
                              </a:lnTo>
                              <a:lnTo>
                                <a:pt x="20" y="7"/>
                              </a:lnTo>
                              <a:lnTo>
                                <a:pt x="2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E1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4" name="Freeform 2316"/>
                      <wps:cNvSpPr>
                        <a:spLocks noEditPoints="1"/>
                      </wps:cNvSpPr>
                      <wps:spPr bwMode="auto">
                        <a:xfrm>
                          <a:off x="384810" y="459740"/>
                          <a:ext cx="14605" cy="13970"/>
                        </a:xfrm>
                        <a:custGeom>
                          <a:avLst/>
                          <a:gdLst>
                            <a:gd name="T0" fmla="*/ 23 w 23"/>
                            <a:gd name="T1" fmla="*/ 12 h 22"/>
                            <a:gd name="T2" fmla="*/ 23 w 23"/>
                            <a:gd name="T3" fmla="*/ 7 h 22"/>
                            <a:gd name="T4" fmla="*/ 20 w 23"/>
                            <a:gd name="T5" fmla="*/ 5 h 22"/>
                            <a:gd name="T6" fmla="*/ 15 w 23"/>
                            <a:gd name="T7" fmla="*/ 2 h 22"/>
                            <a:gd name="T8" fmla="*/ 10 w 23"/>
                            <a:gd name="T9" fmla="*/ 0 h 22"/>
                            <a:gd name="T10" fmla="*/ 8 w 23"/>
                            <a:gd name="T11" fmla="*/ 2 h 22"/>
                            <a:gd name="T12" fmla="*/ 3 w 23"/>
                            <a:gd name="T13" fmla="*/ 5 h 22"/>
                            <a:gd name="T14" fmla="*/ 0 w 23"/>
                            <a:gd name="T15" fmla="*/ 7 h 22"/>
                            <a:gd name="T16" fmla="*/ 0 w 23"/>
                            <a:gd name="T17" fmla="*/ 12 h 22"/>
                            <a:gd name="T18" fmla="*/ 0 w 23"/>
                            <a:gd name="T19" fmla="*/ 17 h 22"/>
                            <a:gd name="T20" fmla="*/ 3 w 23"/>
                            <a:gd name="T21" fmla="*/ 20 h 22"/>
                            <a:gd name="T22" fmla="*/ 8 w 23"/>
                            <a:gd name="T23" fmla="*/ 22 h 22"/>
                            <a:gd name="T24" fmla="*/ 10 w 23"/>
                            <a:gd name="T25" fmla="*/ 22 h 22"/>
                            <a:gd name="T26" fmla="*/ 15 w 23"/>
                            <a:gd name="T27" fmla="*/ 22 h 22"/>
                            <a:gd name="T28" fmla="*/ 20 w 23"/>
                            <a:gd name="T29" fmla="*/ 20 h 22"/>
                            <a:gd name="T30" fmla="*/ 23 w 23"/>
                            <a:gd name="T31" fmla="*/ 17 h 22"/>
                            <a:gd name="T32" fmla="*/ 23 w 23"/>
                            <a:gd name="T33" fmla="*/ 12 h 22"/>
                            <a:gd name="T34" fmla="*/ 20 w 23"/>
                            <a:gd name="T35" fmla="*/ 12 h 22"/>
                            <a:gd name="T36" fmla="*/ 20 w 23"/>
                            <a:gd name="T37" fmla="*/ 15 h 22"/>
                            <a:gd name="T38" fmla="*/ 18 w 23"/>
                            <a:gd name="T39" fmla="*/ 20 h 22"/>
                            <a:gd name="T40" fmla="*/ 15 w 23"/>
                            <a:gd name="T41" fmla="*/ 22 h 22"/>
                            <a:gd name="T42" fmla="*/ 10 w 23"/>
                            <a:gd name="T43" fmla="*/ 22 h 22"/>
                            <a:gd name="T44" fmla="*/ 8 w 23"/>
                            <a:gd name="T45" fmla="*/ 22 h 22"/>
                            <a:gd name="T46" fmla="*/ 5 w 23"/>
                            <a:gd name="T47" fmla="*/ 20 h 22"/>
                            <a:gd name="T48" fmla="*/ 3 w 23"/>
                            <a:gd name="T49" fmla="*/ 15 h 22"/>
                            <a:gd name="T50" fmla="*/ 3 w 23"/>
                            <a:gd name="T51" fmla="*/ 12 h 22"/>
                            <a:gd name="T52" fmla="*/ 3 w 23"/>
                            <a:gd name="T53" fmla="*/ 7 h 22"/>
                            <a:gd name="T54" fmla="*/ 5 w 23"/>
                            <a:gd name="T55" fmla="*/ 5 h 22"/>
                            <a:gd name="T56" fmla="*/ 8 w 23"/>
                            <a:gd name="T57" fmla="*/ 2 h 22"/>
                            <a:gd name="T58" fmla="*/ 10 w 23"/>
                            <a:gd name="T59" fmla="*/ 2 h 22"/>
                            <a:gd name="T60" fmla="*/ 15 w 23"/>
                            <a:gd name="T61" fmla="*/ 2 h 22"/>
                            <a:gd name="T62" fmla="*/ 18 w 23"/>
                            <a:gd name="T63" fmla="*/ 5 h 22"/>
                            <a:gd name="T64" fmla="*/ 20 w 23"/>
                            <a:gd name="T65" fmla="*/ 7 h 22"/>
                            <a:gd name="T66" fmla="*/ 20 w 23"/>
                            <a:gd name="T67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" h="22">
                              <a:moveTo>
                                <a:pt x="23" y="12"/>
                              </a:moveTo>
                              <a:lnTo>
                                <a:pt x="23" y="7"/>
                              </a:lnTo>
                              <a:lnTo>
                                <a:pt x="20" y="5"/>
                              </a:lnTo>
                              <a:lnTo>
                                <a:pt x="15" y="2"/>
                              </a:lnTo>
                              <a:lnTo>
                                <a:pt x="10" y="0"/>
                              </a:lnTo>
                              <a:lnTo>
                                <a:pt x="8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3" y="20"/>
                              </a:lnTo>
                              <a:lnTo>
                                <a:pt x="8" y="22"/>
                              </a:lnTo>
                              <a:lnTo>
                                <a:pt x="10" y="22"/>
                              </a:lnTo>
                              <a:lnTo>
                                <a:pt x="15" y="22"/>
                              </a:lnTo>
                              <a:lnTo>
                                <a:pt x="20" y="20"/>
                              </a:lnTo>
                              <a:lnTo>
                                <a:pt x="23" y="17"/>
                              </a:lnTo>
                              <a:lnTo>
                                <a:pt x="23" y="12"/>
                              </a:lnTo>
                              <a:close/>
                              <a:moveTo>
                                <a:pt x="20" y="12"/>
                              </a:moveTo>
                              <a:lnTo>
                                <a:pt x="20" y="15"/>
                              </a:lnTo>
                              <a:lnTo>
                                <a:pt x="18" y="20"/>
                              </a:lnTo>
                              <a:lnTo>
                                <a:pt x="15" y="22"/>
                              </a:lnTo>
                              <a:lnTo>
                                <a:pt x="10" y="22"/>
                              </a:lnTo>
                              <a:lnTo>
                                <a:pt x="8" y="22"/>
                              </a:lnTo>
                              <a:lnTo>
                                <a:pt x="5" y="20"/>
                              </a:lnTo>
                              <a:lnTo>
                                <a:pt x="3" y="15"/>
                              </a:lnTo>
                              <a:lnTo>
                                <a:pt x="3" y="12"/>
                              </a:lnTo>
                              <a:lnTo>
                                <a:pt x="3" y="7"/>
                              </a:lnTo>
                              <a:lnTo>
                                <a:pt x="5" y="5"/>
                              </a:lnTo>
                              <a:lnTo>
                                <a:pt x="8" y="2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18" y="5"/>
                              </a:lnTo>
                              <a:lnTo>
                                <a:pt x="20" y="7"/>
                              </a:lnTo>
                              <a:lnTo>
                                <a:pt x="2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E3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5" name="Freeform 2317"/>
                      <wps:cNvSpPr>
                        <a:spLocks noEditPoints="1"/>
                      </wps:cNvSpPr>
                      <wps:spPr bwMode="auto">
                        <a:xfrm>
                          <a:off x="384810" y="461010"/>
                          <a:ext cx="14605" cy="12700"/>
                        </a:xfrm>
                        <a:custGeom>
                          <a:avLst/>
                          <a:gdLst>
                            <a:gd name="T0" fmla="*/ 23 w 23"/>
                            <a:gd name="T1" fmla="*/ 10 h 20"/>
                            <a:gd name="T2" fmla="*/ 20 w 23"/>
                            <a:gd name="T3" fmla="*/ 5 h 20"/>
                            <a:gd name="T4" fmla="*/ 18 w 23"/>
                            <a:gd name="T5" fmla="*/ 3 h 20"/>
                            <a:gd name="T6" fmla="*/ 15 w 23"/>
                            <a:gd name="T7" fmla="*/ 0 h 20"/>
                            <a:gd name="T8" fmla="*/ 10 w 23"/>
                            <a:gd name="T9" fmla="*/ 0 h 20"/>
                            <a:gd name="T10" fmla="*/ 8 w 23"/>
                            <a:gd name="T11" fmla="*/ 0 h 20"/>
                            <a:gd name="T12" fmla="*/ 3 w 23"/>
                            <a:gd name="T13" fmla="*/ 3 h 20"/>
                            <a:gd name="T14" fmla="*/ 3 w 23"/>
                            <a:gd name="T15" fmla="*/ 5 h 20"/>
                            <a:gd name="T16" fmla="*/ 0 w 23"/>
                            <a:gd name="T17" fmla="*/ 10 h 20"/>
                            <a:gd name="T18" fmla="*/ 3 w 23"/>
                            <a:gd name="T19" fmla="*/ 15 h 20"/>
                            <a:gd name="T20" fmla="*/ 3 w 23"/>
                            <a:gd name="T21" fmla="*/ 18 h 20"/>
                            <a:gd name="T22" fmla="*/ 8 w 23"/>
                            <a:gd name="T23" fmla="*/ 20 h 20"/>
                            <a:gd name="T24" fmla="*/ 10 w 23"/>
                            <a:gd name="T25" fmla="*/ 20 h 20"/>
                            <a:gd name="T26" fmla="*/ 15 w 23"/>
                            <a:gd name="T27" fmla="*/ 20 h 20"/>
                            <a:gd name="T28" fmla="*/ 18 w 23"/>
                            <a:gd name="T29" fmla="*/ 18 h 20"/>
                            <a:gd name="T30" fmla="*/ 20 w 23"/>
                            <a:gd name="T31" fmla="*/ 15 h 20"/>
                            <a:gd name="T32" fmla="*/ 23 w 23"/>
                            <a:gd name="T33" fmla="*/ 10 h 20"/>
                            <a:gd name="T34" fmla="*/ 20 w 23"/>
                            <a:gd name="T35" fmla="*/ 10 h 20"/>
                            <a:gd name="T36" fmla="*/ 20 w 23"/>
                            <a:gd name="T37" fmla="*/ 13 h 20"/>
                            <a:gd name="T38" fmla="*/ 18 w 23"/>
                            <a:gd name="T39" fmla="*/ 18 h 20"/>
                            <a:gd name="T40" fmla="*/ 15 w 23"/>
                            <a:gd name="T41" fmla="*/ 18 h 20"/>
                            <a:gd name="T42" fmla="*/ 10 w 23"/>
                            <a:gd name="T43" fmla="*/ 20 h 20"/>
                            <a:gd name="T44" fmla="*/ 8 w 23"/>
                            <a:gd name="T45" fmla="*/ 18 h 20"/>
                            <a:gd name="T46" fmla="*/ 5 w 23"/>
                            <a:gd name="T47" fmla="*/ 18 h 20"/>
                            <a:gd name="T48" fmla="*/ 3 w 23"/>
                            <a:gd name="T49" fmla="*/ 13 h 20"/>
                            <a:gd name="T50" fmla="*/ 3 w 23"/>
                            <a:gd name="T51" fmla="*/ 10 h 20"/>
                            <a:gd name="T52" fmla="*/ 3 w 23"/>
                            <a:gd name="T53" fmla="*/ 8 h 20"/>
                            <a:gd name="T54" fmla="*/ 5 w 23"/>
                            <a:gd name="T55" fmla="*/ 3 h 20"/>
                            <a:gd name="T56" fmla="*/ 8 w 23"/>
                            <a:gd name="T57" fmla="*/ 3 h 20"/>
                            <a:gd name="T58" fmla="*/ 10 w 23"/>
                            <a:gd name="T59" fmla="*/ 0 h 20"/>
                            <a:gd name="T60" fmla="*/ 15 w 23"/>
                            <a:gd name="T61" fmla="*/ 3 h 20"/>
                            <a:gd name="T62" fmla="*/ 18 w 23"/>
                            <a:gd name="T63" fmla="*/ 3 h 20"/>
                            <a:gd name="T64" fmla="*/ 20 w 23"/>
                            <a:gd name="T65" fmla="*/ 8 h 20"/>
                            <a:gd name="T66" fmla="*/ 20 w 23"/>
                            <a:gd name="T67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" h="20">
                              <a:moveTo>
                                <a:pt x="23" y="10"/>
                              </a:moveTo>
                              <a:lnTo>
                                <a:pt x="20" y="5"/>
                              </a:lnTo>
                              <a:lnTo>
                                <a:pt x="18" y="3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8" y="0"/>
                              </a:lnTo>
                              <a:lnTo>
                                <a:pt x="3" y="3"/>
                              </a:lnTo>
                              <a:lnTo>
                                <a:pt x="3" y="5"/>
                              </a:lnTo>
                              <a:lnTo>
                                <a:pt x="0" y="10"/>
                              </a:lnTo>
                              <a:lnTo>
                                <a:pt x="3" y="15"/>
                              </a:lnTo>
                              <a:lnTo>
                                <a:pt x="3" y="18"/>
                              </a:lnTo>
                              <a:lnTo>
                                <a:pt x="8" y="20"/>
                              </a:lnTo>
                              <a:lnTo>
                                <a:pt x="10" y="20"/>
                              </a:lnTo>
                              <a:lnTo>
                                <a:pt x="15" y="20"/>
                              </a:lnTo>
                              <a:lnTo>
                                <a:pt x="18" y="18"/>
                              </a:lnTo>
                              <a:lnTo>
                                <a:pt x="20" y="15"/>
                              </a:lnTo>
                              <a:lnTo>
                                <a:pt x="23" y="10"/>
                              </a:lnTo>
                              <a:close/>
                              <a:moveTo>
                                <a:pt x="20" y="10"/>
                              </a:moveTo>
                              <a:lnTo>
                                <a:pt x="20" y="13"/>
                              </a:lnTo>
                              <a:lnTo>
                                <a:pt x="18" y="18"/>
                              </a:lnTo>
                              <a:lnTo>
                                <a:pt x="15" y="18"/>
                              </a:lnTo>
                              <a:lnTo>
                                <a:pt x="10" y="20"/>
                              </a:lnTo>
                              <a:lnTo>
                                <a:pt x="8" y="18"/>
                              </a:lnTo>
                              <a:lnTo>
                                <a:pt x="5" y="18"/>
                              </a:lnTo>
                              <a:lnTo>
                                <a:pt x="3" y="13"/>
                              </a:lnTo>
                              <a:lnTo>
                                <a:pt x="3" y="10"/>
                              </a:lnTo>
                              <a:lnTo>
                                <a:pt x="3" y="8"/>
                              </a:lnTo>
                              <a:lnTo>
                                <a:pt x="5" y="3"/>
                              </a:lnTo>
                              <a:lnTo>
                                <a:pt x="8" y="3"/>
                              </a:lnTo>
                              <a:lnTo>
                                <a:pt x="10" y="0"/>
                              </a:lnTo>
                              <a:lnTo>
                                <a:pt x="15" y="3"/>
                              </a:lnTo>
                              <a:lnTo>
                                <a:pt x="18" y="3"/>
                              </a:lnTo>
                              <a:lnTo>
                                <a:pt x="20" y="8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E4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6" name="Freeform 2318"/>
                      <wps:cNvSpPr>
                        <a:spLocks noEditPoints="1"/>
                      </wps:cNvSpPr>
                      <wps:spPr bwMode="auto">
                        <a:xfrm>
                          <a:off x="386715" y="461010"/>
                          <a:ext cx="10795" cy="12700"/>
                        </a:xfrm>
                        <a:custGeom>
                          <a:avLst/>
                          <a:gdLst>
                            <a:gd name="T0" fmla="*/ 17 w 17"/>
                            <a:gd name="T1" fmla="*/ 10 h 20"/>
                            <a:gd name="T2" fmla="*/ 17 w 17"/>
                            <a:gd name="T3" fmla="*/ 5 h 20"/>
                            <a:gd name="T4" fmla="*/ 15 w 17"/>
                            <a:gd name="T5" fmla="*/ 3 h 20"/>
                            <a:gd name="T6" fmla="*/ 12 w 17"/>
                            <a:gd name="T7" fmla="*/ 0 h 20"/>
                            <a:gd name="T8" fmla="*/ 7 w 17"/>
                            <a:gd name="T9" fmla="*/ 0 h 20"/>
                            <a:gd name="T10" fmla="*/ 5 w 17"/>
                            <a:gd name="T11" fmla="*/ 0 h 20"/>
                            <a:gd name="T12" fmla="*/ 2 w 17"/>
                            <a:gd name="T13" fmla="*/ 3 h 20"/>
                            <a:gd name="T14" fmla="*/ 0 w 17"/>
                            <a:gd name="T15" fmla="*/ 5 h 20"/>
                            <a:gd name="T16" fmla="*/ 0 w 17"/>
                            <a:gd name="T17" fmla="*/ 10 h 20"/>
                            <a:gd name="T18" fmla="*/ 0 w 17"/>
                            <a:gd name="T19" fmla="*/ 13 h 20"/>
                            <a:gd name="T20" fmla="*/ 2 w 17"/>
                            <a:gd name="T21" fmla="*/ 18 h 20"/>
                            <a:gd name="T22" fmla="*/ 5 w 17"/>
                            <a:gd name="T23" fmla="*/ 20 h 20"/>
                            <a:gd name="T24" fmla="*/ 7 w 17"/>
                            <a:gd name="T25" fmla="*/ 20 h 20"/>
                            <a:gd name="T26" fmla="*/ 12 w 17"/>
                            <a:gd name="T27" fmla="*/ 20 h 20"/>
                            <a:gd name="T28" fmla="*/ 15 w 17"/>
                            <a:gd name="T29" fmla="*/ 18 h 20"/>
                            <a:gd name="T30" fmla="*/ 17 w 17"/>
                            <a:gd name="T31" fmla="*/ 13 h 20"/>
                            <a:gd name="T32" fmla="*/ 17 w 17"/>
                            <a:gd name="T33" fmla="*/ 10 h 20"/>
                            <a:gd name="T34" fmla="*/ 17 w 17"/>
                            <a:gd name="T35" fmla="*/ 10 h 20"/>
                            <a:gd name="T36" fmla="*/ 15 w 17"/>
                            <a:gd name="T37" fmla="*/ 15 h 20"/>
                            <a:gd name="T38" fmla="*/ 7 w 17"/>
                            <a:gd name="T39" fmla="*/ 18 h 20"/>
                            <a:gd name="T40" fmla="*/ 2 w 17"/>
                            <a:gd name="T41" fmla="*/ 15 h 20"/>
                            <a:gd name="T42" fmla="*/ 0 w 17"/>
                            <a:gd name="T43" fmla="*/ 10 h 20"/>
                            <a:gd name="T44" fmla="*/ 2 w 17"/>
                            <a:gd name="T45" fmla="*/ 5 h 20"/>
                            <a:gd name="T46" fmla="*/ 7 w 17"/>
                            <a:gd name="T47" fmla="*/ 3 h 20"/>
                            <a:gd name="T48" fmla="*/ 15 w 17"/>
                            <a:gd name="T49" fmla="*/ 5 h 20"/>
                            <a:gd name="T50" fmla="*/ 17 w 17"/>
                            <a:gd name="T51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" h="20">
                              <a:moveTo>
                                <a:pt x="17" y="10"/>
                              </a:moveTo>
                              <a:lnTo>
                                <a:pt x="17" y="5"/>
                              </a:lnTo>
                              <a:lnTo>
                                <a:pt x="15" y="3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2" y="3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2" y="18"/>
                              </a:lnTo>
                              <a:lnTo>
                                <a:pt x="5" y="20"/>
                              </a:lnTo>
                              <a:lnTo>
                                <a:pt x="7" y="20"/>
                              </a:lnTo>
                              <a:lnTo>
                                <a:pt x="12" y="20"/>
                              </a:lnTo>
                              <a:lnTo>
                                <a:pt x="15" y="18"/>
                              </a:lnTo>
                              <a:lnTo>
                                <a:pt x="17" y="13"/>
                              </a:lnTo>
                              <a:lnTo>
                                <a:pt x="17" y="10"/>
                              </a:lnTo>
                              <a:close/>
                              <a:moveTo>
                                <a:pt x="17" y="10"/>
                              </a:moveTo>
                              <a:lnTo>
                                <a:pt x="15" y="15"/>
                              </a:lnTo>
                              <a:lnTo>
                                <a:pt x="7" y="18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7" y="3"/>
                              </a:lnTo>
                              <a:lnTo>
                                <a:pt x="15" y="5"/>
                              </a:lnTo>
                              <a:lnTo>
                                <a:pt x="17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6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7" name="Freeform 2319"/>
                      <wps:cNvSpPr>
                        <a:spLocks noEditPoints="1"/>
                      </wps:cNvSpPr>
                      <wps:spPr bwMode="auto">
                        <a:xfrm>
                          <a:off x="386715" y="461010"/>
                          <a:ext cx="10795" cy="12700"/>
                        </a:xfrm>
                        <a:custGeom>
                          <a:avLst/>
                          <a:gdLst>
                            <a:gd name="T0" fmla="*/ 17 w 17"/>
                            <a:gd name="T1" fmla="*/ 10 h 20"/>
                            <a:gd name="T2" fmla="*/ 17 w 17"/>
                            <a:gd name="T3" fmla="*/ 8 h 20"/>
                            <a:gd name="T4" fmla="*/ 15 w 17"/>
                            <a:gd name="T5" fmla="*/ 3 h 20"/>
                            <a:gd name="T6" fmla="*/ 12 w 17"/>
                            <a:gd name="T7" fmla="*/ 3 h 20"/>
                            <a:gd name="T8" fmla="*/ 7 w 17"/>
                            <a:gd name="T9" fmla="*/ 0 h 20"/>
                            <a:gd name="T10" fmla="*/ 5 w 17"/>
                            <a:gd name="T11" fmla="*/ 3 h 20"/>
                            <a:gd name="T12" fmla="*/ 2 w 17"/>
                            <a:gd name="T13" fmla="*/ 3 h 20"/>
                            <a:gd name="T14" fmla="*/ 0 w 17"/>
                            <a:gd name="T15" fmla="*/ 8 h 20"/>
                            <a:gd name="T16" fmla="*/ 0 w 17"/>
                            <a:gd name="T17" fmla="*/ 10 h 20"/>
                            <a:gd name="T18" fmla="*/ 0 w 17"/>
                            <a:gd name="T19" fmla="*/ 13 h 20"/>
                            <a:gd name="T20" fmla="*/ 2 w 17"/>
                            <a:gd name="T21" fmla="*/ 18 h 20"/>
                            <a:gd name="T22" fmla="*/ 5 w 17"/>
                            <a:gd name="T23" fmla="*/ 18 h 20"/>
                            <a:gd name="T24" fmla="*/ 7 w 17"/>
                            <a:gd name="T25" fmla="*/ 20 h 20"/>
                            <a:gd name="T26" fmla="*/ 12 w 17"/>
                            <a:gd name="T27" fmla="*/ 18 h 20"/>
                            <a:gd name="T28" fmla="*/ 15 w 17"/>
                            <a:gd name="T29" fmla="*/ 18 h 20"/>
                            <a:gd name="T30" fmla="*/ 17 w 17"/>
                            <a:gd name="T31" fmla="*/ 13 h 20"/>
                            <a:gd name="T32" fmla="*/ 17 w 17"/>
                            <a:gd name="T33" fmla="*/ 10 h 20"/>
                            <a:gd name="T34" fmla="*/ 15 w 17"/>
                            <a:gd name="T35" fmla="*/ 10 h 20"/>
                            <a:gd name="T36" fmla="*/ 15 w 17"/>
                            <a:gd name="T37" fmla="*/ 15 h 20"/>
                            <a:gd name="T38" fmla="*/ 7 w 17"/>
                            <a:gd name="T39" fmla="*/ 18 h 20"/>
                            <a:gd name="T40" fmla="*/ 2 w 17"/>
                            <a:gd name="T41" fmla="*/ 15 h 20"/>
                            <a:gd name="T42" fmla="*/ 0 w 17"/>
                            <a:gd name="T43" fmla="*/ 10 h 20"/>
                            <a:gd name="T44" fmla="*/ 2 w 17"/>
                            <a:gd name="T45" fmla="*/ 5 h 20"/>
                            <a:gd name="T46" fmla="*/ 7 w 17"/>
                            <a:gd name="T47" fmla="*/ 3 h 20"/>
                            <a:gd name="T48" fmla="*/ 15 w 17"/>
                            <a:gd name="T49" fmla="*/ 5 h 20"/>
                            <a:gd name="T50" fmla="*/ 15 w 17"/>
                            <a:gd name="T51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" h="20">
                              <a:moveTo>
                                <a:pt x="17" y="10"/>
                              </a:moveTo>
                              <a:lnTo>
                                <a:pt x="17" y="8"/>
                              </a:lnTo>
                              <a:lnTo>
                                <a:pt x="15" y="3"/>
                              </a:lnTo>
                              <a:lnTo>
                                <a:pt x="12" y="3"/>
                              </a:lnTo>
                              <a:lnTo>
                                <a:pt x="7" y="0"/>
                              </a:lnTo>
                              <a:lnTo>
                                <a:pt x="5" y="3"/>
                              </a:lnTo>
                              <a:lnTo>
                                <a:pt x="2" y="3"/>
                              </a:lnTo>
                              <a:lnTo>
                                <a:pt x="0" y="8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2" y="18"/>
                              </a:lnTo>
                              <a:lnTo>
                                <a:pt x="5" y="18"/>
                              </a:lnTo>
                              <a:lnTo>
                                <a:pt x="7" y="20"/>
                              </a:lnTo>
                              <a:lnTo>
                                <a:pt x="12" y="18"/>
                              </a:lnTo>
                              <a:lnTo>
                                <a:pt x="15" y="18"/>
                              </a:lnTo>
                              <a:lnTo>
                                <a:pt x="17" y="13"/>
                              </a:lnTo>
                              <a:lnTo>
                                <a:pt x="17" y="10"/>
                              </a:lnTo>
                              <a:close/>
                              <a:moveTo>
                                <a:pt x="15" y="10"/>
                              </a:moveTo>
                              <a:lnTo>
                                <a:pt x="15" y="15"/>
                              </a:lnTo>
                              <a:lnTo>
                                <a:pt x="7" y="18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7" y="3"/>
                              </a:lnTo>
                              <a:lnTo>
                                <a:pt x="15" y="5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E8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8" name="Freeform 2320"/>
                      <wps:cNvSpPr>
                        <a:spLocks noEditPoints="1"/>
                      </wps:cNvSpPr>
                      <wps:spPr bwMode="auto">
                        <a:xfrm>
                          <a:off x="386715" y="462915"/>
                          <a:ext cx="10795" cy="9525"/>
                        </a:xfrm>
                        <a:custGeom>
                          <a:avLst/>
                          <a:gdLst>
                            <a:gd name="T0" fmla="*/ 17 w 17"/>
                            <a:gd name="T1" fmla="*/ 7 h 15"/>
                            <a:gd name="T2" fmla="*/ 15 w 17"/>
                            <a:gd name="T3" fmla="*/ 2 h 15"/>
                            <a:gd name="T4" fmla="*/ 7 w 17"/>
                            <a:gd name="T5" fmla="*/ 0 h 15"/>
                            <a:gd name="T6" fmla="*/ 2 w 17"/>
                            <a:gd name="T7" fmla="*/ 2 h 15"/>
                            <a:gd name="T8" fmla="*/ 0 w 17"/>
                            <a:gd name="T9" fmla="*/ 7 h 15"/>
                            <a:gd name="T10" fmla="*/ 2 w 17"/>
                            <a:gd name="T11" fmla="*/ 12 h 15"/>
                            <a:gd name="T12" fmla="*/ 7 w 17"/>
                            <a:gd name="T13" fmla="*/ 15 h 15"/>
                            <a:gd name="T14" fmla="*/ 15 w 17"/>
                            <a:gd name="T15" fmla="*/ 12 h 15"/>
                            <a:gd name="T16" fmla="*/ 17 w 17"/>
                            <a:gd name="T17" fmla="*/ 7 h 15"/>
                            <a:gd name="T18" fmla="*/ 15 w 17"/>
                            <a:gd name="T19" fmla="*/ 7 h 15"/>
                            <a:gd name="T20" fmla="*/ 12 w 17"/>
                            <a:gd name="T21" fmla="*/ 12 h 15"/>
                            <a:gd name="T22" fmla="*/ 7 w 17"/>
                            <a:gd name="T23" fmla="*/ 15 h 15"/>
                            <a:gd name="T24" fmla="*/ 2 w 17"/>
                            <a:gd name="T25" fmla="*/ 12 h 15"/>
                            <a:gd name="T26" fmla="*/ 2 w 17"/>
                            <a:gd name="T27" fmla="*/ 7 h 15"/>
                            <a:gd name="T28" fmla="*/ 2 w 17"/>
                            <a:gd name="T29" fmla="*/ 2 h 15"/>
                            <a:gd name="T30" fmla="*/ 7 w 17"/>
                            <a:gd name="T31" fmla="*/ 0 h 15"/>
                            <a:gd name="T32" fmla="*/ 12 w 17"/>
                            <a:gd name="T33" fmla="*/ 2 h 15"/>
                            <a:gd name="T34" fmla="*/ 15 w 17"/>
                            <a:gd name="T35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7" h="15">
                              <a:moveTo>
                                <a:pt x="17" y="7"/>
                              </a:moveTo>
                              <a:lnTo>
                                <a:pt x="15" y="2"/>
                              </a:ln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2" y="12"/>
                              </a:lnTo>
                              <a:lnTo>
                                <a:pt x="7" y="15"/>
                              </a:lnTo>
                              <a:lnTo>
                                <a:pt x="15" y="12"/>
                              </a:lnTo>
                              <a:lnTo>
                                <a:pt x="17" y="7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2" y="12"/>
                              </a:lnTo>
                              <a:lnTo>
                                <a:pt x="7" y="15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2" y="2"/>
                              </a:lnTo>
                              <a:lnTo>
                                <a:pt x="7" y="0"/>
                              </a:lnTo>
                              <a:lnTo>
                                <a:pt x="12" y="2"/>
                              </a:ln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A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9" name="Freeform 2321"/>
                      <wps:cNvSpPr>
                        <a:spLocks noEditPoints="1"/>
                      </wps:cNvSpPr>
                      <wps:spPr bwMode="auto">
                        <a:xfrm>
                          <a:off x="386715" y="462915"/>
                          <a:ext cx="9525" cy="9525"/>
                        </a:xfrm>
                        <a:custGeom>
                          <a:avLst/>
                          <a:gdLst>
                            <a:gd name="T0" fmla="*/ 15 w 15"/>
                            <a:gd name="T1" fmla="*/ 7 h 15"/>
                            <a:gd name="T2" fmla="*/ 15 w 15"/>
                            <a:gd name="T3" fmla="*/ 2 h 15"/>
                            <a:gd name="T4" fmla="*/ 7 w 15"/>
                            <a:gd name="T5" fmla="*/ 0 h 15"/>
                            <a:gd name="T6" fmla="*/ 2 w 15"/>
                            <a:gd name="T7" fmla="*/ 2 h 15"/>
                            <a:gd name="T8" fmla="*/ 0 w 15"/>
                            <a:gd name="T9" fmla="*/ 7 h 15"/>
                            <a:gd name="T10" fmla="*/ 2 w 15"/>
                            <a:gd name="T11" fmla="*/ 12 h 15"/>
                            <a:gd name="T12" fmla="*/ 7 w 15"/>
                            <a:gd name="T13" fmla="*/ 15 h 15"/>
                            <a:gd name="T14" fmla="*/ 15 w 15"/>
                            <a:gd name="T15" fmla="*/ 12 h 15"/>
                            <a:gd name="T16" fmla="*/ 15 w 15"/>
                            <a:gd name="T17" fmla="*/ 7 h 15"/>
                            <a:gd name="T18" fmla="*/ 15 w 15"/>
                            <a:gd name="T19" fmla="*/ 7 h 15"/>
                            <a:gd name="T20" fmla="*/ 12 w 15"/>
                            <a:gd name="T21" fmla="*/ 12 h 15"/>
                            <a:gd name="T22" fmla="*/ 7 w 15"/>
                            <a:gd name="T23" fmla="*/ 12 h 15"/>
                            <a:gd name="T24" fmla="*/ 5 w 15"/>
                            <a:gd name="T25" fmla="*/ 12 h 15"/>
                            <a:gd name="T26" fmla="*/ 2 w 15"/>
                            <a:gd name="T27" fmla="*/ 7 h 15"/>
                            <a:gd name="T28" fmla="*/ 5 w 15"/>
                            <a:gd name="T29" fmla="*/ 2 h 15"/>
                            <a:gd name="T30" fmla="*/ 7 w 15"/>
                            <a:gd name="T31" fmla="*/ 2 h 15"/>
                            <a:gd name="T32" fmla="*/ 12 w 15"/>
                            <a:gd name="T33" fmla="*/ 2 h 15"/>
                            <a:gd name="T34" fmla="*/ 15 w 15"/>
                            <a:gd name="T35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7"/>
                              </a:moveTo>
                              <a:lnTo>
                                <a:pt x="15" y="2"/>
                              </a:ln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2" y="12"/>
                              </a:lnTo>
                              <a:lnTo>
                                <a:pt x="7" y="15"/>
                              </a:lnTo>
                              <a:lnTo>
                                <a:pt x="15" y="12"/>
                              </a:lnTo>
                              <a:lnTo>
                                <a:pt x="15" y="7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2" y="12"/>
                              </a:lnTo>
                              <a:lnTo>
                                <a:pt x="7" y="12"/>
                              </a:lnTo>
                              <a:lnTo>
                                <a:pt x="5" y="12"/>
                              </a:lnTo>
                              <a:lnTo>
                                <a:pt x="2" y="7"/>
                              </a:lnTo>
                              <a:lnTo>
                                <a:pt x="5" y="2"/>
                              </a:lnTo>
                              <a:lnTo>
                                <a:pt x="7" y="2"/>
                              </a:lnTo>
                              <a:lnTo>
                                <a:pt x="12" y="2"/>
                              </a:ln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B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0" name="Freeform 2322"/>
                      <wps:cNvSpPr>
                        <a:spLocks noEditPoints="1"/>
                      </wps:cNvSpPr>
                      <wps:spPr bwMode="auto">
                        <a:xfrm>
                          <a:off x="387985" y="462915"/>
                          <a:ext cx="8255" cy="9525"/>
                        </a:xfrm>
                        <a:custGeom>
                          <a:avLst/>
                          <a:gdLst>
                            <a:gd name="T0" fmla="*/ 13 w 13"/>
                            <a:gd name="T1" fmla="*/ 7 h 15"/>
                            <a:gd name="T2" fmla="*/ 10 w 13"/>
                            <a:gd name="T3" fmla="*/ 2 h 15"/>
                            <a:gd name="T4" fmla="*/ 5 w 13"/>
                            <a:gd name="T5" fmla="*/ 0 h 15"/>
                            <a:gd name="T6" fmla="*/ 0 w 13"/>
                            <a:gd name="T7" fmla="*/ 2 h 15"/>
                            <a:gd name="T8" fmla="*/ 0 w 13"/>
                            <a:gd name="T9" fmla="*/ 7 h 15"/>
                            <a:gd name="T10" fmla="*/ 0 w 13"/>
                            <a:gd name="T11" fmla="*/ 12 h 15"/>
                            <a:gd name="T12" fmla="*/ 5 w 13"/>
                            <a:gd name="T13" fmla="*/ 15 h 15"/>
                            <a:gd name="T14" fmla="*/ 10 w 13"/>
                            <a:gd name="T15" fmla="*/ 12 h 15"/>
                            <a:gd name="T16" fmla="*/ 13 w 13"/>
                            <a:gd name="T17" fmla="*/ 7 h 15"/>
                            <a:gd name="T18" fmla="*/ 10 w 13"/>
                            <a:gd name="T19" fmla="*/ 7 h 15"/>
                            <a:gd name="T20" fmla="*/ 10 w 13"/>
                            <a:gd name="T21" fmla="*/ 10 h 15"/>
                            <a:gd name="T22" fmla="*/ 5 w 13"/>
                            <a:gd name="T23" fmla="*/ 12 h 15"/>
                            <a:gd name="T24" fmla="*/ 3 w 13"/>
                            <a:gd name="T25" fmla="*/ 10 h 15"/>
                            <a:gd name="T26" fmla="*/ 0 w 13"/>
                            <a:gd name="T27" fmla="*/ 7 h 15"/>
                            <a:gd name="T28" fmla="*/ 3 w 13"/>
                            <a:gd name="T29" fmla="*/ 5 h 15"/>
                            <a:gd name="T30" fmla="*/ 5 w 13"/>
                            <a:gd name="T31" fmla="*/ 2 h 15"/>
                            <a:gd name="T32" fmla="*/ 10 w 13"/>
                            <a:gd name="T33" fmla="*/ 5 h 15"/>
                            <a:gd name="T34" fmla="*/ 10 w 13"/>
                            <a:gd name="T35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3" h="15">
                              <a:moveTo>
                                <a:pt x="13" y="7"/>
                              </a:moveTo>
                              <a:lnTo>
                                <a:pt x="10" y="2"/>
                              </a:lnTo>
                              <a:lnTo>
                                <a:pt x="5" y="0"/>
                              </a:lnTo>
                              <a:lnTo>
                                <a:pt x="0" y="2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5" y="15"/>
                              </a:lnTo>
                              <a:lnTo>
                                <a:pt x="10" y="12"/>
                              </a:lnTo>
                              <a:lnTo>
                                <a:pt x="13" y="7"/>
                              </a:lnTo>
                              <a:close/>
                              <a:moveTo>
                                <a:pt x="10" y="7"/>
                              </a:moveTo>
                              <a:lnTo>
                                <a:pt x="10" y="10"/>
                              </a:lnTo>
                              <a:lnTo>
                                <a:pt x="5" y="12"/>
                              </a:lnTo>
                              <a:lnTo>
                                <a:pt x="3" y="10"/>
                              </a:lnTo>
                              <a:lnTo>
                                <a:pt x="0" y="7"/>
                              </a:lnTo>
                              <a:lnTo>
                                <a:pt x="3" y="5"/>
                              </a:lnTo>
                              <a:lnTo>
                                <a:pt x="5" y="2"/>
                              </a:lnTo>
                              <a:lnTo>
                                <a:pt x="10" y="5"/>
                              </a:lnTo>
                              <a:lnTo>
                                <a:pt x="1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1" name="Freeform 2323"/>
                      <wps:cNvSpPr>
                        <a:spLocks noEditPoints="1"/>
                      </wps:cNvSpPr>
                      <wps:spPr bwMode="auto">
                        <a:xfrm>
                          <a:off x="387985" y="464185"/>
                          <a:ext cx="8255" cy="6350"/>
                        </a:xfrm>
                        <a:custGeom>
                          <a:avLst/>
                          <a:gdLst>
                            <a:gd name="T0" fmla="*/ 13 w 13"/>
                            <a:gd name="T1" fmla="*/ 5 h 10"/>
                            <a:gd name="T2" fmla="*/ 10 w 13"/>
                            <a:gd name="T3" fmla="*/ 0 h 10"/>
                            <a:gd name="T4" fmla="*/ 5 w 13"/>
                            <a:gd name="T5" fmla="*/ 0 h 10"/>
                            <a:gd name="T6" fmla="*/ 3 w 13"/>
                            <a:gd name="T7" fmla="*/ 0 h 10"/>
                            <a:gd name="T8" fmla="*/ 0 w 13"/>
                            <a:gd name="T9" fmla="*/ 5 h 10"/>
                            <a:gd name="T10" fmla="*/ 3 w 13"/>
                            <a:gd name="T11" fmla="*/ 10 h 10"/>
                            <a:gd name="T12" fmla="*/ 5 w 13"/>
                            <a:gd name="T13" fmla="*/ 10 h 10"/>
                            <a:gd name="T14" fmla="*/ 10 w 13"/>
                            <a:gd name="T15" fmla="*/ 10 h 10"/>
                            <a:gd name="T16" fmla="*/ 13 w 13"/>
                            <a:gd name="T17" fmla="*/ 5 h 10"/>
                            <a:gd name="T18" fmla="*/ 10 w 13"/>
                            <a:gd name="T19" fmla="*/ 5 h 10"/>
                            <a:gd name="T20" fmla="*/ 10 w 13"/>
                            <a:gd name="T21" fmla="*/ 8 h 10"/>
                            <a:gd name="T22" fmla="*/ 5 w 13"/>
                            <a:gd name="T23" fmla="*/ 10 h 10"/>
                            <a:gd name="T24" fmla="*/ 3 w 13"/>
                            <a:gd name="T25" fmla="*/ 8 h 10"/>
                            <a:gd name="T26" fmla="*/ 3 w 13"/>
                            <a:gd name="T27" fmla="*/ 5 h 10"/>
                            <a:gd name="T28" fmla="*/ 3 w 13"/>
                            <a:gd name="T29" fmla="*/ 3 h 10"/>
                            <a:gd name="T30" fmla="*/ 5 w 13"/>
                            <a:gd name="T31" fmla="*/ 0 h 10"/>
                            <a:gd name="T32" fmla="*/ 10 w 13"/>
                            <a:gd name="T33" fmla="*/ 3 h 10"/>
                            <a:gd name="T34" fmla="*/ 10 w 13"/>
                            <a:gd name="T35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3" h="10">
                              <a:moveTo>
                                <a:pt x="13" y="5"/>
                              </a:move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0" y="5"/>
                              </a:lnTo>
                              <a:lnTo>
                                <a:pt x="3" y="10"/>
                              </a:lnTo>
                              <a:lnTo>
                                <a:pt x="5" y="10"/>
                              </a:lnTo>
                              <a:lnTo>
                                <a:pt x="10" y="10"/>
                              </a:lnTo>
                              <a:lnTo>
                                <a:pt x="13" y="5"/>
                              </a:lnTo>
                              <a:close/>
                              <a:moveTo>
                                <a:pt x="10" y="5"/>
                              </a:moveTo>
                              <a:lnTo>
                                <a:pt x="10" y="8"/>
                              </a:lnTo>
                              <a:lnTo>
                                <a:pt x="5" y="10"/>
                              </a:lnTo>
                              <a:lnTo>
                                <a:pt x="3" y="8"/>
                              </a:lnTo>
                              <a:lnTo>
                                <a:pt x="3" y="5"/>
                              </a:lnTo>
                              <a:lnTo>
                                <a:pt x="3" y="3"/>
                              </a:lnTo>
                              <a:lnTo>
                                <a:pt x="5" y="0"/>
                              </a:lnTo>
                              <a:lnTo>
                                <a:pt x="10" y="3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F0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2" name="Freeform 2324"/>
                      <wps:cNvSpPr>
                        <a:spLocks noEditPoints="1"/>
                      </wps:cNvSpPr>
                      <wps:spPr bwMode="auto">
                        <a:xfrm>
                          <a:off x="387985" y="464185"/>
                          <a:ext cx="6350" cy="6350"/>
                        </a:xfrm>
                        <a:custGeom>
                          <a:avLst/>
                          <a:gdLst>
                            <a:gd name="T0" fmla="*/ 10 w 10"/>
                            <a:gd name="T1" fmla="*/ 5 h 10"/>
                            <a:gd name="T2" fmla="*/ 10 w 10"/>
                            <a:gd name="T3" fmla="*/ 3 h 10"/>
                            <a:gd name="T4" fmla="*/ 5 w 10"/>
                            <a:gd name="T5" fmla="*/ 0 h 10"/>
                            <a:gd name="T6" fmla="*/ 3 w 10"/>
                            <a:gd name="T7" fmla="*/ 3 h 10"/>
                            <a:gd name="T8" fmla="*/ 0 w 10"/>
                            <a:gd name="T9" fmla="*/ 5 h 10"/>
                            <a:gd name="T10" fmla="*/ 3 w 10"/>
                            <a:gd name="T11" fmla="*/ 8 h 10"/>
                            <a:gd name="T12" fmla="*/ 5 w 10"/>
                            <a:gd name="T13" fmla="*/ 10 h 10"/>
                            <a:gd name="T14" fmla="*/ 10 w 10"/>
                            <a:gd name="T15" fmla="*/ 8 h 10"/>
                            <a:gd name="T16" fmla="*/ 10 w 10"/>
                            <a:gd name="T17" fmla="*/ 5 h 10"/>
                            <a:gd name="T18" fmla="*/ 10 w 10"/>
                            <a:gd name="T19" fmla="*/ 5 h 10"/>
                            <a:gd name="T20" fmla="*/ 8 w 10"/>
                            <a:gd name="T21" fmla="*/ 8 h 10"/>
                            <a:gd name="T22" fmla="*/ 5 w 10"/>
                            <a:gd name="T23" fmla="*/ 8 h 10"/>
                            <a:gd name="T24" fmla="*/ 3 w 10"/>
                            <a:gd name="T25" fmla="*/ 8 h 10"/>
                            <a:gd name="T26" fmla="*/ 3 w 10"/>
                            <a:gd name="T27" fmla="*/ 5 h 10"/>
                            <a:gd name="T28" fmla="*/ 3 w 10"/>
                            <a:gd name="T29" fmla="*/ 3 h 10"/>
                            <a:gd name="T30" fmla="*/ 5 w 10"/>
                            <a:gd name="T31" fmla="*/ 0 h 10"/>
                            <a:gd name="T32" fmla="*/ 8 w 10"/>
                            <a:gd name="T33" fmla="*/ 3 h 10"/>
                            <a:gd name="T34" fmla="*/ 10 w 10"/>
                            <a:gd name="T35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0" y="5"/>
                              </a:moveTo>
                              <a:lnTo>
                                <a:pt x="10" y="3"/>
                              </a:lnTo>
                              <a:lnTo>
                                <a:pt x="5" y="0"/>
                              </a:lnTo>
                              <a:lnTo>
                                <a:pt x="3" y="3"/>
                              </a:lnTo>
                              <a:lnTo>
                                <a:pt x="0" y="5"/>
                              </a:lnTo>
                              <a:lnTo>
                                <a:pt x="3" y="8"/>
                              </a:lnTo>
                              <a:lnTo>
                                <a:pt x="5" y="10"/>
                              </a:lnTo>
                              <a:lnTo>
                                <a:pt x="10" y="8"/>
                              </a:lnTo>
                              <a:lnTo>
                                <a:pt x="10" y="5"/>
                              </a:lnTo>
                              <a:close/>
                              <a:moveTo>
                                <a:pt x="10" y="5"/>
                              </a:moveTo>
                              <a:lnTo>
                                <a:pt x="8" y="8"/>
                              </a:lnTo>
                              <a:lnTo>
                                <a:pt x="5" y="8"/>
                              </a:lnTo>
                              <a:lnTo>
                                <a:pt x="3" y="8"/>
                              </a:lnTo>
                              <a:lnTo>
                                <a:pt x="3" y="5"/>
                              </a:lnTo>
                              <a:lnTo>
                                <a:pt x="3" y="3"/>
                              </a:lnTo>
                              <a:lnTo>
                                <a:pt x="5" y="0"/>
                              </a:lnTo>
                              <a:lnTo>
                                <a:pt x="8" y="3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F2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3" name="Freeform 2325"/>
                      <wps:cNvSpPr>
                        <a:spLocks noEditPoints="1"/>
                      </wps:cNvSpPr>
                      <wps:spPr bwMode="auto">
                        <a:xfrm>
                          <a:off x="389890" y="464185"/>
                          <a:ext cx="4445" cy="6350"/>
                        </a:xfrm>
                        <a:custGeom>
                          <a:avLst/>
                          <a:gdLst>
                            <a:gd name="T0" fmla="*/ 7 w 7"/>
                            <a:gd name="T1" fmla="*/ 5 h 10"/>
                            <a:gd name="T2" fmla="*/ 7 w 7"/>
                            <a:gd name="T3" fmla="*/ 3 h 10"/>
                            <a:gd name="T4" fmla="*/ 2 w 7"/>
                            <a:gd name="T5" fmla="*/ 0 h 10"/>
                            <a:gd name="T6" fmla="*/ 0 w 7"/>
                            <a:gd name="T7" fmla="*/ 3 h 10"/>
                            <a:gd name="T8" fmla="*/ 0 w 7"/>
                            <a:gd name="T9" fmla="*/ 5 h 10"/>
                            <a:gd name="T10" fmla="*/ 0 w 7"/>
                            <a:gd name="T11" fmla="*/ 8 h 10"/>
                            <a:gd name="T12" fmla="*/ 2 w 7"/>
                            <a:gd name="T13" fmla="*/ 10 h 10"/>
                            <a:gd name="T14" fmla="*/ 7 w 7"/>
                            <a:gd name="T15" fmla="*/ 8 h 10"/>
                            <a:gd name="T16" fmla="*/ 7 w 7"/>
                            <a:gd name="T17" fmla="*/ 5 h 10"/>
                            <a:gd name="T18" fmla="*/ 7 w 7"/>
                            <a:gd name="T19" fmla="*/ 5 h 10"/>
                            <a:gd name="T20" fmla="*/ 5 w 7"/>
                            <a:gd name="T21" fmla="*/ 8 h 10"/>
                            <a:gd name="T22" fmla="*/ 2 w 7"/>
                            <a:gd name="T23" fmla="*/ 8 h 10"/>
                            <a:gd name="T24" fmla="*/ 2 w 7"/>
                            <a:gd name="T25" fmla="*/ 8 h 10"/>
                            <a:gd name="T26" fmla="*/ 0 w 7"/>
                            <a:gd name="T27" fmla="*/ 5 h 10"/>
                            <a:gd name="T28" fmla="*/ 2 w 7"/>
                            <a:gd name="T29" fmla="*/ 3 h 10"/>
                            <a:gd name="T30" fmla="*/ 2 w 7"/>
                            <a:gd name="T31" fmla="*/ 3 h 10"/>
                            <a:gd name="T32" fmla="*/ 5 w 7"/>
                            <a:gd name="T33" fmla="*/ 3 h 10"/>
                            <a:gd name="T34" fmla="*/ 7 w 7"/>
                            <a:gd name="T35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" h="10">
                              <a:moveTo>
                                <a:pt x="7" y="5"/>
                              </a:moveTo>
                              <a:lnTo>
                                <a:pt x="7" y="3"/>
                              </a:lnTo>
                              <a:lnTo>
                                <a:pt x="2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2" y="10"/>
                              </a:lnTo>
                              <a:lnTo>
                                <a:pt x="7" y="8"/>
                              </a:lnTo>
                              <a:lnTo>
                                <a:pt x="7" y="5"/>
                              </a:lnTo>
                              <a:close/>
                              <a:moveTo>
                                <a:pt x="7" y="5"/>
                              </a:moveTo>
                              <a:lnTo>
                                <a:pt x="5" y="8"/>
                              </a:lnTo>
                              <a:lnTo>
                                <a:pt x="2" y="8"/>
                              </a:lnTo>
                              <a:lnTo>
                                <a:pt x="0" y="5"/>
                              </a:lnTo>
                              <a:lnTo>
                                <a:pt x="2" y="3"/>
                              </a:lnTo>
                              <a:lnTo>
                                <a:pt x="5" y="3"/>
                              </a:lnTo>
                              <a:lnTo>
                                <a:pt x="7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4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4" name="Freeform 2326"/>
                      <wps:cNvSpPr>
                        <a:spLocks noEditPoints="1"/>
                      </wps:cNvSpPr>
                      <wps:spPr bwMode="auto">
                        <a:xfrm>
                          <a:off x="389890" y="464185"/>
                          <a:ext cx="4445" cy="5080"/>
                        </a:xfrm>
                        <a:custGeom>
                          <a:avLst/>
                          <a:gdLst>
                            <a:gd name="T0" fmla="*/ 7 w 7"/>
                            <a:gd name="T1" fmla="*/ 5 h 8"/>
                            <a:gd name="T2" fmla="*/ 5 w 7"/>
                            <a:gd name="T3" fmla="*/ 3 h 8"/>
                            <a:gd name="T4" fmla="*/ 2 w 7"/>
                            <a:gd name="T5" fmla="*/ 0 h 8"/>
                            <a:gd name="T6" fmla="*/ 0 w 7"/>
                            <a:gd name="T7" fmla="*/ 3 h 8"/>
                            <a:gd name="T8" fmla="*/ 0 w 7"/>
                            <a:gd name="T9" fmla="*/ 5 h 8"/>
                            <a:gd name="T10" fmla="*/ 0 w 7"/>
                            <a:gd name="T11" fmla="*/ 8 h 8"/>
                            <a:gd name="T12" fmla="*/ 2 w 7"/>
                            <a:gd name="T13" fmla="*/ 8 h 8"/>
                            <a:gd name="T14" fmla="*/ 5 w 7"/>
                            <a:gd name="T15" fmla="*/ 8 h 8"/>
                            <a:gd name="T16" fmla="*/ 7 w 7"/>
                            <a:gd name="T17" fmla="*/ 5 h 8"/>
                            <a:gd name="T18" fmla="*/ 5 w 7"/>
                            <a:gd name="T19" fmla="*/ 5 h 8"/>
                            <a:gd name="T20" fmla="*/ 5 w 7"/>
                            <a:gd name="T21" fmla="*/ 8 h 8"/>
                            <a:gd name="T22" fmla="*/ 2 w 7"/>
                            <a:gd name="T23" fmla="*/ 8 h 8"/>
                            <a:gd name="T24" fmla="*/ 2 w 7"/>
                            <a:gd name="T25" fmla="*/ 8 h 8"/>
                            <a:gd name="T26" fmla="*/ 2 w 7"/>
                            <a:gd name="T27" fmla="*/ 5 h 8"/>
                            <a:gd name="T28" fmla="*/ 2 w 7"/>
                            <a:gd name="T29" fmla="*/ 3 h 8"/>
                            <a:gd name="T30" fmla="*/ 2 w 7"/>
                            <a:gd name="T31" fmla="*/ 3 h 8"/>
                            <a:gd name="T32" fmla="*/ 5 w 7"/>
                            <a:gd name="T33" fmla="*/ 3 h 8"/>
                            <a:gd name="T34" fmla="*/ 5 w 7"/>
                            <a:gd name="T35" fmla="*/ 5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7" y="5"/>
                              </a:moveTo>
                              <a:lnTo>
                                <a:pt x="5" y="3"/>
                              </a:lnTo>
                              <a:lnTo>
                                <a:pt x="2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2" y="8"/>
                              </a:lnTo>
                              <a:lnTo>
                                <a:pt x="5" y="8"/>
                              </a:lnTo>
                              <a:lnTo>
                                <a:pt x="7" y="5"/>
                              </a:lnTo>
                              <a:close/>
                              <a:moveTo>
                                <a:pt x="5" y="5"/>
                              </a:moveTo>
                              <a:lnTo>
                                <a:pt x="5" y="8"/>
                              </a:lnTo>
                              <a:lnTo>
                                <a:pt x="2" y="8"/>
                              </a:lnTo>
                              <a:lnTo>
                                <a:pt x="2" y="5"/>
                              </a:lnTo>
                              <a:lnTo>
                                <a:pt x="2" y="3"/>
                              </a:lnTo>
                              <a:lnTo>
                                <a:pt x="5" y="3"/>
                              </a:lnTo>
                              <a:lnTo>
                                <a:pt x="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6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5" name="Freeform 2327"/>
                      <wps:cNvSpPr>
                        <a:spLocks noEditPoints="1"/>
                      </wps:cNvSpPr>
                      <wps:spPr bwMode="auto">
                        <a:xfrm>
                          <a:off x="389890" y="466090"/>
                          <a:ext cx="4445" cy="3175"/>
                        </a:xfrm>
                        <a:custGeom>
                          <a:avLst/>
                          <a:gdLst>
                            <a:gd name="T0" fmla="*/ 7 w 7"/>
                            <a:gd name="T1" fmla="*/ 2 h 5"/>
                            <a:gd name="T2" fmla="*/ 5 w 7"/>
                            <a:gd name="T3" fmla="*/ 0 h 5"/>
                            <a:gd name="T4" fmla="*/ 2 w 7"/>
                            <a:gd name="T5" fmla="*/ 0 h 5"/>
                            <a:gd name="T6" fmla="*/ 2 w 7"/>
                            <a:gd name="T7" fmla="*/ 0 h 5"/>
                            <a:gd name="T8" fmla="*/ 0 w 7"/>
                            <a:gd name="T9" fmla="*/ 2 h 5"/>
                            <a:gd name="T10" fmla="*/ 2 w 7"/>
                            <a:gd name="T11" fmla="*/ 5 h 5"/>
                            <a:gd name="T12" fmla="*/ 2 w 7"/>
                            <a:gd name="T13" fmla="*/ 5 h 5"/>
                            <a:gd name="T14" fmla="*/ 5 w 7"/>
                            <a:gd name="T15" fmla="*/ 5 h 5"/>
                            <a:gd name="T16" fmla="*/ 7 w 7"/>
                            <a:gd name="T17" fmla="*/ 2 h 5"/>
                            <a:gd name="T18" fmla="*/ 5 w 7"/>
                            <a:gd name="T19" fmla="*/ 2 h 5"/>
                            <a:gd name="T20" fmla="*/ 5 w 7"/>
                            <a:gd name="T21" fmla="*/ 2 h 5"/>
                            <a:gd name="T22" fmla="*/ 2 w 7"/>
                            <a:gd name="T23" fmla="*/ 5 h 5"/>
                            <a:gd name="T24" fmla="*/ 2 w 7"/>
                            <a:gd name="T25" fmla="*/ 2 h 5"/>
                            <a:gd name="T26" fmla="*/ 2 w 7"/>
                            <a:gd name="T27" fmla="*/ 2 h 5"/>
                            <a:gd name="T28" fmla="*/ 2 w 7"/>
                            <a:gd name="T29" fmla="*/ 2 h 5"/>
                            <a:gd name="T30" fmla="*/ 2 w 7"/>
                            <a:gd name="T31" fmla="*/ 0 h 5"/>
                            <a:gd name="T32" fmla="*/ 5 w 7"/>
                            <a:gd name="T33" fmla="*/ 2 h 5"/>
                            <a:gd name="T34" fmla="*/ 5 w 7"/>
                            <a:gd name="T35" fmla="*/ 2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" h="5">
                              <a:moveTo>
                                <a:pt x="7" y="2"/>
                              </a:moveTo>
                              <a:lnTo>
                                <a:pt x="5" y="0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2" y="5"/>
                              </a:lnTo>
                              <a:lnTo>
                                <a:pt x="5" y="5"/>
                              </a:lnTo>
                              <a:lnTo>
                                <a:pt x="7" y="2"/>
                              </a:lnTo>
                              <a:close/>
                              <a:moveTo>
                                <a:pt x="5" y="2"/>
                              </a:moveTo>
                              <a:lnTo>
                                <a:pt x="5" y="2"/>
                              </a:lnTo>
                              <a:lnTo>
                                <a:pt x="2" y="5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6" name="Freeform 2328"/>
                      <wps:cNvSpPr>
                        <a:spLocks/>
                      </wps:cNvSpPr>
                      <wps:spPr bwMode="auto">
                        <a:xfrm>
                          <a:off x="391160" y="466090"/>
                          <a:ext cx="1905" cy="3175"/>
                        </a:xfrm>
                        <a:custGeom>
                          <a:avLst/>
                          <a:gdLst>
                            <a:gd name="T0" fmla="*/ 3 w 3"/>
                            <a:gd name="T1" fmla="*/ 2 h 5"/>
                            <a:gd name="T2" fmla="*/ 3 w 3"/>
                            <a:gd name="T3" fmla="*/ 0 h 5"/>
                            <a:gd name="T4" fmla="*/ 0 w 3"/>
                            <a:gd name="T5" fmla="*/ 0 h 5"/>
                            <a:gd name="T6" fmla="*/ 0 w 3"/>
                            <a:gd name="T7" fmla="*/ 0 h 5"/>
                            <a:gd name="T8" fmla="*/ 0 w 3"/>
                            <a:gd name="T9" fmla="*/ 2 h 5"/>
                            <a:gd name="T10" fmla="*/ 0 w 3"/>
                            <a:gd name="T11" fmla="*/ 5 h 5"/>
                            <a:gd name="T12" fmla="*/ 0 w 3"/>
                            <a:gd name="T13" fmla="*/ 5 h 5"/>
                            <a:gd name="T14" fmla="*/ 3 w 3"/>
                            <a:gd name="T15" fmla="*/ 5 h 5"/>
                            <a:gd name="T16" fmla="*/ 3 w 3"/>
                            <a:gd name="T17" fmla="*/ 2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" h="5">
                              <a:moveTo>
                                <a:pt x="3" y="2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5"/>
                              </a:lnTo>
                              <a:lnTo>
                                <a:pt x="3" y="5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B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7" name="Freeform 2329"/>
                      <wps:cNvSpPr>
                        <a:spLocks/>
                      </wps:cNvSpPr>
                      <wps:spPr bwMode="auto">
                        <a:xfrm>
                          <a:off x="391160" y="466090"/>
                          <a:ext cx="1905" cy="3175"/>
                        </a:xfrm>
                        <a:custGeom>
                          <a:avLst/>
                          <a:gdLst>
                            <a:gd name="T0" fmla="*/ 3 w 3"/>
                            <a:gd name="T1" fmla="*/ 2 h 5"/>
                            <a:gd name="T2" fmla="*/ 3 w 3"/>
                            <a:gd name="T3" fmla="*/ 2 h 5"/>
                            <a:gd name="T4" fmla="*/ 0 w 3"/>
                            <a:gd name="T5" fmla="*/ 0 h 5"/>
                            <a:gd name="T6" fmla="*/ 0 w 3"/>
                            <a:gd name="T7" fmla="*/ 2 h 5"/>
                            <a:gd name="T8" fmla="*/ 0 w 3"/>
                            <a:gd name="T9" fmla="*/ 2 h 5"/>
                            <a:gd name="T10" fmla="*/ 0 w 3"/>
                            <a:gd name="T11" fmla="*/ 2 h 5"/>
                            <a:gd name="T12" fmla="*/ 0 w 3"/>
                            <a:gd name="T13" fmla="*/ 5 h 5"/>
                            <a:gd name="T14" fmla="*/ 3 w 3"/>
                            <a:gd name="T15" fmla="*/ 2 h 5"/>
                            <a:gd name="T16" fmla="*/ 3 w 3"/>
                            <a:gd name="T17" fmla="*/ 2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" h="5">
                              <a:moveTo>
                                <a:pt x="3" y="2"/>
                              </a:moveTo>
                              <a:lnTo>
                                <a:pt x="3" y="2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5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C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8" name="Freeform 2330"/>
                      <wps:cNvSpPr>
                        <a:spLocks/>
                      </wps:cNvSpPr>
                      <wps:spPr bwMode="auto">
                        <a:xfrm>
                          <a:off x="391160" y="467360"/>
                          <a:ext cx="1905" cy="635"/>
                        </a:xfrm>
                        <a:custGeom>
                          <a:avLst/>
                          <a:gdLst>
                            <a:gd name="T0" fmla="*/ 3 w 3"/>
                            <a:gd name="T1" fmla="*/ 3 w 3"/>
                            <a:gd name="T2" fmla="*/ 0 w 3"/>
                            <a:gd name="T3" fmla="*/ 0 w 3"/>
                            <a:gd name="T4" fmla="*/ 0 w 3"/>
                            <a:gd name="T5" fmla="*/ 0 w 3"/>
                            <a:gd name="T6" fmla="*/ 0 w 3"/>
                            <a:gd name="T7" fmla="*/ 3 w 3"/>
                            <a:gd name="T8" fmla="*/ 3 w 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</a:cxnLst>
                          <a:rect l="0" t="0" r="r" b="b"/>
                          <a:pathLst>
                            <a:path w="3">
                              <a:moveTo>
                                <a:pt x="3" y="0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9" name="Freeform 2331"/>
                      <wps:cNvSpPr>
                        <a:spLocks/>
                      </wps:cNvSpPr>
                      <wps:spPr bwMode="auto">
                        <a:xfrm>
                          <a:off x="267970" y="440690"/>
                          <a:ext cx="246380" cy="132715"/>
                        </a:xfrm>
                        <a:custGeom>
                          <a:avLst/>
                          <a:gdLst>
                            <a:gd name="T0" fmla="*/ 152 w 388"/>
                            <a:gd name="T1" fmla="*/ 129 h 209"/>
                            <a:gd name="T2" fmla="*/ 157 w 388"/>
                            <a:gd name="T3" fmla="*/ 137 h 209"/>
                            <a:gd name="T4" fmla="*/ 169 w 388"/>
                            <a:gd name="T5" fmla="*/ 142 h 209"/>
                            <a:gd name="T6" fmla="*/ 172 w 388"/>
                            <a:gd name="T7" fmla="*/ 149 h 209"/>
                            <a:gd name="T8" fmla="*/ 167 w 388"/>
                            <a:gd name="T9" fmla="*/ 159 h 209"/>
                            <a:gd name="T10" fmla="*/ 157 w 388"/>
                            <a:gd name="T11" fmla="*/ 167 h 209"/>
                            <a:gd name="T12" fmla="*/ 137 w 388"/>
                            <a:gd name="T13" fmla="*/ 169 h 209"/>
                            <a:gd name="T14" fmla="*/ 120 w 388"/>
                            <a:gd name="T15" fmla="*/ 177 h 209"/>
                            <a:gd name="T16" fmla="*/ 102 w 388"/>
                            <a:gd name="T17" fmla="*/ 182 h 209"/>
                            <a:gd name="T18" fmla="*/ 197 w 388"/>
                            <a:gd name="T19" fmla="*/ 209 h 209"/>
                            <a:gd name="T20" fmla="*/ 286 w 388"/>
                            <a:gd name="T21" fmla="*/ 209 h 209"/>
                            <a:gd name="T22" fmla="*/ 276 w 388"/>
                            <a:gd name="T23" fmla="*/ 182 h 209"/>
                            <a:gd name="T24" fmla="*/ 261 w 388"/>
                            <a:gd name="T25" fmla="*/ 172 h 209"/>
                            <a:gd name="T26" fmla="*/ 241 w 388"/>
                            <a:gd name="T27" fmla="*/ 167 h 209"/>
                            <a:gd name="T28" fmla="*/ 227 w 388"/>
                            <a:gd name="T29" fmla="*/ 162 h 209"/>
                            <a:gd name="T30" fmla="*/ 219 w 388"/>
                            <a:gd name="T31" fmla="*/ 154 h 209"/>
                            <a:gd name="T32" fmla="*/ 219 w 388"/>
                            <a:gd name="T33" fmla="*/ 144 h 209"/>
                            <a:gd name="T34" fmla="*/ 224 w 388"/>
                            <a:gd name="T35" fmla="*/ 139 h 209"/>
                            <a:gd name="T36" fmla="*/ 241 w 388"/>
                            <a:gd name="T37" fmla="*/ 137 h 209"/>
                            <a:gd name="T38" fmla="*/ 234 w 388"/>
                            <a:gd name="T39" fmla="*/ 124 h 209"/>
                            <a:gd name="T40" fmla="*/ 234 w 388"/>
                            <a:gd name="T41" fmla="*/ 124 h 209"/>
                            <a:gd name="T42" fmla="*/ 294 w 388"/>
                            <a:gd name="T43" fmla="*/ 112 h 209"/>
                            <a:gd name="T44" fmla="*/ 336 w 388"/>
                            <a:gd name="T45" fmla="*/ 94 h 209"/>
                            <a:gd name="T46" fmla="*/ 386 w 388"/>
                            <a:gd name="T47" fmla="*/ 57 h 209"/>
                            <a:gd name="T48" fmla="*/ 381 w 388"/>
                            <a:gd name="T49" fmla="*/ 47 h 209"/>
                            <a:gd name="T50" fmla="*/ 368 w 388"/>
                            <a:gd name="T51" fmla="*/ 42 h 209"/>
                            <a:gd name="T52" fmla="*/ 388 w 388"/>
                            <a:gd name="T53" fmla="*/ 30 h 209"/>
                            <a:gd name="T54" fmla="*/ 381 w 388"/>
                            <a:gd name="T55" fmla="*/ 17 h 209"/>
                            <a:gd name="T56" fmla="*/ 368 w 388"/>
                            <a:gd name="T57" fmla="*/ 10 h 209"/>
                            <a:gd name="T58" fmla="*/ 368 w 388"/>
                            <a:gd name="T59" fmla="*/ 0 h 209"/>
                            <a:gd name="T60" fmla="*/ 23 w 388"/>
                            <a:gd name="T61" fmla="*/ 0 h 209"/>
                            <a:gd name="T62" fmla="*/ 23 w 388"/>
                            <a:gd name="T63" fmla="*/ 10 h 209"/>
                            <a:gd name="T64" fmla="*/ 10 w 388"/>
                            <a:gd name="T65" fmla="*/ 17 h 209"/>
                            <a:gd name="T66" fmla="*/ 0 w 388"/>
                            <a:gd name="T67" fmla="*/ 30 h 209"/>
                            <a:gd name="T68" fmla="*/ 23 w 388"/>
                            <a:gd name="T69" fmla="*/ 42 h 209"/>
                            <a:gd name="T70" fmla="*/ 8 w 388"/>
                            <a:gd name="T71" fmla="*/ 47 h 209"/>
                            <a:gd name="T72" fmla="*/ 3 w 388"/>
                            <a:gd name="T73" fmla="*/ 57 h 209"/>
                            <a:gd name="T74" fmla="*/ 55 w 388"/>
                            <a:gd name="T75" fmla="*/ 94 h 209"/>
                            <a:gd name="T76" fmla="*/ 95 w 388"/>
                            <a:gd name="T77" fmla="*/ 112 h 209"/>
                            <a:gd name="T78" fmla="*/ 155 w 388"/>
                            <a:gd name="T79" fmla="*/ 124 h 209"/>
                            <a:gd name="T80" fmla="*/ 157 w 388"/>
                            <a:gd name="T81" fmla="*/ 124 h 209"/>
                            <a:gd name="T82" fmla="*/ 155 w 388"/>
                            <a:gd name="T83" fmla="*/ 124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388" h="209">
                              <a:moveTo>
                                <a:pt x="155" y="124"/>
                              </a:moveTo>
                              <a:lnTo>
                                <a:pt x="152" y="129"/>
                              </a:lnTo>
                              <a:lnTo>
                                <a:pt x="150" y="137"/>
                              </a:lnTo>
                              <a:lnTo>
                                <a:pt x="157" y="137"/>
                              </a:lnTo>
                              <a:lnTo>
                                <a:pt x="167" y="139"/>
                              </a:lnTo>
                              <a:lnTo>
                                <a:pt x="169" y="142"/>
                              </a:lnTo>
                              <a:lnTo>
                                <a:pt x="172" y="144"/>
                              </a:lnTo>
                              <a:lnTo>
                                <a:pt x="172" y="149"/>
                              </a:lnTo>
                              <a:lnTo>
                                <a:pt x="172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7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6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4" y="169"/>
                              </a:lnTo>
                              <a:lnTo>
                                <a:pt x="241" y="167"/>
                              </a:lnTo>
                              <a:lnTo>
                                <a:pt x="234" y="167"/>
                              </a:lnTo>
                              <a:lnTo>
                                <a:pt x="227" y="162"/>
                              </a:lnTo>
                              <a:lnTo>
                                <a:pt x="224" y="159"/>
                              </a:lnTo>
                              <a:lnTo>
                                <a:pt x="219" y="154"/>
                              </a:lnTo>
                              <a:lnTo>
                                <a:pt x="219" y="149"/>
                              </a:lnTo>
                              <a:lnTo>
                                <a:pt x="219" y="144"/>
                              </a:lnTo>
                              <a:lnTo>
                                <a:pt x="222" y="142"/>
                              </a:lnTo>
                              <a:lnTo>
                                <a:pt x="224" y="139"/>
                              </a:lnTo>
                              <a:lnTo>
                                <a:pt x="234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6" y="117"/>
                              </a:lnTo>
                              <a:lnTo>
                                <a:pt x="294" y="112"/>
                              </a:lnTo>
                              <a:lnTo>
                                <a:pt x="316" y="102"/>
                              </a:lnTo>
                              <a:lnTo>
                                <a:pt x="336" y="94"/>
                              </a:lnTo>
                              <a:lnTo>
                                <a:pt x="366" y="74"/>
                              </a:lnTo>
                              <a:lnTo>
                                <a:pt x="386" y="57"/>
                              </a:lnTo>
                              <a:lnTo>
                                <a:pt x="386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8" y="42"/>
                              </a:lnTo>
                              <a:lnTo>
                                <a:pt x="368" y="30"/>
                              </a:lnTo>
                              <a:lnTo>
                                <a:pt x="388" y="30"/>
                              </a:lnTo>
                              <a:lnTo>
                                <a:pt x="386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3" y="0"/>
                              </a:lnTo>
                              <a:lnTo>
                                <a:pt x="23" y="5"/>
                              </a:lnTo>
                              <a:lnTo>
                                <a:pt x="23" y="10"/>
                              </a:lnTo>
                              <a:lnTo>
                                <a:pt x="15" y="12"/>
                              </a:lnTo>
                              <a:lnTo>
                                <a:pt x="10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5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7"/>
                              </a:lnTo>
                              <a:lnTo>
                                <a:pt x="25" y="74"/>
                              </a:lnTo>
                              <a:lnTo>
                                <a:pt x="55" y="94"/>
                              </a:lnTo>
                              <a:lnTo>
                                <a:pt x="73" y="102"/>
                              </a:lnTo>
                              <a:lnTo>
                                <a:pt x="95" y="112"/>
                              </a:lnTo>
                              <a:lnTo>
                                <a:pt x="122" y="117"/>
                              </a:lnTo>
                              <a:lnTo>
                                <a:pt x="155" y="124"/>
                              </a:lnTo>
                              <a:lnTo>
                                <a:pt x="157" y="124"/>
                              </a:lnTo>
                              <a:lnTo>
                                <a:pt x="155" y="124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0" name="Freeform 2332"/>
                      <wps:cNvSpPr>
                        <a:spLocks/>
                      </wps:cNvSpPr>
                      <wps:spPr bwMode="auto">
                        <a:xfrm>
                          <a:off x="267970" y="440690"/>
                          <a:ext cx="246380" cy="132715"/>
                        </a:xfrm>
                        <a:custGeom>
                          <a:avLst/>
                          <a:gdLst>
                            <a:gd name="T0" fmla="*/ 20 w 388"/>
                            <a:gd name="T1" fmla="*/ 5 h 209"/>
                            <a:gd name="T2" fmla="*/ 13 w 388"/>
                            <a:gd name="T3" fmla="*/ 12 h 209"/>
                            <a:gd name="T4" fmla="*/ 5 w 388"/>
                            <a:gd name="T5" fmla="*/ 22 h 209"/>
                            <a:gd name="T6" fmla="*/ 23 w 388"/>
                            <a:gd name="T7" fmla="*/ 30 h 209"/>
                            <a:gd name="T8" fmla="*/ 13 w 388"/>
                            <a:gd name="T9" fmla="*/ 45 h 209"/>
                            <a:gd name="T10" fmla="*/ 5 w 388"/>
                            <a:gd name="T11" fmla="*/ 52 h 209"/>
                            <a:gd name="T12" fmla="*/ 3 w 388"/>
                            <a:gd name="T13" fmla="*/ 55 h 209"/>
                            <a:gd name="T14" fmla="*/ 3 w 388"/>
                            <a:gd name="T15" fmla="*/ 57 h 209"/>
                            <a:gd name="T16" fmla="*/ 5 w 388"/>
                            <a:gd name="T17" fmla="*/ 60 h 209"/>
                            <a:gd name="T18" fmla="*/ 25 w 388"/>
                            <a:gd name="T19" fmla="*/ 77 h 209"/>
                            <a:gd name="T20" fmla="*/ 75 w 388"/>
                            <a:gd name="T21" fmla="*/ 102 h 209"/>
                            <a:gd name="T22" fmla="*/ 125 w 388"/>
                            <a:gd name="T23" fmla="*/ 119 h 209"/>
                            <a:gd name="T24" fmla="*/ 150 w 388"/>
                            <a:gd name="T25" fmla="*/ 129 h 209"/>
                            <a:gd name="T26" fmla="*/ 157 w 388"/>
                            <a:gd name="T27" fmla="*/ 137 h 209"/>
                            <a:gd name="T28" fmla="*/ 169 w 388"/>
                            <a:gd name="T29" fmla="*/ 142 h 209"/>
                            <a:gd name="T30" fmla="*/ 172 w 388"/>
                            <a:gd name="T31" fmla="*/ 149 h 209"/>
                            <a:gd name="T32" fmla="*/ 167 w 388"/>
                            <a:gd name="T33" fmla="*/ 159 h 209"/>
                            <a:gd name="T34" fmla="*/ 157 w 388"/>
                            <a:gd name="T35" fmla="*/ 167 h 209"/>
                            <a:gd name="T36" fmla="*/ 137 w 388"/>
                            <a:gd name="T37" fmla="*/ 169 h 209"/>
                            <a:gd name="T38" fmla="*/ 120 w 388"/>
                            <a:gd name="T39" fmla="*/ 177 h 209"/>
                            <a:gd name="T40" fmla="*/ 102 w 388"/>
                            <a:gd name="T41" fmla="*/ 182 h 209"/>
                            <a:gd name="T42" fmla="*/ 194 w 388"/>
                            <a:gd name="T43" fmla="*/ 209 h 209"/>
                            <a:gd name="T44" fmla="*/ 286 w 388"/>
                            <a:gd name="T45" fmla="*/ 209 h 209"/>
                            <a:gd name="T46" fmla="*/ 274 w 388"/>
                            <a:gd name="T47" fmla="*/ 182 h 209"/>
                            <a:gd name="T48" fmla="*/ 261 w 388"/>
                            <a:gd name="T49" fmla="*/ 172 h 209"/>
                            <a:gd name="T50" fmla="*/ 239 w 388"/>
                            <a:gd name="T51" fmla="*/ 167 h 209"/>
                            <a:gd name="T52" fmla="*/ 227 w 388"/>
                            <a:gd name="T53" fmla="*/ 162 h 209"/>
                            <a:gd name="T54" fmla="*/ 219 w 388"/>
                            <a:gd name="T55" fmla="*/ 154 h 209"/>
                            <a:gd name="T56" fmla="*/ 219 w 388"/>
                            <a:gd name="T57" fmla="*/ 144 h 209"/>
                            <a:gd name="T58" fmla="*/ 224 w 388"/>
                            <a:gd name="T59" fmla="*/ 139 h 209"/>
                            <a:gd name="T60" fmla="*/ 241 w 388"/>
                            <a:gd name="T61" fmla="*/ 137 h 209"/>
                            <a:gd name="T62" fmla="*/ 234 w 388"/>
                            <a:gd name="T63" fmla="*/ 124 h 209"/>
                            <a:gd name="T64" fmla="*/ 291 w 388"/>
                            <a:gd name="T65" fmla="*/ 112 h 209"/>
                            <a:gd name="T66" fmla="*/ 333 w 388"/>
                            <a:gd name="T67" fmla="*/ 94 h 209"/>
                            <a:gd name="T68" fmla="*/ 383 w 388"/>
                            <a:gd name="T69" fmla="*/ 60 h 209"/>
                            <a:gd name="T70" fmla="*/ 383 w 388"/>
                            <a:gd name="T71" fmla="*/ 60 h 209"/>
                            <a:gd name="T72" fmla="*/ 386 w 388"/>
                            <a:gd name="T73" fmla="*/ 57 h 209"/>
                            <a:gd name="T74" fmla="*/ 386 w 388"/>
                            <a:gd name="T75" fmla="*/ 55 h 209"/>
                            <a:gd name="T76" fmla="*/ 381 w 388"/>
                            <a:gd name="T77" fmla="*/ 47 h 209"/>
                            <a:gd name="T78" fmla="*/ 366 w 388"/>
                            <a:gd name="T79" fmla="*/ 42 h 209"/>
                            <a:gd name="T80" fmla="*/ 388 w 388"/>
                            <a:gd name="T81" fmla="*/ 30 h 209"/>
                            <a:gd name="T82" fmla="*/ 381 w 388"/>
                            <a:gd name="T83" fmla="*/ 17 h 209"/>
                            <a:gd name="T84" fmla="*/ 368 w 388"/>
                            <a:gd name="T85" fmla="*/ 10 h 209"/>
                            <a:gd name="T86" fmla="*/ 368 w 388"/>
                            <a:gd name="T87" fmla="*/ 0 h 209"/>
                            <a:gd name="T88" fmla="*/ 20 w 388"/>
                            <a:gd name="T89" fmla="*/ 0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388" h="209">
                              <a:moveTo>
                                <a:pt x="20" y="0"/>
                              </a:moveTo>
                              <a:lnTo>
                                <a:pt x="20" y="5"/>
                              </a:lnTo>
                              <a:lnTo>
                                <a:pt x="20" y="10"/>
                              </a:lnTo>
                              <a:lnTo>
                                <a:pt x="13" y="12"/>
                              </a:lnTo>
                              <a:lnTo>
                                <a:pt x="8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3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5"/>
                              </a:lnTo>
                              <a:lnTo>
                                <a:pt x="3" y="57"/>
                              </a:lnTo>
                              <a:lnTo>
                                <a:pt x="5" y="60"/>
                              </a:lnTo>
                              <a:lnTo>
                                <a:pt x="25" y="77"/>
                              </a:lnTo>
                              <a:lnTo>
                                <a:pt x="55" y="94"/>
                              </a:lnTo>
                              <a:lnTo>
                                <a:pt x="75" y="102"/>
                              </a:lnTo>
                              <a:lnTo>
                                <a:pt x="97" y="112"/>
                              </a:lnTo>
                              <a:lnTo>
                                <a:pt x="125" y="119"/>
                              </a:lnTo>
                              <a:lnTo>
                                <a:pt x="155" y="124"/>
                              </a:lnTo>
                              <a:lnTo>
                                <a:pt x="150" y="129"/>
                              </a:lnTo>
                              <a:lnTo>
                                <a:pt x="147" y="137"/>
                              </a:lnTo>
                              <a:lnTo>
                                <a:pt x="157" y="137"/>
                              </a:lnTo>
                              <a:lnTo>
                                <a:pt x="164" y="139"/>
                              </a:lnTo>
                              <a:lnTo>
                                <a:pt x="169" y="142"/>
                              </a:lnTo>
                              <a:lnTo>
                                <a:pt x="169" y="144"/>
                              </a:lnTo>
                              <a:lnTo>
                                <a:pt x="172" y="149"/>
                              </a:lnTo>
                              <a:lnTo>
                                <a:pt x="169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4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4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1" y="169"/>
                              </a:lnTo>
                              <a:lnTo>
                                <a:pt x="239" y="167"/>
                              </a:lnTo>
                              <a:lnTo>
                                <a:pt x="232" y="167"/>
                              </a:lnTo>
                              <a:lnTo>
                                <a:pt x="227" y="162"/>
                              </a:lnTo>
                              <a:lnTo>
                                <a:pt x="222" y="159"/>
                              </a:lnTo>
                              <a:lnTo>
                                <a:pt x="219" y="154"/>
                              </a:lnTo>
                              <a:lnTo>
                                <a:pt x="217" y="149"/>
                              </a:lnTo>
                              <a:lnTo>
                                <a:pt x="219" y="144"/>
                              </a:lnTo>
                              <a:lnTo>
                                <a:pt x="219" y="142"/>
                              </a:lnTo>
                              <a:lnTo>
                                <a:pt x="224" y="139"/>
                              </a:lnTo>
                              <a:lnTo>
                                <a:pt x="232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4" y="119"/>
                              </a:lnTo>
                              <a:lnTo>
                                <a:pt x="291" y="112"/>
                              </a:lnTo>
                              <a:lnTo>
                                <a:pt x="314" y="102"/>
                              </a:lnTo>
                              <a:lnTo>
                                <a:pt x="333" y="94"/>
                              </a:lnTo>
                              <a:lnTo>
                                <a:pt x="363" y="77"/>
                              </a:lnTo>
                              <a:lnTo>
                                <a:pt x="383" y="60"/>
                              </a:lnTo>
                              <a:lnTo>
                                <a:pt x="386" y="57"/>
                              </a:lnTo>
                              <a:lnTo>
                                <a:pt x="386" y="55"/>
                              </a:lnTo>
                              <a:lnTo>
                                <a:pt x="383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6" y="42"/>
                              </a:lnTo>
                              <a:lnTo>
                                <a:pt x="366" y="30"/>
                              </a:lnTo>
                              <a:lnTo>
                                <a:pt x="388" y="30"/>
                              </a:lnTo>
                              <a:lnTo>
                                <a:pt x="383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1" name="Line 2333"/>
                      <wps:cNvCnPr>
                        <a:cxnSpLocks noChangeShapeType="1"/>
                      </wps:cNvCnPr>
                      <wps:spPr bwMode="auto">
                        <a:xfrm>
                          <a:off x="279400" y="447040"/>
                          <a:ext cx="22225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2" name="Line 2334"/>
                      <wps:cNvCnPr>
                        <a:cxnSpLocks noChangeShapeType="1"/>
                      </wps:cNvCnPr>
                      <wps:spPr bwMode="auto">
                        <a:xfrm>
                          <a:off x="276225" y="459740"/>
                          <a:ext cx="22733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3" name="Line 2335"/>
                      <wps:cNvCnPr>
                        <a:cxnSpLocks noChangeShapeType="1"/>
                      </wps:cNvCnPr>
                      <wps:spPr bwMode="auto">
                        <a:xfrm>
                          <a:off x="282575" y="467360"/>
                          <a:ext cx="22098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4" name="Line 2336"/>
                      <wps:cNvCnPr>
                        <a:cxnSpLocks noChangeShapeType="1"/>
                      </wps:cNvCnPr>
                      <wps:spPr bwMode="auto">
                        <a:xfrm>
                          <a:off x="363220" y="527685"/>
                          <a:ext cx="56515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5" name="Freeform 2337"/>
                      <wps:cNvSpPr>
                        <a:spLocks/>
                      </wps:cNvSpPr>
                      <wps:spPr bwMode="auto">
                        <a:xfrm>
                          <a:off x="366395" y="511810"/>
                          <a:ext cx="50165" cy="7620"/>
                        </a:xfrm>
                        <a:custGeom>
                          <a:avLst/>
                          <a:gdLst>
                            <a:gd name="T0" fmla="*/ 0 w 79"/>
                            <a:gd name="T1" fmla="*/ 12 h 12"/>
                            <a:gd name="T2" fmla="*/ 9 w 79"/>
                            <a:gd name="T3" fmla="*/ 7 h 12"/>
                            <a:gd name="T4" fmla="*/ 19 w 79"/>
                            <a:gd name="T5" fmla="*/ 2 h 12"/>
                            <a:gd name="T6" fmla="*/ 29 w 79"/>
                            <a:gd name="T7" fmla="*/ 0 h 12"/>
                            <a:gd name="T8" fmla="*/ 39 w 79"/>
                            <a:gd name="T9" fmla="*/ 0 h 12"/>
                            <a:gd name="T10" fmla="*/ 49 w 79"/>
                            <a:gd name="T11" fmla="*/ 0 h 12"/>
                            <a:gd name="T12" fmla="*/ 59 w 79"/>
                            <a:gd name="T13" fmla="*/ 2 h 12"/>
                            <a:gd name="T14" fmla="*/ 69 w 79"/>
                            <a:gd name="T15" fmla="*/ 7 h 12"/>
                            <a:gd name="T16" fmla="*/ 79 w 79"/>
                            <a:gd name="T17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9" h="12">
                              <a:moveTo>
                                <a:pt x="0" y="12"/>
                              </a:moveTo>
                              <a:lnTo>
                                <a:pt x="9" y="7"/>
                              </a:lnTo>
                              <a:lnTo>
                                <a:pt x="19" y="2"/>
                              </a:lnTo>
                              <a:lnTo>
                                <a:pt x="29" y="0"/>
                              </a:lnTo>
                              <a:lnTo>
                                <a:pt x="39" y="0"/>
                              </a:lnTo>
                              <a:lnTo>
                                <a:pt x="49" y="0"/>
                              </a:lnTo>
                              <a:lnTo>
                                <a:pt x="59" y="2"/>
                              </a:lnTo>
                              <a:lnTo>
                                <a:pt x="69" y="7"/>
                              </a:lnTo>
                              <a:lnTo>
                                <a:pt x="79" y="12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6" name="Line 2338"/>
                      <wps:cNvCnPr>
                        <a:cxnSpLocks noChangeShapeType="1"/>
                      </wps:cNvCnPr>
                      <wps:spPr bwMode="auto">
                        <a:xfrm>
                          <a:off x="360045" y="548005"/>
                          <a:ext cx="62865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7" name="Line 2339"/>
                      <wps:cNvCnPr>
                        <a:cxnSpLocks noChangeShapeType="1"/>
                      </wps:cNvCnPr>
                      <wps:spPr bwMode="auto">
                        <a:xfrm>
                          <a:off x="339090" y="556260"/>
                          <a:ext cx="102870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8" name="Line 2340"/>
                      <wps:cNvCnPr>
                        <a:cxnSpLocks noChangeShapeType="1"/>
                      </wps:cNvCnPr>
                      <wps:spPr bwMode="auto">
                        <a:xfrm>
                          <a:off x="332740" y="560705"/>
                          <a:ext cx="116840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9" name="Freeform 2341"/>
                      <wps:cNvSpPr>
                        <a:spLocks/>
                      </wps:cNvSpPr>
                      <wps:spPr bwMode="auto">
                        <a:xfrm>
                          <a:off x="391160" y="467360"/>
                          <a:ext cx="19050" cy="44450"/>
                        </a:xfrm>
                        <a:custGeom>
                          <a:avLst/>
                          <a:gdLst>
                            <a:gd name="T0" fmla="*/ 18 w 30"/>
                            <a:gd name="T1" fmla="*/ 0 h 70"/>
                            <a:gd name="T2" fmla="*/ 13 w 30"/>
                            <a:gd name="T3" fmla="*/ 3 h 70"/>
                            <a:gd name="T4" fmla="*/ 8 w 30"/>
                            <a:gd name="T5" fmla="*/ 5 h 70"/>
                            <a:gd name="T6" fmla="*/ 3 w 30"/>
                            <a:gd name="T7" fmla="*/ 13 h 70"/>
                            <a:gd name="T8" fmla="*/ 0 w 30"/>
                            <a:gd name="T9" fmla="*/ 22 h 70"/>
                            <a:gd name="T10" fmla="*/ 0 w 30"/>
                            <a:gd name="T11" fmla="*/ 30 h 70"/>
                            <a:gd name="T12" fmla="*/ 0 w 30"/>
                            <a:gd name="T13" fmla="*/ 42 h 70"/>
                            <a:gd name="T14" fmla="*/ 0 w 30"/>
                            <a:gd name="T15" fmla="*/ 62 h 70"/>
                            <a:gd name="T16" fmla="*/ 3 w 30"/>
                            <a:gd name="T17" fmla="*/ 70 h 70"/>
                            <a:gd name="T18" fmla="*/ 10 w 30"/>
                            <a:gd name="T19" fmla="*/ 62 h 70"/>
                            <a:gd name="T20" fmla="*/ 20 w 30"/>
                            <a:gd name="T21" fmla="*/ 45 h 70"/>
                            <a:gd name="T22" fmla="*/ 25 w 30"/>
                            <a:gd name="T23" fmla="*/ 35 h 70"/>
                            <a:gd name="T24" fmla="*/ 28 w 30"/>
                            <a:gd name="T25" fmla="*/ 25 h 70"/>
                            <a:gd name="T26" fmla="*/ 30 w 30"/>
                            <a:gd name="T27" fmla="*/ 15 h 70"/>
                            <a:gd name="T28" fmla="*/ 30 w 30"/>
                            <a:gd name="T29" fmla="*/ 8 h 70"/>
                            <a:gd name="T30" fmla="*/ 25 w 30"/>
                            <a:gd name="T31" fmla="*/ 3 h 70"/>
                            <a:gd name="T32" fmla="*/ 18 w 30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0" h="70">
                              <a:moveTo>
                                <a:pt x="18" y="0"/>
                              </a:moveTo>
                              <a:lnTo>
                                <a:pt x="13" y="3"/>
                              </a:lnTo>
                              <a:lnTo>
                                <a:pt x="8" y="5"/>
                              </a:lnTo>
                              <a:lnTo>
                                <a:pt x="3" y="13"/>
                              </a:lnTo>
                              <a:lnTo>
                                <a:pt x="0" y="22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62"/>
                              </a:lnTo>
                              <a:lnTo>
                                <a:pt x="3" y="70"/>
                              </a:lnTo>
                              <a:lnTo>
                                <a:pt x="10" y="62"/>
                              </a:lnTo>
                              <a:lnTo>
                                <a:pt x="20" y="45"/>
                              </a:lnTo>
                              <a:lnTo>
                                <a:pt x="25" y="35"/>
                              </a:lnTo>
                              <a:lnTo>
                                <a:pt x="28" y="25"/>
                              </a:lnTo>
                              <a:lnTo>
                                <a:pt x="30" y="15"/>
                              </a:lnTo>
                              <a:lnTo>
                                <a:pt x="30" y="8"/>
                              </a:lnTo>
                              <a:lnTo>
                                <a:pt x="25" y="3"/>
                              </a:lnTo>
                              <a:lnTo>
                                <a:pt x="18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0" name="Freeform 2342"/>
                      <wps:cNvSpPr>
                        <a:spLocks/>
                      </wps:cNvSpPr>
                      <wps:spPr bwMode="auto">
                        <a:xfrm>
                          <a:off x="394335" y="467360"/>
                          <a:ext cx="33020" cy="44450"/>
                        </a:xfrm>
                        <a:custGeom>
                          <a:avLst/>
                          <a:gdLst>
                            <a:gd name="T0" fmla="*/ 42 w 52"/>
                            <a:gd name="T1" fmla="*/ 0 h 70"/>
                            <a:gd name="T2" fmla="*/ 35 w 52"/>
                            <a:gd name="T3" fmla="*/ 3 h 70"/>
                            <a:gd name="T4" fmla="*/ 30 w 52"/>
                            <a:gd name="T5" fmla="*/ 8 h 70"/>
                            <a:gd name="T6" fmla="*/ 25 w 52"/>
                            <a:gd name="T7" fmla="*/ 18 h 70"/>
                            <a:gd name="T8" fmla="*/ 20 w 52"/>
                            <a:gd name="T9" fmla="*/ 32 h 70"/>
                            <a:gd name="T10" fmla="*/ 8 w 52"/>
                            <a:gd name="T11" fmla="*/ 57 h 70"/>
                            <a:gd name="T12" fmla="*/ 0 w 52"/>
                            <a:gd name="T13" fmla="*/ 70 h 70"/>
                            <a:gd name="T14" fmla="*/ 5 w 52"/>
                            <a:gd name="T15" fmla="*/ 70 h 70"/>
                            <a:gd name="T16" fmla="*/ 13 w 52"/>
                            <a:gd name="T17" fmla="*/ 65 h 70"/>
                            <a:gd name="T18" fmla="*/ 23 w 52"/>
                            <a:gd name="T19" fmla="*/ 55 h 70"/>
                            <a:gd name="T20" fmla="*/ 33 w 52"/>
                            <a:gd name="T21" fmla="*/ 47 h 70"/>
                            <a:gd name="T22" fmla="*/ 40 w 52"/>
                            <a:gd name="T23" fmla="*/ 35 h 70"/>
                            <a:gd name="T24" fmla="*/ 47 w 52"/>
                            <a:gd name="T25" fmla="*/ 25 h 70"/>
                            <a:gd name="T26" fmla="*/ 52 w 52"/>
                            <a:gd name="T27" fmla="*/ 15 h 70"/>
                            <a:gd name="T28" fmla="*/ 52 w 52"/>
                            <a:gd name="T29" fmla="*/ 8 h 70"/>
                            <a:gd name="T30" fmla="*/ 50 w 52"/>
                            <a:gd name="T31" fmla="*/ 3 h 70"/>
                            <a:gd name="T32" fmla="*/ 42 w 52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2" h="70">
                              <a:moveTo>
                                <a:pt x="42" y="0"/>
                              </a:moveTo>
                              <a:lnTo>
                                <a:pt x="35" y="3"/>
                              </a:lnTo>
                              <a:lnTo>
                                <a:pt x="30" y="8"/>
                              </a:lnTo>
                              <a:lnTo>
                                <a:pt x="25" y="18"/>
                              </a:lnTo>
                              <a:lnTo>
                                <a:pt x="20" y="32"/>
                              </a:lnTo>
                              <a:lnTo>
                                <a:pt x="8" y="57"/>
                              </a:lnTo>
                              <a:lnTo>
                                <a:pt x="0" y="70"/>
                              </a:lnTo>
                              <a:lnTo>
                                <a:pt x="5" y="70"/>
                              </a:lnTo>
                              <a:lnTo>
                                <a:pt x="13" y="65"/>
                              </a:lnTo>
                              <a:lnTo>
                                <a:pt x="23" y="55"/>
                              </a:lnTo>
                              <a:lnTo>
                                <a:pt x="33" y="47"/>
                              </a:lnTo>
                              <a:lnTo>
                                <a:pt x="40" y="35"/>
                              </a:lnTo>
                              <a:lnTo>
                                <a:pt x="47" y="25"/>
                              </a:lnTo>
                              <a:lnTo>
                                <a:pt x="52" y="15"/>
                              </a:lnTo>
                              <a:lnTo>
                                <a:pt x="52" y="8"/>
                              </a:lnTo>
                              <a:lnTo>
                                <a:pt x="50" y="3"/>
                              </a:lnTo>
                              <a:lnTo>
                                <a:pt x="42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1" name="Freeform 2343"/>
                      <wps:cNvSpPr>
                        <a:spLocks/>
                      </wps:cNvSpPr>
                      <wps:spPr bwMode="auto">
                        <a:xfrm>
                          <a:off x="397510" y="467360"/>
                          <a:ext cx="48895" cy="44450"/>
                        </a:xfrm>
                        <a:custGeom>
                          <a:avLst/>
                          <a:gdLst>
                            <a:gd name="T0" fmla="*/ 62 w 77"/>
                            <a:gd name="T1" fmla="*/ 0 h 70"/>
                            <a:gd name="T2" fmla="*/ 57 w 77"/>
                            <a:gd name="T3" fmla="*/ 0 h 70"/>
                            <a:gd name="T4" fmla="*/ 52 w 77"/>
                            <a:gd name="T5" fmla="*/ 5 h 70"/>
                            <a:gd name="T6" fmla="*/ 47 w 77"/>
                            <a:gd name="T7" fmla="*/ 18 h 70"/>
                            <a:gd name="T8" fmla="*/ 40 w 77"/>
                            <a:gd name="T9" fmla="*/ 30 h 70"/>
                            <a:gd name="T10" fmla="*/ 25 w 77"/>
                            <a:gd name="T11" fmla="*/ 50 h 70"/>
                            <a:gd name="T12" fmla="*/ 8 w 77"/>
                            <a:gd name="T13" fmla="*/ 65 h 70"/>
                            <a:gd name="T14" fmla="*/ 0 w 77"/>
                            <a:gd name="T15" fmla="*/ 70 h 70"/>
                            <a:gd name="T16" fmla="*/ 0 w 77"/>
                            <a:gd name="T17" fmla="*/ 70 h 70"/>
                            <a:gd name="T18" fmla="*/ 13 w 77"/>
                            <a:gd name="T19" fmla="*/ 67 h 70"/>
                            <a:gd name="T20" fmla="*/ 28 w 77"/>
                            <a:gd name="T21" fmla="*/ 60 h 70"/>
                            <a:gd name="T22" fmla="*/ 45 w 77"/>
                            <a:gd name="T23" fmla="*/ 50 h 70"/>
                            <a:gd name="T24" fmla="*/ 60 w 77"/>
                            <a:gd name="T25" fmla="*/ 37 h 70"/>
                            <a:gd name="T26" fmla="*/ 70 w 77"/>
                            <a:gd name="T27" fmla="*/ 25 h 70"/>
                            <a:gd name="T28" fmla="*/ 77 w 77"/>
                            <a:gd name="T29" fmla="*/ 13 h 70"/>
                            <a:gd name="T30" fmla="*/ 77 w 77"/>
                            <a:gd name="T31" fmla="*/ 8 h 70"/>
                            <a:gd name="T32" fmla="*/ 75 w 77"/>
                            <a:gd name="T33" fmla="*/ 5 h 70"/>
                            <a:gd name="T34" fmla="*/ 70 w 77"/>
                            <a:gd name="T35" fmla="*/ 3 h 70"/>
                            <a:gd name="T36" fmla="*/ 62 w 77"/>
                            <a:gd name="T37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7" h="70">
                              <a:moveTo>
                                <a:pt x="62" y="0"/>
                              </a:moveTo>
                              <a:lnTo>
                                <a:pt x="57" y="0"/>
                              </a:lnTo>
                              <a:lnTo>
                                <a:pt x="52" y="5"/>
                              </a:lnTo>
                              <a:lnTo>
                                <a:pt x="47" y="18"/>
                              </a:lnTo>
                              <a:lnTo>
                                <a:pt x="40" y="30"/>
                              </a:lnTo>
                              <a:lnTo>
                                <a:pt x="25" y="50"/>
                              </a:lnTo>
                              <a:lnTo>
                                <a:pt x="8" y="65"/>
                              </a:lnTo>
                              <a:lnTo>
                                <a:pt x="0" y="70"/>
                              </a:lnTo>
                              <a:lnTo>
                                <a:pt x="13" y="67"/>
                              </a:lnTo>
                              <a:lnTo>
                                <a:pt x="28" y="60"/>
                              </a:lnTo>
                              <a:lnTo>
                                <a:pt x="45" y="50"/>
                              </a:lnTo>
                              <a:lnTo>
                                <a:pt x="60" y="37"/>
                              </a:lnTo>
                              <a:lnTo>
                                <a:pt x="70" y="25"/>
                              </a:lnTo>
                              <a:lnTo>
                                <a:pt x="77" y="13"/>
                              </a:lnTo>
                              <a:lnTo>
                                <a:pt x="77" y="8"/>
                              </a:lnTo>
                              <a:lnTo>
                                <a:pt x="75" y="5"/>
                              </a:lnTo>
                              <a:lnTo>
                                <a:pt x="70" y="3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2" name="Freeform 2344"/>
                      <wps:cNvSpPr>
                        <a:spLocks/>
                      </wps:cNvSpPr>
                      <wps:spPr bwMode="auto">
                        <a:xfrm>
                          <a:off x="400685" y="469265"/>
                          <a:ext cx="63500" cy="43815"/>
                        </a:xfrm>
                        <a:custGeom>
                          <a:avLst/>
                          <a:gdLst>
                            <a:gd name="T0" fmla="*/ 90 w 100"/>
                            <a:gd name="T1" fmla="*/ 0 h 69"/>
                            <a:gd name="T2" fmla="*/ 85 w 100"/>
                            <a:gd name="T3" fmla="*/ 0 h 69"/>
                            <a:gd name="T4" fmla="*/ 80 w 100"/>
                            <a:gd name="T5" fmla="*/ 0 h 69"/>
                            <a:gd name="T6" fmla="*/ 77 w 100"/>
                            <a:gd name="T7" fmla="*/ 5 h 69"/>
                            <a:gd name="T8" fmla="*/ 75 w 100"/>
                            <a:gd name="T9" fmla="*/ 7 h 69"/>
                            <a:gd name="T10" fmla="*/ 65 w 100"/>
                            <a:gd name="T11" fmla="*/ 22 h 69"/>
                            <a:gd name="T12" fmla="*/ 55 w 100"/>
                            <a:gd name="T13" fmla="*/ 34 h 69"/>
                            <a:gd name="T14" fmla="*/ 42 w 100"/>
                            <a:gd name="T15" fmla="*/ 44 h 69"/>
                            <a:gd name="T16" fmla="*/ 30 w 100"/>
                            <a:gd name="T17" fmla="*/ 54 h 69"/>
                            <a:gd name="T18" fmla="*/ 8 w 100"/>
                            <a:gd name="T19" fmla="*/ 64 h 69"/>
                            <a:gd name="T20" fmla="*/ 0 w 100"/>
                            <a:gd name="T21" fmla="*/ 69 h 69"/>
                            <a:gd name="T22" fmla="*/ 20 w 100"/>
                            <a:gd name="T23" fmla="*/ 67 h 69"/>
                            <a:gd name="T24" fmla="*/ 42 w 100"/>
                            <a:gd name="T25" fmla="*/ 59 h 69"/>
                            <a:gd name="T26" fmla="*/ 62 w 100"/>
                            <a:gd name="T27" fmla="*/ 49 h 69"/>
                            <a:gd name="T28" fmla="*/ 77 w 100"/>
                            <a:gd name="T29" fmla="*/ 39 h 69"/>
                            <a:gd name="T30" fmla="*/ 92 w 100"/>
                            <a:gd name="T31" fmla="*/ 27 h 69"/>
                            <a:gd name="T32" fmla="*/ 100 w 100"/>
                            <a:gd name="T33" fmla="*/ 15 h 69"/>
                            <a:gd name="T34" fmla="*/ 100 w 100"/>
                            <a:gd name="T35" fmla="*/ 10 h 69"/>
                            <a:gd name="T36" fmla="*/ 100 w 100"/>
                            <a:gd name="T37" fmla="*/ 5 h 69"/>
                            <a:gd name="T38" fmla="*/ 95 w 100"/>
                            <a:gd name="T39" fmla="*/ 2 h 69"/>
                            <a:gd name="T40" fmla="*/ 90 w 100"/>
                            <a:gd name="T41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00" h="69">
                              <a:moveTo>
                                <a:pt x="90" y="0"/>
                              </a:moveTo>
                              <a:lnTo>
                                <a:pt x="85" y="0"/>
                              </a:lnTo>
                              <a:lnTo>
                                <a:pt x="80" y="0"/>
                              </a:lnTo>
                              <a:lnTo>
                                <a:pt x="77" y="5"/>
                              </a:lnTo>
                              <a:lnTo>
                                <a:pt x="75" y="7"/>
                              </a:lnTo>
                              <a:lnTo>
                                <a:pt x="65" y="22"/>
                              </a:lnTo>
                              <a:lnTo>
                                <a:pt x="55" y="34"/>
                              </a:lnTo>
                              <a:lnTo>
                                <a:pt x="42" y="44"/>
                              </a:lnTo>
                              <a:lnTo>
                                <a:pt x="30" y="54"/>
                              </a:lnTo>
                              <a:lnTo>
                                <a:pt x="8" y="64"/>
                              </a:lnTo>
                              <a:lnTo>
                                <a:pt x="0" y="69"/>
                              </a:lnTo>
                              <a:lnTo>
                                <a:pt x="20" y="67"/>
                              </a:lnTo>
                              <a:lnTo>
                                <a:pt x="42" y="59"/>
                              </a:lnTo>
                              <a:lnTo>
                                <a:pt x="62" y="49"/>
                              </a:lnTo>
                              <a:lnTo>
                                <a:pt x="77" y="39"/>
                              </a:lnTo>
                              <a:lnTo>
                                <a:pt x="92" y="27"/>
                              </a:lnTo>
                              <a:lnTo>
                                <a:pt x="100" y="15"/>
                              </a:lnTo>
                              <a:lnTo>
                                <a:pt x="100" y="10"/>
                              </a:lnTo>
                              <a:lnTo>
                                <a:pt x="100" y="5"/>
                              </a:lnTo>
                              <a:lnTo>
                                <a:pt x="95" y="2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3" name="Freeform 2345"/>
                      <wps:cNvSpPr>
                        <a:spLocks/>
                      </wps:cNvSpPr>
                      <wps:spPr bwMode="auto">
                        <a:xfrm>
                          <a:off x="407035" y="467360"/>
                          <a:ext cx="77470" cy="45720"/>
                        </a:xfrm>
                        <a:custGeom>
                          <a:avLst/>
                          <a:gdLst>
                            <a:gd name="T0" fmla="*/ 112 w 122"/>
                            <a:gd name="T1" fmla="*/ 0 h 72"/>
                            <a:gd name="T2" fmla="*/ 102 w 122"/>
                            <a:gd name="T3" fmla="*/ 3 h 72"/>
                            <a:gd name="T4" fmla="*/ 95 w 122"/>
                            <a:gd name="T5" fmla="*/ 10 h 72"/>
                            <a:gd name="T6" fmla="*/ 85 w 122"/>
                            <a:gd name="T7" fmla="*/ 25 h 72"/>
                            <a:gd name="T8" fmla="*/ 70 w 122"/>
                            <a:gd name="T9" fmla="*/ 40 h 72"/>
                            <a:gd name="T10" fmla="*/ 55 w 122"/>
                            <a:gd name="T11" fmla="*/ 50 h 72"/>
                            <a:gd name="T12" fmla="*/ 37 w 122"/>
                            <a:gd name="T13" fmla="*/ 60 h 72"/>
                            <a:gd name="T14" fmla="*/ 10 w 122"/>
                            <a:gd name="T15" fmla="*/ 70 h 72"/>
                            <a:gd name="T16" fmla="*/ 0 w 122"/>
                            <a:gd name="T17" fmla="*/ 72 h 72"/>
                            <a:gd name="T18" fmla="*/ 20 w 122"/>
                            <a:gd name="T19" fmla="*/ 72 h 72"/>
                            <a:gd name="T20" fmla="*/ 40 w 122"/>
                            <a:gd name="T21" fmla="*/ 67 h 72"/>
                            <a:gd name="T22" fmla="*/ 60 w 122"/>
                            <a:gd name="T23" fmla="*/ 62 h 72"/>
                            <a:gd name="T24" fmla="*/ 80 w 122"/>
                            <a:gd name="T25" fmla="*/ 55 h 72"/>
                            <a:gd name="T26" fmla="*/ 95 w 122"/>
                            <a:gd name="T27" fmla="*/ 45 h 72"/>
                            <a:gd name="T28" fmla="*/ 107 w 122"/>
                            <a:gd name="T29" fmla="*/ 35 h 72"/>
                            <a:gd name="T30" fmla="*/ 117 w 122"/>
                            <a:gd name="T31" fmla="*/ 25 h 72"/>
                            <a:gd name="T32" fmla="*/ 122 w 122"/>
                            <a:gd name="T33" fmla="*/ 15 h 72"/>
                            <a:gd name="T34" fmla="*/ 122 w 122"/>
                            <a:gd name="T35" fmla="*/ 10 h 72"/>
                            <a:gd name="T36" fmla="*/ 122 w 122"/>
                            <a:gd name="T37" fmla="*/ 5 h 72"/>
                            <a:gd name="T38" fmla="*/ 117 w 122"/>
                            <a:gd name="T39" fmla="*/ 3 h 72"/>
                            <a:gd name="T40" fmla="*/ 112 w 122"/>
                            <a:gd name="T41" fmla="*/ 0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22" h="72">
                              <a:moveTo>
                                <a:pt x="112" y="0"/>
                              </a:moveTo>
                              <a:lnTo>
                                <a:pt x="102" y="3"/>
                              </a:lnTo>
                              <a:lnTo>
                                <a:pt x="95" y="10"/>
                              </a:lnTo>
                              <a:lnTo>
                                <a:pt x="85" y="25"/>
                              </a:lnTo>
                              <a:lnTo>
                                <a:pt x="70" y="40"/>
                              </a:lnTo>
                              <a:lnTo>
                                <a:pt x="55" y="50"/>
                              </a:lnTo>
                              <a:lnTo>
                                <a:pt x="37" y="60"/>
                              </a:lnTo>
                              <a:lnTo>
                                <a:pt x="10" y="70"/>
                              </a:lnTo>
                              <a:lnTo>
                                <a:pt x="0" y="72"/>
                              </a:lnTo>
                              <a:lnTo>
                                <a:pt x="20" y="72"/>
                              </a:lnTo>
                              <a:lnTo>
                                <a:pt x="40" y="67"/>
                              </a:lnTo>
                              <a:lnTo>
                                <a:pt x="60" y="62"/>
                              </a:lnTo>
                              <a:lnTo>
                                <a:pt x="80" y="55"/>
                              </a:lnTo>
                              <a:lnTo>
                                <a:pt x="95" y="45"/>
                              </a:lnTo>
                              <a:lnTo>
                                <a:pt x="107" y="35"/>
                              </a:lnTo>
                              <a:lnTo>
                                <a:pt x="117" y="25"/>
                              </a:lnTo>
                              <a:lnTo>
                                <a:pt x="122" y="15"/>
                              </a:lnTo>
                              <a:lnTo>
                                <a:pt x="122" y="10"/>
                              </a:lnTo>
                              <a:lnTo>
                                <a:pt x="122" y="5"/>
                              </a:lnTo>
                              <a:lnTo>
                                <a:pt x="117" y="3"/>
                              </a:lnTo>
                              <a:lnTo>
                                <a:pt x="1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4" name="Freeform 2346"/>
                      <wps:cNvSpPr>
                        <a:spLocks/>
                      </wps:cNvSpPr>
                      <wps:spPr bwMode="auto">
                        <a:xfrm>
                          <a:off x="410210" y="467360"/>
                          <a:ext cx="96520" cy="48895"/>
                        </a:xfrm>
                        <a:custGeom>
                          <a:avLst/>
                          <a:gdLst>
                            <a:gd name="T0" fmla="*/ 139 w 152"/>
                            <a:gd name="T1" fmla="*/ 0 h 77"/>
                            <a:gd name="T2" fmla="*/ 134 w 152"/>
                            <a:gd name="T3" fmla="*/ 0 h 77"/>
                            <a:gd name="T4" fmla="*/ 129 w 152"/>
                            <a:gd name="T5" fmla="*/ 3 h 77"/>
                            <a:gd name="T6" fmla="*/ 124 w 152"/>
                            <a:gd name="T7" fmla="*/ 5 h 77"/>
                            <a:gd name="T8" fmla="*/ 122 w 152"/>
                            <a:gd name="T9" fmla="*/ 10 h 77"/>
                            <a:gd name="T10" fmla="*/ 117 w 152"/>
                            <a:gd name="T11" fmla="*/ 20 h 77"/>
                            <a:gd name="T12" fmla="*/ 109 w 152"/>
                            <a:gd name="T13" fmla="*/ 27 h 77"/>
                            <a:gd name="T14" fmla="*/ 102 w 152"/>
                            <a:gd name="T15" fmla="*/ 35 h 77"/>
                            <a:gd name="T16" fmla="*/ 95 w 152"/>
                            <a:gd name="T17" fmla="*/ 42 h 77"/>
                            <a:gd name="T18" fmla="*/ 75 w 152"/>
                            <a:gd name="T19" fmla="*/ 52 h 77"/>
                            <a:gd name="T20" fmla="*/ 52 w 152"/>
                            <a:gd name="T21" fmla="*/ 62 h 77"/>
                            <a:gd name="T22" fmla="*/ 17 w 152"/>
                            <a:gd name="T23" fmla="*/ 72 h 77"/>
                            <a:gd name="T24" fmla="*/ 0 w 152"/>
                            <a:gd name="T25" fmla="*/ 77 h 77"/>
                            <a:gd name="T26" fmla="*/ 13 w 152"/>
                            <a:gd name="T27" fmla="*/ 77 h 77"/>
                            <a:gd name="T28" fmla="*/ 25 w 152"/>
                            <a:gd name="T29" fmla="*/ 77 h 77"/>
                            <a:gd name="T30" fmla="*/ 37 w 152"/>
                            <a:gd name="T31" fmla="*/ 75 h 77"/>
                            <a:gd name="T32" fmla="*/ 52 w 152"/>
                            <a:gd name="T33" fmla="*/ 72 h 77"/>
                            <a:gd name="T34" fmla="*/ 82 w 152"/>
                            <a:gd name="T35" fmla="*/ 62 h 77"/>
                            <a:gd name="T36" fmla="*/ 112 w 152"/>
                            <a:gd name="T37" fmla="*/ 50 h 77"/>
                            <a:gd name="T38" fmla="*/ 134 w 152"/>
                            <a:gd name="T39" fmla="*/ 35 h 77"/>
                            <a:gd name="T40" fmla="*/ 149 w 152"/>
                            <a:gd name="T41" fmla="*/ 22 h 77"/>
                            <a:gd name="T42" fmla="*/ 152 w 152"/>
                            <a:gd name="T43" fmla="*/ 15 h 77"/>
                            <a:gd name="T44" fmla="*/ 152 w 152"/>
                            <a:gd name="T45" fmla="*/ 10 h 77"/>
                            <a:gd name="T46" fmla="*/ 149 w 152"/>
                            <a:gd name="T47" fmla="*/ 5 h 77"/>
                            <a:gd name="T48" fmla="*/ 139 w 152"/>
                            <a:gd name="T49" fmla="*/ 0 h 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52" h="77">
                              <a:moveTo>
                                <a:pt x="139" y="0"/>
                              </a:moveTo>
                              <a:lnTo>
                                <a:pt x="134" y="0"/>
                              </a:lnTo>
                              <a:lnTo>
                                <a:pt x="129" y="3"/>
                              </a:lnTo>
                              <a:lnTo>
                                <a:pt x="124" y="5"/>
                              </a:lnTo>
                              <a:lnTo>
                                <a:pt x="122" y="10"/>
                              </a:lnTo>
                              <a:lnTo>
                                <a:pt x="117" y="20"/>
                              </a:lnTo>
                              <a:lnTo>
                                <a:pt x="109" y="27"/>
                              </a:lnTo>
                              <a:lnTo>
                                <a:pt x="102" y="35"/>
                              </a:lnTo>
                              <a:lnTo>
                                <a:pt x="95" y="42"/>
                              </a:lnTo>
                              <a:lnTo>
                                <a:pt x="75" y="52"/>
                              </a:lnTo>
                              <a:lnTo>
                                <a:pt x="52" y="62"/>
                              </a:lnTo>
                              <a:lnTo>
                                <a:pt x="17" y="72"/>
                              </a:lnTo>
                              <a:lnTo>
                                <a:pt x="0" y="77"/>
                              </a:lnTo>
                              <a:lnTo>
                                <a:pt x="13" y="77"/>
                              </a:lnTo>
                              <a:lnTo>
                                <a:pt x="25" y="77"/>
                              </a:lnTo>
                              <a:lnTo>
                                <a:pt x="37" y="75"/>
                              </a:lnTo>
                              <a:lnTo>
                                <a:pt x="52" y="72"/>
                              </a:lnTo>
                              <a:lnTo>
                                <a:pt x="82" y="62"/>
                              </a:lnTo>
                              <a:lnTo>
                                <a:pt x="112" y="50"/>
                              </a:lnTo>
                              <a:lnTo>
                                <a:pt x="134" y="35"/>
                              </a:lnTo>
                              <a:lnTo>
                                <a:pt x="149" y="22"/>
                              </a:lnTo>
                              <a:lnTo>
                                <a:pt x="152" y="15"/>
                              </a:lnTo>
                              <a:lnTo>
                                <a:pt x="152" y="10"/>
                              </a:lnTo>
                              <a:lnTo>
                                <a:pt x="149" y="5"/>
                              </a:lnTo>
                              <a:lnTo>
                                <a:pt x="139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5" name="Freeform 2347"/>
                      <wps:cNvSpPr>
                        <a:spLocks/>
                      </wps:cNvSpPr>
                      <wps:spPr bwMode="auto">
                        <a:xfrm>
                          <a:off x="372110" y="467360"/>
                          <a:ext cx="19050" cy="44450"/>
                        </a:xfrm>
                        <a:custGeom>
                          <a:avLst/>
                          <a:gdLst>
                            <a:gd name="T0" fmla="*/ 13 w 30"/>
                            <a:gd name="T1" fmla="*/ 0 h 70"/>
                            <a:gd name="T2" fmla="*/ 18 w 30"/>
                            <a:gd name="T3" fmla="*/ 3 h 70"/>
                            <a:gd name="T4" fmla="*/ 23 w 30"/>
                            <a:gd name="T5" fmla="*/ 5 h 70"/>
                            <a:gd name="T6" fmla="*/ 28 w 30"/>
                            <a:gd name="T7" fmla="*/ 13 h 70"/>
                            <a:gd name="T8" fmla="*/ 30 w 30"/>
                            <a:gd name="T9" fmla="*/ 20 h 70"/>
                            <a:gd name="T10" fmla="*/ 30 w 30"/>
                            <a:gd name="T11" fmla="*/ 32 h 70"/>
                            <a:gd name="T12" fmla="*/ 30 w 30"/>
                            <a:gd name="T13" fmla="*/ 42 h 70"/>
                            <a:gd name="T14" fmla="*/ 30 w 30"/>
                            <a:gd name="T15" fmla="*/ 62 h 70"/>
                            <a:gd name="T16" fmla="*/ 28 w 30"/>
                            <a:gd name="T17" fmla="*/ 70 h 70"/>
                            <a:gd name="T18" fmla="*/ 20 w 30"/>
                            <a:gd name="T19" fmla="*/ 62 h 70"/>
                            <a:gd name="T20" fmla="*/ 10 w 30"/>
                            <a:gd name="T21" fmla="*/ 45 h 70"/>
                            <a:gd name="T22" fmla="*/ 5 w 30"/>
                            <a:gd name="T23" fmla="*/ 35 h 70"/>
                            <a:gd name="T24" fmla="*/ 3 w 30"/>
                            <a:gd name="T25" fmla="*/ 25 h 70"/>
                            <a:gd name="T26" fmla="*/ 0 w 30"/>
                            <a:gd name="T27" fmla="*/ 15 h 70"/>
                            <a:gd name="T28" fmla="*/ 0 w 30"/>
                            <a:gd name="T29" fmla="*/ 8 h 70"/>
                            <a:gd name="T30" fmla="*/ 5 w 30"/>
                            <a:gd name="T31" fmla="*/ 3 h 70"/>
                            <a:gd name="T32" fmla="*/ 13 w 30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0" h="70">
                              <a:moveTo>
                                <a:pt x="13" y="0"/>
                              </a:moveTo>
                              <a:lnTo>
                                <a:pt x="18" y="3"/>
                              </a:lnTo>
                              <a:lnTo>
                                <a:pt x="23" y="5"/>
                              </a:lnTo>
                              <a:lnTo>
                                <a:pt x="28" y="13"/>
                              </a:lnTo>
                              <a:lnTo>
                                <a:pt x="30" y="20"/>
                              </a:lnTo>
                              <a:lnTo>
                                <a:pt x="30" y="32"/>
                              </a:lnTo>
                              <a:lnTo>
                                <a:pt x="30" y="42"/>
                              </a:lnTo>
                              <a:lnTo>
                                <a:pt x="30" y="62"/>
                              </a:lnTo>
                              <a:lnTo>
                                <a:pt x="28" y="70"/>
                              </a:lnTo>
                              <a:lnTo>
                                <a:pt x="20" y="62"/>
                              </a:lnTo>
                              <a:lnTo>
                                <a:pt x="10" y="45"/>
                              </a:lnTo>
                              <a:lnTo>
                                <a:pt x="5" y="35"/>
                              </a:lnTo>
                              <a:lnTo>
                                <a:pt x="3" y="25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5" y="3"/>
                              </a:lnTo>
                              <a:lnTo>
                                <a:pt x="1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6" name="Freeform 2348"/>
                      <wps:cNvSpPr>
                        <a:spLocks/>
                      </wps:cNvSpPr>
                      <wps:spPr bwMode="auto">
                        <a:xfrm>
                          <a:off x="354965" y="467360"/>
                          <a:ext cx="34925" cy="44450"/>
                        </a:xfrm>
                        <a:custGeom>
                          <a:avLst/>
                          <a:gdLst>
                            <a:gd name="T0" fmla="*/ 13 w 55"/>
                            <a:gd name="T1" fmla="*/ 0 h 70"/>
                            <a:gd name="T2" fmla="*/ 18 w 55"/>
                            <a:gd name="T3" fmla="*/ 3 h 70"/>
                            <a:gd name="T4" fmla="*/ 22 w 55"/>
                            <a:gd name="T5" fmla="*/ 8 h 70"/>
                            <a:gd name="T6" fmla="*/ 27 w 55"/>
                            <a:gd name="T7" fmla="*/ 18 h 70"/>
                            <a:gd name="T8" fmla="*/ 32 w 55"/>
                            <a:gd name="T9" fmla="*/ 32 h 70"/>
                            <a:gd name="T10" fmla="*/ 45 w 55"/>
                            <a:gd name="T11" fmla="*/ 57 h 70"/>
                            <a:gd name="T12" fmla="*/ 55 w 55"/>
                            <a:gd name="T13" fmla="*/ 70 h 70"/>
                            <a:gd name="T14" fmla="*/ 47 w 55"/>
                            <a:gd name="T15" fmla="*/ 70 h 70"/>
                            <a:gd name="T16" fmla="*/ 40 w 55"/>
                            <a:gd name="T17" fmla="*/ 65 h 70"/>
                            <a:gd name="T18" fmla="*/ 32 w 55"/>
                            <a:gd name="T19" fmla="*/ 55 h 70"/>
                            <a:gd name="T20" fmla="*/ 22 w 55"/>
                            <a:gd name="T21" fmla="*/ 47 h 70"/>
                            <a:gd name="T22" fmla="*/ 13 w 55"/>
                            <a:gd name="T23" fmla="*/ 35 h 70"/>
                            <a:gd name="T24" fmla="*/ 5 w 55"/>
                            <a:gd name="T25" fmla="*/ 25 h 70"/>
                            <a:gd name="T26" fmla="*/ 0 w 55"/>
                            <a:gd name="T27" fmla="*/ 15 h 70"/>
                            <a:gd name="T28" fmla="*/ 0 w 55"/>
                            <a:gd name="T29" fmla="*/ 8 h 70"/>
                            <a:gd name="T30" fmla="*/ 5 w 55"/>
                            <a:gd name="T31" fmla="*/ 3 h 70"/>
                            <a:gd name="T32" fmla="*/ 13 w 55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5" h="70">
                              <a:moveTo>
                                <a:pt x="13" y="0"/>
                              </a:moveTo>
                              <a:lnTo>
                                <a:pt x="18" y="3"/>
                              </a:lnTo>
                              <a:lnTo>
                                <a:pt x="22" y="8"/>
                              </a:lnTo>
                              <a:lnTo>
                                <a:pt x="27" y="18"/>
                              </a:lnTo>
                              <a:lnTo>
                                <a:pt x="32" y="32"/>
                              </a:lnTo>
                              <a:lnTo>
                                <a:pt x="45" y="57"/>
                              </a:lnTo>
                              <a:lnTo>
                                <a:pt x="55" y="70"/>
                              </a:lnTo>
                              <a:lnTo>
                                <a:pt x="47" y="70"/>
                              </a:lnTo>
                              <a:lnTo>
                                <a:pt x="40" y="65"/>
                              </a:lnTo>
                              <a:lnTo>
                                <a:pt x="32" y="55"/>
                              </a:lnTo>
                              <a:lnTo>
                                <a:pt x="22" y="47"/>
                              </a:lnTo>
                              <a:lnTo>
                                <a:pt x="13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5" y="3"/>
                              </a:lnTo>
                              <a:lnTo>
                                <a:pt x="1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7" name="Freeform 2349"/>
                      <wps:cNvSpPr>
                        <a:spLocks/>
                      </wps:cNvSpPr>
                      <wps:spPr bwMode="auto">
                        <a:xfrm>
                          <a:off x="337820" y="467360"/>
                          <a:ext cx="46990" cy="44450"/>
                        </a:xfrm>
                        <a:custGeom>
                          <a:avLst/>
                          <a:gdLst>
                            <a:gd name="T0" fmla="*/ 12 w 74"/>
                            <a:gd name="T1" fmla="*/ 0 h 70"/>
                            <a:gd name="T2" fmla="*/ 20 w 74"/>
                            <a:gd name="T3" fmla="*/ 0 h 70"/>
                            <a:gd name="T4" fmla="*/ 22 w 74"/>
                            <a:gd name="T5" fmla="*/ 5 h 70"/>
                            <a:gd name="T6" fmla="*/ 30 w 74"/>
                            <a:gd name="T7" fmla="*/ 18 h 70"/>
                            <a:gd name="T8" fmla="*/ 37 w 74"/>
                            <a:gd name="T9" fmla="*/ 30 h 70"/>
                            <a:gd name="T10" fmla="*/ 52 w 74"/>
                            <a:gd name="T11" fmla="*/ 50 h 70"/>
                            <a:gd name="T12" fmla="*/ 67 w 74"/>
                            <a:gd name="T13" fmla="*/ 65 h 70"/>
                            <a:gd name="T14" fmla="*/ 74 w 74"/>
                            <a:gd name="T15" fmla="*/ 70 h 70"/>
                            <a:gd name="T16" fmla="*/ 74 w 74"/>
                            <a:gd name="T17" fmla="*/ 70 h 70"/>
                            <a:gd name="T18" fmla="*/ 62 w 74"/>
                            <a:gd name="T19" fmla="*/ 67 h 70"/>
                            <a:gd name="T20" fmla="*/ 47 w 74"/>
                            <a:gd name="T21" fmla="*/ 60 h 70"/>
                            <a:gd name="T22" fmla="*/ 32 w 74"/>
                            <a:gd name="T23" fmla="*/ 50 h 70"/>
                            <a:gd name="T24" fmla="*/ 17 w 74"/>
                            <a:gd name="T25" fmla="*/ 37 h 70"/>
                            <a:gd name="T26" fmla="*/ 5 w 74"/>
                            <a:gd name="T27" fmla="*/ 25 h 70"/>
                            <a:gd name="T28" fmla="*/ 0 w 74"/>
                            <a:gd name="T29" fmla="*/ 13 h 70"/>
                            <a:gd name="T30" fmla="*/ 0 w 74"/>
                            <a:gd name="T31" fmla="*/ 8 h 70"/>
                            <a:gd name="T32" fmla="*/ 2 w 74"/>
                            <a:gd name="T33" fmla="*/ 5 h 70"/>
                            <a:gd name="T34" fmla="*/ 5 w 74"/>
                            <a:gd name="T35" fmla="*/ 3 h 70"/>
                            <a:gd name="T36" fmla="*/ 12 w 74"/>
                            <a:gd name="T37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4" h="70">
                              <a:moveTo>
                                <a:pt x="12" y="0"/>
                              </a:moveTo>
                              <a:lnTo>
                                <a:pt x="20" y="0"/>
                              </a:lnTo>
                              <a:lnTo>
                                <a:pt x="22" y="5"/>
                              </a:lnTo>
                              <a:lnTo>
                                <a:pt x="30" y="18"/>
                              </a:lnTo>
                              <a:lnTo>
                                <a:pt x="37" y="30"/>
                              </a:lnTo>
                              <a:lnTo>
                                <a:pt x="52" y="50"/>
                              </a:lnTo>
                              <a:lnTo>
                                <a:pt x="67" y="65"/>
                              </a:lnTo>
                              <a:lnTo>
                                <a:pt x="74" y="70"/>
                              </a:lnTo>
                              <a:lnTo>
                                <a:pt x="62" y="67"/>
                              </a:lnTo>
                              <a:lnTo>
                                <a:pt x="47" y="60"/>
                              </a:lnTo>
                              <a:lnTo>
                                <a:pt x="32" y="50"/>
                              </a:lnTo>
                              <a:lnTo>
                                <a:pt x="17" y="37"/>
                              </a:lnTo>
                              <a:lnTo>
                                <a:pt x="5" y="25"/>
                              </a:lnTo>
                              <a:lnTo>
                                <a:pt x="0" y="13"/>
                              </a:lnTo>
                              <a:lnTo>
                                <a:pt x="0" y="8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8" name="Freeform 2350"/>
                      <wps:cNvSpPr>
                        <a:spLocks/>
                      </wps:cNvSpPr>
                      <wps:spPr bwMode="auto">
                        <a:xfrm>
                          <a:off x="318770" y="469265"/>
                          <a:ext cx="62865" cy="43815"/>
                        </a:xfrm>
                        <a:custGeom>
                          <a:avLst/>
                          <a:gdLst>
                            <a:gd name="T0" fmla="*/ 12 w 99"/>
                            <a:gd name="T1" fmla="*/ 0 h 69"/>
                            <a:gd name="T2" fmla="*/ 15 w 99"/>
                            <a:gd name="T3" fmla="*/ 0 h 69"/>
                            <a:gd name="T4" fmla="*/ 20 w 99"/>
                            <a:gd name="T5" fmla="*/ 0 h 69"/>
                            <a:gd name="T6" fmla="*/ 25 w 99"/>
                            <a:gd name="T7" fmla="*/ 5 h 69"/>
                            <a:gd name="T8" fmla="*/ 27 w 99"/>
                            <a:gd name="T9" fmla="*/ 7 h 69"/>
                            <a:gd name="T10" fmla="*/ 35 w 99"/>
                            <a:gd name="T11" fmla="*/ 22 h 69"/>
                            <a:gd name="T12" fmla="*/ 45 w 99"/>
                            <a:gd name="T13" fmla="*/ 34 h 69"/>
                            <a:gd name="T14" fmla="*/ 57 w 99"/>
                            <a:gd name="T15" fmla="*/ 44 h 69"/>
                            <a:gd name="T16" fmla="*/ 70 w 99"/>
                            <a:gd name="T17" fmla="*/ 54 h 69"/>
                            <a:gd name="T18" fmla="*/ 92 w 99"/>
                            <a:gd name="T19" fmla="*/ 64 h 69"/>
                            <a:gd name="T20" fmla="*/ 99 w 99"/>
                            <a:gd name="T21" fmla="*/ 69 h 69"/>
                            <a:gd name="T22" fmla="*/ 79 w 99"/>
                            <a:gd name="T23" fmla="*/ 67 h 69"/>
                            <a:gd name="T24" fmla="*/ 60 w 99"/>
                            <a:gd name="T25" fmla="*/ 59 h 69"/>
                            <a:gd name="T26" fmla="*/ 40 w 99"/>
                            <a:gd name="T27" fmla="*/ 49 h 69"/>
                            <a:gd name="T28" fmla="*/ 22 w 99"/>
                            <a:gd name="T29" fmla="*/ 39 h 69"/>
                            <a:gd name="T30" fmla="*/ 10 w 99"/>
                            <a:gd name="T31" fmla="*/ 27 h 69"/>
                            <a:gd name="T32" fmla="*/ 2 w 99"/>
                            <a:gd name="T33" fmla="*/ 15 h 69"/>
                            <a:gd name="T34" fmla="*/ 0 w 99"/>
                            <a:gd name="T35" fmla="*/ 10 h 69"/>
                            <a:gd name="T36" fmla="*/ 2 w 99"/>
                            <a:gd name="T37" fmla="*/ 5 h 69"/>
                            <a:gd name="T38" fmla="*/ 5 w 99"/>
                            <a:gd name="T39" fmla="*/ 2 h 69"/>
                            <a:gd name="T40" fmla="*/ 12 w 99"/>
                            <a:gd name="T41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99" h="69">
                              <a:moveTo>
                                <a:pt x="12" y="0"/>
                              </a:move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lnTo>
                                <a:pt x="25" y="5"/>
                              </a:lnTo>
                              <a:lnTo>
                                <a:pt x="27" y="7"/>
                              </a:lnTo>
                              <a:lnTo>
                                <a:pt x="35" y="22"/>
                              </a:lnTo>
                              <a:lnTo>
                                <a:pt x="45" y="34"/>
                              </a:lnTo>
                              <a:lnTo>
                                <a:pt x="57" y="44"/>
                              </a:lnTo>
                              <a:lnTo>
                                <a:pt x="70" y="54"/>
                              </a:lnTo>
                              <a:lnTo>
                                <a:pt x="92" y="64"/>
                              </a:lnTo>
                              <a:lnTo>
                                <a:pt x="99" y="69"/>
                              </a:lnTo>
                              <a:lnTo>
                                <a:pt x="79" y="67"/>
                              </a:lnTo>
                              <a:lnTo>
                                <a:pt x="60" y="59"/>
                              </a:lnTo>
                              <a:lnTo>
                                <a:pt x="40" y="49"/>
                              </a:lnTo>
                              <a:lnTo>
                                <a:pt x="22" y="39"/>
                              </a:lnTo>
                              <a:lnTo>
                                <a:pt x="10" y="27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5" y="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9" name="Freeform 2351"/>
                      <wps:cNvSpPr>
                        <a:spLocks/>
                      </wps:cNvSpPr>
                      <wps:spPr bwMode="auto">
                        <a:xfrm>
                          <a:off x="298450" y="467360"/>
                          <a:ext cx="78740" cy="45720"/>
                        </a:xfrm>
                        <a:custGeom>
                          <a:avLst/>
                          <a:gdLst>
                            <a:gd name="T0" fmla="*/ 12 w 124"/>
                            <a:gd name="T1" fmla="*/ 0 h 72"/>
                            <a:gd name="T2" fmla="*/ 22 w 124"/>
                            <a:gd name="T3" fmla="*/ 3 h 72"/>
                            <a:gd name="T4" fmla="*/ 29 w 124"/>
                            <a:gd name="T5" fmla="*/ 10 h 72"/>
                            <a:gd name="T6" fmla="*/ 39 w 124"/>
                            <a:gd name="T7" fmla="*/ 25 h 72"/>
                            <a:gd name="T8" fmla="*/ 52 w 124"/>
                            <a:gd name="T9" fmla="*/ 40 h 72"/>
                            <a:gd name="T10" fmla="*/ 67 w 124"/>
                            <a:gd name="T11" fmla="*/ 50 h 72"/>
                            <a:gd name="T12" fmla="*/ 84 w 124"/>
                            <a:gd name="T13" fmla="*/ 60 h 72"/>
                            <a:gd name="T14" fmla="*/ 111 w 124"/>
                            <a:gd name="T15" fmla="*/ 70 h 72"/>
                            <a:gd name="T16" fmla="*/ 124 w 124"/>
                            <a:gd name="T17" fmla="*/ 72 h 72"/>
                            <a:gd name="T18" fmla="*/ 104 w 124"/>
                            <a:gd name="T19" fmla="*/ 72 h 72"/>
                            <a:gd name="T20" fmla="*/ 82 w 124"/>
                            <a:gd name="T21" fmla="*/ 67 h 72"/>
                            <a:gd name="T22" fmla="*/ 62 w 124"/>
                            <a:gd name="T23" fmla="*/ 62 h 72"/>
                            <a:gd name="T24" fmla="*/ 44 w 124"/>
                            <a:gd name="T25" fmla="*/ 55 h 72"/>
                            <a:gd name="T26" fmla="*/ 27 w 124"/>
                            <a:gd name="T27" fmla="*/ 45 h 72"/>
                            <a:gd name="T28" fmla="*/ 15 w 124"/>
                            <a:gd name="T29" fmla="*/ 35 h 72"/>
                            <a:gd name="T30" fmla="*/ 5 w 124"/>
                            <a:gd name="T31" fmla="*/ 25 h 72"/>
                            <a:gd name="T32" fmla="*/ 0 w 124"/>
                            <a:gd name="T33" fmla="*/ 15 h 72"/>
                            <a:gd name="T34" fmla="*/ 0 w 124"/>
                            <a:gd name="T35" fmla="*/ 10 h 72"/>
                            <a:gd name="T36" fmla="*/ 2 w 124"/>
                            <a:gd name="T37" fmla="*/ 5 h 72"/>
                            <a:gd name="T38" fmla="*/ 5 w 124"/>
                            <a:gd name="T39" fmla="*/ 3 h 72"/>
                            <a:gd name="T40" fmla="*/ 12 w 124"/>
                            <a:gd name="T41" fmla="*/ 0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24" h="72">
                              <a:moveTo>
                                <a:pt x="12" y="0"/>
                              </a:moveTo>
                              <a:lnTo>
                                <a:pt x="22" y="3"/>
                              </a:lnTo>
                              <a:lnTo>
                                <a:pt x="29" y="10"/>
                              </a:lnTo>
                              <a:lnTo>
                                <a:pt x="39" y="25"/>
                              </a:lnTo>
                              <a:lnTo>
                                <a:pt x="52" y="40"/>
                              </a:lnTo>
                              <a:lnTo>
                                <a:pt x="67" y="50"/>
                              </a:lnTo>
                              <a:lnTo>
                                <a:pt x="84" y="60"/>
                              </a:lnTo>
                              <a:lnTo>
                                <a:pt x="111" y="70"/>
                              </a:lnTo>
                              <a:lnTo>
                                <a:pt x="124" y="72"/>
                              </a:lnTo>
                              <a:lnTo>
                                <a:pt x="104" y="72"/>
                              </a:lnTo>
                              <a:lnTo>
                                <a:pt x="82" y="67"/>
                              </a:lnTo>
                              <a:lnTo>
                                <a:pt x="62" y="62"/>
                              </a:lnTo>
                              <a:lnTo>
                                <a:pt x="44" y="55"/>
                              </a:lnTo>
                              <a:lnTo>
                                <a:pt x="27" y="45"/>
                              </a:lnTo>
                              <a:lnTo>
                                <a:pt x="15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0" name="Freeform 2352"/>
                      <wps:cNvSpPr>
                        <a:spLocks/>
                      </wps:cNvSpPr>
                      <wps:spPr bwMode="auto">
                        <a:xfrm>
                          <a:off x="276225" y="467360"/>
                          <a:ext cx="95885" cy="48895"/>
                        </a:xfrm>
                        <a:custGeom>
                          <a:avLst/>
                          <a:gdLst>
                            <a:gd name="T0" fmla="*/ 12 w 151"/>
                            <a:gd name="T1" fmla="*/ 0 h 77"/>
                            <a:gd name="T2" fmla="*/ 17 w 151"/>
                            <a:gd name="T3" fmla="*/ 0 h 77"/>
                            <a:gd name="T4" fmla="*/ 22 w 151"/>
                            <a:gd name="T5" fmla="*/ 3 h 77"/>
                            <a:gd name="T6" fmla="*/ 27 w 151"/>
                            <a:gd name="T7" fmla="*/ 5 h 77"/>
                            <a:gd name="T8" fmla="*/ 32 w 151"/>
                            <a:gd name="T9" fmla="*/ 10 h 77"/>
                            <a:gd name="T10" fmla="*/ 37 w 151"/>
                            <a:gd name="T11" fmla="*/ 20 h 77"/>
                            <a:gd name="T12" fmla="*/ 42 w 151"/>
                            <a:gd name="T13" fmla="*/ 27 h 77"/>
                            <a:gd name="T14" fmla="*/ 50 w 151"/>
                            <a:gd name="T15" fmla="*/ 35 h 77"/>
                            <a:gd name="T16" fmla="*/ 60 w 151"/>
                            <a:gd name="T17" fmla="*/ 42 h 77"/>
                            <a:gd name="T18" fmla="*/ 79 w 151"/>
                            <a:gd name="T19" fmla="*/ 52 h 77"/>
                            <a:gd name="T20" fmla="*/ 99 w 151"/>
                            <a:gd name="T21" fmla="*/ 62 h 77"/>
                            <a:gd name="T22" fmla="*/ 137 w 151"/>
                            <a:gd name="T23" fmla="*/ 72 h 77"/>
                            <a:gd name="T24" fmla="*/ 151 w 151"/>
                            <a:gd name="T25" fmla="*/ 77 h 77"/>
                            <a:gd name="T26" fmla="*/ 142 w 151"/>
                            <a:gd name="T27" fmla="*/ 77 h 77"/>
                            <a:gd name="T28" fmla="*/ 129 w 151"/>
                            <a:gd name="T29" fmla="*/ 77 h 77"/>
                            <a:gd name="T30" fmla="*/ 114 w 151"/>
                            <a:gd name="T31" fmla="*/ 75 h 77"/>
                            <a:gd name="T32" fmla="*/ 99 w 151"/>
                            <a:gd name="T33" fmla="*/ 72 h 77"/>
                            <a:gd name="T34" fmla="*/ 69 w 151"/>
                            <a:gd name="T35" fmla="*/ 62 h 77"/>
                            <a:gd name="T36" fmla="*/ 42 w 151"/>
                            <a:gd name="T37" fmla="*/ 50 h 77"/>
                            <a:gd name="T38" fmla="*/ 20 w 151"/>
                            <a:gd name="T39" fmla="*/ 35 h 77"/>
                            <a:gd name="T40" fmla="*/ 5 w 151"/>
                            <a:gd name="T41" fmla="*/ 22 h 77"/>
                            <a:gd name="T42" fmla="*/ 0 w 151"/>
                            <a:gd name="T43" fmla="*/ 15 h 77"/>
                            <a:gd name="T44" fmla="*/ 0 w 151"/>
                            <a:gd name="T45" fmla="*/ 10 h 77"/>
                            <a:gd name="T46" fmla="*/ 5 w 151"/>
                            <a:gd name="T47" fmla="*/ 5 h 77"/>
                            <a:gd name="T48" fmla="*/ 12 w 151"/>
                            <a:gd name="T49" fmla="*/ 0 h 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51" h="77">
                              <a:moveTo>
                                <a:pt x="12" y="0"/>
                              </a:moveTo>
                              <a:lnTo>
                                <a:pt x="17" y="0"/>
                              </a:lnTo>
                              <a:lnTo>
                                <a:pt x="22" y="3"/>
                              </a:lnTo>
                              <a:lnTo>
                                <a:pt x="27" y="5"/>
                              </a:lnTo>
                              <a:lnTo>
                                <a:pt x="32" y="10"/>
                              </a:lnTo>
                              <a:lnTo>
                                <a:pt x="37" y="20"/>
                              </a:lnTo>
                              <a:lnTo>
                                <a:pt x="42" y="27"/>
                              </a:lnTo>
                              <a:lnTo>
                                <a:pt x="50" y="35"/>
                              </a:lnTo>
                              <a:lnTo>
                                <a:pt x="60" y="42"/>
                              </a:lnTo>
                              <a:lnTo>
                                <a:pt x="79" y="52"/>
                              </a:lnTo>
                              <a:lnTo>
                                <a:pt x="99" y="62"/>
                              </a:lnTo>
                              <a:lnTo>
                                <a:pt x="137" y="72"/>
                              </a:lnTo>
                              <a:lnTo>
                                <a:pt x="151" y="77"/>
                              </a:lnTo>
                              <a:lnTo>
                                <a:pt x="142" y="77"/>
                              </a:lnTo>
                              <a:lnTo>
                                <a:pt x="129" y="77"/>
                              </a:lnTo>
                              <a:lnTo>
                                <a:pt x="114" y="75"/>
                              </a:lnTo>
                              <a:lnTo>
                                <a:pt x="99" y="72"/>
                              </a:lnTo>
                              <a:lnTo>
                                <a:pt x="69" y="62"/>
                              </a:lnTo>
                              <a:lnTo>
                                <a:pt x="42" y="50"/>
                              </a:lnTo>
                              <a:lnTo>
                                <a:pt x="20" y="35"/>
                              </a:lnTo>
                              <a:lnTo>
                                <a:pt x="5" y="22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5" y="5"/>
                              </a:lnTo>
                              <a:lnTo>
                                <a:pt x="12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1" name="Freeform 2353"/>
                      <wps:cNvSpPr>
                        <a:spLocks noEditPoints="1"/>
                      </wps:cNvSpPr>
                      <wps:spPr bwMode="auto">
                        <a:xfrm>
                          <a:off x="716280" y="296545"/>
                          <a:ext cx="26670" cy="67945"/>
                        </a:xfrm>
                        <a:custGeom>
                          <a:avLst/>
                          <a:gdLst>
                            <a:gd name="T0" fmla="*/ 30 w 42"/>
                            <a:gd name="T1" fmla="*/ 62 h 107"/>
                            <a:gd name="T2" fmla="*/ 42 w 42"/>
                            <a:gd name="T3" fmla="*/ 0 h 107"/>
                            <a:gd name="T4" fmla="*/ 30 w 42"/>
                            <a:gd name="T5" fmla="*/ 62 h 107"/>
                            <a:gd name="T6" fmla="*/ 30 w 42"/>
                            <a:gd name="T7" fmla="*/ 62 h 107"/>
                            <a:gd name="T8" fmla="*/ 28 w 42"/>
                            <a:gd name="T9" fmla="*/ 77 h 107"/>
                            <a:gd name="T10" fmla="*/ 23 w 42"/>
                            <a:gd name="T11" fmla="*/ 89 h 107"/>
                            <a:gd name="T12" fmla="*/ 15 w 42"/>
                            <a:gd name="T13" fmla="*/ 99 h 107"/>
                            <a:gd name="T14" fmla="*/ 0 w 42"/>
                            <a:gd name="T15" fmla="*/ 107 h 107"/>
                            <a:gd name="T16" fmla="*/ 0 w 42"/>
                            <a:gd name="T17" fmla="*/ 99 h 107"/>
                            <a:gd name="T18" fmla="*/ 0 w 42"/>
                            <a:gd name="T19" fmla="*/ 92 h 107"/>
                            <a:gd name="T20" fmla="*/ 3 w 42"/>
                            <a:gd name="T21" fmla="*/ 84 h 107"/>
                            <a:gd name="T22" fmla="*/ 5 w 42"/>
                            <a:gd name="T23" fmla="*/ 77 h 107"/>
                            <a:gd name="T24" fmla="*/ 10 w 42"/>
                            <a:gd name="T25" fmla="*/ 72 h 107"/>
                            <a:gd name="T26" fmla="*/ 15 w 42"/>
                            <a:gd name="T27" fmla="*/ 67 h 107"/>
                            <a:gd name="T28" fmla="*/ 23 w 42"/>
                            <a:gd name="T29" fmla="*/ 64 h 107"/>
                            <a:gd name="T30" fmla="*/ 30 w 42"/>
                            <a:gd name="T31" fmla="*/ 6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42" h="107">
                              <a:moveTo>
                                <a:pt x="30" y="62"/>
                              </a:moveTo>
                              <a:lnTo>
                                <a:pt x="42" y="0"/>
                              </a:lnTo>
                              <a:lnTo>
                                <a:pt x="30" y="62"/>
                              </a:lnTo>
                              <a:close/>
                              <a:moveTo>
                                <a:pt x="30" y="62"/>
                              </a:moveTo>
                              <a:lnTo>
                                <a:pt x="28" y="77"/>
                              </a:lnTo>
                              <a:lnTo>
                                <a:pt x="23" y="89"/>
                              </a:lnTo>
                              <a:lnTo>
                                <a:pt x="15" y="99"/>
                              </a:lnTo>
                              <a:lnTo>
                                <a:pt x="0" y="107"/>
                              </a:lnTo>
                              <a:lnTo>
                                <a:pt x="0" y="99"/>
                              </a:lnTo>
                              <a:lnTo>
                                <a:pt x="0" y="92"/>
                              </a:lnTo>
                              <a:lnTo>
                                <a:pt x="3" y="84"/>
                              </a:lnTo>
                              <a:lnTo>
                                <a:pt x="5" y="77"/>
                              </a:lnTo>
                              <a:lnTo>
                                <a:pt x="10" y="72"/>
                              </a:lnTo>
                              <a:lnTo>
                                <a:pt x="15" y="67"/>
                              </a:lnTo>
                              <a:lnTo>
                                <a:pt x="23" y="64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2" name="Freeform 2354"/>
                      <wps:cNvSpPr>
                        <a:spLocks/>
                      </wps:cNvSpPr>
                      <wps:spPr bwMode="auto">
                        <a:xfrm>
                          <a:off x="735330" y="296545"/>
                          <a:ext cx="7620" cy="39370"/>
                        </a:xfrm>
                        <a:custGeom>
                          <a:avLst/>
                          <a:gdLst>
                            <a:gd name="T0" fmla="*/ 0 w 12"/>
                            <a:gd name="T1" fmla="*/ 62 h 62"/>
                            <a:gd name="T2" fmla="*/ 12 w 12"/>
                            <a:gd name="T3" fmla="*/ 0 h 62"/>
                            <a:gd name="T4" fmla="*/ 0 w 12"/>
                            <a:gd name="T5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" h="62">
                              <a:moveTo>
                                <a:pt x="0" y="62"/>
                              </a:moveTo>
                              <a:lnTo>
                                <a:pt x="12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3" name="Freeform 2355"/>
                      <wps:cNvSpPr>
                        <a:spLocks/>
                      </wps:cNvSpPr>
                      <wps:spPr bwMode="auto">
                        <a:xfrm>
                          <a:off x="716280" y="335915"/>
                          <a:ext cx="19050" cy="28575"/>
                        </a:xfrm>
                        <a:custGeom>
                          <a:avLst/>
                          <a:gdLst>
                            <a:gd name="T0" fmla="*/ 30 w 30"/>
                            <a:gd name="T1" fmla="*/ 0 h 45"/>
                            <a:gd name="T2" fmla="*/ 28 w 30"/>
                            <a:gd name="T3" fmla="*/ 15 h 45"/>
                            <a:gd name="T4" fmla="*/ 23 w 30"/>
                            <a:gd name="T5" fmla="*/ 27 h 45"/>
                            <a:gd name="T6" fmla="*/ 15 w 30"/>
                            <a:gd name="T7" fmla="*/ 37 h 45"/>
                            <a:gd name="T8" fmla="*/ 0 w 30"/>
                            <a:gd name="T9" fmla="*/ 45 h 45"/>
                            <a:gd name="T10" fmla="*/ 0 w 30"/>
                            <a:gd name="T11" fmla="*/ 37 h 45"/>
                            <a:gd name="T12" fmla="*/ 0 w 30"/>
                            <a:gd name="T13" fmla="*/ 30 h 45"/>
                            <a:gd name="T14" fmla="*/ 3 w 30"/>
                            <a:gd name="T15" fmla="*/ 22 h 45"/>
                            <a:gd name="T16" fmla="*/ 5 w 30"/>
                            <a:gd name="T17" fmla="*/ 15 h 45"/>
                            <a:gd name="T18" fmla="*/ 10 w 30"/>
                            <a:gd name="T19" fmla="*/ 10 h 45"/>
                            <a:gd name="T20" fmla="*/ 15 w 30"/>
                            <a:gd name="T21" fmla="*/ 5 h 45"/>
                            <a:gd name="T22" fmla="*/ 23 w 30"/>
                            <a:gd name="T23" fmla="*/ 2 h 45"/>
                            <a:gd name="T24" fmla="*/ 30 w 30"/>
                            <a:gd name="T25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0" h="45">
                              <a:moveTo>
                                <a:pt x="30" y="0"/>
                              </a:moveTo>
                              <a:lnTo>
                                <a:pt x="28" y="15"/>
                              </a:lnTo>
                              <a:lnTo>
                                <a:pt x="23" y="27"/>
                              </a:lnTo>
                              <a:lnTo>
                                <a:pt x="15" y="37"/>
                              </a:lnTo>
                              <a:lnTo>
                                <a:pt x="0" y="45"/>
                              </a:lnTo>
                              <a:lnTo>
                                <a:pt x="0" y="37"/>
                              </a:lnTo>
                              <a:lnTo>
                                <a:pt x="0" y="30"/>
                              </a:lnTo>
                              <a:lnTo>
                                <a:pt x="3" y="22"/>
                              </a:lnTo>
                              <a:lnTo>
                                <a:pt x="5" y="15"/>
                              </a:lnTo>
                              <a:lnTo>
                                <a:pt x="10" y="10"/>
                              </a:lnTo>
                              <a:lnTo>
                                <a:pt x="15" y="5"/>
                              </a:lnTo>
                              <a:lnTo>
                                <a:pt x="23" y="2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4" name="Freeform 2356"/>
                      <wps:cNvSpPr>
                        <a:spLocks/>
                      </wps:cNvSpPr>
                      <wps:spPr bwMode="auto">
                        <a:xfrm>
                          <a:off x="669290" y="549910"/>
                          <a:ext cx="31115" cy="13970"/>
                        </a:xfrm>
                        <a:custGeom>
                          <a:avLst/>
                          <a:gdLst>
                            <a:gd name="T0" fmla="*/ 49 w 49"/>
                            <a:gd name="T1" fmla="*/ 0 h 22"/>
                            <a:gd name="T2" fmla="*/ 44 w 49"/>
                            <a:gd name="T3" fmla="*/ 7 h 22"/>
                            <a:gd name="T4" fmla="*/ 39 w 49"/>
                            <a:gd name="T5" fmla="*/ 12 h 22"/>
                            <a:gd name="T6" fmla="*/ 34 w 49"/>
                            <a:gd name="T7" fmla="*/ 17 h 22"/>
                            <a:gd name="T8" fmla="*/ 29 w 49"/>
                            <a:gd name="T9" fmla="*/ 20 h 22"/>
                            <a:gd name="T10" fmla="*/ 22 w 49"/>
                            <a:gd name="T11" fmla="*/ 22 h 22"/>
                            <a:gd name="T12" fmla="*/ 15 w 49"/>
                            <a:gd name="T13" fmla="*/ 22 h 22"/>
                            <a:gd name="T14" fmla="*/ 7 w 49"/>
                            <a:gd name="T15" fmla="*/ 22 h 22"/>
                            <a:gd name="T16" fmla="*/ 0 w 49"/>
                            <a:gd name="T17" fmla="*/ 20 h 22"/>
                            <a:gd name="T18" fmla="*/ 7 w 49"/>
                            <a:gd name="T19" fmla="*/ 10 h 22"/>
                            <a:gd name="T20" fmla="*/ 20 w 49"/>
                            <a:gd name="T21" fmla="*/ 2 h 22"/>
                            <a:gd name="T22" fmla="*/ 34 w 49"/>
                            <a:gd name="T23" fmla="*/ 0 h 22"/>
                            <a:gd name="T24" fmla="*/ 49 w 49"/>
                            <a:gd name="T25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9" h="22">
                              <a:moveTo>
                                <a:pt x="49" y="0"/>
                              </a:moveTo>
                              <a:lnTo>
                                <a:pt x="44" y="7"/>
                              </a:lnTo>
                              <a:lnTo>
                                <a:pt x="39" y="12"/>
                              </a:lnTo>
                              <a:lnTo>
                                <a:pt x="34" y="17"/>
                              </a:lnTo>
                              <a:lnTo>
                                <a:pt x="29" y="20"/>
                              </a:lnTo>
                              <a:lnTo>
                                <a:pt x="22" y="22"/>
                              </a:lnTo>
                              <a:lnTo>
                                <a:pt x="15" y="22"/>
                              </a:lnTo>
                              <a:lnTo>
                                <a:pt x="7" y="22"/>
                              </a:lnTo>
                              <a:lnTo>
                                <a:pt x="0" y="20"/>
                              </a:lnTo>
                              <a:lnTo>
                                <a:pt x="7" y="10"/>
                              </a:lnTo>
                              <a:lnTo>
                                <a:pt x="20" y="2"/>
                              </a:lnTo>
                              <a:lnTo>
                                <a:pt x="34" y="0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5" name="Freeform 2357"/>
                      <wps:cNvSpPr>
                        <a:spLocks/>
                      </wps:cNvSpPr>
                      <wps:spPr bwMode="auto">
                        <a:xfrm>
                          <a:off x="669290" y="549910"/>
                          <a:ext cx="31115" cy="13970"/>
                        </a:xfrm>
                        <a:custGeom>
                          <a:avLst/>
                          <a:gdLst>
                            <a:gd name="T0" fmla="*/ 49 w 49"/>
                            <a:gd name="T1" fmla="*/ 0 h 22"/>
                            <a:gd name="T2" fmla="*/ 44 w 49"/>
                            <a:gd name="T3" fmla="*/ 7 h 22"/>
                            <a:gd name="T4" fmla="*/ 39 w 49"/>
                            <a:gd name="T5" fmla="*/ 12 h 22"/>
                            <a:gd name="T6" fmla="*/ 34 w 49"/>
                            <a:gd name="T7" fmla="*/ 17 h 22"/>
                            <a:gd name="T8" fmla="*/ 29 w 49"/>
                            <a:gd name="T9" fmla="*/ 20 h 22"/>
                            <a:gd name="T10" fmla="*/ 22 w 49"/>
                            <a:gd name="T11" fmla="*/ 22 h 22"/>
                            <a:gd name="T12" fmla="*/ 15 w 49"/>
                            <a:gd name="T13" fmla="*/ 22 h 22"/>
                            <a:gd name="T14" fmla="*/ 7 w 49"/>
                            <a:gd name="T15" fmla="*/ 22 h 22"/>
                            <a:gd name="T16" fmla="*/ 0 w 49"/>
                            <a:gd name="T17" fmla="*/ 20 h 22"/>
                            <a:gd name="T18" fmla="*/ 7 w 49"/>
                            <a:gd name="T19" fmla="*/ 10 h 22"/>
                            <a:gd name="T20" fmla="*/ 20 w 49"/>
                            <a:gd name="T21" fmla="*/ 2 h 22"/>
                            <a:gd name="T22" fmla="*/ 34 w 49"/>
                            <a:gd name="T23" fmla="*/ 0 h 22"/>
                            <a:gd name="T24" fmla="*/ 49 w 49"/>
                            <a:gd name="T25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9" h="22">
                              <a:moveTo>
                                <a:pt x="49" y="0"/>
                              </a:moveTo>
                              <a:lnTo>
                                <a:pt x="44" y="7"/>
                              </a:lnTo>
                              <a:lnTo>
                                <a:pt x="39" y="12"/>
                              </a:lnTo>
                              <a:lnTo>
                                <a:pt x="34" y="17"/>
                              </a:lnTo>
                              <a:lnTo>
                                <a:pt x="29" y="20"/>
                              </a:lnTo>
                              <a:lnTo>
                                <a:pt x="22" y="22"/>
                              </a:lnTo>
                              <a:lnTo>
                                <a:pt x="15" y="22"/>
                              </a:lnTo>
                              <a:lnTo>
                                <a:pt x="7" y="22"/>
                              </a:lnTo>
                              <a:lnTo>
                                <a:pt x="0" y="20"/>
                              </a:lnTo>
                              <a:lnTo>
                                <a:pt x="7" y="10"/>
                              </a:lnTo>
                              <a:lnTo>
                                <a:pt x="20" y="2"/>
                              </a:lnTo>
                              <a:lnTo>
                                <a:pt x="34" y="0"/>
                              </a:lnTo>
                              <a:lnTo>
                                <a:pt x="49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6" name="Freeform 2358"/>
                      <wps:cNvSpPr>
                        <a:spLocks/>
                      </wps:cNvSpPr>
                      <wps:spPr bwMode="auto">
                        <a:xfrm>
                          <a:off x="88265" y="549910"/>
                          <a:ext cx="28575" cy="12700"/>
                        </a:xfrm>
                        <a:custGeom>
                          <a:avLst/>
                          <a:gdLst>
                            <a:gd name="T0" fmla="*/ 0 w 45"/>
                            <a:gd name="T1" fmla="*/ 2 h 20"/>
                            <a:gd name="T2" fmla="*/ 5 w 45"/>
                            <a:gd name="T3" fmla="*/ 10 h 20"/>
                            <a:gd name="T4" fmla="*/ 8 w 45"/>
                            <a:gd name="T5" fmla="*/ 12 h 20"/>
                            <a:gd name="T6" fmla="*/ 13 w 45"/>
                            <a:gd name="T7" fmla="*/ 17 h 20"/>
                            <a:gd name="T8" fmla="*/ 18 w 45"/>
                            <a:gd name="T9" fmla="*/ 20 h 20"/>
                            <a:gd name="T10" fmla="*/ 30 w 45"/>
                            <a:gd name="T11" fmla="*/ 20 h 20"/>
                            <a:gd name="T12" fmla="*/ 45 w 45"/>
                            <a:gd name="T13" fmla="*/ 15 h 20"/>
                            <a:gd name="T14" fmla="*/ 37 w 45"/>
                            <a:gd name="T15" fmla="*/ 7 h 20"/>
                            <a:gd name="T16" fmla="*/ 27 w 45"/>
                            <a:gd name="T17" fmla="*/ 2 h 20"/>
                            <a:gd name="T18" fmla="*/ 13 w 45"/>
                            <a:gd name="T19" fmla="*/ 0 h 20"/>
                            <a:gd name="T20" fmla="*/ 0 w 45"/>
                            <a:gd name="T21" fmla="*/ 2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5" h="20">
                              <a:moveTo>
                                <a:pt x="0" y="2"/>
                              </a:moveTo>
                              <a:lnTo>
                                <a:pt x="5" y="10"/>
                              </a:lnTo>
                              <a:lnTo>
                                <a:pt x="8" y="12"/>
                              </a:lnTo>
                              <a:lnTo>
                                <a:pt x="13" y="17"/>
                              </a:lnTo>
                              <a:lnTo>
                                <a:pt x="18" y="20"/>
                              </a:lnTo>
                              <a:lnTo>
                                <a:pt x="30" y="20"/>
                              </a:lnTo>
                              <a:lnTo>
                                <a:pt x="45" y="15"/>
                              </a:lnTo>
                              <a:lnTo>
                                <a:pt x="37" y="7"/>
                              </a:lnTo>
                              <a:lnTo>
                                <a:pt x="27" y="2"/>
                              </a:lnTo>
                              <a:lnTo>
                                <a:pt x="13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7" name="Freeform 2359"/>
                      <wps:cNvSpPr>
                        <a:spLocks/>
                      </wps:cNvSpPr>
                      <wps:spPr bwMode="auto">
                        <a:xfrm>
                          <a:off x="88265" y="549910"/>
                          <a:ext cx="28575" cy="12700"/>
                        </a:xfrm>
                        <a:custGeom>
                          <a:avLst/>
                          <a:gdLst>
                            <a:gd name="T0" fmla="*/ 0 w 45"/>
                            <a:gd name="T1" fmla="*/ 2 h 20"/>
                            <a:gd name="T2" fmla="*/ 5 w 45"/>
                            <a:gd name="T3" fmla="*/ 10 h 20"/>
                            <a:gd name="T4" fmla="*/ 8 w 45"/>
                            <a:gd name="T5" fmla="*/ 12 h 20"/>
                            <a:gd name="T6" fmla="*/ 13 w 45"/>
                            <a:gd name="T7" fmla="*/ 17 h 20"/>
                            <a:gd name="T8" fmla="*/ 18 w 45"/>
                            <a:gd name="T9" fmla="*/ 20 h 20"/>
                            <a:gd name="T10" fmla="*/ 30 w 45"/>
                            <a:gd name="T11" fmla="*/ 20 h 20"/>
                            <a:gd name="T12" fmla="*/ 45 w 45"/>
                            <a:gd name="T13" fmla="*/ 15 h 20"/>
                            <a:gd name="T14" fmla="*/ 37 w 45"/>
                            <a:gd name="T15" fmla="*/ 7 h 20"/>
                            <a:gd name="T16" fmla="*/ 27 w 45"/>
                            <a:gd name="T17" fmla="*/ 2 h 20"/>
                            <a:gd name="T18" fmla="*/ 13 w 45"/>
                            <a:gd name="T19" fmla="*/ 0 h 20"/>
                            <a:gd name="T20" fmla="*/ 0 w 45"/>
                            <a:gd name="T21" fmla="*/ 2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5" h="20">
                              <a:moveTo>
                                <a:pt x="0" y="2"/>
                              </a:moveTo>
                              <a:lnTo>
                                <a:pt x="5" y="10"/>
                              </a:lnTo>
                              <a:lnTo>
                                <a:pt x="8" y="12"/>
                              </a:lnTo>
                              <a:lnTo>
                                <a:pt x="13" y="17"/>
                              </a:lnTo>
                              <a:lnTo>
                                <a:pt x="18" y="20"/>
                              </a:lnTo>
                              <a:lnTo>
                                <a:pt x="30" y="20"/>
                              </a:lnTo>
                              <a:lnTo>
                                <a:pt x="45" y="15"/>
                              </a:lnTo>
                              <a:lnTo>
                                <a:pt x="37" y="7"/>
                              </a:lnTo>
                              <a:lnTo>
                                <a:pt x="27" y="2"/>
                              </a:lnTo>
                              <a:lnTo>
                                <a:pt x="13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8" name="Freeform 2360"/>
                      <wps:cNvSpPr>
                        <a:spLocks/>
                      </wps:cNvSpPr>
                      <wps:spPr bwMode="auto">
                        <a:xfrm>
                          <a:off x="56515" y="339090"/>
                          <a:ext cx="19050" cy="19050"/>
                        </a:xfrm>
                        <a:custGeom>
                          <a:avLst/>
                          <a:gdLst>
                            <a:gd name="T0" fmla="*/ 0 w 30"/>
                            <a:gd name="T1" fmla="*/ 0 h 30"/>
                            <a:gd name="T2" fmla="*/ 0 w 30"/>
                            <a:gd name="T3" fmla="*/ 5 h 30"/>
                            <a:gd name="T4" fmla="*/ 0 w 30"/>
                            <a:gd name="T5" fmla="*/ 12 h 30"/>
                            <a:gd name="T6" fmla="*/ 3 w 30"/>
                            <a:gd name="T7" fmla="*/ 17 h 30"/>
                            <a:gd name="T8" fmla="*/ 5 w 30"/>
                            <a:gd name="T9" fmla="*/ 22 h 30"/>
                            <a:gd name="T10" fmla="*/ 18 w 30"/>
                            <a:gd name="T11" fmla="*/ 27 h 30"/>
                            <a:gd name="T12" fmla="*/ 30 w 30"/>
                            <a:gd name="T13" fmla="*/ 30 h 30"/>
                            <a:gd name="T14" fmla="*/ 28 w 30"/>
                            <a:gd name="T15" fmla="*/ 22 h 30"/>
                            <a:gd name="T16" fmla="*/ 23 w 30"/>
                            <a:gd name="T17" fmla="*/ 12 h 30"/>
                            <a:gd name="T18" fmla="*/ 13 w 30"/>
                            <a:gd name="T19" fmla="*/ 2 h 30"/>
                            <a:gd name="T20" fmla="*/ 0 w 30"/>
                            <a:gd name="T21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0" y="12"/>
                              </a:lnTo>
                              <a:lnTo>
                                <a:pt x="3" y="17"/>
                              </a:lnTo>
                              <a:lnTo>
                                <a:pt x="5" y="22"/>
                              </a:lnTo>
                              <a:lnTo>
                                <a:pt x="18" y="27"/>
                              </a:lnTo>
                              <a:lnTo>
                                <a:pt x="30" y="30"/>
                              </a:lnTo>
                              <a:lnTo>
                                <a:pt x="28" y="22"/>
                              </a:lnTo>
                              <a:lnTo>
                                <a:pt x="23" y="12"/>
                              </a:lnTo>
                              <a:lnTo>
                                <a:pt x="1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9" name="Freeform 2361"/>
                      <wps:cNvSpPr>
                        <a:spLocks/>
                      </wps:cNvSpPr>
                      <wps:spPr bwMode="auto">
                        <a:xfrm>
                          <a:off x="56515" y="339090"/>
                          <a:ext cx="19050" cy="19050"/>
                        </a:xfrm>
                        <a:custGeom>
                          <a:avLst/>
                          <a:gdLst>
                            <a:gd name="T0" fmla="*/ 0 w 30"/>
                            <a:gd name="T1" fmla="*/ 0 h 30"/>
                            <a:gd name="T2" fmla="*/ 0 w 30"/>
                            <a:gd name="T3" fmla="*/ 5 h 30"/>
                            <a:gd name="T4" fmla="*/ 0 w 30"/>
                            <a:gd name="T5" fmla="*/ 12 h 30"/>
                            <a:gd name="T6" fmla="*/ 3 w 30"/>
                            <a:gd name="T7" fmla="*/ 17 h 30"/>
                            <a:gd name="T8" fmla="*/ 5 w 30"/>
                            <a:gd name="T9" fmla="*/ 22 h 30"/>
                            <a:gd name="T10" fmla="*/ 18 w 30"/>
                            <a:gd name="T11" fmla="*/ 27 h 30"/>
                            <a:gd name="T12" fmla="*/ 30 w 30"/>
                            <a:gd name="T13" fmla="*/ 30 h 30"/>
                            <a:gd name="T14" fmla="*/ 28 w 30"/>
                            <a:gd name="T15" fmla="*/ 22 h 30"/>
                            <a:gd name="T16" fmla="*/ 23 w 30"/>
                            <a:gd name="T17" fmla="*/ 12 h 30"/>
                            <a:gd name="T18" fmla="*/ 13 w 30"/>
                            <a:gd name="T19" fmla="*/ 2 h 30"/>
                            <a:gd name="T20" fmla="*/ 0 w 30"/>
                            <a:gd name="T21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0" y="12"/>
                              </a:lnTo>
                              <a:lnTo>
                                <a:pt x="3" y="17"/>
                              </a:lnTo>
                              <a:lnTo>
                                <a:pt x="5" y="22"/>
                              </a:lnTo>
                              <a:lnTo>
                                <a:pt x="18" y="27"/>
                              </a:lnTo>
                              <a:lnTo>
                                <a:pt x="30" y="30"/>
                              </a:lnTo>
                              <a:lnTo>
                                <a:pt x="28" y="22"/>
                              </a:lnTo>
                              <a:lnTo>
                                <a:pt x="23" y="12"/>
                              </a:lnTo>
                              <a:lnTo>
                                <a:pt x="1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2305CE" id="Полотно 2" o:spid="_x0000_s1026" editas="canvas" style="position:absolute;margin-left:198pt;margin-top:-27pt;width:62pt;height:63pt;z-index:251658240" coordsize="7874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874;height:8001;visibility:visible;mso-wrap-style:square">
                <v:fill o:detectmouseclick="t"/>
                <v:path o:connecttype="none"/>
              </v:shape>
              <v:group id="Group 4" o:spid="_x0000_s1028" style="position:absolute;left:3200;top:76;width:3569;height:7848" coordorigin="6165,426" coordsize="562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 id="Freeform 5" o:spid="_x0000_s1029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IML8A&#10;AADaAAAADwAAAGRycy9kb3ducmV2LnhtbESPQYvCMBSE78L+h/AWvGm6LohUo7gLBW+LVe+P5tkW&#10;k5duE2vtrzeC4HGYmW+Y1aa3RnTU+tqxgq9pAoK4cLrmUsHxkE0WIHxA1mgck4I7edisP0YrTLW7&#10;8Z66PJQiQtinqKAKoUml9EVFFv3UNcTRO7vWYoiyLaVu8Rbh1shZksylxZrjQoUN/VZUXPKrVUD7&#10;3GTW/6M+z7MBOzP8/J0Gpcaf/XYJIlAf3uFXe6cVfMPzSrwB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6QgwvwAAANoAAAAPAAAAAAAAAAAAAAAAAJgCAABkcnMvZG93bnJl&#10;di54bWxQSwUGAAAAAAQABAD1AAAAhAMAAAAA&#10;" path="m33,3l25,,20,,15,,13,3,5,13,,30r20,5l43,38,38,20,33,3xe" fillcolor="#272577" stroked="f">
                  <v:path arrowok="t" o:connecttype="custom" o:connectlocs="33,3;25,0;20,0;15,0;13,3;5,13;0,30;20,35;43,38;38,20;33,3" o:connectangles="0,0,0,0,0,0,0,0,0,0,0"/>
                </v:shape>
                <v:shape id="Freeform 6" o:spid="_x0000_s1030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Ab8UA&#10;AADaAAAADwAAAGRycy9kb3ducmV2LnhtbESPT2vCQBTE70K/w/IKvYhuLFJKdCOlIFgo0qYezO2R&#10;feaP2bchu4nRT98tFDwOM/MbZr0ZTSMG6lxlWcFiHoEgzq2uuFBw+NnOXkE4j6yxsUwKruRgkzxM&#10;1hhre+FvGlJfiABhF6OC0vs2ltLlJRl0c9sSB+9kO4M+yK6QusNLgJtGPkfRizRYcVgosaX3kvJz&#10;2hsFx/qWRp+0v8mszvqv6Uc/7Giv1NPj+LYC4Wn09/B/e6cVLOHvSrgB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UBvxQAAANoAAAAPAAAAAAAAAAAAAAAAAJgCAABkcnMv&#10;ZG93bnJldi54bWxQSwUGAAAAAAQABAD1AAAAigMAAAAA&#10;" path="m33,3l25,,20,,15,,13,3,5,13,,30r20,5l43,38,38,20,33,3e" filled="f" strokecolor="#e77817" strokeweight="0">
                  <v:path arrowok="t" o:connecttype="custom" o:connectlocs="33,3;25,0;20,0;15,0;13,3;5,13;0,30;20,35;43,38;38,20;33,3" o:connectangles="0,0,0,0,0,0,0,0,0,0,0"/>
                </v:shape>
                <v:shape id="Freeform 7" o:spid="_x0000_s1031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9jJ8MA&#10;AADaAAAADwAAAGRycy9kb3ducmV2LnhtbESPT2sCMRTE74V+h/AEbzVrQdHVKLao2EMF/xw8PjfP&#10;3cXNy7KJbvz2TUHwOMzMb5jpPJhK3KlxpWUF/V4CgjizuuRcwfGw+hiBcB5ZY2WZFDzIwXz2/jbF&#10;VNuWd3Tf+1xECLsUFRTe16mULivIoOvZmjh6F9sY9FE2udQNthFuKvmZJENpsOS4UGBN3wVl1/3N&#10;KNguvzhvz5sQfsar9dCVfnvCX6W6nbCYgPAU/Cv8bG+0ggH8X4k3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9jJ8MAAADaAAAADwAAAAAAAAAAAAAAAACYAgAAZHJzL2Rv&#10;d25yZXYueG1sUEsFBgAAAAAEAAQA9QAAAIgDAAAAAA==&#10;" path="m13,5l18,2,23,r5,2l33,5r5,10l43,32,23,37,,40,5,22,13,5xe" fillcolor="#272577" stroked="f">
                  <v:path arrowok="t" o:connecttype="custom" o:connectlocs="13,5;18,2;23,0;28,2;33,5;38,15;43,32;23,37;0,40;5,22;13,5" o:connectangles="0,0,0,0,0,0,0,0,0,0,0"/>
                </v:shape>
                <v:shape id="Freeform 8" o:spid="_x0000_s1032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3wsQA&#10;AADaAAAADwAAAGRycy9kb3ducmV2LnhtbESP3WrCQBSE7wt9h+UUvNPdCv40ZiNFFESotNYHOGSP&#10;Sdrs2ZBdk9in7xaEXg4z8w2Trgdbi45aXznW8DxRIIhzZyouNJw/d+MlCB+QDdaOScONPKyzx4cU&#10;E+N6/qDuFAoRIewT1FCG0CRS+rwki37iGuLoXVxrMUTZFtK02Ee4reVUqbm0WHFcKLGhTUn59+lq&#10;NcxejurSH2T+tlh+4c97h2o7PWg9ehpeVyACDeE/fG/vjYY5/F2JN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598LEAAAA2gAAAA8AAAAAAAAAAAAAAAAAmAIAAGRycy9k&#10;b3ducmV2LnhtbFBLBQYAAAAABAAEAPUAAACJAwAAAAA=&#10;" path="m13,5l18,2,23,r5,2l33,5r5,10l43,32,23,37,,40,5,22,13,5e" filled="f" strokecolor="#e77817" strokeweight="0">
                  <v:path arrowok="t" o:connecttype="custom" o:connectlocs="13,5;18,2;23,0;28,2;33,5;38,15;43,32;23,37;0,40;5,22;13,5" o:connectangles="0,0,0,0,0,0,0,0,0,0,0"/>
                </v:shape>
                <v:shape id="Freeform 9" o:spid="_x0000_s1033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GYMMA&#10;AADaAAAADwAAAGRycy9kb3ducmV2LnhtbESPQWsCMRSE74L/ITyhF9HEIlVXo0jB0lOlaxG8PTbP&#10;3cXNy5Kkuu2vb4SCx2FmvmFWm8424ko+1I41TMYKBHHhTM2lhq/DbjQHESKywcYxafihAJt1v7fC&#10;zLgbf9I1j6VIEA4ZaqhibDMpQ1GRxTB2LXHyzs5bjEn6UhqPtwS3jXxW6kVarDktVNjSa0XFJf+2&#10;GvaKdm+nAx4XH+oyOw/9NP9VU62fBt12CSJSFx/h//a70TCD+5V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wGYMMAAADaAAAADwAAAAAAAAAAAAAAAACYAgAAZHJzL2Rv&#10;d25yZXYueG1sUEsFBgAAAAAEAAQA9QAAAIgDAAAAAA==&#10;" path="m50,50l99,,50,50,35,52,20,60,7,69,,84r7,l15,84r7,-2l30,77r7,-5l42,65r5,-8l50,50xe" fillcolor="#f3be00" stroked="f">
                  <v:path arrowok="t" o:connecttype="custom" o:connectlocs="50,50;99,0;50,50;50,50;50,50;35,52;20,60;7,69;0,84;7,84;15,84;22,82;30,77;37,72;42,65;47,57;50,50" o:connectangles="0,0,0,0,0,0,0,0,0,0,0,0,0,0,0,0,0"/>
                </v:shape>
                <v:shape id="Freeform 10" o:spid="_x0000_s1034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4Kr8A&#10;AADaAAAADwAAAGRycy9kb3ducmV2LnhtbERPz2uDMBS+D/o/hFfobY3doYgzllUQVg8D3Q47Psyb&#10;ysyLJKm1/31zGOz48f3OT6uZxELOj5YVHPYJCOLO6pF7BV+f1XMKwgdkjZNlUnAnD6di85Rjpu2N&#10;G1ra0IsYwj5DBUMIcyal7wYy6Pd2Jo7cj3UGQ4Sul9rhLYabSb4kyVEaHDk2DDhTOVD3216NgrrB&#10;0pXcpkt9rs7rd335qPqLUrvt+vYKItAa/sV/7netIG6NV+INk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5PgqvwAAANoAAAAPAAAAAAAAAAAAAAAAAJgCAABkcnMvZG93bnJl&#10;di54bWxQSwUGAAAAAAQABAD1AAAAhAMAAAAA&#10;" path="m50,50l99,,50,50,35,52,20,60,7,69,,84r7,l15,84r7,-2l30,77r7,-5l42,65r5,-8l50,50e" filled="f" strokecolor="#e77817" strokeweight="0">
                  <v:path arrowok="t" o:connecttype="custom" o:connectlocs="50,50;99,0;50,50;50,50;50,50;35,52;20,60;7,69;0,84;7,84;15,84;22,82;30,77;37,72;42,65;47,57;50,50" o:connectangles="0,0,0,0,0,0,0,0,0,0,0,0,0,0,0,0,0"/>
                </v:shape>
                <v:shape id="Freeform 11" o:spid="_x0000_s1035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KzcEA&#10;AADaAAAADwAAAGRycy9kb3ducmV2LnhtbESPQYvCMBSE78L+h/AW9mZTl1XWahRZFOrRKnh9NG/b&#10;avNSmmirv94IgsdhZr5h5sve1OJKrassKxhFMQji3OqKCwWH/Wb4C8J5ZI21ZVJwIwfLxcdgjom2&#10;He/omvlCBAi7BBWU3jeJlC4vyaCLbEMcvH/bGvRBtoXULXYBbmr5HccTabDisFBiQ38l5efsYhTc&#10;p+ll/LM9ZCd9HOv0uJrIdYdKfX32qxkIT71/h1/tVCuYwvNKu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6ys3BAAAA2gAAAA8AAAAAAAAAAAAAAAAAmAIAAGRycy9kb3du&#10;cmV2LnhtbFBLBQYAAAAABAAEAPUAAACG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xe" fillcolor="#f3be00" stroked="f">
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</v:shape>
                <v:shape id="Freeform 12" o:spid="_x0000_s1036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pz8QA&#10;AADbAAAADwAAAGRycy9kb3ducmV2LnhtbESPQWvCQBCF74L/YRmhN90oKCG6ShGECkIxiuBtyE6T&#10;tNnZkN2a+O+dQ6G3Gd6b977Z7AbXqAd1ofZsYD5LQBEX3tZcGrheDtMUVIjIFhvPZOBJAXbb8WiD&#10;mfU9n+mRx1JJCIcMDVQxtpnWoajIYZj5lli0L985jLJ2pbYd9hLuGr1IkpV2WLM0VNjSvqLiJ/91&#10;BvT3k4/pfbFMz3lJ/efpeJnf7sa8TYb3NahIQ/w3/11/WMEXevlFBt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6c/EAAAA2wAAAA8AAAAAAAAAAAAAAAAAmAIAAGRycy9k&#10;b3ducmV2LnhtbFBLBQYAAAAABAAEAPUAAACJ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e" filled="f" strokecolor="#e77817" strokeweight="0">
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</v:shape>
                <v:shape id="Freeform 13" o:spid="_x0000_s1037" style="position:absolute;left:6603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xd8EA&#10;AADbAAAADwAAAGRycy9kb3ducmV2LnhtbERP32vCMBB+F/wfwgm+aVoRGdUoY1g33zYn4uOtuSWl&#10;zaU0mXb//TIY7O0+vp+32Q2uFTfqQ+1ZQT7PQBBXXtdsFJzfy9kDiBCRNbaeScE3Bdhtx6MNFtrf&#10;+Y1up2hECuFQoAIbY1dIGSpLDsPcd8SJ+/S9w5hgb6Tu8Z7CXSsXWbaSDmtODRY7erJUNacvpwAP&#10;r5fG4N6a549DmXfHa+XsUqnpZHhcg4g0xH/xn/tF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LsXfBAAAA2wAAAA8AAAAAAAAAAAAAAAAAmAIAAGRycy9kb3du&#10;cmV2LnhtbFBLBQYAAAAABAAEAPUAAACGAwAAAAA=&#10;" path="m40,57l,,40,57xm40,57l50,69r7,15l59,89r-2,8l57,104r-3,8l47,107r-5,-5l37,94,35,87,32,79r,-7l35,64r5,-7xe" fillcolor="#f3be00" stroked="f">
                  <v:path arrowok="t" o:connecttype="custom" o:connectlocs="40,57;0,0;40,57;40,57;50,69;57,84;59,89;57,97;57,104;54,112;47,107;42,102;37,94;35,87;32,79;32,72;35,64;40,57" o:connectangles="0,0,0,0,0,0,0,0,0,0,0,0,0,0,0,0,0,0"/>
                  <o:lock v:ext="edit" verticies="t"/>
                </v:shape>
                <v:shape id="Freeform 14" o:spid="_x0000_s1038" style="position:absolute;left:6603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wqMIA&#10;AADbAAAADwAAAGRycy9kb3ducmV2LnhtbERPTYvCMBC9C/sfwizsRTS1givVKCIIHnYPai97G5qx&#10;KTaT2kRb//1GELzN433Oct3bWtyp9ZVjBZNxAoK4cLriUkF+2o3mIHxA1lg7JgUP8rBefQyWmGnX&#10;8YHux1CKGMI+QwUmhCaT0heGLPqxa4gjd3atxRBhW0rdYhfDbS3TJJlJixXHBoMNbQ0Vl+PNKhia&#10;/OeRbpuw+z78DbvrPp/+XnKlvj77zQJEoD68xS/3Xsf5KTx/i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fCowgAAANsAAAAPAAAAAAAAAAAAAAAAAJgCAABkcnMvZG93&#10;bnJldi54bWxQSwUGAAAAAAQABAD1AAAAhwMAAAAA&#10;" path="m40,57l,,40,57xe" filled="f" strokecolor="#e15520" strokeweight="0">
                  <v:path arrowok="t" o:connecttype="custom" o:connectlocs="40,57;0,0;40,57" o:connectangles="0,0,0"/>
                </v:shape>
                <v:shape id="Freeform 15" o:spid="_x0000_s1039" style="position:absolute;left:6635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bh8EA&#10;AADbAAAADwAAAGRycy9kb3ducmV2LnhtbERPS2vCQBC+F/wPywi9iG60EiS6ig9aCr1oIp6H7JgE&#10;s7Mxu43pv+8WhN7m43vOatObWnTUusqygukkAkGcW11xoeCcvY8XIJxH1lhbJgU/5GCzHrysMNH2&#10;wSfqUl+IEMIuQQWl900ipctLMugmtiEO3NW2Bn2AbSF1i48Qbmo5i6JYGqw4NJTY0L6k/JZ+GwU4&#10;yrrjV+Vcdj+M4vkuvqCefij1Ouy3SxCeev8vfro/dZj/Bn+/h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24fBAAAA2wAAAA8AAAAAAAAAAAAAAAAAmAIAAGRycy9kb3du&#10;cmV2LnhtbFBLBQYAAAAABAAEAPUAAACGAwAAAAA=&#10;" path="m8,l18,12r7,15l27,32r-2,8l25,47r-3,8l15,50,10,45,5,37,3,30,,22,,15,3,7,8,e" filled="f" strokecolor="#e15520" strokeweight="0">
                  <v:path arrowok="t" o:connecttype="custom" o:connectlocs="8,0;18,12;25,27;27,32;25,40;25,47;22,55;15,50;10,45;5,37;3,30;0,22;0,15;3,7;8,0" o:connectangles="0,0,0,0,0,0,0,0,0,0,0,0,0,0,0"/>
                </v:shape>
                <v:shape id="Freeform 16" o:spid="_x0000_s1040" style="position:absolute;left:6645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OBsYA&#10;AADbAAAADwAAAGRycy9kb3ducmV2LnhtbESPT2vCQBDF7wW/wzKCt7pRpJToGqQi2kshsfXPbciO&#10;SWh2NmS3SdpP3y0UvM3w3rzfm1UymFp01LrKsoLZNAJBnFtdcaHg/bh7fAbhPLLG2jIp+CYHyXr0&#10;sMJY255T6jJfiBDCLkYFpfdNLKXLSzLoprYhDtrNtgZ9WNtC6hb7EG5qOY+iJ2mw4kAosaGXkvLP&#10;7MsEbp9uTbevP4rT5ed86q/NW9q9KjUZD5slCE+Dv5v/rw861F/A3y9hA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bOBsYAAADbAAAADwAAAAAAAAAAAAAAAACYAgAAZHJz&#10;L2Rvd25yZXYueG1sUEsFBgAAAAAEAAQA9QAAAIsDAAAAAA==&#10;" path="m22,62l,,22,62xm22,59l32,74r5,13l40,102r-5,12l30,112r-5,-8l20,99,17,92,15,84r,-10l17,67r5,-8xe" fillcolor="#f3be00" stroked="f">
                  <v:path arrowok="t" o:connecttype="custom" o:connectlocs="22,62;0,0;22,62;22,59;32,74;37,87;40,102;35,114;30,112;25,104;20,99;17,92;15,84;15,74;17,67;22,59" o:connectangles="0,0,0,0,0,0,0,0,0,0,0,0,0,0,0,0"/>
                  <o:lock v:ext="edit" verticies="t"/>
                </v:shape>
                <v:shape id="Freeform 17" o:spid="_x0000_s1041" style="position:absolute;left:664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55QMIA&#10;AADbAAAADwAAAGRycy9kb3ducmV2LnhtbERP22oCMRB9L/gPYQTfalZRKatRRBC8gLbe+jpspruL&#10;m8maRN3+fVMo9G0O5zqTWWMq8SDnS8sKet0EBHFmdcm5gtNx+foGwgdkjZVlUvBNHmbT1ssEU22f&#10;/EGPQ8hFDGGfooIihDqV0mcFGfRdWxNH7ss6gyFCl0vt8BnDTSX7STKSBkuODQXWtCgoux7uRsF+&#10;47a92/VzzcfLuRzs3uVqtNgr1Wk38zGIQE34F/+5VzrOH8LvL/EAO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nlAwgAAANsAAAAPAAAAAAAAAAAAAAAAAJgCAABkcnMvZG93&#10;bnJldi54bWxQSwUGAAAAAAQABAD1AAAAhwMAAAAA&#10;" path="m22,62l,,22,62xe" filled="f" strokecolor="#e15520" strokeweight="0">
                  <v:path arrowok="t" o:connecttype="custom" o:connectlocs="22,62;0,0;22,62" o:connectangles="0,0,0"/>
                </v:shape>
                <v:shape id="Freeform 18" o:spid="_x0000_s1042" style="position:absolute;left:6660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J78AA&#10;AADbAAAADwAAAGRycy9kb3ducmV2LnhtbERP24rCMBB9F/yHMIJvmlZEpGsUEURFYfGCsG9DM9uW&#10;bSahiVr/3ggLvs3hXGe2aE0t7tT4yrKCdJiAIM6trrhQcDmvB1MQPiBrrC2Tgid5WMy7nRlm2j74&#10;SPdTKEQMYZ+hgjIEl0np85IM+qF1xJH7tY3BEGFTSN3gI4abWo6SZCINVhwbSnS0Kin/O92Mgus0&#10;+dmlxfi2dSO3rw5WpptvqVS/1y6/QARqw0f8797qOH8C71/i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bJ78AAAADbAAAADwAAAAAAAAAAAAAAAACYAgAAZHJzL2Rvd25y&#10;ZXYueG1sUEsFBgAAAAAEAAQA9QAAAIUDAAAAAA==&#10;" path="m7,l17,15r5,13l25,43,20,55,15,53,10,45,5,40,2,33,,25,,15,2,8,7,xe" filled="f" strokecolor="#e15520" strokeweight="0">
                  <v:path arrowok="t" o:connecttype="custom" o:connectlocs="7,0;17,15;22,28;25,43;20,55;15,53;10,45;5,40;2,33;0,25;0,15;2,8;7,0" o:connectangles="0,0,0,0,0,0,0,0,0,0,0,0,0"/>
                </v:shape>
                <v:shape id="Freeform 19" o:spid="_x0000_s1043" style="position:absolute;left:6670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O3cAA&#10;AADbAAAADwAAAGRycy9kb3ducmV2LnhtbERPS4vCMBC+L/gfwgje1lQPunaNIoIo3nyhexua2bZs&#10;MylJtNVfbwRhb/PxPWc6b00lbuR8aVnBoJ+AIM6sLjlXcDysPr9A+ICssbJMCu7kYT7rfEwx1bbh&#10;Hd32IRcxhH2KCooQ6lRKnxVk0PdtTRy5X+sMhghdLrXDJoabSg6TZCQNlhwbCqxpWVD2t78aBZOL&#10;fqyH5ZlHjfOnn+q0XdBjq1Sv2y6+QQRqw7/47d7oOH8Mr1/iAX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wO3cAAAADbAAAADwAAAAAAAAAAAAAAAACYAgAAZHJzL2Rvd25y&#10;ZXYueG1sUEsFBgAAAAAEAAQA9QAAAIUDAAAAAA==&#10;" path="m22,63l,,22,63xm22,63l32,75r5,13l40,103r-5,12l30,113r-8,-5l20,100,17,93,15,85r,-7l17,70r5,-7xe" fillcolor="#f3be00" stroked="f">
                  <v:path arrowok="t" o:connecttype="custom" o:connectlocs="22,63;0,0;22,63;22,63;32,75;37,88;40,103;35,115;30,113;22,108;20,100;17,93;15,85;15,78;17,70;22,63" o:connectangles="0,0,0,0,0,0,0,0,0,0,0,0,0,0,0,0"/>
                  <o:lock v:ext="edit" verticies="t"/>
                </v:shape>
                <v:shape id="Freeform 20" o:spid="_x0000_s1044" style="position:absolute;left:66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2tMUA&#10;AADbAAAADwAAAGRycy9kb3ducmV2LnhtbESPT2vCQBDF74V+h2UKXopulFIkdZUiiErtwX/Y45Cd&#10;JsHsbMiuJvrpnUOhtxnem/d+M5l1rlJXakLp2cBwkIAizrwtOTdw2C/6Y1AhIlusPJOBGwWYTZ+f&#10;Jpha3/KWrruYKwnhkKKBIsY61TpkBTkMA18Ti/brG4dR1ibXtsFWwl2lR0nyrh2WLA0F1jQvKDvv&#10;Ls7AfXluw6v9tpu3E9JytD4Of74qY3ov3ecHqEhd/Df/Xa+s4Aus/CID6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Xa0xQAAANsAAAAPAAAAAAAAAAAAAAAAAJgCAABkcnMv&#10;ZG93bnJldi54bWxQSwUGAAAAAAQABAD1AAAAigMAAAAA&#10;" path="m22,63l,,22,63xe" filled="f" strokecolor="#e15520" strokeweight="0">
                  <v:path arrowok="t" o:connecttype="custom" o:connectlocs="22,63;0,0;22,63" o:connectangles="0,0,0"/>
                </v:shape>
                <v:shape id="Freeform 21" o:spid="_x0000_s1045" style="position:absolute;left:6685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YkcIA&#10;AADbAAAADwAAAGRycy9kb3ducmV2LnhtbERPTWvCQBC9C/0PyxR6000KLTZ1FSkN5CaNHuxtmh2T&#10;YHZ2yW6T6K93CwVv83ifs9pMphMD9b61rCBdJCCIK6tbrhUc9vl8CcIHZI2dZVJwIQ+b9cNshZm2&#10;I3/RUIZaxBD2GSpoQnCZlL5qyKBfWEccuZPtDYYI+1rqHscYbjr5nCSv0mDLsaFBRx8NVefy1yhI&#10;Ttf0kH63O/dZ/xxf7LIrXZEr9fQ4bd9BBJrCXfzvLnSc/wZ/v8Q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BiRwgAAANsAAAAPAAAAAAAAAAAAAAAAAJgCAABkcnMvZG93&#10;bnJldi54bWxQSwUGAAAAAAQABAD1AAAAhwMAAAAA&#10;" path="m7,l17,12r5,13l25,40,20,52,15,50,7,45,5,37,2,30,,22,,15,2,7,7,xe" filled="f" strokecolor="#e15520" strokeweight="0">
                  <v:path arrowok="t" o:connecttype="custom" o:connectlocs="7,0;17,12;22,25;25,40;20,52;15,50;7,45;5,37;2,30;0,22;0,15;2,7;7,0" o:connectangles="0,0,0,0,0,0,0,0,0,0,0,0,0"/>
                </v:shape>
                <v:shape id="Freeform 22" o:spid="_x0000_s1046" style="position:absolute;left:6570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ov8EA&#10;AADbAAAADwAAAGRycy9kb3ducmV2LnhtbERPS2rDMBDdB3oHMYVuQizXkJ9jJZSW0C4TOwcYrIlt&#10;ao1cSXWcnr5aFLp8vH9xmEwvRnK+s6zgOUlBENdWd9wouFTHxQaED8gae8uk4E4eDvuHWYG5tjc+&#10;01iGRsQQ9jkqaEMYcil93ZJBn9iBOHJX6wyGCF0jtcNbDDe9zNJ0JQ12HBtaHOi1pfqz/DYKfpw7&#10;bjK9NOP2cnpffs2r6r5+U+rpcXrZgQg0hX/xn/tDK8ji+vgl/gC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vaL/BAAAA2wAAAA8AAAAAAAAAAAAAAAAAmAIAAGRycy9kb3du&#10;cmV2LnhtbFBLBQYAAAAABAAEAPUAAACGAwAAAAA=&#10;" path="m43,57l,,43,57xm43,57l55,70r5,12l63,89r,8l60,104r-2,8l50,107r-5,-5l40,94,38,87,35,79r3,-7l38,65r5,-8xe" fillcolor="#f3be00" stroked="f">
                  <v:path arrowok="t" o:connecttype="custom" o:connectlocs="43,57;0,0;43,57;43,57;55,70;60,82;63,89;63,97;60,104;58,112;50,107;45,102;40,94;38,87;35,79;38,72;38,65;43,57" o:connectangles="0,0,0,0,0,0,0,0,0,0,0,0,0,0,0,0,0,0"/>
                  <o:lock v:ext="edit" verticies="t"/>
                </v:shape>
                <v:shape id="Freeform 23" o:spid="_x0000_s1047" style="position:absolute;left:6570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vcsMA&#10;AADbAAAADwAAAGRycy9kb3ducmV2LnhtbESPQYvCMBSE7wv+h/AEb2tqQZHaVERdkD0Iq4LXZ/Ns&#10;i81L22S1+++NsOBxmJlvmHTZm1rcqXOVZQWTcQSCOLe64kLB6fj1OQfhPLLG2jIp+CMHy2zwkWKi&#10;7YN/6H7whQgQdgkqKL1vEildXpJBN7YNcfCutjPog+wKqTt8BLipZRxFM2mw4rBQYkPrkvLb4dco&#10;iNrZ7WK/27apd9N4e97Q3lz2So2G/WoBwlPv3+H/9k4riCfw+hJ+gM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kvcsMAAADbAAAADwAAAAAAAAAAAAAAAACYAgAAZHJzL2Rv&#10;d25yZXYueG1sUEsFBgAAAAAEAAQA9QAAAIgDAAAAAA==&#10;" path="m43,57l,,43,57xe" filled="f" strokecolor="#e15520" strokeweight="0">
                  <v:path arrowok="t" o:connecttype="custom" o:connectlocs="43,57;0,0;43,57" o:connectangles="0,0,0"/>
                </v:shape>
                <v:shape id="Freeform 24" o:spid="_x0000_s1048" style="position:absolute;left:6605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LN8EA&#10;AADbAAAADwAAAGRycy9kb3ducmV2LnhtbESPQYvCMBSE74L/ITzBm6b2IFqNosJCb7LdvXh7Ns+m&#10;2LyUJtbuv98IgsdhZr5htvvBNqKnzteOFSzmCQji0umaKwW/P1+zFQgfkDU2jknBH3nY78ajLWba&#10;Pfmb+iJUIkLYZ6jAhNBmUvrSkEU/dy1x9G6usxii7CqpO3xGuG1kmiRLabHmuGCwpZOh8l48rILz&#10;7WLW5SHoa9Lnp/OxcPfLKldqOhkOGxCBhvAJv9u5VpCm8PoSf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eSzfBAAAA2wAAAA8AAAAAAAAAAAAAAAAAmAIAAGRycy9kb3du&#10;cmV2LnhtbFBLBQYAAAAABAAEAPUAAACGAwAAAAA=&#10;" path="m8,l20,13r5,12l28,32r,8l25,47r-2,8l15,50,10,45,5,37,3,30,,22,3,15,3,8,8,e" filled="f" strokecolor="#e15520" strokeweight="0">
                  <v:path arrowok="t" o:connecttype="custom" o:connectlocs="8,0;20,13;25,25;28,32;28,40;25,47;23,55;15,50;10,45;5,37;3,30;0,22;3,15;3,8;8,0" o:connectangles="0,0,0,0,0,0,0,0,0,0,0,0,0,0,0"/>
                </v:shape>
                <v:shape id="Freeform 25" o:spid="_x0000_s1049" style="position:absolute;left:6548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pLsIA&#10;AADbAAAADwAAAGRycy9kb3ducmV2LnhtbESPQYvCMBSE74L/ITzBm6YqLFKNIhVFdvdiWzw/mrdt&#10;2ealNFG7/nqzIHgcZuYbZr3tTSNu1LnasoLZNAJBXFhdc6kgzw6TJQjnkTU2lknBHznYboaDNcba&#10;3vlMt9SXIkDYxaig8r6NpXRFRQbd1LbEwfuxnUEfZFdK3eE9wE0j51H0IQ3WHBYqbCmpqPhNr0aB&#10;yZI0mR3LL3u9ZLlOzP7z+7FXajzqdysQnnr/Dr/aJ61gvoD/L+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ekuwgAAANsAAAAPAAAAAAAAAAAAAAAAAJgCAABkcnMvZG93&#10;bnJldi54bWxQSwUGAAAAAAQABAD1AAAAhwMAAAAA&#10;" path="m37,65l,,37,65xm37,65l50,77r5,13l57,97r,8l55,112r-3,5l45,114r-5,-5l35,102,32,95,30,87r,-7l32,72r5,-7xe" fillcolor="#f3be00" stroked="f">
                  <v:path arrowok="t" o:connecttype="custom" o:connectlocs="37,65;0,0;37,65;37,65;50,77;55,90;57,97;57,105;55,112;52,117;45,114;40,109;35,102;32,95;30,87;30,80;32,72;37,65" o:connectangles="0,0,0,0,0,0,0,0,0,0,0,0,0,0,0,0,0,0"/>
                  <o:lock v:ext="edit" verticies="t"/>
                </v:shape>
                <v:shape id="Freeform 26" o:spid="_x0000_s1050" style="position:absolute;left:6548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/z8MA&#10;AADbAAAADwAAAGRycy9kb3ducmV2LnhtbESPzW7CMBCE75V4B2uRuBUHhFoUMCggFXrpgZ8HWMWL&#10;HYjXIXZJePu6UqUeRzPzjWa57l0tHtSGyrOCyTgDQVx6XbFRcD59vM5BhIissfZMCp4UYL0avCwx&#10;177jAz2O0YgE4ZCjAhtjk0sZSksOw9g3xMm7+NZhTLI1UrfYJbir5TTL3qTDitOCxYa2lsrb8dsp&#10;KC+Hwuj9lb5298Jk3ftmFzdWqdGwLxYgIvXxP/zX/tQKpjP4/ZJ+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A/z8MAAADbAAAADwAAAAAAAAAAAAAAAACYAgAAZHJzL2Rv&#10;d25yZXYueG1sUEsFBgAAAAAEAAQA9QAAAIgDAAAAAA==&#10;" path="m37,65l,,37,65xe" filled="f" strokecolor="#e15520" strokeweight="0">
                  <v:path arrowok="t" o:connecttype="custom" o:connectlocs="37,65;0,0;37,65" o:connectangles="0,0,0"/>
                </v:shape>
                <v:shape id="Freeform 27" o:spid="_x0000_s1051" style="position:absolute;left:6578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Y7GMUA&#10;AADbAAAADwAAAGRycy9kb3ducmV2LnhtbESP0WrCQBRE3wv9h+UWfKubKopGN6FVCrWCEPUDLtlr&#10;NjR7N2a3mvbruwXBx2FmzjDLvLeNuFDna8cKXoYJCOLS6ZorBcfD+/MMhA/IGhvHpOCHPOTZ48MS&#10;U+2uXNBlHyoRIexTVGBCaFMpfWnIoh+6ljh6J9dZDFF2ldQdXiPcNnKUJFNpsea4YLCllaHya/9t&#10;FfSHjSnW813Q48n6d/65edueq0KpwVP/ugARqA/38K39oRWMJvD/Jf4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jsYxQAAANsAAAAPAAAAAAAAAAAAAAAAAJgCAABkcnMv&#10;ZG93bnJldi54bWxQSwUGAAAAAAQABAD1AAAAigMAAAAA&#10;" path="m7,l20,12r5,13l27,32r,8l25,47r-3,5l15,49,10,44,5,37,2,30,,22,,15,2,7,7,e" filled="f" strokecolor="#e15520" strokeweight="0">
                  <v:path arrowok="t" o:connecttype="custom" o:connectlocs="7,0;20,12;25,25;27,32;27,40;25,47;22,52;15,49;10,44;5,37;2,30;0,22;0,15;2,7;7,0" o:connectangles="0,0,0,0,0,0,0,0,0,0,0,0,0,0,0"/>
                </v:shape>
                <v:shape id="Freeform 28" o:spid="_x0000_s1052" style="position:absolute;left:6526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1+1sIA&#10;AADbAAAADwAAAGRycy9kb3ducmV2LnhtbESPT2sCMRTE7wW/Q3iCt5pVxMrWKOL/Q0HU4vmRvG6W&#10;bl6WTdT12xuh0OMwM79hpvPWVeJGTSg9Kxj0MxDE2puSCwXf5837BESIyAYrz6TgQQHms87bFHPj&#10;73yk2ykWIkE45KjAxljnUgZtyWHo+5o4eT++cRiTbAppGrwnuKvkMMvG0mHJacFiTUtL+vd0dQou&#10;X5vDqqj0ztvRWl/qLX9kJSvV67aLTxCR2vgf/mvvjYLhGF5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X7WwgAAANsAAAAPAAAAAAAAAAAAAAAAAJgCAABkcnMvZG93&#10;bnJldi54bWxQSwUGAAAAAAQABAD1AAAAhwMAAAAA&#10;" path="m35,57l,,35,57xm35,57l47,70r5,15l54,90r,7l54,105r-2,7l44,107r-7,-5l32,97,30,90,27,82r,-10l30,65r5,-8xe" fillcolor="#f3be00" stroked="f">
                  <v:path arrowok="t" o:connecttype="custom" o:connectlocs="35,57;0,0;35,57;35,57;47,70;52,85;54,90;54,97;54,105;52,112;44,107;37,102;32,97;30,90;27,82;27,72;30,65;35,57" o:connectangles="0,0,0,0,0,0,0,0,0,0,0,0,0,0,0,0,0,0"/>
                  <o:lock v:ext="edit" verticies="t"/>
                </v:shape>
                <v:shape id="Freeform 29" o:spid="_x0000_s1053" style="position:absolute;left:6526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e3sUA&#10;AADbAAAADwAAAGRycy9kb3ducmV2LnhtbESPUWsCMRCE3wv9D2ELvpSaaKEtV6OIoAhFRC20j8tl&#10;e3ftZXMkq57/3hQKfRxm5htmMut9q04UUxPYwmhoQBGXwTVcWXg/LB9eQCVBdtgGJgsXSjCb3t5M&#10;sHDhzDs67aVSGcKpQAu1SFdoncqaPKZh6Iiz9xWiR8kyVtpFPGe4b/XYmCftseG8UGNHi5rKn/3R&#10;WxDZfpvN5/FyeHv8MHG0vV+1DVk7uOvnr6CEevkP/7XXzsL4GX6/5B+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N7exQAAANsAAAAPAAAAAAAAAAAAAAAAAJgCAABkcnMv&#10;ZG93bnJldi54bWxQSwUGAAAAAAQABAD1AAAAigMAAAAA&#10;" path="m35,57l,,35,57xe" filled="f" strokecolor="#e15520" strokeweight="0">
                  <v:path arrowok="t" o:connecttype="custom" o:connectlocs="35,57;0,0;35,57" o:connectangles="0,0,0"/>
                </v:shape>
                <v:shape id="Freeform 30" o:spid="_x0000_s1054" style="position:absolute;left:6553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DS8AA&#10;AADbAAAADwAAAGRycy9kb3ducmV2LnhtbERPTYvCMBC9C/sfwgh7kTVVpEg1iqusCF60XTwPzWxb&#10;tpnUJtb6781B8Ph438t1b2rRUesqywom4wgEcW51xYWC3+znaw7CeWSNtWVS8CAH69XHYImJtnc+&#10;U5f6QoQQdgkqKL1vEildXpJBN7YNceD+bGvQB9gWUrd4D+GmltMoiqXBikNDiQ1tS8r/05tRgKOs&#10;Ox0r57LrbhTPvuML6sleqc9hv1mA8NT7t/jlPmgF0zA2fA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mDS8AAAADbAAAADwAAAAAAAAAAAAAAAACYAgAAZHJzL2Rvd25y&#10;ZXYueG1sUEsFBgAAAAAEAAQA9QAAAIUDAAAAAA==&#10;" path="m8,l20,13r5,15l27,33r,7l27,48r-2,7l17,50,10,45,5,40,3,33,,25,,15,3,8,8,e" filled="f" strokecolor="#e15520" strokeweight="0">
                  <v:path arrowok="t" o:connecttype="custom" o:connectlocs="8,0;20,13;25,28;27,33;27,40;27,48;25,55;17,50;10,45;5,40;3,33;0,25;0,15;3,8;8,0" o:connectangles="0,0,0,0,0,0,0,0,0,0,0,0,0,0,0"/>
                </v:shape>
                <v:shape id="Freeform 31" o:spid="_x0000_s1055" style="position:absolute;left:6486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u78IA&#10;AADbAAAADwAAAGRycy9kb3ducmV2LnhtbESPQYvCMBSE7wv+h/CEva2JBUWrUUQQPexFt3p+Ns+2&#10;2ryUJmr992ZhYY/DzHzDzJedrcWDWl851jAcKBDEuTMVFxqyn83XBIQPyAZrx6ThRR6Wi97HHFPj&#10;nrynxyEUIkLYp6ihDKFJpfR5SRb9wDXE0bu41mKIsi2kafEZ4baWiVJjabHiuFBiQ+uS8tvhbjXY&#10;QsnvY7YaXZNtfT5Nqkyd6ab1Z79bzUAE6sJ/+K+9MxqSKfx+iT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4i7vwgAAANsAAAAPAAAAAAAAAAAAAAAAAJgCAABkcnMvZG93&#10;bnJldi54bWxQSwUGAAAAAAQABAD1AAAAhwMAAAAA&#10;" path="m45,55l,,45,55xm45,55l57,68r8,12l65,88r,7l65,103r-3,7l55,105r-8,-5l45,93,40,85,37,78r,-8l40,63r5,-8xe" fillcolor="#f3be00" stroked="f">
                  <v:path arrowok="t" o:connecttype="custom" o:connectlocs="45,55;0,0;45,55;45,55;57,68;65,80;65,88;65,95;65,103;62,110;55,105;47,100;45,93;40,85;37,78;37,70;40,63;45,55" o:connectangles="0,0,0,0,0,0,0,0,0,0,0,0,0,0,0,0,0,0"/>
                  <o:lock v:ext="edit" verticies="t"/>
                </v:shape>
                <v:shape id="Freeform 32" o:spid="_x0000_s1056" style="position:absolute;left:6486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nEr8A&#10;AADbAAAADwAAAGRycy9kb3ducmV2LnhtbERPy6rCMBDdC/5DGMGdplYQqUYRQbwLQXyguBuasa02&#10;k9Lk1vr3ZiG4PJz3fNmaUjRUu8KygtEwAkGcWl1wpuB82gymIJxH1lhaJgVvcrBcdDtzTLR98YGa&#10;o89ECGGXoILc+yqR0qU5GXRDWxEH7m5rgz7AOpO6xlcIN6WMo2giDRYcGnKsaJ1T+jz+GwV8O2zL&#10;a7O5Pt7VfsfyfInHp1ipfq9dzUB4av1P/HX/aQXjsD58C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gWcSvwAAANsAAAAPAAAAAAAAAAAAAAAAAJgCAABkcnMvZG93bnJl&#10;di54bWxQSwUGAAAAAAQABAD1AAAAhAMAAAAA&#10;" path="m45,55l,,45,55xe" filled="f" strokecolor="#e15520" strokeweight="0">
                  <v:path arrowok="t" o:connecttype="custom" o:connectlocs="45,55;0,0;45,55" o:connectangles="0,0,0"/>
                </v:shape>
                <v:shape id="Freeform 33" o:spid="_x0000_s1057" style="position:absolute;left:6523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DncIA&#10;AADbAAAADwAAAGRycy9kb3ducmV2LnhtbESPQYvCMBSE7wv7H8Jb8LamKoh2jaKC0Jts9dLb2+bZ&#10;FJuX0sRa/71ZEDwOM/MNs9oMthE9db52rGAyTkAQl07XXCk4nw7fCxA+IGtsHJOCB3nYrD8/Vphq&#10;d+df6vNQiQhhn6ICE0KbSulLQxb92LXE0bu4zmKIsquk7vAe4baR0ySZS4s1xwWDLe0Nldf8ZhUc&#10;L4VZltug/5I+2x93ubsWi0yp0dew/QERaAjv8KudaQWzCfx/i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UOdwgAAANsAAAAPAAAAAAAAAAAAAAAAAJgCAABkcnMvZG93&#10;bnJldi54bWxQSwUGAAAAAAQABAD1AAAAhwMAAAAA&#10;" path="m8,l20,13r8,12l28,33r,7l28,48r-3,7l18,50,10,45,8,38,3,30,,23,,15,3,8,8,e" filled="f" strokecolor="#e15520" strokeweight="0">
                  <v:path arrowok="t" o:connecttype="custom" o:connectlocs="8,0;20,13;28,25;28,33;28,40;28,48;25,55;18,50;10,45;8,38;3,30;0,23;0,15;3,8;8,0" o:connectangles="0,0,0,0,0,0,0,0,0,0,0,0,0,0,0"/>
                </v:shape>
                <v:shape id="Freeform 34" o:spid="_x0000_s1058" style="position:absolute;left:6444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SNsUA&#10;AADbAAAADwAAAGRycy9kb3ducmV2LnhtbESPQWuDQBSE74H+h+UVcgl1jaWlWNcQAsEcekkaCL09&#10;3Fe1um/F3aj599lCocdhZr5hss1sOjHS4BrLCtZRDIK4tLrhSsH5c//0BsJ5ZI2dZVJwIweb/GGR&#10;YartxEcaT74SAcIuRQW1930qpStrMugi2xMH79sOBn2QQyX1gFOAm04mcfwqDTYcFmrsaVdT2Z6u&#10;RkGRvBQ/H/tLu4q5On8Vu4tcHwullo/z9h2Ep9n/h//aB63gOYHfL+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VI2xQAAANsAAAAPAAAAAAAAAAAAAAAAAJgCAABkcnMv&#10;ZG93bnJldi54bWxQSwUGAAAAAAQABAD1AAAAigMAAAAA&#10;" path="m52,55l,,52,55xm52,55l67,67,77,80r2,7l79,95r,7l79,107r-7,-2l64,100,57,92,54,85,49,77r,-7l49,62r3,-7xe" fillcolor="#f3be00" stroked="f">
                  <v:path arrowok="t" o:connecttype="custom" o:connectlocs="52,55;0,0;52,55;52,55;67,67;77,80;79,87;79,95;79,102;79,107;72,105;64,100;57,92;54,85;49,77;49,70;49,62;52,55" o:connectangles="0,0,0,0,0,0,0,0,0,0,0,0,0,0,0,0,0,0"/>
                  <o:lock v:ext="edit" verticies="t"/>
                </v:shape>
                <v:shape id="Freeform 35" o:spid="_x0000_s1059" style="position:absolute;left:6444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wosIA&#10;AADbAAAADwAAAGRycy9kb3ducmV2LnhtbESPwYrCQBBE78L+w9ALe9OJClmJjiKCIKwHNX5Ak2mT&#10;YKYnZno1/v2OIOyxqKpX1GLVu0bdqQu1ZwPjUQKKuPC25tLAOd8OZ6CCIFtsPJOBJwVYLT8GC8ys&#10;f/CR7icpVYRwyNBAJdJmWoeiIodh5Fvi6F1851Ci7EptO3xEuGv0JElS7bDmuFBhS5uKiuvp1xm4&#10;yW0zXu++2+M+zZ9pzclBfq7GfH326zkooV7+w+/2zhqYTuH1Jf4A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/CiwgAAANsAAAAPAAAAAAAAAAAAAAAAAJgCAABkcnMvZG93&#10;bnJldi54bWxQSwUGAAAAAAQABAD1AAAAhwMAAAAA&#10;" path="m52,55l,,52,55xe" filled="f" strokecolor="#e15520" strokeweight="0">
                  <v:path arrowok="t" o:connecttype="custom" o:connectlocs="52,55;0,0;52,55" o:connectangles="0,0,0"/>
                </v:shape>
                <v:shape id="Freeform 36" o:spid="_x0000_s1060" style="position:absolute;left:6493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dXL4A&#10;AADbAAAADwAAAGRycy9kb3ducmV2LnhtbESPzQrCMBCE74LvEFbwpqk/iFSjqCAIevHnAZZm0xab&#10;TWmi1rc3guBxmJlvmOW6tZV4UuNLxwpGwwQEceZ0ybmC23U/mIPwAVlj5ZgUvMnDetXtLDHV7sVn&#10;el5CLiKEfYoKihDqVEqfFWTRD11NHD3jGoshyiaXusFXhNtKjpNkJi2WHBcKrGlXUHa/PGyktHeT&#10;zw/jKW6PV3finTFGGqX6vXazABGoDf/wr33QCiZT+H6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YLHVy+AAAA2wAAAA8AAAAAAAAAAAAAAAAAmAIAAGRycy9kb3ducmV2&#10;LnhtbFBLBQYAAAAABAAEAPUAAACDAwAAAAA=&#10;" path="m3,l18,12,28,25r2,7l30,40r,7l30,52,23,50,15,45,8,37,5,30,,22,,15,,7,3,e" filled="f" strokecolor="#e15520" strokeweight="0">
                  <v:path arrowok="t" o:connecttype="custom" o:connectlocs="3,0;18,12;28,25;30,32;30,40;30,47;30,52;23,50;15,45;8,37;5,30;0,22;0,15;0,7;3,0" o:connectangles="0,0,0,0,0,0,0,0,0,0,0,0,0,0,0"/>
                </v:shape>
                <v:shape id="Freeform 37" o:spid="_x0000_s1061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9YsQA&#10;AADbAAAADwAAAGRycy9kb3ducmV2LnhtbESPQWvCQBSE74L/YXlCb7qpoVaiq6gYKPSkLQ3eHtnX&#10;JJh9G7Jrkv77riB4HGbmG2a9HUwtOmpdZVnB6ywCQZxbXXGh4PsrnS5BOI+ssbZMCv7IwXYzHq0x&#10;0bbnE3VnX4gAYZeggtL7JpHS5SUZdDPbEAfv17YGfZBtIXWLfYCbWs6jaCENVhwWSmzoUFJ+Pd+M&#10;gjS7mth87vaXo65+6uyYLd8pU+plMuxWIDwN/hl+tD+0gvgN7l/C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mPWLEAAAA2wAAAA8AAAAAAAAAAAAAAAAAmAIAAGRycy9k&#10;b3ducmV2LnhtbFBLBQYAAAAABAAEAPUAAACJAwAAAAA=&#10;" path="m,2l15,,30,2r12,8l55,20r-8,2l42,22r-7,l25,20,17,17,10,15,5,10,,2xe" fillcolor="#f3be00" stroked="f">
                  <v:path arrowok="t" o:connecttype="custom" o:connectlocs="0,2;15,0;30,2;42,10;55,20;47,22;42,22;35,22;25,20;17,17;10,15;5,10;0,2" o:connectangles="0,0,0,0,0,0,0,0,0,0,0,0,0"/>
                </v:shape>
                <v:shape id="Freeform 38" o:spid="_x0000_s1062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I4MIA&#10;AADbAAAADwAAAGRycy9kb3ducmV2LnhtbESPQWsCMRSE74X+h/AKvdWkFq2sRqlC0ataUG+PzXN3&#10;cfOyJOlu+u8bodDjMDPfMItVsq3oyYfGsYbXkQJBXDrTcKXh6/j5MgMRIrLB1jFp+KEAq+XjwwIL&#10;4wbeU3+IlcgQDgVqqGPsCilDWZPFMHIdcfauzluMWfpKGo9DhttWjpWaSosN54UaO9rUVN4O31aD&#10;mnSXE543yg/v223idZr1k73Wz0/pYw4iUor/4b/2zmh4m8L9S/4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UjgwgAAANsAAAAPAAAAAAAAAAAAAAAAAJgCAABkcnMvZG93&#10;bnJldi54bWxQSwUGAAAAAAQABAD1AAAAhwMAAAAA&#10;" path="m,2l15,,30,2r12,8l55,20r-8,2l42,22r-7,l25,20,17,17,10,15,5,10,,2e" filled="f" strokecolor="#e15520" strokeweight="0">
                  <v:path arrowok="t" o:connecttype="custom" o:connectlocs="0,2;15,0;30,2;42,10;55,20;47,22;42,22;35,22;25,20;17,17;10,15;5,10;0,2" o:connectangles="0,0,0,0,0,0,0,0,0,0,0,0,0"/>
                </v:shape>
                <v:shape id="Freeform 39" o:spid="_x0000_s1063" style="position:absolute;left:6543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IQcYA&#10;AADbAAAADwAAAGRycy9kb3ducmV2LnhtbESPQUvDQBSE74L/YXmCN7uxaippt6UUqgUL1dZCj6/Z&#10;1ySYfRt21yT117sFweMwM98wk1lvatGS85VlBfeDBARxbnXFhYLP3fLuGYQPyBpry6TgTB5m0+ur&#10;CWbadvxB7TYUIkLYZ6igDKHJpPR5SQb9wDbE0TtZZzBE6QqpHXYRbmo5TJJUGqw4LpTY0KKk/Gv7&#10;bRQ87U+v65/u8a137eHY0cak7+mLUrc3/XwMIlAf/sN/7ZVW8DCCy5f4A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dIQcYAAADbAAAADwAAAAAAAAAAAAAAAACYAgAAZHJz&#10;L2Rvd25yZXYueG1sUEsFBgAAAAAEAAQA9QAAAIsDAAAAAA==&#10;" path="m60,35r17,l90,40r15,8l114,58r-4,2l102,60,95,58,87,55,80,53,72,48,65,43,60,35xm60,38l,,60,38xe" fillcolor="#f3be00" stroked="f">
                  <v:path arrowok="t" o:connecttype="custom" o:connectlocs="60,35;77,35;90,40;105,48;114,58;110,60;102,60;95,58;87,55;80,53;72,48;65,43;60,35;60,38;0,0;60,38" o:connectangles="0,0,0,0,0,0,0,0,0,0,0,0,0,0,0,0"/>
                  <o:lock v:ext="edit" verticies="t"/>
                </v:shape>
                <v:shape id="Freeform 40" o:spid="_x0000_s1064" style="position:absolute;left:6603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DKMIA&#10;AADbAAAADwAAAGRycy9kb3ducmV2LnhtbERP3WrCMBS+H/gO4Qi700QH6qpRijgcXihaH+CsObbd&#10;mpOuybS+vbkQdvnx/S9Wna3FlVpfOdYwGioQxLkzFRcaztnHYAbCB2SDtWPScCcPq2XvZYGJcTc+&#10;0vUUChFD2CeooQyhSaT0eUkW/dA1xJG7uNZiiLAtpGnxFsNtLcdKTaTFimNDiQ2tS8p/Tn9Ww/s2&#10;PUy/zpvse7/eqf3vVk3SbKP1a79L5yACdeFf/HR/Gg1vcWz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cMowgAAANsAAAAPAAAAAAAAAAAAAAAAAJgCAABkcnMvZG93&#10;bnJldi54bWxQSwUGAAAAAAQABAD1AAAAhwMAAAAA&#10;" path="m,l17,,30,5r15,8l54,23r-4,2l42,25,35,23,27,20,20,18,12,13,5,8,,xe" filled="f" strokecolor="#e15520" strokeweight="0">
                  <v:path arrowok="t" o:connecttype="custom" o:connectlocs="0,0;17,0;30,5;45,13;54,23;50,25;42,25;35,23;27,20;20,18;12,13;5,8;0,0" o:connectangles="0,0,0,0,0,0,0,0,0,0,0,0,0"/>
                </v:shape>
                <v:shape id="Freeform 41" o:spid="_x0000_s1065" style="position:absolute;left:6543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3yAsQA&#10;AADbAAAADwAAAGRycy9kb3ducmV2LnhtbESPQWsCMRSE74X+h/AK3jRbBWlXo1hF0Z7UKl4fm+dm&#10;cfOybuK6/vumIPQ4zMw3zHja2lI0VPvCsYL3XgKCOHO64FzB4WfZ/QDhA7LG0jEpeJCH6eT1ZYyp&#10;dnfeUbMPuYgQ9ikqMCFUqZQ+M2TR91xFHL2zqy2GKOtc6hrvEW5L2U+SobRYcFwwWNHcUHbZ36yC&#10;/rYYHlbXxUaeVuVxYa7nr9l3o1TnrZ2NQARqw3/42V5rBYNP+PsSf4C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d8gLEAAAA2wAAAA8AAAAAAAAAAAAAAAAAmAIAAGRycy9k&#10;b3ducmV2LnhtbFBLBQYAAAAABAAEAPUAAACJAwAAAAA=&#10;" path="m60,38l,,60,38e" filled="f" strokecolor="#e15520" strokeweight="0">
                  <v:path arrowok="t" o:connecttype="custom" o:connectlocs="60,38;0,0;60,38" o:connectangles="0,0,0"/>
                </v:shape>
                <v:shape id="Freeform 42" o:spid="_x0000_s1066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ML8EA&#10;AADbAAAADwAAAGRycy9kb3ducmV2LnhtbERPzUrDQBC+C77DMoIXsRurBIndliIognpI9QGG7JiN&#10;ZmfD7timPr1zEDx+fP+rzRxHs6dchsQOrhYVGOIu+YF7B+9vD5e3YIogexwTk4MjFdisT09W2Ph0&#10;4Jb2O+mNhnBp0EEQmRprSxcoYlmkiVi5j5QjisLcW5/xoOFxtMuqqm3EgbUh4ET3gbqv3XfUkja0&#10;4/Fz+/j8ev1zkWVZt/JSO3d+Nm/vwAjN8i/+cz95Bz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PDC/BAAAA2wAAAA8AAAAAAAAAAAAAAAAAmAIAAGRycy9kb3du&#10;cmV2LnhtbFBLBQYAAAAABAAEAPUAAACGAwAAAAA=&#10;" path="m,5l14,,29,2r13,8l54,17r-7,3l39,22r-7,l24,20,17,17,9,15,5,10,,5xe" fillcolor="#f3be00" stroked="f">
                  <v:path arrowok="t" o:connecttype="custom" o:connectlocs="0,5;14,0;29,2;42,10;54,17;47,20;39,22;32,22;24,20;17,17;9,15;5,10;0,5" o:connectangles="0,0,0,0,0,0,0,0,0,0,0,0,0"/>
                </v:shape>
                <v:shape id="Freeform 43" o:spid="_x0000_s1067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4az8MA&#10;AADbAAAADwAAAGRycy9kb3ducmV2LnhtbESPQWvCQBSE70L/w/IK3nSTYCWkrlKKLfaotYfeHtln&#10;Etx9G7KrJv56VxA8DjPzDbNY9daIM3W+cawgnSYgiEunG64U7H+/JjkIH5A1GsekYCAPq+XLaIGF&#10;dhfe0nkXKhEh7AtUUIfQFlL6siaLfupa4ugdXGcxRNlVUnd4iXBrZJYkc2mx4bhQY0ufNZXH3ckq&#10;yP1w3V//3r5Tzn62/8PaZMEapcav/cc7iEB9eIYf7Y1WMEvh/iX+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4az8MAAADbAAAADwAAAAAAAAAAAAAAAACYAgAAZHJzL2Rv&#10;d25yZXYueG1sUEsFBgAAAAAEAAQA9QAAAIgDAAAAAA==&#10;" path="m,5l14,,29,2r13,8l54,17r-7,3l39,22r-7,l24,20,17,17,9,15,5,10,,5xe" filled="f" strokecolor="#e15520" strokeweight="0">
                  <v:path arrowok="t" o:connecttype="custom" o:connectlocs="0,5;14,0;29,2;42,10;54,17;47,20;39,22;32,22;24,20;17,17;9,15;5,10;0,5" o:connectangles="0,0,0,0,0,0,0,0,0,0,0,0,0"/>
                </v:shape>
                <v:shape id="Freeform 44" o:spid="_x0000_s1068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sV1MQA&#10;AADbAAAADwAAAGRycy9kb3ducmV2LnhtbESPQWsCMRSE7wX/Q3gFL0WzipR1axSVCuKtVovHx+a5&#10;Wbp5WTapG/+9KRR6HGbmG2axirYRN+p87VjBZJyBIC6drrlScPrcjXIQPiBrbByTgjt5WC0HTwss&#10;tOv5g27HUIkEYV+gAhNCW0jpS0MW/di1xMm7us5iSLKrpO6wT3DbyGmWvUqLNacFgy1tDZXfxx+r&#10;YHPotTlf6nl+yd9f7lcf86+4UWr4HNdvIALF8B/+a++1gtkUfr+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FdTEAAAA2wAAAA8AAAAAAAAAAAAAAAAAmAIAAGRycy9k&#10;b3ducmV2LnhtbFBLBQYAAAAABAAEAPUAAACJAwAAAAA=&#10;" path="m63,32l,,63,32xe" fillcolor="#f3be00" stroked="f">
                  <v:path arrowok="t" o:connecttype="custom" o:connectlocs="63,32;0,0;63,32" o:connectangles="0,0,0"/>
                </v:shape>
                <v:shape id="Freeform 45" o:spid="_x0000_s1069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QpsMA&#10;AADbAAAADwAAAGRycy9kb3ducmV2LnhtbESP3YrCMBSE7xd8h3AEb0RTf5HaVGRV2KsVfx7g0Bzb&#10;YnNSmqytPr1ZWNjLYWa+YZJNZyrxoMaVlhVMxhEI4szqknMF18thtALhPLLGyjIpeJKDTdr7SDDW&#10;tuUTPc4+FwHCLkYFhfd1LKXLCjLoxrYmDt7NNgZ9kE0udYNtgJtKTqNoKQ2WHBYKrOmzoOx+/jEK&#10;js95OayH29f+Wy7a1cK7bGecUoN+t12D8NT5//Bf+0srmM/g90v4AT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5QpsMAAADbAAAADwAAAAAAAAAAAAAAAACYAgAAZHJzL2Rv&#10;d25yZXYueG1sUEsFBgAAAAAEAAQA9QAAAIgDAAAAAA==&#10;" path="m63,32l,,63,32xe" filled="f" strokecolor="#e15520" strokeweight="0">
                  <v:path arrowok="t" o:connecttype="custom" o:connectlocs="63,32;0,0;63,32" o:connectangles="0,0,0"/>
                </v:shape>
                <v:shape id="Freeform 46" o:spid="_x0000_s1070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K/sIA&#10;AADbAAAADwAAAGRycy9kb3ducmV2LnhtbESPQYvCMBSE7wv+h/AEb2uq1EWqUUSQ9bJgVfD6aJ5t&#10;sXkpSbat/94sCHscZuYbZr0dTCM6cr62rGA2TUAQF1bXXCq4Xg6fSxA+IGtsLJOCJ3nYbkYfa8y0&#10;7Tmn7hxKESHsM1RQhdBmUvqiIoN+alvi6N2tMxiidKXUDvsIN42cJ8mXNFhzXKiwpX1FxeP8axTk&#10;kq+HRf9tu3xW/Czuy9MtdaVSk/GwW4EINIT/8Lt91ArSFP6+xB8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Mr+wgAAANsAAAAPAAAAAAAAAAAAAAAAAJgCAABkcnMvZG93&#10;bnJldi54bWxQSwUGAAAAAAQABAD1AAAAhwMAAAAA&#10;" path="m,3l15,,30,,42,8r13,7l47,18r-7,2l33,20r-8,l18,18,10,13,5,10,,3xe" fillcolor="#f3be00" stroked="f">
                  <v:path arrowok="t" o:connecttype="custom" o:connectlocs="0,3;15,0;30,0;42,8;55,15;47,18;40,20;33,20;25,20;18,18;10,13;5,10;0,3" o:connectangles="0,0,0,0,0,0,0,0,0,0,0,0,0"/>
                </v:shape>
                <v:shape id="Freeform 47" o:spid="_x0000_s1071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72MQA&#10;AADbAAAADwAAAGRycy9kb3ducmV2LnhtbESPQWvCQBSE70L/w/IK3nTT0GqJrqG0VMxJjAWvL9nX&#10;JDT7dsmuGv99t1DwOMzMN8w6H00vLjT4zrKCp3kCgri2uuNGwdfxc/YKwgdkjb1lUnAjD/nmYbLG&#10;TNsrH+hShkZECPsMFbQhuExKX7dk0M+tI47etx0MhiiHRuoBrxFuepkmyUIa7DgutOjovaX6pzwb&#10;Bfsjngr3cZZVJQu/dfvlWKSVUtPH8W0FItAY7uH/9k4reH6Bvy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Lu9jEAAAA2wAAAA8AAAAAAAAAAAAAAAAAmAIAAGRycy9k&#10;b3ducmV2LnhtbFBLBQYAAAAABAAEAPUAAACJAwAAAAA=&#10;" path="m,3l15,,30,,42,8r13,7l47,18r-7,2l33,20r-8,l18,18,10,13,5,10,,3xe" filled="f" strokecolor="#e15520" strokeweight="0">
                  <v:path arrowok="t" o:connecttype="custom" o:connectlocs="0,3;15,0;30,0;42,8;55,15;47,18;40,20;33,20;25,20;18,18;10,13;5,10;0,3" o:connectangles="0,0,0,0,0,0,0,0,0,0,0,0,0"/>
                </v:shape>
                <v:shape id="Freeform 48" o:spid="_x0000_s1072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C7cYA&#10;AADbAAAADwAAAGRycy9kb3ducmV2LnhtbESPQWvCQBSE74X+h+UJvdWNxVqbuooUCwFzMS2Ct0f2&#10;mUSzb9PdVdN/7wpCj8PMfMPMFr1pxZmcbywrGA0TEMSl1Q1XCn6+v56nIHxA1thaJgV/5GExf3yY&#10;YarthTd0LkIlIoR9igrqELpUSl/WZNAPbUccvb11BkOUrpLa4SXCTStfkmQiDTYcF2rs6LOm8lic&#10;jAK/y0/9ervKfpev+biZ5of31dtBqadBv/wAEagP/+F7O9MKxhO4fYk/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OC7cYAAADbAAAADwAAAAAAAAAAAAAAAACYAgAAZHJz&#10;L2Rvd25yZXYueG1sUEsFBgAAAAAEAAQA9QAAAIsDAAAAAA==&#10;" path="m62,25l,,62,25xe" fillcolor="#f3be00" stroked="f">
                  <v:path arrowok="t" o:connecttype="custom" o:connectlocs="62,25;0,0;62,25" o:connectangles="0,0,0"/>
                </v:shape>
                <v:shape id="Freeform 49" o:spid="_x0000_s1073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ZLMQA&#10;AADbAAAADwAAAGRycy9kb3ducmV2LnhtbESPX2vCMBTF3wd+h3CFvQxNlTlH11RU6PR1VQZ7uzTX&#10;ttjc1CbT7NsvwmCPh/Pnx8lWwXTiSoNrLSuYTRMQxJXVLdcKjodi8grCeWSNnWVS8EMOVvnoIcNU&#10;2xt/0LX0tYgj7FJU0Hjfp1K6qiGDbmp74uid7GDQRznUUg94i+Omk/MkeZEGW46EBnvaNlSdy28T&#10;Iaf3y0Lvi6/F02b3mVyKTVj3QanHcVi/gfAU/H/4r73XCp6XcP8Sf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2SzEAAAA2wAAAA8AAAAAAAAAAAAAAAAAmAIAAGRycy9k&#10;b3ducmV2LnhtbFBLBQYAAAAABAAEAPUAAACJAwAAAAA=&#10;" path="m62,25l,,62,25xe" filled="f" strokecolor="#e15520" strokeweight="0">
                  <v:path arrowok="t" o:connecttype="custom" o:connectlocs="62,25;0,0;62,25" o:connectangles="0,0,0"/>
                </v:shape>
                <v:shape id="Freeform 50" o:spid="_x0000_s1074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KHrwA&#10;AADbAAAADwAAAGRycy9kb3ducmV2LnhtbERPSwrCMBDdC94hjOBOU+uHUo0igujGha0HGJqxLTaT&#10;0kSttzcLweXj/Te73jTiRZ2rLSuYTSMQxIXVNZcKbvlxkoBwHlljY5kUfMjBbjscbDDV9s1XemW+&#10;FCGEXYoKKu/bVEpXVGTQTW1LHLi77Qz6ALtS6g7fIdw0Mo6ilTRYc2iosKVDRcUjexoFSRJfzrcl&#10;zh3HfTTLT4e7lJlS41G/X4Pw1Pu/+Oc+awWLMDZ8CT9Ab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YEoevAAAANsAAAAPAAAAAAAAAAAAAAAAAJgCAABkcnMvZG93bnJldi54&#10;bWxQSwUGAAAAAAQABAD1AAAAgQMAAAAA&#10;" path="m,2l17,,30,,45,5r12,7l50,15r-5,2l37,17r-10,l20,17,12,12,5,10,,2xe" fillcolor="#f3be00" stroked="f">
                  <v:path arrowok="t" o:connecttype="custom" o:connectlocs="0,2;17,0;30,0;45,5;57,12;50,15;45,17;37,17;27,17;20,17;12,12;5,10;0,2" o:connectangles="0,0,0,0,0,0,0,0,0,0,0,0,0"/>
                </v:shape>
                <v:shape id="Freeform 51" o:spid="_x0000_s1075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x8MsIA&#10;AADbAAAADwAAAGRycy9kb3ducmV2LnhtbESPQYvCMBCF7wv+hzCCtzV1V8RWo8iC4EXFKngdm7Et&#10;NpPSZG3115uFBY+PN+978+bLzlTiTo0rLSsYDSMQxJnVJecKTsf15xSE88gaK8uk4EEOlovexxwT&#10;bVs+0D31uQgQdgkqKLyvEyldVpBBN7Q1cfCutjHog2xyqRtsA9xU8iuKJtJgyaGhwJp+Cspu6a8J&#10;b5w33/utY6zatb14tPFzl8ZKDfrdagbCU+ffx//pjVYwjuFvSwC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HwywgAAANsAAAAPAAAAAAAAAAAAAAAAAJgCAABkcnMvZG93&#10;bnJldi54bWxQSwUGAAAAAAQABAD1AAAAhwMAAAAA&#10;" path="m,2l17,,30,,45,5r12,7l50,15r-5,2l37,17r-10,l20,17,12,12,5,10,,2e" filled="f" strokecolor="#e15520" strokeweight="0">
                  <v:path arrowok="t" o:connecttype="custom" o:connectlocs="0,2;17,0;30,0;45,5;57,12;50,15;45,17;37,17;27,17;20,17;12,12;5,10;0,2" o:connectangles="0,0,0,0,0,0,0,0,0,0,0,0,0"/>
                </v:shape>
                <v:shape id="Freeform 52" o:spid="_x0000_s1076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gUcEA&#10;AADbAAAADwAAAGRycy9kb3ducmV2LnhtbERPTWsCMRC9C/0PYYRepCYKlbI1iiiiohZqe+hxuplu&#10;lm4mS5Lq9t+bg+Dx8b6n88414kwh1p41jIYKBHHpTc2Vhs+P9dMLiJiQDTaeScM/RZjPHnpTLIy/&#10;8DudT6kSOYRjgRpsSm0hZSwtOYxD3xJn7scHhynDUEkT8JLDXSPHSk2kw5pzg8WWlpbK39Of07A7&#10;hgFb/63Uinfm7bDfdpv4pfVjv1u8gkjUpbv45t4aDc95ff6Sf4Cc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AoFHBAAAA2wAAAA8AAAAAAAAAAAAAAAAAmAIAAGRycy9kb3du&#10;cmV2LnhtbFBLBQYAAAAABAAEAPUAAACGAwAAAAA=&#10;" path="m65,28l,,65,28xe" fillcolor="#f3be00" stroked="f">
                  <v:path arrowok="t" o:connecttype="custom" o:connectlocs="65,28;0,0;65,28" o:connectangles="0,0,0"/>
                </v:shape>
                <v:shape id="Freeform 53" o:spid="_x0000_s1077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J5MIA&#10;AADbAAAADwAAAGRycy9kb3ducmV2LnhtbESPQWsCMRSE7wX/Q3hCbzW7C5ayGqUoosd268HjY/NM&#10;lm5elk1c479vCoUeh5n5hllvk+vFRGPoPCsoFwUI4tbrjo2C89fh5Q1EiMgae8+k4EEBtpvZ0xpr&#10;7e/8SVMTjcgQDjUqsDEOtZShteQwLPxAnL2rHx3GLEcj9Yj3DHe9rIriVTrsOC9YHGhnqf1ubk5B&#10;d0nXy60pe1vQ2aTdsfrAvVPqeZ7eVyAipfgf/muftIJlCb9f8g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YnkwgAAANsAAAAPAAAAAAAAAAAAAAAAAJgCAABkcnMvZG93&#10;bnJldi54bWxQSwUGAAAAAAQABAD1AAAAhwMAAAAA&#10;" path="m65,28l,,65,28xe" filled="f" strokecolor="#e15520" strokeweight="0">
                  <v:path arrowok="t" o:connecttype="custom" o:connectlocs="65,28;0,0;65,28" o:connectangles="0,0,0"/>
                </v:shape>
                <v:shape id="Freeform 54" o:spid="_x0000_s1078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wYMUA&#10;AADbAAAADwAAAGRycy9kb3ducmV2LnhtbESPQWsCMRSE74L/IbyCN80asOrWKFIoehHbbQ/29rp5&#10;3V26eVmSqFt/fVMo9DjMzDfMatPbVlzIh8axhukkA0FcOtNwpeHt9Wm8ABEissHWMWn4pgCb9XCw&#10;wty4K7/QpYiVSBAOOWqoY+xyKUNZk8UwcR1x8j6dtxiT9JU0Hq8JblupsuxeWmw4LdTY0WNN5Vdx&#10;thpO6tg5/67mhVp+HJ4X091tTqz16K7fPoCI1Mf/8F97bzTMFPx+S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vBgxQAAANsAAAAPAAAAAAAAAAAAAAAAAJgCAABkcnMv&#10;ZG93bnJldi54bWxQSwUGAAAAAAQABAD1AAAAigMAAAAA&#10;" path="m,5l14,,29,,42,5r12,7l49,17r-7,l34,20r-7,l19,17,12,15,5,10,,5xe" fillcolor="#f3be00" stroked="f">
                  <v:path arrowok="t" o:connecttype="custom" o:connectlocs="0,5;14,0;29,0;42,5;54,12;49,17;42,17;34,20;27,20;19,17;12,15;5,10;0,5" o:connectangles="0,0,0,0,0,0,0,0,0,0,0,0,0"/>
                </v:shape>
                <v:shape id="Freeform 55" o:spid="_x0000_s1079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lzW8YA&#10;AADbAAAADwAAAGRycy9kb3ducmV2LnhtbESPX0vDQBDE3wW/w7GCL6W92KKU2GspFUV8kDb987zk&#10;1iSa2wt32zb99p5Q8HGYmd8ws0XvWnWiEBvPBh5GGSji0tuGKwO77etwCioKssXWMxm4UITF/PZm&#10;hrn1Z97QqZBKJQjHHA3UIl2udSxrchhHviNO3pcPDiXJUGkb8JzgrtXjLHvSDhtOCzV2tKqp/CmO&#10;zsAmDA7fS4n7l+P443Pwtlo3QdbG3N/1y2dQQr38h6/td2vgcQJ/X9IP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lzW8YAAADbAAAADwAAAAAAAAAAAAAAAACYAgAAZHJz&#10;L2Rvd25yZXYueG1sUEsFBgAAAAAEAAQA9QAAAIsDAAAAAA==&#10;" path="m,5l14,,29,,42,5r12,7l49,17r-7,l34,20r-7,l19,17,12,15,5,10,,5e" filled="f" strokecolor="#e15520" strokeweight="0">
                  <v:path arrowok="t" o:connecttype="custom" o:connectlocs="0,5;14,0;29,0;42,5;54,12;49,17;42,17;34,20;27,20;19,17;12,15;5,10;0,5" o:connectangles="0,0,0,0,0,0,0,0,0,0,0,0,0"/>
                </v:shape>
                <v:shape id="Freeform 56" o:spid="_x0000_s1080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LFsIA&#10;AADbAAAADwAAAGRycy9kb3ducmV2LnhtbESPQWvCQBSE74L/YXmCN91YrEh0FbFISkHBKJ4f2Wc2&#10;JPs2ZFdN/323UOhxmJlvmPW2t414Uucrxwpm0wQEceF0xaWC6+UwWYLwAVlj45gUfJOH7WY4WGOq&#10;3YvP9MxDKSKEfYoKTAhtKqUvDFn0U9cSR+/uOoshyq6UusNXhNtGviXJQlqsOC4YbGlvqKjzh1WQ&#10;ny7+fryd68LU9uujxSwzx0yp8ajfrUAE6sN/+K/9qRW8z+H3S/w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gsWwgAAANsAAAAPAAAAAAAAAAAAAAAAAJgCAABkcnMvZG93&#10;bnJldi54bWxQSwUGAAAAAAQABAD1AAAAhwMAAAAA&#10;" path="m68,25l,,68,25xe" fillcolor="#f3be00" stroked="f">
                  <v:path arrowok="t" o:connecttype="custom" o:connectlocs="68,25;0,0;68,25" o:connectangles="0,0,0"/>
                </v:shape>
                <v:shape id="Freeform 57" o:spid="_x0000_s1081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KwsQA&#10;AADbAAAADwAAAGRycy9kb3ducmV2LnhtbESPW2sCMRSE3wv+h3CEvhTNKlhlNYotCH1r63p5PWzO&#10;XnBzsiTR3f77RhB8HGbmG2a16U0jbuR8bVnBZJyAIM6trrlUcMh2owUIH5A1NpZJwR952KwHLytM&#10;te34l277UIoIYZ+igiqENpXS5xUZ9GPbEkevsM5giNKVUjvsItw0cpok79JgzXGhwpY+K8ov+6tR&#10;oLPThy924Thxh3P2Nj8WXfvzrdTrsN8uQQTqwzP8aH9pBbMZ3L/EH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2ysLEAAAA2wAAAA8AAAAAAAAAAAAAAAAAmAIAAGRycy9k&#10;b3ducmV2LnhtbFBLBQYAAAAABAAEAPUAAACJAwAAAAA=&#10;" path="m68,25l,,68,25xe" filled="f" strokecolor="#e15520" strokeweight="0">
                  <v:path arrowok="t" o:connecttype="custom" o:connectlocs="68,25;0,0;68,25" o:connectangles="0,0,0"/>
                </v:shape>
                <v:shape id="Freeform 58" o:spid="_x0000_s1082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kXsUA&#10;AADbAAAADwAAAGRycy9kb3ducmV2LnhtbESP3WrCQBSE7wu+w3IKvaub+ldJXUMQAhWKUttCL4/Z&#10;0yQkezZkV5O+vSsIXg4z8w2zSgbTiDN1rrKs4GUcgSDOra64UPD9lT0vQTiPrLGxTAr+yUGyHj2s&#10;MNa25086H3whAoRdjApK79tYSpeXZNCNbUscvD/bGfRBdoXUHfYBbho5iaKFNFhxWCixpU1JeX04&#10;GQWv6Ox+V3/Mltn2OD32v6cfTHdKPT0O6RsIT4O/h2/td61gvoDrl/AD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CRexQAAANsAAAAPAAAAAAAAAAAAAAAAAJgCAABkcnMv&#10;ZG93bnJldi54bWxQSwUGAAAAAAQABAD1AAAAigMAAAAA&#10;" path="m,8l7,3,15,r7,l30,r7,3l44,8r5,5l57,20r-5,3l44,25r-7,l30,23,20,20,12,18,5,13,,8xe" fillcolor="#f3be00" stroked="f">
                  <v:path arrowok="t" o:connecttype="custom" o:connectlocs="0,8;7,3;15,0;22,0;30,0;37,3;44,8;49,13;57,20;52,23;44,25;37,25;30,23;20,20;12,18;5,13;0,8" o:connectangles="0,0,0,0,0,0,0,0,0,0,0,0,0,0,0,0,0"/>
                </v:shape>
                <v:shape id="Freeform 59" o:spid="_x0000_s1083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M8P8IA&#10;AADbAAAADwAAAGRycy9kb3ducmV2LnhtbESPQWvCQBSE7wX/w/IEb3XXglVSVymWQnopaIvn1+wz&#10;Cc17G7LbJP77riB4HGbmG2azG7lRPXWh9mJhMTegSArvaiktfH+9P65BhYjisPFCFi4UYLedPGww&#10;c36QA/XHWKoEkZChhSrGNtM6FBUxhrlvSZJ39h1jTLIrtetwSHBu9JMxz5qxlrRQYUv7iorf4x9b&#10;6E17YP5gyn9Ob/Xl0+jhnGtrZ9Px9QVUpDHew7d27iwsV3D9kn6A3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zw/wgAAANsAAAAPAAAAAAAAAAAAAAAAAJgCAABkcnMvZG93&#10;bnJldi54bWxQSwUGAAAAAAQABAD1AAAAhwMAAAAA&#10;" path="m,8l7,3,15,r7,l30,r7,3l44,8r5,5l57,20r-5,3l44,25r-7,l30,23,20,20,12,18,5,13,,8xe" filled="f" strokecolor="#e15520" strokeweight="0">
                  <v:path arrowok="t" o:connecttype="custom" o:connectlocs="0,8;7,3;15,0;22,0;30,0;37,3;44,8;49,13;57,20;52,23;44,25;37,25;30,23;20,20;12,18;5,13;0,8" o:connectangles="0,0,0,0,0,0,0,0,0,0,0,0,0,0,0,0,0"/>
                </v:shape>
                <v:shape id="Freeform 60" o:spid="_x0000_s1084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F58EA&#10;AADbAAAADwAAAGRycy9kb3ducmV2LnhtbERPTYvCMBC9C/6HMII3TRUU6ZqWVVB0wcNWDx6HZmy7&#10;20xqE2v995uDsMfH+16nvalFR62rLCuYTSMQxLnVFRcKLufdZAXCeWSNtWVS8CIHaTIcrDHW9snf&#10;1GW+ECGEXYwKSu+bWEqXl2TQTW1DHLibbQ36ANtC6hafIdzUch5FS2mw4tBQYkPbkvLf7GEUuP3x&#10;53Y/nPPrzn6tTtlmvlh2e6XGo/7zA4Sn3v+L3+6DVrAIY8OX8AN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AxefBAAAA2wAAAA8AAAAAAAAAAAAAAAAAmAIAAGRycy9kb3du&#10;cmV2LnhtbFBLBQYAAAAABAAEAPUAAACGAwAAAAA=&#10;" path="m67,33l,,67,33xe" fillcolor="#f3be00" stroked="f">
                  <v:path arrowok="t" o:connecttype="custom" o:connectlocs="67,33;0,0;67,33" o:connectangles="0,0,0"/>
                </v:shape>
                <v:shape id="Freeform 61" o:spid="_x0000_s1085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AriMUA&#10;AADbAAAADwAAAGRycy9kb3ducmV2LnhtbESPQWvCQBSE7wX/w/IK3nSjYm2jq4giSA+ljYWS2yP7&#10;TEKzb8PumqT/vlsQehxm5htmsxtMIzpyvrasYDZNQBAXVtdcKvi8nCbPIHxA1thYJgU/5GG3HT1s&#10;MNW25w/qslCKCGGfooIqhDaV0hcVGfRT2xJH72qdwRClK6V22Ee4aeQ8SZ6kwZrjQoUtHSoqvrOb&#10;UZD7r8XCHbvWvr7lc+oP+ftqlis1fhz2axCBhvAfvrfPWsHyBf6+xB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CuIxQAAANsAAAAPAAAAAAAAAAAAAAAAAJgCAABkcnMv&#10;ZG93bnJldi54bWxQSwUGAAAAAAQABAD1AAAAigMAAAAA&#10;" path="m67,33l,,67,33xe" filled="f" strokecolor="#e15520" strokeweight="0">
                  <v:path arrowok="t" o:connecttype="custom" o:connectlocs="67,33;0,0;67,33" o:connectangles="0,0,0"/>
                </v:shape>
                <v:shape id="Freeform 62" o:spid="_x0000_s1086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zwr8A&#10;AADbAAAADwAAAGRycy9kb3ducmV2LnhtbERPPW/CMBDdkfofrKvUjTgQgVCKQQhEy0hJu1/ja5IS&#10;nyPbTcK/xwNSx6f3vd6OphU9Od9YVjBLUhDEpdUNVwo+i+N0BcIHZI2tZVJwIw/bzdNkjbm2A39Q&#10;fwmViCHsc1RQh9DlUvqyJoM+sR1x5H6sMxgidJXUDocYblo5T9OlNNhwbKixo31N5fXyZxQUzXmv&#10;D2/85Y/fv64v37MrLzKlXp7H3SuIQGP4Fz/cJ61gGdfHL/EH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kDPCvwAAANsAAAAPAAAAAAAAAAAAAAAAAJgCAABkcnMvZG93bnJl&#10;di54bWxQSwUGAAAAAAQABAD1AAAAhAMAAAAA&#10;" path="m57,40l,,57,40r15,3l87,48r14,7l111,68r-7,2l96,70,89,68,82,65,74,63,67,55,62,50,57,40xe" fillcolor="#f3be00" stroked="f">
                  <v:path arrowok="t" o:connecttype="custom" o:connectlocs="57,40;0,0;57,40;57,40;57,40;72,43;87,48;101,55;111,68;104,70;96,70;89,68;82,65;74,63;67,55;62,50;57,40" o:connectangles="0,0,0,0,0,0,0,0,0,0,0,0,0,0,0,0,0"/>
                </v:shape>
                <v:shape id="Freeform 63" o:spid="_x0000_s1087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V5sMA&#10;AADbAAAADwAAAGRycy9kb3ducmV2LnhtbESPQWsCMRSE7wX/Q3iCt5q1WCmrUbQieFGsevD42Dw3&#10;i5uXJYnu9t83BcHjMDPfMLNFZ2vxIB8qxwpGwwwEceF0xaWC82nz/gUiRGSNtWNS8EsBFvPe2wxz&#10;7Vr+occxliJBOOSowMTY5FKGwpDFMHQNcfKuzluMSfpSao9tgttafmTZRFqsOC0YbOjbUHE73q2C&#10;9rA/Z4Z29Xrs1/6zjOPTandRatDvllMQkbr4Cj/bW61gMoL/L+k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MV5sMAAADbAAAADwAAAAAAAAAAAAAAAACYAgAAZHJzL2Rv&#10;d25yZXYueG1sUEsFBgAAAAAEAAQA9QAAAIgDAAAAAA==&#10;" path="m57,40l,,57,40r15,3l87,48r14,7l111,68r-7,2l96,70,89,68,82,65,74,63,67,55,62,50,57,40e" filled="f" strokecolor="#e15520" strokeweight="0">
                  <v:path arrowok="t" o:connecttype="custom" o:connectlocs="57,40;0,0;57,40;57,40;57,40;72,43;87,48;101,55;111,68;104,70;96,70;89,68;82,65;74,63;67,55;62,50;57,40" o:connectangles="0,0,0,0,0,0,0,0,0,0,0,0,0,0,0,0,0"/>
                </v:shape>
                <v:shape id="Freeform 64" o:spid="_x0000_s1088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hXMEA&#10;AADbAAAADwAAAGRycy9kb3ducmV2LnhtbESPzYrCQBCE78K+w9ALXmSdbA4i0VHEXcGb+PMATabz&#10;42Z6YqZX49s7guCxqKqvqPmyd426Uhdqzwa+xwko4tzbmksDp+PmawoqCLLFxjMZuFOA5eJjMMfM&#10;+hvv6XqQUkUIhwwNVCJtpnXIK3IYxr4ljl7hO4cSZVdq2+Etwl2j0ySZaIc1x4UKW1pXlP8d/p2B&#10;3/SC/aU4jySVsPmh824fvDZm+NmvZqCEenmHX+2tNTBJ4fkl/gC9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IIVzBAAAA2wAAAA8AAAAAAAAAAAAAAAAAmAIAAGRycy9kb3du&#10;cmV2LnhtbFBLBQYAAAAABAAEAPUAAACGAwAAAAA=&#10;" path="m60,35l,,60,35r15,l90,40r12,10l115,60r-8,3l100,63r-8,l82,60,75,55,67,50,63,43,60,35xe" fillcolor="#f3be00" stroked="f">
                  <v:path arrowok="t" o:connecttype="custom" o:connectlocs="60,35;0,0;60,35;60,35;60,35;75,35;90,40;102,50;115,60;107,63;100,63;92,63;82,60;75,55;67,50;63,43;60,35" o:connectangles="0,0,0,0,0,0,0,0,0,0,0,0,0,0,0,0,0"/>
                </v:shape>
                <v:shape id="Freeform 65" o:spid="_x0000_s1089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BQsUA&#10;AADbAAAADwAAAGRycy9kb3ducmV2LnhtbESPQWvCQBSE74X+h+UJ3ppNKohEVwmC0ooiplWvr9nX&#10;JDT7Ns2uGv99t1DocZiZb5jZojeNuFLnassKkigGQVxYXXOp4P1t9TQB4TyyxsYyKbiTg8X88WGG&#10;qbY3PtA196UIEHYpKqi8b1MpXVGRQRfZljh4n7Yz6IPsSqk7vAW4aeRzHI+lwZrDQoUtLSsqvvKL&#10;UVDsNvvv08d2zXlyJNyeL/fslZQaDvpsCsJT7//Df+0XrWA8gt8v4Q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YFCxQAAANsAAAAPAAAAAAAAAAAAAAAAAJgCAABkcnMv&#10;ZG93bnJldi54bWxQSwUGAAAAAAQABAD1AAAAigMAAAAA&#10;" path="m60,35l,,60,35r15,l90,40r12,10l115,60r-8,3l100,63r-8,l82,60,75,55,67,50,63,43,60,35e" filled="f" strokecolor="#e15520" strokeweight="0">
                  <v:path arrowok="t" o:connecttype="custom" o:connectlocs="60,35;0,0;60,35;60,35;60,35;75,35;90,40;102,50;115,60;107,63;100,63;92,63;82,60;75,55;67,50;63,43;60,35" o:connectangles="0,0,0,0,0,0,0,0,0,0,0,0,0,0,0,0,0"/>
                </v:shape>
                <v:shape id="Freeform 66" o:spid="_x0000_s1090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6f8IA&#10;AADbAAAADwAAAGRycy9kb3ducmV2LnhtbESPT4vCMBTE78J+h/AW9qapsopUo7hbC3pb/+H12Tzb&#10;YvNSmqj125sFweMw85thpvPWVOJGjSstK+j3IhDEmdUl5wr2u7Q7BuE8ssbKMil4kIP57KMzxVjb&#10;O2/otvW5CCXsYlRQeF/HUrqsIIOuZ2vi4J1tY9AH2eRSN3gP5aaSgygaSYMlh4UCa/otKLtsr0bB&#10;6DzMMd2f1n/LNEmOB79OftxQqa/PdjEB4an17/CLXunAfcP/l/AD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Xp/wgAAANsAAAAPAAAAAAAAAAAAAAAAAJgCAABkcnMvZG93&#10;bnJldi54bWxQSwUGAAAAAAQABAD1AAAAhwMAAAAA&#10;" path="m60,32l,,60,32xe" fillcolor="#f3be00" stroked="f">
                  <v:path arrowok="t" o:connecttype="custom" o:connectlocs="60,32;0,0;60,32" o:connectangles="0,0,0"/>
                </v:shape>
                <v:shape id="Freeform 67" o:spid="_x0000_s1091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uKMEA&#10;AADbAAAADwAAAGRycy9kb3ducmV2LnhtbESP0YrCMBRE3xf8h3CFfVtTFyrSNYroCr4t1v2AS3Jt&#10;q81NSWJb/36zIPg4zMwZZrUZbSt68qFxrGA+y0AQa2carhT8ng8fSxAhIhtsHZOCBwXYrCdvKyyM&#10;G/hEfRkrkSAcClRQx9gVUgZdk8Uwcx1x8i7OW4xJ+koaj0OC21Z+ZtlCWmw4LdTY0a4mfSvvVsHV&#10;d3k+6P13fjvtQ7Blrw/yR6n36bj9AhFpjK/ws300ChY5/H9JP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Z7ijBAAAA2wAAAA8AAAAAAAAAAAAAAAAAmAIAAGRycy9kb3du&#10;cmV2LnhtbFBLBQYAAAAABAAEAPUAAACGAwAAAAA=&#10;" path="m60,32l,,60,32xe" filled="f" strokecolor="#e15520" strokeweight="0">
                  <v:path arrowok="t" o:connecttype="custom" o:connectlocs="60,32;0,0;60,32" o:connectangles="0,0,0"/>
                </v:shape>
                <v:shape id="Freeform 68" o:spid="_x0000_s1092" style="position:absolute;left:6623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wysYA&#10;AADbAAAADwAAAGRycy9kb3ducmV2LnhtbESPQWvCQBSE74L/YXmCN7NRaKipq6hYaempmkN7e2Rf&#10;k2D2bcyuSeqv7xYKPQ4z8w2z2gymFh21rrKsYB7FIIhzqysuFGTn59kjCOeRNdaWScE3Odisx6MV&#10;ptr2/E7dyRciQNilqKD0vkmldHlJBl1kG+LgfdnWoA+yLaRusQ9wU8tFHCfSYMVhocSG9iXll9PN&#10;KFju9vNr9nHM78PrQd6Pb81h9/mg1HQybJ9AeBr8f/iv/aIVJAn8fgk/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nwysYAAADbAAAADwAAAAAAAAAAAAAAAACYAgAAZHJz&#10;L2Rvd25yZXYueG1sUEsFBgAAAAAEAAQA9QAAAIsDAAAAAA==&#10;" path="m39,55l,,39,55xm39,55l49,65r8,13l57,85r,5l57,97r-3,8l47,100,39,95,37,90,32,83r,-8l32,68r2,-8l39,55xe" fillcolor="#f3be00" stroked="f">
                  <v:path arrowok="t" o:connecttype="custom" o:connectlocs="39,55;0,0;39,55;39,55;49,65;57,78;57,85;57,90;57,97;54,105;47,100;39,95;37,90;32,83;32,75;32,68;34,60;39,55" o:connectangles="0,0,0,0,0,0,0,0,0,0,0,0,0,0,0,0,0,0"/>
                  <o:lock v:ext="edit" verticies="t"/>
                </v:shape>
                <v:shape id="Freeform 69" o:spid="_x0000_s1093" style="position:absolute;left:6623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ZocMA&#10;AADbAAAADwAAAGRycy9kb3ducmV2LnhtbESPT4vCMBTE78J+h/CEvciaqqBLNcoiCAsL/u3F26N5&#10;tsXmpSRZW7+9EQSPw8z8hlmsOlOLGzlfWVYwGiYgiHOrKy4UZKfN1zcIH5A11pZJwZ08rJYfvQWm&#10;2rZ8oNsxFCJC2KeooAyhSaX0eUkG/dA2xNG7WGcwROkKqR22EW5qOU6SqTRYcVwosaF1Sfn1+G8U&#10;HC6kq2zt9qdm/Dfhc7sbbLOdUp/97mcOIlAX3uFX+1crmM7g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RZocMAAADbAAAADwAAAAAAAAAAAAAAAACYAgAAZHJzL2Rv&#10;d25yZXYueG1sUEsFBgAAAAAEAAQA9QAAAIgDAAAAAA==&#10;" path="m39,55l,,39,55xe" filled="f" strokecolor="#e15520" strokeweight="0">
                  <v:path arrowok="t" o:connecttype="custom" o:connectlocs="39,55;0,0;39,55" o:connectangles="0,0,0"/>
                </v:shape>
                <v:shape id="Freeform 70" o:spid="_x0000_s1094" style="position:absolute;left:6655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zccEA&#10;AADbAAAADwAAAGRycy9kb3ducmV2LnhtbERPPW/CMBDdK/EfrEPqBnY7AEpxIoqgQjAU0na/xtc4&#10;Ij5HsQvh3+OhUsen970sBteKC/Wh8azhaapAEFfeNFxr+PzYThYgQkQ22HomDTcKUOSjhyVmxl/5&#10;RJcy1iKFcMhQg42xy6QMlSWHYeo74sT9+N5hTLCvpenxmsJdK5+VmkmHDacGix2tLVXn8tdpOG/2&#10;Vm3r9zf72ilJBzc/rr6+tX4cD6sXEJGG+C/+c++Mhlkam76kHy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UM3HBAAAA2wAAAA8AAAAAAAAAAAAAAAAAmAIAAGRycy9kb3du&#10;cmV2LnhtbFBLBQYAAAAABAAEAPUAAACGAwAAAAA=&#10;" path="m7,l17,10r8,13l25,30r,5l25,42r-3,8l15,45,7,40,5,35,,28,,20,,13,2,5,7,e" filled="f" strokecolor="#e15520" strokeweight="0">
                  <v:path arrowok="t" o:connecttype="custom" o:connectlocs="7,0;17,10;25,23;25,30;25,35;25,42;22,50;15,45;7,40;5,35;0,28;0,20;0,13;2,5;7,0" o:connectangles="0,0,0,0,0,0,0,0,0,0,0,0,0,0,0"/>
                </v:shape>
                <v:shape id="Freeform 71" o:spid="_x0000_s1095" style="position:absolute;left:6665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1d8MA&#10;AADbAAAADwAAAGRycy9kb3ducmV2LnhtbESPT4vCMBTE7wt+h/AEb5pWULQai4gLy17Ef3h9NM+2&#10;tnkpTdSun94sLOxxmJnfMMu0M7V4UOtKywriUQSCOLO65FzB6fg5nIFwHlljbZkU/JCDdNX7WGKi&#10;7ZP39Dj4XAQIuwQVFN43iZQuK8igG9mGOHhX2xr0Qba51C0+A9zUchxFU2mw5LBQYEObgrLqcDcK&#10;tpM7xttK16/T2H3Trosv+e2s1KDfrRcgPHX+P/zX/tIKpnP4/RJ+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C1d8MAAADbAAAADwAAAAAAAAAAAAAAAACYAgAAZHJzL2Rv&#10;d25yZXYueG1sUEsFBgAAAAAEAAQA9QAAAIgDAAAAAA==&#10;" path="m20,57l,,20,57xm20,57l32,67r5,12l37,94r-2,13l27,102,22,97,20,92,15,84r,-7l15,69r2,-7l20,57xe" fillcolor="#f3be00" stroked="f">
                  <v:path arrowok="t" o:connecttype="custom" o:connectlocs="20,57;0,0;20,57;20,57;32,67;37,79;37,94;35,107;27,102;22,97;20,92;15,84;15,77;15,69;17,62;20,57" o:connectangles="0,0,0,0,0,0,0,0,0,0,0,0,0,0,0,0"/>
                  <o:lock v:ext="edit" verticies="t"/>
                </v:shape>
                <v:shape id="Freeform 72" o:spid="_x0000_s1096" style="position:absolute;left:6665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zj/sEA&#10;AADbAAAADwAAAGRycy9kb3ducmV2LnhtbERPy4rCMBTdC/5DuII7TUewM3aMIj5AEAasI26vzZ22&#10;THNTm6j1781CcHk47+m8NZW4UeNKywo+hhEI4szqknMFv4fN4AuE88gaK8uk4EEO5rNuZ4qJtnfe&#10;0y31uQgh7BJUUHhfJ1K6rCCDbmhr4sD92cagD7DJpW7wHsJNJUdRFEuDJYeGAmtaFpT9p1ej4Hgx&#10;6WS12hzMaRyP/eNnt+b4rFS/1y6+QXhq/Vv8cm+1gs+wPnwJP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s4/7BAAAA2wAAAA8AAAAAAAAAAAAAAAAAmAIAAGRycy9kb3du&#10;cmV2LnhtbFBLBQYAAAAABAAEAPUAAACGAwAAAAA=&#10;" path="m20,57l,,20,57xe" filled="f" strokecolor="#e15520" strokeweight="0">
                  <v:path arrowok="t" o:connecttype="custom" o:connectlocs="20,57;0,0;20,57" o:connectangles="0,0,0"/>
                </v:shape>
                <v:shape id="Freeform 73" o:spid="_x0000_s1097" style="position:absolute;left:668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aUsQA&#10;AADbAAAADwAAAGRycy9kb3ducmV2LnhtbESPT2sCMRTE7wW/Q3iCt5pVsNqtUUpB9KLi3/Mjed3d&#10;unlZN3HdfnsjFHocZuY3zHTe2lI0VPvCsYJBPwFBrJ0pOFNwPCxeJyB8QDZYOiYFv+RhPuu8TDE1&#10;7s47avYhExHCPkUFeQhVKqXXOVn0fVcRR+/b1RZDlHUmTY33CLelHCbJm7RYcFzIsaKvnPRlf7MK&#10;JtvLKGwavdxcr++n9c/pvNPyrFSv235+gAjUhv/wX3tlFIwH8PwSf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ZWlLEAAAA2wAAAA8AAAAAAAAAAAAAAAAAmAIAAGRycy9k&#10;b3ducmV2LnhtbFBLBQYAAAAABAAEAPUAAACJAwAAAAA=&#10;" path="m5,l17,10r5,12l22,37,20,50,12,45,7,40,5,35,,27,,20,,12,2,5,5,e" filled="f" strokecolor="#e15520" strokeweight="0">
                  <v:path arrowok="t" o:connecttype="custom" o:connectlocs="5,0;17,10;22,22;22,37;20,50;12,45;7,40;5,35;0,27;0,20;0,12;2,5;5,0" o:connectangles="0,0,0,0,0,0,0,0,0,0,0,0,0"/>
                </v:shape>
                <v:shape id="Freeform 74" o:spid="_x0000_s1098" style="position:absolute;left:6687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IG8MA&#10;AADbAAAADwAAAGRycy9kb3ducmV2LnhtbESPzWrCQBSF90LfYbgFdzqpVFNSRylCwUU2RlPo7pK5&#10;zYRm7oTMaOLbO4Lg8nB+Ps56O9pWXKj3jWMFb/MEBHHldMO1gtPxe/YBwgdkja1jUnAlD9vNy2SN&#10;mXYDH+hShFrEEfYZKjAhdJmUvjJk0c9dRxy9P9dbDFH2tdQ9DnHctnKRJCtpseFIMNjRzlD1X5xt&#10;5A6ulCZNlnmb7u3vT5m74j1Xavo6fn2CCDSGZ/jR3msF6QLuX+I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yIG8MAAADbAAAADwAAAAAAAAAAAAAAAACYAgAAZHJzL2Rv&#10;d25yZXYueG1sUEsFBgAAAAAEAAQA9QAAAIgDAAAAAA==&#10;" path="m23,57l,,23,57xm23,57l35,70r5,12l40,95r-2,12l30,105,25,97,23,92,18,85r,-8l18,70r2,-5l23,57xe" fillcolor="#f3be00" stroked="f">
                  <v:path arrowok="t" o:connecttype="custom" o:connectlocs="23,57;0,0;23,57;23,57;35,70;40,82;40,95;38,107;30,105;25,97;23,92;18,85;18,77;18,70;20,65;23,57" o:connectangles="0,0,0,0,0,0,0,0,0,0,0,0,0,0,0,0"/>
                  <o:lock v:ext="edit" verticies="t"/>
                </v:shape>
                <v:shape id="Freeform 75" o:spid="_x0000_s1099" style="position:absolute;left:6687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mXScIA&#10;AADbAAAADwAAAGRycy9kb3ducmV2LnhtbESP0WoCMRRE3wv+Q7iFvtWkCrWsRhFhQcE+uPoBt5vr&#10;ZjG5WTZR179vhEIfh5k5wyxWg3fiRn1sA2v4GCsQxHUwLTcaTsfy/QtETMgGXWDS8KAIq+XoZYGF&#10;CXc+0K1KjcgQjgVqsCl1hZSxtuQxjkNHnL1z6D2mLPtGmh7vGe6dnCj1KT22nBcsdrSxVF+qq9fg&#10;Jmq3P0T/ra62rEx8uM3sp9T67XVYz0EkGtJ/+K+9NRpmU3h+y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ZdJwgAAANsAAAAPAAAAAAAAAAAAAAAAAJgCAABkcnMvZG93&#10;bnJldi54bWxQSwUGAAAAAAQABAD1AAAAhwMAAAAA&#10;" path="m23,57l,,23,57xe" filled="f" strokecolor="#e15520" strokeweight="0">
                  <v:path arrowok="t" o:connecttype="custom" o:connectlocs="23,57;0,0;23,57" o:connectangles="0,0,0"/>
                </v:shape>
                <v:shape id="Freeform 76" o:spid="_x0000_s1100" style="position:absolute;left:670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5ysUA&#10;AADbAAAADwAAAGRycy9kb3ducmV2LnhtbESPQWvCQBSE74X+h+UVequblmo1ukoRRC9VTNXzY/eZ&#10;pGbfxuwa03/fLQgeh5n5hpnMOluJlhpfOlbw2ktAEGtnSs4V7L4XL0MQPiAbrByTgl/yMJs+Pkww&#10;Ne7KW2qzkIsIYZ+igiKEOpXS64Is+p6riaN3dI3FEGWTS9PgNcJtJd+SZCAtlhwXCqxpXpA+ZRer&#10;YLg59cO61cv1+Tzaf/3sD1stD0o9P3WfYxCBunAP39oro+DjHf6/x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vnKxQAAANsAAAAPAAAAAAAAAAAAAAAAAJgCAABkcnMv&#10;ZG93bnJldi54bWxQSwUGAAAAAAQABAD1AAAAigMAAAAA&#10;" path="m5,l17,13r5,12l22,38,20,50,12,48,7,40,5,35,,28,,20,,13,2,8,5,e" filled="f" strokecolor="#e15520" strokeweight="0">
                  <v:path arrowok="t" o:connecttype="custom" o:connectlocs="5,0;17,13;22,25;22,38;20,50;12,48;7,40;5,35;0,28;0,20;0,13;2,8;5,0" o:connectangles="0,0,0,0,0,0,0,0,0,0,0,0,0"/>
                </v:shape>
                <v:shape id="Freeform 77" o:spid="_x0000_s1101" style="position:absolute;left:6590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NK8EA&#10;AADbAAAADwAAAGRycy9kb3ducmV2LnhtbESPzarCMBSE94LvEI7gTlMFf6hGEUG4iBu1ostDc2yL&#10;zUlpcmt9eyMILoeZ+YZZrltTioZqV1hWMBpGIIhTqwvOFCTn3WAOwnlkjaVlUvAiB+tVt7PEWNsn&#10;H6k5+UwECLsYFeTeV7GULs3JoBvaijh4d1sb9EHWmdQ1PgPclHIcRVNpsOCwkGNF25zSx+nfKLj4&#10;8y5JbmPX8PWwSTQd9sdHqlS/124WIDy1/hf+tv+0gtkE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YzSvBAAAA2wAAAA8AAAAAAAAAAAAAAAAAmAIAAGRycy9kb3du&#10;cmV2LnhtbFBLBQYAAAAABAAEAPUAAACGAwAAAAA=&#10;" path="m43,52l,,43,52xm43,52l55,65r5,12l63,85r,5l60,97r-2,5l50,100,45,95,40,87,38,82,35,75r,-8l38,60r5,-8xe" fillcolor="#f3be00" stroked="f">
                  <v:path arrowok="t" o:connecttype="custom" o:connectlocs="43,52;0,0;43,52;43,52;55,65;60,77;63,85;63,90;60,97;58,102;50,100;45,95;40,87;38,82;35,75;35,67;38,60;43,52" o:connectangles="0,0,0,0,0,0,0,0,0,0,0,0,0,0,0,0,0,0"/>
                  <o:lock v:ext="edit" verticies="t"/>
                </v:shape>
                <v:shape id="Freeform 78" o:spid="_x0000_s1102" style="position:absolute;left:6590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4P5sYA&#10;AADbAAAADwAAAGRycy9kb3ducmV2LnhtbESPQWvCQBSE74X+h+UVequbeFAb3QQRrVK8mLRIb4/s&#10;a5I2+zZkV43/visIPQ4z8w2zyAbTijP1rrGsIB5FIIhLqxuuFHwUm5cZCOeRNbaWScGVHGTp48MC&#10;E20vfKBz7isRIOwSVFB73yVSurImg25kO+LgfdveoA+yr6Tu8RLgppXjKJpIgw2HhRo7WtVU/uYn&#10;o2D983X6XO7yeP9e2KMs4+3ba7xV6vlpWM5BeBr8f/je3mkF0wncvo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4P5sYAAADbAAAADwAAAAAAAAAAAAAAAACYAgAAZHJz&#10;L2Rvd25yZXYueG1sUEsFBgAAAAAEAAQA9QAAAIsDAAAAAA==&#10;" path="m43,52l,,43,52xe" filled="f" strokecolor="#e15520" strokeweight="0">
                  <v:path arrowok="t" o:connecttype="custom" o:connectlocs="43,52;0,0;43,52" o:connectangles="0,0,0"/>
                </v:shape>
                <v:shape id="Freeform 79" o:spid="_x0000_s1103" style="position:absolute;left:6625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l1MEA&#10;AADbAAAADwAAAGRycy9kb3ducmV2LnhtbESPT4vCMBTE74LfITzBi2iqqJVqFFkQVi/iv/ujebbF&#10;5KU0Wa3ffiMs7HGYmd8wq01rjXhS4yvHCsajBARx7nTFhYLrZTdcgPABWaNxTAre5GGz7nZWmGn3&#10;4hM9z6EQEcI+QwVlCHUmpc9LsuhHriaO3t01FkOUTSF1g68It0ZOkmQuLVYcF0qs6auk/HH+sQpM&#10;eJt0MJvgcbufH2+Hqb3jzCrV77XbJYhAbfgP/7W/tYI0hc+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g5dTBAAAA2wAAAA8AAAAAAAAAAAAAAAAAmAIAAGRycy9kb3du&#10;cmV2LnhtbFBLBQYAAAAABAAEAPUAAACGAwAAAAA=&#10;" path="m8,l20,13r5,12l28,33r,5l25,45r-2,5l15,48,10,43,5,35,3,30,,23,,15,3,8,8,e" filled="f" strokecolor="#e15520" strokeweight="0">
                  <v:path arrowok="t" o:connecttype="custom" o:connectlocs="8,0;20,13;25,25;28,33;28,38;25,45;23,50;15,48;10,43;5,35;3,30;0,23;0,15;3,8;8,0" o:connectangles="0,0,0,0,0,0,0,0,0,0,0,0,0,0,0"/>
                </v:shape>
                <v:shape id="Freeform 80" o:spid="_x0000_s1104" style="position:absolute;left:6568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pNMEA&#10;AADbAAAADwAAAGRycy9kb3ducmV2LnhtbERPTUsDMRC9C/6HMII3m61glW3TIoJSkFKNHtrbsJlu&#10;lu5MliS2679vDoLHx/terEbu1Yli6oIYmE4qUCRNcJ20Br6/Xu+eQKWM4rAPQgZ+KcFqeX21wNqF&#10;s3zSyeZWlRBJNRrwOQ+11qnxxJgmYSAp3CFExlxgbLWLeC7h3Ov7qpppxk5Kg8eBXjw1R/vDBsap&#10;2A2n7cHH9zdrebf/WPODMbc34/McVKYx/4v/3Gtn4LGMLV/KD9DLC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w6TTBAAAA2wAAAA8AAAAAAAAAAAAAAAAAmAIAAGRycy9kb3du&#10;cmV2LnhtbFBLBQYAAAAABAAEAPUAAACGAwAAAAA=&#10;" path="m37,60l,,37,60xm37,60l50,73r5,10l57,90r,8l55,103r-3,7l45,105r-5,-5l35,95,32,88,30,80r,-7l32,65r5,-5xe" fillcolor="#f3be00" stroked="f">
                  <v:path arrowok="t" o:connecttype="custom" o:connectlocs="37,60;0,0;37,60;37,60;50,73;55,83;57,90;57,98;55,103;52,110;45,105;40,100;35,95;32,88;30,80;30,73;32,65;37,60" o:connectangles="0,0,0,0,0,0,0,0,0,0,0,0,0,0,0,0,0,0"/>
                  <o:lock v:ext="edit" verticies="t"/>
                </v:shape>
                <v:shape id="Freeform 81" o:spid="_x0000_s1105" style="position:absolute;left:6568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uacMA&#10;AADbAAAADwAAAGRycy9kb3ducmV2LnhtbESPQYvCMBSE7wv+h/AEb2uqB12rUVR2RQ8rWOvB26N5&#10;tsXmpTRR6783wsIeh5n5hpktWlOJOzWutKxg0I9AEGdWl5wrSI8/n18gnEfWWFkmBU9ysJh3PmYY&#10;a/vgA90Tn4sAYRejgsL7OpbSZQUZdH1bEwfvYhuDPsgml7rBR4CbSg6jaCQNlhwWCqxpXVB2TW5G&#10;gR6d0uTqzmu0zzx13zuz+t1vlOp12+UUhKfW/4f/2lutYDyB95fw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XuacMAAADbAAAADwAAAAAAAAAAAAAAAACYAgAAZHJzL2Rv&#10;d25yZXYueG1sUEsFBgAAAAAEAAQA9QAAAIgDAAAAAA==&#10;" path="m37,60l,,37,60xe" filled="f" strokecolor="#e15520" strokeweight="0">
                  <v:path arrowok="t" o:connecttype="custom" o:connectlocs="37,60;0,0;37,60" o:connectangles="0,0,0"/>
                </v:shape>
                <v:shape id="Freeform 82" o:spid="_x0000_s1106" style="position:absolute;left:6598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zaMIA&#10;AADbAAAADwAAAGRycy9kb3ducmV2LnhtbERPu27CMBTdK/EP1kXq1jh0oDTEQVApUqtOQKuul/jm&#10;AfF1FDsh5evxUKnj0Xmnm8m0YqTeNZYVLKIYBHFhdcOVgq9j/rQC4TyyxtYyKfglB5ts9pBiou2V&#10;9zQefCVCCLsEFdTed4mUrqjJoItsRxy40vYGfYB9JXWP1xBuWvkcx0tpsOHQUGNHbzUVl8NgFJz4&#10;Zbf83OPP5fz6YXf5d3nbDqNSj/NpuwbhafL/4j/3u1awCuvDl/AD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PNowgAAANsAAAAPAAAAAAAAAAAAAAAAAJgCAABkcnMvZG93&#10;bnJldi54bWxQSwUGAAAAAAQABAD1AAAAhwMAAAAA&#10;" path="m7,l20,13r5,10l27,30r,8l25,43r-3,7l15,45,10,40,5,35,2,28,,20,,13,2,5,7,e" filled="f" strokecolor="#e15520" strokeweight="0">
                  <v:path arrowok="t" o:connecttype="custom" o:connectlocs="7,0;20,13;25,23;27,30;27,38;25,43;22,50;15,45;10,40;5,35;2,28;0,20;0,13;2,5;7,0" o:connectangles="0,0,0,0,0,0,0,0,0,0,0,0,0,0,0"/>
                </v:shape>
                <v:shape id="Freeform 83" o:spid="_x0000_s1107" style="position:absolute;left:6546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7EcIA&#10;AADbAAAADwAAAGRycy9kb3ducmV2LnhtbESPQYvCMBSE78L+h/AWvGnqIqLVKCKsCqKgu3h+NG+b&#10;ss1LaWJb/70RBI/DzHzDLFadLUVDtS8cKxgNExDEmdMF5wp+f74HUxA+IGssHZOCO3lYLT96C0y1&#10;a/lMzSXkIkLYp6jAhFClUvrMkEU/dBVx9P5cbTFEWedS19hGuC3lV5JMpMWC44LBijaGsv/LzSqw&#10;xba6XWcb05yOuGsPu3acTdZK9T+79RxEoC68w6/2XiuYju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zsRwgAAANsAAAAPAAAAAAAAAAAAAAAAAJgCAABkcnMvZG93&#10;bnJldi54bWxQSwUGAAAAAAQABAD1AAAAhwMAAAAA&#10;" path="m34,52l,,34,52xm34,52l47,65r5,12l54,82r,8l52,97r-3,5l44,100,37,95,32,87,29,82,27,75r,-8l29,60r5,-8xe" fillcolor="#f3be00" stroked="f">
                  <v:path arrowok="t" o:connecttype="custom" o:connectlocs="34,52;0,0;34,52;34,52;47,65;52,77;54,82;54,90;52,97;49,102;44,100;37,95;32,87;29,82;27,75;27,67;29,60;34,52" o:connectangles="0,0,0,0,0,0,0,0,0,0,0,0,0,0,0,0,0,0"/>
                  <o:lock v:ext="edit" verticies="t"/>
                </v:shape>
                <v:shape id="Freeform 84" o:spid="_x0000_s1108" style="position:absolute;left:6546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9DMQA&#10;AADbAAAADwAAAGRycy9kb3ducmV2LnhtbESPQWvCQBSE74X+h+UVvJS60UOR1DWIRRDixWjp9ZF9&#10;JjHZt+nuGtN/3y0IHoeZ+YZZZqPpxEDON5YVzKYJCOLS6oYrBafj9m0BwgdkjZ1lUvBLHrLV89MS&#10;U21vfKChCJWIEPYpKqhD6FMpfVmTQT+1PXH0ztYZDFG6SmqHtwg3nZwnybs02HBcqLGnTU1lW1yN&#10;govM95VpDl+De20/i+En/z66XKnJy7j+ABFoDI/wvb3TChZz+P8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zvQzEAAAA2wAAAA8AAAAAAAAAAAAAAAAAmAIAAGRycy9k&#10;b3ducmV2LnhtbFBLBQYAAAAABAAEAPUAAACJAwAAAAA=&#10;" path="m34,52l,,34,52xe" filled="f" strokecolor="#e15520" strokeweight="0">
                  <v:path arrowok="t" o:connecttype="custom" o:connectlocs="34,52;0,0;34,52" o:connectangles="0,0,0"/>
                </v:shape>
                <v:shape id="Freeform 85" o:spid="_x0000_s1109" style="position:absolute;left:6573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tH8QA&#10;AADbAAAADwAAAGRycy9kb3ducmV2LnhtbESPT4vCMBTE74LfITzBm6a7gn+qUXRBUDzp7uL12Tzb&#10;rs1LaWKtfnojCHscZuY3zGzRmELUVLncsoKPfgSCOLE651TBz/e6NwbhPLLGwjIpuJODxbzdmmGs&#10;7Y33VB98KgKEXYwKMu/LWEqXZGTQ9W1JHLyzrQz6IKtU6gpvAW4K+RlFQ2kw57CQYUlfGSWXw9Uo&#10;OPFoNdzt8Xj5m2ztav17fiyvtVLdTrOcgvDU+P/wu73RCsYD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WbR/EAAAA2wAAAA8AAAAAAAAAAAAAAAAAmAIAAGRycy9k&#10;b3ducmV2LnhtbFBLBQYAAAAABAAEAPUAAACJAwAAAAA=&#10;" path="m7,l20,13r5,12l27,30r,8l25,45r-3,5l17,48,10,43,5,35,2,30,,23,,15,2,8,7,e" filled="f" strokecolor="#e15520" strokeweight="0">
                  <v:path arrowok="t" o:connecttype="custom" o:connectlocs="7,0;20,13;25,25;27,30;27,38;25,45;22,50;17,48;10,43;5,35;2,30;0,23;0,15;2,8;7,0" o:connectangles="0,0,0,0,0,0,0,0,0,0,0,0,0,0,0"/>
                </v:shape>
                <v:shape id="Freeform 86" o:spid="_x0000_s1110" style="position:absolute;left:6506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zCMQA&#10;AADbAAAADwAAAGRycy9kb3ducmV2LnhtbESPQWsCMRSE74X+h/CE3mpW0SKrUaS6oGAP2qVeH5vX&#10;TejmZdlE3f57Uyh4HGbmG2ax6l0jrtQF61nBaJiBIK68tlwrKD+L1xmIEJE1Np5JwS8FWC2fnxaY&#10;a3/jI11PsRYJwiFHBSbGNpcyVIYchqFviZP37TuHMcmulrrDW4K7Ro6z7E06tJwWDLb0bqj6OV2c&#10;gqktDutta7Ld+aMvms2ltF/7UqmXQb+eg4jUx0f4v73TCmYT+PuSf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c8wjEAAAA2wAAAA8AAAAAAAAAAAAAAAAAmAIAAGRycy9k&#10;b3ducmV2LnhtbFBLBQYAAAAABAAEAPUAAACJAwAAAAA=&#10;" path="m45,53l,,45,53xm45,53l57,63r5,12l64,83r,5l62,95r-2,8l55,98,47,93,42,88,40,80,37,73r,-8l40,60r5,-7xe" fillcolor="#f3be00" stroked="f">
                  <v:path arrowok="t" o:connecttype="custom" o:connectlocs="45,53;0,0;45,53;45,53;57,63;62,75;64,83;64,88;62,95;60,103;55,98;47,93;42,88;40,80;37,73;37,65;40,60;45,53" o:connectangles="0,0,0,0,0,0,0,0,0,0,0,0,0,0,0,0,0,0"/>
                  <o:lock v:ext="edit" verticies="t"/>
                </v:shape>
                <v:shape id="Freeform 87" o:spid="_x0000_s1111" style="position:absolute;left:6506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risUA&#10;AADbAAAADwAAAGRycy9kb3ducmV2LnhtbESPQWvCQBSE74X+h+UVeim6qaBIzCqlYNOLtkbJ+ZF9&#10;JrHZtyG7jdFf7wqFHoeZ+YZJVoNpRE+dqy0reB1HIIgLq2suFRz269EchPPIGhvLpOBCDlbLx4cE&#10;Y23PvKM+86UIEHYxKqi8b2MpXVGRQTe2LXHwjrYz6IPsSqk7PAe4aeQkimbSYM1hocKW3isqfrJf&#10;o8DNrtNsn+JpvX1JP76/NpO8pVyp56fhbQHC0+D/w3/tT61gPoX7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uuKxQAAANsAAAAPAAAAAAAAAAAAAAAAAJgCAABkcnMv&#10;ZG93bnJldi54bWxQSwUGAAAAAAQABAD1AAAAigMAAAAA&#10;" path="m45,53l,,45,53xe" filled="f" strokecolor="#e15520" strokeweight="0">
                  <v:path arrowok="t" o:connecttype="custom" o:connectlocs="45,53;0,0;45,53" o:connectangles="0,0,0"/>
                </v:shape>
                <v:shape id="Freeform 88" o:spid="_x0000_s1112" style="position:absolute;left:6543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Oh8UA&#10;AADbAAAADwAAAGRycy9kb3ducmV2LnhtbESPQWvCQBSE7wX/w/IK3nTTHlKNrkEFodJTbKXX1+wz&#10;icm+Ddk1SfvruwWhx2FmvmHW6Wga0VPnKssKnuYRCOLc6ooLBR/vh9kChPPIGhvLpOCbHKSbycMa&#10;E20Hzqg/+UIECLsEFZTet4mULi/JoJvbljh4F9sZ9EF2hdQdDgFuGvkcRbE0WHFYKLGlfUl5fboZ&#10;BV/8sovfMvysr8uj3R3Ol5/trVdq+jhuVyA8jf4/fG+/agWLGP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c6HxQAAANsAAAAPAAAAAAAAAAAAAAAAAJgCAABkcnMv&#10;ZG93bnJldi54bWxQSwUGAAAAAAQABAD1AAAAigMAAAAA&#10;" path="m8,l20,10r5,12l27,30r,5l25,42r-2,8l18,45,10,40,5,35,3,27,,20,,12,3,7,8,e" filled="f" strokecolor="#e15520" strokeweight="0">
                  <v:path arrowok="t" o:connecttype="custom" o:connectlocs="8,0;20,10;25,22;27,30;27,35;25,42;23,50;18,45;10,40;5,35;3,27;0,20;0,12;3,7;8,0" o:connectangles="0,0,0,0,0,0,0,0,0,0,0,0,0,0,0"/>
                </v:shape>
                <v:shape id="Freeform 89" o:spid="_x0000_s1113" style="position:absolute;left:6461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7tsIA&#10;AADbAAAADwAAAGRycy9kb3ducmV2LnhtbESPzWrDMBCE74G+g9hCb7GcElrjRjahIRBML038AIu1&#10;8U+llbGU2H37qlDocZiZb5hduVgj7jT53rGCTZKCIG6c7rlVUF+O6wyED8gajWNS8E0eyuJhtcNc&#10;u5k/6X4OrYgQ9jkq6EIYcyl905FFn7iROHpXN1kMUU6t1BPOEW6NfE7TF2mx57jQ4UjvHTVf55tV&#10;8GH0YTAHM3BTV4PhytF165R6elz2byACLeE//Nc+aQXZK/x+iT9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5Hu2wgAAANsAAAAPAAAAAAAAAAAAAAAAAJgCAABkcnMvZG93&#10;bnJldi54bWxQSwUGAAAAAAQABAD1AAAAhwMAAAAA&#10;" path="m55,50l,,55,50xm55,50l70,60r7,12l82,80r,5l82,92r,5l72,95,67,90,60,85,55,77,52,70r,-8l52,55r3,-5xe" fillcolor="#f3be00" stroked="f">
                  <v:path arrowok="t" o:connecttype="custom" o:connectlocs="55,50;0,0;55,50;55,50;70,60;77,72;82,80;82,85;82,92;82,97;72,95;67,90;60,85;55,77;52,70;52,62;52,55;55,50" o:connectangles="0,0,0,0,0,0,0,0,0,0,0,0,0,0,0,0,0,0"/>
                  <o:lock v:ext="edit" verticies="t"/>
                </v:shape>
                <v:shape id="Freeform 90" o:spid="_x0000_s1114" style="position:absolute;left:6461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Om278A&#10;AADbAAAADwAAAGRycy9kb3ducmV2LnhtbERPTWvCQBC9F/wPywi91Y09lBBdRUXFkxBTischOybB&#10;7GzITpP033cPhR4f73u9nVyrBupD49nAcpGAIi69bbgy8Fmc3lJQQZAttp7JwA8F2G5mL2vMrB85&#10;p+EmlYohHDI0UIt0mdahrMlhWPiOOHIP3zuUCPtK2x7HGO5a/Z4kH9phw7Ghxo4ONZXP27czUI7X&#10;dDreC/lyiIMv8lyu570xr/NptwIlNMm/+M99sQbSODZ+iT9Ab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86bbvwAAANsAAAAPAAAAAAAAAAAAAAAAAJgCAABkcnMvZG93bnJl&#10;di54bWxQSwUGAAAAAAQABAD1AAAAhAMAAAAA&#10;" path="m55,50l,,55,50xe" filled="f" strokecolor="#e15520" strokeweight="0">
                  <v:path arrowok="t" o:connecttype="custom" o:connectlocs="55,50;0,0;55,50" o:connectangles="0,0,0"/>
                </v:shape>
                <v:shape id="Freeform 91" o:spid="_x0000_s1115" style="position:absolute;left:6513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XKsQA&#10;AADbAAAADwAAAGRycy9kb3ducmV2LnhtbESPT4vCMBTE7wt+h/AEL6Kpe/BPNUpRFjwJ6qJ4ezTP&#10;tti81CRq/fabhYU9DjPzG2axak0tnuR8ZVnBaJiAIM6trrhQ8H38GkxB+ICssbZMCt7kYbXsfCww&#10;1fbFe3oeQiEihH2KCsoQmlRKn5dk0A9tQxy9q3UGQ5SukNrhK8JNLT+TZCwNVhwXSmxoXVJ+OzyM&#10;guN+MxlP7v5+yvo+61/cbnTWD6V63TabgwjUhv/wX3urFUxn8Psl/g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lyrEAAAA2wAAAA8AAAAAAAAAAAAAAAAAmAIAAGRycy9k&#10;b3ducmV2LnhtbFBLBQYAAAAABAAEAPUAAACJAwAAAAA=&#10;" path="m3,l18,10r7,12l30,30r,5l30,42r,5l20,45,15,40,8,35,3,27,,20,,12,,5,3,e" filled="f" strokecolor="#e15520" strokeweight="0">
                  <v:path arrowok="t" o:connecttype="custom" o:connectlocs="3,0;18,10;25,22;30,30;30,35;30,42;30,47;20,45;15,40;8,35;3,27;0,20;0,12;0,5;3,0" o:connectangles="0,0,0,0,0,0,0,0,0,0,0,0,0,0,0"/>
                </v:shape>
                <v:shape id="Freeform 92" o:spid="_x0000_s1116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gaMEA&#10;AADbAAAADwAAAGRycy9kb3ducmV2LnhtbERPzUrDQBC+C77DMoIXsRsrBI3dliIognpI9QGG7JiN&#10;ZmfD7timPr1zEDx+fP+rzRxHs6dchsQOrhYVGOIu+YF7B+9vD5c3YIogexwTk4MjFdisT09W2Ph0&#10;4Jb2O+mNhnBp0EEQmRprSxcoYlmkiVi5j5QjisLcW5/xoOFxtMuqqm3EgbUh4ET3gbqv3XfUkja0&#10;4/Fz+/j8ev1zkWVZt/JSO3d+Nm/vwAjN8i/+cz95B7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vIGjBAAAA2wAAAA8AAAAAAAAAAAAAAAAAmAIAAGRycy9kb3du&#10;cmV2LnhtbFBLBQYAAAAABAAEAPUAAACGAwAAAAA=&#10;" path="m,2l15,,30,2r12,8l54,20,40,22,25,20,17,17,10,12,5,7,,2xe" fillcolor="#f3be00" stroked="f">
                  <v:path arrowok="t" o:connecttype="custom" o:connectlocs="0,2;15,0;30,2;42,10;54,20;40,22;25,20;17,17;10,12;5,7;0,2" o:connectangles="0,0,0,0,0,0,0,0,0,0,0"/>
                </v:shape>
                <v:shape id="Freeform 93" o:spid="_x0000_s1117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+oD8MA&#10;AADbAAAADwAAAGRycy9kb3ducmV2LnhtbESPQWvCQBSE7wX/w/IEb3WTIlJTVxFB8CRqPdjbI/ua&#10;Dc2+F7Nbjf31XaHQ4zAz3zDzZe8bdaUu1MIG8nEGirgUW3Nl4PS+eX4FFSKyxUaYDNwpwHIxeJpj&#10;YeXGB7oeY6UShEOBBlyMbaF1KB15DGNpiZP3KZ3HmGRXadvhLcF9o1+ybKo91pwWHLa0dlR+Hb+9&#10;gYOsfyb9R5m78+VCu/1E2morxoyG/eoNVKQ+/of/2ltrYJbD40v6A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+oD8MAAADbAAAADwAAAAAAAAAAAAAAAACYAgAAZHJzL2Rv&#10;d25yZXYueG1sUEsFBgAAAAAEAAQA9QAAAIgDAAAAAA==&#10;" path="m,2l15,,30,2r12,8l54,20,40,22,25,20,17,17,10,12,5,7,,2e" filled="f" strokecolor="#e15520" strokeweight="0">
                  <v:path arrowok="t" o:connecttype="custom" o:connectlocs="0,2;15,0;30,2;42,10;54,20;40,22;25,20;17,17;10,12;5,7;0,2" o:connectangles="0,0,0,0,0,0,0,0,0,0,0"/>
                </v:shape>
                <v:shape id="Freeform 94" o:spid="_x0000_s1118" style="position:absolute;left:6563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zAcYA&#10;AADbAAAADwAAAGRycy9kb3ducmV2LnhtbESPQWvCQBSE7wX/w/IKvZT6ooXSRlcRW6EHoSRKwdsj&#10;+8yGZt+G7Krx33cLBY/DzHzDzJeDa9WZ+9B40TAZZ6BYKm8aqTXsd5unV1AhkhhqvbCGKwdYLkZ3&#10;c8qNv0jB5zLWKkEk5KTBxtjliKGy7CiMfceSvKPvHcUk+xpNT5cEdy1Os+wFHTWSFix1vLZc/ZQn&#10;p+EbN3ssds/2iIdie/r6uD6+b0utH+6H1QxU5CHewv/tT6PhbQp/X9IPw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kzAcYAAADbAAAADwAAAAAAAAAAAAAAAACYAgAAZHJz&#10;L2Rvd25yZXYueG1sUEsFBgAAAAAEAAQA9QAAAIsDAAAAAA==&#10;" path="m60,35l75,32r15,5l104,42r10,10l102,55,87,52,80,50,72,45,65,40,60,35xm60,35l,,60,35xe" fillcolor="#f3be00" stroked="f">
                  <v:path arrowok="t" o:connecttype="custom" o:connectlocs="60,35;75,32;90,37;104,42;114,52;102,55;87,52;80,50;72,45;65,40;60,35;60,35;0,0;60,35" o:connectangles="0,0,0,0,0,0,0,0,0,0,0,0,0,0"/>
                  <o:lock v:ext="edit" verticies="t"/>
                </v:shape>
                <v:shape id="Freeform 95" o:spid="_x0000_s1119" style="position:absolute;left:6623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+hMYA&#10;AADbAAAADwAAAGRycy9kb3ducmV2LnhtbESPQWvCQBSE74X+h+UJXoputCA1zUaKKBQKhaYePD6z&#10;r0kw+zburib667uFgsdhZr5hstVgWnEh5xvLCmbTBARxaXXDlYLd93byAsIHZI2tZVJwJQ+r/PEh&#10;w1Tbnr/oUoRKRAj7FBXUIXSplL6syaCf2o44ej/WGQxRukpqh32Em1bOk2QhDTYcF2rsaF1TeSzO&#10;RsH+c73YHK4np/un28dte9oUpHdKjUfD2yuIQEO4h//b71rB8hn+vsQf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W+hMYAAADbAAAADwAAAAAAAAAAAAAAAACYAgAAZHJz&#10;L2Rvd25yZXYueG1sUEsFBgAAAAAEAAQA9QAAAIsDAAAAAA==&#10;" path="m,3l15,,30,5r14,5l54,20,42,23,27,20,20,18,12,13,5,8,,3e" filled="f" strokecolor="#e15520" strokeweight="0">
                  <v:path arrowok="t" o:connecttype="custom" o:connectlocs="0,3;15,0;30,5;44,10;54,20;42,23;27,20;20,18;12,13;5,8;0,3" o:connectangles="0,0,0,0,0,0,0,0,0,0,0"/>
                </v:shape>
                <v:shape id="Freeform 96" o:spid="_x0000_s1120" style="position:absolute;left:6563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FHsUA&#10;AADbAAAADwAAAGRycy9kb3ducmV2LnhtbESPQWvCQBSE74L/YXlCL6VuTNOgMRuRQqD1YNG290f2&#10;mQSzb0N2q+m/7woFj8PMfMPkm9F04kKDay0rWMwjEMSV1S3XCr4+y6clCOeRNXaWScEvOdgU00mO&#10;mbZXPtDl6GsRIOwyVNB432dSuqohg25ue+Lgnexg0Ac51FIPeA1w08k4ilJpsOWw0GBPrw1V5+OP&#10;UbCropePdOnK/WN6GOP35+Q7LhOlHmbjdg3C0+jv4f/2m1awSuD2JfwA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wUexQAAANsAAAAPAAAAAAAAAAAAAAAAAJgCAABkcnMv&#10;ZG93bnJldi54bWxQSwUGAAAAAAQABAD1AAAAigMAAAAA&#10;" path="m60,35l,,60,35e" filled="f" strokecolor="#e15520" strokeweight="0">
                  <v:path arrowok="t" o:connecttype="custom" o:connectlocs="60,35;0,0;60,35" o:connectangles="0,0,0"/>
                </v:shape>
                <v:shape id="Freeform 97" o:spid="_x0000_s1121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DIsIA&#10;AADbAAAADwAAAGRycy9kb3ducmV2LnhtbESPQWvCQBSE7wX/w/KE3upGMUWjq4gg9lIwKnh9ZJ9J&#10;MPs27K5J+u+7BaHHYWa+YdbbwTSiI+drywqmkwQEcWF1zaWC6+XwsQDhA7LGxjIp+CEP283obY2Z&#10;tj3n1J1DKSKEfYYKqhDaTEpfVGTQT2xLHL27dQZDlK6U2mEf4aaRsyT5lAZrjgsVtrSvqHicn0ZB&#10;Lvl6SPuj7fJp8Z3eF6fb3JVKvY+H3QpEoCH8h1/tL61gmcLf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EMiwgAAANsAAAAPAAAAAAAAAAAAAAAAAJgCAABkcnMvZG93&#10;bnJldi54bWxQSwUGAAAAAAQABAD1AAAAhwMAAAAA&#10;" path="m,3l17,,32,3,45,8,55,18,42,20r-15,l20,18,12,13,7,10,,3xe" fillcolor="#f3be00" stroked="f">
                  <v:path arrowok="t" o:connecttype="custom" o:connectlocs="0,3;17,0;32,3;45,8;55,18;42,20;27,20;20,18;12,13;7,10;0,3" o:connectangles="0,0,0,0,0,0,0,0,0,0,0"/>
                </v:shape>
                <v:shape id="Freeform 98" o:spid="_x0000_s1122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IosQA&#10;AADbAAAADwAAAGRycy9kb3ducmV2LnhtbESPQWsCMRSE74X+h/CE3mrWUqy7GkUKQg9FWhXx+Eze&#10;bhY3L8sm1fXfN4LgcZiZb5jZoneNOFMXas8KRsMMBLH2puZKwW67ep2ACBHZYOOZFFwpwGL+/DTD&#10;wvgL/9J5EyuRIBwKVGBjbAspg7bkMAx9S5y80ncOY5JdJU2HlwR3jXzLsrF0WHNasNjSpyV92vw5&#10;BXq3Hy3z/bdd/5TbUh9W+cf70Sj1MuiXUxCR+vgI39tfRkE+htuX9A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riKLEAAAA2wAAAA8AAAAAAAAAAAAAAAAAmAIAAGRycy9k&#10;b3ducmV2LnhtbFBLBQYAAAAABAAEAPUAAACJAwAAAAA=&#10;" path="m,3l17,,32,3,45,8,55,18,42,20r-15,l20,18,12,13,7,10,,3e" filled="f" strokecolor="#e15520" strokeweight="0">
                  <v:path arrowok="t" o:connecttype="custom" o:connectlocs="0,3;17,0;32,3;45,8;55,18;42,20;27,20;20,18;12,13;7,10;0,3" o:connectangles="0,0,0,0,0,0,0,0,0,0,0"/>
                </v:shape>
                <v:shape id="Freeform 99" o:spid="_x0000_s1123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OYMMA&#10;AADbAAAADwAAAGRycy9kb3ducmV2LnhtbESPQWvCQBSE70L/w/KEXkQ37UFrzCoiCKXQg2mL10f2&#10;mQ3ZfRuyW5P++64geBxm5hum2I3Oiiv1ofGs4GWRgSCuvG64VvD9dZy/gQgRWaP1TAr+KMBu+zQp&#10;MNd+4BNdy1iLBOGQowITY5dLGSpDDsPCd8TJu/jeYUyyr6XucUhwZ+Vrli2lw4bTgsGODoaqtvx1&#10;Cspmhh/l52D3eBxtewg/5jxYpZ6n434DItIYH+F7+10rWK/g9iX9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tOYMMAAADbAAAADwAAAAAAAAAAAAAAAACYAgAAZHJzL2Rv&#10;d25yZXYueG1sUEsFBgAAAAAEAAQA9QAAAIgDAAAAAA==&#10;" path="m60,28l,,60,28xe" fillcolor="#f3be00" stroked="f">
                  <v:path arrowok="t" o:connecttype="custom" o:connectlocs="60,28;0,0;60,28" o:connectangles="0,0,0"/>
                </v:shape>
                <v:shape id="Freeform 100" o:spid="_x0000_s1124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5V8cIA&#10;AADbAAAADwAAAGRycy9kb3ducmV2LnhtbERPTWvCMBi+D/wP4R3sNtPtUGZnFBWEscOGH+C8vTSv&#10;TTV5U5rYdv/eHASPD8/3dD44KzpqQ+1Zwds4A0Fcel1zpWC/W79+gAgRWaP1TAr+KcB8NnqaYqF9&#10;zxvqtrESKYRDgQpMjE0hZSgNOQxj3xAn7uRbhzHBtpK6xT6FOyvfsyyXDmtODQYbWhkqL9urU5Bf&#10;z9/58vz7Rxer17Y/bI4/nVHq5XlYfIKINMSH+O7+0gomaWz6kn6A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lXxwgAAANsAAAAPAAAAAAAAAAAAAAAAAJgCAABkcnMvZG93&#10;bnJldi54bWxQSwUGAAAAAAQABAD1AAAAhwMAAAAA&#10;" path="m60,28l,,60,28xe" filled="f" strokecolor="#e15520" strokeweight="0">
                  <v:path arrowok="t" o:connecttype="custom" o:connectlocs="60,28;0,0;60,28" o:connectangles="0,0,0"/>
                </v:shape>
                <v:shape id="Freeform 101" o:spid="_x0000_s1125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eaMIA&#10;AADbAAAADwAAAGRycy9kb3ducmV2LnhtbESPwW7CMBBE70j9B2sr9QZOe4ggYBBUqsqBC4QPWOIl&#10;CcTr1HZJ4OsxEhLH0cy80cwWvWnEhZyvLSv4HCUgiAuray4V7POf4RiED8gaG8uk4EoeFvO3wQwz&#10;bTve0mUXShEh7DNUUIXQZlL6oiKDfmRb4ugdrTMYonSl1A67CDeN/EqSVBqsOS5U2NJ3RcV5928U&#10;lGm+0eYPbbf9deltvcrTgzwp9fHeL6cgAvXhFX6211rBZAK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7B5owgAAANsAAAAPAAAAAAAAAAAAAAAAAJgCAABkcnMvZG93&#10;bnJldi54bWxQSwUGAAAAAAQABAD1AAAAhwMAAAAA&#10;" path="m,2l15,,30,,42,5r10,7l40,17r-15,l17,15,10,12,5,7,,2xe" fillcolor="#f3be00" stroked="f">
                  <v:path arrowok="t" o:connecttype="custom" o:connectlocs="0,2;15,0;30,0;42,5;52,12;40,17;25,17;17,15;10,12;5,7;0,2" o:connectangles="0,0,0,0,0,0,0,0,0,0,0"/>
                </v:shape>
                <v:shape id="Freeform 102" o:spid="_x0000_s1126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g2cMA&#10;AADcAAAADwAAAGRycy9kb3ducmV2LnhtbESPQWvDMAyF74X9B6PBbq2TDdotqxtGobBrutGziLU4&#10;bSyH2GnSfz8dCr1JvKf3Pm3L2XfqSkNsAxvIVxko4jrYlhsDvz+H5TuomJAtdoHJwI0ilLunxRYL&#10;Gyau6HpMjZIQjgUacCn1hdaxduQxrkJPLNpfGDwmWYdG2wEnCfedfs2ytfbYsjQ47GnvqL4cR2/g&#10;XE0f42H0a11Xzf7tlm/cKW2MeXmevz5BJZrTw3y//raCnwm+PCMT6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vg2cMAAADcAAAADwAAAAAAAAAAAAAAAACYAgAAZHJzL2Rv&#10;d25yZXYueG1sUEsFBgAAAAAEAAQA9QAAAIgDAAAAAA==&#10;" path="m,2l15,,30,,42,5r10,7l40,17r-15,l17,15,10,12,5,7,,2e" filled="f" strokecolor="#e15520" strokeweight="0">
                  <v:path arrowok="t" o:connecttype="custom" o:connectlocs="0,2;15,0;30,0;42,5;52,12;40,17;25,17;17,15;10,12;5,7;0,2" o:connectangles="0,0,0,0,0,0,0,0,0,0,0"/>
                </v:shape>
                <v:shape id="Freeform 103" o:spid="_x0000_s1127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9cMA&#10;AADcAAAADwAAAGRycy9kb3ducmV2LnhtbERPTWvCQBC9F/wPywi9NRuF1ppmIyIIUnqoVu9jdpqN&#10;ZmdDdhtTf323IHibx/ucfDHYRvTU+dqxgkmSgiAuna65UrD/Wj+9gvABWWPjmBT8kodFMXrIMdPu&#10;wlvqd6ESMYR9hgpMCG0mpS8NWfSJa4kj9+06iyHCrpK6w0sMt42cpumLtFhzbDDY0spQed79WAX9&#10;6jDrj1fz8f78OW221TWcNu1cqcfxsHwDEWgId/HNvdFxfjqB/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L09cMAAADcAAAADwAAAAAAAAAAAAAAAACYAgAAZHJzL2Rv&#10;d25yZXYueG1sUEsFBgAAAAAEAAQA9QAAAIgDAAAAAA==&#10;" path="m62,22l,,62,22xe" fillcolor="#f3be00" stroked="f">
                  <v:path arrowok="t" o:connecttype="custom" o:connectlocs="62,22;0,0;62,22" o:connectangles="0,0,0"/>
                </v:shape>
                <v:shape id="Freeform 104" o:spid="_x0000_s1128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Fq8IA&#10;AADcAAAADwAAAGRycy9kb3ducmV2LnhtbERP3WrCMBS+F/YO4Qy800RFka6pyIZjA29W9wCH5phW&#10;m5PSZLbb0y8DYXfn4/s9+W50rbhRHxrPGhZzBYK48qZhq+HzdJhtQYSIbLD1TBq+KcCueJjkmBk/&#10;8AfdymhFCuGQoYY6xi6TMlQ1OQxz3xEn7ux7hzHB3krT45DCXSuXSm2kw4ZTQ40dPddUXcsvp8GZ&#10;lV0fKmdf2vNmeP05vl8atdZ6+jjun0BEGuO/+O5+M2m+WsLfM+kC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MWrwgAAANwAAAAPAAAAAAAAAAAAAAAAAJgCAABkcnMvZG93&#10;bnJldi54bWxQSwUGAAAAAAQABAD1AAAAhwMAAAAA&#10;" path="m62,22l,,62,22xe" filled="f" strokecolor="#e15520" strokeweight="0">
                  <v:path arrowok="t" o:connecttype="custom" o:connectlocs="62,22;0,0;62,22" o:connectangles="0,0,0"/>
                </v:shape>
                <v:shape id="Freeform 105" o:spid="_x0000_s1129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It78A&#10;AADcAAAADwAAAGRycy9kb3ducmV2LnhtbERPS4vCMBC+C/6HMIIX0URFXbpGkYLg1cfB49DMtmWb&#10;SW1irf76zYLgbT6+56y3na1ES40vHWuYThQI4syZknMNl/N+/AXCB2SDlWPS8CQP202/t8bEuAcf&#10;qT2FXMQQ9glqKEKoEyl9VpBFP3E1ceR+XGMxRNjk0jT4iOG2kjOlltJiybGhwJrSgrLf091quKbp&#10;pVQ3wuPItDRfLmT+WrVaDwfd7htEoC58xG/3wcT5ag7/z8QL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A0i3vwAAANwAAAAPAAAAAAAAAAAAAAAAAJgCAABkcnMvZG93bnJl&#10;di54bWxQSwUGAAAAAAQABAD1AAAAhAMAAAAA&#10;" path="m,5l15,,30,,44,5r13,8l42,18r-15,l20,15,12,13,5,10,,5xe" fillcolor="#f3be00" stroked="f">
                  <v:path arrowok="t" o:connecttype="custom" o:connectlocs="0,5;15,0;30,0;44,5;57,13;42,18;27,18;20,15;12,13;5,10;0,5" o:connectangles="0,0,0,0,0,0,0,0,0,0,0"/>
                </v:shape>
                <v:shape id="Freeform 106" o:spid="_x0000_s1130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1YMMA&#10;AADcAAAADwAAAGRycy9kb3ducmV2LnhtbERPTWvCQBC9F/wPywi9SN1t0BKiq4jQUKEHa714G7Jj&#10;EszOJtltTP99t1DobR7vc9bb0TZioN7XjjU8zxUI4sKZmksN58/XpxSED8gGG8ek4Zs8bDeThzVm&#10;xt35g4ZTKEUMYZ+hhiqENpPSFxVZ9HPXEkfu6nqLIcK+lKbHewy3jUyUepEWa44NFba0r6i4nb6s&#10;BpwllybtcPlOMpf5oVPpcXbW+nE67lYgAo3hX/znfjNxvlr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e1YMMAAADcAAAADwAAAAAAAAAAAAAAAACYAgAAZHJzL2Rv&#10;d25yZXYueG1sUEsFBgAAAAAEAAQA9QAAAIgDAAAAAA==&#10;" path="m,5l15,,30,,44,5r13,8l42,18r-15,l20,15,12,13,5,10,,5e" filled="f" strokecolor="#e15520" strokeweight="0">
                  <v:path arrowok="t" o:connecttype="custom" o:connectlocs="0,5;15,0;30,0;44,5;57,13;42,18;27,18;20,15;12,13;5,10;0,5" o:connectangles="0,0,0,0,0,0,0,0,0,0,0"/>
                </v:shape>
                <v:shape id="Freeform 107" o:spid="_x0000_s1131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KohcQA&#10;AADcAAAADwAAAGRycy9kb3ducmV2LnhtbERPTWvCQBC9F/oflhG81U2kkRLdiFgsHurB2Iu3ITsm&#10;0exs2F017a/vFgre5vE+Z7EcTCdu5HxrWUE6SUAQV1a3XCv4Omxe3kD4gKyxs0wKvsnDsnh+WmCu&#10;7Z33dCtDLWII+xwVNCH0uZS+asign9ieOHIn6wyGCF0ttcN7DDednCbJTBpsOTY02NO6oepSXo2C&#10;V3nIftblddBZlX7uPnbvR7c6KzUeDas5iEBDeIj/3Vsd5ycZ/D0TL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qIXEAAAA3AAAAA8AAAAAAAAAAAAAAAAAmAIAAGRycy9k&#10;b3ducmV2LnhtbFBLBQYAAAAABAAEAPUAAACJAwAAAAA=&#10;" path="m65,25l,,65,25xe" fillcolor="#f3be00" stroked="f">
                  <v:path arrowok="t" o:connecttype="custom" o:connectlocs="65,25;0,0;65,25" o:connectangles="0,0,0"/>
                </v:shape>
                <v:shape id="Freeform 108" o:spid="_x0000_s1132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vVcIA&#10;AADcAAAADwAAAGRycy9kb3ducmV2LnhtbERPTU8CMRC9m/gfmjHhJl09ELJQiBJNvBADcsDbZDts&#10;q9vpZjtA9ddbEhJv8/I+Z77MoVMnGpKPbOBhXIEibqL13BrYfbzeT0ElQbbYRSYDP5Rgubi9mWNt&#10;45k3dNpKq0oIpxoNOJG+1jo1jgKmceyJC3eIQ0ApcGi1HfBcwkOnH6tqogN6Lg0Oe1o5ar63x2BA&#10;vP307uUYv35ltcPDe17vn7Mxo7v8NAMllOVffHW/2TK/msDlmXKB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UG9VwgAAANwAAAAPAAAAAAAAAAAAAAAAAJgCAABkcnMvZG93&#10;bnJldi54bWxQSwUGAAAAAAQABAD1AAAAhwMAAAAA&#10;" path="m65,25l,,65,25xe" filled="f" strokecolor="#e15520" strokeweight="0">
                  <v:path arrowok="t" o:connecttype="custom" o:connectlocs="65,25;0,0;65,25" o:connectangles="0,0,0"/>
                </v:shape>
                <v:shape id="Freeform 109" o:spid="_x0000_s1133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0bsEA&#10;AADcAAAADwAAAGRycy9kb3ducmV2LnhtbERPzWrCQBC+F3yHZYTe6m5SWkN0DSIUc+nB6AMM2TEJ&#10;ZmdDdmvi23cLBW/z8f3OtphtL+40+s6xhmSlQBDXznTcaLicv94yED4gG+wdk4YHeSh2i5ct5sZN&#10;fKJ7FRoRQ9jnqKENYcil9HVLFv3KDcSRu7rRYohwbKQZcYrhtpepUp/SYsexocWBDi3Vt+rHasiy&#10;9Lu8fOC753RWyfl4uEpZaf26nPcbEIHm8BT/u0sT56s1/D0TL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4dG7BAAAA3AAAAA8AAAAAAAAAAAAAAAAAmAIAAGRycy9kb3du&#10;cmV2LnhtbFBLBQYAAAAABAAEAPUAAACGAwAAAAA=&#10;" path="m,5l17,,32,,45,5r12,7l45,17r-15,l20,17,12,15,7,10,,5xe" fillcolor="#f3be00" stroked="f">
                  <v:path arrowok="t" o:connecttype="custom" o:connectlocs="0,5;17,0;32,0;45,5;57,12;45,17;30,17;20,17;12,15;7,10;0,5" o:connectangles="0,0,0,0,0,0,0,0,0,0,0"/>
                </v:shape>
                <v:shape id="Freeform 110" o:spid="_x0000_s1134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3ycQA&#10;AADcAAAADwAAAGRycy9kb3ducmV2LnhtbESPQWvCQBCF74X+h2UK3uqmFUoT3YRSELzY0ih4HbNj&#10;EszOhuxqUn+9cyj0No9535s3q2JynbrSEFrPBl7mCSjiytuWawP73fr5HVSIyBY7z2TglwIU+ePD&#10;CjPrR/6haxlrJSEcMjTQxNhnWoeqIYdh7nti2Z384DCKHGptBxwl3HX6NUnetMOW5UKDPX02VJ3L&#10;i5Mah83iexsYu3HtjxF9evsqU2NmT9PHElSkKf6b/+iNFS6RtvKMTK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1N8nEAAAA3AAAAA8AAAAAAAAAAAAAAAAAmAIAAGRycy9k&#10;b3ducmV2LnhtbFBLBQYAAAAABAAEAPUAAACJAwAAAAA=&#10;" path="m,5l17,,32,,45,5r12,7l45,17r-15,l20,17,12,15,7,10,,5e" filled="f" strokecolor="#e15520" strokeweight="0">
                  <v:path arrowok="t" o:connecttype="custom" o:connectlocs="0,5;17,0;32,0;45,5;57,12;45,17;30,17;20,17;12,15;7,10;0,5" o:connectangles="0,0,0,0,0,0,0,0,0,0,0"/>
                </v:shape>
                <v:shape id="Freeform 111" o:spid="_x0000_s1135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TysMA&#10;AADcAAAADwAAAGRycy9kb3ducmV2LnhtbERPTWvCQBC9F/wPywi91Y0eShtdpSiiF5VEUXobstMk&#10;NDsbdleN/fVuQfA2j/c5k1lnGnEh52vLCoaDBARxYXXNpYLDfvn2AcIHZI2NZVJwIw+zae9lgqm2&#10;V87okodSxBD2KSqoQmhTKX1RkUE/sC1x5H6sMxgidKXUDq8x3DRylCTv0mDNsaHCluYVFb/52SjA&#10;1fdxsdr+OXfa7LJ8Hm64z3KlXvvd1xhEoC48xQ/3Wsf5ySf8PxMv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XTysMAAADcAAAADwAAAAAAAAAAAAAAAACYAgAAZHJzL2Rv&#10;d25yZXYueG1sUEsFBgAAAAAEAAQA9QAAAIgDAAAAAA==&#10;" path="m67,23l,,67,23xe" fillcolor="#f3be00" stroked="f">
                  <v:path arrowok="t" o:connecttype="custom" o:connectlocs="67,23;0,0;67,23" o:connectangles="0,0,0"/>
                </v:shape>
                <v:shape id="Freeform 112" o:spid="_x0000_s1136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9nacUA&#10;AADcAAAADwAAAGRycy9kb3ducmV2LnhtbESPT2/CMAzF75P4DpGRdhspO0xbISD+jGmnSeu4cLMa&#10;0xYSpzQBOj49PkzazdZ7fu/n6bz3Tl2oi01gA+NRBoq4DLbhysD2Z/P0CiomZIsuMBn4pQjz2eBh&#10;irkNV/6mS5EqJSEcczRQp9TmWseyJo9xFFpi0fah85hk7SptO7xKuHf6OctetMeGpaHGllY1lcfi&#10;7A0s9fvWvVWn29eHPdjeHYrdOq2MeRz2iwmoRH36N/9df1rBHwu+PCMT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2dpxQAAANwAAAAPAAAAAAAAAAAAAAAAAJgCAABkcnMv&#10;ZG93bnJldi54bWxQSwUGAAAAAAQABAD1AAAAigMAAAAA&#10;" path="m67,23l,,67,23xe" filled="f" strokecolor="#e15520" strokeweight="0">
                  <v:path arrowok="t" o:connecttype="custom" o:connectlocs="67,23;0,0;67,23" o:connectangles="0,0,0"/>
                </v:shape>
                <v:shape id="Freeform 113" o:spid="_x0000_s1137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J2sAA&#10;AADcAAAADwAAAGRycy9kb3ducmV2LnhtbERPTYvCMBC9L+x/CLPgZdG0gotW07IrCl6titehGdti&#10;MylN1OqvN4Kwt3m8z1lkvWnElTpXW1YQjyIQxIXVNZcK9rv1cArCeWSNjWVScCcHWfr5scBE2xtv&#10;6Zr7UoQQdgkqqLxvEyldUZFBN7ItceBOtjPoA+xKqTu8hXDTyHEU/UiDNYeGCltaVlSc84tRcGkm&#10;+crO2oLN32M9PR6W3w+qlRp89b9zEJ56/y9+uzc6zI9jeD0TLp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JJ2sAAAADcAAAADwAAAAAAAAAAAAAAAACYAgAAZHJzL2Rvd25y&#10;ZXYueG1sUEsFBgAAAAAEAAQA9QAAAIUDAAAAAA==&#10;" path="m,7l7,2,15,r7,l29,r8,2l42,7r7,5l57,17,44,22r-17,l19,20,12,15,5,12,,7xe" fillcolor="#f3be00" stroked="f">
                  <v:path arrowok="t" o:connecttype="custom" o:connectlocs="0,7;7,2;15,0;22,0;29,0;37,2;42,7;49,12;57,17;44,22;27,22;19,20;12,15;5,12;0,7" o:connectangles="0,0,0,0,0,0,0,0,0,0,0,0,0,0,0"/>
                </v:shape>
                <v:shape id="Freeform 114" o:spid="_x0000_s1138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bksAA&#10;AADcAAAADwAAAGRycy9kb3ducmV2LnhtbERPzYrCMBC+L/gOYQQvi6YqiFSjiFhQT1p9gKEZ22oz&#10;qU3U+vZGWNjbfHy/M1+2phJPalxpWcFwEIEgzqwuOVdwPiX9KQjnkTVWlknBmxwsF52fOcbavvhI&#10;z9TnIoSwi1FB4X0dS+myggy6ga2JA3exjUEfYJNL3eArhJtKjqJoIg2WHBoKrGldUHZLH0bBdZIk&#10;+1b/Hjf3stqsL7txfSBWqtdtVzMQnlr/L/5zb3WYPxzB95lwgV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ebksAAAADcAAAADwAAAAAAAAAAAAAAAACYAgAAZHJzL2Rvd25y&#10;ZXYueG1sUEsFBgAAAAAEAAQA9QAAAIUDAAAAAA==&#10;" path="m,7l7,2,15,r7,l29,r8,2l42,7r7,5l57,17,44,22r-17,l19,20,12,15,5,12,,7e" filled="f" strokecolor="#e15520" strokeweight="0">
                  <v:path arrowok="t" o:connecttype="custom" o:connectlocs="0,7;7,2;15,0;22,0;29,0;37,2;42,7;49,12;57,17;44,22;27,22;19,20;12,15;5,12;0,7" o:connectangles="0,0,0,0,0,0,0,0,0,0,0,0,0,0,0"/>
                </v:shape>
                <v:shape id="Freeform 115" o:spid="_x0000_s1139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vocAA&#10;AADcAAAADwAAAGRycy9kb3ducmV2LnhtbERPzYrCMBC+C75DGMGbpq6yaDWKiIJ4ELb6AEMzNqXN&#10;pDRZ292nNwsL3ubj+53Nrre1eFLrS8cKZtMEBHHudMmFgvvtNFmC8AFZY+2YFPyQh912ONhgql3H&#10;X/TMQiFiCPsUFZgQmlRKnxuy6KeuIY7cw7UWQ4RtIXWLXQy3tfxIkk9pseTYYLChg6G8yr6tgt+u&#10;9wsrqcZsf1ldK3PMl1gpNR71+zWIQH14i//dZx3nz+bw90y8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yvocAAAADcAAAADwAAAAAAAAAAAAAAAACYAgAAZHJzL2Rvd25y&#10;ZXYueG1sUEsFBgAAAAAEAAQA9QAAAIUDAAAAAA==&#10;" path="m70,30l,,70,30xe" fillcolor="#f3be00" stroked="f">
                  <v:path arrowok="t" o:connecttype="custom" o:connectlocs="70,30;0,0;70,30" o:connectangles="0,0,0"/>
                </v:shape>
                <v:shape id="Freeform 116" o:spid="_x0000_s1140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xtRsIA&#10;AADcAAAADwAAAGRycy9kb3ducmV2LnhtbERPzYrCMBC+C75DmAUvi6ZdRNxqFC0oe1BB1wcYmrGp&#10;20xKk9Xu2xthwdt8fL8zX3a2FjdqfeVYQTpKQBAXTldcKjh/b4ZTED4ga6wdk4I/8rBc9HtzzLS7&#10;85Fup1CKGMI+QwUmhCaT0heGLPqRa4gjd3GtxRBhW0rd4j2G21p+JMlEWqw4NhhsKDdU/Jx+rYJr&#10;yNNPt76u95t3Y3f2MNnuc1Rq8NatZiACdeEl/nd/6Tg/HcPzmXi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G1GwgAAANwAAAAPAAAAAAAAAAAAAAAAAJgCAABkcnMvZG93&#10;bnJldi54bWxQSwUGAAAAAAQABAD1AAAAhwMAAAAA&#10;" path="m70,30l,,70,30xe" filled="f" strokecolor="#e15520" strokeweight="0">
                  <v:path arrowok="t" o:connecttype="custom" o:connectlocs="70,30;0,0;70,30" o:connectangles="0,0,0"/>
                </v:shape>
                <v:shape id="Freeform 117" o:spid="_x0000_s1141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Dh8IA&#10;AADcAAAADwAAAGRycy9kb3ducmV2LnhtbERPTYvCMBC9C/sfwix401TRRatRRBCEXRBbxevQjG2x&#10;mZQm2u7+eiMseJvH+5zlujOVeFDjSssKRsMIBHFmdcm5glO6G8xAOI+ssbJMCn7JwXr10VtirG3L&#10;R3okPhchhF2MCgrv61hKlxVk0A1tTRy4q20M+gCbXOoG2xBuKjmOoi9psOTQUGBN24KyW3I3CtJ7&#10;8jePvs/nSXf5MbY9zvfpQSvV/+w2CxCeOv8W/7v3OswfTeH1TLh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4OHwgAAANwAAAAPAAAAAAAAAAAAAAAAAJgCAABkcnMvZG93&#10;bnJldi54bWxQSwUGAAAAAAQABAD1AAAAhwMAAAAA&#10;" path="m58,37l,,58,37r14,l87,42r15,8l112,62r-7,l97,62r-7,l82,60,72,55,68,50,60,45,58,37xe" fillcolor="#f3be00" stroked="f">
                  <v:path arrowok="t" o:connecttype="custom" o:connectlocs="58,37;0,0;58,37;58,37;58,37;72,37;87,42;102,50;112,62;105,62;97,62;90,62;82,60;72,55;68,50;60,45;58,37" o:connectangles="0,0,0,0,0,0,0,0,0,0,0,0,0,0,0,0,0"/>
                </v:shape>
                <v:shape id="Freeform 118" o:spid="_x0000_s1142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1YE8AA&#10;AADcAAAADwAAAGRycy9kb3ducmV2LnhtbERP3WrCMBS+F3yHcITdaepAmdUoImwIHcKqD3Bojk21&#10;OSlJZuvbL4PB7s7H93s2u8G24kE+NI4VzGcZCOLK6YZrBZfz+/QNRIjIGlvHpOBJAXbb8WiDuXY9&#10;f9GjjLVIIRxyVGBi7HIpQ2XIYpi5jjhxV+ctxgR9LbXHPoXbVr5m2VJabDg1GOzoYKi6l99WQVkW&#10;xugPd1o9sbgtPmuPp75Q6mUy7NcgIg3xX/znPuo0f76E32fSB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1YE8AAAADcAAAADwAAAAAAAAAAAAAAAACYAgAAZHJzL2Rvd25y&#10;ZXYueG1sUEsFBgAAAAAEAAQA9QAAAIUDAAAAAA==&#10;" path="m58,37l,,58,37r14,l87,42r15,8l112,62r-7,l97,62r-7,l82,60,72,55,68,50,60,45,58,37e" filled="f" strokecolor="#e15520" strokeweight="0">
                  <v:path arrowok="t" o:connecttype="custom" o:connectlocs="58,37;0,0;58,37;58,37;58,37;72,37;87,42;102,50;112,62;105,62;97,62;90,62;82,60;72,55;68,50;60,45;58,37" o:connectangles="0,0,0,0,0,0,0,0,0,0,0,0,0,0,0,0,0"/>
                </v:shape>
                <v:shape id="Freeform 119" o:spid="_x0000_s1143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/lsIA&#10;AADcAAAADwAAAGRycy9kb3ducmV2LnhtbERP22rCQBB9F/oPyxR8M5uo2JK6Sil4h1Kvz0N2mgSz&#10;syG7avr3XUHwbQ7nOuNpaypxpcaVlhUkUQyCOLO65FzBYT/rvYNwHlljZZkU/JGD6eSlM8ZU2xtv&#10;6brzuQgh7FJUUHhfp1K6rCCDLrI1ceB+bWPQB9jkUjd4C+Gmkv04HkmDJYeGAmv6Kig77y5GwXa4&#10;/i5Xyea4mP8MV8ij03mwPynVfW0/P0B4av1T/HAvdZifvMH9mXCBn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j+WwgAAANwAAAAPAAAAAAAAAAAAAAAAAJgCAABkcnMvZG93&#10;bnJldi54bWxQSwUGAAAAAAQABAD1AAAAhwMAAAAA&#10;" path="m57,32l,,57,32r18,3l90,40r12,7l115,57r-8,3l100,60r-10,l82,55,75,52,67,47,62,40,57,32xe" fillcolor="#f3be00" stroked="f">
                  <v:path arrowok="t" o:connecttype="custom" o:connectlocs="57,32;0,0;57,32;57,32;57,32;75,35;90,40;102,47;115,57;107,60;100,60;90,60;82,55;75,52;67,47;62,40;57,32" o:connectangles="0,0,0,0,0,0,0,0,0,0,0,0,0,0,0,0,0"/>
                </v:shape>
                <v:shape id="Freeform 120" o:spid="_x0000_s1144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HypsYA&#10;AADcAAAADwAAAGRycy9kb3ducmV2LnhtbESPQWvCQBCF74X+h2UKvdVNPASbukopFGpz0KrQ6zQ7&#10;JqG7syG7avz3zkHwNsN789438+XonTrRELvABvJJBoq4DrbjxsB+9/kyAxUTskUXmAxcKMJy8fgw&#10;x9KGM//QaZsaJSEcSzTQptSXWse6JY9xEnpi0Q5h8JhkHRptBzxLuHd6mmWF9tixNLTY00dL9f/2&#10;6A38fRfVa3XJN/636p3bHYr1alUY8/w0vr+BSjSmu/l2/WUFPxdaeUYm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HypsYAAADcAAAADwAAAAAAAAAAAAAAAACYAgAAZHJz&#10;L2Rvd25yZXYueG1sUEsFBgAAAAAEAAQA9QAAAIsDAAAAAA==&#10;" path="m57,32l,,57,32r18,3l90,40r12,7l115,57r-8,3l100,60r-10,l82,55,75,52,67,47,62,40,57,32e" filled="f" strokecolor="#e15520" strokeweight="0">
                  <v:path arrowok="t" o:connecttype="custom" o:connectlocs="57,32;0,0;57,32;57,32;57,32;75,35;90,40;102,47;115,57;107,60;100,60;90,60;82,55;75,52;67,47;62,40;57,32" o:connectangles="0,0,0,0,0,0,0,0,0,0,0,0,0,0,0,0,0"/>
                </v:shape>
                <v:shape id="Freeform 121" o:spid="_x0000_s1145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We8IA&#10;AADcAAAADwAAAGRycy9kb3ducmV2LnhtbESPQW/CMAyF75P4D5GRdhtpJoRGISBgQuI6BnerMW2h&#10;caImpd1+/TIJiZut9/y+5+V6sI24UxtqxxrUJANBXDhTc6nh9L1/+wARIrLBxjFp+KEA69XoZYm5&#10;cT1/0f0YS5FCOOSooYrR51KGoiKLYeI8cdIurrUY09qW0rTYp3DbyPcsm0mLNSdChZ52FRW3Y2cT&#10;V3bd7yy6qeo/d4drvT0r75XWr+NhswARaYhP8+P6YFJ9NYf/Z9IE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pZ7wgAAANwAAAAPAAAAAAAAAAAAAAAAAJgCAABkcnMvZG93&#10;bnJldi54bWxQSwUGAAAAAAQABAD1AAAAhwMAAAAA&#10;" path="m60,30l,,60,30xe" fillcolor="#f3be00" stroked="f">
                  <v:path arrowok="t" o:connecttype="custom" o:connectlocs="60,30;0,0;60,30" o:connectangles="0,0,0"/>
                </v:shape>
                <v:shape id="Freeform 122" o:spid="_x0000_s1146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pqMUA&#10;AADcAAAADwAAAGRycy9kb3ducmV2LnhtbESPQW/CMAyF75P2HyJP2m2kcJi2QkAwCYnDmBgDcTWN&#10;aSsSpzQByr/HB6TdbL3n9z6PJp136kJtrAMb6PcyUMRFsDWXBjZ/87cPUDEhW3SBycCNIkzGz08j&#10;zG248i9d1qlUEsIxRwNVSk2udSwq8hh7oSEW7RBaj0nWttS2xauEe6cHWfauPdYsDRU29FVRcVyf&#10;vYHPxXy7O81O3/3uJ3OrsF/OXJ2MeX3ppkNQibr0b35cL6zgDwRfnpEJ9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umoxQAAANwAAAAPAAAAAAAAAAAAAAAAAJgCAABkcnMv&#10;ZG93bnJldi54bWxQSwUGAAAAAAQABAD1AAAAigMAAAAA&#10;" path="m60,30l,,60,30xe" filled="f" strokecolor="#e15520" strokeweight="0">
                  <v:path arrowok="t" o:connecttype="custom" o:connectlocs="60,30;0,0;60,30" o:connectangles="0,0,0"/>
                </v:shape>
                <v:shape id="Freeform 123" o:spid="_x0000_s1147" style="position:absolute;left:6491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uWcEA&#10;AADcAAAADwAAAGRycy9kb3ducmV2LnhtbERPS4vCMBC+L+x/CLOwtzWtB5FqlCIUdG++8DrbzLbF&#10;ZlKS2Hb31xtB8DYf33OW69G0oifnG8sK0kkCgri0uuFKwelYfM1B+ICssbVMCv7Iw3r1/rbETNuB&#10;99QfQiViCPsMFdQhdJmUvqzJoJ/Yjjhyv9YZDBG6SmqHQww3rZwmyUwabDg21NjRpqbyergZBflx&#10;7sgP1/9zdys2u5+++L7kqVKfH2O+ABFoDC/x073Vcf40hccz8QK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1LlnBAAAA3AAAAA8AAAAAAAAAAAAAAAAAmAIAAGRycy9kb3du&#10;cmV2LnhtbFBLBQYAAAAABAAEAPUAAACGAwAAAAA=&#10;" path="m47,43l,,47,43xm47,43l62,53r8,10l72,68r,7l72,83r,5l65,88,57,83,52,78,47,73,45,65r,-7l45,50r2,-7xe" fillcolor="#f3be00" stroked="f">
                  <v:path arrowok="t" o:connecttype="custom" o:connectlocs="47,43;0,0;47,43;47,43;62,53;70,63;72,68;72,75;72,83;72,88;65,88;57,83;52,78;47,73;45,65;45,58;45,50;47,43" o:connectangles="0,0,0,0,0,0,0,0,0,0,0,0,0,0,0,0,0,0"/>
                  <o:lock v:ext="edit" verticies="t"/>
                </v:shape>
                <v:shape id="Freeform 124" o:spid="_x0000_s1148" style="position:absolute;left:6491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5epsQA&#10;AADcAAAADwAAAGRycy9kb3ducmV2LnhtbERPTWvCQBC9C/0PyxR6Ed00iEh0lVIsVPFSI4i3ITtm&#10;U7OzIbvV6K93C4K3ebzPmS06W4sztb5yrOB9mIAgLpyuuFSwy78GExA+IGusHZOCK3lYzF96M8y0&#10;u/APnbehFDGEfYYKTAhNJqUvDFn0Q9cQR+7oWoshwraUusVLDLe1TJNkLC1WHBsMNvRpqDht/6yC&#10;1X6U822975+W5ndXJKPNbXnYKPX22n1MQQTqwlP8cH/rOD9N4f+Ze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eXqbEAAAA3AAAAA8AAAAAAAAAAAAAAAAAmAIAAGRycy9k&#10;b3ducmV2LnhtbFBLBQYAAAAABAAEAPUAAACJAwAAAAA=&#10;" path="m47,43l,,47,43xe" filled="f" strokecolor="#e15520" strokeweight="0">
                  <v:path arrowok="t" o:connecttype="custom" o:connectlocs="47,43;0,0;47,43" o:connectangles="0,0,0"/>
                </v:shape>
                <v:shape id="Freeform 125" o:spid="_x0000_s1149" style="position:absolute;left:6536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tHMIA&#10;AADcAAAADwAAAGRycy9kb3ducmV2LnhtbERPTWvCQBC9C/6HZYTe6sYEiqauwagtiifTQq9DdkyC&#10;2dmQXTXtr+8WCt7m8T5nmQ2mFTfqXWNZwWwagSAurW64UvD58fY8B+E8ssbWMin4JgfZajxaYqrt&#10;nU90K3wlQgi7FBXU3neplK6syaCb2o44cGfbG/QB9pXUPd5DuGllHEUv0mDDoaHGjjY1lZfiahR8&#10;Hd1PmeeHeIfbJF5o4v17kSj1NBnWryA8Df4h/nfvdZgfJ/D3TLh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320cwgAAANwAAAAPAAAAAAAAAAAAAAAAAJgCAABkcnMvZG93&#10;bnJldi54bWxQSwUGAAAAAAQABAD1AAAAhwMAAAAA&#10;" path="m2,l17,10r8,10l27,25r,7l27,40r,5l20,45,12,40,7,35,2,30,,22,,15,,7,2,e" filled="f" strokecolor="#e15520" strokeweight="0">
                  <v:path arrowok="t" o:connecttype="custom" o:connectlocs="2,0;17,10;25,20;27,25;27,32;27,40;27,45;20,45;12,40;7,35;2,30;0,22;0,15;0,7;2,0" o:connectangles="0,0,0,0,0,0,0,0,0,0,0,0,0,0,0"/>
                </v:shape>
                <v:shape id="Freeform 126" o:spid="_x0000_s1150" style="position:absolute;left:6538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0qB8YA&#10;AADcAAAADwAAAGRycy9kb3ducmV2LnhtbESPQWvCQBCF7wX/wzJCb3XTNFqbugaxiJ6EplrobchO&#10;k2B2NmS3Jv57VxB6m+G9ed+bRTaYRpypc7VlBc+TCARxYXXNpYLD1+ZpDsJ5ZI2NZVJwIQfZcvSw&#10;wFTbnj/pnPtShBB2KSqovG9TKV1RkUE3sS1x0H5tZ9CHtSul7rAP4aaRcRTNpMGaA6HCltYVFaf8&#10;zwTI9Cd/S/aFn5Uf89dVe2R++d4q9TgeVu8gPA3+33y/3ulQP07g9kyY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0qB8YAAADcAAAADwAAAAAAAAAAAAAAAACYAgAAZHJz&#10;L2Rvd25yZXYueG1sUEsFBgAAAAAEAAQA9QAAAIsDAAAAAA==&#10;" path="m32,50l,,32,50xm30,50r12,7l52,70r3,12l52,95,47,92,40,90,35,85,32,77,28,72r,-7l28,57r2,-7xe" fillcolor="#f3be00" stroked="f">
                  <v:path arrowok="t" o:connecttype="custom" o:connectlocs="32,50;0,0;32,50;30,50;42,57;52,70;55,82;52,95;47,92;40,90;35,85;32,77;28,72;28,65;28,57;30,50" o:connectangles="0,0,0,0,0,0,0,0,0,0,0,0,0,0,0,0"/>
                  <o:lock v:ext="edit" verticies="t"/>
                </v:shape>
                <v:shape id="Freeform 127" o:spid="_x0000_s1151" style="position:absolute;left:6538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NVcIA&#10;AADcAAAADwAAAGRycy9kb3ducmV2LnhtbERPTWvCQBC9C/0PyxR6040RpUZXqYJQxUvS6nnITrPB&#10;7GzIrhr/vVso9DaP9znLdW8bcaPO144VjEcJCOLS6ZorBd9fu+E7CB+QNTaOScGDPKxXL4MlZtrd&#10;OadbESoRQ9hnqMCE0GZS+tKQRT9yLXHkflxnMUTYVVJ3eI/htpFpksykxZpjg8GWtobKS3G1Ci75&#10;ad9uJsfD3s1255AeDc7HuVJvr/3HAkSgPvyL/9yfOs5Pp/D7TLx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c1VwgAAANwAAAAPAAAAAAAAAAAAAAAAAJgCAABkcnMvZG93&#10;bnJldi54bWxQSwUGAAAAAAQABAD1AAAAhwMAAAAA&#10;" path="m32,50l,,32,50xe" filled="f" strokecolor="#e15520" strokeweight="0">
                  <v:path arrowok="t" o:connecttype="custom" o:connectlocs="32,50;0,0;32,50" o:connectangles="0,0,0"/>
                </v:shape>
                <v:shape id="Freeform 128" o:spid="_x0000_s1152" style="position:absolute;left:6566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OhMIA&#10;AADcAAAADwAAAGRycy9kb3ducmV2LnhtbERPTWvCQBC9C/0Pywi96cYEpEY3oWmrWHpqLPQ6ZMck&#10;NDsbsluN/vpuQfA2j/c5m3w0nTjR4FrLChbzCARxZXXLtYKvw3b2BMJ5ZI2dZVJwIQd59jDZYKrt&#10;mT/pVPpahBB2KSpovO9TKV3VkEE3tz1x4I52MOgDHGqpBzyHcNPJOIqW0mDLoaHBnl4aqn7KX6Pg&#10;+8Ndq6J4j9/wNYlXmni/KxOlHqfj8xqEp9HfxTf3Xof58RL+nwkX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M6EwgAAANwAAAAPAAAAAAAAAAAAAAAAAJgCAABkcnMvZG93&#10;bnJldi54bWxQSwUGAAAAAAQABAD1AAAAhwMAAAAA&#10;" path="m2,l14,7,24,20r3,12l24,45,19,42,12,40,7,35,4,27,,22,,15,,7,2,e" filled="f" strokecolor="#e15520" strokeweight="0">
                  <v:path arrowok="t" o:connecttype="custom" o:connectlocs="2,0;14,7;24,20;27,32;24,45;19,42;12,40;7,35;4,27;0,22;0,15;0,7;2,0" o:connectangles="0,0,0,0,0,0,0,0,0,0,0,0,0"/>
                </v:shape>
                <v:shape id="Freeform 129" o:spid="_x0000_s1153" style="position:absolute;left:6568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oFMEA&#10;AADcAAAADwAAAGRycy9kb3ducmV2LnhtbERPS2rDMBDdF3IHMYXuGqletIkTxZiQ0uxK4xxgsKaW&#10;qTUykuI4t48Khe7m8b6zrWY3iIlC7D1reFkqEMStNz13Gs7N+/MKREzIBgfPpOFGEard4mGLpfFX&#10;/qLplDqRQziWqMGmNJZSxtaSw7j0I3Hmvn1wmDIMnTQBrzncDbJQ6lU67Dk3WBxpb6n9OV2chqZu&#10;3KFYha5W53VTf360Vt2i1k+Pc70BkWhO/+I/99Hk+cUb/D6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qaBTBAAAA3AAAAA8AAAAAAAAAAAAAAAAAmAIAAGRycy9kb3du&#10;cmV2LnhtbFBLBQYAAAAABAAEAPUAAACGAwAAAAA=&#10;" path="m30,50l,,30,50xm30,50l42,60r8,10l55,82,52,97,45,95,40,90,35,85,30,80,27,72r,-7l27,57r3,-7xe" fillcolor="#f3be00" stroked="f">
                  <v:path arrowok="t" o:connecttype="custom" o:connectlocs="30,50;0,0;30,50;30,50;42,60;50,70;55,82;52,97;45,95;40,90;35,85;30,80;27,72;27,65;27,57;30,50" o:connectangles="0,0,0,0,0,0,0,0,0,0,0,0,0,0,0,0"/>
                  <o:lock v:ext="edit" verticies="t"/>
                </v:shape>
                <v:shape id="Freeform 130" o:spid="_x0000_s1154" style="position:absolute;left:6568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O3tcgA&#10;AADcAAAADwAAAGRycy9kb3ducmV2LnhtbESPS0sDQRCE70L+w9ABL2JmDRLCmkkIGkXIgzwEc2x2&#10;OjtLdnqWnTFZ/fX2QfDWTVVXfT2Zdb5WF2pjFdjAwyADRVwEW3Fp4OPwej8GFROyxTowGfimCLNp&#10;72aCuQ1X3tFln0olIRxzNOBSanKtY+HIYxyEhli0U2g9JlnbUtsWrxLuaz3MspH2WLE0OGzo2VFx&#10;3n95A3p55+jzcX3kn7ftYfVCi+WmWhhz2+/mT6ASdenf/Hf9bgV/KLTyjEy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87e1yAAAANwAAAAPAAAAAAAAAAAAAAAAAJgCAABk&#10;cnMvZG93bnJldi54bWxQSwUGAAAAAAQABAD1AAAAjQMAAAAA&#10;" path="m30,50l,,30,50xe" filled="f" strokecolor="#e15520" strokeweight="0">
                  <v:path arrowok="t" o:connecttype="custom" o:connectlocs="30,50;0,0;30,50" o:connectangles="0,0,0"/>
                </v:shape>
                <v:shape id="Freeform 131" o:spid="_x0000_s1155" style="position:absolute;left:6595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9FhsAA&#10;AADcAAAADwAAAGRycy9kb3ducmV2LnhtbERPPWvDMBDdC/0P4grdGjmBGteJEoKhpGudDBkP6Wqb&#10;WCdjqZb976NCIds93uftDrPtxUSj7xwrWK8yEMTamY4bBZfz51sBwgdkg71jUrCQh8P++WmHpXGR&#10;v2mqQyNSCPsSFbQhDKWUXrdk0a/cQJy4HzdaDAmOjTQjxhRue7nJslxa7Dg1tDhQ1ZK+1b9WwamL&#10;umiq6n1x/nzNdB4LO0elXl/m4xZEoDk8xP/uL5Pmbz7g75l0gd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9FhsAAAADcAAAADwAAAAAAAAAAAAAAAACYAgAAZHJzL2Rvd25y&#10;ZXYueG1sUEsFBgAAAAAEAAQA9QAAAIUDAAAAAA==&#10;" path="m3,l15,10r8,10l28,32,25,47,18,45,13,40,8,35,3,30,,22,,15,,7,3,xe" filled="f" strokecolor="#e15520" strokeweight="0">
                  <v:path arrowok="t" o:connecttype="custom" o:connectlocs="3,0;15,10;23,20;28,32;25,47;18,45;13,40;8,35;3,30;0,22;0,15;0,7;3,0" o:connectangles="0,0,0,0,0,0,0,0,0,0,0,0,0"/>
                </v:shape>
                <v:shape id="Freeform 132" o:spid="_x0000_s1156" style="position:absolute;left:6456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FRcUA&#10;AADcAAAADwAAAGRycy9kb3ducmV2LnhtbESPQWvCQBCF74X+h2UK3urGCFKiq5SKVLzVKuhtyI5J&#10;MDub7q4x7a/vHAq9zfDevPfNYjW4VvUUYuPZwGScgSIuvW24MnD43Dy/gIoJ2WLrmQx8U4TV8vFh&#10;gYX1d/6gfp8qJSEcCzRQp9QVWseyJodx7Dti0S4+OEyyhkrbgHcJd63Os2ymHTYsDTV29FZTed3f&#10;nIFNnp933TRfx3Asv9zk9PPez9bGjJ6G1zmoREP6N/9db63gTwVf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IVFxQAAANwAAAAPAAAAAAAAAAAAAAAAAJgCAABkcnMv&#10;ZG93bnJldi54bWxQSwUGAAAAAAQABAD1AAAAigMAAAAA&#10;" path="m50,40l,,50,40xm50,40l62,50,72,60r3,5l75,72r,5l72,85,65,82,60,80,55,75,50,70,47,62,45,55r2,-8l50,40xe" fillcolor="#f3be00" stroked="f">
                  <v:path arrowok="t" o:connecttype="custom" o:connectlocs="50,40;0,0;50,40;50,40;62,50;72,60;75,65;75,72;75,77;72,85;65,82;60,80;55,75;50,70;47,62;45,55;47,47;50,40" o:connectangles="0,0,0,0,0,0,0,0,0,0,0,0,0,0,0,0,0,0"/>
                  <o:lock v:ext="edit" verticies="t"/>
                </v:shape>
                <v:shape id="Freeform 133" o:spid="_x0000_s1157" style="position:absolute;left:64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Gw8MA&#10;AADcAAAADwAAAGRycy9kb3ducmV2LnhtbERP32vCMBB+H+x/CDfwZaypymR0RhkDQfFpVtnr0dyS&#10;0uZSmqxW/3ojDPZ2H9/PW65H14qB+lB7VjDNchDEldc1GwXHcvPyBiJEZI2tZ1JwoQDr1ePDEgvt&#10;z/xFwyEakUI4FKjAxtgVUobKksOQ+Y44cT++dxgT7I3UPZ5TuGvlLM8X0mHNqcFiR5+Wqubw6xTM&#10;tnZnhu+xMc98rU/N63Ufy1KpydP48Q4i0hj/xX/urU7z51O4P5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aGw8MAAADcAAAADwAAAAAAAAAAAAAAAACYAgAAZHJzL2Rv&#10;d25yZXYueG1sUEsFBgAAAAAEAAQA9QAAAIgDAAAAAA==&#10;" path="m50,40l,,50,40xe" filled="f" strokecolor="#e15520" strokeweight="0">
                  <v:path arrowok="t" o:connecttype="custom" o:connectlocs="50,40;0,0;50,40" o:connectangles="0,0,0"/>
                </v:shape>
                <v:shape id="Freeform 134" o:spid="_x0000_s1158" style="position:absolute;left:650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VtcEA&#10;AADcAAAADwAAAGRycy9kb3ducmV2LnhtbERPS4vCMBC+C/sfwix403QtFKlGEWFBlkVYHwdvQzM2&#10;1WZSmljrv98Igrf5+J4zX/a2Fh21vnKs4GucgCAunK64VHDYf4+mIHxA1lg7JgUP8rBcfAzmmGt3&#10;5z/qdqEUMYR9jgpMCE0upS8MWfRj1xBH7uxaiyHCtpS6xXsMt7WcJEkmLVYcGww2tDZUXHc3qyA9&#10;pz/6dLSZz/aJ6x6XXzJbr9Tws1/NQATqw1v8cm90nJ9O4PlMv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aFbXBAAAA3AAAAA8AAAAAAAAAAAAAAAAAmAIAAGRycy9kb3du&#10;cmV2LnhtbFBLBQYAAAAABAAEAPUAAACGAwAAAAA=&#10;" path="m5,l17,10,27,20r3,5l30,32r,5l27,45,20,42,15,40,10,35,5,30,2,22,,15,2,7,5,e" filled="f" strokecolor="#e15520" strokeweight="0">
                  <v:path arrowok="t" o:connecttype="custom" o:connectlocs="5,0;17,10;27,20;30,25;30,32;30,37;27,45;20,42;15,40;10,35;5,30;2,22;0,15;2,7;5,0" o:connectangles="0,0,0,0,0,0,0,0,0,0,0,0,0,0,0"/>
                </v:shape>
                <v:shape id="Freeform 135" o:spid="_x0000_s1159" style="position:absolute;left:6429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xicMA&#10;AADcAAAADwAAAGRycy9kb3ducmV2LnhtbERPTWsCMRC9C/6HMII3TaxUZGtcXKG1By9dhfY4bMbd&#10;pZvJkqS67a9vCgVv83ifs8kH24kr+dA61rCYKxDElTMt1xrOp+fZGkSIyAY7x6ThmwLk2/Fog5lx&#10;N36jaxlrkUI4ZKihibHPpAxVQxbD3PXEibs4bzEm6GtpPN5SuO3kg1IrabHl1NBgT/uGqs/yy2rY&#10;q8vjS3kwx1UsfvxRfRRKvQ9aTyfD7glEpCHexf/uV5PmL5fw90y6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5xicMAAADcAAAADwAAAAAAAAAAAAAAAACYAgAAZHJzL2Rv&#10;d25yZXYueG1sUEsFBgAAAAAEAAQA9QAAAIgDAAAAAA==&#10;" path="m45,50l,,45,50xm45,50r14,8l67,68r2,7l69,80r,8l69,95,62,93,55,88,50,85,45,78,42,73r,-8l42,58r3,-8xe" fillcolor="#f3be00" stroked="f">
                  <v:path arrowok="t" o:connecttype="custom" o:connectlocs="45,50;0,0;45,50;45,50;59,58;67,68;69,75;69,80;69,88;69,95;62,93;55,88;50,85;45,78;42,73;42,65;42,58;45,50" o:connectangles="0,0,0,0,0,0,0,0,0,0,0,0,0,0,0,0,0,0"/>
                  <o:lock v:ext="edit" verticies="t"/>
                </v:shape>
                <v:shape id="Freeform 136" o:spid="_x0000_s1160" style="position:absolute;left:6429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ujsMA&#10;AADcAAAADwAAAGRycy9kb3ducmV2LnhtbERPTWvCQBC9F/wPywheim6qRSS6igoFD60SFbwO2TEb&#10;zc6G7BrTf98tFHqbx/ucxaqzlWip8aVjBW+jBARx7nTJhYLz6WM4A+EDssbKMSn4Jg+rZe9lgal2&#10;T86oPYZCxBD2KSowIdSplD43ZNGPXE0cuatrLIYIm0LqBp8x3FZynCRTabHk2GCwpq2h/H58WAWt&#10;O5wy+5Xtb8nFbD4nm9fZbbtXatDv1nMQgbrwL/5z73ScP3mH32fi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sujsMAAADcAAAADwAAAAAAAAAAAAAAAACYAgAAZHJzL2Rv&#10;d25yZXYueG1sUEsFBgAAAAAEAAQA9QAAAIgDAAAAAA==&#10;" path="m45,50l,,45,50xe" filled="f" strokecolor="#e15520" strokeweight="0">
                  <v:path arrowok="t" o:connecttype="custom" o:connectlocs="45,50;0,0;45,50" o:connectangles="0,0,0"/>
                </v:shape>
                <v:shape id="Freeform 137" o:spid="_x0000_s1161" style="position:absolute;left:6471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GLsMA&#10;AADcAAAADwAAAGRycy9kb3ducmV2LnhtbERPTWvCQBC9C/6HZYTe6qYJShtdpWlVFE9NC70O2TEJ&#10;zc6G7BrT/npXKHibx/uc5Xowjeipc7VlBU/TCARxYXXNpYKvz+3jMwjnkTU2lknBLzlYr8ajJaba&#10;XviD+tyXIoSwS1FB5X2bSumKigy6qW2JA3eynUEfYFdK3eElhJtGxlE0lwZrDg0VtvRWUfGTn42C&#10;76P7K7LsEG/wPYlfNPF+lydKPUyG1wUIT4O/i//dex3mJzO4PR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PGLsMAAADcAAAADwAAAAAAAAAAAAAAAACYAgAAZHJzL2Rv&#10;d25yZXYueG1sUEsFBgAAAAAEAAQA9QAAAIgDAAAAAA==&#10;" path="m3,l17,8r8,10l27,25r,5l27,38r,7l20,43,13,38,8,35,3,28,,23,,15,,8,3,e" filled="f" strokecolor="#e15520" strokeweight="0">
                  <v:path arrowok="t" o:connecttype="custom" o:connectlocs="3,0;17,8;25,18;27,25;27,30;27,38;27,45;20,43;13,38;8,35;3,28;0,23;0,15;0,8;3,0" o:connectangles="0,0,0,0,0,0,0,0,0,0,0,0,0,0,0"/>
                </v:shape>
                <v:shape id="Freeform 138" o:spid="_x0000_s1162" style="position:absolute;left:6404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ZkcMA&#10;AADcAAAADwAAAGRycy9kb3ducmV2LnhtbERPPWvDMBDdC/0P4gpdSizXAae4UUIoFArO0thLt4t1&#10;tU2sk5HU2Pn3USDQ7R7v89bb2QziTM73lhW8JikI4sbqnlsFdfW5eAPhA7LGwTIpuJCH7ebxYY2F&#10;thN/0/kQWhFD2BeooAthLKT0TUcGfWJH4sj9WmcwROhaqR1OMdwMMkvTXBrsOTZ0ONJHR83p8GcU&#10;OFP+lDrbHV/2fW5PVV7WXq6Uen6ad+8gAs3hX3x3f+k4f5nD7Zl4gd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sZkcMAAADcAAAADwAAAAAAAAAAAAAAAACYAgAAZHJzL2Rv&#10;d25yZXYueG1sUEsFBgAAAAAEAAQA9QAAAIgDAAAAAA==&#10;" path="m42,45l,,42,45xm42,45r13,7l65,62r2,5l67,75r,7l67,90,60,87,52,82,47,80,42,72,40,67,37,60r,-8l42,45xe" fillcolor="#f3be00" stroked="f">
                  <v:path arrowok="t" o:connecttype="custom" o:connectlocs="42,45;0,0;42,45;42,45;55,52;65,62;67,67;67,75;67,82;67,90;60,87;52,82;47,80;42,72;40,67;37,60;37,52;42,45" o:connectangles="0,0,0,0,0,0,0,0,0,0,0,0,0,0,0,0,0,0"/>
                  <o:lock v:ext="edit" verticies="t"/>
                </v:shape>
                <v:shape id="Freeform 139" o:spid="_x0000_s1163" style="position:absolute;left:6404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dz8QA&#10;AADcAAAADwAAAGRycy9kb3ducmV2LnhtbERP22oCMRB9L/QfwhR8Ec1W8bY1itoKgn2olw8YNuPu&#10;4mayJKmufn0jCH2bw7nOdN6YSlzI+dKygvduAoI4s7rkXMHxsO6MQfiArLGyTApu5GE+e32ZYqrt&#10;lXd02YdcxBD2KSooQqhTKX1WkEHftTVx5E7WGQwRulxqh9cYbirZS5KhNFhybCiwplVB2Xn/axSc&#10;ffte/nxuloPJ14Huq8p916etUq23ZvEBIlAT/sVP90bH+f0RPJ6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qXc/EAAAA3AAAAA8AAAAAAAAAAAAAAAAAmAIAAGRycy9k&#10;b3ducmV2LnhtbFBLBQYAAAAABAAEAPUAAACJAwAAAAA=&#10;" path="m42,45l,,42,45xe" filled="f" strokecolor="#e15520" strokeweight="0">
                  <v:path arrowok="t" o:connecttype="custom" o:connectlocs="42,45;0,0;42,45" o:connectangles="0,0,0"/>
                </v:shape>
                <v:shape id="Freeform 140" o:spid="_x0000_s1164" style="position:absolute;left:644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IiX8UA&#10;AADcAAAADwAAAGRycy9kb3ducmV2LnhtbESPT2vDMAzF74N+B6NCb6vTBULJ6pZSKIxRBuufw24i&#10;VuNssRxiL02//XQY9Cbxnt77abUZfasG6mMT2MBinoEiroJtuDZwPu2fl6BiQrbYBiYDd4qwWU+e&#10;VljacONPGo6pVhLCsUQDLqWu1DpWjjzGeeiIRbuG3mOSta+17fEm4b7VL1lWaI8NS4PDjnaOqp/j&#10;rzeQX/N3+3XxRSxOWRju3wdyH9GY2XTcvoJKNKaH+f/6zQp+LrT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iJfxQAAANwAAAAPAAAAAAAAAAAAAAAAAJgCAABkcnMv&#10;ZG93bnJldi54bWxQSwUGAAAAAAQABAD1AAAAigMAAAAA&#10;" path="m5,l18,7,28,17r2,5l30,30r,7l30,45,23,42,15,37,10,35,5,27,3,22,,15,,7,5,e" filled="f" strokecolor="#e15520" strokeweight="0">
                  <v:path arrowok="t" o:connecttype="custom" o:connectlocs="5,0;18,7;28,17;30,22;30,30;30,37;30,45;23,42;15,37;10,35;5,27;3,22;0,15;0,7;5,0" o:connectangles="0,0,0,0,0,0,0,0,0,0,0,0,0,0,0"/>
                </v:shape>
                <v:shape id="Freeform 141" o:spid="_x0000_s1165" style="position:absolute;left:6359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1/8sAA&#10;AADcAAAADwAAAGRycy9kb3ducmV2LnhtbERPTWvCQBC9C/0PyxR6000tiE3dBFGEXhSi7X3ITjeh&#10;2dk0O2r6791Cwds83uesytF36kJDbAMbeJ5loIjrYFt2Bj5Ou+kSVBRki11gMvBLEcriYbLC3IYr&#10;V3Q5ilMphGOOBhqRPtc61g15jLPQEyfuKwweJcHBaTvgNYX7Ts+zbKE9tpwaGuxp01D9fTx7A1sn&#10;Tve2clzJ52HrtNvzz9qYp8dx/QZKaJS7+N/9btP8l1f4eyZdoI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1/8sAAAADcAAAADwAAAAAAAAAAAAAAAACYAgAAZHJzL2Rvd25y&#10;ZXYueG1sUEsFBgAAAAAEAAQA9QAAAIUDAAAAAA==&#10;" path="m52,40l,,52,40xm52,37l65,47,75,57r2,5l77,70r,5l77,82r-7,l62,77,57,72,52,67,50,60,47,55r3,-8l52,37xe" fillcolor="#f3be00" stroked="f">
                  <v:path arrowok="t" o:connecttype="custom" o:connectlocs="52,40;0,0;52,40;52,37;65,47;75,57;77,62;77,70;77,75;77,82;70,82;62,77;57,72;52,67;50,60;47,55;50,47;52,37" o:connectangles="0,0,0,0,0,0,0,0,0,0,0,0,0,0,0,0,0,0"/>
                  <o:lock v:ext="edit" verticies="t"/>
                </v:shape>
                <v:shape id="Freeform 142" o:spid="_x0000_s1166" style="position:absolute;left:6359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pxucYA&#10;AADcAAAADwAAAGRycy9kb3ducmV2LnhtbESPQUvDQBCF74L/YRnBm91YrS2x2yKK4M02idDjmB2T&#10;kOxsyG7T9N93DkJvM7w3732z3k6uUyMNofFs4HGWgCIuvW24MlDknw8rUCEiW+w8k4EzBdhubm/W&#10;mFp/4j2NWayUhHBI0UAdY59qHcqaHIaZ74lF+/ODwyjrUGk74EnCXafnSfKiHTYsDTX29F5T2WZH&#10;Z+BnOR7cbnn8bt1C/86zIm+Lpw9j7u+mt1dQkaZ4Nf9ff1nBfxZ8eUYm0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pxucYAAADcAAAADwAAAAAAAAAAAAAAAACYAgAAZHJz&#10;L2Rvd25yZXYueG1sUEsFBgAAAAAEAAQA9QAAAIsDAAAAAA==&#10;" path="m52,40l,,52,40xe" filled="f" strokecolor="#e15520" strokeweight="0">
                  <v:path arrowok="t" o:connecttype="custom" o:connectlocs="52,40;0,0;52,40" o:connectangles="0,0,0"/>
                </v:shape>
                <v:shape id="Freeform 143" o:spid="_x0000_s1167" style="position:absolute;left:640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74v8EA&#10;AADcAAAADwAAAGRycy9kb3ducmV2LnhtbERPS4vCMBC+C/6HMMLeNHWVItUoIiwsiwi+Dt6GZmyq&#10;zaQ02Vr/vREW9jYf33MWq85WoqXGl44VjEcJCOLc6ZILBafj13AGwgdkjZVjUvAkD6tlv7fATLsH&#10;76k9hELEEPYZKjAh1JmUPjdk0Y9cTRy5q2sshgibQuoGHzHcVvIzSVJpseTYYLCmjaH8fvi1CibX&#10;yY++nG3q02Pi2udtS2bnlfoYdOs5iEBd+Bf/ub91nD8dw/uZe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O+L/BAAAA3AAAAA8AAAAAAAAAAAAAAAAAmAIAAGRycy9kb3du&#10;cmV2LnhtbFBLBQYAAAAABAAEAPUAAACGAwAAAAA=&#10;" path="m5,l18,10,28,20r2,5l30,33r,5l30,45r-7,l15,40,10,35,5,30,3,23,,18,3,10,5,e" filled="f" strokecolor="#e15520" strokeweight="0">
                  <v:path arrowok="t" o:connecttype="custom" o:connectlocs="5,0;18,10;28,20;30,25;30,33;30,38;30,45;23,45;15,40;10,35;5,30;3,23;0,18;3,10;5,0" o:connectangles="0,0,0,0,0,0,0,0,0,0,0,0,0,0,0"/>
                </v:shape>
                <v:shape id="Freeform 144" o:spid="_x0000_s1168" style="position:absolute;left:6312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MzMMA&#10;AADcAAAADwAAAGRycy9kb3ducmV2LnhtbERPTWvCQBC9C/0Pywi96cbYikRXKYJgKVhMPehtzI5J&#10;MDsbdldN/31XEHqbx/uc+bIzjbiR87VlBaNhAoK4sLrmUsH+Zz2YgvABWWNjmRT8kofl4qU3x0zb&#10;O+/olodSxBD2GSqoQmgzKX1RkUE/tC1x5M7WGQwRulJqh/cYbhqZJslEGqw5NlTY0qqi4pJfjYLD&#10;13qXX20+Ppar70nabD+Tk3tX6rXffcxABOrCv/jp3ug4/y2Fx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MzMMAAADcAAAADwAAAAAAAAAAAAAAAACYAgAAZHJzL2Rv&#10;d25yZXYueG1sUEsFBgAAAAAEAAQA9QAAAIgDAAAAAA==&#10;" path="m62,35l,,62,35xm62,35r15,8l90,53r2,5l94,63r3,7l97,75r-10,l80,73,72,68,67,63,62,55,60,50r,-7l62,35xe" fillcolor="#f3be00" stroked="f">
                  <v:path arrowok="t" o:connecttype="custom" o:connectlocs="62,35;0,0;62,35;62,35;77,43;90,53;92,58;94,63;97,70;97,75;87,75;80,73;72,68;67,63;62,55;60,50;60,43;62,35" o:connectangles="0,0,0,0,0,0,0,0,0,0,0,0,0,0,0,0,0,0"/>
                  <o:lock v:ext="edit" verticies="t"/>
                </v:shape>
                <v:shape id="Freeform 145" o:spid="_x0000_s1169" style="position:absolute;left:6312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0T8EA&#10;AADcAAAADwAAAGRycy9kb3ducmV2LnhtbERP24rCMBB9X/Afwgj7tqa6IlqNIkJFEBa8ID4OzdgW&#10;m0ltYq1/bxYE3+ZwrjNbtKYUDdWusKyg34tAEKdWF5wpOB6SnzEI55E1lpZJwZMcLOadrxnG2j54&#10;R83eZyKEsItRQe59FUvp0pwMup6tiAN3sbVBH2CdSV3jI4SbUg6iaCQNFhwacqxolVN63d+NguF5&#10;ic12PEkTI7Pkb7C+6ZMfKfXdbZdTEJ5a/xG/3Rsd5g9/4f+Zc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RNE/BAAAA3AAAAA8AAAAAAAAAAAAAAAAAmAIAAGRycy9kb3du&#10;cmV2LnhtbFBLBQYAAAAABAAEAPUAAACGAwAAAAA=&#10;" path="m62,35l,,62,35xe" filled="f" strokecolor="#e15520" strokeweight="0">
                  <v:path arrowok="t" o:connecttype="custom" o:connectlocs="62,35;0,0;62,35" o:connectangles="0,0,0"/>
                </v:shape>
                <v:shape id="Freeform 146" o:spid="_x0000_s1170" style="position:absolute;left:6372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JHMMA&#10;AADcAAAADwAAAGRycy9kb3ducmV2LnhtbERP22oCMRB9L/QfwhR8q1lFvGyNUgRBrWC9fMC4GXfT&#10;bibLJurWrzeC0Lc5nOuMp40txYVqbxwr6LQTEMSZ04ZzBYf9/H0IwgdkjaVjUvBHHqaT15cxptpd&#10;eUuXXchFDGGfooIihCqV0mcFWfRtVxFH7uRqiyHCOpe6xmsMt6XsJklfWjQcGwqsaFZQ9rs7WwWb&#10;289yaTbfw6/OIKz16nS8jcxRqdZb8/kBIlAT/sVP90LH+b0ePJ6JF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hJHMMAAADcAAAADwAAAAAAAAAAAAAAAACYAgAAZHJzL2Rv&#10;d25yZXYueG1sUEsFBgAAAAAEAAQA9QAAAIgDAAAAAA==&#10;" path="m2,l17,8,30,18r2,5l34,28r3,7l37,40r-10,l20,38,12,33,7,28,2,20,,15,,8,2,e" filled="f" strokecolor="#e15520" strokeweight="0">
                  <v:path arrowok="t" o:connecttype="custom" o:connectlocs="2,0;17,8;30,18;32,23;34,28;37,35;37,40;27,40;20,38;12,33;7,28;2,20;0,15;0,8;2,0" o:connectangles="0,0,0,0,0,0,0,0,0,0,0,0,0,0,0"/>
                </v:shape>
                <v:shape id="Freeform 147" o:spid="_x0000_s1171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mO8EA&#10;AADcAAAADwAAAGRycy9kb3ducmV2LnhtbERPTWsCMRC9C/0PYQreNFuxYrdG0aIi7MlYPI+b6Wbp&#10;ZrJsUl3/fVMoeJvH+5zFqneNuFIXas8KXsYZCOLSm5orBZ+n3WgOIkRkg41nUnCnAKvl02CBufE3&#10;PtJVx0qkEA45KrAxtrmUobTkMIx9S5y4L985jAl2lTQd3lK4a+Qky2bSYc2pwWJLH5bKb/3jFGy0&#10;Lnx2Kc7FfifftlttN+XBKjV87tfvICL18SH+dx9Mmj99hb9n0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VJjvBAAAA3AAAAA8AAAAAAAAAAAAAAAAAmAIAAGRycy9kb3du&#10;cmV2LnhtbFBLBQYAAAAABAAEAPUAAACGAwAAAAA=&#10;" path="m,7l14,,29,,42,2r12,8l42,15,27,17,19,15,12,12,4,10,,7xe" fillcolor="#f3be00" stroked="f">
                  <v:path arrowok="t" o:connecttype="custom" o:connectlocs="0,7;14,0;29,0;42,2;54,10;42,15;27,17;19,15;12,12;4,10;0,7" o:connectangles="0,0,0,0,0,0,0,0,0,0,0"/>
                </v:shape>
                <v:shape id="Freeform 148" o:spid="_x0000_s1172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GNsMA&#10;AADcAAAADwAAAGRycy9kb3ducmV2LnhtbERPWWsCMRB+F/wPYQp902wPD7ZmxVYKxb54Qh+HzeyB&#10;m8mSpLr11xtB6Nt8fOfM5p1pxImcry0reBomIIhzq2suFex3n4MpCB+QNTaWScEfeZhn/d4MU23P&#10;vKHTNpQihrBPUUEVQptK6fOKDPqhbYkjV1hnMEToSqkdnmO4aeRzkoylwZpjQ4UtfVSUH7e/RsGx&#10;/rHvtlgvy9Xk+zByXf6yvEyVenzoFm8gAnXhX3x3f+k4/3UMt2fiB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yGNsMAAADcAAAADwAAAAAAAAAAAAAAAACYAgAAZHJzL2Rv&#10;d25yZXYueG1sUEsFBgAAAAAEAAQA9QAAAIgDAAAAAA==&#10;" path="m,7l14,,29,,42,2r12,8l42,15,27,17,19,15,12,12,4,10,,7e" filled="f" strokecolor="#e15520" strokeweight="0">
                  <v:path arrowok="t" o:connecttype="custom" o:connectlocs="0,7;14,0;29,0;42,2;54,10;42,15;27,17;19,15;12,12;4,10;0,7" o:connectangles="0,0,0,0,0,0,0,0,0,0,0"/>
                </v:shape>
                <v:shape id="Freeform 149" o:spid="_x0000_s1173" style="position:absolute;left:6444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5YmMEA&#10;AADcAAAADwAAAGRycy9kb3ducmV2LnhtbERPTYvCMBC9C/sfwgh7EU13EVerUZZF0ZusevA4NGNT&#10;bSaliVr99UYQvM3jfc5k1thSXKj2hWMFX70EBHHmdMG5gt120R2C8AFZY+mYFNzIw2z60Zpgqt2V&#10;/+myCbmIIexTVGBCqFIpfWbIou+5ijhyB1dbDBHWudQ1XmO4LeV3kgykxYJjg8GK/gxlp83ZKlh1&#10;kr0peGlotFusKzm/u+3oqNRnu/kdgwjUhLf45V7pOL//A89n4gV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+WJjBAAAA3AAAAA8AAAAAAAAAAAAAAAAAmAIAAGRycy9kb3du&#10;cmV2LnhtbFBLBQYAAAAABAAEAPUAAACGAwAAAAA=&#10;" path="m62,20l79,15r15,l107,17r15,8l109,30r-17,l84,30,77,27,69,25,62,20xm62,20l,,62,20xe" fillcolor="#f3be00" stroked="f">
                  <v:path arrowok="t" o:connecttype="custom" o:connectlocs="62,20;79,15;94,15;107,17;122,25;109,30;92,30;84,30;77,27;69,25;62,20;62,20;0,0;62,20" o:connectangles="0,0,0,0,0,0,0,0,0,0,0,0,0,0"/>
                  <o:lock v:ext="edit" verticies="t"/>
                </v:shape>
                <v:shape id="Freeform 150" o:spid="_x0000_s1174" style="position:absolute;left:650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6wsUA&#10;AADcAAAADwAAAGRycy9kb3ducmV2LnhtbESPQWvCQBCF7wX/wzKCt7pRJJHUVUQR7MVSLZ6H7DRJ&#10;zc7G7Krpv3cOhd5meG/e+2ax6l2j7tSF2rOByTgBRVx4W3Np4Ou0e52DChHZYuOZDPxSgNVy8LLA&#10;3PoHf9L9GEslIRxyNFDF2OZah6Iih2HsW2LRvn3nMMraldp2+JBw1+hpkqTaYc3SUGFLm4qKy/Hm&#10;DGyv6Tlk7830sCvTbHbenLKP7MeY0bBfv4GK1Md/89/13gr+TGjlGZlAL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brCxQAAANwAAAAPAAAAAAAAAAAAAAAAAJgCAABkcnMv&#10;ZG93bnJldi54bWxQSwUGAAAAAAQABAD1AAAAigMAAAAA&#10;" path="m,5l17,,32,,45,2r15,8l47,15r-17,l22,15,15,12,7,10,,5e" filled="f" strokecolor="#e15520" strokeweight="0">
                  <v:path arrowok="t" o:connecttype="custom" o:connectlocs="0,5;17,0;32,0;45,2;60,10;47,15;30,15;22,15;15,12;7,10;0,5" o:connectangles="0,0,0,0,0,0,0,0,0,0,0"/>
                </v:shape>
                <v:shape id="Freeform 151" o:spid="_x0000_s1175" style="position:absolute;left:6444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6kL8A&#10;AADcAAAADwAAAGRycy9kb3ducmV2LnhtbERPS4vCMBC+L/gfwgje1rSLilajiFjx6gPPYzO2xWZS&#10;kqzWf28WFrzNx/ecxaozjXiQ87VlBekwAUFcWF1zqeB8yr+nIHxA1thYJgUv8rBa9r4WmGn75AM9&#10;jqEUMYR9hgqqENpMSl9UZNAPbUscuZt1BkOErpTa4TOGm0b+JMlEGqw5NlTY0qai4n78NQryaTib&#10;3XZ08enBjVNb5te9zJUa9Lv1HESgLnzE/+69jvNHM/h7Jl4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ATqQvwAAANwAAAAPAAAAAAAAAAAAAAAAAJgCAABkcnMvZG93bnJl&#10;di54bWxQSwUGAAAAAAQABAD1AAAAhAMAAAAA&#10;" path="m62,20l,,62,20e" filled="f" strokecolor="#e15520" strokeweight="0">
                  <v:path arrowok="t" o:connecttype="custom" o:connectlocs="62,20;0,0;62,20" o:connectangles="0,0,0"/>
                </v:shape>
                <v:shape id="Freeform 152" o:spid="_x0000_s1176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0N18UA&#10;AADcAAAADwAAAGRycy9kb3ducmV2LnhtbESPT2vCQBDF7wW/wzKCl6IbpVWbukopCF4K9R9ep9lp&#10;NpidDdmNpt++cyj0NsN7895vVpve1+pGbawCG5hOMlDERbAVlwZOx+14CSomZIt1YDLwQxE268HD&#10;CnMb7ryn2yGVSkI45mjApdTkWsfCkcc4CQ2xaN+h9ZhkbUttW7xLuK/1LMvm2mPF0uCwoXdHxfXQ&#10;eQP2K2I26z6fPmrvXnixe+zOFzJmNOzfXkEl6tO/+e96ZwX/WfD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Q3XxQAAANwAAAAPAAAAAAAAAAAAAAAAAJgCAABkcnMv&#10;ZG93bnJldi54bWxQSwUGAAAAAAQABAD1AAAAigMAAAAA&#10;" path="m,8l15,3,30,,42,3,55,8,45,15,28,18r-8,l13,15,5,13,,8xe" fillcolor="#f3be00" stroked="f">
                  <v:path arrowok="t" o:connecttype="custom" o:connectlocs="0,8;15,3;30,0;42,3;55,8;45,15;28,18;20,18;13,15;5,13;0,8" o:connectangles="0,0,0,0,0,0,0,0,0,0,0"/>
                </v:shape>
                <v:shape id="Freeform 153" o:spid="_x0000_s1177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lz8EA&#10;AADcAAAADwAAAGRycy9kb3ducmV2LnhtbERPTWsCMRC9F/ofwhR6q1kLW2Q1SinY2qNW0OO4GTeL&#10;m8mapBr99Y0g9DaP9zmTWbKdOJEPrWMFw0EBgrh2uuVGwfpn/jICESKyxs4xKbhQgNn08WGClXZn&#10;XtJpFRuRQzhUqMDE2FdShtqQxTBwPXHm9s5bjBn6RmqP5xxuO/laFG/SYsu5wWBPH4bqw+rXKvAp&#10;fW6+dGnCcdf6cBl9L7bXUqnnp/Q+BhEpxX/x3b3QeX45hNsz+QI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wJc/BAAAA3AAAAA8AAAAAAAAAAAAAAAAAmAIAAGRycy9kb3du&#10;cmV2LnhtbFBLBQYAAAAABAAEAPUAAACGAwAAAAA=&#10;" path="m,8l15,3,30,,42,3,55,8,45,15,28,18r-8,l13,15,5,13,,8e" filled="f" strokecolor="#e15520" strokeweight="0">
                  <v:path arrowok="t" o:connecttype="custom" o:connectlocs="0,8;15,3;30,0;42,3;55,8;45,15;28,18;20,18;13,15;5,13;0,8" o:connectangles="0,0,0,0,0,0,0,0,0,0,0"/>
                </v:shape>
                <v:shape id="Freeform 154" o:spid="_x0000_s1178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yp8QA&#10;AADcAAAADwAAAGRycy9kb3ducmV2LnhtbERPS2vCQBC+F/oflin0VjcRWmp0lSAo0p58Id6G7JhE&#10;s7Mxuybx33eFgrf5+J4zmfWmEi01rrSsIB5EIIgzq0vOFey2i49vEM4ja6wsk4I7OZhNX18mmGjb&#10;8Zrajc9FCGGXoILC+zqR0mUFGXQDWxMH7mQbgz7AJpe6wS6Em0oOo+hLGiw5NBRY07yg7LK5GQWH&#10;xbW8nY9pf4oP++X15/e+G+3nSr2/9ekYhKfeP8X/7pUO8z+H8HgmXC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cqfEAAAA3AAAAA8AAAAAAAAAAAAAAAAAmAIAAGRycy9k&#10;b3ducmV2LnhtbFBLBQYAAAAABAAEAPUAAACJAwAAAAA=&#10;" path="m64,13l,,64,13xe" fillcolor="#f3be00" stroked="f">
                  <v:path arrowok="t" o:connecttype="custom" o:connectlocs="64,13;0,0;64,13" o:connectangles="0,0,0"/>
                </v:shape>
                <v:shape id="Freeform 155" o:spid="_x0000_s1179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OVMEA&#10;AADcAAAADwAAAGRycy9kb3ducmV2LnhtbERPTWsCMRC9F/ofwhS81axaS90aRSyCPartwduwGZOl&#10;m8m6SeP23zeC4G0e73Pmy941IlEXas8KRsMCBHHldc1Gwddh8/wGIkRkjY1nUvBHAZaLx4c5ltpf&#10;eEdpH43IIRxKVGBjbEspQ2XJYRj6ljhzJ985jBl2RuoOLzncNXJcFK/SYc25wWJLa0vVz/7XKag9&#10;mk3aHl8+P2bf51Nvm2TSSKnBU796BxGpj3fxzb3Vef50Atdn8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EDlTBAAAA3AAAAA8AAAAAAAAAAAAAAAAAmAIAAGRycy9kb3du&#10;cmV2LnhtbFBLBQYAAAAABAAEAPUAAACGAwAAAAA=&#10;" path="m64,13l,,64,13xe" filled="f" strokecolor="#e15520" strokeweight="0">
                  <v:path arrowok="t" o:connecttype="custom" o:connectlocs="64,13;0,0;64,13" o:connectangles="0,0,0"/>
                </v:shape>
                <v:shape id="Freeform 156" o:spid="_x0000_s1180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kvcMA&#10;AADcAAAADwAAAGRycy9kb3ducmV2LnhtbERPTU8CMRC9m/AfmiHhJi0GRRcKIYoROAF64TbZDtvF&#10;7XSzrbvrv7cmJt7m5X3OYtW7SrTUhNKzhslYgSDOvSm50PDx/nr7CCJEZIOVZ9LwTQFWy8HNAjPj&#10;Oz5Se4qFSCEcMtRgY6wzKUNuyWEY+5o4cRffOIwJNoU0DXYp3FXyTqkH6bDk1GCxpmdL+efpy2m4&#10;7O162x52ZtO92M3selZvT73SejTs13MQkfr4L/5zb02afz+F32fS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rkvcMAAADcAAAADwAAAAAAAAAAAAAAAACYAgAAZHJzL2Rv&#10;d25yZXYueG1sUEsFBgAAAAAEAAQA9QAAAIgDAAAAAA==&#10;" path="m,7l15,2,28,,43,,55,7,43,12,28,17r-8,l13,15,5,12,,7xe" fillcolor="#f3be00" stroked="f">
                  <v:path arrowok="t" o:connecttype="custom" o:connectlocs="0,7;15,2;28,0;43,0;55,7;43,12;28,17;20,17;13,15;5,12;0,7" o:connectangles="0,0,0,0,0,0,0,0,0,0,0"/>
                </v:shape>
                <v:shape id="Freeform 157" o:spid="_x0000_s1181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oIsIA&#10;AADcAAAADwAAAGRycy9kb3ducmV2LnhtbERPTWvCQBC9F/wPywi91Y3SWJu6ii0qXmMF8TZkxySa&#10;nU13txr/vSsUepvH+5zpvDONuJDztWUFw0ECgriwuuZSwe579TIB4QOyxsYyKbiRh/ms9zTFTNsr&#10;53TZhlLEEPYZKqhCaDMpfVGRQT+wLXHkjtYZDBG6UmqH1xhuGjlKkrE0WHNsqLClr4qK8/bXKNgc&#10;94fP92X6WrqcfPfztj6N85FSz/1u8QEiUBf+xX/ujY7z0xQez8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WSgiwgAAANwAAAAPAAAAAAAAAAAAAAAAAJgCAABkcnMvZG93&#10;bnJldi54bWxQSwUGAAAAAAQABAD1AAAAhwMAAAAA&#10;" path="m,7l15,2,28,,43,,55,7,43,12,28,17r-8,l13,15,5,12,,7e" filled="f" strokecolor="#e15520" strokeweight="0">
                  <v:path arrowok="t" o:connecttype="custom" o:connectlocs="0,7;15,2;28,0;43,0;55,7;43,12;28,17;20,17;13,15;5,12;0,7" o:connectangles="0,0,0,0,0,0,0,0,0,0,0"/>
                </v:shape>
                <v:shape id="Freeform 158" o:spid="_x0000_s1182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Bt8EA&#10;AADcAAAADwAAAGRycy9kb3ducmV2LnhtbERPS2sCMRC+C/6HMEJvmlVRZGsUESweXS0Ub9PN7KPd&#10;TJYkXbf/3giCt/n4nrPe9qYRHTlfW1YwnSQgiHOray4VfF4O4xUIH5A1NpZJwT952G6GgzWm2t44&#10;o+4cShFD2KeooAqhTaX0eUUG/cS2xJErrDMYInSl1A5vMdw0cpYkS2mw5thQYUv7ivLf859RkF26&#10;rG6up6/kozi5w08xx+8FK/U26nfvIAL14SV+uo86zl8s4fFMvE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swbfBAAAA3AAAAA8AAAAAAAAAAAAAAAAAmAIAAGRycy9kb3du&#10;cmV2LnhtbFBLBQYAAAAABAAEAPUAAACGAwAAAAA=&#10;" path="m64,7l,,64,7xe" fillcolor="#f3be00" stroked="f">
                  <v:path arrowok="t" o:connecttype="custom" o:connectlocs="64,7;0,0;64,7" o:connectangles="0,0,0"/>
                </v:shape>
                <v:shape id="Freeform 159" o:spid="_x0000_s1183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3KEMQA&#10;AADcAAAADwAAAGRycy9kb3ducmV2LnhtbERPTWvCQBC9C/0PyxR6EbNR0JbUVaooeKnEVGiPQ3aa&#10;LM3OhuxWY3+9Kwi9zeN9znzZ20acqPPGsYJxkoIgLp02XCk4fmxHLyB8QNbYOCYFF/KwXDwM5php&#10;d+YDnYpQiRjCPkMFdQhtJqUva7LoE9cSR+7bdRZDhF0ldYfnGG4bOUnTmbRoODbU2NK6pvKn+LUK&#10;CmP+TPo+PEzy/Rfn+efKb0yv1NNj//YKIlAf/sV3907H+dNnuD0TL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NyhDEAAAA3AAAAA8AAAAAAAAAAAAAAAAAmAIAAGRycy9k&#10;b3ducmV2LnhtbFBLBQYAAAAABAAEAPUAAACJAwAAAAA=&#10;" path="m64,7l,,64,7xe" filled="f" strokecolor="#e15520" strokeweight="0">
                  <v:path arrowok="t" o:connecttype="custom" o:connectlocs="64,7;0,0;64,7" o:connectangles="0,0,0"/>
                </v:shape>
                <v:shape id="Freeform 160" o:spid="_x0000_s1184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PAcEA&#10;AADcAAAADwAAAGRycy9kb3ducmV2LnhtbESPwarCQAxF94L/MER4O51a8VGqo4ggunHxqh8QOrEt&#10;djKlM2r9e7N44C7h3tx7st4OrlVP6kPj2cB8loAiLr1tuDJwvRymGagQkS22nsnAmwJsN+PRGnPr&#10;X/xHzyJWSkI45GigjrHLtQ5lTQ7DzHfEot187zDK2lfa9viScNfqNEl+tcOGpaHGjvY1lffi4Qxk&#10;WXo+XZe4CJwOyfxy3N+0Loz5mQy7FahIQ/ya/69PVvCXQivPyAR68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UzwHBAAAA3AAAAA8AAAAAAAAAAAAAAAAAmAIAAGRycy9kb3du&#10;cmV2LnhtbFBLBQYAAAAABAAEAPUAAACGAwAAAAA=&#10;" path="m,10l14,2,29,,42,,57,5,44,12,29,17r-7,l12,15,5,12,,10xe" fillcolor="#f3be00" stroked="f">
                  <v:path arrowok="t" o:connecttype="custom" o:connectlocs="0,10;14,2;29,0;42,0;57,5;44,12;29,17;22,17;12,15;5,12;0,10" o:connectangles="0,0,0,0,0,0,0,0,0,0,0"/>
                </v:shape>
                <v:shape id="Freeform 161" o:spid="_x0000_s1185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9T8MA&#10;AADcAAAADwAAAGRycy9kb3ducmV2LnhtbESPQYvCMBCF7wv+hzCCtzV1F8VWo8iC4EXFKngdm7Et&#10;NpPSZG3115uFBW8zvPe9eTNfdqYSd2pcaVnBaBiBIM6sLjlXcDquP6cgnEfWWFkmBQ9ysFz0PuaY&#10;aNvyge6pz0UIYZeggsL7OpHSZQUZdENbEwftahuDPqxNLnWDbQg3lfyKook0WHK4UGBNPwVlt/TX&#10;hBrnzfd+6xirdm0vHm383KWxUoN+t5qB8NT5t/mf3ujAjWP4eyZM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q9T8MAAADcAAAADwAAAAAAAAAAAAAAAACYAgAAZHJzL2Rv&#10;d25yZXYueG1sUEsFBgAAAAAEAAQA9QAAAIgDAAAAAA==&#10;" path="m,10l14,2,29,,42,,57,5,44,12,29,17r-7,l12,15,5,12,,10e" filled="f" strokecolor="#e15520" strokeweight="0">
                  <v:path arrowok="t" o:connecttype="custom" o:connectlocs="0,10;14,2;29,0;42,0;57,5;44,12;29,17;22,17;12,15;5,12;0,10" o:connectangles="0,0,0,0,0,0,0,0,0,0,0"/>
                </v:shape>
                <v:shape id="Freeform 162" o:spid="_x0000_s1186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jQcgA&#10;AADcAAAADwAAAGRycy9kb3ducmV2LnhtbESPW2vCQBCF3wv+h2WEvtWNBaVNXUXaCgUvUHsB34bs&#10;mMRmZ9PsaqK/3nko9G2Gc+acbyazzlXqRE0oPRsYDhJQxJm3JecGPj8Wdw+gQkS2WHkmA2cKMJv2&#10;biaYWt/yO522MVcSwiFFA0WMdap1yApyGAa+JhZt7xuHUdYm17bBVsJdpe+TZKwdliwNBdb0XFD2&#10;sz06A9/hF89fr5fdcLnarzejw0tsHw/G3Pa7+ROoSF38N/9dv1nBHwu+PCMT6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suNByAAAANwAAAAPAAAAAAAAAAAAAAAAAJgCAABk&#10;cnMvZG93bnJldi54bWxQSwUGAAAAAAQABAD1AAAAjQMAAAAA&#10;" path="m70,8l,,70,8xe" fillcolor="#f3be00" stroked="f">
                  <v:path arrowok="t" o:connecttype="custom" o:connectlocs="70,8;0,0;70,8" o:connectangles="0,0,0"/>
                </v:shape>
                <v:shape id="Freeform 163" o:spid="_x0000_s1187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jj8IA&#10;AADcAAAADwAAAGRycy9kb3ducmV2LnhtbERPTW+CQBC9m/gfNmPSmy56EKQsxtjYtMeiptcJOwKR&#10;nUV2C/Tfd5s06W1e3udk+8m0YqDeNZYVrFcRCOLS6oYrBZfzaZmAcB5ZY2uZFHyTg30+n2WYajvy&#10;Bw2Fr0QIYZeigtr7LpXSlTUZdCvbEQfuZnuDPsC+krrHMYSbVm6iaCsNNhwaauzoWFN5L76Mgmt8&#10;+iy7ZFfFyfXFyd3j9f2xMUo9LabDMwhPk/8X/7nfdJi/XcPvM+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2OPwgAAANwAAAAPAAAAAAAAAAAAAAAAAJgCAABkcnMvZG93&#10;bnJldi54bWxQSwUGAAAAAAQABAD1AAAAhwMAAAAA&#10;" path="m70,8l,,70,8xe" filled="f" strokecolor="#e15520" strokeweight="0">
                  <v:path arrowok="t" o:connecttype="custom" o:connectlocs="70,8;0,0;70,8" o:connectangles="0,0,0"/>
                </v:shape>
                <v:shape id="Freeform 164" o:spid="_x0000_s1188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yVr0A&#10;AADcAAAADwAAAGRycy9kb3ducmV2LnhtbERPSwrCMBDdC94hjOBOUytKqUYRQXTjwtoDDM3YFptJ&#10;aaLW2xtBcDeP9531tjeNeFLnassKZtMIBHFhdc2lgvx6mCQgnEfW2FgmBW9ysN0MB2tMtX3xhZ6Z&#10;L0UIYZeigsr7NpXSFRUZdFPbEgfuZjuDPsCulLrDVwg3jYyjaCkN1hwaKmxpX1Fxzx5GQZLE51O+&#10;wLnjuI9m1+P+JmWm1HjU71YgPPX+L/65TzrMX8bwfSZc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JAyVr0AAADcAAAADwAAAAAAAAAAAAAAAACYAgAAZHJzL2Rvd25yZXYu&#10;eG1sUEsFBgAAAAAEAAQA9QAAAIIDAAAAAA==&#10;" path="m,10l15,2,30,,42,,57,5,45,12,30,17r-7,l13,17,5,15,,10xe" fillcolor="#f3be00" stroked="f">
                  <v:path arrowok="t" o:connecttype="custom" o:connectlocs="0,10;15,2;30,0;42,0;57,5;45,12;30,17;23,17;13,17;5,15;0,10" o:connectangles="0,0,0,0,0,0,0,0,0,0,0"/>
                </v:shape>
                <v:shape id="Freeform 165" o:spid="_x0000_s1189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5AGMMA&#10;AADcAAAADwAAAGRycy9kb3ducmV2LnhtbESPQYvCMBCF78L+hzALe9N0FUSrschCwcsqVmGvs83Y&#10;FptJaaKt/nojCN5meO9782aZ9KYWV2pdZVnB9ygCQZxbXXGh4HhIhzMQziNrrC2Tghs5SFYfgyXG&#10;2na8p2vmCxFC2MWooPS+iaV0eUkG3cg2xEE72dagD2tbSN1iF8JNLcdRNJUGKw4XSmzop6T8nF1M&#10;qPG3mex+HWPdpfbfo53ft9lcqa/Pfr0A4an3b/OL3ujATSfwfCZM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5AGMMAAADcAAAADwAAAAAAAAAAAAAAAACYAgAAZHJzL2Rv&#10;d25yZXYueG1sUEsFBgAAAAAEAAQA9QAAAIgDAAAAAA==&#10;" path="m,10l15,2,30,,42,,57,5,45,12,30,17r-7,l13,17,5,15,,10e" filled="f" strokecolor="#e15520" strokeweight="0">
                  <v:path arrowok="t" o:connecttype="custom" o:connectlocs="0,10;15,2;30,0;42,0;57,5;45,12;30,17;23,17;13,17;5,15;0,10" o:connectangles="0,0,0,0,0,0,0,0,0,0,0"/>
                </v:shape>
                <v:shape id="Freeform 166" o:spid="_x0000_s1190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fl/sEA&#10;AADcAAAADwAAAGRycy9kb3ducmV2LnhtbERPS4vCMBC+C/6HMII3TXd9ULpG0UVB8OTjsrfZZmyL&#10;zaQkqdZ/b4SFvc3H95zFqjO1uJPzlWUFH+MEBHFudcWFgst5N0pB+ICssbZMCp7kYbXs9xaYafvg&#10;I91PoRAxhH2GCsoQmkxKn5dk0I9tQxy5q3UGQ4SukNrhI4abWn4myVwarDg2lNjQd0n57dQaBdc2&#10;ncw2k8PPccvuptPZr2yLg1LDQbf+AhGoC//iP/dex/nzKbyfi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35f7BAAAA3AAAAA8AAAAAAAAAAAAAAAAAmAIAAGRycy9kb3du&#10;cmV2LnhtbFBLBQYAAAAABAAEAPUAAACGAwAAAAA=&#10;" path="m69,5l,,69,5xe" fillcolor="#f3be00" stroked="f">
                  <v:path arrowok="t" o:connecttype="custom" o:connectlocs="69,5;0,0;69,5" o:connectangles="0,0,0"/>
                </v:shape>
                <v:shape id="Freeform 167" o:spid="_x0000_s1191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JOPMIA&#10;AADcAAAADwAAAGRycy9kb3ducmV2LnhtbERP22rCQBB9L/gPywi+NRsLhiR1FVGEgNKi6QcM2WkS&#10;mp0N2a2Jfn23UOjbHM511tvJdOJGg2stK1hGMQjiyuqWawUf5fE5BeE8ssbOMim4k4PtZva0xlzb&#10;kS90u/pahBB2OSpovO9zKV3VkEEX2Z44cJ92MOgDHGqpBxxDuOnkSxwn0mDLoaHBnvYNVV/Xb6Mg&#10;fddp1p8myrLz443OdjyUxajUYj7tXkF4mvy/+M9d6DA/WcHvM+E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k48wgAAANwAAAAPAAAAAAAAAAAAAAAAAJgCAABkcnMvZG93&#10;bnJldi54bWxQSwUGAAAAAAQABAD1AAAAhwMAAAAA&#10;" path="m69,5l,,69,5xe" filled="f" strokecolor="#e15520" strokeweight="0">
                  <v:path arrowok="t" o:connecttype="custom" o:connectlocs="69,5;0,0;69,5" o:connectangles="0,0,0"/>
                </v:shape>
                <v:shape id="Freeform 168" o:spid="_x0000_s1192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Oi8IA&#10;AADcAAAADwAAAGRycy9kb3ducmV2LnhtbERPS2sCMRC+F/wPYYTeatYeFt0apRWK9bLg49DjuBk3&#10;i5vJsolr/PdGKPQ2H99zFqtoWzFQ7xvHCqaTDARx5XTDtYLj4fttBsIHZI2tY1JwJw+r5ehlgYV2&#10;N97RsA+1SCHsC1RgQugKKX1lyKKfuI44cWfXWwwJ9rXUPd5SuG3le5bl0mLDqcFgR2tD1WV/tQrK&#10;c1X+fsWT3DZ2ZoZyvtvM26jU6zh+foAIFMO/+M/9o9P8PIfnM+k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c6LwgAAANwAAAAPAAAAAAAAAAAAAAAAAJgCAABkcnMvZG93&#10;bnJldi54bWxQSwUGAAAAAAQABAD1AAAAhwMAAAAA&#10;" path="m,13l5,8,12,3,20,r7,l35,r7,3l50,5r7,5l47,18,30,20r-8,l15,20,5,18,,13xe" fillcolor="#f3be00" stroked="f">
                  <v:path arrowok="t" o:connecttype="custom" o:connectlocs="0,13;5,8;12,3;20,0;27,0;35,0;42,3;50,5;57,10;47,18;30,20;22,20;15,20;5,18;0,13" o:connectangles="0,0,0,0,0,0,0,0,0,0,0,0,0,0,0"/>
                </v:shape>
                <v:shape id="Freeform 169" o:spid="_x0000_s1193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unF8IA&#10;AADcAAAADwAAAGRycy9kb3ducmV2LnhtbERPTWvCQBC9F/wPywi96UYFq9FVWsHa6ilR72N2TKLZ&#10;2ZDdavrvu4LQ2zze58yXranEjRpXWlYw6EcgiDOrS84VHPbr3gSE88gaK8uk4JccLBedlznG2t45&#10;oVvqcxFC2MWooPC+jqV0WUEGXd/WxIE728agD7DJpW7wHsJNJYdRNJYGSw4NBda0Kii7pj9Gwff0&#10;eNnWUu7TzWiTZx/Jafu5Oyn12m3fZyA8tf5f/HR/6TB//AaPZ8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6cXwgAAANwAAAAPAAAAAAAAAAAAAAAAAJgCAABkcnMvZG93&#10;bnJldi54bWxQSwUGAAAAAAQABAD1AAAAhwMAAAAA&#10;" path="m,13l5,8,12,3,20,r7,l35,r7,3l50,5r7,5l47,18,30,20r-8,l15,20,5,18,,13e" filled="f" strokecolor="#e15520" strokeweight="0">
                  <v:path arrowok="t" o:connecttype="custom" o:connectlocs="0,13;5,8;12,3;20,0;27,0;35,0;42,3;50,5;57,10;47,18;30,20;22,20;15,20;5,18;0,13" o:connectangles="0,0,0,0,0,0,0,0,0,0,0,0,0,0,0"/>
                </v:shape>
                <v:shape id="Freeform 170" o:spid="_x0000_s1194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d2cYA&#10;AADcAAAADwAAAGRycy9kb3ducmV2LnhtbESPzWrDMBCE74W+g9hCLqWRkxZTnCghpBj6c2qSB9ha&#10;G8vEWhlJjd237x4Kve0yszPfrreT79WVYuoCG1jMC1DETbAdtwZOx/rhGVTKyBb7wGTghxJsN7c3&#10;a6xsGPmTrofcKgnhVKEBl/NQaZ0aRx7TPAzEop1D9Jhlja22EUcJ971eFkWpPXYsDQ4H2jtqLodv&#10;b6B+PI5P91/nevf+chr6NxdHX34YM7ubditQmab8b/67frWCXwq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gd2cYAAADcAAAADwAAAAAAAAAAAAAAAACYAgAAZHJz&#10;L2Rvd25yZXYueG1sUEsFBgAAAAAEAAQA9QAAAIsDAAAAAA==&#10;" path="m72,13l,,72,13xe" fillcolor="#f3be00" stroked="f">
                  <v:path arrowok="t" o:connecttype="custom" o:connectlocs="72,13;0,0;72,13" o:connectangles="0,0,0"/>
                </v:shape>
                <v:shape id="Freeform 171" o:spid="_x0000_s1195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zv8MA&#10;AADcAAAADwAAAGRycy9kb3ducmV2LnhtbERPTWvCQBC9C/0PyxS8iG6sKJq6ii0Uqhcx6n3MTpPU&#10;7GzIrjH+e1cQvM3jfc582ZpSNFS7wrKC4SACQZxaXXCm4LD/6U9BOI+ssbRMCm7kYLl468wx1vbK&#10;O2oSn4kQwi5GBbn3VSylS3My6Aa2Ig7cn60N+gDrTOoaryHclPIjiibSYMGhIceKvnNKz8nFKJiu&#10;/Gj4tT6dk9G46fU2R/mfpVuluu/t6hOEp9a/xE/3rw7zJzN4PB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azv8MAAADcAAAADwAAAAAAAAAAAAAAAACYAgAAZHJzL2Rv&#10;d25yZXYueG1sUEsFBgAAAAAEAAQA9QAAAIgDAAAAAA==&#10;" path="m72,13l,,72,13xe" filled="f" strokecolor="#e15520" strokeweight="0">
                  <v:path arrowok="t" o:connecttype="custom" o:connectlocs="72,13;0,0;72,13" o:connectangles="0,0,0"/>
                </v:shape>
                <v:shape id="Freeform 172" o:spid="_x0000_s1196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zJsQA&#10;AADcAAAADwAAAGRycy9kb3ducmV2LnhtbESPT2vDMAzF74N+B6NBb6uzQruS1i0lUNipsO4fu4lY&#10;jUNjOdhekn376TDYTeI9vffT7jD5Tg0UUxvYwOOiAEVcB9tyY+Dt9fSwAZUyssUuMBn4oQSH/exu&#10;h6UNI7/QcMmNkhBOJRpwOfel1ql25DEtQk8s2jVEj1nW2GgbcZRw3+llUay1x5alwWFPlaP6dvn2&#10;BtYxOa4252O1Og+f+PUx3t6XozHz++m4BZVpyv/mv+tnK/hPgi/PyAR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sybEAAAA3AAAAA8AAAAAAAAAAAAAAAAAmAIAAGRycy9k&#10;b3ducmV2LnhtbFBLBQYAAAAABAAEAPUAAACJAwAAAAA=&#10;" path="m65,22l,,65,22,80,20r15,l109,25r13,7l117,35r-8,2l100,40,92,37r-7,l75,32,70,27,65,22xe" fillcolor="#f3be00" stroked="f">
                  <v:path arrowok="t" o:connecttype="custom" o:connectlocs="65,22;0,0;65,22;65,22;65,22;80,20;95,20;109,25;122,32;117,35;109,37;100,40;92,37;85,37;75,32;70,27;65,22" o:connectangles="0,0,0,0,0,0,0,0,0,0,0,0,0,0,0,0,0"/>
                </v:shape>
                <v:shape id="Freeform 173" o:spid="_x0000_s1197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5pMAA&#10;AADcAAAADwAAAGRycy9kb3ducmV2LnhtbERPyW7CMBC9I/EP1iD1Bg4cWFIMKggqLhxYPmAUTxOr&#10;8diKTQj9+hoJids8vXWW687WoqUmGMcKxqMMBHHhtOFSwfWyH85BhIissXZMCh4UYL3q95aYa3fn&#10;E7XnWIoUwiFHBVWMPpcyFBVZDCPniRP34xqLMcGmlLrBewq3tZxk2VRaNJwaKvS0raj4Pd+sgqPE&#10;+Fey2bTfD7ddBNoZ769KfQy6r08Qkbr4Fr/cB53mz8bwfCZd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i5pMAAAADcAAAADwAAAAAAAAAAAAAAAACYAgAAZHJzL2Rvd25y&#10;ZXYueG1sUEsFBgAAAAAEAAQA9QAAAIUDAAAAAA==&#10;" path="m65,22l,,65,22,80,20r15,l109,25r13,7l117,35r-8,2l100,40,92,37r-7,l75,32,70,27,65,22e" filled="f" strokecolor="#e15520" strokeweight="0">
                  <v:path arrowok="t" o:connecttype="custom" o:connectlocs="65,22;0,0;65,22;65,22;65,22;80,20;95,20;109,25;122,32;117,35;109,37;100,40;92,37;85,37;75,32;70,27;65,22" o:connectangles="0,0,0,0,0,0,0,0,0,0,0,0,0,0,0,0,0"/>
                </v:shape>
                <v:shape id="Freeform 174" o:spid="_x0000_s1198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TWOsMA&#10;AADcAAAADwAAAGRycy9kb3ducmV2LnhtbERP22rCQBB9F/oPyxR8Ed1UwWh0lVIpKBRpox8wZMck&#10;mp1Ns1sT/94VCr7N4Vxnue5MJa7UuNKygrdRBII4s7rkXMHx8DmcgXAeWWNlmRTcyMF69dJbYqJt&#10;yz90TX0uQgi7BBUU3teJlC4ryKAb2Zo4cCfbGPQBNrnUDbYh3FRyHEVTabDk0FBgTR8FZZf0zyiY&#10;78+373I72LWTL47TQzzd/BpUqv/avS9AeOr8U/zv3uowPx7D4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TWOsMAAADcAAAADwAAAAAAAAAAAAAAAACYAgAAZHJzL2Rv&#10;d25yZXYueG1sUEsFBgAAAAAEAAQA9QAAAIgDAAAAAA==&#10;" path="m63,20l,,63,20,77,15r15,3l107,23r15,7l115,33r-8,2l97,35r-7,l82,33,75,30,68,25,63,20xe" fillcolor="#f3be00" stroked="f">
                  <v:path arrowok="t" o:connecttype="custom" o:connectlocs="63,20;0,0;63,20;63,20;63,20;77,15;92,18;107,23;122,30;115,33;107,35;97,35;90,35;82,33;75,30;68,25;63,20" o:connectangles="0,0,0,0,0,0,0,0,0,0,0,0,0,0,0,0,0"/>
                </v:shape>
                <v:shape id="Freeform 175" o:spid="_x0000_s1199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X7sQA&#10;AADcAAAADwAAAGRycy9kb3ducmV2LnhtbERPTWvCQBC9F/oflil4qxsrtDG6SgkVBAultqDHMTtm&#10;Q7OzITtq+u+7hUJv83ifs1gNvlUX6mMT2MBknIEiroJtuDbw+bG+z0FFQbbYBiYD3xRhtby9WWBh&#10;w5Xf6bKTWqUQjgUacCJdoXWsHHmM49ARJ+4Ueo+SYF9r2+M1hftWP2TZo/bYcGpw2FHpqPranb2B&#10;wyyfTeX1pRTX7t/KfLvWx+PEmNHd8DwHJTTIv/jPvbFp/tMUfp9JF+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eF+7EAAAA3AAAAA8AAAAAAAAAAAAAAAAAmAIAAGRycy9k&#10;b3ducmV2LnhtbFBLBQYAAAAABAAEAPUAAACJAwAAAAA=&#10;" path="m63,20l,,63,20,77,15r15,3l107,23r15,7l115,33r-8,2l97,35r-7,l82,33,75,30,68,25,63,20e" filled="f" strokecolor="#e15520" strokeweight="0">
                  <v:path arrowok="t" o:connecttype="custom" o:connectlocs="63,20;0,0;63,20;63,20;63,20;77,15;92,18;107,23;122,30;115,33;107,35;97,35;90,35;82,33;75,30;68,25;63,20" o:connectangles="0,0,0,0,0,0,0,0,0,0,0,0,0,0,0,0,0"/>
                </v:shape>
                <v:shape id="Freeform 176" o:spid="_x0000_s1200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pJcMA&#10;AADcAAAADwAAAGRycy9kb3ducmV2LnhtbERPTWvCQBC9F/wPyxR6q5tIqSW6SrWE5qaxxfOQHZNo&#10;djbNbpP477uC0Ns83ucs16NpRE+dqy0riKcRCOLC6ppLBd9f6fMbCOeRNTaWScGVHKxXk4clJtoO&#10;nFN/8KUIIewSVFB53yZSuqIig25qW+LAnWxn0AfYlVJ3OIRw08hZFL1KgzWHhgpb2lZUXA6/RkEW&#10;F/nmp8HrZ67P6TGfDx+7416pp8fxfQHC0+j/xXd3psP8+Qvcng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OpJcMAAADcAAAADwAAAAAAAAAAAAAAAACYAgAAZHJzL2Rv&#10;d25yZXYueG1sUEsFBgAAAAAEAAQA9QAAAIgDAAAAAA==&#10;" path="m65,15l,,65,15xe" fillcolor="#f3be00" stroked="f">
                  <v:path arrowok="t" o:connecttype="custom" o:connectlocs="65,15;0,0;65,15" o:connectangles="0,0,0"/>
                </v:shape>
                <v:shape id="Freeform 177" o:spid="_x0000_s1201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ug8EA&#10;AADcAAAADwAAAGRycy9kb3ducmV2LnhtbERPyWrDMBC9F/IPYgK91XICXeJECaFgaHIxddz7YE1s&#10;E2lkLNV2/z4qFHqbx1tnd5itESMNvnOsYJWkIIhrpztuFFSX/OkNhA/IGo1jUvBDHg77xcMOM+0m&#10;/qSxDI2IIewzVNCG0GdS+roliz5xPXHkrm6wGCIcGqkHnGK4NXKdpi/SYsexocWe3luqb+W3VdA1&#10;Zqr8uShOhVyfv/JK15PZKPW4nI9bEIHm8C/+c3/oOP/1GX6fiRf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Y7oPBAAAA3AAAAA8AAAAAAAAAAAAAAAAAmAIAAGRycy9kb3du&#10;cmV2LnhtbFBLBQYAAAAABAAEAPUAAACGAwAAAAA=&#10;" path="m65,15l,,65,15xe" filled="f" strokecolor="#e15520" strokeweight="0">
                  <v:path arrowok="t" o:connecttype="custom" o:connectlocs="65,15;0,0;65,15" o:connectangles="0,0,0"/>
                </v:shape>
                <v:shape id="Freeform 178" o:spid="_x0000_s1202" style="position:absolute;left:6484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+ZMMIA&#10;AADcAAAADwAAAGRycy9kb3ducmV2LnhtbERPPWvDMBDdA/0P4grZYjkd0uBGMSZgaLs1ach6sa62&#10;sXUykmI7/fVVodDtHu/zdvlsejGS861lBeskBUFcWd1yreDzVK62IHxA1thbJgV38pDvHxY7zLSd&#10;+IPGY6hFDGGfoYImhCGT0lcNGfSJHYgj92WdwRChq6V2OMVw08unNN1Igy3HhgYHOjRUdcebUVCc&#10;to781H2fh1t5eLuO5fulWCu1fJyLFxCB5vAv/nO/6jj/eQO/z8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5kwwgAAANwAAAAPAAAAAAAAAAAAAAAAAJgCAABkcnMvZG93&#10;bnJldi54bWxQSwUGAAAAAAQABAD1AAAAhwMAAAAA&#10;" path="m47,43l,,47,43xm47,43r15,7l69,63r3,5l72,75r,5l69,88,62,85,57,83,52,78,47,73,44,65,42,58r2,-8l47,43xe" fillcolor="#f3be00" stroked="f">
                  <v:path arrowok="t" o:connecttype="custom" o:connectlocs="47,43;0,0;47,43;47,43;62,50;69,63;72,68;72,75;72,80;69,88;62,85;57,83;52,78;47,73;44,65;42,58;44,50;47,43" o:connectangles="0,0,0,0,0,0,0,0,0,0,0,0,0,0,0,0,0,0"/>
                  <o:lock v:ext="edit" verticies="t"/>
                </v:shape>
                <v:shape id="Freeform 179" o:spid="_x0000_s1203" style="position:absolute;left:6484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SI8QA&#10;AADcAAAADwAAAGRycy9kb3ducmV2LnhtbERPS2sCMRC+F/ofwhS8FM1axC2rUYpYUPHiA8TbsBk3&#10;WzeTZRN19dc3BaG3+fieM562thJXanzpWEG/l4Agzp0uuVCw3313P0H4gKyxckwK7uRhOnl9GWOm&#10;3Y03dN2GQsQQ9hkqMCHUmZQ+N2TR91xNHLmTayyGCJtC6gZvMdxW8iNJhtJiybHBYE0zQ/l5e7EK&#10;lofBjh+rw/t5bn72eTJYP+bHtVKdt/ZrBCJQG/7FT/dCx/lpCn/PxAvk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a0iPEAAAA3AAAAA8AAAAAAAAAAAAAAAAAmAIAAGRycy9k&#10;b3ducmV2LnhtbFBLBQYAAAAABAAEAPUAAACJAwAAAAA=&#10;" path="m47,43l,,47,43xe" filled="f" strokecolor="#e15520" strokeweight="0">
                  <v:path arrowok="t" o:connecttype="custom" o:connectlocs="47,43;0,0;47,43" o:connectangles="0,0,0"/>
                </v:shape>
                <v:shape id="Freeform 180" o:spid="_x0000_s1204" style="position:absolute;left:652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bn8UA&#10;AADcAAAADwAAAGRycy9kb3ducmV2LnhtbESPT2vCQBDF7wW/wzJCb3VjhVRSVxFBKFKE+ufQ25Ad&#10;s2mzsyG7xvjtnUOhtxnem/d+s1gNvlE9dbEObGA6yUARl8HWXBk4Hbcvc1AxIVtsApOBO0VYLUdP&#10;CyxsuPEX9YdUKQnhWKABl1JbaB1LRx7jJLTEol1C5zHJ2lXadniTcN/o1yzLtceapcFhSxtH5e/h&#10;6g3MLrOd/T77PObHLPT3n09y+2jM83hYv4NKNKR/89/1hxX8N6GV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JufxQAAANwAAAAPAAAAAAAAAAAAAAAAAJgCAABkcnMv&#10;ZG93bnJldi54bWxQSwUGAAAAAAQABAD1AAAAigMAAAAA&#10;" path="m5,l20,7r7,13l30,25r,7l30,37r-3,8l20,42,15,40,10,35,5,30,2,22,,15,2,7,5,e" filled="f" strokecolor="#e15520" strokeweight="0">
                  <v:path arrowok="t" o:connecttype="custom" o:connectlocs="5,0;20,7;27,20;30,25;30,32;30,37;27,45;20,42;15,40;10,35;5,30;2,22;0,15;2,7;5,0" o:connectangles="0,0,0,0,0,0,0,0,0,0,0,0,0,0,0"/>
                </v:shape>
                <v:shape id="Freeform 181" o:spid="_x0000_s1205" style="position:absolute;left:6531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28CcUA&#10;AADcAAAADwAAAGRycy9kb3ducmV2LnhtbESPwW7CMBBE70j9B2sr9QZOeoCSYlBTNVLKDdoPWMXb&#10;JBCv09gFh6/HSJW47Wpm582uNsF04kSDay0rSGcJCOLK6pZrBd9fxfQFhPPIGjvLpGAkB5v1w2SF&#10;mbZn3tFp72sRQ9hlqKDxvs+kdFVDBt3M9sRR+7GDQR/XoZZ6wHMMN518TpK5NNhyJDTY03tD1XH/&#10;ZyI3lOmnTnl52I6/l2Ke5+HjslPq6TG8vYLwFPzd/H9d6lh/sYTbM3EC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bwJxQAAANwAAAAPAAAAAAAAAAAAAAAAAJgCAABkcnMv&#10;ZG93bnJldi54bWxQSwUGAAAAAAQABAD1AAAAigMAAAAA&#10;" path="m30,53l,,30,53xm30,50l42,60r7,10l54,82,52,97,44,95,39,90,35,85,30,80,27,73r,-8l27,58r3,-8xe" fillcolor="#f3be00" stroked="f">
                  <v:path arrowok="t" o:connecttype="custom" o:connectlocs="30,53;0,0;30,53;30,50;42,60;49,70;54,82;52,97;44,95;39,90;35,85;30,80;27,73;27,65;27,58;30,50" o:connectangles="0,0,0,0,0,0,0,0,0,0,0,0,0,0,0,0"/>
                  <o:lock v:ext="edit" verticies="t"/>
                </v:shape>
                <v:shape id="Freeform 182" o:spid="_x0000_s1206" style="position:absolute;left:653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bDsQA&#10;AADcAAAADwAAAGRycy9kb3ducmV2LnhtbESPQWvCQBCF7wX/wzIFb3VjDyLRVaRUEDyIUcHjsDtN&#10;gtnZmN2a+O+dQ6G3Gd6b975ZrgffqAd1sQ5sYDrJQBHb4GouDZxP2485qJiQHTaBycCTIqxXo7cl&#10;5i70fKRHkUolIRxzNFCl1OZaR1uRxzgJLbFoP6HzmGTtSu067CXcN/ozy2baY83SUGFLXxXZW/Hr&#10;DWwbe71s9sV9lu36Wz/9PtQ2aWPG78NmASrRkP7Nf9c7J/hzwZdnZAK9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Gw7EAAAA3AAAAA8AAAAAAAAAAAAAAAAAmAIAAGRycy9k&#10;b3ducmV2LnhtbFBLBQYAAAAABAAEAPUAAACJAwAAAAA=&#10;" path="m30,53l,,30,53xe" filled="f" strokecolor="#e15520" strokeweight="0">
                  <v:path arrowok="t" o:connecttype="custom" o:connectlocs="30,53;0,0;30,53" o:connectangles="0,0,0"/>
                </v:shape>
                <v:shape id="Freeform 183" o:spid="_x0000_s1207" style="position:absolute;left:6558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yGcQA&#10;AADcAAAADwAAAGRycy9kb3ducmV2LnhtbERPS2sCMRC+F/wPYYTeNLs9iKxGkYKyPfTQ7UO9DZvZ&#10;h91MliTV1V/fFITe5uN7znI9mE6cyfnWsoJ0moAgLq1uuVbw8b6dzEH4gKyxs0wKruRhvRo9LDHT&#10;9sJvdC5CLWII+wwVNCH0mZS+bMign9qeOHKVdQZDhK6W2uElhptOPiXJTBpsOTY02NNzQ+V38WMU&#10;8Is79cXx87bLq5nZfx0q371WSj2Oh80CRKAh/Ivv7lzH+fMU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gchnEAAAA3AAAAA8AAAAAAAAAAAAAAAAAmAIAAGRycy9k&#10;b3ducmV2LnhtbFBLBQYAAAAABAAEAPUAAACJAwAAAAA=&#10;" path="m3,l15,10r7,10l27,32,25,47,17,45,12,40,8,35,3,30,,23,,15,,8,3,e" filled="f" strokecolor="#e15520" strokeweight="0">
                  <v:path arrowok="t" o:connecttype="custom" o:connectlocs="3,0;15,10;22,20;27,32;25,47;17,45;12,40;8,35;3,30;0,23;0,15;0,8;3,0" o:connectangles="0,0,0,0,0,0,0,0,0,0,0,0,0"/>
                </v:shape>
                <v:shape id="Freeform 184" o:spid="_x0000_s1208" style="position:absolute;left:6558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JbAsQA&#10;AADcAAAADwAAAGRycy9kb3ducmV2LnhtbESPzWrDMBCE74W8g9hCb41cU4rjRAmJSWjpKUlLzou1&#10;sUyslbHkn759VSjktsvMzje72ky2EQN1vnas4GWegCAuna65UvD9dXjOQPiArLFxTAp+yMNmPXtY&#10;Ya7dyCcazqESMYR9jgpMCG0upS8NWfRz1xJH7eo6iyGuXSV1h2MMt41Mk+RNWqw5Egy2VBgqb+fe&#10;Ru7wvs2KZt/vjp82M5dk8cpWK/X0OG2XIAJN4W7+v/7QsX6Wwt8zc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iWwLEAAAA3AAAAA8AAAAAAAAAAAAAAAAAmAIAAGRycy9k&#10;b3ducmV2LnhtbFBLBQYAAAAABAAEAPUAAACJAwAAAAA=&#10;" path="m32,50l,,32,50xm32,50r13,9l52,69r3,13l55,94,47,92,42,89,37,84,32,77,30,72,27,64r3,-7l32,50xe" fillcolor="#f3be00" stroked="f">
                  <v:path arrowok="t" o:connecttype="custom" o:connectlocs="32,50;0,0;32,50;32,50;45,59;52,69;55,82;55,94;47,92;42,89;37,84;32,77;30,72;27,64;30,57;32,50" o:connectangles="0,0,0,0,0,0,0,0,0,0,0,0,0,0,0,0"/>
                  <o:lock v:ext="edit" verticies="t"/>
                </v:shape>
                <v:shape id="Freeform 185" o:spid="_x0000_s1209" style="position:absolute;left:6558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vgMEA&#10;AADcAAAADwAAAGRycy9kb3ducmV2LnhtbERPTYvCMBC9C/sfwizsTVMVxK1G2RWEVby0rp6HZmyK&#10;zaQ0Ueu/N4LgbR7vc+bLztbiSq2vHCsYDhIQxIXTFZcK/vfr/hSED8gaa8ek4E4elouP3hxT7W6c&#10;0TUPpYgh7FNUYEJoUil9YciiH7iGOHIn11oMEbal1C3eYrit5ShJJtJixbHBYEMrQ8U5v1gF5+yw&#10;aX7Hu+3GTdbHMNoZ/B5mSn19dj8zEIG68Ba/3H86zp+O4f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ar4DBAAAA3AAAAA8AAAAAAAAAAAAAAAAAmAIAAGRycy9kb3du&#10;cmV2LnhtbFBLBQYAAAAABAAEAPUAAACGAwAAAAA=&#10;" path="m32,50l,,32,50xe" filled="f" strokecolor="#e15520" strokeweight="0">
                  <v:path arrowok="t" o:connecttype="custom" o:connectlocs="32,50;0,0;32,50" o:connectangles="0,0,0"/>
                </v:shape>
                <v:shape id="Freeform 186" o:spid="_x0000_s1210" style="position:absolute;left:6585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+PFcMA&#10;AADcAAAADwAAAGRycy9kb3ducmV2LnhtbERPS2vCQBC+F/wPywi91Y0ixaauIqIhPfSgFaG3ITtN&#10;QrOzYXfN4993C4K3+fies94OphEdOV9bVjCfJSCIC6trLhVcvo4vKxA+IGtsLJOCkTxsN5OnNaba&#10;9nyi7hxKEUPYp6igCqFNpfRFRQb9zLbEkfuxzmCI0JVSO+xjuGnkIklepcGaY0OFLe0rKn7PN6Mg&#10;+3777OXhmnkdTnunbx/56FulnqfD7h1EoCE8xHd3ruP81RL+n4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+PFcMAAADcAAAADwAAAAAAAAAAAAAAAACYAgAAZHJzL2Rv&#10;d25yZXYueG1sUEsFBgAAAAAEAAQA9QAAAIgDAAAAAA==&#10;" path="m5,l18,9r7,10l28,32r,12l20,42,15,39,10,34,5,27,3,22,,14,3,7,5,xe" filled="f" strokecolor="#e15520" strokeweight="0">
                  <v:path arrowok="t" o:connecttype="custom" o:connectlocs="5,0;18,9;25,19;28,32;28,44;20,42;15,39;10,34;5,27;3,22;0,14;3,7;5,0" o:connectangles="0,0,0,0,0,0,0,0,0,0,0,0,0"/>
                </v:shape>
                <v:shape id="Freeform 187" o:spid="_x0000_s1211" style="position:absolute;left:644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7wcEA&#10;AADcAAAADwAAAGRycy9kb3ducmV2LnhtbERPS4vCMBC+C/6HMII3TVfR1WoU8cXiza7eh2a27W4z&#10;KU3U6q/fCIK3+fieM182phRXql1hWcFHPwJBnFpdcKbg9L3rTUA4j6yxtEwK7uRguWi35hhre+Mj&#10;XROfiRDCLkYFufdVLKVLczLo+rYiDtyPrQ36AOtM6hpvIdyUchBFY2mw4NCQY0XrnNK/5GIUyI39&#10;zH636Wi9308Pfnsebh7ESnU7zWoGwlPj3+KX+0uH+ZMRPJ8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qe8HBAAAA3AAAAA8AAAAAAAAAAAAAAAAAmAIAAGRycy9kb3du&#10;cmV2LnhtbFBLBQYAAAAABAAEAPUAAACGAwAAAAA=&#10;" path="m49,43l,,49,43xm49,43r13,7l72,63r,5l74,73r,7l72,88,64,85,57,83,52,78,49,70,44,65r,-7l44,50r5,-7xe" fillcolor="#f3be00" stroked="f">
                  <v:path arrowok="t" o:connecttype="custom" o:connectlocs="49,43;0,0;49,43;49,43;62,50;72,63;72,68;74,73;74,80;72,88;64,85;57,83;52,78;49,70;44,65;44,58;44,50;49,43" o:connectangles="0,0,0,0,0,0,0,0,0,0,0,0,0,0,0,0,0,0"/>
                  <o:lock v:ext="edit" verticies="t"/>
                </v:shape>
                <v:shape id="Freeform 188" o:spid="_x0000_s1212" style="position:absolute;left:6449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gScIA&#10;AADcAAAADwAAAGRycy9kb3ducmV2LnhtbERPS4vCMBC+C/sfwix401QPIl1jEUER1osPtHsbmrEP&#10;m0lpsrb++82C4G0+vucskt7U4kGtKy0rmIwjEMSZ1SXnCs6nzWgOwnlkjbVlUvAkB8nyY7DAWNuO&#10;D/Q4+lyEEHYxKii8b2IpXVaQQTe2DXHgbrY16ANsc6lb7EK4qeU0imbSYMmhocCG1gVl9+OvUVBn&#10;5Xd6SOW2q6prs5+mlyf+XJQafvarLxCeev8Wv9w7HebPZ/D/TLh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2BJwgAAANwAAAAPAAAAAAAAAAAAAAAAAJgCAABkcnMvZG93&#10;bnJldi54bWxQSwUGAAAAAAQABAD1AAAAhwMAAAAA&#10;" path="m49,43l,,49,43xe" filled="f" strokecolor="#e15520" strokeweight="0">
                  <v:path arrowok="t" o:connecttype="custom" o:connectlocs="49,43;0,0;49,43" o:connectangles="0,0,0"/>
                </v:shape>
                <v:shape id="Freeform 189" o:spid="_x0000_s1213" style="position:absolute;left:6493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/ysIA&#10;AADcAAAADwAAAGRycy9kb3ducmV2LnhtbERPyWrDMBC9F/IPYgK9NXJqcIMTxYRAoZRSaJZDboM1&#10;sZxYI2OpXv6+KhR6m8dbZ1OMthE9db52rGC5SEAQl07XXCk4HV+fViB8QNbYOCYFE3kotrOHDeba&#10;DfxF/SFUIoawz1GBCaHNpfSlIYt+4VriyF1dZzFE2FVSdzjEcNvI5yTJpMWaY4PBlvaGyvvh2ypI&#10;r+m7vpxt5rNj4vrp9kHm0yv1OB93axCBxvAv/nO/6Th/9QK/z8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n/KwgAAANwAAAAPAAAAAAAAAAAAAAAAAJgCAABkcnMvZG93&#10;bnJldi54bWxQSwUGAAAAAAQABAD1AAAAhwMAAAAA&#10;" path="m5,l18,7,28,20r,5l30,30r,7l28,45,20,42,13,40,8,35,5,27,,22,,15,,7,5,e" filled="f" strokecolor="#e15520" strokeweight="0">
                  <v:path arrowok="t" o:connecttype="custom" o:connectlocs="5,0;18,7;28,20;28,25;30,30;30,37;28,45;20,42;13,40;8,35;5,27;0,22;0,15;0,7;5,0" o:connectangles="0,0,0,0,0,0,0,0,0,0,0,0,0,0,0"/>
                </v:shape>
                <v:shape id="Freeform 190" o:spid="_x0000_s1214" style="position:absolute;left:6419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rEMUA&#10;AADcAAAADwAAAGRycy9kb3ducmV2LnhtbESPQWvCQBCF7wX/wzIFL0U3GiiauooWChXpobGX3obs&#10;NAlmZ5fsqvHfdw6Ctxnem/e+WW0G16kL9bH1bGA2zUARV962XBv4OX5MFqBiQrbYeSYDN4qwWY+e&#10;VlhYf+VvupSpVhLCsUADTUqh0DpWDTmMUx+IRfvzvcMka19r2+NVwl2n51n2qh22LA0NBnpvqDqV&#10;Z2fgl2/nfR7sl7Yv4bQsOT/uDrkx4+dh+wYq0ZAe5vv1pxX8hdDK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msQxQAAANwAAAAPAAAAAAAAAAAAAAAAAJgCAABkcnMv&#10;ZG93bnJldi54bWxQSwUGAAAAAAQABAD1AAAAigMAAAAA&#10;" path="m47,48l,,47,48xm47,48l60,58r9,10l72,73r,7l72,88r-3,5l62,93,57,88,50,83,47,78,45,70,42,63r3,-8l47,48xe" fillcolor="#f3be00" stroked="f">
                  <v:path arrowok="t" o:connecttype="custom" o:connectlocs="47,48;0,0;47,48;47,48;60,58;69,68;72,73;72,80;72,88;69,93;62,93;57,88;50,83;47,78;45,70;42,63;45,55;47,48" o:connectangles="0,0,0,0,0,0,0,0,0,0,0,0,0,0,0,0,0,0"/>
                  <o:lock v:ext="edit" verticies="t"/>
                </v:shape>
                <v:shape id="Freeform 191" o:spid="_x0000_s1215" style="position:absolute;left:6419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ve8MA&#10;AADcAAAADwAAAGRycy9kb3ducmV2LnhtbERPTWsCMRC9C/6HMIK3mlWkTbdGUUHw0EttkT0Om+lm&#10;7WaybOK67a9vCgVv83ifs9oMrhE9daH2rGE+y0AQl97UXGn4eD88KBAhIhtsPJOGbwqwWY9HK8yN&#10;v/Eb9adYiRTCIUcNNsY2lzKUlhyGmW+JE/fpO4cxwa6SpsNbCneNXGTZo3RYc2qw2NLeUvl1ujoN&#10;ytLPbtmci2NxWZ7V00UV/avSejoZti8gIg3xLv53H02ar57h75l0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Qve8MAAADcAAAADwAAAAAAAAAAAAAAAACYAgAAZHJzL2Rv&#10;d25yZXYueG1sUEsFBgAAAAAEAAQA9QAAAIgDAAAAAA==&#10;" path="m47,48l,,47,48xe" filled="f" strokecolor="#e15520" strokeweight="0">
                  <v:path arrowok="t" o:connecttype="custom" o:connectlocs="47,48;0,0;47,48" o:connectangles="0,0,0"/>
                </v:shape>
                <v:shape id="Freeform 192" o:spid="_x0000_s1216" style="position:absolute;left:646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JxY8UA&#10;AADcAAAADwAAAGRycy9kb3ducmV2LnhtbESPT2vCQBDF7wW/wzJCb3VjhVBTVxFBKFKE+ufQ25Ad&#10;s2mzsyG7xvjtnUOhtxnem/d+s1gNvlE9dbEObGA6yUARl8HWXBk4Hbcvb6BiQrbYBCYDd4qwWo6e&#10;FljYcOMv6g+pUhLCsUADLqW20DqWjjzGSWiJRbuEzmOStau07fAm4b7Rr1mWa481S4PDljaOyt/D&#10;1RuYXWY7+332ecyPWejvP5/k9tGY5/GwfgeVaEj/5r/rDyv4c8GX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nFjxQAAANwAAAAPAAAAAAAAAAAAAAAAAJgCAABkcnMv&#10;ZG93bnJldi54bWxQSwUGAAAAAAQABAD1AAAAigMAAAAA&#10;" path="m5,l18,10r9,10l30,25r,7l30,40r-3,5l20,45,15,40,8,35,5,30,3,22,,15,3,7,5,e" filled="f" strokecolor="#e15520" strokeweight="0">
                  <v:path arrowok="t" o:connecttype="custom" o:connectlocs="5,0;18,10;27,20;30,25;30,32;30,40;27,45;20,45;15,40;8,35;5,30;3,22;0,15;3,7;5,0" o:connectangles="0,0,0,0,0,0,0,0,0,0,0,0,0,0,0"/>
                </v:shape>
                <v:shape id="Freeform 193" o:spid="_x0000_s1217" style="position:absolute;left:6394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BGcIA&#10;AADcAAAADwAAAGRycy9kb3ducmV2LnhtbERPTYvCMBC9C/sfwgh707SyiFajSGFhlz2IVfQ6NGNb&#10;bCaliW399xtB8DaP9znr7WBq0VHrKssK4mkEgji3uuJCwen4PVmAcB5ZY22ZFDzIwXbzMVpjom3P&#10;B+oyX4gQwi5BBaX3TSKly0sy6Ka2IQ7c1bYGfYBtIXWLfQg3tZxF0VwarDg0lNhQWlJ+y+5GQZrt&#10;frs8q677+PKV9o/jOV38nZX6HA+7FQhPg3+LX+4fHeYvY3g+Ey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4EZwgAAANwAAAAPAAAAAAAAAAAAAAAAAJgCAABkcnMvZG93&#10;bnJldi54bWxQSwUGAAAAAAQABAD1AAAAhwMAAAAA&#10;" path="m42,45l,,42,45xm42,42l57,52r8,10l67,67r3,8l70,80r-3,7l60,85,55,82,47,77,42,72,40,65r,-5l40,50r2,-8xe" fillcolor="#f3be00" stroked="f">
                  <v:path arrowok="t" o:connecttype="custom" o:connectlocs="42,45;0,0;42,45;42,42;57,52;65,62;67,67;70,75;70,80;67,87;60,85;55,82;47,77;42,72;40,65;40,60;40,50;42,42" o:connectangles="0,0,0,0,0,0,0,0,0,0,0,0,0,0,0,0,0,0"/>
                  <o:lock v:ext="edit" verticies="t"/>
                </v:shape>
                <v:shape id="Freeform 194" o:spid="_x0000_s1218" style="position:absolute;left:6394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hbcIA&#10;AADcAAAADwAAAGRycy9kb3ducmV2LnhtbERP24rCMBB9F/Yfwiz4sqypgrJWo3gFQR921Q8YmrEt&#10;NpOSRK1+vREWfJvDuc542phKXMn50rKCbicBQZxZXXKu4HhYf/+A8AFZY2WZFNzJw3Ty0Rpjqu2N&#10;/+i6D7mIIexTVFCEUKdS+qwgg75ja+LInawzGCJ0udQObzHcVLKXJANpsOTYUGBNi4Ky8/5iFJz9&#10;16P8XW7m/eHqQI9F5Xb1aatU+7OZjUAEasJb/O/e6Dh/2IPXM/EC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6FtwgAAANwAAAAPAAAAAAAAAAAAAAAAAJgCAABkcnMvZG93&#10;bnJldi54bWxQSwUGAAAAAAQABAD1AAAAhwMAAAAA&#10;" path="m42,45l,,42,45xe" filled="f" strokecolor="#e15520" strokeweight="0">
                  <v:path arrowok="t" o:connecttype="custom" o:connectlocs="42,45;0,0;42,45" o:connectangles="0,0,0"/>
                </v:shape>
                <v:shape id="Freeform 195" o:spid="_x0000_s1219" style="position:absolute;left:6434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DvFMIA&#10;AADcAAAADwAAAGRycy9kb3ducmV2LnhtbERPTWvCQBC9F/oflin0Vjc1EGp0FSkIpYig0YO3ITtm&#10;o9nZkN3G+O9dQehtHu9zZovBNqKnzteOFXyOEhDEpdM1Vwr2xerjC4QPyBobx6TgRh4W89eXGeba&#10;XXlL/S5UIoawz1GBCaHNpfSlIYt+5FriyJ1cZzFE2FVSd3iN4baR4yTJpMWaY4PBlr4NlZfdn1WQ&#10;ntJffTzYzGdF4vrbeU1m45V6fxuWUxCBhvAvfrp/dJw/SeHxTLx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O8UwgAAANwAAAAPAAAAAAAAAAAAAAAAAJgCAABkcnMvZG93&#10;bnJldi54bWxQSwUGAAAAAAQABAD1AAAAhwMAAAAA&#10;" path="m2,l17,10r8,10l27,25r3,8l30,38r-3,7l20,43,15,40,7,35,2,30,,23,,18,,8,2,e" filled="f" strokecolor="#e15520" strokeweight="0">
                  <v:path arrowok="t" o:connecttype="custom" o:connectlocs="2,0;17,10;25,20;27,25;30,33;30,38;27,45;20,43;15,40;7,35;2,30;0,23;0,18;0,8;2,0" o:connectangles="0,0,0,0,0,0,0,0,0,0,0,0,0,0,0"/>
                </v:shape>
                <v:shape id="Freeform 196" o:spid="_x0000_s1220" style="position:absolute;left:6352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WqcMA&#10;AADcAAAADwAAAGRycy9kb3ducmV2LnhtbERPS4vCMBC+C/6HMIIX0dRlEa1GWQRxUTz4Ar2NzdgW&#10;m0lpotZ/v1kQvM3H95zJrDaFeFDlcssK+r0IBHFidc6pgsN+0R2CcB5ZY2GZFLzIwWzabEww1vbJ&#10;W3rsfCpCCLsYFWTel7GULsnIoOvZkjhwV1sZ9AFWqdQVPkO4KeRXFA2kwZxDQ4YlzTNKbru7UTC6&#10;Lk+XU8dv+/v5cnG+0GpzXK+UarfqnzEIT7X/iN/uXx3mj77h/5lw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3WqcMAAADcAAAADwAAAAAAAAAAAAAAAACYAgAAZHJzL2Rv&#10;d25yZXYueG1sUEsFBgAAAAAEAAQA9QAAAIgDAAAAAA==&#10;" path="m52,40l,,52,40xm52,40r12,8l74,60r3,5l77,70r,8l77,85,69,83,62,80,57,75,52,70,50,63,47,55r,-7l52,40xe" fillcolor="#f3be00" stroked="f">
                  <v:path arrowok="t" o:connecttype="custom" o:connectlocs="52,40;0,0;52,40;52,40;64,48;74,60;77,65;77,70;77,78;77,85;69,83;62,80;57,75;52,70;50,63;47,55;47,48;52,40" o:connectangles="0,0,0,0,0,0,0,0,0,0,0,0,0,0,0,0,0,0"/>
                  <o:lock v:ext="edit" verticies="t"/>
                </v:shape>
                <v:shape id="Freeform 197" o:spid="_x0000_s1221" style="position:absolute;left:6352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3+ZsIA&#10;AADcAAAADwAAAGRycy9kb3ducmV2LnhtbERPS2vCQBC+F/oflil4q5sqvlJXKRXBmzVG8DjNTpOQ&#10;7GzIrjH+e7cgeJuP7znLdW9q0VHrSssKPoYRCOLM6pJzBelx+z4H4TyyxtoyKbiRg/Xq9WWJsbZX&#10;PlCX+FyEEHYxKii8b2IpXVaQQTe0DXHg/mxr0AfY5lK3eA3hppajKJpKgyWHhgIb+i4oq5KLUXCa&#10;dWfzM7vsKzORv6MkPVbpeKPU4K3/+gThqfdP8cO902H+YgL/z4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f5mwgAAANwAAAAPAAAAAAAAAAAAAAAAAJgCAABkcnMvZG93&#10;bnJldi54bWxQSwUGAAAAAAQABAD1AAAAhwMAAAAA&#10;" path="m52,40l,,52,40xe" filled="f" strokecolor="#e15520" strokeweight="0">
                  <v:path arrowok="t" o:connecttype="custom" o:connectlocs="52,40;0,0;52,40" o:connectangles="0,0,0"/>
                </v:shape>
                <v:shape id="Freeform 198" o:spid="_x0000_s1222" style="position:absolute;left:6399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dMjMEA&#10;AADcAAAADwAAAGRycy9kb3ducmV2LnhtbERPTYvCMBC9L/gfwgje1lSFsluNIoIgIgvqevA2NGNT&#10;bSalibX+e7Mg7G0e73Nmi85WoqXGl44VjIYJCOLc6ZILBb/H9ecXCB+QNVaOScGTPCzmvY8ZZto9&#10;eE/tIRQihrDPUIEJoc6k9Lkhi37oauLIXVxjMUTYFFI3+IjhtpLjJEmlxZJjg8GaVoby2+FuFUwu&#10;k60+n2zq02Pi2ud1R+bHKzXod8spiEBd+Be/3Rsd53+n8PdMvE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HTIzBAAAA3AAAAA8AAAAAAAAAAAAAAAAAmAIAAGRycy9kb3du&#10;cmV2LnhtbFBLBQYAAAAABAAEAPUAAACGAwAAAAA=&#10;" path="m5,l17,8,27,20r3,5l30,30r,8l30,45,22,43,15,40,10,35,5,30,3,23,,15,,8,5,e" filled="f" strokecolor="#e15520" strokeweight="0">
                  <v:path arrowok="t" o:connecttype="custom" o:connectlocs="5,0;17,8;27,20;30,25;30,30;30,38;30,45;22,43;15,40;10,35;5,30;3,23;0,15;0,8;5,0" o:connectangles="0,0,0,0,0,0,0,0,0,0,0,0,0,0,0"/>
                </v:shape>
                <v:shape id="Freeform 199" o:spid="_x0000_s1223" style="position:absolute;left:6305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NfsIA&#10;AADcAAAADwAAAGRycy9kb3ducmV2LnhtbERP24rCMBB9F/Yfwizsm03dBV2rUURWFNEHLx8w24xt&#10;sZmUJGr9eyMIvs3hXGc8bU0truR8ZVlBL0lBEOdWV1woOB4W3V8QPiBrrC2Tgjt5mE4+OmPMtL3x&#10;jq77UIgYwj5DBWUITSalz0sy6BPbEEfuZJ3BEKErpHZ4i+Gmlt9p2pcGK44NJTY0Lyk/7y9GwY/5&#10;D7tDc1pt8r5bD5d/W30+bpX6+mxnIxCB2vAWv9wrHecPB/B8Jl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Q1+wgAAANwAAAAPAAAAAAAAAAAAAAAAAJgCAABkcnMvZG93&#10;bnJldi54bWxQSwUGAAAAAAQABAD1AAAAhwMAAAAA&#10;" path="m62,37l,,62,37xm62,37r15,8l89,52r3,8l94,65r,5l94,77r-7,l79,72,72,70,67,62,62,57,59,50r,-5l62,37xe" fillcolor="#f3be00" stroked="f">
                  <v:path arrowok="t" o:connecttype="custom" o:connectlocs="62,37;0,0;62,37;62,37;77,45;89,52;92,60;94,65;94,70;94,77;87,77;79,72;72,70;67,62;62,57;59,50;59,45;62,37" o:connectangles="0,0,0,0,0,0,0,0,0,0,0,0,0,0,0,0,0,0"/>
                  <o:lock v:ext="edit" verticies="t"/>
                </v:shape>
                <v:shape id="Freeform 200" o:spid="_x0000_s1224" style="position:absolute;left:630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CKccA&#10;AADcAAAADwAAAGRycy9kb3ducmV2LnhtbESPQU/CQBCF7yb+h82YeIMtEqBUFmJMNBADStX70B3a&#10;xu5s012h/nvmQOJtJu/Ne98sVr1r1Im6UHs2MBomoIgLb2suDXx9vgxSUCEiW2w8k4E/CrBa3t4s&#10;MLP+zHs65bFUEsIhQwNVjG2mdSgqchiGviUW7eg7h1HWrtS2w7OEu0Y/JMlUO6xZGips6bmi4if/&#10;dQbePnaTZJa+58ft5JB+T1/HcbMeG3N/1z89gorUx3/z9XptBX8utPKMT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TQinHAAAA3AAAAA8AAAAAAAAAAAAAAAAAmAIAAGRy&#10;cy9kb3ducmV2LnhtbFBLBQYAAAAABAAEAPUAAACMAwAAAAA=&#10;" path="m62,37l,,62,37xe" filled="f" strokecolor="#e15520" strokeweight="0">
                  <v:path arrowok="t" o:connecttype="custom" o:connectlocs="62,37;0,0;62,37" o:connectangles="0,0,0"/>
                </v:shape>
                <v:shape id="Freeform 201" o:spid="_x0000_s1225" style="position:absolute;left:6364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6cssEA&#10;AADcAAAADwAAAGRycy9kb3ducmV2LnhtbERPy6rCMBDdC/5DGMGdproQrUZRUREELz4Ql2MztsVm&#10;Upqo9e9vLlxwN4fznMmsNoV4UeVyywp63QgEcWJ1zqmC82ndGYJwHlljYZkUfMjBbNpsTDDW9s0H&#10;eh19KkIIuxgVZN6XsZQuycig69qSOHB3Wxn0AVap1BW+Q7gpZD+KBtJgzqEhw5KWGSWP49MouP5E&#10;+43p3XaXyw7z1X6L10WKSrVb9XwMwlPtv+J/91aH+aMR/D0TLpD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unLLBAAAA3AAAAA8AAAAAAAAAAAAAAAAAmAIAAGRycy9kb3du&#10;cmV2LnhtbFBLBQYAAAAABAAEAPUAAACGAwAAAAA=&#10;" path="m3,l18,8r12,7l33,23r2,5l35,33r,7l28,40,20,35,13,33,8,25,3,20,,13,,8,3,e" filled="f" strokecolor="#e15520" strokeweight="0">
                  <v:path arrowok="t" o:connecttype="custom" o:connectlocs="3,0;18,8;30,15;33,23;35,28;35,33;35,40;28,40;20,35;13,33;8,25;3,20;0,13;0,8;3,0" o:connectangles="0,0,0,0,0,0,0,0,0,0,0,0,0,0,0"/>
                </v:shape>
                <v:shape id="Freeform 202" o:spid="_x0000_s1226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7t8UA&#10;AADcAAAADwAAAGRycy9kb3ducmV2LnhtbESPzWrDMBCE74G+g9hCb4ncQENwo4QSKJRADY1DS2+L&#10;tbFMrJWx5L8+fRUI5DjMzDfMZjfaWvTU+sqxgudFAoK4cLriUsEpf5+vQfiArLF2TAom8rDbPsw2&#10;mGo38Bf1x1CKCGGfogITQpNK6QtDFv3CNcTRO7vWYoiyLaVucYhwW8tlkqykxYrjgsGG9oaKy7Gz&#10;CrLfPf148zmdmvVLlwz5X/Z9yJV6ehzfXkEEGsM9fGt/aAWRCNcz8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zu3xQAAANwAAAAPAAAAAAAAAAAAAAAAAJgCAABkcnMv&#10;ZG93bnJldi54bWxQSwUGAAAAAAQABAD1AAAAigMAAAAA&#10;" path="m,5l14,,29,,44,2,57,7,44,15r-15,l22,15,14,12,7,10,,5xe" fillcolor="#f3be00" stroked="f">
                  <v:path arrowok="t" o:connecttype="custom" o:connectlocs="0,5;14,0;29,0;44,2;57,7;44,15;29,15;22,15;14,12;7,10;0,5" o:connectangles="0,0,0,0,0,0,0,0,0,0,0"/>
                </v:shape>
                <v:shape id="Freeform 203" o:spid="_x0000_s1227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SbMQA&#10;AADcAAAADwAAAGRycy9kb3ducmV2LnhtbESPXWvCMBSG7wf+h3CE3c20MsaoRhE/QNjFtq7s+tgc&#10;m2JzUpKo9d8vA8HLl/fj4Z0vB9uJC/nQOlaQTzIQxLXTLTcKqp/dyzuIEJE1do5JwY0CLBejpzkW&#10;2l35my5lbEQa4VCgAhNjX0gZakMWw8T1xMk7Om8xJukbqT1e07jt5DTL3qTFlhPBYE9rQ/WpPNvE&#10;LV/Xu+3nYL5MfjtI/7v92FSVUs/jYTUDEWmIj/C9vdcKplkO/2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Y0mzEAAAA3AAAAA8AAAAAAAAAAAAAAAAAmAIAAGRycy9k&#10;b3ducmV2LnhtbFBLBQYAAAAABAAEAPUAAACJAwAAAAA=&#10;" path="m,5l14,,29,,44,2,57,7,44,15r-15,l22,15,14,12,7,10,,5e" filled="f" strokecolor="#e15520" strokeweight="0">
                  <v:path arrowok="t" o:connecttype="custom" o:connectlocs="0,5;14,0;29,0;44,2;57,7;44,15;29,15;22,15;14,12;7,10;0,5" o:connectangles="0,0,0,0,0,0,0,0,0,0,0"/>
                </v:shape>
                <v:shape id="Freeform 204" o:spid="_x0000_s1228" style="position:absolute;left:6434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jvMQA&#10;AADcAAAADwAAAGRycy9kb3ducmV2LnhtbESPQWsCMRSE74L/ITzBi2jiHoquZpdSKnorVQ8eH5vX&#10;zbabl2UTddtf3xQKHoeZ+YbZloNrxY360HjWsFwoEMSVNw3XGs6n3XwFIkRkg61n0vBNAcpiPNpi&#10;bvyd3+l2jLVIEA45arAxdrmUobLkMCx8R5y8D987jEn2tTQ93hPctTJT6kk6bDgtWOzoxVL1dbw6&#10;DYeZutiG95bW591bJ19//Gn9qfV0MjxvQEQa4iP83z4YDZnK4O9MO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GI7zEAAAA3AAAAA8AAAAAAAAAAAAAAAAAmAIAAGRycy9k&#10;b3ducmV2LnhtbFBLBQYAAAAABAAEAPUAAACJAwAAAAA=&#10;" path="m64,20l79,15r15,l109,17r13,8l109,30r-15,l87,30,77,27,72,22,64,20xm64,20l,,64,20xe" fillcolor="#f3be00" stroked="f">
                  <v:path arrowok="t" o:connecttype="custom" o:connectlocs="64,20;79,15;94,15;109,17;122,25;109,30;94,30;87,30;77,27;72,22;64,20;64,20;0,0;64,20" o:connectangles="0,0,0,0,0,0,0,0,0,0,0,0,0,0"/>
                  <o:lock v:ext="edit" verticies="t"/>
                </v:shape>
              </v:group>
              <v:group id="Group 205" o:spid="_x0000_s1229" style="position:absolute;left:3752;top:825;width:4045;height:6306" coordorigin="6252,544" coordsize="637,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<v:shape id="Freeform 206" o:spid="_x0000_s1230" style="position:absolute;left:6498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LLUMQA&#10;AADcAAAADwAAAGRycy9kb3ducmV2LnhtbESPQWvCQBSE7wX/w/KEXopulFYluooIhZ4Eo+j1JftM&#10;gtm3YXdj0n/fLRR6HGbmG2azG0wjnuR8bVnBbJqAIC6srrlUcDl/TlYgfEDW2FgmBd/kYbcdvWww&#10;1bbnEz2zUIoIYZ+igiqENpXSFxUZ9FPbEkfvbp3BEKUrpXbYR7hp5DxJFtJgzXGhwpYOFRWPrDMK&#10;stPj2tX94dY4d8zx2C37t49cqdfxsF+DCDSE//Bf+0srmCfv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Cy1DEAAAA3AAAAA8AAAAAAAAAAAAAAAAAmAIAAGRycy9k&#10;b3ducmV2LnhtbFBLBQYAAAAABAAEAPUAAACJAwAAAAA=&#10;" path="m,5l15,,30,,45,2r13,8l45,15r-15,l23,15,13,12,8,7,,5e" filled="f" strokecolor="#e15520" strokeweight="0">
                  <v:path arrowok="t" o:connecttype="custom" o:connectlocs="0,5;15,0;30,0;45,2;58,10;45,15;30,15;23,15;13,12;8,7;0,5" o:connectangles="0,0,0,0,0,0,0,0,0,0,0"/>
                </v:shape>
                <v:shape id="Freeform 207" o:spid="_x0000_s1231" style="position:absolute;left:643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9gMMA&#10;AADcAAAADwAAAGRycy9kb3ducmV2LnhtbESPQWvCQBSE70L/w/IKvenGSKVGV5GAbdGTqd4f2WcS&#10;zb4N2dWk/94VBI/DzHzDLFa9qcWNWldZVjAeRSCIc6srLhQc/jbDLxDOI2usLZOCf3KwWr4NFpho&#10;2/GebpkvRICwS1BB6X2TSOnykgy6kW2Ig3eyrUEfZFtI3WIX4KaWcRRNpcGKw0KJDaUl5ZfsahSc&#10;SdebeOcm39vqJ5vsjrO0S7VSH+/9eg7CU+9f4Wf7VyuIo094nA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R9gMMAAADcAAAADwAAAAAAAAAAAAAAAACYAgAAZHJzL2Rv&#10;d25yZXYueG1sUEsFBgAAAAAEAAQA9QAAAIgDAAAAAA==&#10;" path="m64,20l,,64,20e" filled="f" strokecolor="#e15520" strokeweight="0">
                  <v:path arrowok="t" o:connecttype="custom" o:connectlocs="64,20;0,0;64,20" o:connectangles="0,0,0"/>
                </v:shape>
                <v:shape id="Freeform 208" o:spid="_x0000_s1232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0g8IA&#10;AADcAAAADwAAAGRycy9kb3ducmV2LnhtbESPT4vCMBTE7wt+h/AEb2uih+JWo4goevUP6vHRPNti&#10;81KSqPXbm4WFPQ4z8xtmtuhsI57kQ+1Yw2ioQBAXztRcajgdN98TECEiG2wck4Y3BVjMe18zzI17&#10;8Z6eh1iKBOGQo4YqxjaXMhQVWQxD1xIn7+a8xZikL6Xx+Epw28ixUpm0WHNaqLClVUXF/fCwGs6Z&#10;fzcm/ExOt61aP3bLy/Fas9aDfrecgojUxf/wX3tnNIxVBr9n0hG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nSDwgAAANwAAAAPAAAAAAAAAAAAAAAAAJgCAABkcnMvZG93&#10;bnJldi54bWxQSwUGAAAAAAQABAD1AAAAhwMAAAAA&#10;" path="m,8l15,,30,,42,,54,8,42,13,27,15r-7,l12,15,5,10,,8xe" fillcolor="#f3be00" stroked="f">
                  <v:path arrowok="t" o:connecttype="custom" o:connectlocs="0,8;15,0;30,0;42,0;54,8;42,13;27,15;20,15;12,15;5,10;0,8" o:connectangles="0,0,0,0,0,0,0,0,0,0,0"/>
                </v:shape>
                <v:shape id="Freeform 209" o:spid="_x0000_s1233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aZ8UA&#10;AADcAAAADwAAAGRycy9kb3ducmV2LnhtbESPQWvCQBSE74X+h+UVvNXd2lJLdBMk1lJ6Mxbx+Mg+&#10;k9Ds25BdTfz3XUHwOMzMN8wyG20rztT7xrGGl6kCQVw603Cl4Xe3ef4A4QOywdYxabiQhyx9fFhi&#10;YtzAWzoXoRIRwj5BDXUIXSKlL2uy6KeuI47e0fUWQ5R9JU2PQ4TbVs6UepcWG44LNXaU11T+FSer&#10;IXfrw1v+OR++htd9cVG++Vm3udaTp3G1ABFoDPfwrf1tNMzUHK5n4hG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FpnxQAAANwAAAAPAAAAAAAAAAAAAAAAAJgCAABkcnMv&#10;ZG93bnJldi54bWxQSwUGAAAAAAQABAD1AAAAigMAAAAA&#10;" path="m,8l15,,30,,42,,54,8,42,13,27,15r-7,l12,15,5,10,,8e" filled="f" strokecolor="#e15520" strokeweight="0">
                  <v:path arrowok="t" o:connecttype="custom" o:connectlocs="0,8;15,0;30,0;42,0;54,8;42,13;27,15;20,15;12,15;5,10;0,8" o:connectangles="0,0,0,0,0,0,0,0,0,0,0"/>
                </v:shape>
                <v:shape id="Freeform 210" o:spid="_x0000_s1234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IHcEA&#10;AADcAAAADwAAAGRycy9kb3ducmV2LnhtbERPTYvCMBC9C/sfwgjeNNXDKl3TUgRRFvbQKsjehmZs&#10;i82k20St++vNQfD4eN/rdDCtuFHvGssK5rMIBHFpdcOVguNhO12BcB5ZY2uZFDzIQZp8jNYYa3vn&#10;nG6Fr0QIYRejgtr7LpbSlTUZdDPbEQfubHuDPsC+krrHewg3rVxE0ac02HBoqLGjTU3lpbgaBX+c&#10;5aes+t9968H8umy5wfynUGoyHrIvEJ4G/xa/3HutYBGFteFMOAI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oCB3BAAAA3AAAAA8AAAAAAAAAAAAAAAAAmAIAAGRycy9kb3du&#10;cmV2LnhtbFBLBQYAAAAABAAEAPUAAACGAwAAAAA=&#10;" path="m65,13l,,65,13xe" fillcolor="#f3be00" stroked="f">
                  <v:path arrowok="t" o:connecttype="custom" o:connectlocs="65,13;0,0;65,13" o:connectangles="0,0,0"/>
                </v:shape>
                <v:shape id="Freeform 211" o:spid="_x0000_s1235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otsQA&#10;AADcAAAADwAAAGRycy9kb3ducmV2LnhtbESPQWvCQBSE74X+h+UVeqsbA7Vr6ioiCBZ6MYrnR/Y1&#10;G82+Ddk1pv++Kwg9DjPzDbNYja4VA/Wh8axhOslAEFfeNFxrOB62bwpEiMgGW8+k4ZcCrJbPTwss&#10;jL/xnoYy1iJBOBSowcbYFVKGypLDMPEdcfJ+fO8wJtnX0vR4S3DXyjzLZtJhw2nBYkcbS9WlvDoN&#10;21Odn6/qe75TQ2nVh3o/nQ9fWr++jOtPEJHG+B9+tHdGQ57N4X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q6LbEAAAA3AAAAA8AAAAAAAAAAAAAAAAAmAIAAGRycy9k&#10;b3ducmV2LnhtbFBLBQYAAAAABAAEAPUAAACJAwAAAAA=&#10;" path="m65,13l,,65,13xe" filled="f" strokecolor="#e15520" strokeweight="0">
                  <v:path arrowok="t" o:connecttype="custom" o:connectlocs="65,13;0,0;65,13" o:connectangles="0,0,0"/>
                </v:shape>
                <v:shape id="Freeform 212" o:spid="_x0000_s1236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LacMA&#10;AADcAAAADwAAAGRycy9kb3ducmV2LnhtbERPPW/CMBDdkfgP1iF1A4cMLUoxUUGtGrUTgaFsR3xJ&#10;rMbnKHZJ+Pf1UKnj0/ve5pPtxI0GbxwrWK8SEMSV04YbBefT23IDwgdkjZ1jUnAnD/luPttipt3I&#10;R7qVoRExhH2GCtoQ+kxKX7Vk0a9cTxy52g0WQ4RDI/WAYwy3nUyT5FFaNBwbWuzp0FL1Xf5YBU+p&#10;ORcf7929vpbms7i8jvy1H5V6WEwvzyACTeFf/OcutIJ0HefH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cLacMAAADcAAAADwAAAAAAAAAAAAAAAACYAgAAZHJzL2Rv&#10;d25yZXYueG1sUEsFBgAAAAAEAAQA9QAAAIgDAAAAAA==&#10;" path="m,7l15,,30,,45,,58,5,45,12,30,15r-7,l13,15,8,12,,7xe" fillcolor="#f3be00" stroked="f">
                  <v:path arrowok="t" o:connecttype="custom" o:connectlocs="0,7;15,0;30,0;45,0;58,5;45,12;30,15;23,15;13,15;8,12;0,7" o:connectangles="0,0,0,0,0,0,0,0,0,0,0"/>
                </v:shape>
                <v:shape id="Freeform 213" o:spid="_x0000_s1237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+FcQA&#10;AADcAAAADwAAAGRycy9kb3ducmV2LnhtbESPQWvCQBSE70L/w/IKXqRuImhLdBURBE+CsbTXZ/aZ&#10;BLNvw+7GpP++Kwgeh5n5hlltBtOIOzlfW1aQThMQxIXVNZcKvs/7jy8QPiBrbCyTgj/ysFm/jVaY&#10;advzie55KEWEsM9QQRVCm0npi4oM+qltiaN3tc5giNKVUjvsI9w0cpYkC2mw5rhQYUu7iopb3hkF&#10;+en209X97rdx7njBY/fZT+YXpcbvw3YJItAQXuFn+6AVzNIUH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s/hXEAAAA3AAAAA8AAAAAAAAAAAAAAAAAmAIAAGRycy9k&#10;b3ducmV2LnhtbFBLBQYAAAAABAAEAPUAAACJAwAAAAA=&#10;" path="m,7l15,,30,,45,,58,5,45,12,30,15r-7,l13,15,8,12,,7e" filled="f" strokecolor="#e15520" strokeweight="0">
                  <v:path arrowok="t" o:connecttype="custom" o:connectlocs="0,7;15,0;30,0;45,0;58,5;45,12;30,15;23,15;13,15;8,12;0,7" o:connectangles="0,0,0,0,0,0,0,0,0,0,0"/>
                </v:shape>
                <v:shape id="Freeform 214" o:spid="_x0000_s1238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nmcQA&#10;AADcAAAADwAAAGRycy9kb3ducmV2LnhtbESPQYvCMBSE78L+h/AW9qapPSxSjSLCLrrrQdse9PZo&#10;nm2xeSlN1PrvjSB4HGbmG2a26E0jrtS52rKC8SgCQVxYXXOpIM9+hhMQziNrbCyTgjs5WMw/BjNM&#10;tL3xnq6pL0WAsEtQQeV9m0jpiooMupFtiYN3sp1BH2RXSt3hLcBNI+Mo+pYGaw4LFba0qqg4pxej&#10;YEeHPzxnm8Okv8TbY9rkq//fXKmvz345BeGp9+/wq73WCuJx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Z5nEAAAA3AAAAA8AAAAAAAAAAAAAAAAAmAIAAGRycy9k&#10;b3ducmV2LnhtbFBLBQYAAAAABAAEAPUAAACJAwAAAAA=&#10;" path="m62,7l,,62,7xe" fillcolor="#f3be00" stroked="f">
                  <v:path arrowok="t" o:connecttype="custom" o:connectlocs="62,7;0,0;62,7" o:connectangles="0,0,0"/>
                </v:shape>
                <v:shape id="Freeform 215" o:spid="_x0000_s1239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BCMYA&#10;AADcAAAADwAAAGRycy9kb3ducmV2LnhtbESPzWsCMRTE74L/Q3gFbzWrUpGtcdGlCz0J9ePg7bF5&#10;3Y9uXpYk1a1/fVMoeBxm5jfMOhtMJ67kfGNZwWyagCAurW64UnA6Fs8rED4ga+wsk4If8pBtxqM1&#10;ptre+IOuh1CJCGGfooI6hD6V0pc1GfRT2xNH79M6gyFKV0nt8BbhppPzJFlKgw3HhRp7ymsqvw7f&#10;RsFyL/Ncn5titx3c5e2luLdGtkpNnobtK4hAQ3iE/9vvWsF8toC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NBCMYAAADcAAAADwAAAAAAAAAAAAAAAACYAgAAZHJz&#10;L2Rvd25yZXYueG1sUEsFBgAAAAAEAAQA9QAAAIsDAAAAAA==&#10;" path="m62,7l,,62,7xe" filled="f" strokecolor="#e15520" strokeweight="0">
                  <v:path arrowok="t" o:connecttype="custom" o:connectlocs="62,7;0,0;62,7" o:connectangles="0,0,0"/>
                </v:shape>
                <v:shape id="Freeform 216" o:spid="_x0000_s1240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nYsIA&#10;AADcAAAADwAAAGRycy9kb3ducmV2LnhtbESPS6vCMBSE94L/IRzBjWiqXh9Uo0hBcOtj4fLQHNti&#10;c1KbWOv99TeCcJfDzHzDrLetKUVDtSssKxiPIhDEqdUFZwou5/1wCcJ5ZI2lZVLwJgfbTbezxljb&#10;Fx+pOflMBAi7GBXk3lexlC7NyaAb2Yo4eDdbG/RB1pnUNb4C3JRyEkVzabDgsJBjRUlO6f30NAqu&#10;SXIpogfhcaAbms5nMvtdNEr1e+1uBcJT6//D3/ZBK5iMf+BzJh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idiwgAAANwAAAAPAAAAAAAAAAAAAAAAAJgCAABkcnMvZG93&#10;bnJldi54bWxQSwUGAAAAAAQABAD1AAAAhwMAAAAA&#10;" path="m,13l15,5,29,,44,3,57,8,47,15,29,18r-7,l15,18,7,15,,13xe" fillcolor="#f3be00" stroked="f">
                  <v:path arrowok="t" o:connecttype="custom" o:connectlocs="0,13;15,5;29,0;44,3;57,8;47,15;29,18;22,18;15,18;7,15;0,13" o:connectangles="0,0,0,0,0,0,0,0,0,0,0"/>
                </v:shape>
                <v:shape id="Freeform 217" o:spid="_x0000_s1241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nWsMA&#10;AADcAAAADwAAAGRycy9kb3ducmV2LnhtbESPQYvCMBSE74L/ITzBi2hqQSnVKCIoCh521Yu3R/Ns&#10;i81LbaLWf2+EhT0OM/MNM1+2phJPalxpWcF4FIEgzqwuOVdwPm2GCQjnkTVWlknBmxwsF93OHFNt&#10;X/xLz6PPRYCwS1FB4X2dSumyggy6ka2Jg3e1jUEfZJNL3eArwE0l4yiaSoMlh4UCa1oXlN2OD6MA&#10;B/GlSu44OZDcyu3+HiU/g7NS/V67moHw1Pr/8F97pxXE4wl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fnWsMAAADcAAAADwAAAAAAAAAAAAAAAACYAgAAZHJzL2Rv&#10;d25yZXYueG1sUEsFBgAAAAAEAAQA9QAAAIgDAAAAAA==&#10;" path="m,13l15,5,29,,44,3,57,8,47,15,29,18r-7,l15,18,7,15,,13e" filled="f" strokecolor="#e15520" strokeweight="0">
                  <v:path arrowok="t" o:connecttype="custom" o:connectlocs="0,13;15,5;29,0;44,3;57,8;47,15;29,18;22,18;15,18;7,15;0,13" o:connectangles="0,0,0,0,0,0,0,0,0,0,0"/>
                </v:shape>
                <v:shape id="Freeform 218" o:spid="_x0000_s1242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BLcUA&#10;AADcAAAADwAAAGRycy9kb3ducmV2LnhtbESP0WrCQBRE34X+w3ILvumuoQZNXUUKreKDGNsPuGRv&#10;k2D2bprdavx7VxB8HGbmDLNY9bYRZ+p87VjDZKxAEBfO1Fxq+Pn+HM1A+IBssHFMGq7kYbV8GSww&#10;M+7COZ2PoRQRwj5DDVUIbSalLyqy6MeuJY7er+sshii7UpoOLxFuG5kolUqLNceFClv6qKg4Hf+t&#10;hnk/x+a6Oe2+kvWbVIc8Vfvpn9bD1379DiJQH57hR3trNCSTF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AEtxQAAANwAAAAPAAAAAAAAAAAAAAAAAJgCAABkcnMv&#10;ZG93bnJldi54bWxQSwUGAAAAAAQABAD1AAAAigMAAAAA&#10;" path="m69,8l,,69,8xe" fillcolor="#f3be00" stroked="f">
                  <v:path arrowok="t" o:connecttype="custom" o:connectlocs="69,8;0,0;69,8" o:connectangles="0,0,0"/>
                </v:shape>
                <v:shape id="Freeform 219" o:spid="_x0000_s1243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+ssUA&#10;AADcAAAADwAAAGRycy9kb3ducmV2LnhtbESPwWrDMBBE74X8g9hCLiWRHWgd3CimFAI59OI0JtfF&#10;2lqm1sqxFNv5+6pQ6HGYmTfMrphtJ0YafOtYQbpOQBDXTrfcKDh/HlZbED4ga+wck4I7eSj2i4cd&#10;5tpNXNJ4Co2IEPY5KjAh9LmUvjZk0a9dTxy9LzdYDFEOjdQDThFuO7lJkhdpseW4YLCnd0P19+lm&#10;FczH58x1T8SXqqzsdZxM+7EtlVo+zm+vIALN4T/81z5qBZs0g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36yxQAAANwAAAAPAAAAAAAAAAAAAAAAAJgCAABkcnMv&#10;ZG93bnJldi54bWxQSwUGAAAAAAQABAD1AAAAigMAAAAA&#10;" path="m69,8l,,69,8xe" filled="f" strokecolor="#e15520" strokeweight="0">
                  <v:path arrowok="t" o:connecttype="custom" o:connectlocs="69,8;0,0;69,8" o:connectangles="0,0,0"/>
                </v:shape>
                <v:shape id="Freeform 220" o:spid="_x0000_s1244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HxL8A&#10;AADcAAAADwAAAGRycy9kb3ducmV2LnhtbERPTYvCMBC9L/gfwgje1lQPsluNoqIi9LRRPI/N2BSb&#10;SWmi1n+/OSzs8fG+F6veNeJJXag9K5iMMxDEpTc1VwrOp/3nF4gQkQ02nknBmwKsloOPBebGv/iH&#10;njpWIoVwyFGBjbHNpQylJYdh7FvixN185zAm2FXSdPhK4a6R0yybSYc1pwaLLW0tlXf9cAo2Whc+&#10;uxaX4rCX37udtpvyaJUaDfv1HESkPv6L/9xHo2A6SWvTmXQE5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gsfEvwAAANwAAAAPAAAAAAAAAAAAAAAAAJgCAABkcnMvZG93bnJl&#10;di54bWxQSwUGAAAAAAQABAD1AAAAhAMAAAAA&#10;" path="m,10l15,2,27,,42,,54,5r-9,7l30,15,20,17,12,15r-7,l,10xe" fillcolor="#f3be00" stroked="f">
                  <v:path arrowok="t" o:connecttype="custom" o:connectlocs="0,10;15,2;27,0;42,0;54,5;45,12;30,15;20,17;12,15;5,15;0,10" o:connectangles="0,0,0,0,0,0,0,0,0,0,0"/>
                </v:shape>
                <v:shape id="Freeform 221" o:spid="_x0000_s1245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cJcYA&#10;AADcAAAADwAAAGRycy9kb3ducmV2LnhtbESPW2sCMRSE3wv+h3AE32pWRaurUbwglPpSL4U+HjbH&#10;3cXNyZJEXfvrG6HQx2FmvmFmi8ZU4kbOl5YV9LoJCOLM6pJzBafj9nUMwgdkjZVlUvAgD4t562WG&#10;qbZ33tPtEHIRIexTVFCEUKdS+qwgg75ra+Lona0zGKJ0udQO7xFuKtlPkpE0WHJcKLCmdUHZ5XA1&#10;Ci7lt13Z8+cm/3jbfQ1dkw02P2OlOu1mOQURqAn/4b/2u1bQ703geS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VcJcYAAADcAAAADwAAAAAAAAAAAAAAAACYAgAAZHJz&#10;L2Rvd25yZXYueG1sUEsFBgAAAAAEAAQA9QAAAIsDAAAAAA==&#10;" path="m,10l15,2,27,,42,,54,5r-9,7l30,15,20,17,12,15r-7,l,10e" filled="f" strokecolor="#e15520" strokeweight="0">
                  <v:path arrowok="t" o:connecttype="custom" o:connectlocs="0,10;15,2;27,0;42,0;54,5;45,12;30,15;20,17;12,15;5,15;0,10" o:connectangles="0,0,0,0,0,0,0,0,0,0,0"/>
                </v:shape>
                <v:shape id="Freeform 222" o:spid="_x0000_s1246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7/cQA&#10;AADcAAAADwAAAGRycy9kb3ducmV2LnhtbERPTWvCQBC9C/0PyxS8mY0BxaauUqoFoSrUaqG3ITsm&#10;sdnZNLua2F/vHoQeH+97Ou9MJS7UuNKygmEUgyDOrC45V7D/fBtMQDiPrLGyTAqu5GA+e+hNMdW2&#10;5Q+67HwuQgi7FBUU3teplC4ryKCLbE0cuKNtDPoAm1zqBtsQbiqZxPFYGiw5NBRY02tB2c/ubBR8&#10;uV+8HpZ/38P39XGzHZ0Wvn06KdV/7F6eQXjq/L/47l5pBUkS5ocz4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9O/3EAAAA3AAAAA8AAAAAAAAAAAAAAAAAmAIAAGRycy9k&#10;b3ducmV2LnhtbFBLBQYAAAAABAAEAPUAAACJAwAAAAA=&#10;" path="m70,8l,,70,8xe" fillcolor="#f3be00" stroked="f">
                  <v:path arrowok="t" o:connecttype="custom" o:connectlocs="70,8;0,0;70,8" o:connectangles="0,0,0"/>
                </v:shape>
                <v:shape id="Freeform 223" o:spid="_x0000_s1247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7M8QA&#10;AADcAAAADwAAAGRycy9kb3ducmV2LnhtbESPT2vCQBTE74LfYXlCb7oxh+aPriKKpR6rDb0+ss8k&#10;mH0bs1uTfnu3UOhxmJnfMOvtaFrxoN41lhUsFxEI4tLqhisFn5fjPAXhPLLG1jIp+CEH2810ssZc&#10;24E/6HH2lQgQdjkqqL3vcildWZNBt7AdcfCutjfog+wrqXscAty0Mo6iV2mw4bBQY0f7msrb+dso&#10;KJLjV9mlWZWkxcHJ7P52usdGqZfZuFuB8DT6//Bf+10riOMl/J4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8uzPEAAAA3AAAAA8AAAAAAAAAAAAAAAAAmAIAAGRycy9k&#10;b3ducmV2LnhtbFBLBQYAAAAABAAEAPUAAACJAwAAAAA=&#10;" path="m70,8l,,70,8xe" filled="f" strokecolor="#e15520" strokeweight="0">
                  <v:path arrowok="t" o:connecttype="custom" o:connectlocs="70,8;0,0;70,8" o:connectangles="0,0,0"/>
                </v:shape>
                <v:shape id="Freeform 224" o:spid="_x0000_s1248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IdMUA&#10;AADcAAAADwAAAGRycy9kb3ducmV2LnhtbESPQWvCQBSE7wX/w/IEb3VjCqGmriIGaS4pVEXa2yP7&#10;mgSzb0N2jfHfdwsFj8PMfMOsNqNpxUC9aywrWMwjEMSl1Q1XCk7H/fMrCOeRNbaWScGdHGzWk6cV&#10;ptre+JOGg69EgLBLUUHtfZdK6cqaDLq57YiD92N7gz7IvpK6x1uAm1bGUZRIgw2HhRo72tVUXg5X&#10;o8B+0Pk9e7nscfzKi2Kpv5Mi65SaTcftGwhPo3+E/9u5VhDHM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wh0xQAAANwAAAAPAAAAAAAAAAAAAAAAAJgCAABkcnMv&#10;ZG93bnJldi54bWxQSwUGAAAAAAQABAD1AAAAigMAAAAA&#10;" path="m,15l7,7,15,5,22,2,30,r7,2l45,2r7,5l60,12,47,20,32,22r-7,l15,20,7,17,,15xe" fillcolor="#f3be00" stroked="f">
                  <v:path arrowok="t" o:connecttype="custom" o:connectlocs="0,15;7,7;15,5;22,2;30,0;37,2;45,2;52,7;60,12;47,20;32,22;25,22;15,20;7,17;0,15" o:connectangles="0,0,0,0,0,0,0,0,0,0,0,0,0,0,0"/>
                </v:shape>
                <v:shape id="Freeform 225" o:spid="_x0000_s1249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5BysYA&#10;AADcAAAADwAAAGRycy9kb3ducmV2LnhtbESPQWvCQBSE74L/YXmFXkQ3pmBD6iaIYCntQUyq4O2R&#10;fU1Cs29Ddqvpv+8WBI/DzHzDrPPRdOJCg2stK1guIhDEldUt1wo+y908AeE8ssbOMin4JQd5Np2s&#10;MdX2yge6FL4WAcIuRQWN930qpasaMugWticO3pcdDPogh1rqAa8BbjoZR9FKGmw5LDTY07ah6rv4&#10;MYEynp+T4r2oyw88zqr95uQSfFXq8WHcvIDwNPp7+NZ+0wri+An+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5BysYAAADcAAAADwAAAAAAAAAAAAAAAACYAgAAZHJz&#10;L2Rvd25yZXYueG1sUEsFBgAAAAAEAAQA9QAAAIsDAAAAAA==&#10;" path="m,15l7,7,15,5,22,2,30,r7,2l45,2r7,5l60,12,47,20,32,22r-7,l15,20,7,17,,15e" filled="f" strokecolor="#e15520" strokeweight="0">
                  <v:path arrowok="t" o:connecttype="custom" o:connectlocs="0,15;7,7;15,5;22,2;30,0;37,2;45,2;52,7;60,12;47,20;32,22;25,22;15,20;7,17;0,15" o:connectangles="0,0,0,0,0,0,0,0,0,0,0,0,0,0,0"/>
                </v:shape>
                <v:shape id="Freeform 226" o:spid="_x0000_s1250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YMUA&#10;AADcAAAADwAAAGRycy9kb3ducmV2LnhtbESP3WoCMRSE74W+QziF3kjNdhUpq1GkZcHaK38e4Lg5&#10;bpZuTpYkdde3bwShl8PMfMMs14NtxZV8aBwreJtkIIgrpxuuFZyO5es7iBCRNbaOScGNAqxXT6Ml&#10;Ftr1vKfrIdYiQTgUqMDE2BVShsqQxTBxHXHyLs5bjEn6WmqPfYLbVuZZNpcWG04LBjv6MFT9HH6t&#10;gnJ67Gfj86Xc7D5PXftlfG/n30q9PA+bBYhIQ/wPP9pbrSDPZ3A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s9gxQAAANwAAAAPAAAAAAAAAAAAAAAAAJgCAABkcnMv&#10;ZG93bnJldi54bWxQSwUGAAAAAAQABAD1AAAAigMAAAAA&#10;" path="m72,13l,,72,13xe" fillcolor="#f3be00" stroked="f">
                  <v:path arrowok="t" o:connecttype="custom" o:connectlocs="72,13;0,0;72,13" o:connectangles="0,0,0"/>
                </v:shape>
                <v:shape id="Freeform 227" o:spid="_x0000_s1251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RhBsUA&#10;AADcAAAADwAAAGRycy9kb3ducmV2LnhtbESPQWvCQBSE70L/w/IKXqRujFgkdRNsoaBexLS9v2Zf&#10;k9Ts25BdY/z3riB4HGbmG2aVDaYRPXWutqxgNo1AEBdW11wq+P76fFmCcB5ZY2OZFFzIQZY+jVaY&#10;aHvmA/W5L0WAsEtQQeV9m0jpiooMuqltiYP3ZzuDPsiulLrDc4CbRsZR9CoN1hwWKmzpo6LimJ+M&#10;guXaz2fv299jPl/0k8nuR/6XxV6p8fOwfgPhafCP8L290QrieAG3M+EI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GEGxQAAANwAAAAPAAAAAAAAAAAAAAAAAJgCAABkcnMv&#10;ZG93bnJldi54bWxQSwUGAAAAAAQABAD1AAAAigMAAAAA&#10;" path="m72,13l,,72,13xe" filled="f" strokecolor="#e15520" strokeweight="0">
                  <v:path arrowok="t" o:connecttype="custom" o:connectlocs="72,13;0,0;72,13" o:connectangles="0,0,0"/>
                </v:shape>
                <v:shape id="Freeform 228" o:spid="_x0000_s1252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IJMYA&#10;AADcAAAADwAAAGRycy9kb3ducmV2LnhtbESPQWvCQBSE7wX/w/KE3upuQ7ESXaUKihexxhavj+xr&#10;Epp9m2a3Jvrr3ULB4zAz3zCzRW9rcabWV441PI8UCOLcmYoLDR/H9dMEhA/IBmvHpOFCHhbzwcMM&#10;U+M6PtA5C4WIEPYpaihDaFIpfV6SRT9yDXH0vlxrMUTZFtK02EW4rWWi1FharDgulNjQqqT8O/u1&#10;GpbZfv1zuqqNelWdub6/bHafO6v147B/m4II1Id7+L+9NRqSZAx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RIJMYAAADcAAAADwAAAAAAAAAAAAAAAACYAgAAZHJz&#10;L2Rvd25yZXYueG1sUEsFBgAAAAAEAAQA9QAAAIsDAAAAAA==&#10;" path="m62,25l,,62,25,79,20r15,2l109,27r12,8l114,37r-7,3l99,40r-7,l82,37,74,35,69,30,62,25xe" fillcolor="#f3be00" stroked="f">
                  <v:path arrowok="t" o:connecttype="custom" o:connectlocs="62,25;0,0;62,25;62,25;62,25;79,20;94,22;109,27;121,35;114,37;107,40;99,40;92,40;82,37;74,35;69,30;62,25" o:connectangles="0,0,0,0,0,0,0,0,0,0,0,0,0,0,0,0,0"/>
                </v:shape>
                <v:shape id="Freeform 229" o:spid="_x0000_s1253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M88IA&#10;AADcAAAADwAAAGRycy9kb3ducmV2LnhtbESP3WoCMRSE7wu+QzhC72rWhf6wNYoIguCVax/gsDmb&#10;hG5OtknU9e1NodDLYWa+YVabyQ/iSjG5wAqWiwoEcRe0Y6Pg67x/+QCRMrLGITApuFOCzXr2tMJG&#10;hxuf6NpmIwqEU4MKbM5jI2XqLHlMizASF68P0WMuMhqpI94K3A+yrqo36dFxWbA40s5S991evILT&#10;67E999QP92lnvZMX8+OiUep5Pm0/QWSa8n/4r33QCur6HX7Pl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AzzwgAAANwAAAAPAAAAAAAAAAAAAAAAAJgCAABkcnMvZG93&#10;bnJldi54bWxQSwUGAAAAAAQABAD1AAAAhwMAAAAA&#10;" path="m62,25l,,62,25,79,20r15,2l109,27r12,8l114,37r-7,3l99,40r-7,l82,37,74,35,69,30,62,25e" filled="f" strokecolor="#e15520" strokeweight="0">
                  <v:path arrowok="t" o:connecttype="custom" o:connectlocs="62,25;0,0;62,25;62,25;62,25;79,20;94,22;109,27;121,35;114,37;107,40;99,40;92,40;82,37;74,35;69,30;62,25" o:connectangles="0,0,0,0,0,0,0,0,0,0,0,0,0,0,0,0,0"/>
                </v:shape>
                <v:shape id="Freeform 230" o:spid="_x0000_s1254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vscMA&#10;AADcAAAADwAAAGRycy9kb3ducmV2LnhtbERP3WrCMBS+H+wdwhnsRjS1A6u1qcjGwMGQrfoAh+bY&#10;VpuTrslsffvlQtjlx/efbUbTiiv1rrGsYD6LQBCXVjdcKTge3qdLEM4ja2wtk4IbOdjkjw8ZptoO&#10;/E3XwlcihLBLUUHtfZdK6cqaDLqZ7YgDd7K9QR9gX0nd4xDCTSvjKFpIgw2Hhho7eq2pvBS/RsFq&#10;f759NbvJx/DyyUlxSBZvPwaVen4at2sQnkb/L767d1pBHIe14Uw4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qvscMAAADcAAAADwAAAAAAAAAAAAAAAACYAgAAZHJzL2Rv&#10;d25yZXYueG1sUEsFBgAAAAAEAAQA9QAAAIgDAAAAAA==&#10;" path="m65,17l,,65,17,80,15r15,l110,20r12,7l117,32r-7,3l100,35r-8,l82,32,75,30,70,25,65,17xe" fillcolor="#f3be00" stroked="f">
                  <v:path arrowok="t" o:connecttype="custom" o:connectlocs="65,17;0,0;65,17;65,17;65,17;80,15;95,15;110,20;122,27;117,32;110,35;100,35;92,35;82,32;75,30;70,25;65,17" o:connectangles="0,0,0,0,0,0,0,0,0,0,0,0,0,0,0,0,0"/>
                </v:shape>
                <v:shape id="Freeform 231" o:spid="_x0000_s1255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uZcUA&#10;AADcAAAADwAAAGRycy9kb3ducmV2LnhtbESPUUvDQBCE3wX/w7GCb/bSCJLEXouEFgQFsS3o4za3&#10;5oK5vZDbtvHfe4LQx2FmvmEWq8n36kRj7AIbmM8yUMRNsB23Bva7zV0BKgqyxT4wGfihCKvl9dUC&#10;KxvO/E6nrbQqQThWaMCJDJXWsXHkMc7CQJy8rzB6lCTHVtsRzwnue51n2YP22HFacDhQ7aj53h69&#10;gc+yKO/ldV2L6z/e6uJlow+HuTG3N9PTIyihSS7h//azNZDnJfydS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G5lxQAAANwAAAAPAAAAAAAAAAAAAAAAAJgCAABkcnMv&#10;ZG93bnJldi54bWxQSwUGAAAAAAQABAD1AAAAigMAAAAA&#10;" path="m65,17l,,65,17,80,15r15,l110,20r12,7l117,32r-7,3l100,35r-8,l82,32,75,30,70,25,65,17e" filled="f" strokecolor="#e15520" strokeweight="0">
                  <v:path arrowok="t" o:connecttype="custom" o:connectlocs="65,17;0,0;65,17;65,17;65,17;80,15;95,15;110,20;122,27;117,32;110,35;100,35;92,35;82,32;75,30;70,25;65,17" o:connectangles="0,0,0,0,0,0,0,0,0,0,0,0,0,0,0,0,0"/>
                </v:shape>
                <v:shape id="Freeform 232" o:spid="_x0000_s1256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uHsEA&#10;AADcAAAADwAAAGRycy9kb3ducmV2LnhtbERPy4rCMBTdD/gP4Q7MbkynikjHVNRBqQsXvvaX5vbB&#10;NDeliVr9erMQXB7OezbvTSOu1LnasoKfYQSCOLe65lLB6bj+noJwHlljY5kU3MnBPB18zDDR9sZ7&#10;uh58KUIIuwQVVN63iZQur8igG9qWOHCF7Qz6ALtS6g5vIdw0Mo6iiTRYc2iosKVVRfn/4WIUZEW9&#10;jaM/O15McfTYZMvzbnVZK/X12S9+QXjq/Vv8cmdaQTwK88OZcAR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4rh7BAAAA3AAAAA8AAAAAAAAAAAAAAAAAmAIAAGRycy9kb3du&#10;cmV2LnhtbFBLBQYAAAAABAAEAPUAAACGAwAAAAA=&#10;" path="m63,15l,,63,15xe" fillcolor="#f3be00" stroked="f">
                  <v:path arrowok="t" o:connecttype="custom" o:connectlocs="63,15;0,0;63,15" o:connectangles="0,0,0"/>
                </v:shape>
                <v:shape id="Freeform 233" o:spid="_x0000_s1257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VV8MA&#10;AADcAAAADwAAAGRycy9kb3ducmV2LnhtbESPQWvCQBSE7wX/w/KE3upGC6FEN0HEUk9S0+r5mX0m&#10;i9m3Ibua+O+7hUKPw8x8w6yK0bbiTr03jhXMZwkI4sppw7WC76/3lzcQPiBrbB2Tggd5KPLJ0woz&#10;7QY+0L0MtYgQ9hkqaELoMil91ZBFP3MdcfQurrcYouxrqXscIty2cpEkqbRoOC402NGmoepa3qyC&#10;y97Ih0k//Naf9p8DnfFYHlKlnqfjegki0Bj+w3/tnVaweJ3D75l4BG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VV8MAAADcAAAADwAAAAAAAAAAAAAAAACYAgAAZHJzL2Rv&#10;d25yZXYueG1sUEsFBgAAAAAEAAQA9QAAAIgDAAAAAA==&#10;" path="m63,15l,,63,15xe" filled="f" strokecolor="#e15520" strokeweight="0">
                  <v:path arrowok="t" o:connecttype="custom" o:connectlocs="63,15;0,0;63,15" o:connectangles="0,0,0"/>
                </v:shape>
                <v:shape id="Freeform 234" o:spid="_x0000_s1258" style="position:absolute;left:6635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a1MIA&#10;AADcAAAADwAAAGRycy9kb3ducmV2LnhtbESPQYvCMBSE7wv+h/AEL4umrSBSjaKCIJ7W7h48Pppn&#10;U2xeShO1/nuzIHgcZuYbZrnubSPu1PnasYJ0koAgLp2uuVLw97sfz0H4gKyxcUwKnuRhvRp8LTHX&#10;7sEnuhehEhHCPkcFJoQ2l9KXhiz6iWuJo3dxncUQZVdJ3eEjwm0jsySZSYs1xwWDLe0MldfiZhUc&#10;vtPa/oRz8bylW2/KM5njjJQaDfvNAkSgPnzC7/ZBK8imGfyf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ZrUwgAAANwAAAAPAAAAAAAAAAAAAAAAAJgCAABkcnMvZG93&#10;bnJldi54bWxQSwUGAAAAAAQABAD1AAAAhwMAAAAA&#10;" path="m42,60l80,,42,60xm42,60l35,75,27,88r-7,2l15,95r-7,l,95,,88,3,80,8,75r5,-7l18,63r7,-3l35,58r7,2xe" fillcolor="#f3be00" stroked="f">
                  <v:path arrowok="t" o:connecttype="custom" o:connectlocs="42,60;80,0;42,60;42,60;35,75;27,88;20,90;15,95;8,95;0,95;0,88;3,80;8,75;13,68;18,63;25,60;35,58;42,60" o:connectangles="0,0,0,0,0,0,0,0,0,0,0,0,0,0,0,0,0,0"/>
                  <o:lock v:ext="edit" verticies="t"/>
                </v:shape>
                <v:shape id="Freeform 235" o:spid="_x0000_s1259" style="position:absolute;left:667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D/cUA&#10;AADcAAAADwAAAGRycy9kb3ducmV2LnhtbESPT2sCMRTE7wW/Q3iCt5roSrFbo4jgn0sPVS/eHpvX&#10;3a2blzWJun77plDwOMzMb5jZorONuJEPtWMNo6ECQVw4U3Op4XhYv05BhIhssHFMGh4UYDHvvcww&#10;N+7OX3Tbx1IkCIccNVQxtrmUoajIYhi6ljh5385bjEn6UhqP9wS3jRwr9SYt1pwWKmxpVVFx3l+t&#10;huu737rtVC5/VKZWj83lZD4nJ60H/W75ASJSF5/h//bOaBhnG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8P9xQAAANwAAAAPAAAAAAAAAAAAAAAAAJgCAABkcnMv&#10;ZG93bnJldi54bWxQSwUGAAAAAAQABAD1AAAAigMAAAAA&#10;" path="m,60l38,,,60xe" filled="f" strokecolor="#e15520" strokeweight="0">
                  <v:path arrowok="t" o:connecttype="custom" o:connectlocs="0,60;38,0;0,60" o:connectangles="0,0,0"/>
                </v:shape>
                <v:shape id="Freeform 236" o:spid="_x0000_s1260" style="position:absolute;left:663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cHscA&#10;AADcAAAADwAAAGRycy9kb3ducmV2LnhtbESPQWvCQBSE7wX/w/IEL1I3iaWU1FVUtBVEQtVCj4/s&#10;axLMvg3ZrUn/vSsUehxm5htmtuhNLa7UusqygngSgSDOra64UHA+bR9fQDiPrLG2TAp+ycFiPniY&#10;Yaptxx90PfpCBAi7FBWU3jeplC4vyaCb2IY4eN+2NeiDbAupW+wC3NQyiaJnabDisFBiQ+uS8svx&#10;xyjYx6v3bbzPsq8NHrrPt2ycmOlYqdGwX76C8NT7//Bfe6cVJNMnuJ8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GXB7HAAAA3AAAAA8AAAAAAAAAAAAAAAAAmAIAAGRy&#10;cy9kb3ducmV2LnhtbFBLBQYAAAAABAAEAPUAAACMAwAAAAA=&#10;" path="m42,2l35,17,27,30r-7,2l15,37r-7,l,37,,30,3,22,8,17r5,-7l18,5,25,2,35,r7,2xe" filled="f" strokecolor="#e15520" strokeweight="0">
                  <v:path arrowok="t" o:connecttype="custom" o:connectlocs="42,2;35,17;27,30;20,32;15,37;8,37;0,37;0,30;3,22;8,17;13,10;18,5;25,2;35,0;42,2" o:connectangles="0,0,0,0,0,0,0,0,0,0,0,0,0,0,0"/>
                </v:shape>
                <v:shape id="Freeform 237" o:spid="_x0000_s1261" style="position:absolute;left:6610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wjy8QA&#10;AADcAAAADwAAAGRycy9kb3ducmV2LnhtbESPQWvCQBSE7wX/w/IKvRTdmDYiqatIQdpjo+L5uftM&#10;gtm3MbtN0n/fLRQ8DjPzDbPajLYRPXW+dqxgPktAEGtnai4VHA+76RKED8gGG8ek4Ic8bNaThxXm&#10;xg1cUL8PpYgQ9jkqqEJocym9rsiin7mWOHoX11kMUXalNB0OEW4bmSbJQlqsOS5U2NJ7Rfq6/7YK&#10;iuvB6fPtOfvw7e5VN18nZD4p9fQ4bt9ABBrDPfzf/jQK0pcM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sI8vEAAAA3AAAAA8AAAAAAAAAAAAAAAAAmAIAAGRycy9k&#10;b3ducmV2LnhtbFBLBQYAAAAABAAEAPUAAACJAwAAAAA=&#10;" path="m43,45l90,,43,45xm43,45l35,60,25,72,13,77,,80,,75,3,67,8,60r5,-5l20,50r8,-3l35,45r8,xe" fillcolor="#f3be00" stroked="f">
                  <v:path arrowok="t" o:connecttype="custom" o:connectlocs="43,45;90,0;43,45;43,45;35,60;25,72;13,77;0,80;0,75;3,67;8,60;13,55;20,50;28,47;35,45;43,45" o:connectangles="0,0,0,0,0,0,0,0,0,0,0,0,0,0,0,0"/>
                  <o:lock v:ext="edit" verticies="t"/>
                </v:shape>
                <v:shape id="Freeform 238" o:spid="_x0000_s1262" style="position:absolute;left:6653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THsUA&#10;AADcAAAADwAAAGRycy9kb3ducmV2LnhtbESPT4vCMBTE78J+h/AWvGm6irJU0yLCFsGT/2C9PZtn&#10;W7Z56TZR67c3guBxmJnfMPO0M7W4Uusqywq+hhEI4tzqigsF+93P4BuE88gaa8uk4E4O0uSjN8dY&#10;2xtv6Lr1hQgQdjEqKL1vYildXpJBN7QNcfDOtjXog2wLqVu8Bbip5SiKptJgxWGhxIaWJeV/24tR&#10;cNkdl4d9Ztb/49O6WtBklWWbX6X6n91iBsJT59/hV3ulFYzGU3ieCUdA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NMexQAAANwAAAAPAAAAAAAAAAAAAAAAAJgCAABkcnMv&#10;ZG93bnJldi54bWxQSwUGAAAAAAQABAD1AAAAigMAAAAA&#10;" path="m,45l47,,,45xe" filled="f" strokecolor="#e15520" strokeweight="0">
                  <v:path arrowok="t" o:connecttype="custom" o:connectlocs="0,45;47,0;0,45" o:connectangles="0,0,0"/>
                </v:shape>
                <v:shape id="Freeform 239" o:spid="_x0000_s1263" style="position:absolute;left:6610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pNsUA&#10;AADcAAAADwAAAGRycy9kb3ducmV2LnhtbESPQWvCQBSE7wX/w/IEL1I3UagldRVRWgpCxeilt0f2&#10;mQ1m36bZVeO/dwWhx2FmvmFmi87W4kKtrxwrSEcJCOLC6YpLBYf95+s7CB+QNdaOScGNPCzmvZcZ&#10;ZtpdeUeXPJQiQthnqMCE0GRS+sKQRT9yDXH0jq61GKJsS6lbvEa4reU4Sd6kxYrjgsGGVoaKU362&#10;CniywfVXmq7N7yrvhoe/7U8TjkoN+t3yA0SgLvyHn+1vrWA8mcL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yk2xQAAANwAAAAPAAAAAAAAAAAAAAAAAJgCAABkcnMv&#10;ZG93bnJldi54bWxQSwUGAAAAAAQABAD1AAAAigMAAAAA&#10;" path="m43,l35,15,25,27,13,32,,35,,30,3,22,8,15r5,-5l20,5,28,2,35,r8,e" filled="f" strokecolor="#e15520" strokeweight="0">
                  <v:path arrowok="t" o:connecttype="custom" o:connectlocs="43,0;35,15;25,27;13,32;0,35;0,30;3,22;8,15;13,10;20,5;28,2;35,0;43,0" o:connectangles="0,0,0,0,0,0,0,0,0,0,0,0,0"/>
                </v:shape>
                <v:shape id="Freeform 240" o:spid="_x0000_s1264" style="position:absolute;left:6593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/IcIA&#10;AADcAAAADwAAAGRycy9kb3ducmV2LnhtbERPzWoCMRC+F3yHMII3zWptKVujSGlFK7SofYBhM91d&#10;upksSdTVp3cOQo8f3/9s0blGnSjE2rOB8SgDRVx4W3Np4OfwMXwBFROyxcYzGbhQhMW89zDD3Poz&#10;7+i0T6WSEI45GqhSanOtY1GRwzjyLbFwvz44TAJDqW3As4S7Rk+y7Fk7rFkaKmzpraLib3900vte&#10;fobtZv3tDtep360Kujxdv4wZ9LvlK6hEXfoX391ra2DyKGvljBwBP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+/8hwgAAANwAAAAPAAAAAAAAAAAAAAAAAJgCAABkcnMvZG93&#10;bnJldi54bWxQSwUGAAAAAAQABAD1AAAAhwMAAAAA&#10;" path="m42,45l89,,42,45xm42,45l35,60,27,70,15,77,,80,,75,2,67,7,60r5,-5l20,50r7,-3l35,45r7,xe" fillcolor="#f3be00" stroked="f">
                  <v:path arrowok="t" o:connecttype="custom" o:connectlocs="42,45;89,0;42,45;42,45;35,60;27,70;15,77;0,80;0,75;2,67;7,60;12,55;20,50;27,47;35,45;42,45" o:connectangles="0,0,0,0,0,0,0,0,0,0,0,0,0,0,0,0"/>
                  <o:lock v:ext="edit" verticies="t"/>
                </v:shape>
                <v:shape id="Freeform 241" o:spid="_x0000_s1265" style="position:absolute;left:6635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UxMQA&#10;AADcAAAADwAAAGRycy9kb3ducmV2LnhtbESPQWvCQBSE74X+h+UJvdWNthQbXaUIgfZYGxRvr9ln&#10;Esx7G7JrTP59tyB4HGbmG2a1GbhRPXW+dmJgNk1AkRTO1lIayH+y5wUoH1AsNk7IwEgeNuvHhxWm&#10;1l3lm/pdKFWEiE/RQBVCm2rti4oY/dS1JNE7uY4xRNmV2nZ4jXBu9DxJ3jRjLXGhwpa2FRXn3YUN&#10;HH4zHhf5Eccx77PTfs9fx1c25mkyfCxBBRrCPXxrf1oD85d3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jVMTEAAAA3AAAAA8AAAAAAAAAAAAAAAAAmAIAAGRycy9k&#10;b3ducmV2LnhtbFBLBQYAAAAABAAEAPUAAACJAwAAAAA=&#10;" path="m,45l47,,,45xe" filled="f" strokecolor="#1f1a17" strokeweight="0">
                  <v:path arrowok="t" o:connecttype="custom" o:connectlocs="0,45;47,0;0,45" o:connectangles="0,0,0"/>
                </v:shape>
                <v:shape id="Freeform 242" o:spid="_x0000_s1266" style="position:absolute;left:6593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TM8MA&#10;AADcAAAADwAAAGRycy9kb3ducmV2LnhtbERPz2vCMBS+C/4P4Qm7yEynw43OKEOQrTsIq4N5fDRv&#10;bVjzUpKsrf+9OQg7fny/N7vRtqInH4xjBQ+LDARx5bThWsHX6XD/DCJEZI2tY1JwoQC77XSywVy7&#10;gT+pL2MtUgiHHBU0MXa5lKFqyGJYuI44cT/OW4wJ+lpqj0MKt61cZtlaWjScGhrsaN9Q9Vv+WQX2&#10;WBRn33/jR3ceVk/mbW6K8qjU3Wx8fQERaYz/4pv7XStYPqb56Uw6An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oTM8MAAADcAAAADwAAAAAAAAAAAAAAAACYAgAAZHJzL2Rv&#10;d25yZXYueG1sUEsFBgAAAAAEAAQA9QAAAIgDAAAAAA==&#10;" path="m42,l35,15,27,25,15,32,,35,,30,2,22,7,15r5,-5l20,5,27,2,35,r7,e" filled="f" strokecolor="#1f1a17" strokeweight="0">
                  <v:path arrowok="t" o:connecttype="custom" o:connectlocs="42,0;35,15;27,25;15,32;0,35;0,30;2,22;7,15;12,10;20,5;27,2;35,0;42,0" o:connectangles="0,0,0,0,0,0,0,0,0,0,0,0,0"/>
                </v:shape>
                <v:shape id="Freeform 243" o:spid="_x0000_s1267" style="position:absolute;left:6650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c4MUA&#10;AADcAAAADwAAAGRycy9kb3ducmV2LnhtbESPT2vCQBTE7wW/w/KE3nQTW0TSbEQDFi891D89P7LP&#10;bDT7NmS3Gv303UKhx2HmN8Pky8G24kq9bxwrSKcJCOLK6YZrBYf9ZrIA4QOyxtYxKbiTh2Uxesox&#10;0+7Gn3TdhVrEEvYZKjAhdJmUvjJk0U9dRxy9k+sthij7Wuoeb7HctnKWJHNpseG4YLCj0lB12X1b&#10;BbNF+jg25Xb4eDGle1+fv2o6WqWex8PqDUSgIfyH/+itjtxrC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9zgxQAAANwAAAAPAAAAAAAAAAAAAAAAAJgCAABkcnMv&#10;ZG93bnJldi54bWxQSwUGAAAAAAQABAD1AAAAigMAAAAA&#10;" path="m42,60l77,,42,60xm42,60l35,78,27,88r-7,5l15,95,7,98,,98,,90,3,83,7,75r5,-5l17,65r8,-2l35,60r7,xe" fillcolor="#f3be00" stroked="f">
                  <v:path arrowok="t" o:connecttype="custom" o:connectlocs="42,60;77,0;42,60;42,60;35,78;27,88;20,93;15,95;7,98;0,98;0,90;3,83;7,75;12,70;17,65;25,63;35,60;42,60" o:connectangles="0,0,0,0,0,0,0,0,0,0,0,0,0,0,0,0,0,0"/>
                  <o:lock v:ext="edit" verticies="t"/>
                </v:shape>
                <v:shape id="Freeform 244" o:spid="_x0000_s1268" style="position:absolute;left:6692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zecQA&#10;AADcAAAADwAAAGRycy9kb3ducmV2LnhtbESPS4vCQBCE78L+h6EXvOlkg8oSHUUCLl4UfBz22GY6&#10;D8z0hMxo4v76HUHwWFTVV9Ri1Zta3Kl1lWUFX+MIBHFmdcWFgvNpM/oG4TyyxtoyKXiQg9XyY7DA&#10;RNuOD3Q/+kIECLsEFZTeN4mULivJoBvbhjh4uW0N+iDbQuoWuwA3tYyjaCYNVhwWSmwoLSm7Hm9G&#10;QeV+cHrb/fE+7c6XdDPNf2mXKzX87NdzEJ56/w6/2lutIJ7E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/c3nEAAAA3AAAAA8AAAAAAAAAAAAAAAAAmAIAAGRycy9k&#10;b3ducmV2LnhtbFBLBQYAAAAABAAEAPUAAACJAwAAAAA=&#10;" path="m,60l35,,,60xe" filled="f" strokecolor="#e15520" strokeweight="0">
                  <v:path arrowok="t" o:connecttype="custom" o:connectlocs="0,60;35,0;0,60" o:connectangles="0,0,0"/>
                </v:shape>
                <v:shape id="Freeform 245" o:spid="_x0000_s1269" style="position:absolute;left:665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4RsgA&#10;AADcAAAADwAAAGRycy9kb3ducmV2LnhtbESPQUvDQBSE7wX/w/IEL8VurEE07bZIq9BWRG3anh/Z&#10;ZzaYfRuyaxP/vVso9DjMzDfMdN7bWhyp9ZVjBXejBARx4XTFpYJd/nr7CMIHZI21Y1LwRx7ms6vB&#10;FDPtOv6i4zaUIkLYZ6jAhNBkUvrCkEU/cg1x9L5dazFE2ZZSt9hFuK3lOEkepMWK44LBhhaGip/t&#10;r1Xw3ufD9GA2+7cX26Wfq03+sX5aKnVz3T9PQATqwyV8bq+0gnF6D6cz8Qj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PLhGyAAAANwAAAAPAAAAAAAAAAAAAAAAAJgCAABk&#10;cnMvZG93bnJldi54bWxQSwUGAAAAAAQABAD1AAAAjQMAAAAA&#10;" path="m42,l35,18,27,28r-7,5l15,35,7,38,,38,,30,3,23,7,15r5,-5l17,5,25,3,35,r7,xe" filled="f" strokecolor="#e15520" strokeweight="0">
                  <v:path arrowok="t" o:connecttype="custom" o:connectlocs="42,0;35,18;27,28;20,33;15,35;7,38;0,38;0,30;3,23;7,15;12,10;17,5;25,3;35,0;42,0" o:connectangles="0,0,0,0,0,0,0,0,0,0,0,0,0,0,0"/>
                </v:shape>
                <v:shape id="Freeform 246" o:spid="_x0000_s1270" style="position:absolute;left:6662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7FMUA&#10;AADcAAAADwAAAGRycy9kb3ducmV2LnhtbESPwW7CMBBE70j9B2srcQOHQKsqYBAK0PbY0l64reJt&#10;nBKvQ2wg8PV1JSSOo9l5szNbdLYWJ2p95VjBaJiAIC6crrhU8P21GbyA8AFZY+2YFFzIw2L+0Jth&#10;pt2ZP+m0DaWIEPYZKjAhNJmUvjBk0Q9dQxy9H9daDFG2pdQtniPc1jJNkmdpseLYYLCh3FCx3x5t&#10;fOPjur88rc0hf929XdNRvuJx+FWq/9gtpyACdeF+fEu/awXpZAL/YyIB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LsUxQAAANwAAAAPAAAAAAAAAAAAAAAAAJgCAABkcnMv&#10;ZG93bnJldi54bWxQSwUGAAAAAAQABAD1AAAAigMAAAAA&#10;" path="m45,59l87,,45,59xm45,59l38,74,28,84r-5,5l15,92,8,94,,94,3,87,5,79,8,72r5,-5l20,62r8,-3l35,57r10,2xe" fillcolor="#f3be00" stroked="f">
                  <v:path arrowok="t" o:connecttype="custom" o:connectlocs="45,59;87,0;45,59;45,59;38,74;28,84;23,89;15,92;8,94;0,94;3,87;5,79;8,72;13,67;20,62;28,59;35,57;45,59" o:connectangles="0,0,0,0,0,0,0,0,0,0,0,0,0,0,0,0,0,0"/>
                  <o:lock v:ext="edit" verticies="t"/>
                </v:shape>
                <v:shape id="Freeform 247" o:spid="_x0000_s1271" style="position:absolute;left:6707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J7NsMA&#10;AADcAAAADwAAAGRycy9kb3ducmV2LnhtbESP3YrCMBSE7wXfIRzBO00VXaQaRZdVFvTGnwc4NMe2&#10;2JyUJq2tT78RhL0cZuYbZrVpTSEaqlxuWcFkHIEgTqzOOVVwu+5HCxDOI2ssLJOCjhxs1v3eCmNt&#10;n3ym5uJTESDsYlSQeV/GUrokI4NubEvi4N1tZdAHWaVSV/gMcFPIaRR9SYM5h4UMS/rOKHlcaqPA&#10;HF1zehzqLu18Tfv76fpz3r2UGg7a7RKEp9b/hz/tX61gOpvD+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J7NsMAAADcAAAADwAAAAAAAAAAAAAAAACYAgAAZHJzL2Rv&#10;d25yZXYueG1sUEsFBgAAAAAEAAQA9QAAAIgDAAAAAA==&#10;" path="m,59l42,,,59xe" filled="f" strokecolor="#e15520" strokeweight="0">
                  <v:path arrowok="t" o:connecttype="custom" o:connectlocs="0,59;42,0;0,59" o:connectangles="0,0,0"/>
                </v:shape>
                <v:shape id="Freeform 248" o:spid="_x0000_s1272" style="position:absolute;left:6662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y38YA&#10;AADcAAAADwAAAGRycy9kb3ducmV2LnhtbESPQUsDMRSE7wX/Q3iCt252S1lkbVq0UKkHQasHj8/N&#10;c7Nt8rIkabv+e1MoeBxm5htmsRqdFScKsfesoCpKEMSt1z13Cj4/NtN7EDEha7SeScEvRVgtbyYL&#10;bLQ/8zuddqkTGcKxQQUmpaGRMraGHMbCD8TZ+/HBYcoydFIHPGe4s3JWlrV02HNeMDjQ2lB72B2d&#10;gu/169NLVR6etzaY/V7Wm7fqyyp1dzs+PoBINKb/8LW91Qpm8xouZ/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Xy38YAAADcAAAADwAAAAAAAAAAAAAAAACYAgAAZHJz&#10;L2Rvd25yZXYueG1sUEsFBgAAAAAEAAQA9QAAAIsDAAAAAA==&#10;" path="m45,2l38,17,28,27r-5,5l15,35,8,37,,37,3,30,5,22,8,15r5,-5l20,5,28,2,35,,45,2xe" filled="f" strokecolor="#e15520" strokeweight="0">
                  <v:path arrowok="t" o:connecttype="custom" o:connectlocs="45,2;38,17;28,27;23,32;15,35;8,37;0,37;3,30;5,22;8,15;13,10;20,5;28,2;35,0;45,2" o:connectangles="0,0,0,0,0,0,0,0,0,0,0,0,0,0,0"/>
                </v:shape>
                <v:shape id="Freeform 249" o:spid="_x0000_s1273" style="position:absolute;left:6677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oYcUA&#10;AADcAAAADwAAAGRycy9kb3ducmV2LnhtbESPQWvCQBSE74L/YXlCb7qppLGkrlIKpdKLVUvPj+wz&#10;G5p9G7PbJPrrXaHgcZiZb5jlerC16Kj1lWMFj7MEBHHhdMWlgu/D+/QZhA/IGmvHpOBMHtar8WiJ&#10;uXY976jbh1JECPscFZgQmlxKXxiy6GeuIY7e0bUWQ5RtKXWLfYTbWs6TJJMWK44LBht6M1T87v+s&#10;gs/tJf1I2ex+nvomHLPu9HWqMqUeJsPrC4hAQ7iH/9sbrWCeLuB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2hhxQAAANwAAAAPAAAAAAAAAAAAAAAAAJgCAABkcnMv&#10;ZG93bnJldi54bWxQSwUGAAAAAAQABAD1AAAAigMAAAAA&#10;" path="m43,54l80,,43,54xm43,54l35,69,28,82r-8,5l15,89,8,92,,92,,84,3,77,8,69r5,-5l18,59r7,-2l33,54r10,xe" fillcolor="#f3be00" stroked="f">
                  <v:path arrowok="t" o:connecttype="custom" o:connectlocs="43,54;80,0;43,54;43,54;35,69;28,82;20,87;15,89;8,92;0,92;0,84;3,77;8,69;13,64;18,59;25,57;33,54;43,54" o:connectangles="0,0,0,0,0,0,0,0,0,0,0,0,0,0,0,0,0,0"/>
                  <o:lock v:ext="edit" verticies="t"/>
                </v:shape>
                <v:shape id="Freeform 250" o:spid="_x0000_s1274" style="position:absolute;left:6720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2lcUA&#10;AADcAAAADwAAAGRycy9kb3ducmV2LnhtbESPTWvCQBCG7wX/wzKCF6mbhhIkdSNaEARPtXrwNs1O&#10;Pmh2NmRXjf31nUOhx+Gd95l5VuvRdepGQ2g9G3hZJKCIS29brg2cPnfPS1AhIlvsPJOBBwVYF5On&#10;FebW3/mDbsdYK4FwyNFAE2Ofax3KhhyGhe+JJav84DDKONTaDngXuOt0miSZdtiyXGiwp/eGyu/j&#10;1QllXnVx2WbpdkR/yVgf5j/nL2Nm03HzBirSGP+X/9p7ayB9lW9FRkRA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XaVxQAAANwAAAAPAAAAAAAAAAAAAAAAAJgCAABkcnMv&#10;ZG93bnJldi54bWxQSwUGAAAAAAQABAD1AAAAigMAAAAA&#10;" path="m,54l37,,,54xe" filled="f" strokecolor="#e15520" strokeweight="0">
                  <v:path arrowok="t" o:connecttype="custom" o:connectlocs="0,54;37,0;0,54" o:connectangles="0,0,0"/>
                </v:shape>
                <v:shape id="Freeform 251" o:spid="_x0000_s1275" style="position:absolute;left:6677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8GsUA&#10;AADcAAAADwAAAGRycy9kb3ducmV2LnhtbESPQUsDMRSE70L/Q3iF3my2pWjdNi1lUREP0la9v25e&#10;N9tuXpZN3Kz/3giCx2FmvmHW28E2oqfO144VzKYZCOLS6ZorBR/vT7dLED4ga2wck4Jv8rDdjG7W&#10;mGsX+UD9MVQiQdjnqMCE0OZS+tKQRT91LXHyzq6zGJLsKqk7jAluGznPsjtpsea0YLClwlB5PX5Z&#10;Bb6ObWFe7+1jfDtd9rH/LJ6LmVKT8bBbgQg0hP/wX/tFK5gvHuD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HwaxQAAANwAAAAPAAAAAAAAAAAAAAAAAJgCAABkcnMv&#10;ZG93bnJldi54bWxQSwUGAAAAAAQABAD1AAAAigMAAAAA&#10;" path="m43,l35,15,28,28r-8,5l15,35,8,38,,38,,30,3,23,8,15r5,-5l18,5,25,3,33,,43,xe" filled="f" strokecolor="#e15520" strokeweight="0">
                  <v:path arrowok="t" o:connecttype="custom" o:connectlocs="43,0;35,15;28,28;20,33;15,35;8,38;0,38;0,30;3,23;8,15;13,10;18,5;25,3;33,0;43,0" o:connectangles="0,0,0,0,0,0,0,0,0,0,0,0,0,0,0"/>
                </v:shape>
                <v:shape id="Freeform 252" o:spid="_x0000_s1276" style="position:absolute;left:6692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6U8IA&#10;AADcAAAADwAAAGRycy9kb3ducmV2LnhtbERPS2vCQBC+F/oflhG8SN1UatHUVUrBUhAUbdHrkJ0m&#10;wexsyE7z+PfuQejx43uvNr2rVEtNKD0beJ4moIgzb0vODfx8b58WoIIgW6w8k4GBAmzWjw8rTK3v&#10;+EjtSXIVQzikaKAQqVOtQ1aQwzD1NXHkfn3jUCJscm0b7GK4q/QsSV61w5JjQ4E1fRSUXU9/zoC8&#10;lMvusJtchsXnsO/bbEnJWYwZj/r3N1BCvfyL7+4va2A2j/PjmXgE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3pTwgAAANwAAAAPAAAAAAAAAAAAAAAAAJgCAABkcnMvZG93&#10;bnJldi54bWxQSwUGAAAAAAQABAD1AAAAhwMAAAAA&#10;" path="m43,63l75,,43,63xm43,63l38,80,28,90r-5,5l15,97r-7,3l,100,,92,3,85,8,78r5,-5l18,68r7,-3l35,63r8,xe" fillcolor="#f3be00" stroked="f">
                  <v:path arrowok="t" o:connecttype="custom" o:connectlocs="43,63;75,0;43,63;43,63;38,80;28,90;23,95;15,97;8,100;0,100;0,92;3,85;8,78;13,73;18,68;25,65;35,63;43,63" o:connectangles="0,0,0,0,0,0,0,0,0,0,0,0,0,0,0,0,0,0"/>
                  <o:lock v:ext="edit" verticies="t"/>
                </v:shape>
                <v:shape id="Freeform 253" o:spid="_x0000_s1277" style="position:absolute;left:673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tKsQA&#10;AADcAAAADwAAAGRycy9kb3ducmV2LnhtbESPS4vCMBSF98L8h3AH3GnqE6lGGYTBx2YYRxfurs3t&#10;A5ub0kRt/70ZEFwezuPjLFaNKcWdaldYVjDoRyCIE6sLzhQc/757MxDOI2ssLZOClhyslh+dBcba&#10;PviX7gefiTDCLkYFufdVLKVLcjLo+rYiDl5qa4M+yDqTusZHGDelHEbRVBosOBByrGidU3I93Ezg&#10;3i5rmVajaTo+F/tNeWp3P9dWqe5n8zUH4anx7/CrvdUKhpMB/J8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rSrEAAAA3AAAAA8AAAAAAAAAAAAAAAAAmAIAAGRycy9k&#10;b3ducmV2LnhtbFBLBQYAAAAABAAEAPUAAACJAwAAAAA=&#10;" path="m,63l32,,,63xe" filled="f" strokecolor="#e15520" strokeweight="0">
                  <v:path arrowok="t" o:connecttype="custom" o:connectlocs="0,63;32,0;0,63" o:connectangles="0,0,0"/>
                </v:shape>
                <v:shape id="Freeform 254" o:spid="_x0000_s1278" style="position:absolute;left:6692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TTMIA&#10;AADcAAAADwAAAGRycy9kb3ducmV2LnhtbESPT4vCMBTE7wt+h/AEb2tqwT9Uo4iLoMdtvXh7NM+2&#10;tnkpTbbWb28WBI/DzPyG2ewG04ieOldZVjCbRiCIc6srLhRcsuP3CoTzyBoby6TgSQ5229HXBhNt&#10;H/xLfeoLESDsElRQet8mUrq8JINualvi4N1sZ9AH2RVSd/gIcNPIOIoW0mDFYaHElg4l5XX6ZxTc&#10;lmdb30+zPsX66n+eq+x65EypyXjYr0F4Gvwn/G6ftIJ4HsP/mX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P9NMwgAAANwAAAAPAAAAAAAAAAAAAAAAAJgCAABkcnMvZG93&#10;bnJldi54bWxQSwUGAAAAAAQABAD1AAAAhwMAAAAA&#10;" path="m43,l38,17,28,27r-5,5l15,34,8,37,,37,,29,3,22,8,15r5,-5l18,5,25,2,35,r8,xe" filled="f" strokecolor="#e15520" strokeweight="0">
                  <v:path arrowok="t" o:connecttype="custom" o:connectlocs="43,0;38,17;28,27;23,32;15,34;8,37;0,37;0,29;3,22;8,15;13,10;18,5;25,2;35,0;43,0" o:connectangles="0,0,0,0,0,0,0,0,0,0,0,0,0,0,0"/>
                </v:shape>
                <v:shape id="Freeform 255" o:spid="_x0000_s1279" style="position:absolute;left:6702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MDsUA&#10;AADcAAAADwAAAGRycy9kb3ducmV2LnhtbESPQWsCMRSE74X+h/CE3mpWS6uuRlFLsSdBV/D63Dw3&#10;a5OXZZPqtr++KRR6HGbmG2a26JwVV2pD7VnBoJ+BIC69rrlScCjeHscgQkTWaD2Tgi8KsJjf380w&#10;1/7GO7ruYyUShEOOCkyMTS5lKA05DH3fECfv7FuHMcm2krrFW4I7K4dZ9iId1pwWDDa0NlR+7D+d&#10;guK42tqwmZglutfTpojfo4O9KPXQ65ZTEJG6+B/+a79rBcPnJ/g9k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gwOxQAAANwAAAAPAAAAAAAAAAAAAAAAAJgCAABkcnMv&#10;ZG93bnJldi54bWxQSwUGAAAAAAQABAD1AAAAigMAAAAA&#10;" path="m37,70l65,,37,70xm37,70l33,87r-8,15l20,107r-5,5l8,115,,117,,107r3,-7l5,92r5,-7l15,77r8,-2l30,72r7,-2xe" fillcolor="#f3be00" stroked="f">
                  <v:path arrowok="t" o:connecttype="custom" o:connectlocs="37,70;65,0;37,70;37,70;33,87;25,102;20,107;15,112;8,115;0,117;0,107;3,100;5,92;10,85;15,77;23,75;30,72;37,70" o:connectangles="0,0,0,0,0,0,0,0,0,0,0,0,0,0,0,0,0,0"/>
                  <o:lock v:ext="edit" verticies="t"/>
                </v:shape>
                <v:shape id="Freeform 256" o:spid="_x0000_s1280" style="position:absolute;left:6739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mPcYA&#10;AADcAAAADwAAAGRycy9kb3ducmV2LnhtbESPQWvCQBSE7wX/w/KEXsRstNpKdBWxFGqhYGMPHp/Z&#10;ZzaYfRuyW03/fVcQehxm5htmsepsLS7U+sqxglGSgiAunK64VPC9fxvOQPiArLF2TAp+ycNq2XtY&#10;YKbdlb/okodSRAj7DBWYEJpMSl8YsugT1xBH7+RaiyHKtpS6xWuE21qO0/RZWqw4LhhsaGOoOOc/&#10;VsHTrBykh/zjBXf2sxu86uPGbI9KPfa79RxEoC78h+/td61gPJ3A7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YmPcYAAADcAAAADwAAAAAAAAAAAAAAAACYAgAAZHJz&#10;L2Rvd25yZXYueG1sUEsFBgAAAAAEAAQA9QAAAIsDAAAAAA==&#10;" path="m,70l28,,,70xe" filled="f" strokecolor="#e15520" strokeweight="0">
                  <v:path arrowok="t" o:connecttype="custom" o:connectlocs="0,70;28,0;0,70" o:connectangles="0,0,0"/>
                </v:shape>
                <v:shape id="Freeform 257" o:spid="_x0000_s1281" style="position:absolute;left:6702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TpMQA&#10;AADcAAAADwAAAGRycy9kb3ducmV2LnhtbESPQWvCQBSE74L/YXlCb7oxkCKpq6gg9NiqJT2+Zp9J&#10;NPs27m41/nu3UPA4zMw3zHzZm1ZcyfnGsoLpJAFBXFrdcKXgsN+OZyB8QNbYWiYFd/KwXAwHc8y1&#10;vfEnXXehEhHCPkcFdQhdLqUvazLoJ7Yjjt7ROoMhSldJ7fAW4aaVaZK8SoMNx4UaO9rUVJ53v0ZB&#10;oX/WH5fi8LVKv7NL5u6nMKtOSr2M+tUbiEB9eIb/2+9aQZpl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nU6TEAAAA3AAAAA8AAAAAAAAAAAAAAAAAmAIAAGRycy9k&#10;b3ducmV2LnhtbFBLBQYAAAAABAAEAPUAAACJAwAAAAA=&#10;" path="m37,l33,17,25,32r-5,5l15,42,8,45,,47,,37,3,30,5,22r5,-7l15,7,23,5,30,2,37,xe" filled="f" strokecolor="#e15520" strokeweight="0">
                  <v:path arrowok="t" o:connecttype="custom" o:connectlocs="37,0;33,17;25,32;20,37;15,42;8,45;0,47;0,37;3,30;5,22;10,15;15,7;23,5;30,2;37,0" o:connectangles="0,0,0,0,0,0,0,0,0,0,0,0,0,0,0"/>
                </v:shape>
                <v:shape id="Freeform 258" o:spid="_x0000_s1282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nnsUA&#10;AADcAAAADwAAAGRycy9kb3ducmV2LnhtbESPQWvCQBSE70L/w/IK3nSjqNjUTQhVwdJTbev5kX1N&#10;QnffptnVxH/vFgoeh5n5htnkgzXiQp1vHCuYTRMQxKXTDVcKPj/2kzUIH5A1Gsek4Eoe8uxhtMFU&#10;u57f6XIMlYgQ9ikqqENoUyl9WZNFP3UtcfS+XWcxRNlVUnfYR7g1cp4kK2mx4bhQY0svNZU/x7NV&#10;ULxVbLanp3U7k6fd62/Tm8VXodT4cSieQQQawj383z5oBfPlCv7Ox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CeexQAAANwAAAAPAAAAAAAAAAAAAAAAAJgCAABkcnMv&#10;ZG93bnJldi54bWxQSwUGAAAAAAQABAD1AAAAigMAAAAA&#10;" path="m5,r8,12l18,27r,13l13,55,8,52,5,45,3,37,,30,,22,,15,3,7,5,xe" fillcolor="#f3be00" stroked="f">
                  <v:path arrowok="t" o:connecttype="custom" o:connectlocs="5,0;13,12;18,27;18,40;13,55;8,52;5,45;3,37;0,30;0,22;0,15;3,7;5,0" o:connectangles="0,0,0,0,0,0,0,0,0,0,0,0,0"/>
                </v:shape>
                <v:shape id="Freeform 259" o:spid="_x0000_s1283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crcUA&#10;AADcAAAADwAAAGRycy9kb3ducmV2LnhtbESPUWvCQBCE34X+h2MLvpR6UTGtqadUQdEnqe0PWHJr&#10;EprbC7mtRn+9JxR8HGbmG2a26FytTtSGyrOB4SABRZx7W3Fh4Od7/foOKgiyxdozGbhQgMX8qTfD&#10;zPozf9HpIIWKEA4ZGihFmkzrkJfkMAx8Qxy9o28dSpRtoW2L5wh3tR4lSaodVhwXSmxoVVL+e/hz&#10;BtKVFLv0cq1frsPlftlsZbzeTI3pP3efH6CEOnmE/9tba2A0eYP7mXg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BytxQAAANwAAAAPAAAAAAAAAAAAAAAAAJgCAABkcnMv&#10;ZG93bnJldi54bWxQSwUGAAAAAAQABAD1AAAAigMAAAAA&#10;" path="m5,r8,12l18,27r,13l13,55,8,52,5,45,3,37,,30,,22,,15,3,7,5,e" filled="f" strokecolor="#e15520" strokeweight="0">
                  <v:path arrowok="t" o:connecttype="custom" o:connectlocs="5,0;13,12;18,27;18,40;13,55;8,52;5,45;3,37;0,30;0,22;0,15;3,7;5,0" o:connectangles="0,0,0,0,0,0,0,0,0,0,0,0,0"/>
                </v:shape>
                <v:shape id="Freeform 260" o:spid="_x0000_s1284" style="position:absolute;left:6618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RMMIA&#10;AADcAAAADwAAAGRycy9kb3ducmV2LnhtbERPy4rCMBTdC/MP4Q7MTtMRFKlGkRkGunHAB4i72+ba&#10;Vpub2sS2/r1ZCC4P571Y9aYSLTWutKzgexSBIM6sLjlXcNj/DWcgnEfWWFkmBQ9ysFp+DBYYa9vx&#10;ltqdz0UIYRejgsL7OpbSZQUZdCNbEwfubBuDPsAml7rBLoSbSo6jaCoNlhwaCqzpp6DsursbBcl/&#10;kqaHzfl4u12T9iLlpPtNT0p9ffbrOQhPvX+LX+5EKxhPwtp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VEwwgAAANwAAAAPAAAAAAAAAAAAAAAAAJgCAABkcnMvZG93&#10;bnJldi54bWxQSwUGAAAAAAQABAD1AAAAhwMAAAAA&#10;" path="m7,70r8,12l17,97r,15l12,127,7,122,5,117,2,110,,102,,92,2,85,5,77,7,70xm7,70l15,,7,70xe" fillcolor="#f3be00" stroked="f">
                  <v:path arrowok="t" o:connecttype="custom" o:connectlocs="7,70;15,82;17,97;17,112;12,127;7,122;5,117;2,110;0,102;0,92;2,85;5,77;7,70;7,70;15,0;7,70" o:connectangles="0,0,0,0,0,0,0,0,0,0,0,0,0,0,0,0"/>
                  <o:lock v:ext="edit" verticies="t"/>
                </v:shape>
                <v:shape id="Freeform 261" o:spid="_x0000_s1285" style="position:absolute;left:6618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2XScAA&#10;AADcAAAADwAAAGRycy9kb3ducmV2LnhtbESP3YrCMBSE7xd8h3AE79ZUQbHVKCIueOvPAxya06ba&#10;nJQmtvXtN4Lg5TAz3zCb3WBr0VHrK8cKZtMEBHHudMWlgtv173cFwgdkjbVjUvAiD7vt6GeDmXY9&#10;n6m7hFJECPsMFZgQmkxKnxuy6KeuIY5e4VqLIcq2lLrFPsJtLedJspQWK44LBhs6GMofl6dVcA+v&#10;8201O1pMi2dXVIfU2F4rNRkP+zWIQEP4hj/tk1YwX6TwPhOPgN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2XScAAAADcAAAADwAAAAAAAAAAAAAAAACYAgAAZHJzL2Rvd25y&#10;ZXYueG1sUEsFBgAAAAAEAAQA9QAAAIUDAAAAAA==&#10;" path="m7,r8,12l17,27r,15l12,57,7,52,5,47,2,40,,32,,22,2,15,5,7,7,xe" filled="f" strokecolor="#e15520" strokeweight="0">
                  <v:path arrowok="t" o:connecttype="custom" o:connectlocs="7,0;15,12;17,27;17,42;12,57;7,52;5,47;2,40;0,32;0,22;2,15;5,7;7,0" o:connectangles="0,0,0,0,0,0,0,0,0,0,0,0,0"/>
                </v:shape>
                <v:shape id="Freeform 262" o:spid="_x0000_s1286" style="position:absolute;left:6625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FY8QA&#10;AADcAAAADwAAAGRycy9kb3ducmV2LnhtbERPyWrDMBC9F/oPYgq9lETOQghOFGMCXcihZD3kNlhT&#10;y401MpYaO39fHQI5Pt6+zHpbiyu1vnKsYDRMQBAXTldcKjge3gdzED4ga6wdk4IbechWz09LTLXr&#10;eEfXfShFDGGfogITQpNK6QtDFv3QNcSR+3GtxRBhW0rdYhfDbS3HSTKTFiuODQYbWhsqLvs/q+Bs&#10;ppOP/Ldab+bdyb997yZnuf1U6vWlzxcgAvXhIb67v7SC8SzOj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qBWPEAAAA3AAAAA8AAAAAAAAAAAAAAAAAmAIAAGRycy9k&#10;b3ducmV2LnhtbFBLBQYAAAAABAAEAPUAAACJAwAAAAA=&#10;" path="m,70l8,,,70e" filled="f" strokecolor="#e15520" strokeweight="0">
                  <v:path arrowok="t" o:connecttype="custom" o:connectlocs="0,70;8,0;0,70" o:connectangles="0,0,0"/>
                </v:shape>
                <v:shape id="Freeform 263" o:spid="_x0000_s1287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YrMQA&#10;AADcAAAADwAAAGRycy9kb3ducmV2LnhtbESP3YrCMBSE7xd8h3AEb0RTFUSrUaoguK4K/jzAoTm2&#10;xeakNFG7b28WhL0cZuYbZr5sTCmeVLvCsoJBPwJBnFpdcKbgetn0JiCcR9ZYWiYFv+RguWh9zTHW&#10;9sUnep59JgKEXYwKcu+rWEqX5mTQ9W1FHLybrQ36IOtM6hpfAW5KOYyisTRYcFjIsaJ1Tun9/DAK&#10;fqbf8ph098loY7JRclsdrnY3VarTbpIZCE+N/w9/2lutYDgewN+Zc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GKzEAAAA3AAAAA8AAAAAAAAAAAAAAAAAmAIAAGRycy9k&#10;b3ducmV2LnhtbFBLBQYAAAAABAAEAPUAAACJAwAAAAA=&#10;" path="m5,r9,12l17,25r2,15l14,52,9,50,5,45,2,37,,30,,22,,15,,7,5,xe" fillcolor="#f3be00" stroked="f">
                  <v:path arrowok="t" o:connecttype="custom" o:connectlocs="5,0;14,12;17,25;19,40;14,52;9,50;5,45;2,37;0,30;0,22;0,15;0,7;5,0" o:connectangles="0,0,0,0,0,0,0,0,0,0,0,0,0"/>
                </v:shape>
                <v:shape id="Freeform 264" o:spid="_x0000_s1288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xr8UA&#10;AADcAAAADwAAAGRycy9kb3ducmV2LnhtbESPQWvCQBSE7wX/w/IEb3VjDEsbXUWKgogXben5mX0m&#10;abNv0+yq8d+7hUKPw8x8w8yXvW3ElTpfO9YwGScgiAtnai41fLxvnl9A+IBssHFMGu7kYbkYPM0x&#10;N+7GB7oeQykihH2OGqoQ2lxKX1Rk0Y9dSxy9s+sshii7UpoObxFuG5kmiZIWa44LFbb0VlHxfbxY&#10;Ddk5+/xSdzU97E1Wb0479WrWP1qPhv1qBiJQH/7Df+2t0ZCqFH7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rGvxQAAANwAAAAPAAAAAAAAAAAAAAAAAJgCAABkcnMv&#10;ZG93bnJldi54bWxQSwUGAAAAAAQABAD1AAAAigMAAAAA&#10;" path="m5,r9,12l17,25r2,15l14,52,9,50,5,45,2,37,,30,,22,,15,,7,5,e" filled="f" strokecolor="#e15520" strokeweight="0">
                  <v:path arrowok="t" o:connecttype="custom" o:connectlocs="5,0;14,12;17,25;19,40;14,52;9,50;5,45;2,37;0,30;0,22;0,15;0,7;5,0" o:connectangles="0,0,0,0,0,0,0,0,0,0,0,0,0"/>
                </v:shape>
                <v:shape id="Freeform 265" o:spid="_x0000_s1289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gqnsYA&#10;AADcAAAADwAAAGRycy9kb3ducmV2LnhtbESPQWvCQBSE7wX/w/IK3uomFm1Ms5HSongrWlG8PbKv&#10;SWr2bciuGv313ULB4zAz3zDZvDeNOFPnassK4lEEgriwuuZSwfZr8ZSAcB5ZY2OZFFzJwTwfPGSY&#10;anvhNZ03vhQBwi5FBZX3bSqlKyoy6Ea2JQ7et+0M+iC7UuoOLwFuGjmOoqk0WHNYqLCl94qK4+Zk&#10;FHxODvIW/6w++nib0HJXxC/72UKp4WP/9grCU+/v4f/2SisYT5/h70w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gqnsYAAADcAAAADwAAAAAAAAAAAAAAAACYAgAAZHJz&#10;L2Rvd25yZXYueG1sUEsFBgAAAAAEAAQA9QAAAIsDAAAAAA==&#10;" path="m,67l,,,67xe" fillcolor="#f3be00" stroked="f">
                  <v:path arrowok="t" o:connecttype="custom" o:connectlocs="0,67;0,0;0,67" o:connectangles="0,0,0"/>
                </v:shape>
                <v:shape id="Freeform 266" o:spid="_x0000_s1290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M4sQA&#10;AADcAAAADwAAAGRycy9kb3ducmV2LnhtbESPT4vCMBTE78J+h/AWvMiaVkSkGkWWXfDgRevBvT2a&#10;Z//YvJQkq/XbG0HwOMzMb5jlujetuJLztWUF6TgBQVxYXXOp4Jj/fs1B+ICssbVMCu7kYb36GCwx&#10;0/bGe7oeQikihH2GCqoQukxKX1Rk0I9tRxy9s3UGQ5SulNrhLcJNKydJMpMGa44LFXb0XVFxOfyb&#10;SNF/Oeaje/rTtOkZ96dms3ONUsPPfrMAEagP7/CrvdUKJrMpPM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HDOLEAAAA3AAAAA8AAAAAAAAAAAAAAAAAmAIAAGRycy9k&#10;b3ducmV2LnhtbFBLBQYAAAAABAAEAPUAAACJAwAAAAA=&#10;" path="m,67l,,,67xe" filled="f" strokecolor="#e15520" strokeweight="0">
                  <v:path arrowok="t" o:connecttype="custom" o:connectlocs="0,67;0,0;0,67" o:connectangles="0,0,0"/>
                </v:shape>
                <v:shape id="Freeform 267" o:spid="_x0000_s1291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cQA&#10;AADcAAAADwAAAGRycy9kb3ducmV2LnhtbESPwWrDMBBE74H+g9hCb4ncQEJxIocQCKSHltrJByzW&#10;2lZirVxJjd2/rwqFHoeZecNsd5PtxZ18MI4VPC8yEMS104ZbBZfzcf4CIkRkjb1jUvBNAXbFw2yL&#10;uXYjl3SvYisShEOOCroYh1zKUHdkMSzcQJy8xnmLMUnfSu1xTHDby2WWraVFw2mhw4EOHdW36ssq&#10;KG/N28WU49m8e6w+P/av8UorpZ4ep/0GRKQp/of/2ietYLlewe+Zd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7e1nEAAAA3AAAAA8AAAAAAAAAAAAAAAAAmAIAAGRycy9k&#10;b3ducmV2LnhtbFBLBQYAAAAABAAEAPUAAACJAwAAAAA=&#10;" path="m5,r7,12l17,25r3,12l15,52,10,47,7,42,2,35,,30,,22,,12,,5,5,xe" fillcolor="#f3be00" stroked="f">
                  <v:path arrowok="t" o:connecttype="custom" o:connectlocs="5,0;12,12;17,25;20,37;15,52;10,47;7,42;2,35;0,30;0,22;0,12;0,5;5,0" o:connectangles="0,0,0,0,0,0,0,0,0,0,0,0,0"/>
                </v:shape>
                <v:shape id="Freeform 268" o:spid="_x0000_s1292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O2sUA&#10;AADcAAAADwAAAGRycy9kb3ducmV2LnhtbESPQWvCQBSE74X+h+UVvJS6aQ6pRFepFsWLxaaK12f2&#10;NQlm34bdVeO/dwuFHoeZ+YaZzHrTigs531hW8DpMQBCXVjdcKdh9L19GIHxA1thaJgU38jCbPj5M&#10;MNf2yl90KUIlIoR9jgrqELpcSl/WZNAPbUccvR/rDIYoXSW1w2uEm1amSZJJgw3HhRo7WtRUnoqz&#10;UbB1p/nznkc6HD7fVnL3sWmPqVZq8NS/j0EE6sN/+K+91grSLIPf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A7axQAAANwAAAAPAAAAAAAAAAAAAAAAAJgCAABkcnMv&#10;ZG93bnJldi54bWxQSwUGAAAAAAQABAD1AAAAigMAAAAA&#10;" path="m5,r7,12l17,25r3,12l15,52,10,47,7,42,2,35,,30,,22,,12,,5,5,e" filled="f" strokecolor="#e15520" strokeweight="0">
                  <v:path arrowok="t" o:connecttype="custom" o:connectlocs="5,0;12,12;17,25;20,37;15,52;10,47;7,42;2,35;0,30;0,22;0,12;0,5;5,0" o:connectangles="0,0,0,0,0,0,0,0,0,0,0,0,0"/>
                </v:shape>
                <v:shape id="Freeform 269" o:spid="_x0000_s1293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tdz8MA&#10;AADcAAAADwAAAGRycy9kb3ducmV2LnhtbESP0YrCMBRE3wX/IVzBF1nTinSlGkUWdhH0xeoHXJpr&#10;U2xuSpPV9u+NsLCPw8ycYTa73jbiQZ2vHStI5wkI4tLpmisF18v3xwqED8gaG8ekYCAPu+14tMFc&#10;uyef6VGESkQI+xwVmBDaXEpfGrLo564ljt7NdRZDlF0ldYfPCLeNXCRJJi3WHBcMtvRlqLwXv1ZB&#10;k/rsuBoqE35my+Vwu5bp/XhSajrp92sQgfrwH/5rH7SCRfYJ7zPx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tdz8MAAADcAAAADwAAAAAAAAAAAAAAAACYAgAAZHJzL2Rv&#10;d25yZXYueG1sUEsFBgAAAAAEAAQA9QAAAIgDAAAAAA==&#10;" path="m2,65l,,2,65xe" fillcolor="#f3be00" stroked="f">
                  <v:path arrowok="t" o:connecttype="custom" o:connectlocs="2,65;0,0;2,65" o:connectangles="0,0,0"/>
                </v:shape>
                <v:shape id="Freeform 270" o:spid="_x0000_s1294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8OMAA&#10;AADcAAAADwAAAGRycy9kb3ducmV2LnhtbERPy4rCMBTdD/gP4QruxnREZKhGGQqK+IDxwawvyZ22&#10;2NyUJGr9e7MQXB7Oe7bobCNu5EPtWMHXMANBrJ2puVRwPi0/v0GEiGywcUwKHhRgMe99zDA37s4H&#10;uh1jKVIIhxwVVDG2uZRBV2QxDF1LnLh/5y3GBH0pjcd7CreNHGXZRFqsOTVU2FJRkb4cr1bBxqH/&#10;09v9hXersd49fgvZHAqlBv3uZwoiUhff4pd7bRSMJmltOpOO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K8OMAAAADcAAAADwAAAAAAAAAAAAAAAACYAgAAZHJzL2Rvd25y&#10;ZXYueG1sUEsFBgAAAAAEAAQA9QAAAIUDAAAAAA==&#10;" path="m2,65l,,2,65xe" filled="f" strokecolor="#e15520" strokeweight="0">
                  <v:path arrowok="t" o:connecttype="custom" o:connectlocs="2,65;0,0;2,65" o:connectangles="0,0,0"/>
                </v:shape>
                <v:shape id="Freeform 271" o:spid="_x0000_s1295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X/PsUA&#10;AADcAAAADwAAAGRycy9kb3ducmV2LnhtbESPS2sCMRSF94L/IVyhu5pRUOrUKD5aWrrx0SJdXibX&#10;mcHJzZikzvjvjVBweTiPjzOdt6YSF3K+tKxg0E9AEGdWl5wr+Pl+f34B4QOyxsoyKbiSh/ms25li&#10;qm3DO7rsQy7iCPsUFRQh1KmUPivIoO/bmjh6R+sMhihdLrXDJo6bSg6TZCwNlhwJBda0Kig77f9M&#10;5G43X81ytHSjTfh9w9P5sDYfB6Weeu3iFUSgNjzC/+1PrWA4nsD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f8+xQAAANwAAAAPAAAAAAAAAAAAAAAAAJgCAABkcnMv&#10;ZG93bnJldi54bWxQSwUGAAAAAAQABAD1AAAAigMAAAAA&#10;" path="m2,l12,13r8,14l20,40,17,55,12,50,7,45,5,40,2,32,,25,,17,,8,2,xe" fillcolor="#f3be00" stroked="f">
                  <v:path arrowok="t" o:connecttype="custom" o:connectlocs="2,0;12,13;20,27;20,40;17,55;12,50;7,45;5,40;2,32;0,25;0,17;0,8;2,0" o:connectangles="0,0,0,0,0,0,0,0,0,0,0,0,0"/>
                </v:shape>
                <v:shape id="Freeform 272" o:spid="_x0000_s1296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cIcEA&#10;AADcAAAADwAAAGRycy9kb3ducmV2LnhtbERPy4rCMBTdC/5DuIK7MbXDWK1GmQeCuhCq4vrSXNti&#10;c1OaqPXvzWLA5eG8F6vO1OJOrassKxiPIhDEudUVFwpOx/XHFITzyBpry6TgSQ5Wy35vgam2D87o&#10;fvCFCCHsUlRQet+kUrq8JINuZBviwF1sa9AH2BZSt/gI4aaWcRRNpMGKQ0OJDf2WlF8PN6Ng/WWy&#10;zXaXnbb7y+fPLPmL42hyVmo46L7nIDx1/i3+d2+0gjgJ88O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bHCHBAAAA3AAAAA8AAAAAAAAAAAAAAAAAmAIAAGRycy9kb3du&#10;cmV2LnhtbFBLBQYAAAAABAAEAPUAAACGAwAAAAA=&#10;" path="m2,l12,13r8,14l20,40,17,55,12,50,7,45,5,40,2,32,,25,,17,,8,2,xe" filled="f" strokecolor="#e15520" strokeweight="0">
                  <v:path arrowok="t" o:connecttype="custom" o:connectlocs="2,0;12,13;20,27;20,40;17,55;12,50;7,45;5,40;2,32;0,25;0,17;0,8;2,0" o:connectangles="0,0,0,0,0,0,0,0,0,0,0,0,0"/>
                </v:shape>
                <v:shape id="Freeform 273" o:spid="_x0000_s1297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+Kw8QA&#10;AADcAAAADwAAAGRycy9kb3ducmV2LnhtbESPQWsCMRSE7wX/Q3iCl1Kzeqi6GkUEQaWXVQ/19tg8&#10;N4ublyWJuv77plDocZiZb5jFqrONeJAPtWMFo2EGgrh0uuZKwfm0/ZiCCBFZY+OYFLwowGrZe1tg&#10;rt2TC3ocYyUShEOOCkyMbS5lKA1ZDEPXEifv6rzFmKSvpPb4THDbyHGWfUqLNacFgy1tDJW3490q&#10;OOwnZzOrioIO+D17x6+Xd5eNUoN+t56DiNTF//Bfe6cVjCcj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isPEAAAA3AAAAA8AAAAAAAAAAAAAAAAAmAIAAGRycy9k&#10;b3ducmV2LnhtbFBLBQYAAAAABAAEAPUAAACJAwAAAAA=&#10;" path="m5,70l,,5,70xe" fillcolor="#f3be00" stroked="f">
                  <v:path arrowok="t" o:connecttype="custom" o:connectlocs="5,70;0,0;5,70" o:connectangles="0,0,0"/>
                </v:shape>
                <v:shape id="Freeform 274" o:spid="_x0000_s1298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v6MUA&#10;AADcAAAADwAAAGRycy9kb3ducmV2LnhtbESPQWsCMRSE7wX/Q3iCt5p1kVZWo8iKtFB6qHrx9tg8&#10;N6ublzVJdfvvm0LB4zAz3zCLVW9bcSMfGscKJuMMBHHldMO1gsN++zwDESKyxtYxKfihAKvl4GmB&#10;hXZ3/qLbLtYiQTgUqMDE2BVShsqQxTB2HXHyTs5bjEn6WmqP9wS3rcyz7EVabDgtGOyoNFRddt9W&#10;gf88fuzL7m1q+2xrzuXEbK6NUWo07NdzEJH6+Aj/t9+1gvw1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C/oxQAAANwAAAAPAAAAAAAAAAAAAAAAAJgCAABkcnMv&#10;ZG93bnJldi54bWxQSwUGAAAAAAQABAD1AAAAigMAAAAA&#10;" path="m5,70l,,5,70xe" filled="f" strokecolor="#e15520" strokeweight="0">
                  <v:path arrowok="t" o:connecttype="custom" o:connectlocs="5,70;0,0;5,70" o:connectangles="0,0,0"/>
                </v:shape>
                <v:shape id="Freeform 275" o:spid="_x0000_s1299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zZcQA&#10;AADcAAAADwAAAGRycy9kb3ducmV2LnhtbESPUWsCMRCE3wX/Q9hCX6TmVNByNYoULEV80fYHbC/r&#10;3dHL5pps9fTXG0HwcZiZb5j5snONOlKItWcDo2EGirjwtubSwPfX+uUVVBRki41nMnCmCMtFvzfH&#10;3PoT7+i4l1IlCMccDVQiba51LCpyGIe+JU7ewQeHkmQotQ14SnDX6HGWTbXDmtNChS29V1T87v+d&#10;Afm5THDrfZDZdjBtykP3t/nYGfP81K3eQAl18gjf25/WwHg2gduZd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Xs2XEAAAA3AAAAA8AAAAAAAAAAAAAAAAAmAIAAGRycy9k&#10;b3ducmV2LnhtbFBLBQYAAAAABAAEAPUAAACJAwAAAAA=&#10;" path="m3,l15,13r5,12l23,40,20,52,15,50,10,45,8,38,3,30,,23,,15,3,8,3,xe" fillcolor="#f3be00" stroked="f">
                  <v:path arrowok="t" o:connecttype="custom" o:connectlocs="3,0;15,13;20,25;23,40;20,52;15,50;10,45;8,38;3,30;0,23;0,15;3,8;3,0" o:connectangles="0,0,0,0,0,0,0,0,0,0,0,0,0"/>
                </v:shape>
                <v:shape id="Freeform 276" o:spid="_x0000_s1300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vPsYA&#10;AADcAAAADwAAAGRycy9kb3ducmV2LnhtbESPQWvCQBSE70L/w/IK3upGK1qiq4hgLVJBU0G8PbLP&#10;JJp9G7LbGP99Vyh4HGbmG2Y6b00pGqpdYVlBvxeBIE6tLjhTcPhZvX2AcB5ZY2mZFNzJwXz20pli&#10;rO2N99QkPhMBwi5GBbn3VSylS3My6Hq2Ig7e2dYGfZB1JnWNtwA3pRxE0UgaLDgs5FjRMqf0mvwa&#10;BVcv+9sk2R2/7+vl5bRqjptP/a5U97VdTEB4av0z/N/+0goG4yE8zo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6vPsYAAADcAAAADwAAAAAAAAAAAAAAAACYAgAAZHJz&#10;L2Rvd25yZXYueG1sUEsFBgAAAAAEAAQA9QAAAIsDAAAAAA==&#10;" path="m3,l15,13r5,12l23,40,20,52,15,50,10,45,8,38,3,30,,23,,15,3,8,3,xe" filled="f" strokecolor="#e15520" strokeweight="0">
                  <v:path arrowok="t" o:connecttype="custom" o:connectlocs="3,0;15,13;20,25;23,40;20,52;15,50;10,45;8,38;3,30;0,23;0,15;3,8;3,0" o:connectangles="0,0,0,0,0,0,0,0,0,0,0,0,0"/>
                </v:shape>
                <v:shape id="Freeform 277" o:spid="_x0000_s1301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CEsUA&#10;AADcAAAADwAAAGRycy9kb3ducmV2LnhtbESP3WrCQBSE7wXfYTlCb0rdaNFKdBVpCRQpgrH0+pA9&#10;+cHs2ZDdxuTtXUHwcpiZb5jNrje16Kh1lWUFs2kEgjizuuJCwe85eVuBcB5ZY22ZFAzkYLcdjzYY&#10;a3vlE3WpL0SAsItRQel9E0vpspIMuqltiIOX29agD7ItpG7xGuCmlvMoWkqDFYeFEhv6LCm7pP9G&#10;QfLuFl8/TU5V/tcdjikmw+swU+pl0u/XIDz1/hl+tL+1gvnHAu5nw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YISxQAAANwAAAAPAAAAAAAAAAAAAAAAAJgCAABkcnMv&#10;ZG93bnJldi54bWxQSwUGAAAAAAQABAD1AAAAigMAAAAA&#10;" path="m7,70l,,7,70xe" fillcolor="#f3be00" stroked="f">
                  <v:path arrowok="t" o:connecttype="custom" o:connectlocs="7,70;0,0;7,70" o:connectangles="0,0,0"/>
                </v:shape>
                <v:shape id="Freeform 278" o:spid="_x0000_s1302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FP8QA&#10;AADcAAAADwAAAGRycy9kb3ducmV2LnhtbESPQWvCQBSE70L/w/IKvenGFLRENyKFijdbLfT6mn3J&#10;RrNvQ3aNyb93CwWPw8x8w6w3g21ET52vHSuYzxIQxIXTNVcKvk8f0zcQPiBrbByTgpE8bPKnyRoz&#10;7W78Rf0xVCJC2GeowITQZlL6wpBFP3MtcfRK11kMUXaV1B3eItw2Mk2ShbRYc1ww2NK7oeJyvFoF&#10;1WWsX7n/NeP559Pt9Skt3WGn1MvzsF2BCDSER/i/vdcK0uUC/s7EI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RxT/EAAAA3AAAAA8AAAAAAAAAAAAAAAAAmAIAAGRycy9k&#10;b3ducmV2LnhtbFBLBQYAAAAABAAEAPUAAACJAwAAAAA=&#10;" path="m7,70l,,7,70xe" filled="f" strokecolor="#e15520" strokeweight="0">
                  <v:path arrowok="t" o:connecttype="custom" o:connectlocs="7,70;0,0;7,70" o:connectangles="0,0,0"/>
                </v:shape>
                <v:shape id="Freeform 279" o:spid="_x0000_s1303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9vlsQA&#10;AADcAAAADwAAAGRycy9kb3ducmV2LnhtbESPQUsDMRSE70L/Q3iCN5u1oNW1aSkWUYqXVr2/3bwm&#10;q5uXJYnN9t83guBxmJlvmMVqdL04UoidZwU30woEcet1x0bBx/vz9T2ImJA19p5JwYkirJaTiwXW&#10;2mfe0XGfjCgQjjUqsCkNtZSxteQwTv1AXLyDDw5TkcFIHTAXuOvlrKrupMOOy4LFgZ4std/7H6fA&#10;bJsc3x4Op/y5yZuX26/QWNModXU5rh9BJBrTf/iv/aoVzOZz+D1TjoBc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/b5bEAAAA3AAAAA8AAAAAAAAAAAAAAAAAmAIAAGRycy9k&#10;b3ducmV2LnhtbFBLBQYAAAAABAAEAPUAAACJAwAAAAA=&#10;" path="m5,r8,5l18,12r5,5l25,25r,7l25,40r-2,7l18,57,13,52,8,47,5,42,3,35,,25,,17,3,10,5,xe" fillcolor="#f3be00" stroked="f">
                  <v:path arrowok="t" o:connecttype="custom" o:connectlocs="5,0;13,5;18,12;23,17;25,25;25,32;25,40;23,47;18,57;13,52;8,47;5,42;3,35;0,25;0,17;3,10;5,0" o:connectangles="0,0,0,0,0,0,0,0,0,0,0,0,0,0,0,0,0"/>
                </v:shape>
                <v:shape id="Freeform 280" o:spid="_x0000_s1304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yX8AA&#10;AADcAAAADwAAAGRycy9kb3ducmV2LnhtbERPu27CMBTdkfgH6yJ1A4cMbQkYxENIHQtBwHiJL3FE&#10;fB3FBtK/xwNSx6Pzni06W4sHtb5yrGA8SkAQF05XXCo45NvhNwgfkDXWjknBH3lYzPu9GWbaPXlH&#10;j30oRQxhn6ECE0KTSekLQxb9yDXEkbu61mKIsC2lbvEZw20t0yT5lBYrjg0GG1obKm77u1VwPEwc&#10;5Rt5Tc+T30tRn1Ymve2U+hh0yymIQF34F7/dP1pB+hXXxjPx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kyX8AAAADcAAAADwAAAAAAAAAAAAAAAACYAgAAZHJzL2Rvd25y&#10;ZXYueG1sUEsFBgAAAAAEAAQA9QAAAIUDAAAAAA==&#10;" path="m5,r8,5l18,12r5,5l25,25r,7l25,40r-2,7l18,57,13,52,8,47,5,42,3,35,,25,,17,3,10,5,e" filled="f" strokecolor="#e15520" strokeweight="0">
                  <v:path arrowok="t" o:connecttype="custom" o:connectlocs="5,0;13,5;18,12;23,17;25,25;25,32;25,40;23,47;18,57;13,52;8,47;5,42;3,35;0,25;0,17;3,10;5,0" o:connectangles="0,0,0,0,0,0,0,0,0,0,0,0,0,0,0,0,0"/>
                </v:shape>
                <v:shape id="Freeform 281" o:spid="_x0000_s1305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nf8MA&#10;AADcAAAADwAAAGRycy9kb3ducmV2LnhtbESP3WoCMRCF74W+Q5hC7zRbEbWrUaxY6IWIP32AIRl3&#10;t91M1iTV9e2NIHh5OD8fZzpvbS3O5EPlWMF7LwNBrJ2puFDwc/jqjkGEiGywdkwKrhRgPnvpTDE3&#10;7sI7Ou9jIdIIhxwVlDE2uZRBl2Qx9FxDnLyj8xZjkr6QxuMljdta9rNsKC1WnAglNrQsSf/t/23i&#10;xt9Bs16MfLvS29PnoTbjjTZKvb22iwmISG18hh/tb6OgP/qA+5l0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Znf8MAAADcAAAADwAAAAAAAAAAAAAAAACYAgAAZHJzL2Rv&#10;d25yZXYueG1sUEsFBgAAAAAEAAQA9QAAAIgDAAAAAA==&#10;" path="m2,75l,,2,75xe" fillcolor="#f3be00" stroked="f">
                  <v:path arrowok="t" o:connecttype="custom" o:connectlocs="2,75;0,0;2,75" o:connectangles="0,0,0"/>
                </v:shape>
                <v:shape id="Freeform 282" o:spid="_x0000_s1306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cusMA&#10;AADcAAAADwAAAGRycy9kb3ducmV2LnhtbERPu27CMBTdK/UfrFupW+MQJITSGIQiFTF0KTDQ7da+&#10;ebTxdWQbSPv19YDEeHTe1Xqyg7iQD71jBbMsB0Gsnem5VXA8vL0sQYSIbHBwTAp+KcB69fhQYWnc&#10;lT/oso+tSCEcSlTQxTiWUgbdkcWQuZE4cY3zFmOCvpXG4zWF20EWeb6QFntODR2OVHekf/Znq2C+&#10;rf8+/Wa2Ox2/J63797n9alip56dp8woi0hTv4pt7ZxQUyzQ/nU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YcusMAAADcAAAADwAAAAAAAAAAAAAAAACYAgAAZHJzL2Rv&#10;d25yZXYueG1sUEsFBgAAAAAEAAQA9QAAAIgDAAAAAA==&#10;" path="m2,75l,,2,75xe" filled="f" strokecolor="#e15520" strokeweight="0">
                  <v:path arrowok="t" o:connecttype="custom" o:connectlocs="2,75;0,0;2,75" o:connectangles="0,0,0"/>
                </v:shape>
                <v:shape id="Freeform 283" o:spid="_x0000_s1307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UX8QA&#10;AADcAAAADwAAAGRycy9kb3ducmV2LnhtbESPQYvCMBSE7wv7H8Jb2ItoqshSq1FEcPG4toIen82z&#10;LTYvpYm2/vuNIHgcZuYbZrHqTS3u1LrKsoLxKAJBnFtdcaHgkG2HMQjnkTXWlknBgxyslp8fC0y0&#10;7XhP99QXIkDYJaig9L5JpHR5SQbdyDbEwbvY1qAPsi2kbrELcFPLSRT9SIMVh4USG9qUlF/Tm1GQ&#10;dhee3ex2P/hrDr/ZMZ6eB9eTUt9f/XoOwlPv3+FXe6cVTOIx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1F/EAAAA3AAAAA8AAAAAAAAAAAAAAAAAmAIAAGRycy9k&#10;b3ducmV2LnhtbFBLBQYAAAAABAAEAPUAAACJAwAAAAA=&#10;" path="m10,70l23,,10,70r8,15l20,100r-2,15l10,130,5,125,3,118,,110r,-7l,93,3,85,5,78r5,-8xe" fillcolor="#f3be00" stroked="f">
                  <v:path arrowok="t" o:connecttype="custom" o:connectlocs="10,70;23,0;10,70;10,70;10,70;18,85;20,100;18,115;10,130;5,125;3,118;0,110;0,103;0,93;3,85;5,78;10,70" o:connectangles="0,0,0,0,0,0,0,0,0,0,0,0,0,0,0,0,0"/>
                </v:shape>
                <v:shape id="Freeform 284" o:spid="_x0000_s1308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TR2sQA&#10;AADcAAAADwAAAGRycy9kb3ducmV2LnhtbESPQWsCMRSE7wX/Q3hCbzVrDrpsjSKCRS+FWnvo7TV5&#10;7i5uXtYk1fXfN4VCj8PMfMMsVoPrxJVCbD1rmE4KEMTG25ZrDcf37VMJIiZki51n0nCnCKvl6GGB&#10;lfU3fqPrIdUiQzhWqKFJqa+kjKYhh3Hie+LsnXxwmLIMtbQBbxnuOqmKYiYdtpwXGuxp05A5H76d&#10;hpLMfj4favN1CS/q8/yxe70rr/XjeFg/g0g0pP/wX3tnNahSwe+Zf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00drEAAAA3AAAAA8AAAAAAAAAAAAAAAAAmAIAAGRycy9k&#10;b3ducmV2LnhtbFBLBQYAAAAABAAEAPUAAACJAwAAAAA=&#10;" path="m10,70l23,,10,70r8,15l20,100r-2,15l10,130,5,125,3,118,,110r,-7l,93,3,85,5,78r5,-8e" filled="f" strokecolor="#e15520" strokeweight="0">
                  <v:path arrowok="t" o:connecttype="custom" o:connectlocs="10,70;23,0;10,70;10,70;10,70;18,85;20,100;18,115;10,130;5,125;3,118;0,110;0,103;0,93;3,85;5,78;10,70" o:connectangles="0,0,0,0,0,0,0,0,0,0,0,0,0,0,0,0,0"/>
                </v:shape>
                <v:shape id="Freeform 285" o:spid="_x0000_s1309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IQcQA&#10;AADcAAAADwAAAGRycy9kb3ducmV2LnhtbESPQWsCMRSE7wX/Q3iCt5pVoSxbo1ihpdKT2vb8unnN&#10;Lk1e1k26u/57Iwgeh5n5hlmuB2dFR22oPSuYTTMQxKXXNRsFn8fXxxxEiMgarWdScKYA69XoYYmF&#10;9j3vqTtEIxKEQ4EKqhibQspQVuQwTH1DnLxf3zqMSbZG6hb7BHdWzrPsSTqsOS1U2NC2ovLv8O8U&#10;dPJne/rAt5fv3jTma7exuTlapSbjYfMMItIQ7+Fb+10rmOcLuJ5JR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IyEHEAAAA3AAAAA8AAAAAAAAAAAAAAAAAmAIAAGRycy9k&#10;b3ducmV2LnhtbFBLBQYAAAAABAAEAPUAAACJAwAAAAA=&#10;" path="m10,67l18,,10,67r8,15l20,97r-2,15l10,127,8,122,3,117,,107r,-7l,92,3,82,5,75r5,-8xe" fillcolor="#f3be00" stroked="f">
                  <v:path arrowok="t" o:connecttype="custom" o:connectlocs="10,67;18,0;10,67;10,67;10,67;18,82;20,97;18,112;10,127;8,122;3,117;0,107;0,100;0,92;3,82;5,75;10,67" o:connectangles="0,0,0,0,0,0,0,0,0,0,0,0,0,0,0,0,0"/>
                </v:shape>
                <v:shape id="Freeform 286" o:spid="_x0000_s1310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oe8UA&#10;AADcAAAADwAAAGRycy9kb3ducmV2LnhtbESPwWrDMBBE74X+g9hCb42cEIrjWg6hEOjBFOImkONi&#10;rS1Ta2UsNbb/vgoUehxm5g2T72fbixuNvnOsYL1KQBDXTnfcKjh/HV9SED4ga+wdk4KFPOyLx4cc&#10;M+0mPtGtCq2IEPYZKjAhDJmUvjZk0a/cQBy9xo0WQ5RjK/WIU4TbXm6S5FVa7DguGBzo3VD9Xf1Y&#10;BYMtm8tuaT4vu7o0R2qq67ytlHp+mg9vIALN4T/81/7QCjbpFu5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Gh7xQAAANwAAAAPAAAAAAAAAAAAAAAAAJgCAABkcnMv&#10;ZG93bnJldi54bWxQSwUGAAAAAAQABAD1AAAAigMAAAAA&#10;" path="m10,67l18,,10,67r8,15l20,97r-2,15l10,127,8,122,3,117,,107r,-7l,92,3,82,5,75r5,-8e" filled="f" strokecolor="#e15520" strokeweight="0">
                  <v:path arrowok="t" o:connecttype="custom" o:connectlocs="10,67;18,0;10,67;10,67;10,67;18,82;20,97;18,112;10,127;8,122;3,117;0,107;0,100;0,92;3,82;5,75;10,67" o:connectangles="0,0,0,0,0,0,0,0,0,0,0,0,0,0,0,0,0"/>
                </v:shape>
                <v:shape id="Freeform 287" o:spid="_x0000_s1311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mScQA&#10;AADcAAAADwAAAGRycy9kb3ducmV2LnhtbESPT4vCMBTE74LfITzBm6aW3UWqUURw1ZOuf8Djs3m2&#10;xealNLHWb78RFvY4zMxvmOm8NaVoqHaFZQWjYQSCOLW64EzB6bgajEE4j6yxtEwKXuRgPut2ppho&#10;++Qfag4+EwHCLkEFufdVIqVLczLohrYiDt7N1gZ9kHUmdY3PADeljKPoSxosOCzkWNEyp/R+eBgF&#10;H9dLulrzd2vX5+1+b167RVw0SvV77WICwlPr/8N/7Y1WEI8/4X0mHA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q5knEAAAA3AAAAA8AAAAAAAAAAAAAAAAAmAIAAGRycy9k&#10;b3ducmV2LnhtbFBLBQYAAAAABAAEAPUAAACJAwAAAAA=&#10;" path="m,68l3,,,68xe" fillcolor="#f3be00" stroked="f">
                  <v:path arrowok="t" o:connecttype="custom" o:connectlocs="0,68;3,0;0,68" o:connectangles="0,0,0"/>
                </v:shape>
                <v:shape id="Freeform 288" o:spid="_x0000_s1312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nUcUA&#10;AADcAAAADwAAAGRycy9kb3ducmV2LnhtbESP3YrCMBSE7wXfIZyFvRFNlaXWahQRFrzYvfDnAQ7N&#10;sa3bnJQkavXpzYLg5TAz3zCLVWcacSXna8sKxqMEBHFhdc2lguPhe5iB8AFZY2OZFNzJw2rZ7y0w&#10;1/bGO7ruQykihH2OCqoQ2lxKX1Rk0I9sSxy9k3UGQ5SulNrhLcJNIydJkkqDNceFClvaVFT87S8m&#10;Uo6/jZsOvk679DFLDz/nMDbZTKnPj249BxGoC+/wq73VCiZZCv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2dRxQAAANwAAAAPAAAAAAAAAAAAAAAAAJgCAABkcnMv&#10;ZG93bnJldi54bWxQSwUGAAAAAAQABAD1AAAAigMAAAAA&#10;" path="m,68l3,,,68xe" filled="f" strokecolor="#e15520" strokeweight="0">
                  <v:path arrowok="t" o:connecttype="custom" o:connectlocs="0,68;3,0;0,68" o:connectangles="0,0,0"/>
                </v:shape>
                <v:shape id="Freeform 289" o:spid="_x0000_s1313" style="position:absolute;left:6727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n0b8A&#10;AADcAAAADwAAAGRycy9kb3ducmV2LnhtbESPzarCMBSE94LvEI7gTlNdeKUaRQoX7tafxV0ekmNT&#10;bU5KE9v69kYQXA4z8w2z3Q+uFh21ofKsYDHPQBBrbyouFVzOv7M1iBCRDdaeScGTAux349EWc+N7&#10;PlJ3iqVIEA45KrAxNrmUQVtyGOa+IU7e1bcOY5JtKU2LfYK7Wi6zbCUdVpwWLDZUWNL308MpKMhq&#10;XRAtqsIP+tY9+/vqv1dqOhkOGxCRhvgNf9p/RsFy/QPvM+kI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7GfRvwAAANwAAAAPAAAAAAAAAAAAAAAAAJgCAABkcnMvZG93bnJl&#10;di54bWxQSwUGAAAAAAQABAD1AAAAhAMAAAAA&#10;" path="m47,55l90,,47,55xm47,55l37,70,27,83r-7,2l15,88r-7,l,88,,80,5,73r5,-5l15,63r7,-5l30,55r7,l47,55xe" fillcolor="#f3be00" stroked="f">
                  <v:path arrowok="t" o:connecttype="custom" o:connectlocs="47,55;90,0;47,55;47,55;37,70;27,83;20,85;15,88;8,88;0,88;0,80;5,73;10,68;15,63;22,58;30,55;37,55;47,55" o:connectangles="0,0,0,0,0,0,0,0,0,0,0,0,0,0,0,0,0,0"/>
                  <o:lock v:ext="edit" verticies="t"/>
                </v:shape>
                <v:shape id="Freeform 290" o:spid="_x0000_s1314" style="position:absolute;left:6774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ik74A&#10;AADcAAAADwAAAGRycy9kb3ducmV2LnhtbERPuwrCMBTdBf8hXMFFNNVBtBpFBB+Lg7U4X5prW2xu&#10;ShNr/XszCI6H815vO1OJlhpXWlYwnUQgiDOrS84VpLfDeAHCeWSNlWVS8CEH202/t8ZY2zdfqU18&#10;LkIIuxgVFN7XsZQuK8igm9iaOHAP2xj0ATa51A2+Q7ip5CyK5tJgyaGhwJr2BWXP5GUUPG7pbv46&#10;lnp0qm2b3C/PbJmkSg0H3W4FwlPn/+Kf+6wVzBZhbTgTjoD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Y4pO+AAAA3AAAAA8AAAAAAAAAAAAAAAAAmAIAAGRycy9kb3ducmV2&#10;LnhtbFBLBQYAAAAABAAEAPUAAACDAwAAAAA=&#10;" path="m,55l43,,,55xe" filled="f" strokecolor="#e15520" strokeweight="0">
                  <v:path arrowok="t" o:connecttype="custom" o:connectlocs="0,55;43,0;0,55" o:connectangles="0,0,0"/>
                </v:shape>
                <v:shape id="Freeform 291" o:spid="_x0000_s1315" style="position:absolute;left:6727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8wMUA&#10;AADcAAAADwAAAGRycy9kb3ducmV2LnhtbESPQWsCMRSE74X+h/AKvdWsClZXo6hF8GAP1R48Pjdv&#10;N4ublyVJdfvvjSB4HGbmG2a26GwjLuRD7VhBv5eBIC6crrlS8HvYfIxBhIissXFMCv4pwGL++jLD&#10;XLsr/9BlHyuRIBxyVGBibHMpQ2HIYui5ljh5pfMWY5K+ktrjNcFtIwdZNpIWa04LBltaGyrO+z+r&#10;4HPty1V5MidszsfNzuqv4ffwoNT7W7ecgojUxWf40d5qBYPxBO5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IrzAxQAAANwAAAAPAAAAAAAAAAAAAAAAAJgCAABkcnMv&#10;ZG93bnJldi54bWxQSwUGAAAAAAQABAD1AAAAigMAAAAA&#10;" path="m47,l37,15,27,28r-7,2l15,33r-7,l,33,,25,5,18r5,-5l15,8,22,3,30,r7,l47,xe" filled="f" strokecolor="#e15520" strokeweight="0">
                  <v:path arrowok="t" o:connecttype="custom" o:connectlocs="47,0;37,15;27,28;20,30;15,33;8,33;0,33;0,25;5,18;10,13;15,8;22,3;30,0;37,0;47,0" o:connectangles="0,0,0,0,0,0,0,0,0,0,0,0,0,0,0"/>
                </v:shape>
                <v:shape id="Freeform 292" o:spid="_x0000_s1316" style="position:absolute;left:6697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MpsQA&#10;AADcAAAADwAAAGRycy9kb3ducmV2LnhtbERPy2rCQBTdC/7DcIXu6qRWqomO0hZENwUfQV1eM7dJ&#10;aOZOyIwm9us7i4LLw3nPl52pxI0aV1pW8DKMQBBnVpecK0gPq+cpCOeRNVaWScGdHCwX/d4cE21b&#10;3tFt73MRQtglqKDwvk6kdFlBBt3Q1sSB+7aNQR9gk0vdYBvCTSVHUfQmDZYcGgqs6bOg7Gd/NQou&#10;bXr62h7P3e/HZBylMl8f4/hVqadB9z4D4anzD/G/e6MVjOIwP5w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hDKbEAAAA3AAAAA8AAAAAAAAAAAAAAAAAmAIAAGRycy9k&#10;b3ducmV2LnhtbFBLBQYAAAAABAAEAPUAAACJAwAAAAA=&#10;" path="m47,43l100,,47,43xm47,43l40,55,28,65,15,73,,73,3,65,5,58r5,-5l18,48r5,-5l33,40r7,l47,43xe" fillcolor="#f3be00" stroked="f">
                  <v:path arrowok="t" o:connecttype="custom" o:connectlocs="47,43;100,0;47,43;47,43;40,55;28,65;15,73;0,73;3,65;5,58;10,53;18,48;23,43;33,40;40,40;47,43" o:connectangles="0,0,0,0,0,0,0,0,0,0,0,0,0,0,0,0"/>
                  <o:lock v:ext="edit" verticies="t"/>
                </v:shape>
                <v:shape id="Freeform 293" o:spid="_x0000_s1317" style="position:absolute;left:6744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tcMYA&#10;AADcAAAADwAAAGRycy9kb3ducmV2LnhtbESPT2sCMRTE7wW/Q3iCt5rVg9atUWxhpdD24B/w+nbz&#10;mt1287IkUddvbwqFHoeZ+Q2zXPe2FRfyoXGsYDLOQBBXTjdsFBwPxeMTiBCRNbaOScGNAqxXg4cl&#10;5tpdeUeXfTQiQTjkqKCOsculDFVNFsPYdcTJ+3LeYkzSG6k9XhPctnKaZTNpseG0UGNHrzVVP/uz&#10;VWA2Zu7p+/gZyrI4Ndti/vLxXio1GvabZxCR+vgf/mu/aQXTxQR+z6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rtcMYAAADcAAAADwAAAAAAAAAAAAAAAACYAgAAZHJz&#10;L2Rvd25yZXYueG1sUEsFBgAAAAAEAAQA9QAAAIsDAAAAAA==&#10;" path="m,43l53,,,43xe" filled="f" strokecolor="#e15520" strokeweight="0">
                  <v:path arrowok="t" o:connecttype="custom" o:connectlocs="0,43;53,0;0,43" o:connectangles="0,0,0"/>
                </v:shape>
                <v:shape id="Freeform 294" o:spid="_x0000_s1318" style="position:absolute;left:6697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+4bMUA&#10;AADcAAAADwAAAGRycy9kb3ducmV2LnhtbESPQWsCMRSE7wX/Q3gFbzXbFVq7NYpVhB704NpDj8/N&#10;283i5mVJUt3++0YQehxm5htmvhxsJy7kQ+tYwfMkA0FcOd1yo+DruH2agQgRWWPnmBT8UoDlYvQw&#10;x0K7Kx/oUsZGJAiHAhWYGPtCylAZshgmridOXu28xZikb6T2eE1w28k8y16kxZbTgsGe1oaqc/lj&#10;Fbyuff1Rn8wJu/P3dmf1ZrqfHpUaPw6rdxCRhvgfvrc/tYL8LYf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7hsxQAAANwAAAAPAAAAAAAAAAAAAAAAAJgCAABkcnMv&#10;ZG93bnJldi54bWxQSwUGAAAAAAQABAD1AAAAigMAAAAA&#10;" path="m47,3l40,15,28,25,15,33,,33,3,25,5,18r5,-5l18,8,23,3,33,r7,l47,3xe" filled="f" strokecolor="#e15520" strokeweight="0">
                  <v:path arrowok="t" o:connecttype="custom" o:connectlocs="47,3;40,15;28,25;15,33;0,33;3,25;5,18;10,13;18,8;23,3;33,0;40,0;47,3" o:connectangles="0,0,0,0,0,0,0,0,0,0,0,0,0"/>
                </v:shape>
                <v:shape id="Freeform 295" o:spid="_x0000_s1319" style="position:absolute;left:6677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d/8QA&#10;AADcAAAADwAAAGRycy9kb3ducmV2LnhtbESPQWvCQBSE7wX/w/IEL0U3plRMdBVRbHs1Fb0+ss9k&#10;Mfs2ZFeN/75bKPQ4zMw3zHLd20bcqfPGsYLpJAFBXDptuFJw/N6P5yB8QNbYOCYFT/KwXg1elphr&#10;9+AD3YtQiQhhn6OCOoQ2l9KXNVn0E9cSR+/iOoshyq6SusNHhNtGpkkykxYNx4UaW9rWVF6Lm1Vw&#10;Ll6vma5O22P4nGWHzYdJ33dGqdGw3yxABOrDf/iv/aUVpNkb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Hf/EAAAA3AAAAA8AAAAAAAAAAAAAAAAAmAIAAGRycy9k&#10;b3ducmV2LnhtbFBLBQYAAAAABAAEAPUAAACJAwAAAAA=&#10;" path="m48,42l100,,48,42xm48,42l38,55,28,65,15,72,,72,,65,5,60r5,-8l15,47r8,-2l30,42r8,-2l48,42xe" fillcolor="#f3be00" stroked="f">
                  <v:path arrowok="t" o:connecttype="custom" o:connectlocs="48,42;100,0;48,42;48,42;38,55;28,65;15,72;0,72;0,65;5,60;10,52;15,47;23,45;30,42;38,40;48,42" o:connectangles="0,0,0,0,0,0,0,0,0,0,0,0,0,0,0,0"/>
                  <o:lock v:ext="edit" verticies="t"/>
                </v:shape>
                <v:shape id="Freeform 296" o:spid="_x0000_s1320" style="position:absolute;left:672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sBcIA&#10;AADcAAAADwAAAGRycy9kb3ducmV2LnhtbESPzarCMBSE9xd8h3AEd9fUIkWrUUQQxIXgz8LloTm2&#10;xeakJLHWtzcXLrgcZuYbZrnuTSM6cr62rGAyTkAQF1bXXCq4Xna/MxA+IGtsLJOCN3lYrwY/S8y1&#10;ffGJunMoRYSwz1FBFUKbS+mLigz6sW2Jo3e3zmCI0pVSO3xFuGlkmiSZNFhzXKiwpW1FxeP8NAq6&#10;47ZM/ePtujCpi2x+O0zlM1NqNOw3CxCB+vAN/7f3WkE6n8LfmXgE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1ewFwgAAANwAAAAPAAAAAAAAAAAAAAAAAJgCAABkcnMvZG93&#10;bnJldi54bWxQSwUGAAAAAAQABAD1AAAAhwMAAAAA&#10;" path="m,42l52,,,42xe" filled="f" strokecolor="#1f1a17" strokeweight="0">
                  <v:path arrowok="t" o:connecttype="custom" o:connectlocs="0,42;52,0;0,42" o:connectangles="0,0,0"/>
                </v:shape>
                <v:shape id="Freeform 297" o:spid="_x0000_s1321" style="position:absolute;left:667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qNMMA&#10;AADcAAAADwAAAGRycy9kb3ducmV2LnhtbESPQYvCMBSE74L/ITzBm6YWXLQaReoKXvZQ18MeH8mz&#10;LTYvpclq++/NwoLHYWa+Ybb73jbiQZ2vHStYzBMQxNqZmksF1+/TbAXCB2SDjWNSMJCH/W482mJm&#10;3JMLelxCKSKEfYYKqhDaTEqvK7Lo564ljt7NdRZDlF0pTYfPCLeNTJPkQ1qsOS5U2FJekb5ffq0C&#10;zT9f13ZY3nu9/jzkxyJPh6JWajrpDxsQgfrwDv+3z0ZBul7C35l4BO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/qNMMAAADcAAAADwAAAAAAAAAAAAAAAACYAgAAZHJzL2Rv&#10;d25yZXYueG1sUEsFBgAAAAAEAAQA9QAAAIgDAAAAAA==&#10;" path="m48,2l38,15,28,25,15,32,,32,,25,5,20r5,-8l15,7,23,5,30,2,38,,48,2e" filled="f" strokecolor="#1f1a17" strokeweight="0">
                  <v:path arrowok="t" o:connecttype="custom" o:connectlocs="48,2;38,15;28,25;15,32;0,32;0,25;5,20;10,12;15,7;23,5;30,2;38,0;48,2" o:connectangles="0,0,0,0,0,0,0,0,0,0,0,0,0"/>
                </v:shape>
                <v:shape id="Freeform 298" o:spid="_x0000_s1322" style="position:absolute;left:6744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+ysUA&#10;AADcAAAADwAAAGRycy9kb3ducmV2LnhtbESP3WrCQBSE7wu+w3KE3tWNsfUnukoQCqVXrfoAh+wx&#10;CWbPxt1NjD59t1Do5TAz3zCb3WAa0ZPztWUF00kCgriwuuZSwen4/rIE4QOyxsYyKbiTh9129LTB&#10;TNsbf1N/CKWIEPYZKqhCaDMpfVGRQT+xLXH0ztYZDFG6UmqHtwg3jUyTZC4N1hwXKmxpX1FxOXRG&#10;gVu8yVmffzazr3T1urhOuzp/dEo9j4d8DSLQEP7Df+0PrSBdze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b7KxQAAANwAAAAPAAAAAAAAAAAAAAAAAJgCAABkcnMv&#10;ZG93bnJldi54bWxQSwUGAAAAAAQABAD1AAAAigMAAAAA&#10;" path="m48,60l90,,48,60xm48,60l40,75,30,85r-7,3l18,90r-8,3l,90,3,83,5,75r5,-5l18,65r7,-5l33,58r7,l48,60xe" fillcolor="#f3be00" stroked="f">
                  <v:path arrowok="t" o:connecttype="custom" o:connectlocs="48,60;90,0;48,60;48,60;40,75;30,85;23,88;18,90;10,93;0,90;3,83;5,75;10,70;18,65;25,60;33,58;40,58;48,60" o:connectangles="0,0,0,0,0,0,0,0,0,0,0,0,0,0,0,0,0,0"/>
                  <o:lock v:ext="edit" verticies="t"/>
                </v:shape>
                <v:shape id="Freeform 299" o:spid="_x0000_s1323" style="position:absolute;left:6792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WycYA&#10;AADcAAAADwAAAGRycy9kb3ducmV2LnhtbESPQWsCMRSE7wX/Q3iCl6LZ7sG2W6NoVSi9FLciHh+b&#10;183i5mVJ4rr9902h0OMwM98wi9VgW9GTD41jBQ+zDARx5XTDtYLj5376BCJEZI2tY1LwTQFWy9Hd&#10;Agvtbnygvoy1SBAOBSowMXaFlKEyZDHMXEecvC/nLcYkfS21x1uC21bmWTaXFhtOCwY7ejVUXcqr&#10;VbA1fne552bdXz/ez6dDbublZqPUZDysX0BEGuJ/+K/9phXkz4/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PWycYAAADcAAAADwAAAAAAAAAAAAAAAACYAgAAZHJz&#10;L2Rvd25yZXYueG1sUEsFBgAAAAAEAAQA9QAAAIsDAAAAAA==&#10;" path="m,60l42,,,60xe" filled="f" strokecolor="#e15520" strokeweight="0">
                  <v:path arrowok="t" o:connecttype="custom" o:connectlocs="0,60;42,0;0,60" o:connectangles="0,0,0"/>
                </v:shape>
                <v:shape id="Freeform 300" o:spid="_x0000_s1324" style="position:absolute;left:6744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ir8MA&#10;AADcAAAADwAAAGRycy9kb3ducmV2LnhtbERPz2vCMBS+C/sfwht4EU2VbWpnFBGECgPRefH21ry1&#10;Zc1LTTJb/3tzEDx+fL8Xq87U4krOV5YVjEcJCOLc6ooLBafv7XAGwgdkjbVlUnAjD6vlS2+BqbYt&#10;H+h6DIWIIexTVFCG0KRS+rwkg35kG+LI/VpnMEToCqkdtjHc1HKSJB/SYMWxocSGNiXlf8d/o+Bt&#10;PW+z87mYfv1k291uQLh/dxel+q/d+hNEoC48xQ93phVM5nFtP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5ir8MAAADcAAAADwAAAAAAAAAAAAAAAACYAgAAZHJzL2Rv&#10;d25yZXYueG1sUEsFBgAAAAAEAAQA9QAAAIgDAAAAAA==&#10;" path="m48,2l40,17,30,27r-7,3l18,32r-8,3l,32,3,25,5,17r5,-5l18,7,25,2,33,r7,l48,2xe" filled="f" strokecolor="#e15520" strokeweight="0">
                  <v:path arrowok="t" o:connecttype="custom" o:connectlocs="48,2;40,17;30,27;23,30;18,32;10,35;0,32;3,25;5,17;10,12;18,7;25,2;33,0;40,0;48,2" o:connectangles="0,0,0,0,0,0,0,0,0,0,0,0,0,0,0"/>
                </v:shape>
                <v:shape id="Freeform 301" o:spid="_x0000_s1325" style="position:absolute;left:6764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5WcYA&#10;AADcAAAADwAAAGRycy9kb3ducmV2LnhtbESPQWvCQBSE7wX/w/KEXopuTIuY1FWkWOvFg4mFHh/Z&#10;1ySafZtmV43/3i0Uehxm5htmvuxNIy7Uudqygsk4AkFcWF1zqeCQv49mIJxH1thYJgU3crBcDB7m&#10;mGp75T1dMl+KAGGXooLK+zaV0hUVGXRj2xIH79t2Bn2QXSl1h9cAN42Mo2gqDdYcFips6a2i4pSd&#10;TaB8ymPys3553mUfm1we4m29fvpS6nHYr15BeOr9f/ivvdUK4iSB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o5WcYAAADcAAAADwAAAAAAAAAAAAAAAACYAgAAZHJz&#10;L2Rvd25yZXYueG1sUEsFBgAAAAAEAAQA9QAAAIsDAAAAAA==&#10;" path="m48,57l95,,48,57xm48,57l38,72,28,82r-8,3l15,87r-7,l,87,,80,5,72r5,-5l15,62r8,-5l30,55r8,l48,57xe" fillcolor="#f3be00" stroked="f">
                  <v:path arrowok="t" o:connecttype="custom" o:connectlocs="48,57;95,0;48,57;48,57;38,72;28,82;20,85;15,87;8,87;0,87;0,80;5,72;10,67;15,62;23,57;30,55;38,55;48,57" o:connectangles="0,0,0,0,0,0,0,0,0,0,0,0,0,0,0,0,0,0"/>
                  <o:lock v:ext="edit" verticies="t"/>
                </v:shape>
                <v:shape id="Freeform 302" o:spid="_x0000_s1326" style="position:absolute;left:6812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JvMIA&#10;AADcAAAADwAAAGRycy9kb3ducmV2LnhtbERPy2oCMRTdF/yHcAU3RZO2VGQ0I9U+KIgLn+vL5M4D&#10;JzfDJGr6982i0OXhvBfLaFtxo943jjU8TRQI4sKZhisNx8PneAbCB2SDrWPS8EMelvngYYGZcXfe&#10;0W0fKpFC2GeooQ6hy6T0RU0W/cR1xIkrXW8xJNhX0vR4T+G2lc9KTaXFhlNDjR2tayou+6vV8Bo3&#10;7vS+VrFaPTYf5125XX0VRuvRML7NQQSK4V/85/42Gl5Ump/OpCM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wm8wgAAANwAAAAPAAAAAAAAAAAAAAAAAJgCAABkcnMvZG93&#10;bnJldi54bWxQSwUGAAAAAAQABAD1AAAAhwMAAAAA&#10;" path="m,57l47,,,57xe" filled="f" strokecolor="#e15520" strokeweight="0">
                  <v:path arrowok="t" o:connecttype="custom" o:connectlocs="0,57;47,0;0,57" o:connectangles="0,0,0"/>
                </v:shape>
                <v:shape id="Freeform 303" o:spid="_x0000_s1327" style="position:absolute;left:6764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+iMYA&#10;AADcAAAADwAAAGRycy9kb3ducmV2LnhtbESPQWvCQBSE74L/YXlCb3WjhVajq1hBKq0eNHp/ZJ9J&#10;cPdtmt2atL++Wyh4HGbmG2a+7KwRN2p85VjBaJiAIM6drrhQcMo2jxMQPiBrNI5JwTd5WC76vTmm&#10;2rV8oNsxFCJC2KeooAyhTqX0eUkW/dDVxNG7uMZiiLIppG6wjXBr5DhJnqXFiuNCiTWtS8qvxy+r&#10;oAg/r+PttDWnt8+zefnYZe+XfabUw6BbzUAE6sI9/N/eagVPyQj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C+iMYAAADcAAAADwAAAAAAAAAAAAAAAACYAgAAZHJz&#10;L2Rvd25yZXYueG1sUEsFBgAAAAAEAAQA9QAAAIsDAAAAAA==&#10;" path="m48,2l38,17,28,27r-8,3l15,32r-7,l,32,,25,5,17r5,-5l15,7,23,2,30,r8,l48,2xe" filled="f" strokecolor="#e15520" strokeweight="0">
                  <v:path arrowok="t" o:connecttype="custom" o:connectlocs="48,2;38,17;28,27;20,30;15,32;8,32;0,32;0,25;5,17;10,12;15,7;23,2;30,0;38,0;48,2" o:connectangles="0,0,0,0,0,0,0,0,0,0,0,0,0,0,0"/>
                </v:shape>
                <v:shape id="Freeform 304" o:spid="_x0000_s1328" style="position:absolute;left:6782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xYMQA&#10;AADcAAAADwAAAGRycy9kb3ducmV2LnhtbESPW2vCQBCF3wX/wzJC3+qmKahEV6lCqUJ98FLo45id&#10;JqHZ2ZAdNf77rlDw8XAuH2e26FytLtSGyrOBl2ECijj3tuLCwPHw/jwBFQTZYu2ZDNwowGLe780w&#10;s/7KO7rspVBxhEOGBkqRJtM65CU5DEPfEEfvx7cOJcq20LbFaxx3tU6TZKQdVhwJJTa0Kin/3Z9d&#10;hHy5z+9tWFZypO1N1ptx+rE5GfM06N6moIQ6eYT/22tr4DVJ4X4mHgE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ycWDEAAAA3AAAAA8AAAAAAAAAAAAAAAAAmAIAAGRycy9k&#10;b3ducmV2LnhtbFBLBQYAAAAABAAEAPUAAACJAwAAAAA=&#10;" path="m44,52l89,,44,52xm44,52l37,67,27,77r-7,5l15,84r-8,l,84,,77,2,69,7,62r8,-5l20,54r7,-5l37,49r7,3xe" fillcolor="#f3be00" stroked="f">
                  <v:path arrowok="t" o:connecttype="custom" o:connectlocs="44,52;89,0;44,52;44,52;37,67;27,77;20,82;15,84;7,84;0,84;0,77;2,69;7,62;15,57;20,54;27,49;37,49;44,52" o:connectangles="0,0,0,0,0,0,0,0,0,0,0,0,0,0,0,0,0,0"/>
                  <o:lock v:ext="edit" verticies="t"/>
                </v:shape>
                <v:shape id="Freeform 305" o:spid="_x0000_s1329" style="position:absolute;left:6826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PxMQA&#10;AADcAAAADwAAAGRycy9kb3ducmV2LnhtbESPQYvCMBSE74L/ITzBi6ypistSTUUFpbAnXXvw9mie&#10;bWnzUpqo9d+bhYU9DjPzDbPe9KYRD+pcZVnBbBqBIM6trrhQcPk5fHyBcB5ZY2OZFLzIwSYZDtYY&#10;a/vkEz3OvhABwi5GBaX3bSyly0sy6Ka2JQ7ezXYGfZBdIXWHzwA3jZxH0ac0WHFYKLGlfUl5fb4b&#10;Bekx/c5n7jVZ6iI71FuXXS+7TKnxqN+uQHjq/X/4r51qBYtoAb9nwhGQy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T8TEAAAA3AAAAA8AAAAAAAAAAAAAAAAAmAIAAGRycy9k&#10;b3ducmV2LnhtbFBLBQYAAAAABAAEAPUAAACJAwAAAAA=&#10;" path="m,52l45,,,52xe" filled="f" strokecolor="#e15520" strokeweight="0">
                  <v:path arrowok="t" o:connecttype="custom" o:connectlocs="0,52;45,0;0,52" o:connectangles="0,0,0"/>
                </v:shape>
                <v:shape id="Freeform 306" o:spid="_x0000_s1330" style="position:absolute;left:6782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XGnsUA&#10;AADcAAAADwAAAGRycy9kb3ducmV2LnhtbESPT2vCQBTE70K/w/IKvdVNbagSswmlIFVqD1XB6yP7&#10;8odm34bsNibf3i0IHoeZ+Q2T5qNpxUC9aywreJlHIIgLqxuuFJyOm+cVCOeRNbaWScFEDvLsYZZi&#10;ou2Ff2g4+EoECLsEFdTed4mUrqjJoJvbjjh4pe0N+iD7SuoeLwFuWrmIojdpsOGwUGNHHzUVv4c/&#10;o+Bz15yn477YLg2thu8yHvALpVJPj+P7GoSn0d/Dt/ZWK3iNYvg/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caexQAAANwAAAAPAAAAAAAAAAAAAAAAAJgCAABkcnMv&#10;ZG93bnJldi54bWxQSwUGAAAAAAQABAD1AAAAigMAAAAA&#10;" path="m44,3l37,18,27,28r-7,5l15,35r-8,l,35,,28,2,20,7,13,15,8,20,5,27,,37,r7,3xe" filled="f" strokecolor="#e15520" strokeweight="0">
                  <v:path arrowok="t" o:connecttype="custom" o:connectlocs="44,3;37,18;27,28;20,33;15,35;7,35;0,35;0,28;2,20;7,13;15,8;20,5;27,0;37,0;44,3" o:connectangles="0,0,0,0,0,0,0,0,0,0,0,0,0,0,0"/>
                </v:shape>
                <v:shape id="Freeform 307" o:spid="_x0000_s1331" style="position:absolute;left:6799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jhsQA&#10;AADcAAAADwAAAGRycy9kb3ducmV2LnhtbESP0WrCQBRE3wv+w3ILvjW7VZSSuooklNqnEuMHXLLX&#10;JCR7N2RXTfv1XUHo4zAzZ5jNbrK9uNLoW8caXhMFgrhypuVaw6n8eHkD4QOywd4xafghD7vt7GmD&#10;qXE3Luh6DLWIEPYpamhCGFIpfdWQRZ+4gTh6ZzdaDFGOtTQj3iLc9nKh1FpabDkuNDhQ1lDVHS9W&#10;w+el+/49FMU674w7DV8rlWel0nr+PO3fQQSawn/40T4YDUu1gvu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Q44bEAAAA3AAAAA8AAAAAAAAAAAAAAAAAmAIAAGRycy9k&#10;b3ducmV2LnhtbFBLBQYAAAAABAAEAPUAAACJAwAAAAA=&#10;" path="m47,60l85,,47,60xm47,60l40,74,30,84r-8,3l18,89r-8,3l,92,3,84,5,77r5,-7l15,65r7,-5l30,57r10,l47,60xe" fillcolor="#f3be00" stroked="f">
                  <v:path arrowok="t" o:connecttype="custom" o:connectlocs="47,60;85,0;47,60;47,60;40,74;30,84;22,87;18,89;10,92;0,92;3,84;5,77;10,70;15,65;22,60;30,57;40,57;47,60" o:connectangles="0,0,0,0,0,0,0,0,0,0,0,0,0,0,0,0,0,0"/>
                  <o:lock v:ext="edit" verticies="t"/>
                </v:shape>
                <v:shape id="Freeform 308" o:spid="_x0000_s1332" style="position:absolute;left:6846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lRcYA&#10;AADcAAAADwAAAGRycy9kb3ducmV2LnhtbESPzW7CMBCE75X6DtZW6q3YlAqlKQ5CSC299MDPhdsq&#10;XpJAvE5tQ8Lb15WQOI5m5hvNbD7YVlzIh8axhvFIgSAunWm40rDbfr5kIEJENtg6Jg1XCjAvHh9m&#10;mBvX85oum1iJBOGQo4Y6xi6XMpQ1WQwj1xEn7+C8xZikr6Tx2Ce4beWrUlNpseG0UGNHy5rK0+Zs&#10;NZzf/cqtMrk4qolaXr9+9+bnba/189Ow+AARaYj38K39bTRM1BT+z6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mlRcYAAADcAAAADwAAAAAAAAAAAAAAAACYAgAAZHJz&#10;L2Rvd25yZXYueG1sUEsFBgAAAAAEAAQA9QAAAIsDAAAAAA==&#10;" path="m,60l38,,,60xe" filled="f" strokecolor="#e15520" strokeweight="0">
                  <v:path arrowok="t" o:connecttype="custom" o:connectlocs="0,60;38,0;0,60" o:connectangles="0,0,0"/>
                </v:shape>
                <v:shape id="Freeform 309" o:spid="_x0000_s1333" style="position:absolute;left:6799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7GMYA&#10;AADcAAAADwAAAGRycy9kb3ducmV2LnhtbESPQWsCMRSE74X+h/AEbzWx1ipbo2yFQvVUt4oeH5vX&#10;3aWblyWJuv33jVDocZiZb5jFqretuJAPjWMN45ECQVw603ClYf/59jAHESKywdYxafihAKvl/d0C&#10;M+OuvKNLESuRIBwy1FDH2GVShrImi2HkOuLkfTlvMSbpK2k8XhPctvJRqWdpseG0UGNH65rK7+Js&#10;NbTF4bSbbtfqyR/yzfY4zWfn1w+th4M+fwERqY//4b/2u9EwUTO4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Y7GMYAAADcAAAADwAAAAAAAAAAAAAAAACYAgAAZHJz&#10;L2Rvd25yZXYueG1sUEsFBgAAAAAEAAQA9QAAAIsDAAAAAA==&#10;" path="m47,3l40,17,30,27r-8,3l18,32r-8,3l,35,3,27,5,20r5,-7l15,8,22,3,30,,40,r7,3xe" filled="f" strokecolor="#e15520" strokeweight="0">
                  <v:path arrowok="t" o:connecttype="custom" o:connectlocs="47,3;40,17;30,27;22,30;18,32;10,35;0,35;3,27;5,20;10,13;15,8;22,3;30,0;40,0;47,3" o:connectangles="0,0,0,0,0,0,0,0,0,0,0,0,0,0,0"/>
                </v:shape>
                <v:shape id="Freeform 310" o:spid="_x0000_s1334" style="position:absolute;left:6814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1fsIA&#10;AADcAAAADwAAAGRycy9kb3ducmV2LnhtbERPz2vCMBS+C/sfwht4W1N1FKlGkYFsDnewK+z6bN7a&#10;sOalNJmt++uXg+Dx4/u93o62FRfqvXGsYJakIIgrpw3XCsrP/dMShA/IGlvHpOBKHrabh8kac+0G&#10;PtGlCLWIIexzVNCE0OVS+qohiz5xHXHkvl1vMUTY11L3OMRw28p5mmbSouHY0GBHLw1VP8WvVfBR&#10;HObPX+z4770qUWZnsz++GqWmj+NuBSLQGO7im/tNK1ikcW0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vV+wgAAANwAAAAPAAAAAAAAAAAAAAAAAJgCAABkcnMvZG93&#10;bnJldi54bWxQSwUGAAAAAAQABAD1AAAAhwMAAAAA&#10;" path="m42,68l75,,42,68xm42,68l35,85,25,98r-5,5l15,105r-8,3l,110,,100,3,93,7,85r5,-7l20,73r7,-3l35,68r7,xe" fillcolor="#f3be00" stroked="f">
                  <v:path arrowok="t" o:connecttype="custom" o:connectlocs="42,68;75,0;42,68;42,68;35,85;25,98;20,103;15,105;7,108;0,110;0,100;3,93;7,85;12,78;20,73;27,70;35,68;42,68" o:connectangles="0,0,0,0,0,0,0,0,0,0,0,0,0,0,0,0,0,0"/>
                  <o:lock v:ext="edit" verticies="t"/>
                </v:shape>
                <v:shape id="Freeform 311" o:spid="_x0000_s1335" style="position:absolute;left:6856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qOIcYA&#10;AADcAAAADwAAAGRycy9kb3ducmV2LnhtbESPT2vCQBTE7wW/w/KE3urGSv0TXaUKhdJcqhG8PrPP&#10;bDT7NmS3Mf323UKhx2FmfsOsNr2tRUetrxwrGI8SEMSF0xWXCo7529MchA/IGmvHpOCbPGzWg4cV&#10;ptrdeU/dIZQiQtinqMCE0KRS+sKQRT9yDXH0Lq61GKJsS6lbvEe4reVzkkylxYrjgsGGdoaK2+HL&#10;Kqj4c3uddeN89pJtz1lmpvkpfCj1OOxflyAC9eE//Nd+1womyQJ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qOIcYAAADcAAAADwAAAAAAAAAAAAAAAACYAgAAZHJz&#10;L2Rvd25yZXYueG1sUEsFBgAAAAAEAAQA9QAAAIsDAAAAAA==&#10;" path="m,68l33,,,68xe" filled="f" strokecolor="#e15520" strokeweight="0">
                  <v:path arrowok="t" o:connecttype="custom" o:connectlocs="0,68;33,0;0,68" o:connectangles="0,0,0"/>
                </v:shape>
                <v:shape id="Freeform 312" o:spid="_x0000_s1336" style="position:absolute;left:6814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akb8A&#10;AADcAAAADwAAAGRycy9kb3ducmV2LnhtbERPy4rCMBTdC/5DuII7TXVApBpFBMGVw1RxfW1uH9jc&#10;lCTW6tdPFoLLw3mvt71pREfO15YVzKYJCOLc6ppLBZfzYbIE4QOyxsYyKXiRh+1mOFhjqu2T/6jL&#10;QiliCPsUFVQhtKmUPq/IoJ/aljhyhXUGQ4SulNrhM4abRs6TZCEN1hwbKmxpX1F+zx5Gwe7Nr871&#10;p0U7Pxe3Q3Ytrjf7q9R41O9WIAL14Sv+uI9awc8szo9n4hG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9tqRvwAAANwAAAAPAAAAAAAAAAAAAAAAAJgCAABkcnMvZG93bnJl&#10;di54bWxQSwUGAAAAAAQABAD1AAAAhAMAAAAA&#10;" path="m42,l35,17,25,30r-5,5l15,37,7,40,,42,,32,3,25,7,17r5,-7l20,5,27,2,35,r7,xe" filled="f" strokecolor="#e15520" strokeweight="0">
                  <v:path arrowok="t" o:connecttype="custom" o:connectlocs="42,0;35,17;25,30;20,35;15,37;7,40;0,42;0,32;3,25;7,17;12,10;20,5;27,2;35,0;42,0" o:connectangles="0,0,0,0,0,0,0,0,0,0,0,0,0,0,0"/>
                </v:shape>
                <v:shape id="Freeform 313" o:spid="_x0000_s1337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UDsQA&#10;AADcAAAADwAAAGRycy9kb3ducmV2LnhtbESPQWvCQBSE7wX/w/IEb3UTA6VEN0EKouipqd6f2ddN&#10;2uzbkF01+uu7hUKPw8x8w6zK0XbiSoNvHStI5wkI4trplo2C48fm+RWED8gaO8ek4E4eymLytMJc&#10;uxu/07UKRkQI+xwVNCH0uZS+bsiin7ueOHqfbrAYohyM1APeItx2cpEkL9Jiy3GhwZ7eGqq/q4tV&#10;sHlk6Tmrv6p1dTTbuzm5vT44pWbTcb0EEWgM/+G/9k4ryNIU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dlA7EAAAA3AAAAA8AAAAAAAAAAAAAAAAAmAIAAGRycy9k&#10;b3ducmV2LnhtbFBLBQYAAAAABAAEAPUAAACJAwAAAAA=&#10;" path="m10,r7,15l20,28,17,43,10,58,7,53,3,45r,-7l,30,,23,3,15,5,8,10,xe" fillcolor="#f3be00" stroked="f">
                  <v:path arrowok="t" o:connecttype="custom" o:connectlocs="10,0;17,15;20,28;17,43;10,58;7,53;3,45;3,38;0,30;0,23;3,15;5,8;10,0" o:connectangles="0,0,0,0,0,0,0,0,0,0,0,0,0"/>
                </v:shape>
                <v:shape id="Freeform 314" o:spid="_x0000_s1338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+UMUA&#10;AADcAAAADwAAAGRycy9kb3ducmV2LnhtbESPT2vCQBTE70K/w/IK3nQTRVtSVwktYm6i/QO9PbKv&#10;STD7NuxuTfz2riB4HGbmN8xqM5hWnMn5xrKCdJqAIC6tbrhS8PW5nbyC8AFZY2uZFFzIw2b9NFph&#10;pm3PBzofQyUihH2GCuoQukxKX9Zk0E9tRxy9P+sMhihdJbXDPsJNK2dJspQGG44LNXb0XlN5Ov4b&#10;BbrLi49ycfp11fynKPqXPe++90qNn4f8DUSgITzC93ahFczTGdzOx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H5QxQAAANwAAAAPAAAAAAAAAAAAAAAAAJgCAABkcnMv&#10;ZG93bnJldi54bWxQSwUGAAAAAAQABAD1AAAAigMAAAAA&#10;" path="m10,r7,15l20,28,17,43,10,58,7,53,3,45r,-7l,30,,23,3,15,5,8,10,e" filled="f" strokecolor="#e15520" strokeweight="0">
                  <v:path arrowok="t" o:connecttype="custom" o:connectlocs="10,0;17,15;20,28;17,43;10,58;7,53;3,45;3,38;0,30;0,23;3,15;5,8;10,0" o:connectangles="0,0,0,0,0,0,0,0,0,0,0,0,0"/>
                </v:shape>
                <v:shape id="Freeform 315" o:spid="_x0000_s1339" style="position:absolute;left:6712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Dk8YA&#10;AADcAAAADwAAAGRycy9kb3ducmV2LnhtbESPQWvCQBSE7wX/w/IK3uomKkVSV6mCqOChxhza22v2&#10;mQSzb0N2NfHfu0Khx2FmvmHmy97U4katqywriEcRCOLc6ooLBdlp8zYD4TyyxtoyKbiTg+Vi8DLH&#10;RNuOj3RLfSEChF2CCkrvm0RKl5dk0I1sQxy8s20N+iDbQuoWuwA3tRxH0bs0WHFYKLGhdUn5Jb0a&#10;BT/Zdf31fZiOu229Kn73q+qQxqlSw9f+8wOEp97/h//aO61gEk/geS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RDk8YAAADcAAAADwAAAAAAAAAAAAAAAACYAgAAZHJz&#10;L2Rvd25yZXYueG1sUEsFBgAAAAAEAAQA9QAAAIsDAAAAAA==&#10;" path="m13,68r5,15l20,98r-2,15l10,125,5,120,3,115r,-7l,100,3,90,5,83,8,75r5,-7xm10,68l27,,10,68xe" fillcolor="#f3be00" stroked="f">
                  <v:path arrowok="t" o:connecttype="custom" o:connectlocs="13,68;18,83;20,98;18,113;10,125;5,120;3,115;3,108;0,100;3,90;5,83;8,75;13,68;10,68;27,0;10,68" o:connectangles="0,0,0,0,0,0,0,0,0,0,0,0,0,0,0,0"/>
                  <o:lock v:ext="edit" verticies="t"/>
                </v:shape>
                <v:shape id="Freeform 316" o:spid="_x0000_s1340" style="position:absolute;left:6712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csYA&#10;AADcAAAADwAAAGRycy9kb3ducmV2LnhtbESPQWvCQBSE74X+h+UJ3uomVUNNs0rRCoIgNLZ4fc0+&#10;k9Ds25jdavz33YLgcZiZb5hs0ZtGnKlztWUF8SgCQVxYXXOp4HO/fnoB4TyyxsYyKbiSg8X88SHD&#10;VNsLf9A596UIEHYpKqi8b1MpXVGRQTeyLXHwjrYz6IPsSqk7vAS4aeRzFCXSYM1hocKWlhUVP/mv&#10;UfB1MvlstVrvzWGaTP11t33n5Fup4aB/ewXhqff38K290QrG8QT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0hcsYAAADcAAAADwAAAAAAAAAAAAAAAACYAgAAZHJz&#10;L2Rvd25yZXYueG1sUEsFBgAAAAAEAAQA9QAAAIsDAAAAAA==&#10;" path="m13,r5,15l20,30,18,45,10,57,5,52,3,47r,-7l,32,3,22,5,15,8,7,13,xe" filled="f" strokecolor="#e15520" strokeweight="0">
                  <v:path arrowok="t" o:connecttype="custom" o:connectlocs="13,0;18,15;20,30;18,45;10,57;5,52;3,47;3,40;0,32;3,22;5,15;8,7;13,0" o:connectangles="0,0,0,0,0,0,0,0,0,0,0,0,0"/>
                </v:shape>
                <v:shape id="Freeform 317" o:spid="_x0000_s1341" style="position:absolute;left:6722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SdsYA&#10;AADcAAAADwAAAGRycy9kb3ducmV2LnhtbESPQWsCMRSE7wX/Q3hCL0WzVlpkNYoVCgWh1K2gx8fm&#10;mV3cvCxJ6q7+elMo9DjMzDfMYtXbRlzIh9qxgsk4A0FcOl2zUbD/fh/NQISIrLFxTAquFGC1HDws&#10;MNeu4x1dimhEgnDIUUEVY5tLGcqKLIaxa4mTd3LeYkzSG6k9dgluG/mcZa/SYs1pocKWNhWV5+LH&#10;Krj5cHyKn53dvhU3c8hKszl+dUo9Dvv1HESkPv6H/9ofWsF08gK/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3SdsYAAADcAAAADwAAAAAAAAAAAAAAAACYAgAAZHJz&#10;L2Rvd25yZXYueG1sUEsFBgAAAAAEAAQA9QAAAIsDAAAAAA==&#10;" path="m,68l17,,,68e" filled="f" strokecolor="#e15520" strokeweight="0">
                  <v:path arrowok="t" o:connecttype="custom" o:connectlocs="0,68;17,0;0,68" o:connectangles="0,0,0"/>
                </v:shape>
                <v:shape id="Freeform 318" o:spid="_x0000_s1342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eRw8QA&#10;AADcAAAADwAAAGRycy9kb3ducmV2LnhtbESPQWvCQBSE7wX/w/KE3uomVsSmrhLUgqUno/X8yL4m&#10;wd23Mbs16b/vFgoeh5n5hlmuB2vEjTrfOFaQThIQxKXTDVcKTse3pwUIH5A1Gsek4Ic8rFejhyVm&#10;2vV8oFsRKhEh7DNUUIfQZlL6siaLfuJa4uh9uc5iiLKrpO6wj3Br5DRJ5tJiw3GhxpY2NZWX4tsq&#10;yD8qNtvzy6JN5Xn3fm16M/vMlXocD/kriEBDuIf/23ut4Dmdw9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HkcPEAAAA3AAAAA8AAAAAAAAAAAAAAAAAmAIAAGRycy9k&#10;b3ducmV2LnhtbFBLBQYAAAAABAAEAPUAAACJAwAAAAA=&#10;" path="m8,r7,15l18,28r,15l13,55,8,53,3,45,,38,,30,,23,,15,3,8,8,xe" fillcolor="#f3be00" stroked="f">
                  <v:path arrowok="t" o:connecttype="custom" o:connectlocs="8,0;15,15;18,28;18,43;13,55;8,53;3,45;0,38;0,30;0,23;0,15;3,8;8,0" o:connectangles="0,0,0,0,0,0,0,0,0,0,0,0,0"/>
                </v:shape>
                <v:shape id="Freeform 319" o:spid="_x0000_s1343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q8MUA&#10;AADcAAAADwAAAGRycy9kb3ducmV2LnhtbESPUWvCQBCE3wv9D8cWfCl6iUJqU09RQbFPUvUHLLlt&#10;EprbC7lVo7/eKxT6OMzMN8xs0btGXagLtWcD6SgBRVx4W3Np4HTcDKeggiBbbDyTgRsFWMyfn2aY&#10;W3/lL7ocpFQRwiFHA5VIm2sdioochpFviaP37TuHEmVXatvhNcJdo8dJkmmHNceFCltaV1T8HM7O&#10;QLaW8jO73ZvXe7rar9qdTDbbd2MGL/3yA5RQL//hv/bOGpikb/B7Jh4BP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6rwxQAAANwAAAAPAAAAAAAAAAAAAAAAAJgCAABkcnMv&#10;ZG93bnJldi54bWxQSwUGAAAAAAQABAD1AAAAigMAAAAA&#10;" path="m8,r7,15l18,28r,15l13,55,8,53,3,45,,38,,30,,23,,15,3,8,8,e" filled="f" strokecolor="#e15520" strokeweight="0">
                  <v:path arrowok="t" o:connecttype="custom" o:connectlocs="8,0;15,15;18,28;18,43;13,55;8,53;3,45;0,38;0,30;0,23;0,15;3,8;8,0" o:connectangles="0,0,0,0,0,0,0,0,0,0,0,0,0"/>
                </v:shape>
                <v:shape id="Freeform 320" o:spid="_x0000_s1344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758IA&#10;AADcAAAADwAAAGRycy9kb3ducmV2LnhtbERPTYvCMBC9C/6HMMJeZE1dQXa7RlFBEVTKqgseh2Zs&#10;i82kNNHWf28OgsfH+57MWlOKO9WusKxgOIhAEKdWF5wpOB1Xn98gnEfWWFomBQ9yMJt2OxOMtW34&#10;j+4Hn4kQwi5GBbn3VSylS3My6Aa2Ig7cxdYGfYB1JnWNTQg3pfyKorE0WHBoyLGiZU7p9XAzChaL&#10;c7JNzo20/baU//vd6Ge9YqU+eu38F4Sn1r/FL/dGKxgNw9pwJhwB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7vnwgAAANwAAAAPAAAAAAAAAAAAAAAAAJgCAABkcnMvZG93&#10;bnJldi54bWxQSwUGAAAAAAQABAD1AAAAhwMAAAAA&#10;" path="m,64l7,,,64xe" fillcolor="#f3be00" stroked="f">
                  <v:path arrowok="t" o:connecttype="custom" o:connectlocs="0,64;7,0;0,64" o:connectangles="0,0,0"/>
                </v:shape>
                <v:shape id="Freeform 321" o:spid="_x0000_s1345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su+8UA&#10;AADcAAAADwAAAGRycy9kb3ducmV2LnhtbESPQWvCQBSE74X+h+UVeim6MYVioquIIHgqVMXS2yP7&#10;kg3Jvo3ZNUn/fbdQ6HGYmW+Y9XayrRio97VjBYt5AoK4cLrmSsHlfJgtQfiArLF1TAq+ycN28/iw&#10;xly7kT9oOIVKRAj7HBWYELpcSl8YsujnriOOXul6iyHKvpK6xzHCbSvTJHmTFmuOCwY72hsqmtPd&#10;Krg1A5d1es3kufscv0z5kmbNu1LPT9NuBSLQFP7Df+2jVvC6yO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y77xQAAANwAAAAPAAAAAAAAAAAAAAAAAJgCAABkcnMv&#10;ZG93bnJldi54bWxQSwUGAAAAAAQABAD1AAAAigMAAAAA&#10;" path="m,64l7,,,64xe" filled="f" strokecolor="#e15520" strokeweight="0">
                  <v:path arrowok="t" o:connecttype="custom" o:connectlocs="0,64;7,0;0,64" o:connectangles="0,0,0"/>
                </v:shape>
                <v:shape id="Freeform 322" o:spid="_x0000_s1346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g/sMA&#10;AADcAAAADwAAAGRycy9kb3ducmV2LnhtbERPTU/CQBC9m/gfNmPiTbZCMKawEFCMhgsKhHCcdIe2&#10;oTtbd1da/z1zMPH48r6n89416kIh1p4NPA4yUMSFtzWXBva7t4dnUDEhW2w8k4FfijCf3d5MMbe+&#10;4y+6bFOpJIRjjgaqlNpc61hU5DAOfEss3MkHh0lgKLUN2Em4a/Qwy560w5qlocKWXioqztsfJ72f&#10;m3W3HC/DeJOOKzx/H17d+8GY+7t+MQGVqE//4j/3hzUwGsp8OSNHQM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Tg/sMAAADcAAAADwAAAAAAAAAAAAAAAACYAgAAZHJzL2Rv&#10;d25yZXYueG1sUEsFBgAAAAAEAAQA9QAAAIgDAAAAAA==&#10;" path="m8,r7,12l20,27r,13l15,55,10,50,5,42,3,37r,-7l,22,3,12,5,7,8,xe" fillcolor="#f3be00" stroked="f">
                  <v:path arrowok="t" o:connecttype="custom" o:connectlocs="8,0;15,12;20,27;20,40;15,55;10,50;5,42;3,37;3,30;0,22;3,12;5,7;8,0" o:connectangles="0,0,0,0,0,0,0,0,0,0,0,0,0"/>
                </v:shape>
                <v:shape id="Freeform 323" o:spid="_x0000_s1347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xTsUA&#10;AADcAAAADwAAAGRycy9kb3ducmV2LnhtbESPQWsCMRSE74X+h/CEXqRmjVBkNYoV2wo9uVW8PjbP&#10;3W03L0uSutt/bwqFHoeZ+YZZrgfbiiv50DjWMJ1kIIhLZxquNBw/Xh7nIEJENtg6Jg0/FGC9ur9b&#10;Ym5czwe6FrESCcIhRw11jF0uZShrshgmriNO3sV5izFJX0njsU9w20qVZU/SYsNpocaOtjWVX8W3&#10;1aCK0/vreMa+/6TdMZ6VGr89W60fRsNmASLSEP/Df+290TBTU/g9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HFOxQAAANwAAAAPAAAAAAAAAAAAAAAAAJgCAABkcnMv&#10;ZG93bnJldi54bWxQSwUGAAAAAAQABAD1AAAAigMAAAAA&#10;" path="m8,r7,12l20,27r,13l15,55,10,50,5,42,3,37r,-7l,22,3,12,5,7,8,e" filled="f" strokecolor="#e15520" strokeweight="0">
                  <v:path arrowok="t" o:connecttype="custom" o:connectlocs="8,0;15,12;20,27;20,40;15,55;10,50;5,42;3,37;3,30;0,22;3,12;5,7;8,0" o:connectangles="0,0,0,0,0,0,0,0,0,0,0,0,0"/>
                </v:shape>
                <v:shape id="Freeform 324" o:spid="_x0000_s1348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PCsIA&#10;AADcAAAADwAAAGRycy9kb3ducmV2LnhtbESPT2sCMRTE7wW/Q3iCt5q4isjWKEUoKJ7U0vNr8vYP&#10;3bwsm9Rdv70RBI/DzPyGWW8H14grdaH2rGE2VSCIjbc1lxq+L1/vKxAhIltsPJOGGwXYbkZva8yt&#10;7/lE13MsRYJwyFFDFWObSxlMRQ7D1LfEySt85zAm2ZXSdtgnuGtkptRSOqw5LVTY0q4i83f+dxqO&#10;ysmiLxrufxYHZ9rV0ajDr9aT8fD5ASLSEF/hZ3tvNcyzDB5n0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k8KwgAAANwAAAAPAAAAAAAAAAAAAAAAAJgCAABkcnMvZG93&#10;bnJldi54bWxQSwUGAAAAAAQABAD1AAAAhwMAAAAA&#10;" path="m,65l5,,,65xe" fillcolor="#f3be00" stroked="f">
                  <v:path arrowok="t" o:connecttype="custom" o:connectlocs="0,65;5,0;0,65" o:connectangles="0,0,0"/>
                </v:shape>
                <v:shape id="Freeform 325" o:spid="_x0000_s1349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vR8MA&#10;AADcAAAADwAAAGRycy9kb3ducmV2LnhtbESPUWvCMBSF3wX/Q7iCb5raoozOKLIx2B5EdP6AS3PX&#10;1DY3JYla//0yGPh4OOd8h7PeDrYTN/KhcaxgMc9AEFdON1wrOH9/zF5AhIissXNMCh4UYLsZj9ZY&#10;anfnI91OsRYJwqFEBSbGvpQyVIYshrnriZP347zFmKSvpfZ4T3DbyTzLVtJiw2nBYE9vhqr2dLUK&#10;5MW852Z5aPy5rXWxb69fFyKlppNh9woi0hCf4f/2p1ZQ5AX8nU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evR8MAAADcAAAADwAAAAAAAAAAAAAAAACYAgAAZHJzL2Rv&#10;d25yZXYueG1sUEsFBgAAAAAEAAQA9QAAAIgDAAAAAA==&#10;" path="m,65l5,,,65xe" filled="f" strokecolor="#e15520" strokeweight="0">
                  <v:path arrowok="t" o:connecttype="custom" o:connectlocs="0,65;5,0;0,65" o:connectangles="0,0,0"/>
                </v:shape>
                <v:shape id="Freeform 326" o:spid="_x0000_s1350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qj8QA&#10;AADcAAAADwAAAGRycy9kb3ducmV2LnhtbESPQUsDMRSE70L/Q3gFbzbbuIhsm5ZSEISi0FbE4+vm&#10;uVncvGyTdLv+eyMIHoeZ+YZZrkfXiYFCbD1rmM8KEMS1Ny03Gt6OT3ePIGJCNth5Jg3fFGG9mtws&#10;sTL+ynsaDqkRGcKxQg02pb6SMtaWHMaZ74mz9+mDw5RlaKQJeM1w10lVFA/SYct5wWJPW0v11+Hi&#10;NLy3dlDnj/1wimHn6PWlJKVKrW+n42YBItGY/sN/7Wej4V6V8HsmHw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cao/EAAAA3AAAAA8AAAAAAAAAAAAAAAAAmAIAAGRycy9k&#10;b3ducmV2LnhtbFBLBQYAAAAABAAEAPUAAACJAwAAAAA=&#10;" path="m5,l15,12r5,15l20,42,15,54,10,49,5,44,3,37,,29,,22,,15,3,7,5,xe" fillcolor="#f3be00" stroked="f">
                  <v:path arrowok="t" o:connecttype="custom" o:connectlocs="5,0;15,12;20,27;20,42;15,54;10,49;5,44;3,37;0,29;0,22;0,15;3,7;5,0" o:connectangles="0,0,0,0,0,0,0,0,0,0,0,0,0"/>
                </v:shape>
                <v:shape id="Freeform 327" o:spid="_x0000_s1351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O5sUA&#10;AADcAAAADwAAAGRycy9kb3ducmV2LnhtbESPQWvCQBSE7wX/w/KE3upGxdJGVxGpUMRDjQWvj+wz&#10;CWbfhn1bTfvr3UKhx2FmvmEWq9616kpBGs8GxqMMFHHpbcOVgc/j9ukFlERki61nMvBNAqvl4GGB&#10;ufU3PtC1iJVKEJYcDdQxdrnWUtbkUEa+I07e2QeHMclQaRvwluCu1ZMse9YOG04LNXa0qam8FF/O&#10;wGH6s9PHXsrXj1AUp0vcb+VNjHkc9us5qEh9/A//td+tgelkBr9n0hH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A7mxQAAANwAAAAPAAAAAAAAAAAAAAAAAJgCAABkcnMv&#10;ZG93bnJldi54bWxQSwUGAAAAAAQABAD1AAAAigMAAAAA&#10;" path="m5,l15,12r5,15l20,42,15,54,10,49,5,44,3,37,,29,,22,,15,3,7,5,e" filled="f" strokecolor="#e15520" strokeweight="0">
                  <v:path arrowok="t" o:connecttype="custom" o:connectlocs="5,0;15,12;20,27;20,42;15,54;10,49;5,44;3,37;0,29;0,22;0,15;3,7;5,0" o:connectangles="0,0,0,0,0,0,0,0,0,0,0,0,0"/>
                </v:shape>
                <v:shape id="Freeform 328" o:spid="_x0000_s1352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omcQA&#10;AADcAAAADwAAAGRycy9kb3ducmV2LnhtbESPQYvCMBSE74L/ITzBm6Z2RZauUURw1ZOuurDHt82z&#10;LTYvpYm1/nsjCB6HmfmGmc5bU4qGaldYVjAaRiCIU6sLzhScjqvBJwjnkTWWlknBnRzMZ93OFBNt&#10;b/xDzcFnIkDYJagg975KpHRpTgbd0FbEwTvb2qAPss6krvEW4KaUcRRNpMGCw0KOFS1zSi+Hq1Ew&#10;/v9LV2v+bu36d7vfm/tuEReNUv1eu/gC4an17/CrvdEKPuIJ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/KJnEAAAA3AAAAA8AAAAAAAAAAAAAAAAAmAIAAGRycy9k&#10;b3ducmV2LnhtbFBLBQYAAAAABAAEAPUAAACJAwAAAAA=&#10;" path="m,68l3,,,68xe" fillcolor="#f3be00" stroked="f">
                  <v:path arrowok="t" o:connecttype="custom" o:connectlocs="0,68;3,0;0,68" o:connectangles="0,0,0"/>
                </v:shape>
                <v:shape id="Freeform 329" o:spid="_x0000_s1353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SbcYA&#10;AADcAAAADwAAAGRycy9kb3ducmV2LnhtbESPzWrDMBCE74W+g9hCLqWRkwYncSKbUgj00Bzy8wCL&#10;tbGdWisjqbbbp68CgR6HmfmG2RajaUVPzjeWFcymCQji0uqGKwXn0+5lBcIHZI2tZVLwQx6K/PFh&#10;i5m2Ax+oP4ZKRAj7DBXUIXSZlL6syaCf2o44ehfrDIYoXSW1wyHCTSvnSZJKgw3HhRo7eq+p/Dp+&#10;m0g571u3fF5cDunvOj19XsPMrNZKTZ7Gtw2IQGP4D9/bH1rB63wJtzPxCM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CSbcYAAADcAAAADwAAAAAAAAAAAAAAAACYAgAAZHJz&#10;L2Rvd25yZXYueG1sUEsFBgAAAAAEAAQA9QAAAIsDAAAAAA==&#10;" path="m,68l3,,,68xe" filled="f" strokecolor="#e15520" strokeweight="0">
                  <v:path arrowok="t" o:connecttype="custom" o:connectlocs="0,68;3,0;0,68" o:connectangles="0,0,0"/>
                </v:shape>
                <v:shape id="Freeform 330" o:spid="_x0000_s1354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gisEA&#10;AADcAAAADwAAAGRycy9kb3ducmV2LnhtbERPy2oCMRTdF/oP4Qrd1YypiIxGKYVCoVTwgXR5O7lO&#10;hk5upkk6jn9vFoLLw3kv14NrRU8hNp41TMYFCOLKm4ZrDYf9+/McREzIBlvPpOFCEdarx4cllsaf&#10;eUv9LtUih3AsUYNNqSuljJUlh3HsO+LMnXxwmDIMtTQBzznctVIVxUw6bDg3WOzozVL1u/t3Go6N&#10;7dXf97b/ieHT0eZrSkpNtX4aDa8LEImGdBff3B9Gw4vKa/OZfAT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RYIrBAAAA3AAAAA8AAAAAAAAAAAAAAAAAmAIAAGRycy9kb3du&#10;cmV2LnhtbFBLBQYAAAAABAAEAPUAAACGAwAAAAA=&#10;" path="m5,l15,15r5,12l20,42,17,54,12,52,7,45,2,40r,-8l,22,,15,2,7,5,xe" fillcolor="#f3be00" stroked="f">
                  <v:path arrowok="t" o:connecttype="custom" o:connectlocs="5,0;15,15;20,27;20,42;17,54;12,52;7,45;2,40;2,32;0,22;0,15;2,7;5,0" o:connectangles="0,0,0,0,0,0,0,0,0,0,0,0,0"/>
                </v:shape>
                <v:shape id="Freeform 331" o:spid="_x0000_s1355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OAB8YA&#10;AADcAAAADwAAAGRycy9kb3ducmV2LnhtbESPT2vCQBTE70K/w/IKvUizMYJtU9cQBMFLKNo/50f2&#10;mQSzb9PsNkY/vVsQPA4z8xtmmY2mFQP1rrGsYBbFIIhLqxuuFHx9bp5fQTiPrLG1TArO5CBbPUyW&#10;mGp74h0Ne1+JAGGXooLa+y6V0pU1GXSR7YiDd7C9QR9kX0nd4ynATSuTOF5Igw2HhRo7WtdUHvd/&#10;RsExyQv98fOyOPvCXn6/NwecFoNST49j/g7C0+jv4Vt7qxXMkzf4P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OAB8YAAADcAAAADwAAAAAAAAAAAAAAAACYAgAAZHJz&#10;L2Rvd25yZXYueG1sUEsFBgAAAAAEAAQA9QAAAIsDAAAAAA==&#10;" path="m5,l15,15r5,12l20,42,17,54,12,52,7,45,2,40r,-8l,22,,15,2,7,5,xe" filled="f" strokecolor="#e15520" strokeweight="0">
                  <v:path arrowok="t" o:connecttype="custom" o:connectlocs="5,0;15,15;20,27;20,42;17,54;12,52;7,45;2,40;2,32;0,22;0,15;2,7;5,0" o:connectangles="0,0,0,0,0,0,0,0,0,0,0,0,0"/>
                </v:shape>
                <v:shape id="Freeform 332" o:spid="_x0000_s1356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J3cIA&#10;AADcAAAADwAAAGRycy9kb3ducmV2LnhtbERPTWsCMRC9F/ofwgi91awVW12NUgRBsD1oxfO4GXe3&#10;3UyWZNTVX98cCj0+3vds0blGXSjE2rOBQT8DRVx4W3NpYP+1eh6DioJssfFMBm4UYTF/fJhhbv2V&#10;t3TZSalSCMccDVQiba51LCpyGPu+JU7cyQeHkmAotQ14TeGu0S9Z9qod1pwaKmxpWVHxszs7A/fW&#10;yvfSfpZ8DDJ604fJx2Y1Meap171PQQl18i/+c6+tgeEwzU9n0hH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4ndwgAAANwAAAAPAAAAAAAAAAAAAAAAAJgCAABkcnMvZG93&#10;bnJldi54bWxQSwUGAAAAAAQABAD1AAAAhwMAAAAA&#10;" path="m,70l2,,,70xe" fillcolor="#f3be00" stroked="f">
                  <v:path arrowok="t" o:connecttype="custom" o:connectlocs="0,70;2,0;0,70" o:connectangles="0,0,0"/>
                </v:shape>
                <v:shape id="Freeform 333" o:spid="_x0000_s1357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OSMcA&#10;AADcAAAADwAAAGRycy9kb3ducmV2LnhtbESPW0vDQBSE3wX/w3KEvtlNL2iJ3RSxrW1ApBd9yNsx&#10;e8wGs2dDdtvGf+8Kgo/DzDfDzBe9bcSZOl87VjAaJiCIS6drrhS8Hde3MxA+IGtsHJOCb/KwyK6v&#10;5phqd+E9nQ+hErGEfYoKTAhtKqUvDVn0Q9cSR+/TdRZDlF0ldYeXWG4bOU6SO2mx5rhgsKUnQ+XX&#10;4WQV7PLn9wisprlZfpTF5qV4Xd3nSg1u+scHEIH68B/+o7dawWQygt8z8QjI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zDkjHAAAA3AAAAA8AAAAAAAAAAAAAAAAAmAIAAGRy&#10;cy9kb3ducmV2LnhtbFBLBQYAAAAABAAEAPUAAACMAwAAAAA=&#10;" path="m,70l2,,,70xe" filled="f" strokecolor="#e15520" strokeweight="0">
                  <v:path arrowok="t" o:connecttype="custom" o:connectlocs="0,70;2,0;0,70" o:connectangles="0,0,0"/>
                </v:shape>
                <v:shape id="Freeform 334" o:spid="_x0000_s1358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6U8QA&#10;AADcAAAADwAAAGRycy9kb3ducmV2LnhtbESPQUsDMRSE70L/Q3iCN5u1RdG1aSkWUYqXVr2/3bwm&#10;q5uXJYnN9t+bguBxmJlvmMVqdL04UoidZwU30woEcet1x0bBx/vz9T2ImJA19p5JwYkirJaTiwXW&#10;2mfe0XGfjCgQjjUqsCkNtZSxteQwTv1AXLyDDw5TkcFIHTAXuOvlrKrupMOOy4LFgZ4std/7H6fA&#10;bJsc3x4Op/y5yZuX26/QWNModXU5rh9BJBrTf/iv/aoVzOczOJ8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elPEAAAA3AAAAA8AAAAAAAAAAAAAAAAAmAIAAGRycy9k&#10;b3ducmV2LnhtbFBLBQYAAAAABAAEAPUAAACJAwAAAAA=&#10;" path="m8,r7,5l20,12r2,8l25,25r,7l22,40,20,50r-5,7l10,52,5,47,3,40r,-8l,25,3,15,5,7,8,xe" fillcolor="#f3be00" stroked="f">
                  <v:path arrowok="t" o:connecttype="custom" o:connectlocs="8,0;15,5;20,12;22,20;25,25;25,32;22,40;20,50;15,57;10,52;5,47;3,40;3,32;0,25;3,15;5,7;8,0" o:connectangles="0,0,0,0,0,0,0,0,0,0,0,0,0,0,0,0,0"/>
                </v:shape>
                <v:shape id="Freeform 335" o:spid="_x0000_s1359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iacMA&#10;AADcAAAADwAAAGRycy9kb3ducmV2LnhtbESPS4sCMRCE74L/IbTgTTM6IDJrFBFWBE+6vo7NpOfB&#10;TjpDknXGf28WFvZYVNVX1GrTm0Y8yfnasoLZNAFBnFtdc6ng8vU5WYLwAVljY5kUvMjDZj0crDDT&#10;tuMTPc+hFBHCPkMFVQhtJqXPKzLop7Yljl5hncEQpSuldthFuGnkPEkW0mDNcaHClnYV5d/nH6Mg&#10;XO/6cb3NH7uieRXymO67m9srNR712w8QgfrwH/5rH7SCNE3h90w8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iacMAAADcAAAADwAAAAAAAAAAAAAAAACYAgAAZHJzL2Rv&#10;d25yZXYueG1sUEsFBgAAAAAEAAQA9QAAAIgDAAAAAA==&#10;" path="m8,r7,5l20,12r2,8l25,25r,7l22,40,20,50r-5,7l10,52,5,47,3,40r,-8l,25,3,15,5,7,8,xe" filled="f" strokecolor="#e15520" strokeweight="0">
                  <v:path arrowok="t" o:connecttype="custom" o:connectlocs="8,0;15,5;20,12;22,20;25,25;25,32;22,40;20,50;15,57;10,52;5,47;3,40;3,32;0,25;3,15;5,7;8,0" o:connectangles="0,0,0,0,0,0,0,0,0,0,0,0,0,0,0,0,0"/>
                </v:shape>
                <v:shape id="Freeform 336" o:spid="_x0000_s1360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0R8QA&#10;AADcAAAADwAAAGRycy9kb3ducmV2LnhtbESPS6vCMBSE94L/IZwL7jT1gUivUUQQXCg+F3d5aI5t&#10;r81JaWKt/nojCC6HmfmGmc4bU4iaKpdbVtDvRSCIE6tzThWcT6vuBITzyBoLy6TgQQ7ms3ZrirG2&#10;dz5QffSpCBB2MSrIvC9jKV2SkUHXsyVx8C62MuiDrFKpK7wHuCnkIIrG0mDOYSHDkpYZJdfjzSjY&#10;n7bnfPf3/F9E13qpzcFdnv2NUp2fZvELwlPjv+FPe60VDIc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dEfEAAAA3AAAAA8AAAAAAAAAAAAAAAAAmAIAAGRycy9k&#10;b3ducmV2LnhtbFBLBQYAAAAABAAEAPUAAACJAwAAAAA=&#10;" path="m,73l7,,,73xe" fillcolor="#f3be00" stroked="f">
                  <v:path arrowok="t" o:connecttype="custom" o:connectlocs="0,73;7,0;0,73" o:connectangles="0,0,0"/>
                </v:shape>
                <v:shape id="Freeform 337" o:spid="_x0000_s1361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F5MYA&#10;AADcAAAADwAAAGRycy9kb3ducmV2LnhtbESPQUvDQBSE74L/YXlCb2Zjg6nEbkuRWnpSkop4fGSf&#10;STD7Nt3dtsm/dwWhx2FmvmGW69H04kzOd5YVPCQpCOLa6o4bBR+H1/snED4ga+wtk4KJPKxXtzdL&#10;LLS9cEnnKjQiQtgXqKANYSik9HVLBn1iB+LofVtnMETpGqkdXiLc9HKeprk02HFcaHGgl5bqn+pk&#10;FBwXx6+3zTRty52rtuU8y9PP91yp2d24eQYRaAzX8H97rxVk2S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GF5MYAAADcAAAADwAAAAAAAAAAAAAAAACYAgAAZHJz&#10;L2Rvd25yZXYueG1sUEsFBgAAAAAEAAQA9QAAAIsDAAAAAA==&#10;" path="m,73l7,,,73xe" filled="f" strokecolor="#e15520" strokeweight="0">
                  <v:path arrowok="t" o:connecttype="custom" o:connectlocs="0,73;7,0;0,73" o:connectangles="0,0,0"/>
                </v:shape>
                <v:shape id="Freeform 338" o:spid="_x0000_s1362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BFsIA&#10;AADcAAAADwAAAGRycy9kb3ducmV2LnhtbESPS4vCMBSF9wP+h3AFd2MyCkWqUYYBoQzMwvf20lzb&#10;Ms1NSVKt/94IA7M8nMfHWW0G24ob+dA41vAxVSCIS2carjQcD9v3BYgQkQ22jknDgwJs1qO3FebG&#10;3XlHt32sRBrhkKOGOsYulzKUNVkMU9cRJ+/qvMWYpK+k8XhP47aVM6UyabHhRKixo6+ayt99bxOk&#10;f/jvU6+y6lqcf87qWMj24rSejIfPJYhIQ/wP/7ULo2E+z+B1Jh0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cUEWwgAAANwAAAAPAAAAAAAAAAAAAAAAAJgCAABkcnMvZG93&#10;bnJldi54bWxQSwUGAAAAAAQABAD1AAAAhwMAAAAA&#10;" path="m17,67l37,,17,67r5,15l22,97r-5,15l10,127,5,120,2,115r,-10l,97,2,90,5,80r5,-8l17,67xe" fillcolor="#f3be00" stroked="f">
                  <v:path arrowok="t" o:connecttype="custom" o:connectlocs="17,67;37,0;17,67;17,67;17,67;22,82;22,97;17,112;10,127;5,120;2,115;2,105;0,97;2,90;5,80;10,72;17,67" o:connectangles="0,0,0,0,0,0,0,0,0,0,0,0,0,0,0,0,0"/>
                </v:shape>
                <v:shape id="Freeform 339" o:spid="_x0000_s1363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2P0sQA&#10;AADcAAAADwAAAGRycy9kb3ducmV2LnhtbESP3WoCMRSE7wu+QziCdzVrhVZWo6xVQWgR/HmAQ3Lc&#10;LG5Olk3U9e2bguDlMDPfMLNF52pxozZUnhWMhhkIYu1NxaWC03HzPgERIrLB2jMpeFCAxbz3NsPc&#10;+Dvv6XaIpUgQDjkqsDE2uZRBW3IYhr4hTt7Ztw5jkm0pTYv3BHe1/MiyT+mw4rRgsaFvS/pyuDoF&#10;67Iwy9/qUpC2m/V++6N3xWqi1KDfFVMQkbr4Cj/bW6NgPP6C/zPp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Nj9LEAAAA3AAAAA8AAAAAAAAAAAAAAAAAmAIAAGRycy9k&#10;b3ducmV2LnhtbFBLBQYAAAAABAAEAPUAAACJAwAAAAA=&#10;" path="m17,67l37,,17,67r5,15l22,97r-5,15l10,127,5,120,2,115r,-10l,97,2,90,5,80r5,-8l17,67e" filled="f" strokecolor="#e15520" strokeweight="0">
                  <v:path arrowok="t" o:connecttype="custom" o:connectlocs="17,67;37,0;17,67;17,67;17,67;22,82;22,97;17,112;10,127;5,120;2,115;2,105;0,97;2,90;5,80;10,72;17,67" o:connectangles="0,0,0,0,0,0,0,0,0,0,0,0,0,0,0,0,0"/>
                </v:shape>
                <v:shape id="Freeform 340" o:spid="_x0000_s1364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nu8IA&#10;AADcAAAADwAAAGRycy9kb3ducmV2LnhtbERPTYvCMBC9C/sfwix4EU3doqzVKCIs6N7UPehtaMa2&#10;2kxKE23rrzeHBY+P971YtaYUD6pdYVnBeBSBIE6tLjhT8Hf8GX6DcB5ZY2mZFHTkYLX86C0w0bbh&#10;PT0OPhMhhF2CCnLvq0RKl+Zk0I1sRRy4i60N+gDrTOoamxBuSvkVRVNpsODQkGNFm5zS2+FuFJzj&#10;kz9v74OTWV+7Z/NbzSa7TivV/2zXcxCeWv8W/7u3WkEch7Xh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me7wgAAANwAAAAPAAAAAAAAAAAAAAAAAJgCAABkcnMvZG93&#10;bnJldi54bWxQSwUGAAAAAAQABAD1AAAAhwMAAAAA&#10;" path="m15,65l30,,15,65r5,15l20,95r-2,17l10,125,5,120,3,112,,105,,97,3,87,5,80r5,-8l15,65xe" fillcolor="#f3be00" stroked="f">
                  <v:path arrowok="t" o:connecttype="custom" o:connectlocs="15,65;30,0;15,65;15,65;15,65;20,80;20,95;18,112;10,125;5,120;3,112;0,105;0,97;3,87;5,80;10,72;15,65" o:connectangles="0,0,0,0,0,0,0,0,0,0,0,0,0,0,0,0,0"/>
                </v:shape>
                <v:shape id="Freeform 341" o:spid="_x0000_s1365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zeMQA&#10;AADcAAAADwAAAGRycy9kb3ducmV2LnhtbESPS4vCQBCE74L/YegFbzrxgetmHUVEQTz5PvdmepOw&#10;mZ6QGTXx1zuCsMeiur7qms5rU4gbVS63rKDfi0AQJ1bnnCo4HdfdCQjnkTUWlklBQw7ms3ZrirG2&#10;d97T7eBTESDsYlSQeV/GUrokI4OuZ0vi4P3ayqAPskqlrvAe4KaQgygaS4M5h4YMS1pmlPwdria8&#10;0ewezWV7/Vxs+Kfh06i/wuKsVOejXnyD8FT7/+N3eqMVDIdf8BoTC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JM3jEAAAA3AAAAA8AAAAAAAAAAAAAAAAAmAIAAGRycy9k&#10;b3ducmV2LnhtbFBLBQYAAAAABAAEAPUAAACJAwAAAAA=&#10;" path="m15,65l30,,15,65r5,15l20,95r-2,17l10,125,5,120,3,112,,105,,97,3,87,5,80r5,-8l15,65e" filled="f" strokecolor="#e15520" strokeweight="0">
                  <v:path arrowok="t" o:connecttype="custom" o:connectlocs="15,65;30,0;15,65;15,65;15,65;20,80;20,95;18,112;10,125;5,120;3,112;0,105;0,97;3,87;5,80;10,72;15,65" o:connectangles="0,0,0,0,0,0,0,0,0,0,0,0,0,0,0,0,0"/>
                </v:shape>
                <v:shape id="Freeform 342" o:spid="_x0000_s1366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izMIA&#10;AADcAAAADwAAAGRycy9kb3ducmV2LnhtbERPPW/CMBDdK/EfrEPqVpxChVCKiaqgShlYGhgYD/ua&#10;RMTnYBuS/vt6qNTx6X1vi8n24kE+dI4VvC4yEMTamY4bBafj58sGRIjIBnvHpOCHAhS72dMWc+NG&#10;/qJHHRuRQjjkqKCNccilDLoli2HhBuLEfTtvMSboG2k8jinc9nKZZWtpsePU0OJAZUv6Wt+tglK7&#10;fnU+HLJqs/bxWF9RX/Y3pZ7n08c7iEhT/Bf/uSujYPWW5qcz6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56LMwgAAANwAAAAPAAAAAAAAAAAAAAAAAJgCAABkcnMvZG93&#10;bnJldi54bWxQSwUGAAAAAAQABAD1AAAAhwMAAAAA&#10;" path="m,65l10,,,65xe" fillcolor="#f3be00" stroked="f">
                  <v:path arrowok="t" o:connecttype="custom" o:connectlocs="0,65;10,0;0,65" o:connectangles="0,0,0"/>
                </v:shape>
                <v:shape id="Freeform 343" o:spid="_x0000_s1367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0IMUA&#10;AADcAAAADwAAAGRycy9kb3ducmV2LnhtbESPQWvCQBSE74L/YXkFL9Js0kopqWvQQEHpSRva6yP7&#10;TEKzb5Psqsm/7xaEHoeZ+YZZZ6NpxZUG11hWkEQxCOLS6oYrBcXn++MrCOeRNbaWScFEDrLNfLbG&#10;VNsbH+l68pUIEHYpKqi971IpXVmTQRfZjjh4ZzsY9EEOldQD3gLctPIpjl+kwYbDQo0d5TWVP6eL&#10;USAP+ff5UKyWH/EkSU9F/7WreqUWD+P2DYSn0f+H7+29VvC8Su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XQgxQAAANwAAAAPAAAAAAAAAAAAAAAAAJgCAABkcnMv&#10;ZG93bnJldi54bWxQSwUGAAAAAAQABAD1AAAAigMAAAAA&#10;" path="m,65l10,,,65xe" filled="f" strokecolor="#e15520" strokeweight="0">
                  <v:path arrowok="t" o:connecttype="custom" o:connectlocs="0,65;10,0;0,65" o:connectangles="0,0,0"/>
                </v:shape>
                <v:shape id="Freeform 344" o:spid="_x0000_s1368" style="position:absolute;left:6695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kFcUA&#10;AADcAAAADwAAAGRycy9kb3ducmV2LnhtbESPQWvCQBSE7wX/w/KE3urGVEKJriKmpb14aOrF2yP7&#10;TILZt2F3m6T99V1B6HGYmW+YzW4ynRjI+dayguUiAUFcWd1yreD09fb0AsIHZI2dZVLwQx5229nD&#10;BnNtR/6koQy1iBD2OSpoQuhzKX3VkEG/sD1x9C7WGQxRulpqh2OEm06mSZJJgy3HhQZ7OjRUXctv&#10;o8ClntrXbDqe36trbX1ZnH5lodTjfNqvQQSawn/43v7QCp5XKdzO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yQVxQAAANwAAAAPAAAAAAAAAAAAAAAAAJgCAABkcnMv&#10;ZG93bnJldi54bWxQSwUGAAAAAAQABAD1AAAAigMAAAAA&#10;" path="m42,60l79,,42,60xm42,60l37,75,27,87r-7,3l15,92,7,95,,95,,87,2,80,7,75r5,-8l20,62r7,-2l35,57r7,3xe" fillcolor="#f3be00" stroked="f">
                  <v:path arrowok="t" o:connecttype="custom" o:connectlocs="42,60;79,0;42,60;42,60;37,75;27,87;20,90;15,92;7,95;0,95;0,87;2,80;7,75;12,67;20,62;27,60;35,57;42,60" o:connectangles="0,0,0,0,0,0,0,0,0,0,0,0,0,0,0,0,0,0"/>
                  <o:lock v:ext="edit" verticies="t"/>
                </v:shape>
                <v:shape id="Freeform 345" o:spid="_x0000_s1369" style="position:absolute;left:6737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6rcUA&#10;AADcAAAADwAAAGRycy9kb3ducmV2LnhtbESPT4vCMBTE74LfITzB25r6B5GuUVR00YOC3e5hb4/m&#10;2Rabl9JktX57Iyx4HGbmN8x82ZpK3KhxpWUFw0EEgjizuuRcQfq9+5iBcB5ZY2WZFDzIwXLR7cwx&#10;1vbOZ7olPhcBwi5GBYX3dSylywoy6Aa2Jg7exTYGfZBNLnWD9wA3lRxF0VQaLDksFFjTpqDsmvwZ&#10;BXr6kyZX97tB+8hTtz2Y9fH0pVS/164+QXhq/Tv8395rBePJG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vqtxQAAANwAAAAPAAAAAAAAAAAAAAAAAJgCAABkcnMv&#10;ZG93bnJldi54bWxQSwUGAAAAAAQABAD1AAAAigMAAAAA&#10;" path="m,60l37,,,60xe" filled="f" strokecolor="#e15520" strokeweight="0">
                  <v:path arrowok="t" o:connecttype="custom" o:connectlocs="0,60;37,0;0,60" o:connectangles="0,0,0"/>
                </v:shape>
                <v:shape id="Freeform 346" o:spid="_x0000_s1370" style="position:absolute;left:669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vr8gA&#10;AADcAAAADwAAAGRycy9kb3ducmV2LnhtbESP3UrDQBSE74W+w3IK3ojdVINo2m2RqtBWSn9ivT5k&#10;j9lg9mzIrk18+25B8HKYmW+Y6by3tThR6yvHCsajBARx4XTFpYKP/O32EYQPyBprx6TglzzMZ4Or&#10;KWbadbyn0yGUIkLYZ6jAhNBkUvrCkEU/cg1x9L5cazFE2ZZSt9hFuK3lXZI8SIsVxwWDDS0MFd+H&#10;H6tg0+c36adZH99fbZfulut8u3p6Uep62D9PQATqw3/4r73UCu7TFC5n4hGQs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NC+vyAAAANwAAAAPAAAAAAAAAAAAAAAAAJgCAABk&#10;cnMvZG93bnJldi54bWxQSwUGAAAAAAQABAD1AAAAjQMAAAAA&#10;" path="m42,3l37,18,27,30r-7,3l15,35,7,38,,38,,30,2,23,7,18r5,-8l20,5,27,3,35,r7,3xe" filled="f" strokecolor="#e15520" strokeweight="0">
                  <v:path arrowok="t" o:connecttype="custom" o:connectlocs="42,3;37,18;27,30;20,33;15,35;7,38;0,38;0,30;2,23;7,18;12,10;20,5;27,3;35,0;42,3" o:connectangles="0,0,0,0,0,0,0,0,0,0,0,0,0,0,0"/>
                </v:shape>
                <v:shape id="Freeform 347" o:spid="_x0000_s1371" style="position:absolute;left:6670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+khsQA&#10;AADcAAAADwAAAGRycy9kb3ducmV2LnhtbESPQWsCMRSE70L/Q3gFL6LZqhVZzYoIgqWwUNuDx8fm&#10;ubvs5mVJUk3/fVMoeBxm5htmu4umFzdyvrWs4GWWgSCurG65VvD1eZyuQfiArLG3TAp+yMOueBpt&#10;Mdf2zh90O4daJAj7HBU0IQy5lL5qyKCf2YE4eVfrDIYkXS21w3uCm17Os2wlDbacFhoc6NBQ1Z2/&#10;jYKylW/vhzK6srN7j9FzuEwWSo2f434DIlAMj/B/+6QVLJav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pIbEAAAA3AAAAA8AAAAAAAAAAAAAAAAAmAIAAGRycy9k&#10;b3ducmV2LnhtbFBLBQYAAAAABAAEAPUAAACJAwAAAAA=&#10;" path="m42,47l89,,42,47xm42,47l37,62,27,72,15,80,,82,,75,2,70,7,62r5,-5l20,52r7,-2l35,47r7,xe" fillcolor="#f3be00" stroked="f">
                  <v:path arrowok="t" o:connecttype="custom" o:connectlocs="42,47;89,0;42,47;42,47;37,62;27,72;15,80;0,82;0,75;2,70;7,62;12,57;20,52;27,50;35,47;42,47" o:connectangles="0,0,0,0,0,0,0,0,0,0,0,0,0,0,0,0"/>
                  <o:lock v:ext="edit" verticies="t"/>
                </v:shape>
                <v:shape id="Freeform 348" o:spid="_x0000_s1372" style="position:absolute;left:6712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IzsUA&#10;AADcAAAADwAAAGRycy9kb3ducmV2LnhtbESPS2vDMBCE74X+B7GF3mq5SUiLGyUkgUJuoU5831rr&#10;B7FWriU/kl9fFQo5DjPzDbPaTKYRA3WutqzgNYpBEOdW11wqOJ8+X95BOI+ssbFMCq7kYLN+fFhh&#10;ou3IXzSkvhQBwi5BBZX3bSKlyysy6CLbEgevsJ1BH2RXSt3hGOCmkbM4XkqDNYeFClvaV5Rf0t4o&#10;uNn5d/82ZdvZeNplqdXH4udyVOr5adp+gPA0+Xv4v33QCuaL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EjOxQAAANwAAAAPAAAAAAAAAAAAAAAAAJgCAABkcnMv&#10;ZG93bnJldi54bWxQSwUGAAAAAAQABAD1AAAAigMAAAAA&#10;" path="m,47l47,,,47xe" filled="f" strokecolor="#e15520" strokeweight="0">
                  <v:path arrowok="t" o:connecttype="custom" o:connectlocs="0,47;47,0;0,47" o:connectangles="0,0,0"/>
                </v:shape>
                <v:shape id="Freeform 349" o:spid="_x0000_s1373" style="position:absolute;left:667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7bL8UA&#10;AADcAAAADwAAAGRycy9kb3ducmV2LnhtbESPT2sCMRTE74LfIbyCF9HEP2hZjSItgrdS24LH181z&#10;s3Xzsmyiu+2nbwpCj8PM/IZZbztXiRs1ofSsYTJWIIhzb0ouNLy/7UePIEJENlh5Jg3fFGC76ffW&#10;mBnf8ivdjrEQCcIhQw02xjqTMuSWHIaxr4mTd/aNw5hkU0jTYJvgrpJTpRbSYclpwWJNT5byy/Hq&#10;NJza5cfP8ItV+FwMeWLLi3p+UVoPHrrdCkSkLv6H7+2D0TCbL+H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tsvxQAAANwAAAAPAAAAAAAAAAAAAAAAAJgCAABkcnMv&#10;ZG93bnJldi54bWxQSwUGAAAAAAQABAD1AAAAigMAAAAA&#10;" path="m42,l37,15,27,25,15,33,,35,,28,2,23,7,15r5,-5l20,5,27,3,35,r7,xe" filled="f" strokecolor="#e15520" strokeweight="0">
                  <v:path arrowok="t" o:connecttype="custom" o:connectlocs="42,0;37,15;27,25;15,33;0,35;0,28;2,23;7,15;12,10;20,5;27,3;35,0;42,0" o:connectangles="0,0,0,0,0,0,0,0,0,0,0,0,0"/>
                </v:shape>
                <v:shape id="Freeform 350" o:spid="_x0000_s1374" style="position:absolute;left:6653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4LGMEA&#10;AADcAAAADwAAAGRycy9kb3ducmV2LnhtbERPz2vCMBS+C/4P4Qm7iKauY0hnLEUYTITC3A47Ppq3&#10;tti8lCTa+N+bw2DHj+/3roxmEDdyvresYLPOQBA3VvfcKvj+el9tQfiArHGwTAru5KHcz2c7LLSd&#10;+JNu59CKFMK+QAVdCGMhpW86MujXdiRO3K91BkOCrpXa4ZTCzSCfs+xVGuw5NXQ40qGj5nK+GgV1&#10;L4+nQx1dfbGVx+g5/CxzpZ4WsXoDESiGf/Gf+0MryF/S2nQmHQG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OCxjBAAAA3AAAAA8AAAAAAAAAAAAAAAAAmAIAAGRycy9kb3du&#10;cmV2LnhtbFBLBQYAAAAABAAEAPUAAACGAwAAAAA=&#10;" path="m44,47l89,,44,47xm44,47l37,62,27,72,14,80,,82,,75,4,70,7,62r5,-5l19,52r8,-5l34,47r10,xe" fillcolor="#f3be00" stroked="f">
                  <v:path arrowok="t" o:connecttype="custom" o:connectlocs="44,47;89,0;44,47;44,47;37,62;27,72;14,80;0,82;0,75;4,70;7,62;12,57;19,52;27,47;34,47;44,47" o:connectangles="0,0,0,0,0,0,0,0,0,0,0,0,0,0,0,0"/>
                  <o:lock v:ext="edit" verticies="t"/>
                </v:shape>
                <v:shape id="Freeform 351" o:spid="_x0000_s1375" style="position:absolute;left:6697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TpMUA&#10;AADcAAAADwAAAGRycy9kb3ducmV2LnhtbESPT2vCQBTE7wW/w/KE3uombREb3YgIpe2l/iueH9ln&#10;kjb7NuyuJvrp3YLgcZiZ3zCzeW8acSLna8sK0lECgriwuuZSwc/u/WkCwgdkjY1lUnAmD/N88DDD&#10;TNuON3TahlJECPsMFVQhtJmUvqjIoB/Zljh6B+sMhihdKbXDLsJNI5+TZCwN1hwXKmxpWVHxtz0a&#10;BZuvj3GarI7arfb+e93tf60MF6Ueh/1iCiJQH+7hW/tTK3h5fYP/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hOkxQAAANwAAAAPAAAAAAAAAAAAAAAAAJgCAABkcnMv&#10;ZG93bnJldi54bWxQSwUGAAAAAAQABAD1AAAAigMAAAAA&#10;" path="m,47l45,,,47xe" filled="f" strokecolor="#1f1a17" strokeweight="0">
                  <v:path arrowok="t" o:connecttype="custom" o:connectlocs="0,47;45,0;0,47" o:connectangles="0,0,0"/>
                </v:shape>
                <v:shape id="Freeform 352" o:spid="_x0000_s1376" style="position:absolute;left:6653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3JsQA&#10;AADcAAAADwAAAGRycy9kb3ducmV2LnhtbERPy2rCQBTdC/7DcIXudGJLi6SOIgGhC8U0tYvuLpmb&#10;R83cCZkxj359Z1Ho8nDe2/1oGtFT52rLCtarCARxbnXNpYLrx3G5AeE8ssbGMimYyMF+N59tMdZ2&#10;4HfqM1+KEMIuRgWV920spcsrMuhWtiUOXGE7gz7ArpS6wyGEm0Y+RtGLNFhzaKiwpaSi/JbdjYLT&#10;IU2nqP/2VBQ/yefX7TLk50Kph8V4eAXhafT/4j/3m1bw9BzmhzPh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dybEAAAA3AAAAA8AAAAAAAAAAAAAAAAAmAIAAGRycy9k&#10;b3ducmV2LnhtbFBLBQYAAAAABAAEAPUAAACJAwAAAAA=&#10;" path="m44,l37,15,27,25,14,33,,35,,28,4,23,7,15r5,-5l19,5,27,r7,l44,xe" filled="f" strokecolor="#1f1a17" strokeweight="0">
                  <v:path arrowok="t" o:connecttype="custom" o:connectlocs="44,0;37,15;27,25;14,33;0,35;0,28;4,23;7,15;12,10;19,5;27,0;34,0;44,0" o:connectangles="0,0,0,0,0,0,0,0,0,0,0,0,0"/>
                </v:shape>
                <v:shape id="Freeform 353" o:spid="_x0000_s1377" style="position:absolute;left:6710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8PAMQA&#10;AADcAAAADwAAAGRycy9kb3ducmV2LnhtbESPQWsCMRSE7wX/Q3hCL6LZbVFkNUopFMRT3db7Y/Pc&#10;rG5etknU1V9vCoUeh5n5hlmue9uKC/nQOFaQTzIQxJXTDdcKvr8+xnMQISJrbB2TghsFWK8GT0ss&#10;tLvyji5lrEWCcChQgYmxK6QMlSGLYeI64uQdnLcYk/S11B6vCW5b+ZJlM2mx4bRgsKN3Q9WpPFsF&#10;cutH+7up9f3Hyc98eyw35/ym1POwf1uAiNTH//Bfe6MVvE5z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DwDEAAAA3AAAAA8AAAAAAAAAAAAAAAAAmAIAAGRycy9k&#10;b3ducmV2LnhtbFBLBQYAAAAABAAEAPUAAACJAwAAAAA=&#10;" path="m42,63l77,,42,63xm42,63l37,80,27,90r-5,5l15,98r-8,2l,100,,93,2,85,7,78r5,-5l20,68r7,-5l34,63r8,xe" fillcolor="#f3be00" stroked="f">
                  <v:path arrowok="t" o:connecttype="custom" o:connectlocs="42,63;77,0;42,63;42,63;37,80;27,90;22,95;15,98;7,100;0,100;0,93;2,85;7,78;12,73;20,68;27,63;34,63;42,63" o:connectangles="0,0,0,0,0,0,0,0,0,0,0,0,0,0,0,0,0,0"/>
                  <o:lock v:ext="edit" verticies="t"/>
                </v:shape>
                <v:shape id="Freeform 354" o:spid="_x0000_s1378" style="position:absolute;left:6752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AJMYA&#10;AADcAAAADwAAAGRycy9kb3ducmV2LnhtbESPW2sCMRSE3wv9D+EU+lazXuplNUopiL4UvOHzcXPc&#10;LG5Olk26rv56Uyj4OMzMN8xs0dpSNFT7wrGCbicBQZw5XXCu4LBffoxB+ICssXRMCm7kYTF/fZlh&#10;qt2Vt9TsQi4ihH2KCkwIVSqlzwxZ9B1XEUfv7GqLIco6l7rGa4TbUvaSZCgtFhwXDFb0bSi77H6t&#10;gvvgMhqf8r05HmW/maw24XDb/ij1/tZ+TUEEasMz/N9eawX9zx78nY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oAJMYAAADcAAAADwAAAAAAAAAAAAAAAACYAgAAZHJz&#10;L2Rvd25yZXYueG1sUEsFBgAAAAAEAAQA9QAAAIsDAAAAAA==&#10;" path="m,63l35,,,63xe" filled="f" strokecolor="#e15520" strokeweight="0">
                  <v:path arrowok="t" o:connecttype="custom" o:connectlocs="0,63;35,0;0,63" o:connectangles="0,0,0"/>
                </v:shape>
                <v:shape id="Freeform 355" o:spid="_x0000_s1379" style="position:absolute;left:67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uV8cA&#10;AADcAAAADwAAAGRycy9kb3ducmV2LnhtbESPQWvCQBSE7wX/w/KEXqRuYrCU1FVsqVUQCVULPT6y&#10;r0kw+zZktyb+e1cQehxm5htmtuhNLc7UusqygngcgSDOra64UHA8rJ5eQDiPrLG2TAou5GAxHzzM&#10;MNW24y86730hAoRdigpK75tUSpeXZNCNbUMcvF/bGvRBtoXULXYBbmo5iaJnabDisFBiQ+8l5af9&#10;n1Gwjd/Wq3ibZT8fuOu+P7PRxCQjpR6H/fIVhKfe/4fv7Y1WkEwTuJ0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RLlfHAAAA3AAAAA8AAAAAAAAAAAAAAAAAmAIAAGRy&#10;cy9kb3ducmV2LnhtbFBLBQYAAAAABAAEAPUAAACMAwAAAAA=&#10;" path="m42,l37,17,27,27r-5,5l15,35,7,37,,37,,30,2,22,7,15r5,-5l20,5,27,r7,l42,xe" filled="f" strokecolor="#e15520" strokeweight="0">
                  <v:path arrowok="t" o:connecttype="custom" o:connectlocs="42,0;37,17;27,27;22,32;15,35;7,37;0,37;0,30;2,22;7,15;12,10;20,5;27,0;34,0;42,0" o:connectangles="0,0,0,0,0,0,0,0,0,0,0,0,0,0,0"/>
                </v:shape>
                <v:shape id="Freeform 356" o:spid="_x0000_s1380" style="position:absolute;left:6725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+u8cA&#10;AADcAAAADwAAAGRycy9kb3ducmV2LnhtbESPT2vCQBTE74V+h+UVvNVN1YqkriKiVfDQ+g/q7Zl9&#10;TYLZt2l2NbGfvisUPA4z8xtmOG5MIS5Uudyygpd2BII4sTrnVMFuO38egHAeWWNhmRRcycF49Pgw&#10;xFjbmtd02fhUBAi7GBVk3pexlC7JyKBr25I4eN+2MuiDrFKpK6wD3BSyE0V9aTDnsJBhSdOMktPm&#10;bBREP8fDcuY+3vPPxa//2vdq2q0mSrWemskbCE+Nv4f/20utoPvag9uZcATk6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8PrvHAAAA3AAAAA8AAAAAAAAAAAAAAAAAmAIAAGRy&#10;cy9kb3ducmV2LnhtbFBLBQYAAAAABAAEAPUAAACMAwAAAAA=&#10;" path="m42,62l84,,42,62xm42,62l34,77,27,87r-8,5l14,94,7,97,,97,,89,2,82,7,74r5,-5l17,64r7,-2l34,59r8,3xe" fillcolor="#f3be00" stroked="f">
                  <v:path arrowok="t" o:connecttype="custom" o:connectlocs="42,62;84,0;42,62;42,62;34,77;27,87;19,92;14,94;7,97;0,97;0,89;2,82;7,74;12,69;17,64;24,62;34,59;42,62" o:connectangles="0,0,0,0,0,0,0,0,0,0,0,0,0,0,0,0,0,0"/>
                  <o:lock v:ext="edit" verticies="t"/>
                </v:shape>
                <v:shape id="Freeform 357" o:spid="_x0000_s1381" style="position:absolute;left:6767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YNcQA&#10;AADcAAAADwAAAGRycy9kb3ducmV2LnhtbESPzWrDMBCE74W+g9hCbo3U/BGcyKaEBHJJSxJDrou1&#10;sU2tlZHUxH37KlDocZiZb5h1MdhO3MiH1rGGt7ECQVw503KtoTzvXpcgQkQ22DkmDT8UoMifn9aY&#10;GXfnI91OsRYJwiFDDU2MfSZlqBqyGMauJ07e1XmLMUlfS+PxnuC2kxOlFtJiy2mhwZ42DVVfp2+r&#10;4cNtfSlrpS4HyYdN7Lezz0mp9ehleF+BiDTE//Bfe280TOdzeJx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T2DXEAAAA3AAAAA8AAAAAAAAAAAAAAAAAmAIAAGRycy9k&#10;b3ducmV2LnhtbFBLBQYAAAAABAAEAPUAAACJAwAAAAA=&#10;" path="m,62l42,,,62xe" filled="f" strokecolor="#e15520" strokeweight="0">
                  <v:path arrowok="t" o:connecttype="custom" o:connectlocs="0,62;42,0;0,62" o:connectangles="0,0,0"/>
                </v:shape>
                <v:shape id="Freeform 358" o:spid="_x0000_s1382" style="position:absolute;left:672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CnsgA&#10;AADcAAAADwAAAGRycy9kb3ducmV2LnhtbESPUUsCQRSF34P+w3CDXkJnKxXdHEWsQA0pXfX5snPb&#10;Wdq5s+xM7vbvnSDo8XDO+Q5nOu9sJc7U+NKxgvt+AoI4d7rkQsEhe+2NQfiArLFyTAp+yMN8dn01&#10;xVS7lnd03odCRAj7FBWYEOpUSp8bsuj7riaO3qdrLIYom0LqBtsIt5V8SJKRtFhyXDBY09JQ/rX/&#10;tgq2XXY3OJnN8e3FtoOP1SZ7X0+elbq96RZPIAJ14T/8115pBY/DEfyeiUd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c4KeyAAAANwAAAAPAAAAAAAAAAAAAAAAAJgCAABk&#10;cnMvZG93bnJldi54bWxQSwUGAAAAAAQABAD1AAAAjQMAAAAA&#10;" path="m42,3l34,18,27,28r-8,5l14,35,7,38,,38,,30,2,23,7,15r5,-5l17,5,24,3,34,r8,3xe" filled="f" strokecolor="#e15520" strokeweight="0">
                  <v:path arrowok="t" o:connecttype="custom" o:connectlocs="42,3;34,18;27,28;19,33;14,35;7,38;0,38;0,30;2,23;7,15;12,10;17,5;24,3;34,0;42,3" o:connectangles="0,0,0,0,0,0,0,0,0,0,0,0,0,0,0"/>
                </v:shape>
                <v:shape id="Freeform 359" o:spid="_x0000_s1383" style="position:absolute;left:6737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xIcUA&#10;AADcAAAADwAAAGRycy9kb3ducmV2LnhtbESPQWvCQBSE74L/YXmCN91YNS2pqxRBWry0WvH8yD6z&#10;wezbmN0mqb++Wyj0OMzMN8xq09tKtNT40rGC2TQBQZw7XXKh4PS5mzyB8AFZY+WYFHyTh816OFhh&#10;pl3HB2qPoRARwj5DBSaEOpPS54Ys+qmriaN3cY3FEGVTSN1gF+G2kg9JkkqLJccFgzVtDeXX45dV&#10;sH+/L14XbA7nZVeHS9rePm5lqtR41L88gwjUh//wX/tNK5gvH+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/EhxQAAANwAAAAPAAAAAAAAAAAAAAAAAJgCAABkcnMv&#10;ZG93bnJldi54bWxQSwUGAAAAAAQABAD1AAAAigMAAAAA&#10;" path="m42,55l80,,42,55xm42,55l37,70,27,82r-5,5l15,90,7,92,,92,,85,2,77,7,70r5,-5l17,60r8,-5l35,55r7,xe" fillcolor="#f3be00" stroked="f">
                  <v:path arrowok="t" o:connecttype="custom" o:connectlocs="42,55;80,0;42,55;42,55;37,70;27,82;22,87;15,90;7,92;0,92;0,85;2,77;7,70;12,65;17,60;25,55;35,55;42,55" o:connectangles="0,0,0,0,0,0,0,0,0,0,0,0,0,0,0,0,0,0"/>
                  <o:lock v:ext="edit" verticies="t"/>
                </v:shape>
                <v:shape id="Freeform 360" o:spid="_x0000_s1384" style="position:absolute;left:6779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WHsAA&#10;AADcAAAADwAAAGRycy9kb3ducmV2LnhtbERPz2vCMBS+D/wfwhO8zVTnRKpRRBAKelk39Pponk2x&#10;eSlJZut/bw6DHT++35vdYFvxIB8axwpm0wwEceV0w7WCn+/j+wpEiMgaW8ek4EkBdtvR2wZz7Xr+&#10;okcZa5FCOOSowMTY5VKGypDFMHUdceJuzluMCfpaao99CretnGfZUlpsODUY7OhgqLqXv1bBAqM/&#10;H7DvL6Y7Xq7nclGcloVSk/GwX4OINMR/8Z+70Ao+PtPadCYdAb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LWHsAAAADcAAAADwAAAAAAAAAAAAAAAACYAgAAZHJzL2Rvd25y&#10;ZXYueG1sUEsFBgAAAAAEAAQA9QAAAIUDAAAAAA==&#10;" path="m,55l38,,,55xe" filled="f" strokecolor="#e15520" strokeweight="0">
                  <v:path arrowok="t" o:connecttype="custom" o:connectlocs="0,55;38,0;0,55" o:connectangles="0,0,0"/>
                </v:shape>
                <v:shape id="Freeform 361" o:spid="_x0000_s1385" style="position:absolute;left:6737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ZvccA&#10;AADcAAAADwAAAGRycy9kb3ducmV2LnhtbESPQWvCQBSE74L/YXlCL6KbKBVNXaUttRVEgtpCj4/s&#10;Mwlm34bs1qT/vlsQPA4z8w2zXHemEldqXGlZQTyOQBBnVpecK/g8bUZzEM4ja6wsk4JfcrBe9XtL&#10;TLRt+UDXo89FgLBLUEHhfZ1I6bKCDLqxrYmDd7aNQR9kk0vdYBvgppKTKJpJgyWHhQJrei0ouxx/&#10;jIJd/PKxiXdp+v2G+/brPR1OzHSo1MOge34C4anz9/CtvdUKpo8L+D8Tj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5Gb3HAAAA3AAAAA8AAAAAAAAAAAAAAAAAmAIAAGRy&#10;cy9kb3ducmV2LnhtbFBLBQYAAAAABAAEAPUAAACMAwAAAAA=&#10;" path="m42,l37,15,27,27r-5,5l15,35,7,37,,37,,30,2,22,7,15r5,-5l17,5,25,,35,r7,xe" filled="f" strokecolor="#e15520" strokeweight="0">
                  <v:path arrowok="t" o:connecttype="custom" o:connectlocs="42,0;37,15;27,27;22,32;15,35;7,37;0,37;0,30;2,22;7,15;12,10;17,5;25,0;35,0;42,0" o:connectangles="0,0,0,0,0,0,0,0,0,0,0,0,0,0,0"/>
                </v:shape>
                <v:shape id="Freeform 362" o:spid="_x0000_s1386" style="position:absolute;left:6752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MncEA&#10;AADcAAAADwAAAGRycy9kb3ducmV2LnhtbERPz2vCMBS+C/sfwhN2kZk6UUbXKHNDFG92g10fyWtT&#10;bF5Kk9XuvzcHwePH97vYjq4VA/Wh8axgMc9AEGtvGq4V/HzvX95AhIhssPVMCv4pwHbzNCkwN/7K&#10;ZxrKWIsUwiFHBTbGLpcyaEsOw9x3xImrfO8wJtjX0vR4TeGula9ZtpYOG04NFjv6tKQv5Z9TYHar&#10;2XDel4evavgdG32y2qNV6nk6fryDiDTGh/juPhoFy3Wan86kIyA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KzJ3BAAAA3AAAAA8AAAAAAAAAAAAAAAAAmAIAAGRycy9kb3du&#10;cmV2LnhtbFBLBQYAAAAABAAEAPUAAACGAwAAAAA=&#10;" path="m42,62l74,,42,62xm42,62l37,80,27,89r-5,5l15,97,7,99,,99,2,92r,-7l7,77r5,-5l20,67r7,-2l35,62r7,xe" fillcolor="#f3be00" stroked="f">
                  <v:path arrowok="t" o:connecttype="custom" o:connectlocs="42,62;74,0;42,62;42,62;37,80;27,89;22,94;15,97;7,99;0,99;2,92;2,85;7,77;12,72;20,67;27,65;35,62;42,62" o:connectangles="0,0,0,0,0,0,0,0,0,0,0,0,0,0,0,0,0,0"/>
                  <o:lock v:ext="edit" verticies="t"/>
                </v:shape>
                <v:shape id="Freeform 363" o:spid="_x0000_s1387" style="position:absolute;left:6794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j3w8UA&#10;AADcAAAADwAAAGRycy9kb3ducmV2LnhtbESPT2sCMRTE70K/Q3iFXqRmbUFkaxSpWHoq+IeeXzfP&#10;TXDzst1EN/rpTaHgcZiZ3zCzRXKNOFMXrGcF41EBgrjy2nKtYL9bP09BhIissfFMCi4UYDF/GMyw&#10;1L7nDZ23sRYZwqFEBSbGtpQyVIYchpFvibN38J3DmGVXS91hn+GukS9FMZEOLecFgy29G6qO25NT&#10;cN1/9Pbb7r7Wl+Hv6nRdpZ90MEo9PablG4hIKd7D/+1PreB1Moa/M/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PfDxQAAANwAAAAPAAAAAAAAAAAAAAAAAJgCAABkcnMv&#10;ZG93bnJldi54bWxQSwUGAAAAAAQABAD1AAAAigMAAAAA&#10;" path="m,62l32,,,62xe" filled="f" strokecolor="#e15520" strokeweight="0">
                  <v:path arrowok="t" o:connecttype="custom" o:connectlocs="0,62;32,0;0,62" o:connectangles="0,0,0"/>
                </v:shape>
                <v:shape id="Freeform 364" o:spid="_x0000_s1388" style="position:absolute;left:6752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BccYA&#10;AADcAAAADwAAAGRycy9kb3ducmV2LnhtbESPQWvCQBSE70L/w/IKXkQ3iSAluootVQtSQtVCj4/s&#10;MwnNvg3Z1cR/7wqFHoeZ+YZZrHpTiyu1rrKsIJ5EIIhzqysuFJyOm/ELCOeRNdaWScGNHKyWT4MF&#10;ptp2/EXXgy9EgLBLUUHpfZNK6fKSDLqJbYiDd7atQR9kW0jdYhfgppZJFM2kwYrDQokNvZWU/x4u&#10;RsE+ft1t4n2W/bzjZ/e9zUaJmY6UGj736zkIT73/D/+1P7SC6SyBx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FBccYAAADcAAAADwAAAAAAAAAAAAAAAACYAgAAZHJz&#10;L2Rvd25yZXYueG1sUEsFBgAAAAAEAAQA9QAAAIsDAAAAAA==&#10;" path="m42,l37,18,27,27r-5,5l15,35,7,37,,37,2,30r,-7l7,15r5,-5l20,5,27,3,35,r7,xe" filled="f" strokecolor="#e15520" strokeweight="0">
                  <v:path arrowok="t" o:connecttype="custom" o:connectlocs="42,0;37,18;27,27;22,32;15,35;7,37;0,37;2,30;2,23;7,15;12,10;20,5;27,3;35,0;42,0" o:connectangles="0,0,0,0,0,0,0,0,0,0,0,0,0,0,0"/>
                </v:shape>
                <v:shape id="Freeform 365" o:spid="_x0000_s1389" style="position:absolute;left:6762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8AcQA&#10;AADcAAAADwAAAGRycy9kb3ducmV2LnhtbESPS2/CMBCE75X4D9ZW4gZOQOKRYhAQIfVaXuclXuKI&#10;eB3FBlJ+fV2pUo+jmflGs1h1thYPan3lWEE6TEAQF05XXCo4HnaDGQgfkDXWjknBN3lYLXtvC8y0&#10;e/IXPfahFBHCPkMFJoQmk9IXhiz6oWuIo3d1rcUQZVtK3eIzwm0tR0kykRYrjgsGG9oaKm77u1WQ&#10;n1/T6ymtX5fbOph5vjmn+WWkVP+9W3+ACNSF//Bf+1MrGE/G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MfAHEAAAA3AAAAA8AAAAAAAAAAAAAAAAAmAIAAGRycy9k&#10;b3ducmV2LnhtbFBLBQYAAAAABAAEAPUAAACJAwAAAAA=&#10;" path="m37,70l64,,37,70xm37,70l32,88r-7,15l20,108r-5,5l7,115,,118,,108r2,-8l5,93r5,-8l15,78r7,-3l30,70r7,xe" fillcolor="#f3be00" stroked="f">
                  <v:path arrowok="t" o:connecttype="custom" o:connectlocs="37,70;64,0;37,70;37,70;32,88;25,103;20,108;15,113;7,115;0,118;0,108;2,100;5,93;10,85;15,78;22,75;30,70;37,70" o:connectangles="0,0,0,0,0,0,0,0,0,0,0,0,0,0,0,0,0,0"/>
                  <o:lock v:ext="edit" verticies="t"/>
                </v:shape>
                <v:shape id="Freeform 366" o:spid="_x0000_s1390" style="position:absolute;left:6799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DRsUA&#10;AADcAAAADwAAAGRycy9kb3ducmV2LnhtbESPS2vDMBCE74X8B7GB3hq5aRqKYyXkQSBQKNQtyXWx&#10;1g8qrYylOPa/rwqFHIeZ+YbJNoM1oqfON44VPM8SEMSF0w1XCr6/jk9vIHxA1mgck4KRPGzWk4cM&#10;U+1u/El9HioRIexTVFCH0KZS+qImi37mWuLola6zGKLsKqk7vEW4NXKeJEtpseG4UGNL+5qKn/xq&#10;FXyc96U08uSH9/PF7PrrmB9eR6Uep8N2BSLQEO7h//ZJK3hZLu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0NGxQAAANwAAAAPAAAAAAAAAAAAAAAAAJgCAABkcnMv&#10;ZG93bnJldi54bWxQSwUGAAAAAAQABAD1AAAAigMAAAAA&#10;" path="m,70l27,,,70xe" filled="f" strokecolor="#e15520" strokeweight="0">
                  <v:path arrowok="t" o:connecttype="custom" o:connectlocs="0,70;27,0;0,70" o:connectangles="0,0,0"/>
                </v:shape>
                <v:shape id="Freeform 367" o:spid="_x0000_s1391" style="position:absolute;left:6762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kIMcA&#10;AADcAAAADwAAAGRycy9kb3ducmV2LnhtbESPS2sCQRCE74H8h6ED3uJsDDFh4ygiSDQPgg/w2tnp&#10;7Kzu9Cw7HV3/fUYI5FhU1VfUaNL5Wh2pjVVgA3f9DBRxEWzFpYHtZn77BCoKssU6MBk4U4TJ+Ppq&#10;hLkNJ17RcS2lShCOORpwIk2udSwceYz90BAn7zu0HiXJttS2xVOC+1oPsmyoPVacFhw2NHNUHNY/&#10;3sDX4PFV/Ge9e99v35b77MO9yHJlTO+mmz6DEurkP/zXXlgD98MHuJxJR0C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NpCDHAAAA3AAAAA8AAAAAAAAAAAAAAAAAmAIAAGRy&#10;cy9kb3ducmV2LnhtbFBLBQYAAAAABAAEAPUAAACMAwAAAAA=&#10;" path="m37,l32,18,25,33r-5,5l15,43,7,45,,48,,38,2,30,5,23r5,-8l15,8,22,5,30,r7,xe" filled="f" strokecolor="#e15520" strokeweight="0">
                  <v:path arrowok="t" o:connecttype="custom" o:connectlocs="37,0;32,18;25,33;20,38;15,43;7,45;0,48;0,38;2,30;5,23;10,15;15,8;22,5;30,0;37,0" o:connectangles="0,0,0,0,0,0,0,0,0,0,0,0,0,0,0"/>
                </v:shape>
                <v:shape id="Freeform 368" o:spid="_x0000_s1392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/KsIA&#10;AADcAAAADwAAAGRycy9kb3ducmV2LnhtbESPQWvCQBSE70L/w/IK3nS3FaJEV5GA1Ktp8fzIPpNg&#10;9m2S3Sbx37uFgsdhZr5hdofJNmKg3teONXwsFQjiwpmaSw0/36fFBoQPyAYbx6ThQR4O+7fZDlPj&#10;Rr7QkIdSRAj7FDVUIbSplL6oyKJfupY4ejfXWwxR9qU0PY4Rbhv5qVQiLdYcFypsKauouOe/VkM2&#10;XvMhvytnj1+brs1Ud1rLTuv5+3Tcggg0hVf4v302GlZJAn9n4hG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j8qwgAAANwAAAAPAAAAAAAAAAAAAAAAAJgCAABkcnMvZG93&#10;bnJldi54bWxQSwUGAAAAAAQABAD1AAAAhwMAAAAA&#10;" path="m5,l15,13r2,15l17,40,12,55,10,50,5,45,2,38,,30,,23,,15,2,8,5,xe" fillcolor="#f3be00" stroked="f">
                  <v:path arrowok="t" o:connecttype="custom" o:connectlocs="5,0;15,13;17,28;17,40;12,55;10,50;5,45;2,38;0,30;0,23;0,15;2,8;5,0" o:connectangles="0,0,0,0,0,0,0,0,0,0,0,0,0"/>
                </v:shape>
                <v:shape id="Freeform 369" o:spid="_x0000_s1393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gursYA&#10;AADcAAAADwAAAGRycy9kb3ducmV2LnhtbESPQWvCQBSE74X+h+UVetNNWtASXUUKFRVb2ujB4yP7&#10;TILZt+nuqtFf3xWEHoeZ+YYZTzvTiBM5X1tWkPYTEMSF1TWXCrabj94bCB+QNTaWScGFPEwnjw9j&#10;zLQ98w+d8lCKCGGfoYIqhDaT0hcVGfR92xJHb2+dwRClK6V2eI5w08iXJBlIgzXHhQpbeq+oOORH&#10;o8D/Fpf0e8VLtz5+XT/TfaN381Sp56duNgIRqAv/4Xt7oRW8DoZwOxOP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gursYAAADcAAAADwAAAAAAAAAAAAAAAACYAgAAZHJz&#10;L2Rvd25yZXYueG1sUEsFBgAAAAAEAAQA9QAAAIsDAAAAAA==&#10;" path="m5,l15,13r2,15l17,40,12,55,10,50,5,45,2,38,,30,,23,,15,2,8,5,xe" filled="f" strokecolor="#e15520" strokeweight="0">
                  <v:path arrowok="t" o:connecttype="custom" o:connectlocs="5,0;15,13;17,28;17,40;12,55;10,50;5,45;2,38;0,30;0,23;0,15;2,8;5,0" o:connectangles="0,0,0,0,0,0,0,0,0,0,0,0,0"/>
                </v:shape>
                <v:shape id="Freeform 370" o:spid="_x0000_s1394" style="position:absolute;left:6680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6qkcAA&#10;AADcAAAADwAAAGRycy9kb3ducmV2LnhtbERPy4rCMBTdC/5DuAPuNB0FGTqmZRgQRFz4Wri8Nnea&#10;anJTmqj1781CmOXhvBdl76y4Uxcazwo+JxkI4srrhmsFx8Ny/AUiRGSN1jMpeFKAshgOFphr/+Ad&#10;3fexFimEQ44KTIxtLmWoDDkME98SJ+7Pdw5jgl0tdYePFO6snGbZXDpsODUYbOnXUHXd35yCdURr&#10;t+fT5uhvz6lrDv3lPDNKjT76n28Qkfr4L367V1rBbJ7WpjPpCMj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6qkcAAAADcAAAADwAAAAAAAAAAAAAAAACYAgAAZHJzL2Rvd25y&#10;ZXYueG1sUEsFBgAAAAAEAAQA9QAAAIUDAAAAAA==&#10;" path="m5,70r7,13l17,98r-2,15l10,128,7,123,2,118,,110r,-7l,93,,85,2,78,5,70xm5,70l12,,5,70xe" fillcolor="#f3be00" stroked="f">
                  <v:path arrowok="t" o:connecttype="custom" o:connectlocs="5,70;12,83;17,98;15,113;10,128;7,123;2,118;0,110;0,103;0,93;0,85;2,78;5,70;5,70;12,0;5,70" o:connectangles="0,0,0,0,0,0,0,0,0,0,0,0,0,0,0,0"/>
                  <o:lock v:ext="edit" verticies="t"/>
                </v:shape>
                <v:shape id="Freeform 371" o:spid="_x0000_s1395" style="position:absolute;left:6680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jS8UA&#10;AADcAAAADwAAAGRycy9kb3ducmV2LnhtbESPQWvCQBSE70L/w/IK3nTTKtamWaW0CIKINObQ4yP7&#10;mg1m34bsNsZ/7wqCx2FmvmGy9WAb0VPna8cKXqYJCOLS6ZorBcVxM1mC8AFZY+OYFFzIw3r1NMow&#10;1e7MP9TnoRIRwj5FBSaENpXSl4Ys+qlriaP35zqLIcqukrrDc4TbRr4myUJarDkuGGzpy1B5yv+t&#10;gu9c18vZvN/9anM4NmYo3g77k1Lj5+HzA0SgITzC9/ZWK5gt3uF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KNLxQAAANwAAAAPAAAAAAAAAAAAAAAAAJgCAABkcnMv&#10;ZG93bnJldi54bWxQSwUGAAAAAAQABAD1AAAAigMAAAAA&#10;" path="m5,r7,13l17,28,15,43,10,58,7,53,2,48,,40,,33,,23,,15,2,8,5,xe" filled="f" strokecolor="#e15520" strokeweight="0">
                  <v:path arrowok="t" o:connecttype="custom" o:connectlocs="5,0;12,13;17,28;15,43;10,58;7,53;2,48;0,40;0,33;0,23;0,15;2,8;5,0" o:connectangles="0,0,0,0,0,0,0,0,0,0,0,0,0"/>
                </v:shape>
                <v:shape id="Freeform 372" o:spid="_x0000_s1396" style="position:absolute;left:6685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T8sEA&#10;AADcAAAADwAAAGRycy9kb3ducmV2LnhtbERPy4rCMBTdC/MP4Q7MTlMdUKmmRQZGBBG1M4jLS3P7&#10;wOamNFHr35uF4PJw3su0N424UedqywrGowgEcW51zaWC/7/f4RyE88gaG8uk4EEO0uRjsMRY2zsf&#10;6Zb5UoQQdjEqqLxvYyldXpFBN7ItceAK2xn0AXal1B3eQ7hp5CSKptJgzaGhwpZ+Ksov2dUo0I9y&#10;3e8mtL+cDm4/LooNbc9Wqa/PfrUA4an3b/HLvdEKvmdhfj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Yk/LBAAAA3AAAAA8AAAAAAAAAAAAAAAAAmAIAAGRycy9kb3du&#10;cmV2LnhtbFBLBQYAAAAABAAEAPUAAACGAwAAAAA=&#10;" path="m,70l7,,,70e" filled="f" strokecolor="#e15520" strokeweight="0">
                  <v:path arrowok="t" o:connecttype="custom" o:connectlocs="0,70;7,0;0,70" o:connectangles="0,0,0"/>
                </v:shape>
                <v:shape id="Freeform 373" o:spid="_x0000_s1397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5DMcA&#10;AADcAAAADwAAAGRycy9kb3ducmV2LnhtbESPQWvCQBSE7wX/w/IK3pqNFVpJs4oo0lAP0rSX3h7Z&#10;1ySYfRuza0z89a5Q6HGYmW+YdDWYRvTUudqyglkUgyAurK65VPD9tXtagHAeWWNjmRSM5GC1nDyk&#10;mGh74U/qc1+KAGGXoILK+zaR0hUVGXSRbYmD92s7gz7IrpS6w0uAm0Y+x/GLNFhzWKiwpU1FxTE/&#10;GwU/HzI7nBaH8Trs1sdme+7f+71Uavo4rN9AeBr8f/ivnWkF89cZ3M+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RuQzHAAAA3AAAAA8AAAAAAAAAAAAAAAAAmAIAAGRy&#10;cy9kb3ducmV2LnhtbFBLBQYAAAAABAAEAPUAAACMAwAAAAA=&#10;" path="m5,l15,13r5,12l20,40,15,53,10,50,8,43,3,38,,30,,23,,15,3,5,5,xe" fillcolor="#f3be00" stroked="f">
                  <v:path arrowok="t" o:connecttype="custom" o:connectlocs="5,0;15,13;20,25;20,40;15,53;10,50;8,43;3,38;0,30;0,23;0,15;3,5;5,0" o:connectangles="0,0,0,0,0,0,0,0,0,0,0,0,0"/>
                </v:shape>
                <v:shape id="Freeform 374" o:spid="_x0000_s1398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OXsUA&#10;AADcAAAADwAAAGRycy9kb3ducmV2LnhtbESPW2vCQBSE3wv+h+UIvhTdaOqF6CqlUOprvft2yB6T&#10;YPZsyK4a/fWuUOjjMDPfMLNFY0pxpdoVlhX0exEI4tTqgjMFm/V3dwLCeWSNpWVScCcHi3nrbYaJ&#10;tjf+pevKZyJA2CWoIPe+SqR0aU4GXc9WxME72dqgD7LOpK7xFuCmlIMoGkmDBYeFHCv6yik9ry5G&#10;gfzRH6f4+DgOtwd+36ejXVztjVKddvM5BeGp8f/hv/ZSK4jHA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k5exQAAANwAAAAPAAAAAAAAAAAAAAAAAJgCAABkcnMv&#10;ZG93bnJldi54bWxQSwUGAAAAAAQABAD1AAAAigMAAAAA&#10;" path="m5,l15,13r5,12l20,40,15,53,10,50,8,43,3,38,,30,,23,,15,3,5,5,xe" filled="f" strokecolor="#e15520" strokeweight="0">
                  <v:path arrowok="t" o:connecttype="custom" o:connectlocs="5,0;15,13;20,25;20,40;15,53;10,50;8,43;3,38;0,30;0,23;0,15;3,5;5,0" o:connectangles="0,0,0,0,0,0,0,0,0,0,0,0,0"/>
                </v:shape>
                <v:shape id="Freeform 375" o:spid="_x0000_s1399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2esYA&#10;AADcAAAADwAAAGRycy9kb3ducmV2LnhtbESPT2sCMRTE7wW/Q3hCL1KzVrBlaxTxD/VSpLYeenvd&#10;vCaLycuyibr99qYg9DjMzG+Y6bzzTpypjXVgBaNhAYK4Crpmo+DzY/PwDCImZI0uMCn4pQjzWe9u&#10;iqUOF36n8z4ZkSEcS1RgU2pKKWNlyWMchoY4ez+h9ZiybI3ULV4y3Dv5WBQT6bHmvGCxoaWl6rg/&#10;eQW7NRcH86Vfd2bw/WYPC7da1U6p+363eAGRqEv/4Vt7qxWMn8bwdyYf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D2esYAAADcAAAADwAAAAAAAAAAAAAAAACYAgAAZHJz&#10;L2Rvd25yZXYueG1sUEsFBgAAAAAEAAQA9QAAAIsDAAAAAA==&#10;" path="m,67l3,,,67xe" fillcolor="#f3be00" stroked="f">
                  <v:path arrowok="t" o:connecttype="custom" o:connectlocs="0,67;3,0;0,67" o:connectangles="0,0,0"/>
                </v:shape>
                <v:shape id="Freeform 376" o:spid="_x0000_s1400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TWMcA&#10;AADcAAAADwAAAGRycy9kb3ducmV2LnhtbESP3WoCMRSE74W+QzhC7zSrtf6sRtGWlkJbaFfR28Pm&#10;uLt0c7Ikqa5vbwoFL4eZ+YZZrFpTixM5X1lWMOgnIIhzqysuFOy2L70pCB+QNdaWScGFPKyWd50F&#10;ptqe+ZtOWShEhLBPUUEZQpNK6fOSDPq+bYijd7TOYIjSFVI7PEe4qeUwScbSYMVxocSGnkrKf7Jf&#10;oyBMvi5u81i/r/fNjDYfn8PnQ/aq1H23Xc9BBGrDLfzfftMKHiYj+DsTj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aE1jHAAAA3AAAAA8AAAAAAAAAAAAAAAAAmAIAAGRy&#10;cy9kb3ducmV2LnhtbFBLBQYAAAAABAAEAPUAAACMAwAAAAA=&#10;" path="m,67l3,,,67xe" filled="f" strokecolor="#e15520" strokeweight="0">
                  <v:path arrowok="t" o:connecttype="custom" o:connectlocs="0,67;3,0;0,67" o:connectangles="0,0,0"/>
                </v:shape>
                <v:shape id="Freeform 377" o:spid="_x0000_s1401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q3cYA&#10;AADcAAAADwAAAGRycy9kb3ducmV2LnhtbESPQWsCMRSE74X+h/AEbzWrUlu2RimCWIq2VMXS2+vm&#10;uVlMXpZN1PXfN4LQ4zAz3zDjaeusOFETKs8K+r0MBHHhdcWlgu1m/vAMIkRkjdYzKbhQgOnk/m6M&#10;ufZn/qLTOpYiQTjkqMDEWOdShsKQw9DzNXHy9r5xGJNsSqkbPCe4s3KQZSPpsOK0YLCmmaHisD46&#10;BYPf9+Nytfje/3zKerP7cPZillapbqd9fQERqY3/4Vv7TSsYPj3C9Uw6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Mq3cYAAADcAAAADwAAAAAAAAAAAAAAAACYAgAAZHJz&#10;L2Rvd25yZXYueG1sUEsFBgAAAAAEAAQA9QAAAIsDAAAAAA==&#10;" path="m5,l15,12r4,15l19,40,17,55,12,50,7,45,2,37,,32,,22,,15,2,7,5,xe" fillcolor="#f3be00" stroked="f">
                  <v:path arrowok="t" o:connecttype="custom" o:connectlocs="5,0;15,12;19,27;19,40;17,55;12,50;7,45;2,37;0,32;0,22;0,15;2,7;5,0" o:connectangles="0,0,0,0,0,0,0,0,0,0,0,0,0"/>
                </v:shape>
                <v:shape id="Freeform 378" o:spid="_x0000_s1402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4ysMA&#10;AADcAAAADwAAAGRycy9kb3ducmV2LnhtbESP0WoCMRRE34X+Q7iFvkhN3OJatkaxguBrdT/gsrnd&#10;bJvcLJuo2369KRR8HGbmDLPajN6JCw2xC6xhPlMgiJtgOm411Kf98yuImJANusCk4YcibNYPkxVW&#10;Jlz5gy7H1IoM4VihBptSX0kZG0se4yz0xNn7DIPHlOXQSjPgNcO9k4VSpfTYcV6w2NPOUvN9PHsN&#10;U0kHsoti9749K/nb1e7LFXOtnx7H7RuIRGO6h//bB6PhZVnC35l8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p4ysMAAADcAAAADwAAAAAAAAAAAAAAAACYAgAAZHJzL2Rv&#10;d25yZXYueG1sUEsFBgAAAAAEAAQA9QAAAIgDAAAAAA==&#10;" path="m5,l15,12r4,15l19,40,17,55,12,50,7,45,2,37,,32,,22,,15,2,7,5,xe" filled="f" strokecolor="#e15520" strokeweight="0">
                  <v:path arrowok="t" o:connecttype="custom" o:connectlocs="5,0;15,12;19,27;19,40;17,55;12,50;7,45;2,37;0,32;0,22;0,15;2,7;5,0" o:connectangles="0,0,0,0,0,0,0,0,0,0,0,0,0"/>
                </v:shape>
                <v:shape id="Freeform 379" o:spid="_x0000_s1403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vjsIA&#10;AADcAAAADwAAAGRycy9kb3ducmV2LnhtbESPT4vCMBTE7wv7HcJb8LYmKqh0jSKK4B79A14fzdu2&#10;tnmpTbRdP70RBI/DzPyGmS06W4kbNb5wrGHQVyCIU2cKzjQcD5vvKQgfkA1WjknDP3lYzD8/ZpgY&#10;1/KObvuQiQhhn6CGPIQ6kdKnOVn0fVcTR+/PNRZDlE0mTYNthNtKDpUaS4sFx4Uca1rllJb7q9Ww&#10;OV8u5ZqWd1n631PZbpVvrdK699Utf0AE6sI7/GpvjYbRZ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++OwgAAANwAAAAPAAAAAAAAAAAAAAAAAJgCAABkcnMvZG93&#10;bnJldi54bWxQSwUGAAAAAAQABAD1AAAAhwMAAAAA&#10;" path="m5,64l,,5,64xe" fillcolor="#f3be00" stroked="f">
                  <v:path arrowok="t" o:connecttype="custom" o:connectlocs="5,64;0,0;5,64" o:connectangles="0,0,0"/>
                </v:shape>
                <v:shape id="Freeform 380" o:spid="_x0000_s1404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V7774A&#10;AADcAAAADwAAAGRycy9kb3ducmV2LnhtbERPyQrCMBC9C/5DGMGbpiouVKOIIHgR3ECPYzO2xWZS&#10;m6j1781B8Ph4+2xRm0K8qHK5ZQW9bgSCOLE651TB6bjuTEA4j6yxsEwKPuRgMW82Zhhr++Y9vQ4+&#10;FSGEXYwKMu/LWEqXZGTQdW1JHLibrQz6AKtU6grfIdwUsh9FI2kw59CQYUmrjJL74WkUPK7WLLeX&#10;0cCvx9FwsrvezoxSqXarXk5BeKr9X/xzb7SCwTisDWfCEZD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Fe+++AAAA3AAAAA8AAAAAAAAAAAAAAAAAmAIAAGRycy9kb3ducmV2&#10;LnhtbFBLBQYAAAAABAAEAPUAAACDAwAAAAA=&#10;" path="m5,64l,,5,64xe" filled="f" strokecolor="#e15520" strokeweight="0">
                  <v:path arrowok="t" o:connecttype="custom" o:connectlocs="5,64;0,0;5,64" o:connectangles="0,0,0"/>
                </v:shape>
                <v:shape id="Freeform 381" o:spid="_x0000_s1405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rW8YA&#10;AADcAAAADwAAAGRycy9kb3ducmV2LnhtbESPQWvCQBSE70L/w/IK3nTTitqm2UgQJQUPpVZKj4/s&#10;azY0+zZkV43/visIHoeZ+YbJVoNtxYl63zhW8DRNQBBXTjdcKzh8bScvIHxA1tg6JgUX8rDKH0YZ&#10;ptqd+ZNO+1CLCGGfogITQpdK6StDFv3UdcTR+3W9xRBlX0vd4znCbSufk2QhLTYcFwx2tDZU/e2P&#10;VkFn5vhTFNXHYVHuyvmyLb839Uyp8eNQvIEINIR7+NZ+1wpmy1e4nolH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irW8YAAADcAAAADwAAAAAAAAAAAAAAAACYAgAAZHJz&#10;L2Rvd25yZXYueG1sUEsFBgAAAAAEAAQA9QAAAIsDAAAAAA==&#10;" path="m2,l12,12r7,12l22,39,19,54,14,49,9,44,5,39,2,32,,24,,15,,7,2,xe" fillcolor="#f3be00" stroked="f">
                  <v:path arrowok="t" o:connecttype="custom" o:connectlocs="2,0;12,12;19,24;22,39;19,54;14,49;9,44;5,39;2,32;0,24;0,15;0,7;2,0" o:connectangles="0,0,0,0,0,0,0,0,0,0,0,0,0"/>
                </v:shape>
                <v:shape id="Freeform 382" o:spid="_x0000_s1406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E58IA&#10;AADcAAAADwAAAGRycy9kb3ducmV2LnhtbERPz2vCMBS+C/4P4QneNN2EWTujbAPBwy52heHt0by1&#10;Yc1LSaKt/705CB4/vt/b/Wg7cSUfjGMFL8sMBHHttOFGQfVzWOQgQkTW2DkmBTcKsN9NJ1sstBv4&#10;RNcyNiKFcChQQRtjX0gZ6pYshqXriRP357zFmKBvpPY4pHDbydcse5MWDaeGFnv6aqn+Ly9WQX/x&#10;cnXeVJ+37/X69JsP5eFojFLz2fjxDiLSGJ/ih/uoFazyND+dS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sTnwgAAANwAAAAPAAAAAAAAAAAAAAAAAJgCAABkcnMvZG93&#10;bnJldi54bWxQSwUGAAAAAAQABAD1AAAAhwMAAAAA&#10;" path="m2,l12,12r7,12l22,39,19,54,14,49,9,44,5,39,2,32,,24,,15,,7,2,xe" filled="f" strokecolor="#e15520" strokeweight="0">
                  <v:path arrowok="t" o:connecttype="custom" o:connectlocs="2,0;12,12;19,24;22,39;19,54;14,49;9,44;5,39;2,32;0,24;0,15;0,7;2,0" o:connectangles="0,0,0,0,0,0,0,0,0,0,0,0,0"/>
                </v:shape>
                <v:shape id="Freeform 383" o:spid="_x0000_s1407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6nccA&#10;AADcAAAADwAAAGRycy9kb3ducmV2LnhtbESPQWsCMRSE74X+h/AKvRTNbqUiq1FKbcEeenDVg7fH&#10;5nV36eYlJlF3/31TKHgcZuYbZrHqTScu5ENrWUE+zkAQV1a3XCvY7z5GMxAhImvsLJOCgQKslvd3&#10;Cyy0vfKWLmWsRYJwKFBBE6MrpAxVQwbD2Dri5H1bbzAm6WupPV4T3HTyOcum0mDLaaFBR28NVT/l&#10;2Sh4+Vo/6fN28n7My9Pg3eFzkw9OqceH/nUOIlIfb+H/9kYrmMxy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aep3HAAAA3AAAAA8AAAAAAAAAAAAAAAAAmAIAAGRy&#10;cy9kb3ducmV2LnhtbFBLBQYAAAAABAAEAPUAAACMAwAAAAA=&#10;" path="m5,68l,,5,68xe" fillcolor="#f3be00" stroked="f">
                  <v:path arrowok="t" o:connecttype="custom" o:connectlocs="5,68;0,0;5,68" o:connectangles="0,0,0"/>
                </v:shape>
                <v:shape id="Freeform 384" o:spid="_x0000_s1408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ZjMQA&#10;AADcAAAADwAAAGRycy9kb3ducmV2LnhtbESP3WrCQBSE7wu+w3IE7+pGi0Wjq4gg1PSi+PMAx+wx&#10;Cdk9G7IbjW/vFgq9HGbmG2a16a0Rd2p95VjBZJyAIM6drrhQcDnv3+cgfEDWaByTgid52KwHbytM&#10;tXvwke6nUIgIYZ+igjKEJpXS5yVZ9GPXEEfv5lqLIcq2kLrFR4RbI6dJ8iktVhwXSmxoV1Jenzqr&#10;IGu+92hmWdc9LyY7mGu9+Am1UqNhv12CCNSH//Bf+0sr+JhP4fdMP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3WYzEAAAA3AAAAA8AAAAAAAAAAAAAAAAAmAIAAGRycy9k&#10;b3ducmV2LnhtbFBLBQYAAAAABAAEAPUAAACJAwAAAAA=&#10;" path="m5,68l,,5,68xe" filled="f" strokecolor="#e15520" strokeweight="0">
                  <v:path arrowok="t" o:connecttype="custom" o:connectlocs="5,68;0,0;5,68" o:connectangles="0,0,0"/>
                </v:shape>
                <v:shape id="Freeform 385" o:spid="_x0000_s1409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6N5sYA&#10;AADcAAAADwAAAGRycy9kb3ducmV2LnhtbESPQWvCQBSE70L/w/IKvelGhRLSbKS0WMSDaNKK3h7Z&#10;ZxKafZtmt5r+e1cQehxm5hsmXQymFWfqXWNZwXQSgSAurW64UvBZLMcxCOeRNbaWScEfOVhkD6MU&#10;E20vvKNz7isRIOwSVFB73yVSurImg25iO+LgnWxv0AfZV1L3eAlw08pZFD1Lgw2HhRo7equp/M5/&#10;jQLJP1/rXG+L035/eJ9ujh/xKjJKPT0Ory8gPA3+P3xvr7SCeTyH2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6N5sYAAADcAAAADwAAAAAAAAAAAAAAAACYAgAAZHJz&#10;L2Rvd25yZXYueG1sUEsFBgAAAAAEAAQA9QAAAIsDAAAAAA==&#10;" path="m5,l15,12r7,13l25,40,22,52,15,50,10,45,7,37,5,30,2,22,,15,2,7,5,xe" fillcolor="#f3be00" stroked="f">
                  <v:path arrowok="t" o:connecttype="custom" o:connectlocs="5,0;15,12;22,25;25,40;22,52;15,50;10,45;7,37;5,30;2,22;0,15;2,7;5,0" o:connectangles="0,0,0,0,0,0,0,0,0,0,0,0,0"/>
                </v:shape>
                <v:shape id="Freeform 386" o:spid="_x0000_s1410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PQ8QA&#10;AADcAAAADwAAAGRycy9kb3ducmV2LnhtbESPQWvCQBSE7wX/w/KE3uqmiVRJXUUUqRcP2uL5NftM&#10;YrNvw+5q4r93hYLHYWa+YWaL3jTiSs7XlhW8jxIQxIXVNZcKfr43b1MQPiBrbCyTght5WMwHLzPM&#10;te14T9dDKEWEsM9RQRVCm0vpi4oM+pFtiaN3ss5giNKVUjvsItw0Mk2SD2mw5rhQYUurioq/w8Uo&#10;sOk+w+w8+ep2WXqcuO643vymSr0O++UniEB9eIb/21utIJuO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0z0PEAAAA3AAAAA8AAAAAAAAAAAAAAAAAmAIAAGRycy9k&#10;b3ducmV2LnhtbFBLBQYAAAAABAAEAPUAAACJAwAAAAA=&#10;" path="m5,l15,12r7,13l25,40,22,52,15,50,10,45,7,37,5,30,2,22,,15,2,7,5,e" filled="f" strokecolor="#e15520" strokeweight="0">
                  <v:path arrowok="t" o:connecttype="custom" o:connectlocs="5,0;15,12;22,25;25,40;22,52;15,50;10,45;7,37;5,30;2,22;0,15;2,7;5,0" o:connectangles="0,0,0,0,0,0,0,0,0,0,0,0,0"/>
                </v:shape>
                <v:shape id="Freeform 387" o:spid="_x0000_s1411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9qMUA&#10;AADcAAAADwAAAGRycy9kb3ducmV2LnhtbESP3WrCQBSE7wu+w3IEb0rdqFgkdRNECUgphUbp9SF7&#10;8kOzZ0N2jcnbu4VCL4eZ+YbZp6NpxUC9aywrWC0jEMSF1Q1XCq6X7GUHwnlkja1lUjCRgzSZPe0x&#10;1vbOXzTkvhIBwi5GBbX3XSylK2oy6Ja2Iw5eaXuDPsi+krrHe4CbVq6j6FUabDgs1NjRsabiJ78Z&#10;BdnGbU8fXUlN+T28f+aYTc/TSqnFfDy8gfA0+v/wX/usFWx2W/g9E46AT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f2oxQAAANwAAAAPAAAAAAAAAAAAAAAAAJgCAABkcnMv&#10;ZG93bnJldi54bWxQSwUGAAAAAAQABAD1AAAAigMAAAAA&#10;" path="m7,70l,,7,70xe" fillcolor="#f3be00" stroked="f">
                  <v:path arrowok="t" o:connecttype="custom" o:connectlocs="7,70;0,0;7,70" o:connectangles="0,0,0"/>
                </v:shape>
                <v:shape id="Freeform 388" o:spid="_x0000_s1412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6hcQA&#10;AADcAAAADwAAAGRycy9kb3ducmV2LnhtbESPT2vCQBTE7wW/w/IEb3WjgkjqKqVgyc02Ebw+s89s&#10;avZtyG7z59t3C4Ueh5n5DbM/jrYRPXW+dqxgtUxAEJdO11wpuBSn5x0IH5A1No5JwUQejofZ0x5T&#10;7Qb+pD4PlYgQ9ikqMCG0qZS+NGTRL11LHL276yyGKLtK6g6HCLeNXCfJVlqsOS4YbOnNUPnIv62C&#10;6jHVG+5vZvq6frhMF+u7O78rtZiPry8gAo3hP/zXzrSCzW4Lv2fi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uoXEAAAA3AAAAA8AAAAAAAAAAAAAAAAAmAIAAGRycy9k&#10;b3ducmV2LnhtbFBLBQYAAAAABAAEAPUAAACJAwAAAAA=&#10;" path="m7,70l,,7,70xe" filled="f" strokecolor="#e15520" strokeweight="0">
                  <v:path arrowok="t" o:connecttype="custom" o:connectlocs="7,70;0,0;7,70" o:connectangles="0,0,0"/>
                </v:shape>
                <v:shape id="Freeform 389" o:spid="_x0000_s1413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t+8IA&#10;AADcAAAADwAAAGRycy9kb3ducmV2LnhtbESP0YrCMBRE34X9h3AXfNNUF1SqUWRZYZ8WrP2A2+ba&#10;Vpub0qQa/34jCD4OM3OG2eyCacWNetdYVjCbJiCIS6sbrhTkp8NkBcJ5ZI2tZVLwIAe77cdog6m2&#10;dz7SLfOViBB2KSqove9SKV1Zk0E3tR1x9M62N+ij7Cupe7xHuGnlPEkW0mDDcaHGjr5rKq/ZYBSc&#10;ZXEthyIMhflbyi5c8ixpfpQaf4b9GoSn4N/hV/tXK/haLeF5Jh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S37wgAAANwAAAAPAAAAAAAAAAAAAAAAAJgCAABkcnMvZG93&#10;bnJldi54bWxQSwUGAAAAAAQABAD1AAAAhwMAAAAA&#10;" path="m3,r7,5l15,13r5,5l23,25r,8l23,40r-3,8l15,58,10,53,8,48,3,40,,33,,25,,18,,8,3,xe" fillcolor="#f3be00" stroked="f">
                  <v:path arrowok="t" o:connecttype="custom" o:connectlocs="3,0;10,5;15,13;20,18;23,25;23,33;23,40;20,48;15,58;10,53;8,48;3,40;0,33;0,25;0,18;0,8;3,0" o:connectangles="0,0,0,0,0,0,0,0,0,0,0,0,0,0,0,0,0"/>
                </v:shape>
                <v:shape id="Freeform 390" o:spid="_x0000_s1414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1JsMA&#10;AADcAAAADwAAAGRycy9kb3ducmV2LnhtbERPy2rCQBTdF/yH4QrdFJ1oqZjoKCIIwa5MfS2vmWsS&#10;zNwJmanGv3cWhS4P5z1fdqYWd2pdZVnBaBiBIM6trrhQsP/ZDKYgnEfWWFsmBU9ysFz03uaYaPvg&#10;Hd0zX4gQwi5BBaX3TSKly0sy6Ia2IQ7c1bYGfYBtIXWLjxBuajmOook0WHFoKLGhdUn5Lfs1Cs6x&#10;fn6ftll6Oe63l49DGmdfaazUe79bzUB46vy/+M+dagWf07A2nA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s1JsMAAADcAAAADwAAAAAAAAAAAAAAAACYAgAAZHJzL2Rv&#10;d25yZXYueG1sUEsFBgAAAAAEAAQA9QAAAIgDAAAAAA==&#10;" path="m3,r7,5l15,13r5,5l23,25r,8l23,40r-3,8l15,58,10,53,8,48,3,40,,33,,25,,18,,8,3,e" filled="f" strokecolor="#e15520" strokeweight="0">
                  <v:path arrowok="t" o:connecttype="custom" o:connectlocs="3,0;10,5;15,13;20,18;23,25;23,33;23,40;20,48;15,58;10,53;8,48;3,40;0,33;0,25;0,18;0,8;3,0" o:connectangles="0,0,0,0,0,0,0,0,0,0,0,0,0,0,0,0,0"/>
                </v:shape>
                <v:shape id="Freeform 391" o:spid="_x0000_s1415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P9sQA&#10;AADcAAAADwAAAGRycy9kb3ducmV2LnhtbESPQWvCQBSE74X+h+UVequbtCJp6kakonitTcn1kX0m&#10;wezbuLua9N93hYLHYWa+YZaryfTiSs53lhWkswQEcW11x42C8nv7koHwAVljb5kU/JKHVfH4sMRc&#10;25G/6HoIjYgQ9jkqaEMYcil93ZJBP7MDcfSO1hkMUbpGaodjhJtevibJQhrsOC60ONBnS/XpcDEK&#10;9nyuUr0pd25XVludVf04zn+Uen6a1h8gAk3hHv5v77WCt+wdbmfiE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MT/bEAAAA3AAAAA8AAAAAAAAAAAAAAAAAmAIAAGRycy9k&#10;b3ducmV2LnhtbFBLBQYAAAAABAAEAPUAAACJAwAAAAA=&#10;" path="m,72l,,,72xe" fillcolor="#f3be00" stroked="f">
                  <v:path arrowok="t" o:connecttype="custom" o:connectlocs="0,72;0,0;0,72" o:connectangles="0,0,0"/>
                </v:shape>
                <v:shape id="Freeform 392" o:spid="_x0000_s1416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9bNMIA&#10;AADcAAAADwAAAGRycy9kb3ducmV2LnhtbERPyW7CMBC9V+IfrEHiUoEDiC1gEEJCcODQAh8wxJMF&#10;4nGIDUn/vj5U6vHp7atNa0rxptoVlhUMBxEI4sTqgjMF18u+PwfhPLLG0jIp+CEHm3XnY4Wxtg1/&#10;0/vsMxFC2MWoIPe+iqV0SU4G3cBWxIFLbW3QB1hnUtfYhHBTylEUTaXBgkNDjhXtckoe55dRsHh8&#10;3abH5j4bPa+nl5mkn5f0QEr1uu12CcJT6//Ff+6jVjBehP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1s0wgAAANwAAAAPAAAAAAAAAAAAAAAAAJgCAABkcnMvZG93&#10;bnJldi54bWxQSwUGAAAAAAQABAD1AAAAhwMAAAAA&#10;" path="m,72l,,,72xe" filled="f" strokecolor="#e15520" strokeweight="0">
                  <v:path arrowok="t" o:connecttype="custom" o:connectlocs="0,72;0,0;0,72" o:connectangles="0,0,0"/>
                </v:shape>
                <v:shape id="Freeform 393" o:spid="_x0000_s1417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Fv8QA&#10;AADcAAAADwAAAGRycy9kb3ducmV2LnhtbESPX2vCMBTF3wd+h3AF32bqHMNWo5ShMNjLVkVfL821&#10;LTY3NYm2+/bLYODj4fz5cVabwbTiTs43lhXMpgkI4tLqhisFh/3ueQHCB2SNrWVS8EMeNuvR0woz&#10;bXv+pnsRKhFH2GeooA6hy6T0ZU0G/dR2xNE7W2cwROkqqR32cdy08iVJ3qTBhiOhxo7eayovxc1E&#10;SOjla9scF1+F+0y31zTfnvJKqcl4yJcgAg3hEf5vf2gF83QG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EBb/EAAAA3AAAAA8AAAAAAAAAAAAAAAAAmAIAAGRycy9k&#10;b3ducmV2LnhtbFBLBQYAAAAABAAEAPUAAACJAwAAAAA=&#10;" path="m12,70l25,,12,70r5,15l20,100r-3,15l12,130,7,125,2,117,,110r,-8l,92,2,85,5,77r7,-7xe" fillcolor="#f3be00" stroked="f">
                  <v:path arrowok="t" o:connecttype="custom" o:connectlocs="12,70;25,0;12,70;12,70;12,70;17,85;20,100;17,115;12,130;7,125;2,117;0,110;0,102;0,92;2,85;5,77;12,70" o:connectangles="0,0,0,0,0,0,0,0,0,0,0,0,0,0,0,0,0"/>
                </v:shape>
                <v:shape id="Freeform 394" o:spid="_x0000_s1418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F/8cA&#10;AADcAAAADwAAAGRycy9kb3ducmV2LnhtbESPQWvCQBSE70L/w/IKvelGhaDRNYSi2EILapXS2yP7&#10;TFKzb0N21dRf7xYKPQ4z8w0zTztTiwu1rrKsYDiIQBDnVldcKNh/rPoTEM4ja6wtk4IfcpAuHnpz&#10;TLS98pYuO1+IAGGXoILS+yaR0uUlGXQD2xAH72hbgz7ItpC6xWuAm1qOoiiWBisOCyU29FxSftqd&#10;jYLD+vXrtjzd9OTtPWvyg443n9+xUk+PXTYD4anz/+G/9otWMJ6O4PdMO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3hf/HAAAA3AAAAA8AAAAAAAAAAAAAAAAAmAIAAGRy&#10;cy9kb3ducmV2LnhtbFBLBQYAAAAABAAEAPUAAACMAwAAAAA=&#10;" path="m12,70l25,,12,70r5,15l20,100r-3,15l12,130,7,125,2,117,,110r,-8l,92,2,85,5,77r7,-7e" filled="f" strokecolor="#e15520" strokeweight="0">
                  <v:path arrowok="t" o:connecttype="custom" o:connectlocs="12,70;25,0;12,70;12,70;12,70;17,85;20,100;17,115;12,130;7,125;2,117;0,110;0,102;0,92;2,85;5,77;12,70" o:connectangles="0,0,0,0,0,0,0,0,0,0,0,0,0,0,0,0,0"/>
                </v:shape>
                <v:shape id="Freeform 395" o:spid="_x0000_s1419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SX8cA&#10;AADcAAAADwAAAGRycy9kb3ducmV2LnhtbESP3WrCQBSE7wu+w3IKvaubaqs2uopICyKIf6GQu0P2&#10;mASzZ0N21bRP7woFL4eZ+YaZzFpTiQs1rrSs4K0bgSDOrC45V5Acvl9HIJxH1lhZJgW/5GA27TxN&#10;MNb2yju67H0uAoRdjAoK7+tYSpcVZNB1bU0cvKNtDPogm1zqBq8BbirZi6KBNFhyWCiwpkVB2Wl/&#10;NgrWX+tk9bc9/Yz0e1rulud0uKEPpV6e2/kYhKfWP8L/7aVW0P/sw/1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x0l/HAAAA3AAAAA8AAAAAAAAAAAAAAAAAmAIAAGRy&#10;cy9kb3ducmV2LnhtbFBLBQYAAAAABAAEAPUAAACMAwAAAAA=&#10;" path="m12,68l20,,12,68r5,15l20,98r-3,15l12,128,8,123,3,115,,108r,-8l,93,3,83,8,75r4,-7xe" fillcolor="#f3be00" stroked="f">
                  <v:path arrowok="t" o:connecttype="custom" o:connectlocs="12,68;20,0;12,68;12,68;12,68;17,83;20,98;17,113;12,128;8,123;3,115;0,108;0,100;0,93;3,83;8,75;12,68" o:connectangles="0,0,0,0,0,0,0,0,0,0,0,0,0,0,0,0,0"/>
                </v:shape>
                <v:shape id="Freeform 396" o:spid="_x0000_s1420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VN8UA&#10;AADcAAAADwAAAGRycy9kb3ducmV2LnhtbESPQWvCQBSE7wX/w/KEXorZRIu1MRuRgtBb0Xjo8ZF9&#10;zYZk34bsqvHfu4VCj8PMfMMUu8n24kqjbx0ryJIUBHHtdMuNgnN1WGxA+ICssXdMCu7kYVfOngrM&#10;tbvxka6n0IgIYZ+jAhPCkEvpa0MWfeIG4uj9uNFiiHJspB7xFuG2l8s0XUuLLccFgwN9GKq708Uq&#10;eMte7PJenVv8ossq++6O66o3Sj3Pp/0WRKAp/If/2p9awer9FX7PxCMg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NU3xQAAANwAAAAPAAAAAAAAAAAAAAAAAJgCAABkcnMv&#10;ZG93bnJldi54bWxQSwUGAAAAAAQABAD1AAAAigMAAAAA&#10;" path="m12,68l20,,12,68r5,15l20,98r-3,15l12,128,8,123,3,115,,108r,-8l,93,3,83,8,75r4,-7e" filled="f" strokecolor="#e15520" strokeweight="0">
                  <v:path arrowok="t" o:connecttype="custom" o:connectlocs="12,68;20,0;12,68;12,68;12,68;17,83;20,98;17,113;12,128;8,123;3,115;0,108;0,100;0,93;3,83;8,75;12,68" o:connectangles="0,0,0,0,0,0,0,0,0,0,0,0,0,0,0,0,0"/>
                </v:shape>
                <v:shape id="Freeform 397" o:spid="_x0000_s1421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dg8QA&#10;AADcAAAADwAAAGRycy9kb3ducmV2LnhtbESPQWvCQBSE70L/w/IKXqRutKTU6EakINZT0Nj7I/tM&#10;QrJvQ3Zr4r93hUKPw8x8w2y2o2nFjXpXW1awmEcgiAuray4VXPL92ycI55E1tpZJwZ0cbNOXyQYT&#10;bQc+0e3sSxEg7BJUUHnfJVK6oiKDbm474uBdbW/QB9mXUvc4BLhp5TKKPqTBmsNChR19VVQ051+j&#10;4DRqtgcTl01+zWb5j4uz+HJUavo67tYgPI3+P/zX/tYK3lcx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kXYPEAAAA3AAAAA8AAAAAAAAAAAAAAAAAmAIAAGRycy9k&#10;b3ducmV2LnhtbFBLBQYAAAAABAAEAPUAAACJAwAAAAA=&#10;" path="m,67l5,,,67xe" fillcolor="#f3be00" stroked="f">
                  <v:path arrowok="t" o:connecttype="custom" o:connectlocs="0,67;5,0;0,67" o:connectangles="0,0,0"/>
                </v:shape>
                <v:shape id="Freeform 398" o:spid="_x0000_s1422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+98UA&#10;AADcAAAADwAAAGRycy9kb3ducmV2LnhtbESPQWvCQBSE70L/w/IKvemmCtqmrlJEaQ8imhbPz+xr&#10;kjb7Ns2uZv33riB4HGbmG2Y6D6YWJ2pdZVnB8yABQZxbXXGh4Ptr1X8B4TyyxtoyKTiTg/nsoTfF&#10;VNuOd3TKfCEihF2KCkrvm1RKl5dk0A1sQxy9H9sa9FG2hdQtdhFuajlMkrE0WHFcKLGhRUn5X3Y0&#10;Cva//7xe5km9PS7DpjtMeBU+Rko9PYb3NxCegr+Hb+1PrWD0OobrmXgE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v73xQAAANwAAAAPAAAAAAAAAAAAAAAAAJgCAABkcnMv&#10;ZG93bnJldi54bWxQSwUGAAAAAAQABAD1AAAAigMAAAAA&#10;" path="m,67l5,,,67xe" filled="f" strokecolor="#e15520" strokeweight="0">
                  <v:path arrowok="t" o:connecttype="custom" o:connectlocs="0,67;5,0;0,67" o:connectangles="0,0,0"/>
                </v:shape>
                <v:shape id="Freeform 399" o:spid="_x0000_s1423" style="position:absolute;left:6387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+BhsMA&#10;AADcAAAADwAAAGRycy9kb3ducmV2LnhtbESPQUsDMRSE74L/ITzBm81Wsdq1aSnCQgUvVkF6e2ye&#10;m6Wbl23ybNN/bwTB4zAz3zCLVfaDOlJMfWAD00kFirgNtufOwMd7c/MIKgmyxSEwGThTgtXy8mKB&#10;tQ0nfqPjVjpVIJxqNOBExlrr1DrymCZhJC7eV4gepcjYaRvxVOB+0LdVNdMeey4LDkd6dtTut9/e&#10;wOsLDvckn5t0Puwax5JnTczGXF/l9RMooSz/4b/2xhq4mz/A75ly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+BhsMAAADcAAAADwAAAAAAAAAAAAAAAACYAgAAZHJzL2Rv&#10;d25yZXYueG1sUEsFBgAAAAAEAAQA9QAAAIgDAAAAAA==&#10;" path="m47,22l104,,47,22xm49,22l34,30,24,32,12,30,,25,5,20r5,-3l17,15r5,-3l29,12r8,3l42,17r7,5xe" fillcolor="#f3be00" stroked="f">
                  <v:path arrowok="t" o:connecttype="custom" o:connectlocs="47,22;104,0;47,22;49,22;34,30;24,32;12,30;0,25;5,20;10,17;17,15;22,12;29,12;37,15;42,17;49,22" o:connectangles="0,0,0,0,0,0,0,0,0,0,0,0,0,0,0,0"/>
                  <o:lock v:ext="edit" verticies="t"/>
                </v:shape>
                <v:shape id="Freeform 400" o:spid="_x0000_s1424" style="position:absolute;left:6434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MPWsIA&#10;AADcAAAADwAAAGRycy9kb3ducmV2LnhtbERPXWvCMBR9H/gfwhX2NtMpDK1G2QaiMhBs3fDx0tw1&#10;Zc1NSbJa//3yMPDxcL5Xm8G2oicfGscKnicZCOLK6YZrBedy+zQHESKyxtYxKbhRgM169LDCXLsr&#10;n6gvYi1SCIccFZgYu1zKUBmyGCauI07ct/MWY4K+ltrjNYXbVk6z7EVabDg1GOzo3VD1U/xaBZfZ&#10;m/zs3e7YL8r6dijN1MuPL6Uex8PrEkSkId7F/+69VjBbpLX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w9awgAAANwAAAAPAAAAAAAAAAAAAAAAAJgCAABkcnMvZG93&#10;bnJldi54bWxQSwUGAAAAAAQABAD1AAAAhwMAAAAA&#10;" path="m,22l57,,,22xe" filled="f" strokecolor="#e77817" strokeweight="0">
                  <v:path arrowok="t" o:connecttype="custom" o:connectlocs="0,22;57,0;0,22" o:connectangles="0,0,0"/>
                </v:shape>
                <v:shape id="Freeform 401" o:spid="_x0000_s1425" style="position:absolute;left:6387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X+MYA&#10;AADcAAAADwAAAGRycy9kb3ducmV2LnhtbESPQWvCQBSE7wX/w/KE3uomthWNbkQspS140ajnR/aZ&#10;BLNvQ3ZN0v76bqHgcZiZb5jVejC16Kh1lWUF8SQCQZxbXXGh4Ji9P81BOI+ssbZMCr7JwTodPaww&#10;0bbnPXUHX4gAYZeggtL7JpHS5SUZdBPbEAfvYluDPsi2kLrFPsBNLadRNJMGKw4LJTa0LSm/Hm5G&#10;wdeui6en1+z88/bycdMzu+0pq5R6HA+bJQhPg7+H/9ufWsHzYgF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OX+MYAAADcAAAADwAAAAAAAAAAAAAAAACYAgAAZHJz&#10;L2Rvd25yZXYueG1sUEsFBgAAAAAEAAQA9QAAAIsDAAAAAA==&#10;" path="m49,10l34,18,24,20,12,18,,13,5,8,10,5,17,3,22,r7,l37,3r5,2l49,10e" filled="f" strokecolor="#e77817" strokeweight="0">
                  <v:path arrowok="t" o:connecttype="custom" o:connectlocs="49,10;34,18;24,20;12,18;0,13;5,8;10,5;17,3;22,0;29,0;37,3;42,5;49,10" o:connectangles="0,0,0,0,0,0,0,0,0,0,0,0,0"/>
                </v:shape>
                <v:shape id="Freeform 402" o:spid="_x0000_s1426" style="position:absolute;left:6352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ImsQA&#10;AADcAAAADwAAAGRycy9kb3ducmV2LnhtbERPTWvCQBC9F/oflin0UnTTWkVSVxFLoa0SMJaeh+w0&#10;CWZnQ3Y0sb++exB6fLzvxWpwjTpTF2rPBh7HCSjiwtuaSwNfh7fRHFQQZIuNZzJwoQCr5e3NAlPr&#10;e97TOZdSxRAOKRqoRNpU61BU5DCMfUscuR/fOZQIu1LbDvsY7hr9lCQz7bDm2FBhS5uKimN+cga2&#10;k9fT9FM2H82ul+zXb7P9d/5gzP3dsH4BJTTIv/jqfrcGnpM4P56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aSJrEAAAA3AAAAA8AAAAAAAAAAAAAAAAAmAIAAGRycy9k&#10;b3ducmV2LnhtbFBLBQYAAAAABAAEAPUAAACJAwAAAAA=&#10;" path="m47,8l102,,47,8xm47,8l35,15,22,18,10,15,,10,2,5,10,3,15,r7,l30,r5,l42,5r5,3xe" fillcolor="#f3be00" stroked="f">
                  <v:path arrowok="t" o:connecttype="custom" o:connectlocs="47,8;102,0;47,8;47,8;35,15;22,18;10,15;0,10;2,5;10,3;15,0;22,0;30,0;35,0;42,5;47,8" o:connectangles="0,0,0,0,0,0,0,0,0,0,0,0,0,0,0,0"/>
                  <o:lock v:ext="edit" verticies="t"/>
                </v:shape>
                <v:shape id="Freeform 403" o:spid="_x0000_s1427" style="position:absolute;left:6399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klDMYA&#10;AADcAAAADwAAAGRycy9kb3ducmV2LnhtbESP3WoCMRSE7wu+QzhC72p221p0NYpuaSkigj8PcNwc&#10;N0s3J0uS6vbtm0Khl8PMfMPMl71txZV8aBwryEcZCOLK6YZrBafj28MERIjIGlvHpOCbAiwXg7s5&#10;FtrdeE/XQ6xFgnAoUIGJsSukDJUhi2HkOuLkXZy3GJP0tdQebwluW/mYZS/SYsNpwWBHpaHq8/Bl&#10;FZTerPPNrtyOn87vr81uu16Np71S98N+NQMRqY//4b/2h1bwnOX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klDMYAAADcAAAADwAAAAAAAAAAAAAAAACYAgAAZHJz&#10;L2Rvd25yZXYueG1sUEsFBgAAAAAEAAQA9QAAAIsDAAAAAA==&#10;" path="m,8l55,,,8xe" filled="f" strokecolor="#e77817" strokeweight="0">
                  <v:path arrowok="t" o:connecttype="custom" o:connectlocs="0,8;55,0;0,8" o:connectangles="0,0,0"/>
                </v:shape>
                <v:shape id="Freeform 404" o:spid="_x0000_s1428" style="position:absolute;left:6352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XUcEA&#10;AADcAAAADwAAAGRycy9kb3ducmV2LnhtbESPQYvCMBSE78L+h/AEb5pYFnGrUVxhYW9i9bK3R/Ns&#10;i81LaWLN/nsjCB6HmfmGWW+jbcVAvW8ca5jPFAji0pmGKw3n0890CcIHZIOtY9LwTx62m4/RGnPj&#10;7nykoQiVSBD2OWqoQ+hyKX1Zk0U/cx1x8i6utxiS7CtperwnuG1lptRCWmw4LdTY0b6m8lrcrIZ2&#10;MXi+zONAX0sV/5rCHL6zoPVkHHcrEIFieIdf7V+j4VNl8DyTj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jF1HBAAAA3AAAAA8AAAAAAAAAAAAAAAAAmAIAAGRycy9kb3du&#10;cmV2LnhtbFBLBQYAAAAABAAEAPUAAACGAwAAAAA=&#10;" path="m47,8l35,15,22,18,10,15,,10,2,5,10,3,15,r7,l30,r5,l42,5r5,3e" filled="f" strokecolor="#e77817" strokeweight="0">
                  <v:path arrowok="t" o:connecttype="custom" o:connectlocs="47,8;35,15;22,18;10,15;0,10;2,5;10,3;15,0;22,0;30,0;35,0;42,5;47,8" o:connectangles="0,0,0,0,0,0,0,0,0,0,0,0,0"/>
                </v:shape>
                <v:shape id="Freeform 405" o:spid="_x0000_s1429" style="position:absolute;left:6322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W7ccA&#10;AADcAAAADwAAAGRycy9kb3ducmV2LnhtbESPUWvCQBCE3wv+h2MFX0q9VNsi0VOKpdDWIhhLn5fc&#10;moTm9kJuNam/3hMKfRxm5htmsepdrU7UhsqzgftxAoo497biwsDX/vVuBioIssXaMxn4pQCr5eBm&#10;gan1He/olEmhIoRDigZKkSbVOuQlOQxj3xBH7+BbhxJlW2jbYhfhrtaTJHnSDiuOCyU2tC4p/8mO&#10;zsBm+nJ8/JD1e/3ZyfbsN9vdd3ZrzGjYP89BCfXyH/5rv1kDD8kUrmfiEd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I1u3HAAAA3AAAAA8AAAAAAAAAAAAAAAAAmAIAAGRy&#10;cy9kb3ducmV2LnhtbFBLBQYAAAAABAAEAPUAAACMAwAAAAA=&#10;" path="m47,8l102,,47,8xm47,8l35,15,22,18,10,15,,10,5,5,10,3,15,r7,l30,r5,l42,5r5,3xe" fillcolor="#f3be00" stroked="f">
                  <v:path arrowok="t" o:connecttype="custom" o:connectlocs="47,8;102,0;47,8;47,8;35,15;22,18;10,15;0,10;5,5;10,3;15,0;22,0;30,0;35,0;42,5;47,8" o:connectangles="0,0,0,0,0,0,0,0,0,0,0,0,0,0,0,0"/>
                  <o:lock v:ext="edit" verticies="t"/>
                </v:shape>
              </v:group>
              <v:group id="Group 406" o:spid="_x0000_s1430" style="position:absolute;left:4197;top:1854;width:2870;height:5499" coordorigin="6322,706" coordsize="452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<v:shape id="Freeform 407" o:spid="_x0000_s1431" style="position:absolute;left:6369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D8YA&#10;AADcAAAADwAAAGRycy9kb3ducmV2LnhtbESP0WoCMRRE3wX/IVyhb5q17Za6GkVXWoqIUO0H3G6u&#10;m6WbmyWJuv37plDo4zAzZ5jFqretuJIPjWMF00kGgrhyuuFawcfpZfwMIkRkja1jUvBNAVbL4WCB&#10;hXY3fqfrMdYiQTgUqMDE2BVShsqQxTBxHXHyzs5bjEn6WmqPtwS3rbzPsidpseG0YLCj0lD1dbxY&#10;BaU3m+nuUO7zh8/XbXPYb9b5rFfqbtSv5yAi9fE//Nd+0woes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IjD8YAAADcAAAADwAAAAAAAAAAAAAAAACYAgAAZHJz&#10;L2Rvd25yZXYueG1sUEsFBgAAAAAEAAQA9QAAAIsDAAAAAA==&#10;" path="m,8l55,,,8xe" filled="f" strokecolor="#e77817" strokeweight="0">
                  <v:path arrowok="t" o:connecttype="custom" o:connectlocs="0,8;55,0;0,8" o:connectangles="0,0,0"/>
                </v:shape>
                <v:shape id="Freeform 408" o:spid="_x0000_s1432" style="position:absolute;left:6322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RUsIA&#10;AADcAAAADwAAAGRycy9kb3ducmV2LnhtbESPzWrDMBCE74W+g9hCbrUUU0zqRgltoNBbiJtLb4u1&#10;/qHWyliKrb59FAj0OMzMN8x2H+0gZpp871jDOlMgiGtnem41nL8/nzcgfEA2ODgmDX/kYb97fNhi&#10;adzCJ5qr0IoEYV+ihi6EsZTS1x1Z9JkbiZPXuMliSHJqpZlwSXA7yFypQlrsOS10ONKho/q3ulgN&#10;QzF7btZxpteNij99ZY4fedB69RTf30AEiuE/fG9/GQ0vqoDbmXQE5O4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BFSwgAAANwAAAAPAAAAAAAAAAAAAAAAAJgCAABkcnMvZG93&#10;bnJldi54bWxQSwUGAAAAAAQABAD1AAAAhwMAAAAA&#10;" path="m47,8l35,15,22,18,10,15,,10,5,5,10,3,15,r7,l30,r5,l42,5r5,3e" filled="f" strokecolor="#e77817" strokeweight="0">
                  <v:path arrowok="t" o:connecttype="custom" o:connectlocs="47,8;35,15;22,18;10,15;0,10;5,5;10,3;15,0;22,0;30,0;35,0;42,5;47,8" o:connectangles="0,0,0,0,0,0,0,0,0,0,0,0,0"/>
                </v:shape>
                <v:shape id="Freeform 409" o:spid="_x0000_s1433" style="position:absolute;left:6416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tIcUA&#10;AADcAAAADwAAAGRycy9kb3ducmV2LnhtbESPQWvCQBSE74X+h+UJvRTdVIrG6CpFFHIS1CAen9ln&#10;Esy+TbNbk/57t1DwOMzMN8xi1Zta3Kl1lWUFH6MIBHFudcWFguy4HcYgnEfWWFsmBb/kYLV8fVlg&#10;om3He7offCEChF2CCkrvm0RKl5dk0I1sQxy8q20N+iDbQuoWuwA3tRxH0UQarDgslNjQuqT8dvgx&#10;Ck6Xc3qO7T7fzmw2/n7f4aaXE6XeBv3XHISn3j/D/+1UK/iMpvB3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a0hxQAAANwAAAAPAAAAAAAAAAAAAAAAAJgCAABkcnMv&#10;ZG93bnJldi54bWxQSwUGAAAAAAQABAD1AAAAigMAAAAA&#10;" path="m50,25l105,,50,25xm50,25l38,30,25,35,13,32,,27,5,22r5,-5l18,15r7,l30,15r8,l45,20r5,5xe" fillcolor="#f3be00" stroked="f">
                  <v:path arrowok="t" o:connecttype="custom" o:connectlocs="50,25;105,0;50,25;50,25;38,30;25,35;13,32;0,27;5,22;10,17;18,15;25,15;30,15;38,15;45,20;50,25" o:connectangles="0,0,0,0,0,0,0,0,0,0,0,0,0,0,0,0"/>
                  <o:lock v:ext="edit" verticies="t"/>
                </v:shape>
                <v:shape id="Freeform 410" o:spid="_x0000_s1434" style="position:absolute;left:6466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EOsIA&#10;AADcAAAADwAAAGRycy9kb3ducmV2LnhtbERPPW/CMBDdK/EfrEPqVhwoqlCKExUqBAwdoF26HfGR&#10;RI3vItuF8O/xUKnj0/teloPr1IV8aIUNTCcZKOJKbMu1ga/PzdMCVIjIFjthMnCjAGUxelhibuXK&#10;B7ocY61SCIccDTQx9rnWoWrIYZhIT5y4s3iHMUFfa+vxmsJdp2dZ9qIdtpwaGuxp3VD1c/x1BmS/&#10;k+/3DVbT5/CxWgx+K6fZ1pjH8fD2CirSEP/Ff+6dNTDP0tp0Jh0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UQ6wgAAANwAAAAPAAAAAAAAAAAAAAAAAJgCAABkcnMvZG93&#10;bnJldi54bWxQSwUGAAAAAAQABAD1AAAAhwMAAAAA&#10;" path="m,25l55,,,25xe" filled="f" strokecolor="#e77817" strokeweight="0">
                  <v:path arrowok="t" o:connecttype="custom" o:connectlocs="0,25;55,0;0,25" o:connectangles="0,0,0"/>
                </v:shape>
                <v:shape id="Freeform 411" o:spid="_x0000_s1435" style="position:absolute;left:641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JUsUA&#10;AADcAAAADwAAAGRycy9kb3ducmV2LnhtbESPT4vCMBTE74LfITxhb5oqi2jXKCKKunjxz6HHt83b&#10;tmvzUpuo3W9vBMHjMDO/YSazxpTiRrUrLCvo9yIQxKnVBWcKTsdVdwTCeWSNpWVS8E8OZtN2a4Kx&#10;tnfe0+3gMxEg7GJUkHtfxVK6NCeDrmcr4uD92tqgD7LOpK7xHuCmlIMoGkqDBYeFHCta5JSeD1ej&#10;wCZ/P8vL6PKdrNZ6nVTpZrvdJUp9dJr5FwhPjX+HX+2NVvAZj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MlSxQAAANwAAAAPAAAAAAAAAAAAAAAAAJgCAABkcnMv&#10;ZG93bnJldi54bWxQSwUGAAAAAAQABAD1AAAAigMAAAAA&#10;" path="m50,10l38,15,25,20,13,17,,12,5,7,10,2,18,r7,l30,r8,l45,5r5,5xe" filled="f" strokecolor="#e77817" strokeweight="0">
                  <v:path arrowok="t" o:connecttype="custom" o:connectlocs="50,10;38,15;25,20;13,17;0,12;5,7;10,2;18,0;25,0;30,0;38,0;45,5;50,10" o:connectangles="0,0,0,0,0,0,0,0,0,0,0,0,0"/>
                </v:shape>
                <v:shape id="Freeform 412" o:spid="_x0000_s1436" style="position:absolute;left:6446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FoL8A&#10;AADcAAAADwAAAGRycy9kb3ducmV2LnhtbERPy6rCMBDdC/5DGMGdpl6klGoUES+4cGN9rIdmbIvN&#10;pDZRq19vFoLLw3nPl52pxYNaV1lWMBlHIIhzqysuFBwP/6MEhPPIGmvLpOBFDpaLfm+OqbZP3tMj&#10;84UIIexSVFB636RSurwkg25sG+LAXWxr0AfYFlK3+AzhppZ/URRLgxWHhhIbWpeUX7O7UZCdzkV9&#10;enV5TJvN7R2b3UomiVLDQbeagfDU+Z/4695qBdNJmB/O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FAWgvwAAANwAAAAPAAAAAAAAAAAAAAAAAJgCAABkcnMvZG93bnJl&#10;di54bWxQSwUGAAAAAAQABAD1AAAAhAMAAAAA&#10;" path="m47,18l107,,47,18xm47,18l35,25,23,28r-13,l,23,5,18r5,-5l15,10r8,l30,10r5,l42,13r5,5xe" fillcolor="#f3be00" stroked="f">
                  <v:path arrowok="t" o:connecttype="custom" o:connectlocs="47,18;107,0;47,18;47,18;35,25;23,28;10,28;0,23;5,18;10,13;15,10;23,10;30,10;35,10;42,13;47,18" o:connectangles="0,0,0,0,0,0,0,0,0,0,0,0,0,0,0,0"/>
                  <o:lock v:ext="edit" verticies="t"/>
                </v:shape>
                <v:shape id="Freeform 413" o:spid="_x0000_s1437" style="position:absolute;left:6493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1fwMcA&#10;AADcAAAADwAAAGRycy9kb3ducmV2LnhtbESP3WoCMRSE7wt9h3AKvSk1Gy3WrkYRoVIQBH9AL083&#10;x91tNydLEnX79qZQ6OUwM98wk1lnG3EhH2rHGlQvA0FcOFNzqWG/e38egQgR2WDjmDT8UIDZ9P5u&#10;grlxV97QZRtLkSAcctRQxdjmUoaiIouh51ri5J2ctxiT9KU0Hq8JbhvZz7KhtFhzWqiwpUVFxff2&#10;bDUs41K9LvxbdyzVcZB9fq1Xo8OT1o8P3XwMIlIX/8N/7Q+j4UUp+D2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NX8DHAAAA3AAAAA8AAAAAAAAAAAAAAAAAmAIAAGRy&#10;cy9kb3ducmV2LnhtbFBLBQYAAAAABAAEAPUAAACMAwAAAAA=&#10;" path="m,18l60,,,18xe" filled="f" strokecolor="#e77817" strokeweight="0">
                  <v:path arrowok="t" o:connecttype="custom" o:connectlocs="0,18;60,0;0,18" o:connectangles="0,0,0"/>
                </v:shape>
                <v:shape id="Freeform 414" o:spid="_x0000_s1438" style="position:absolute;left:6446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u5cIA&#10;AADcAAAADwAAAGRycy9kb3ducmV2LnhtbESPT2sCMRTE7wW/Q3iCt5pVSimrUVRY67H+OXh8JM/s&#10;YvKybKKu394UCj0OM/MbZr7svRN36mITWMFkXIAg1sE0bBWcjtX7F4iYkA26wKTgSRGWi8HbHEsT&#10;Hryn+yFZkSEcS1RQp9SWUkZdk8c4Di1x9i6h85iy7Kw0HT4y3Ds5LYpP6bHhvFBjS5ua9PVw8wr2&#10;39KeHeqtrjb2h47rm6uupNRo2K9mIBL16T/8194ZBR+TKfyey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C7lwgAAANwAAAAPAAAAAAAAAAAAAAAAAJgCAABkcnMvZG93&#10;bnJldi54bWxQSwUGAAAAAAQABAD1AAAAhwMAAAAA&#10;" path="m47,8l35,15,23,18r-13,l,13,5,8,10,3,15,r8,l30,r5,l42,3r5,5xe" filled="f" strokecolor="#e77817" strokeweight="0">
                  <v:path arrowok="t" o:connecttype="custom" o:connectlocs="47,8;35,15;23,18;10,18;0,13;5,8;10,3;15,0;23,0;30,0;35,0;42,3;47,8" o:connectangles="0,0,0,0,0,0,0,0,0,0,0,0,0"/>
                </v:shape>
                <v:shape id="Freeform 415" o:spid="_x0000_s1439" style="position:absolute;left:6471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frcUA&#10;AADcAAAADwAAAGRycy9kb3ducmV2LnhtbESPQWvCQBSE7wX/w/IEb3VjW1qNriKi4ClQLaK3R/aZ&#10;RLNvw+5q4r/vFgoeh5n5hpktOlOLOzlfWVYwGiYgiHOrKy4U/Ow3r2MQPiBrrC2Tggd5WMx7LzNM&#10;tW35m+67UIgIYZ+igjKEJpXS5yUZ9EPbEEfvbJ3BEKUrpHbYRrip5VuSfEqDFceFEhtalZRfdzej&#10;oD0+xusve8hOdHJZWO8n2WWllRr0u+UURKAuPMP/7a1W8DF6h7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F+txQAAANwAAAAPAAAAAAAAAAAAAAAAAJgCAABkcnMv&#10;ZG93bnJldi54bWxQSwUGAAAAAAQABAD1AAAAigMAAAAA&#10;" path="m47,18l102,,47,18xm50,18l37,25,25,28r-12,l,23,5,18r5,-5l17,10,22,8r8,l37,10r5,3l50,18xe" fillcolor="#f3be00" stroked="f">
                  <v:path arrowok="t" o:connecttype="custom" o:connectlocs="47,18;102,0;47,18;50,18;37,25;25,28;13,28;0,23;5,18;10,13;17,10;22,8;30,8;37,10;42,13;50,18" o:connectangles="0,0,0,0,0,0,0,0,0,0,0,0,0,0,0,0"/>
                  <o:lock v:ext="edit" verticies="t"/>
                </v:shape>
                <v:shape id="Freeform 416" o:spid="_x0000_s1440" style="position:absolute;left:6518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p5sQA&#10;AADcAAAADwAAAGRycy9kb3ducmV2LnhtbESPQWvCQBSE7wX/w/IKXkrdKFJK6iqJIHgSTHvo8ZF9&#10;yQazb+PuqvHfdwuCx2FmvmFWm9H24ko+dI4VzGcZCOLa6Y5bBT/fu/dPECEia+wdk4I7BdisJy8r&#10;zLW78ZGuVWxFgnDIUYGJccilDLUhi2HmBuLkNc5bjEn6VmqPtwS3vVxk2Ye02HFaMDjQ1lB9qi5W&#10;waEpzbGRh9/idC6KqnRvl9KTUtPXsfgCEWmMz/CjvdcKlvMl/J9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+aebEAAAA3AAAAA8AAAAAAAAAAAAAAAAAmAIAAGRycy9k&#10;b3ducmV2LnhtbFBLBQYAAAAABAAEAPUAAACJAwAAAAA=&#10;" path="m,18l55,,,18xe" filled="f" strokecolor="#e77817" strokeweight="0">
                  <v:path arrowok="t" o:connecttype="custom" o:connectlocs="0,18;55,0;0,18" o:connectangles="0,0,0"/>
                </v:shape>
                <v:shape id="Freeform 417" o:spid="_x0000_s1441" style="position:absolute;left:647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StMQA&#10;AADcAAAADwAAAGRycy9kb3ducmV2LnhtbESPzWrDMBCE74W+g9hCb42c0hTHjRJCoSXklp9Lb4u1&#10;lpxYK2OptpunjwKBHoeZ+YZZrEbXiJ66UHtWMJ1kIIhLr2s2Co6Hr5ccRIjIGhvPpOCPAqyWjw8L&#10;LLQfeEf9PhqRIBwKVGBjbAspQ2nJYZj4ljh5le8cxiQ7I3WHQ4K7Rr5m2bt0WHNasNjSp6XyvP91&#10;Cvz29OP6tTF5rOhQ2e/5kF/mSj0/jesPEJHG+B++tzdawdt0Brc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pkrTEAAAA3AAAAA8AAAAAAAAAAAAAAAAAmAIAAGRycy9k&#10;b3ducmV2LnhtbFBLBQYAAAAABAAEAPUAAACJAwAAAAA=&#10;" path="m50,10l37,17,25,20r-12,l,15,5,10,10,5,17,2,22,r8,l37,2r5,3l50,10e" filled="f" strokecolor="#e77817" strokeweight="0">
                  <v:path arrowok="t" o:connecttype="custom" o:connectlocs="50,10;37,17;25,20;13,20;0,15;5,10;10,5;17,2;22,0;30,0;37,2;42,5;50,10" o:connectangles="0,0,0,0,0,0,0,0,0,0,0,0,0"/>
                </v:shape>
                <v:shape id="Freeform 418" o:spid="_x0000_s1442" style="position:absolute;left:6503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YUsYA&#10;AADcAAAADwAAAGRycy9kb3ducmV2LnhtbESPQWvCQBSE74X+h+UVequbFImSuoptEYoUROPB3h7Z&#10;ZzaYfRuya4z/visIHoeZ+YaZLQbbiJ46XztWkI4SEMSl0zVXCvbF6m0KwgdkjY1jUnAlD4v589MM&#10;c+0uvKV+FyoRIexzVGBCaHMpfWnIoh+5ljh6R9dZDFF2ldQdXiLcNvI9STJpsea4YLClL0PlaXe2&#10;Cop0PKz76acuzOZ7cvi7Zub3uFbq9WVYfoAINIRH+N7+0QrGaQa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sYUsYAAADcAAAADwAAAAAAAAAAAAAAAACYAgAAZHJz&#10;L2Rvd25yZXYueG1sUEsFBgAAAAAEAAQA9QAAAIsDAAAAAA==&#10;" path="m48,25l102,,48,25xm48,25l35,32,23,37,10,35,,30,3,25r7,-5l15,18r8,l28,18r7,l43,20r5,5xe" fillcolor="#f3be00" stroked="f">
                  <v:path arrowok="t" o:connecttype="custom" o:connectlocs="48,25;102,0;48,25;48,25;35,32;23,37;10,35;0,30;3,25;10,20;15,18;23,18;28,18;35,18;43,20;48,25" o:connectangles="0,0,0,0,0,0,0,0,0,0,0,0,0,0,0,0"/>
                  <o:lock v:ext="edit" verticies="t"/>
                </v:shape>
                <v:shape id="Freeform 419" o:spid="_x0000_s1443" style="position:absolute;left:6551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X1sMA&#10;AADcAAAADwAAAGRycy9kb3ducmV2LnhtbESPQWsCMRSE7wX/Q3iCt5pdEStboxSxYI9uFentsXlu&#10;QjcvyyZ1t/31jSB4HGbmG2a1GVwjrtQF61lBPs1AEFdeW64VHD/fn5cgQkTW2HgmBb8UYLMePa2w&#10;0L7nA13LWIsE4VCgAhNjW0gZKkMOw9S3xMm7+M5hTLKrpe6wT3DXyFmWLaRDy2nBYEtbQ9V3+eMU&#10;1Pnf6Uwfi/7rsmRTWt7u7N4qNRkPb68gIg3xEb6391rBPH+B2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fX1sMAAADcAAAADwAAAAAAAAAAAAAAAACYAgAAZHJzL2Rv&#10;d25yZXYueG1sUEsFBgAAAAAEAAQA9QAAAIgDAAAAAA==&#10;" path="m,25l54,,,25xe" filled="f" strokecolor="#e77817" strokeweight="0">
                  <v:path arrowok="t" o:connecttype="custom" o:connectlocs="0,25;54,0;0,25" o:connectangles="0,0,0"/>
                </v:shape>
                <v:shape id="Freeform 420" o:spid="_x0000_s1444" style="position:absolute;left:6503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etMEA&#10;AADcAAAADwAAAGRycy9kb3ducmV2LnhtbERPy4rCMBTdD/gP4QpuBk19jEg1igiCoBvrLHR3bW4f&#10;2NyUJmr9e7MQXB7Oe7FqTSUe1LjSsoLhIAJBnFpdcq7g/7Ttz0A4j6yxskwKXuRgtez8LDDW9slH&#10;eiQ+FyGEXYwKCu/rWEqXFmTQDWxNHLjMNgZ9gE0udYPPEG4qOYqiqTRYcmgosKZNQektuRsFt/Xl&#10;lJ0P1TUt5XmU7Y80/rv8KtXrtus5CE+t/4o/7p1WMBmGteFMO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QnrTBAAAA3AAAAA8AAAAAAAAAAAAAAAAAmAIAAGRycy9kb3du&#10;cmV2LnhtbFBLBQYAAAAABAAEAPUAAACGAwAAAAA=&#10;" path="m48,7l35,14,23,19,10,17,,12,3,7,10,2,15,r8,l28,r7,l43,2r5,5xe" filled="f" strokecolor="#e77817" strokeweight="0">
                  <v:path arrowok="t" o:connecttype="custom" o:connectlocs="48,7;35,14;23,19;10,17;0,12;3,7;10,2;15,0;23,0;28,0;35,0;43,2;48,7" o:connectangles="0,0,0,0,0,0,0,0,0,0,0,0,0"/>
                </v:shape>
                <v:shape id="Freeform 421" o:spid="_x0000_s1445" style="position:absolute;left:6526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qcMUA&#10;AADcAAAADwAAAGRycy9kb3ducmV2LnhtbESPQUvDQBSE74L/YXmCt3YTK7GN3RZpFaSnWkvPj+wz&#10;Cc2+TbPPJPrrXUHwOMzMN8xyPbpG9dSF2rOBdJqAIi68rbk0cHx/mcxBBUG22HgmA18UYL26vlpi&#10;bv3Ab9QfpFQRwiFHA5VIm2sdioochqlviaP34TuHEmVXatvhEOGu0XdJkmmHNceFClvaVFScD5/O&#10;wHkvs8v3c3EKlD70GWXDVnZ7Y25vxqdHUEKj/If/2q/WwH26gN8z8Qj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SpwxQAAANwAAAAPAAAAAAAAAAAAAAAAAJgCAABkcnMv&#10;ZG93bnJldi54bWxQSwUGAAAAAAQABAD1AAAAigMAAAAA&#10;" path="m47,38l102,,47,38xm49,38l35,45,22,50,12,53,,50,5,43r5,-5l15,35r7,-2l30,30r7,l42,33r7,5xe" fillcolor="#f3be00" stroked="f">
                  <v:path arrowok="t" o:connecttype="custom" o:connectlocs="47,38;102,0;47,38;49,38;35,45;22,50;12,53;0,50;5,43;10,38;15,35;22,33;30,30;37,30;42,33;49,38" o:connectangles="0,0,0,0,0,0,0,0,0,0,0,0,0,0,0,0"/>
                  <o:lock v:ext="edit" verticies="t"/>
                </v:shape>
                <v:shape id="Freeform 422" o:spid="_x0000_s1446" style="position:absolute;left:6573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mq8AA&#10;AADcAAAADwAAAGRycy9kb3ducmV2LnhtbERP22rCQBB9L/QflhF8qxsvVImuUkShtFDw8gFDdsxG&#10;s7Mhu5r07zsPQh8P577a9L5WD2pjFdjAeJSBIi6Crbg0cD7t3xagYkK2WAcmA78UYbN+fVlhbkPH&#10;B3ocU6kkhGOOBlxKTa51LBx5jKPQEAt3Ca3HJLAttW2xk3Bf60mWvWuPFUuDw4a2jorb8e4NzLKf&#10;r+/utD9gx+5qm/m0qndTY4aD/mMJKlGf/sVP96cV30Tmyxk5An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Imq8AAAADcAAAADwAAAAAAAAAAAAAAAACYAgAAZHJzL2Rvd25y&#10;ZXYueG1sUEsFBgAAAAAEAAQA9QAAAIUDAAAAAA==&#10;" path="m,38l55,,,38xe" filled="f" strokecolor="#e77817" strokeweight="0">
                  <v:path arrowok="t" o:connecttype="custom" o:connectlocs="0,38;55,0;0,38" o:connectangles="0,0,0"/>
                </v:shape>
                <v:shape id="Freeform 423" o:spid="_x0000_s1447" style="position:absolute;left:6526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1H8YA&#10;AADcAAAADwAAAGRycy9kb3ducmV2LnhtbESPQWvCQBSE74X+h+UJvdVNQhGJriJSS0GkVEXx9sg+&#10;N9Hs25hdNe2v7xYKPQ4z8w0znna2FjdqfeVYQdpPQBAXTldsFGw3i+chCB+QNdaOScEXeZhOHh/G&#10;mGt350+6rYMREcI+RwVlCE0upS9Ksuj7riGO3tG1FkOUrZG6xXuE21pmSTKQFiuOCyU2NC+pOK+v&#10;VkE4vZnV8vKRvtLQdPtDNtt+74xST71uNgIRqAv/4b/2u1bwkqXweyYeAT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a1H8YAAADcAAAADwAAAAAAAAAAAAAAAACYAgAAZHJz&#10;L2Rvd25yZXYueG1sUEsFBgAAAAAEAAQA9QAAAIsDAAAAAA==&#10;" path="m49,8l35,15,22,20,12,23,,20,5,13,10,8,15,5,22,3,30,r7,l42,3r7,5xe" filled="f" strokecolor="#e77817" strokeweight="0">
                  <v:path arrowok="t" o:connecttype="custom" o:connectlocs="49,8;35,15;22,20;12,23;0,20;5,13;10,8;15,5;22,3;30,0;37,0;42,3;49,8" o:connectangles="0,0,0,0,0,0,0,0,0,0,0,0,0"/>
                </v:shape>
                <v:shape id="Freeform 424" o:spid="_x0000_s1448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92sYA&#10;AADcAAAADwAAAGRycy9kb3ducmV2LnhtbESPT2vCQBTE74LfYXmCN7NpKkWiGykFsQcprbaKt0f2&#10;5Y/Nvo3ZrabfvisUPA4z8xtmsexNIy7UudqygocoBkGcW11zqeBzt5rMQDiPrLGxTAp+ycEyGw4W&#10;mGp75Q+6bH0pAoRdigoq79tUSpdXZNBFtiUOXmE7gz7IrpS6w2uAm0YmcfwkDdYcFips6aWi/Hv7&#10;YxTg/v2Q1NOiPb1tjo94tqv1Yfel1HjUP89BeOr9PfzfftUKpkkCt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C92sYAAADcAAAADwAAAAAAAAAAAAAAAACYAgAAZHJz&#10;L2Rvd25yZXYueG1sUEsFBgAAAAAEAAQA9QAAAIsDAAAAAA==&#10;" path="m23,r,13l18,23,10,33,,40,,30,3,18,13,8,23,xe" fillcolor="#f3be00" stroked="f">
                  <v:path arrowok="t" o:connecttype="custom" o:connectlocs="23,0;23,13;18,23;10,33;0,40;0,30;3,18;13,8;23,0" o:connectangles="0,0,0,0,0,0,0,0,0"/>
                </v:shape>
                <v:shape id="Freeform 425" o:spid="_x0000_s1449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+sOcMA&#10;AADcAAAADwAAAGRycy9kb3ducmV2LnhtbESPQYvCMBSE74L/ITzBi6yprspSjSKCIIuLqAte3zbP&#10;tNi8lCZq/fdmQfA4zMw3zGzR2FLcqPaFYwWDfgKCOHO6YKPg97j++ALhA7LG0jEpeJCHxbzdmmGq&#10;3Z33dDsEIyKEfYoK8hCqVEqf5WTR911FHL2zqy2GKGsjdY33CLelHCbJRFosOC7kWNEqp+xyuFoF&#10;k+/e9u/EY9wabezu9HMe8Uoq1e00yymIQE14h1/tjVYwGn7C/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+sOcMAAADcAAAADwAAAAAAAAAAAAAAAACYAgAAZHJzL2Rv&#10;d25yZXYueG1sUEsFBgAAAAAEAAQA9QAAAIgDAAAAAA==&#10;" path="m23,r,13l18,23,10,33,,40,,30,3,18,13,8,23,xe" filled="f" strokecolor="#e77817" strokeweight="0">
                  <v:path arrowok="t" o:connecttype="custom" o:connectlocs="23,0;23,13;18,23;10,33;0,40;0,30;3,18;13,8;23,0" o:connectangles="0,0,0,0,0,0,0,0,0"/>
                </v:shape>
                <v:shape id="Freeform 426" o:spid="_x0000_s1450" style="position:absolute;left:6382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N0MYA&#10;AADcAAAADwAAAGRycy9kb3ducmV2LnhtbESPQWvCQBSE74L/YXlCL6VulFja6CpBKKaI0Fqh10f2&#10;mQSzb8PuGtN/3y0UPA4z8w2z2gymFT0531hWMJsmIIhLqxuuFJy+3p5eQPiArLG1TAp+yMNmPR6t&#10;MNP2xp/UH0MlIoR9hgrqELpMSl/WZNBPbUccvbN1BkOUrpLa4S3CTSvnSfIsDTYcF2rsaFtTeTle&#10;jQJ+zBen7j0/JIUrttXH637XfDulHiZDvgQRaAj38H+70ArSeQ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tN0MYAAADcAAAADwAAAAAAAAAAAAAAAACYAgAAZHJz&#10;L2Rvd25yZXYueG1sUEsFBgAAAAAEAAQA9QAAAIsDAAAAAA==&#10;" path="m27,42l24,54,20,64,12,74,,82,2,72,7,59,15,49,27,42xm27,42l67,,27,42xe" fillcolor="#f3be00" stroked="f">
                  <v:path arrowok="t" o:connecttype="custom" o:connectlocs="27,42;24,54;20,64;12,74;0,82;2,72;7,59;15,49;27,42;27,42;67,0;27,42" o:connectangles="0,0,0,0,0,0,0,0,0,0,0,0"/>
                  <o:lock v:ext="edit" verticies="t"/>
                </v:shape>
                <v:shape id="Freeform 427" o:spid="_x0000_s1451" style="position:absolute;left:6382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Nw8MA&#10;AADcAAAADwAAAGRycy9kb3ducmV2LnhtbESP3WoCMRSE7wt9h3AE7zSrtqWsRqlKxTt/H+C4OW4W&#10;NydLEnXbpzcFoZfDzHzDTGatrcWNfKgcKxj0MxDEhdMVlwqOh+/eJ4gQkTXWjknBDwWYTV9fJphr&#10;d+cd3faxFAnCIUcFJsYmlzIUhiyGvmuIk3d23mJM0pdSe7wnuK3lMMs+pMWK04LBhhaGisv+ahUs&#10;VmX4PSw35rzizfY0ynZzb+ZKdTvt1xhEpDb+h5/ttVbwNnyHvzPp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1Nw8MAAADcAAAADwAAAAAAAAAAAAAAAACYAgAAZHJzL2Rv&#10;d25yZXYueG1sUEsFBgAAAAAEAAQA9QAAAIgDAAAAAA==&#10;" path="m27,l24,12,20,22,12,32,,40,2,30,7,17,15,7,27,e" filled="f" strokecolor="#e77817" strokeweight="0">
                  <v:path arrowok="t" o:connecttype="custom" o:connectlocs="27,0;24,12;20,22;12,32;0,40;2,30;7,17;15,7;27,0" o:connectangles="0,0,0,0,0,0,0,0,0"/>
                </v:shape>
                <v:shape id="Freeform 428" o:spid="_x0000_s1452" style="position:absolute;left:6409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SPsUA&#10;AADcAAAADwAAAGRycy9kb3ducmV2LnhtbESPQUvDQBSE74L/YXkFb3bTIq2N3QQRimK92PZQb4/s&#10;Mwlm36a7zyb++64geBxm5htmXY6uU2cKsfVsYDbNQBFX3rZcGzjsN7f3oKIgW+w8k4EfilAW11dr&#10;zK0f+J3OO6lVgnDM0UAj0udax6ohh3Hqe+LkffrgUJIMtbYBhwR3nZ5n2UI7bDktNNjTU0PV1+7b&#10;GQjLk6y2r757xlN/fPvYLIMMwZibyfj4AEpolP/wX/vFGribL+D3TDoCur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FI+xQAAANwAAAAPAAAAAAAAAAAAAAAAAJgCAABkcnMv&#10;ZG93bnJldi54bWxQSwUGAAAAAAQABAD1AAAAigMAAAAA&#10;" path="m,42l40,,,42e" filled="f" strokecolor="#e77817" strokeweight="0">
                  <v:path arrowok="t" o:connecttype="custom" o:connectlocs="0,42;40,0;0,42" o:connectangles="0,0,0"/>
                </v:shape>
                <v:shape id="Freeform 429" o:spid="_x0000_s1453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NxZsIA&#10;AADcAAAADwAAAGRycy9kb3ducmV2LnhtbESPwarCMBRE9w/8h3AFd89UES3VKCI+6cKNth9wba5t&#10;sbkpTZ7WvzeC4HKYmTPMatObRtypc7VlBZNxBIK4sLrmUkGe/f3GIJxH1thYJgVPcrBZD35WmGj7&#10;4BPdz74UAcIuQQWV920ipSsqMujGtiUO3tV2Bn2QXSl1h48AN42cRtFcGqw5LFTY0q6i4nb+Nwri&#10;vb3Ec5mf8izLfXHYpkezS5UaDfvtEoSn3n/Dn3aqFcymC3ifC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3FmwgAAANwAAAAPAAAAAAAAAAAAAAAAAJgCAABkcnMvZG93&#10;bnJldi54bWxQSwUGAAAAAAQABAD1AAAAhwMAAAAA&#10;" path="m23,r,13l18,25,10,35,,43,,30,3,18,10,8,23,xe" fillcolor="#f3be00" stroked="f">
                  <v:path arrowok="t" o:connecttype="custom" o:connectlocs="23,0;23,13;18,25;10,35;0,43;0,30;3,18;10,8;23,0" o:connectangles="0,0,0,0,0,0,0,0,0"/>
                </v:shape>
                <v:shape id="Freeform 430" o:spid="_x0000_s1454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oQ78A&#10;AADcAAAADwAAAGRycy9kb3ducmV2LnhtbERPyWrDMBC9F/IPYgK9NVKMKcWNEkIgpcfYLfQ6WBNb&#10;xBoZS/GSr68OhR4fb98dZteJkYZgPWvYbhQI4toby42G76/zyxuIEJENdp5Jw0IBDvvV0w4L4ycu&#10;aaxiI1IIhwI1tDH2hZShbslh2PieOHFXPziMCQ6NNANOKdx1MlPqVTq0nBpa7OnUUn2r7k6Dt9ZO&#10;tfrIfbmoDH8e5aU8zVo/r+fjO4hIc/wX/7k/jYY8S2vTmXQE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MKhDvwAAANwAAAAPAAAAAAAAAAAAAAAAAJgCAABkcnMvZG93bnJl&#10;di54bWxQSwUGAAAAAAQABAD1AAAAhAMAAAAA&#10;" path="m23,r,13l18,25,10,35,,43,,30,3,18,10,8,23,e" filled="f" strokecolor="#e77817" strokeweight="0">
                  <v:path arrowok="t" o:connecttype="custom" o:connectlocs="23,0;23,13;18,25;10,35;0,43;0,30;3,18;10,8;23,0" o:connectangles="0,0,0,0,0,0,0,0,0"/>
                </v:shape>
                <v:shape id="Freeform 431" o:spid="_x0000_s1455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AdsYA&#10;AADcAAAADwAAAGRycy9kb3ducmV2LnhtbESPW2vCQBSE34X+h+UUfNNNxUubZhUpmvokaGvp4yF7&#10;cqHZsyG7xvjvu4Lg4zAz3zDJqje16Kh1lWUFL+MIBHFmdcWFgu+v7egVhPPIGmvLpOBKDlbLp0GC&#10;sbYXPlB39IUIEHYxKii9b2IpXVaSQTe2DXHwctsa9EG2hdQtXgLc1HISRXNpsOKwUGJDHyVlf8ez&#10;UfBTnD5xUefp5pzu0+168zvrTjulhs/9+h2Ep94/wvf2TiuYTt7gd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FAdsYAAADcAAAADwAAAAAAAAAAAAAAAACYAgAAZHJz&#10;L2Rvd25yZXYueG1sUEsFBgAAAAAEAAQA9QAAAIsDAAAAAA==&#10;" path="m,44l34,,,44xe" fillcolor="#f3be00" stroked="f">
                  <v:path arrowok="t" o:connecttype="custom" o:connectlocs="0,44;34,0;0,44" o:connectangles="0,0,0"/>
                </v:shape>
                <v:shape id="Freeform 432" o:spid="_x0000_s1456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fihr8A&#10;AADcAAAADwAAAGRycy9kb3ducmV2LnhtbERPy4rCMBTdD/gP4QruxtTHiFajqCgOzGrUD7g216bY&#10;3JQm2vr3ZiG4PJz3YtXaUjyo9oVjBYN+AoI4c7rgXMH5tP+egvABWWPpmBQ8ycNq2flaYKpdw//0&#10;OIZcxBD2KSowIVSplD4zZNH3XUUcuaurLYYI61zqGpsYbks5TJKJtFhwbDBY0dZQdjverQIZ0D3l&#10;LpnwT/M3u5vNRQ8OF6V63XY9BxGoDR/x2/2rFYxHcX48E4+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p+KGvwAAANwAAAAPAAAAAAAAAAAAAAAAAJgCAABkcnMvZG93bnJl&#10;di54bWxQSwUGAAAAAAQABAD1AAAAhAMAAAAA&#10;" path="m,44l34,,,44xe" filled="f" strokecolor="#e77817" strokeweight="0">
                  <v:path arrowok="t" o:connecttype="custom" o:connectlocs="0,44;34,0;0,44" o:connectangles="0,0,0"/>
                </v:shape>
                <v:shape id="Freeform 433" o:spid="_x0000_s1457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5GMYA&#10;AADcAAAADwAAAGRycy9kb3ducmV2LnhtbESPW2vCQBSE3wv+h+UIfasbLxRJXcVWBEHwElvq4yF7&#10;TILZszG71eivd4WCj8PMfMOMJo0pxZlqV1hW0O1EIIhTqwvOFHzv5m9DEM4jaywtk4IrOZiMWy8j&#10;jLW98JbOic9EgLCLUUHufRVL6dKcDLqOrYiDd7C1QR9knUld4yXATSl7UfQuDRYcFnKs6Cun9Jj8&#10;GQU/t2W6Pv06HES92W2xST73vGqUem030w8Qnhr/DP+3F1rBoN+Fx5lwBO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h5GMYAAADcAAAADwAAAAAAAAAAAAAAAACYAgAAZHJz&#10;L2Rvd25yZXYueG1sUEsFBgAAAAAEAAQA9QAAAIsDAAAAAA==&#10;" path="m20,r,12l17,25r-7,7l,40,,30,2,17,10,7,20,xe" fillcolor="#f3be00" stroked="f">
                  <v:path arrowok="t" o:connecttype="custom" o:connectlocs="20,0;20,12;17,25;10,32;0,40;0,30;2,17;10,7;20,0" o:connectangles="0,0,0,0,0,0,0,0,0"/>
                </v:shape>
                <v:shape id="Freeform 434" o:spid="_x0000_s1458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pH8UA&#10;AADcAAAADwAAAGRycy9kb3ducmV2LnhtbESPQWvCQBSE70L/w/KEXkQ3VWklukoRhCKCGAWvj+wz&#10;iWbfhuzGpP31XUHwOMzMN8xi1ZlS3Kl2hWUFH6MIBHFqdcGZgtNxM5yBcB5ZY2mZFPySg9XyrbfA&#10;WNuWD3RPfCYChF2MCnLvq1hKl+Zk0I1sRRy8i60N+iDrTOoa2wA3pRxH0ac0WHBYyLGidU7pLWmM&#10;goPbHqfrffJ1/Tvtzlkrm40bNEq997vvOQhPnX+Fn+0frWA6GcPj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qkfxQAAANwAAAAPAAAAAAAAAAAAAAAAAJgCAABkcnMv&#10;ZG93bnJldi54bWxQSwUGAAAAAAQABAD1AAAAigMAAAAA&#10;" path="m20,r,12l17,25r-7,7l,40,,30,2,17,10,7,20,e" filled="f" strokecolor="#e77817" strokeweight="0">
                  <v:path arrowok="t" o:connecttype="custom" o:connectlocs="20,0;20,12;17,25;10,32;0,40;0,30;2,17;10,7;20,0" o:connectangles="0,0,0,0,0,0,0,0,0"/>
                </v:shape>
                <v:shape id="Freeform 435" o:spid="_x0000_s1459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DSMUA&#10;AADcAAAADwAAAGRycy9kb3ducmV2LnhtbESPX2vCMBTF3wd+h3CFvc10KlKqUcbmYA/uwTqYvl2a&#10;a1tsbkKS2frtl8HAx8P58+OsNoPpxJV8aC0reJ5kIIgrq1uuFXwd3p9yECEia+wsk4IbBdisRw8r&#10;LLTteU/XMtYijXAoUEEToyukDFVDBsPEOuLkna03GJP0tdQe+zRuOjnNsoU02HIiNOjotaHqUv6Y&#10;BPH7G27fvp3LF6fL565v5TEvlXocDy9LEJGGeA//tz+0gvlsB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9ENIxQAAANwAAAAPAAAAAAAAAAAAAAAAAJgCAABkcnMv&#10;ZG93bnJldi54bWxQSwUGAAAAAAQABAD1AAAAigMAAAAA&#10;" path="m,45l32,,,45xe" fillcolor="#f3be00" stroked="f">
                  <v:path arrowok="t" o:connecttype="custom" o:connectlocs="0,45;32,0;0,45" o:connectangles="0,0,0"/>
                </v:shape>
                <v:shape id="Freeform 436" o:spid="_x0000_s1460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04psEA&#10;AADcAAAADwAAAGRycy9kb3ducmV2LnhtbESP2wrCMBBE3wX/Iazgm6ZeEKlGEVEQFMHLByzN2hab&#10;TdtErX9vBMHHYWbOMPNlYwrxpNrllhUM+hEI4sTqnFMF18u2NwXhPLLGwjIpeJOD5aLdmmOs7YtP&#10;9Dz7VAQIuxgVZN6XsZQuycig69uSOHg3Wxv0Qdap1DW+AtwUchhFE2kw57CQYUnrjJL7+WEU7N9V&#10;vps2g5OJqmSlb4fjproflep2mtUMhKfG/8O/9k4rGI/G8D0TjoB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tOKbBAAAA3AAAAA8AAAAAAAAAAAAAAAAAmAIAAGRycy9kb3du&#10;cmV2LnhtbFBLBQYAAAAABAAEAPUAAACGAwAAAAA=&#10;" path="m,45l32,,,45xe" filled="f" strokecolor="#e77817" strokeweight="0">
                  <v:path arrowok="t" o:connecttype="custom" o:connectlocs="0,45;32,0;0,45" o:connectangles="0,0,0"/>
                </v:shape>
                <v:shape id="Freeform 437" o:spid="_x0000_s1461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mlMYA&#10;AADcAAAADwAAAGRycy9kb3ducmV2LnhtbESPQWvCQBSE74L/YXlCb3VTa4tGV5FSoehBGsXzY/eZ&#10;xGbfxuwa0/76bqHgcZiZb5j5srOVaKnxpWMFT8MEBLF2puRcwWG/fpyA8AHZYOWYFHyTh+Wi35tj&#10;atyNP6nNQi4ihH2KCooQ6lRKrwuy6IeuJo7eyTUWQ5RNLk2Dtwi3lRwlyau0WHJcKLCmt4L0V3a1&#10;CvSxHE8vfNTvO8mXzebn3G63Z6UeBt1qBiJQF+7h//aHUTB+foG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wmlMYAAADcAAAADwAAAAAAAAAAAAAAAACYAgAAZHJz&#10;L2Rvd25yZXYueG1sUEsFBgAAAAAEAAQA9QAAAIsDAAAAAA==&#10;" path="m18,r2,12l18,24,10,34,3,42,,32,3,20,8,7,18,xe" fillcolor="#f3be00" stroked="f">
                  <v:path arrowok="t" o:connecttype="custom" o:connectlocs="18,0;20,12;18,24;10,34;3,42;0,32;3,20;8,7;18,0" o:connectangles="0,0,0,0,0,0,0,0,0"/>
                </v:shape>
                <v:shape id="Freeform 438" o:spid="_x0000_s1462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2yusYA&#10;AADcAAAADwAAAGRycy9kb3ducmV2LnhtbESPQWvCQBSE74X+h+UVvIS6iVqR1FVKqFCEglp7f2Zf&#10;k2D2bdjdmvjv3YLQ4zAz3zDL9WBacSHnG8sKsnEKgri0uuFKwfFr87wA4QOyxtYyKbiSh/Xq8WGJ&#10;ubY97+lyCJWIEPY5KqhD6HIpfVmTQT+2HXH0fqwzGKJ0ldQO+wg3rZyk6VwabDgu1NhRUVN5Pvwa&#10;BaeX8y58v2/7IrHTz6za0DHZJkqNnoa3VxCBhvAfvrc/tILZdA5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2yusYAAADcAAAADwAAAAAAAAAAAAAAAACYAgAAZHJz&#10;L2Rvd25yZXYueG1sUEsFBgAAAAAEAAQA9QAAAIsDAAAAAA==&#10;" path="m18,r2,12l18,24,10,34,3,42,,32,3,20,8,7,18,e" filled="f" strokecolor="#e77817" strokeweight="0">
                  <v:path arrowok="t" o:connecttype="custom" o:connectlocs="18,0;20,12;18,24;10,34;3,42;0,32;3,20;8,7;18,0" o:connectangles="0,0,0,0,0,0,0,0,0"/>
                </v:shape>
                <v:shape id="Freeform 439" o:spid="_x0000_s1463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FydMQA&#10;AADcAAAADwAAAGRycy9kb3ducmV2LnhtbESPQWsCMRSE7wX/Q3hCbzWrLW5ZjSJCaS8F3Rbq8Zm8&#10;7i7dvKxJquu/N4LgcZiZb5j5sretOJIPjWMF41EGglg703Cl4Pvr7ekVRIjIBlvHpOBMAZaLwcMc&#10;C+NOvKVjGSuRIBwKVFDH2BVSBl2TxTByHXHyfp23GJP0lTQeTwluWznJsqm02HBaqLGjdU36r/y3&#10;Cnze6MMm7rTHUu8/D2fe/eTvSj0O+9UMRKQ+3sO39odR8PKcw/VMO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xcnTEAAAA3AAAAA8AAAAAAAAAAAAAAAAAmAIAAGRycy9k&#10;b3ducmV2LnhtbFBLBQYAAAAABAAEAPUAAACJAwAAAAA=&#10;" path="m,50l32,,,50xe" fillcolor="#f3be00" stroked="f">
                  <v:path arrowok="t" o:connecttype="custom" o:connectlocs="0,50;32,0;0,50" o:connectangles="0,0,0"/>
                </v:shape>
                <v:shape id="Freeform 440" o:spid="_x0000_s1464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n4cEA&#10;AADcAAAADwAAAGRycy9kb3ducmV2LnhtbERP22rCQBB9L/gPywh9qxsvSI2uooJQKEK1fsCQHZNo&#10;djZk1yT+fedB6OPh3Feb3lWqpSaUng2MRwko4szbknMDl9/DxyeoEJEtVp7JwJMCbNaDtxWm1nd8&#10;ovYccyUhHFI0UMRYp1qHrCCHYeRrYuGuvnEYBTa5tg12Eu4qPUmSuXZYsjQUWNO+oOx+fjgp2T3d&#10;/Ht742xx2d9mJ/vTHvPOmPdhv12CitTHf/HL/WUNzKayVs7IEd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zp+HBAAAA3AAAAA8AAAAAAAAAAAAAAAAAmAIAAGRycy9kb3du&#10;cmV2LnhtbFBLBQYAAAAABAAEAPUAAACGAwAAAAA=&#10;" path="m,50l32,,,50xe" filled="f" strokecolor="#e77817" strokeweight="0">
                  <v:path arrowok="t" o:connecttype="custom" o:connectlocs="0,50;32,0;0,50" o:connectangles="0,0,0"/>
                </v:shape>
                <v:shape id="Freeform 441" o:spid="_x0000_s1465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skcUA&#10;AADcAAAADwAAAGRycy9kb3ducmV2LnhtbESPT2sCMRTE7wW/Q3hCbzVrK0W3ZkWkhaIH0RbPj+R1&#10;/7h5WTfpuvXTG6HgcZiZ3zDzRW9r0VHrS8cKxqMEBLF2puRcwffXx9MUhA/IBmvHpOCPPCyywcMc&#10;U+POvKNuH3IRIexTVFCE0KRSel2QRT9yDXH0flxrMUTZ5tK0eI5wW8vnJHmVFkuOCwU2tCpIH/e/&#10;VoE+lJPZiQ/6fSv5tF5fqm6zqZR6HPbLNxCB+nAP/7c/jYLJyw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SyRxQAAANwAAAAPAAAAAAAAAAAAAAAAAJgCAABkcnMv&#10;ZG93bnJldi54bWxQSwUGAAAAAAQABAD1AAAAigMAAAAA&#10;" path="m18,r2,12l18,25,10,35,3,42,,32,3,20,8,7,18,xe" fillcolor="#f3be00" stroked="f">
                  <v:path arrowok="t" o:connecttype="custom" o:connectlocs="18,0;20,12;18,25;10,35;3,42;0,32;3,20;8,7;18,0" o:connectangles="0,0,0,0,0,0,0,0,0"/>
                </v:shape>
                <v:shape id="Freeform 442" o:spid="_x0000_s1466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78KMEA&#10;AADcAAAADwAAAGRycy9kb3ducmV2LnhtbERPy4rCMBTdC/MP4Q7MpmjqE+kYZRAFEQStur/T3GmL&#10;zU1pMrb+vVkILg/nvVh1phJ3alxpWcFwEIMgzqwuOVdwOW/7cxDOI2usLJOCBzlYLT96C0y0bflE&#10;99TnIoSwS1BB4X2dSOmyggy6ga2JA/dnG4M+wCaXusE2hJtKjuJ4Jg2WHBoKrGldUHZL/42C3+nt&#10;6K+bfbuO7PgwzLd0ifaRUl+f3c83CE+df4tf7p1WM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e/CjBAAAA3AAAAA8AAAAAAAAAAAAAAAAAmAIAAGRycy9kb3du&#10;cmV2LnhtbFBLBQYAAAAABAAEAPUAAACGAwAAAAA=&#10;" path="m18,r2,12l18,25,10,35,3,42,,32,3,20,8,7,18,e" filled="f" strokecolor="#e77817" strokeweight="0">
                  <v:path arrowok="t" o:connecttype="custom" o:connectlocs="18,0;20,12;18,25;10,35;3,42;0,32;3,20;8,7;18,0" o:connectangles="0,0,0,0,0,0,0,0,0"/>
                </v:shape>
                <v:shape id="Freeform 443" o:spid="_x0000_s1467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85sQA&#10;AADcAAAADwAAAGRycy9kb3ducmV2LnhtbESPQWsCMRSE70L/Q3iF3mp2RWpZjUspiL0U2lWox2fy&#10;3F3cvKxJ1PXfN4WCx2FmvmEW5WA7cSEfWscK8nEGglg703KtYLtZPb+CCBHZYOeYFNwoQLl8GC2w&#10;MO7K33SpYi0ShEOBCpoY+0LKoBuyGMauJ07ewXmLMUlfS+PxmuC2k5Mse5EWW04LDfb03pA+Vmer&#10;wM9affqKO+2x0vvP0413P7O1Uk+Pw9scRKQh3sP/7Q+jYDrN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SPObEAAAA3AAAAA8AAAAAAAAAAAAAAAAAmAIAAGRycy9k&#10;b3ducmV2LnhtbFBLBQYAAAAABAAEAPUAAACJAwAAAAA=&#10;" path="m,50l32,,,50xe" fillcolor="#f3be00" stroked="f">
                  <v:path arrowok="t" o:connecttype="custom" o:connectlocs="0,50;32,0;0,50" o:connectangles="0,0,0"/>
                </v:shape>
                <v:shape id="Freeform 444" o:spid="_x0000_s1468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7I8UA&#10;AADcAAAADwAAAGRycy9kb3ducmV2LnhtbESPwWrDMBBE74H+g9hCL6GRE0woTpRQCgmF5lLHpddF&#10;2lgm1spYiu3+fVQo9DjMzBtmu59cKwbqQ+NZwXKRgSDW3jRcK6jOh+cXECEiG2w9k4IfCrDfPcy2&#10;WBg/8icNZaxFgnAoUIGNsSukDNqSw7DwHXHyLr53GJPsa2l6HBPctXKVZWvpsOG0YLGjN0v6Wt6c&#10;guOtKr91uzbaDvnhdP2gLz/OlXp6nF43ICJN8T/81343CvJ8Bb9n0hG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HsjxQAAANwAAAAPAAAAAAAAAAAAAAAAAJgCAABkcnMv&#10;ZG93bnJldi54bWxQSwUGAAAAAAQABAD1AAAAigMAAAAA&#10;" path="m,50l32,,,50xe" filled="f" strokecolor="#1f1a17" strokeweight="0">
                  <v:path arrowok="t" o:connecttype="custom" o:connectlocs="0,50;32,0;0,50" o:connectangles="0,0,0"/>
                </v:shape>
                <v:shape id="Freeform 445" o:spid="_x0000_s1469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pjsUA&#10;AADcAAAADwAAAGRycy9kb3ducmV2LnhtbESP0WrCQBRE3wv+w3ILvpS6qYZSYjYiglSwD230Ay7Z&#10;a5KavRt2Nxr/3hUKfRxm5gyTr0bTiQs531pW8DZLQBBXVrdcKzgetq8fIHxA1thZJgU38rAqJk85&#10;Ztpe+YcuZahFhLDPUEETQp9J6auGDPqZ7Ymjd7LOYIjS1VI7vEa46eQ8Sd6lwZbjQoM9bRqqzuVg&#10;FIzd4M/z709KyX3tf3fly6baDkpNn8f1EkSgMfyH/9o7rSBNF/A4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CmOxQAAANwAAAAPAAAAAAAAAAAAAAAAAJgCAABkcnMv&#10;ZG93bnJldi54bWxQSwUGAAAAAAQABAD1AAAAigMAAAAA&#10;" path="m22,r3,7l25,12r,8l22,25,15,35,2,45,,32,2,20,10,10,22,xe" fillcolor="#f3be00" stroked="f">
                  <v:path arrowok="t" o:connecttype="custom" o:connectlocs="22,0;25,7;25,12;25,20;22,25;15,35;2,45;0,32;2,20;10,10;22,0" o:connectangles="0,0,0,0,0,0,0,0,0,0,0"/>
                </v:shape>
                <v:shape id="Freeform 446" o:spid="_x0000_s1470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7lqsQA&#10;AADcAAAADwAAAGRycy9kb3ducmV2LnhtbESP3WrCQBSE7wu+w3IE7+rGGkWjqxStKIiCPw9wzB6T&#10;aPZsyG41ffuuUOjlMDPfMNN5Y0rxoNoVlhX0uhEI4tTqgjMF59PqfQTCeWSNpWVS8EMO5rPW2xQT&#10;bZ98oMfRZyJA2CWoIPe+SqR0aU4GXddWxMG72tqgD7LOpK7xGeCmlB9RNJQGCw4LOVa0yCm9H7+N&#10;gt3+yw4OWyf3W3MxdLb98fK2VqrTbj4nIDw1/j/8195oBXEcw+t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+5arEAAAA3AAAAA8AAAAAAAAAAAAAAAAAmAIAAGRycy9k&#10;b3ducmV2LnhtbFBLBQYAAAAABAAEAPUAAACJAwAAAAA=&#10;" path="m22,r3,7l25,12r,8l22,25,15,35,2,45,,32,2,20,10,10,22,e" filled="f" strokecolor="#e77817" strokeweight="0">
                  <v:path arrowok="t" o:connecttype="custom" o:connectlocs="22,0;25,7;25,12;25,20;22,25;15,35;2,45;0,32;2,20;10,10;22,0" o:connectangles="0,0,0,0,0,0,0,0,0,0,0"/>
                </v:shape>
                <v:shape id="Freeform 447" o:spid="_x0000_s1471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70MYA&#10;AADcAAAADwAAAGRycy9kb3ducmV2LnhtbESPT2vCQBTE7wW/w/IEb3XjXyR1lRixeOnB6KHHR/Y1&#10;Cc2+Ddk1pvn0bqHQ4zAzv2G2+97UoqPWVZYVzKYRCOLc6ooLBbfr6XUDwnlkjbVlUvBDDva70csW&#10;Y20ffKEu84UIEHYxKii9b2IpXV6SQTe1DXHwvmxr0AfZFlK3+AhwU8t5FK2lwYrDQokNpSXl39nd&#10;KEiuepUM6WZ2PHTvQ/Zhh890cVRqMu6TNxCeev8f/muftYLlcgW/Z8IRkL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i70MYAAADcAAAADwAAAAAAAAAAAAAAAACYAgAAZHJz&#10;L2Rvd25yZXYueG1sUEsFBgAAAAAEAAQA9QAAAIsDAAAAAA==&#10;" path="m,50l37,,,50xe" fillcolor="#f3be00" stroked="f">
                  <v:path arrowok="t" o:connecttype="custom" o:connectlocs="0,50;37,0;0,50" o:connectangles="0,0,0"/>
                </v:shape>
                <v:shape id="Freeform 448" o:spid="_x0000_s1472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sna8MA&#10;AADcAAAADwAAAGRycy9kb3ducmV2LnhtbESP0YrCMBRE34X9h3AXfNN0rUj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sna8MAAADcAAAADwAAAAAAAAAAAAAAAACYAgAAZHJzL2Rv&#10;d25yZXYueG1sUEsFBgAAAAAEAAQA9QAAAIgDAAAAAA==&#10;" path="m,50l37,,,50xe" filled="f" strokecolor="#1f1a17" strokeweight="0">
                  <v:path arrowok="t" o:connecttype="custom" o:connectlocs="0,50;37,0;0,50" o:connectangles="0,0,0"/>
                </v:shape>
                <v:shape id="Freeform 449" o:spid="_x0000_s1473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ZbMYA&#10;AADcAAAADwAAAGRycy9kb3ducmV2LnhtbESP3WrCQBSE74W+w3IK3tVNJWhNs4oIglRqadoi3h2y&#10;Jz+YPRuyW019elcoeDnMzDdMuuhNI07UudqygudRBII4t7rmUsH31/rpBYTzyBoby6Tgjxws5g+D&#10;FBNtz/xJp8yXIkDYJaig8r5NpHR5RQbdyLbEwStsZ9AH2ZVSd3gOcNPIcRRNpMGaw0KFLa0qyo/Z&#10;r1FwmP68N/HF6Qh323o2G8v920eh1PCxX76C8NT7e/i/vdEK4ngK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VZbMYAAADcAAAADwAAAAAAAAAAAAAAAACYAgAAZHJz&#10;L2Rvd25yZXYueG1sUEsFBgAAAAAEAAQA9QAAAIsDAAAAAA==&#10;" path="m30,40l75,,30,40,28,55,20,65,13,75,,82,,75,,70,3,62,8,57r2,-5l18,47r5,-5l30,40xe" fillcolor="#f3be00" stroked="f">
                  <v:path arrowok="t" o:connecttype="custom" o:connectlocs="30,40;75,0;30,40;30,40;30,40;28,55;20,65;13,75;0,82;0,75;0,70;3,62;8,57;10,52;18,47;23,42;30,40" o:connectangles="0,0,0,0,0,0,0,0,0,0,0,0,0,0,0,0,0"/>
                </v:shape>
                <v:shape id="Freeform 450" o:spid="_x0000_s1474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2CCb4A&#10;AADcAAAADwAAAGRycy9kb3ducmV2LnhtbERPuwrCMBTdBf8hXMFFNLWI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tggm+AAAA3AAAAA8AAAAAAAAAAAAAAAAAmAIAAGRycy9kb3ducmV2&#10;LnhtbFBLBQYAAAAABAAEAPUAAACDAwAAAAA=&#10;" path="m30,40l75,,30,40,28,55,20,65,13,75,,82,,75,,70,3,62,8,57r2,-5l18,47r5,-5l30,40e" filled="f" strokecolor="#e77817" strokeweight="0">
                  <v:path arrowok="t" o:connecttype="custom" o:connectlocs="30,40;75,0;30,40;30,40;30,40;28,55;20,65;13,75;0,82;0,75;0,70;3,62;8,57;10,52;18,47;23,42;30,40" o:connectangles="0,0,0,0,0,0,0,0,0,0,0,0,0,0,0,0,0"/>
                </v:shape>
                <v:shape id="Freeform 451" o:spid="_x0000_s1475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o5sYA&#10;AADcAAAADwAAAGRycy9kb3ducmV2LnhtbESPQUsDMRSE74L/ITzBi7RZdbG6bVpUENqCtLZeents&#10;npvFzcuSPNv13xtB8DjMzDfMbDH4Th0ppjawgetxAYq4DrblxsD7/mV0DyoJssUuMBn4pgSL+fnZ&#10;DCsbTvxGx500KkM4VWjAifSV1ql25DGNQ0+cvY8QPUqWsdE24inDfadviuJOe2w5Lzjs6dlR/bn7&#10;8gbqYh3l6VU2+6tVGSZ4u9q65cGYy4vhcQpKaJD/8F97aQ2U5QP8nslH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So5sYAAADcAAAADwAAAAAAAAAAAAAAAACYAgAAZHJz&#10;L2Rvd25yZXYueG1sUEsFBgAAAAAEAAQA9QAAAIsDAAAAAA==&#10;" path="m33,40l73,,33,40,30,53,23,65,13,73,3,80,,75,3,68,5,63,8,55r5,-5l18,45r7,-2l33,40xe" fillcolor="#f3be00" stroked="f">
                  <v:path arrowok="t" o:connecttype="custom" o:connectlocs="33,40;73,0;33,40;33,40;33,40;30,53;23,65;13,73;3,80;0,75;3,68;5,63;8,55;13,50;18,45;25,43;33,40" o:connectangles="0,0,0,0,0,0,0,0,0,0,0,0,0,0,0,0,0"/>
                </v:shape>
                <v:shape id="Freeform 452" o:spid="_x0000_s1476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htK8MA&#10;AADcAAAADwAAAGRycy9kb3ducmV2LnhtbERPS2vCQBC+F/oflil4qxuLLZK6iogVoYfi4+Bx2J0m&#10;wexszK4m6a/vHAo9fnzv+bL3tbpTG6vABibjDBSxDa7iwsDp+PE8AxUTssM6MBkYKMJy8fgwx9yF&#10;jvd0P6RCSQjHHA2UKTW51tGW5DGOQ0Ms3HdoPSaBbaFdi52E+1q/ZNmb9lixNJTY0LokezncvJSc&#10;h87G7LLffK5/rrbbVrOv22DM6KlfvYNK1Kd/8Z975wxMX2W+nJEj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htK8MAAADcAAAADwAAAAAAAAAAAAAAAACYAgAAZHJzL2Rv&#10;d25yZXYueG1sUEsFBgAAAAAEAAQA9QAAAIgDAAAAAA==&#10;" path="m33,40l73,,33,40,30,53,23,65,13,73,3,80,,75,3,68,5,63,8,55r5,-5l18,45r7,-2l33,40e" filled="f" strokecolor="#e77817" strokeweight="0">
                  <v:path arrowok="t" o:connecttype="custom" o:connectlocs="33,40;73,0;33,40;33,40;33,40;30,53;23,65;13,73;3,80;0,75;3,68;5,63;8,55;13,50;18,45;25,43;33,40" o:connectangles="0,0,0,0,0,0,0,0,0,0,0,0,0,0,0,0,0"/>
                </v:shape>
                <v:shape id="Freeform 453" o:spid="_x0000_s1477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v3MYA&#10;AADcAAAADwAAAGRycy9kb3ducmV2LnhtbESPS2vDMBCE74X8B7GBXkwip6ShOJFDEgj0FppH094W&#10;a/0g1spYqqP++6pQ6HGYmW+Y1TqYVgzUu8aygtk0BUFcWN1wpeB82k9eQDiPrLG1TAq+ycE6Hz2s&#10;MNP2zm80HH0lIoRdhgpq77tMSlfUZNBNbUccvdL2Bn2UfSV1j/cIN618StOFNNhwXKixo11Nxe34&#10;ZRTg5T0czDZpk8+wH8rNh0vktVDqcRw2SxCegv8P/7VftYL58wx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jv3MYAAADcAAAADwAAAAAAAAAAAAAAAACYAgAAZHJz&#10;L2Rvd25yZXYueG1sUEsFBgAAAAAEAAQA9QAAAIsDAAAAAA==&#10;" path="m,42l37,,,42xe" fillcolor="#f3be00" stroked="f">
                  <v:path arrowok="t" o:connecttype="custom" o:connectlocs="0,42;37,0;0,42" o:connectangles="0,0,0"/>
                </v:shape>
                <v:shape id="Freeform 454" o:spid="_x0000_s1478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c2f8YA&#10;AADcAAAADwAAAGRycy9kb3ducmV2LnhtbESPQUsDMRSE7wX/Q3hCb23WpYquTYsIhfZUWqvi7bl5&#10;3V26eYlJurv21xtB8DjMzDfMfDmYVnTkQ2NZwc00A0FcWt1wpeDwsprcgwgRWWNrmRR8U4Dl4mo0&#10;x0LbnnfU7WMlEoRDgQrqGF0hZShrMhim1hEn72i9wZikr6T22Ce4aWWeZXfSYMNpoUZHzzWVp/3Z&#10;KHg9dL17KGnzkb+d3eWLP7Ptu1dqfD08PYKINMT/8F97rRXMbnP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c2f8YAAADcAAAADwAAAAAAAAAAAAAAAACYAgAAZHJz&#10;L2Rvd25yZXYueG1sUEsFBgAAAAAEAAQA9QAAAIsDAAAAAA==&#10;" path="m,42l37,,,42xe" filled="f" strokecolor="#e77817" strokeweight="0">
                  <v:path arrowok="t" o:connecttype="custom" o:connectlocs="0,42;37,0;0,42" o:connectangles="0,0,0"/>
                </v:shape>
                <v:shape id="Freeform 455" o:spid="_x0000_s1479" style="position:absolute;left:645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WncYA&#10;AADcAAAADwAAAGRycy9kb3ducmV2LnhtbESPT2sCMRTE7wW/Q3gFbzVba1tZjWIFQeih6Prn+tg8&#10;N8tuXpYk6vbbN4VCj8PM/IaZL3vbihv5UDtW8DzKQBCXTtdcKTgUm6cpiBCRNbaOScE3BVguBg9z&#10;zLW7845u+1iJBOGQowITY5dLGUpDFsPIdcTJuzhvMSbpK6k93hPctnKcZW/SYs1pwWBHa0Nls79a&#10;BUVx/urPx+a0NevPDxy/N6U/HZQaPvarGYhIffwP/7W3WsHk9QV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7WncYAAADcAAAADwAAAAAAAAAAAAAAAACYAgAAZHJz&#10;L2Rvd25yZXYueG1sUEsFBgAAAAAEAAQA9QAAAIsDAAAAAA==&#10;" path="m47,15l104,,47,15xm47,15l34,20,22,23,10,20,,13,5,10,10,5,17,3r8,l30,5r7,l42,10r5,5xe" fillcolor="#f3be00" stroked="f">
                  <v:path arrowok="t" o:connecttype="custom" o:connectlocs="47,15;104,0;47,15;47,15;34,20;22,23;10,20;0,13;5,10;10,5;17,3;25,3;30,5;37,5;42,10;47,15" o:connectangles="0,0,0,0,0,0,0,0,0,0,0,0,0,0,0,0"/>
                  <o:lock v:ext="edit" verticies="t"/>
                </v:shape>
                <v:shape id="Freeform 456" o:spid="_x0000_s1480" style="position:absolute;left:6501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kzsUA&#10;AADcAAAADwAAAGRycy9kb3ducmV2LnhtbESP3WrCQBSE7wu+w3KE3tWNYotEN0GLthVKwZ8HOGaP&#10;2djs2ZBdY/r2bqHQy2Hmm2EWeW9r0VHrK8cKxqMEBHHhdMWlguNh8zQD4QOyxtoxKfghD3k2eFhg&#10;qt2Nd9TtQyliCfsUFZgQmlRKXxiy6EeuIY7e2bUWQ5RtKXWLt1huazlJkhdpseK4YLChV0PF9/5q&#10;FUw/pZGnt7LbHi7Lzfpdr/TXdaXU47BfzkEE6sN/+I/+0JF7nsL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mTOxQAAANwAAAAPAAAAAAAAAAAAAAAAAJgCAABkcnMv&#10;ZG93bnJldi54bWxQSwUGAAAAAAQABAD1AAAAigMAAAAA&#10;" path="m,15l57,,,15xe" filled="f" strokecolor="#e77817" strokeweight="0">
                  <v:path arrowok="t" o:connecttype="custom" o:connectlocs="0,15;57,0;0,15" o:connectangles="0,0,0"/>
                </v:shape>
                <v:shape id="Freeform 457" o:spid="_x0000_s1481" style="position:absolute;left:6454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cO8UA&#10;AADcAAAADwAAAGRycy9kb3ducmV2LnhtbESP3WrCQBSE7wu+w3IEb4JuKlUkuopUhEgvij8PcMge&#10;k2j2bNxdNb59t1Do5TAz3zCLVWca8SDna8sK3kcpCOLC6ppLBafjdjgD4QOyxsYyKXiRh9Wy97bA&#10;TNsn7+lxCKWIEPYZKqhCaDMpfVGRQT+yLXH0ztYZDFG6UmqHzwg3jRyn6VQarDkuVNjSZ0XF9XA3&#10;Cr67XfKS96/b+Jic2vPG5f6S5EoN+t16DiJQF/7Df+1cK/iYTO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Rw7xQAAANwAAAAPAAAAAAAAAAAAAAAAAJgCAABkcnMv&#10;ZG93bnJldi54bWxQSwUGAAAAAAQABAD1AAAAigMAAAAA&#10;" path="m47,12l34,17,22,20,10,17,,10,5,7,10,2,17,r8,l30,2r7,l42,7r5,5e" filled="f" strokecolor="#e77817" strokeweight="0">
                  <v:path arrowok="t" o:connecttype="custom" o:connectlocs="47,12;34,17;22,20;10,17;0,10;5,7;10,2;17,0;25,0;30,2;37,2;42,7;47,12" o:connectangles="0,0,0,0,0,0,0,0,0,0,0,0,0"/>
                </v:shape>
                <v:shape id="Freeform 458" o:spid="_x0000_s1482" style="position:absolute;left:6416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IPMYA&#10;AADcAAAADwAAAGRycy9kb3ducmV2LnhtbESPT2vCQBTE7wW/w/IKXopuGtKg0VWkIAihiH8OHh/Z&#10;ZxKafRuyaxK/fbdQ6HGYmd8w6+1oGtFT52rLCt7nEQjiwuqaSwXXy362AOE8ssbGMil4koPtZvKy&#10;xkzbgU/Un30pAoRdhgoq79tMSldUZNDNbUscvLvtDPogu1LqDocAN42MoyiVBmsOCxW29FlR8X1+&#10;GAX+eCuj/gsXcbI341t6zJftMldq+jruViA8jf4//Nc+aAXJRwq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zIPMYAAADcAAAADwAAAAAAAAAAAAAAAACYAgAAZHJz&#10;L2Rvd25yZXYueG1sUEsFBgAAAAAEAAQA9QAAAIsDAAAAAA==&#10;" path="m48,12r57,-2l48,12xm48,12l35,17r-12,l10,15,,10,5,5,10,2,18,r5,l30,2r8,l43,7r5,5xe" fillcolor="#f3be00" stroked="f">
                  <v:path arrowok="t" o:connecttype="custom" o:connectlocs="48,12;105,10;48,12;48,12;35,17;23,17;10,15;0,10;5,5;10,2;18,0;23,0;30,2;38,2;43,7;48,12" o:connectangles="0,0,0,0,0,0,0,0,0,0,0,0,0,0,0,0"/>
                  <o:lock v:ext="edit" verticies="t"/>
                </v:shape>
                <v:shape id="Freeform 459" o:spid="_x0000_s1483" style="position:absolute;left:6464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37cQA&#10;AADcAAAADwAAAGRycy9kb3ducmV2LnhtbESPT2vCQBTE74LfYXmF3nQT0RpSVxHBP9emPejtkX1N&#10;QrNvw+4ak2/fFQo9DjPzG2azG0wrenK+sawgnScgiEurG64UfH0eZxkIH5A1tpZJwUgedtvpZIO5&#10;tg/+oL4IlYgQ9jkqqEPocil9WZNBP7cdcfS+rTMYonSV1A4fEW5auUiSN2mw4bhQY0eHmsqf4m4U&#10;rIr+vjBmPN/OaXay17S8uTFT6vVl2L+DCDSE//Bf+6IVLFdreJ6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u9+3EAAAA3AAAAA8AAAAAAAAAAAAAAAAAmAIAAGRycy9k&#10;b3ducmV2LnhtbFBLBQYAAAAABAAEAPUAAACJAwAAAAA=&#10;" path="m,2l57,,,2xe" filled="f" strokecolor="#e77817" strokeweight="0">
                  <v:path arrowok="t" o:connecttype="custom" o:connectlocs="0,2;57,0;0,2" o:connectangles="0,0,0"/>
                </v:shape>
                <v:shape id="Freeform 460" o:spid="_x0000_s1484" style="position:absolute;left:6416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E3cEA&#10;AADcAAAADwAAAGRycy9kb3ducmV2LnhtbERPTYvCMBC9C/sfwizsTdOKilSjuCvCgotiVbwOzdgW&#10;m0lpYq3/3hwWPD7e93zZmUq01LjSsoJ4EIEgzqwuOVdwOm76UxDOI2usLJOCJzlYLj56c0y0ffCB&#10;2tTnIoSwS1BB4X2dSOmyggy6ga2JA3e1jUEfYJNL3eAjhJtKDqNoIg2WHBoKrOmnoOyW3o2CyzZ1&#10;w/V+137v8B6v6XimPxMr9fXZrWYgPHX+Lf53/2oFo3FYG86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WhN3BAAAA3AAAAA8AAAAAAAAAAAAAAAAAmAIAAGRycy9kb3du&#10;cmV2LnhtbFBLBQYAAAAABAAEAPUAAACGAwAAAAA=&#10;" path="m48,12l35,17r-12,l10,15,,10,5,5,10,2,18,r5,l30,2r8,l43,7r5,5e" filled="f" strokecolor="#e77817" strokeweight="0">
                  <v:path arrowok="t" o:connecttype="custom" o:connectlocs="48,12;35,17;23,17;10,15;0,10;5,5;10,2;18,0;23,0;30,2;38,2;43,7;48,12" o:connectangles="0,0,0,0,0,0,0,0,0,0,0,0,0"/>
                </v:shape>
                <v:shape id="Freeform 461" o:spid="_x0000_s1485" style="position:absolute;left:638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IDcYA&#10;AADcAAAADwAAAGRycy9kb3ducmV2LnhtbESPW2vCQBSE3wX/w3KEvtWNWm/RVcRaKEUELyC+HbLH&#10;JJg9G7Nbjf++KxR8HGbmG2Y6r00hblS53LKCTjsCQZxYnXOq4LD/eh+BcB5ZY2GZFDzIwXzWbEwx&#10;1vbOW7rtfCoChF2MCjLvy1hKl2Rk0LVtSRy8s60M+iCrVOoK7wFuCtmNooE0mHNYyLCkZUbJZfdr&#10;FPRX59O6p4+8L326GS7W1+Jz9aPUW6teTEB4qv0r/N/+1go++mN4ng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YIDcYAAADcAAAADwAAAAAAAAAAAAAAAACYAgAAZHJz&#10;L2Rvd25yZXYueG1sUEsFBgAAAAAEAAQA9QAAAIsDAAAAAA==&#10;" path="m50,13r54,-3l50,13xm50,13l35,18r-13,l13,15,,10,5,5,13,3,18,r7,l32,r5,3l45,8r5,5xe" fillcolor="#f3be00" stroked="f">
                  <v:path arrowok="t" o:connecttype="custom" o:connectlocs="50,13;104,10;50,13;50,13;35,18;22,18;13,15;0,10;5,5;13,3;18,0;25,0;32,0;37,3;45,8;50,13" o:connectangles="0,0,0,0,0,0,0,0,0,0,0,0,0,0,0,0"/>
                  <o:lock v:ext="edit" verticies="t"/>
                </v:shape>
                <v:shape id="Freeform 462" o:spid="_x0000_s1486" style="position:absolute;left:643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DYr8A&#10;AADcAAAADwAAAGRycy9kb3ducmV2LnhtbERPTWvCQBC9C/6HZQredNOii6SuUoSi12o9eBuyYxLM&#10;zobsaqK/vnMQeny879Vm8I26UxfrwBbeZxko4iK4mksLv8fv6RJUTMgOm8Bk4UERNuvxaIW5Cz3/&#10;0P2QSiUhHHO0UKXU5lrHoiKPcRZaYuEuofOYBHaldh32Eu4b/ZFlRnusWRoqbGlbUXE93LyUnNLO&#10;Xc7LpzGn4zVo09e3RW/t5G34+gSVaEj/4pd77yzMjcyXM3IE9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m8NivwAAANwAAAAPAAAAAAAAAAAAAAAAAJgCAABkcnMvZG93bnJl&#10;di54bWxQSwUGAAAAAAQABAD1AAAAhAMAAAAA&#10;" path="m,3l54,,,3xe" filled="f" strokecolor="#e77817" strokeweight="0">
                  <v:path arrowok="t" o:connecttype="custom" o:connectlocs="0,3;54,0;0,3" o:connectangles="0,0,0"/>
                </v:shape>
                <v:shape id="Freeform 463" o:spid="_x0000_s1487" style="position:absolute;left:6384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8jsMA&#10;AADcAAAADwAAAGRycy9kb3ducmV2LnhtbESP3WqDQBCF7wN5h2UCuYurkoZiXSUECrkJJSYPMHWn&#10;auvOiruNpk/fLRRyeTg/HycvZ9OLG42us6wgiWIQxLXVHTcKrpfXzTMI55E19pZJwZ0clMVykWOm&#10;7cRnulW+EWGEXYYKWu+HTEpXt2TQRXYgDt6HHQ36IMdG6hGnMG56mcbxThrsOBBaHOjQUv1VfZvA&#10;PT5VZ51K+XPF9zdfT/b02Vil1qt5/wLC0+wf4f/2USvY7hL4OxOO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e8jsMAAADcAAAADwAAAAAAAAAAAAAAAACYAgAAZHJzL2Rv&#10;d25yZXYueG1sUEsFBgAAAAAEAAQA9QAAAIgDAAAAAA==&#10;" path="m50,13l35,18r-13,l13,15,,10,5,5,13,3,18,r7,l32,r5,3l45,8r5,5xe" filled="f" strokecolor="#e77817" strokeweight="0">
                  <v:path arrowok="t" o:connecttype="custom" o:connectlocs="50,13;35,18;22,18;13,15;0,10;5,5;13,3;18,0;25,0;32,0;37,3;45,8;50,13" o:connectangles="0,0,0,0,0,0,0,0,0,0,0,0,0"/>
                </v:shape>
                <v:shape id="Freeform 464" o:spid="_x0000_s1488" style="position:absolute;left:6486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fNLMYA&#10;AADcAAAADwAAAGRycy9kb3ducmV2LnhtbESPT2vCQBTE74V+h+UVeqsb02IlukqJlQZ68t/9mX0m&#10;0ezbkN0msZ/eFQo9DjPzG2a+HEwtOmpdZVnBeBSBIM6trrhQsN+tX6YgnEfWWFsmBVdysFw8Pswx&#10;0bbnDXVbX4gAYZeggtL7JpHS5SUZdCPbEAfvZFuDPsi2kLrFPsBNLeMomkiDFYeFEhtKS8ov2x+j&#10;wK+O+0P91Wfr79dP/f57XaXmcFbq+Wn4mIHwNPj/8F870wreJjHcz4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fNLMYAAADcAAAADwAAAAAAAAAAAAAAAACYAgAAZHJz&#10;L2Rvd25yZXYueG1sUEsFBgAAAAAEAAQA9QAAAIsDAAAAAA==&#10;" path="m47,20l104,,47,20xm47,20l35,25,22,28,10,25,,18,5,13r5,-3l17,8r8,l30,8r7,2l42,15r5,5xe" fillcolor="#f3be00" stroked="f">
                  <v:path arrowok="t" o:connecttype="custom" o:connectlocs="47,20;104,0;47,20;47,20;35,25;22,28;10,25;0,18;5,13;10,10;17,8;25,8;30,8;37,10;42,15;47,20" o:connectangles="0,0,0,0,0,0,0,0,0,0,0,0,0,0,0,0"/>
                  <o:lock v:ext="edit" verticies="t"/>
                </v:shape>
                <v:shape id="Freeform 465" o:spid="_x0000_s1489" style="position:absolute;left:6533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HJsYA&#10;AADcAAAADwAAAGRycy9kb3ducmV2LnhtbESPT2vCQBTE70K/w/IK3uqmtcQYXUUKglQq/j14e2Sf&#10;2dDs25Ddavrt3ULB4zAzv2Gm887W4kqtrxwreB0kIIgLpysuFRwPy5cMhA/IGmvHpOCXPMxnT70p&#10;5trdeEfXfShFhLDPUYEJocml9IUhi37gGuLoXVxrMUTZllK3eItwW8u3JEmlxYrjgsGGPgwV3/sf&#10;q2B8/tpmo8PYm5JXi0/MlulmfVKq/9wtJiACdeER/m+vtIL3dAh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RHJsYAAADcAAAADwAAAAAAAAAAAAAAAACYAgAAZHJz&#10;L2Rvd25yZXYueG1sUEsFBgAAAAAEAAQA9QAAAIsDAAAAAA==&#10;" path="m,20l57,,,20xe" filled="f" strokecolor="#e77817" strokeweight="0">
                  <v:path arrowok="t" o:connecttype="custom" o:connectlocs="0,20;57,0;0,20" o:connectangles="0,0,0"/>
                </v:shape>
                <v:shape id="Freeform 466" o:spid="_x0000_s1490" style="position:absolute;left:6486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DXsMA&#10;AADcAAAADwAAAGRycy9kb3ducmV2LnhtbESPwWrDMBBE74H+g9hCb7HcYkJwIpsQGsg1canJbbG2&#10;thtrZSTVdv++KhR6HGbmDbMvFzOIiZzvLSt4TlIQxI3VPbcK3qrTegvCB2SNg2VS8E0eyuJhtcdc&#10;25kvNF1DKyKEfY4KuhDGXErfdGTQJ3Ykjt6HdQZDlK6V2uEc4WaQL2m6kQZ7jgsdjnTsqLlfv0yk&#10;fL72l1N1G7a14/s5yPepqo1ST4/LYQci0BL+w3/ts1aQbTL4PROP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TDXsMAAADcAAAADwAAAAAAAAAAAAAAAACYAgAAZHJzL2Rv&#10;d25yZXYueG1sUEsFBgAAAAAEAAQA9QAAAIgDAAAAAA==&#10;" path="m47,12l35,17,22,20,10,17,,10,5,5,10,2,17,r8,l30,r7,2l42,7r5,5xe" filled="f" strokecolor="#e77817" strokeweight="0">
                  <v:path arrowok="t" o:connecttype="custom" o:connectlocs="47,12;35,17;22,20;10,17;0,10;5,5;10,2;17,0;25,0;30,0;37,2;42,7;47,12" o:connectangles="0,0,0,0,0,0,0,0,0,0,0,0,0"/>
                </v:shape>
                <v:shape id="Freeform 467" o:spid="_x0000_s1491" style="position:absolute;left:6516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jMsUA&#10;AADcAAAADwAAAGRycy9kb3ducmV2LnhtbESPzWvCQBTE7wX/h+UJvdWN/QghuopYBemlfh08PrLP&#10;JJh9G3bXmPrXu4VCj8PM/IaZznvTiI6cry0rGI8SEMSF1TWXCo6H9UsGwgdkjY1lUvBDHuazwdMU&#10;c21vvKNuH0oRIexzVFCF0OZS+qIig35kW+Lona0zGKJ0pdQObxFuGvmaJKk0WHNcqLClZUXFZX81&#10;Cjb3r/UpPWbbt+78+W0wS1fGoVLPw34xARGoD//hv/ZGK3hPP+D3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eMyxQAAANwAAAAPAAAAAAAAAAAAAAAAAJgCAABkcnMv&#10;ZG93bnJldi54bWxQSwUGAAAAAAQABAD1AAAAigMAAAAA&#10;" path="m47,12l109,,47,12xm47,12l35,17,22,20,10,17,,10,5,7,10,2r7,l25,r5,2l37,2r5,5l47,12xe" fillcolor="#f3be00" stroked="f">
                  <v:path arrowok="t" o:connecttype="custom" o:connectlocs="47,12;109,0;47,12;47,12;35,17;22,20;10,17;0,10;5,7;10,2;17,2;25,0;30,2;37,2;42,7;47,12" o:connectangles="0,0,0,0,0,0,0,0,0,0,0,0,0,0,0,0"/>
                  <o:lock v:ext="edit" verticies="t"/>
                </v:shape>
                <v:shape id="Freeform 468" o:spid="_x0000_s1492" style="position:absolute;left:6563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QfMQA&#10;AADcAAAADwAAAGRycy9kb3ducmV2LnhtbESPQWvCQBSE7wX/w/KE3upGsUGiq4hQKNgctBWvj+wz&#10;iWbfht01if/eLRR6HGbmG2a1GUwjOnK+tqxgOklAEBdW11wq+Pn+eFuA8AFZY2OZFDzIw2Y9ellh&#10;pm3PB+qOoRQRwj5DBVUIbSalLyoy6Ce2JY7exTqDIUpXSu2wj3DTyFmSpNJgzXGhwpZ2FRW3490o&#10;+NI3115n7747HfbnaZ/n8+BypV7Hw3YJItAQ/sN/7U+tYJ6m8HsmH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hEHzEAAAA3AAAAA8AAAAAAAAAAAAAAAAAmAIAAGRycy9k&#10;b3ducmV2LnhtbFBLBQYAAAAABAAEAPUAAACJAwAAAAA=&#10;" path="m,12l62,,,12xe" filled="f" strokecolor="#e77817" strokeweight="0">
                  <v:path arrowok="t" o:connecttype="custom" o:connectlocs="0,12;62,0;0,12" o:connectangles="0,0,0"/>
                </v:shape>
                <v:shape id="Freeform 469" o:spid="_x0000_s1493" style="position:absolute;left:6516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dKcMA&#10;AADcAAAADwAAAGRycy9kb3ducmV2LnhtbESPQWvCQBSE7wX/w/KE3pqNpViJriJSIdeY0tDbI/tM&#10;otm3YXcb03/vCoUeh5n5htnsJtOLkZzvLCtYJCkI4trqjhsFn+XxZQXCB2SNvWVS8EsedtvZ0wYz&#10;bW9c0HgKjYgQ9hkqaEMYMil93ZJBn9iBOHpn6wyGKF0jtcNbhJtevqbpUhrsOC60ONChpfp6+jGR&#10;cvnoimP53a8qx9c8yK+xrIxSz/NpvwYRaAr/4b92rhW8Ld/hcS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ZdKcMAAADcAAAADwAAAAAAAAAAAAAAAACYAgAAZHJzL2Rv&#10;d25yZXYueG1sUEsFBgAAAAAEAAQA9QAAAIgDAAAAAA==&#10;" path="m47,12l35,17,22,20,10,17,,10,5,7,10,2r7,l25,r5,2l37,2r5,5l47,12xe" filled="f" strokecolor="#e77817" strokeweight="0">
                  <v:path arrowok="t" o:connecttype="custom" o:connectlocs="47,12;35,17;22,20;10,17;0,10;5,7;10,2;17,2;25,0;30,2;37,2;42,7;47,12" o:connectangles="0,0,0,0,0,0,0,0,0,0,0,0,0"/>
                </v:shape>
                <v:shape id="Freeform 470" o:spid="_x0000_s1494" style="position:absolute;left:6543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6F8EA&#10;AADcAAAADwAAAGRycy9kb3ducmV2LnhtbERPz2vCMBS+D/Y/hDfwtqY6KaM2itsYFDxVp+dH8myL&#10;zUtpMtv+9+Yw2PHj+13sJtuJOw2+daxgmaQgiLUzLdcKfk7fr+8gfEA22DkmBTN52G2fnwrMjRu5&#10;ovsx1CKGsM9RQRNCn0vpdUMWfeJ64shd3WAxRDjU0gw4xnDbyVWaZtJiy7GhwZ4+G9K3469VUB6q&#10;aj5/XK56VV7eUv21D2U7KrV4mfYbEIGm8C/+c5dGwTqLa+OZe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DOhfBAAAA3AAAAA8AAAAAAAAAAAAAAAAAmAIAAGRycy9kb3du&#10;cmV2LnhtbFBLBQYAAAAABAAEAPUAAACGAwAAAAA=&#10;" path="m47,13l105,,47,13xm47,13l35,18,23,20,10,18,,10,5,8,10,3,18,r7,l30,r7,3l42,8r5,5xe" fillcolor="#f3be00" stroked="f">
                  <v:path arrowok="t" o:connecttype="custom" o:connectlocs="47,13;105,0;47,13;47,13;35,18;23,20;10,18;0,10;5,8;10,3;18,0;25,0;30,0;37,3;42,8;47,13" o:connectangles="0,0,0,0,0,0,0,0,0,0,0,0,0,0,0,0"/>
                  <o:lock v:ext="edit" verticies="t"/>
                </v:shape>
                <v:shape id="Freeform 471" o:spid="_x0000_s1495" style="position:absolute;left:6590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XSMMA&#10;AADcAAAADwAAAGRycy9kb3ducmV2LnhtbESPT4vCMBTE74LfITxhb5oqi2g1yqIIXjz4F4/P5tnU&#10;bV5Kk63db79ZEDwOM/MbZr5sbSkaqn3hWMFwkIAgzpwuOFdwOm76ExA+IGssHZOCX/KwXHQ7c0y1&#10;e/KemkPIRYSwT1GBCaFKpfSZIYt+4Cri6N1dbTFEWedS1/iMcFvKUZKMpcWC44LBilaGsu/Dj1Vw&#10;9RPHu+0jvzmzbnan9V5fzkapj177NQMRqA3v8Ku91Qo+x1P4Px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gXSMMAAADcAAAADwAAAAAAAAAAAAAAAACYAgAAZHJzL2Rv&#10;d25yZXYueG1sUEsFBgAAAAAEAAQA9QAAAIgDAAAAAA==&#10;" path="m,13l58,,,13xe" filled="f" strokecolor="#e77817" strokeweight="0">
                  <v:path arrowok="t" o:connecttype="custom" o:connectlocs="0,13;58,0;0,13" o:connectangles="0,0,0"/>
                </v:shape>
                <v:shape id="Freeform 472" o:spid="_x0000_s1496" style="position:absolute;left:6543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TgMMA&#10;AADcAAAADwAAAGRycy9kb3ducmV2LnhtbESPwWrDMAyG74O+g9Fgt9XZKG3J6pRRVui1TVnZTcRa&#10;kiWWg+2m2dtXh8GO4tf/Sd9mO7lejRRi69nAyzwDRVx523Jt4Fzun9egYkK22HsmA78UYVvMHjaY&#10;W3/jI42nVCuBcMzRQJPSkGsdq4YcxrkfiCX79sFhkjHU2ga8Cdz1+jXLltphy3KhwYF2DVXd6eqE&#10;8vPRHvflV7++BO4OSX+O5cUZ8/Q4vb+BSjSl/+W/9sEaWKzkfZEREd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ZTgMMAAADcAAAADwAAAAAAAAAAAAAAAACYAgAAZHJzL2Rv&#10;d25yZXYueG1sUEsFBgAAAAAEAAQA9QAAAIgDAAAAAA==&#10;" path="m47,13l35,18,23,20,10,18,,10,5,8,10,3,18,r7,l30,r7,3l42,8r5,5xe" filled="f" strokecolor="#e77817" strokeweight="0">
                  <v:path arrowok="t" o:connecttype="custom" o:connectlocs="47,13;35,18;23,20;10,18;0,10;5,8;10,3;18,0;25,0;30,0;37,3;42,8;47,13" o:connectangles="0,0,0,0,0,0,0,0,0,0,0,0,0"/>
                </v:shape>
                <v:shape id="Freeform 473" o:spid="_x0000_s1497" style="position:absolute;left:6575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4AMUA&#10;AADcAAAADwAAAGRycy9kb3ducmV2LnhtbESPQWsCMRSE7wX/Q3iCt5q1SLWrUUSQWgQXtSDeHpvn&#10;7uLmZUmirv/eFAoeh5n5hpnOW1OLGzlfWVYw6CcgiHOrKy4U/B5W72MQPiBrrC2Tggd5mM86b1NM&#10;tb3zjm77UIgIYZ+igjKEJpXS5yUZ9H3bEEfvbJ3BEKUrpHZ4j3BTy48k+ZQGK44LJTa0LCm/7K9G&#10;wc92I222vbjH8Zzx1/fhtMpGJ6V63XYxARGoDa/wf3utFQxHA/g7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ngAxQAAANwAAAAPAAAAAAAAAAAAAAAAAJgCAABkcnMv&#10;ZG93bnJldi54bWxQSwUGAAAAAAQABAD1AAAAigMAAAAA&#10;" path="m48,20l105,,48,20xm48,20l35,28,23,30,10,28,,20,5,15r5,-2l18,10r7,l30,10r8,3l43,15r5,5xe" fillcolor="#f3be00" stroked="f">
                  <v:path arrowok="t" o:connecttype="custom" o:connectlocs="48,20;105,0;48,20;48,20;35,28;23,30;10,28;0,20;5,15;10,13;18,10;25,10;30,10;38,13;43,15;48,20" o:connectangles="0,0,0,0,0,0,0,0,0,0,0,0,0,0,0,0"/>
                  <o:lock v:ext="edit" verticies="t"/>
                </v:shape>
                <v:shape id="Freeform 474" o:spid="_x0000_s1498" style="position:absolute;left:6623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0YMUA&#10;AADcAAAADwAAAGRycy9kb3ducmV2LnhtbESPQWvCQBSE7wX/w/KE3upGKRqjq0hBEEWxsT309sg+&#10;s8Hs25Ddavrvu4LgcZiZb5j5srO1uFLrK8cKhoMEBHHhdMWlgq/T+i0F4QOyxtoxKfgjD8tF72WO&#10;mXY3/qRrHkoRIewzVGBCaDIpfWHIoh+4hjh6Z9daDFG2pdQt3iLc1nKUJGNpseK4YLChD0PFJf+1&#10;CqY/+2M6OU29KXmz2mK6Hh9230q99rvVDESgLjzDj/ZGK3ifjOB+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XRgxQAAANwAAAAPAAAAAAAAAAAAAAAAAJgCAABkcnMv&#10;ZG93bnJldi54bWxQSwUGAAAAAAQABAD1AAAAigMAAAAA&#10;" path="m,20l57,,,20xe" filled="f" strokecolor="#e77817" strokeweight="0">
                  <v:path arrowok="t" o:connecttype="custom" o:connectlocs="0,20;57,0;0,20" o:connectangles="0,0,0"/>
                </v:shape>
                <v:shape id="Freeform 475" o:spid="_x0000_s1499" style="position:absolute;left:6575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T8ccA&#10;AADcAAAADwAAAGRycy9kb3ducmV2LnhtbESPT0sDMRTE70K/Q3iF3mxWK1bXpkVKxfbQQ/+I9vbY&#10;PDfLbl7CJna3374RBI/DzPyGmS1624gztaFyrOBunIEgLpyuuFRwPLzdPoEIEVlj45gUXCjAYj64&#10;mWGuXcc7Ou9jKRKEQ44KTIw+lzIUhiyGsfPEyft2rcWYZFtK3WKX4LaR91n2KC1WnBYMeloaKur9&#10;j1Xg648v/gyrY71cvZvnU7fZ+uak1GjYv76AiNTH//Bfe60VPEwn8HsmH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zE/HHAAAA3AAAAA8AAAAAAAAAAAAAAAAAmAIAAGRy&#10;cy9kb3ducmV2LnhtbFBLBQYAAAAABAAEAPUAAACMAwAAAAA=&#10;" path="m48,10l35,18,23,20,10,18,,10,5,5,10,3,18,r7,l30,r8,3l43,5r5,5xe" filled="f" strokecolor="#e77817" strokeweight="0">
                  <v:path arrowok="t" o:connecttype="custom" o:connectlocs="48,10;35,18;23,20;10,18;0,10;5,5;10,3;18,0;25,0;30,0;38,3;43,5;48,10" o:connectangles="0,0,0,0,0,0,0,0,0,0,0,0,0"/>
                </v:shape>
                <v:shape id="Freeform 476" o:spid="_x0000_s1500" style="position:absolute;left:6600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3JWcMA&#10;AADcAAAADwAAAGRycy9kb3ducmV2LnhtbESPQWsCMRSE7wX/Q3iCt5pVxMpqFBEW6sm6iuDtsXlu&#10;FpOXZZPq+u+bQqHHYWa+YVab3lnxoC40nhVMxhkI4srrhmsF51PxvgARIrJG65kUvCjAZj14W2Gu&#10;/ZOP9ChjLRKEQ44KTIxtLmWoDDkMY98SJ+/mO4cxya6WusNngjsrp1k2lw4bTgsGW9oZqu7lt1NQ&#10;XLL5vtwdXubriGSxLOThapUaDfvtEkSkPv6H/9qfWsHsYw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3JWcMAAADcAAAADwAAAAAAAAAAAAAAAACYAgAAZHJzL2Rv&#10;d25yZXYueG1sUEsFBgAAAAAEAAQA9QAAAIgDAAAAAA==&#10;" path="m50,30l107,,50,30xm50,30l38,38,23,43r-10,l,38,5,33r5,-5l18,25r7,-2l33,23r7,l45,25r5,5xe" fillcolor="#f3be00" stroked="f">
                  <v:path arrowok="t" o:connecttype="custom" o:connectlocs="50,30;107,0;50,30;50,30;38,38;23,43;13,43;0,38;5,33;10,28;18,25;25,23;33,23;40,23;45,25;50,30" o:connectangles="0,0,0,0,0,0,0,0,0,0,0,0,0,0,0,0"/>
                  <o:lock v:ext="edit" verticies="t"/>
                </v:shape>
                <v:shape id="Freeform 477" o:spid="_x0000_s1501" style="position:absolute;left:6650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3MlMIA&#10;AADcAAAADwAAAGRycy9kb3ducmV2LnhtbESP3YrCMBSE7xd8h3AE79a04lqpRhHLsnvrzwMcmmNb&#10;bU5CktXu228WBC+HmfmGWW8H04s7+dBZVpBPMxDEtdUdNwrOp8/3JYgQkTX2lknBLwXYbkZvayy1&#10;ffCB7sfYiAThUKKCNkZXShnqlgyGqXXEybtYbzAm6RupPT4S3PRylmULabDjtNCio31L9e34YxQs&#10;r75wWdV9NXkli8pgv7u5XKnJeNitQEQa4iv8bH9rBfPiA/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XcyUwgAAANwAAAAPAAAAAAAAAAAAAAAAAJgCAABkcnMvZG93&#10;bnJldi54bWxQSwUGAAAAAAQABAD1AAAAhwMAAAAA&#10;" path="m,30l57,,,30xe" filled="f" strokecolor="#e77817" strokeweight="0">
                  <v:path arrowok="t" o:connecttype="custom" o:connectlocs="0,30;57,0;0,30" o:connectangles="0,0,0"/>
                </v:shape>
                <v:shape id="Freeform 478" o:spid="_x0000_s1502" style="position:absolute;left:6600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pY8QA&#10;AADcAAAADwAAAGRycy9kb3ducmV2LnhtbESPzWrDMBCE74W+g9hCb43cUhLHjRJCoaXklp9Lb4u1&#10;lpxYK2OptpunjwKBHIeZ+YZZrEbXiJ66UHtW8DrJQBCXXtdsFBz2Xy85iBCRNTaeScE/BVgtHx8W&#10;WGg/8Jb6XTQiQTgUqMDG2BZShtKSwzDxLXHyKt85jEl2RuoOhwR3jXzLsql0WHNasNjSp6XytPtz&#10;Cvzm+Ov6tTF5rGhf2e/5kJ/nSj0/jesPEJHGeA/f2j9awftsCtcz6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6WPEAAAA3AAAAA8AAAAAAAAAAAAAAAAAmAIAAGRycy9k&#10;b3ducmV2LnhtbFBLBQYAAAAABAAEAPUAAACJAwAAAAA=&#10;" path="m50,7l38,15,23,20r-10,l,15,5,10,10,5,18,2,25,r8,l40,r5,2l50,7e" filled="f" strokecolor="#e77817" strokeweight="0">
                  <v:path arrowok="t" o:connecttype="custom" o:connectlocs="50,7;38,15;23,20;13,20;0,15;5,10;10,5;18,2;25,0;33,0;40,0;45,2;50,7" o:connectangles="0,0,0,0,0,0,0,0,0,0,0,0,0"/>
                </v:shape>
                <v:shape id="Freeform 479" o:spid="_x0000_s1503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2J0sEA&#10;AADcAAAADwAAAGRycy9kb3ducmV2LnhtbESP3YrCMBSE7xd8h3AE79ZUKbZWo6gg6KU/D3Bojm2x&#10;OSlJ1Pr2RljYy2FmvmGW69604knON5YVTMYJCOLS6oYrBdfL/jcH4QOyxtYyKXiTh/Vq8LPEQtsX&#10;n+h5DpWIEPYFKqhD6AopfVmTQT+2HXH0btYZDFG6SmqHrwg3rZwmyUwabDgu1NjRrqbyfn4YBSeX&#10;57NrOm+3x+zmp+nuiMm+U2o07DcLEIH68B/+ax+0gjTL4HsmHgG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idLBAAAA3AAAAA8AAAAAAAAAAAAAAAAAmAIAAGRycy9kb3du&#10;cmV2LnhtbFBLBQYAAAAABAAEAPUAAACGAwAAAAA=&#10;" path="m27,l24,13,19,23,9,33,,38,,28,5,15,14,5,27,xe" fillcolor="#f3be00" stroked="f">
                  <v:path arrowok="t" o:connecttype="custom" o:connectlocs="27,0;24,13;19,23;9,33;0,38;0,28;5,15;14,5;27,0" o:connectangles="0,0,0,0,0,0,0,0,0"/>
                </v:shape>
                <v:shape id="Freeform 480" o:spid="_x0000_s1504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BMMMA&#10;AADcAAAADwAAAGRycy9kb3ducmV2LnhtbERPTWvCQBC9F/wPywheim5agobUVdpSwUMvJhHxNs1O&#10;k9DsbMiuSfrvu4eCx8f73u4n04qBetdYVvC0ikAQl1Y3XCko8sMyAeE8ssbWMin4JQf73exhi6m2&#10;I59oyHwlQgi7FBXU3neplK6syaBb2Y44cN+2N+gD7CupexxDuGnlcxStpcGGQ0ONHb3XVP5kN6PA&#10;Rx/x+S2/frlhKlweP34yXxKlFvPp9QWEp8nfxf/uo1YQb8LacC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eBMMMAAADcAAAADwAAAAAAAAAAAAAAAACYAgAAZHJzL2Rv&#10;d25yZXYueG1sUEsFBgAAAAAEAAQA9QAAAIgDAAAAAA==&#10;" path="m27,l24,13,19,23,9,33,,38,,28,5,15,14,5,27,xe" filled="f" strokecolor="#e77817" strokeweight="0">
                  <v:path arrowok="t" o:connecttype="custom" o:connectlocs="27,0;24,13;19,23;9,33;0,38;0,28;5,15;14,5;27,0" o:connectangles="0,0,0,0,0,0,0,0,0"/>
                </v:shape>
                <v:shape id="Freeform 481" o:spid="_x0000_s1505" style="position:absolute;left:644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5zsUA&#10;AADcAAAADwAAAGRycy9kb3ducmV2LnhtbESPQWsCMRSE74L/ITyhN812kWq3RhFRUKRCbQ89PjbP&#10;zdLNy5JEXf+9EQoeh5n5hpktOtuIC/lQO1bwOspAEJdO11wp+PneDKcgQkTW2DgmBTcKsJj3ezMs&#10;tLvyF12OsRIJwqFABSbGtpAylIYshpFriZN3ct5iTNJXUnu8JrhtZJ5lb9JizWnBYEsrQ+Xf8WwV&#10;rH033R1OZufPv3u9brb57XOfK/Uy6JYfICJ18Rn+b2+1gvHkHR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HnOxQAAANwAAAAPAAAAAAAAAAAAAAAAAJgCAABkcnMv&#10;ZG93bnJldi54bWxQSwUGAAAAAAQABAD1AAAAigMAAAAA&#10;" path="m30,37l27,50,22,60,12,70,,75,2,65,7,52,17,42,30,37xm30,37l74,,30,37xe" fillcolor="#f3be00" stroked="f">
                  <v:path arrowok="t" o:connecttype="custom" o:connectlocs="30,37;27,50;22,60;12,70;0,75;2,65;7,52;17,42;30,37;30,37;74,0;30,37" o:connectangles="0,0,0,0,0,0,0,0,0,0,0,0"/>
                  <o:lock v:ext="edit" verticies="t"/>
                </v:shape>
                <v:shape id="Freeform 482" o:spid="_x0000_s1506" style="position:absolute;left:6449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YosMA&#10;AADcAAAADwAAAGRycy9kb3ducmV2LnhtbERPz2vCMBS+D/Y/hDfYbaarIqUaZQzEibvYbThvj+at&#10;LW1eShJt/e+Xg+Dx4/u9XI+mExdyvrGs4HWSgCAurW64UvD9tXnJQPiArLGzTAqu5GG9enxYYq7t&#10;wAe6FKESMYR9jgrqEPpcSl/WZNBPbE8cuT/rDIYIXSW1wyGGm06mSTKXBhuODTX29F5T2RZno+D3&#10;55y5NkxPezzycTvN0s/Dzij1/DS+LUAEGsNdfHN/aAWzLM6P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OYosMAAADcAAAADwAAAAAAAAAAAAAAAACYAgAAZHJzL2Rv&#10;d25yZXYueG1sUEsFBgAAAAAEAAQA9QAAAIgDAAAAAA==&#10;" path="m30,l27,13,22,23,12,33,,38,2,28,7,15,17,5,30,e" filled="f" strokecolor="#e77817" strokeweight="0">
                  <v:path arrowok="t" o:connecttype="custom" o:connectlocs="30,0;27,13;22,23;12,33;0,38;2,28;7,15;17,5;30,0" o:connectangles="0,0,0,0,0,0,0,0,0"/>
                </v:shape>
                <v:shape id="Freeform 483" o:spid="_x0000_s1507" style="position:absolute;left:647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LZcUA&#10;AADcAAAADwAAAGRycy9kb3ducmV2LnhtbESPzWrDMBCE74G+g9hCL6WRXdo0OFFCCIT2lJLf82Jt&#10;bGNr5Uiq7bx9VSjkOMzMN8x8OZhGdOR8ZVlBOk5AEOdWV1woOB42L1MQPiBrbCyTght5WC4eRnPM&#10;tO15R90+FCJC2GeooAyhzaT0eUkG/di2xNG7WGcwROkKqR32EW4a+ZokE2mw4rhQYkvrkvJ6/2MU&#10;1OnpfLr1zfbz+8Ndiueuvr5vE6WeHofVDESgIdzD/+0vreBtms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8tlxQAAANwAAAAPAAAAAAAAAAAAAAAAAJgCAABkcnMv&#10;ZG93bnJldi54bWxQSwUGAAAAAAQABAD1AAAAigMAAAAA&#10;" path="m,37l44,,,37xe" filled="f" strokecolor="#e77817" strokeweight="0">
                  <v:path arrowok="t" o:connecttype="custom" o:connectlocs="0,37;44,0;0,37" o:connectangles="0,0,0"/>
                </v:shape>
                <v:shape id="Freeform 484" o:spid="_x0000_s1508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PI8YA&#10;AADcAAAADwAAAGRycy9kb3ducmV2LnhtbESP0WrCQBRE3wv+w3IFX4rZVEobY1YpBa1oC9X2Ay7Z&#10;axKavRuyq65/7wpCH4eZOcMUi2BacaLeNZYVPCUpCOLS6oYrBb8/y3EGwnlkja1lUnAhB4v54KHA&#10;XNsz7+i095WIEHY5Kqi973IpXVmTQZfYjjh6B9sb9FH2ldQ9niPctHKSpi/SYMNxocaO3msq//ZH&#10;o2ATVh+Xz+/XxyZU07Dd0pdbLadKjYbhbQbCU/D/4Xt7rRU8Zx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PPI8YAAADcAAAADwAAAAAAAAAAAAAAAACYAgAAZHJz&#10;L2Rvd25yZXYueG1sUEsFBgAAAAAEAAQA9QAAAIsDAAAAAA==&#10;" path="m25,r,12l20,25,10,32,,40,,27,5,17,15,7,25,xe" fillcolor="#f3be00" stroked="f">
                  <v:path arrowok="t" o:connecttype="custom" o:connectlocs="25,0;25,12;20,25;10,32;0,40;0,27;5,17;15,7;25,0" o:connectangles="0,0,0,0,0,0,0,0,0"/>
                </v:shape>
                <v:shape id="Freeform 485" o:spid="_x0000_s1509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ch8UA&#10;AADcAAAADwAAAGRycy9kb3ducmV2LnhtbESPS4sCMRCE7wv+h9DCXhbNuD6Q0SiiCF724OPgsZ30&#10;PJhJZ5hEjf/eLCzssaiqr6jlOphGPKhzlWUFo2ECgjizuuJCweW8H8xBOI+ssbFMCl7kYL3qfSwx&#10;1fbJR3qcfCEihF2KCkrv21RKl5Vk0A1tSxy93HYGfZRdIXWHzwg3jfxOkpk0WHFcKLGlbUlZfbob&#10;Bflsd/0K47w+3urpJPnRwU+LoNRnP2wWIDwF/x/+ax+0gsl8DL9n4hGQq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VyHxQAAANwAAAAPAAAAAAAAAAAAAAAAAJgCAABkcnMv&#10;ZG93bnJldi54bWxQSwUGAAAAAAQABAD1AAAAigMAAAAA&#10;" path="m25,r,12l20,25,10,32,,40,,27,5,17,15,7,25,e" filled="f" strokecolor="#e77817" strokeweight="0">
                  <v:path arrowok="t" o:connecttype="custom" o:connectlocs="25,0;25,12;20,25;10,32;0,40;0,27;5,17;15,7;25,0" o:connectangles="0,0,0,0,0,0,0,0,0"/>
                </v:shape>
                <v:shape id="Freeform 486" o:spid="_x0000_s1510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tusYA&#10;AADcAAAADwAAAGRycy9kb3ducmV2LnhtbESPQUsDMRSE70L/Q3gFbzZru5SybVqkUCvqxa7g9bF5&#10;u9l287ImsV399UYoeBxm5htmtRlsJ87kQ+tYwf0kA0FcOd1yo+C93N0tQISIrLFzTAq+KcBmPbpZ&#10;YaHdhd/ofIiNSBAOBSowMfaFlKEyZDFMXE+cvNp5izFJ30jt8ZLgtpPTLJtLiy2nBYM9bQ1Vp8OX&#10;VfBYT7Oy3P/k5mNWv36++GN8ro9K3Y6HhyWISEP8D1/bT1pBvsjh70w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NtusYAAADcAAAADwAAAAAAAAAAAAAAAACYAgAAZHJz&#10;L2Rvd25yZXYueG1sUEsFBgAAAAAEAAQA9QAAAIsDAAAAAA==&#10;" path="m,40l42,,,40xe" fillcolor="#f3be00" stroked="f">
                  <v:path arrowok="t" o:connecttype="custom" o:connectlocs="0,40;42,0;0,40" o:connectangles="0,0,0"/>
                </v:shape>
                <v:shape id="Freeform 487" o:spid="_x0000_s1511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mZsUA&#10;AADcAAAADwAAAGRycy9kb3ducmV2LnhtbESPQWvCQBSE74L/YXmF3nRTW0VS1yC2hd6KWkqPj+wz&#10;G5N9m2bXGPvrXUHwOMzMN8wi620tOmp96VjB0zgBQZw7XXKh4Hv3MZqD8AFZY+2YFJzJQ7YcDhaY&#10;anfiDXXbUIgIYZ+iAhNCk0rpc0MW/dg1xNHbu9ZiiLItpG7xFOG2lpMkmUmLJccFgw2tDeXV9mgV&#10;5OdN1YT3P/O7fn7rfuj4/7XCg1KPD/3qFUSgPtzDt/anVvAyn8L1TDw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iZmxQAAANwAAAAPAAAAAAAAAAAAAAAAAJgCAABkcnMv&#10;ZG93bnJldi54bWxQSwUGAAAAAAQABAD1AAAAigMAAAAA&#10;" path="m,40l42,,,40xe" filled="f" strokecolor="#e77817" strokeweight="0">
                  <v:path arrowok="t" o:connecttype="custom" o:connectlocs="0,40;42,0;0,40" o:connectangles="0,0,0"/>
                </v:shape>
                <v:shape id="Freeform 488" o:spid="_x0000_s1512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JIMYA&#10;AADcAAAADwAAAGRycy9kb3ducmV2LnhtbESP3WrCQBSE74W+w3IKvRGzsYiNaVYpgj9oC9X2AQ7Z&#10;0yQ0ezZkV13fvlsQvBxm5humWATTijP1rrGsYJykIIhLqxuuFHx/rUYZCOeRNbaWScGVHCzmD4MC&#10;c20vfKDz0VciQtjlqKD2vsuldGVNBl1iO+Lo/djeoI+yr6Tu8RLhppXPaTqVBhuOCzV2tKyp/D2e&#10;jIJdWG+u758vwyZUs7Df04dbr2ZKPT2Gt1cQnoK/h2/trVYwyab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jJIMYAAADcAAAADwAAAAAAAAAAAAAAAACYAgAAZHJz&#10;L2Rvd25yZXYueG1sUEsFBgAAAAAEAAQA9QAAAIsDAAAAAA==&#10;" path="m25,l22,12,17,25r-7,7l,40,,30,5,17,12,7,25,xe" fillcolor="#f3be00" stroked="f">
                  <v:path arrowok="t" o:connecttype="custom" o:connectlocs="25,0;22,12;17,25;10,32;0,40;0,30;5,17;12,7;25,0" o:connectangles="0,0,0,0,0,0,0,0,0"/>
                </v:shape>
                <v:shape id="Freeform 489" o:spid="_x0000_s1513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8sgMQA&#10;AADcAAAADwAAAGRycy9kb3ducmV2LnhtbESPT4vCMBTE74LfITzB25oqSy3VKLKLrCfBP0iPz+bZ&#10;FpuX0kTt7qc3woLHYWZ+w8yXnanFnVpXWVYwHkUgiHOrKy4UHA/rjwSE88gaa8uk4JccLBf93hxT&#10;bR+8o/veFyJA2KWooPS+SaV0eUkG3cg2xMG72NagD7ItpG7xEeCmlpMoiqXBisNCiQ19lZRf9zej&#10;IMrs9zZe/02Nzpw9/ZxXySUulBoOutUMhKfOv8P/7Y1W8JlM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PLIDEAAAA3AAAAA8AAAAAAAAAAAAAAAAAmAIAAGRycy9k&#10;b3ducmV2LnhtbFBLBQYAAAAABAAEAPUAAACJAwAAAAA=&#10;" path="m25,l22,12,17,25r-7,7l,40,,30,5,17,12,7,25,xe" filled="f" strokecolor="#e77817" strokeweight="0">
                  <v:path arrowok="t" o:connecttype="custom" o:connectlocs="25,0;22,12;17,25;10,32;0,40;0,30;5,17;12,7;25,0" o:connectangles="0,0,0,0,0,0,0,0,0"/>
                </v:shape>
                <v:shape id="Freeform 490" o:spid="_x0000_s1514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ftsIA&#10;AADcAAAADwAAAGRycy9kb3ducmV2LnhtbERPXWvCMBR9H/gfwhX2NlNlTKnGUgRRNgbaDX29NNe2&#10;mNyUJGr375eHwR4P53tVDNaIO/nQOVYwnWQgiGunO24UfH9tXxYgQkTWaByTgh8KUKxHTyvMtXvw&#10;ke5VbEQK4ZCjgjbGPpcy1C1ZDBPXEyfu4rzFmKBvpPb4SOHWyFmWvUmLHaeGFnvatFRfq5tVsD3P&#10;o7bvlTkdup353JTzgz9+KPU8HsoliEhD/Bf/ufdawesirU1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+x+2wgAAANwAAAAPAAAAAAAAAAAAAAAAAJgCAABkcnMvZG93&#10;bnJldi54bWxQSwUGAAAAAAQABAD1AAAAhwMAAAAA&#10;" path="m,40l37,,,40xe" fillcolor="#f3be00" stroked="f">
                  <v:path arrowok="t" o:connecttype="custom" o:connectlocs="0,40;37,0;0,40" o:connectangles="0,0,0"/>
                </v:shape>
                <v:shape id="Freeform 491" o:spid="_x0000_s1515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peMYA&#10;AADcAAAADwAAAGRycy9kb3ducmV2LnhtbESPT2vCQBTE74V+h+UJvdWNUkoaXUVEodhDqfUP3h7Z&#10;ZxKbfRt2t0n67V1B6HGYmd8w03lvatGS85VlBaNhAoI4t7riQsHue/2cgvABWWNtmRT8kYf57PFh&#10;ipm2HX9Ruw2FiBD2GSooQ2gyKX1ekkE/tA1x9M7WGQxRukJqh12Em1qOk+RVGqw4LpTY0LKk/Gf7&#10;axRs3Or40Xe4qS5p+7nk7rA/rQ9KPQ36xQREoD78h+/td63gJX2D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PpeMYAAADcAAAADwAAAAAAAAAAAAAAAACYAgAAZHJz&#10;L2Rvd25yZXYueG1sUEsFBgAAAAAEAAQA9QAAAIsDAAAAAA==&#10;" path="m,40l37,,,40xe" filled="f" strokecolor="#e77817" strokeweight="0">
                  <v:path arrowok="t" o:connecttype="custom" o:connectlocs="0,40;37,0;0,40" o:connectangles="0,0,0"/>
                </v:shape>
                <v:shape id="Freeform 492" o:spid="_x0000_s1516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QfMMA&#10;AADcAAAADwAAAGRycy9kb3ducmV2LnhtbERPz2vCMBS+D/wfwhN2m2mHyFaNIkLn5mEw9eLt0Tzb&#10;avNSk6yt/705DHb8+H4vVoNpREfO15YVpJMEBHFhdc2lguMhf3kD4QOyxsYyKbiTh9Vy9LTATNue&#10;f6jbh1LEEPYZKqhCaDMpfVGRQT+xLXHkztYZDBG6UmqHfQw3jXxNkpk0WHNsqLClTUXFdf9rFBTr&#10;73x7yy/p7Rp4aNKv0+7DnJR6Hg/rOYhAQ/gX/7k/tYLpe5wf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AQfMMAAADcAAAADwAAAAAAAAAAAAAAAACYAgAAZHJzL2Rv&#10;d25yZXYueG1sUEsFBgAAAAAEAAQA9QAAAIgDAAAAAA==&#10;" path="m22,r,12l19,25,12,35,2,42,,30,5,17,12,7,22,xe" fillcolor="#f3be00" stroked="f">
                  <v:path arrowok="t" o:connecttype="custom" o:connectlocs="22,0;22,12;19,25;12,35;2,42;0,30;5,17;12,7;22,0" o:connectangles="0,0,0,0,0,0,0,0,0"/>
                </v:shape>
                <v:shape id="Freeform 493" o:spid="_x0000_s1517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P98QA&#10;AADcAAAADwAAAGRycy9kb3ducmV2LnhtbESP0WrCQBRE3wX/YbmCb7qJFLWpq6hF6EspRj/gkr1m&#10;g9m7Ibua6Nd3hUIfh5k5w6w2va3FnVpfOVaQThMQxIXTFZcKzqfDZAnCB2SNtWNS8CAPm/VwsMJM&#10;u46PdM9DKSKEfYYKTAhNJqUvDFn0U9cQR+/iWoshyraUusUuwm0tZ0kylxYrjgsGG9obKq75zSqw&#10;t6fJufv8SZ8n+y2Ph0W13C2UGo/67QeIQH34D/+1v7SCt/cUXm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1z/fEAAAA3AAAAA8AAAAAAAAAAAAAAAAAmAIAAGRycy9k&#10;b3ducmV2LnhtbFBLBQYAAAAABAAEAPUAAACJAwAAAAA=&#10;" path="m22,r,12l19,25,12,35,2,42,,30,5,17,12,7,22,e" filled="f" strokecolor="#e77817" strokeweight="0">
                  <v:path arrowok="t" o:connecttype="custom" o:connectlocs="22,0;22,12;19,25;12,35;2,42;0,30;5,17;12,7;22,0" o:connectangles="0,0,0,0,0,0,0,0,0"/>
                </v:shape>
                <v:shape id="Freeform 494" o:spid="_x0000_s1518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k6cMA&#10;AADcAAAADwAAAGRycy9kb3ducmV2LnhtbESP3YrCMBSE74V9h3CEvRFN/XerURZFVPZqqw9waM62&#10;dZuT0kStb28EwcthvplhFqvGlOJKtSssK+j3IhDEqdUFZwpOx213BsJ5ZI2lZVJwJwer5UdrgbG2&#10;N/6la+IzEUrYxagg976KpXRpTgZdz1bEwfuztUEfZJ1JXeMtlJtSDqJoIg0WHBZyrGidU/qfXIyC&#10;oT/vksB15Hl4+Jkm4/6u2JRKfbab7zkIT41/w6/0XisYfQ3g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Pk6cMAAADcAAAADwAAAAAAAAAAAAAAAACYAgAAZHJzL2Rv&#10;d25yZXYueG1sUEsFBgAAAAAEAAQA9QAAAIgDAAAAAA==&#10;" path="m,45l37,,,45xe" fillcolor="#f3be00" stroked="f">
                  <v:path arrowok="t" o:connecttype="custom" o:connectlocs="0,45;37,0;0,45" o:connectangles="0,0,0"/>
                </v:shape>
                <v:shape id="Freeform 495" o:spid="_x0000_s1519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jrMQA&#10;AADcAAAADwAAAGRycy9kb3ducmV2LnhtbESPQWvCQBSE7wX/w/IEL0U3aiiauoooQq7VWvH2yD6T&#10;pdm3IbvG+O+7hUKPw8x8w6w2va1FR603jhVMJwkI4sJpw6WCz9NhvADhA7LG2jEpeJKHzXrwssJM&#10;uwd/UHcMpYgQ9hkqqEJoMil9UZFFP3ENcfRurrUYomxLqVt8RLit5SxJ3qRFw3GhwoZ2FRXfx7tV&#10;cL2dbGLOy9R2r/m5qPf55cukSo2G/fYdRKA+/If/2rlWkC7n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146zEAAAA3AAAAA8AAAAAAAAAAAAAAAAAmAIAAGRycy9k&#10;b3ducmV2LnhtbFBLBQYAAAAABAAEAPUAAACJAwAAAAA=&#10;" path="m,45l37,,,45xe" filled="f" strokecolor="#e77817" strokeweight="0">
                  <v:path arrowok="t" o:connecttype="custom" o:connectlocs="0,45;37,0;0,45" o:connectangles="0,0,0"/>
                </v:shape>
                <v:shape id="Freeform 496" o:spid="_x0000_s1520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6YvcUA&#10;AADcAAAADwAAAGRycy9kb3ducmV2LnhtbESPQWvCQBSE7wX/w/KEXopuLCHE6CpSEQqlB20PHh/Z&#10;ZxLMvg3ZVxP767uFQo/DzHzDrLeja9WN+tB4NrCYJ6CIS28brgx8fhxmOaggyBZbz2TgTgG2m8nD&#10;GgvrBz7S7SSVihAOBRqoRbpC61DW5DDMfUccvYvvHUqUfaVtj0OEu1Y/J0mmHTYcF2rs6KWm8nr6&#10;cgau2dsgxydZ7PV7e//OfH5OKTfmcTruVqCERvkP/7VfrYF0mcLvmXg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3pi9xQAAANwAAAAPAAAAAAAAAAAAAAAAAJgCAABkcnMv&#10;ZG93bnJldi54bWxQSwUGAAAAAAQABAD1AAAAigMAAAAA&#10;" path="m22,r,15l17,25,12,35,2,43,,33,5,20,12,8,22,xe" fillcolor="#f3be00" stroked="f">
                  <v:path arrowok="t" o:connecttype="custom" o:connectlocs="22,0;22,15;17,25;12,35;2,43;0,33;5,20;12,8;22,0" o:connectangles="0,0,0,0,0,0,0,0,0"/>
                </v:shape>
                <v:shape id="Freeform 497" o:spid="_x0000_s1521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8vFcMA&#10;AADcAAAADwAAAGRycy9kb3ducmV2LnhtbESPQYvCMBSE7wv+h/CEva2p4kqtRpGisAcva/sDHs2z&#10;rTYvtYm1/nuzsOBxmJlvmPV2MI3oqXO1ZQXTSQSCuLC65lJBnh2+YhDOI2tsLJOCJznYbkYfa0y0&#10;ffAv9SdfigBhl6CCyvs2kdIVFRl0E9sSB+9sO4M+yK6UusNHgJtGzqJoIQ3WHBYqbCmtqLie7kaB&#10;u+XpHmOfZibP72c6xpdn75T6HA+7FQhPg3+H/9s/WsF8+Q1/Z8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8vFcMAAADcAAAADwAAAAAAAAAAAAAAAACYAgAAZHJzL2Rv&#10;d25yZXYueG1sUEsFBgAAAAAEAAQA9QAAAIgDAAAAAA==&#10;" path="m22,r,15l17,25,12,35,2,43,,33,5,20,12,8,22,e" filled="f" strokecolor="#e77817" strokeweight="0">
                  <v:path arrowok="t" o:connecttype="custom" o:connectlocs="22,0;22,15;17,25;12,35;2,43;0,33;5,20;12,8;22,0" o:connectangles="0,0,0,0,0,0,0,0,0"/>
                </v:shape>
                <v:shape id="Freeform 498" o:spid="_x0000_s1522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ABcYA&#10;AADcAAAADwAAAGRycy9kb3ducmV2LnhtbESPQWvCQBSE70L/w/IK3symRkSjq7SCxUsPaikeH7vP&#10;JG32bZrdxrS/3i0IHoeZ+YZZrntbi45aXzlW8JSkIIi1MxUXCt6P29EMhA/IBmvHpOCXPKxXD4Ml&#10;5sZdeE/dIRQiQtjnqKAMocml9Lokiz5xDXH0zq61GKJsC2lavES4reU4TafSYsVxocSGNiXpr8OP&#10;VfCmm9mr7D7/io8sezl96zrT461Sw8f+eQEiUB/u4Vt7ZxRM5lP4P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HABcYAAADcAAAADwAAAAAAAAAAAAAAAACYAgAAZHJz&#10;L2Rvd25yZXYueG1sUEsFBgAAAAAEAAQA9QAAAIsDAAAAAA==&#10;" path="m,44l38,,,44xe" fillcolor="#f3be00" stroked="f">
                  <v:path arrowok="t" o:connecttype="custom" o:connectlocs="0,44;38,0;0,44" o:connectangles="0,0,0"/>
                </v:shape>
                <v:shape id="Freeform 499" o:spid="_x0000_s1523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zI8YA&#10;AADcAAAADwAAAGRycy9kb3ducmV2LnhtbESP3WoCMRSE74W+QziF3ohmleLPahQRhSIF6SqCd4fN&#10;cXdxc7JuUo1v3xQKvRxm5htmvgymFndqXWVZwaCfgCDOra64UHA8bHsTEM4ja6wtk4InOVguXjpz&#10;TLV98BfdM1+ICGGXooLS+yaV0uUlGXR92xBH72Jbgz7KtpC6xUeEm1oOk2QkDVYcF0psaF1Sfs2+&#10;jYLxebjrdvX+drhSFk56lXxuw0apt9ewmoHwFPx/+K/9oRW8T8f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5zI8YAAADcAAAADwAAAAAAAAAAAAAAAACYAgAAZHJz&#10;L2Rvd25yZXYueG1sUEsFBgAAAAAEAAQA9QAAAIsDAAAAAA==&#10;" path="m,44l38,,,44xe" filled="f" strokecolor="#e77817" strokeweight="0">
                  <v:path arrowok="t" o:connecttype="custom" o:connectlocs="0,44;38,0;0,44" o:connectangles="0,0,0"/>
                </v:shape>
                <v:shape id="Freeform 500" o:spid="_x0000_s1524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7Bb0A&#10;AADcAAAADwAAAGRycy9kb3ducmV2LnhtbERPSwrCMBDdC94hjOBOU0VEq1FEEEQQ/C26HJqxrTaT&#10;0sRab28WgsvH+y/XrSlFQ7UrLCsYDSMQxKnVBWcKbtfdYAbCeWSNpWVS8CEH61W3s8RY2zefqbn4&#10;TIQQdjEqyL2vYildmpNBN7QVceDutjboA6wzqWt8h3BTynEUTaXBgkNDjhVtc0qfl5dRcDjK++OV&#10;nPQWb6OmGvtDlCSoVL/XbhYgPLX+L/6591rBZB7Whj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sD7Bb0AAADcAAAADwAAAAAAAAAAAAAAAACYAgAAZHJzL2Rvd25yZXYu&#10;eG1sUEsFBgAAAAAEAAQA9QAAAIIDAAAAAA==&#10;" path="m25,r2,7l27,12r,7l25,24,15,34,,39,,29,5,17,15,7,25,xe" fillcolor="#f3be00" stroked="f">
                  <v:path arrowok="t" o:connecttype="custom" o:connectlocs="25,0;27,7;27,12;27,19;25,24;15,34;0,39;0,29;5,17;15,7;25,0" o:connectangles="0,0,0,0,0,0,0,0,0,0,0"/>
                </v:shape>
                <v:shape id="Freeform 501" o:spid="_x0000_s1525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zWMcA&#10;AADcAAAADwAAAGRycy9kb3ducmV2LnhtbESPT2vCQBTE74V+h+UVvNVNShGNrqG28c9BUqqFXh/Z&#10;1yQ0+zbNrhq/vSsIHoeZ+Q0zS3vTiCN1rrasIB5GIIgLq2suFXzvl89jEM4ja2wsk4IzOUjnjw8z&#10;TLQ98Rcdd74UAcIuQQWV920ipSsqMuiGtiUO3q/tDPogu1LqDk8Bbhr5EkUjabDmsFBhS+8VFX+7&#10;g1HwuVjgT/aRZ3H+n6/WWbnNaz1WavDUv01BeOr9PXxrb7SC18kErmfC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hc1jHAAAA3AAAAA8AAAAAAAAAAAAAAAAAmAIAAGRy&#10;cy9kb3ducmV2LnhtbFBLBQYAAAAABAAEAPUAAACMAwAAAAA=&#10;" path="m25,r2,7l27,12r,7l25,24,15,34,,39,,29,5,17,15,7,25,e" filled="f" strokecolor="#e77817" strokeweight="0">
                  <v:path arrowok="t" o:connecttype="custom" o:connectlocs="25,0;27,7;27,12;27,19;25,24;15,34;0,39;0,29;5,17;15,7;25,0" o:connectangles="0,0,0,0,0,0,0,0,0,0,0"/>
                </v:shape>
                <v:shape id="Freeform 502" o:spid="_x0000_s1526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l3MMA&#10;AADcAAAADwAAAGRycy9kb3ducmV2LnhtbERPy2rCQBTdC/7DcIVupM5Eaimpo4hSSMGND6rLS+aa&#10;hGbuhMw0Sf/eWQguD+e9XA+2Fh21vnKsIZkpEMS5MxUXGs6nr9cPED4gG6wdk4Z/8rBejUdLTI3r&#10;+UDdMRQihrBPUUMZQpNK6fOSLPqZa4gjd3OtxRBhW0jTYh/DbS3nSr1LixXHhhIb2paU/x7/rIa+&#10;UbdpMn+77n/O2a67ZP57l+Rav0yGzSeIQEN4ih/uzGhYqDg/no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Ll3MMAAADcAAAADwAAAAAAAAAAAAAAAACYAgAAZHJzL2Rv&#10;d25yZXYueG1sUEsFBgAAAAAEAAQA9QAAAIgDAAAAAA==&#10;" path="m,48l42,,,48xe" fillcolor="#f3be00" stroked="f">
                  <v:path arrowok="t" o:connecttype="custom" o:connectlocs="0,48;42,0;0,48" o:connectangles="0,0,0"/>
                </v:shape>
                <v:shape id="Freeform 503" o:spid="_x0000_s1527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2dcQA&#10;AADcAAAADwAAAGRycy9kb3ducmV2LnhtbESPS2sCQRCE74H8h6EDucUZAz7YOEoIEQS9+Dh47Oy0&#10;u4M7PctOq5t/7wQCHouq+oqaLfrQqCt1yUe2MBwYUMRldJ4rC4f98m0KKgmywyYyWfilBIv589MM&#10;CxdvvKXrTiqVIZwKtFCLtIXWqawpYBrEljh7p9gFlCy7SrsObxkeGv1uzFgH9JwXamzpq6byvLsE&#10;C5PzMpwm3z/TYzz4jVkfRfzFWfv60n9+gBLq5RH+b6+chZEZwt+ZfAT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XNnXEAAAA3AAAAA8AAAAAAAAAAAAAAAAAmAIAAGRycy9k&#10;b3ducmV2LnhtbFBLBQYAAAAABAAEAPUAAACJAwAAAAA=&#10;" path="m,48l42,,,48xe" filled="f" strokecolor="#e77817" strokeweight="0">
                  <v:path arrowok="t" o:connecttype="custom" o:connectlocs="0,48;42,0;0,48" o:connectangles="0,0,0"/>
                </v:shape>
                <v:shape id="Freeform 504" o:spid="_x0000_s1528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MfsUA&#10;AADcAAAADwAAAGRycy9kb3ducmV2LnhtbESPS2vCQBSF90L/w3AL7uokVqukGaUUBIUW62Pj7jZz&#10;mwQzd4bMGNN/3xEKLg/n8XHyZW8a0VHra8sK0lECgriwuuZSwfGwepqD8AFZY2OZFPySh+XiYZBj&#10;pu2Vd9TtQyniCPsMFVQhuExKX1Rk0I+sI47ej20NhijbUuoWr3HcNHKcJC/SYM2RUKGj94qK8/5i&#10;Ivdz0j3P3GZ70uePzhW0Wn99p0oNH/u3VxCB+nAP/7fXWsE0GcP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Ax+xQAAANwAAAAPAAAAAAAAAAAAAAAAAJgCAABkcnMv&#10;ZG93bnJldi54bWxQSwUGAAAAAAQABAD1AAAAigMAAAAA&#10;" path="m35,37l84,,35,37,30,50,22,60,12,67,,72,,67,2,62,5,55r5,-5l15,45r7,-5l27,37r8,xe" fillcolor="#f3be00" stroked="f">
                  <v:path arrowok="t" o:connecttype="custom" o:connectlocs="35,37;84,0;35,37;35,37;35,37;30,50;22,60;12,67;0,72;0,67;2,62;5,55;10,50;15,45;22,40;27,37;35,37" o:connectangles="0,0,0,0,0,0,0,0,0,0,0,0,0,0,0,0,0"/>
                </v:shape>
                <v:shape id="Freeform 505" o:spid="_x0000_s1529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jwMUA&#10;AADcAAAADwAAAGRycy9kb3ducmV2LnhtbESPQWsCMRSE74X+h/AKXoomrVV0NUopKPZi6erF2yN5&#10;7i5uXpZN1PXfG6HQ4zAz3zDzZedqcaE2VJ41vA0UCGLjbcWFhv1u1Z+ACBHZYu2ZNNwowHLx/DTH&#10;zPor/9Ilj4VIEA4ZaihjbDIpgynJYRj4hjh5R986jEm2hbQtXhPc1fJdqbF0WHFaKLGhr5LMKT87&#10;Deuf0e6g8Dyc0kfux8W32b6ujNa9l+5zBiJSF//Df+2N1TBSQ3ic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qPAxQAAANwAAAAPAAAAAAAAAAAAAAAAAJgCAABkcnMv&#10;ZG93bnJldi54bWxQSwUGAAAAAAQABAD1AAAAigMAAAAA&#10;" path="m35,37l84,,35,37,30,50,22,60,12,67,,72,,67,2,62,5,55r5,-5l15,45r7,-5l27,37r8,e" filled="f" strokecolor="#e77817" strokeweight="0">
                  <v:path arrowok="t" o:connecttype="custom" o:connectlocs="35,37;84,0;35,37;35,37;35,37;30,50;22,60;12,67;0,72;0,67;2,62;5,55;10,50;15,45;22,40;27,37;35,37" o:connectangles="0,0,0,0,0,0,0,0,0,0,0,0,0,0,0,0,0"/>
                </v:shape>
                <v:shape id="Freeform 506" o:spid="_x0000_s1530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WbcQA&#10;AADcAAAADwAAAGRycy9kb3ducmV2LnhtbESPQWvCQBSE70L/w/IK3nTTYq1EVylFxVttLNTjI/ua&#10;hGbfhuyLif++WxA8DjPzDbPaDK5WF2pD5dnA0zQBRZx7W3Fh4Ou0myxABUG2WHsmA1cKsFk/jFaY&#10;Wt/zJ10yKVSEcEjRQCnSpFqHvCSHYeob4uj9+NahRNkW2rbYR7ir9XOSzLXDiuNCiQ29l5T/Zp0z&#10;UJ8OvL9+9P3iKH6Q3bb7Pr92xowfh7clKKFB7uFb+2ANvCQz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WVm3EAAAA3AAAAA8AAAAAAAAAAAAAAAAAmAIAAGRycy9k&#10;b3ducmV2LnhtbFBLBQYAAAAABAAEAPUAAACJAwAAAAA=&#10;" path="m35,38l80,,35,38,30,50,22,60r-9,8l,75,,68,3,63,5,58r5,-8l15,45r7,-2l27,40r8,-2xe" fillcolor="#f3be00" stroked="f">
                  <v:path arrowok="t" o:connecttype="custom" o:connectlocs="35,38;80,0;35,38;35,38;35,38;30,50;22,60;13,68;0,75;0,68;3,63;5,58;10,50;15,45;22,43;27,40;35,38" o:connectangles="0,0,0,0,0,0,0,0,0,0,0,0,0,0,0,0,0"/>
                </v:shape>
                <v:shape id="Freeform 507" o:spid="_x0000_s1531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uVMQA&#10;AADcAAAADwAAAGRycy9kb3ducmV2LnhtbESP0WrCQBRE3wv+w3IF3+puxBSJrqJiwZciVT/gmr0m&#10;0ezdkN3G+PduodDHYWbOMItVb2vRUesrxxqSsQJBnDtTcaHhfPp8n4HwAdlg7Zg0PMnDajl4W2Bm&#10;3IO/qTuGQkQI+ww1lCE0mZQ+L8miH7uGOHpX11oMUbaFNC0+ItzWcqLUh7RYcVwosaFtSfn9+GM1&#10;TLvE8UU909u2OO/WX5tDsqsPWo+G/XoOIlAf/sN/7b3RkKoUfs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3LlTEAAAA3AAAAA8AAAAAAAAAAAAAAAAAmAIAAGRycy9k&#10;b3ducmV2LnhtbFBLBQYAAAAABAAEAPUAAACJAwAAAAA=&#10;" path="m35,38l80,,35,38,30,50,22,60r-9,8l,75,,68,3,63,5,58r5,-8l15,45r7,-2l27,40r8,-2e" filled="f" strokecolor="#e77817" strokeweight="0">
                  <v:path arrowok="t" o:connecttype="custom" o:connectlocs="35,38;80,0;35,38;35,38;35,38;30,50;22,60;13,68;0,75;0,68;3,63;5,58;10,50;15,45;22,43;27,40;35,38" o:connectangles="0,0,0,0,0,0,0,0,0,0,0,0,0,0,0,0,0"/>
                </v:shape>
                <v:shape id="Freeform 508" o:spid="_x0000_s1532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a78MA&#10;AADcAAAADwAAAGRycy9kb3ducmV2LnhtbESPwWrDMBBE74X8g9hAb7WUQt3gWgklJeCDL3XyAYu1&#10;sU2tlWopjvP3VaHQ4zAzb5hyv9hRzDSFwbGGTaZAELfODNxpOJ+OT1sQISIbHB2ThjsF2O9WDyUW&#10;xt34k+YmdiJBOBSooY/RF1KGtieLIXOeOHkXN1mMSU6dNBPeEtyO8lmpXFocOC306OnQU/vVXK2G&#10;MG9el2/VycrbWOdV++Hz+qT143p5fwMRaYn/4b92ZTS8qBx+z6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Oa78MAAADcAAAADwAAAAAAAAAAAAAAAACYAgAAZHJzL2Rv&#10;d25yZXYueG1sUEsFBgAAAAAEAAQA9QAAAIgDAAAAAA==&#10;" path="m,37l42,,,37xe" fillcolor="#f3be00" stroked="f">
                  <v:path arrowok="t" o:connecttype="custom" o:connectlocs="0,37;42,0;0,37" o:connectangles="0,0,0"/>
                </v:shape>
                <v:shape id="Freeform 509" o:spid="_x0000_s1533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9vcYA&#10;AADcAAAADwAAAGRycy9kb3ducmV2LnhtbESPQWvCQBSE74X+h+UJvTUbpZqSukqxFEJ6MkqKt9fs&#10;Mwlm34bsqum/7xYEj8PMfMMs16PpxIUG11pWMI1iEMSV1S3XCva7z+dXEM4ja+wsk4JfcrBePT4s&#10;MdX2ylu6FL4WAcIuRQWN930qpasaMugi2xMH72gHgz7IoZZ6wGuAm07O4nghDbYcFhrsadNQdSrO&#10;RsHxJ0++D5lffNTV6eXrQGWbZ6VST5Px/Q2Ep9Hfw7d2phXM4wT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M9vcYAAADcAAAADwAAAAAAAAAAAAAAAACYAgAAZHJz&#10;L2Rvd25yZXYueG1sUEsFBgAAAAAEAAQA9QAAAIsDAAAAAA==&#10;" path="m,37l42,,,37xe" filled="f" strokecolor="#e77817" strokeweight="0">
                  <v:path arrowok="t" o:connecttype="custom" o:connectlocs="0,37;42,0;0,37" o:connectangles="0,0,0"/>
                </v:shape>
                <v:shape id="Freeform 510" o:spid="_x0000_s1534" style="position:absolute;left:6431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QiXb0A&#10;AADcAAAADwAAAGRycy9kb3ducmV2LnhtbERPy4rCMBTdC/5DuMLsNFEYKdUoIsi49AWzvdNcm2Jz&#10;U5uMtn9vFoLLw3kv152rxYPaUHnWMJ0oEMSFNxWXGi7n3TgDESKywdozaegpwHo1HCwxN/7JR3qc&#10;YilSCIccNdgYm1zKUFhyGCa+IU7c1bcOY4JtKU2LzxTuajlTai4dVpwaLDa0tVTcTv9OQ1lnf/fe&#10;GINze+hnmfxllf1o/TXqNgsQkbr4Eb/de6PhW6W16Uw6AnL1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0QiXb0AAADcAAAADwAAAAAAAAAAAAAAAACYAgAAZHJzL2Rvd25yZXYu&#10;eG1sUEsFBgAAAAAEAAQA9QAAAIIDAAAAAA==&#10;" path="m48,22l105,,48,22xm48,22l35,30,23,32,13,30,,25,5,20r5,-3l18,15r5,-3l30,12r8,3l43,17r5,5xe" fillcolor="#f3be00" stroked="f">
                  <v:path arrowok="t" o:connecttype="custom" o:connectlocs="48,22;105,0;48,22;48,22;35,30;23,32;13,30;0,25;5,20;10,17;18,15;23,12;30,12;38,15;43,17;48,22" o:connectangles="0,0,0,0,0,0,0,0,0,0,0,0,0,0,0,0"/>
                  <o:lock v:ext="edit" verticies="t"/>
                </v:shape>
                <v:shape id="Freeform 511" o:spid="_x0000_s1535" style="position:absolute;left:6479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79vsUA&#10;AADcAAAADwAAAGRycy9kb3ducmV2LnhtbESPQWsCMRSE74L/IbyCN81Waalbo7SF0oog1G3F42Pz&#10;ulncvCxJuq7/3ggFj8PMfMMsVr1tREc+1I4V3E8yEMSl0zVXCr6L9/ETiBCRNTaOScGZAqyWw8EC&#10;c+1O/EXdLlYiQTjkqMDE2OZShtKQxTBxLXHyfp23GJP0ldQeTwluGznNskdpsea0YLClN0Plcfdn&#10;FRxmr/Kncx/bbl5U53Vhpl5u9kqN7vqXZxCR+ngL/7c/tYKHbA7XM+k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v2+xQAAANwAAAAPAAAAAAAAAAAAAAAAAJgCAABkcnMv&#10;ZG93bnJldi54bWxQSwUGAAAAAAQABAD1AAAAigMAAAAA&#10;" path="m,22l57,,,22xe" filled="f" strokecolor="#e77817" strokeweight="0">
                  <v:path arrowok="t" o:connecttype="custom" o:connectlocs="0,22;57,0;0,22" o:connectangles="0,0,0"/>
                </v:shape>
                <v:shape id="Freeform 512" o:spid="_x0000_s1536" style="position:absolute;left:6431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9nu8MA&#10;AADcAAAADwAAAGRycy9kb3ducmV2LnhtbERPz2vCMBS+D/wfwhvsNlOFjVmNMkTRHTzMKZu3R/Ns&#10;SpuX0ERb/3tzEHb8+H7PFr1txJXaUDlWMBpmIIgLpysuFRx+1q8fIEJE1tg4JgU3CrCYD55mmGvX&#10;8Tdd97EUKYRDjgpMjD6XMhSGLIah88SJO7vWYkywLaVusUvhtpHjLHuXFitODQY9LQ0V9f5iFfj6&#10;+Me/YXWol6uNmZy6r51vTkq9PPefUxCR+vgvfri3WsHbKM1PZ9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9nu8MAAADcAAAADwAAAAAAAAAAAAAAAACYAgAAZHJzL2Rv&#10;d25yZXYueG1sUEsFBgAAAAAEAAQA9QAAAIgDAAAAAA==&#10;" path="m48,10l35,18,23,20,13,18,,13,5,8,10,5,18,3,23,r7,l38,3r5,2l48,10xe" filled="f" strokecolor="#e77817" strokeweight="0">
                  <v:path arrowok="t" o:connecttype="custom" o:connectlocs="48,10;35,18;23,20;13,18;0,13;5,8;10,5;18,3;23,0;30,0;38,3;43,5;48,10" o:connectangles="0,0,0,0,0,0,0,0,0,0,0,0,0"/>
                </v:shape>
                <v:shape id="Freeform 513" o:spid="_x0000_s1537" style="position:absolute;left:6397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4e7MUA&#10;AADcAAAADwAAAGRycy9kb3ducmV2LnhtbESPT4vCMBTE78J+h/AWvGlawT9bjSKLot60K4K3Z/O2&#10;LTYvpYna/fYbQfA4zMxvmNmiNZW4U+NKywrifgSCOLO65FzB8Wfdm4BwHlljZZkU/JGDxfyjM8NE&#10;2wcf6J76XAQIuwQVFN7XiZQuK8ig69uaOHi/tjHog2xyqRt8BLip5CCKRtJgyWGhwJq+C8qu6c0o&#10;2ExO49EwPuyOu2W7/jrvL3RdjZXqfrbLKQhPrX+HX+2tVjCMY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h7sxQAAANwAAAAPAAAAAAAAAAAAAAAAAJgCAABkcnMv&#10;ZG93bnJldi54bWxQSwUGAAAAAAQABAD1AAAAigMAAAAA&#10;" path="m47,8l101,,47,8xm47,8l34,15,22,18,9,15,,10,2,5,9,3,14,r8,l29,r5,l42,3r5,5xe" fillcolor="#f3be00" stroked="f">
                  <v:path arrowok="t" o:connecttype="custom" o:connectlocs="47,8;101,0;47,8;47,8;34,15;22,18;9,15;0,10;2,5;9,3;14,0;22,0;29,0;34,0;42,3;47,8" o:connectangles="0,0,0,0,0,0,0,0,0,0,0,0,0,0,0,0"/>
                  <o:lock v:ext="edit" verticies="t"/>
                </v:shape>
                <v:shape id="Freeform 514" o:spid="_x0000_s1538" style="position:absolute;left:644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TB7cYA&#10;AADcAAAADwAAAGRycy9kb3ducmV2LnhtbESPUUvDMBSF3wX/Q7jCXmRLW9GNbtkQx8AhDKz7AZfm&#10;ru1sbkIS185fbwTBx8M55zuc1WY0vbiQD51lBfksA0FcW91xo+D4sZsuQISIrLG3TAquFGCzvr1Z&#10;YantwO90qWIjEoRDiQraGF0pZahbMhhm1hEn72S9wZikb6T2OCS46WWRZU/SYMdpoUVHLy3Vn9WX&#10;UeAO87nxxdnvH962wwG/91V+75Sa3I3PSxCRxvgf/mu/agWPeQG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TB7cYAAADcAAAADwAAAAAAAAAAAAAAAACYAgAAZHJz&#10;L2Rvd25yZXYueG1sUEsFBgAAAAAEAAQA9QAAAIsDAAAAAA==&#10;" path="m,8l54,,,8xe" filled="f" strokecolor="#e77817" strokeweight="0">
                  <v:path arrowok="t" o:connecttype="custom" o:connectlocs="0,8;54,0;0,8" o:connectangles="0,0,0"/>
                </v:shape>
                <v:shape id="Freeform 515" o:spid="_x0000_s1539" style="position:absolute;left:6397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E48IA&#10;AADcAAAADwAAAGRycy9kb3ducmV2LnhtbESPT2sCMRTE7wW/Q3gFbzVrxSJbo1Rha4/+O3h8JK/Z&#10;xeRl2URdv30jCD0OM/MbZr7svRNX6mITWMF4VIAg1sE0bBUcD9XbDERMyAZdYFJwpwjLxeBljqUJ&#10;N97RdZ+syBCOJSqoU2pLKaOuyWMchZY4e7+h85iy7Kw0Hd4y3Dv5XhQf0mPDeaHGltY16fP+4hXs&#10;NtKeHOpvXa3tlg6ri6vOpNTwtf/6BJGoT//hZ/vHKJiOJ/A4k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0YTjwgAAANwAAAAPAAAAAAAAAAAAAAAAAJgCAABkcnMvZG93&#10;bnJldi54bWxQSwUGAAAAAAQABAD1AAAAhwMAAAAA&#10;" path="m47,8l34,15,22,18,9,15,,10,2,5,9,3,14,r8,l29,r5,l42,3r5,5xe" filled="f" strokecolor="#e77817" strokeweight="0">
                  <v:path arrowok="t" o:connecttype="custom" o:connectlocs="47,8;34,15;22,18;9,15;0,10;2,5;9,3;14,0;22,0;29,0;34,0;42,3;47,8" o:connectangles="0,0,0,0,0,0,0,0,0,0,0,0,0"/>
                </v:shape>
                <v:shape id="Freeform 516" o:spid="_x0000_s1540" style="position:absolute;left:6367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X2ccA&#10;AADcAAAADwAAAGRycy9kb3ducmV2LnhtbESPUWvCQBCE3wv9D8cKfSl6sdYiqacUS6GtRTBKn5fc&#10;moTm9kJuNbG/vicUfBxm5htmvuxdrU7UhsqzgfEoAUWce1txYWC/exvOQAVBtlh7JgNnCrBc3N7M&#10;MbW+4y2dMilUhHBI0UAp0qRah7wkh2HkG+LoHXzrUKJsC21b7CLc1fohSZ60w4rjQokNrUrKf7Kj&#10;M7CevB6nn7L6qL862fz69Wb7nd0bczfoX55BCfVyDf+3362B6fgRLmfiEd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Z19nHAAAA3AAAAA8AAAAAAAAAAAAAAAAAmAIAAGRy&#10;cy9kb3ducmV2LnhtbFBLBQYAAAAABAAEAPUAAACMAwAAAAA=&#10;" path="m47,8l102,,47,8xm47,8l35,15,22,18,10,15,,10,5,5,10,3,15,r7,l30,r5,l42,3r5,5xe" fillcolor="#f3be00" stroked="f">
                  <v:path arrowok="t" o:connecttype="custom" o:connectlocs="47,8;102,0;47,8;47,8;35,15;22,18;10,15;0,10;5,5;10,3;15,0;22,0;30,0;35,0;42,3;47,8" o:connectangles="0,0,0,0,0,0,0,0,0,0,0,0,0,0,0,0"/>
                  <o:lock v:ext="edit" verticies="t"/>
                </v:shape>
                <v:shape id="Freeform 517" o:spid="_x0000_s1541" style="position:absolute;left:6414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T8YA&#10;AADcAAAADwAAAGRycy9kb3ducmV2LnhtbESPUWvCMBSF3wf7D+EO9jbTblRcZxTtcMgQYeoPuGvu&#10;mrLmpiRRu39vBoKPh3POdzjT+WA7cSIfWscK8lEGgrh2uuVGwWG/epqACBFZY+eYFPxRgPns/m6K&#10;pXZn/qLTLjYiQTiUqMDE2JdShtqQxTByPXHyfpy3GJP0jdQezwluO/mcZWNpseW0YLCnylD9uzta&#10;BZU3y/xzW22Kl++P93a7WS6K10Gpx4dh8QYi0hBv4Wt7rRUUeQH/Z9IR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T8YAAADcAAAADwAAAAAAAAAAAAAAAACYAgAAZHJz&#10;L2Rvd25yZXYueG1sUEsFBgAAAAAEAAQA9QAAAIsDAAAAAA==&#10;" path="m,8l55,,,8xe" filled="f" strokecolor="#e77817" strokeweight="0">
                  <v:path arrowok="t" o:connecttype="custom" o:connectlocs="0,8;55,0;0,8" o:connectangles="0,0,0"/>
                </v:shape>
                <v:shape id="Freeform 518" o:spid="_x0000_s1542" style="position:absolute;left:6367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ne8IA&#10;AADcAAAADwAAAGRycy9kb3ducmV2LnhtbESPQWsCMRSE74L/IbxCb5pVqJTVKK2w6rG6Hjw+ktfs&#10;YvKybKJu/30jFHocZuYbZrUZvBN36mMbWMFsWoAg1sG0bBWc62ryDiImZIMuMCn4oQib9Xi0wtKE&#10;Bx/pfkpWZAjHEhU0KXWllFE35DFOQ0ecve/Qe0xZ9laaHh8Z7p2cF8VCemw5LzTY0bYhfT3dvILj&#10;XtqLQ73T1dZ+Uf15c9WVlHp9GT6WIBIN6T/81z4YBW+zBTzP5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id7wgAAANwAAAAPAAAAAAAAAAAAAAAAAJgCAABkcnMvZG93&#10;bnJldi54bWxQSwUGAAAAAAQABAD1AAAAhwMAAAAA&#10;" path="m47,8l35,15,22,18,10,15,,10,5,5,10,3,15,r7,l30,r5,l42,3r5,5xe" filled="f" strokecolor="#e77817" strokeweight="0">
                  <v:path arrowok="t" o:connecttype="custom" o:connectlocs="47,8;35,15;22,18;10,15;0,10;5,5;10,3;15,0;22,0;30,0;35,0;42,3;47,8" o:connectangles="0,0,0,0,0,0,0,0,0,0,0,0,0"/>
                </v:shape>
                <v:shape id="Freeform 519" o:spid="_x0000_s1543" style="position:absolute;left:6461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a/MQA&#10;AADcAAAADwAAAGRycy9kb3ducmV2LnhtbESPQWvCQBSE74L/YXmCN90oVCV1FRULCj1oWtoeH9nX&#10;JDT7NuyuMf77riB4HGbmG2a57kwtWnK+sqxgMk5AEOdWV1wo+Px4Gy1A+ICssbZMCm7kYb3q95aY&#10;anvlM7VZKESEsE9RQRlCk0rp85IM+rFtiKP3a53BEKUrpHZ4jXBTy2mSzKTBiuNCiQ3tSsr/sotR&#10;0J7e91/Hky7y7Tf/uEvN02PLSg0H3eYVRKAuPMOP9kEreJnM4X4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mvzEAAAA3AAAAA8AAAAAAAAAAAAAAAAAmAIAAGRycy9k&#10;b3ducmV2LnhtbFBLBQYAAAAABAAEAPUAAACJAwAAAAA=&#10;" path="m47,25l105,,47,25xm50,25l37,33,25,38,13,35,,30,5,25r5,-5l18,18r7,l30,18r7,l42,23r8,2xe" fillcolor="#f3be00" stroked="f">
                  <v:path arrowok="t" o:connecttype="custom" o:connectlocs="47,25;105,0;47,25;50,25;37,33;25,38;13,35;0,30;5,25;10,20;18,18;25,18;30,18;37,18;42,23;50,25" o:connectangles="0,0,0,0,0,0,0,0,0,0,0,0,0,0,0,0"/>
                  <o:lock v:ext="edit" verticies="t"/>
                </v:shape>
                <v:shape id="Freeform 520" o:spid="_x0000_s1544" style="position:absolute;left:6508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rTcIA&#10;AADcAAAADwAAAGRycy9kb3ducmV2LnhtbERPTWsCMRC9F/ofwhS8SM0qamU1yiKIHixYK3odNtPN&#10;0s1kSaKu/94cCj0+3vdi1dlG3MiH2rGC4SADQVw6XXOl4PS9eZ+BCBFZY+OYFDwowGr5+rLAXLs7&#10;f9HtGCuRQjjkqMDE2OZShtKQxTBwLXHifpy3GBP0ldQe7yncNnKUZVNpsebUYLCltaHy93i1Copi&#10;etB+0//Y0/ZsPi/1uIkzp1TvrSvmICJ18V/8595pBZNhWpvOp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CtNwgAAANwAAAAPAAAAAAAAAAAAAAAAAJgCAABkcnMvZG93&#10;bnJldi54bWxQSwUGAAAAAAQABAD1AAAAhwMAAAAA&#10;" path="m,25l58,,,25xe" filled="f" strokecolor="#e77817" strokeweight="0">
                  <v:path arrowok="t" o:connecttype="custom" o:connectlocs="0,25;58,0;0,25" o:connectangles="0,0,0"/>
                </v:shape>
                <v:shape id="Freeform 521" o:spid="_x0000_s1545" style="position:absolute;left:646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XLMQA&#10;AADcAAAADwAAAGRycy9kb3ducmV2LnhtbESPwWrDMBBE74X+g9hAbo2cQoPtRgmh0FJya9JLb4u1&#10;ltxYK2OptpOvrwKBHIeZecOst5NrxUB9aDwrWC4yEMSV1w0bBd/H96ccRIjIGlvPpOBMAbabx4c1&#10;ltqP/EXDIRqRIBxKVGBj7EopQ2XJYVj4jjh5te8dxiR7I3WPY4K7Vj5n2Uo6bDgtWOzozVJ1Ovw5&#10;BX7/++OGnTF5rOlY249izC+FUvPZtHsFEWmK9/Ct/akVvCwLuJ5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FlyzEAAAA3AAAAA8AAAAAAAAAAAAAAAAAmAIAAGRycy9k&#10;b3ducmV2LnhtbFBLBQYAAAAABAAEAPUAAACJAwAAAAA=&#10;" path="m50,7l37,15,25,20,13,17,,12,5,7,10,2,18,r7,l30,r7,l42,5r8,2e" filled="f" strokecolor="#e77817" strokeweight="0">
                  <v:path arrowok="t" o:connecttype="custom" o:connectlocs="50,7;37,15;25,20;13,17;0,12;5,7;10,2;18,0;25,0;30,0;37,0;42,5;50,7" o:connectangles="0,0,0,0,0,0,0,0,0,0,0,0,0"/>
                </v:shape>
                <v:shape id="Freeform 522" o:spid="_x0000_s1546" style="position:absolute;left:6491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NPsQA&#10;AADcAAAADwAAAGRycy9kb3ducmV2LnhtbERPTWvCQBC9F/wPywi9FLNRaG1jVpEGqfWSVAt6HLJj&#10;EszOhuxW03/fPRQ8Pt53uhpMK67Uu8aygmkUgyAurW64UvB92ExeQTiPrLG1TAp+ycFqOXpIMdH2&#10;xl903ftKhBB2CSqove8SKV1Zk0EX2Y44cGfbG/QB9pXUPd5CuGnlLI5fpMGGQ0ONHb3XVF72P0bB&#10;Z1lsj/M8y09vT8fsY1NglrudUo/jYb0A4Wnwd/G/e6sVPM/C/HA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jT7EAAAA3AAAAA8AAAAAAAAAAAAAAAAAmAIAAGRycy9k&#10;b3ducmV2LnhtbFBLBQYAAAAABAAEAPUAAACJAwAAAAA=&#10;" path="m47,20l107,,47,20xm47,20l35,27,22,30r-12,l,25,5,20r5,-5l15,12r7,l30,12r5,l42,15r5,5xe" fillcolor="#f3be00" stroked="f">
                  <v:path arrowok="t" o:connecttype="custom" o:connectlocs="47,20;107,0;47,20;47,20;35,27;22,30;10,30;0,25;5,20;10,15;15,12;22,12;30,12;35,12;42,15;47,20" o:connectangles="0,0,0,0,0,0,0,0,0,0,0,0,0,0,0,0"/>
                  <o:lock v:ext="edit" verticies="t"/>
                </v:shape>
                <v:shape id="Freeform 523" o:spid="_x0000_s1547" style="position:absolute;left:6538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hzMQA&#10;AADcAAAADwAAAGRycy9kb3ducmV2LnhtbESPzWrDMBCE74G8g9hAb4n8Q4NxophQWuixtQ3pcWtt&#10;bGNrZSw1cd++KhR6HGbmG+ZYLGYUN5pdb1lBvItAEDdW99wqqKuXbQbCeWSNo2VS8E0OitN6dcRc&#10;2zu/0630rQgQdjkq6Lyfcild05FBt7MTcfCudjbog5xbqWe8B7gZZRJFe2mw57DQ4URPHTVD+WUU&#10;JHWVDdfnatiPVn5e6CN9a+pUqYfNcj6A8LT4//Bf+1UreExi+D0TjoA8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FIczEAAAA3AAAAA8AAAAAAAAAAAAAAAAAmAIAAGRycy9k&#10;b3ducmV2LnhtbFBLBQYAAAAABAAEAPUAAACJAwAAAAA=&#10;" path="m,20l60,,,20xe" filled="f" strokecolor="#e77817" strokeweight="0">
                  <v:path arrowok="t" o:connecttype="custom" o:connectlocs="0,20;60,0;0,20" o:connectangles="0,0,0"/>
                </v:shape>
                <v:shape id="Freeform 524" o:spid="_x0000_s1548" style="position:absolute;left:6491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ErMIA&#10;AADcAAAADwAAAGRycy9kb3ducmV2LnhtbESPzWrDMBCE74W8g9hAb7VsQ0PiRDFJoNBbiZtLbou1&#10;/iHWyliKo759VQj0OMzMN8yuDGYQM02ut6wgS1IQxLXVPbcKLt8fb2sQziNrHCyTgh9yUO4XLzss&#10;tH3wmebKtyJC2BWooPN+LKR0dUcGXWJH4ug1djLoo5xaqSd8RLgZZJ6mK2mw57jQ4UinjupbdTcK&#10;htXsuMnCTJt1Gq59pb+OuVfqdRkOWxCegv8PP9ufWsF7nsPf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0SswgAAANwAAAAPAAAAAAAAAAAAAAAAAJgCAABkcnMvZG93&#10;bnJldi54bWxQSwUGAAAAAAQABAD1AAAAhwMAAAAA&#10;" path="m47,8l35,15,22,18r-12,l,13,5,8,10,3,15,r7,l30,r5,l42,3r5,5e" filled="f" strokecolor="#e77817" strokeweight="0">
                  <v:path arrowok="t" o:connecttype="custom" o:connectlocs="47,8;35,15;22,18;10,18;0,13;5,8;10,3;15,0;22,0;30,0;35,0;42,3;47,8" o:connectangles="0,0,0,0,0,0,0,0,0,0,0,0,0"/>
                </v:shape>
                <v:shape id="Freeform 525" o:spid="_x0000_s1549" style="position:absolute;left:6516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ajcUA&#10;AADcAAAADwAAAGRycy9kb3ducmV2LnhtbESPT2vCQBTE7wW/w/IEb3Wj0qrRVUQs9BTwD6XeHtnX&#10;JDX7NuyuJn77rlDwOMzMb5jlujO1uJHzlWUFo2ECgji3uuJCwen48ToD4QOyxtoyKbiTh/Wq97LE&#10;VNuW93Q7hEJECPsUFZQhNKmUPi/JoB/ahjh6P9YZDFG6QmqHbYSbWo6T5F0arDgulNjQtqT8crga&#10;Be33fbab2q/sTGeXhd1xnv1utVKDfrdZgAjUhWf4v/2pFbyNJ/A4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ZqNxQAAANwAAAAPAAAAAAAAAAAAAAAAAJgCAABkcnMv&#10;ZG93bnJldi54bWxQSwUGAAAAAAQABAD1AAAAigMAAAAA&#10;" path="m47,18l102,,47,18xm47,18l35,25,25,28r-13,l,23,5,18r5,-5l17,10,22,8r8,l37,10r5,3l47,18xe" fillcolor="#f3be00" stroked="f">
                  <v:path arrowok="t" o:connecttype="custom" o:connectlocs="47,18;102,0;47,18;47,18;35,25;25,28;12,28;0,23;5,18;10,13;17,10;22,8;30,8;37,10;42,13;47,18" o:connectangles="0,0,0,0,0,0,0,0,0,0,0,0,0,0,0,0"/>
                  <o:lock v:ext="edit" verticies="t"/>
                </v:shape>
                <v:shape id="Freeform 526" o:spid="_x0000_s1550" style="position:absolute;left:656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sxsUA&#10;AADcAAAADwAAAGRycy9kb3ducmV2LnhtbESPwWrDMBBE74H+g9hAL6GWG9JSnCjBLhR6CsTJocfF&#10;Wlsm1sqVlMT9+6hQ6HGYmTfMZjfZQVzJh96xgucsB0HcON1zp+B0/Hh6AxEissbBMSn4oQC77cNs&#10;g4V2Nz7QtY6dSBAOBSowMY6FlKExZDFkbiROXuu8xZik76T2eEtwO8hlnr9Kiz2nBYMjvRtqzvXF&#10;Kti3lTm0cv9Vnr/Lsq7c4lJ5UupxPpVrEJGm+B/+a39qBS/LFfyeS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6zGxQAAANwAAAAPAAAAAAAAAAAAAAAAAJgCAABkcnMv&#10;ZG93bnJldi54bWxQSwUGAAAAAAQABAD1AAAAigMAAAAA&#10;" path="m,18l55,,,18xe" filled="f" strokecolor="#e77817" strokeweight="0">
                  <v:path arrowok="t" o:connecttype="custom" o:connectlocs="0,18;55,0;0,18" o:connectangles="0,0,0"/>
                </v:shape>
                <v:shape id="Freeform 527" o:spid="_x0000_s1551" style="position:absolute;left:6516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g28UA&#10;AADcAAAADwAAAGRycy9kb3ducmV2LnhtbESP0WrCQBRE3wv+w3IFX0LdNGAp0VXEIqT4IFU/4JK9&#10;JtHs3bi7avz7riD0cZiZM8xs0ZtW3Mj5xrKCj3EKgri0uuFKwWG/fv8C4QOyxtYyKXiQh8V88DbD&#10;XNs7/9JtFyoRIexzVFCH0OVS+rImg35sO+LoHa0zGKJ0ldQO7xFuWpml6ac02HBcqLGjVU3leXc1&#10;Crb9T/KQ180l2yeH7vjtCn9KCqVGw345BRGoD//hV7vQCibZBJ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mDbxQAAANwAAAAPAAAAAAAAAAAAAAAAAJgCAABkcnMv&#10;ZG93bnJldi54bWxQSwUGAAAAAAQABAD1AAAAigMAAAAA&#10;" path="m47,10l35,17,25,20r-13,l,15,5,10,10,5,17,2,22,r8,l37,2r5,3l47,10e" filled="f" strokecolor="#e77817" strokeweight="0">
                  <v:path arrowok="t" o:connecttype="custom" o:connectlocs="47,10;35,17;25,20;12,20;0,15;5,10;10,5;17,2;22,0;30,0;37,2;42,5;47,10" o:connectangles="0,0,0,0,0,0,0,0,0,0,0,0,0"/>
                </v:shape>
                <v:shape id="Freeform 528" o:spid="_x0000_s1552" style="position:absolute;left:6546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dcscA&#10;AADcAAAADwAAAGRycy9kb3ducmV2LnhtbESPT2vCQBTE7wW/w/IKvTUbxaYSXcU/FIoUpMaD3h7Z&#10;ZzY0+zZktzF++26h0OMwM79hFqvBNqKnzteOFYyTFARx6XTNlYJT8fY8A+EDssbGMSm4k4fVcvSw&#10;wFy7G39SfwyViBD2OSowIbS5lL40ZNEnriWO3tV1FkOUXSV1h7cIt42cpGkmLdYcFwy2tDVUfh2/&#10;rYJiPB32/WyjC3PYvZ4v98x8XPdKPT0O6zmIQEP4D/+137WCl0kG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G3XLHAAAA3AAAAA8AAAAAAAAAAAAAAAAAmAIAAGRy&#10;cy9kb3ducmV2LnhtbFBLBQYAAAAABAAEAPUAAACMAwAAAAA=&#10;" path="m49,25l102,,49,25xm49,25l37,32,24,37,12,35,,30,5,25r5,-5l17,17r7,l29,17r8,l44,20r5,5xe" fillcolor="#f3be00" stroked="f">
                  <v:path arrowok="t" o:connecttype="custom" o:connectlocs="49,25;102,0;49,25;49,25;37,32;24,37;12,35;0,30;5,25;10,20;17,17;24,17;29,17;37,17;44,20;49,25" o:connectangles="0,0,0,0,0,0,0,0,0,0,0,0,0,0,0,0"/>
                  <o:lock v:ext="edit" verticies="t"/>
                </v:shape>
                <v:shape id="Freeform 529" o:spid="_x0000_s1553" style="position:absolute;left:6595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+e5MQA&#10;AADcAAAADwAAAGRycy9kb3ducmV2LnhtbESPT2sCMRTE7wW/Q3hCbzWr+I/VKCIUvPTQrajHx+a5&#10;G928bJOo229vCoUeh5n5DbNcd7YRd/LBOFYwHGQgiEunDVcK9l/vb3MQISJrbByTgh8KsF71XpaY&#10;a/fgT7oXsRIJwiFHBXWMbS5lKGuyGAauJU7e2XmLMUlfSe3xkeC2kaMsm0qLhtNCjS1tayqvxc0q&#10;yD6Kiz/uiu0xmMNYTr9PN9ONlXrtd5sFiEhd/A//tXdawWQ0g98z6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fnuTEAAAA3AAAAA8AAAAAAAAAAAAAAAAAmAIAAGRycy9k&#10;b3ducmV2LnhtbFBLBQYAAAAABAAEAPUAAACJAwAAAAA=&#10;" path="m,25l53,,,25xe" filled="f" strokecolor="#e77817" strokeweight="0">
                  <v:path arrowok="t" o:connecttype="custom" o:connectlocs="0,25;53,0;0,25" o:connectangles="0,0,0"/>
                </v:shape>
                <v:shape id="Freeform 530" o:spid="_x0000_s1554" style="position:absolute;left:6546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5fMEA&#10;AADcAAAADwAAAGRycy9kb3ducmV2LnhtbERPTYvCMBC9C/sfwix409SiItUoi8uighetu+ehGduy&#10;zaQ0sa3+enMQPD7e92rTm0q01LjSsoLJOAJBnFldcq7gkv6MFiCcR9ZYWSYFd3KwWX8MVpho2/GJ&#10;2rPPRQhhl6CCwvs6kdJlBRl0Y1sTB+5qG4M+wCaXusEuhJtKxlE0lwZLDg0F1rQtKPs/34yCw7Gd&#10;xL+z9O/xPd3d9NxuO0pLpYaf/dcShKfev8Uv914rmMVhbTg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rOXzBAAAA3AAAAA8AAAAAAAAAAAAAAAAAmAIAAGRycy9kb3du&#10;cmV2LnhtbFBLBQYAAAAABAAEAPUAAACGAwAAAAA=&#10;" path="m49,8l37,15,24,20,12,18,,13,5,8,10,3,17,r7,l29,r8,l44,3r5,5e" filled="f" strokecolor="#e77817" strokeweight="0">
                  <v:path arrowok="t" o:connecttype="custom" o:connectlocs="49,8;37,15;24,20;12,18;0,13;5,8;10,3;17,0;24,0;29,0;37,0;44,3;49,8" o:connectangles="0,0,0,0,0,0,0,0,0,0,0,0,0"/>
                </v:shape>
                <v:shape id="Freeform 531" o:spid="_x0000_s1555" style="position:absolute;left:657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7JFsUA&#10;AADcAAAADwAAAGRycy9kb3ducmV2LnhtbESPQWvCQBSE7wX/w/KE3urGgMVGV5FgoRZ6qKkHb4/s&#10;MxvMvg27WxP/fbdQ6HGYmW+Y9Xa0nbiRD61jBfNZBoK4drrlRsFX9fq0BBEissbOMSm4U4DtZvKw&#10;xkK7gT/pdoyNSBAOBSowMfaFlKE2ZDHMXE+cvIvzFmOSvpHa45DgtpN5lj1Liy2nBYM9lYbq6/Hb&#10;KjgfhtxV5SIPp49DubybrHr3e6Uep+NuBSLSGP/Df+03rWCRv8D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skWxQAAANwAAAAPAAAAAAAAAAAAAAAAAJgCAABkcnMv&#10;ZG93bnJldi54bWxQSwUGAAAAAAQABAD1AAAAigMAAAAA&#10;" path="m48,35l102,,48,35xm48,35l35,45,23,50,13,52,,47,5,42r5,-5l15,35r8,-3l30,30r8,l43,32r5,3xe" fillcolor="#f3be00" stroked="f">
                  <v:path arrowok="t" o:connecttype="custom" o:connectlocs="48,35;102,0;48,35;48,35;35,45;23,50;13,52;0,47;5,42;10,37;15,35;23,32;30,30;38,30;43,32;48,35" o:connectangles="0,0,0,0,0,0,0,0,0,0,0,0,0,0,0,0"/>
                  <o:lock v:ext="edit" verticies="t"/>
                </v:shape>
                <v:shape id="Freeform 532" o:spid="_x0000_s1556" style="position:absolute;left:6618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7/FcAA&#10;AADcAAAADwAAAGRycy9kb3ducmV2LnhtbERP3WrCMBS+H+wdwhl4MzSt20SrUUQoeLnpHuDQHJti&#10;c1KS9Me3NxeDXX58/7vDZFsxkA+NYwX5IgNBXDndcK3g91rO1yBCRNbYOiYFDwpw2L++7LDQbuQf&#10;Gi6xFimEQ4EKTIxdIWWoDFkMC9cRJ+7mvMWYoK+l9jimcNvKZZatpMWGU4PBjk6Gqvultwpu36X9&#10;7PXaN6v3s5m41mVebpSavU3HLYhIU/wX/7nPWsHXR5qfzqQjIP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67/FcAAAADcAAAADwAAAAAAAAAAAAAAAACYAgAAZHJzL2Rvd25y&#10;ZXYueG1sUEsFBgAAAAAEAAQA9QAAAIUDAAAAAA==&#10;" path="m,35l54,,,35xe" filled="f" strokecolor="#e77817" strokeweight="0">
                  <v:path arrowok="t" o:connecttype="custom" o:connectlocs="0,35;54,0;0,35" o:connectangles="0,0,0"/>
                </v:shape>
                <v:shape id="Freeform 533" o:spid="_x0000_s1557" style="position:absolute;left:6570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+AcUA&#10;AADcAAAADwAAAGRycy9kb3ducmV2LnhtbESPzWrDMBCE74W8g9hAb7XslpTEiWJCwbgl9BDHD7BY&#10;6x9irVxLTdy3rwKFHoeZ+YbZZbMZxJUm11tWkEQxCOLa6p5bBdU5f1qDcB5Z42CZFPyQg2y/eNhh&#10;qu2NT3QtfSsChF2KCjrvx1RKV3dk0EV2JA5eYyeDPsiplXrCW4CbQT7H8as02HNY6HCkt47qS/lt&#10;FHwVWGzG/qP4dCXnq2NTtTKvlHpczoctCE+z/w//td+1gtVLAvcz4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f4BxQAAANwAAAAPAAAAAAAAAAAAAAAAAJgCAABkcnMv&#10;ZG93bnJldi54bWxQSwUGAAAAAAQABAD1AAAAigMAAAAA&#10;" path="m48,5l35,15,23,20,13,22,,17,5,12,10,7,15,5,23,2,30,r8,l43,2r5,3e" filled="f" strokecolor="#e77817" strokeweight="0">
                  <v:path arrowok="t" o:connecttype="custom" o:connectlocs="48,5;35,15;23,20;13,22;0,17;5,12;10,7;15,5;23,2;30,0;38,0;43,2;48,5" o:connectangles="0,0,0,0,0,0,0,0,0,0,0,0,0"/>
                </v:shape>
                <v:shape id="Freeform 534" o:spid="_x0000_s1558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0JWcYA&#10;AADcAAAADwAAAGRycy9kb3ducmV2LnhtbESP3WrCQBSE7wu+w3IKvSm6qUWt0U0oBa34A631AQ7Z&#10;0ySYPRuyW13fvisIXg4z8w0zz4NpxIk6V1tW8DJIQBAXVtdcKjj8LPpvIJxH1thYJgUXcpBnvYc5&#10;ptqe+ZtOe1+KCGGXooLK+zaV0hUVGXQD2xJH79d2Bn2UXSl1h+cIN40cJslYGqw5LlTY0kdFxXH/&#10;ZxSsw/Lzsv2aPNehnIbNhnZuuZgq9fQY3mcgPAV/D9/aK61g9DqE65l4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0JWcYAAADcAAAADwAAAAAAAAAAAAAAAACYAgAAZHJz&#10;L2Rvd25yZXYueG1sUEsFBgAAAAAEAAQA9QAAAIsDAAAAAA==&#10;" path="m25,r,13l20,23,12,33,2,40,,30,5,18,15,8,25,xe" fillcolor="#f3be00" stroked="f">
                  <v:path arrowok="t" o:connecttype="custom" o:connectlocs="25,0;25,13;20,23;12,33;2,40;0,30;5,18;15,8;25,0" o:connectangles="0,0,0,0,0,0,0,0,0"/>
                </v:shape>
                <v:shape id="Freeform 535" o:spid="_x0000_s1559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s+cQA&#10;AADcAAAADwAAAGRycy9kb3ducmV2LnhtbESPQYvCMBSE7wv+h/AEb9tUxSrVKKLIehLWFfH4bJ5t&#10;sXkpTdSuv94IC3scZuYbZrZoTSXu1LjSsoJ+FIMgzqwuOVdw+Nl8TkA4j6yxskwKfsnBYt75mGGq&#10;7YO/6b73uQgQdikqKLyvUyldVpBBF9maOHgX2xj0QTa51A0+AtxUchDHiTRYclgosKZVQdl1fzMK&#10;4pNd75LNc2z0ydnj13k5uSS5Ur1uu5yC8NT6//Bfe6sVjIZD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q7PnEAAAA3AAAAA8AAAAAAAAAAAAAAAAAmAIAAGRycy9k&#10;b3ducmV2LnhtbFBLBQYAAAAABAAEAPUAAACJAwAAAAA=&#10;" path="m25,r,13l20,23,12,33,2,40,,30,5,18,15,8,25,xe" filled="f" strokecolor="#e77817" strokeweight="0">
                  <v:path arrowok="t" o:connecttype="custom" o:connectlocs="25,0;25,13;20,23;12,33;2,40;0,30;5,18;15,8;25,0" o:connectangles="0,0,0,0,0,0,0,0,0"/>
                </v:shape>
                <v:shape id="Freeform 536" o:spid="_x0000_s1560" style="position:absolute;left:6426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Fv8cA&#10;AADcAAAADwAAAGRycy9kb3ducmV2LnhtbESPT08CMRTE7yZ8h+aZeJMuyL8sFGKMJms8gMCB42P7&#10;3F3cvjZthdVPb01IPE5m5jeZxaozrTiTD41lBYN+BoK4tLrhSsF+93I/AxEissbWMin4pgCrZe9m&#10;gbm2F36n8zZWIkE45KigjtHlUoayJoOhbx1x8j6sNxiT9JXUHi8Jblo5zLKJNNhwWqjR0VNN5ef2&#10;yygYutfnUVG+tQM+btxpfZgW+x+v1N1t9zgHEamL/+Fru9AKxg8j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6Rb/HAAAA3AAAAA8AAAAAAAAAAAAAAAAAmAIAAGRy&#10;cy9kb3ducmV2LnhtbFBLBQYAAAAABAAEAPUAAACMAwAAAAA=&#10;" path="m28,43l25,55,20,65,13,75,,83,,73,8,60,15,50,28,43xm28,43l67,,28,43xe" fillcolor="#f3be00" stroked="f">
                  <v:path arrowok="t" o:connecttype="custom" o:connectlocs="28,43;25,55;20,65;13,75;0,83;0,73;8,60;15,50;28,43;28,43;67,0;28,43" o:connectangles="0,0,0,0,0,0,0,0,0,0,0,0"/>
                  <o:lock v:ext="edit" verticies="t"/>
                </v:shape>
                <v:shape id="Freeform 537" o:spid="_x0000_s1561" style="position:absolute;left:6426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2eYsUA&#10;AADcAAAADwAAAGRycy9kb3ducmV2LnhtbESPQWsCMRSE70L/Q3gFb5pVscpqlFIq9FAKVUGPj80z&#10;u+2+l2WT6uqvbwoFj8PMfMMs1x3X6kxtqLwYGA0zUCSFt5U4A/vdZjAHFSKKxdoLGbhSgPXqobfE&#10;3PqLfNJ5G51KEAk5GihjbHKtQ1ESYxj6hiR5J98yxiRbp22LlwTnWo+z7EkzVpIWSmzopaTie/vD&#10;Bo6H255n181rfePR+H3mPth9kTH9x+55ASpSF+/h//abNTCdTOHvTDo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Z5ixQAAANwAAAAPAAAAAAAAAAAAAAAAAJgCAABkcnMv&#10;ZG93bnJldi54bWxQSwUGAAAAAAQABAD1AAAAigMAAAAA&#10;" path="m28,l25,12,20,22,13,32,,40,,30,8,17,15,7,28,e" filled="f" strokecolor="#e77817" strokeweight="0">
                  <v:path arrowok="t" o:connecttype="custom" o:connectlocs="28,0;25,12;20,22;13,32;0,40;0,30;8,17;15,7;28,0" o:connectangles="0,0,0,0,0,0,0,0,0"/>
                </v:shape>
                <v:shape id="Freeform 538" o:spid="_x0000_s1562" style="position:absolute;left:6454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28CsUA&#10;AADcAAAADwAAAGRycy9kb3ducmV2LnhtbESPT2vCQBTE74LfYXlCb7rRokjqJlRLoR48mP45v2af&#10;SWj2bdzdavLt3ULB4zAzv2E2eW9acSHnG8sK5rMEBHFpdcOVgo/31+kahA/IGlvLpGAgD3k2Hm0w&#10;1fbKR7oUoRIRwj5FBXUIXSqlL2sy6Ge2I47eyTqDIUpXSe3wGuGmlYskWUmDDceFGjva1VT+FL9G&#10;gdufupfPYeu+2kMiz+ti+N4eG6UeJv3zE4hAfbiH/9tvWsHycQV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bwKxQAAANwAAAAPAAAAAAAAAAAAAAAAAJgCAABkcnMv&#10;ZG93bnJldi54bWxQSwUGAAAAAAQABAD1AAAAigMAAAAA&#10;" path="m,43l39,,,43e" filled="f" strokecolor="#e77817" strokeweight="0">
                  <v:path arrowok="t" o:connecttype="custom" o:connectlocs="0,43;39,0;0,43" o:connectangles="0,0,0"/>
                </v:shape>
                <v:shape id="Freeform 539" o:spid="_x0000_s1563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WbcYA&#10;AADcAAAADwAAAGRycy9kb3ducmV2LnhtbESPT2vCQBTE74V+h+UVehHd2D8xRFcpLQWheNB68PjI&#10;PpNg9m3IvprYT98VhB6HmfkNs1gNrlFn6kLt2cB0koAiLrytuTSw//4cZ6CCIFtsPJOBCwVYLe/v&#10;Fphb3/OWzjspVYRwyNFAJdLmWoeiIodh4lvi6B1951Ci7EptO+wj3DX6KUlS7bDmuFBhS+8VFafd&#10;jzNwSr962Y5k+qE3zeU39dnhhTJjHh+GtzkooUH+w7f22hp4fZ7B9Uw8An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tWbcYAAADcAAAADwAAAAAAAAAAAAAAAACYAgAAZHJz&#10;L2Rvd25yZXYueG1sUEsFBgAAAAAEAAQA9QAAAIsDAAAAAA==&#10;" path="m22,r,13l17,25r-7,8l,43,,30,3,18,10,8,22,xe" fillcolor="#f3be00" stroked="f">
                  <v:path arrowok="t" o:connecttype="custom" o:connectlocs="22,0;22,13;17,25;10,33;0,43;0,30;3,18;10,8;22,0" o:connectangles="0,0,0,0,0,0,0,0,0"/>
                </v:shape>
                <v:shape id="Freeform 540" o:spid="_x0000_s1564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4TcMA&#10;AADcAAAADwAAAGRycy9kb3ducmV2LnhtbERPTU/CQBC9k/AfNkPiTbYqEK0shGgaIHqhaLxOumNb&#10;6c7W7grl3zMHE44v73u+7F2jjtSF2rOBu3ECirjwtubSwMc+u30EFSKyxcYzGThTgOViOJhjav2J&#10;d3TMY6kkhEOKBqoY21TrUFTkMIx9Syzct+8cRoFdqW2HJwl3jb5Pkpl2WLM0VNjSS0XFIf9zBqZZ&#10;/rQ92E//s39bvWbnydfve7s25mbUr55BRerjVfzv3ljxPchaOSNHQC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d4TcMAAADcAAAADwAAAAAAAAAAAAAAAACYAgAAZHJzL2Rv&#10;d25yZXYueG1sUEsFBgAAAAAEAAQA9QAAAIgDAAAAAA==&#10;" path="m22,r,13l17,25r-7,8l,43,,30,3,18,10,8,22,xe" filled="f" strokecolor="#e77817" strokeweight="0">
                  <v:path arrowok="t" o:connecttype="custom" o:connectlocs="22,0;22,13;17,25;10,33;0,43;0,30;3,18;10,8;22,0" o:connectangles="0,0,0,0,0,0,0,0,0"/>
                </v:shape>
                <v:shape id="Freeform 541" o:spid="_x0000_s1565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mU8YA&#10;AADcAAAADwAAAGRycy9kb3ducmV2LnhtbESPW2sCMRSE34X+h3AKfavZKopuzUoRFJU+eEP6eNic&#10;vbSbkyVJ1+2/bwoFH4eZ+YZZLHvTiI6cry0reBkmIIhzq2suFVzO6+cZCB+QNTaWScEPeVhmD4MF&#10;ptre+EjdKZQiQtinqKAKoU2l9HlFBv3QtsTRK6wzGKJ0pdQObxFuGjlKkqk0WHNcqLClVUX51+nb&#10;KPhwn9P3btNMNmgxOVyL/Xa32yv19Ni/vYII1Id7+L+91Qom4z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FmU8YAAADcAAAADwAAAAAAAAAAAAAAAACYAgAAZHJz&#10;L2Rvd25yZXYueG1sUEsFBgAAAAAEAAQA9QAAAIsDAAAAAA==&#10;" path="m,44l35,,,44xe" fillcolor="#f3be00" stroked="f">
                  <v:path arrowok="t" o:connecttype="custom" o:connectlocs="0,44;35,0;0,44" o:connectangles="0,0,0"/>
                </v:shape>
                <v:shape id="Freeform 542" o:spid="_x0000_s1566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r5cMA&#10;AADcAAAADwAAAGRycy9kb3ducmV2LnhtbERPy2rCQBTdF/yH4QrdFJ0YqpTUUURS6KaQRim6u2Ru&#10;k2DmTshMHv17ZyF0eTjv7X4yjRioc7VlBatlBIK4sLrmUsH59LF4A+E8ssbGMin4Iwf73expi4m2&#10;I3/TkPtShBB2CSqovG8TKV1RkUG3tC1x4H5tZ9AH2JVSdziGcNPIOIo20mDNoaHClo4VFbe8Nwqu&#10;9ut6yOPsZ3V5WfeRTccY00yp5/l0eAfhafL/4of7UytYv4b54Uw4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cr5cMAAADcAAAADwAAAAAAAAAAAAAAAACYAgAAZHJzL2Rv&#10;d25yZXYueG1sUEsFBgAAAAAEAAQA9QAAAIgDAAAAAA==&#10;" path="m,44l35,,,44xe" filled="f" strokecolor="#e77817" strokeweight="0">
                  <v:path arrowok="t" o:connecttype="custom" o:connectlocs="0,44;35,0;0,44" o:connectangles="0,0,0"/>
                </v:shape>
                <v:shape id="Freeform 543" o:spid="_x0000_s1567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8F+MYA&#10;AADcAAAADwAAAGRycy9kb3ducmV2LnhtbESPQWvCQBSE70L/w/IKvelGsVKim1AtBUGoNlX0+Mg+&#10;k9Ds2zS7auqv7wpCj8PMfMPM0s7U4kytqywrGA4iEMS51RUXCrZf7/0XEM4ja6wtk4JfcpAmD70Z&#10;xtpe+JPOmS9EgLCLUUHpfRNL6fKSDLqBbYiDd7StQR9kW0jd4iXATS1HUTSRBisOCyU2tCgp/85O&#10;RsHuusrXP3uH42j0dl1usvmBPzqlnh671ykIT53/D9/bS63geTyE2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8F+MYAAADcAAAADwAAAAAAAAAAAAAAAACYAgAAZHJz&#10;L2Rvd25yZXYueG1sUEsFBgAAAAAEAAQA9QAAAIsDAAAAAA==&#10;" path="m20,r,12l18,25r-8,7l,40,,30,3,17,10,7,20,xe" fillcolor="#f3be00" stroked="f">
                  <v:path arrowok="t" o:connecttype="custom" o:connectlocs="20,0;20,12;18,25;10,32;0,40;0,30;3,17;10,7;20,0" o:connectangles="0,0,0,0,0,0,0,0,0"/>
                </v:shape>
                <v:shape id="Freeform 544" o:spid="_x0000_s1568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ffsMA&#10;AADcAAAADwAAAGRycy9kb3ducmV2LnhtbESPQWvCQBSE7wX/w/IEb/UlUotGV5FKUXqrFrw+s88k&#10;mH2bZleN/74rCD0OM/MNM192tlZXbn3lREM6TECx5M5UUmj42X++TkD5QGKodsIa7uxhuei9zCkz&#10;7ibffN2FQkWI+Iw0lCE0GaLPS7bkh65hid7JtZZClG2BpqVbhNsaR0nyjpYqiQslNfxRcn7eXayG&#10;fTo9GLwf0f5+5cfJND1tzBq1HvS71QxU4C78h5/trdEwfhvB40w8Arj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affsMAAADcAAAADwAAAAAAAAAAAAAAAACYAgAAZHJzL2Rv&#10;d25yZXYueG1sUEsFBgAAAAAEAAQA9QAAAIgDAAAAAA==&#10;" path="m20,r,12l18,25r-8,7l,40,,30,3,17,10,7,20,xe" filled="f" strokecolor="#e77817" strokeweight="0">
                  <v:path arrowok="t" o:connecttype="custom" o:connectlocs="20,0;20,12;18,25;10,32;0,40;0,30;3,17;10,7;20,0" o:connectangles="0,0,0,0,0,0,0,0,0"/>
                </v:shape>
                <v:shape id="Freeform 545" o:spid="_x0000_s1569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mJsYA&#10;AADcAAAADwAAAGRycy9kb3ducmV2LnhtbESPQWvCQBSE74X+h+UJvdWNrVpNs5ESVEovovXg8ZF9&#10;JqHZtzG7jdFf7xaEHoeZ+YZJFr2pRUetqywrGA0jEMS51RUXCvbfq+cZCOeRNdaWScGFHCzSx4cE&#10;Y23PvKVu5wsRIOxiVFB638RSurwkg25oG+LgHW1r0AfZFlK3eA5wU8uXKJpKgxWHhRIbykrKf3a/&#10;RsHX28quT5usm3vJs8P4tLxOs6VST4P+4x2Ep97/h+/tT61gMn6Fv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QmJsYAAADcAAAADwAAAAAAAAAAAAAAAACYAgAAZHJz&#10;L2Rvd25yZXYueG1sUEsFBgAAAAAEAAQA9QAAAIsDAAAAAA==&#10;" path="m,45l33,,,45xe" fillcolor="#f3be00" stroked="f">
                  <v:path arrowok="t" o:connecttype="custom" o:connectlocs="0,45;33,0;0,45" o:connectangles="0,0,0"/>
                </v:shape>
                <v:shape id="Freeform 546" o:spid="_x0000_s1570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xfscA&#10;AADcAAAADwAAAGRycy9kb3ducmV2LnhtbESP3WrCQBSE7wt9h+UUvNNN619NXaUKWi1UqAr28pA9&#10;TYLZsyG7JvHt3YLQy2FmvmGm89YUoqbK5ZYVPPciEMSJ1TmnCo6HVfcVhPPIGgvLpOBKDuazx4cp&#10;xto2/E313qciQNjFqCDzvoyldElGBl3PlsTB+7WVQR9klUpdYRPgppAvUTSSBnMOCxmWtMwoOe8v&#10;RsF2vGjM+rw7lR+LL9sfYv35M6mV6jy1728gPLX+P3xvb7SC4WAAf2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JMX7HAAAA3AAAAA8AAAAAAAAAAAAAAAAAmAIAAGRy&#10;cy9kb3ducmV2LnhtbFBLBQYAAAAABAAEAPUAAACMAwAAAAA=&#10;" path="m,45l33,,,45xe" filled="f" strokecolor="#e77817" strokeweight="0">
                  <v:path arrowok="t" o:connecttype="custom" o:connectlocs="0,45;33,0;0,45" o:connectangles="0,0,0"/>
                </v:shape>
                <v:shape id="Freeform 547" o:spid="_x0000_s1571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JjsYA&#10;AADcAAAADwAAAGRycy9kb3ducmV2LnhtbESPQWvCQBSE74L/YXmFXkQ3LVokdROkxeJJ0BQht0f2&#10;maTNvt1mtxr/vVsoeBxm5htmlQ+mE2fqfWtZwdMsAUFcWd1yreCz2EyXIHxA1thZJgVX8pBn49EK&#10;U20vvKfzIdQiQtinqKAJwaVS+qohg35mHXH0TrY3GKLsa6l7vES46eRzkrxIgy3HhQYdvTVUfR9+&#10;TaR8lLtrXRbuVB7dZHP8+Ur29K7U48OwfgURaAj38H97qxUs5gv4O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OJjsYAAADcAAAADwAAAAAAAAAAAAAAAACYAgAAZHJz&#10;L2Rvd25yZXYueG1sUEsFBgAAAAAEAAQA9QAAAIsDAAAAAA==&#10;" path="m18,r2,13l18,25,10,35,3,43,,33,3,20,8,8,18,xe" fillcolor="#f3be00" stroked="f">
                  <v:path arrowok="t" o:connecttype="custom" o:connectlocs="18,0;20,13;18,25;10,35;3,43;0,33;3,20;8,8;18,0" o:connectangles="0,0,0,0,0,0,0,0,0"/>
                </v:shape>
                <v:shape id="Freeform 548" o:spid="_x0000_s1572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0BsUA&#10;AADcAAAADwAAAGRycy9kb3ducmV2LnhtbESPT2sCMRTE74LfITyhN81aVMrWKFYRlF7810Nvr5tn&#10;dnXzsiSpbr99UxB6HGbmN8x03tpa3MiHyrGC4SADQVw4XbFRcDqu+y8gQkTWWDsmBT8UYD7rdqaY&#10;a3fnPd0O0YgE4ZCjgjLGJpcyFCVZDAPXECfv7LzFmKQ3Unu8J7it5XOWTaTFitNCiQ0tSyquh2+r&#10;wC8/zOV9fPY+fq0M7d4+V1vZKPXUaxevICK18T/8aG+0gvFoAn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HQGxQAAANwAAAAPAAAAAAAAAAAAAAAAAJgCAABkcnMv&#10;ZG93bnJldi54bWxQSwUGAAAAAAQABAD1AAAAigMAAAAA&#10;" path="m18,r2,13l18,25,10,35,3,43,,33,3,20,8,8,18,xe" filled="f" strokecolor="#e77817" strokeweight="0">
                  <v:path arrowok="t" o:connecttype="custom" o:connectlocs="18,0;20,13;18,25;10,35;3,43;0,33;3,20;8,8;18,0" o:connectangles="0,0,0,0,0,0,0,0,0"/>
                </v:shape>
                <v:shape id="Freeform 549" o:spid="_x0000_s1573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D0sYA&#10;AADcAAAADwAAAGRycy9kb3ducmV2LnhtbESP3WrCQBSE7wXfYTmF3ohuLP6RZiMiLbSlYDTS60P2&#10;NAlmz4bsNsa37xaEXg4z8w2TbAfTiJ46V1tWMJ9FIIgLq2suFZzz1+kGhPPIGhvLpOBGDrbpeJRg&#10;rO2Vj9SffCkChF2MCirv21hKV1Rk0M1sSxy8b9sZ9EF2pdQdXgPcNPIpilbSYM1hocKW9hUVl9OP&#10;UbA/LCYmP+Rf0fCR3bLP996+UK/U48OwewbhafD/4Xv7TStYLtb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qD0sYAAADcAAAADwAAAAAAAAAAAAAAAACYAgAAZHJz&#10;L2Rvd25yZXYueG1sUEsFBgAAAAAEAAQA9QAAAIsDAAAAAA==&#10;" path="m,49l32,,,49xe" fillcolor="#f3be00" stroked="f">
                  <v:path arrowok="t" o:connecttype="custom" o:connectlocs="0,49;32,0;0,49" o:connectangles="0,0,0"/>
                </v:shape>
                <v:shape id="Freeform 550" o:spid="_x0000_s1574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NXMEA&#10;AADcAAAADwAAAGRycy9kb3ducmV2LnhtbERPW2vCMBR+H+w/hDPwbSaz25BqlHkDXybYjT0fmmNT&#10;bE5KE2v998uD4OPHd58vB9eInrpQe9bwNlYgiEtvaq40/P7sXqcgQkQ22HgmDTcKsFw8P80xN/7K&#10;R+qLWIkUwiFHDTbGNpcylJYchrFviRN38p3DmGBXSdPhNYW7Rk6U+pQOa04NFltaWyrPxcVp2Ng/&#10;ue8PfPvOtkFlp2m9ylSh9ehl+JqBiDTEh/ju3hsNH+9pbTq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qzVzBAAAA3AAAAA8AAAAAAAAAAAAAAAAAmAIAAGRycy9kb3du&#10;cmV2LnhtbFBLBQYAAAAABAAEAPUAAACGAwAAAAA=&#10;" path="m,49l32,,,49xe" filled="f" strokecolor="#e77817" strokeweight="0">
                  <v:path arrowok="t" o:connecttype="custom" o:connectlocs="0,49;32,0;0,49" o:connectangles="0,0,0"/>
                </v:shape>
                <v:shape id="Freeform 551" o:spid="_x0000_s1575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QccUA&#10;AADcAAAADwAAAGRycy9kb3ducmV2LnhtbESPT2sCMRTE70K/Q3gFb5ptUalbs1JKhaIH0RbPj+R1&#10;/3Tzsm7SdfXTG0HocZiZ3zCLZW9r0VHrS8cKnsYJCGLtTMm5gu+v1egFhA/IBmvHpOBMHpbZw2CB&#10;qXEn3lG3D7mIEPYpKihCaFIpvS7Ioh+7hjh6P661GKJsc2laPEW4reVzksykxZLjQoENvRekf/d/&#10;VoE+lJP5kQ/6Yyv5uF5fqm6zqZQaPvZvryAC9eE/fG9/GgXTyR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lBxxQAAANwAAAAPAAAAAAAAAAAAAAAAAJgCAABkcnMv&#10;ZG93bnJldi54bWxQSwUGAAAAAAQABAD1AAAAigMAAAAA&#10;" path="m17,r3,12l17,24,10,34,3,42,,32,3,19,8,7,17,xe" fillcolor="#f3be00" stroked="f">
                  <v:path arrowok="t" o:connecttype="custom" o:connectlocs="17,0;20,12;17,24;10,34;3,42;0,32;3,19;8,7;17,0" o:connectangles="0,0,0,0,0,0,0,0,0"/>
                </v:shape>
                <v:shape id="Freeform 552" o:spid="_x0000_s1576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ZlaMEA&#10;AADcAAAADwAAAGRycy9kb3ducmV2LnhtbERPTYvCMBC9C/sfwix4KWuqS2XpGkVEQQRBq97HZrYt&#10;NpPSRNv99+YgeHy879miN7V4UOsqywrGoxgEcW51xYWC82nz9QPCeWSNtWVS8E8OFvOPwQxTbTs+&#10;0iPzhQgh7FJUUHrfpFK6vCSDbmQb4sD92dagD7AtpG6xC+GmlpM4nkqDFYeGEhtalZTfsrtRcE1u&#10;B39Z77pVZL/342JD52gXKTX87Je/IDz1/i1+ubdaQZKE+eFMO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mZWjBAAAA3AAAAA8AAAAAAAAAAAAAAAAAmAIAAGRycy9kb3du&#10;cmV2LnhtbFBLBQYAAAAABAAEAPUAAACGAwAAAAA=&#10;" path="m17,r3,12l17,24,10,34,3,42,,32,3,19,8,7,17,e" filled="f" strokecolor="#e77817" strokeweight="0">
                  <v:path arrowok="t" o:connecttype="custom" o:connectlocs="17,0;20,12;17,24;10,34;3,42;0,32;3,19;8,7;17,0" o:connectangles="0,0,0,0,0,0,0,0,0"/>
                </v:shape>
                <v:shape id="Freeform 553" o:spid="_x0000_s1577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E6cQA&#10;AADcAAAADwAAAGRycy9kb3ducmV2LnhtbESPQWsCMRSE74X+h/AKvdXsSi1lNUoptJTqpWsPHh+b&#10;5ya4eVmS6K7/3giCx2FmvmEWq9F14kQhWs8KykkBgrjx2nKr4H/79fIOIiZkjZ1nUnCmCKvl48MC&#10;K+0H/qNTnVqRIRwrVGBS6ispY2PIYZz4njh7ex8cpixDK3XAIcNdJ6dF8SYdWs4LBnv6NNQc6qNT&#10;UOvBHsPa/Nqi/y7TZvc6PW+9Us9P48ccRKIx3cO39o9WMJuVcD2Tj4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lhOnEAAAA3AAAAA8AAAAAAAAAAAAAAAAAmAIAAGRycy9k&#10;b3ducmV2LnhtbFBLBQYAAAAABAAEAPUAAACJAwAAAAA=&#10;" path="m,50l33,,,50xe" fillcolor="#f3be00" stroked="f">
                  <v:path arrowok="t" o:connecttype="custom" o:connectlocs="0,50;33,0;0,50" o:connectangles="0,0,0"/>
                </v:shape>
                <v:shape id="Freeform 554" o:spid="_x0000_s1578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br8cA&#10;AADcAAAADwAAAGRycy9kb3ducmV2LnhtbESPT2vCQBTE7wW/w/IEL6VuFFIkupFqW+ipULVCbq/Z&#10;lz+YfRuya4x++m5B6HGYmd8wq/VgGtFT52rLCmbTCARxbnXNpYLD/v1pAcJ5ZI2NZVJwJQfrdPSw&#10;wkTbC39Rv/OlCBB2CSqovG8TKV1ekUE3tS1x8ArbGfRBdqXUHV4C3DRyHkXP0mDNYaHClrYV5afd&#10;2Si46eIn/vx+u56y13yWbW7HHh+NUpPx8LIE4Wnw/+F7+0MriOM5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Y26/HAAAA3AAAAA8AAAAAAAAAAAAAAAAAmAIAAGRy&#10;cy9kb3ducmV2LnhtbFBLBQYAAAAABAAEAPUAAACMAwAAAAA=&#10;" path="m,50l33,,,50xe" filled="f" strokecolor="#e77817" strokeweight="0">
                  <v:path arrowok="t" o:connecttype="custom" o:connectlocs="0,50;33,0;0,50" o:connectangles="0,0,0"/>
                </v:shape>
                <v:shape id="Freeform 555" o:spid="_x0000_s1579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1UsYA&#10;AADcAAAADwAAAGRycy9kb3ducmV2LnhtbESPQU/CQBSE7yb8h80j8SZbMAhWFkJAoyeIRRO9PbqP&#10;bqH7tumubf33romJx8nMfJNZrHpbiZYaXzpWMB4lIIhzp0suFLwdnm7mIHxA1lg5JgXf5GG1HFwt&#10;MNWu41dqs1CICGGfogITQp1K6XNDFv3I1cTRO7nGYoiyKaRusItwW8lJktxJiyXHBYM1bQzll+zL&#10;KrDtnvPt+8fzvTnvTsfHz45nWaHU9bBfP4AI1If/8F/7RSuYTm/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N1UsYAAADcAAAADwAAAAAAAAAAAAAAAACYAgAAZHJz&#10;L2Rvd25yZXYueG1sUEsFBgAAAAAEAAQA9QAAAIsDAAAAAA==&#10;" path="m23,r2,7l25,12r,8l23,25,15,35,,44,,32,3,20,10,10,23,xe" fillcolor="#f3be00" stroked="f">
                  <v:path arrowok="t" o:connecttype="custom" o:connectlocs="23,0;25,7;25,12;25,20;23,25;15,35;0,44;0,32;3,20;10,10;23,0" o:connectangles="0,0,0,0,0,0,0,0,0,0,0"/>
                </v:shape>
                <v:shape id="Freeform 556" o:spid="_x0000_s1580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aLFcIA&#10;AADcAAAADwAAAGRycy9kb3ducmV2LnhtbESPT4vCMBTE74LfIbwFL6KpshXpNhURBG/iP7w+mrdt&#10;2ealJFG7++nNguBxmJnfMPmqN624k/ONZQWzaQKCuLS64UrB+bSdLEH4gKyxtUwKfsnDqhgOcsy0&#10;ffCB7sdQiQhhn6GCOoQuk9KXNRn0U9sRR+/bOoMhSldJ7fAR4aaV8yRZSIMNx4UaO9rUVP4cb0aB&#10;2dPcXdPN4eSvnF78jc5/bqzU6KNff4EI1Id3+NXeaQVp+gn/Z+IRk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5osVwgAAANwAAAAPAAAAAAAAAAAAAAAAAJgCAABkcnMvZG93&#10;bnJldi54bWxQSwUGAAAAAAQABAD1AAAAhwMAAAAA&#10;" path="m23,r2,7l25,12r,8l23,25,15,35,,44,,32,3,20,10,10,23,e" filled="f" strokecolor="#e77817" strokeweight="0">
                  <v:path arrowok="t" o:connecttype="custom" o:connectlocs="23,0;25,7;25,12;25,20;23,25;15,35;0,44;0,32;3,20;10,10;23,0" o:connectangles="0,0,0,0,0,0,0,0,0,0,0"/>
                </v:shape>
                <v:shape id="Freeform 557" o:spid="_x0000_s1581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ikMUA&#10;AADcAAAADwAAAGRycy9kb3ducmV2LnhtbESPQWvCQBSE7wX/w/IEb3WjkiLRVWKk0ksPjR48PrLP&#10;JJh9G7LbGPPru4VCj8PMfMNs94NpRE+dqy0rWMwjEMSF1TWXCi7n99c1COeRNTaWScGTHOx3k5ct&#10;Jto++Iv63JciQNglqKDyvk2kdEVFBt3ctsTBu9nOoA+yK6Xu8BHgppHLKHqTBmsOCxW2lFVU3PNv&#10;oyA96zgds/XieOhPY/5px2u2Oio1mw7pBoSnwf+H/9ofWkEcx/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CKQxQAAANwAAAAPAAAAAAAAAAAAAAAAAJgCAABkcnMv&#10;ZG93bnJldi54bWxQSwUGAAAAAAQABAD1AAAAigMAAAAA&#10;" path="m,50l37,,,50xe" fillcolor="#f3be00" stroked="f">
                  <v:path arrowok="t" o:connecttype="custom" o:connectlocs="0,50;37,0;0,50" o:connectangles="0,0,0"/>
                </v:shape>
                <v:shape id="Freeform 558" o:spid="_x0000_s1582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+K8MA&#10;AADcAAAADwAAAGRycy9kb3ducmV2LnhtbESP0YrCMBRE34X9h3AXfNN0LUr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+K8MAAADcAAAADwAAAAAAAAAAAAAAAACYAgAAZHJzL2Rv&#10;d25yZXYueG1sUEsFBgAAAAAEAAQA9QAAAIgDAAAAAA==&#10;" path="m,50l37,,,50xe" filled="f" strokecolor="#1f1a17" strokeweight="0">
                  <v:path arrowok="t" o:connecttype="custom" o:connectlocs="0,50;37,0;0,50" o:connectangles="0,0,0"/>
                </v:shape>
                <v:shape id="Freeform 559" o:spid="_x0000_s1583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3ALMYA&#10;AADcAAAADwAAAGRycy9kb3ducmV2LnhtbESP3WoCMRSE7wXfIRzBO81WtOrWrEihUJQq1ZbSu8Pm&#10;7A9uTpZNqqtPbwShl8PMfMMslq2pxIkaV1pW8DSMQBCnVpecK/g6vA1mIJxH1lhZJgUXcrBMup0F&#10;xtqe+ZNOe5+LAGEXo4LC+zqW0qUFGXRDWxMHL7ONQR9kk0vd4DnATSVHUfQsDZYcFgqs6bWg9Lj/&#10;Mwp+p98f1fjqdITbTTmfj+TPepcp1e+1qxcQnlr/H36037WCyWQK9zPhCM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3ALMYAAADcAAAADwAAAAAAAAAAAAAAAACYAgAAZHJz&#10;L2Rvd25yZXYueG1sUEsFBgAAAAAEAAQA9QAAAIsDAAAAAA==&#10;" path="m30,40l75,,30,40,27,55,20,65,12,75,,82,,75,,70,3,62,5,57r5,-5l17,47r5,-5l30,40xe" fillcolor="#f3be00" stroked="f">
                  <v:path arrowok="t" o:connecttype="custom" o:connectlocs="30,40;75,0;30,40;30,40;30,40;27,55;20,65;12,75;0,82;0,75;0,70;3,62;5,57;10,52;17,47;22,42;30,40" o:connectangles="0,0,0,0,0,0,0,0,0,0,0,0,0,0,0,0,0"/>
                </v:shape>
                <v:shape id="Freeform 560" o:spid="_x0000_s1584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UbSb4A&#10;AADcAAAADwAAAGRycy9kb3ducmV2LnhtbERPuwrCMBTdBf8hXMFFNLWg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VG0m+AAAA3AAAAA8AAAAAAAAAAAAAAAAAmAIAAGRycy9kb3ducmV2&#10;LnhtbFBLBQYAAAAABAAEAPUAAACDAwAAAAA=&#10;" path="m30,40l75,,30,40,27,55,20,65,12,75,,82,,75,,70,3,62,5,57r5,-5l17,47r5,-5l30,40e" filled="f" strokecolor="#e77817" strokeweight="0">
                  <v:path arrowok="t" o:connecttype="custom" o:connectlocs="30,40;75,0;30,40;30,40;30,40;27,55;20,65;12,75;0,82;0,75;0,70;3,62;5,57;10,52;17,47;22,42;30,40" o:connectangles="0,0,0,0,0,0,0,0,0,0,0,0,0,0,0,0,0"/>
                </v:shape>
                <v:shape id="Freeform 561" o:spid="_x0000_s1585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+388UA&#10;AADcAAAADwAAAGRycy9kb3ducmV2LnhtbESP0WrCQBRE3wv+w3IFX0rd2DbSRleRitLmzSQfcJu9&#10;JsHs3ZBdTfr3bqHQx2FmzjDr7WhacaPeNZYVLOYRCOLS6oYrBUV+eHoD4TyyxtYyKfghB9vN5GGN&#10;ibYDn+iW+UoECLsEFdTed4mUrqzJoJvbjjh4Z9sb9EH2ldQ9DgFuWvkcRUtpsOGwUGNHHzWVl+xq&#10;FDxyRnuT5un3S/76ddaXqoiOO6Vm03G3AuFp9P/hv/anVhDH7/B7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7fzxQAAANwAAAAPAAAAAAAAAAAAAAAAAJgCAABkcnMv&#10;ZG93bnJldi54bWxQSwUGAAAAAAQABAD1AAAAigMAAAAA&#10;" path="m33,40l72,,33,40,30,53,23,65,13,73,,80,,75,3,68,5,63,8,55r5,-5l18,45r7,-2l33,40xe" fillcolor="#f3be00" stroked="f">
                  <v:path arrowok="t" o:connecttype="custom" o:connectlocs="33,40;72,0;33,40;33,40;33,40;30,53;23,65;13,73;0,80;0,75;3,68;5,63;8,55;13,50;18,45;25,43;33,40" o:connectangles="0,0,0,0,0,0,0,0,0,0,0,0,0,0,0,0,0"/>
                </v:shape>
                <v:shape id="Freeform 562" o:spid="_x0000_s1586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J98MA&#10;AADcAAAADwAAAGRycy9kb3ducmV2LnhtbERPz2vCMBS+C/sfwht402SOVelMyyjIPMjAuoHHZ/PW&#10;dmteShO1+++Xg+Dx4/u9zkfbiQsNvnWs4WmuQBBXzrRca/g8bGYrED4gG+wck4Y/8pBnD5M1psZd&#10;eU+XMtQihrBPUUMTQp9K6auGLPq564kj9+0GiyHCoZZmwGsMt51cKJVIiy3HhgZ7Khqqfsuz1dAm&#10;xU+ylEf+OJzev57NsVQ7VWg9fRzfXkEEGsNdfHNvjYaXJM6PZ+IR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tJ98MAAADcAAAADwAAAAAAAAAAAAAAAACYAgAAZHJzL2Rv&#10;d25yZXYueG1sUEsFBgAAAAAEAAQA9QAAAIgDAAAAAA==&#10;" path="m33,40l72,,33,40,30,53,23,65,13,73,,80,,75,3,68,5,63,8,55r5,-5l18,45r7,-2l33,40e" filled="f" strokecolor="#e77817" strokeweight="0">
                  <v:path arrowok="t" o:connecttype="custom" o:connectlocs="33,40;72,0;33,40;33,40;33,40;30,53;23,65;13,73;0,80;0,75;3,68;5,63;8,55;13,50;18,45;25,43;33,40" o:connectangles="0,0,0,0,0,0,0,0,0,0,0,0,0,0,0,0,0"/>
                </v:shape>
                <v:shape id="Freeform 563" o:spid="_x0000_s1587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q/MUA&#10;AADcAAAADwAAAGRycy9kb3ducmV2LnhtbESPQWvCQBSE74L/YXlCL6HZWFAkdRNUEHor2tbq7ZF9&#10;JqHZtyG7jdt/3y0UPA4z8w2zLoPpxEiDay0rmKcZCOLK6pZrBe9v+8cVCOeRNXaWScEPOSiL6WSN&#10;ubY3PtB49LWIEHY5Kmi873MpXdWQQZfanjh6VzsY9FEOtdQD3iLcdPIpy5bSYMtxocGedg1VX8dv&#10;owA/TuHVbJMuuYT9eN2cXSI/K6UeZmHzDMJT8Pfwf/tFK1gs5/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Sr8xQAAANwAAAAPAAAAAAAAAAAAAAAAAJgCAABkcnMv&#10;ZG93bnJldi54bWxQSwUGAAAAAAQABAD1AAAAigMAAAAA&#10;" path="m,42l37,,,42xe" fillcolor="#f3be00" stroked="f">
                  <v:path arrowok="t" o:connecttype="custom" o:connectlocs="0,42;37,0;0,42" o:connectangles="0,0,0"/>
                </v:shape>
                <v:shape id="Freeform 564" o:spid="_x0000_s1588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zX8YA&#10;AADcAAAADwAAAGRycy9kb3ducmV2LnhtbESPT0sDMRTE70K/Q3gFbzbrgkXXpkUKhXoS+0fx9tw8&#10;dxc3L2mS7q799E2h4HGYmd8ws8VgWtGRD41lBfeTDARxaXXDlYLddnX3CCJEZI2tZVLwRwEW89HN&#10;DAtte36nbhMrkSAcClRQx+gKKUNZk8EwsY44eT/WG4xJ+kpqj32Cm1bmWTaVBhtOCzU6WtZU/m6O&#10;RsF+1/XuqaTXr/zj6E4H/s7ePr1St+Ph5RlEpCH+h6/ttVbwMM3hciYdAT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rzX8YAAADcAAAADwAAAAAAAAAAAAAAAACYAgAAZHJz&#10;L2Rvd25yZXYueG1sUEsFBgAAAAAEAAQA9QAAAIsDAAAAAA==&#10;" path="m,42l37,,,42xe" filled="f" strokecolor="#e77817" strokeweight="0">
                  <v:path arrowok="t" o:connecttype="custom" o:connectlocs="0,42;37,0;0,42" o:connectangles="0,0,0"/>
                </v:shape>
                <v:shape id="Freeform 565" o:spid="_x0000_s1589" style="position:absolute;left:6732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O8UA&#10;AADcAAAADwAAAGRycy9kb3ducmV2LnhtbESPW2sCMRSE3wv+h3CEvtWs9YKsG8VWBKFPXhAfj5uz&#10;F9ycbJNU1/76plDo4zAz3zDZsjONuJHztWUFw0ECgji3uuZSwfGweZmB8AFZY2OZFDzIw3LRe8ow&#10;1fbOO7rtQykihH2KCqoQ2lRKn1dk0A9sSxy9wjqDIUpXSu3wHuGmka9JMpUGa44LFbb0XlF+3X+Z&#10;SHFybN6C+R4fi8O2XX9ePk5np9Rzv1vNQQTqwn/4r73VCibTEf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fg7xQAAANwAAAAPAAAAAAAAAAAAAAAAAJgCAABkcnMv&#10;ZG93bnJldi54bWxQSwUGAAAAAAQABAD1AAAAigMAAAAA&#10;" path="m22,75l17,r5,75xm22,75r3,17l25,107r-3,8l17,120r-5,5l7,132,3,125,,115r,-8l,100,3,92,7,85r5,-8l22,75xe" fillcolor="#f3be00" stroked="f">
                  <v:path arrowok="t" o:connecttype="custom" o:connectlocs="22,75;17,0;22,75;22,75;25,92;25,107;22,115;17,120;12,125;7,132;3,125;0,115;0,107;0,100;3,92;7,85;12,77;22,75" o:connectangles="0,0,0,0,0,0,0,0,0,0,0,0,0,0,0,0,0,0"/>
                  <o:lock v:ext="edit" verticies="t"/>
                </v:shape>
                <v:shape id="Freeform 566" o:spid="_x0000_s1590" style="position:absolute;left:6749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5FsYA&#10;AADcAAAADwAAAGRycy9kb3ducmV2LnhtbESPQWvCQBSE74L/YXmCN90oVmrqJrSiIEgP2lo8PrKv&#10;SWj2bZJdTfrvu4LQ4zAz3zDrtDeVuFHrSssKZtMIBHFmdcm5gs+P3eQZhPPIGivLpOCXHKTJcLDG&#10;WNuOj3Q7+VwECLsYFRTe17GULivIoJvamjh437Y16INsc6lb7ALcVHIeRUtpsOSwUGBNm4Kyn9PV&#10;KJjvZ4fo8nZpSuqqr3Ozao7v20ap8ah/fQHhqff/4Ud7rxU8LRdw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K5FsYAAADcAAAADwAAAAAAAAAAAAAAAACYAgAAZHJz&#10;L2Rvd25yZXYueG1sUEsFBgAAAAAEAAQA9QAAAIsDAAAAAA==&#10;" path="m5,75l,,5,75xe" filled="f" strokecolor="#e15520" strokeweight="0">
                  <v:path arrowok="t" o:connecttype="custom" o:connectlocs="5,75;0,0;5,75" o:connectangles="0,0,0"/>
                </v:shape>
                <v:shape id="Freeform 567" o:spid="_x0000_s1591" style="position:absolute;left:6732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GecUA&#10;AADcAAAADwAAAGRycy9kb3ducmV2LnhtbESPzWrDMBCE74W8g9hAb40cg0PiRjFNS6HH5oekx621&#10;sYytlbFUx337qhDIcZiZb5h1MdpWDNT72rGC+SwBQVw6XXOl4Hh4f1qC8AFZY+uYFPySh2IzeVhj&#10;rt2VdzTsQyUihH2OCkwIXS6lLw1Z9DPXEUfv4nqLIcq+krrHa4TbVqZJspAWa44LBjt6NVQ2+x+r&#10;4HRcOTq8yUv6tfr8Ltvz1qTNTqnH6fjyDCLQGO7hW/tDK8gWGf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8Z5xQAAANwAAAAPAAAAAAAAAAAAAAAAAJgCAABkcnMv&#10;ZG93bnJldi54bWxQSwUGAAAAAAQABAD1AAAAigMAAAAA&#10;" path="m22,r3,17l25,32r-3,8l17,45r-5,5l7,57,3,50,,40,,32,,25,3,17,7,10,12,2,22,e" filled="f" strokecolor="#e15520" strokeweight="0">
                  <v:path arrowok="t" o:connecttype="custom" o:connectlocs="22,0;25,17;25,32;22,40;17,45;12,50;7,57;3,50;0,40;0,32;0,25;3,17;7,10;12,2;22,0" o:connectangles="0,0,0,0,0,0,0,0,0,0,0,0,0,0,0"/>
                </v:shape>
                <v:shape id="Freeform 568" o:spid="_x0000_s1592" style="position:absolute;left:673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708MA&#10;AADcAAAADwAAAGRycy9kb3ducmV2LnhtbESPQWvCQBSE7wX/w/IEb3VjsEGiq4hQEXsoNeL5kX1m&#10;g9m3IbtN4r/vFgo9DjPzDbPZjbYRPXW+dqxgMU9AEJdO11wpuBbvrysQPiBrbByTgid52G0nLxvM&#10;tRv4i/pLqESEsM9RgQmhzaX0pSGLfu5a4ujdXWcxRNlVUnc4RLhtZJokmbRYc1ww2NLBUPm4fFsF&#10;hUmXLvsoez73Axaf9TG9LY9Kzabjfg0i0Bj+w3/tk1bwlmX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O708MAAADcAAAADwAAAAAAAAAAAAAAAACYAgAAZHJzL2Rv&#10;d25yZXYueG1sUEsFBgAAAAAEAAQA9QAAAIgDAAAAAA==&#10;" path="m19,67l32,,19,67xm19,67r5,15l22,100r-3,5l17,112r-5,5l4,122,2,117,,107r,-7l,92,2,85,7,77r5,-7l19,67xe" fillcolor="#f3be00" stroked="f">
                  <v:path arrowok="t" o:connecttype="custom" o:connectlocs="19,67;32,0;19,67;19,67;24,82;22,100;19,105;17,112;12,117;4,122;2,117;0,107;0,100;0,92;2,85;7,77;12,70;19,67" o:connectangles="0,0,0,0,0,0,0,0,0,0,0,0,0,0,0,0,0,0"/>
                  <o:lock v:ext="edit" verticies="t"/>
                </v:shape>
                <v:shape id="Freeform 569" o:spid="_x0000_s1593" style="position:absolute;left:6754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YX8YA&#10;AADcAAAADwAAAGRycy9kb3ducmV2LnhtbESPQWsCMRSE7wX/Q3hCL6VmFbrKapRWsPRS6mop9PbY&#10;PDerm5clibr9902h4HGYmW+Yxaq3rbiQD41jBeNRBoK4crrhWsHnfvM4AxEissbWMSn4oQCr5eBu&#10;gYV2Vy7psou1SBAOBSowMXaFlKEyZDGMXEecvIPzFmOSvpba4zXBbSsnWZZLiw2nBYMdrQ1Vp93Z&#10;KvCvR84ePs4v382s3JZ7Y+N7/qXU/bB/noOI1Mdb+L/9phU85V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JYX8YAAADcAAAADwAAAAAAAAAAAAAAAACYAgAAZHJz&#10;L2Rvd25yZXYueG1sUEsFBgAAAAAEAAQA9QAAAIsDAAAAAA==&#10;" path="m,67l13,,,67xe" filled="f" strokecolor="#e15520" strokeweight="0">
                  <v:path arrowok="t" o:connecttype="custom" o:connectlocs="0,67;13,0;0,67" o:connectangles="0,0,0"/>
                </v:shape>
                <v:shape id="Freeform 570" o:spid="_x0000_s1594" style="position:absolute;left:6735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t2MMA&#10;AADcAAAADwAAAGRycy9kb3ducmV2LnhtbERPz2vCMBS+D/wfwhO8zXRliuuMIjpBEESdF2+P5q2t&#10;a15KErX1rzeHwY4f3+/pvDW1uJHzlWUFb8MEBHFudcWFgtP3+nUCwgdkjbVlUtCRh/ms9zLFTNs7&#10;H+h2DIWIIewzVFCG0GRS+rwkg35oG+LI/VhnMEToCqkd3mO4qWWaJGNpsOLYUGJDy5Ly3+PVKLhc&#10;HukW3z+qXbcfpavHedutvpxSg367+AQRqA3/4j/3RisYjePaeC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ft2MMAAADcAAAADwAAAAAAAAAAAAAAAACYAgAAZHJzL2Rv&#10;d25yZXYueG1sUEsFBgAAAAAEAAQA9QAAAIgDAAAAAA==&#10;" path="m19,r5,15l22,33r-3,5l17,45r-5,5l4,55,2,50,,40,,33,,25,2,18,7,10,12,3,19,e" filled="f" strokecolor="#e15520" strokeweight="0">
                  <v:path arrowok="t" o:connecttype="custom" o:connectlocs="19,0;24,15;22,33;19,38;17,45;12,50;4,55;2,50;0,40;0,33;0,25;2,18;7,10;12,3;19,0" o:connectangles="0,0,0,0,0,0,0,0,0,0,0,0,0,0,0"/>
                </v:shape>
                <v:shape id="Freeform 571" o:spid="_x0000_s1595" style="position:absolute;left:6739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2gMQA&#10;AADcAAAADwAAAGRycy9kb3ducmV2LnhtbESPQWvCQBSE70L/w/IKvUjdKLi00VWKUvSiYFro9Zl9&#10;TYLZtyG7mvjvXUHwOMx8M8x82dtaXKj1lWMN41ECgjh3puJCw+/P9/sHCB+QDdaOScOVPCwXL4M5&#10;psZ1fKBLFgoRS9inqKEMoUml9HlJFv3INcTR+3etxRBlW0jTYhfLbS0nSaKkxYrjQokNrUrKT9nZ&#10;apiuT2sVDt3f1OT7zWp4VPVuorR+e+2/ZiAC9eEZftBbEzn1Cf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i9oDEAAAA3AAAAA8AAAAAAAAAAAAAAAAAmAIAAGRycy9k&#10;b3ducmV2LnhtbFBLBQYAAAAABAAEAPUAAACJAwAAAAA=&#10;" path="m23,67l35,,23,67xm23,67r2,15l25,100r-2,5l18,112r-5,5l8,122,3,117r,-7l,100,3,92,5,85r5,-8l15,70r8,-3xe" fillcolor="#f3be00" stroked="f">
                  <v:path arrowok="t" o:connecttype="custom" o:connectlocs="23,67;35,0;23,67;23,67;25,82;25,100;23,105;18,112;13,117;8,122;3,117;3,110;0,100;3,92;5,85;10,77;15,70;23,67" o:connectangles="0,0,0,0,0,0,0,0,0,0,0,0,0,0,0,0,0,0"/>
                  <o:lock v:ext="edit" verticies="t"/>
                </v:shape>
                <v:shape id="Freeform 572" o:spid="_x0000_s1596" style="position:absolute;left:6762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/asMA&#10;AADcAAAADwAAAGRycy9kb3ducmV2LnhtbERPy2oCMRTdF/oP4Ra6qxmrVhmNIq2iG6GOD1xeJteZ&#10;weRmnESd/n2zKHR5OO/JrLVG3KnxlWMF3U4Cgjh3uuJCwX63fBuB8AFZo3FMCn7Iw2z6/DTBVLsH&#10;b+mehULEEPYpKihDqFMpfV6SRd9xNXHkzq6xGCJsCqkbfMRwa+R7knxIixXHhhJr+iwpv2Q3q8C1&#10;12yht/XR9A691ffXadnfXI1Sry/tfAwiUBv+xX/utVYwGMb58Uw8An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D/asMAAADcAAAADwAAAAAAAAAAAAAAAACYAgAAZHJzL2Rv&#10;d25yZXYueG1sUEsFBgAAAAAEAAQA9QAAAIgDAAAAAA==&#10;" path="m,67l12,,,67xe" filled="f" strokecolor="#e15520" strokeweight="0">
                  <v:path arrowok="t" o:connecttype="custom" o:connectlocs="0,67;12,0;0,67" o:connectangles="0,0,0"/>
                </v:shape>
                <v:shape id="Freeform 573" o:spid="_x0000_s1597" style="position:absolute;left:6739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P5n8UA&#10;AADcAAAADwAAAGRycy9kb3ducmV2LnhtbESPQWvCQBSE74L/YXmCt7qJ2Cqpq4ggWiyUxlLo7ZF9&#10;JsHs2yW7avz3rlDwOMzMN8x82ZlGXKj1tWUF6SgBQVxYXXOp4OeweZmB8AFZY2OZFNzIw3LR780x&#10;0/bK33TJQykihH2GCqoQXCalLyoy6EfWEUfvaFuDIcq2lLrFa4SbRo6T5E0arDkuVOhoXVFxys9G&#10;we8s+ftIy8l558ZuX39amW6/pFLDQbd6BxGoC8/wf3unFbxO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0/mfxQAAANwAAAAPAAAAAAAAAAAAAAAAAJgCAABkcnMv&#10;ZG93bnJldi54bWxQSwUGAAAAAAQABAD1AAAAigMAAAAA&#10;" path="m23,r2,15l25,33r-2,5l18,45r-5,5l8,55,3,50r,-7l,33,3,25,5,18r5,-8l15,3,23,xe" filled="f" strokecolor="#e15520" strokeweight="0">
                  <v:path arrowok="t" o:connecttype="custom" o:connectlocs="23,0;25,15;25,33;23,38;18,45;13,50;8,55;3,50;3,43;0,33;3,25;5,18;10,10;15,3;23,0" o:connectangles="0,0,0,0,0,0,0,0,0,0,0,0,0,0,0"/>
                </v:shape>
                <v:shape id="Freeform 574" o:spid="_x0000_s1598" style="position:absolute;left:6720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NIsYA&#10;AADcAAAADwAAAGRycy9kb3ducmV2LnhtbESPW2vCQBSE3wX/w3IKfaubBrQlukrxUgUvUPXFt0P2&#10;NIlmz4bsGuO/dwsFH4eZ+YYZTVpTioZqV1hW8N6LQBCnVhecKTgeFm+fIJxH1lhaJgV3cjAZdzsj&#10;TLS98Q81e5+JAGGXoILc+yqR0qU5GXQ9WxEH79fWBn2QdSZ1jbcAN6WMo2ggDRYcFnKsaJpTetlf&#10;jYLTtlj483oZZzv6bq7VbjOfzZxSry/t1xCEp9Y/w//tlVbQ/4jh70w4An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jNIsYAAADcAAAADwAAAAAAAAAAAAAAAACYAgAAZHJz&#10;L2Rvd25yZXYueG1sUEsFBgAAAAAEAAQA9QAAAIsDAAAAAA==&#10;" path="m22,74l15,r7,74xm22,74r5,18l24,107r-2,7l19,119r-4,8l7,132,5,124,2,117,,107,2,99,5,92r5,-8l15,77r7,-3xe" fillcolor="#f3be00" stroked="f">
                  <v:path arrowok="t" o:connecttype="custom" o:connectlocs="22,74;15,0;22,74;22,74;27,92;24,107;22,114;19,119;15,127;7,132;5,124;2,117;0,107;2,99;5,92;10,84;15,77;22,74" o:connectangles="0,0,0,0,0,0,0,0,0,0,0,0,0,0,0,0,0,0"/>
                  <o:lock v:ext="edit" verticies="t"/>
                </v:shape>
                <v:shape id="Freeform 575" o:spid="_x0000_s1599" style="position:absolute;left:6735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nXsUA&#10;AADcAAAADwAAAGRycy9kb3ducmV2LnhtbESPQWsCMRSE70L/Q3gFb5qti62sRqmtghcRrXp+bl43&#10;Szcvyybq+u+NUPA4zMw3zGTW2kpcqPGlYwVv/QQEce50yYWC/c+yNwLhA7LGyjEpuJGH2fSlM8FM&#10;uytv6bILhYgQ9hkqMCHUmZQ+N2TR911NHL1f11gMUTaF1A1eI9xWcpAk79JiyXHBYE1fhvK/3dkq&#10;WK23fjgyt818v6i+z6djWh44Var72n6OQQRqwzP8315pBcOPFB5n4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GdexQAAANwAAAAPAAAAAAAAAAAAAAAAAJgCAABkcnMv&#10;ZG93bnJldi54bWxQSwUGAAAAAAQABAD1AAAAigMAAAAA&#10;" path="m7,74l,,7,74xe" filled="f" strokecolor="#e15520" strokeweight="0">
                  <v:path arrowok="t" o:connecttype="custom" o:connectlocs="7,74;0,0;7,74" o:connectangles="0,0,0"/>
                </v:shape>
                <v:shape id="Freeform 576" o:spid="_x0000_s1600" style="position:absolute;left:6720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3eccA&#10;AADcAAAADwAAAGRycy9kb3ducmV2LnhtbESPW0sDMRSE3wX/QziCbzbb4qVsm5bSUhWE4vbm62Fz&#10;TJZuTpZN3K7+eiMIfRxm5htmOu9dLTpqQ+VZwXCQgSAuva7YKNjv1ndjECEia6w9k4JvCjCfXV9N&#10;Mdf+zAV122hEgnDIUYGNscmlDKUlh2HgG+LkffrWYUyyNVK3eE5wV8tRlj1KhxWnBYsNLS2Vp+2X&#10;U1CY/fuL/RiaxZs/PI+648+m4JVStzf9YgIiUh8v4f/2q1bw8HQPf2fS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2d3nHAAAA3AAAAA8AAAAAAAAAAAAAAAAAmAIAAGRy&#10;cy9kb3ducmV2LnhtbFBLBQYAAAAABAAEAPUAAACMAwAAAAA=&#10;" path="m22,r5,18l24,33r-2,7l19,45r-4,8l7,58,5,50,2,43,,33,2,25,5,18r5,-8l15,3,22,e" filled="f" strokecolor="#e15520" strokeweight="0">
                  <v:path arrowok="t" o:connecttype="custom" o:connectlocs="22,0;27,18;24,33;22,40;19,45;15,53;7,58;5,50;2,43;0,33;2,25;5,18;10,10;15,3;22,0" o:connectangles="0,0,0,0,0,0,0,0,0,0,0,0,0,0,0"/>
                </v:shape>
                <v:shape id="Freeform 577" o:spid="_x0000_s1601" style="position:absolute;left:6710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YC8UA&#10;AADcAAAADwAAAGRycy9kb3ducmV2LnhtbESPQWvCQBSE70L/w/IKvenGgrVEV1FpIQcpaEQ9PrLP&#10;JJp9G3a3Gv99VxB6HGbmG2Y670wjruR8bVnBcJCAIC6srrlUsMu/+58gfEDW2FgmBXfyMJ+99KaY&#10;anvjDV23oRQRwj5FBVUIbSqlLyoy6Ae2JY7eyTqDIUpXSu3wFuGmke9J8iEN1hwXKmxpVVFx2f4a&#10;BZvh2Czz4/2Ym/05c5leH36+1kq9vXaLCYhAXfgPP9uZVjAaj+Bx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dgLxQAAANwAAAAPAAAAAAAAAAAAAAAAAJgCAABkcnMv&#10;ZG93bnJldi54bWxQSwUGAAAAAAQABAD1AAAAigMAAAAA&#10;" path="m22,78l22,r,78xm22,78r5,17l25,110r-3,7l20,122r-5,8l7,135,2,127,,120,,110r2,-8l5,95,7,88r8,-8l22,78xe" fillcolor="#f3be00" stroked="f">
                  <v:path arrowok="t" o:connecttype="custom" o:connectlocs="22,78;22,0;22,78;22,78;27,95;25,110;22,117;20,122;15,130;7,135;2,127;0,120;0,110;2,102;5,95;7,88;15,80;22,78" o:connectangles="0,0,0,0,0,0,0,0,0,0,0,0,0,0,0,0,0,0"/>
                  <o:lock v:ext="edit" verticies="t"/>
                </v:shape>
                <v:shape id="Freeform 578" o:spid="_x0000_s1602" style="position:absolute;left:6732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jo8cA&#10;AADcAAAADwAAAGRycy9kb3ducmV2LnhtbESPQWvCQBSE7wX/w/KEXkrdWDGV6CpasXgL2h7a22v2&#10;mQSzb9PsGqO/3i0IPQ4z8w0zW3SmEi01rrSsYDiIQBBnVpecK/j82DxPQDiPrLGyTAou5GAx7z3M&#10;MNH2zDtq9z4XAcIuQQWF93UipcsKMugGtiYO3sE2Bn2QTS51g+cAN5V8iaJYGiw5LBRY01tB2XF/&#10;MgquP7/p6ittR5P4sv1OKTZP72uj1GO/W05BeOr8f/je3moF49cY/s6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5I6PHAAAA3AAAAA8AAAAAAAAAAAAAAAAAmAIAAGRy&#10;cy9kb3ducmV2LnhtbFBLBQYAAAAABAAEAPUAAACMAwAAAAA=&#10;" path="m,78l,,,78xe" filled="f" strokecolor="#e15520" strokeweight="0">
                  <v:path arrowok="t" o:connecttype="custom" o:connectlocs="0,78;0,0;0,78" o:connectangles="0,0,0"/>
                </v:shape>
                <v:shape id="Freeform 579" o:spid="_x0000_s1603" style="position:absolute;left:6710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HacMA&#10;AADcAAAADwAAAGRycy9kb3ducmV2LnhtbESPQYvCMBSE74L/ITxhb5oq7SrVKCJ08bAXddfzo3k2&#10;xealNFHrvzcLwh6HmfmGWW1624g7db52rGA6SUAQl07XXCn4ORXjBQgfkDU2jknBkzxs1sPBCnPt&#10;Hnyg+zFUIkLY56jAhNDmUvrSkEU/cS1x9C6usxii7CqpO3xEuG3kLEk+pcWa44LBlnaGyuvxZhVU&#10;37MynIvMfbVFunva3zQzRarUx6jfLkEE6sN/+N3eawXZfA5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+HacMAAADcAAAADwAAAAAAAAAAAAAAAACYAgAAZHJzL2Rv&#10;d25yZXYueG1sUEsFBgAAAAAEAAQA9QAAAIgDAAAAAA==&#10;" path="m22,r5,17l25,32r-3,7l20,44r-5,8l7,57,2,49,,42,,32,2,24,5,17,7,10,15,2,22,e" filled="f" strokecolor="#e15520" strokeweight="0">
                  <v:path arrowok="t" o:connecttype="custom" o:connectlocs="22,0;27,17;25,32;22,39;20,44;15,52;7,57;2,49;0,42;0,32;2,24;5,17;7,10;15,2;22,0" o:connectangles="0,0,0,0,0,0,0,0,0,0,0,0,0,0,0"/>
                </v:shape>
                <v:shape id="Freeform 580" o:spid="_x0000_s1604" style="position:absolute;left:6702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sTMIA&#10;AADcAAAADwAAAGRycy9kb3ducmV2LnhtbERPyWrDMBC9B/oPYgq9xbIbmiZuFFMChlydhSa3qTW1&#10;TK2RsRTH/fvqUOjx8fZNMdlOjDT41rGCLElBENdOt9woOB3L+QqED8gaO8ek4Ic8FNuH2QZz7e5c&#10;0XgIjYgh7HNUYELocyl9bciiT1xPHLkvN1gMEQ6N1APeY7jt5HOaLqXFlmODwZ52hurvw80q2Gfr&#10;Y3aplouyDPXiY7pW5+bTKPX0OL2/gQg0hX/xn3uvFby8xrX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dKxMwgAAANwAAAAPAAAAAAAAAAAAAAAAAJgCAABkcnMvZG93&#10;bnJldi54bWxQSwUGAAAAAAQABAD1AAAAhwMAAAAA&#10;" path="m20,70l20,r,70xm20,70r5,18l25,103r-2,7l18,118r-5,5l8,127,3,120,,113r,-8l,98,3,88,8,80r5,-5l20,70xe" fillcolor="#f3be00" stroked="f">
                  <v:path arrowok="t" o:connecttype="custom" o:connectlocs="20,70;20,0;20,70;20,70;25,88;25,103;23,110;18,118;13,123;8,127;3,120;0,113;0,105;0,98;3,88;8,80;13,75;20,70" o:connectangles="0,0,0,0,0,0,0,0,0,0,0,0,0,0,0,0,0,0"/>
                  <o:lock v:ext="edit" verticies="t"/>
                </v:shape>
                <v:shape id="Freeform 581" o:spid="_x0000_s1605" style="position:absolute;left:6722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bc8UA&#10;AADcAAAADwAAAGRycy9kb3ducmV2LnhtbESPQWvCQBSE7wX/w/IEb3XT1hpNXaWUFoM304LXZ/Y1&#10;G5p9G7NrjP/eLRR6HGbmG2a1GWwjeup87VjBwzQBQVw6XXOl4Ovz434BwgdkjY1jUnAlD5v16G6F&#10;mXYX3lNfhEpECPsMFZgQ2kxKXxqy6KeuJY7et+sshii7SuoOLxFuG/mYJHNpsea4YLClN0PlT3G2&#10;CmanU77dNen7kyn6/GDS4pjrWqnJeHh9ARFoCP/hv3auFTynS/g9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JtzxQAAANwAAAAPAAAAAAAAAAAAAAAAAJgCAABkcnMv&#10;ZG93bnJldi54bWxQSwUGAAAAAAQABAD1AAAAigMAAAAA&#10;" path="m,70l,,,70xe" filled="f" strokecolor="#e15520" strokeweight="0">
                  <v:path arrowok="t" o:connecttype="custom" o:connectlocs="0,70;0,0;0,70" o:connectangles="0,0,0"/>
                </v:shape>
                <v:shape id="Freeform 582" o:spid="_x0000_s1606" style="position:absolute;left:6702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DG8IA&#10;AADcAAAADwAAAGRycy9kb3ducmV2LnhtbERPz2vCMBS+D/Y/hDfYbaYrTGo1yjYZ7LhacTs+m2dT&#10;bF5KE9vuvzcHwePH93u1mWwrBup941jB6ywBQVw53XCtYF9+vWQgfEDW2DomBf/kYbN+fFhhrt3I&#10;BQ27UIsYwj5HBSaELpfSV4Ys+pnriCN3cr3FEGFfS93jGMNtK9MkmUuLDccGgx19GqrOu4tVcNgv&#10;HJVbeUr/Fj/Hqv39MOm5UOr5aXpfggg0hbv45v7WCt6yOD+eiUdA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IMbwgAAANwAAAAPAAAAAAAAAAAAAAAAAJgCAABkcnMvZG93&#10;bnJldi54bWxQSwUGAAAAAAQABAD1AAAAhwMAAAAA&#10;" path="m20,r5,18l25,33r-2,7l18,48r-5,5l8,57,3,50,,43,,35,,28,3,18,8,10,13,5,20,e" filled="f" strokecolor="#e15520" strokeweight="0">
                  <v:path arrowok="t" o:connecttype="custom" o:connectlocs="20,0;25,18;25,33;23,40;18,48;13,53;8,57;3,50;0,43;0,35;0,28;3,18;8,10;13,5;20,0" o:connectangles="0,0,0,0,0,0,0,0,0,0,0,0,0,0,0"/>
                </v:shape>
                <v:shape id="Freeform 583" o:spid="_x0000_s1607" style="position:absolute;left:6690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pmMYA&#10;AADcAAAADwAAAGRycy9kb3ducmV2LnhtbESPT2sCMRTE74V+h/AKvdXEgltZjSJC0UNpqS2Ct+fm&#10;7R/cvKxJdLffvikUPA4z8xtmvhxsK67kQ+NYw3ikQBAXzjRcafj+en2agggR2WDrmDT8UIDl4v5u&#10;jrlxPX/SdRcrkSAcctRQx9jlUoaiJoth5Dri5JXOW4xJ+koaj32C21Y+K5VJiw2nhRo7WtdUnHYX&#10;q2H98nbINmVpS/X+0alz5i/7/qj148OwmoGINMRb+L+9NRom0zH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ppmMYAAADcAAAADwAAAAAAAAAAAAAAAACYAgAAZHJz&#10;L2Rvd25yZXYueG1sUEsFBgAAAAAEAAQA9QAAAIsDAAAAAA==&#10;" path="m22,73l10,,22,73xm22,73r3,17l25,105r-3,8l20,118r-5,7l7,130,5,123,2,115,,108,,98,2,90,7,83r8,-5l22,73xe" fillcolor="#f3be00" stroked="f">
                  <v:path arrowok="t" o:connecttype="custom" o:connectlocs="22,73;10,0;22,73;22,73;25,90;25,105;22,113;20,118;15,125;7,130;5,123;2,115;0,108;0,98;2,90;7,83;15,78;22,73" o:connectangles="0,0,0,0,0,0,0,0,0,0,0,0,0,0,0,0,0,0"/>
                  <o:lock v:ext="edit" verticies="t"/>
                </v:shape>
                <v:shape id="Freeform 584" o:spid="_x0000_s1608" style="position:absolute;left:670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kgMMA&#10;AADcAAAADwAAAGRycy9kb3ducmV2LnhtbESPUWvCMBSF34X9h3AHvmm6gkM60yIbijgQVmXPd81d&#10;U9bchCZq/ffLQNjj4ZzvHM6qGm0vLjSEzrGCp3kGgrhxuuNWwem4mS1BhIissXdMCm4UoCofJiss&#10;tLvyB13q2IpUwqFABSZGX0gZGkMWw9x54uR9u8FiTHJopR7wmsptL/Mse5YWO04LBj29Gmp+6rNV&#10;sPDmkK/r3m+/Pt+yyPv97d2jUtPHcf0CItIY/8N3eqcTt8zh70w6Ar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HkgMMAAADcAAAADwAAAAAAAAAAAAAAAACYAgAAZHJzL2Rv&#10;d25yZXYueG1sUEsFBgAAAAAEAAQA9QAAAIgDAAAAAA==&#10;" path="m12,73l,,12,73xe" filled="f" strokecolor="#e15520" strokeweight="0">
                  <v:path arrowok="t" o:connecttype="custom" o:connectlocs="12,73;0,0;12,73" o:connectangles="0,0,0"/>
                </v:shape>
                <v:shape id="Freeform 585" o:spid="_x0000_s1609" style="position:absolute;left:6690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dbMQA&#10;AADcAAAADwAAAGRycy9kb3ducmV2LnhtbESPT4vCMBTE74LfITzBm6ZWdtGuUdwVwaP/cPf4tnk2&#10;xealNFG7394sCB6HmfkNM1u0thI3anzpWMFomIAgzp0uuVBwPKwHExA+IGusHJOCP/KwmHc7M8y0&#10;u/OObvtQiAhhn6ECE0KdSelzQxb90NXE0Tu7xmKIsimkbvAe4baSaZK8S4slxwWDNX0Zyi/7q1Vw&#10;Ok4dHVbynP5Mt7959f1p0stOqX6vXX6ACNSGV/jZ3mgFb5Mx/J+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HWzEAAAA3AAAAA8AAAAAAAAAAAAAAAAAmAIAAGRycy9k&#10;b3ducmV2LnhtbFBLBQYAAAAABAAEAPUAAACJAwAAAAA=&#10;" path="m22,r3,17l25,32r-3,8l20,45r-5,7l7,57,5,50,2,42,,35,,25,2,17,7,10,15,5,22,e" filled="f" strokecolor="#e15520" strokeweight="0">
                  <v:path arrowok="t" o:connecttype="custom" o:connectlocs="22,0;25,17;25,32;22,40;20,45;15,52;7,57;5,50;2,42;0,35;0,25;2,17;7,10;15,5;22,0" o:connectangles="0,0,0,0,0,0,0,0,0,0,0,0,0,0,0"/>
                </v:shape>
                <v:shape id="Freeform 586" o:spid="_x0000_s1610" style="position:absolute;left:6670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ptsQA&#10;AADcAAAADwAAAGRycy9kb3ducmV2LnhtbESPQWsCMRSE7wX/Q3iCF6nZWtvq1ihSKHjoRVvw+tg8&#10;N6HJy5Kkuv77RhA8DjPzDbNc996JE8VkAyt4mlQgiJugLbcKfr4/H+cgUkbW6AKTggslWK8GD0us&#10;dTjzjk773IoC4VSjApNzV0uZGkMe0yR0xMU7hugxFxlbqSOeC9w7Oa2qV+nRclkw2NGHoeZ3/+cV&#10;uOPYz6aLWI0P7sLm6+3ZLuxBqdGw37yDyNTne/jW3moFL/MZXM+U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8abbEAAAA3AAAAA8AAAAAAAAAAAAAAAAAmAIAAGRycy9k&#10;b3ducmV2LnhtbFBLBQYAAAAABAAEAPUAAACJAwAAAAA=&#10;" path="m22,77l,,22,77xm22,77r5,18l30,112r,8l27,127r-5,5l17,140r-5,-8l10,122,7,115r,-10l7,97r3,-7l15,82r7,-5xe" fillcolor="#f3be00" stroked="f">
                  <v:path arrowok="t" o:connecttype="custom" o:connectlocs="22,77;0,0;22,77;22,77;27,95;30,112;30,120;27,127;22,132;17,140;12,132;10,122;7,115;7,105;7,97;10,90;15,82;22,77" o:connectangles="0,0,0,0,0,0,0,0,0,0,0,0,0,0,0,0,0,0"/>
                  <o:lock v:ext="edit" verticies="t"/>
                </v:shape>
                <v:shape id="Freeform 587" o:spid="_x0000_s1611" style="position:absolute;left:66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4VcMA&#10;AADcAAAADwAAAGRycy9kb3ducmV2LnhtbESPQWvCQBSE7wX/w/KE3urGghKiq8SAEHpr4qG9PbLP&#10;JCb7NmS3Mf333YLgcZiZb5j9cTa9mGh0rWUF61UEgriyuuVawaU8v8UgnEfW2FsmBb/k4HhYvOwx&#10;0fbOnzQVvhYBwi5BBY33QyKlqxoy6FZ2IA7e1Y4GfZBjLfWI9wA3vXyPoq002HJYaHCgrKGqK36M&#10;gu9TkWb01dn29lGWeV3FJrdOqdflnO5AeJr9M/xo51rBJt7A/5lwBOTh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X4VcMAAADcAAAADwAAAAAAAAAAAAAAAACYAgAAZHJzL2Rv&#10;d25yZXYueG1sUEsFBgAAAAAEAAQA9QAAAIgDAAAAAA==&#10;" path="m22,77l,,22,77xe" filled="f" strokecolor="#e15520" strokeweight="0">
                  <v:path arrowok="t" o:connecttype="custom" o:connectlocs="22,77;0,0;22,77" o:connectangles="0,0,0"/>
                </v:shape>
                <v:shape id="Freeform 588" o:spid="_x0000_s1612" style="position:absolute;left:6677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deMMA&#10;AADcAAAADwAAAGRycy9kb3ducmV2LnhtbESPUWvCMBSF34X9h3CFvWmiw1I7o4jg2JtU/QGX5q7t&#10;1txkTab13y+C4OPhnPMdzmoz2E5cqA+tYw2zqQJBXDnTcq3hfNpPchAhIhvsHJOGGwXYrF9GKyyM&#10;u3JJl2OsRYJwKFBDE6MvpAxVQxbD1Hni5H253mJMsq+l6fGa4LaTc6UyabHltNCgp11D1c/xz2pY&#10;frzl5JUqD3W2DaG8LX73317r1/GwfQcRaYjP8KP9aTQs8gzuZ9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AdeMMAAADcAAAADwAAAAAAAAAAAAAAAACYAgAAZHJzL2Rv&#10;d25yZXYueG1sUEsFBgAAAAAEAAQA9QAAAIgDAAAAAA==&#10;" path="m15,r5,18l23,35r,8l20,50r-5,5l10,63,5,55,3,45,,38,,28,,20,3,13,8,5,15,e" filled="f" strokecolor="#e15520" strokeweight="0">
                  <v:path arrowok="t" o:connecttype="custom" o:connectlocs="15,0;20,18;23,35;23,43;20,50;15,55;10,63;5,55;3,45;0,38;0,28;0,20;3,13;8,5;15,0" o:connectangles="0,0,0,0,0,0,0,0,0,0,0,0,0,0,0"/>
                </v:shape>
                <v:shape id="Freeform 589" o:spid="_x0000_s1613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4nsYA&#10;AADcAAAADwAAAGRycy9kb3ducmV2LnhtbESPzWrDMBCE74W8g9hAbo2cQtzEjRKCoaEUcmh+XHxb&#10;rK1taq2Mpdru20eFQo7DzHzDbHajaURPnastK1jMIxDEhdU1lwou59fHFQjnkTU2lknBLznYbScP&#10;G0y0HfiD+pMvRYCwS1BB5X2bSOmKigy6uW2Jg/dlO4M+yK6UusMhwE0jn6IolgZrDgsVtpRWVHyf&#10;fowCU6ybKM6H42eap8uM9eH6zplSs+m4fwHhafT38H/7TStYrp7h70w4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I4nsYAAADcAAAADwAAAAAAAAAAAAAAAACYAgAAZHJz&#10;L2Rvd25yZXYueG1sUEsFBgAAAAAEAAQA9QAAAIsDAAAAAA==&#10;" path="m,l15,7,28,17r7,13l40,45,35,42,28,40,20,35,15,30,10,25,5,17,3,10,,xe" fillcolor="#f3be00" stroked="f">
                  <v:path arrowok="t" o:connecttype="custom" o:connectlocs="0,0;15,7;28,17;35,30;40,45;35,42;28,40;20,35;15,30;10,25;5,17;3,10;0,0" o:connectangles="0,0,0,0,0,0,0,0,0,0,0,0,0"/>
                </v:shape>
                <v:shape id="Freeform 590" o:spid="_x0000_s1614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i5MIA&#10;AADcAAAADwAAAGRycy9kb3ducmV2LnhtbERPTWsCMRC9F/wPYQQvUrMtVGQ1itgWPJRC3eJ5TMbN&#10;4mayJKm7+uubQ6HHx/tebQbXiiuF2HhW8DQrQBBrbxquFXxX748LEDEhG2w9k4IbRdisRw8rLI3v&#10;+Yuuh1SLHMKxRAU2pa6UMmpLDuPMd8SZO/vgMGUYamkC9jnctfK5KObSYcO5wWJHO0v6cvhxCqb8&#10;Gt4qXen7yR6r6fGz/vDzXqnJeNguQSQa0r/4z703Cl4WeW0+k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qLkwgAAANwAAAAPAAAAAAAAAAAAAAAAAJgCAABkcnMvZG93&#10;bnJldi54bWxQSwUGAAAAAAQABAD1AAAAhwMAAAAA&#10;" path="m,l15,7,28,17r7,13l40,45,35,42,28,40,20,35,15,30,10,25,5,17,3,10,,e" filled="f" strokecolor="#e15520" strokeweight="0">
                  <v:path arrowok="t" o:connecttype="custom" o:connectlocs="0,0;15,7;28,17;35,30;40,45;35,42;28,40;20,35;15,30;10,25;5,17;3,10;0,0" o:connectangles="0,0,0,0,0,0,0,0,0,0,0,0,0"/>
                </v:shape>
                <v:shape id="Freeform 591" o:spid="_x0000_s1615" style="position:absolute;left:6662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RR8UA&#10;AADcAAAADwAAAGRycy9kb3ducmV2LnhtbESPQWvCQBSE7wX/w/KE3upGaSVGVxFB2ko9NApen9ln&#10;sph9G7Jbk/rru4VCj8PMfMMsVr2txY1abxwrGI8SEMSF04ZLBcfD9ikF4QOyxtoxKfgmD6vl4GGB&#10;mXYdf9ItD6WIEPYZKqhCaDIpfVGRRT9yDXH0Lq61GKJsS6lb7CLc1nKSJFNp0XBcqLChTUXFNf+y&#10;Cvb5++T5xI7vu+KIcno2249Xo9TjsF/PQQTqw3/4r/2mFbykM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pFHxQAAANwAAAAPAAAAAAAAAAAAAAAAAJgCAABkcnMv&#10;ZG93bnJldi54bWxQSwUGAAAAAAQABAD1AAAAigMAAAAA&#10;" path="m35,63r15,7l63,80r7,13l75,110r-7,-2l63,105r-8,-5l50,95,45,88,40,80,38,70,35,63xm35,63l,,35,63xe" fillcolor="#f3be00" stroked="f">
                  <v:path arrowok="t" o:connecttype="custom" o:connectlocs="35,63;50,70;63,80;70,93;75,110;68,108;63,105;55,100;50,95;45,88;40,80;38,70;35,63;35,63;0,0;35,63" o:connectangles="0,0,0,0,0,0,0,0,0,0,0,0,0,0,0,0"/>
                  <o:lock v:ext="edit" verticies="t"/>
                </v:shape>
                <v:shape id="Freeform 592" o:spid="_x0000_s1616" style="position:absolute;left:6697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R3sAA&#10;AADcAAAADwAAAGRycy9kb3ducmV2LnhtbERPTYvCMBC9L/gfwgje1kTRVatRRBA8LILugtehGdti&#10;M6lJtPXfbw7CHh/ve7XpbC2e5EPlWMNoqEAQ585UXGj4/dl/zkGEiGywdkwaXhRgs+59rDAzruUT&#10;Pc+xECmEQ4YayhibTMqQl2QxDF1DnLir8xZjgr6QxmObwm0tx0p9SYsVp4YSG9qVlN/OD6tBntow&#10;vqjvmT1OLrOHcujl8a71oN9tlyAidfFf/HYfjIbpIs1PZ9IR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MR3sAAAADcAAAADwAAAAAAAAAAAAAAAACYAgAAZHJzL2Rvd25y&#10;ZXYueG1sUEsFBgAAAAAEAAQA9QAAAIUDAAAAAA==&#10;" path="m,l15,7,28,17r7,13l40,47,33,45,28,42,20,37,15,32,10,25,5,17,3,7,,xe" filled="f" strokecolor="#e15520" strokeweight="0">
                  <v:path arrowok="t" o:connecttype="custom" o:connectlocs="0,0;15,7;28,17;35,30;40,47;33,45;28,42;20,37;15,32;10,25;5,17;3,7;0,0" o:connectangles="0,0,0,0,0,0,0,0,0,0,0,0,0"/>
                </v:shape>
                <v:shape id="Freeform 593" o:spid="_x0000_s1617" style="position:absolute;left:6662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008YA&#10;AADcAAAADwAAAGRycy9kb3ducmV2LnhtbESPT2sCMRTE7wW/Q3hCbzWroG1Xo/iHgkU8uJaen8nr&#10;ZunmZd1E3X57Uyj0OMzMb5jZonO1uFIbKs8KhoMMBLH2puJSwcfx7ekFRIjIBmvPpOCHAizmvYcZ&#10;5sbf+EDXIpYiQTjkqMDG2ORSBm3JYRj4hjh5X751GJNsS2lavCW4q+UoyybSYcVpwWJDa0v6u7g4&#10;Bbp4Pu21fd/ujs25+ixXmzC5bJR67HfLKYhIXfwP/7W3RsH4dQi/Z9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y008YAAADcAAAADwAAAAAAAAAAAAAAAACYAgAAZHJz&#10;L2Rvd25yZXYueG1sUEsFBgAAAAAEAAQA9QAAAIsDAAAAAA==&#10;" path="m35,63l,,35,63e" filled="f" strokecolor="#e15520" strokeweight="0">
                  <v:path arrowok="t" o:connecttype="custom" o:connectlocs="35,63;0,0;35,63" o:connectangles="0,0,0"/>
                </v:shape>
                <v:shape id="Freeform 594" o:spid="_x0000_s1618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JFccA&#10;AADcAAAADwAAAGRycy9kb3ducmV2LnhtbESPQUsDMRSE7wX/Q3hCb23WrYquTYsI1qJe7ApeH5u3&#10;m62blzVJ221/fSMIHoeZ+YaZLwfbiT350DpWcDXNQBBXTrfcKPgsnyd3IEJE1tg5JgVHCrBcXIzm&#10;WGh34A/ab2IjEoRDgQpMjH0hZagMWQxT1xMnr3beYkzSN1J7PCS47WSeZbfSYstpwWBPT4aq783O&#10;KljVeVaWL6dr8zWr33/e/Da+1lulxpfD4wOISEP8D/+111rBzX0Ov2fSEZ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uyRXHAAAA3AAAAA8AAAAAAAAAAAAAAAAAmAIAAGRy&#10;cy9kb3ducmV2LnhtbFBLBQYAAAAABAAEAPUAAACMAwAAAAA=&#10;" path="m,l15,5,27,15r8,10l42,40r-7,l27,38,20,33,15,28,7,23,5,15,,8,,xe" fillcolor="#f3be00" stroked="f">
                  <v:path arrowok="t" o:connecttype="custom" o:connectlocs="0,0;15,5;27,15;35,25;42,40;35,40;27,38;20,33;15,28;7,23;5,15;0,8;0,0" o:connectangles="0,0,0,0,0,0,0,0,0,0,0,0,0"/>
                </v:shape>
                <v:shape id="Freeform 595" o:spid="_x0000_s1619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roYcYA&#10;AADcAAAADwAAAGRycy9kb3ducmV2LnhtbESPQWvCQBSE74L/YXmCF6mbttrW6CpFKOhJtKXa2yP7&#10;TGKzb0N2jcm/dwXB4zAz3zCzRWMKUVPlcssKnocRCOLE6pxTBT/fX08fIJxH1lhYJgUtOVjMu50Z&#10;xtpeeEv1zqciQNjFqCDzvoyldElGBt3QlsTBO9rKoA+ySqWu8BLgppAvUfQmDeYcFjIsaZlR8r87&#10;GwXLgz9t2tbsNUWj3/f1oP5Lxhul+r3mcwrCU+Mf4Xt7pRWMJ69wOx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roYcYAAADcAAAADwAAAAAAAAAAAAAAAACYAgAAZHJz&#10;L2Rvd25yZXYueG1sUEsFBgAAAAAEAAQA9QAAAIsDAAAAAA==&#10;" path="m,l15,5,27,15r8,10l42,40r-7,l27,38,20,33,15,28,7,23,5,15,,8,,e" filled="f" strokecolor="#e15520" strokeweight="0">
                  <v:path arrowok="t" o:connecttype="custom" o:connectlocs="0,0;15,5;27,15;35,25;42,40;35,40;27,38;20,33;15,28;7,23;5,15;0,8;0,0" o:connectangles="0,0,0,0,0,0,0,0,0,0,0,0,0"/>
                </v:shape>
                <v:shape id="Freeform 596" o:spid="_x0000_s1620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c4scA&#10;AADcAAAADwAAAGRycy9kb3ducmV2LnhtbESPS2vCQBSF94X+h+EW3BSdVFsfqaNIoNDaja+Nu0vm&#10;mqTN3Ikzo4n/vlModHk4j48zX3amFldyvrKs4GmQgCDOra64UHDYv/WnIHxA1lhbJgU38rBc3N/N&#10;MdW25S1dd6EQcYR9igrKEJpUSp+XZNAPbEMcvZN1BkOUrpDaYRvHTS2HSTKWBiuOhBIbykrKv3cX&#10;E7lf2Sc/Xjbn0fFjlLVufZtlk0qp3kO3egURqAv/4b/2u1bwMnuG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l3OLHAAAA3AAAAA8AAAAAAAAAAAAAAAAAmAIAAGRy&#10;cy9kb3ducmV2LnhtbFBLBQYAAAAABAAEAPUAAACMAwAAAAA=&#10;" path="m40,59l,,40,59xe" fillcolor="#f3be00" stroked="f">
                  <v:path arrowok="t" o:connecttype="custom" o:connectlocs="40,59;0,0;40,59" o:connectangles="0,0,0"/>
                </v:shape>
                <v:shape id="Freeform 597" o:spid="_x0000_s1621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S68UA&#10;AADcAAAADwAAAGRycy9kb3ducmV2LnhtbESPQWsCMRSE74X+h/AKXkpNXFmpW6NIscWrayk9PjbP&#10;3cXNy5qkuv33jSB4HGbmG2axGmwnzuRD61jDZKxAEFfOtFxr+Np/vLyCCBHZYOeYNPxRgNXy8WGB&#10;hXEX3tG5jLVIEA4Famhi7AspQ9WQxTB2PXHyDs5bjEn6WhqPlwS3ncyUmkmLLaeFBnt6b6g6lr9W&#10;g8qe1z+7+fTTf2cRD9PTcYvDRuvR07B+AxFpiPfwrb01GvJ5Dt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LrxQAAANwAAAAPAAAAAAAAAAAAAAAAAJgCAABkcnMv&#10;ZG93bnJldi54bWxQSwUGAAAAAAQABAD1AAAAigMAAAAA&#10;" path="m40,59l,,40,59xe" filled="f" strokecolor="#e15520" strokeweight="0">
                  <v:path arrowok="t" o:connecttype="custom" o:connectlocs="40,59;0,0;40,59" o:connectangles="0,0,0"/>
                </v:shape>
                <v:shape id="Freeform 598" o:spid="_x0000_s1622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ZEsYA&#10;AADcAAAADwAAAGRycy9kb3ducmV2LnhtbESPQWvCQBSE7wX/w/IEb3WjVq2pq5SWioJQGj3Y2yP7&#10;mgSzb8Pu1sR/3y0IHoeZb4ZZrjtTiws5X1lWMBomIIhzqysuFBwPH4/PIHxA1lhbJgVX8rBe9R6W&#10;mGrb8hddslCIWMI+RQVlCE0qpc9LMuiHtiGO3o91BkOUrpDaYRvLTS3HSTKTBiuOCyU29FZSfs5+&#10;jYLpSC7a7x1vTtPjZ3Z6b+ZPk71TatDvXl9ABOrCPXyjtzpyix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LZEsYAAADcAAAADwAAAAAAAAAAAAAAAACYAgAAZHJz&#10;L2Rvd25yZXYueG1sUEsFBgAAAAAEAAQA9QAAAIsDAAAAAA==&#10;" path="m,l15,5r13,8l38,25r5,12l38,37,30,35,23,32,15,27,10,23,5,15,3,8,,xe" fillcolor="#f3be00" stroked="f">
                  <v:path arrowok="t" o:connecttype="custom" o:connectlocs="0,0;15,5;28,13;38,25;43,37;38,37;30,35;23,32;15,27;10,23;5,15;3,8;0,0" o:connectangles="0,0,0,0,0,0,0,0,0,0,0,0,0"/>
                </v:shape>
                <v:shape id="Freeform 599" o:spid="_x0000_s1623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HK8MA&#10;AADcAAAADwAAAGRycy9kb3ducmV2LnhtbESPQYvCMBSE74L/ITxhb5q6sFqrUZZdBD3aevH2aJ5t&#10;bfNSmmyt/34jCB6HmfmG2ewG04ieOldZVjCfRSCIc6srLhScs/00BuE8ssbGMil4kIPddjzaYKLt&#10;nU/Up74QAcIuQQWl920ipctLMuhmtiUO3tV2Bn2QXSF1h/cAN438jKKFNFhxWCixpZ+S8jr9Mwqu&#10;y6Otb4d5n2J98b+POLvsOVPqYzJ8r0F4Gvw7/GoftIKv1RK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sHK8MAAADcAAAADwAAAAAAAAAAAAAAAACYAgAAZHJzL2Rv&#10;d25yZXYueG1sUEsFBgAAAAAEAAQA9QAAAIgDAAAAAA==&#10;" path="m,l15,5r13,8l38,25r5,12l38,37,30,35,23,32,15,27,10,23,5,15,3,8,,xe" filled="f" strokecolor="#e15520" strokeweight="0">
                  <v:path arrowok="t" o:connecttype="custom" o:connectlocs="0,0;15,5;28,13;38,25;43,37;38,37;30,35;23,32;15,27;10,23;5,15;3,8;0,0" o:connectangles="0,0,0,0,0,0,0,0,0,0,0,0,0"/>
                </v:shape>
                <v:shape id="Freeform 600" o:spid="_x0000_s1624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p68AA&#10;AADcAAAADwAAAGRycy9kb3ducmV2LnhtbERPTWsCMRC9F/wPYYTealZBqVujFEHwJq5V6G3YTDeL&#10;m8maRE3/vTkIHh/ve7FKthM38qF1rGA8KkAQ10633Cj4OWw+PkGEiKyxc0wK/inAajl4W2Cp3Z33&#10;dKtiI3IIhxIVmBj7UspQG7IYRq4nztyf8xZjhr6R2uM9h9tOTopiJi22nBsM9rQ2VJ+rq1VwvujJ&#10;Lu3ag06Vmfnr8fdUbKdKvQ/T9xeISCm+xE/3ViuYzvPafCYfAb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Qp68AAAADcAAAADwAAAAAAAAAAAAAAAACYAgAAZHJzL2Rvd25y&#10;ZXYueG1sUEsFBgAAAAAEAAQA9QAAAIUDAAAAAA==&#10;" path="m42,52l,,42,52xe" fillcolor="#f3be00" stroked="f">
                  <v:path arrowok="t" o:connecttype="custom" o:connectlocs="42,52;0,0;42,52" o:connectangles="0,0,0"/>
                </v:shape>
                <v:shape id="Freeform 601" o:spid="_x0000_s1625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YV8YA&#10;AADcAAAADwAAAGRycy9kb3ducmV2LnhtbESPX2vCQBDE34V+h2MLfdNLhZYaPUUUQWix9Q/o45Jb&#10;k9jcXshtNfrpvUKhj8PM/IYZTVpXqTM1ofRs4LmXgCLOvC05N7DbLrpvoIIgW6w8k4ErBZiMHzoj&#10;TK2/8JrOG8lVhHBI0UAhUqdah6wgh6Hna+LoHX3jUKJscm0bvES4q3Q/SV61w5LjQoE1zQrKvjc/&#10;zsDsa7VfBXk/yL5a3Oa308fnkjJjnh7b6RCUUCv/4b/20hp4GQzg90w8Anp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KYV8YAAADcAAAADwAAAAAAAAAAAAAAAACYAgAAZHJz&#10;L2Rvd25yZXYueG1sUEsFBgAAAAAEAAQA9QAAAIsDAAAAAA==&#10;" path="m42,52l,,42,52xe" filled="f" strokecolor="#e15520" strokeweight="0">
                  <v:path arrowok="t" o:connecttype="custom" o:connectlocs="42,52;0,0;42,52" o:connectangles="0,0,0"/>
                </v:shape>
                <v:shape id="Freeform 602" o:spid="_x0000_s1626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1yUMMA&#10;AADcAAAADwAAAGRycy9kb3ducmV2LnhtbERPTYvCMBC9C/sfwizsTVMVVKpRVkVYFhaxFfE4NGNb&#10;t5nUJmr99+YgeHy879miNZW4UeNKywr6vQgEcWZ1ybmCfbrpTkA4j6yxskwKHuRgMf/ozDDW9s47&#10;uiU+FyGEXYwKCu/rWEqXFWTQ9WxNHLiTbQz6AJtc6gbvIdxUchBFI2mw5NBQYE2rgrL/5GoUXHfb&#10;3+GxP14/Dsv2b3nO0stlkCr19dl+T0F4av1b/HL/aAWjKMwP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1yUMMAAADcAAAADwAAAAAAAAAAAAAAAACYAgAAZHJzL2Rv&#10;d25yZXYueG1sUEsFBgAAAAAEAAQA9QAAAIgDAAAAAA==&#10;" path="m,l17,2r13,8l40,22r7,13l40,35r-8,l25,30,17,25,12,20,5,15,2,7,,xe" fillcolor="#f3be00" stroked="f">
                  <v:path arrowok="t" o:connecttype="custom" o:connectlocs="0,0;17,2;30,10;40,22;47,35;40,35;32,35;25,30;17,25;12,20;5,15;2,7;0,0" o:connectangles="0,0,0,0,0,0,0,0,0,0,0,0,0"/>
                </v:shape>
                <v:shape id="Freeform 603" o:spid="_x0000_s1627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+UucQA&#10;AADcAAAADwAAAGRycy9kb3ducmV2LnhtbESPzWrDMBCE74W8g9hAb42UgkNxo4TS1KTX/GF8W6yN&#10;bWqtHEtxnLePCoUeh5n5hlmuR9uKgXrfONYwnykQxKUzDVcajofs5Q2ED8gGW8ek4U4e1qvJ0xJT&#10;4268o2EfKhEh7FPUUIfQpVL6siaLfuY64uidXW8xRNlX0vR4i3DbylelFtJiw3Ghxo4+ayp/9ler&#10;4YBfl7xQSZ4kp1272Z5Mdi6C1s/T8eMdRKAx/If/2t9Gw0LN4fd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lLnEAAAA3AAAAA8AAAAAAAAAAAAAAAAAmAIAAGRycy9k&#10;b3ducmV2LnhtbFBLBQYAAAAABAAEAPUAAACJAwAAAAA=&#10;" path="m,l17,2r13,8l40,22r7,13l40,35r-8,l25,30,17,25,12,20,5,15,2,7,,e" filled="f" strokecolor="#e15520" strokeweight="0">
                  <v:path arrowok="t" o:connecttype="custom" o:connectlocs="0,0;17,2;30,10;40,22;47,35;40,35;32,35;25,30;17,25;12,20;5,15;2,7;0,0" o:connectangles="0,0,0,0,0,0,0,0,0,0,0,0,0"/>
                </v:shape>
                <v:shape id="Freeform 604" o:spid="_x0000_s1628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y7MMA&#10;AADcAAAADwAAAGRycy9kb3ducmV2LnhtbESPzWrDMBCE74G+g9hAbokUH0xxogQn0NJAL03yAIu1&#10;tUytlbHkn759FSjkOMzMN8z+OLtWjNSHxrOG7UaBIK68abjWcL+9rV9BhIhssPVMGn4pwPHwsthj&#10;YfzEXzReYy0ShEOBGmyMXSFlqCw5DBvfESfv2/cOY5J9LU2PU4K7VmZK5dJhw2nBYkdnS9XPdXAa&#10;/Kks37vMqmGbD3iR43T+vJRar5ZzuQMRaY7P8H/7w2jIVQaPM+kI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Zy7MMAAADcAAAADwAAAAAAAAAAAAAAAACYAgAAZHJzL2Rv&#10;d25yZXYueG1sUEsFBgAAAAAEAAQA9QAAAIgDAAAAAA==&#10;" path="m47,58l,,47,58xe" fillcolor="#f3be00" stroked="f">
                  <v:path arrowok="t" o:connecttype="custom" o:connectlocs="47,58;0,0;47,58" o:connectangles="0,0,0"/>
                </v:shape>
                <v:shape id="Freeform 605" o:spid="_x0000_s1629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eXcQA&#10;AADcAAAADwAAAGRycy9kb3ducmV2LnhtbESPQWvCQBSE7wX/w/KEXqRuWjFodJXSqujNRvH8yD6T&#10;YPZtyG40/ntXEHocZuYbZr7sTCWu1LjSsoLPYQSCOLO65FzB8bD+mIBwHlljZZkU3MnBctF7m2Oi&#10;7Y3/6Jr6XAQIuwQVFN7XiZQuK8igG9qaOHhn2xj0QTa51A3eAtxU8iuKYmmw5LBQYE0/BWWXtDUK&#10;dvdpm/6uNniJ9ziatNVpPJAbpd773fcMhKfO/4df7a1WEEc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nl3EAAAA3AAAAA8AAAAAAAAAAAAAAAAAmAIAAGRycy9k&#10;b3ducmV2LnhtbFBLBQYAAAAABAAEAPUAAACJAwAAAAA=&#10;" path="m47,58l,,47,58xe" filled="f" strokecolor="#e15520" strokeweight="0">
                  <v:path arrowok="t" o:connecttype="custom" o:connectlocs="47,58;0,0;47,58" o:connectangles="0,0,0"/>
                </v:shape>
                <v:shape id="Freeform 606" o:spid="_x0000_s1630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JKsQA&#10;AADcAAAADwAAAGRycy9kb3ducmV2LnhtbESPQWvCQBSE74X+h+UVvBTdKBKS1FWCIIilhxq9P7Kv&#10;2WD2bciuGv99Vyj0OMzMN8xqM9pO3GjwrWMF81kCgrh2uuVGwanaTTMQPiBr7ByTggd52KxfX1ZY&#10;aHfnb7odQyMihH2BCkwIfSGlrw1Z9DPXE0fvxw0WQ5RDI/WA9wi3nVwkSSotthwXDPa0NVRfjler&#10;4OvT51eTVfx+rrJDbvIybS+lUpO3sfwAEWgM/+G/9l4rSJMlPM/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iSrEAAAA3AAAAA8AAAAAAAAAAAAAAAAAmAIAAGRycy9k&#10;b3ducmV2LnhtbFBLBQYAAAAABAAEAPUAAACJAwAAAAA=&#10;" path="m,l17,5r13,8l40,23r7,15l40,38,32,35,25,33,20,28,12,23,8,15,3,8,,xe" fillcolor="#f3be00" stroked="f">
                  <v:path arrowok="t" o:connecttype="custom" o:connectlocs="0,0;17,5;30,13;40,23;47,38;40,38;32,35;25,33;20,28;12,23;8,15;3,8;0,0" o:connectangles="0,0,0,0,0,0,0,0,0,0,0,0,0"/>
                </v:shape>
              </v:group>
              <v:group id="Group 607" o:spid="_x0000_s1631" style="position:absolute;left:4400;top:457;width:3239;height:6610" coordorigin="6354,486" coordsize="510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<v:shape id="Freeform 608" o:spid="_x0000_s1632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gj8QA&#10;AADcAAAADwAAAGRycy9kb3ducmV2LnhtbESPQWsCMRSE74X+h/AKvRRNWnCpq1FEKLRHV4V6e2ye&#10;u6ublzWJuv57IxR6HGbmG2Y6720rLuRD41jD+1CBIC6dabjSsFl/DT5BhIhssHVMGm4UYD57fppi&#10;btyVV3QpYiUShEOOGuoYu1zKUNZkMQxdR5y8vfMWY5K+ksbjNcFtKz+UyqTFhtNCjR0tayqPxdlq&#10;2J52b4fl+ndsPYZddlbNqPi5af360i8mICL18T/81/42GjKVweNMO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YI/EAAAA3AAAAA8AAAAAAAAAAAAAAAAAmAIAAGRycy9k&#10;b3ducmV2LnhtbFBLBQYAAAAABAAEAPUAAACJAwAAAAA=&#10;" path="m,l17,5r13,8l40,23r7,15l40,38,32,35,25,33,20,28,12,23,8,15,3,8,,xe" filled="f" strokecolor="#e15520" strokeweight="0">
                  <v:path arrowok="t" o:connecttype="custom" o:connectlocs="0,0;17,5;30,13;40,23;47,38;40,38;32,35;25,33;20,28;12,23;8,15;3,8;0,0" o:connectangles="0,0,0,0,0,0,0,0,0,0,0,0,0"/>
                </v:shape>
                <v:shape id="Freeform 609" o:spid="_x0000_s1633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AyMUA&#10;AADcAAAADwAAAGRycy9kb3ducmV2LnhtbESPT2vCQBTE7wW/w/IKXoruKq2G1E1QQeix8Q/t8ZF9&#10;TUKzb2N21fTbdwsFj8PM/IZZ5YNtxZV63zjWMJsqEMSlMw1XGo6H3SQB4QOywdYxafghD3k2elhh&#10;atyNC7ruQyUihH2KGuoQulRKX9Zk0U9dRxy9L9dbDFH2lTQ93iLctnKu1EJabDgu1NjRtqbye3+x&#10;GopyfU7U53KTfBTt87s60csFn7QePw7rVxCBhnAP/7ffjIaFWsL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UDIxQAAANwAAAAPAAAAAAAAAAAAAAAAAJgCAABkcnMv&#10;ZG93bnJldi54bWxQSwUGAAAAAAQABAD1AAAAigMAAAAA&#10;" path="m47,55l,,47,55xe" fillcolor="#f3be00" stroked="f">
                  <v:path arrowok="t" o:connecttype="custom" o:connectlocs="47,55;0,0;47,55" o:connectangles="0,0,0"/>
                </v:shape>
                <v:shape id="Freeform 610" o:spid="_x0000_s1634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A7sIA&#10;AADcAAAADwAAAGRycy9kb3ducmV2LnhtbERPz2vCMBS+D/Y/hDfwMjSZBzdqU9kcA51eVsXzo3mm&#10;xealNJlW/3pzGOz48f3OF4NrxZn60HjW8DJRIIgrbxq2Gva7r/EbiBCRDbaeScOVAiyKx4ccM+Mv&#10;/EPnMlqRQjhkqKGOscukDFVNDsPEd8SJO/reYUywt9L0eEnhrpVTpWbSYcOpocaOljVVp/LXabCH&#10;783nK175RusPtlu1f15ulNajp+F9DiLSEP/Ff+6V0TBTaW06k46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IDuwgAAANwAAAAPAAAAAAAAAAAAAAAAAJgCAABkcnMvZG93&#10;bnJldi54bWxQSwUGAAAAAAQABAD1AAAAhwMAAAAA&#10;" path="m47,55l,,47,55xe" filled="f" strokecolor="#e15520" strokeweight="0">
                  <v:path arrowok="t" o:connecttype="custom" o:connectlocs="47,55;0,0;47,55" o:connectangles="0,0,0"/>
                </v:shape>
                <v:shape id="Freeform 611" o:spid="_x0000_s1635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8u8AA&#10;AADcAAAADwAAAGRycy9kb3ducmV2LnhtbESPzQrCMBCE74LvEFbwpqkeRKtRRBTEn4M/D7A2a1ts&#10;NqWJtb69EQSPw8x8w8wWjSlETZXLLSsY9CMQxInVOacKrpdNbwzCeWSNhWVS8CYHi3m7NcNY2xef&#10;qD77VAQIuxgVZN6XsZQuycig69uSOHh3Wxn0QVap1BW+AtwUchhFI2kw57CQYUmrjJLH+WkU1DUd&#10;jLvZI8pkvcfHcbcqDzulup1mOQXhqfH/8K+91QpG0QS+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/m8u8AAAADcAAAADwAAAAAAAAAAAAAAAACYAgAAZHJzL2Rvd25y&#10;ZXYueG1sUEsFBgAAAAAEAAQA9QAAAIUDAAAAAA==&#10;" path="m,l10,r7,2l24,5r5,5l34,15r5,7l42,30r2,10l39,40,32,37,24,35,17,30,12,22,5,15,2,7,,xe" fillcolor="#f3be00" stroked="f">
                  <v:path arrowok="t" o:connecttype="custom" o:connectlocs="0,0;10,0;17,2;24,5;29,10;34,15;39,22;42,30;44,40;39,40;32,37;24,35;17,30;12,22;5,15;2,7;0,0" o:connectangles="0,0,0,0,0,0,0,0,0,0,0,0,0,0,0,0,0"/>
                </v:shape>
                <v:shape id="Freeform 612" o:spid="_x0000_s1636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5gcAA&#10;AADcAAAADwAAAGRycy9kb3ducmV2LnhtbERPTYvCMBC9C/6HMII3TdVdkWoUkRX0tNh68Dg0Y1ts&#10;JiXJ1vrvNwfB4+N9b3a9aURHzteWFcymCQjiwuqaSwXX/DhZgfABWWNjmRS8yMNuOxxsMNX2yRfq&#10;slCKGMI+RQVVCG0qpS8qMuintiWO3N06gyFCV0rt8BnDTSPnSbKUBmuODRW2dKioeGR/RsH3uZv/&#10;nH5viy93yfPz9XFoG86UGo/6/RpEoD58xG/3SStYzuL8eCYe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5r5gcAAAADcAAAADwAAAAAAAAAAAAAAAACYAgAAZHJzL2Rvd25y&#10;ZXYueG1sUEsFBgAAAAAEAAQA9QAAAIUDAAAAAA==&#10;" path="m,l10,r7,2l24,5r5,5l34,15r5,7l42,30r2,10l39,40,32,37,24,35,17,30,12,22,5,15,2,7,,e" filled="f" strokecolor="#e15520" strokeweight="0">
                  <v:path arrowok="t" o:connecttype="custom" o:connectlocs="0,0;10,0;17,2;24,5;29,10;34,15;39,22;42,30;44,40;39,40;32,37;24,35;17,30;12,22;5,15;2,7;0,0" o:connectangles="0,0,0,0,0,0,0,0,0,0,0,0,0,0,0,0,0"/>
                </v:shape>
                <v:shape id="Freeform 613" o:spid="_x0000_s1637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6acQA&#10;AADcAAAADwAAAGRycy9kb3ducmV2LnhtbESPQWvCQBSE70L/w/IK3nSTFEOJrtIKQqR4UHvw+Mw+&#10;k7TZtyG7Nem/dwXB4zAz3zCL1WAacaXO1ZYVxNMIBHFhdc2lgu/jZvIOwnlkjY1lUvBPDlbLl9EC&#10;M2173tP14EsRIOwyVFB532ZSuqIig25qW+LgXWxn0AfZlVJ32Ae4aWQSRak0WHNYqLCldUXF7+HP&#10;KDj+SPrsk7fTbvuVD+c4yVOaWaXGr8PHHISnwT/Dj3auFaRxDPcz4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OmnEAAAA3AAAAA8AAAAAAAAAAAAAAAAAmAIAAGRycy9k&#10;b3ducmV2LnhtbFBLBQYAAAAABAAEAPUAAACJAwAAAAA=&#10;" path="m48,63l,,48,63xe" fillcolor="#f3be00" stroked="f">
                  <v:path arrowok="t" o:connecttype="custom" o:connectlocs="48,63;0,0;48,63" o:connectangles="0,0,0"/>
                </v:shape>
                <v:shape id="Freeform 614" o:spid="_x0000_s1638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gB8QA&#10;AADcAAAADwAAAGRycy9kb3ducmV2LnhtbESPQWvCQBSE74L/YXmCN7OJgi3RVaQQ6KEHTVvo8SX7&#10;TILZtyG7TeK/d4VCj8PMfMPsj5NpxUC9aywrSKIYBHFpdcOVgq/PbPUKwnlkja1lUnAnB8fDfLbH&#10;VNuRLzTkvhIBwi5FBbX3XSqlK2sy6CLbEQfvanuDPsi+krrHMcBNK9dxvJUGGw4LNXb0VlN5y3+N&#10;AqqG7CxvHxe7Qc6Tn1PRfb8USi0X02kHwtPk/8N/7XetYJus4XkmHAF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oAfEAAAA3AAAAA8AAAAAAAAAAAAAAAAAmAIAAGRycy9k&#10;b3ducmV2LnhtbFBLBQYAAAAABAAEAPUAAACJAwAAAAA=&#10;" path="m48,63l,,48,63xe" filled="f" strokecolor="#e15520" strokeweight="0">
                  <v:path arrowok="t" o:connecttype="custom" o:connectlocs="48,63;0,0;48,63" o:connectangles="0,0,0"/>
                </v:shape>
                <v:shape id="Freeform 615" o:spid="_x0000_s1639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vM8YA&#10;AADcAAAADwAAAGRycy9kb3ducmV2LnhtbESPX2vCQBDE3wv9DscWfKt3sSJt9JSiFAQp1D/Q+rbk&#10;tkkwtxdyq8Zv3ysU+jjMzG+Y2aL3jbpQF+vAFrKhAUVcBFdzaeGwf3t8BhUF2WETmCzcKMJifn83&#10;w9yFK2/pspNSJQjHHC1UIm2udSwq8hiHoSVO3nfoPEqSXaldh9cE940eGTPRHmtOCxW2tKyoOO3O&#10;3sLJ7FdHHteZ2XyM2q/3zxcJB7F28NC/TkEJ9fIf/muvnYVJ9gS/Z9IR0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1vM8YAAADcAAAADwAAAAAAAAAAAAAAAACYAgAAZHJz&#10;L2Rvd25yZXYueG1sUEsFBgAAAAAEAAQA9QAAAIsDAAAAAA==&#10;" path="m32,67l,,32,67r15,8l57,87r8,15l69,120r-7,-3l55,115r-8,-8l42,102,37,95,35,85,32,77r,-10xe" fillcolor="#f3be00" stroked="f">
                  <v:path arrowok="t" o:connecttype="custom" o:connectlocs="32,67;0,0;32,67;32,67;32,67;47,75;57,87;65,102;69,120;62,117;55,115;47,107;42,102;37,95;35,85;32,77;32,67" o:connectangles="0,0,0,0,0,0,0,0,0,0,0,0,0,0,0,0,0"/>
                </v:shape>
                <v:shape id="Freeform 616" o:spid="_x0000_s1640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6acEA&#10;AADcAAAADwAAAGRycy9kb3ducmV2LnhtbESPzarCMBSE94LvEI5wdzatSJFqFBHrdesPrg/NsS02&#10;J6WJtvftbwTB5TAz3zCrzWAa8aLO1ZYVJFEMgriwuuZSwfWSTxcgnEfW2FgmBX/kYLMej1aYadvz&#10;iV5nX4oAYZehgsr7NpPSFRUZdJFtiYN3t51BH2RXSt1hH+CmkbM4TqXBmsNChS3tKioe56dR0J5y&#10;nm+Tx+9eH/wz7W95OjOJUj+TYbsE4Wnw3/CnfdQK0mQO7zPh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4umnBAAAA3AAAAA8AAAAAAAAAAAAAAAAAmAIAAGRycy9kb3du&#10;cmV2LnhtbFBLBQYAAAAABAAEAPUAAACGAwAAAAA=&#10;" path="m32,67l,,32,67r15,8l57,87r8,15l69,120r-7,-3l55,115r-8,-8l42,102,37,95,35,85,32,77r,-10e" filled="f" strokecolor="#e15520" strokeweight="0">
                  <v:path arrowok="t" o:connecttype="custom" o:connectlocs="32,67;0,0;32,67;32,67;32,67;47,75;57,87;65,102;69,120;62,117;55,115;47,107;42,102;37,95;35,85;32,77;32,67" o:connectangles="0,0,0,0,0,0,0,0,0,0,0,0,0,0,0,0,0"/>
                </v:shape>
                <v:shape id="Freeform 617" o:spid="_x0000_s1641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4K7sMA&#10;AADcAAAADwAAAGRycy9kb3ducmV2LnhtbESPwWrDMBBE74X8g9hAb41sh4bgRgl1oKXXOG16Xayt&#10;bWytjKTYzt9XhUKOw8y8YXaH2fRiJOdbywrSVQKCuLK65VrB5/ntaQvCB2SNvWVScCMPh/3iYYe5&#10;thOfaCxDLSKEfY4KmhCGXEpfNWTQr+xAHL0f6wyGKF0ttcMpwk0vsyTZSIMtx4UGBzo2VHXl1Sjo&#10;1l/h9l0M7bqTp4svygwn967U43J+fQERaA738H/7QyvYpM/wdy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4K7sMAAADcAAAADwAAAAAAAAAAAAAAAACYAgAAZHJzL2Rv&#10;d25yZXYueG1sUEsFBgAAAAAEAAQA9QAAAIgDAAAAAA==&#10;" path="m35,62l,,35,62r15,8l60,82r7,15l72,112r-7,l58,107r-8,-5l45,95,40,87,35,80r,-10l35,62xe" fillcolor="#f3be00" stroked="f">
                  <v:path arrowok="t" o:connecttype="custom" o:connectlocs="35,62;0,0;35,62;35,62;35,62;50,70;60,82;67,97;72,112;65,112;58,107;50,102;45,95;40,87;35,80;35,70;35,62" o:connectangles="0,0,0,0,0,0,0,0,0,0,0,0,0,0,0,0,0"/>
                </v:shape>
                <v:shape id="Freeform 618" o:spid="_x0000_s1642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SIMMA&#10;AADcAAAADwAAAGRycy9kb3ducmV2LnhtbESPzWrDMBCE74W8g9hAb43sUkxxo4QQ0p9j47b4ulhb&#10;y1RaGUuR3bevCoUeh5n5htnuF2dFoikMnhWUmwIEcef1wL2C97fHm3sQISJrtJ5JwTcF2O9WV1us&#10;tZ/5TKmJvcgQDjUqMDGOtZShM+QwbPxInL1PPzmMWU691BPOGe6svC2KSjocOC8YHOloqPtqLk7B&#10;c5vatrybkz2bdOIne3z9uDRKXa+XwwOISEv8D/+1X7SCqqzg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xSIMMAAADcAAAADwAAAAAAAAAAAAAAAACYAgAAZHJzL2Rv&#10;d25yZXYueG1sUEsFBgAAAAAEAAQA9QAAAIgDAAAAAA==&#10;" path="m35,62l,,35,62r15,8l60,82r7,15l72,112r-7,l58,107r-8,-5l45,95,40,87,35,80r,-10l35,62e" filled="f" strokecolor="#e15520" strokeweight="0">
                  <v:path arrowok="t" o:connecttype="custom" o:connectlocs="35,62;0,0;35,62;35,62;35,62;50,70;60,82;67,97;72,112;65,112;58,107;50,102;45,95;40,87;35,80;35,70;35,62" o:connectangles="0,0,0,0,0,0,0,0,0,0,0,0,0,0,0,0,0"/>
                </v:shape>
                <v:shape id="Freeform 619" o:spid="_x0000_s1643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2g/cEA&#10;AADcAAAADwAAAGRycy9kb3ducmV2LnhtbESPQYvCMBSE7wv+h/AEb9u0e9C1GkUEWT2J0R/waJ5t&#10;sXkpTWzrvzcLC3scZuYbZr0dbSN66nztWEGWpCCIC2dqLhXcrofPbxA+IBtsHJOCF3nYbiYfa8yN&#10;G/hCvQ6liBD2OSqoQmhzKX1RkUWfuJY4enfXWQxRdqU0HQ4Rbhv5laZzabHmuFBhS/uKiod+WgXn&#10;ZXHpgx5eVGZt9tNobU9YKzWbjrsViEBj+A//tY9GwTxbwO+Ze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9oP3BAAAA3AAAAA8AAAAAAAAAAAAAAAAAmAIAAGRycy9kb3du&#10;cmV2LnhtbFBLBQYAAAAABAAEAPUAAACGAwAAAAA=&#10;" path="m37,57l,,37,57xe" fillcolor="#f3be00" stroked="f">
                  <v:path arrowok="t" o:connecttype="custom" o:connectlocs="37,57;0,0;37,57" o:connectangles="0,0,0"/>
                </v:shape>
                <v:shape id="Freeform 620" o:spid="_x0000_s1644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6dcQA&#10;AADcAAAADwAAAGRycy9kb3ducmV2LnhtbERPy4rCMBTdC/5DuMJsZEydhWjHKI4oPhai9QGzuzR3&#10;2jLNTWmi1r83C8Hl4bzH08aU4ka1Kywr6PciEMSp1QVnCk7H5ecQhPPIGkvLpOBBDqaTdmuMsbZ3&#10;PtAt8ZkIIexiVJB7X8VSujQng65nK+LA/dnaoA+wzqSu8R7CTSm/omggDRYcGnKsaJ5T+p9cjYKZ&#10;G3VXi93pxwyvv/t0czxfttFSqY9OM/sG4anxb/HLvdYKBv2wNpwJR0B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gOnXEAAAA3AAAAA8AAAAAAAAAAAAAAAAAmAIAAGRycy9k&#10;b3ducmV2LnhtbFBLBQYAAAAABAAEAPUAAACJAwAAAAA=&#10;" path="m37,57l,,37,57xe" filled="f" strokecolor="#e15520" strokeweight="0">
                  <v:path arrowok="t" o:connecttype="custom" o:connectlocs="37,57;0,0;37,57" o:connectangles="0,0,0"/>
                </v:shape>
                <v:shape id="Freeform 621" o:spid="_x0000_s1645" style="position:absolute;left:6804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3Ki8MA&#10;AADcAAAADwAAAGRycy9kb3ducmV2LnhtbESPT4vCMBTE7wv7HcJb2NuaWpaiXaOIqHha/7LnR/Ns&#10;i81LSWKt334jCB6HmfkNM5n1phEdOV9bVjAcJCCIC6trLhWcjquvEQgfkDU2lknBnTzMpu9vE8y1&#10;vfGeukMoRYSwz1FBFUKbS+mLigz6gW2Jo3e2zmCI0pVSO7xFuGlkmiSZNFhzXKiwpUVFxeVwNQp2&#10;+25rls13/3dfZXruN+lv6tZKfX708x8QgfrwCj/bG60gG47hcSYeAT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3Ki8MAAADcAAAADwAAAAAAAAAAAAAAAACYAgAAZHJzL2Rv&#10;d25yZXYueG1sUEsFBgAAAAAEAAQA9QAAAIgDAAAAAA==&#10;" path="m25,69l27,,25,69xm25,69r2,18l25,102r-5,7l17,114r-7,5l5,122,3,117,,107,,99,3,92,5,84r5,-5l17,74r8,-5xe" fillcolor="#f3be00" stroked="f">
                  <v:path arrowok="t" o:connecttype="custom" o:connectlocs="25,69;27,0;25,69;25,69;27,87;25,102;20,109;17,114;10,119;5,122;3,117;0,107;0,99;3,92;5,84;10,79;17,74;25,69" o:connectangles="0,0,0,0,0,0,0,0,0,0,0,0,0,0,0,0,0,0"/>
                  <o:lock v:ext="edit" verticies="t"/>
                </v:shape>
                <v:shape id="Freeform 622" o:spid="_x0000_s1646" style="position:absolute;left:6829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BsMAA&#10;AADcAAAADwAAAGRycy9kb3ducmV2LnhtbERPTYvCMBC9C/6HMMLeNFW0SDWKCIV1D4LdBa9jM7bV&#10;ZlKarK3/3hwEj4/3vd72phYPal1lWcF0EoEgzq2uuFDw95uOlyCcR9ZYWyYFT3Kw3QwHa0y07fhE&#10;j8wXIoSwS1BB6X2TSOnykgy6iW2IA3e1rUEfYFtI3WIXwk0tZ1EUS4MVh4YSG9qXlN+zf6MAD313&#10;s4snpcdLkcb1TzY/Y6XU16jfrUB46v1H/HZ/awXxLMwPZ8IR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CBsMAAAADcAAAADwAAAAAAAAAAAAAAAACYAgAAZHJzL2Rvd25y&#10;ZXYueG1sUEsFBgAAAAAEAAQA9QAAAIUDAAAAAA==&#10;" path="m,69l2,,,69xe" filled="f" strokecolor="#e15520" strokeweight="0">
                  <v:path arrowok="t" o:connecttype="custom" o:connectlocs="0,69;2,0;0,69" o:connectangles="0,0,0"/>
                </v:shape>
                <v:shape id="Freeform 623" o:spid="_x0000_s1647" style="position:absolute;left:6804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AT8YA&#10;AADcAAAADwAAAGRycy9kb3ducmV2LnhtbESPS2vCQBSF94X+h+EWumsmShGJjiIVwVJcmPrA3SVz&#10;TYZm7qSZaYz++k5B6PJwHh9nOu9tLTpqvXGsYJCkIIgLpw2XCnafq5cxCB+QNdaOScGVPMxnjw9T&#10;zLS78Ja6PJQijrDPUEEVQpNJ6YuKLPrENcTRO7vWYoiyLaVu8RLHbS2HaTqSFg1HQoUNvVVUfOU/&#10;NkLk6eN93X0fctOb435zXb5u8abU81O/mIAI1If/8L291gpGwwH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BAT8YAAADcAAAADwAAAAAAAAAAAAAAAACYAgAAZHJz&#10;L2Rvd25yZXYueG1sUEsFBgAAAAAEAAQA9QAAAIsDAAAAAA==&#10;" path="m25,r2,18l25,33r-5,7l17,45r-7,5l5,53,3,48,,38,,30,3,23,5,15r5,-5l17,5,25,e" filled="f" strokecolor="#e15520" strokeweight="0">
                  <v:path arrowok="t" o:connecttype="custom" o:connectlocs="25,0;27,18;25,33;20,40;17,45;10,50;5,53;3,48;0,38;0,30;3,23;5,15;10,10;17,5;25,0" o:connectangles="0,0,0,0,0,0,0,0,0,0,0,0,0,0,0"/>
                </v:shape>
                <v:shape id="Freeform 624" o:spid="_x0000_s1648" style="position:absolute;left:6802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WO8UA&#10;AADcAAAADwAAAGRycy9kb3ducmV2LnhtbESPQWvCQBSE7wX/w/IEb3VjaKVEV1FBKDnVWMXjI/tM&#10;YrJvY3bV9N93CwWPw8x8w8yXvWnEnTpXWVYwGUcgiHOrKy4UfO+3rx8gnEfW2FgmBT/kYLkYvMwx&#10;0fbBO7pnvhABwi5BBaX3bSKly0sy6Ma2JQ7e2XYGfZBdIXWHjwA3jYyjaCoNVhwWSmxpU1JeZzej&#10;IDuc9l/1un5Pr7u3uDi66yXdpEqNhv1qBsJT75/h//anVjCNY/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RY7xQAAANwAAAAPAAAAAAAAAAAAAAAAAJgCAABkcnMv&#10;ZG93bnJldi54bWxQSwUGAAAAAAQABAD1AAAAigMAAAAA&#10;" path="m24,65l42,,24,65xm24,62r,18l22,95r-7,12l2,115,,110r,-8l,92,2,85,5,77r5,-5l17,67r7,-5xe" fillcolor="#f3be00" stroked="f">
                  <v:path arrowok="t" o:connecttype="custom" o:connectlocs="24,65;42,0;24,65;24,62;24,80;22,95;15,107;2,115;0,110;0,102;0,92;2,85;5,77;10,72;17,67;24,62" o:connectangles="0,0,0,0,0,0,0,0,0,0,0,0,0,0,0,0"/>
                  <o:lock v:ext="edit" verticies="t"/>
                </v:shape>
                <v:shape id="Freeform 625" o:spid="_x0000_s1649" style="position:absolute;left:6826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jCsQA&#10;AADcAAAADwAAAGRycy9kb3ducmV2LnhtbESPQWvCQBSE74L/YXlCL6IbtQRJ3QRRWuyxWun1kX3J&#10;ps2+Ddmtif++Wyj0OMzMN8yuGG0rbtT7xrGC1TIBQVw63XCt4P3yvNiC8AFZY+uYFNzJQ5FPJzvM&#10;tBv4jW7nUIsIYZ+hAhNCl0npS0MW/dJ1xNGrXG8xRNnXUvc4RLht5TpJUmmx4bhgsKODofLr/G0V&#10;hOpjfjUrfn3Z7jfV5XE4dhI/lXqYjfsnEIHG8B/+a5+0gnS9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3owrEAAAA3AAAAA8AAAAAAAAAAAAAAAAAmAIAAGRycy9k&#10;b3ducmV2LnhtbFBLBQYAAAAABAAEAPUAAACJAwAAAAA=&#10;" path="m,65l18,,,65xe" filled="f" strokecolor="#e15520" strokeweight="0">
                  <v:path arrowok="t" o:connecttype="custom" o:connectlocs="0,65;18,0;0,65" o:connectangles="0,0,0"/>
                </v:shape>
                <v:shape id="Freeform 626" o:spid="_x0000_s1650" style="position:absolute;left:6802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SscMA&#10;AADcAAAADwAAAGRycy9kb3ducmV2LnhtbESPT4vCMBTE7wt+h/AEb2uq7opUo7grsqJe/Ht+NM+2&#10;2LyUJmr77Y2w4HGYmd8wk1ltCnGnyuWWFfS6EQjixOqcUwXHw/JzBMJ5ZI2FZVLQkIPZtPUxwVjb&#10;B+/ovvepCBB2MSrIvC9jKV2SkUHXtSVx8C62MuiDrFKpK3wEuClkP4qG0mDOYSHDkn4zSq77m1Hw&#10;N9gkaKKf87L51ovt+uR0k26V6rTr+RiEp9q/w//tlVYw7H/B60w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eSscMAAADcAAAADwAAAAAAAAAAAAAAAACYAgAAZHJzL2Rv&#10;d25yZXYueG1sUEsFBgAAAAAEAAQA9QAAAIgDAAAAAA==&#10;" path="m24,r,18l22,33,15,45,2,53,,48,,40,,30,2,23,5,15r5,-5l17,5,24,xe" filled="f" strokecolor="#e15520" strokeweight="0">
                  <v:path arrowok="t" o:connecttype="custom" o:connectlocs="24,0;24,18;22,33;15,45;2,53;0,48;0,40;0,30;2,23;5,15;10,10;17,5;24,0" o:connectangles="0,0,0,0,0,0,0,0,0,0,0,0,0"/>
                </v:shape>
                <v:shape id="Freeform 627" o:spid="_x0000_s1651" style="position:absolute;left:6804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OT8UA&#10;AADcAAAADwAAAGRycy9kb3ducmV2LnhtbESPQWvCQBSE74X+h+UJvdWNoYpEV7GCIDnVWMXjI/tM&#10;YrJvY3ar8d+7hUKPw8x8w8yXvWnEjTpXWVYwGkYgiHOrKy4UfO8371MQziNrbCyTggc5WC5eX+aY&#10;aHvnHd0yX4gAYZeggtL7NpHS5SUZdEPbEgfvbDuDPsiukLrDe4CbRsZRNJEGKw4LJba0Limvsx+j&#10;IDuc9l/1Zz1Or7uPuDi66yVdp0q9DfrVDISn3v+H/9pbrWASj+H3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I5PxQAAANwAAAAPAAAAAAAAAAAAAAAAAJgCAABkcnMv&#10;ZG93bnJldi54bWxQSwUGAAAAAAQABAD1AAAAigMAAAAA&#10;" path="m25,62l42,,25,62xm25,62r,15l22,92r-7,13l3,115,,107r,-7l,92,3,85,5,77r5,-7l17,65r8,-3xe" fillcolor="#f3be00" stroked="f">
                  <v:path arrowok="t" o:connecttype="custom" o:connectlocs="25,62;42,0;25,62;25,62;25,77;22,92;15,105;3,115;0,107;0,100;0,92;3,85;5,77;10,70;17,65;25,62" o:connectangles="0,0,0,0,0,0,0,0,0,0,0,0,0,0,0,0"/>
                  <o:lock v:ext="edit" verticies="t"/>
                </v:shape>
                <v:shape id="Freeform 628" o:spid="_x0000_s1652" style="position:absolute;left:6829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g+8YA&#10;AADcAAAADwAAAGRycy9kb3ducmV2LnhtbESPQWsCMRSE7wX/Q3hCbzXrti66NYqKBemhRdtDj4/N&#10;c7O4eVmSqOu/N4VCj8PMfMPMl71txYV8aBwrGI8yEMSV0w3XCr6/3p6mIEJE1tg6JgU3CrBcDB7m&#10;WGp35T1dDrEWCcKhRAUmxq6UMlSGLIaR64iTd3TeYkzS11J7vCa4bWWeZYW02HBaMNjRxlB1Opyt&#10;go/s9LmdrSfrvjWT2ftzvvMvzY9Sj8N+9QoiUh//w3/tnVZQ5AX8nk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dg+8YAAADcAAAADwAAAAAAAAAAAAAAAACYAgAAZHJz&#10;L2Rvd25yZXYueG1sUEsFBgAAAAAEAAQA9QAAAIsDAAAAAA==&#10;" path="m,62l17,,,62xe" filled="f" strokecolor="#e15520" strokeweight="0">
                  <v:path arrowok="t" o:connecttype="custom" o:connectlocs="0,62;17,0;0,62" o:connectangles="0,0,0"/>
                </v:shape>
                <v:shape id="Freeform 629" o:spid="_x0000_s1653" style="position:absolute;left:6804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16MMQA&#10;AADcAAAADwAAAGRycy9kb3ducmV2LnhtbESPQYvCMBSE78L+h/CEvWlqUdetRlksgnizuoe9PZpn&#10;W2xeShNr998bQfA4zMw3zGrTm1p01LrKsoLJOAJBnFtdcaHgfNqNFiCcR9ZYWyYF/+Rgs/4YrDDR&#10;9s5H6jJfiABhl6CC0vsmkdLlJRl0Y9sQB+9iW4M+yLaQusV7gJtaxlE0lwYrDgslNrQtKb9mN6Og&#10;3nW337/p1aZpkZ9n8UEvUvmt1Oew/1mC8NT7d/jV3msF8/gL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dejDEAAAA3AAAAA8AAAAAAAAAAAAAAAAAmAIAAGRycy9k&#10;b3ducmV2LnhtbFBLBQYAAAAABAAEAPUAAACJAwAAAAA=&#10;" path="m25,r,15l22,30,15,43,3,53,,45,,38,,30,3,23,5,15,10,8,17,3,25,xe" filled="f" strokecolor="#e15520" strokeweight="0">
                  <v:path arrowok="t" o:connecttype="custom" o:connectlocs="25,0;25,15;22,30;15,43;3,53;0,45;0,38;0,30;3,23;5,15;10,8;17,3;25,0" o:connectangles="0,0,0,0,0,0,0,0,0,0,0,0,0"/>
                </v:shape>
                <v:shape id="Freeform 630" o:spid="_x0000_s1654" style="position:absolute;left:6799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f0AsMA&#10;AADcAAAADwAAAGRycy9kb3ducmV2LnhtbERPz2vCMBS+D/wfwhN2m6nC1HVGkdHBdhGsu+z21ry1&#10;xealJqlt/euXw8Djx/d7sxtMI67kfG1ZwXyWgCAurK65VPB1en9ag/ABWWNjmRSM5GG3nTxsMNW2&#10;5yNd81CKGMI+RQVVCG0qpS8qMuhntiWO3K91BkOErpTaYR/DTSMXSbKUBmuODRW29FZRcc47o+D7&#10;wodVhpfnl8Pts7uNpcvy+Y9Sj9Nh/woi0BDu4n/3h1awXMS18U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f0AsMAAADcAAAADwAAAAAAAAAAAAAAAACYAgAAZHJzL2Rv&#10;d25yZXYueG1sUEsFBgAAAAAEAAQA9QAAAIgDAAAAAA==&#10;" path="m25,70l22,r3,70xm25,70r,17l22,102r-2,5l15,112r-5,5l5,122,,114r,-7l,99,3,92,5,85r5,-8l15,72,25,70xe" fillcolor="#f3be00" stroked="f">
                  <v:path arrowok="t" o:connecttype="custom" o:connectlocs="25,70;22,0;25,70;25,70;25,87;22,102;20,107;15,112;10,117;5,122;0,114;0,107;0,99;3,92;5,85;10,77;15,72;25,70" o:connectangles="0,0,0,0,0,0,0,0,0,0,0,0,0,0,0,0,0,0"/>
                  <o:lock v:ext="edit" verticies="t"/>
                </v:shape>
                <v:shape id="Freeform 631" o:spid="_x0000_s1655" style="position:absolute;left:6821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MZ8MA&#10;AADcAAAADwAAAGRycy9kb3ducmV2LnhtbESPQWvCQBSE7wX/w/IKvdVNPARNXSVUisZbbdHrI/ua&#10;BLNvw+7WJP++Kwg9DjPzDbPejqYTN3K+tawgnScgiCurW64VfH99vC5B+ICssbNMCibysN3MntaY&#10;azvwJ91OoRYRwj5HBU0IfS6lrxoy6Oe2J47ej3UGQ5SultrhEOGmk4skyaTBluNCgz29N1RdT79G&#10;wRUvWW/K1XTcuTI77+2QpFgo9fI8Fm8gAo3hP/xoH7SCbLGC+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MZ8MAAADcAAAADwAAAAAAAAAAAAAAAACYAgAAZHJzL2Rv&#10;d25yZXYueG1sUEsFBgAAAAAEAAQA9QAAAIgDAAAAAA==&#10;" path="m3,70l,,3,70xe" filled="f" strokecolor="#e15520" strokeweight="0">
                  <v:path arrowok="t" o:connecttype="custom" o:connectlocs="3,70;0,0;3,70" o:connectangles="0,0,0"/>
                </v:shape>
                <v:shape id="Freeform 632" o:spid="_x0000_s1656" style="position:absolute;left:6799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jI8IA&#10;AADcAAAADwAAAGRycy9kb3ducmV2LnhtbERPPWvDMBDdA/0P4grdYrk2xMWNEkpDaJcMTornq3W1&#10;3VonIymx+++jIZDx8b7X29kM4kLO95YVPCcpCOLG6p5bBV+n/fIFhA/IGgfLpOCfPGw3D4s1ltpO&#10;XNHlGFoRQ9iXqKALYSyl9E1HBn1iR+LI/VhnMEToWqkdTjHcDDJL05U02HNs6HCk946av+PZKLBZ&#10;lWP+W3xMhzyrCzfVu/13ptTT4/z2CiLQHO7im/tTK1jlcX48E4+A3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qMjwgAAANwAAAAPAAAAAAAAAAAAAAAAAJgCAABkcnMvZG93&#10;bnJldi54bWxQSwUGAAAAAAQABAD1AAAAhwMAAAAA&#10;" path="m25,r,17l22,32r-2,5l15,42r-5,5l5,52,,44,,37,,29,3,22,5,15,10,7,15,2,25,e" filled="f" strokecolor="#e15520" strokeweight="0">
                  <v:path arrowok="t" o:connecttype="custom" o:connectlocs="25,0;25,17;22,32;20,37;15,42;10,47;5,52;0,44;0,37;0,29;3,22;5,15;10,7;15,2;25,0" o:connectangles="0,0,0,0,0,0,0,0,0,0,0,0,0,0,0"/>
                </v:shape>
                <v:shape id="Freeform 633" o:spid="_x0000_s1657" style="position:absolute;left:6792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nosUA&#10;AADcAAAADwAAAGRycy9kb3ducmV2LnhtbESPQWvCQBSE7wX/w/KE3upmLYSSuoZQEDyIoC3t9TX7&#10;TGJ334bsqqm/vlsQPA4z8w2zKEdnxZmG0HnWoGYZCOLam44bDR/vq6cXECEiG7SeScMvBSiXk4cF&#10;FsZfeEfnfWxEgnAoUEMbY19IGeqWHIaZ74mTd/CDw5jk0Egz4CXBnZXzLMulw47TQos9vbVU/+xP&#10;ToO1X9VWNXFz2lyvn7uQq+9jr7R+nI7VK4hIY7yHb+210ZA/K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KeixQAAANwAAAAPAAAAAAAAAAAAAAAAAJgCAABkcnMv&#10;ZG93bnJldi54bWxQSwUGAAAAAAQABAD1AAAAigMAAAAA&#10;" path="m25,73l32,,25,73xm25,73r2,17l25,105r-3,5l17,118r-5,5l5,125,2,120,,110r,-7l2,95,7,88r5,-5l17,78r8,-5xe" fillcolor="#f3be00" stroked="f">
                  <v:path arrowok="t" o:connecttype="custom" o:connectlocs="25,73;32,0;25,73;25,73;27,90;25,105;22,110;17,118;12,123;5,125;2,120;0,110;0,103;2,95;7,88;12,83;17,78;25,73" o:connectangles="0,0,0,0,0,0,0,0,0,0,0,0,0,0,0,0,0,0"/>
                  <o:lock v:ext="edit" verticies="t"/>
                </v:shape>
                <v:shape id="Freeform 634" o:spid="_x0000_s1658" style="position:absolute;left:6817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+FMUA&#10;AADcAAAADwAAAGRycy9kb3ducmV2LnhtbESPQWvCQBSE74X+h+UVvNVNI6QluooUK54sSYt4fGSf&#10;SWj2bdxdNfn3bqHQ4zAz3zCL1WA6cSXnW8sKXqYJCOLK6pZrBd9fH89vIHxA1thZJgUjeVgtHx8W&#10;mGt744KuZahFhLDPUUETQp9L6auGDPqp7Ymjd7LOYIjS1VI7vEW46WSaJJk02HJcaLCn94aqn/Ji&#10;FJxfz8f9ehw3xdaVmyKdZcnhM1Nq8jSs5yACDeE//NfeaQXZLIX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r4UxQAAANwAAAAPAAAAAAAAAAAAAAAAAJgCAABkcnMv&#10;ZG93bnJldi54bWxQSwUGAAAAAAQABAD1AAAAigMAAAAA&#10;" path="m,73l7,,,73xe" filled="f" strokecolor="#e15520" strokeweight="0">
                  <v:path arrowok="t" o:connecttype="custom" o:connectlocs="0,73;7,0;0,73" o:connectangles="0,0,0"/>
                </v:shape>
                <v:shape id="Freeform 635" o:spid="_x0000_s1659" style="position:absolute;left:6792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MnysYA&#10;AADcAAAADwAAAGRycy9kb3ducmV2LnhtbESP0WrCQBRE3wX/YblC33TThkqNrqIVoSoUEvsBl+w1&#10;G5q9m2ZXTfv13YLQx2FmzjCLVW8bcaXO144VPE4SEMSl0zVXCj5Ou/ELCB+QNTaOScE3eVgth4MF&#10;ZtrdOKdrESoRIewzVGBCaDMpfWnIop+4ljh6Z9dZDFF2ldQd3iLcNvIpSabSYs1xwWBLr4bKz+Ji&#10;FfSnvcm3s/eg0+ftz+yw3xy/qlyph1G/noMI1If/8L39phVM0x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MnysYAAADcAAAADwAAAAAAAAAAAAAAAACYAgAAZHJz&#10;L2Rvd25yZXYueG1sUEsFBgAAAAAEAAQA9QAAAIsDAAAAAA==&#10;" path="m25,r2,17l25,32r-3,5l17,45r-5,5l5,52,2,47,,37,,30,2,22,7,15r5,-5l17,5,25,e" filled="f" strokecolor="#e15520" strokeweight="0">
                  <v:path arrowok="t" o:connecttype="custom" o:connectlocs="25,0;27,17;25,32;22,37;17,45;12,50;5,52;2,47;0,37;0,30;2,22;7,15;12,10;17,5;25,0" o:connectangles="0,0,0,0,0,0,0,0,0,0,0,0,0,0,0"/>
                </v:shape>
                <v:shape id="Freeform 636" o:spid="_x0000_s1660" style="position:absolute;left:6789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8ysMQA&#10;AADcAAAADwAAAGRycy9kb3ducmV2LnhtbESPQWvCQBSE7wX/w/KE3upmUwmSuoq0CL14qBXi8ZF9&#10;TYK7b0N2jem/dwtCj8PMfMOst5OzYqQhdJ41qEUGgrj2puNGw+l7/7ICESKyQeuZNPxSgO1m9rTG&#10;0vgbf9F4jI1IEA4lamhj7EspQ92Sw7DwPXHyfvzgMCY5NNIMeEtwZ2WeZYV02HFaaLGn95bqy/Hq&#10;NFR8Hmu1Ux/FSR0qsjav1CXX+nk+7d5ARJrif/jR/jQaitcl/J1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/MrDEAAAA3AAAAA8AAAAAAAAAAAAAAAAAmAIAAGRycy9k&#10;b3ducmV2LnhtbFBLBQYAAAAABAAEAPUAAACJAwAAAAA=&#10;" path="m23,65l30,,23,65xm23,65r2,17l23,97r-3,5l15,110r-5,5l5,117,,112r,-7l,95,,87,5,80,8,75r7,-5l23,65xe" fillcolor="#f3be00" stroked="f">
                  <v:path arrowok="t" o:connecttype="custom" o:connectlocs="23,65;30,0;23,65;23,65;25,82;23,97;20,102;15,110;10,115;5,117;0,112;0,105;0,95;0,87;5,80;8,75;15,70;23,65" o:connectangles="0,0,0,0,0,0,0,0,0,0,0,0,0,0,0,0,0,0"/>
                  <o:lock v:ext="edit" verticies="t"/>
                </v:shape>
                <v:shape id="Freeform 637" o:spid="_x0000_s1661" style="position:absolute;left:6812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iMzsYA&#10;AADcAAAADwAAAGRycy9kb3ducmV2LnhtbESPT2sCMRTE74V+h/CE3mqiVllWo0hB2ksF/4DX5+a5&#10;Wd28rJuo22/fFAo9DjPzG2a26Fwt7tSGyrOGQV+BIC68qbjUsN+tXjMQISIbrD2Thm8KsJg/P80w&#10;N/7BG7pvYykShEOOGmyMTS5lKCw5DH3fECfv5FuHMcm2lKbFR4K7Wg6VmkiHFacFiw29Wyou25vT&#10;cPw42bXKbl+jw2F5zVbny/ptp7R+6XXLKYhIXfwP/7U/jYbJaAy/Z9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iMzsYAAADcAAAADwAAAAAAAAAAAAAAAACYAgAAZHJz&#10;L2Rvd25yZXYueG1sUEsFBgAAAAAEAAQA9QAAAIsDAAAAAA==&#10;" path="m,65l7,,,65xe" filled="f" strokecolor="#e15520" strokeweight="0">
                  <v:path arrowok="t" o:connecttype="custom" o:connectlocs="0,65;7,0;0,65" o:connectangles="0,0,0"/>
                </v:shape>
                <v:shape id="Freeform 638" o:spid="_x0000_s1662" style="position:absolute;left:6789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ezMUA&#10;AADcAAAADwAAAGRycy9kb3ducmV2LnhtbESPQWvCQBSE74L/YXlCb7oxgViia5CWYC89aIvn1+wz&#10;SZt9G3ZXk/77bqHQ4zAz3zC7cjK9uJPznWUF61UCgri2uuNGwftbtXwE4QOyxt4yKfgmD+V+Ptth&#10;oe3IJ7qfQyMihH2BCtoQhkJKX7dk0K/sQBy9q3UGQ5SukdrhGOGml2mS5NJgx3GhxYGeWqq/zjej&#10;wKanDLPPzXF8zdLLxo2X5+ojVephMR22IAJN4T/8137RCvIsh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57MxQAAANwAAAAPAAAAAAAAAAAAAAAAAJgCAABkcnMv&#10;ZG93bnJldi54bWxQSwUGAAAAAAQABAD1AAAAigMAAAAA&#10;" path="m23,r2,17l23,32r-3,5l15,45r-5,5l5,52,,47,,40,,30,,22,5,15,8,10,15,5,23,e" filled="f" strokecolor="#e15520" strokeweight="0">
                  <v:path arrowok="t" o:connecttype="custom" o:connectlocs="23,0;25,17;23,32;20,37;15,45;10,50;5,52;0,47;0,40;0,30;0,22;5,15;8,10;15,5;23,0" o:connectangles="0,0,0,0,0,0,0,0,0,0,0,0,0,0,0"/>
                </v:shape>
                <v:shape id="Freeform 639" o:spid="_x0000_s1663" style="position:absolute;left:6782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6dMYA&#10;AADcAAAADwAAAGRycy9kb3ducmV2LnhtbESPQWvCQBSE7wX/w/IEb3WjFZXoKioULXhoowe9PbPP&#10;JJh9G7KrSf+9KxR6HGbmG2a+bE0pHlS7wrKCQT8CQZxaXXCm4Hj4fJ+CcB5ZY2mZFPySg+Wi8zbH&#10;WNuGf+iR+EwECLsYFeTeV7GULs3JoOvbijh4V1sb9EHWmdQ1NgFuSjmMorE0WHBYyLGiTU7pLbkb&#10;BefjffN92o+GzbZcZ5evdbFPBolSvW67moHw1Pr/8F97pxWMPybwOhOO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S6dMYAAADcAAAADwAAAAAAAAAAAAAAAACYAgAAZHJz&#10;L2Rvd25yZXYueG1sUEsFBgAAAAAEAAQA9QAAAIsDAAAAAA==&#10;" path="m25,70l20,r5,70xm25,70r2,18l25,103r-3,7l17,115r-5,5l5,125,2,118,,110r,-7l2,93,5,85r5,-5l17,75r8,-5xe" fillcolor="#f3be00" stroked="f">
                  <v:path arrowok="t" o:connecttype="custom" o:connectlocs="25,70;20,0;25,70;25,70;27,88;25,103;22,110;17,115;12,120;5,125;2,118;0,110;0,103;2,93;5,85;10,80;17,75;25,70" o:connectangles="0,0,0,0,0,0,0,0,0,0,0,0,0,0,0,0,0,0"/>
                  <o:lock v:ext="edit" verticies="t"/>
                </v:shape>
                <v:shape id="Freeform 640" o:spid="_x0000_s1664" style="position:absolute;left:6802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N28EA&#10;AADcAAAADwAAAGRycy9kb3ducmV2LnhtbERPTWsCMRC9C/6HMEJvmtUWkdUosiItFA9VL96GzbhZ&#10;3UzWJOr23zcHocfH+16sOtuIB/lQO1YwHmUgiEuna64UHA/b4QxEiMgaG8ek4JcCrJb93gJz7Z78&#10;Q499rEQK4ZCjAhNjm0sZSkMWw8i1xIk7O28xJugrqT0+U7ht5CTLptJizanBYEuFofK6v1sFfnf6&#10;PhTt54ftsq25FGOzudVGqbdBt56DiNTFf/HL/aUVTN/T2nQmHQ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pDdvBAAAA3AAAAA8AAAAAAAAAAAAAAAAAmAIAAGRycy9kb3du&#10;cmV2LnhtbFBLBQYAAAAABAAEAPUAAACGAwAAAAA=&#10;" path="m5,70l,,5,70xe" filled="f" strokecolor="#e15520" strokeweight="0">
                  <v:path arrowok="t" o:connecttype="custom" o:connectlocs="5,70;0,0;5,70" o:connectangles="0,0,0"/>
                </v:shape>
                <v:shape id="Freeform 641" o:spid="_x0000_s1665" style="position:absolute;left:6782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6iMYA&#10;AADcAAAADwAAAGRycy9kb3ducmV2LnhtbESPT2vCQBTE7wW/w/IEL1I32hLamI34h5ZCL2qK50f2&#10;mQSzb2N2jem37xYKPQ4z8xsmXQ2mET11rrasYD6LQBAXVtdcKvjK3x5fQDiPrLGxTAq+ycEqGz2k&#10;mGh75wP1R1+KAGGXoILK+zaR0hUVGXQz2xIH72w7gz7IrpS6w3uAm0YuoiiWBmsOCxW2tK2ouBxv&#10;RgFO837/WTuXX3fT+HkTn1DP35WajIf1EoSnwf+H/9ofWkH89Aq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O6iMYAAADcAAAADwAAAAAAAAAAAAAAAACYAgAAZHJz&#10;L2Rvd25yZXYueG1sUEsFBgAAAAAEAAQA9QAAAIsDAAAAAA==&#10;" path="m25,r2,18l25,33r-3,7l17,45r-5,5l5,55,2,48,,40,,33,2,23,5,15r5,-5l17,5,25,e" filled="f" strokecolor="#e15520" strokeweight="0">
                  <v:path arrowok="t" o:connecttype="custom" o:connectlocs="25,0;27,18;25,33;22,40;17,45;12,50;5,55;2,48;0,40;0,33;2,23;5,15;10,10;17,5;25,0" o:connectangles="0,0,0,0,0,0,0,0,0,0,0,0,0,0,0"/>
                </v:shape>
                <v:shape id="Freeform 642" o:spid="_x0000_s1666" style="position:absolute;left:6774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GmcEA&#10;AADcAAAADwAAAGRycy9kb3ducmV2LnhtbERPz2vCMBS+D/wfwhO8zVQdop1RRBGcssPq2Pmtebal&#10;zUtJolb/enMY7Pjx/V6sOtOIKzlfWVYwGiYgiHOrKy4UfJ92rzMQPiBrbCyTgjt5WC17LwtMtb3x&#10;F12zUIgYwj5FBWUIbSqlz0sy6Ie2JY7c2TqDIUJXSO3wFsNNI8dJMpUGK44NJba0KSmvs4tR8FGz&#10;OSIefufb+8n8TGo3fnw6pQb9bv0OIlAX/sV/7r1WMH2L8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2hpnBAAAA3AAAAA8AAAAAAAAAAAAAAAAAmAIAAGRycy9kb3du&#10;cmV2LnhtbFBLBQYAAAAABAAEAPUAAACGAwAAAAA=&#10;" path="m18,77l5,,18,77xm18,75r2,20l20,110r,7l15,122r-2,8l8,135,3,127,,117r,-7l,102,,92,5,85r5,-5l18,75xe" fillcolor="#f3be00" stroked="f">
                  <v:path arrowok="t" o:connecttype="custom" o:connectlocs="18,77;5,0;18,77;18,75;20,95;20,110;20,117;15,122;13,130;8,135;3,127;0,117;0,110;0,102;0,92;5,85;10,80;18,75" o:connectangles="0,0,0,0,0,0,0,0,0,0,0,0,0,0,0,0,0,0"/>
                  <o:lock v:ext="edit" verticies="t"/>
                </v:shape>
                <v:shape id="Freeform 643" o:spid="_x0000_s1667" style="position:absolute;left:6779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s4cQA&#10;AADcAAAADwAAAGRycy9kb3ducmV2LnhtbESP3UoDMRSE7wXfIRyhd21SkUXWpsUfrCJCsRW8PWyO&#10;m203J0uStunbN0LBy2FmvmFmi+x6caAQO88aphMFgrjxpuNWw/fmdXwPIiZkg71n0nCiCIv59dUM&#10;a+OP/EWHdWpFgXCsUYNNaailjI0lh3HiB+Li/frgMBUZWmkCHgvc9fJWqUo67LgsWBzo2VKzW++d&#10;BloqFT7Nx0+u3IsNq6dtXr5ttB7d5McHEIly+g9f2u9GQ3U3hb8z5QjI+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PLOHEAAAA3AAAAA8AAAAAAAAAAAAAAAAAmAIAAGRycy9k&#10;b3ducmV2LnhtbFBLBQYAAAAABAAEAPUAAACJAwAAAAA=&#10;" path="m13,77l,,13,77xe" filled="f" strokecolor="#e15520" strokeweight="0">
                  <v:path arrowok="t" o:connecttype="custom" o:connectlocs="13,77;0,0;13,77" o:connectangles="0,0,0"/>
                </v:shape>
                <v:shape id="Freeform 644" o:spid="_x0000_s1668" style="position:absolute;left:6774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91scA&#10;AADcAAAADwAAAGRycy9kb3ducmV2LnhtbESPQWvCQBSE7wX/w/IEL1I3jTVIdBUpCrbgQS3Y3h7Z&#10;ZxLMvg27q8Z/3y0Uehxm5htmvuxMI27kfG1ZwcsoAUFcWF1zqeDzuHmegvABWWNjmRQ8yMNy0Xua&#10;Y67tnfd0O4RSRAj7HBVUIbS5lL6oyKAf2ZY4emfrDIYoXSm1w3uEm0amSZJJgzXHhQpbequouByu&#10;RsFw8p6uT9/Terz7yk4u7T7WwyZTatDvVjMQgbrwH/5rb7WC7DWF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DvdbHAAAA3AAAAA8AAAAAAAAAAAAAAAAAmAIAAGRy&#10;cy9kb3ducmV2LnhtbFBLBQYAAAAABAAEAPUAAACMAwAAAAA=&#10;" path="m18,r2,20l20,35r,7l15,47r-2,8l8,60,3,52,,42,,35,,27,,17,5,10,10,5,18,e" filled="f" strokecolor="#e15520" strokeweight="0">
                  <v:path arrowok="t" o:connecttype="custom" o:connectlocs="18,0;20,20;20,35;20,42;15,47;13,55;8,60;3,52;0,42;0,35;0,27;0,17;5,10;10,5;18,0" o:connectangles="0,0,0,0,0,0,0,0,0,0,0,0,0,0,0"/>
                </v:shape>
                <v:shape id="Freeform 645" o:spid="_x0000_s1669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ygVMEA&#10;AADcAAAADwAAAGRycy9kb3ducmV2LnhtbESP3YrCMBSE7wXfIRzBO039wZ9qFFlc8HbVBzg2x7ba&#10;nJQkW+s+vVkQvBxm5htmvW1NJRpyvrSsYDRMQBBnVpecKzifvgcLED4ga6wsk4Inedhuup01pto+&#10;+IeaY8hFhLBPUUERQp1K6bOCDPqhrYmjd7XOYIjS5VI7fES4qeQ4SWbSYMlxocCavgrK7sdfo+DS&#10;7r0+G+MONCb7N782t/lSKtXvtbsViEBt+ITf7YNWMJtO4P9MP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MoFTBAAAA3AAAAA8AAAAAAAAAAAAAAAAAmAIAAGRycy9kb3du&#10;cmV2LnhtbFBLBQYAAAAABAAEAPUAAACGAwAAAAA=&#10;" path="m,l15,7,25,17r7,13l35,45,30,42,22,40,17,35,12,30,7,22,2,15,2,7,,xe" fillcolor="#f3be00" stroked="f">
                  <v:path arrowok="t" o:connecttype="custom" o:connectlocs="0,0;15,7;25,17;32,30;35,45;30,42;22,40;17,35;12,30;7,22;2,15;2,7;0,0" o:connectangles="0,0,0,0,0,0,0,0,0,0,0,0,0"/>
                </v:shape>
                <v:shape id="Freeform 646" o:spid="_x0000_s1670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/9MQA&#10;AADcAAAADwAAAGRycy9kb3ducmV2LnhtbESP3YrCMBSE74V9h3AW9k7TFRHpNhVxFUUR8YfFy0Nz&#10;bIvNSWmyWt/eCIKXw8x8wyTj1lTiSo0rLSv47kUgiDOrS84VHA/z7giE88gaK8uk4E4OxulHJ8FY&#10;2xvv6Lr3uQgQdjEqKLyvYyldVpBB17M1cfDOtjHog2xyqRu8BbipZD+KhtJgyWGhwJqmBWWX/b9R&#10;YI70t9nOVqxZtov17+FkJtulUl+f7eQHhKfWv8Ov9lIrGA4G8DwTj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8v/TEAAAA3AAAAA8AAAAAAAAAAAAAAAAAmAIAAGRycy9k&#10;b3ducmV2LnhtbFBLBQYAAAAABAAEAPUAAACJAwAAAAA=&#10;" path="m,l15,7,25,17r7,13l35,45,30,42,22,40,17,35,12,30,7,22,2,15,2,7,,xe" filled="f" strokecolor="#e15520" strokeweight="0">
                  <v:path arrowok="t" o:connecttype="custom" o:connectlocs="0,0;15,7;25,17;32,30;35,45;30,42;22,40;17,35;12,30;7,22;2,15;2,7;0,0" o:connectangles="0,0,0,0,0,0,0,0,0,0,0,0,0"/>
                </v:shape>
                <v:shape id="Freeform 647" o:spid="_x0000_s1671" style="position:absolute;left:6747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5wrsIA&#10;AADcAAAADwAAAGRycy9kb3ducmV2LnhtbESPwW7CMBBE70j8g7VIvYENKihNMQhBET1S6Ads420S&#10;Ea8j2yXh7zFSJY6jmXmjWa5724gr+VA71jCdKBDEhTM1lxq+z/txBiJEZIONY9JwowDr1XCwxNy4&#10;jr/oeoqlSBAOOWqoYmxzKUNRkcUwcS1x8n6dtxiT9KU0HrsEt42cKbWQFmtOCxW2tK2ouJz+rAZ/&#10;PhzUh59h9kO0c932OH9TpdYvo37zDiJSH5/h//an0bB4ncPjTDo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TnCuwgAAANwAAAAPAAAAAAAAAAAAAAAAAJgCAABkcnMvZG93&#10;bnJldi54bWxQSwUGAAAAAAQABAD1AAAAhwMAAAAA&#10;" path="m27,62r13,8l50,82r7,13l60,110r-5,l47,105r-5,-5l37,95,32,87,30,80,27,70r,-8xm27,62l,,27,62xe" fillcolor="#f3be00" stroked="f">
                  <v:path arrowok="t" o:connecttype="custom" o:connectlocs="27,62;40,70;50,82;57,95;60,110;55,110;47,105;42,100;37,95;32,87;30,80;27,70;27,62;27,62;0,0;27,62" o:connectangles="0,0,0,0,0,0,0,0,0,0,0,0,0,0,0,0"/>
                  <o:lock v:ext="edit" verticies="t"/>
                </v:shape>
                <v:shape id="Freeform 648" o:spid="_x0000_s1672" style="position:absolute;left:6774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XZ4sYA&#10;AADcAAAADwAAAGRycy9kb3ducmV2LnhtbESPQWvCQBSE74X+h+UJXopuTEvQNJtQA6KUXqqCPT6y&#10;zySYfRuyq6b/vlso9DjMNzNMVoymEzcaXGtZwWIegSCurG65VnA8bGZLEM4ja+wsk4JvclDkjw8Z&#10;ptre+ZNue1+LUMIuRQWN930qpasaMujmticO3tkOBn2QQy31gPdQbjoZR1EiDbYcFhrsqWyouuyv&#10;RsHqfbk7rJ+vm7J8+gpgvK3PHyelppPx7RWEp9H/w3/pnVaQvCTweyYc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XZ4sYAAADcAAAADwAAAAAAAAAAAAAAAACYAgAAZHJz&#10;L2Rvd25yZXYueG1sUEsFBgAAAAAEAAQA9QAAAIsDAAAAAA==&#10;" path="m,l13,8,23,20r7,13l33,48r-5,l20,43,15,38,10,33,5,25,3,18,,8,,e" filled="f" strokecolor="#e15520" strokeweight="0">
                  <v:path arrowok="t" o:connecttype="custom" o:connectlocs="0,0;13,8;23,20;30,33;33,48;28,48;20,43;15,38;10,33;5,25;3,18;0,8;0,0" o:connectangles="0,0,0,0,0,0,0,0,0,0,0,0,0"/>
                </v:shape>
                <v:shape id="Freeform 649" o:spid="_x0000_s1673" style="position:absolute;left:6747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eucMA&#10;AADcAAAADwAAAGRycy9kb3ducmV2LnhtbESP3WoCMRSE7wt9h3AKvdOkYlVWoyyCUtCCv/fHzelm&#10;cXOybFLdvn1TEHo5zMw3zGzRuVrcqA2VZw1vfQWCuPCm4lLD6bjqTUCEiGyw9kwafijAYv78NMPM&#10;+Dvv6XaIpUgQDhlqsDE2mZShsOQw9H1DnLwv3zqMSbalNC3eE9zVcqDUSDqsOC1YbGhpqbgevp2G&#10;s3vP1XbniVW9vX5e8s1wbTdav750+RREpC7+hx/tD6NhNBzD35l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VeucMAAADcAAAADwAAAAAAAAAAAAAAAACYAgAAZHJzL2Rv&#10;d25yZXYueG1sUEsFBgAAAAAEAAQA9QAAAIgDAAAAAA==&#10;" path="m27,62l,,27,62e" filled="f" strokecolor="#e15520" strokeweight="0">
                  <v:path arrowok="t" o:connecttype="custom" o:connectlocs="27,62;0,0;27,62" o:connectangles="0,0,0"/>
                </v:shape>
                <v:shape id="Freeform 650" o:spid="_x0000_s1674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AG8AA&#10;AADcAAAADwAAAGRycy9kb3ducmV2LnhtbERPy4rCMBTdC/MP4Q6409QiIh2jOAPCzNLHwu6uzZ2m&#10;2NyUJmr0681CcHk478Uq2lZcqfeNYwWTcQaCuHK64VrBYb8ZzUH4gKyxdUwK7uRhtfwYLLDQ7sZb&#10;uu5CLVII+wIVmBC6QkpfGbLox64jTty/6y2GBPta6h5vKdy2Ms+ymbTYcGow2NGPoeq8u1gFp+iP&#10;33+T8lFmtszzfXTbuXFKDT/j+gtEoBje4pf7VyuYTdPadCYd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kAG8AAAADcAAAADwAAAAAAAAAAAAAAAACYAgAAZHJzL2Rvd25y&#10;ZXYueG1sUEsFBgAAAAAEAAQA9QAAAIUDAAAAAA==&#10;" path="m,l13,7r12,8l33,27r2,15l28,39,23,37,15,34,10,27,5,22,3,15,,7,,xe" fillcolor="#f3be00" stroked="f">
                  <v:path arrowok="t" o:connecttype="custom" o:connectlocs="0,0;13,7;25,15;33,27;35,42;28,39;23,37;15,34;10,27;5,22;3,15;0,7;0,0" o:connectangles="0,0,0,0,0,0,0,0,0,0,0,0,0"/>
                </v:shape>
                <v:shape id="Freeform 651" o:spid="_x0000_s1675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6HsQA&#10;AADcAAAADwAAAGRycy9kb3ducmV2LnhtbESPQUvDQBSE70L/w/IK3uxGkVJjt0UDBaGnRkW8PbKv&#10;2dDd92J2beK/7wqCx2FmvmHW2yl4daYhdsIGbhcFKOJGbMetgbfX3c0KVEzIFr0wGfihCNvN7GqN&#10;pZWRD3SuU6syhGOJBlxKfal1bBwFjAvpibN3lCFgynJotR1wzPDg9V1RLHXAjvOCw54qR82p/g4G&#10;PvauKT7fpX7er8avylY78eKNuZ5PT4+gEk3pP/zXfrEGlvcP8HsmHwG9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UOh7EAAAA3AAAAA8AAAAAAAAAAAAAAAAAmAIAAGRycy9k&#10;b3ducmV2LnhtbFBLBQYAAAAABAAEAPUAAACJAwAAAAA=&#10;" path="m,l13,7r12,8l33,27r2,15l28,39,23,37,15,34,10,27,5,22,3,15,,7,,e" filled="f" strokecolor="#e15520" strokeweight="0">
                  <v:path arrowok="t" o:connecttype="custom" o:connectlocs="0,0;13,7;25,15;33,27;35,42;28,39;23,37;15,34;10,27;5,22;3,15;0,7;0,0" o:connectangles="0,0,0,0,0,0,0,0,0,0,0,0,0"/>
                </v:shape>
                <v:shape id="Freeform 652" o:spid="_x0000_s1676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WIsEA&#10;AADcAAAADwAAAGRycy9kb3ducmV2LnhtbERPy2oCMRTdF/oP4Rbc1YxCfYxGKU4Fod047QdcJtfJ&#10;4ORmmkSNf28WhS4P573eJtuLK/nQOVYwGRcgiBunO24V/HzvXxcgQkTW2DsmBXcKsN08P62x1O7G&#10;R7rWsRU5hEOJCkyMQyllaAxZDGM3EGfu5LzFmKFvpfZ4y+G2l9OimEmLHecGgwPtDDXn+mIVfKX0&#10;8TmfT4z2Vbc//va7alnVSo1e0vsKRKQU/8V/7oNWMHvL8/OZf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+liLBAAAA3AAAAA8AAAAAAAAAAAAAAAAAmAIAAGRycy9kb3du&#10;cmV2LnhtbFBLBQYAAAAABAAEAPUAAACGAwAAAAA=&#10;" path="m32,60l,,32,60xe" fillcolor="#f3be00" stroked="f">
                  <v:path arrowok="t" o:connecttype="custom" o:connectlocs="32,60;0,0;32,60" o:connectangles="0,0,0"/>
                </v:shape>
                <v:shape id="Freeform 653" o:spid="_x0000_s1677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MU9cMA&#10;AADcAAAADwAAAGRycy9kb3ducmV2LnhtbESPT4vCMBTE7wt+h/AEb2tawT9Uo4igeJPVgnp7NM+2&#10;2LzUJGr3228WFvY4zMxvmMWqM414kfO1ZQXpMAFBXFhdc6kgP20/ZyB8QNbYWCYF3+Rhtex9LDDT&#10;9s1f9DqGUkQI+wwVVCG0mZS+qMigH9qWOHo36wyGKF0ptcN3hJtGjpJkIg3WHBcqbGlTUXE/Po2C&#10;NV9ym7vDND0bs3ucy+tzHFqlBv1uPQcRqAv/4b/2XiuYjFP4PR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MU9cMAAADcAAAADwAAAAAAAAAAAAAAAACYAgAAZHJzL2Rv&#10;d25yZXYueG1sUEsFBgAAAAAEAAQA9QAAAIgDAAAAAA==&#10;" path="m32,60l,,32,60xe" filled="f" strokecolor="#e15520" strokeweight="0">
                  <v:path arrowok="t" o:connecttype="custom" o:connectlocs="32,60;0,0;32,60" o:connectangles="0,0,0"/>
                </v:shape>
                <v:shape id="Freeform 654" o:spid="_x0000_s1678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+TcIA&#10;AADcAAAADwAAAGRycy9kb3ducmV2LnhtbESPQYvCMBSE78L+h/AW9iKarqAs1SilsOAeW3XPz+bZ&#10;FpuX0sS2/nsjCB6HmfmG2exG04ieOldbVvA9j0AQF1bXXCo4Hn5nPyCcR9bYWCYFd3Kw235MNhhr&#10;O3BGfe5LESDsYlRQed/GUrqiIoNublvi4F1sZ9AH2ZVSdzgEuGnkIopW0mDNYaHCltKKimt+MwqS&#10;rB/6jHKZ/E3P6dnqU5v+N0p9fY7JGoSn0b/Dr/ZeK1gtF/A8E4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r5NwgAAANwAAAAPAAAAAAAAAAAAAAAAAJgCAABkcnMvZG93&#10;bnJldi54bWxQSwUGAAAAAAQABAD1AAAAhwMAAAAA&#10;" path="m,l15,8r10,7l32,28r5,15l30,40,22,38,17,35,12,28,7,23,2,15,,8,,xe" fillcolor="#f3be00" stroked="f">
                  <v:path arrowok="t" o:connecttype="custom" o:connectlocs="0,0;15,8;25,15;32,28;37,43;30,40;22,38;17,35;12,28;7,23;2,15;0,8;0,0" o:connectangles="0,0,0,0,0,0,0,0,0,0,0,0,0"/>
                </v:shape>
                <v:shape id="Freeform 655" o:spid="_x0000_s1679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D8cQA&#10;AADcAAAADwAAAGRycy9kb3ducmV2LnhtbESPzWoCQRCE70LeYehAbjoTgxJWR9GQgOQUNyHnZqf3&#10;h93pWXZaXd8+Iwg5FlX1FbXejr5TZxpiE9jC88yAIi6Ca7iy8PP9MX0FFQXZYReYLFwpwnbzMFlj&#10;5sKFj3TOpVIJwjFDC7VIn2kdi5o8xlnoiZNXhsGjJDlU2g14SXDf6bkxS+2x4bRQY09vNRVtfvIW&#10;9r/m0F6L8qtc+GOUfdV+yrux9ulx3K1ACY3yH763D87CcvECtzPpCO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qA/HEAAAA3AAAAA8AAAAAAAAAAAAAAAAAmAIAAGRycy9k&#10;b3ducmV2LnhtbFBLBQYAAAAABAAEAPUAAACJAwAAAAA=&#10;" path="m,l15,8r10,7l32,28r5,15l30,40,22,38,17,35,12,28,7,23,2,15,,8,,xe" filled="f" strokecolor="#e15520" strokeweight="0">
                  <v:path arrowok="t" o:connecttype="custom" o:connectlocs="0,0;15,8;25,15;32,28;37,43;30,40;22,38;17,35;12,28;7,23;2,15;0,8;0,0" o:connectangles="0,0,0,0,0,0,0,0,0,0,0,0,0"/>
                </v:shape>
                <v:shape id="Freeform 656" o:spid="_x0000_s1680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16m8YA&#10;AADcAAAADwAAAGRycy9kb3ducmV2LnhtbESPQWvCQBSE74X+h+UVequbFGtDmk0oiqAeCmrp+Zl9&#10;JsHs25Bdk/jv3UKhx2FmvmGyYjKtGKh3jWUF8SwCQVxa3XCl4Pu4fklAOI+ssbVMCm7koMgfHzJM&#10;tR15T8PBVyJA2KWooPa+S6V0ZU0G3cx2xME7296gD7KvpO5xDHDTytcoWkiDDYeFGjta1lReDlej&#10;gHbbzfJE25+v8hQn69U8eb8dE6Wen6bPDxCeJv8f/mtvtILF2xx+z4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16m8YAAADcAAAADwAAAAAAAAAAAAAAAACYAgAAZHJz&#10;L2Rvd25yZXYueG1sUEsFBgAAAAAEAAQA9QAAAIsDAAAAAA==&#10;" path="m35,55l,,35,55xe" fillcolor="#f3be00" stroked="f">
                  <v:path arrowok="t" o:connecttype="custom" o:connectlocs="35,55;0,0;35,55" o:connectangles="0,0,0"/>
                </v:shape>
                <v:shape id="Freeform 657" o:spid="_x0000_s1681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drMQA&#10;AADcAAAADwAAAGRycy9kb3ducmV2LnhtbESPT4vCMBTE78J+h/AW9qbpCi1uNYosiF48+Oewx2fz&#10;bKPNS2midv30RhA8DjPzG2Yy62wtrtR641jB9yABQVw4bbhUsN8t+iMQPiBrrB2Tgn/yMJt+9CaY&#10;a3fjDV23oRQRwj5HBVUITS6lLyqy6AeuIY7e0bUWQ5RtKXWLtwi3tRwmSSYtGo4LFTb0W1Fx3l6s&#10;gvXILo1JD+fscvj548bftdYnpb4+u/kYRKAuvMOv9koryNIU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aXazEAAAA3AAAAA8AAAAAAAAAAAAAAAAAmAIAAGRycy9k&#10;b3ducmV2LnhtbFBLBQYAAAAABAAEAPUAAACJAwAAAAA=&#10;" path="m35,55l,,35,55xe" filled="f" strokecolor="#e15520" strokeweight="0">
                  <v:path arrowok="t" o:connecttype="custom" o:connectlocs="35,55;0,0;35,55" o:connectangles="0,0,0"/>
                </v:shape>
                <v:shape id="Freeform 658" o:spid="_x0000_s1682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U8MYA&#10;AADcAAAADwAAAGRycy9kb3ducmV2LnhtbESPQUsDMRSE74L/ITzBm81a20W2TYsUtEW92BW8PjZv&#10;N9tuXrZJ2q7+eiMUPA4z8w0zXw62EyfyoXWs4H6UgSCunG65UfBZPt89gggRWWPnmBR8U4Dl4vpq&#10;joV2Z/6g0zY2IkE4FKjAxNgXUobKkMUwcj1x8mrnLcYkfSO1x3OC206OsyyXFltOCwZ7Whmq9tuj&#10;VfBSj7OyXP9MzNdD/X5487v4Wu+Uur0ZnmYgIg3xP3xpb7SCfJrD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kU8MYAAADcAAAADwAAAAAAAAAAAAAAAACYAgAAZHJz&#10;L2Rvd25yZXYueG1sUEsFBgAAAAAEAAQA9QAAAIsDAAAAAA==&#10;" path="m,l15,5,27,15,37,25r5,15l35,40,27,37,22,32,15,27,10,22,5,15,2,7,,xe" fillcolor="#f3be00" stroked="f">
                  <v:path arrowok="t" o:connecttype="custom" o:connectlocs="0,0;15,5;27,15;37,25;42,40;35,40;27,37;22,32;15,27;10,22;5,15;2,7;0,0" o:connectangles="0,0,0,0,0,0,0,0,0,0,0,0,0"/>
                </v:shape>
                <v:shape id="Freeform 659" o:spid="_x0000_s1683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ak8cYA&#10;AADcAAAADwAAAGRycy9kb3ducmV2LnhtbESPQWvCQBSE74L/YXkFb7qpYtqmrhIERXpS20qPj+xr&#10;kpp9G7Nrkv77bkHwOMzMN8xi1ZtKtNS40rKCx0kEgjizuuRcwcf7ZvwMwnlkjZVlUvBLDlbL4WCB&#10;ibYdH6g9+lwECLsEFRTe14mULivIoJvYmjh437Yx6INscqkb7ALcVHIaRbE0WHJYKLCmdUHZ+Xg1&#10;CtL1y5batH3rLvuveHaJTz/686TU6KFPX0F46v09fGvvtIJ4/gT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ak8cYAAADcAAAADwAAAAAAAAAAAAAAAACYAgAAZHJz&#10;L2Rvd25yZXYueG1sUEsFBgAAAAAEAAQA9QAAAIsDAAAAAA==&#10;" path="m,l15,5,27,15,37,25r5,15l35,40,27,37,22,32,15,27,10,22,5,15,2,7,,xe" filled="f" strokecolor="#e15520" strokeweight="0">
                  <v:path arrowok="t" o:connecttype="custom" o:connectlocs="0,0;15,5;27,15;37,25;42,40;35,40;27,37;22,32;15,27;10,22;5,15;2,7;0,0" o:connectangles="0,0,0,0,0,0,0,0,0,0,0,0,0"/>
                </v:shape>
                <v:shape id="Freeform 660" o:spid="_x0000_s1684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YCMEA&#10;AADcAAAADwAAAGRycy9kb3ducmV2LnhtbERPy4rCMBTdC/MP4Q64kTGd+kA6RhkEwaVWhVlem9uH&#10;09yUJtr692YhuDyc93Ldm1rcqXWVZQXf4wgEcWZ1xYWC03H7tQDhPLLG2jIpeJCD9epjsMRE244P&#10;dE99IUIIuwQVlN43iZQuK8mgG9uGOHC5bQ36ANtC6ha7EG5qGUfRXBqsODSU2NCmpOw/vRkFf/nk&#10;7Au5jfPuUp2m8f46mqVXpYaf/e8PCE+9f4tf7p1WMJ+FteF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BmAjBAAAA3AAAAA8AAAAAAAAAAAAAAAAAmAIAAGRycy9kb3du&#10;cmV2LnhtbFBLBQYAAAAABAAEAPUAAACGAwAAAAA=&#10;" path="m37,58l,,37,58xe" fillcolor="#f3be00" stroked="f">
                  <v:path arrowok="t" o:connecttype="custom" o:connectlocs="37,58;0,0;37,58" o:connectangles="0,0,0"/>
                </v:shape>
                <v:shape id="Freeform 661" o:spid="_x0000_s1685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HvMUA&#10;AADcAAAADwAAAGRycy9kb3ducmV2LnhtbESPUWvCQBCE3wv+h2OFvtWLRYNGTwlCqRT60NQfsObW&#10;JJrbi3dXE/+9Vyj0cZidb3bW28G04kbON5YVTCcJCOLS6oYrBYfvt5cFCB+QNbaWScGdPGw3o6c1&#10;Ztr2/EW3IlQiQthnqKAOocuk9GVNBv3EdsTRO1lnMETpKqkd9hFuWvmaJKk02HBsqLGjXU3lpfgx&#10;8Y3zZ753XTHzqb/c3/PjNe9nH0o9j4d8BSLQEP6P/9J7rSCdL+F3TCS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4e8xQAAANwAAAAPAAAAAAAAAAAAAAAAAJgCAABkcnMv&#10;ZG93bnJldi54bWxQSwUGAAAAAAQABAD1AAAAigMAAAAA&#10;" path="m37,58l,,37,58xe" filled="f" strokecolor="#e15520" strokeweight="0">
                  <v:path arrowok="t" o:connecttype="custom" o:connectlocs="37,58;0,0;37,58" o:connectangles="0,0,0"/>
                </v:shape>
                <v:shape id="Freeform 662" o:spid="_x0000_s1686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j3L8A&#10;AADcAAAADwAAAGRycy9kb3ducmV2LnhtbERPvW7CMBDekfoO1lXqBg4MLgoYhFpVypAF0gc42dck&#10;anw2sRvC29cDEuOn739/nN0gJhpj71nDelWAIDbe9txq+G6+llsQMSFbHDyThjtFOB5eFnssrb/x&#10;maZLakUO4Viihi6lUEoZTUcO48oH4sz9+NFhynBspR3xlsPdIDdFoaTDnnNDh4E+OjK/lz+nIU7r&#10;9/latLIKLtWqMp9B1Y3Wb6/zaQci0Zye4oe7shqUyvPzmXwE5O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3CPcvwAAANwAAAAPAAAAAAAAAAAAAAAAAJgCAABkcnMvZG93bnJl&#10;di54bWxQSwUGAAAAAAQABAD1AAAAhAMAAAAA&#10;" path="m,l17,5,27,15,37,25r5,12l35,37,27,35,22,32,15,27,10,22,5,15,2,7,,xe" fillcolor="#f3be00" stroked="f">
                  <v:path arrowok="t" o:connecttype="custom" o:connectlocs="0,0;17,5;27,15;37,25;42,37;35,37;27,35;22,32;15,27;10,22;5,15;2,7;0,0" o:connectangles="0,0,0,0,0,0,0,0,0,0,0,0,0"/>
                </v:shape>
                <v:shape id="Freeform 663" o:spid="_x0000_s1687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8gsYA&#10;AADcAAAADwAAAGRycy9kb3ducmV2LnhtbESPQWvCQBSE70L/w/KEXqRuohAkdRVbahVEQtWCx0f2&#10;mYRm34bs1qT/3i0IHoeZ+YaZL3tTiyu1rrKsIB5HIIhzqysuFJyO65cZCOeRNdaWScEfOVgungZz&#10;TLXt+IuuB1+IAGGXooLS+yaV0uUlGXRj2xAH72Jbgz7ItpC6xS7ATS0nUZRIgxWHhRIbei8p/zn8&#10;GgW7+G2zjndZdv7Afff9mY0mZjpS6nnYr15BeOr9I3xvb7WCJInh/0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18gsYAAADcAAAADwAAAAAAAAAAAAAAAACYAgAAZHJz&#10;L2Rvd25yZXYueG1sUEsFBgAAAAAEAAQA9QAAAIsDAAAAAA==&#10;" path="m,l17,5,27,15,37,25r5,12l35,37,27,35,22,32,15,27,10,22,5,15,2,7,,xe" filled="f" strokecolor="#e15520" strokeweight="0">
                  <v:path arrowok="t" o:connecttype="custom" o:connectlocs="0,0;17,5;27,15;37,25;42,37;35,37;27,35;22,32;15,27;10,22;5,15;2,7;0,0" o:connectangles="0,0,0,0,0,0,0,0,0,0,0,0,0"/>
                </v:shape>
                <v:shape id="Freeform 664" o:spid="_x0000_s1688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ENccA&#10;AADcAAAADwAAAGRycy9kb3ducmV2LnhtbESPQWvCQBSE74X+h+UVvJS6qWCQ6Cq2IojtocaK10f2&#10;mYRm38bdVVN/fVcoeBxm5htmMutMI87kfG1ZwWs/AUFcWF1zqeB7u3wZgfABWWNjmRT8kofZ9PFh&#10;gpm2F97QOQ+liBD2GSqoQmgzKX1RkUHfty1x9A7WGQxRulJqh5cIN40cJEkqDdYcFyps6b2i4ic/&#10;GQWfrl0s17t9frXr4/Nw/vE2+gobpXpP3XwMIlAX7uH/9korSNMB3M7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eBDXHAAAA3AAAAA8AAAAAAAAAAAAAAAAAmAIAAGRy&#10;cy9kb3ducmV2LnhtbFBLBQYAAAAABAAEAPUAAACMAwAAAAA=&#10;" path="m39,58l,,39,58xe" fillcolor="#f3be00" stroked="f">
                  <v:path arrowok="t" o:connecttype="custom" o:connectlocs="39,58;0,0;39,58" o:connectangles="0,0,0"/>
                </v:shape>
                <v:shape id="Freeform 665" o:spid="_x0000_s1689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vicMA&#10;AADcAAAADwAAAGRycy9kb3ducmV2LnhtbESPQWsCMRSE7wX/Q3hCbzWxhaWsRlHBYqFQugp6fGye&#10;2cXNy7KJmv77plDocZiZb5j5MrlO3GgIrWcN04kCQVx707LVcNhvn15BhIhssPNMGr4pwHIxephj&#10;afydv+hWRSsyhEOJGpoY+1LKUDfkMEx8T5y9sx8cxiwHK82A9wx3nXxWqpAOW84LDfa0aai+VFen&#10;QaXjR7VJcs2WDX12707Z05vWj+O0moGIlOJ/+K+9MxqK4gV+z+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XvicMAAADcAAAADwAAAAAAAAAAAAAAAACYAgAAZHJzL2Rv&#10;d25yZXYueG1sUEsFBgAAAAAEAAQA9QAAAIgDAAAAAA==&#10;" path="m39,58l,,39,58xe" filled="f" strokecolor="#e15520" strokeweight="0">
                  <v:path arrowok="t" o:connecttype="custom" o:connectlocs="39,58;0,0;39,58" o:connectangles="0,0,0"/>
                </v:shape>
                <v:shape id="Freeform 666" o:spid="_x0000_s1690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TZMIA&#10;AADcAAAADwAAAGRycy9kb3ducmV2LnhtbESPy2rDMBBF94X+g5hCdrWcEkxwooQQUyfbPDbZDdbU&#10;NrVGrqXayt9HhUKWl/s43PU2mE6MNLjWsoJ5koIgrqxuuVZwvXy+L0E4j6yxs0wK7uRgu3l9WWOu&#10;7cQnGs++FnGEXY4KGu/7XEpXNWTQJbYnjt6XHQz6KIda6gGnOG46+ZGmmTTYciQ02NO+oer7/Gsi&#10;RJbLMi1MKHp/O/y0+9Nc7oJSs7ewW4HwFPwz/N8+agVZtoC/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BNkwgAAANwAAAAPAAAAAAAAAAAAAAAAAJgCAABkcnMvZG93&#10;bnJldi54bWxQSwUGAAAAAAQABAD1AAAAhwMAAAAA&#10;" path="m,l7,,17,3r5,5l27,13r5,5l34,25r3,8l39,43r-7,l27,40,19,35,14,30,9,23,4,15,2,8,,xe" fillcolor="#f3be00" stroked="f">
                  <v:path arrowok="t" o:connecttype="custom" o:connectlocs="0,0;7,0;17,3;22,8;27,13;32,18;34,25;37,33;39,43;32,43;27,40;19,35;14,30;9,23;4,15;2,8;0,0" o:connectangles="0,0,0,0,0,0,0,0,0,0,0,0,0,0,0,0,0"/>
                </v:shape>
                <v:shape id="Freeform 667" o:spid="_x0000_s1691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qrcQA&#10;AADcAAAADwAAAGRycy9kb3ducmV2LnhtbESPQWvCQBSE74L/YXlCb7qxYJTUVYq0Ug8KSRRyfGRf&#10;k9Ds25Ddavz3bqHgcZiZb5j1djCtuFLvGssK5rMIBHFpdcOVgnP+OV2BcB5ZY2uZFNzJwXYzHq0x&#10;0fbGKV0zX4kAYZeggtr7LpHSlTUZdDPbEQfv2/YGfZB9JXWPtwA3rXyNolgabDgs1NjRrqbyJ/s1&#10;CopcfxzoctIFc4HHdpnuszRV6mUyvL+B8DT4Z/i//aUVxPEC/s6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bqq3EAAAA3AAAAA8AAAAAAAAAAAAAAAAAmAIAAGRycy9k&#10;b3ducmV2LnhtbFBLBQYAAAAABAAEAPUAAACJAwAAAAA=&#10;" path="m,l7,,17,3r5,5l27,13r5,5l34,25r3,8l39,43r-7,l27,40,19,35,14,30,9,23,4,15,2,8,,e" filled="f" strokecolor="#e15520" strokeweight="0">
                  <v:path arrowok="t" o:connecttype="custom" o:connectlocs="0,0;7,0;17,3;22,8;27,13;32,18;34,25;37,33;39,43;32,43;27,40;19,35;14,30;9,23;4,15;2,8;0,0" o:connectangles="0,0,0,0,0,0,0,0,0,0,0,0,0,0,0,0,0"/>
                </v:shape>
                <v:shape id="Freeform 668" o:spid="_x0000_s1692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hxMQA&#10;AADcAAAADwAAAGRycy9kb3ducmV2LnhtbESPQWuDQBSE74X8h+UFcmtWPUhqswkmjaRQeojtD3i4&#10;rypx34q7VfPvu4FAj8PMfMNs97PpxEiDay0riNcRCOLK6pZrBd9fxfMGhPPIGjvLpOBGDva7xdMW&#10;M20nvtBY+loECLsMFTTe95mUrmrIoFvbnjh4P3Yw6IMcaqkHnALcdDKJolQabDksNNjTsaHqWv4a&#10;BW9u82GtO+VdXibnl+tncSjjWKnVcs5fQXia/X/40X7XCtI0hfuZc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MocTEAAAA3AAAAA8AAAAAAAAAAAAAAAAAmAIAAGRycy9k&#10;b3ducmV2LnhtbFBLBQYAAAAABAAEAPUAAACJAwAAAAA=&#10;" path="m38,65l,,38,65xe" fillcolor="#f3be00" stroked="f">
                  <v:path arrowok="t" o:connecttype="custom" o:connectlocs="38,65;0,0;38,65" o:connectangles="0,0,0"/>
                </v:shape>
                <v:shape id="Freeform 669" o:spid="_x0000_s1693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BSMUA&#10;AADcAAAADwAAAGRycy9kb3ducmV2LnhtbESP3WrCQBSE7wt9h+UUelc3sSVKdBNU0JaCF/48wCF7&#10;TGKyZ0N2jenbdwsFL4eZ+YZZ5qNpxUC9qy0riCcRCOLC6ppLBefT9m0Ownlkja1lUvBDDvLs+WmJ&#10;qbZ3PtBw9KUIEHYpKqi871IpXVGRQTexHXHwLrY36IPsS6l7vAe4aeU0ihJpsOawUGFHm4qK5ngz&#10;Cm6b9n2/a+iq4+3nt1zv5XT3MSj1+jKuFiA8jf4R/m9/aQVJMoO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AFIxQAAANwAAAAPAAAAAAAAAAAAAAAAAJgCAABkcnMv&#10;ZG93bnJldi54bWxQSwUGAAAAAAQABAD1AAAAigMAAAAA&#10;" path="m38,65l,,38,65xe" filled="f" strokecolor="#e15520" strokeweight="0">
                  <v:path arrowok="t" o:connecttype="custom" o:connectlocs="38,65;0,0;38,65" o:connectangles="0,0,0"/>
                </v:shape>
                <v:shape id="Freeform 670" o:spid="_x0000_s1694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sTcMA&#10;AADcAAAADwAAAGRycy9kb3ducmV2LnhtbERPy2oCMRTdF/oP4RbciGa0MMholNL6KuLCx6LLS3Ln&#10;gZObYRJ17Nc3C6HLw3nPFp2txY1aXzlWMBomIIi1MxUXCs6n1WACwgdkg7VjUvAgD4v568sMM+Pu&#10;fKDbMRQihrDPUEEZQpNJ6XVJFv3QNcSRy11rMUTYFtK0eI/htpbjJEmlxYpjQ4kNfZakL8erVZC/&#10;p99bu8/7S335fXzt1v5nc9BK9d66jymIQF34Fz/dW6MgTePaeC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OsTcMAAADcAAAADwAAAAAAAAAAAAAAAACYAgAAZHJzL2Rv&#10;d25yZXYueG1sUEsFBgAAAAAEAAQA9QAAAIgDAAAAAA==&#10;" path="m25,67l,,25,67r,-3l37,74r8,13l52,102r,17l47,117r-7,-5l35,107,30,99,25,92,22,84r,-10l25,67xe" fillcolor="#f3be00" stroked="f">
                  <v:path arrowok="t" o:connecttype="custom" o:connectlocs="25,67;0,0;25,67;25,67;25,64;37,74;45,87;52,102;52,119;47,117;40,112;35,107;30,99;25,92;22,84;22,74;25,67" o:connectangles="0,0,0,0,0,0,0,0,0,0,0,0,0,0,0,0,0"/>
                </v:shape>
                <v:shape id="Freeform 671" o:spid="_x0000_s1695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TvsQA&#10;AADcAAAADwAAAGRycy9kb3ducmV2LnhtbESP3YrCMBSE7wXfIRxhb0TTVShajSK7iCIo+IPXh+bY&#10;ljYnpcnW7tubhQUvh5n5hlmuO1OJlhpXWFbwOY5AEKdWF5wpuF23oxkI55E1VpZJwS85WK/6vSUm&#10;2j75TO3FZyJA2CWoIPe+TqR0aU4G3djWxMF72MagD7LJpG7wGeCmkpMoiqXBgsNCjjV95ZSWlx+j&#10;4NEei0gPv0+7eznt7lTupD+wUh+DbrMA4anz7/B/e68VxPEc/s6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Yk77EAAAA3AAAAA8AAAAAAAAAAAAAAAAAmAIAAGRycy9k&#10;b3ducmV2LnhtbFBLBQYAAAAABAAEAPUAAACJAwAAAAA=&#10;" path="m25,67l,,25,67r,-3l37,74r8,13l52,102r,17l47,117r-7,-5l35,107,30,99,25,92,22,84r,-10l25,67e" filled="f" strokecolor="#e15520" strokeweight="0">
                  <v:path arrowok="t" o:connecttype="custom" o:connectlocs="25,67;0,0;25,67;25,67;25,64;37,74;45,87;52,102;52,119;47,117;40,112;35,107;30,99;25,92;22,84;22,74;25,67" o:connectangles="0,0,0,0,0,0,0,0,0,0,0,0,0,0,0,0,0"/>
                </v:shape>
                <v:shape id="Freeform 672" o:spid="_x0000_s1696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oBcIA&#10;AADcAAAADwAAAGRycy9kb3ducmV2LnhtbERPTWvCQBC9F/oflil4qxs9aImuIhWhpS1FDYK3ITtm&#10;Q7OzMbNq+u+7h4LHx/ueL3vfqCt1Ugc2MBpmoIjLYGuuDBT7zfMLKInIFpvAZOCXBJaLx4c55jbc&#10;eEvXXaxUCmHJ0YCLsc21ltKRRxmGljhxp9B5jAl2lbYd3lK4b/Q4yybaY82pwWFLr47Kn93FG1gf&#10;iqnIeVt8hU/6eB/J0ZXfrTGDp341AxWpj3fxv/vNGphM0/x0Jh0B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GgFwgAAANwAAAAPAAAAAAAAAAAAAAAAAJgCAABkcnMvZG93&#10;bnJldi54bWxQSwUGAAAAAAQABAD1AAAAhwMAAAAA&#10;" path="m25,62l,,25,62,38,72,48,85r5,15l55,115r-5,-3l43,107r-5,-5l33,95,28,87,25,80r,-10l25,62xe" fillcolor="#f3be00" stroked="f">
                  <v:path arrowok="t" o:connecttype="custom" o:connectlocs="25,62;0,0;25,62;25,62;25,62;38,72;48,85;53,100;55,115;50,112;43,107;38,102;33,95;28,87;25,80;25,70;25,62" o:connectangles="0,0,0,0,0,0,0,0,0,0,0,0,0,0,0,0,0"/>
                </v:shape>
                <v:shape id="Freeform 673" o:spid="_x0000_s1697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EFQMQA&#10;AADcAAAADwAAAGRycy9kb3ducmV2LnhtbESP0WoCMRRE3wv+Q7iCbzVrpSqrUUQR+1Aorn7AZXPd&#10;Xd3crEmq6d83hYKPw8ycYRaraFpxJ+cbywpGwwwEcWl1w5WC03H3OgPhA7LG1jIp+CEPq2XvZYG5&#10;tg8+0L0IlUgQ9jkqqEPocil9WZNBP7QdcfLO1hkMSbpKaoePBDetfMuyiTTYcFqosaNNTeW1+DYK&#10;Ljpm+3i6uW10XfG1Pc7ex7dPpQb9uJ6DCBTDM/zf/tAKJtMR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hBUDEAAAA3AAAAA8AAAAAAAAAAAAAAAAAmAIAAGRycy9k&#10;b3ducmV2LnhtbFBLBQYAAAAABAAEAPUAAACJAwAAAAA=&#10;" path="m25,62l,,25,62,38,72,48,85r5,15l55,115r-5,-3l43,107r-5,-5l33,95,28,87,25,80r,-10l25,62e" filled="f" strokecolor="#e15520" strokeweight="0">
                  <v:path arrowok="t" o:connecttype="custom" o:connectlocs="25,62;0,0;25,62;25,62;25,62;38,72;48,85;53,100;55,115;50,112;43,107;38,102;33,95;28,87;25,80;25,70;25,62" o:connectangles="0,0,0,0,0,0,0,0,0,0,0,0,0,0,0,0,0"/>
                </v:shape>
                <v:shape id="Freeform 674" o:spid="_x0000_s1698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QS8MA&#10;AADcAAAADwAAAGRycy9kb3ducmV2LnhtbESPQWuDQBSE74H8h+UFepFkNRRTTFZJSgulN429P9xX&#10;lbpvxd1G+++7hUKOw8x8w5yKxQziRpPrLStIdjEI4sbqnlsF9fV1+wTCeWSNg2VS8EMOiny9OmGm&#10;7cwl3SrfigBhl6GCzvsxk9I1HRl0OzsSB+/TTgZ9kFMr9YRzgJtB7uM4lQZ7DgsdjvTcUfNVfRsF&#10;tn5pk48yukQzP5bvc5KMBgelHjbL+QjC0+Lv4f/2m1aQHvbwdy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DQS8MAAADcAAAADwAAAAAAAAAAAAAAAACYAgAAZHJzL2Rv&#10;d25yZXYueG1sUEsFBgAAAAAEAAQA9QAAAIgDAAAAAA==&#10;" path="m28,60l,,28,60xe" fillcolor="#f3be00" stroked="f">
                  <v:path arrowok="t" o:connecttype="custom" o:connectlocs="28,60;0,0;28,60" o:connectangles="0,0,0"/>
                </v:shape>
                <v:shape id="Freeform 675" o:spid="_x0000_s1699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LJ8MA&#10;AADcAAAADwAAAGRycy9kb3ducmV2LnhtbESP0YrCMBRE34X9h3AX9k1TXbDSNYqIyj4pVj/g2txt&#10;S5ub0sTa9euNIPg4zMwZZr7sTS06al1pWcF4FIEgzqwuOVdwPm2HMxDOI2usLZOCf3KwXHwM5pho&#10;e+MjdanPRYCwS1BB4X2TSOmyggy6kW2Ig/dnW4M+yDaXusVbgJtaTqJoKg2WHBYKbGhdUFalV6NA&#10;V5dstdfjXYz6cN9sr1EXnyulvj771Q8IT71/h1/tX61gGn/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OLJ8MAAADcAAAADwAAAAAAAAAAAAAAAACYAgAAZHJzL2Rv&#10;d25yZXYueG1sUEsFBgAAAAAEAAQA9QAAAIgDAAAAAA==&#10;" path="m28,60l,,28,60xe" filled="f" strokecolor="#e15520" strokeweight="0">
                  <v:path arrowok="t" o:connecttype="custom" o:connectlocs="28,60;0,0;28,60" o:connectangles="0,0,0"/>
                </v:shape>
                <v:shape id="Freeform 676" o:spid="_x0000_s1700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EVsUA&#10;AADcAAAADwAAAGRycy9kb3ducmV2LnhtbESPQWvCQBSE70L/w/IKvemmtsSSukoJTZuDoI16f2Sf&#10;SWj2bchuY/z3XUHwOMzMN8xyPZpWDNS7xrKC51kEgri0uuFKwWGfTd9AOI+ssbVMCi7kYL16mCwx&#10;0fbMPzQUvhIBwi5BBbX3XSKlK2sy6Ga2Iw7eyfYGfZB9JXWP5wA3rZxHUSwNNhwWauworan8Lf6M&#10;gvT0Nezo+9DlO/uyOeJnsc3mF6WeHsePdxCeRn8P39q5VhAvXuF6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0RW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00a3df" stroked="f">
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</v:shape>
                <v:shape id="Freeform 677" o:spid="_x0000_s1701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WU8UA&#10;AADcAAAADwAAAGRycy9kb3ducmV2LnhtbESPQWvCQBSE70L/w/IK3nRTUVNiNlLE0EJPtUKvj+wz&#10;iWbfht1Vk/76bqHQ4zAz3zD5djCduJHzrWUFT/MEBHFldcu1guNnOXsG4QOyxs4yKRjJw7Z4mOSY&#10;aXvnD7odQi0ihH2GCpoQ+kxKXzVk0M9tTxy9k3UGQ5SultrhPcJNJxdJspYGW44LDfa0a6i6HK5G&#10;AV7H5fi9WO2P7y4526/XMi1Dp9T0cXjZgAg0hP/wX/tNK1inK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NZT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33f" strokecolor="#1f1a17" strokeweight=".1pt">
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</v:shape>
                <v:shape id="Freeform 678" o:spid="_x0000_s1702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W6MUA&#10;AADcAAAADwAAAGRycy9kb3ducmV2LnhtbESPQWvCQBSE74L/YXmCN90k0Cipa1BBqJeCtgePr9nX&#10;bGr2bciumvbXdwsFj8PMfMOsysG24ka9bxwrSOcJCOLK6YZrBe9v+9kShA/IGlvHpOCbPJTr8WiF&#10;hXZ3PtLtFGoRIewLVGBC6AopfWXIop+7jjh6n663GKLsa6l7vEe4bWWWJLm02HBcMNjRzlB1OV2t&#10;An/Os+318FEfN0+ve+e3P6nJvpSaTobNM4hAQ3iE/9svWkG+yO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Rbo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xe" fillcolor="#00a3df" stroked="f">
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</v:shape>
                <v:shape id="Freeform 679" o:spid="_x0000_s1703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YgcUA&#10;AADcAAAADwAAAGRycy9kb3ducmV2LnhtbESPQWvCQBSE74L/YXlCL1I3DVQldRURBPEgxNaDt0f2&#10;mQR334bsNkn99W6h0OMwM98wq81gjeio9bVjBW+zBARx4XTNpYKvz/3rEoQPyBqNY1LwQx426/Fo&#10;hZl2PefUnUMpIoR9hgqqEJpMSl9UZNHPXEMcvZtrLYYo21LqFvsIt0amSTKXFmuOCxU2tKuouJ+/&#10;rQIcbtOTLuXx0bybi7+micmvd6VeJsP2A0SgIfyH/9oHrWC+WMDvmX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hiB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e" fillcolor="#33f" strokecolor="#1f1a17" strokeweight=".1pt">
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</v:shape>
                <v:shape id="Freeform 680" o:spid="_x0000_s1704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e9sIA&#10;AADcAAAADwAAAGRycy9kb3ducmV2LnhtbERPS2rDMBDdB3IHMYHuEjktpIkT2ZjSlha6iZMDDNbE&#10;NrZGjqX609NXi0KXj/c/pZNpxUC9qy0r2G4iEMSF1TWXCq6Xt/UehPPIGlvLpGAmB2myXJww1nbk&#10;Mw25L0UIYRejgsr7LpbSFRUZdBvbEQfuZnuDPsC+lLrHMYSbVj5G0U4arDk0VNjRS0VFk38bBcP9&#10;ndxllq/R1+H2045lk30+NUo9rKbsCMLT5P/Ff+4PrWD3HNaGM+EI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d72wgAAANwAAAAPAAAAAAAAAAAAAAAAAJgCAABkcnMvZG93&#10;bnJldi54bWxQSwUGAAAAAAQABAD1AAAAhw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xe" fillcolor="#00a3df" stroked="f">
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</v:shape>
                <v:shape id="Freeform 681" o:spid="_x0000_s1705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ynMUA&#10;AADcAAAADwAAAGRycy9kb3ducmV2LnhtbESPS4vCQBCE74L/YWjBm07WQ1yzjiKKD2RBfFz21mTa&#10;JGymJ2RGE/+9Iwgei6r6iprOW1OKO9WusKzgaxiBIE6tLjhTcDmvB98gnEfWWFomBQ9yMJ91O1NM&#10;tG34SPeTz0SAsEtQQe59lUjp0pwMuqGtiIN3tbVBH2SdSV1jE+CmlKMoiqXBgsNCjhUtc0r/Tzej&#10;oNi20Wbyly0Oj0Nz5XQX739Xe6X6vXbxA8JT6z/hd3unFcTjC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bKcxQAAANwAAAAPAAAAAAAAAAAAAAAAAJgCAABkcnMv&#10;ZG93bnJldi54bWxQSwUGAAAAAAQABAD1AAAAig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e" fillcolor="#33f" strokecolor="#1f1a17" strokeweight=".1pt">
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</v:shape>
                <v:shape id="Freeform 682" o:spid="_x0000_s1706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srMEA&#10;AADcAAAADwAAAGRycy9kb3ducmV2LnhtbERPz2uDMBS+F/o/hFfYrcYOVsQZpRTGBm6HtT3s+DBP&#10;Y2texGTV/ffLYbDjx/e7qBY7iDtNvnesYJekIIgbp3vuFFzOL9sMhA/IGgfHpOCHPFTlelVgrt3M&#10;n3Q/hU7EEPY5KjAhjLmUvjFk0SduJI5c6yaLIcKpk3rCOYbbQT6m6V5a7Dk2GBzpaKi5nb6tgrbb&#10;mfc+q/GV9Ae216cGv2qv1MNmOTyDCLSEf/Gf+00r2GdxfjwTj4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qLKzBAAAA3AAAAA8AAAAAAAAAAAAAAAAAmAIAAGRycy9kb3du&#10;cmV2LnhtbFBLBQYAAAAABAAEAPUAAACGAwAAAAA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xe" fillcolor="#00a3df" stroked="f">
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</v:shape>
                <v:shape id="Freeform 683" o:spid="_x0000_s1707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2q8AA&#10;AADcAAAADwAAAGRycy9kb3ducmV2LnhtbESPzQrCMBCE74LvEFbwpqkeRKpRpEXoSfDn4HHbrG2x&#10;2ZQman17Iwgeh5n5hllve9OIJ3WutqxgNo1AEBdW11wquJz3kyUI55E1NpZJwZscbDfDwRpjbV98&#10;pOfJlyJA2MWooPK+jaV0RUUG3dS2xMG72c6gD7Irpe7wFeCmkfMoWkiDNYeFCltKKirup4dRcE0O&#10;edq80zrtz7Y45Fn2SBKr1HjU71YgPPX+H/61M61gsZzB90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e2q8AAAADcAAAADwAAAAAAAAAAAAAAAACYAgAAZHJzL2Rvd25y&#10;ZXYueG1sUEsFBgAAAAAEAAQA9QAAAIUDAAAAAA=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e" fillcolor="#33f" strokecolor="#1f1a17" strokeweight=".1pt">
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</v:shape>
                <v:shape id="Freeform 684" o:spid="_x0000_s1708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SnccA&#10;AADcAAAADwAAAGRycy9kb3ducmV2LnhtbESPX2vCMBTF3wW/Q7iCL2Omc6Or1ShjIIy9DHUb7O3a&#10;XNtuzU2XZLV++0UQfDycPz/OYtWbRnTkfG1Zwd0kAUFcWF1zqeB9t77NQPiArLGxTApO5GG1HA4W&#10;mGt75A1121CKOMI+RwVVCG0upS8qMugntiWO3sE6gyFKV0rt8BjHTSOnSZJKgzVHQoUtPVdU/Gz/&#10;TIR81Y8z/Ohev+/dw/701vzefJapUuNR/zQHEagP1/Cl/aIVpNkUzmfiE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BUp3HAAAA3AAAAA8AAAAAAAAAAAAAAAAAmAIAAGRy&#10;cy9kb3ducmV2LnhtbFBLBQYAAAAABAAEAPUAAACMAwAAAAA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00a3df" stroked="f">
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</v:shape>
                <v:shape id="Freeform 685" o:spid="_x0000_s1709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ngcMA&#10;AADcAAAADwAAAGRycy9kb3ducmV2LnhtbESPUWvCMBSF3wf+h3CFva2pE6TURhHFIWMw5oS9Xppr&#10;E2xuSpPW7t8vg8EeD+ec73Cq7eRaMVIfrGcFiywHQVx7bblRcPk8PhUgQkTW2HomBd8UYLuZPVRY&#10;an/nDxrPsREJwqFEBSbGrpQy1IYchsx3xMm7+t5hTLJvpO7xnuCulc95vpIOLacFgx3tDdW38+AU&#10;8GC+mt1rtC/4bmW3uBT6oN+UepxPuzWISFP8D/+1T1rBqljC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bngcMAAADcAAAADwAAAAAAAAAAAAAAAACYAgAAZHJzL2Rv&#10;d25yZXYueG1sUEsFBgAAAAAEAAQA9QAAAIgDAAAAAA=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33f" strokecolor="#1f1a17" strokeweight=".1pt">
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</v:shape>
                <v:shape id="Freeform 686" o:spid="_x0000_s1710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JSsYA&#10;AADcAAAADwAAAGRycy9kb3ducmV2LnhtbESPQWvCQBSE70L/w/IKvRTd2KpI6irSIkhR0Sj0+sg+&#10;k2j2bciuJv57Vyh4HGbmG2Yya00prlS7wrKCfi8CQZxaXXCm4LBfdMcgnEfWWFomBTdyMJu+dCYY&#10;a9vwjq6Jz0SAsItRQe59FUvp0pwMup6tiIN3tLVBH2SdSV1jE+CmlB9RNJIGCw4LOVb0nVN6Ti5G&#10;wWZ9zH7Xl9PftnnXP371WbR2mCj19trOv0B4av0z/N9eagWj8QA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0JSsYAAADcAAAADwAAAAAAAAAAAAAAAACYAgAAZHJz&#10;L2Rvd25yZXYueG1sUEsFBgAAAAAEAAQA9QAAAIsDAAAAAA==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xe" fillcolor="#00a3df" stroked="f">
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</v:shape>
                <v:shape id="Freeform 687" o:spid="_x0000_s1711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vdcUA&#10;AADcAAAADwAAAGRycy9kb3ducmV2LnhtbESPQWvCQBSE74X+h+UVequbCopNXaUWxB68uPbQ4yP7&#10;mqTJvo3ZVxP/vSsUehxm5htmuR59q87UxzqwgedJBoq4CK7m0sDncfu0ABUF2WEbmAxcKMJ6dX+3&#10;xNyFgQ90tlKqBOGYo4FKpMu1jkVFHuMkdMTJ+w69R0myL7XrcUhw3+ppls21x5rTQoUdvVdUNPbX&#10;J8rXvtg3zfbFtj+n3bCxUtupGPP4ML69ghIa5T/81/5wBuaLGdzOpCO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+91xQAAANwAAAAPAAAAAAAAAAAAAAAAAJgCAABkcnMv&#10;ZG93bnJldi54bWxQSwUGAAAAAAQABAD1AAAAigMAAAAA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e" fillcolor="#33f" strokecolor="#1f1a17" strokeweight=".1pt">
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</v:shape>
                <v:shape id="Freeform 688" o:spid="_x0000_s1712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3tMsQA&#10;AADcAAAADwAAAGRycy9kb3ducmV2LnhtbESPT2sCMRTE7wW/Q3iCt5pV7CKrUUQQCsVS/xw8PjfP&#10;3cXNS9hEjd/eFAo9DjPzG2a+jKYVd+p8Y1nBaJiBIC6tbrhScDxs3qcgfEDW2FomBU/ysFz03uZY&#10;aPvgHd33oRIJwr5ABXUIrpDSlzUZ9EPriJN3sZ3BkGRXSd3hI8FNK8dZlkuDDaeFGh2tayqv+5tR&#10;MDk9q+/NKLqvuNrGs6P48XPbKTXox9UMRKAY/sN/7U+tIJ/m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N7TLEAAAA3AAAAA8AAAAAAAAAAAAAAAAAmAIAAGRycy9k&#10;b3ducmV2LnhtbFBLBQYAAAAABAAEAPUAAACJAwAAAAA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xe" fillcolor="#00a3df" stroked="f">
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</v:shape>
                <v:shape id="Freeform 689" o:spid="_x0000_s1713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SW8MA&#10;AADcAAAADwAAAGRycy9kb3ducmV2LnhtbESP0WoCMRRE34X+Q7hC39ysPljZGkUL0oIVdO0HXDfX&#10;zeLmZkmibv++KQg+DjNzhpkve9uKG/nQOFYwznIQxJXTDdcKfo6b0QxEiMgaW8ek4JcCLBcvgzkW&#10;2t35QLcy1iJBOBSowMTYFVKGypDFkLmOOHln5y3GJH0ttcd7gttWTvJ8Ki02nBYMdvRhqLqUV6uA&#10;V1tttp/rXTk++XUMbf19tXulXof96h1EpD4+w4/2l1Ywnb3B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ZSW8MAAADcAAAADwAAAAAAAAAAAAAAAACYAgAAZHJzL2Rv&#10;d25yZXYueG1sUEsFBgAAAAAEAAQA9QAAAIgDAAAAAA=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e" fillcolor="#33f" strokecolor="#1f1a17" strokeweight=".1pt">
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</v:shape>
                <v:shape id="Freeform 690" o:spid="_x0000_s1714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S4sEA&#10;AADcAAAADwAAAGRycy9kb3ducmV2LnhtbERPzWoCMRC+F3yHMIK3mtWDyGqUUlAsaEvVBxiS6Wbr&#10;ZrJs0uzq0zeHQo8f3/96O7hGJOpC7VnBbFqAINbe1FwpuF52z0sQISIbbDyTgjsF2G5GT2ssje/5&#10;k9I5ViKHcChRgY2xLaUM2pLDMPUtcea+fOcwZthV0nTY53DXyHlRLKTDmnODxZZeLenb+ccp2N/S&#10;+7dN6UhDf3rTfv6h7w+p1GQ8vKxARBriv/jPfTAKFsu8Np/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4UuLBAAAA3AAAAA8AAAAAAAAAAAAAAAAAmAIAAGRycy9kb3du&#10;cmV2LnhtbFBLBQYAAAAABAAEAPUAAACGAwAAAAA=&#10;" path="m112,180r-8,5l92,187r-5,l79,187r-5,-5l72,178,64,160r-7,-7l47,148r-8,-3l30,133,25,118,22,100r,-20l25,45,22,20,20,10,15,8r-5,l,13,7,5,15,r2,l22,3r5,2l32,13r12,2l64,20r3,3l72,30r2,8l77,53r2,20l77,93r,22l74,145r-2,8l74,158r3,7l79,170r8,5l92,180r10,2l112,180xe" fillcolor="#00a3df" stroked="f">
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</v:shape>
                <v:shape id="Freeform 691" o:spid="_x0000_s1715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OYcQA&#10;AADcAAAADwAAAGRycy9kb3ducmV2LnhtbESPQWsCMRSE7wX/Q3iCt5q1oLirUURa2EMv1R7q7bl5&#10;bhY3L0uSutt/3wiCx2Hmm2HW28G24kY+NI4VzKYZCOLK6YZrBd/Hj9cliBCRNbaOScEfBdhuRi9r&#10;LLTr+Ytuh1iLVMKhQAUmxq6QMlSGLIap64iTd3HeYkzS11J77FO5beVbli2kxYbTgsGO9oaq6+HX&#10;KliUM/157vW8Cnlj/Hv5c8qvpVKT8bBbgYg0xGf4QZc6ccsc7mfS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/jmHEAAAA3AAAAA8AAAAAAAAAAAAAAAAAmAIAAGRycy9k&#10;b3ducmV2LnhtbFBLBQYAAAAABAAEAPUAAACJAwAAAAA=&#10;" path="m112,180r-8,5l92,187r-5,l79,187r-5,-5l72,178,64,160r-7,-7l47,148r-8,-3l30,133,25,118,22,100r,-20l25,45,22,20,20,10,15,8r-5,l,13,7,5,15,r2,l22,3r5,2l32,13r12,2l64,20r3,3l72,30r2,8l77,53r2,20l77,93r,22l74,145r-2,8l74,158r3,7l79,170r8,5l92,180r10,2l112,180e" fillcolor="#33f" strokecolor="#1f1a17" strokeweight=".1pt">
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</v:shape>
                <v:shape id="Freeform 692" o:spid="_x0000_s171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ixLwA&#10;AADcAAAADwAAAGRycy9kb3ducmV2LnhtbERPSwrCMBDdC94hjOBO0wqKVqOoILjzS8Hd0IxtsZmU&#10;Jmq9vVkILh/vv1i1phIvalxpWUE8jEAQZ1aXnCu4XnaDKQjnkTVWlknBhxyslt3OAhNt33yi19nn&#10;IoSwS1BB4X2dSOmyggy6oa2JA3e3jUEfYJNL3eA7hJtKjqJoIg2WHBoKrGlbUPY4P40CPpYppeOp&#10;PmT+trFxvD8abZXq99r1HISn1v/FP/deK5jMwvxwJhwB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4GLEvAAAANwAAAAPAAAAAAAAAAAAAAAAAJgCAABkcnMvZG93bnJldi54&#10;bWxQSwUGAAAAAAQABAD1AAAAgQMAAAAA&#10;" path="m,222r3,-2l5,220r3,l10,222r-5,l,222xm110,5r,-5l110,5xe" fillcolor="#e15520" stroked="f">
                  <v:path arrowok="t" o:connecttype="custom" o:connectlocs="0,222;3,220;5,220;8,220;10,222;5,222;0,222;110,5;110,0;110,5;110,5" o:connectangles="0,0,0,0,0,0,0,0,0,0,0"/>
                  <o:lock v:ext="edit" verticies="t"/>
                </v:shape>
                <v:shape id="Freeform 693" o:spid="_x0000_s1717" style="position:absolute;left:6757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c28YA&#10;AADcAAAADwAAAGRycy9kb3ducmV2LnhtbESPQWvCQBSE74X+h+UVvOkmFaVN3YhUBQ+C1PbQ3h7Z&#10;12Sb7NuQXWP8964g9DjMzDfMYjnYRvTUeeNYQTpJQBAXThsuFXx9bscvIHxA1tg4JgUX8rDMHx8W&#10;mGl35g/qj6EUEcI+QwVVCG0mpS8qsugnriWO3q/rLIYou1LqDs8Rbhv5nCRzadFwXKiwpfeKivp4&#10;sgo2p1X9s95O93/mu6hrs28OPEuVGj0NqzcQgYbwH763d1rB/DWF25l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pc28YAAADcAAAADwAAAAAAAAAAAAAAAACYAgAAZHJz&#10;L2Rvd25yZXYueG1sUEsFBgAAAAAEAAQA9QAAAIsDAAAAAA==&#10;" path="m107,r,l104,5r3,l107,xm,217r2,2l7,219r5,-2l7,217,5,214,,217xe" fillcolor="#e15820" stroked="f">
                  <v:path arrowok="t" o:connecttype="custom" o:connectlocs="107,0;107,0;104,5;107,5;107,0;0,217;2,219;7,219;12,217;7,217;5,214;0,217" o:connectangles="0,0,0,0,0,0,0,0,0,0,0,0"/>
                  <o:lock v:ext="edit" verticies="t"/>
                </v:shape>
                <v:shape id="Freeform 694" o:spid="_x0000_s1718" style="position:absolute;left:6759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KRcUA&#10;AADcAAAADwAAAGRycy9kb3ducmV2LnhtbESPzWrCQBSF9wXfYbhCd3XSLGKTOkoRpCWg0Ch0e8lc&#10;k2jmTshMk7RP7xQKLg/n5+OsNpNpxUC9aywreF5EIIhLqxuuFJyOu6cXEM4ja2wtk4IfcrBZzx5W&#10;mGk78icNha9EGGGXoYLa+y6T0pU1GXQL2xEH72x7gz7IvpK6xzGMm1bGUZRIgw0HQo0dbWsqr8W3&#10;Cdz3k/+NistUtnK/zL/OhzyNSanH+fT2CsLT5O/h//aHVpCkMfyd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QpFxQAAANwAAAAPAAAAAAAAAAAAAAAAAJgCAABkcnMv&#10;ZG93bnJldi54bWxQSwUGAAAAAAQABAD1AAAAigMAAAAA&#10;" path="m105,r,l102,5r3,l105,xm,215r3,l5,217r5,-2l15,215r-5,-3l5,210r-2,2l,215xe" fillcolor="#e25b20" stroked="f">
                  <v:path arrowok="t" o:connecttype="custom" o:connectlocs="105,0;105,0;102,5;105,5;105,0;0,215;3,215;5,217;10,215;15,215;10,212;5,210;3,212;0,215" o:connectangles="0,0,0,0,0,0,0,0,0,0,0,0,0,0"/>
                  <o:lock v:ext="edit" verticies="t"/>
                </v:shape>
                <v:shape id="Freeform 695" o:spid="_x0000_s1719" style="position:absolute;left:6762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RgMcA&#10;AADcAAAADwAAAGRycy9kb3ducmV2LnhtbESPT2vCQBTE74V+h+UVeim6aQpRo6sUwdKT1D8HvT2z&#10;zySYfRt3V43fvlsoeBxm5jfMZNaZRlzJ+dqygvd+AoK4sLrmUsF2s+gNQfiArLGxTAru5GE2fX6a&#10;YK7tjVd0XYdSRAj7HBVUIbS5lL6oyKDv25Y4ekfrDIYoXSm1w1uEm0amSZJJgzXHhQpbmldUnNYX&#10;o2CQJfsvuXPN4rAfvXXp8pz+XDKlXl+6zzGIQF14hP/b31pBNvqA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ykYDHAAAA3AAAAA8AAAAAAAAAAAAAAAAAmAIAAGRy&#10;cy9kb3ducmV2LnhtbFBLBQYAAAAABAAEAPUAAACMAwAAAAA=&#10;" path="m102,l99,r,5l102,5r,-5xm,209r2,3l7,212r5,l20,212r-8,-3l2,207,,209xe" fillcolor="#e25e20" stroked="f">
                  <v:path arrowok="t" o:connecttype="custom" o:connectlocs="102,0;99,0;99,5;102,5;102,0;0,209;2,212;7,212;12,212;20,212;12,209;2,207;2,207;0,209" o:connectangles="0,0,0,0,0,0,0,0,0,0,0,0,0,0"/>
                  <o:lock v:ext="edit" verticies="t"/>
                </v:shape>
                <v:shape id="Freeform 696" o:spid="_x0000_s1720" style="position:absolute;left:6764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XAcMA&#10;AADcAAAADwAAAGRycy9kb3ducmV2LnhtbESPQWsCMRSE74L/ITyhN83aqujWKFJpET2ppefH5nU3&#10;mLxsN6mu/94IgsdhZr5h5svWWXGmJhjPCoaDDARx4bXhUsH38bM/BREiskbrmRRcKcBy0e3MMdf+&#10;wns6H2IpEoRDjgqqGOtcylBU5DAMfE2cvF/fOIxJNqXUDV4S3Fn5mmUT6dBwWqiwpo+KitPh3yl4&#10;+1r/7ewOjf3Zjo2th+uZs0elXnrt6h1EpDY+w4/2RiuYzEZ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TXAcMAAADcAAAADwAAAAAAAAAAAAAAAACYAgAAZHJzL2Rv&#10;d25yZXYueG1sUEsFBgAAAAAEAAQA9QAAAIgDAAAAAA==&#10;" path="m100,l97,r,5l100,5r,-5xm,205r5,2l10,210r8,l25,207,13,205,3,202,,205xe" fillcolor="#e36121" stroked="f">
                  <v:path arrowok="t" o:connecttype="custom" o:connectlocs="100,0;97,0;97,5;97,5;100,5;100,0;0,205;5,207;10,210;18,210;25,207;13,205;3,202;0,205;0,205" o:connectangles="0,0,0,0,0,0,0,0,0,0,0,0,0,0,0"/>
                  <o:lock v:ext="edit" verticies="t"/>
                </v:shape>
                <v:shape id="Freeform 697" o:spid="_x0000_s1721" style="position:absolute;left:6764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EasUA&#10;AADcAAAADwAAAGRycy9kb3ducmV2LnhtbESPQWvCQBSE7wX/w/KE3uqmgUqNrqG0FHOtFfX4zD6T&#10;YPZt2F1jzK/vFgo9DjPzDbPKB9OKnpxvLCt4niUgiEurG64U7L4/n15B+ICssbVMCu7kIV9PHlaY&#10;aXvjL+q3oRIRwj5DBXUIXSalL2sy6Ge2I47e2TqDIUpXSe3wFuGmlWmSzKXBhuNCjR2911Retlej&#10;oNv0p/H6Ufh9OpwWo5UHdz9ulHqcDm9LEIGG8B/+axdawXzxA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kRqxQAAANwAAAAPAAAAAAAAAAAAAAAAAJgCAABkcnMv&#10;ZG93bnJldi54bWxQSwUGAAAAAAQABAD1AAAAigMAAAAA&#10;" path="m100,l97,r,5l100,7r,-7xm,202r10,2l18,207r7,-3l33,204,18,202,5,197r-2,2l,202xe" fillcolor="#e36421" stroked="f">
                  <v:path arrowok="t" o:connecttype="custom" o:connectlocs="100,0;97,0;97,5;97,5;100,7;100,0;0,202;10,204;18,207;25,204;33,204;18,202;5,197;3,199;0,202" o:connectangles="0,0,0,0,0,0,0,0,0,0,0,0,0,0,0"/>
                  <o:lock v:ext="edit" verticies="t"/>
                </v:shape>
                <v:shape id="Freeform 698" o:spid="_x0000_s1722" style="position:absolute;left:6767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6KVcQA&#10;AADcAAAADwAAAGRycy9kb3ducmV2LnhtbESPwWrDMBBE74X+g9hAb43shprEtRzaQKC0uST1ByzW&#10;xjaxVkZSHPvvq0Ihx2Fm3jDFdjK9GMn5zrKCdJmAIK6t7rhRUP3sn9cgfEDW2FsmBTN52JaPDwXm&#10;2t74SOMpNCJC2OeooA1hyKX0dUsG/dIOxNE7W2cwROkaqR3eItz08iVJMmmw47jQ4kC7lurL6WoU&#10;rA7V/KrPMuXvMd04U33MX2FS6mkxvb+BCDSFe/i//akVZJsM/s7EI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uilXEAAAA3AAAAA8AAAAAAAAAAAAAAAAAmAIAAGRycy9k&#10;b3ducmV2LnhtbFBLBQYAAAAABAAEAPUAAACJAwAAAAA=&#10;" path="m97,l94,,92,5r2,l97,8,97,xm,197r10,3l22,202r8,l40,200,20,197,5,193r-3,2l,197xe" fillcolor="#e46721" stroked="f">
                  <v:path arrowok="t" o:connecttype="custom" o:connectlocs="97,0;94,0;94,0;92,5;94,5;97,8;97,0;0,197;10,200;22,202;30,202;40,200;20,197;5,193;2,195;0,197" o:connectangles="0,0,0,0,0,0,0,0,0,0,0,0,0,0,0,0"/>
                  <o:lock v:ext="edit" verticies="t"/>
                </v:shape>
                <v:shape id="Freeform 699" o:spid="_x0000_s1723" style="position:absolute;left:6769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848IA&#10;AADcAAAADwAAAGRycy9kb3ducmV2LnhtbESPT4vCMBTE74LfITxhL6LpLqx/qlFEEHpbrCIeH82z&#10;LTYvpcna+O3NwoLHYWZ+w6y3wTTiQZ2rLSv4nCYgiAuray4VnE+HyQKE88gaG8uk4EkOtpvhYI2p&#10;tj0f6ZH7UkQIuxQVVN63qZSuqMigm9qWOHo32xn0UXal1B32EW4a+ZUkM2mw5rhQYUv7iop7/msU&#10;RFpxHI+Tq3X5JXz/9FmoZabUxyjsViA8Bf8O/7czrWC2nMPf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7zjwgAAANwAAAAPAAAAAAAAAAAAAAAAAJgCAABkcnMvZG93&#10;bnJldi54bWxQSwUGAAAAAAQABAD1AAAAhwMAAAAA&#10;" path="m95,2l92,,90,5r2,l95,7r,-5xm,192r13,5l28,199r7,-2l45,194r-2,l40,194r-17,l3,190,,192xe" fillcolor="#e46a21" stroked="f">
                  <v:path arrowok="t" o:connecttype="custom" o:connectlocs="95,2;92,0;92,0;90,5;92,5;95,7;95,2;0,192;13,197;28,199;35,197;45,194;43,194;40,194;23,194;3,190;3,190;0,192" o:connectangles="0,0,0,0,0,0,0,0,0,0,0,0,0,0,0,0,0,0"/>
                  <o:lock v:ext="edit" verticies="t"/>
                </v:shape>
                <v:shape id="Freeform 700" o:spid="_x0000_s1724" style="position:absolute;left:6772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h88EA&#10;AADcAAAADwAAAGRycy9kb3ducmV2LnhtbERPTYvCMBC9C/6HMII3TRUUtxpFFhZE8FAVV29DM7bV&#10;ZlKaVOu/NwfB4+N9L1atKcWDaldYVjAaRiCIU6sLzhQcD3+DGQjnkTWWlknBixyslt3OAmNtn5zQ&#10;Y+8zEULYxagg976KpXRpTgbd0FbEgbva2qAPsM6krvEZwk0px1E0lQYLDg05VvSbU3rfN0bBKUkm&#10;5ybZ3S/2f7bDZr29na+oVL/XrucgPLX+K/64N1rB9CesDWfC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jIfPBAAAA3AAAAA8AAAAAAAAAAAAAAAAAmAIAAGRycy9kb3du&#10;cmV2LnhtbFBLBQYAAAAABAAEAPUAAACGAwAAAAA=&#10;" path="m92,3l89,,87,r,5l89,8,92,3xm,188r15,4l35,195r7,-3l49,190r-7,l37,190r-17,l2,185,,188xe" fillcolor="#e56d21" stroked="f">
                  <v:path arrowok="t" o:connecttype="custom" o:connectlocs="92,3;89,0;87,0;87,5;89,8;89,8;92,3;0,188;15,192;35,195;42,192;49,190;42,190;37,190;20,190;2,185;0,188;0,188" o:connectangles="0,0,0,0,0,0,0,0,0,0,0,0,0,0,0,0,0,0"/>
                  <o:lock v:ext="edit" verticies="t"/>
                </v:shape>
                <v:shape id="Freeform 701" o:spid="_x0000_s1725" style="position:absolute;left:6772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+GsQA&#10;AADcAAAADwAAAGRycy9kb3ducmV2LnhtbESP3YrCMBSE74V9h3AWvNPURfypRpGWhRVE0HXvD82x&#10;LTYnpYlt9+2NIHg5zMw3zHrbm0q01LjSsoLJOAJBnFldcq7g8vs9WoBwHlljZZkU/JOD7eZjsMZY&#10;245P1J59LgKEXYwKCu/rWEqXFWTQjW1NHLyrbQz6IJtc6ga7ADeV/IqimTRYclgosKakoOx2vhsF&#10;8/5uzfHPLNL9tEt3p0vSpodEqeFnv1uB8NT7d/jV/tEKZs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KPhrEAAAA3AAAAA8AAAAAAAAAAAAAAAAAmAIAAGRycy9k&#10;b3ducmV2LnhtbFBLBQYAAAAABAAEAPUAAACJAwAAAAA=&#10;" path="m92,2l89,,87,r,5l89,7,92,2xm,185r20,4l37,189r3,l42,189r5,-2l52,185r-7,l37,185r-17,l5,180r-3,2l,185xe" fillcolor="#e57121" stroked="f">
                  <v:path arrowok="t" o:connecttype="custom" o:connectlocs="92,2;89,0;87,0;87,5;89,7;89,7;92,2;0,185;20,189;37,189;40,189;42,189;47,187;52,185;52,185;45,185;37,185;20,185;5,180;2,182;0,185" o:connectangles="0,0,0,0,0,0,0,0,0,0,0,0,0,0,0,0,0,0,0,0,0"/>
                  <o:lock v:ext="edit" verticies="t"/>
                </v:shape>
                <v:shape id="Freeform 702" o:spid="_x0000_s1726" style="position:absolute;left:6774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desIA&#10;AADcAAAADwAAAGRycy9kb3ducmV2LnhtbERPvW7CMBDeK/EO1iGxVGCHoa0CJgpUUTt0KeUBDvtI&#10;QuJzFLuQvn09VOr46fvfFpPrxY3G0HrWkK0UCGLjbcu1htNXtXwBESKyxd4zafihAMVu9rDF3Po7&#10;f9LtGGuRQjjkqKGJccilDKYhh2HlB+LEXfzoMCY41tKOeE/hrpdrpZ6kw5ZTQ4MDHRoy3fHbadif&#10;u+uVH7EKZngrVXv6eK0yo/ViPpUbEJGm+C/+c79bDc8qzU9n0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116wgAAANwAAAAPAAAAAAAAAAAAAAAAAJgCAABkcnMvZG93&#10;bnJldi54bWxQSwUGAAAAAAQABAD1AAAAhwMAAAAA&#10;" path="m87,3r,l85,,82,5r3,3l87,8r,-5xm,180r18,5l35,185r5,l47,185r3,-2l52,183r,-3l45,180r-10,l20,180,5,175r-2,3l,180xe" fillcolor="#e57422" stroked="f">
                  <v:path arrowok="t" o:connecttype="custom" o:connectlocs="87,3;87,3;85,0;82,5;85,8;87,8;87,3;0,180;18,185;35,185;40,185;47,185;47,185;50,183;52,183;52,180;45,180;35,180;20,180;5,175;3,178;0,180" o:connectangles="0,0,0,0,0,0,0,0,0,0,0,0,0,0,0,0,0,0,0,0,0,0"/>
                  <o:lock v:ext="edit" verticies="t"/>
                </v:shape>
                <v:shape id="Freeform 703" o:spid="_x0000_s1727" style="position:absolute;left:6777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od8MA&#10;AADcAAAADwAAAGRycy9kb3ducmV2LnhtbESPUWvCQBCE3wv+h2OFvtWLLdgSPSVYCi3aB60/YMmt&#10;yWF2L82dGv+9Jwg+DjPzDTNb9NyoE3XBeTEwHmWgSEpvnVQGdn9fLx+gQkSx2HghAxcKsJgPnmaY&#10;W3+WDZ22sVIJIiFHA3WMba51KGtiDCPfkiRv7zvGmGRXadvhOcG50a9ZNtGMTtJCjS0tayoP2yMb&#10;KHrH7dv680g/m9Vv+N9z4ZCNeR72xRRUpD4+wvf2tzXwno3hdiYdAT2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Dod8MAAADcAAAADwAAAAAAAAAAAAAAAACYAgAAZHJzL2Rv&#10;d25yZXYueG1sUEsFBgAAAAAEAAQA9QAAAIgDAAAAAA==&#10;" path="m84,2r,l82,,79,5r3,2l84,10r,-8xm,175r15,5l32,180r8,l47,180r2,-3l52,172r-10,3l32,175r-15,l5,170r-3,2l,175xe" fillcolor="#e67723" stroked="f">
                  <v:path arrowok="t" o:connecttype="custom" o:connectlocs="84,2;84,2;82,0;79,5;82,7;84,10;84,2;0,175;15,180;32,180;40,180;47,180;49,177;52,172;42,175;32,175;17,175;5,170;2,172;0,175" o:connectangles="0,0,0,0,0,0,0,0,0,0,0,0,0,0,0,0,0,0,0,0"/>
                  <o:lock v:ext="edit" verticies="t"/>
                </v:shape>
                <v:shape id="Freeform 704" o:spid="_x0000_s1728" style="position:absolute;left:6779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rx8cA&#10;AADcAAAADwAAAGRycy9kb3ducmV2LnhtbESPQWvCQBSE7wX/w/IEL6VuzKFpU1cRacFTrdYeentk&#10;Xzeh2bcxuybRX98VhB6HmfmGmS8HW4uOWl85VjCbJiCIC6crNgoOn28PTyB8QNZYOyYFZ/KwXIzu&#10;5phr1/OOun0wIkLY56igDKHJpfRFSRb91DXE0ftxrcUQZWukbrGPcFvLNEkepcWK40KJDa1LKn73&#10;J6vg/Wtz2N2bbfbhjs13+nzpX7POKDUZD6sXEIGG8B++tTdaQZakcD0Tj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Ka8fHAAAA3AAAAA8AAAAAAAAAAAAAAAAAmAIAAGRy&#10;cy9kb3ducmV2LnhtbFBLBQYAAAAABAAEAPUAAACMAwAAAAA=&#10;" path="m82,3r-2,l77,r,5l80,8r2,2l82,3xm,170r15,5l30,175r10,l47,175r3,-5l52,168r-12,2l30,170r-12,l3,168,,170xe" fillcolor="#e67924" stroked="f">
                  <v:path arrowok="t" o:connecttype="custom" o:connectlocs="82,3;80,3;77,0;77,5;80,8;82,10;82,3;0,170;15,175;30,175;40,175;47,175;50,170;52,168;40,170;30,170;18,170;3,168;3,168;0,170" o:connectangles="0,0,0,0,0,0,0,0,0,0,0,0,0,0,0,0,0,0,0,0"/>
                  <o:lock v:ext="edit" verticies="t"/>
                </v:shape>
                <v:shape id="Freeform 705" o:spid="_x0000_s1729" style="position:absolute;left:6782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incUA&#10;AADcAAAADwAAAGRycy9kb3ducmV2LnhtbESPT2sCMRTE70K/Q3gFL6LZKlRZzUqrFLxUMIrn5+bt&#10;H7p5WTepbr99Uyh4HGbmN8xq3dtG3KjztWMFL5MEBHHuTM2lgtPxY7wA4QOywcYxKfghD+vsabDC&#10;1Lg7H+imQykihH2KCqoQ2lRKn1dk0U9cSxy9wnUWQ5RdKU2H9wi3jZwmyau0WHNcqLClTUX5l/62&#10;Ct7158xzYQ/73UZfw2W7t/o8Umr43L8tQQTqwyP8394ZBfNkB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6KdxQAAANwAAAAPAAAAAAAAAAAAAAAAAJgCAABkcnMv&#10;ZG93bnJldi54bWxQSwUGAAAAAAQABAD1AAAAigMAAAAA&#10;" path="m79,5l77,2,74,r,5l77,7r2,3l79,5xm,165r12,5l27,170r10,l47,167r2,-2l49,162r-10,3l27,165r-12,l2,162,,165xe" fillcolor="#e77c25" stroked="f">
                  <v:path arrowok="t" o:connecttype="custom" o:connectlocs="79,5;77,2;74,0;74,5;77,7;79,10;79,5;0,165;12,170;27,170;37,170;47,167;49,165;49,162;39,165;27,165;15,165;2,162;0,165;0,165" o:connectangles="0,0,0,0,0,0,0,0,0,0,0,0,0,0,0,0,0,0,0,0"/>
                  <o:lock v:ext="edit" verticies="t"/>
                </v:shape>
                <v:shape id="Freeform 706" o:spid="_x0000_s1730" style="position:absolute;left:6782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4QcMA&#10;AADcAAAADwAAAGRycy9kb3ducmV2LnhtbESP0YrCMBRE34X9h3CFfdNUEZWuUUQouvuiVT/g0txt&#10;i81NSbK1/v1GEHwcZuYMs9r0phEdOV9bVjAZJyCIC6trLhVcL9loCcIHZI2NZVLwIA+b9cdgham2&#10;d86pO4dSRAj7FBVUIbSplL6oyKAf25Y4er/WGQxRulJqh/cIN42cJslcGqw5LlTY0q6i4nb+MwqW&#10;p2l+7PcZ7bqHnJfuJ7t8zzKlPof99gtEoD68w6/2QStYJDN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K4QcMAAADcAAAADwAAAAAAAAAAAAAAAACYAgAAZHJzL2Rv&#10;d25yZXYueG1sUEsFBgAAAAAEAAQA9QAAAIgDAAAAAA==&#10;" path="m79,5l77,3,74,r,5l77,8r2,2l79,5xm,163r15,2l27,165r10,l49,163r,-3l52,158r-13,2l27,160r-12,l5,158r-3,2l,163xe" fillcolor="#e77f26" stroked="f">
                  <v:path arrowok="t" o:connecttype="custom" o:connectlocs="79,5;77,3;74,0;74,5;77,8;79,10;79,5;0,163;15,165;27,165;37,165;49,163;49,160;52,158;39,160;27,160;15,160;5,158;2,160;0,163" o:connectangles="0,0,0,0,0,0,0,0,0,0,0,0,0,0,0,0,0,0,0,0"/>
                  <o:lock v:ext="edit" verticies="t"/>
                </v:shape>
                <v:shape id="Freeform 707" o:spid="_x0000_s1731" style="position:absolute;left:6784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PRsEA&#10;AADcAAAADwAAAGRycy9kb3ducmV2LnhtbESP3arCMBCE7w/4DmEF746pij9Uo4igeCGC1QdYmrUt&#10;NpvSxFp9eiMIXg4z8w2zWLWmFA3VrrCsYNCPQBCnVhecKbict/8zEM4jaywtk4InOVgtO38LjLV9&#10;8ImaxGciQNjFqCD3voqldGlOBl3fVsTBu9raoA+yzqSu8RHgppTDKJpIgwWHhRwr2uSU3pK7UWCS&#10;ZjCWo9f0jrzhw84e2+x1VKrXbddzEJ5a/wt/23utYBqN4XM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YD0bBAAAA3AAAAA8AAAAAAAAAAAAAAAAAmAIAAGRycy9kb3du&#10;cmV2LnhtbFBLBQYAAAAABAAEAPUAAACGAwAAAAA=&#10;" path="m77,5l75,2,72,,70,5r5,2l77,12r,-7xm,157r13,3l25,160r12,l47,157r3,-2l52,152r-12,3l25,155r-10,l5,152r-2,3l,157xe" fillcolor="#e88227" stroked="f">
                  <v:path arrowok="t" o:connecttype="custom" o:connectlocs="77,5;75,2;72,0;70,5;75,7;77,12;77,5;0,157;13,160;25,160;37,160;47,157;50,155;52,152;40,155;25,155;15,155;5,152;3,155;0,157" o:connectangles="0,0,0,0,0,0,0,0,0,0,0,0,0,0,0,0,0,0,0,0"/>
                  <o:lock v:ext="edit" verticies="t"/>
                </v:shape>
                <v:shape id="Freeform 708" o:spid="_x0000_s1732" style="position:absolute;left:6787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zJMUA&#10;AADcAAAADwAAAGRycy9kb3ducmV2LnhtbESPzW7CMBCE75V4B2sr9Vac9gAlYKIKqRK5NfwcuC32&#10;kkSN10lsQnh7XKlSj6OZ+UazykbbiIF6XztW8DZNQBBrZ2ouFRz2X68fIHxANtg4JgV38pCtJ08r&#10;TI27cUHDLpQiQtinqKAKoU2l9Loii37qWuLoXVxvMUTZl9L0eItw28j3JJlJizXHhQpb2lSkf3ZX&#10;q6A47cvmmHfh+9Cd61M+N60uFkq9PI+fSxCBxvAf/mtvjYJ5MoP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7MkxQAAANwAAAAPAAAAAAAAAAAAAAAAAJgCAABkcnMv&#10;ZG93bnJldi54bWxQSwUGAAAAAAQABAD1AAAAigMAAAAA&#10;" path="m74,5l72,3,69,,67,5r5,5l74,13r,-8xm,153r10,2l22,155r12,l47,153r2,-3l49,145r-12,5l22,150r-10,l2,148r,2l,153xe" fillcolor="#e88527" stroked="f">
                  <v:path arrowok="t" o:connecttype="custom" o:connectlocs="74,5;72,3;69,0;67,5;72,10;74,13;74,5;0,153;10,155;22,155;34,155;47,153;49,150;49,145;37,150;22,150;12,150;2,148;2,150;0,153" o:connectangles="0,0,0,0,0,0,0,0,0,0,0,0,0,0,0,0,0,0,0,0"/>
                  <o:lock v:ext="edit" verticies="t"/>
                </v:shape>
                <v:shape id="Freeform 709" o:spid="_x0000_s1733" style="position:absolute;left:6789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S08QA&#10;AADcAAAADwAAAGRycy9kb3ducmV2LnhtbESPwWrDMBBE74X8g9hALiWR7UJdnCghBAz1sW56X6yN&#10;5dZaGUt1nHx9VSj0OMzMG2Z3mG0vJhp951hBuklAEDdOd9wqOL+X6xcQPiBr7B2Tght5OOwXDzss&#10;tLvyG011aEWEsC9QgQlhKKT0jSGLfuMG4uhd3GgxRDm2Uo94jXDbyyxJnqXFjuOCwYFOhpqv+tsq&#10;yKp736ZP50vzmH+67FaWpho+lFot5+MWRKA5/If/2q9aQZ7k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2EtPEAAAA3AAAAA8AAAAAAAAAAAAAAAAAmAIAAGRycy9k&#10;b3ducmV2LnhtbFBLBQYAAAAABAAEAPUAAACJAwAAAAA=&#10;" path="m72,7l70,2,65,r,5l70,10r2,2l72,7xm,147r10,3l20,150r15,l47,147r,-5l50,140r-15,5l20,145r-7,l3,142,,145r,2xe" fillcolor="#e98929" stroked="f">
                  <v:path arrowok="t" o:connecttype="custom" o:connectlocs="72,7;70,2;65,0;65,5;70,10;72,12;72,7;0,147;10,150;20,150;35,150;47,147;47,142;50,140;35,145;20,145;13,145;3,142;0,145;0,147" o:connectangles="0,0,0,0,0,0,0,0,0,0,0,0,0,0,0,0,0,0,0,0"/>
                  <o:lock v:ext="edit" verticies="t"/>
                </v:shape>
                <v:shape id="Freeform 710" o:spid="_x0000_s1734" style="position:absolute;left:6789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Ga8IA&#10;AADcAAAADwAAAGRycy9kb3ducmV2LnhtbERPyWrDMBC9F/IPYgK91XJyaF3HSggBk0BpoXE/YGKN&#10;F2KNjKV4+fvqUOjx8fbsMJtOjDS41rKCTRSDIC6tbrlW8FPkLwkI55E1dpZJwUIODvvVU4apthN/&#10;03j1tQgh7FJU0Hjfp1K6siGDLrI9ceAqOxj0AQ611ANOIdx0chvHr9Jgy6GhwZ5ODZX368MoqO6f&#10;+XjOTXW6vbdJN43Fx/JVKPW8no87EJ5m/y/+c1+0grc4rA1nw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cZrwgAAANwAAAAPAAAAAAAAAAAAAAAAAJgCAABkcnMvZG93&#10;bnJldi54bWxQSwUGAAAAAAQABAD1AAAAhwMAAAAA&#10;" path="m72,8l70,5,65,r,5l70,10r2,3l72,8xm,143r10,2l20,145r15,l47,140r3,-2l52,135r-15,5l20,140r-7,l5,140r-2,l,143xe" fillcolor="#e98c2a" stroked="f">
                  <v:path arrowok="t" o:connecttype="custom" o:connectlocs="72,8;70,5;65,0;65,5;70,10;72,13;72,8;0,143;10,145;20,145;35,145;47,140;50,138;52,135;37,140;20,140;13,140;5,140;3,140;0,143" o:connectangles="0,0,0,0,0,0,0,0,0,0,0,0,0,0,0,0,0,0,0,0"/>
                  <o:lock v:ext="edit" verticies="t"/>
                </v:shape>
                <v:shape id="Freeform 711" o:spid="_x0000_s1735" style="position:absolute;left:6792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mdKsYA&#10;AADcAAAADwAAAGRycy9kb3ducmV2LnhtbESPQWvCQBSE7wX/w/IKvYhubKHV1FVCi9WbmGrB2yP7&#10;mixm34bsauK/dwtCj8PMfMPMl72txYVabxwrmIwTEMSF04ZLBfvv1WgKwgdkjbVjUnAlD8vF4GGO&#10;qXYd7+iSh1JECPsUFVQhNKmUvqjIoh+7hjh6v661GKJsS6lb7CLc1vI5SV6lRcNxocKGPioqTvnZ&#10;KjjO8Msc+1O2HR66dfZj88+X2ij19Nhn7yAC9eE/fG9vtIK3ZA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mdKsYAAADcAAAADwAAAAAAAAAAAAAAAACYAgAAZHJz&#10;L2Rvd25yZXYueG1sUEsFBgAAAAAEAAQA9QAAAIsDAAAAAA==&#10;" path="m69,7l67,5,62,,59,7r5,3l69,15r,-8xm,137r10,3l17,140r15,l47,135r2,-3l49,127r-15,5l17,135r-7,l5,135r-3,2l,137xe" fillcolor="#ea8f2b" stroked="f">
                  <v:path arrowok="t" o:connecttype="custom" o:connectlocs="69,7;67,5;62,0;59,7;64,10;69,15;69,7;0,137;10,140;17,140;32,140;47,135;49,132;49,127;34,132;17,135;10,135;5,135;2,137;0,137" o:connectangles="0,0,0,0,0,0,0,0,0,0,0,0,0,0,0,0,0,0,0,0"/>
                  <o:lock v:ext="edit" verticies="t"/>
                </v:shape>
                <v:shape id="Freeform 712" o:spid="_x0000_s1736" style="position:absolute;left:6794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KEcIA&#10;AADcAAAADwAAAGRycy9kb3ducmV2LnhtbESPTYvCQAyG7wv+hyGCt3Xqgh9URxGhstdWDx5DJ7bF&#10;TqZ2ZrXrr98cFjyGN++TJ5vd4Fr1oD40ng3Mpgko4tLbhisD51P2uQIVIrLF1jMZ+KUAu+3oY4Op&#10;9U/O6VHESgmEQ4oG6hi7VOtQ1uQwTH1HLNnV9w6jjH2lbY9PgbtWfyXJQjtsWC7U2NGhpvJW/DjR&#10;ONriOCfbXPbnPNznXfbKY2bMZDzs16AiDfG9/N/+tgaWM9GXZ4QA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YoRwgAAANwAAAAPAAAAAAAAAAAAAAAAAJgCAABkcnMvZG93&#10;bnJldi54bWxQSwUGAAAAAAQABAD1AAAAhwMAAAAA&#10;" path="m67,8l65,5,60,,57,8r5,2l67,15r,-7xm,135r8,l15,135r17,l47,130r,-5l50,123r-18,5l15,130r-5,l3,130r,3l,135xe" fillcolor="#eb922b" stroked="f">
                  <v:path arrowok="t" o:connecttype="custom" o:connectlocs="67,8;65,5;60,0;57,8;62,10;67,15;67,8;0,135;8,135;15,135;32,135;47,130;47,125;50,123;32,128;15,130;10,130;3,130;3,133;0,135" o:connectangles="0,0,0,0,0,0,0,0,0,0,0,0,0,0,0,0,0,0,0,0"/>
                  <o:lock v:ext="edit" verticies="t"/>
                </v:shape>
                <v:shape id="Freeform 713" o:spid="_x0000_s1737" style="position:absolute;left:6797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M9MYA&#10;AADcAAAADwAAAGRycy9kb3ducmV2LnhtbESPQWvCQBSE70L/w/IKvekmpdEYXaW0CvUi1gpen9ln&#10;Esy+DdlV0/76riB4HGbmG2Y670wtLtS6yrKCeBCBIM6trrhQsPtZ9lMQziNrrC2Tgl9yMJ899aaY&#10;aXvlb7psfSEChF2GCkrvm0xKl5dk0A1sQxy8o20N+iDbQuoWrwFuavkaRUNpsOKwUGJDHyXlp+3Z&#10;KEgPm/EmSQ/JW8Kr8996vzD7z5NSL8/d+wSEp84/wvf2l1YwimO4nQ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aM9MYAAADcAAAADwAAAAAAAAAAAAAAAACYAgAAZHJz&#10;L2Rvd25yZXYueG1sUEsFBgAAAAAEAAQA9QAAAIsDAAAAAA==&#10;" path="m64,8l59,3,54,r,5l59,10r5,5l64,10r,-2xm,128r5,l12,128r17,-3l44,120r3,-2l49,113r-10,5l32,120r-10,3l12,123r-5,l2,123,,125r,3xe" fillcolor="#eb952b" stroked="f">
                  <v:path arrowok="t" o:connecttype="custom" o:connectlocs="64,8;59,3;54,0;54,5;59,10;64,15;64,10;64,8;0,128;5,128;12,128;29,125;44,120;47,118;49,113;39,118;32,120;22,123;12,123;7,123;2,123;0,125;0,128" o:connectangles="0,0,0,0,0,0,0,0,0,0,0,0,0,0,0,0,0,0,0,0,0,0,0"/>
                  <o:lock v:ext="edit" verticies="t"/>
                </v:shape>
                <v:shape id="Freeform 714" o:spid="_x0000_s1738" style="position:absolute;left:6797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30MMA&#10;AADcAAAADwAAAGRycy9kb3ducmV2LnhtbESP3YrCMBCF7xd8hzCCd2uqC65Uo1hhURERfx5gbMa2&#10;2ExKE2t9eyMseHk4Px9nOm9NKRqqXWFZwaAfgSBOrS44U3A+/X2PQTiPrLG0TAqe5GA+63xNMdb2&#10;wQdqjj4TYYRdjApy76tYSpfmZND1bUUcvKutDfog60zqGh9h3JRyGEUjabDgQMixomVO6e14N4G7&#10;uK4av9kl++Ryb3+KXbJdnQ5K9brtYgLCU+s/4f/2Wiv4HQz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830MMAAADcAAAADwAAAAAAAAAAAAAAAACYAgAAZHJzL2Rv&#10;d25yZXYueG1sUEsFBgAAAAAEAAQA9QAAAIgDAAAAAA==&#10;" path="m64,7l59,2,54,r,5l59,10r5,5l64,12r,-5xm,122r7,l12,122r17,-2l47,115r2,-5l49,105r-7,7l32,115r-10,2l12,117r-5,l5,117r-3,3l,122xe" fillcolor="#ec982a" stroked="f">
                  <v:path arrowok="t" o:connecttype="custom" o:connectlocs="64,7;59,2;54,0;54,5;59,10;64,15;64,12;64,7;0,122;7,122;12,122;29,120;47,115;49,110;49,105;42,112;32,115;22,117;12,117;7,117;5,117;2,120;0,122" o:connectangles="0,0,0,0,0,0,0,0,0,0,0,0,0,0,0,0,0,0,0,0,0,0,0"/>
                  <o:lock v:ext="edit" verticies="t"/>
                </v:shape>
                <v:shape id="Freeform 715" o:spid="_x0000_s1739" style="position:absolute;left:6799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+ncQA&#10;AADcAAAADwAAAGRycy9kb3ducmV2LnhtbESPT2sCMRTE7wW/Q3iCt5pVS5XVKGIRXHoQ/4DXx+a5&#10;G9y8LEmq2376plDwOMzMb5jFqrONuJMPxrGC0TADQVw6bbhScD5tX2cgQkTW2DgmBd8UYLXsvSww&#10;1+7BB7ofYyUShEOOCuoY21zKUNZkMQxdS5y8q/MWY5K+ktrjI8FtI8dZ9i4tGk4LNba0qam8Hb+s&#10;go/99PZZ/BRmbIrr22XfavYuKjXod+s5iEhdfIb/2zutYDqawN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8/p3EAAAA3AAAAA8AAAAAAAAAAAAAAAAAmAIAAGRycy9k&#10;b3ducmV2LnhtbFBLBQYAAAAABAAEAPUAAACJAwAAAAA=&#10;" path="m62,10l57,5,52,,50,5r7,5l62,18r,-5l62,10xm,118r5,l10,118r10,l30,115r7,-2l47,108r,-5l50,100r-10,5l32,110r-10,3l10,113r-2,l3,113r,2l,118xe" fillcolor="#ec9b29" stroked="f">
                  <v:path arrowok="t" o:connecttype="custom" o:connectlocs="62,10;57,5;52,0;50,5;57,10;62,18;62,13;62,10;0,118;5,118;10,118;20,118;30,115;37,113;47,108;47,103;50,100;40,105;32,110;22,113;10,113;8,113;3,113;3,115;0,118" o:connectangles="0,0,0,0,0,0,0,0,0,0,0,0,0,0,0,0,0,0,0,0,0,0,0,0,0"/>
                  <o:lock v:ext="edit" verticies="t"/>
                </v:shape>
                <v:shape id="Freeform 716" o:spid="_x0000_s1740" style="position:absolute;left:6802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+HsUA&#10;AADcAAAADwAAAGRycy9kb3ducmV2LnhtbESP3WrCQBSE7wXfYTlC73RjkSqpqwRBKpQK/lBvD9lj&#10;EsyeDbtrjH36riB4OczMN8x82ZlatOR8ZVnBeJSAIM6trrhQcDyshzMQPiBrrC2Tgjt5WC76vTmm&#10;2t54R+0+FCJC2KeooAyhSaX0eUkG/cg2xNE7W2cwROkKqR3eItzU8j1JPqTBiuNCiQ2tSsov+6tR&#10;gNfZ6evnz+1+s9M927b6e1uHqVJvgy77BBGoC6/ws73RCqbjCTzO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z4exQAAANwAAAAPAAAAAAAAAAAAAAAAAJgCAABkcnMv&#10;ZG93bnJldi54bWxQSwUGAAAAAAQABAD1AAAAigMAAAAA&#10;" path="m59,10l54,5,49,,47,2r,3l54,12r5,8l59,15r,-5xm,112r2,l7,112r10,l27,110r10,-3l44,100r3,-3l47,92r-8,8l29,105r-10,2l7,107r-2,l2,107,,110r,2xe" fillcolor="#ed9e27" stroked="f">
                  <v:path arrowok="t" o:connecttype="custom" o:connectlocs="59,10;54,5;49,0;47,2;47,5;54,12;59,20;59,15;59,10;0,112;2,112;7,112;17,112;27,110;37,107;44,100;47,97;47,92;39,100;29,105;19,107;7,107;5,107;2,107;0,110;0,112" o:connectangles="0,0,0,0,0,0,0,0,0,0,0,0,0,0,0,0,0,0,0,0,0,0,0,0,0,0"/>
                  <o:lock v:ext="edit" verticies="t"/>
                </v:shape>
                <v:shape id="Freeform 717" o:spid="_x0000_s1741" style="position:absolute;left:6802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zIcMA&#10;AADcAAAADwAAAGRycy9kb3ducmV2LnhtbESP0YrCMBRE3wX/IVzBtzVVXJVqFFlW2QdZbPUDrs21&#10;LTY3pYm1/r1ZWPBxmJkzzGrTmUq01LjSsoLxKAJBnFldcq7gfNp9LEA4j6yxskwKnuRgs+73Vhhr&#10;++CE2tTnIkDYxaig8L6OpXRZQQbdyNbEwbvaxqAPssmlbvAR4KaSkyiaSYMlh4UCa/oqKLuld6PA&#10;J4lNZq2pMdpfbsfp73c7OZyVGg667RKEp86/w//tH61gPv6E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azIcMAAADcAAAADwAAAAAAAAAAAAAAAACYAgAAZHJzL2Rv&#10;d25yZXYueG1sUEsFBgAAAAAEAAQA9QAAAIgDAAAAAA==&#10;" path="m59,13l54,5,47,r,3l47,5r7,8l59,23r,-5l59,13xm,108r5,l7,108r12,l29,105r8,-5l47,95r,-5l49,85r-7,8l32,98r-13,5l7,103r-2,l2,105,,108xe" fillcolor="#eda223" stroked="f">
                  <v:path arrowok="t" o:connecttype="custom" o:connectlocs="59,13;54,5;47,0;47,3;47,5;54,13;59,23;59,18;59,13;0,108;5,108;7,108;19,108;29,105;37,100;47,95;47,90;49,85;42,93;32,98;19,103;7,103;5,103;5,103;2,105;0,108" o:connectangles="0,0,0,0,0,0,0,0,0,0,0,0,0,0,0,0,0,0,0,0,0,0,0,0,0,0"/>
                  <o:lock v:ext="edit" verticies="t"/>
                </v:shape>
                <v:shape id="Freeform 718" o:spid="_x0000_s1742" style="position:absolute;left:6804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dncUA&#10;AADcAAAADwAAAGRycy9kb3ducmV2LnhtbESPQYvCMBSE74L/ITzBm6Z6qFKNogsLHlbRrof19mie&#10;bbF5KU3WdvfXG0HwOMzMN8xy3ZlK3KlxpWUFk3EEgjizuuRcwfn7czQH4TyyxsoyKfgjB+tVv7fE&#10;RNuWT3RPfS4ChF2CCgrv60RKlxVk0I1tTRy8q20M+iCbXOoG2wA3lZxGUSwNlhwWCqzpo6Dslv4a&#10;Bf+X89c2Ldt5F//oi9ngsT3sj0oNB91mAcJT59/hV3unFcwmM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V2dxQAAANwAAAAPAAAAAAAAAAAAAAAAAJgCAABkcnMv&#10;ZG93bnJldi54bWxQSwUGAAAAAAQABAD1AAAAigMAAAAA&#10;" path="m57,15l52,7,45,r,2l45,5r7,10l57,25r,-5l57,15xm,102r3,l5,102r12,l27,100,37,95r8,-8l47,82r3,-5l40,85,30,92,17,97,5,97r-2,l3,100,,102xe" fillcolor="#eea520" stroked="f">
                  <v:path arrowok="t" o:connecttype="custom" o:connectlocs="57,15;52,7;45,0;45,2;45,5;52,15;57,25;57,20;57,15;0,102;3,102;5,102;17,102;27,100;37,95;45,87;47,82;50,77;40,85;30,92;17,97;5,97;5,97;3,97;3,100;0,102" o:connectangles="0,0,0,0,0,0,0,0,0,0,0,0,0,0,0,0,0,0,0,0,0,0,0,0,0,0"/>
                  <o:lock v:ext="edit" verticies="t"/>
                </v:shape>
                <v:shape id="Freeform 719" o:spid="_x0000_s1743" style="position:absolute;left:6807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A68UA&#10;AADcAAAADwAAAGRycy9kb3ducmV2LnhtbESPT4vCMBTE7wt+h/AEL6JpPWyXahTxH+JFVr14ezTP&#10;ttq8lCbW7rc3Cwt7HGbmN8xs0ZlKtNS40rKCeByBIM6sLjlXcDlvR18gnEfWWFkmBT/kYDHvfcww&#10;1fbF39SefC4ChF2KCgrv61RKlxVk0I1tTRy8m20M+iCbXOoGXwFuKjmJok9psOSwUGBNq4Kyx+lp&#10;FFxxd2iPt/jpzptHtk8u95KHa6UG/W45BeGp8//hv/ZeK0jiBH7PhCM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wDrxQAAANwAAAAPAAAAAAAAAAAAAAAAAJgCAABkcnMv&#10;ZG93bnJldi54bWxQSwUGAAAAAAQABAD1AAAAigMAAAAA&#10;" path="m54,18l49,8,42,r,3l39,5,49,18r3,12l54,23r,-5xm,98r,l2,98r12,l27,93,37,88r7,-8l47,73r,-5l39,78,29,85,17,93,2,93,,95r,3xe" fillcolor="#eea91a" stroked="f">
                  <v:path arrowok="t" o:connecttype="custom" o:connectlocs="54,18;49,8;42,0;42,3;39,5;49,18;52,30;54,23;54,18;0,98;0,98;2,98;14,98;27,93;37,88;44,80;47,73;47,68;39,78;29,85;17,93;2,93;0,95;0,98" o:connectangles="0,0,0,0,0,0,0,0,0,0,0,0,0,0,0,0,0,0,0,0,0,0,0,0"/>
                  <o:lock v:ext="edit" verticies="t"/>
                </v:shape>
                <v:shape id="Freeform 720" o:spid="_x0000_s1744" style="position:absolute;left:6807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FMMEA&#10;AADcAAAADwAAAGRycy9kb3ducmV2LnhtbERPTWvCQBC9F/oflin0UurGHqqkriJFwZNQFbxOsmM2&#10;NjsbsquJ/945CB4f73u2GHyjrtTFOrCB8SgDRVwGW3Nl4LBff05BxYRssQlMBm4UYTF/fZlhbkPP&#10;f3TdpUpJCMccDbiU2lzrWDryGEehJRbuFDqPSWBXadthL+G+0V9Z9q091iwNDlv6dVT+7y5eevvi&#10;Y3neHo6XotiuXTGUR1pFY97fhuUPqERDeoof7o01MBnLWjkjR0DP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1RTDBAAAA3AAAAA8AAAAAAAAAAAAAAAAAmAIAAGRycy9kb3du&#10;cmV2LnhtbFBLBQYAAAAABAAEAPUAAACGAwAAAAA=&#10;" path="m54,20l49,10,42,,39,2r,3l44,12r5,8l52,30r,10l52,30,54,20xm,92r2,l14,92,27,87,37,80,47,72,49,62r,-10l44,65,34,77r-7,5l19,85r-7,2l5,87,2,90,,92xe" fillcolor="#efac12" stroked="f">
                  <v:path arrowok="t" o:connecttype="custom" o:connectlocs="54,20;49,10;42,0;39,2;39,5;44,12;49,20;52,30;52,40;52,40;52,30;54,20;0,92;2,92;2,92;14,92;27,87;37,80;47,72;49,62;49,52;44,65;34,77;27,82;19,85;12,87;5,87;2,90;0,92" o:connectangles="0,0,0,0,0,0,0,0,0,0,0,0,0,0,0,0,0,0,0,0,0,0,0,0,0,0,0,0,0"/>
                  <o:lock v:ext="edit" verticies="t"/>
                </v:shape>
                <v:shape id="Freeform 721" o:spid="_x0000_s1745" style="position:absolute;left:6809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/g8UA&#10;AADcAAAADwAAAGRycy9kb3ducmV2LnhtbESPS2/CMBCE70j9D9ZW4gYOHHikGJQiAb3xaKVeV/E2&#10;jhqv09iQlF+PkZA4jmbmG81i1dlKXKjxpWMFo2ECgjh3uuRCwdfnZjAD4QOyxsoxKfgnD6vlS2+B&#10;qXYtH+lyCoWIEPYpKjAh1KmUPjdk0Q9dTRy9H9dYDFE2hdQNthFuKzlOkom0WHJcMFjT2lD+ezpb&#10;BZn+m7bjw/v1+M3b/c5sMl/Ig1L91y57AxGoC8/wo/2hFUxHc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f+DxQAAANwAAAAPAAAAAAAAAAAAAAAAAJgCAABkcnMv&#10;ZG93bnJldi54bWxQSwUGAAAAAAQABAD1AAAAigMAAAAA&#10;" path="m50,25l47,13,37,r,3l37,8r5,5l45,20r2,8l47,38r,7l45,55r-5,8l35,68r-8,7l20,80r-8,3l5,83,3,85,,88r15,l27,80,37,73,45,63,50,43r,-18xe" fillcolor="#efaf04" stroked="f">
                  <v:path arrowok="t" o:connecttype="custom" o:connectlocs="50,25;47,13;37,0;37,3;37,8;42,13;45,20;47,28;47,38;47,45;45,55;40,63;35,68;27,75;20,80;12,83;5,83;3,85;0,88;15,88;27,80;37,73;45,63;50,43;50,25" o:connectangles="0,0,0,0,0,0,0,0,0,0,0,0,0,0,0,0,0,0,0,0,0,0,0,0,0"/>
                </v:shape>
                <v:shape id="Freeform 722" o:spid="_x0000_s1746" style="position:absolute;left:6812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TAsQA&#10;AADcAAAADwAAAGRycy9kb3ducmV2LnhtbERPy2oCMRTdF/oP4Rbc1YwubB2NMrT0gdBSH4jL6+Q6&#10;GTq5mSbpOP69WRS6PJz3fNnbRnTkQ+1YwWiYgSAuna65UrDbvtw/gggRWWPjmBRcKMBycXszx1y7&#10;M6+p28RKpBAOOSowMba5lKE0ZDEMXUucuJPzFmOCvpLa4zmF20aOs2wiLdacGgy29GSo/N78WgVv&#10;H+YwvRSrVzx+dvyzN4Wvnr+UGtz1xQxEpD7+i//c71rBwzjNT2fS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3EwLEAAAA3AAAAA8AAAAAAAAAAAAAAAAAmAIAAGRycy9k&#10;b3ducmV2LnhtbFBLBQYAAAAABAAEAPUAAACJAwAAAAA=&#10;" path="m47,35r,-10l44,15,39,7,34,r,5l32,7r7,13l42,35r,7l39,50r-5,7l29,62r-5,8l17,72,9,77r-7,l2,80,,82r7,l14,80r8,-3l29,72,39,60,44,47r3,-7l47,35xe" fillcolor="#f0b200" stroked="f">
                  <v:path arrowok="t" o:connecttype="custom" o:connectlocs="47,35;47,25;44,15;39,7;34,0;34,5;32,7;39,20;42,35;42,42;39,50;34,57;29,62;24,70;17,72;9,77;2,77;2,80;0,82;7,82;14,80;22,77;29,72;39,60;44,47;47,40;47,35;47,35" o:connectangles="0,0,0,0,0,0,0,0,0,0,0,0,0,0,0,0,0,0,0,0,0,0,0,0,0,0,0,0"/>
                </v:shape>
                <v:shape id="Freeform 723" o:spid="_x0000_s1747" style="position:absolute;left:6814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4we8QA&#10;AADcAAAADwAAAGRycy9kb3ducmV2LnhtbESPQWsCMRSE74X+h/AKXopm1aJlNYoIQkEoVAWvj83r&#10;bnDzsiRxN+2vbwqFHoeZ+YZZb5NtRU8+GMcKppMCBHHltOFaweV8GL+CCBFZY+uYFHxRgO3m8WGN&#10;pXYDf1B/irXIEA4lKmhi7EopQ9WQxTBxHXH2Pp23GLP0tdQehwy3rZwVxUJaNJwXGuxo31B1O92t&#10;grOf+10y31c0fahejum5iMO7UqOntFuBiJTif/iv/aYVLGdT+D2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uMHvEAAAA3AAAAA8AAAAAAAAAAAAAAAAAmAIAAGRycy9k&#10;b3ducmV2LnhtbFBLBQYAAAAABAAEAPUAAACJAwAAAAA=&#10;" path="m42,30r,-10l40,12,37,5,32,,30,2r,3l35,15r2,15l37,37r-2,5l32,50r-5,7l22,62r-7,3l10,67,3,70,,72r,3l7,75r8,-3l22,67r8,-7l35,55r5,-8l42,37r,-7xe" fillcolor="#f1b600" stroked="f">
                  <v:path arrowok="t" o:connecttype="custom" o:connectlocs="42,30;42,20;40,12;37,5;32,0;30,2;30,5;35,15;37,30;37,37;35,42;32,50;27,57;22,62;15,65;10,67;3,70;0,72;0,75;7,75;15,72;22,67;30,60;35,55;40,47;42,37;42,30" o:connectangles="0,0,0,0,0,0,0,0,0,0,0,0,0,0,0,0,0,0,0,0,0,0,0,0,0,0,0"/>
                </v:shape>
                <v:shape id="Freeform 724" o:spid="_x0000_s1748" style="position:absolute;left:6814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On8QA&#10;AADcAAAADwAAAGRycy9kb3ducmV2LnhtbESPQWvCQBSE74L/YXmCt7oxBy3RNYhQ2lO1tojHZ/aZ&#10;LMm+TbNbTf59t1DwOMzMN8w6720jbtR541jBfJaAIC6cNlwq+Pp8eXoG4QOyxsYxKRjIQ74Zj9aY&#10;aXfnD7odQykihH2GCqoQ2kxKX1Rk0c9cSxy9q+sshii7UuoO7xFuG5kmyUJaNBwXKmxpV1FRH3+s&#10;gld5CLv9Rc/Nfvh29el9SM/WKDWd9NsViEB9eIT/229awTJN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cDp/EAAAA3AAAAA8AAAAAAAAAAAAAAAAAmAIAAGRycy9k&#10;b3ducmV2LnhtbFBLBQYAAAAABAAEAPUAAACJAwAAAAA=&#10;" path="m40,28l37,13,30,r,3l30,5r2,10l35,28,32,40,25,53r-8,7l5,65,3,68,,70r7,l15,65r7,-2l27,55r5,-5l37,43r3,-8l40,28xe" fillcolor="#f2ba00" stroked="f">
                  <v:path arrowok="t" o:connecttype="custom" o:connectlocs="40,28;37,13;30,0;30,3;30,5;32,15;35,28;32,40;25,53;17,60;5,65;3,68;0,70;7,70;15,65;22,63;27,55;32,50;37,43;40,35;40,28" o:connectangles="0,0,0,0,0,0,0,0,0,0,0,0,0,0,0,0,0,0,0,0,0"/>
                </v:shape>
                <v:shape id="Freeform 725" o:spid="_x0000_s1749" style="position:absolute;left:6817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9gcQA&#10;AADcAAAADwAAAGRycy9kb3ducmV2LnhtbESPQUsDMRSE74L/ITyhN5s1BSvbpkVF0V4E20Kvj83r&#10;7tbNy5LE3fTfm0LB4zAz3zDLdbKdGMiH1rGGh2kBgrhypuVaw373fv8EIkRkg51j0nCmAOvV7c0S&#10;S+NG/qZhG2uRIRxK1NDE2JdShqohi2HqeuLsHZ23GLP0tTQexwy3nVRF8SgttpwXGuzptaHqZ/tr&#10;NajNy2Zen+KX9ePbQSU1fKSz1Hpyl54XICKl+B++tj+NhrmaweV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oPYHEAAAA3AAAAA8AAAAAAAAAAAAAAAAAmAIAAGRycy9k&#10;b3ducmV2LnhtbFBLBQYAAAAABAAEAPUAAACJAwAAAAA=&#10;" path="m34,25l32,10,27,r,2l24,7r5,8l29,25,27,35,22,47r-8,8l2,60r,2l,65,7,62r5,-2l19,57r5,-5l29,45r3,-8l34,32r,-7xe" fillcolor="#f3bf00" stroked="f">
                  <v:path arrowok="t" o:connecttype="custom" o:connectlocs="34,25;32,10;27,0;27,2;24,7;29,15;29,25;27,35;22,47;14,55;2,60;2,62;0,65;7,62;12,60;19,57;24,52;29,45;32,37;34,32;34,25" o:connectangles="0,0,0,0,0,0,0,0,0,0,0,0,0,0,0,0,0,0,0,0,0"/>
                </v:shape>
                <v:shape id="Freeform 726" o:spid="_x0000_s1750" style="position:absolute;left:6819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PqsMA&#10;AADcAAAADwAAAGRycy9kb3ducmV2LnhtbESPQYvCMBSE7wv7H8ITvCyaWmRXqlEWQRAUZHW9P5tn&#10;U2xeShNr/fdGEDwOM/MNM1t0thItNb50rGA0TEAQ506XXCj4P6wGExA+IGusHJOCO3lYzD8/Zphp&#10;d+M/avehEBHCPkMFJoQ6k9Lnhiz6oauJo3d2jcUQZVNI3eAtwm0l0yT5lhZLjgsGa1oayi/7q1Vw&#10;2fhtOrGnr3UrDe50V62S+1Gpfq/7nYII1IV3+NVeawU/6R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uPqsMAAADcAAAADwAAAAAAAAAAAAAAAACYAgAAZHJzL2Rv&#10;d25yZXYueG1sUEsFBgAAAAAEAAQA9QAAAIgDAAAAAA==&#10;" path="m30,23l27,10,25,,22,5r,3l25,15r,8l22,33,17,43r-5,7l2,55,,58r,2l12,55r8,-7l27,35,30,23xe" fillcolor="#f5c300" stroked="f">
                  <v:path arrowok="t" o:connecttype="custom" o:connectlocs="30,23;27,10;25,0;22,5;22,8;25,15;25,23;22,33;17,43;12,50;2,55;0,58;0,60;12,55;20,48;27,35;30,23" o:connectangles="0,0,0,0,0,0,0,0,0,0,0,0,0,0,0,0,0"/>
                </v:shape>
                <v:shape id="Freeform 727" o:spid="_x0000_s1751" style="position:absolute;left:6819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FWR8UA&#10;AADcAAAADwAAAGRycy9kb3ducmV2LnhtbESPwWrDMBBE74X8g9hAb42c0CbBtRLcQqGXHmrnktti&#10;bS071spYimP/fVUo5DjMzBsmO062EyMNvnGsYL1KQBBXTjdcKziVH097ED4ga+wck4KZPBwPi4cM&#10;U+1u/E1jEWoRIexTVGBC6FMpfWXIol+5njh6P26wGKIcaqkHvEW47eQmSbbSYsNxwWBP74aqS3G1&#10;Cuw+L/Pnc/tlsLgW7fg2a5vMSj0up/wVRKAp3MP/7U+tYLd5gb8z8Qj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VZHxQAAANwAAAAPAAAAAAAAAAAAAAAAAJgCAABkcnMv&#10;ZG93bnJldi54bWxQSwUGAAAAAAQABAD1AAAAigMAAAAA&#10;" path="m27,18l27,8,22,r,3l20,5r2,5l22,18r,7l17,33r-5,7l5,45,2,48,,53,12,48r8,-8l25,28,27,18xe" fillcolor="#f5c700" stroked="f">
                  <v:path arrowok="t" o:connecttype="custom" o:connectlocs="27,18;27,8;22,0;22,3;20,5;22,10;22,18;22,25;17,33;12,40;5,45;2,48;0,53;12,48;20,40;25,28;27,18" o:connectangles="0,0,0,0,0,0,0,0,0,0,0,0,0,0,0,0,0"/>
                </v:shape>
                <v:shape id="Freeform 728" o:spid="_x0000_s1752" style="position:absolute;left:6821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g/sMA&#10;AADcAAAADwAAAGRycy9kb3ducmV2LnhtbESPQWsCMRSE7wX/Q3hCbzXbPWjZGsUqQk+F2tJeH8lz&#10;s7p5CZvo7v77piB4HGbmG2a5HlwrrtTFxrOC51kBglh703Ct4Ptr//QCIiZkg61nUjBShPVq8rDE&#10;yvieP+l6SLXIEI4VKrAphUrKqC05jDMfiLN39J3DlGVXS9Nhn+GulWVRzKXDhvOCxUBbS/p8uDgF&#10;v299uftxp7AodauD5fFDx1Gpx+mweQWRaEj38K39bhQsyjn8n8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jg/sMAAADcAAAADwAAAAAAAAAAAAAAAACYAgAAZHJzL2Rv&#10;d25yZXYueG1sUEsFBgAAAAAEAAQA9QAAAIgDAAAAAA==&#10;" path="m23,15r,-8l20,,18,2r,5l18,10r,5l18,22r-3,5l10,35,5,40,3,42,,47,10,42r5,-7l20,25,23,15xe" fillcolor="#f6cb00" stroked="f">
                  <v:path arrowok="t" o:connecttype="custom" o:connectlocs="23,15;23,7;20,0;18,2;18,7;18,10;18,15;18,22;15,27;10,35;5,40;3,42;0,47;10,42;15,35;20,25;23,15" o:connectangles="0,0,0,0,0,0,0,0,0,0,0,0,0,0,0,0,0"/>
                </v:shape>
                <v:shape id="Freeform 729" o:spid="_x0000_s1753" style="position:absolute;left:6824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kXccA&#10;AADcAAAADwAAAGRycy9kb3ducmV2LnhtbESP3WrCQBSE74W+w3IEb4puKm1TUldpleJPe6PJAxyy&#10;xyRt9mzMrhrf3hUKXg4z8w0zmXWmFidqXWVZwdMoAkGcW11xoSBLv4ZvIJxH1lhbJgUXcjCbPvQm&#10;mGh75i2ddr4QAcIuQQWl900ipctLMuhGtiEO3t62Bn2QbSF1i+cAN7UcR9GrNFhxWCixoXlJ+d/u&#10;aBSsN99+tTz8fKbZ8sUt9IYfn39ZqUG/+3gH4anz9/B/e6UVxOMYbmfC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lJF3HAAAA3AAAAA8AAAAAAAAAAAAAAAAAmAIAAGRy&#10;cy9kb3ducmV2LnhtbFBLBQYAAAAABAAEAPUAAACMAwAAAAA=&#10;" path="m17,13r,-8l15,r,5l12,10r,3l10,23,5,33,2,35,,40,7,35r5,-7l17,20r,-7xe" fillcolor="#f7cf00" stroked="f">
                  <v:path arrowok="t" o:connecttype="custom" o:connectlocs="17,13;17,5;15,0;15,5;12,10;12,13;10,23;5,33;2,35;0,40;7,35;12,28;17,20;17,13" o:connectangles="0,0,0,0,0,0,0,0,0,0,0,0,0,0"/>
                </v:shape>
                <v:shape id="Freeform 730" o:spid="_x0000_s1754" style="position:absolute;left:6826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Q88EA&#10;AADcAAAADwAAAGRycy9kb3ducmV2LnhtbERPO2/CMBDekfofrENiIw4MpE0xCFVUZOjStEu3U3x5&#10;qPY5iq8Q/n09VOr46Xvvj7N36kpTHAIb2GQ5KOIm2IE7A58fr+tHUFGQLbrAZOBOEY6Hh8UeSxtu&#10;/E7XWjqVQjiWaKAXGUutY9OTx5iFkThxbZg8SoJTp+2EtxTund7m+U57HDg19DjSS0/Nd/3jDbjN&#10;pToXbxzkydVj255DIV+VMavlfHoGJTTLv/jPXVkDxTatTWfSEd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q0PPBAAAA3AAAAA8AAAAAAAAAAAAAAAAAmAIAAGRycy9kb3du&#10;cmV2LnhtbFBLBQYAAAAABAAEAPUAAACGAwAAAAA=&#10;" path="m13,8r,-5l13,,5,15,,33,5,28r5,-8l13,15r,-7xe" fillcolor="#f7d200" stroked="f">
                  <v:path arrowok="t" o:connecttype="custom" o:connectlocs="13,8;13,3;13,0;5,15;0,33;5,28;10,20;13,15;13,8" o:connectangles="0,0,0,0,0,0,0,0,0"/>
                </v:shape>
                <v:shape id="Freeform 731" o:spid="_x0000_s1755" style="position:absolute;left:6829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GUcEA&#10;AADcAAAADwAAAGRycy9kb3ducmV2LnhtbESPzYrCMBSF98K8Q7gD7jQdF6NWo8hAZWZZdeHy0lyb&#10;YnNTkmjr25sBweXh/Hyc9XawrbiTD41jBV/TDARx5XTDtYLTsZgsQISIrLF1TAoeFGC7+RitMdeu&#10;55Luh1iLNMIhRwUmxi6XMlSGLIap64iTd3HeYkzS11J77NO4beUsy76lxYYTwWBHP4aq6+FmE9cW&#10;rjz3zrRZ/bf3Z1s+inmp1Phz2K1ARBriO/xq/2oF89kS/s+k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1BlHBAAAA3AAAAA8AAAAAAAAAAAAAAAAAmAIAAGRycy9kb3du&#10;cmV2LnhtbFBLBQYAAAAABAAEAPUAAACGAwAAAAA=&#10;" path="m7,3l7,,2,10,,23,5,13,7,3xe" fillcolor="#f7d400" stroked="f">
                  <v:path arrowok="t" o:connecttype="custom" o:connectlocs="7,3;7,0;2,10;0,23;5,13;7,3" o:connectangles="0,0,0,0,0,0"/>
                </v:shape>
                <v:shape id="Freeform 732" o:spid="_x0000_s175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6rzL4A&#10;AADcAAAADwAAAGRycy9kb3ducmV2LnhtbERPuwrCMBTdBf8hXMFFNK2KSjWKCKKDiy9wvDTXttjc&#10;lCZq/XszCI6H816sGlOKF9WusKwgHkQgiFOrC84UXM7b/gyE88gaS8uk4EMOVst2a4GJtm8+0uvk&#10;MxFC2CWoIPe+SqR0aU4G3cBWxIG729qgD7DOpK7xHcJNKYdRNJEGCw4NOVa0ySl9nJ5GgdvH1+Mh&#10;pbh32/k7j914Vt2sUt1Os56D8NT4v/jn3msF01GYH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+eq8y+AAAA3AAAAA8AAAAAAAAAAAAAAAAAmAIAAGRycy9kb3ducmV2&#10;LnhtbFBLBQYAAAAABAAEAPUAAACDAwAAAAA=&#10;" path="m,222l28,198,48,173,65,150,77,125,87,98,95,70r7,-32l110,r-3,58l105,110r-3,25l95,158,85,183,70,208r-17,7l35,217r-17,3l,222xe" filled="f" strokecolor="#e15520" strokeweight="0">
                  <v:path arrowok="t" o:connecttype="custom" o:connectlocs="0,222;28,198;48,173;65,150;77,125;87,98;95,70;102,38;110,0;107,58;105,110;102,135;95,158;85,183;70,208;53,215;35,217;18,220;0,222" o:connectangles="0,0,0,0,0,0,0,0,0,0,0,0,0,0,0,0,0,0,0"/>
                </v:shape>
                <v:shape id="Freeform 733" o:spid="_x0000_s1757" style="position:absolute;left:6630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XFsUA&#10;AADcAAAADwAAAGRycy9kb3ducmV2LnhtbESPQWvCQBSE7wX/w/KE3ppNFKykbkJpEXuolETx/Mi+&#10;ZkOzb0N21fTfdwuCx2FmvmE25WR7caHRd44VZEkKgrhxuuNWwfGwfVqD8AFZY++YFPySh7KYPWww&#10;1+7KFV3q0IoIYZ+jAhPCkEvpG0MWfeIG4uh9u9FiiHJspR7xGuG2l4s0XUmLHccFgwO9GWp+6rNV&#10;sJMnv6q7yp+affW1f8/69tNslXqcT68vIAJN4R6+tT+0gudlBv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0lcWxQAAANwAAAAPAAAAAAAAAAAAAAAAAJgCAABkcnMv&#10;ZG93bnJldi54bWxQSwUGAAAAAAQABAD1AAAAigMAAAAA&#10;" path="m3,5l,,3,5xe" fillcolor="#e15520" stroked="f">
                  <v:path arrowok="t" o:connecttype="custom" o:connectlocs="3,5;0,0;3,5;3,5" o:connectangles="0,0,0,0"/>
                </v:shape>
                <v:shape id="Freeform 734" o:spid="_x0000_s1758" style="position:absolute;left:6633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k68UA&#10;AADcAAAADwAAAGRycy9kb3ducmV2LnhtbESP3WoCMRSE74W+QzgF72q2FqrdGqU/KEqvan2Aw+a4&#10;Wbo5SZN0d/XpG6Hg5TAz3zCL1WBb0VGIjWMF95MCBHHldMO1gsPX+m4OIiZkja1jUnCiCKvlzWiB&#10;pXY9f1K3T7XIEI4lKjAp+VLKWBmyGCfOE2fv6ILFlGWopQ7YZ7ht5bQoHqXFhvOCQU9vhqrv/a9V&#10;8HN4ej9uw+vMnOebvrF+150/vFLj2+HlGUSiIV3D/+2tVjB7mMLlTD4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+TrxQAAANwAAAAPAAAAAAAAAAAAAAAAAJgCAABkcnMv&#10;ZG93bnJldi54bWxQSwUGAAAAAAQABAD1AAAAigMAAAAA&#10;" path="m,l,,2,5,,xe" fillcolor="#e15820" stroked="f">
                  <v:path arrowok="t" o:connecttype="custom" o:connectlocs="0,0;0,0;2,5;2,5;0,0" o:connectangles="0,0,0,0,0"/>
                </v:shape>
                <v:shape id="Freeform 735" o:spid="_x0000_s1759" style="position:absolute;left:6633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t18YA&#10;AADcAAAADwAAAGRycy9kb3ducmV2LnhtbESPQWvCQBSE74L/YXkFb7qpgpbUVaTSKqK0tVLw9sg+&#10;k9js25hdTfz3riD0OMzMN8x42phCXKhyuWUFz70IBHFidc6pgt3Pe/cFhPPIGgvLpOBKDqaTdmuM&#10;sbY1f9Nl61MRIOxiVJB5X8ZSuiQjg65nS+LgHWxl0AdZpVJXWAe4KWQ/iobSYM5hIcOS3jJK/rZn&#10;o2D+YT/3i9Nik+7qlcSv37U9HJ1Snadm9grCU+P/w4/2UisYDQZwPxOO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Ot18YAAADcAAAADwAAAAAAAAAAAAAAAACYAgAAZHJz&#10;L2Rvd25yZXYueG1sUEsFBgAAAAAEAAQA9QAAAIsDAAAAAA==&#10;" path="m,l,,2,5,5,2,,xm49,219r,-2l52,217r-3,2xe" fillcolor="#e25b20" stroked="f">
                  <v:path arrowok="t" o:connecttype="custom" o:connectlocs="0,0;0,0;2,5;5,2;0,0;49,219;49,217;52,217;49,219" o:connectangles="0,0,0,0,0,0,0,0,0"/>
                  <o:lock v:ext="edit" verticies="t"/>
                </v:shape>
                <v:shape id="Freeform 736" o:spid="_x0000_s1760" style="position:absolute;left:663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9scUA&#10;AADcAAAADwAAAGRycy9kb3ducmV2LnhtbESPzWoCQRCE74LvMHQglxBnoxJl4yiSIOQWs4rnZqfd&#10;n+z0rNsTXd8+IwQ8FlX1FbVY9a5RZ+qk8mzgZZSAIs69rbgwsN9tnuegJCBbbDyTgSsJrJbDwQJT&#10;6y/8TecsFCpCWFI0UIbQplpLXpJDGfmWOHpH3zkMUXaFth1eItw1epwkr9phxXGhxJbeS8p/sl9n&#10;QCqZPbWH8an+ks1pezx8TOd1bczjQ79+AxWoD/fwf/vTGphNpnA7E4+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P2xxQAAANwAAAAPAAAAAAAAAAAAAAAAAJgCAABkcnMv&#10;ZG93bnJldi54bWxQSwUGAAAAAAQABAD1AAAAigMAAAAA&#10;" path="m,l,,3,3,,xm47,217r,-5l50,212r2,l50,215r-3,2xe" fillcolor="#e25e20" stroked="f">
                  <v:path arrowok="t" o:connecttype="custom" o:connectlocs="0,0;0,0;3,3;3,3;0,0;47,217;47,212;50,212;52,212;50,215;47,217" o:connectangles="0,0,0,0,0,0,0,0,0,0,0"/>
                  <o:lock v:ext="edit" verticies="t"/>
                </v:shape>
                <v:shape id="Freeform 737" o:spid="_x0000_s1761" style="position:absolute;left:6635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oWMQA&#10;AADcAAAADwAAAGRycy9kb3ducmV2LnhtbESPS0/DMBCE70j9D9ZW6o06baGPtG6FghAcoY/7Kt4m&#10;UeN1sE1q+usxEhLH0cx8o9nsomlFT843lhVMxhkI4tLqhisFx8PL/RKED8gaW8uk4Js87LaDuw3m&#10;2l75g/p9qESCsM9RQR1Cl0vpy5oM+rHtiJN3ts5gSNJVUju8Jrhp5TTL5tJgw2mhxo6KmsrL/sso&#10;cKtYlFiE51V1++Tba+xP7w9npUbD+LQGESiG//Bf+00rWMwe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86FjEAAAA3AAAAA8AAAAAAAAAAAAAAAAAmAIAAGRycy9k&#10;b3ducmV2LnhtbFBLBQYAAAAABAAEAPUAAACJAwAAAAA=&#10;" path="m3,l,3,3,5r2,l3,xm47,215r3,l52,212r3,-2l52,210r-5,l47,215xe" fillcolor="#e36121" stroked="f">
                  <v:path arrowok="t" o:connecttype="custom" o:connectlocs="3,0;0,3;3,5;5,5;3,0;47,215;50,215;52,212;55,210;52,210;47,210;47,215" o:connectangles="0,0,0,0,0,0,0,0,0,0,0,0"/>
                  <o:lock v:ext="edit" verticies="t"/>
                </v:shape>
                <v:shape id="Freeform 738" o:spid="_x0000_s1762" style="position:absolute;left:6638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86McA&#10;AADcAAAADwAAAGRycy9kb3ducmV2LnhtbESPT2sCMRTE7wW/Q3hCL6LZWtGyGqUIpe3Bvy30+tg8&#10;dxc3L3GTuqufvhGEHoeZ+Q0zW7SmEmeqfWlZwdMgAUGcWV1yruD7663/AsIHZI2VZVJwIQ+Leedh&#10;hqm2De/ovA+5iBD2KSooQnCplD4ryKAfWEccvYOtDYYo61zqGpsIN5UcJslYGiw5LhToaFlQdtz/&#10;GgXV++pz26xH7vKzPMjTsHd1m9NVqcdu+zoFEagN/+F7+0MrmDyP4XY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aPOjHAAAA3AAAAA8AAAAAAAAAAAAAAAAAmAIAAGRy&#10;cy9kb3ducmV2LnhtbFBLBQYAAAAABAAEAPUAAACMAwAAAAA=&#10;" path="m,l,,2,5r3,l,xm44,209r3,l49,209r3,-2l52,204r-3,l47,204r-3,5xe" fillcolor="#e36421" stroked="f">
                  <v:path arrowok="t" o:connecttype="custom" o:connectlocs="0,0;0,0;2,5;2,5;5,5;0,0;44,209;47,209;49,209;52,207;52,204;49,204;47,204;44,209" o:connectangles="0,0,0,0,0,0,0,0,0,0,0,0,0,0"/>
                  <o:lock v:ext="edit" verticies="t"/>
                </v:shape>
                <v:shape id="Freeform 739" o:spid="_x0000_s1763" style="position:absolute;left:6638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9TUsYA&#10;AADcAAAADwAAAGRycy9kb3ducmV2LnhtbESPQWvCQBSE74L/YXlCL1I3VtCSukqpBDwoYtLi9ZF9&#10;TdJm34bdNab/visUehxm5htmvR1MK3pyvrGsYD5LQBCXVjdcKXgvssdnED4ga2wtk4If8rDdjEdr&#10;TLW98Zn6PFQiQtinqKAOoUul9GVNBv3MdsTR+7TOYIjSVVI7vEW4aeVTkiylwYbjQo0dvdVUfudX&#10;oyDJDkW4HHaFm/aXr+PpnOX94kOph8nw+gIi0BD+w3/tvVawWqzgfi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9TUsYAAADcAAAADwAAAAAAAAAAAAAAAACYAgAAZHJz&#10;L2Rvd25yZXYueG1sUEsFBgAAAAAEAAQA9QAAAIsDAAAAAA==&#10;" path="m2,l,,2,5r3,l2,xm44,205r5,l52,205r2,-3l54,200r-2,l47,200r-3,5xe" fillcolor="#e46821" stroked="f">
                  <v:path arrowok="t" o:connecttype="custom" o:connectlocs="2,0;0,0;2,5;5,5;5,5;2,0;44,205;49,205;52,205;54,202;54,200;52,200;47,200;44,205" o:connectangles="0,0,0,0,0,0,0,0,0,0,0,0,0,0"/>
                  <o:lock v:ext="edit" verticies="t"/>
                </v:shape>
                <v:shape id="Freeform 740" o:spid="_x0000_s1764" style="position:absolute;left:6640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CW8IA&#10;AADcAAAADwAAAGRycy9kb3ducmV2LnhtbERPXWvCMBR9H/gfwhX2pqkbTOkaZToGMibSat8vzbXp&#10;1tyUJrP135uHwR4P5zvbjLYVV+p941jBYp6AIK6cbrhWcD59zFYgfEDW2DomBTfysFlPHjJMtRs4&#10;p2sRahFD2KeowITQpVL6ypBFP3cdceQurrcYIuxrqXscYrht5VOSvEiLDccGgx3tDFU/xa9VwLvl&#10;ZXssv/aH5vxe5EP56b8NKvU4Hd9eQQQaw7/4z73XCpbPcW08E4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4JbwgAAANwAAAAPAAAAAAAAAAAAAAAAAJgCAABkcnMvZG93&#10;bnJldi54bWxQSwUGAAAAAAQABAD1AAAAhwMAAAAA&#10;" path="m3,l,,3,5r2,l3,xm45,199r2,l50,199r5,-2l57,194r-7,l45,194r,5xe" fillcolor="#e46b21" stroked="f">
                  <v:path arrowok="t" o:connecttype="custom" o:connectlocs="3,0;0,0;0,0;3,5;3,5;5,5;3,0;45,199;47,199;50,199;55,197;57,194;50,194;45,194;45,199" o:connectangles="0,0,0,0,0,0,0,0,0,0,0,0,0,0,0"/>
                  <o:lock v:ext="edit" verticies="t"/>
                </v:shape>
                <v:shape id="Freeform 741" o:spid="_x0000_s1765" style="position:absolute;left:6640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VrRMYA&#10;AADcAAAADwAAAGRycy9kb3ducmV2LnhtbESPW2vCQBSE34X+h+UUfNONF7ykriItLb6JUfH1mD1N&#10;gtmzMbvG2F/fFQp9HGbmG2axak0pGqpdYVnBoB+BIE6tLjhTcNh/9mYgnEfWWFomBQ9ysFq+dBYY&#10;a3vnHTWJz0SAsItRQe59FUvp0pwMur6tiIP3bWuDPsg6k7rGe4CbUg6jaCINFhwWcqzoPaf0ktyM&#10;gi0255+P88401+M0uW6+xrdTYZXqvrbrNxCeWv8f/mtvtILpaA7P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VrRMYAAADcAAAADwAAAAAAAAAAAAAAAACYAgAAZHJz&#10;L2Rvd25yZXYueG1sUEsFBgAAAAAEAAQA9QAAAIsDAAAAAA==&#10;" path="m3,r,l,,3,5r2,l8,3,3,xm45,195r5,l52,195r5,-3l60,187r-8,3l45,190r,5xe" fillcolor="#e56e21" stroked="f">
                  <v:path arrowok="t" o:connecttype="custom" o:connectlocs="3,0;3,0;0,0;3,5;5,5;8,3;3,0;45,195;50,195;52,195;57,192;60,187;52,190;45,190;45,195" o:connectangles="0,0,0,0,0,0,0,0,0,0,0,0,0,0,0"/>
                  <o:lock v:ext="edit" verticies="t"/>
                </v:shape>
                <v:shape id="Freeform 742" o:spid="_x0000_s1766" style="position:absolute;left:6643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JocEA&#10;AADcAAAADwAAAGRycy9kb3ducmV2LnhtbERPTYvCMBC9L+x/CLPgbU0VcaUaRUSl9CJbhb3ONmNb&#10;bCa1ibX+e3MQPD7e92LVm1p01LrKsoLRMAJBnFtdcaHgdNx9z0A4j6yxtkwKHuRgtfz8WGCs7Z1/&#10;qct8IUIIuxgVlN43sZQuL8mgG9qGOHBn2xr0AbaF1C3eQ7ip5TiKptJgxaGhxIY2JeWX7GYUdFmy&#10;Pcrr5JGc0sP+z+zT879MlRp89es5CE+9f4tf7kQr+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bSaHBAAAA3AAAAA8AAAAAAAAAAAAAAAAAmAIAAGRycy9kb3du&#10;cmV2LnhtbFBLBQYAAAAABAAEAPUAAACGAwAAAAA=&#10;" path="m2,l,,2,5,2,2r3,l2,xm42,189r5,l54,189r3,-5l59,182r-10,2l42,184r,5xe" fillcolor="#e57121" stroked="f">
                  <v:path arrowok="t" o:connecttype="custom" o:connectlocs="2,0;0,0;0,0;2,5;2,2;5,2;2,0;42,189;47,189;54,189;57,184;59,182;49,184;42,184;42,189" o:connectangles="0,0,0,0,0,0,0,0,0,0,0,0,0,0,0"/>
                  <o:lock v:ext="edit" verticies="t"/>
                </v:shape>
                <v:shape id="Freeform 743" o:spid="_x0000_s1767" style="position:absolute;left:6643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U7sQA&#10;AADcAAAADwAAAGRycy9kb3ducmV2LnhtbESPUWvCMBSF3wf7D+EO9jbTlqqjGmUUBgMfRN0PuDTX&#10;tqy5CUlWu/16Iwg+Hs453+Gst5MZxEg+9JYV5LMMBHFjdc+tgu/T59s7iBCRNQ6WScEfBdhunp/W&#10;WGl74QONx9iKBOFQoYIuRldJGZqODIaZdcTJO1tvMCbpW6k9XhLcDLLIsoU02HNa6NBR3VHzc/w1&#10;Curdwu9LN/fulI/8vyyLketCqdeX6WMFItIUH+F7+0srWJY53M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7FO7EAAAA3AAAAA8AAAAAAAAAAAAAAAAAmAIAAGRycy9k&#10;b3ducmV2LnhtbFBLBQYAAAAABAAEAPUAAACJAwAAAAA=&#10;" path="m5,l2,2,,2,2,7,5,5r2,l5,xm42,187r7,l57,184r2,-2l62,179r-10,3l42,182r,2l42,187xe" fillcolor="#e57422" stroked="f">
                  <v:path arrowok="t" o:connecttype="custom" o:connectlocs="5,0;2,2;0,2;2,7;5,5;7,5;5,0;42,187;49,187;57,184;59,182;62,179;52,182;42,182;42,184;42,187" o:connectangles="0,0,0,0,0,0,0,0,0,0,0,0,0,0,0,0"/>
                  <o:lock v:ext="edit" verticies="t"/>
                </v:shape>
                <v:shape id="Freeform 744" o:spid="_x0000_s1768" style="position:absolute;left:664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ZD8MA&#10;AADcAAAADwAAAGRycy9kb3ducmV2LnhtbESPT4vCMBTE7wt+h/AEb2tq8R/VKCK7oKfF6t7fNs+m&#10;2LyUJmr99mZB8DjMzG+Y5bqztbhR6yvHCkbDBARx4XTFpYLT8ftzDsIHZI21Y1LwIA/rVe9jiZl2&#10;dz7QLQ+liBD2GSowITSZlL4wZNEPXUMcvbNrLYYo21LqFu8RbmuZJslUWqw4LhhsaGuouORXq2D3&#10;k/7u/76KyTUhHp/nk0M+mhqlBv1uswARqAvv8Ku90wpm4xT+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EZD8MAAADcAAAADwAAAAAAAAAAAAAAAACYAgAAZHJzL2Rv&#10;d25yZXYueG1sUEsFBgAAAAAEAAQA9QAAAIgDAAAAAA==&#10;" path="m3,l,,,3,3,5r2,l8,5,3,xm40,182r7,l57,180r3,-3l62,172r-10,5l40,177r,5xe" fillcolor="#e67824" stroked="f">
                  <v:path arrowok="t" o:connecttype="custom" o:connectlocs="3,0;0,0;0,3;3,5;5,5;8,5;3,0;40,182;47,182;57,180;60,177;62,172;52,177;40,177;40,182" o:connectangles="0,0,0,0,0,0,0,0,0,0,0,0,0,0,0"/>
                  <o:lock v:ext="edit" verticies="t"/>
                </v:shape>
                <v:shape id="Freeform 745" o:spid="_x0000_s1769" style="position:absolute;left:6645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ZccUA&#10;AADcAAAADwAAAGRycy9kb3ducmV2LnhtbESPQWsCMRSE7wX/Q3iCt5qopZatUbRV2F4EV2mvj81z&#10;s7h5WTZRt/++KRR6HGbmG2ax6l0jbtSF2rOGyViBIC69qbnScDruHl9AhIhssPFMGr4pwGo5eFhg&#10;ZvydD3QrYiUShEOGGmyMbSZlKC05DGPfEifv7DuHMcmukqbDe4K7Rk6VepYOa04LFlt6s1ReiqvT&#10;MMvbfTFxGzvP7XbzqT6+3k+KtR4N+/UriEh9/A//tXOjYf40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JlxxQAAANwAAAAPAAAAAAAAAAAAAAAAAJgCAABkcnMv&#10;ZG93bnJldi54bWxQSwUGAAAAAAQABAD1AAAAigMAAAAA&#10;" path="m5,l3,,,2,3,5r2,l8,5,5,xm40,177r10,l60,174r2,-5l65,167r-13,2l40,172r,2l40,177xe" fillcolor="#e67a24" stroked="f">
                  <v:path arrowok="t" o:connecttype="custom" o:connectlocs="5,0;3,0;0,2;3,5;5,5;8,5;5,0;40,177;50,177;60,174;62,169;65,167;52,169;40,172;40,174;40,177" o:connectangles="0,0,0,0,0,0,0,0,0,0,0,0,0,0,0,0"/>
                  <o:lock v:ext="edit" verticies="t"/>
                </v:shape>
                <v:shape id="Freeform 746" o:spid="_x0000_s1770" style="position:absolute;left:6648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G1MMA&#10;AADcAAAADwAAAGRycy9kb3ducmV2LnhtbESPT2vCQBTE74LfYXmF3nRTG/8QXUUKhXoqRr0/ss9s&#10;MPs2ZrdJ/PZuodDjMDO/YTa7wdaio9ZXjhW8TRMQxIXTFZcKzqfPyQqED8gaa8ek4EEedtvxaIOZ&#10;dj0fqctDKSKEfYYKTAhNJqUvDFn0U9cQR+/qWoshyraUusU+wm0tZ0mykBYrjgsGG/owVNzyH6vg&#10;8O36+/tjOTfptSFfnrtL6qVSry/Dfg0i0BD+w3/tL61gmabweyYe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HG1MMAAADcAAAADwAAAAAAAAAAAAAAAACYAgAAZHJzL2Rv&#10;d25yZXYueG1sUEsFBgAAAAAEAAQA9QAAAIgDAAAAAA==&#10;" path="m5,l2,,,,2,5r3,l7,5,5,xm37,172r12,l59,167r3,-2l64,160r-12,5l37,167r,3l37,172xe" fillcolor="#e77d25" stroked="f">
                  <v:path arrowok="t" o:connecttype="custom" o:connectlocs="5,0;2,0;0,0;2,5;5,5;7,5;5,0;37,172;49,172;59,167;62,165;64,160;52,165;37,167;37,170;37,172" o:connectangles="0,0,0,0,0,0,0,0,0,0,0,0,0,0,0,0"/>
                  <o:lock v:ext="edit" verticies="t"/>
                </v:shape>
                <v:shape id="Freeform 747" o:spid="_x0000_s1771" style="position:absolute;left:6648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TWMcA&#10;AADcAAAADwAAAGRycy9kb3ducmV2LnhtbESP3WrCQBSE7wu+w3IK3pmNxZ+SuopVQoQGoanQ20P2&#10;NAnNng3ZVWOfvlsQejnMzDfMajOYVlyod41lBdMoBkFcWt1wpeD0kU6eQTiPrLG1TApu5GCzHj2s&#10;MNH2yu90KXwlAoRdggpq77tESlfWZNBFtiMO3pftDfog+0rqHq8Bblr5FMcLabDhsFBjR7uayu/i&#10;bBSYn7fXQ9ZNT59Zum/S4+DKfJYrNX4cti8gPA3+P3xvH7SC5WwO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cU1jHAAAA3AAAAA8AAAAAAAAAAAAAAAAAmAIAAGRy&#10;cy9kb3ducmV2LnhtbFBLBQYAAAAABAAEAPUAAACMAwAAAAA=&#10;" path="m5,l2,,,,2,2r,3l5,5,9,2,5,xm37,167r12,-3l62,162r2,-5l64,154r-12,5l37,162r,2l37,167xe" fillcolor="#e78026" stroked="f">
                  <v:path arrowok="t" o:connecttype="custom" o:connectlocs="5,0;2,0;0,0;2,2;2,5;5,5;9,2;5,0;37,167;49,164;62,162;64,157;64,154;52,159;37,162;37,164;37,167" o:connectangles="0,0,0,0,0,0,0,0,0,0,0,0,0,0,0,0,0"/>
                  <o:lock v:ext="edit" verticies="t"/>
                </v:shape>
                <v:shape id="Freeform 748" o:spid="_x0000_s1772" style="position:absolute;left:6650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m0sUA&#10;AADcAAAADwAAAGRycy9kb3ducmV2LnhtbESP0WoCMRRE3wv9h3ALfdNsbVFZjaItgvZFXP2A6+a6&#10;WZrcbDepu/17UxD6OMzMGWa+7J0VV2pD7VnByzADQVx6XXOl4HTcDKYgQkTWaD2Tgl8KsFw8Pswx&#10;177jA12LWIkE4ZCjAhNjk0sZSkMOw9A3xMm7+NZhTLKtpG6xS3Bn5SjLxtJhzWnBYEPvhsqv4scp&#10;WHVbU1zizn5+nDf7b3swx9dyrdTzU7+agYjUx//wvb3VCiZvY/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ibSxQAAANwAAAAPAAAAAAAAAAAAAAAAAJgCAABkcnMv&#10;ZG93bnJldi54bWxQSwUGAAAAAAQABAD1AAAAigMAAAAA&#10;" path="m5,l3,,,,3,5r2,l7,3,5,xm35,162r15,-2l62,155r,-3l65,147r-13,8l37,157r-2,3l35,162xe" fillcolor="#e88327" stroked="f">
                  <v:path arrowok="t" o:connecttype="custom" o:connectlocs="5,0;3,0;0,0;3,5;5,5;7,3;5,0;35,162;50,160;62,155;62,152;65,147;52,155;37,157;35,160;35,162" o:connectangles="0,0,0,0,0,0,0,0,0,0,0,0,0,0,0,0"/>
                  <o:lock v:ext="edit" verticies="t"/>
                </v:shape>
                <v:shape id="Freeform 749" o:spid="_x0000_s1773" style="position:absolute;left:6650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lT8MA&#10;AADcAAAADwAAAGRycy9kb3ducmV2LnhtbESPUWvCMBSF3wf+h3CFvc1UGeuoTUXF4YZPq/6AS3NN&#10;i81NSTKt+/XLYLDHwznnO5xyNdpeXMmHzrGC+SwDQdw43bFRcDq+Pb2CCBFZY++YFNwpwKqaPJRY&#10;aHfjT7rW0YgE4VCggjbGoZAyNC1ZDDM3ECfv7LzFmKQ3Unu8Jbjt5SLLXqTFjtNCiwNtW2ou9ZdV&#10;4Dff0ZuLyc0u28vDgU8fmnZKPU7H9RJEpDH+h//a71pB/pzD75l0BG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clT8MAAADcAAAADwAAAAAAAAAAAAAAAACYAgAAZHJzL2Rv&#10;d25yZXYueG1sUEsFBgAAAAAEAAQA9QAAAIgDAAAAAA==&#10;" path="m7,l3,3,,3,3,8,5,5r5,l7,xm35,160r15,-3l62,152r3,-5l67,142,52,152r-15,3l37,157r-2,3xe" fillcolor="#e88728" stroked="f">
                  <v:path arrowok="t" o:connecttype="custom" o:connectlocs="7,0;3,3;0,3;3,8;5,5;10,5;7,0;35,160;50,157;62,152;65,147;67,142;52,152;37,155;37,157;35,160" o:connectangles="0,0,0,0,0,0,0,0,0,0,0,0,0,0,0,0"/>
                  <o:lock v:ext="edit" verticies="t"/>
                </v:shape>
                <v:shape id="Freeform 750" o:spid="_x0000_s1774" style="position:absolute;left:6653;top:559;width:64;height:154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jscIA&#10;AADcAAAADwAAAGRycy9kb3ducmV2LnhtbERPz2vCMBS+D/wfwhN2GZpubCrVKOvGcNdWe+jt0Tyb&#10;YvNSmlS7/345DHb8+H7vDpPtxI0G3zpW8LxMQBDXTrfcKDifvhYbED4ga+wck4If8nDYzx52mGp3&#10;55xuRWhEDGGfogITQp9K6WtDFv3S9cSRu7jBYohwaKQe8B7DbSdfkmQlLbYcGwz29GGovhajVVAe&#10;T8fP9s1UdbmWWV6N5qnBTKnH+fS+BRFoCv/iP/e3VrB+jWv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4KOxwgAAANwAAAAPAAAAAAAAAAAAAAAAAJgCAABkcnMvZG93&#10;bnJldi54bWxQSwUGAAAAAAQABAD1AAAAhwMAAAAA&#10;" path="m4,l2,2,,2,,7,4,5r5,l4,xm34,154r15,-2l62,144r2,-2l64,137r-15,7l34,149r,3l34,154xe" fillcolor="#e98a29" stroked="f">
                  <v:path arrowok="t" o:connecttype="custom" o:connectlocs="4,0;2,2;0,2;0,7;4,5;9,5;4,0;34,154;49,152;62,144;64,142;64,137;64,137;49,144;34,149;34,152;34,154" o:connectangles="0,0,0,0,0,0,0,0,0,0,0,0,0,0,0,0,0"/>
                  <o:lock v:ext="edit" verticies="t"/>
                </v:shape>
                <v:shape id="Freeform 751" o:spid="_x0000_s1775" style="position:absolute;left:6653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/CsYA&#10;AADcAAAADwAAAGRycy9kb3ducmV2LnhtbESPQUvDQBSE70L/w/IKXsRulFht7LaItpiriVCPj+xr&#10;Nph9G7Nrk/77bqHQ4zAz3zDL9WhbcaDeN44VPMwSEMSV0w3XCr7L7f0LCB+QNbaOScGRPKxXk5sl&#10;ZtoN/EWHItQiQthnqMCE0GVS+sqQRT9zHXH09q63GKLsa6l7HCLctvIxSebSYsNxwWBH74aq3+Lf&#10;KvjcyOHpI81NW+Tlz+Zvvruz6U6p2+n49goi0Biu4Us71wqe0wWcz8QjIF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O/CsYAAADcAAAADwAAAAAAAAAAAAAAAACYAgAAZHJz&#10;L2Rvd25yZXYueG1sUEsFBgAAAAAEAAQA9QAAAIsDAAAAAA==&#10;" path="m7,l2,,,3,2,8,7,5r2,l9,3,7,xm34,150r15,-3l64,137r,-2l64,132r-15,8l34,145r,2l34,150xe" fillcolor="#ea8d2a" stroked="f">
                  <v:path arrowok="t" o:connecttype="custom" o:connectlocs="7,0;2,0;0,3;2,8;7,5;9,5;9,3;7,0;34,150;49,147;64,137;64,137;64,135;64,135;64,132;49,140;34,145;34,147;34,150" o:connectangles="0,0,0,0,0,0,0,0,0,0,0,0,0,0,0,0,0,0,0"/>
                  <o:lock v:ext="edit" verticies="t"/>
                </v:shape>
                <v:shape id="Freeform 752" o:spid="_x0000_s1776" style="position:absolute;left:6653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8KQMIA&#10;AADcAAAADwAAAGRycy9kb3ducmV2LnhtbERPTYvCMBC9C/6HMIKXZU1V1LUaRQuih92D7uJ5aMa2&#10;2kxKE7X6681hwePjfc+XjSnFjWpXWFbQ70UgiFOrC84U/P1uPr9AOI+ssbRMCh7kYLlot+YYa3vn&#10;Pd0OPhMhhF2MCnLvq1hKl+Zk0PVsRRy4k60N+gDrTOoa7yHclHIQRWNpsODQkGNFSU7p5XA1Cory&#10;mXyfZYI/05U7TtYfQz6lW6W6nWY1A+Gp8W/xv3unFUxGYX44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wpAwgAAANwAAAAPAAAAAAAAAAAAAAAAAJgCAABkcnMvZG93&#10;bnJldi54bWxQSwUGAAAAAAQABAD1AAAAhwMAAAAA&#10;" path="m9,l4,,,2,2,5r,2l7,5r5,l9,2,9,xm34,144r15,-5l64,132r,-3l64,127r-15,7l34,139r,3l34,144xe" fillcolor="#ea902b" stroked="f">
                  <v:path arrowok="t" o:connecttype="custom" o:connectlocs="9,0;4,0;0,2;2,5;2,7;7,5;12,5;9,2;9,0;34,144;49,139;64,132;64,129;64,127;49,134;34,139;34,142;34,144" o:connectangles="0,0,0,0,0,0,0,0,0,0,0,0,0,0,0,0,0,0"/>
                  <o:lock v:ext="edit" verticies="t"/>
                </v:shape>
                <v:shape id="Freeform 753" o:spid="_x0000_s1777" style="position:absolute;left:665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7xcUA&#10;AADcAAAADwAAAGRycy9kb3ducmV2LnhtbESPQWsCMRSE74X+h/AKvdXsCq2yGqUULN5KrYt6e26e&#10;u4ublzVJNf33Rih4HGbmG2Y6j6YTZ3K+tawgH2QgiCurW64VrH8WL2MQPiBr7CyTgj/yMJ89Pkyx&#10;0PbC33RehVokCPsCFTQh9IWUvmrIoB/Ynjh5B+sMhiRdLbXDS4KbTg6z7E0abDktNNjTR0PVcfVr&#10;FLjROj8Nt5vFLsbTcvv1WZp9LJV6forvExCBYriH/9tLrWD0msPtTD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3vFxQAAANwAAAAPAAAAAAAAAAAAAAAAAJgCAABkcnMv&#10;ZG93bnJldi54bWxQSwUGAAAAAAQABAD1AAAAigMAAAAA&#10;" path="m7,l5,,,3,,5r2,l7,5r5,l7,xm32,140r15,-5l62,127r,-2l62,122r-15,8l32,135r,2l32,140xe" fillcolor="#eb932b" stroked="f">
                  <v:path arrowok="t" o:connecttype="custom" o:connectlocs="7,0;5,0;0,3;0,5;2,5;7,5;12,5;7,0;32,140;47,135;62,127;62,125;62,122;47,130;32,135;32,137;32,140" o:connectangles="0,0,0,0,0,0,0,0,0,0,0,0,0,0,0,0,0"/>
                  <o:lock v:ext="edit" verticies="t"/>
                </v:shape>
                <v:shape id="Freeform 754" o:spid="_x0000_s1778" style="position:absolute;left:665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8ufMIA&#10;AADcAAAADwAAAGRycy9kb3ducmV2LnhtbESPS6vCMBSE94L/IRzBnU0t+KAa5XLhgivBB7g9NMe2&#10;tDnpbWKt/nojCC6HmfmGWW97U4uOWldaVjCNYhDEmdUl5wrOp7/JEoTzyBpry6TgQQ62m+Fgjam2&#10;dz5Qd/S5CBB2KSoovG9SKV1WkEEX2YY4eFfbGvRBtrnULd4D3NQyieO5NFhyWCiwod+Csup4M4FS&#10;dfvb9amTSv5f/C4+uHk1zZQaj/qfFQhPvf+GP+2dVrCYJfA+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y58wgAAANwAAAAPAAAAAAAAAAAAAAAAAJgCAABkcnMvZG93&#10;bnJldi54bWxQSwUGAAAAAAQABAD1AAAAhwMAAAAA&#10;" path="m10,l5,,,2r2,l2,5r5,l12,5r,-3l10,xm32,134r15,-5l62,122r,-3l62,114,47,124r-15,5l32,132r,2xe" fillcolor="#eb962a" stroked="f">
                  <v:path arrowok="t" o:connecttype="custom" o:connectlocs="10,0;5,0;0,2;2,2;2,5;7,5;12,5;12,2;10,0;32,134;47,129;62,122;62,119;62,114;47,124;32,129;32,132;32,134" o:connectangles="0,0,0,0,0,0,0,0,0,0,0,0,0,0,0,0,0,0"/>
                  <o:lock v:ext="edit" verticies="t"/>
                </v:shape>
                <v:shape id="Freeform 755" o:spid="_x0000_s1779" style="position:absolute;left:6657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IEsUA&#10;AADcAAAADwAAAGRycy9kb3ducmV2LnhtbESPQWvCQBSE7wX/w/IEb3XTFNuQugYRAnoRTT14fGRf&#10;k9Ts25DdmvjvXUHocZiZb5hlNppWXKl3jWUFb/MIBHFpdcOVgtN3/pqAcB5ZY2uZFNzIQbaavCwx&#10;1XbgI10LX4kAYZeigtr7LpXSlTUZdHPbEQfvx/YGfZB9JXWPQ4CbVsZR9CENNhwWauxoU1N5Kf6M&#10;guK3OctDvruNR7aXZL/dyThZKDWbjusvEJ5G/x9+trdawefiHR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QgSxQAAANwAAAAPAAAAAAAAAAAAAAAAAJgCAABkcnMv&#10;ZG93bnJldi54bWxQSwUGAAAAAAQABAD1AAAAigMAAAAA&#10;" path="m10,l5,,,,,3,3,5r5,l13,5,10,3,10,xm30,130r15,-5l60,117r,-5l60,110,45,120r-15,5l30,127r,3xe" fillcolor="#ec9a2a" stroked="f">
                  <v:path arrowok="t" o:connecttype="custom" o:connectlocs="10,0;5,0;0,0;0,3;3,5;8,5;13,5;10,3;10,0;30,130;45,125;60,117;60,112;60,110;45,120;30,125;30,127;30,130" o:connectangles="0,0,0,0,0,0,0,0,0,0,0,0,0,0,0,0,0,0"/>
                  <o:lock v:ext="edit" verticies="t"/>
                </v:shape>
                <v:shape id="Freeform 756" o:spid="_x0000_s1780" style="position:absolute;left:6657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/Zh8UA&#10;AADcAAAADwAAAGRycy9kb3ducmV2LnhtbESPzWoCQRCE7wHfYWjBS9DZSBJldZQgRswhB38eoNlp&#10;dxZ3etadVjdvnxECORZV9RU1X3a+VjdqYxXYwMsoA0VcBFtxaeB4+BxOQUVBtlgHJgM/FGG56D3N&#10;Mbfhzju67aVUCcIxRwNOpMm1joUjj3EUGuLknULrUZJsS21bvCe4r/U4y961x4rTgsOGVo6K8/7q&#10;DWxOrvFf7vkiuyDH9UZPv8O4MGbQ7z5moIQ6+Q//tbfWwOTtFR5n0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9mHxQAAANwAAAAPAAAAAAAAAAAAAAAAAJgCAABkcnMv&#10;ZG93bnJldi54bWxQSwUGAAAAAAQABAD1AAAAigMAAAAA&#10;" path="m10,l5,,,,3,2r,3l8,5r7,l13,2,10,xm30,124r15,-5l60,109r,-2l58,104,45,114r-15,5l30,122r,2xe" fillcolor="#ec9d28" stroked="f">
                  <v:path arrowok="t" o:connecttype="custom" o:connectlocs="10,0;5,0;0,0;3,2;3,5;8,5;15,5;13,2;10,0;30,124;45,119;60,109;60,107;58,104;45,114;30,119;30,122;30,124" o:connectangles="0,0,0,0,0,0,0,0,0,0,0,0,0,0,0,0,0,0"/>
                  <o:lock v:ext="edit" verticies="t"/>
                </v:shape>
                <v:shape id="Freeform 757" o:spid="_x0000_s1781" style="position:absolute;left:6660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eXcYA&#10;AADcAAAADwAAAGRycy9kb3ducmV2LnhtbESPX0vDQBDE3wt+h2OFvhS7sVL/xF5LKS220Ber9HnJ&#10;rUkwtxfvrkn89p4g+DjMzG+YxWqwjerYh9qJhttpBoqlcKaWUsP72+7mEVSIJIYaJ6zhmwOsllej&#10;BeXG9fLK3SmWKkEk5KShirHNEUNRsaUwdS1L8j6ctxST9CUaT32C2wZnWXaPlmpJCxW1vKm4+Dxd&#10;rIZ+8mKezsft3aH7Ejy2OPFnvGg9vh7Wz6AiD/E//NfeGw0P8zn8nklHA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reXcYAAADcAAAADwAAAAAAAAAAAAAAAACYAgAAZHJz&#10;L2Rvd25yZXYueG1sUEsFBgAAAAAEAAQA9QAAAIsDAAAAAA==&#10;" path="m10,l5,,,,,3,2,5r5,l12,3,10,xm27,120r15,-5l57,105r-2,-3l55,100,42,110r-15,5l27,117r,3xe" fillcolor="#eda025" stroked="f">
                  <v:path arrowok="t" o:connecttype="custom" o:connectlocs="10,0;5,0;0,0;0,3;2,5;7,5;12,3;12,3;10,0;27,120;42,115;57,105;55,102;55,100;42,110;27,115;27,117;27,120" o:connectangles="0,0,0,0,0,0,0,0,0,0,0,0,0,0,0,0,0,0"/>
                  <o:lock v:ext="edit" verticies="t"/>
                </v:shape>
                <v:shape id="Freeform 758" o:spid="_x0000_s1782" style="position:absolute;left:6660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mQcUA&#10;AADcAAAADwAAAGRycy9kb3ducmV2LnhtbESP3WoCMRSE7wXfIRzBu5ptaVW2RhFFa0HBnz7AYXO6&#10;WXZzsiRRt2/fFApeDjPzDTNbdLYRN/KhcqzgeZSBIC6crrhU8HXZPE1BhIissXFMCn4owGLe780w&#10;1+7OJ7qdYykShEOOCkyMbS5lKAxZDCPXEifv23mLMUlfSu3xnuC2kS9ZNpYWK04LBltaGSrq89Uq&#10;oIvfHut6sllvD/tPXdrdx9q8KjUcdMt3EJG6+Aj/t3daweRtDH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OZBxQAAANwAAAAPAAAAAAAAAAAAAAAAAJgCAABkcnMv&#10;ZG93bnJldi54bWxQSwUGAAAAAAQABAD1AAAAigMAAAAA&#10;" path="m12,l5,,,,2,2r,3l7,5,15,2,12,xm27,114r15,-5l55,99r,-2l55,94,42,104r-15,5l27,112r,2xe" fillcolor="#eda322" stroked="f">
                  <v:path arrowok="t" o:connecttype="custom" o:connectlocs="12,0;5,0;0,0;2,2;2,5;7,5;15,2;15,2;12,0;12,0;27,114;42,109;55,99;55,97;55,94;42,104;27,109;27,112;27,114" o:connectangles="0,0,0,0,0,0,0,0,0,0,0,0,0,0,0,0,0,0,0"/>
                  <o:lock v:ext="edit" verticies="t"/>
                </v:shape>
                <v:shape id="Freeform 759" o:spid="_x0000_s1783" style="position:absolute;left:6662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sGMQA&#10;AADcAAAADwAAAGRycy9kb3ducmV2LnhtbESPQUsDMRSE74L/ITzBm81qqWvXpkWKxepBsC09PzbP&#10;JLh5WZK43f57Iwgeh5n5hlmsRt+JgWJygRXcTioQxG3Qjo2Cw35z8wAiZWSNXWBScKYEq+XlxQIb&#10;HU78QcMuG1EgnBpUYHPuGylTa8ljmoSeuHifIXrMRUYjdcRTgftO3lXVvfTouCxY7Gltqf3afXsF&#10;ydmXuK2m5vl9OryZ43rj5q+dUtdX49MjiExj/g//tbdaQT2r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bBjEAAAA3AAAAA8AAAAAAAAAAAAAAAAAmAIAAGRycy9k&#10;b3ducmV2LnhtbFBLBQYAAAAABAAEAPUAAACJAwAAAAA=&#10;" path="m10,l5,2,,2,,5,,7r8,l13,5r2,l13,2,10,xm25,112r15,-5l53,97r,-3l53,92,40,102r-15,5l25,109r,3xe" fillcolor="#eea61e" stroked="f">
                  <v:path arrowok="t" o:connecttype="custom" o:connectlocs="10,0;5,2;0,2;0,5;0,7;8,7;13,5;13,5;15,5;13,2;10,0;25,112;40,107;53,97;53,94;53,92;40,102;25,107;25,109;25,112" o:connectangles="0,0,0,0,0,0,0,0,0,0,0,0,0,0,0,0,0,0,0,0"/>
                  <o:lock v:ext="edit" verticies="t"/>
                </v:shape>
                <v:shape id="Freeform 760" o:spid="_x0000_s1784" style="position:absolute;left:6662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8OhMMA&#10;AADcAAAADwAAAGRycy9kb3ducmV2LnhtbERPu2rDMBTdA/0HcQtdQiO3kAduZGMakpRsTrt0u1i3&#10;sql15Vpy7Px9NBQyHs57m0+2FRfqfeNYwcsiAUFcOd2wUfD1uX/egPABWWPrmBRcyUOePcy2mGo3&#10;ckmXczAihrBPUUEdQpdK6auaLPqF64gj9+N6iyHC3kjd4xjDbStfk2QlLTYcG2rs6L2m6vc8WAWH&#10;Yv49jPKI7m+3OZxMNy9KMyj19DgVbyACTeEu/nd/aAXrZVwbz8Qj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8OhMMAAADcAAAADwAAAAAAAAAAAAAAAACYAgAAZHJzL2Rv&#10;d25yZXYueG1sUEsFBgAAAAAEAAQA9QAAAIgDAAAAAA==&#10;" path="m13,r,l5,3,,3,,5,3,8r5,l13,5r2,l15,3,13,xm25,107r15,-5l53,92r,-2l50,85r-5,7l40,97r-7,3l25,102r,3l25,107xe" fillcolor="#efab15" stroked="f">
                  <v:path arrowok="t" o:connecttype="custom" o:connectlocs="13,0;13,0;5,3;0,3;0,5;3,8;8,8;13,5;15,5;15,5;15,3;13,0;25,107;40,102;53,92;53,90;50,85;45,92;40,97;33,100;25,102;25,105;25,107" o:connectangles="0,0,0,0,0,0,0,0,0,0,0,0,0,0,0,0,0,0,0,0,0,0,0"/>
                  <o:lock v:ext="edit" verticies="t"/>
                </v:shape>
                <v:shape id="Freeform 761" o:spid="_x0000_s1785" style="position:absolute;left:6662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K9cUA&#10;AADcAAAADwAAAGRycy9kb3ducmV2LnhtbESPT2uDQBTE74F+h+UVekvWFlKrySaIUFvwlD/Q64v7&#10;ohL3rbhbtd++WyjkOMzMb5jtfjadGGlwrWUFz6sIBHFldcu1gvPpffkGwnlkjZ1lUvBDDva7h8UW&#10;U20nPtB49LUIEHYpKmi871MpXdWQQbeyPXHwrnYw6IMcaqkHnALcdPIlil6lwZbDQoM95Q1Vt+O3&#10;UZDFWBZxOV3i80eZFF+m7ZN1rtTT45xtQHia/T383/7UCuJ1An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8r1xQAAANwAAAAPAAAAAAAAAAAAAAAAAJgCAABkcnMv&#10;ZG93bnJldi54bWxQSwUGAAAAAAQABAD1AAAAigMAAAAA&#10;" path="m15,l13,,8,2,,2,3,5r,2l8,5r5,l15,5r3,2l15,2,15,xm25,102l40,97,53,87,50,82r,-2l45,87r-5,5l33,94r-8,3l25,99r,3xe" fillcolor="#efae09" stroked="f">
                  <v:path arrowok="t" o:connecttype="custom" o:connectlocs="15,0;13,0;13,0;8,2;0,2;3,5;3,7;8,5;13,5;15,5;18,7;15,2;15,0;25,102;40,97;53,87;50,82;50,80;45,87;40,92;33,94;25,97;25,99;25,102" o:connectangles="0,0,0,0,0,0,0,0,0,0,0,0,0,0,0,0,0,0,0,0,0,0,0,0"/>
                  <o:lock v:ext="edit" verticies="t"/>
                </v:shape>
                <v:shape id="Freeform 762" o:spid="_x0000_s1786" style="position:absolute;left:6665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ClsAA&#10;AADcAAAADwAAAGRycy9kb3ducmV2LnhtbERPy4rCMBTdC/5DuII7TceFjh1TEcVBEQZ8fMCd5vbB&#10;NDelydj492YhuDyc92odTCPu1LnasoKPaQKCOLe65lLB7bqffIJwHlljY5kUPMjBOhsOVphq2/OZ&#10;7hdfihjCLkUFlfdtKqXLKzLoprYljlxhO4M+wq6UusM+hptGzpJkLg3WHBsqbGlbUf53+TcKbH9E&#10;vVnufoKf/Z5O4fZd9Huj1HgUNl8gPAX/Fr/cB61gMY/z45l4BG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VClsAAAADcAAAADwAAAAAAAAAAAAAAAACYAgAAZHJzL2Rvd25y&#10;ZXYueG1sUEsFBgAAAAAEAAQA9QAAAIUDAAAAAA==&#10;" path="m12,r,l10,,5,3,,3,,5,2,8,5,5r5,l12,5r5,3l15,5,12,xm22,97r8,-2l37,92r5,-5l47,80r,-2l47,75r-5,5l35,85r-5,5l22,92r,3l22,97xe" fillcolor="#f0b100" stroked="f">
                  <v:path arrowok="t" o:connecttype="custom" o:connectlocs="12,0;12,0;10,0;5,3;0,3;0,5;2,8;5,5;10,5;12,5;17,8;15,5;12,0;22,97;30,95;37,92;42,87;47,80;47,78;47,75;42,80;35,85;30,90;22,92;22,95;22,97" o:connectangles="0,0,0,0,0,0,0,0,0,0,0,0,0,0,0,0,0,0,0,0,0,0,0,0,0,0"/>
                  <o:lock v:ext="edit" verticies="t"/>
                </v:shape>
                <v:shape id="Freeform 763" o:spid="_x0000_s1787" style="position:absolute;left:6665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0MMYA&#10;AADcAAAADwAAAGRycy9kb3ducmV2LnhtbESPT2vCQBTE74V+h+UJXorupmAq0VVCqaAXoekf8Paa&#10;fSbB7NuQXTX99l2h4HGYmd8wy/VgW3Gh3jeONSRTBYK4dKbhSsPnx2YyB+EDssHWMWn4JQ/r1ePD&#10;EjPjrvxOlyJUIkLYZ6ihDqHLpPRlTRb91HXE0Tu63mKIsq+k6fEa4baVz0ql0mLDcaHGjl5rKk/F&#10;2WrYpLu0nH2pg+Kf77fDLN/nRfKk9Xg05AsQgYZwD/+3t0bDS5rA7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0MMYAAADcAAAADwAAAAAAAAAAAAAAAACYAgAAZHJz&#10;L2Rvd25yZXYueG1sUEsFBgAAAAAEAAQA9QAAAIsDAAAAAA==&#10;" path="m15,2l12,,10,,5,,,2,2,5r,2l5,5r5,l15,5r2,2l17,5,15,2xm22,92r8,-3l37,87r5,-5l47,75r,-3l45,70r-5,5l35,79r-5,5l22,87r,2l22,92xe" fillcolor="#f0b500" stroked="f">
                  <v:path arrowok="t" o:connecttype="custom" o:connectlocs="15,2;12,0;10,0;5,0;0,2;2,5;2,7;5,5;10,5;15,5;17,7;17,5;15,2;22,92;30,89;37,87;42,82;47,75;47,72;45,70;40,75;35,79;30,84;22,87;22,89;22,92" o:connectangles="0,0,0,0,0,0,0,0,0,0,0,0,0,0,0,0,0,0,0,0,0,0,0,0,0,0"/>
                  <o:lock v:ext="edit" verticies="t"/>
                </v:shape>
                <v:shape id="Freeform 764" o:spid="_x0000_s1788" style="position:absolute;left:6667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OmsYA&#10;AADcAAAADwAAAGRycy9kb3ducmV2LnhtbESP3WrCQBSE74W+w3IKvdNNBbVEN0GkhUAp0lTw9pg9&#10;+bHZsyG7aurTu0LBy2FmvmFW6WBacabeNZYVvE4iEMSF1Q1XCnY/H+M3EM4ja2wtk4I/cpAmT6MV&#10;xtpe+JvOua9EgLCLUUHtfRdL6YqaDLqJ7YiDV9reoA+yr6Tu8RLgppXTKJpLgw2HhRo72tRU/OYn&#10;o8Auuq/Z5/7Kx/LQ7NflNs+y941SL8/DegnC0+Af4f92phUs5lO4nwlH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dOmsYAAADcAAAADwAAAAAAAAAAAAAAAACYAgAAZHJz&#10;L2Rvd25yZXYueG1sUEsFBgAAAAAEAAQA9QAAAIsDAAAAAA==&#10;" path="m15,3l10,,8,,3,,,3,,5,,8,5,5r3,l13,8r5,l15,5r,-2xm20,87r8,-2l33,80r7,-5l45,70,43,68r,-5l38,70r-5,5l28,80r-8,2l20,85r,2xe" fillcolor="#f2b900" stroked="f">
                  <v:path arrowok="t" o:connecttype="custom" o:connectlocs="15,3;10,0;8,0;3,0;0,3;0,5;0,8;5,5;8,5;13,8;18,8;15,5;15,3;20,87;28,85;33,80;40,75;45,70;43,68;43,63;38,70;33,75;28,80;20,82;20,85;20,87" o:connectangles="0,0,0,0,0,0,0,0,0,0,0,0,0,0,0,0,0,0,0,0,0,0,0,0,0,0"/>
                  <o:lock v:ext="edit" verticies="t"/>
                </v:shape>
                <v:shape id="Freeform 765" o:spid="_x0000_s1789" style="position:absolute;left:6667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JlsMA&#10;AADcAAAADwAAAGRycy9kb3ducmV2LnhtbESPQYvCMBSE7wv+h/CEva2pCm6pRhFFkMWLreL10Tzb&#10;YvNSmrTWf79ZEPY4zMw3zGozmFr01LrKsoLpJAJBnFtdcaHgkh2+YhDOI2usLZOCFznYrEcfK0y0&#10;ffKZ+tQXIkDYJaig9L5JpHR5SQbdxDbEwbvb1qAPsi2kbvEZ4KaWsyhaSIMVh4USG9qVlD/SzijI&#10;6Brf9tvZT/rquhNm8f3UZb1Sn+NhuwThafD/4Xf7qBV8L+bwdy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oJlsMAAADcAAAADwAAAAAAAAAAAAAAAACYAgAAZHJzL2Rv&#10;d25yZXYueG1sUEsFBgAAAAAEAAQA9QAAAIgDAAAAAA==&#10;" path="m15,2l13,,8,,3,,,2,,5r3,l5,5r3,l13,7r7,l18,5,15,2xm20,82r8,-3l33,74r5,-4l43,65r,-5l40,57r-2,8l33,70r-8,4l20,77r,2l20,82xe" fillcolor="#f3be00" stroked="f">
                  <v:path arrowok="t" o:connecttype="custom" o:connectlocs="15,2;13,0;8,0;3,0;0,2;0,5;3,5;5,5;8,5;13,7;20,7;18,5;15,2;20,82;28,79;33,74;38,70;43,65;43,60;40,57;38,65;33,70;25,74;20,77;20,79;20,82" o:connectangles="0,0,0,0,0,0,0,0,0,0,0,0,0,0,0,0,0,0,0,0,0,0,0,0,0,0"/>
                  <o:lock v:ext="edit" verticies="t"/>
                </v:shape>
                <v:shape id="Freeform 766" o:spid="_x0000_s1790" style="position:absolute;left:6667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3CsUA&#10;AADcAAAADwAAAGRycy9kb3ducmV2LnhtbESPQWvCQBSE7wX/w/IEb83GVqOkWUUKBQ9SqO2lt9fs&#10;M0mTfRuyq1n/vVsoeBxm5hum2AbTiQsNrrGsYJ6kIIhLqxuuFHx9vj2uQTiPrLGzTAqu5GC7mTwU&#10;mGs78gddjr4SEcIuRwW1930upStrMugS2xNH72QHgz7KoZJ6wDHCTSef0jSTBhuOCzX29FpT2R7P&#10;RkG7PB9G+/7zbPtfjYtVtQz79Fup2TTsXkB4Cv4e/m/vtYJVtoC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7cKxQAAANwAAAAPAAAAAAAAAAAAAAAAAJgCAABkcnMv&#10;ZG93bnJldi54bWxQSwUGAAAAAAQABAD1AAAAigMAAAAA&#10;" path="m18,3r-5,l8,,5,,,3r3,l3,5r2,l8,5r7,3l23,10,20,5,18,3xm20,77r8,-2l33,70r5,-5l43,58,40,55r,-5l38,58r-5,7l25,70r-7,2l20,75r,2xe" fillcolor="#f4c200" stroked="f">
                  <v:path arrowok="t" o:connecttype="custom" o:connectlocs="18,3;13,3;8,0;5,0;0,3;3,3;3,5;5,5;8,5;15,8;23,10;20,5;18,3;20,77;28,75;33,70;38,65;43,58;40,55;40,50;38,58;33,65;25,70;18,72;20,75;20,77" o:connectangles="0,0,0,0,0,0,0,0,0,0,0,0,0,0,0,0,0,0,0,0,0,0,0,0,0,0"/>
                  <o:lock v:ext="edit" verticies="t"/>
                </v:shape>
                <v:shape id="Freeform 767" o:spid="_x0000_s1791" style="position:absolute;left:6670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30m8QA&#10;AADcAAAADwAAAGRycy9kb3ducmV2LnhtbESPT2sCMRTE74V+h/AEbzVrtf5ZjSKCtIdeqgWvj+S5&#10;Wdy8bJNUt376plDwOMzMb5jlunONuFCItWcFw0EBglh7U3Ol4POwe5qBiAnZYOOZFPxQhPXq8WGJ&#10;pfFX/qDLPlUiQziWqMCm1JZSRm3JYRz4ljh7Jx8cpixDJU3Aa4a7Rj4XxUQ6rDkvWGxpa0mf999O&#10;AQX7Oh4d+cs4v5nfjNbTQ/OuVL/XbRYgEnXpHv5vvxkF08kL/J3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N9JvEAAAA3AAAAA8AAAAAAAAAAAAAAAAAmAIAAGRycy9k&#10;b3ducmV2LnhtbFBLBQYAAAAABAAEAPUAAACJAwAAAAA=&#10;" path="m17,2r-7,l5,,2,,,,,2,2,5r3,l12,7r8,3l20,7,17,2xm17,72r5,-3l30,65r5,-5l37,52r,-5l35,45r-3,7l30,57r-8,8l15,67r,2l17,72xe" fillcolor="#f5c600" stroked="f">
                  <v:path arrowok="t" o:connecttype="custom" o:connectlocs="17,2;10,2;5,0;2,0;0,0;0,2;2,5;2,5;5,5;12,7;20,10;20,7;17,2;17,72;22,69;30,65;35,60;37,52;37,47;35,45;32,52;30,57;22,65;15,67;15,69;17,72" o:connectangles="0,0,0,0,0,0,0,0,0,0,0,0,0,0,0,0,0,0,0,0,0,0,0,0,0,0"/>
                  <o:lock v:ext="edit" verticies="t"/>
                </v:shape>
                <v:shape id="Freeform 768" o:spid="_x0000_s1792" style="position:absolute;left:6670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tssMA&#10;AADcAAAADwAAAGRycy9kb3ducmV2LnhtbESPQWsCMRSE70L/Q3hCL6KJQtOyGkUqBa+rPfT42Dx3&#10;FzcvSxLdbX99Uyh4HGbmG2azG10n7hRi69nAcqFAEFfetlwb+Dx/zN9AxIRssfNMBr4pwm77NNlg&#10;Yf3AJd1PqRYZwrFAA01KfSFlrBpyGBe+J87exQeHKctQSxtwyHDXyZVSWjpsOS802NN7Q9X1dHMG&#10;tOr1vlyVh59BHcPX7EXe2vJizPN03K9BJBrTI/zfPloDr1rD35l8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xtssMAAADcAAAADwAAAAAAAAAAAAAAAACYAgAAZHJzL2Rv&#10;d25yZXYueG1sUEsFBgAAAAAEAAQA9QAAAIgDAAAAAA==&#10;" path="m20,5l12,3,5,,2,,,,2,3r,2l5,5,15,8r7,5l20,8r,-3xm15,67r7,-2l30,60r5,-7l37,45,35,40r,-2l32,45r-5,8l22,58r-7,5l15,65r,2xe" fillcolor="#f6ca00" stroked="f">
                  <v:path arrowok="t" o:connecttype="custom" o:connectlocs="20,5;12,3;5,0;2,0;0,0;2,3;2,5;2,5;5,5;15,8;22,13;20,8;20,5;15,67;22,65;30,60;35,53;37,45;35,40;35,38;32,45;27,53;22,58;15,63;15,65;15,67" o:connectangles="0,0,0,0,0,0,0,0,0,0,0,0,0,0,0,0,0,0,0,0,0,0,0,0,0,0"/>
                  <o:lock v:ext="edit" verticies="t"/>
                </v:shape>
                <v:shape id="Freeform 769" o:spid="_x0000_s1793" style="position:absolute;left:6672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FrMYA&#10;AADcAAAADwAAAGRycy9kb3ducmV2LnhtbESPQWvCQBSE74L/YXmF3nSjB2PSbERsBXusloK3R/Y1&#10;Cc2+jbtbE/vru4WCx2FmvmGKzWg6cSXnW8sKFvMEBHFldcu1gvfTfrYG4QOyxs4yKbiRh005nRSY&#10;azvwG12PoRYRwj5HBU0IfS6lrxoy6Oe2J47ep3UGQ5SultrhEOGmk8skWUmDLceFBnvaNVR9Hb+N&#10;guWz2378LF6zffdyDpfLkI3nNFPq8WHcPoEINIZ7+L990ArSVQp/Z+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jFrMYAAADcAAAADwAAAAAAAAAAAAAAAACYAgAAZHJz&#10;L2Rvd25yZXYueG1sUEsFBgAAAAAEAAQA9QAAAIsDAAAAAA==&#10;" path="m18,5l10,2,3,,,,,2,,5r3,l10,7r5,3l20,12r5,8l23,12,18,5xm13,62r7,-2l28,52r2,-5l33,40,30,32,28,25r2,5l30,32r-2,8l25,47r-5,5l13,57r,3l13,62xe" fillcolor="#f7cd00" stroked="f">
                  <v:path arrowok="t" o:connecttype="custom" o:connectlocs="18,5;10,2;3,0;0,0;0,0;0,2;0,5;3,5;3,5;10,7;15,10;20,12;25,20;23,12;18,5;13,62;20,60;28,52;30,47;33,40;30,32;28,25;30,30;30,32;28,40;25,47;20,52;13,57;13,60;13,62" o:connectangles="0,0,0,0,0,0,0,0,0,0,0,0,0,0,0,0,0,0,0,0,0,0,0,0,0,0,0,0,0,0"/>
                  <o:lock v:ext="edit" verticies="t"/>
                </v:shape>
                <v:shape id="Freeform 770" o:spid="_x0000_s1794" style="position:absolute;left:6672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gKr0A&#10;AADcAAAADwAAAGRycy9kb3ducmV2LnhtbERPvQrCMBDeBd8hnOAimipSpRpFBNHFQSvOR3O2xeZS&#10;mmjr25tBcPz4/tfbzlTiTY0rLSuYTiIQxJnVJecKbulhvAThPLLGyjIp+JCD7abfW2OibcsXel99&#10;LkIIuwQVFN7XiZQuK8igm9iaOHAP2xj0ATa51A22IdxUchZFsTRYcmgosKZ9Qdnz+jIKzu2cRvM2&#10;SvdZfD9Nj1zVo/Sg1HDQ7VYgPHX+L/65T1rBIg5rw5lwBOTm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/SgKr0AAADcAAAADwAAAAAAAAAAAAAAAACYAgAAZHJzL2Rvd25yZXYu&#10;eG1sUEsFBgAAAAAEAAQA9QAAAIIDAAAAAA==&#10;" path="m20,8l13,3,3,,,,,3,3,5,13,8r7,5l25,20r3,10l25,38r-2,5l18,50r-5,3l13,55r,3l20,53r5,-5l30,40r3,-7l28,20,20,8xe" fillcolor="#f8d100" stroked="f">
                  <v:path arrowok="t" o:connecttype="custom" o:connectlocs="20,8;13,3;3,0;0,0;0,0;0,3;3,5;3,5;13,8;20,13;25,20;28,30;25,38;23,43;18,50;13,53;13,55;13,58;20,53;25,48;30,40;33,33;28,20;20,8" o:connectangles="0,0,0,0,0,0,0,0,0,0,0,0,0,0,0,0,0,0,0,0,0,0,0,0"/>
                </v:shape>
                <v:shape id="Freeform 771" o:spid="_x0000_s1795" style="position:absolute;left:6672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YQ8UA&#10;AADcAAAADwAAAGRycy9kb3ducmV2LnhtbESPzWoCMRSF9wXfIVyhG6mZdjFOR6OUQqGLFqzTRZeX&#10;yTUzmNwMSapjn74RBJeH8/NxVpvRWXGkEHvPCh7nBQji1uuejYLv5u2hAhETskbrmRScKcJmPblb&#10;Ya39ib/ouEtG5BGONSroUhpqKWPbkcM49wNx9vY+OExZBiN1wFMed1Y+FUUpHfacCR0O9NpRe9j9&#10;ugyZhcO5/Glmptn+fdpFqKz5qJS6n44vSxCJxnQLX9vvWsGifIbLmXw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phDxQAAANwAAAAPAAAAAAAAAAAAAAAAAJgCAABkcnMv&#10;ZG93bnJldi54bWxQSwUGAAAAAAQABAD1AAAAigMAAAAA&#10;" path="m30,27r,-2l28,20r,-3l25,15,20,7,15,5,10,2,3,,,,3,2r,3l10,7r8,5l23,20r2,7l23,35r-3,5l18,45r-5,2l13,50r,2l20,47r5,-5l28,35r2,-8xe" fillcolor="#f7d400" stroked="f">
                  <v:path arrowok="t" o:connecttype="custom" o:connectlocs="30,27;30,25;28,20;28,17;25,15;20,7;15,5;10,2;3,0;3,0;0,0;3,2;3,5;10,7;18,12;23,20;25,27;23,35;20,40;18,45;13,47;13,50;13,52;20,47;25,42;28,35;30,27" o:connectangles="0,0,0,0,0,0,0,0,0,0,0,0,0,0,0,0,0,0,0,0,0,0,0,0,0,0,0"/>
                </v:shape>
                <v:shape id="Freeform 772" o:spid="_x0000_s1796" style="position:absolute;left:6675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CfsQA&#10;AADcAAAADwAAAGRycy9kb3ducmV2LnhtbERPTWsCMRC9F/wPYQpepGYrWMvWKFIUPOhhrQd7m26m&#10;m6WbyZpEXf315iD0+Hjf03lnG3EmH2rHCl6HGQji0umaKwX7r9XLO4gQkTU2jknBlQLMZ72nKeba&#10;Xbig8y5WIoVwyFGBibHNpQylIYth6FrixP06bzEm6CupPV5SuG3kKMvepMWaU4PBlj4NlX+7k1Vw&#10;/D6ZTf1z88V4EAbLsojd7bBVqv/cLT5AROriv/jhXmsFk0man8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Mgn7EAAAA3AAAAA8AAAAAAAAAAAAAAAAAmAIAAGRycy9k&#10;b3ducmV2LnhtbFBLBQYAAAAABAAEAPUAAACJAwAAAAA=&#10;" path="m25,25l22,15,17,8,10,3,,,,3,,5,7,8r8,5l17,18r3,7l17,30r,5l12,40r-2,3l10,45r,3l15,45r5,-7l22,33r3,-8xe" fillcolor="#f6d700" stroked="f">
                  <v:path arrowok="t" o:connecttype="custom" o:connectlocs="25,25;22,15;17,8;10,3;0,0;0,0;0,3;0,5;7,8;15,13;17,18;20,25;17,30;17,35;12,40;10,43;10,45;10,48;15,45;20,38;22,33;25,25" o:connectangles="0,0,0,0,0,0,0,0,0,0,0,0,0,0,0,0,0,0,0,0,0,0"/>
                </v:shape>
                <v:shape id="Freeform 773" o:spid="_x0000_s1797" style="position:absolute;left:667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Uw8YA&#10;AADcAAAADwAAAGRycy9kb3ducmV2LnhtbESPT2vCQBTE70K/w/KEXkQ3sZBIdJUiLUQKhfrn4O2R&#10;fSbB7NuQ3Sbx23cLhR6HmfkNs9mNphE9da62rCBeRCCIC6trLhWcT+/zFQjnkTU2lknBgxzstk+T&#10;DWbaDvxF/dGXIkDYZaig8r7NpHRFRQbdwrbEwbvZzqAPsiul7nAIcNPIZRQl0mDNYaHClvYVFffj&#10;t1Fw+pS9vyzfWspnyT3+2B9eerwq9TwdX9cgPI3+P/zXzrWCNI3h90w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nUw8YAAADcAAAADwAAAAAAAAAAAAAAAACYAgAAZHJz&#10;L2Rvd25yZXYueG1sUEsFBgAAAAAEAAQA9QAAAIsDAAAAAA==&#10;" path="m22,22l20,15,15,7,7,2,,,,2,2,5,7,7r5,5l15,17r2,5l15,30r-5,7l10,40r,2l15,40r2,-5l20,30r2,-8xe" fillcolor="#f5d900" stroked="f">
                  <v:path arrowok="t" o:connecttype="custom" o:connectlocs="22,22;20,15;15,7;7,2;0,0;0,2;2,5;7,7;12,12;15,17;17,22;15,30;10,37;10,40;10,42;15,40;17,35;20,30;22,22" o:connectangles="0,0,0,0,0,0,0,0,0,0,0,0,0,0,0,0,0,0,0"/>
                </v:shape>
                <v:shape id="Freeform 774" o:spid="_x0000_s1798" style="position:absolute;left:6675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iVbsA&#10;AADcAAAADwAAAGRycy9kb3ducmV2LnhtbERPSwrCMBDdC94hjOBOU12oVKOIILj0i7gbmrEtNpOS&#10;RK2e3giCy/fnzRaNqcSDnC8tKxj0ExDEmdUl5wqOh3VvAsIHZI2VZVLwIg+Lebs1w1TbJ+/osQ+5&#10;iCXsU1RQhFCnUvqsIIO+b2viqF2tMxgidLnUDp+x3FRymCQjabDkuFBgTauCstv+bhRc37Q1VXZZ&#10;1RypA79OZ7ddK9XtNMspiEBN+Jt/6Y1WMB4P4XsmHgE5/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IGolW7AAAA3AAAAA8AAAAAAAAAAAAAAAAAmAIAAGRycy9kb3ducmV2Lnht&#10;bFBLBQYAAAAABAAEAPUAAACAAwAAAAA=&#10;" path="m20,20l17,13,15,8,7,3,,,2,3r,2l7,8r3,2l12,15r3,5l12,28,7,33r3,2l10,38r2,-3l17,30r,-5l20,20xe" fillcolor="#f4db00" stroked="f">
                  <v:path arrowok="t" o:connecttype="custom" o:connectlocs="20,20;17,13;15,8;7,3;0,0;2,3;2,5;7,8;10,10;12,15;15,20;12,28;7,33;10,35;10,38;12,35;17,30;17,25;20,20" o:connectangles="0,0,0,0,0,0,0,0,0,0,0,0,0,0,0,0,0,0,0"/>
                </v:shape>
                <v:shape id="Freeform 775" o:spid="_x0000_s1799" style="position:absolute;left:6677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J9MIA&#10;AADcAAAADwAAAGRycy9kb3ducmV2LnhtbESPQWvCQBSE7wX/w/KE3pqNVpqaugYJFjxarffH7jMJ&#10;zb4N2dWk/fVdQfA4zMw3zKoYbSuu1PvGsYJZkoIg1s40XCn4Pn6+vIPwAdlg65gU/JKHYj15WmFu&#10;3MBfdD2ESkQI+xwV1CF0uZRe12TRJ64jjt7Z9RZDlH0lTY9DhNtWztP0TVpsOC7U2FFZk/45XKyC&#10;bkg1NUtd4vh3Ou1nCxy2BpV6no6bDxCBxvAI39s7oyDLXuF2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wn0wgAAANwAAAAPAAAAAAAAAAAAAAAAAJgCAABkcnMvZG93&#10;bnJldi54bWxQSwUGAAAAAAQABAD1AAAAhwMAAAAA&#10;" path="m15,17l13,12,10,7,5,2,,,,2,,5r8,5l10,17,8,22,5,27r,3l8,32r5,-7l15,17xe" fillcolor="#f4dd00" stroked="f">
                  <v:path arrowok="t" o:connecttype="custom" o:connectlocs="15,17;13,12;10,7;5,2;0,0;0,2;0,5;8,10;10,17;8,22;5,27;5,30;8,32;13,25;15,17" o:connectangles="0,0,0,0,0,0,0,0,0,0,0,0,0,0,0"/>
                </v:shape>
                <v:shape id="Freeform 776" o:spid="_x0000_s1800" style="position:absolute;left:6677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cE8cA&#10;AADcAAAADwAAAGRycy9kb3ducmV2LnhtbESPW2vCQBSE3wv+h+UIfSl10wsmxKwigtCXWrxBHw/Z&#10;k4tmz6bZrUZ/fbcg+DjMzDdMNutNI07UudqygpdRBII4t7rmUsFuu3xOQDiPrLGxTAou5GA2HTxk&#10;mGp75jWdNr4UAcIuRQWV920qpcsrMuhGtiUOXmE7gz7IrpS6w3OAm0a+RtFYGqw5LFTY0qKi/Lj5&#10;NQry789rsoqf9PhafK0Ol/3P2z5BpR6H/XwCwlPv7+Fb+0MriON3+D8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hHBPHAAAA3AAAAA8AAAAAAAAAAAAAAAAAmAIAAGRy&#10;cy9kb3ducmV2LnhtbFBLBQYAAAAABAAEAPUAAACMAwAAAAA=&#10;" path="m13,15l10,10,8,5,5,3,,,,3,3,8r2,2l8,15r,3l5,20r,5l5,28r5,-5l13,15xe" fillcolor="#f3e000" stroked="f">
                  <v:path arrowok="t" o:connecttype="custom" o:connectlocs="13,15;10,10;8,5;5,3;0,0;0,3;3,8;5,10;8,15;8,18;5,20;5,25;5,28;10,23;13,15" o:connectangles="0,0,0,0,0,0,0,0,0,0,0,0,0,0,0"/>
                </v:shape>
                <v:shape id="Freeform 777" o:spid="_x0000_s1801" style="position:absolute;left:6677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CQsYA&#10;AADcAAAADwAAAGRycy9kb3ducmV2LnhtbESPQWvCQBSE7wX/w/KE3urGgklIXaWIlVJowajg8ZF9&#10;zYZm34bsqsm/7xYKHoeZ+YZZrgfbiiv1vnGsYD5LQBBXTjdcKzge3p5yED4ga2wdk4KRPKxXk4cl&#10;FtrdeE/XMtQiQtgXqMCE0BVS+sqQRT9zHXH0vl1vMUTZ11L3eItw28rnJEmlxYbjgsGONoaqn/Ji&#10;FbhDGxb59vPrY2dNlp7rzem8H5V6nA6vLyACDeEe/m+/awVZtoC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TCQsYAAADcAAAADwAAAAAAAAAAAAAAAACYAgAAZHJz&#10;L2Rvd25yZXYueG1sUEsFBgAAAAAEAAQA9QAAAIsDAAAAAA==&#10;" path="m10,12l8,5,,,3,5r,2l5,10r,2l5,15r,2l5,22,8,17r2,-5xe" fillcolor="#f3e200" stroked="f">
                  <v:path arrowok="t" o:connecttype="custom" o:connectlocs="10,12;8,5;0,0;3,5;3,7;5,10;5,12;5,15;5,15;5,17;5,22;8,17;10,12" o:connectangles="0,0,0,0,0,0,0,0,0,0,0,0,0"/>
                </v:shape>
                <v:shape id="Freeform 778" o:spid="_x0000_s1802" style="position:absolute;left:6680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pMsUA&#10;AADcAAAADwAAAGRycy9kb3ducmV2LnhtbESPS4sCMRCE74L/IfSCN82ssOqORlEXHxcRH5e9NZN2&#10;MjjpDJOos/9+Iwgei6r6iprMGluKO9W+cKzgs5eAIM6cLjhXcD6tuiMQPiBrLB2Tgj/yMJu2WxNM&#10;tXvwge7HkIsIYZ+iAhNClUrpM0MWfc9VxNG7uNpiiLLOpa7xEeG2lP0kGUiLBccFgxUtDWXX480q&#10;GH1VOvtdX879/fdhd/ox+01YSKU6H818DCJQE97hV3urFQyHA3iei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ykyxQAAANwAAAAPAAAAAAAAAAAAAAAAAJgCAABkcnMv&#10;ZG93bnJldi54bWxQSwUGAAAAAAQABAD1AAAAigMAAAAA&#10;" path="m5,7l2,2,,,,7r2,5l5,10,5,7xe" fillcolor="#f3e400" stroked="f">
                  <v:path arrowok="t" o:connecttype="custom" o:connectlocs="5,7;2,2;0,0;0,7;2,12;5,10;5,7" o:connectangles="0,0,0,0,0,0,0"/>
                </v:shape>
                <v:shape id="Freeform 779" o:spid="_x0000_s1803" style="position:absolute;left:66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p5ccA&#10;AADcAAAADwAAAGRycy9kb3ducmV2LnhtbESPQWvCQBSE74X+h+UVvDUbAzU2ukqpFLSooC0Vb4/s&#10;MwnNvk2zq8Z/7xYEj8PMfMOMp52pxYlaV1lW0I9iEMS51RUXCr6/Pp6HIJxH1lhbJgUXcjCdPD6M&#10;MdP2zBs6bX0hAoRdhgpK75tMSpeXZNBFtiEO3sG2Bn2QbSF1i+cAN7VM4nggDVYcFkps6L2k/Hd7&#10;NArM4mWwe13vZ6vFT8KHzewvGS4/leo9dW8jEJ46fw/f2nOtIE1T+D8Tj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r6eXHAAAA3AAAAA8AAAAAAAAAAAAAAAAAmAIAAGRy&#10;cy9kb3ducmV2LnhtbFBLBQYAAAAABAAEAPUAAACMAwAAAAA=&#10;" path="m2,5l2,3,,,,5,2,8,2,5xe" fillcolor="#f2e500" stroked="f">
                  <v:path arrowok="t" o:connecttype="custom" o:connectlocs="2,5;2,3;0,0;0,5;2,8;2,8;2,5" o:connectangles="0,0,0,0,0,0,0"/>
                </v:shape>
                <v:shape id="Freeform 780" o:spid="_x0000_s1804" style="position:absolute;left:6630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AocIA&#10;AADcAAAADwAAAGRycy9kb3ducmV2LnhtbERPyWrDMBC9B/oPYgq9JXJyaIIb2ZhAoaTQ0Dgh9DZY&#10;U9vUGhlJXvr31aGQ4+Pt+3w2nRjJ+daygvUqAUFcWd1yreBSvi53IHxA1thZJgW/5CHPHhZ7TLWd&#10;+JPGc6hFDGGfooImhD6V0lcNGfQr2xNH7ts6gyFCV0vtcIrhppObJHmWBluODQ32dGio+jkPRkE5&#10;HN/JFXK8fiG6j1Mx3lielHp6nIsXEIHmcBf/u9+0gu02ro1n4hG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sChwgAAANwAAAAPAAAAAAAAAAAAAAAAAJgCAABkcnMvZG93&#10;bnJldi54bWxQSwUGAAAAAAQABAD1AAAAhwMAAAAA&#10;" path="m52,224r5,-32l57,162,55,135,50,110,42,85,32,57,18,30,,,32,42,57,80r13,20l77,122r8,25l87,172r-7,17l72,202,62,212,52,224e" filled="f" strokecolor="#e15520" strokeweight="0">
                  <v:path arrowok="t" o:connecttype="custom" o:connectlocs="52,224;57,192;57,162;55,135;50,110;42,85;32,57;18,30;0,0;32,42;57,80;70,100;77,122;85,147;87,172;80,189;72,202;62,212;52,224" o:connectangles="0,0,0,0,0,0,0,0,0,0,0,0,0,0,0,0,0,0,0"/>
                </v:shape>
                <v:shape id="Freeform 781" o:spid="_x0000_s1805" style="position:absolute;left:6799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i0MMA&#10;AADcAAAADwAAAGRycy9kb3ducmV2LnhtbESPQYvCMBSE74L/ITzBm6Z60N1qFFFkPShLu+L50Tyb&#10;YvNSmqx2//1GEDwOM/MNs1x3thZ3an3lWMFknIAgLpyuuFRw/tmPPkD4gKyxdkwK/sjDetXvLTHV&#10;7sEZ3fNQighhn6ICE0KTSukLQxb92DXE0bu61mKIsi2lbvER4baW0ySZSYsVxwWDDW0NFbf81yr4&#10;khc/y6vMX4pT9n3aTeryaPZKDQfdZgEiUBfe4Vf7oBXM55/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7i0MMAAADcAAAADwAAAAAAAAAAAAAAAACYAgAAZHJzL2Rv&#10;d25yZXYueG1sUEsFBgAAAAAEAAQA9QAAAIgDAAAAAA==&#10;" path="m,3r,l3,r,3l,5,,3xe" fillcolor="#e15520" stroked="f">
                  <v:path arrowok="t" o:connecttype="custom" o:connectlocs="0,3;0,3;3,0;3,3;0,5;0,3" o:connectangles="0,0,0,0,0,0"/>
                </v:shape>
                <v:shape id="Freeform 782" o:spid="_x0000_s1806" style="position:absolute;left:6797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5JsMA&#10;AADcAAAADwAAAGRycy9kb3ducmV2LnhtbERPy2rCQBTdC/2H4Rbc6aRdaEidBBELpYi0WsHlJXPz&#10;0MydNDMm8e87i4LLw3mvstE0oqfO1ZYVvMwjEMS51TWXCn6O77MYhPPIGhvLpOBODrL0abLCRNuB&#10;v6k/+FKEEHYJKqi8bxMpXV6RQTe3LXHgCtsZ9AF2pdQdDiHcNPI1ihbSYM2hocKWNhXl18PNKNh9&#10;ni5fJ97uz3fCoYi3/fH3Uig1fR7XbyA8jf4h/nd/aAXLOMwPZ8IR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Q5JsMAAADcAAAADwAAAAAAAAAAAAAAAACYAgAAZHJzL2Rv&#10;d25yZXYueG1sUEsFBgAAAAAEAAQA9QAAAIgDAAAAAA==&#10;" path="m5,l2,,,2,,5,2,2,5,xe" fillcolor="#e15720" stroked="f">
                  <v:path arrowok="t" o:connecttype="custom" o:connectlocs="5,0;2,0;0,2;0,5;2,2;5,0" o:connectangles="0,0,0,0,0,0"/>
                </v:shape>
                <v:shape id="Freeform 783" o:spid="_x0000_s1807" style="position:absolute;left:6794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vtsMMA&#10;AADcAAAADwAAAGRycy9kb3ducmV2LnhtbESPQYvCMBSE78L+h/AWvGlaEZWuURZl0YsHo5e9PZpn&#10;W2xeuk3W1n9vBMHjMDPfMMt1b2txo9ZXjhWk4wQEce5MxYWC8+lntADhA7LB2jEpuJOH9epjsMTM&#10;uI6PdNOhEBHCPkMFZQhNJqXPS7Lox64hjt7FtRZDlG0hTYtdhNtaTpJkJi1WHBdKbGhTUn7V/1ZB&#10;2Fnzu+/0Zvande+3iUt3h6lSw8/++wtEoD68w6/23iiYL1J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vtsMMAAADcAAAADwAAAAAAAAAAAAAAAACYAgAAZHJzL2Rv&#10;d25yZXYueG1sUEsFBgAAAAAEAAQA9QAAAIgDAAAAAA==&#10;" path="m5,2l5,,,5r3,l3,7,3,5,5,2xe" fillcolor="#e25a20" stroked="f">
                  <v:path arrowok="t" o:connecttype="custom" o:connectlocs="5,2;5,0;0,5;3,5;3,7;3,5;5,2" o:connectangles="0,0,0,0,0,0,0"/>
                </v:shape>
                <v:shape id="Freeform 784" o:spid="_x0000_s1808" style="position:absolute;left:6563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zdZcAA&#10;AADcAAAADwAAAGRycy9kb3ducmV2LnhtbESPQYvCMBSE7wv+h/AEb5quwlq6RlkExatV74/m2YZN&#10;Xtomav33RljY4zAz3zCrzeCsuFMfjGcFn7MMBHHlteFawfm0m+YgQkTWaD2TgicF2KxHHysstH/w&#10;ke5lrEWCcChQQRNjW0gZqoYchplviZN39b3DmGRfS93jI8GdlfMs+5IODaeFBlvaNlT9ljenwO5t&#10;Ji/m0N06k5f5ouNd3bFSk/Hw8w0i0hD/w3/tg1awzOfwPpOO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4zdZcAAAADcAAAADwAAAAAAAAAAAAAAAACYAgAAZHJzL2Rvd25y&#10;ZXYueG1sUEsFBgAAAAAEAAQA9QAAAIUDAAAAAA==&#10;" path="m234,3r,-3l229,3r2,2l231,8r3,-3l234,3xm,110r,xe" fillcolor="#e25d20" stroked="f">
                  <v:path arrowok="t" o:connecttype="custom" o:connectlocs="234,3;234,0;229,3;231,5;231,8;234,5;234,3;0,110;0,110;0,110;0,110" o:connectangles="0,0,0,0,0,0,0,0,0,0,0"/>
                  <o:lock v:ext="edit" verticies="t"/>
                </v:shape>
                <v:shape id="Freeform 785" o:spid="_x0000_s1809" style="position:absolute;left:6563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POMUA&#10;AADcAAAADwAAAGRycy9kb3ducmV2LnhtbESP0WrCQBRE34X+w3ILfdNNW7SSukqpBBQf1LUfcJu9&#10;JsHs3ZBdNfr1riD4OMzMGWYy62wtTtT6yrGC90ECgjh3puJCwd8u649B+IBssHZMCi7kYTZ96U0w&#10;Ne7MWzrpUIgIYZ+igjKEJpXS5yVZ9APXEEdv71qLIcq2kKbFc4TbWn4kyUharDgulNjQb0n5QR+t&#10;glW93B8yPcz+L1rvrt362mzkXKm31+7nG0SgLjzDj/bCKPgaf8L9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E84xQAAANwAAAAPAAAAAAAAAAAAAAAAAJgCAABkcnMv&#10;ZG93bnJldi54bWxQSwUGAAAAAAQABAD1AAAAigMAAAAA&#10;" path="m234,2r,-2l231,r-2,2l229,5r2,2l231,5r3,-3xm,107r3,l3,109,,107xe" fillcolor="#e35f20" stroked="f">
                  <v:path arrowok="t" o:connecttype="custom" o:connectlocs="234,2;234,0;231,0;229,2;229,5;231,7;231,5;234,2;0,107;3,107;3,107;3,109;3,109;0,107" o:connectangles="0,0,0,0,0,0,0,0,0,0,0,0,0,0"/>
                  <o:lock v:ext="edit" verticies="t"/>
                </v:shape>
                <v:shape id="Freeform 786" o:spid="_x0000_s1810" style="position:absolute;left:6563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zj8UA&#10;AADcAAAADwAAAGRycy9kb3ducmV2LnhtbESPQWsCMRSE74L/ITyhN81axC5boxSLIPVQupbS42Pz&#10;TNZuXpZNdNd/3xQKHoeZ+YZZbQbXiCt1ofasYD7LQBBXXtdsFHwed9McRIjIGhvPpOBGATbr8WiF&#10;hfY9f9C1jEYkCIcCFdgY20LKUFlyGGa+JU7eyXcOY5KdkbrDPsFdIx+zbCkd1pwWLLa0tVT9lBen&#10;4P1Q6vK7f327mX1c2CO73py/lHqYDC/PICIN8R7+b++1gqd8AX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vOPxQAAANwAAAAPAAAAAAAAAAAAAAAAAJgCAABkcnMv&#10;ZG93bnJldi54bWxQSwUGAAAAAAQABAD1AAAAigMAAAAA&#10;" path="m231,5r,-3l229,r-3,5l229,7r,3l231,7r,-2xm,107r,l3,109r4,3l5,109r,-2l,107xe" fillcolor="#e36221" stroked="f">
                  <v:path arrowok="t" o:connecttype="custom" o:connectlocs="231,5;231,2;229,0;226,5;229,7;229,10;231,7;231,5;0,107;0,107;3,109;7,112;5,109;5,107;0,107" o:connectangles="0,0,0,0,0,0,0,0,0,0,0,0,0,0,0"/>
                  <o:lock v:ext="edit" verticies="t"/>
                </v:shape>
                <v:shape id="Freeform 787" o:spid="_x0000_s1811" style="position:absolute;left:6566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Xx8MA&#10;AADcAAAADwAAAGRycy9kb3ducmV2LnhtbESPQWsCMRSE7wX/Q3iCt5q11CqrUaxQ0IvQVe+PzTNZ&#10;3bwsm+hu/30jFHocZuYbZrnuXS0e1IbKs4LJOANBXHpdsVFwOn69zkGEiKyx9kwKfijAejV4WWKu&#10;fcff9CiiEQnCIUcFNsYmlzKUlhyGsW+Ik3fxrcOYZGukbrFLcFfLtyz7kA4rTgsWG9paKm/F3Sl4&#10;D59T2lfd3Zyba2Fn5rDfOlJqNOw3CxCR+vgf/mvvtILZfArP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XXx8MAAADcAAAADwAAAAAAAAAAAAAAAACYAgAAZHJzL2Rv&#10;d25yZXYueG1sUEsFBgAAAAAEAAQA9QAAAIgDAAAAAA==&#10;" path="m228,5l226,3r,-3l221,3r2,2l223,10r3,-2l228,5xm,105r,2l4,110r3,l7,107,4,105r-4,xe" fillcolor="#e46521" stroked="f">
                  <v:path arrowok="t" o:connecttype="custom" o:connectlocs="228,5;226,3;226,0;221,3;223,5;223,10;226,8;228,5;0,105;0,107;4,110;7,110;7,107;4,105;0,105" o:connectangles="0,0,0,0,0,0,0,0,0,0,0,0,0,0,0"/>
                  <o:lock v:ext="edit" verticies="t"/>
                </v:shape>
                <v:shape id="Freeform 788" o:spid="_x0000_s1812" style="position:absolute;left:6568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vdcMA&#10;AADcAAAADwAAAGRycy9kb3ducmV2LnhtbESPQWsCMRSE74X+h/AKvdWkHuyyNYoWbHsqqN37Y/Pc&#10;XU1eliSu23/fCILHYWa+YebL0VkxUIidZw2vEwWCuPam40bD737zUoCICdmg9Uwa/ijCcvH4MMfS&#10;+AtvadilRmQIxxI1tCn1pZSxbslhnPieOHsHHxymLEMjTcBLhjsrp0rNpMOO80KLPX20VJ92Z6dB&#10;BVPZfvN5pGOhqoMd1uPXz1rr56dx9Q4i0Zju4Vv722h4K2ZwPZ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dvdcMAAADcAAAADwAAAAAAAAAAAAAAAACYAgAAZHJzL2Rv&#10;d25yZXYueG1sUEsFBgAAAAAEAAQA9QAAAIgDAAAAAA==&#10;" path="m224,5r,-3l221,r-5,2l219,5r2,5l221,7r3,-2xm,102r,2l2,107r3,l10,109,7,104,5,99,,102xe" fillcolor="#e46821" stroked="f">
                  <v:path arrowok="t" o:connecttype="custom" o:connectlocs="224,5;224,2;221,0;216,2;219,5;221,10;221,7;224,5;0,102;0,104;2,107;5,107;10,109;7,104;5,99;0,102" o:connectangles="0,0,0,0,0,0,0,0,0,0,0,0,0,0,0,0"/>
                  <o:lock v:ext="edit" verticies="t"/>
                </v:shape>
                <v:shape id="Freeform 789" o:spid="_x0000_s1813" style="position:absolute;left:6570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C4cMA&#10;AADcAAAADwAAAGRycy9kb3ducmV2LnhtbESPQYvCMBSE74L/ITzBm6ausEo1iogLgqdWRbw9mmdb&#10;bF5qE2v3328WBI/DzHzDLNedqURLjSstK5iMIxDEmdUl5wpOx5/RHITzyBory6TglxysV/3eEmNt&#10;X5xQm/pcBAi7GBUU3texlC4ryKAb25o4eDfbGPRBNrnUDb4C3FTyK4q+pcGSw0KBNW0Lyu7p0yh4&#10;VCdKHrskjQ6XZNoeD/VNn69KDQfdZgHCU+c/4Xd7rxXM5jP4Px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XC4cMAAADcAAAADwAAAAAAAAAAAAAAAACYAgAAZHJzL2Rv&#10;d25yZXYueG1sUEsFBgAAAAAEAAQA9QAAAIgDAAAAAA==&#10;" path="m219,7r,-5l217,r-3,2l214,5r,2l217,12r2,-2l219,7xm,102r3,2l3,107r5,2l10,112,8,104,5,99,,102xe" fillcolor="#e46a21" stroked="f">
                  <v:path arrowok="t" o:connecttype="custom" o:connectlocs="219,7;219,2;217,0;214,2;214,5;214,7;217,12;219,10;219,7;0,102;3,104;3,107;8,109;10,112;8,104;5,99;0,102" o:connectangles="0,0,0,0,0,0,0,0,0,0,0,0,0,0,0,0,0"/>
                  <o:lock v:ext="edit" verticies="t"/>
                </v:shape>
                <v:shape id="Freeform 790" o:spid="_x0000_s1814" style="position:absolute;left:65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jn8IA&#10;AADcAAAADwAAAGRycy9kb3ducmV2LnhtbERPz2vCMBS+C/4P4Qm7iKZ60NoZZQykuziwm54fzVtT&#10;bF5KE223v94cBh4/vt/b/WAbcafO144VLOYJCOLS6ZorBd9fh1kKwgdkjY1jUvBLHva78WiLmXY9&#10;n+hehErEEPYZKjAhtJmUvjRk0c9dSxy5H9dZDBF2ldQd9jHcNnKZJCtpsebYYLCld0PltbhZBTlf&#10;b58beSzOh/5P52l+mh4vRqmXyfD2CiLQEJ7if/eHVrBO49p4Jh4B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2OfwgAAANwAAAAPAAAAAAAAAAAAAAAAAJgCAABkcnMvZG93&#10;bnJldi54bWxQSwUGAAAAAAQABAD1AAAAhwMAAAAA&#10;" path="m216,8l214,3,211,r-2,3l211,8r3,5l214,10r2,-2xm,97r2,5l5,107r2,3l12,112,7,105,5,97,,97xe" fillcolor="#e56d21" stroked="f">
                  <v:path arrowok="t" o:connecttype="custom" o:connectlocs="216,8;214,3;211,0;209,3;211,8;214,13;214,10;216,8;0,97;2,102;5,107;7,110;12,112;7,105;5,97;0,97" o:connectangles="0,0,0,0,0,0,0,0,0,0,0,0,0,0,0,0"/>
                  <o:lock v:ext="edit" verticies="t"/>
                </v:shape>
                <v:shape id="Freeform 791" o:spid="_x0000_s1815" style="position:absolute;left:65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cY8cA&#10;AADcAAAADwAAAGRycy9kb3ducmV2LnhtbESPT2vCQBTE7wW/w/KEXopu2oJ/opsggUIvPdRW0dsz&#10;+8wGs29DdqPx23cLhR6HmfkNs84H24grdb52rOB5moAgLp2uuVLw/fU2WYDwAVlj45gU3MlDno0e&#10;1phqd+NPum5DJSKEfYoKTAhtKqUvDVn0U9cSR+/sOoshyq6SusNbhNtGviTJTFqsOS4YbKkwVF62&#10;vVXgZx+n3VNx329Cf8Djqx/2RW+UehwPmxWIQEP4D/+137WC+WIJv2fi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8HGPHAAAA3AAAAA8AAAAAAAAAAAAAAAAAmAIAAGRy&#10;cy9kb3ducmV2LnhtbFBLBQYAAAAABAAEAPUAAACMAwAAAAA=&#10;" path="m212,7l209,2r,-2l207,r-3,2l207,7r2,5l212,10r,-3xm,94r3,5l5,107r5,2l13,112,8,102,5,94,,94xe" fillcolor="#e57021" stroked="f">
                  <v:path arrowok="t" o:connecttype="custom" o:connectlocs="212,7;209,2;209,0;207,0;204,2;207,7;209,12;212,10;212,7;0,94;3,99;5,107;10,109;13,112;8,102;5,94;0,94" o:connectangles="0,0,0,0,0,0,0,0,0,0,0,0,0,0,0,0,0"/>
                  <o:lock v:ext="edit" verticies="t"/>
                </v:shape>
                <v:shape id="Freeform 792" o:spid="_x0000_s1816" style="position:absolute;left:6578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gJ8EA&#10;AADcAAAADwAAAGRycy9kb3ducmV2LnhtbERPy4rCMBTdC/5DuIIb0XQEq9MxiggjxYXiY/aX5k5b&#10;bG5KE2v9e7MQXB7Oe7nuTCVaalxpWcHXJAJBnFldcq7gevkdL0A4j6yxskwKnuRgver3lpho++AT&#10;tWefixDCLkEFhfd1IqXLCjLoJrYmDty/bQz6AJtc6gYfIdxUchpFsTRYcmgosKZtQdntfDcK4ni2&#10;vfPfwezj7HgZzXdpG11TpYaDbvMDwlPnP+K3O9UK5t9hfjgTj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q4CfBAAAA3AAAAA8AAAAAAAAAAAAAAAAAmAIAAGRycy9kb3du&#10;cmV2LnhtbFBLBQYAAAAABAAEAPUAAACGAwAAAAA=&#10;" path="m209,10l206,5,204,r-3,2l199,2r2,5l204,12r2,l209,10xm,94r2,8l7,109r3,3l15,114,10,104,5,92,,94xe" fillcolor="#e57322" stroked="f">
                  <v:path arrowok="t" o:connecttype="custom" o:connectlocs="209,10;206,5;204,0;201,2;199,2;201,7;204,12;206,12;209,10;0,94;2,102;7,109;10,112;15,114;10,104;5,92;0,94" o:connectangles="0,0,0,0,0,0,0,0,0,0,0,0,0,0,0,0,0"/>
                  <o:lock v:ext="edit" verticies="t"/>
                </v:shape>
                <v:shape id="Freeform 793" o:spid="_x0000_s1817" style="position:absolute;left:6580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mS8cA&#10;AADcAAAADwAAAGRycy9kb3ducmV2LnhtbESPT2sCMRTE7wW/Q3hCL0WzlqXarVFEtKgXW/sHj8/N&#10;c3dx87IkUddv3xQKPQ4z8xtmPG1NLS7kfGVZwaCfgCDOra64UPD5seyNQPiArLG2TApu5GE66dyN&#10;MdP2yu902YVCRAj7DBWUITSZlD4vyaDv24Y4ekfrDIYoXSG1w2uEm1o+JsmTNFhxXCixoXlJ+Wl3&#10;NgoWr2/0nabr5MutNofTPN0/bPO9UvfddvYCIlAb/sN/7ZVWMHwewO+ZeATk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ZJkvHAAAA3AAAAA8AAAAAAAAAAAAAAAAAmAIAAGRy&#10;cy9kb3ducmV2LnhtbFBLBQYAAAAABAAEAPUAAACMAwAAAAA=&#10;" path="m204,10l202,5,199,r-2,3l199,8r3,5l202,10r2,xm,92r3,8l8,110r5,2l18,115,10,102,5,90,,92xe" fillcolor="#e67523" stroked="f">
                  <v:path arrowok="t" o:connecttype="custom" o:connectlocs="204,10;202,5;199,0;197,3;199,8;202,13;202,10;204,10;0,92;3,100;8,110;13,112;18,115;10,102;5,90;0,92" o:connectangles="0,0,0,0,0,0,0,0,0,0,0,0,0,0,0,0"/>
                  <o:lock v:ext="edit" verticies="t"/>
                </v:shape>
                <v:shape id="Freeform 794" o:spid="_x0000_s1818" style="position:absolute;left:6583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VdcUA&#10;AADcAAAADwAAAGRycy9kb3ducmV2LnhtbESPT4vCMBTE74LfITzBi2i6Iv6pRpGFgpcFdUXw9mie&#10;bbF5qU2s3W9vBGGPw8z8hlltWlOKhmpXWFbwNYpAEKdWF5wpOP0mwzkI55E1lpZJwR852Ky7nRXG&#10;2j75QM3RZyJA2MWoIPe+iqV0aU4G3chWxMG72tqgD7LOpK7xGeCmlOMomkqDBYeFHCv6zim9HR9G&#10;weO8vw725eCQ3H5cMWnulyaZXZTq99rtEoSn1v+HP+2dVjBbjOF9Jh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dV1xQAAANwAAAAPAAAAAAAAAAAAAAAAAJgCAABkcnMv&#10;ZG93bnJldi54bWxQSwUGAAAAAAQABAD1AAAAigMAAAAA&#10;" path="m199,10l196,5,194,r,3l191,5r3,5l196,15r3,-2l199,10xm,90r5,12l10,112r5,3l20,117,10,102,5,90,,90xe" fillcolor="#e67824" stroked="f">
                  <v:path arrowok="t" o:connecttype="custom" o:connectlocs="199,10;196,5;194,0;194,3;191,5;194,10;196,15;199,13;199,10;0,90;5,102;10,112;15,115;20,117;10,102;5,90;0,90" o:connectangles="0,0,0,0,0,0,0,0,0,0,0,0,0,0,0,0,0"/>
                  <o:lock v:ext="edit" verticies="t"/>
                </v:shape>
                <v:shape id="Freeform 795" o:spid="_x0000_s1819" style="position:absolute;left:6585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6i8QA&#10;AADcAAAADwAAAGRycy9kb3ducmV2LnhtbESPQYvCMBSE74L/ITxhb5rqort2jaKCUFEWrAteH82z&#10;Ldu8lCZq/fdGEDwOM/MNM1u0phJXalxpWcFwEIEgzqwuOVfwd9z0v0E4j6yxskwK7uRgMe92Zhhr&#10;e+MDXVOfiwBhF6OCwvs6ltJlBRl0A1sTB+9sG4M+yCaXusFbgJtKjqJoIg2WHBYKrGldUPafXoyC&#10;duvdJTmfxkc93g33m+SQRr8rpT567fIHhKfWv8OvdqIVfE0/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OovEAAAA3AAAAA8AAAAAAAAAAAAAAAAAmAIAAGRycy9k&#10;b3ducmV2LnhtbFBLBQYAAAAABAAEAPUAAACJAwAAAAA=&#10;" path="m197,10l194,5,192,r-5,2l189,10r3,5l194,12r3,-2xm,87l5,99r8,13l18,114r5,l13,102,5,87,,87xe" fillcolor="#e67a24" stroked="f">
                  <v:path arrowok="t" o:connecttype="custom" o:connectlocs="197,10;194,5;192,0;187,2;189,10;192,15;194,12;197,10;0,87;5,99;13,112;18,114;23,114;13,102;5,87;0,87" o:connectangles="0,0,0,0,0,0,0,0,0,0,0,0,0,0,0,0"/>
                  <o:lock v:ext="edit" verticies="t"/>
                </v:shape>
                <v:shape id="Freeform 796" o:spid="_x0000_s1820" style="position:absolute;left:6588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fpMUA&#10;AADcAAAADwAAAGRycy9kb3ducmV2LnhtbESP0WrCQBRE34X+w3KFvoS6W5VWU1eR0EJfTGniB1yy&#10;t0kwezdkV03/3i0IfRxm5gyz2Y22ExcafOtYw/NMgSCunGm51nAsP55WIHxANtg5Jg2/5GG3fZhs&#10;MDXuyt90KUItIoR9ihqaEPpUSl81ZNHPXE8cvR83WAxRDrU0A14j3HZyrtSLtNhyXGiwp6yh6lSc&#10;rYa8z94XZbE65DJJpPuqjdpnQevH6bh/AxFoDP/he/vTaHhdL+HvTD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J+kxQAAANwAAAAPAAAAAAAAAAAAAAAAAJgCAABkcnMv&#10;ZG93bnJldi54bWxQSwUGAAAAAAQABAD1AAAAigMAAAAA&#10;" path="m191,10l189,5,186,r-2,l181,3r3,7l186,15r3,-2l191,10xm,85l5,97r10,15l20,112r5,3l12,100,5,82,,85xe" fillcolor="#e77c25" stroked="f">
                  <v:path arrowok="t" o:connecttype="custom" o:connectlocs="191,10;189,5;186,0;184,0;181,3;184,10;186,15;189,13;191,10;0,85;5,97;15,112;20,112;25,115;12,100;5,82;0,85" o:connectangles="0,0,0,0,0,0,0,0,0,0,0,0,0,0,0,0,0"/>
                  <o:lock v:ext="edit" verticies="t"/>
                </v:shape>
                <v:shape id="Freeform 797" o:spid="_x0000_s1821" style="position:absolute;left:6590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ZBcIA&#10;AADcAAAADwAAAGRycy9kb3ducmV2LnhtbESPzWrDMBCE74W8g9hAb42cQtPaiRJKIEmv+aHnxdrY&#10;JtLKSIqtvn1VCPQ4zMw3zGqTrBED+dA5VjCfFSCIa6c7bhRczruXDxAhIms0jknBDwXYrCdPK6y0&#10;G/lIwyk2IkM4VKigjbGvpAx1SxbDzPXE2bs6bzFm6RupPY4Zbo18LYqFtNhxXmixp21L9e10twqG&#10;crszpjx8D8c0HlLwl/2cbko9T9PnEkSkFP/Dj/aXVvBevsHfmXw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7JkFwgAAANwAAAAPAAAAAAAAAAAAAAAAAJgCAABkcnMvZG93&#10;bnJldi54bWxQSwUGAAAAAAQABAD1AAAAhwMAAAAA&#10;" path="m187,13l184,8,182,r-3,3l177,5r5,5l184,18r,-3l187,13xm,85r8,15l18,112r5,3l28,117,13,100,5,82,,85xe" fillcolor="#e77f26" stroked="f">
                  <v:path arrowok="t" o:connecttype="custom" o:connectlocs="187,13;184,8;182,0;179,3;177,5;182,10;184,18;184,15;187,13;0,85;8,100;18,112;23,115;28,117;13,100;5,82;0,85" o:connectangles="0,0,0,0,0,0,0,0,0,0,0,0,0,0,0,0,0"/>
                  <o:lock v:ext="edit" verticies="t"/>
                </v:shape>
                <v:shape id="Freeform 798" o:spid="_x0000_s1822" style="position:absolute;left:6593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l4sUA&#10;AADcAAAADwAAAGRycy9kb3ducmV2LnhtbESPQWvCQBSE70L/w/IK3symUqJJs0opCAVB0Up7fc2+&#10;JsHs25Bdk9hf3xWEHoeZ+YbJ16NpRE+dqy0reIpiEMSF1TWXCk4fm9kShPPIGhvLpOBKDtarh0mO&#10;mbYDH6g/+lIECLsMFVTet5mUrqjIoItsSxy8H9sZ9EF2pdQdDgFuGjmP40QarDksVNjSW0XF+Xgx&#10;Cs6a/OX5y7pC6t9tnzaL3ef+W6np4/j6AsLT6P/D9/a7VrBIE7id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SXixQAAANwAAAAPAAAAAAAAAAAAAAAAAJgCAABkcnMv&#10;ZG93bnJldi54bWxQSwUGAAAAAAQABAD1AAAAigMAAAAA&#10;" path="m181,12l179,7,176,r-2,2l176,10r3,7l181,15r,-3xm,79l7,97r13,15l25,114r5,l22,107,15,99,7,89,5,79,,79xe" fillcolor="#e88227" stroked="f">
                  <v:path arrowok="t" o:connecttype="custom" o:connectlocs="181,12;179,7;176,0;174,2;174,2;176,10;179,17;181,15;181,12;0,79;7,97;20,112;25,114;30,114;22,107;15,99;7,89;5,79;0,79" o:connectangles="0,0,0,0,0,0,0,0,0,0,0,0,0,0,0,0,0,0,0"/>
                  <o:lock v:ext="edit" verticies="t"/>
                </v:shape>
                <v:shape id="Freeform 799" o:spid="_x0000_s1823" style="position:absolute;left:6595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KlMQA&#10;AADcAAAADwAAAGRycy9kb3ducmV2LnhtbESPT2vCQBTE7wW/w/KE3upGBa2pq2hxQegpVjy/Zl+T&#10;0OzbkN3mz7fvFgSPw8z8htnuB1uLjlpfOVYwnyUgiHNnKi4UXD/1yysIH5AN1o5JwUge9rvJ0xZT&#10;43rOqLuEQkQI+xQVlCE0qZQ+L8min7mGOHrfrrUYomwLaVrsI9zWcpEkK2mx4rhQYkPvJeU/l1+r&#10;4HbowofWo87yr36RHZfXUfuTUs/T4fAGItAQHuF7+2wUrDdr+D8Tj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SpTEAAAA3AAAAA8AAAAAAAAAAAAAAAAAmAIAAGRycy9k&#10;b3ducmV2LnhtbFBLBQYAAAAABAAEAPUAAACJAwAAAAA=&#10;" path="m179,13l177,5,172,r-3,3l172,10r2,8l177,15r2,-2xm,77l8,95r15,17l28,112r5,l23,105,15,97,10,87,3,77,,77xe" fillcolor="#e88527" stroked="f">
                  <v:path arrowok="t" o:connecttype="custom" o:connectlocs="179,13;177,5;172,0;172,0;169,3;172,10;174,18;177,15;179,13;0,77;8,95;23,112;28,112;33,112;23,105;15,97;10,87;3,77;0,77" o:connectangles="0,0,0,0,0,0,0,0,0,0,0,0,0,0,0,0,0,0,0"/>
                  <o:lock v:ext="edit" verticies="t"/>
                </v:shape>
                <v:shape id="Freeform 800" o:spid="_x0000_s1824" style="position:absolute;left:6598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E08IA&#10;AADcAAAADwAAAGRycy9kb3ducmV2LnhtbERPz2vCMBS+C/4P4Qm7aepgU6tRZDoYMg/rBK+P5tkU&#10;m5faxLb7781h4PHj+73a9LYSLTW+dKxgOklAEOdOl1woOP1+jucgfEDWWDkmBX/kYbMeDlaYatfx&#10;D7VZKEQMYZ+iAhNCnUrpc0MW/cTVxJG7uMZiiLAppG6wi+G2kq9J8i4tlhwbDNb0YSi/ZnerYP+2&#10;61pfZPfZ0W3n5vtwPt72Z6VeRv12CSJQH57if/eXVjBbxLXx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/ETTwgAAANwAAAAPAAAAAAAAAAAAAAAAAJgCAABkcnMvZG93&#10;bnJldi54bWxQSwUGAAAAAAQABAD1AAAAhwMAAAAA&#10;" path="m174,15l171,8,169,r-3,3l164,3r2,10l169,20r2,-2l174,15xm,77l2,87r8,10l17,105r8,7l27,112r3,l32,112,22,105,15,95,10,87,2,75,,77xe" fillcolor="#e88728" stroked="f">
                  <v:path arrowok="t" o:connecttype="custom" o:connectlocs="174,15;171,8;169,0;166,3;164,3;166,13;169,20;171,18;174,15;0,77;2,87;10,97;17,105;25,112;27,112;30,112;32,112;22,105;15,95;10,87;2,75;0,77" o:connectangles="0,0,0,0,0,0,0,0,0,0,0,0,0,0,0,0,0,0,0,0,0,0"/>
                  <o:lock v:ext="edit" verticies="t"/>
                </v:shape>
                <v:shape id="Freeform 801" o:spid="_x0000_s1825" style="position:absolute;left:6598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QFsYA&#10;AADcAAAADwAAAGRycy9kb3ducmV2LnhtbESPQWvCQBSE7wX/w/KE3upuhdYmuooKrQVPtaJ4e2Sf&#10;SWr2bcyuMf77bkHocZiZb5jJrLOVaKnxpWMNzwMFgjhzpuRcw/b7/ekNhA/IBivHpOFGHmbT3sME&#10;U+Ou/EXtJuQiQtinqKEIoU6l9FlBFv3A1cTRO7rGYoiyyaVp8BrhtpJDpV6lxZLjQoE1LQvKTpuL&#10;1UCrdZLvFofFXJ3Pt/XL/tR+/CitH/vdfAwiUBf+w/f2p9EwShL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iQFsYAAADcAAAADwAAAAAAAAAAAAAAAACYAgAAZHJz&#10;L2Rvd25yZXYueG1sUEsFBgAAAAAEAAQA9QAAAIsDAAAAAA==&#10;" path="m171,15l169,7,166,r-2,l161,2r5,8l169,20r,-3l171,15xm,74l7,84r5,10l20,102r10,7l32,109r3,l25,102,17,92,12,82,5,72,,74xe" fillcolor="#e98a29" stroked="f">
                  <v:path arrowok="t" o:connecttype="custom" o:connectlocs="171,15;169,7;166,0;164,0;161,2;166,10;169,20;169,17;171,15;0,74;7,84;12,94;20,102;30,109;30,109;32,109;35,109;25,102;17,92;12,82;5,72;0,74" o:connectangles="0,0,0,0,0,0,0,0,0,0,0,0,0,0,0,0,0,0,0,0,0,0"/>
                  <o:lock v:ext="edit" verticies="t"/>
                </v:shape>
                <v:shape id="Freeform 802" o:spid="_x0000_s1826" style="position:absolute;left:6600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ADsEA&#10;AADcAAAADwAAAGRycy9kb3ducmV2LnhtbERPy4rCMBTdC/MP4Q64EU1HwZaOUWRAHAQXVsHtpbl9&#10;MM1NbaKtfz9ZCC4P573aDKYRD+pcbVnB1ywCQZxbXXOp4HLeTRMQziNrbCyTgic52Kw/RitMte35&#10;RI/MlyKEsEtRQeV9m0rp8ooMupltiQNX2M6gD7Arpe6wD+GmkfMoWkqDNYeGClv6qSj/y+5GwaFY&#10;mDgv+qvZZ5NTEj99f9sflRp/DttvEJ4G/xa/3L9aQRKF+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VQA7BAAAA3AAAAA8AAAAAAAAAAAAAAAAAmAIAAGRycy9kb3du&#10;cmV2LnhtbFBLBQYAAAAABAAEAPUAAACGAwAAAAA=&#10;" path="m167,17r-3,-7l162,r-3,2l157,5r5,7l164,22r3,-2l167,17xm,72l8,84r5,8l20,102r10,7l33,109r2,-2l28,99,18,92,13,82,5,72,,72xe" fillcolor="#ea8d2a" stroked="f">
                  <v:path arrowok="t" o:connecttype="custom" o:connectlocs="167,17;164,10;162,0;159,2;157,5;162,12;164,22;167,20;167,17;0,72;8,84;13,92;20,102;30,109;33,109;35,107;28,99;18,92;13,82;5,72;0,72" o:connectangles="0,0,0,0,0,0,0,0,0,0,0,0,0,0,0,0,0,0,0,0,0"/>
                  <o:lock v:ext="edit" verticies="t"/>
                </v:shape>
                <v:shape id="Freeform 803" o:spid="_x0000_s1827" style="position:absolute;left:6603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LpMQA&#10;AADcAAAADwAAAGRycy9kb3ducmV2LnhtbESP32rCMBTG7wXfIZzB7jSpA6mdUaYwtqvBqg9w1hzb&#10;bs1JbbK27unNQPDy4/vz41tvR9uInjpfO9aQzBUI4sKZmksNx8PrLAXhA7LBxjFpuJCH7WY6WWNm&#10;3MCf1OehFHGEfYYaqhDaTEpfVGTRz11LHL2T6yyGKLtSmg6HOG4buVBqKS3WHAkVtrSvqPjJf22E&#10;fJ9VuT8NfZJ+meKy+3j6W+VvWj8+jC/PIAKN4R6+td+NhlQl8H8mHg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fi6TEAAAA3AAAAA8AAAAAAAAAAAAAAAAAmAIAAGRycy9k&#10;b3ducmV2LnhtbFBLBQYAAAAABAAEAPUAAACJAwAAAAA=&#10;" path="m164,18l161,8,156,r-2,3l156,13r3,10l161,20r3,-2xm,70l7,80r5,10l20,100r10,7l32,105r3,l27,97,17,90,12,80,5,67,,70xe" fillcolor="#ea902b" stroked="f">
                  <v:path arrowok="t" o:connecttype="custom" o:connectlocs="164,18;161,8;156,0;154,3;154,3;156,13;159,23;161,20;164,18;0,70;7,80;12,90;20,100;30,107;32,105;35,105;27,97;17,90;12,80;5,67;0,70" o:connectangles="0,0,0,0,0,0,0,0,0,0,0,0,0,0,0,0,0,0,0,0,0"/>
                  <o:lock v:ext="edit" verticies="t"/>
                </v:shape>
                <v:shape id="Freeform 804" o:spid="_x0000_s1828" style="position:absolute;left:6605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er8YA&#10;AADcAAAADwAAAGRycy9kb3ducmV2LnhtbESPT2sCMRTE7wW/Q3hCbzXbPYhdjVIKoh4q/kPo7bF5&#10;Zlc3L8sm6uqnN0LB4zAzv2FGk9ZW4kKNLx0r+OwlIIhzp0s2Cnbb6ccAhA/IGivHpOBGHibjztsI&#10;M+2uvKbLJhgRIewzVFCEUGdS+rwgi77nauLoHVxjMUTZGKkbvEa4rWSaJH1pseS4UGBNPwXlp83Z&#10;Krhru1pOf49mfTLp4bg47/++Zlap9277PQQRqA2v8H97rhUMkhSeZ+IR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Ber8YAAADcAAAADwAAAAAAAAAAAAAAAACYAgAAZHJz&#10;L2Rvd25yZXYueG1sUEsFBgAAAAAEAAQA9QAAAIsDAAAAAA==&#10;" path="m159,17l157,7,152,r-3,2l152,12r2,10l157,20r2,-3xm,67l8,77r5,10l23,94r7,8l33,102r5,-3l28,94,18,84,13,74,5,64,,67xe" fillcolor="#eb922b" stroked="f">
                  <v:path arrowok="t" o:connecttype="custom" o:connectlocs="159,17;157,7;152,0;152,0;149,2;152,12;154,22;157,20;159,17;0,67;8,77;13,87;23,94;30,102;33,102;38,99;28,94;18,84;13,74;5,64;0,67" o:connectangles="0,0,0,0,0,0,0,0,0,0,0,0,0,0,0,0,0,0,0,0,0"/>
                  <o:lock v:ext="edit" verticies="t"/>
                </v:shape>
                <v:shape id="Freeform 805" o:spid="_x0000_s1829" style="position:absolute;left:6608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zusQA&#10;AADcAAAADwAAAGRycy9kb3ducmV2LnhtbESPQWvCQBSE7wX/w/IEb7pRaZXUVUQUchK0Ra/P7Gs2&#10;bfZtyK4m9te7BaHHYWa+YRarzlbiRo0vHSsYjxIQxLnTJRcKPj92wzkIH5A1Vo5JwZ08rJa9lwWm&#10;2rV8oNsxFCJC2KeowIRQp1L63JBFP3I1cfS+XGMxRNkUUjfYRrit5CRJ3qTFkuOCwZo2hvKf49Uq&#10;+N2bq8u60/b1LE+XrP2erc32otSg363fQQTqwn/42c60gnkyh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M7rEAAAA3AAAAA8AAAAAAAAAAAAAAAAAmAIAAGRycy9k&#10;b3ducmV2LnhtbFBLBQYAAAAABAAEAPUAAACJAwAAAAA=&#10;" path="m154,20l151,10,149,r-3,2l144,2r2,10l149,25r2,-3l154,20xm,64l7,77r5,10l22,94r8,8l35,99r2,l27,92,17,84,12,74,5,64,,64xe" fillcolor="#eb952b" stroked="f">
                  <v:path arrowok="t" o:connecttype="custom" o:connectlocs="154,20;151,10;149,0;146,2;144,2;146,12;149,25;151,22;154,20;0,64;7,77;12,87;22,94;30,102;35,99;37,99;27,92;17,84;12,74;5,64;0,64" o:connectangles="0,0,0,0,0,0,0,0,0,0,0,0,0,0,0,0,0,0,0,0,0"/>
                  <o:lock v:ext="edit" verticies="t"/>
                </v:shape>
                <v:shape id="Freeform 806" o:spid="_x0000_s1830" style="position:absolute;left:6610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qvsUA&#10;AADcAAAADwAAAGRycy9kb3ducmV2LnhtbESPQWvCQBSE7wX/w/KE3upupIqkrhJEwUsPjT20t0f2&#10;maTNvo3ZNUn/fVcQPA4z8w2z3o62ET11vnasIZkpEMSFMzWXGj5Ph5cVCB+QDTaOScMfedhuJk9r&#10;TI0b+IP6PJQiQtinqKEKoU2l9EVFFv3MtcTRO7vOYoiyK6XpcIhw28i5Uktpsea4UGFLu4qK3/xq&#10;NSzz8etnz0NyeU9O/ff8nC0SlWn9PB2zNxCBxvAI39tHo2GlXuF2Jh4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2q+xQAAANwAAAAPAAAAAAAAAAAAAAAAAJgCAABkcnMv&#10;ZG93bnJldi54bWxQSwUGAAAAAAQABAD1AAAAigMAAAAA&#10;" path="m149,20l147,10,144,r-2,l139,3r5,10l144,25r3,-2l149,20xm,62l8,72r5,10l23,92r10,5l35,97r3,l28,90,18,82,13,72,5,62,,62xe" fillcolor="#ec982a" stroked="f">
                  <v:path arrowok="t" o:connecttype="custom" o:connectlocs="149,20;147,10;144,0;142,0;139,3;144,13;144,25;147,23;149,20;0,62;8,72;13,82;23,92;33,97;35,97;38,97;28,90;18,82;13,72;5,62;0,62" o:connectangles="0,0,0,0,0,0,0,0,0,0,0,0,0,0,0,0,0,0,0,0,0"/>
                  <o:lock v:ext="edit" verticies="t"/>
                </v:shape>
                <v:shape id="Freeform 807" o:spid="_x0000_s1831" style="position:absolute;left:6613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OtrcYA&#10;AADcAAAADwAAAGRycy9kb3ducmV2LnhtbESP0WrCQBRE3wv+w3IF3+puhdoQXaUKLSp9sLYfcM1e&#10;k2j2bppdY/x7VxD6OMzMGWY672wlWmp86VjDy1CBIM6cKTnX8Pvz8ZyA8AHZYOWYNFzJw3zWe5pi&#10;atyFv6ndhVxECPsUNRQh1KmUPivIoh+6mjh6B9dYDFE2uTQNXiLcVnKk1FhaLDkuFFjTsqDstDtb&#10;Ddl6K09/+/2mUu3ounj7TI7bw5fWg373PgERqAv/4Ud7ZTQk6hX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OtrcYAAADcAAAADwAAAAAAAAAAAAAAAACYAgAAZHJz&#10;L2Rvd25yZXYueG1sUEsFBgAAAAAEAAQA9QAAAIsDAAAAAA==&#10;" path="m144,23l141,10,139,r-3,3l134,3r5,12l141,28r,-3l144,23xm,62l7,72r5,10l22,90r10,7l35,97r2,-2l27,90,20,80,10,72,5,60,,62xe" fillcolor="#ec9b29" stroked="f">
                  <v:path arrowok="t" o:connecttype="custom" o:connectlocs="144,23;141,10;139,0;136,3;134,3;139,15;141,28;141,25;144,23;0,62;7,72;12,82;22,90;32,97;35,97;37,95;27,90;20,80;10,72;5,60;0,62" o:connectangles="0,0,0,0,0,0,0,0,0,0,0,0,0,0,0,0,0,0,0,0,0"/>
                  <o:lock v:ext="edit" verticies="t"/>
                </v:shape>
              </v:group>
              <v:group id="Group 808" o:spid="_x0000_s1832" style="position:absolute;left:4400;top:1377;width:3093;height:5830" coordorigin="6354,631" coordsize="48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<v:shape id="Freeform 809" o:spid="_x0000_s1833" style="position:absolute;left:6615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dVcUA&#10;AADcAAAADwAAAGRycy9kb3ducmV2LnhtbESPT2vCQBTE7wW/w/KE3urGUqJGV5G0BS8e1Bw8PrKv&#10;SWj27ZLd/Om37xYKHoeZ+Q2zO0ymFQN1vrGsYLlIQBCXVjdcKShuny9rED4ga2wtk4If8nDYz552&#10;mGk78oWGa6hEhLDPUEEdgsuk9GVNBv3COuLofdnOYIiyq6TucIxw08rXJEmlwYbjQo2O8prK72tv&#10;FJw/uLiHzdt771yxaS+rlE55qtTzfDpuQQSawiP83z5pBetkBX9n4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F1VxQAAANwAAAAPAAAAAAAAAAAAAAAAAJgCAABkcnMv&#10;ZG93bnJldi54bWxQSwUGAAAAAAQABAD1AAAAigMAAAAA&#10;" path="m139,22r,-12l134,r-2,l129,2r5,13l137,27r2,-2l139,22xm,59l8,69r5,10l23,87r10,7l35,92r5,l28,84,20,77,10,67,5,57,,59xe" fillcolor="#ec9d28" stroked="f">
                  <v:path arrowok="t" o:connecttype="custom" o:connectlocs="139,22;139,10;134,0;132,0;129,2;134,15;137,27;139,25;139,22;0,59;8,69;13,79;23,87;33,94;35,92;40,92;28,84;20,77;10,67;5,57;0,59" o:connectangles="0,0,0,0,0,0,0,0,0,0,0,0,0,0,0,0,0,0,0,0,0"/>
                  <o:lock v:ext="edit" verticies="t"/>
                </v:shape>
                <v:shape id="Freeform 810" o:spid="_x0000_s1834" style="position:absolute;left:661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nucEA&#10;AADcAAAADwAAAGRycy9kb3ducmV2LnhtbERPTYvCMBC9C/6HMIIX0VRZqlajiKy6p4WtgtehGdvS&#10;ZlKabK3/fnMQ9vh439t9b2rRUetKywrmswgEcWZ1ybmC2/U0XYFwHlljbZkUvMjBfjccbDHR9sk/&#10;1KU+FyGEXYIKCu+bREqXFWTQzWxDHLiHbQ36ANtc6hafIdzUchFFsTRYcmgosKFjQVmV/hoFfn1c&#10;Vh/z7h7Hl+8FplSdJ+tPpcaj/rAB4an3/+K3+0srWEVhbTgTj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EJ7nBAAAA3AAAAA8AAAAAAAAAAAAAAAAAmAIAAGRycy9kb3du&#10;cmV2LnhtbFBLBQYAAAAABAAEAPUAAACGAwAAAAA=&#10;" path="m136,25l134,12,129,r-3,2l126,5r3,10l131,30r3,-3l136,25xm,57l5,69r10,8l22,87r10,5l37,92r2,-3l27,84,20,77,12,67,5,57,,57xe" fillcolor="#eda025" stroked="f">
                  <v:path arrowok="t" o:connecttype="custom" o:connectlocs="136,25;134,12;129,0;126,2;126,5;129,15;131,30;131,30;134,27;136,25;0,57;5,69;15,77;22,87;32,92;37,92;39,89;27,84;20,77;12,67;5,57;0,57" o:connectangles="0,0,0,0,0,0,0,0,0,0,0,0,0,0,0,0,0,0,0,0,0,0"/>
                  <o:lock v:ext="edit" verticies="t"/>
                </v:shape>
                <v:shape id="Freeform 811" o:spid="_x0000_s1835" style="position:absolute;left:662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xk8QA&#10;AADcAAAADwAAAGRycy9kb3ducmV2LnhtbESPwWrDMBBE74H+g9hAL6GRkkNInCghbWkp9BS7H7BY&#10;a8uJtTKWart/XxUKOQ4z84Y5nCbXioH60HjWsFoqEMSlNw3XGr6Kt6ctiBCRDbaeScMPBTgdH2YH&#10;zIwf+UJDHmuRIBwy1GBj7DIpQ2nJYVj6jjh5le8dxiT7WpoexwR3rVwrtZEOG04LFjt6sVTe8m+n&#10;oVCf11BMa7/I31evGzaVOT9XWj/Op/MeRKQp3sP/7Q+jYat28HcmHQF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sZPEAAAA3AAAAA8AAAAAAAAAAAAAAAAAmAIAAGRycy9k&#10;b3ducmV2LnhtbFBLBQYAAAAABAAEAPUAAACJAwAAAAA=&#10;" path="m132,25l129,13,124,r,3l122,3r2,12l127,28r,2l129,28r3,-3xm,55l5,65,15,75r8,7l35,90r2,-3l40,87,30,80,20,72,13,65,5,55,,55xe" fillcolor="#eda322" stroked="f">
                  <v:path arrowok="t" o:connecttype="custom" o:connectlocs="132,25;129,13;124,0;124,3;122,3;124,15;127,28;127,28;127,30;129,28;132,25;0,55;5,65;15,75;23,82;35,90;37,87;40,87;30,80;20,72;13,65;5,55;0,55" o:connectangles="0,0,0,0,0,0,0,0,0,0,0,0,0,0,0,0,0,0,0,0,0,0,0"/>
                  <o:lock v:ext="edit" verticies="t"/>
                </v:shape>
                <v:shape id="Freeform 812" o:spid="_x0000_s1836" style="position:absolute;left:662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mmcIA&#10;AADcAAAADwAAAGRycy9kb3ducmV2LnhtbERPy4rCMBTdC/MP4Q64kTHRRZGOUaTDgLhQfGxmd2nu&#10;NGWam9JkavXrzUJweTjv5XpwjeipC7VnDbOpAkFcelNzpeFy/v5YgAgR2WDjmTTcKMB69TZaYm78&#10;lY/Un2IlUgiHHDXYGNtcylBachimviVO3K/vHMYEu0qaDq8p3DVyrlQmHdacGiy2VFgq/07/ToP6&#10;4Tbrvw5ZgRt1t8VuP7GHvdbj92HzCSLSEF/ip3trNCxmaX46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iaZwgAAANwAAAAPAAAAAAAAAAAAAAAAAJgCAABkcnMvZG93&#10;bnJldi54bWxQSwUGAAAAAAQABAD1AAAAhwMAAAAA&#10;" path="m126,25l124,10,121,r-2,l116,2r3,10l121,25r,2l121,30r3,-3l126,25xm,52l7,62r8,10l22,79r12,5l37,84r2,-2l30,77,20,69,12,62,5,50,,52xe" fillcolor="#eea520" stroked="f">
                  <v:path arrowok="t" o:connecttype="custom" o:connectlocs="126,25;124,10;121,0;119,0;116,2;119,12;121,25;121,27;121,30;124,27;126,25;126,25;0,52;7,62;15,72;22,79;34,84;37,84;39,82;30,77;20,69;12,62;5,50;0,52" o:connectangles="0,0,0,0,0,0,0,0,0,0,0,0,0,0,0,0,0,0,0,0,0,0,0,0"/>
                  <o:lock v:ext="edit" verticies="t"/>
                </v:shape>
                <v:shape id="Freeform 813" o:spid="_x0000_s1837" style="position:absolute;left:662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t/MYA&#10;AADcAAAADwAAAGRycy9kb3ducmV2LnhtbESPS2vDMBCE74X8B7GB3hrZpbTBiRJCoCGXQJvHIbeN&#10;tX4Qa+VIsuP211eFQo/DzHzDzJeDaURPzteWFaSTBARxbnXNpYLj4f1pCsIHZI2NZVLwRR6Wi9HD&#10;HDNt7/xJ/T6UIkLYZ6igCqHNpPR5RQb9xLbE0SusMxiidKXUDu8Rbhr5nCSv0mDNcaHCltYV5dd9&#10;ZxScX9ymuHXmUrx9mF13Wofvvtwp9TgeVjMQgYbwH/5rb7WCaZr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t/MYAAADcAAAADwAAAAAAAAAAAAAAAACYAgAAZHJz&#10;L2Rvd25yZXYueG1sUEsFBgAAAAAEAAQA9QAAAIsDAAAAAA==&#10;" path="m122,25l119,12,117,r-3,2l112,2r2,10l117,25r,2l114,32r5,-2l122,27r,-2xm,52l8,62r7,7l25,77r10,7l37,82r5,-3l30,77,20,69,13,59,5,50,,52xe" fillcolor="#eea91a" stroked="f">
                  <v:path arrowok="t" o:connecttype="custom" o:connectlocs="122,25;119,12;117,0;114,2;112,2;114,12;117,25;117,27;114,32;119,30;122,27;122,25;122,25;0,52;8,62;15,69;25,77;35,84;37,82;42,79;30,77;20,69;13,59;5,50;0,52" o:connectangles="0,0,0,0,0,0,0,0,0,0,0,0,0,0,0,0,0,0,0,0,0,0,0,0,0"/>
                  <o:lock v:ext="edit" verticies="t"/>
                </v:shape>
                <v:shape id="Freeform 814" o:spid="_x0000_s1838" style="position:absolute;left:662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qPcYA&#10;AADcAAAADwAAAGRycy9kb3ducmV2LnhtbESPQWvCQBSE74L/YXlCL6FuVJCQukoRxB4q0qQ99Paa&#10;fc2GZt+G7BrTf+8KhR6HmfmG2exG24qBet84VrCYpyCIK6cbrhW8l4fHDIQPyBpbx6TglzzsttPJ&#10;BnPtrvxGQxFqESHsc1RgQuhyKX1lyKKfu444et+utxii7Gupe7xGuG3lMk3X0mLDccFgR3tD1U9x&#10;sQqSwqw+k2FIytXXsTx/aP2apSelHmbj8xOIQGP4D/+1X7SCbLGE+5l4BO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aqPcYAAADcAAAADwAAAAAAAAAAAAAAAACYAgAAZHJz&#10;L2Rvd25yZXYueG1sUEsFBgAAAAAEAAQA9QAAAIsDAAAAAA==&#10;" path="m116,23l114,10,111,r-2,l107,3r2,10l111,23r,5l109,33r2,-3l116,28r,-3l116,23xm,48l7,60r8,7l25,75r9,5l39,77r3,l29,72,20,65,12,57,5,48r-3,l,48xe" fillcolor="#efac12" stroked="f">
                  <v:path arrowok="t" o:connecttype="custom" o:connectlocs="116,23;114,10;111,0;109,0;107,3;109,13;111,23;111,28;109,33;111,30;116,28;116,25;116,23;0,48;7,60;15,67;25,75;34,80;39,77;42,77;29,72;20,65;12,57;5,48;2,48;0,48" o:connectangles="0,0,0,0,0,0,0,0,0,0,0,0,0,0,0,0,0,0,0,0,0,0,0,0,0,0"/>
                  <o:lock v:ext="edit" verticies="t"/>
                </v:shape>
                <v:shape id="Freeform 815" o:spid="_x0000_s1839" style="position:absolute;left:663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zKMQA&#10;AADcAAAADwAAAGRycy9kb3ducmV2LnhtbESPQYvCMBSE74L/ITzBm6bugmjXtIiLsHiwqHvw+Gje&#10;tmWbl9pEW/+9EQSPw8x8w6zS3tTiRq2rLCuYTSMQxLnVFRcKfk/byQKE88gaa8uk4E4O0mQ4WGGs&#10;bccHuh19IQKEXYwKSu+bWEqXl2TQTW1DHLw/2xr0QbaF1C12AW5q+RFFc2mw4rBQYkObkvL/49Uo&#10;kJt9n+HhvM++8+6SnXfzYil3So1H/foLhKfev8Ov9o9WsJh9wvNMO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PMyjEAAAA3AAAAA8AAAAAAAAAAAAAAAAAmAIAAGRycy9k&#10;b3ducmV2LnhtbFBLBQYAAAAABAAEAPUAAACJAwAAAAA=&#10;" path="m112,23l109,10,107,r-2,3l102,3r3,10l107,23r,5l105,35r2,-2l109,30r3,-5l112,23xm,48r8,9l15,67r10,8l37,77r3,l45,75,32,72,20,65,13,57,5,45,,48xe" fillcolor="#efaf04" stroked="f">
                  <v:path arrowok="t" o:connecttype="custom" o:connectlocs="112,23;109,10;107,0;105,3;102,3;105,13;107,23;107,28;105,35;107,33;109,30;112,25;112,23;0,48;8,57;15,67;25,75;37,77;40,77;45,75;32,72;20,65;13,57;5,45;0,48" o:connectangles="0,0,0,0,0,0,0,0,0,0,0,0,0,0,0,0,0,0,0,0,0,0,0,0,0"/>
                  <o:lock v:ext="edit" verticies="t"/>
                </v:shape>
                <v:shape id="Freeform 816" o:spid="_x0000_s1840" style="position:absolute;left:663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t58cA&#10;AADcAAAADwAAAGRycy9kb3ducmV2LnhtbESPQWvCQBSE74L/YXmF3nSjSCvRVSQoSC+tNrR6e2Sf&#10;SWj2bcxuTfTXu0Khx2FmvmHmy85U4kKNKy0rGA0jEMSZ1SXnCtLPzWAKwnlkjZVlUnAlB8tFvzfH&#10;WNuWd3TZ+1wECLsYFRTe17GULivIoBvamjh4J9sY9EE2udQNtgFuKjmOohdpsOSwUGBNSUHZz/7X&#10;KFh9VW+JvL5vk/XhNU1vu4/z8btV6vmpW81AeOr8f/ivvdUKpqMJPM6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5befHAAAA3AAAAA8AAAAAAAAAAAAAAAAAmAIAAGRy&#10;cy9kb3ducmV2LnhtbFBLBQYAAAAABAAEAPUAAACMAwAAAAA=&#10;" path="m106,20l104,10,102,,99,r,2l99,10r3,10l99,27r,8l102,32r2,-2l106,25r,-5xm,45r7,9l15,62r9,7l37,74r5,-2l44,69,32,67,22,62,12,52,5,42,,45xe" fillcolor="#f0b100" stroked="f">
                  <v:path arrowok="t" o:connecttype="custom" o:connectlocs="106,20;104,10;102,0;99,0;99,2;99,10;102,20;99,27;99,35;102,32;104,30;106,25;106,20;0,45;7,54;15,62;24,69;37,74;42,72;44,69;32,67;22,62;12,52;5,42;0,45" o:connectangles="0,0,0,0,0,0,0,0,0,0,0,0,0,0,0,0,0,0,0,0,0,0,0,0,0"/>
                  <o:lock v:ext="edit" verticies="t"/>
                </v:shape>
                <v:shape id="Freeform 817" o:spid="_x0000_s1841" style="position:absolute;left:663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fM8QA&#10;AADcAAAADwAAAGRycy9kb3ducmV2LnhtbESPX2vCQBDE3wv9DscWfKsXlYpEL6FWSktBitYHH5fc&#10;5g/mdkPuqum37wmCj8PM/IZZ5YNr1Zl63wgbmIwTUMSF2IYrA4ef9+cFKB+QLbbCZOCPPOTZ48MK&#10;UysX3tF5HyoVIexTNFCH0KVa+6Imh34sHXH0Sukdhij7StseLxHuWj1Nkrl22HBcqLGjt5qK0/7X&#10;GfBYfjgRlHU3O5a7r7XebspvY0ZPw+sSVKAh3MO39qc1sJi8wPVMPAI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LnzPEAAAA3AAAAA8AAAAAAAAAAAAAAAAAmAIAAGRycy9k&#10;b3ducmV2LnhtbFBLBQYAAAAABAAEAPUAAACJAwAAAAA=&#10;" path="m102,20l100,10,97,r,2l95,2r,8l97,20,95,30,92,40r5,-5l100,32r2,-7l102,20xm,42l8,54r7,8l27,69r13,3l42,69r5,-2l35,67,22,59,13,52,5,42,,42xe" fillcolor="#f0b500" stroked="f">
                  <v:path arrowok="t" o:connecttype="custom" o:connectlocs="102,20;100,10;97,0;97,2;95,2;95,10;97,20;95,30;92,40;97,35;100,32;102,25;102,20;0,42;8,54;15,62;27,69;40,72;42,69;47,67;47,67;35,67;22,59;13,52;5,42;0,42" o:connectangles="0,0,0,0,0,0,0,0,0,0,0,0,0,0,0,0,0,0,0,0,0,0,0,0,0,0"/>
                  <o:lock v:ext="edit" verticies="t"/>
                </v:shape>
                <v:shape id="Freeform 818" o:spid="_x0000_s1842" style="position:absolute;left:6638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TRcMA&#10;AADcAAAADwAAAGRycy9kb3ducmV2LnhtbESPQYvCMBSE74L/ITxhb5rqoSvVKCrdxR61Xrw9mmdb&#10;bF5qE2v3328WFjwOM/MNs94OphE9da62rGA+i0AQF1bXXCq45F/TJQjnkTU2lknBDznYbsajNSba&#10;vvhE/dmXIkDYJaig8r5NpHRFRQbdzLbEwbvZzqAPsiul7vAV4KaRiyiKpcGaw0KFLR0qKu7np1GQ&#10;cSOz8hin/WH3mX8/0v01zfZKfUyG3QqEp8G/w//to1awnMfwdyYc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xTRcMAAADcAAAADwAAAAAAAAAAAAAAAACYAgAAZHJzL2Rv&#10;d25yZXYueG1sUEsFBgAAAAAEAAQA9QAAAIgDAAAAAA==&#10;" path="m97,18l94,8,94,,92,,89,3r3,7l92,18,89,30,84,40r5,-2l94,33r,-8l97,18xm,40l7,50,17,60r10,5l39,67r5,-2l49,62r-2,l44,62r-12,l19,57,12,50,5,40,,40xe" fillcolor="#f2b900" stroked="f">
                  <v:path arrowok="t" o:connecttype="custom" o:connectlocs="97,18;94,8;94,0;92,0;89,3;92,10;92,18;89,30;84,40;89,38;94,33;94,25;97,18;0,40;7,50;17,60;27,65;39,67;44,65;49,62;47,62;44,62;32,62;19,57;12,50;5,40;0,40" o:connectangles="0,0,0,0,0,0,0,0,0,0,0,0,0,0,0,0,0,0,0,0,0,0,0,0,0,0,0"/>
                  <o:lock v:ext="edit" verticies="t"/>
                </v:shape>
                <v:shape id="Freeform 819" o:spid="_x0000_s1843" style="position:absolute;left:664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y/XcQA&#10;AADcAAAADwAAAGRycy9kb3ducmV2LnhtbESPT2vCQBTE7wW/w/KE3uomhfonuoqIgrfSJAePz+wz&#10;CWbfht1tjN++Wyj0OMzMb5jNbjSdGMj51rKCdJaAIK6sbrlWUBantyUIH5A1dpZJwZM87LaTlw1m&#10;2j74i4Y81CJC2GeooAmhz6T0VUMG/cz2xNG7WWcwROlqqR0+Itx08j1J5tJgy3GhwZ4ODVX3/Nso&#10;KPZ1GRYfRXkZrulnPrflKnFHpV6n434NItAY/sN/7bNWsEw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Mv13EAAAA3AAAAA8AAAAAAAAAAAAAAAAAmAIAAGRycy9k&#10;b3ducmV2LnhtbFBLBQYAAAAABAAEAPUAAACJAwAAAAA=&#10;" path="m92,18l90,8,90,,87,3r-2,l87,10r,8l87,25r-2,8l80,38r-3,7l82,40r5,-2l90,28,92,18xm,40l8,50r9,7l30,65r12,l50,62r5,-2l50,60r-8,l30,60,20,55,10,47,5,38,,40xe" fillcolor="#f3bd00" stroked="f">
                  <v:path arrowok="t" o:connecttype="custom" o:connectlocs="92,18;90,8;90,0;87,3;85,3;87,10;87,18;87,25;85,33;80,38;77,45;82,40;87,38;90,28;92,18;0,40;8,50;17,57;30,65;42,65;42,65;50,62;55,60;50,60;42,60;30,60;20,55;10,47;5,38;0,40" o:connectangles="0,0,0,0,0,0,0,0,0,0,0,0,0,0,0,0,0,0,0,0,0,0,0,0,0,0,0,0,0,0"/>
                  <o:lock v:ext="edit" verticies="t"/>
                </v:shape>
                <v:shape id="Freeform 820" o:spid="_x0000_s1844" style="position:absolute;left:6643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PV8EA&#10;AADcAAAADwAAAGRycy9kb3ducmV2LnhtbERPTYvCMBC9C/sfwix401QPWqpRxGVBFkGtInscmtk2&#10;2ExKk7X135uD4PHxvpfr3tbiTq03jhVMxgkI4sJpw6WCy/l7lILwAVlj7ZgUPMjDevUxWGKmXccn&#10;uuehFDGEfYYKqhCaTEpfVGTRj11DHLk/11oMEbal1C12MdzWcpokM2nRcGyosKFtRcUt/7cKzkbS&#10;ldLDvMt/vx7H/Jb8mP1FqeFnv1mACNSHt/jl3mkF6SSujWfi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Sj1fBAAAA3AAAAA8AAAAAAAAAAAAAAAAAmAIAAGRycy9kb3du&#10;cmV2LnhtbFBLBQYAAAAABAAEAPUAAACGAwAAAAA=&#10;" path="m87,15r,-8l84,,82,,79,2r3,5l82,15r-3,7l79,30r-5,7l69,42r-7,7l57,52,47,54r-8,l29,54,19,49,10,42,5,35r-3,l,37,7,47r7,7l27,59r12,l42,59r2,l64,49,79,37,84,27,87,15xe" fillcolor="#f3bf00" stroked="f">
                  <v:path arrowok="t" o:connecttype="custom" o:connectlocs="87,15;87,7;84,0;82,0;79,2;82,7;82,15;79,22;79,30;74,37;69,42;62,49;57,52;47,54;39,54;29,54;19,49;10,42;5,35;2,35;0,37;7,47;14,54;27,59;39,59;42,59;44,59;64,49;79,37;84,27;87,15" o:connectangles="0,0,0,0,0,0,0,0,0,0,0,0,0,0,0,0,0,0,0,0,0,0,0,0,0,0,0,0,0,0,0"/>
                </v:shape>
                <v:shape id="Freeform 821" o:spid="_x0000_s1845" style="position:absolute;left:664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n0b8A&#10;AADcAAAADwAAAGRycy9kb3ducmV2LnhtbESPT4vCMBDF7wt+hzDC3ta0e3C1GkWFBfFm1fvYjG2x&#10;mZRm1O63N8KCx8fv/eHNl71r1J26UHs2kI4SUMSFtzWXBo6H368JqCDIFhvPZOCPAiwXg485ZtY/&#10;eE/3XEoVSzhkaKASaTOtQ1GRwzDyLXFkF985lCi7UtsOH7HcNfo7ScbaYc1xocKWNhUV1/zmDJzZ&#10;rX8kkvWu9reSLmku/mTM57BfzUAJ9fI2/6e31sAkncLrTDwCe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iGfRvwAAANwAAAAPAAAAAAAAAAAAAAAAAJgCAABkcnMvZG93bnJl&#10;di54bWxQSwUGAAAAAAQABAD1AAAAhAMAAAAA&#10;" path="m82,15r,-8l80,,77,2r-2,l77,7r,8l77,22r-2,8l70,35r-5,7l60,47r-8,2l45,52r-8,l27,52,17,47,10,42,5,35,,35r5,9l15,52r10,5l37,57r8,l50,57,60,49,72,42r3,-7l80,30r2,-8l82,15xe" fillcolor="#f5c300" stroked="f">
                  <v:path arrowok="t" o:connecttype="custom" o:connectlocs="82,15;82,7;80,0;77,2;75,2;77,7;77,15;77,22;75,30;70,35;65,42;60,47;52,49;45,52;37,52;27,52;17,47;10,42;5,35;0,35;5,44;15,52;25,57;37,57;45,57;50,57;60,49;72,42;75,35;80,30;82,22;82,15" o:connectangles="0,0,0,0,0,0,0,0,0,0,0,0,0,0,0,0,0,0,0,0,0,0,0,0,0,0,0,0,0,0,0,0"/>
                </v:shape>
                <v:shape id="Freeform 822" o:spid="_x0000_s1846" style="position:absolute;left:6648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f4sIA&#10;AADcAAAADwAAAGRycy9kb3ducmV2LnhtbERPTWsCMRC9C/6HMIIX0WxFi2yNokKhh1aoCtXbsJlu&#10;lm4mSxLd9d83B8Hj430v152txY18qBwreJlkIIgLpysuFZyO7+MFiBCRNdaOScGdAqxX/d4Sc+1a&#10;/qbbIZYihXDIUYGJscmlDIUhi2HiGuLE/TpvMSboS6k9tinc1nKaZa/SYsWpwWBDO0PF3+FqFYx+&#10;sna7u5xPM4v7T+++5uYcLkoNB93mDUSkLj7FD/eHVrCYpvn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B/iwgAAANwAAAAPAAAAAAAAAAAAAAAAAJgCAABkcnMvZG93&#10;bnJldi54bWxQSwUGAAAAAAQABAD1AAAAhwMAAAAA&#10;" path="m77,13r,-8l74,,72,,69,3r3,5l72,13r,7l69,25r-5,8l62,38r-8,4l49,45r-7,2l34,47r-10,l17,42,9,38,2,30,,33r5,7l14,47r10,5l34,52r8,l52,50r5,-3l64,40r5,-5l74,28r,-8l77,13xe" fillcolor="#f5c700" stroked="f">
                  <v:path arrowok="t" o:connecttype="custom" o:connectlocs="77,13;77,5;74,0;72,0;69,3;72,8;72,13;72,20;69,25;64,33;62,38;54,42;49,45;42,47;34,47;24,47;17,42;9,38;2,30;0,33;5,40;14,47;24,52;34,52;42,52;52,50;57,47;64,40;69,35;74,28;74,20;77,13" o:connectangles="0,0,0,0,0,0,0,0,0,0,0,0,0,0,0,0,0,0,0,0,0,0,0,0,0,0,0,0,0,0,0,0"/>
                </v:shape>
                <v:shape id="Freeform 823" o:spid="_x0000_s1847" style="position:absolute;left:665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4zcYA&#10;AADcAAAADwAAAGRycy9kb3ducmV2LnhtbESPzWrCQBSF9wXfYbiCm9JMEkqVmFFEKAiuYkVc3mau&#10;SdrMnZiZatKn7xQKXR7Oz8fJ14NpxY1611hWkEQxCOLS6oYrBce316cFCOeRNbaWScFIDtaryUOO&#10;mbZ3Luh28JUII+wyVFB732VSurImgy6yHXHwLrY36IPsK6l7vIdx08o0jl+kwYYDocaOtjWVn4cv&#10;EyDuu/s4Pe7fr6fz6K5J+pzOi51Ss+mwWYLwNPj/8F97pxUs0gR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i4zcYAAADcAAAADwAAAAAAAAAAAAAAAACYAgAAZHJz&#10;L2Rvd25yZXYueG1sUEsFBgAAAAAEAAQA9QAAAIsDAAAAAA==&#10;" path="m72,13r,-8l70,,67,3r-2,l67,8r,5l67,18r-2,7l62,30r-5,5l52,40r-7,2l40,45r-8,l25,45,15,42,10,38,3,30,,33r5,7l12,45r10,5l32,50r8,l47,47r8,-2l60,40r5,-7l70,28r2,-8l72,13xe" fillcolor="#f6cb00" stroked="f">
                  <v:path arrowok="t" o:connecttype="custom" o:connectlocs="72,13;72,5;70,0;67,3;65,3;67,8;67,13;67,18;65,25;62,30;57,35;52,40;45,42;40,45;32,45;25,45;15,42;10,38;3,30;0,33;5,40;12,45;22,50;32,50;40,50;47,47;55,45;60,40;65,33;70,28;72,20;72,13" o:connectangles="0,0,0,0,0,0,0,0,0,0,0,0,0,0,0,0,0,0,0,0,0,0,0,0,0,0,0,0,0,0,0,0"/>
                </v:shape>
                <v:shape id="Freeform 824" o:spid="_x0000_s1848" style="position:absolute;left:6650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DNcMA&#10;AADcAAAADwAAAGRycy9kb3ducmV2LnhtbESPT2vCQBTE7wW/w/IEb3Vj0BJSVxFB8CSY9pLba/aZ&#10;RLNvQ3bzx2/vFgo9DjPzG2a7n0wjBupcbVnBahmBIC6srrlU8P11ek9AOI+ssbFMCp7kYL+bvW0x&#10;1XbkKw2ZL0WAsEtRQeV9m0rpiooMuqVtiYN3s51BH2RXSt3hGOCmkXEUfUiDNYeFCls6VlQ8st4o&#10;uGsp1/lmY5ufPO+vyaogvCRKLebT4ROEp8n/h//aZ60giWP4PROO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BDNcMAAADcAAAADwAAAAAAAAAAAAAAAACYAgAAZHJzL2Rv&#10;d25yZXYueG1sUEsFBgAAAAAEAAQA9QAAAIgDAAAAAA==&#10;" path="m70,10r,-5l67,,65,r,2l65,5r,5l62,22,55,32,45,37,32,39r-7,l17,37,10,32,5,27r-2,l,27r7,8l15,39r7,5l32,44r8,l47,42r5,-3l60,35r2,-5l67,22r3,-5l70,10xe" fillcolor="#f7cd00" stroked="f">
                  <v:path arrowok="t" o:connecttype="custom" o:connectlocs="70,10;70,5;67,0;65,0;65,2;65,5;65,10;62,22;55,32;45,37;32,39;25,39;17,37;10,32;5,27;3,27;0,27;7,35;15,39;22,44;32,44;40,44;47,42;52,39;60,35;62,30;67,22;70,17;70,10" o:connectangles="0,0,0,0,0,0,0,0,0,0,0,0,0,0,0,0,0,0,0,0,0,0,0,0,0,0,0,0,0"/>
                </v:shape>
                <v:shape id="Freeform 825" o:spid="_x0000_s1849" style="position:absolute;left:6653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xBcIA&#10;AADcAAAADwAAAGRycy9kb3ducmV2LnhtbESP0YrCMBRE3wX/IVzBN01VWLQaRVcE92XB6gdcmmtb&#10;bW66SbTdv98sCD4OM3OGWW06U4snOV9ZVjAZJyCIc6srLhRczofRHIQPyBpry6Tglzxs1v3eClNt&#10;Wz7RMwuFiBD2KSooQ2hSKX1ekkE/tg1x9K7WGQxRukJqh22Em1pOk+RDGqw4LpTY0GdJ+T17GAX7&#10;rN3Vt2P3szfo8Htx+trm1Cg1HHTbJYhAXXiHX+2jVjCfzuD/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bEFwgAAANwAAAAPAAAAAAAAAAAAAAAAAJgCAABkcnMvZG93&#10;bnJldi54bWxQSwUGAAAAAAQABAD1AAAAhwMAAAAA&#10;" path="m64,10r,-5l62,r,2l59,2r,3l59,10,57,20,49,30r-7,7l29,37r-7,l17,35,9,30,4,25,2,27,,27r7,8l12,39r10,3l29,42r8,l42,39r7,-2l54,32r5,-5l62,22r2,-7l64,10xe" fillcolor="#f8d100" stroked="f">
                  <v:path arrowok="t" o:connecttype="custom" o:connectlocs="64,10;64,5;62,0;62,2;59,2;59,5;59,10;57,20;49,30;42,37;29,37;22,37;17,35;9,30;4,25;2,27;0,27;7,35;12,39;22,42;29,42;37,42;42,39;49,37;54,32;59,27;62,22;64,15;64,10" o:connectangles="0,0,0,0,0,0,0,0,0,0,0,0,0,0,0,0,0,0,0,0,0,0,0,0,0,0,0,0,0"/>
                </v:shape>
                <v:shape id="Freeform 826" o:spid="_x0000_s1850" style="position:absolute;left:6655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H3sYA&#10;AADcAAAADwAAAGRycy9kb3ducmV2LnhtbESPQWvCQBSE7wX/w/KEXkQ3FWklukoRCiKU1tSLt0f2&#10;NQndfZtmnyb++26h0OMwM98w6+3gnbpSF5vABh5mGSjiMtiGKwOnj5fpElQUZIsuMBm4UYTtZnS3&#10;xtyGno90LaRSCcIxRwO1SJtrHcuaPMZZaImT9xk6j5JkV2nbYZ/g3ul5lj1qjw2nhRpb2tVUfhUX&#10;b0D682HhBvd6OUyevif74iZv7ztj7sfD8wqU0CD/4b/23hpYzhfweyYd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6H3sYAAADcAAAADwAAAAAAAAAAAAAAAACYAgAAZHJz&#10;L2Rvd25yZXYueG1sUEsFBgAAAAAEAAQA9QAAAIsDAAAAAA==&#10;" path="m60,8r,-5l60,,57,,55,3r,2l55,8,52,18r-5,7l37,33r-10,l20,33,15,30,10,28,5,23,,25r5,5l12,35r8,2l27,37,40,35,50,30,57,20,60,8xe" fillcolor="#f7d400" stroked="f">
                  <v:path arrowok="t" o:connecttype="custom" o:connectlocs="60,8;60,3;60,0;57,0;55,3;55,5;55,8;52,18;47,25;37,33;27,33;20,33;15,30;10,28;5,23;0,25;5,30;12,35;20,37;27,37;40,35;50,30;57,20;60,8" o:connectangles="0,0,0,0,0,0,0,0,0,0,0,0,0,0,0,0,0,0,0,0,0,0,0,0"/>
                </v:shape>
                <v:shape id="Freeform 827" o:spid="_x0000_s1851" style="position:absolute;left:6657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4ssMA&#10;AADcAAAADwAAAGRycy9kb3ducmV2LnhtbESP3YrCMBSE7xd8h3AE79ZUqYtUo4igiCz4i9eH5tgW&#10;m5OSRFvffrOwsJfDzHzDzJedqcWLnK8sKxgNExDEudUVFwqul83nFIQPyBpry6TgTR6Wi97HHDNt&#10;Wz7R6xwKESHsM1RQhtBkUvq8JIN+aBvi6N2tMxiidIXUDtsIN7UcJ8mXNFhxXCixoXVJ+eP8NApC&#10;ejA7fZhcUve83dLv/fG4da1Sg363moEI1IX/8F97pxVMxxP4PROP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4ssMAAADcAAAADwAAAAAAAAAAAAAAAACYAgAAZHJzL2Rv&#10;d25yZXYueG1sUEsFBgAAAAAEAAQA9QAAAIgDAAAAAA==&#10;" path="m55,8r,-5l55,,53,3r-3,l50,5r,3l48,18r-5,7l35,30,25,33,20,30,15,28,10,25,5,23r-2,l,23r5,5l13,33r5,2l25,35r13,l45,28,53,18,55,8xe" fillcolor="#f6d500" stroked="f">
                  <v:path arrowok="t" o:connecttype="custom" o:connectlocs="55,8;55,3;55,0;53,3;50,3;50,5;50,8;48,18;43,25;35,30;25,33;20,30;15,28;10,25;5,23;3,23;0,23;5,28;13,33;18,35;25,35;38,35;45,28;53,18;55,8" o:connectangles="0,0,0,0,0,0,0,0,0,0,0,0,0,0,0,0,0,0,0,0,0,0,0,0,0"/>
                </v:shape>
                <v:shape id="Freeform 828" o:spid="_x0000_s1852" style="position:absolute;left:6660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AF8YA&#10;AADcAAAADwAAAGRycy9kb3ducmV2LnhtbESPQWvCQBSE7wX/w/KEXoruVtBKdBOkIBTqodpeentk&#10;Xzeh2bcxu9Hk33eFgsdhZr5htsXgGnGhLtSeNTzPFQji0puarYavz/1sDSJEZIONZ9IwUoAinzxs&#10;MTP+yke6nKIVCcIhQw1VjG0mZSgrchjmviVO3o/vHMYkOytNh9cEd41cKLWSDmtOCxW29FpR+Xvq&#10;nYaP8/J9+N7349i4qF6eDnapeqv143TYbUBEGuI9/N9+MxrWixXczq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CAF8YAAADcAAAADwAAAAAAAAAAAAAAAACYAgAAZHJz&#10;L2Rvd25yZXYueG1sUEsFBgAAAAAEAAQA9QAAAIsDAAAAAA==&#10;" path="m50,5r,-3l50,,47,,45,2r,3l42,12r-5,8l32,25,22,27,12,25,5,17,,20r5,5l10,27r5,3l22,30r10,l42,22r5,-7l50,5xe" fillcolor="#f6d700" stroked="f">
                  <v:path arrowok="t" o:connecttype="custom" o:connectlocs="50,5;50,2;50,0;47,0;45,2;45,2;45,5;42,12;37,20;32,25;22,27;12,25;5,17;0,20;5,25;10,27;15,30;22,30;32,30;42,22;47,15;50,5" o:connectangles="0,0,0,0,0,0,0,0,0,0,0,0,0,0,0,0,0,0,0,0,0,0"/>
                </v:shape>
                <v:shape id="Freeform 829" o:spid="_x0000_s1853" style="position:absolute;left:6662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IVMMA&#10;AADcAAAADwAAAGRycy9kb3ducmV2LnhtbESP0WrCQBRE3wv+w3IF3+rGKFWjq4hQENuXWj/gkr1m&#10;Y7J3Q3Zr4t+7BcHHYWbOMOttb2txo9aXjhVMxgkI4tzpkgsF59/P9wUIH5A11o5JwZ08bDeDtzVm&#10;2nX8Q7dTKESEsM9QgQmhyaT0uSGLfuwa4uhdXGsxRNkWUrfYRbitZZokH9JiyXHBYEN7Q3l1+rMK&#10;0nTKh7lZ3nvbfR+PVTW7Jl9OqdGw361ABOrDK/xsH7SCRTqH/zPx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aIVMMAAADcAAAADwAAAAAAAAAAAAAAAACYAgAAZHJzL2Rv&#10;d25yZXYueG1sUEsFBgAAAAAEAAQA9QAAAIgDAAAAAA==&#10;" path="m45,5r,-3l45,,43,2r-3,l40,5r-2,7l35,17r-7,5l20,25,13,22,5,17r-2,l,20r5,2l10,25r5,2l20,30,30,27r8,-5l43,15,45,5xe" fillcolor="#f5da00" stroked="f">
                  <v:path arrowok="t" o:connecttype="custom" o:connectlocs="45,5;45,2;45,0;43,2;40,2;40,2;40,5;38,12;35,17;28,22;20,25;13,22;5,17;3,17;0,20;5,22;10,25;15,27;20,30;30,27;38,22;43,15;45,5" o:connectangles="0,0,0,0,0,0,0,0,0,0,0,0,0,0,0,0,0,0,0,0,0,0,0"/>
                </v:shape>
                <v:shape id="Freeform 830" o:spid="_x0000_s1854" style="position:absolute;left:6665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hLcEA&#10;AADcAAAADwAAAGRycy9kb3ducmV2LnhtbERPy4rCMBTdC/MP4Q7MzqbjYqjVKCIOKLjxsZjlneba&#10;Fpub0MS2+vVmIbg8nPd8OZhGdNT62rKC7yQFQVxYXXOp4Hz6HWcgfEDW2FgmBXfysFx8jOaYa9vz&#10;gbpjKEUMYZ+jgioEl0vpi4oM+sQ64shdbGswRNiWUrfYx3DTyEma/kiDNceGCh2tKyqux5tRcNl1&#10;wTz+nbv3f7eN3Uwf2d6elPr6HFYzEIGG8Ba/3FutIJvE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UoS3BAAAA3AAAAA8AAAAAAAAAAAAAAAAAmAIAAGRycy9kb3du&#10;cmV2LnhtbFBLBQYAAAAABAAEAPUAAACGAwAAAAA=&#10;" path="m40,3l40,,37,,35,3,32,8r-2,7l25,18r-8,2l10,18,5,15r-3,l,15r7,8l17,25,27,23r5,-5l37,10,40,3xe" fillcolor="#f4dc00" stroked="f">
                  <v:path arrowok="t" o:connecttype="custom" o:connectlocs="40,3;40,0;40,0;37,0;35,3;35,3;32,8;30,15;25,18;17,20;10,18;5,15;2,15;0,15;7,23;17,25;27,23;32,18;37,10;40,3" o:connectangles="0,0,0,0,0,0,0,0,0,0,0,0,0,0,0,0,0,0,0,0"/>
                </v:shape>
                <v:shape id="Freeform 831" o:spid="_x0000_s1855" style="position:absolute;left:6667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oB8YA&#10;AADcAAAADwAAAGRycy9kb3ducmV2LnhtbESPT2vCQBTE7wW/w/IEb81GD5LGrCLSohRa/1TE4yP7&#10;TILZtyG7TdJ++m6h0OMw85thstVgatFR6yrLCqZRDII4t7riQsH54+UxAeE8ssbaMin4Iger5egh&#10;w1Tbno/UnXwhQgm7FBWU3jeplC4vyaCLbEMcvJttDfog20LqFvtQbmo5i+O5NFhxWCixoU1J+f30&#10;aRQkr5cG9/u7xmP+/Xw9vHfbt6JTajIe1gsQngb/H/6jdzpwsyf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CoB8YAAADcAAAADwAAAAAAAAAAAAAAAACYAgAAZHJz&#10;L2Rvd25yZXYueG1sUEsFBgAAAAAEAAQA9QAAAIsDAAAAAA==&#10;" path="m35,3l35,,33,3r-3,l28,8r-3,5l20,15r-5,3l10,15,5,13,3,15,,15r8,5l15,23r8,-3l30,15r3,-5l35,3xe" fillcolor="#f4dd00" stroked="f">
                  <v:path arrowok="t" o:connecttype="custom" o:connectlocs="35,3;35,0;35,0;33,3;30,3;28,8;25,13;20,15;15,18;10,15;5,13;3,15;0,15;8,20;15,23;23,20;30,15;33,10;35,3" o:connectangles="0,0,0,0,0,0,0,0,0,0,0,0,0,0,0,0,0,0,0"/>
                </v:shape>
                <v:shape id="Freeform 832" o:spid="_x0000_s1856" style="position:absolute;left:6670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idcMA&#10;AADcAAAADwAAAGRycy9kb3ducmV2LnhtbERPy2rCQBTdF/oPwy10VyemKiE6igS03QUfKO6umdsk&#10;NHMnZEYT/76zKLg8nPdiNZhG3KlztWUF41EEgriwuuZSwfGw+UhAOI+ssbFMCh7kYLV8fVlgqm3P&#10;O7rvfSlCCLsUFVTet6mUrqjIoBvZljhwP7Yz6APsSqk77EO4aWQcRTNpsObQUGFLWUXF7/5mFGzc&#10;9pJcr7FOsml+yscn+3W+TZR6fxvWcxCeBv8U/7u/tYLkM8wPZ8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CidcMAAADcAAAADwAAAAAAAAAAAAAAAACYAgAAZHJzL2Rv&#10;d25yZXYueG1sUEsFBgAAAAAEAAQA9QAAAIgDAAAAAA==&#10;" path="m30,r,l27,,25,,22,5,20,7r-3,3l12,12,10,10r-5,l2,10,,12r5,3l12,17r8,-2l25,12,27,5,30,xe" fillcolor="#f4df00" stroked="f">
                  <v:path arrowok="t" o:connecttype="custom" o:connectlocs="30,0;30,0;27,0;25,0;22,5;20,7;17,10;12,12;10,10;5,10;2,10;0,12;5,15;12,17;20,15;25,12;27,5;30,0" o:connectangles="0,0,0,0,0,0,0,0,0,0,0,0,0,0,0,0,0,0"/>
                </v:shape>
                <v:shape id="Freeform 833" o:spid="_x0000_s1857" style="position:absolute;left:6672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n1BsYA&#10;AADcAAAADwAAAGRycy9kb3ducmV2LnhtbESPT2sCMRTE7wW/Q3hCL6JZqxRZjSJKbU9K/QMeH5vn&#10;7urmZUmiu/32TUHocZiZ3zCzRWsq8SDnS8sKhoMEBHFmdcm5guPhoz8B4QOyxsoyKfghD4t552WG&#10;qbYNf9NjH3IRIexTVFCEUKdS+qwgg35ga+LoXawzGKJ0udQOmwg3lXxLkndpsOS4UGBNq4Ky2/5u&#10;FNzGu8/NKd9sm+tuPT67O/OhN1LqtdsupyACteE//Gx/aQWT0RD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n1BsYAAADcAAAADwAAAAAAAAAAAAAAAACYAgAAZHJz&#10;L2Rvd25yZXYueG1sUEsFBgAAAAAEAAQA9QAAAIsDAAAAAA==&#10;" path="m,10r5,2l10,15r5,-3l20,10,23,5,25,,23,2r-3,l15,7r-5,3l8,10,8,7,3,10,,10xe" fillcolor="#f3e100" stroked="f">
                  <v:path arrowok="t" o:connecttype="custom" o:connectlocs="0,10;5,12;10,15;15,12;20,10;23,5;25,0;23,2;20,2;15,7;10,10;8,10;8,7;3,10;0,10" o:connectangles="0,0,0,0,0,0,0,0,0,0,0,0,0,0,0"/>
                </v:shape>
                <v:shape id="Freeform 834" o:spid="_x0000_s1858" style="position:absolute;left:6675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8l8UA&#10;AADcAAAADwAAAGRycy9kb3ducmV2LnhtbESPW2sCMRSE3wv+h3AE32rWlaqsRhFREUrxis+HzdmL&#10;bk6WTdTtv28KhT4OM/MNM1u0phJPalxpWcGgH4EgTq0uOVdwOW/eJyCcR9ZYWSYF3+RgMe+8zTDR&#10;9sVHep58LgKEXYIKCu/rREqXFmTQ9W1NHLzMNgZ9kE0udYOvADeVjKNoJA2WHBYKrGlVUHo/PYyC&#10;7EKxX13X269bu8zGh/39Y/S5VqrXbZdTEJ5a/x/+a++0gskwht8z4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ryXxQAAANwAAAAPAAAAAAAAAAAAAAAAAJgCAABkcnMv&#10;ZG93bnJldi54bWxQSwUGAAAAAAQABAD1AAAAigMAAAAA&#10;" path="m,10r5,l7,12r5,-2l15,7,17,5,20,,17,2,12,5r-2,l7,7,5,7,,10xe" fillcolor="#f3e300" stroked="f">
                  <v:path arrowok="t" o:connecttype="custom" o:connectlocs="0,10;5,10;7,12;12,10;15,7;17,5;20,0;17,2;12,5;10,5;7,7;7,7;5,7;0,10" o:connectangles="0,0,0,0,0,0,0,0,0,0,0,0,0,0"/>
                </v:shape>
                <v:shape id="Freeform 835" o:spid="_x0000_s1859" style="position:absolute;left:668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lhMYA&#10;AADcAAAADwAAAGRycy9kb3ducmV2LnhtbESPQWsCMRSE74X+h/AKvRTNVqHIapRaqJXequJen5vn&#10;Zm3yst2k67a/vhEKHoeZ+YaZLXpnRUdtqD0reBxmIIhLr2uuFOy2r4MJiBCRNVrPpOCHAizmtzcz&#10;zLU/8wd1m1iJBOGQowITY5NLGUpDDsPQN8TJO/rWYUyyraRu8ZzgzspRlj1JhzWnBYMNvRgqPzff&#10;TsGhMKv3t5Nc2+K0L6x5WP5+dUul7u/65ymISH28hv/ba61gMh7D5Uw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6lhMYAAADcAAAADwAAAAAAAAAAAAAAAACYAgAAZHJz&#10;L2Rvd25yZXYueG1sUEsFBgAAAAAEAAQA9QAAAIsDAAAAAA==&#10;" path="m,5l,8r2,l7,5,12,,5,3,,5xe" fillcolor="#f3e400" stroked="f">
                  <v:path arrowok="t" o:connecttype="custom" o:connectlocs="0,5;0,8;2,8;7,5;12,0;5,3;0,5" o:connectangles="0,0,0,0,0,0,0"/>
                </v:shape>
                <v:shape id="Freeform 836" o:spid="_x0000_s1860" style="position:absolute;left:6682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yPsQA&#10;AADcAAAADwAAAGRycy9kb3ducmV2LnhtbESPQWvCQBSE7wX/w/IEb3WjFpHUVarQYhUEo70/ss9s&#10;aPZtyK4m9dd3BcHjMDPfMPNlZytxpcaXjhWMhgkI4tzpkgsFp+Pn6wyED8gaK8ek4I88LBe9lzmm&#10;2rV8oGsWChEh7FNUYEKoUyl9bsiiH7qaOHpn11gMUTaF1A22EW4rOU6SqbRYclwwWNPaUP6bXayC&#10;H3Nrt/Z4xttutTf198VlX7uNUoN+9/EOIlAXnuFHe6MVzCZv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isj7EAAAA3AAAAA8AAAAAAAAAAAAAAAAAmAIAAGRycy9k&#10;b3ducmV2LnhtbFBLBQYAAAAABAAEAPUAAACJAwAAAAA=&#10;" path="m,2r,l3,,5,,3,,,2xe" fillcolor="#f2e600" stroked="f">
                  <v:path arrowok="t" o:connecttype="custom" o:connectlocs="0,2;0,2;3,0;5,0;3,0;0,2" o:connectangles="0,0,0,0,0,0"/>
                </v:shape>
                <v:shape id="Freeform 837" o:spid="_x0000_s1861" style="position:absolute;left:6563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g8u8QA&#10;AADcAAAADwAAAGRycy9kb3ducmV2LnhtbESPT4vCMBTE7wt+h/AEb2tqZbVUo8iCIHva9Q94fDTP&#10;tpi8lCbb1m+/EYQ9DjPzG2a9HawRHbW+dqxgNk1AEBdO11wqOJ/27xkIH5A1Gsek4EEetpvR2xpz&#10;7Xr+oe4YShEh7HNUUIXQ5FL6oiKLfuoa4ujdXGsxRNmWUrfYR7g1Mk2ShbRYc1yosKHPior78dcq&#10;SB9L6757vbh0lGXp1cy+7uai1GQ87FYgAg3hP/xqH7SCbP4Bz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oPLvEAAAA3AAAAA8AAAAAAAAAAAAAAAAAmAIAAGRycy9k&#10;b3ducmV2LnhtbFBLBQYAAAAABAAEAPUAAACJAwAAAAA=&#10;" path="m,115l37,105,70,98,99,88,129,75,157,63,181,45,211,25,239,,224,25,206,48,189,68,169,88r-22,17l122,120,94,132,65,142,45,140,30,132,15,122,,115e" filled="f" strokecolor="#e77817" strokeweight="0">
                  <v:path arrowok="t" o:connecttype="custom" o:connectlocs="0,115;37,105;70,98;99,88;129,75;157,63;181,45;211,25;239,0;224,25;206,48;189,68;169,88;147,105;122,120;94,132;65,142;45,140;30,132;15,122;0,115" o:connectangles="0,0,0,0,0,0,0,0,0,0,0,0,0,0,0,0,0,0,0,0,0"/>
                </v:shape>
                <v:shape id="Freeform 838" o:spid="_x0000_s1862" style="position:absolute;left:6630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bNMMA&#10;AADcAAAADwAAAGRycy9kb3ducmV2LnhtbESPQYvCMBSE78L+h/AWvGnqLhSpRll2EfegSKt4fjTP&#10;pti8lCZq/fdGEDwOM/MNM1/2thFX6nztWMFknIAgLp2uuVJw2K9GUxA+IGtsHJOCO3lYLj4Gc8y0&#10;u3FO1yJUIkLYZ6jAhNBmUvrSkEU/di1x9E6usxii7CqpO7xFuG3kV5Kk0mLNccFgS7+GynNxsQrW&#10;8ujTos79sdzmu+3fpKk2ZqXU8LP/mYEI1Id3+NX+1wqm3y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9bNMMAAADcAAAADwAAAAAAAAAAAAAAAACYAgAAZHJzL2Rv&#10;d25yZXYueG1sUEsFBgAAAAAEAAQA9QAAAIgDAAAAAA==&#10;" path="m3,5l,,3,3r,2xe" fillcolor="#e15520" stroked="f">
                  <v:path arrowok="t" o:connecttype="custom" o:connectlocs="3,5;0,0;3,3;3,5;3,5" o:connectangles="0,0,0,0,0"/>
                </v:shape>
                <v:rect id="Rectangle 839" o:spid="_x0000_s1863" style="position:absolute;left:6633;top:876;width:1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NysQA&#10;AADcAAAADwAAAGRycy9kb3ducmV2LnhtbESPQWvCQBSE74X+h+UVeqsbFWxIXUVCC4XqoSp4fWRf&#10;s8Hs2zT71PTfdwXB4zAz3zDz5eBbdaY+NoENjEcZKOIq2IZrA/vdx0sOKgqyxTYwGfijCMvF48Mc&#10;Cxsu/E3nrdQqQTgWaMCJdIXWsXLkMY5CR5y8n9B7lCT7WtseLwnuWz3Jspn22HBacNhR6ag6bk/e&#10;wKR9P+j1pvyN4y+X16dpKZk0xjw/Das3UEKD3MO39qc1kE9f4XomHQ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lDcrEAAAA3AAAAA8AAAAAAAAAAAAAAAAAmAIAAGRycy9k&#10;b3ducmV2LnhtbFBLBQYAAAAABAAEAPUAAACJAwAAAAA=&#10;" fillcolor="#e15820" stroked="f"/>
                <v:shape id="Freeform 840" o:spid="_x0000_s1864" style="position:absolute;left:6633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bHcIA&#10;AADcAAAADwAAAGRycy9kb3ducmV2LnhtbERPy2oCMRTdF/yHcIVuimampSKjUUSxdOHGB7q9JtfJ&#10;4ORmmEQd/75ZCF0ezns671wt7tSGyrOCfJiBINbeVFwqOOzXgzGIEJEN1p5JwZMCzGe9tykWxj94&#10;S/ddLEUK4VCgAhtjU0gZtCWHYegb4sRdfOswJtiW0rT4SOGulp9ZNpIOK04NFhtaWtLX3c0p0Kcf&#10;0stz/nEJq2O++T5v5XNklXrvd4sJiEhd/Be/3L9GwfgrrU1n0hG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5ZsdwgAAANwAAAAPAAAAAAAAAAAAAAAAAJgCAABkcnMvZG93&#10;bnJldi54bWxQSwUGAAAAAAQABAD1AAAAhwMAAAAA&#10;" path="m,l,,,5r2,l,xe" fillcolor="#e25c20" stroked="f">
                  <v:path arrowok="t" o:connecttype="custom" o:connectlocs="0,0;0,0;0,5;2,5;0,0" o:connectangles="0,0,0,0,0"/>
                </v:shape>
                <v:shape id="Freeform 841" o:spid="_x0000_s1865" style="position:absolute;left:6633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PS8UA&#10;AADcAAAADwAAAGRycy9kb3ducmV2LnhtbESPQWvCQBSE74L/YXkFb7pphZJGV7GC2NKCmgpeX7Ov&#10;yWL2bciuGv+9KxQ8DjPzDTOdd7YWZ2q9cazgeZSAIC6cNlwq2P+shikIH5A11o5JwZU8zGf93hQz&#10;7S68o3MeShEh7DNUUIXQZFL6oiKLfuQa4uj9udZiiLItpW7xEuG2li9J8iotGo4LFTa0rKg45ier&#10;YLPIP1f798P2d3n9Wu9MnXprvpUaPHWLCYhAXXiE/9sfWkE6foP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s9LxQAAANwAAAAPAAAAAAAAAAAAAAAAAJgCAABkcnMv&#10;ZG93bnJldi54bWxQSwUGAAAAAAQABAD1AAAAigMAAAAA&#10;" path="m,l,,,5r2,l,xe" fillcolor="#e35f20" stroked="f">
                  <v:path arrowok="t" o:connecttype="custom" o:connectlocs="0,0;0,0;0,5;2,5;0,0" o:connectangles="0,0,0,0,0"/>
                </v:shape>
                <v:shape id="Freeform 842" o:spid="_x0000_s1866" style="position:absolute;left:6633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yDsIA&#10;AADcAAAADwAAAGRycy9kb3ducmV2LnhtbERPW2vCMBR+F/Yfwhn4pumcDKlGGQNhgyKt2xi+HZrT&#10;C2tOSpK19d+bB2GPH999d5hMJwZyvrWs4GmZgCAurW65VvD1eVxsQPiArLGzTAqu5OGwf5jtMNV2&#10;5IKGc6hFDGGfooImhD6V0pcNGfRL2xNHrrLOYIjQ1VI7HGO46eQqSV6kwZZjQ4M9vTVU/p7/jIJE&#10;V9mYuULm+Xd14o/TD60vz0rNH6fXLYhAU/gX393vWsFmHefHM/EI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7IOwgAAANwAAAAPAAAAAAAAAAAAAAAAAJgCAABkcnMvZG93&#10;bnJldi54bWxQSwUGAAAAAAQABAD1AAAAhwMAAAAA&#10;" path="m2,l,,,5r2,l2,xm54,175r,l67,175r10,-5l64,172r-10,3xe" fillcolor="#e36321" stroked="f">
                  <v:path arrowok="t" o:connecttype="custom" o:connectlocs="2,0;0,0;0,5;2,5;2,5;2,0;54,175;54,175;67,175;77,170;64,172;54,175" o:connectangles="0,0,0,0,0,0,0,0,0,0,0,0"/>
                  <o:lock v:ext="edit" verticies="t"/>
                </v:shape>
                <v:shape id="Freeform 843" o:spid="_x0000_s1867" style="position:absolute;left:6633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m2cUA&#10;AADcAAAADwAAAGRycy9kb3ducmV2LnhtbESPQWvCQBSE74L/YXmCFzEbRWqIriJCpdBemgji7ZF9&#10;JsHs25DdJum/7xYKPQ4z8w2zP46mET11rrasYBXFIIgLq2suFVzz12UCwnlkjY1lUvBNDo6H6WSP&#10;qbYDf1Kf+VIECLsUFVTet6mUrqjIoItsSxy8h+0M+iC7UuoOhwA3jVzH8Ys0WHNYqLClc0XFM/sy&#10;Ctbxc9uP948kW+SX4T333LrNTan5bDztQHga/X/4r/2mFSSbF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SbZxQAAANwAAAAPAAAAAAAAAAAAAAAAAJgCAABkcnMv&#10;ZG93bnJldi54bWxQSwUGAAAAAAQABAD1AAAAigMAAAAA&#10;" path="m2,l,,2,5r3,l2,xm102,154r-3,l97,154r2,l102,154xm52,169r2,l54,172r10,l72,169r5,-2l84,162r-15,5l52,169xe" fillcolor="#e46721" stroked="f">
                  <v:path arrowok="t" o:connecttype="custom" o:connectlocs="2,0;0,0;2,5;2,5;5,5;2,0;102,154;99,154;99,154;97,154;99,154;102,154;52,169;54,169;54,172;64,172;72,169;77,167;84,162;69,167;52,169" o:connectangles="0,0,0,0,0,0,0,0,0,0,0,0,0,0,0,0,0,0,0,0,0"/>
                  <o:lock v:ext="edit" verticies="t"/>
                </v:shape>
                <v:shape id="Freeform 844" o:spid="_x0000_s1868" style="position:absolute;left:6633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+13cMA&#10;AADcAAAADwAAAGRycy9kb3ducmV2LnhtbESPT2vCQBTE7wW/w/IEL6VulCqSukoQSr0V/1y8PbLP&#10;JJh9G3afGr+9KxR6HGbmN8xy3btW3SjExrOByTgDRVx623Bl4Hj4/liAioJssfVMBh4UYb0avC0x&#10;t/7OO7rtpVIJwjFHA7VIl2sdy5ocxrHviJN39sGhJBkqbQPeE9y1epplc+2w4bRQY0ebmsrL/uoM&#10;hPPxXWYnwkv/+1MUk20pFUZjRsO++AIl1Mt/+K+9tQYWn1N4nUlHQK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+13cMAAADcAAAADwAAAAAAAAAAAAAAAACYAgAAZHJzL2Rv&#10;d25yZXYueG1sUEsFBgAAAAAEAAQA9QAAAIgDAAAAAA==&#10;" path="m2,r,l,,2,8,2,5r3,l2,xm54,170r10,-3l77,165r10,-8l102,152r-3,-2l97,150r-10,5l74,160r-10,2l49,165r3,2l54,170xe" fillcolor="#e46a21" stroked="f">
                  <v:path arrowok="t" o:connecttype="custom" o:connectlocs="2,0;2,0;0,0;2,8;2,5;5,5;2,0;54,170;64,167;77,165;87,157;102,152;99,150;97,150;87,155;74,160;64,162;49,165;52,167;54,170" o:connectangles="0,0,0,0,0,0,0,0,0,0,0,0,0,0,0,0,0,0,0,0"/>
                  <o:lock v:ext="edit" verticies="t"/>
                </v:shape>
                <v:shape id="Freeform 845" o:spid="_x0000_s1869" style="position:absolute;left:6635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78cUA&#10;AADcAAAADwAAAGRycy9kb3ducmV2LnhtbESPT2sCMRTE7wW/Q3hCbzVra1tZjVIEQVp68M9Bb4/N&#10;M1l287IkUbff3hQKPQ4z8xtmvuxdK64UYu1ZwXhUgCCuvK7ZKDjs109TEDEha2w9k4IfirBcDB7m&#10;WGp/4y1dd8mIDOFYogKbUldKGStLDuPId8TZO/vgMGUZjNQBbxnuWvlcFG/SYc15wWJHK0tVs7s4&#10;Bc0+HpvPgOZk3zfmi76L18vpoNTjsP+YgUjUp//wX3ujFUwnL/B7Jh8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vvxxQAAANwAAAAPAAAAAAAAAAAAAAAAAJgCAABkcnMv&#10;ZG93bnJldi54bWxQSwUGAAAAAAQABAD1AAAAigMAAAAA&#10;" path="m3,l,,,7,3,5,3,xm50,164r17,-2l82,157r5,-5l95,149r2,l95,147r,-3l82,152r-10,2l60,157r-13,2l45,159r2,3l50,164xe" fillcolor="#e56e21" stroked="f">
                  <v:path arrowok="t" o:connecttype="custom" o:connectlocs="3,0;0,0;0,0;0,7;3,5;3,5;3,0;50,164;67,162;82,157;87,152;95,149;97,149;97,149;95,147;95,144;82,152;72,154;60,157;47,159;47,159;45,159;47,162;50,164" o:connectangles="0,0,0,0,0,0,0,0,0,0,0,0,0,0,0,0,0,0,0,0,0,0,0,0"/>
                  <o:lock v:ext="edit" verticies="t"/>
                </v:shape>
                <v:shape id="Freeform 846" o:spid="_x0000_s1870" style="position:absolute;left:6635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/GsQA&#10;AADcAAAADwAAAGRycy9kb3ducmV2LnhtbESPQWvCQBSE74X+h+UVequbipQQXUWEgqfSxqLt7Zl9&#10;JsHdtyH7NOm/7xaEHoeZ+YZZrEbv1JX62AY28DzJQBFXwbZcG/jcvT7loKIgW3SBycAPRVgt7+8W&#10;WNgw8AddS6lVgnAs0EAj0hVax6ohj3ESOuLknULvUZLsa217HBLcOz3NshftseW00GBHm4aqc3nx&#10;BvZWym86DPHLHe0huPzybuXNmMeHcT0HJTTKf/jW3loD+WwGf2fSE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/PxrEAAAA3AAAAA8AAAAAAAAAAAAAAAAAmAIAAGRycy9k&#10;b3ducmV2LnhtbFBLBQYAAAAABAAEAPUAAACJAwAAAAA=&#10;" path="m3,l,,,3,,8,3,5r2,l3,xm47,160r15,-3l72,155r13,-5l95,145r,-3l92,142r-10,5l70,150r-10,2l47,155r-2,l45,157r2,3xe" fillcolor="#e57222" stroked="f">
                  <v:path arrowok="t" o:connecttype="custom" o:connectlocs="3,0;0,0;0,3;0,8;3,5;5,5;3,0;47,160;62,157;72,155;85,150;95,145;95,142;92,142;82,147;70,150;60,152;47,155;45,155;45,155;45,157;47,160" o:connectangles="0,0,0,0,0,0,0,0,0,0,0,0,0,0,0,0,0,0,0,0,0,0"/>
                  <o:lock v:ext="edit" verticies="t"/>
                </v:shape>
                <v:shape id="Freeform 847" o:spid="_x0000_s1871" style="position:absolute;left:6635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fEDsUA&#10;AADcAAAADwAAAGRycy9kb3ducmV2LnhtbESPQWvCQBSE70L/w/KE3nRjWyVGV5HSQhEvaoUeH9ln&#10;Nph9G7KrSf31riB4HGbmG2a+7GwlLtT40rGC0TABQZw7XXKh4Hf/PUhB+ICssXJMCv7Jw3Lx0ptj&#10;pl3LW7rsQiEihH2GCkwIdSalzw1Z9ENXE0fv6BqLIcqmkLrBNsJtJd+SZCItlhwXDNb0aSg/7c42&#10;Ug7X9r1Nz5up/PsaT/bmMF2tR0q99rvVDESgLjzDj/aPVpB+jO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8QOxQAAANwAAAAPAAAAAAAAAAAAAAAAAJgCAABkcnMv&#10;ZG93bnJldi54bWxQSwUGAAAAAAQABAD1AAAAigMAAAAA&#10;" path="m3,r,l,2,,7,3,5r2,l3,xm45,154r2,l60,152r12,-3l82,147r13,-8l92,139r-2,-2l80,142r-10,5l60,149r-13,l45,149r-3,l45,152r,2xe" fillcolor="#e67523" stroked="f">
                  <v:path arrowok="t" o:connecttype="custom" o:connectlocs="3,0;3,0;0,2;0,7;3,5;5,5;3,0;45,154;47,154;47,154;60,152;72,149;82,147;95,139;92,139;90,137;80,142;70,147;60,149;47,149;45,149;42,149;45,152;45,154" o:connectangles="0,0,0,0,0,0,0,0,0,0,0,0,0,0,0,0,0,0,0,0,0,0,0,0"/>
                  <o:lock v:ext="edit" verticies="t"/>
                </v:shape>
                <v:shape id="Freeform 848" o:spid="_x0000_s1872" style="position:absolute;left:66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QY8YA&#10;AADcAAAADwAAAGRycy9kb3ducmV2LnhtbESPQWvCQBSE74X+h+UVepG6MdYgqauIpSAWBFORHh/Z&#10;1yQ0+zZkt2b9964g9DjMzDfMYhVMK87Uu8aygsk4AUFcWt1wpeD49fEyB+E8ssbWMim4kIPV8vFh&#10;gbm2Ax/oXPhKRAi7HBXU3ne5lK6syaAb2444ej+2N+ij7Cupexwi3LQyTZJMGmw4LtTY0aam8rf4&#10;MwrCqL1MdulQ7t9n2yzI79M0/TRKPT+F9RsIT8H/h+/trVYwf83gdi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qQY8YAAADcAAAADwAAAAAAAAAAAAAAAACYAgAAZHJz&#10;L2Rvd25yZXYueG1sUEsFBgAAAAAEAAQA9QAAAIsDAAAAAA==&#10;" path="m5,l3,,,3,,8,3,5r2,l5,xm45,150r,l47,150r13,-3l70,145r12,-3l92,137r-2,-2l87,135r-10,2l67,142r-10,3l47,145r-2,l40,145r2,2l45,150xe" fillcolor="#e67824" stroked="f">
                  <v:path arrowok="t" o:connecttype="custom" o:connectlocs="5,0;3,0;0,3;0,8;3,5;5,5;5,0;45,150;45,150;47,150;60,147;70,145;82,142;92,137;90,135;87,135;77,137;67,142;57,145;47,145;45,145;40,145;42,147;45,150" o:connectangles="0,0,0,0,0,0,0,0,0,0,0,0,0,0,0,0,0,0,0,0,0,0,0,0"/>
                  <o:lock v:ext="edit" verticies="t"/>
                </v:shape>
                <v:shape id="Freeform 849" o:spid="_x0000_s1873" style="position:absolute;left:6635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DtscA&#10;AADcAAAADwAAAGRycy9kb3ducmV2LnhtbESPQWvCQBSE70L/w/KE3nSjSJWYjZTSiofSamzB3h7Z&#10;ZxKSfRuyq0n/fbcgeBxm5hsm2QymEVfqXGVZwWwagSDOra64UPB1fJusQDiPrLGxTAp+ycEmfRgl&#10;GGvb84GumS9EgLCLUUHpfRtL6fKSDLqpbYmDd7adQR9kV0jdYR/gppHzKHqSBisOCyW29FJSXmcX&#10;o4AuP6/VTn/0+/38vT7V7ed2+X1W6nE8PK9BeBr8PXxr77SC1WIJ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Bw7bHAAAA3AAAAA8AAAAAAAAAAAAAAAAAmAIAAGRy&#10;cy9kb3ducmV2LnhtbFBLBQYAAAAABAAEAPUAAACMAwAAAAA=&#10;" path="m5,l3,,,2,3,7,5,5r3,l5,xm42,144r3,l47,144r13,l70,142r10,-5l90,132r-3,l85,129r-18,8l47,139r-5,l37,139r3,3l42,144xe" fillcolor="#e77c25" stroked="f">
                  <v:path arrowok="t" o:connecttype="custom" o:connectlocs="5,0;3,0;0,2;3,7;5,5;8,5;5,0;42,144;45,144;47,144;60,144;70,142;80,137;90,132;87,132;85,129;67,137;47,139;42,139;37,139;40,142;42,144" o:connectangles="0,0,0,0,0,0,0,0,0,0,0,0,0,0,0,0,0,0,0,0,0,0"/>
                  <o:lock v:ext="edit" verticies="t"/>
                </v:shape>
                <v:shape id="Freeform 850" o:spid="_x0000_s1874" style="position:absolute;left:6635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kVL0A&#10;AADcAAAADwAAAGRycy9kb3ducmV2LnhtbERPSwrCMBDdC94hjOBOU0VEqlGqIiiCYPUAQzO2xWZS&#10;mqjt7c1CcPl4/9WmNZV4U+NKywom4wgEcWZ1ybmC++0wWoBwHlljZZkUdORgs+73Vhhr++ErvVOf&#10;ixDCLkYFhfd1LKXLCjLoxrYmDtzDNgZ9gE0udYOfEG4qOY2iuTRYcmgosKZdQdkzfRkFTs+j9DS1&#10;+zw5Xy+X87aj1qRKDQdtsgThqfV/8c991AoWs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gjkVL0AAADcAAAADwAAAAAAAAAAAAAAAACYAgAAZHJzL2Rvd25yZXYu&#10;eG1sUEsFBgAAAAAEAAQA9QAAAIIDAAAAAA==&#10;" path="m5,l3,,,3,3,8,5,5r3,l5,xm40,140r5,l47,140r10,l67,137r10,-5l87,130r-2,-3l82,125r-17,7l47,135r-5,l37,132r,5l40,140xe" fillcolor="#e77f26" stroked="f">
                  <v:path arrowok="t" o:connecttype="custom" o:connectlocs="5,0;3,0;0,3;3,8;5,5;8,5;5,0;40,140;45,140;47,140;57,140;67,137;77,132;87,130;85,127;82,125;65,132;47,135;42,135;37,132;37,137;40,140" o:connectangles="0,0,0,0,0,0,0,0,0,0,0,0,0,0,0,0,0,0,0,0,0,0"/>
                  <o:lock v:ext="edit" verticies="t"/>
                </v:shape>
                <v:shape id="Freeform 851" o:spid="_x0000_s1875" style="position:absolute;left:6638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tN8EA&#10;AADcAAAADwAAAGRycy9kb3ducmV2LnhtbESPy4rCMBSG9wO+QziCuzH1gmOrUWQGUdyNCm6PzelF&#10;m5PSRK1vb4SBWX78N/75sjWVuFPjSssKBv0IBHFqdcm5guNh/TkF4TyyxsoyKXiSg+Wi8zHHRNsH&#10;/9J973MRStglqKDwvk6kdGlBBl3f1sRBy2xj0AdscqkbfIRyU8lhFE2kwZLDQoE1fReUXvc3o2B3&#10;xp94ZDd08tVp/LXKAu0uSvW67WoGwlPr/81/6a1WMB3H8D4Tj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3LTfBAAAA3AAAAA8AAAAAAAAAAAAAAAAAmAIAAGRycy9kb3du&#10;cmV2LnhtbFBLBQYAAAAABAAEAPUAAACGAwAAAAA=&#10;" path="m5,l2,,,2,,7r2,l5,5,5,xm34,134r5,l44,134r20,-2l82,124r-3,-2l77,122r-15,5l44,129r-5,l32,127r2,2l34,134xe" fillcolor="#e88327" stroked="f">
                  <v:path arrowok="t" o:connecttype="custom" o:connectlocs="5,0;2,0;0,2;0,7;2,7;5,5;5,0;34,134;39,134;44,134;64,132;82,124;79,122;77,122;62,127;44,129;39,129;32,127;34,129;34,134" o:connectangles="0,0,0,0,0,0,0,0,0,0,0,0,0,0,0,0,0,0,0,0"/>
                  <o:lock v:ext="edit" verticies="t"/>
                </v:shape>
                <v:shape id="Freeform 852" o:spid="_x0000_s1876" style="position:absolute;left:6638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aMMIA&#10;AADcAAAADwAAAGRycy9kb3ducmV2LnhtbERPy2rCQBTdF/yH4Qru6kSxRaJjCGLBTUur0fUlc/PQ&#10;zJ0wMzXp33cWhS4P573NRtOJBznfWlawmCcgiEurW64VFOe35zUIH5A1dpZJwQ95yHaTpy2m2g78&#10;RY9TqEUMYZ+igiaEPpXSlw0Z9HPbE0euss5giNDVUjscYrjp5DJJXqXBlmNDgz3tGyrvp2+jIL/5&#10;92Phrq4qqsOw+ri0S/zcKzWbjvkGRKAx/Iv/3EetYP0S58cz8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lowwgAAANwAAAAPAAAAAAAAAAAAAAAAAJgCAABkcnMvZG93&#10;bnJldi54bWxQSwUGAAAAAAQABAD1AAAAhwMAAAAA&#10;" path="m5,l2,,,3r,7l2,8,5,5,5,xm34,127r5,3l44,130r18,-3l79,120r-2,l74,117r-15,5l44,125r-7,l29,122r3,3l34,127xe" fillcolor="#e88728" stroked="f">
                  <v:path arrowok="t" o:connecttype="custom" o:connectlocs="5,0;2,0;0,3;0,10;2,8;5,5;5,0;34,127;39,130;44,130;62,127;79,120;77,120;74,117;59,122;44,125;37,125;29,122;32,125;34,127" o:connectangles="0,0,0,0,0,0,0,0,0,0,0,0,0,0,0,0,0,0,0,0"/>
                  <o:lock v:ext="edit" verticies="t"/>
                </v:shape>
                <v:shape id="Freeform 853" o:spid="_x0000_s1877" style="position:absolute;left:6638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M4MUA&#10;AADcAAAADwAAAGRycy9kb3ducmV2LnhtbESPQUsDMRSE74L/ITzBm81uwVrWpkWEgmihdC2Ct8fm&#10;mSxuXpYkdrf99U1B6HGYmW+YxWp0nThQiK1nBeWkAEHceN2yUbD/XD/MQcSErLHzTAqOFGG1vL1Z&#10;YKX9wDs61MmIDOFYoQKbUl9JGRtLDuPE98TZ+/HBYcoyGKkDDhnuOjktipl02HJesNjTq6Xmt/5z&#10;Ckz4rr92crCb9+K0P5r+42lbBqXu78aXZxCJxnQN/7fftIL5YwmXM/kI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szgxQAAANwAAAAPAAAAAAAAAAAAAAAAAJgCAABkcnMv&#10;ZG93bnJldi54bWxQSwUGAAAAAAQABAD1AAAAigMAAAAA&#10;" path="m5,l2,2,,2,,9,5,7,7,5,5,xm32,122r7,2l44,124r18,-2l77,117r-3,-3l72,112r-13,5l44,119r-7,l29,117r,2l32,122xe" fillcolor="#e98a29" stroked="f">
                  <v:path arrowok="t" o:connecttype="custom" o:connectlocs="5,0;2,2;0,2;0,9;5,7;7,5;5,0;32,122;39,124;44,124;62,122;77,117;74,114;72,112;59,117;44,119;37,119;29,117;29,119;32,122" o:connectangles="0,0,0,0,0,0,0,0,0,0,0,0,0,0,0,0,0,0,0,0"/>
                  <o:lock v:ext="edit" verticies="t"/>
                </v:shape>
                <v:shape id="Freeform 854" o:spid="_x0000_s1878" style="position:absolute;left:6638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pHsQA&#10;AADcAAAADwAAAGRycy9kb3ducmV2LnhtbESPQWvCQBSE7wX/w/KE3uqmwbYhdRWRCD21NKb3R/Y1&#10;Cc2+Dbsbjf56tyB4HGbmG2a1mUwvjuR8Z1nB8yIBQVxb3XGjoDrsnzIQPiBr7C2TgjN52KxnDyvM&#10;tT3xNx3L0IgIYZ+jgjaEIZfS1y0Z9As7EEfv1zqDIUrXSO3wFOGml2mSvEqDHceFFgfatVT/laNR&#10;MLqvn6a47LKsOLtq+xY+lz2OSj3Op+07iEBTuIdv7Q+tIHtJ4f9MP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RKR7EAAAA3AAAAA8AAAAAAAAAAAAAAAAAmAIAAGRycy9k&#10;b3ducmV2LnhtbFBLBQYAAAAABAAEAPUAAACJAwAAAAA=&#10;" path="m5,l2,3,,5r2,5l5,7,7,5,5,xm29,117r8,3l44,120r15,-3l74,112r-2,-2l69,110r-12,2l44,115r-7,l27,112r2,3l29,117xe" fillcolor="#ea8e2b" stroked="f">
                  <v:path arrowok="t" o:connecttype="custom" o:connectlocs="5,0;2,3;0,5;2,10;5,7;7,5;5,0;29,117;37,120;44,120;59,117;74,112;72,110;69,110;57,112;44,115;37,115;27,112;29,115;29,117" o:connectangles="0,0,0,0,0,0,0,0,0,0,0,0,0,0,0,0,0,0,0,0"/>
                  <o:lock v:ext="edit" verticies="t"/>
                </v:shape>
                <v:shape id="Freeform 855" o:spid="_x0000_s1879" style="position:absolute;left:6638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KBMQA&#10;AADcAAAADwAAAGRycy9kb3ducmV2LnhtbESPT4vCMBTE7wt+h/AEL6Lp6ipSjSIL/oHdy6qIx0fz&#10;bIvNS2nSWr+9EYQ9DjPzG2axak0hGqpcblnB5zACQZxYnXOq4HTcDGYgnEfWWFgmBQ9ysFp2PhYY&#10;a3vnP2oOPhUBwi5GBZn3ZSylSzIy6Ia2JA7e1VYGfZBVKnWF9wA3hRxF0VQazDksZFjSd0bJ7VAb&#10;BTm7n19fRzvs16Px9sxfTXq9KNXrtus5CE+t/w+/23utYDYZw+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5CgTEAAAA3AAAAA8AAAAAAAAAAAAAAAAAmAIAAGRycy9k&#10;b3ducmV2LnhtbFBLBQYAAAAABAAEAPUAAACJAwAAAAA=&#10;" path="m7,l5,2,,4,2,9,5,7,7,4,7,xm29,112r8,2l44,114r15,-2l72,107r-3,l67,104r-10,3l44,109r-10,l24,107r3,2l29,112xe" fillcolor="#eb912b" stroked="f">
                  <v:path arrowok="t" o:connecttype="custom" o:connectlocs="7,0;5,2;0,4;2,9;5,7;7,4;7,0;29,112;37,114;44,114;59,112;72,107;69,107;67,104;57,107;44,109;34,109;24,107;27,109;29,112" o:connectangles="0,0,0,0,0,0,0,0,0,0,0,0,0,0,0,0,0,0,0,0"/>
                  <o:lock v:ext="edit" verticies="t"/>
                </v:shape>
                <v:shape id="Freeform 856" o:spid="_x0000_s1880" style="position:absolute;left:6640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I8MQA&#10;AADcAAAADwAAAGRycy9kb3ducmV2LnhtbESPQWvCQBSE7wX/w/IEb82mWm2IrhICgUJPjUKvj+wz&#10;Cd19G7Krpv31XUHocZiZb5jdYbJGXGn0vWMFL0kKgrhxuudWwelYPWcgfEDWaByTgh/ycNjPnnaY&#10;a3fjT7rWoRURwj5HBV0IQy6lbzqy6BM3EEfv7EaLIcqxlXrEW4RbI5dpupEWe44LHQ5UdtR81xer&#10;wCyHt7Io+sJ68/X7kWUrqtYrpRbzqdiCCDSF//Cj/a4VZOtXuJ+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SPDEAAAA3AAAAA8AAAAAAAAAAAAAAAAAmAIAAGRycy9k&#10;b3ducmV2LnhtbFBLBQYAAAAABAAEAPUAAACJAwAAAAA=&#10;" path="m5,l3,2,,5r,7l3,7,8,5,5,xm25,107r10,3l42,110r13,-3l67,105r-2,-3l65,100r-10,5l42,105,32,102,22,100r,5l25,107xe" fillcolor="#eb952b" stroked="f">
                  <v:path arrowok="t" o:connecttype="custom" o:connectlocs="5,0;3,2;0,5;0,12;3,7;8,5;5,0;25,107;35,110;42,110;55,107;67,105;65,102;65,100;55,105;42,105;32,102;22,100;22,105;25,107" o:connectangles="0,0,0,0,0,0,0,0,0,0,0,0,0,0,0,0,0,0,0,0"/>
                  <o:lock v:ext="edit" verticies="t"/>
                </v:shape>
                <v:shape id="Freeform 857" o:spid="_x0000_s1881" style="position:absolute;left:6640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MI8YA&#10;AADcAAAADwAAAGRycy9kb3ducmV2LnhtbESPQWvCQBSE7wX/w/KE3urGQEpIXaUUbKWnaOvB2yP7&#10;mgSzb8PuapL++m5B8DjMzDfMajOaTlzJ+dayguUiAUFcWd1yreD7a/uUg/ABWWNnmRRM5GGznj2s&#10;sNB24D1dD6EWEcK+QAVNCH0hpa8aMugXtieO3o91BkOUrpba4RDhppNpkjxLgy3HhQZ7emuoOh8u&#10;RoEuP993STr9fjh9ri75aTwO5V6px/n4+gIi0Bju4Vt7pxXkWQb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mMI8YAAADcAAAADwAAAAAAAAAAAAAAAACYAgAAZHJz&#10;L2Rvd25yZXYueG1sUEsFBgAAAAAEAAQA9QAAAIsDAAAAAA==&#10;" path="m5,l3,3,,5r,8l5,8,8,5,5,xm22,103r10,2l42,105r13,-2l65,100r,-2l62,98r-10,2l42,100,32,98,20,95r2,3l22,103xe" fillcolor="#ec992a" stroked="f">
                  <v:path arrowok="t" o:connecttype="custom" o:connectlocs="5,0;3,3;0,5;0,13;5,8;8,5;5,0;22,103;32,105;42,105;55,103;65,100;65,98;62,98;52,100;42,100;32,98;20,95;22,98;22,103" o:connectangles="0,0,0,0,0,0,0,0,0,0,0,0,0,0,0,0,0,0,0,0"/>
                  <o:lock v:ext="edit" verticies="t"/>
                </v:shape>
                <v:shape id="Freeform 858" o:spid="_x0000_s1882" style="position:absolute;left:6640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wocUA&#10;AADcAAAADwAAAGRycy9kb3ducmV2LnhtbESPQWvCQBSE74X+h+UVems2FQ0hdRUbEKQ3rYLH1+wz&#10;Ce6+DdmNRn+9Wyj0OMzMN8x8OVojLtT71rGC9yQFQVw53XKtYP+9fstB+ICs0TgmBTfysFw8P82x&#10;0O7KW7rsQi0ihH2BCpoQukJKXzVk0SeuI47eyfUWQ5R9LXWP1wi3Rk7SNJMWW44LDXZUNlSdd4NV&#10;UN73+HnSs2H7c/s6dMepWZ0zo9Try7j6ABFoDP/hv/ZGK8hnGfy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fChxQAAANwAAAAPAAAAAAAAAAAAAAAAAJgCAABkcnMv&#10;ZG93bnJldi54bWxQSwUGAAAAAAQABAD1AAAAigMAAAAA&#10;" path="m8,l3,2,,7r,5l5,7,8,5,8,xm22,95r10,2l42,100r13,l65,95r-3,l60,92r-8,3l42,95,30,92,20,90r,2l22,95xe" fillcolor="#ec9c29" stroked="f">
                  <v:path arrowok="t" o:connecttype="custom" o:connectlocs="8,0;3,2;0,7;0,12;5,7;8,5;8,0;22,95;32,97;42,100;55,100;65,95;62,95;60,92;52,95;42,95;30,92;20,90;20,92;22,95" o:connectangles="0,0,0,0,0,0,0,0,0,0,0,0,0,0,0,0,0,0,0,0"/>
                  <o:lock v:ext="edit" verticies="t"/>
                </v:shape>
                <v:shape id="Freeform 859" o:spid="_x0000_s1883" style="position:absolute;left:664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IesYA&#10;AADcAAAADwAAAGRycy9kb3ducmV2LnhtbESPW2vCQBSE3wX/w3KEvohuWtoo0Y1IsVKwCl7w+ZA9&#10;uWD2bMxuNf33XaHQx2FmvmHmi87U4katqywreB5HIIgzqysuFJyOH6MpCOeRNdaWScEPOVik/d4c&#10;E23vvKfbwRciQNglqKD0vkmkdFlJBt3YNsTBy21r0AfZFlK3eA9wU8uXKIqlwYrDQokNvZeUXQ7f&#10;RsFrHp91tFmf3HplGx9/DeV1u1PqadAtZyA8df4//Nf+1AqmbxN4nA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BIesYAAADcAAAADwAAAAAAAAAAAAAAAACYAgAAZHJz&#10;L2Rvd25yZXYueG1sUEsFBgAAAAAEAAQA9QAAAIsDAAAAAA==&#10;" path="m8,l5,3,,8r3,7l5,10,10,5,8,xm20,90r12,3l42,95r10,l62,93,60,90,57,88r-7,2l42,90,30,88,17,83r3,5l20,90xe" fillcolor="#eda025" stroked="f">
                  <v:path arrowok="t" o:connecttype="custom" o:connectlocs="8,0;5,3;0,8;3,15;5,10;10,5;8,0;20,90;32,93;42,95;52,95;62,93;60,90;57,88;50,90;42,90;30,88;17,83;20,88;20,90" o:connectangles="0,0,0,0,0,0,0,0,0,0,0,0,0,0,0,0,0,0,0,0"/>
                  <o:lock v:ext="edit" verticies="t"/>
                </v:shape>
                <v:shape id="Freeform 860" o:spid="_x0000_s1884" style="position:absolute;left:6640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HBMIA&#10;AADcAAAADwAAAGRycy9kb3ducmV2LnhtbERPTWvCQBC9C/0PyxR6M5taFEldRYRQoRerxfM0O02W&#10;ZmdDdoypv757KHh8vO/VZvStGqiPLrCB5ywHRVwF67g28Hkqp0tQUZAttoHJwC9F2KwfJissbLjy&#10;Bw1HqVUK4ViggUakK7SOVUMeYxY64sR9h96jJNjX2vZ4TeG+1bM8X2iPjlNDgx3tGqp+jhdvQN4u&#10;MpQvX27mzu/nwzbe9uXuZszT47h9BSU0yl38795bA8t5WpvOpCO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QcEwgAAANwAAAAPAAAAAAAAAAAAAAAAAJgCAABkcnMvZG93&#10;bnJldi54bWxQSwUGAAAAAAQABAD1AAAAhwMAAAAA&#10;" path="m8,l5,2,,7r3,5l3,15,5,10,10,5,8,xm20,85r10,2l42,90r10,l60,87,57,85,55,82r-5,3l42,85,30,82,17,77r,3l20,85xe" fillcolor="#eea421" stroked="f">
                  <v:path arrowok="t" o:connecttype="custom" o:connectlocs="8,0;5,2;0,7;3,12;3,15;5,10;10,5;8,0;20,85;30,87;42,90;52,90;60,87;57,85;55,82;50,85;42,85;30,82;17,77;17,80;20,85" o:connectangles="0,0,0,0,0,0,0,0,0,0,0,0,0,0,0,0,0,0,0,0,0"/>
                  <o:lock v:ext="edit" verticies="t"/>
                </v:shape>
                <v:shape id="Freeform 861" o:spid="_x0000_s1885" style="position:absolute;left:6643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vZsQA&#10;AADcAAAADwAAAGRycy9kb3ducmV2LnhtbESPUWvCMBSF3wf+h3CFvQxNVlC0M4pMhD0N7PYDrs21&#10;KWtuahNr/feLIPh4OOd8h7PaDK4RPXWh9qzhfapAEJfe1Fxp+P3ZTxYgQkQ22HgmDTcKsFmPXlaY&#10;G3/lA/VFrESCcMhRg42xzaUMpSWHYepb4uSdfOcwJtlV0nR4TXDXyEypuXRYc1qw2NKnpfKvuDgN&#10;6nj5LjJ1fMN+F08ze8vOB5Np/Toeth8gIg3xGX60v4yGxWwJ9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7r2bEAAAA3AAAAA8AAAAAAAAAAAAAAAAAmAIAAGRycy9k&#10;b3ducmV2LnhtbFBLBQYAAAAABAAEAPUAAACJAwAAAAA=&#10;" path="m7,l2,5,,10r,3l,18,5,10,10,5,7,xm14,78r13,5l39,85r8,l54,83,52,80,49,78r-5,2l39,80r-7,l24,78,17,75,12,70r2,5l14,78xe" fillcolor="#eea81d" stroked="f">
                  <v:path arrowok="t" o:connecttype="custom" o:connectlocs="7,0;2,5;0,10;0,13;0,18;5,10;10,5;7,0;14,78;27,83;39,85;47,85;54,83;52,80;49,78;44,80;39,80;32,80;24,78;17,75;12,70;14,75;14,78" o:connectangles="0,0,0,0,0,0,0,0,0,0,0,0,0,0,0,0,0,0,0,0,0,0,0"/>
                  <o:lock v:ext="edit" verticies="t"/>
                </v:shape>
                <v:shape id="Freeform 862" o:spid="_x0000_s1886" style="position:absolute;left:6643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l8sEA&#10;AADcAAAADwAAAGRycy9kb3ducmV2LnhtbERPW2vCMBR+H/gfwhH2NtMJFu2MIhVB2F684POhOWvK&#10;mpOSxLbbr18eBB8/vvt6O9pW9ORD41jB+ywDQVw53XCt4Ho5vC1BhIissXVMCn4pwHYzeVljod3A&#10;J+rPsRYphEOBCkyMXSFlqAxZDDPXESfu23mLMUFfS+1xSOG2lfMsy6XFhlODwY5KQ9XP+W4VDKvb&#10;xZl96U/Z38Lg7qvJ+89SqdfpuPsAEWmMT/HDfdQKlnman86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xJfLBAAAA3AAAAA8AAAAAAAAAAAAAAAAAmAIAAGRycy9kb3du&#10;cmV2LnhtbFBLBQYAAAAABAAEAPUAAACGAwAAAAA=&#10;" path="m7,l2,5,,10r,5l,20,5,12,10,5r,-3l7,xm14,72r13,5l39,80r8,l52,77,49,75r-5,l39,75r-7,l24,72,17,67,10,62r2,5l14,72xe" fillcolor="#efac12" stroked="f">
                  <v:path arrowok="t" o:connecttype="custom" o:connectlocs="7,0;2,5;0,10;0,15;0,20;5,12;10,5;10,2;7,0;14,72;27,77;39,80;47,80;52,77;49,75;49,75;44,75;39,75;32,75;24,72;17,67;10,62;12,67;14,72" o:connectangles="0,0,0,0,0,0,0,0,0,0,0,0,0,0,0,0,0,0,0,0,0,0,0,0"/>
                  <o:lock v:ext="edit" verticies="t"/>
                </v:shape>
                <v:shape id="Freeform 863" o:spid="_x0000_s1887" style="position:absolute;left:6643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D38UA&#10;AADcAAAADwAAAGRycy9kb3ducmV2LnhtbESPQYvCMBSE7wv7H8Jb8LamKhapRtkVBAVB7XrZ26N5&#10;ttXmpTRRq7/eCILHYWa+YSaz1lTiQo0rLSvodSMQxJnVJecK9n+L7xEI55E1VpZJwY0czKafHxNM&#10;tL3yji6pz0WAsEtQQeF9nUjpsoIMuq6tiYN3sI1BH2STS93gNcBNJftRFEuDJYeFAmuaF5Sd0rNR&#10;cN+Wdx7G68F5sFqsfjf/t/3wmCrV+Wp/xiA8tf4dfrWXWsEo7sH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IPfxQAAANwAAAAPAAAAAAAAAAAAAAAAAJgCAABkcnMv&#10;ZG93bnJldi54bWxQSwUGAAAAAAQABAD1AAAAigMAAAAA&#10;" path="m10,l5,5,,13r,5l2,23,5,13,10,5r,-2l10,xm12,65r5,5l24,73r8,2l39,75r5,l49,73r-2,l47,70r-5,l39,70r-7,l22,65,14,60,10,55r,5l12,65xe" fillcolor="#efb000" stroked="f">
                  <v:path arrowok="t" o:connecttype="custom" o:connectlocs="10,0;5,5;0,13;0,18;2,23;5,13;10,5;10,3;10,0;12,65;17,70;24,73;32,75;39,75;44,75;49,73;47,73;47,70;42,70;39,70;32,70;22,65;14,60;10,55;10,60;12,65" o:connectangles="0,0,0,0,0,0,0,0,0,0,0,0,0,0,0,0,0,0,0,0,0,0,0,0,0,0"/>
                  <o:lock v:ext="edit" verticies="t"/>
                </v:shape>
                <v:shape id="Freeform 864" o:spid="_x0000_s1888" style="position:absolute;left:6643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LqsYA&#10;AADcAAAADwAAAGRycy9kb3ducmV2LnhtbESPQWvCQBSE7wX/w/KEXoLZGIqkqavYguCptFGKx0f2&#10;NQlm34bs1iT++m6h4HGYmW+Y9XY0rbhS7xrLCpZxAoK4tLrhSsHpuF9kIJxH1thaJgUTOdhuZg9r&#10;zLUd+JOuha9EgLDLUUHtfZdL6cqaDLrYdsTB+7a9QR9kX0nd4xDgppVpkqykwYbDQo0dvdVUXoof&#10;o6AbPtzr+TYto6ih533x9P5VDZFSj/Nx9wLC0+jv4f/2QSvIVin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JLqsYAAADcAAAADwAAAAAAAAAAAAAAAACYAgAAZHJz&#10;L2Rvd25yZXYueG1sUEsFBgAAAAAEAAQA9QAAAIsDAAAAAA==&#10;" path="m10,l5,7,,15r2,7l2,27,5,15,12,5,10,2,10,xm10,57r7,5l24,67r8,3l39,70r5,l49,70,47,67,44,65r-2,l39,65,29,62,19,60,12,52,7,42r3,8l10,57xe" fillcolor="#f0b300" stroked="f">
                  <v:path arrowok="t" o:connecttype="custom" o:connectlocs="10,0;5,7;0,15;2,22;2,27;2,27;5,15;12,5;10,2;10,0;10,57;17,62;24,67;32,70;39,70;44,70;49,70;47,67;44,65;42,65;39,65;29,62;19,60;12,52;7,42;10,50;10,57" o:connectangles="0,0,0,0,0,0,0,0,0,0,0,0,0,0,0,0,0,0,0,0,0,0,0,0,0,0,0"/>
                  <o:lock v:ext="edit" verticies="t"/>
                </v:shape>
                <v:shape id="Freeform 865" o:spid="_x0000_s1889" style="position:absolute;left:6645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PYbMIA&#10;AADcAAAADwAAAGRycy9kb3ducmV2LnhtbESPzYoCMRCE7wu+Q2hhb2vGFUVGo4iwoOzJnwdoknZm&#10;cNIZkuhEn36zIHgsquorarlOthV38qFxrGA8KkAQa2carhScTz9fcxAhIhtsHZOCBwVYrwYfSyyN&#10;6/lA92OsRIZwKFFBHWNXShl0TRbDyHXE2bs4bzFm6StpPPYZblv5XRQzabHhvFBjR9ua9PV4swp0&#10;mx6b6f53O3H6ma79uJN+P1Xqc5g2CxCRUnyHX+2dUTCfTeD/TD4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9hswgAAANwAAAAPAAAAAAAAAAAAAAAAAJgCAABkcnMvZG93&#10;bnJldi54bWxQSwUGAAAAAAQABAD1AAAAhwMAAAAA&#10;" path="m8,l3,8,,18,3,33,8,50r4,5l20,60r10,5l37,65r3,l45,65,42,63,40,60r-3,l30,60,25,58,20,55,12,50,10,45,8,40,5,33,3,25,5,15,10,5r,-2l8,xe" fillcolor="#f2b900" stroked="f">
                  <v:path arrowok="t" o:connecttype="custom" o:connectlocs="8,0;3,8;0,18;3,33;8,50;12,55;20,60;30,65;37,65;40,65;45,65;42,63;40,60;40,60;37,60;30,60;25,58;20,55;12,50;10,45;8,40;5,33;3,25;5,15;10,5;10,3;8,0" o:connectangles="0,0,0,0,0,0,0,0,0,0,0,0,0,0,0,0,0,0,0,0,0,0,0,0,0,0,0"/>
                </v:shape>
                <v:shape id="Freeform 866" o:spid="_x0000_s1890" style="position:absolute;left:664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lG8UA&#10;AADcAAAADwAAAGRycy9kb3ducmV2LnhtbESPzWrDMBCE74W+g9hCb43cUBzjWDZpgqGHXpKWnrfW&#10;+odYK2Mptvv2VSCQ4zA73+xkxWJ6MdHoOssKXlcRCOLK6o4bBd9f5UsCwnlkjb1lUvBHDor88SHD&#10;VNuZjzSdfCMChF2KClrvh1RKV7Vk0K3sQBy82o4GfZBjI/WIc4CbXq6jKJYGOw4NLQ60b6k6ny4m&#10;vFHLPR5w/fm+uxwPc1xu5p/kV6nnp2W3BeFp8ffjW/pDK0jiN7iOCQS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SUbxQAAANwAAAAPAAAAAAAAAAAAAAAAAJgCAABkcnMv&#10;ZG93bnJldi54bWxQSwUGAAAAAAQABAD1AAAAigMAAAAA&#10;" path="m10,l3,10,,22r3,8l5,37r5,10l17,55r10,2l37,60r3,l42,60,40,57,37,55,25,52,15,45,8,35,5,22,8,12,10,5r,-3l10,xe" fillcolor="#f3be00" stroked="f">
                  <v:path arrowok="t" o:connecttype="custom" o:connectlocs="10,0;3,10;0,22;0,22;3,30;5,37;10,47;17,55;27,57;37,60;40,60;42,60;40,57;37,55;37,55;25,52;15,45;8,35;5,22;8,12;10,5;10,2;10,0" o:connectangles="0,0,0,0,0,0,0,0,0,0,0,0,0,0,0,0,0,0,0,0,0,0,0"/>
                </v:shape>
                <v:shape id="Freeform 867" o:spid="_x0000_s1891" style="position:absolute;left:6648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m6cIA&#10;AADcAAAADwAAAGRycy9kb3ducmV2LnhtbESPzYoCMRCE7wu+Q2hhb2tGRZHRKKKIi3vy5wGaSTsz&#10;mO4Mk6izb78RhD0WVfUVtVh17NSD2lB7MTAcZKBICm9rKQ1czruvGagQUSw6L2TglwKslr2PBebW&#10;P+VIj1MsVYJIyNFAFWOTax2KihjDwDckybv6ljEm2ZbatvhMcHZ6lGVTzVhLWqiwoU1Fxe10ZwMN&#10;Hjs+nP3wsvtxBzee8Dbs2ZjPfreeg4rUxf/wu/1tDcymE3idSUd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mbpwgAAANwAAAAPAAAAAAAAAAAAAAAAAJgCAABkcnMvZG93&#10;bnJldi54bWxQSwUGAAAAAAQABAD1AAAAhwMAAAAA&#10;" path="m7,l2,10,,20r2,8l5,35r2,5l9,45r8,5l22,53r5,2l34,55r3,l34,53r,-3l22,48,14,40,7,33,5,20,7,13,9,5,7,3,7,xe" fillcolor="#f4c200" stroked="f">
                  <v:path arrowok="t" o:connecttype="custom" o:connectlocs="7,0;2,10;0,20;2,28;5,35;7,40;9,45;17,50;22,53;27,55;34,55;37,55;37,55;34,53;34,50;22,48;14,40;7,33;5,20;7,13;9,5;7,3;7,0" o:connectangles="0,0,0,0,0,0,0,0,0,0,0,0,0,0,0,0,0,0,0,0,0,0,0"/>
                </v:shape>
                <v:shape id="Freeform 868" o:spid="_x0000_s1892" style="position:absolute;left:665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AW8QA&#10;AADcAAAADwAAAGRycy9kb3ducmV2LnhtbESPQWvCQBSE74L/YXmCN93YQ5DUVUpFEIoUYy69PbKv&#10;2dDs27i7xvTfdwuCx2FmvmE2u9F2YiAfWscKVssMBHHtdMuNgupyWKxBhIissXNMCn4pwG47nWyw&#10;0O7OZxrK2IgE4VCgAhNjX0gZakMWw9L1xMn7dt5iTNI3Unu8J7jt5EuW5dJiy2nBYE/vhuqf8mYV&#10;3Px4aU6D25cVraqvj09zLYezUvPZ+PYKItIYn+FH+6gVrPMc/s+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wFvEAAAA3AAAAA8AAAAAAAAAAAAAAAAAmAIAAGRycy9k&#10;b3ducmV2LnhtbFBLBQYAAAAABAAEAPUAAACJAwAAAAA=&#10;" path="m5,l3,7,,17,3,30r7,10l20,47r12,3l30,47r,-2l20,42,12,35,7,27,5,17,7,12,7,7,7,2,5,xe" fillcolor="#f5c700" stroked="f">
                  <v:path arrowok="t" o:connecttype="custom" o:connectlocs="5,0;3,7;0,17;3,30;10,40;20,47;32,50;32,50;30,47;30,45;20,42;12,35;7,27;5,17;7,12;7,7;7,2;5,0" o:connectangles="0,0,0,0,0,0,0,0,0,0,0,0,0,0,0,0,0,0"/>
                </v:shape>
                <v:shape id="Freeform 869" o:spid="_x0000_s1893" style="position:absolute;left:6653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aycUA&#10;AADcAAAADwAAAGRycy9kb3ducmV2LnhtbESPQWvCQBSE74L/YXmCN93YQ5ToKqLW1pJL1YPHR/aZ&#10;xGTfhuxW47/vCoUeh5n5hlmsOlOLO7WutKxgMo5AEGdWl5wrOJ/eRzMQziNrrC2Tgic5WC37vQUm&#10;2j74m+5Hn4sAYZeggsL7JpHSZQUZdGPbEAfvaluDPsg2l7rFR4CbWr5FUSwNlhwWCmxoU1BWHX+M&#10;grjZptX09rHb+8tXnp6j9HmonFLDQbeeg/DU+f/wX/tTK5jFU3i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NrJxQAAANwAAAAPAAAAAAAAAAAAAAAAAJgCAABkcnMv&#10;ZG93bnJldi54bWxQSwUGAAAAAAQABAD1AAAAigMAAAAA&#10;" path="m4,l2,8,,15,2,28r7,7l17,43r12,2l27,43,24,40,17,35,12,30,7,23,4,15,7,10,7,8,4,5,4,xe" fillcolor="#f6cb00" stroked="f">
                  <v:path arrowok="t" o:connecttype="custom" o:connectlocs="4,0;2,8;0,15;2,28;9,35;17,43;29,45;27,43;24,40;17,35;12,30;7,23;4,15;7,10;7,8;4,5;4,0" o:connectangles="0,0,0,0,0,0,0,0,0,0,0,0,0,0,0,0,0"/>
                </v:shape>
                <v:shape id="Freeform 870" o:spid="_x0000_s1894" style="position:absolute;left:6655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NYsIA&#10;AADcAAAADwAAAGRycy9kb3ducmV2LnhtbERPTYvCMBC9C/sfwix407R7KNI1iiiyghfbFbzONmNb&#10;bSalibb6681B2OPjfc+Xg2nEnTpXW1YQTyMQxIXVNZcKjr/byQyE88gaG8uk4EEOlouP0RxTbXvO&#10;6J77UoQQdikqqLxvUyldUZFBN7UtceDOtjPoA+xKqTvsQ7hp5FcUJdJgzaGhwpbWFRXX/GYUJD/7&#10;LO6vcbNZ5f3jcPq7ZMn2qdT4c1h9g/A0+H/x273TCmZJWBvO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M1iwgAAANwAAAAPAAAAAAAAAAAAAAAAAJgCAABkcnMvZG93&#10;bnJldi54bWxQSwUGAAAAAAQABAD1AAAAhwMAAAAA&#10;" path="m2,r,5l,10,2,20r5,8l15,35r10,3l22,35,20,30,15,28,10,23,7,18,5,10,5,8,7,5,5,3,2,xe" fillcolor="#f7d000" stroked="f">
                  <v:path arrowok="t" o:connecttype="custom" o:connectlocs="2,0;2,5;0,10;2,20;7,28;15,35;25,38;22,35;20,30;15,28;10,23;7,18;5,10;5,8;7,5;5,3;2,0" o:connectangles="0,0,0,0,0,0,0,0,0,0,0,0,0,0,0,0,0"/>
                </v:shape>
                <v:shape id="Freeform 871" o:spid="_x0000_s1895" style="position:absolute;left:6657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yTMUA&#10;AADcAAAADwAAAGRycy9kb3ducmV2LnhtbESPQWsCMRSE7wX/Q3iCt5q1FNHVKKKUFooW19Lzc/O6&#10;u3XzsiRRV3+9EQoeh5n5hpnOW1OLEzlfWVYw6CcgiHOrKy4UfO/enkcgfEDWWFsmBRfyMJ91nqaY&#10;anvmLZ2yUIgIYZ+igjKEJpXS5yUZ9H3bEEfv1zqDIUpXSO3wHOGmli9JMpQGK44LJTa0LCk/ZEej&#10;YIuuef+5bjK5e/1a7Q9/n+uMnFK9bruYgAjUhkf4v/2hFYyGY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LJMxQAAANwAAAAPAAAAAAAAAAAAAAAAAJgCAABkcnMv&#10;ZG93bnJldi54bWxQSwUGAAAAAAQABAD1AAAAigMAAAAA&#10;" path="m3,r,2l,7r3,8l8,22r5,5l20,32,18,27,15,25,8,17,5,7,5,2,3,xe" fillcolor="#f7d400" stroked="f">
                  <v:path arrowok="t" o:connecttype="custom" o:connectlocs="3,0;3,2;0,7;3,15;8,22;13,27;20,32;18,27;15,25;8,17;5,7;5,7;5,2;3,0" o:connectangles="0,0,0,0,0,0,0,0,0,0,0,0,0,0"/>
                </v:shape>
                <v:shape id="Freeform 872" o:spid="_x0000_s1896" style="position:absolute;left:6660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QZMIA&#10;AADcAAAADwAAAGRycy9kb3ducmV2LnhtbERPz2vCMBS+C/sfwht4s+l2cKUzypBNhDnEuoPHZ/Ns&#10;O5uXkmRt998vB8Hjx/d7sRpNK3pyvrGs4ClJQRCXVjdcKfg+fswyED4ga2wtk4I/8rBaPkwWmGs7&#10;8IH6IlQihrDPUUEdQpdL6cuaDPrEdsSRu1hnMEToKqkdDjHctPI5TefSYMOxocaO1jWV1+LXKPg8&#10;8U+Wdefm/at01QU3+93OSaWmj+PbK4hAY7iLb+6tVpC9xPnx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BBkwgAAANwAAAAPAAAAAAAAAAAAAAAAAJgCAABkcnMvZG93&#10;bnJldi54bWxQSwUGAAAAAAQABAD1AAAAhwMAAAAA&#10;" path="m2,l,3,,5r2,8l5,18r5,5l15,25,7,15,2,xe" fillcolor="#f6d600" stroked="f">
                  <v:path arrowok="t" o:connecttype="custom" o:connectlocs="2,0;0,3;0,5;2,13;5,18;10,23;15,25;7,15;2,0" o:connectangles="0,0,0,0,0,0,0,0,0"/>
                </v:shape>
                <v:shape id="Freeform 873" o:spid="_x0000_s1897" style="position:absolute;left:6662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6ZMUA&#10;AADcAAAADwAAAGRycy9kb3ducmV2LnhtbESPT2vCQBTE7wW/w/KE3urGKhqiq0hBsGAPjYLXl+zL&#10;H8y+TbNbE7+9Wyh4HGbmN8x6O5hG3KhztWUF00kEgji3uuZSwfm0f4tBOI+ssbFMCu7kYLsZvawx&#10;0bbnb7qlvhQBwi5BBZX3bSKlyysy6Ca2JQ5eYTuDPsiulLrDPsBNI9+jaCEN1hwWKmzpo6L8mv4a&#10;BV9ZMdPm6Baf8/SSLfc/WVz0mVKv42G3AuFp8M/wf/ugFcTLKfydC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rpkxQAAANwAAAAPAAAAAAAAAAAAAAAAAJgCAABkcnMv&#10;ZG93bnJldi54bWxQSwUGAAAAAAQABAD1AAAAigMAAAAA&#10;" path="m,l,,3,10r7,8l5,8,,xe" fillcolor="#f5d900" stroked="f">
                  <v:path arrowok="t" o:connecttype="custom" o:connectlocs="0,0;0,0;3,10;10,18;5,8;0,0" o:connectangles="0,0,0,0,0,0"/>
                </v:shape>
                <v:shape id="Freeform 874" o:spid="_x0000_s1898" style="position:absolute;left:6630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oq8cA&#10;AADcAAAADwAAAGRycy9kb3ducmV2LnhtbESP3WoCMRSE7wt9h3AK3iyarVKV1SjSIijU4h/i5WFz&#10;uru4OVmSqOvbN4VCL4eZ+YaZzltTixs5X1lW8NpLQRDnVldcKDgelt0xCB+QNdaWScGDPMxnz09T&#10;zLS9845u+1CICGGfoYIyhCaT0uclGfQ92xBH79s6gyFKV0jt8B7hppb9NB1KgxXHhRIbei8pv+yv&#10;RsH5bXNKFtvPoRtcZLL+SK9fu4SU6ry0iwmIQG34D/+1V1rBeNSH3zPx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/aKvHAAAA3AAAAA8AAAAAAAAAAAAAAAAAmAIAAGRy&#10;cy9kb3ducmV2LnhtbFBLBQYAAAAABAAEAPUAAACMAwAAAAA=&#10;" path="m105,167l82,152,62,135,47,120,37,100,20,57,,,10,50r8,50l23,122r9,23l42,165r15,20l82,177r23,-10e" filled="f" strokecolor="#e15520" strokeweight="0">
                  <v:path arrowok="t" o:connecttype="custom" o:connectlocs="105,167;82,152;62,135;47,120;37,100;20,57;0,0;10,50;18,100;23,122;32,145;42,165;57,185;82,177;105,167" o:connectangles="0,0,0,0,0,0,0,0,0,0,0,0,0,0,0"/>
                </v:shape>
                <v:shape id="Freeform 875" o:spid="_x0000_s1899" style="position:absolute;left:6409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CJcUA&#10;AADcAAAADwAAAGRycy9kb3ducmV2LnhtbESPQUvDQBSE74L/YXlCb3ajgsa021KEgJcKtmnx+Mi+&#10;ZlOzb0P2tY3/3hWEHoeZ+YaZL0ffqTMNsQ1s4GGagSKug225MVBty/scVBRki11gMvBDEZaL25s5&#10;FjZc+JPOG2lUgnAs0IAT6QutY+3IY5yGnjh5hzB4lCSHRtsBLwnuO/2YZc/aY8tpwWFPb47q783J&#10;Gzgd83a135WV/pLq9cOV68MuE2Mmd+NqBkpolGv4v/1uDeQvT/B3Jh0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IIlxQAAANwAAAAPAAAAAAAAAAAAAAAAAJgCAABkcnMv&#10;ZG93bnJldi54bWxQSwUGAAAAAAQABAD1AAAAigMAAAAA&#10;" path="m169,20r,xm5,l2,,,,5,3,5,xe" fillcolor="#e15520" stroked="f">
                  <v:path arrowok="t" o:connecttype="custom" o:connectlocs="169,20;169,20;169,20;169,20;5,0;2,0;0,0;5,3;5,3;5,0" o:connectangles="0,0,0,0,0,0,0,0,0,0"/>
                  <o:lock v:ext="edit" verticies="t"/>
                </v:shape>
                <v:shape id="Freeform 876" o:spid="_x0000_s1900" style="position:absolute;left:6411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5r/8YA&#10;AADcAAAADwAAAGRycy9kb3ducmV2LnhtbESPT2vCQBTE7wW/w/KE3urGUlqJbkSslh4q/gWvz+xL&#10;sph9G7JbTfvpu0LB4zAzv2Em087W4kKtN44VDAcJCOLcacOlgsN++TQC4QOyxtoxKfghD9Os9zDB&#10;VLsrb+myC6WIEPYpKqhCaFIpfV6RRT9wDXH0CtdaDFG2pdQtXiPc1vI5SV6lRcNxocKG5hXl5923&#10;VfBrZl/H1XlVvK8/1ptTWLAZnlipx343G4MI1IV7+L/9qRWM3l7gdi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5r/8YAAADcAAAADwAAAAAAAAAAAAAAAACYAgAAZHJz&#10;L2Rvd25yZXYueG1sUEsFBgAAAAAEAAQA9QAAAIsDAAAAAA==&#10;" path="m,l,3,5,5,5,3,3,,,xm167,20r-3,l164,23r,2l164,23r3,-3xm159,52r5,-7l164,37r-2,8l159,52xe" fillcolor="#e25920" stroked="f">
                  <v:path arrowok="t" o:connecttype="custom" o:connectlocs="0,0;0,3;5,5;5,3;5,3;3,0;0,0;167,20;164,20;164,23;164,25;164,23;167,20;159,52;164,45;164,37;162,45;159,52" o:connectangles="0,0,0,0,0,0,0,0,0,0,0,0,0,0,0,0,0,0"/>
                  <o:lock v:ext="edit" verticies="t"/>
                </v:shape>
                <v:shape id="Freeform 877" o:spid="_x0000_s1901" style="position:absolute;left:641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NsQA&#10;AADcAAAADwAAAGRycy9kb3ducmV2LnhtbESPwWrDMBBE74X+g9hCL6WRE2gTnCghhIT20kOTfMDW&#10;2ljG1kp4ldj9+6pQ6HGYmTfMajP6Tt2olyawgemkAEVcBdtwbeB8OjwvQElCttgFJgPfJLBZ39+t&#10;sLRh4E+6HVOtMoSlRAMupVhqLZUjjzIJkTh7l9B7TFn2tbY9DhnuOz0rilftseG84DDSzlHVHq/e&#10;gGxj574+DvudtFN5eot7HKQ15vFh3C5BJRrTf/iv/W4NLOYv8HsmH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hmDbEAAAA3AAAAA8AAAAAAAAAAAAAAAAAmAIAAGRycy9k&#10;b3ducmV2LnhtbFBLBQYAAAAABAAEAPUAAACJAwAAAAA=&#10;" path="m164,20r,l161,20r-2,l159,25r,5l156,42r-2,15l154,55r7,-18l164,20xm,l,3,5,5,5,3,2,3,,xe" fillcolor="#e25d20" stroked="f">
                  <v:path arrowok="t" o:connecttype="custom" o:connectlocs="164,20;164,20;161,20;159,20;159,25;159,30;156,42;154,57;154,55;161,37;164,20;0,0;0,3;0,3;5,5;5,5;5,3;2,3;0,0" o:connectangles="0,0,0,0,0,0,0,0,0,0,0,0,0,0,0,0,0,0,0"/>
                  <o:lock v:ext="edit" verticies="t"/>
                </v:shape>
                <v:shape id="Freeform 878" o:spid="_x0000_s1902" style="position:absolute;left:6416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HZcQA&#10;AADcAAAADwAAAGRycy9kb3ducmV2LnhtbESPW2sCMRSE3wv+h3AE32q2Puh2a5QqCIJCWy/vh83Z&#10;i92cLEl013/fCEIfh5lvhpkve9OIGzlfW1bwNk5AEOdW11wqOB03rykIH5A1NpZJwZ08LBeDlzlm&#10;2nb8Q7dDKEUsYZ+hgiqENpPS5xUZ9GPbEkevsM5giNKVUjvsYrlp5CRJptJgzXGhwpbWFeW/h6tR&#10;kF5d8n5ZdedQnBh3xXd6+Wr2So2G/ecHiEB9+A8/6a2O3GwKj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hx2XEAAAA3AAAAA8AAAAAAAAAAAAAAAAAmAIAAGRycy9k&#10;b3ducmV2LnhtbFBLBQYAAAAABAAEAPUAAACJAwAAAAA=&#10;" path="m159,22r,-2l159,17r-2,l154,20r,2l154,27r-2,15l150,54r2,l152,52r2,l154,49r3,-7l159,34r-2,-7l159,22xm,l,,,2,5,5,5,2,5,,3,,,xe" fillcolor="#e36221" stroked="f">
                  <v:path arrowok="t" o:connecttype="custom" o:connectlocs="159,22;159,20;159,17;157,17;154,20;154,22;154,27;152,42;150,54;152,54;152,52;154,52;154,49;157,42;159,34;157,27;159,22;0,0;0,0;0,2;5,5;5,2;5,0;3,0;0,0" o:connectangles="0,0,0,0,0,0,0,0,0,0,0,0,0,0,0,0,0,0,0,0,0,0,0,0,0"/>
                  <o:lock v:ext="edit" verticies="t"/>
                </v:shape>
                <v:shape id="Freeform 879" o:spid="_x0000_s1903" style="position:absolute;left:641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yLMUA&#10;AADcAAAADwAAAGRycy9kb3ducmV2LnhtbESPzWrDMBCE74W+g9hCb43cHhrjRgmlUCgkUPJzyHFj&#10;bS270spY28R5+yoQyHGYmW+Y2WIMXh1pSG1kA8+TAhRxHW3LjYHd9vOpBJUE2aKPTAbOlGAxv7+b&#10;YWXjidd03EijMoRThQacSF9pnWpHAdMk9sTZ+4lDQMlyaLQd8JThweuXonjVAVvOCw57+nBU/27+&#10;ggG/Knu//I6HQ5HO233dSec6MebxYXx/AyU0yi18bX9ZA+V0Cpcz+Qj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6fIsxQAAANwAAAAPAAAAAAAAAAAAAAAAAJgCAABkcnMv&#10;ZG93bnJldi54bWxQSwUGAAAAAAQABAD1AAAAigMAAAAA&#10;" path="m154,27r,-5l154,17r-3,3l149,20r,5l149,27r-2,15l144,54r3,l149,54r2,-15l154,27xm,l,2,2,7,5,2,5,,2,,,xe" fillcolor="#e46621" stroked="f">
                  <v:path arrowok="t" o:connecttype="custom" o:connectlocs="154,27;154,22;154,17;151,20;149,20;149,25;149,27;147,42;144,54;147,54;149,54;151,39;154,27;0,0;0,2;0,2;2,7;5,2;5,0;2,0;0,0" o:connectangles="0,0,0,0,0,0,0,0,0,0,0,0,0,0,0,0,0,0,0,0,0"/>
                  <o:lock v:ext="edit" verticies="t"/>
                </v:shape>
                <v:shape id="Freeform 880" o:spid="_x0000_s1904" style="position:absolute;left:6421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wg170A&#10;AADcAAAADwAAAGRycy9kb3ducmV2LnhtbERPuwrCMBTdBf8hXMFFNFVBSzWKCIKjjzq4XZprW2xu&#10;ShNt/XszCI6H815vO1OJNzWutKxgOolAEGdWl5wrSK+HcQzCeWSNlWVS8CEH202/t8ZE25bP9L74&#10;XIQQdgkqKLyvEyldVpBBN7E1ceAetjHoA2xyqRtsQ7ip5CyKFtJgyaGhwJr2BWXPy8soON7mS4pS&#10;R/NdedWjWLf3+nVSajjodisQnjr/F//cR60gXoa1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Bwg170AAADcAAAADwAAAAAAAAAAAAAAAACYAgAAZHJzL2Rvd25yZXYu&#10;eG1sUEsFBgAAAAAEAAQA9QAAAIIDAAAAAA==&#10;" path="m149,27r,-5l149,20r-2,l145,20r,5l145,27r-3,15l140,54r2,l145,54r2,-12l149,27xm,l,2,,5,,7r3,l5,5,5,,3,,,xe" fillcolor="#e46a21" stroked="f">
                  <v:path arrowok="t" o:connecttype="custom" o:connectlocs="149,27;149,22;149,20;147,20;145,20;145,25;145,27;142,42;140,54;142,54;145,54;147,42;149,27;0,0;0,2;0,5;0,7;3,7;5,5;5,0;3,0;0,0" o:connectangles="0,0,0,0,0,0,0,0,0,0,0,0,0,0,0,0,0,0,0,0,0,0"/>
                  <o:lock v:ext="edit" verticies="t"/>
                </v:shape>
                <v:shape id="Freeform 881" o:spid="_x0000_s1905" style="position:absolute;left:6421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9t8UA&#10;AADcAAAADwAAAGRycy9kb3ducmV2LnhtbESPQUsDMRSE74L/ITzBm81WpLuuTUutCPYiWJVeXzfP&#10;zdLkZUlid/vvm4LgcZiZb5j5cnRWHCnEzrOC6aQAQdx43XGr4Ovz9a4CEROyRuuZFJwownJxfTXH&#10;WvuBP+i4Ta3IEI41KjAp9bWUsTHkME58T5y9Hx8cpixDK3XAIcOdlfdFMZMOO84LBntaG2oO21+n&#10;oK+G74cdzWxp98Pz+t2Uq5dNUOr2Zlw9gUg0pv/wX/tNK6jKR7icyUdA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n23xQAAANwAAAAPAAAAAAAAAAAAAAAAAJgCAABkcnMv&#10;ZG93bnJldi54bWxQSwUGAAAAAAQABAD1AAAAigMAAAAA&#10;" path="m147,27r,-2l147,20r-2,l142,22r,3l142,27r-2,15l135,54r5,l142,54r3,-12l147,27xm3,r,2l,7r5,3l8,5,8,2,5,,3,xe" fillcolor="#e56f21" stroked="f">
                  <v:path arrowok="t" o:connecttype="custom" o:connectlocs="147,27;147,25;147,20;145,20;142,22;142,25;142,27;140,42;135,54;140,54;142,54;145,42;147,27;3,0;3,2;0,7;5,10;8,5;8,2;5,0;3,0" o:connectangles="0,0,0,0,0,0,0,0,0,0,0,0,0,0,0,0,0,0,0,0,0"/>
                  <o:lock v:ext="edit" verticies="t"/>
                </v:shape>
                <v:shape id="Freeform 882" o:spid="_x0000_s1906" style="position:absolute;left:6424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z5sEA&#10;AADcAAAADwAAAGRycy9kb3ducmV2LnhtbERPTUsDMRC9C/0PYYTebLYWZN02LaUgFtRDW0GPw2a6&#10;u5hMliS28d87B8Hj432vNsU7daGYhsAG5rMKFHEb7MCdgffT010NKmVkiy4wGfihBJv15GaFjQ1X&#10;PtDlmDslIZwaNNDnPDZap7Ynj2kWRmLhziF6zAJjp23Eq4R7p++r6kF7HFgaehxp11P7dfz20use&#10;T5/l482/vhQ3t1t63h/iwpjpbdkuQWUq+V/8595bA3Ut8+WMHA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58+bBAAAA3AAAAA8AAAAAAAAAAAAAAAAAmAIAAGRycy9kb3du&#10;cmV2LnhtbFBLBQYAAAAABAAEAPUAAACGAwAAAAA=&#10;" path="m142,27r,-2l142,20r-3,2l137,22r,3l137,27r-3,15l129,57r3,-3l137,54r2,-12l142,27xm2,r,5l,7r5,5l7,7,7,2,5,2,2,xe" fillcolor="#e57322" stroked="f">
                  <v:path arrowok="t" o:connecttype="custom" o:connectlocs="142,27;142,25;142,20;139,22;137,22;137,25;137,27;134,42;129,57;132,54;137,54;139,42;142,27;2,0;2,5;0,7;5,12;7,7;7,2;5,2;2,0" o:connectangles="0,0,0,0,0,0,0,0,0,0,0,0,0,0,0,0,0,0,0,0,0"/>
                  <o:lock v:ext="edit" verticies="t"/>
                </v:shape>
                <v:shape id="Freeform 883" o:spid="_x0000_s1907" style="position:absolute;left:6426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1F5MQA&#10;AADcAAAADwAAAGRycy9kb3ducmV2LnhtbESP0WrCQBRE34X+w3ILfZG60UJJUlepgmAhDzH6AZfs&#10;bRKSvRuyq0n/3hWEPg4zc4ZZbyfTiRsNrrGsYLmIQBCXVjdcKbicD+8xCOeRNXaWScEfOdhuXmZr&#10;TLUd+US3wlciQNilqKD2vk+ldGVNBt3C9sTB+7WDQR/kUEk94BjgppOrKPqUBhsOCzX2tK+pbIur&#10;UYBV1lKy/8nzfKfnSSuzj4srlXp7nb6/QHia/H/42T5qBXG8hMeZc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dReTEAAAA3AAAAA8AAAAAAAAAAAAAAAAAmAIAAGRycy9k&#10;b3ducmV2LnhtbFBLBQYAAAAABAAEAPUAAACJAwAAAAA=&#10;" path="m137,25r,-2l137,20r-2,l132,20r,3l132,25r-2,15l125,55r2,l130,52r5,-12l137,25xm3,r,3l,8r3,2l5,10,5,5,8,,5,,3,xe" fillcolor="#e67723" stroked="f">
                  <v:path arrowok="t" o:connecttype="custom" o:connectlocs="137,25;137,23;137,20;135,20;132,20;132,23;132,25;130,40;125,55;127,55;130,52;135,40;137,25;3,0;3,3;0,8;3,10;5,10;5,5;8,0;5,0;3,0" o:connectangles="0,0,0,0,0,0,0,0,0,0,0,0,0,0,0,0,0,0,0,0,0,0"/>
                  <o:lock v:ext="edit" verticies="t"/>
                </v:shape>
                <v:shape id="Freeform 884" o:spid="_x0000_s1908" style="position:absolute;left:6429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FAMQA&#10;AADcAAAADwAAAGRycy9kb3ducmV2LnhtbESP3WrCQBSE74W+w3IKvdONQktM3YiItumd1T7AIXvy&#10;Y7NnQ3bz49u7hYKXw8x8w2y2k2nEQJ2rLStYLiIQxLnVNZcKfi7HeQzCeWSNjWVScCMH2/RptsFE&#10;25G/aTj7UgQIuwQVVN63iZQur8igW9iWOHiF7Qz6ILtS6g7HADeNXEXRmzRYc1iosKV9RfnvuTcK&#10;8GtN1+mQ9Zf6+Hpy7VV/fBZrpV6ep907CE+Tf4T/25lWEMcr+DsTj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ERQDEAAAA3AAAAA8AAAAAAAAAAAAAAAAAmAIAAGRycy9k&#10;b3ducmV2LnhtbFBLBQYAAAAABAAEAPUAAACJAwAAAAA=&#10;" path="m132,25r,-2l132,20r-3,l127,20r,3l127,25r-3,15l119,55r3,l124,55r5,-15l132,25xm2,r,5l,10r2,l5,13,5,8,7,,5,,2,xe" fillcolor="#e77b25" stroked="f">
                  <v:path arrowok="t" o:connecttype="custom" o:connectlocs="132,25;132,23;132,20;129,20;127,20;127,23;127,25;124,40;119,55;122,55;124,55;129,40;132,25;2,0;2,5;0,10;2,10;5,13;5,8;7,0;5,0;2,0" o:connectangles="0,0,0,0,0,0,0,0,0,0,0,0,0,0,0,0,0,0,0,0,0,0"/>
                  <o:lock v:ext="edit" verticies="t"/>
                </v:shape>
                <v:shape id="Freeform 885" o:spid="_x0000_s1909" style="position:absolute;left:6431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I0sUA&#10;AADcAAAADwAAAGRycy9kb3ducmV2LnhtbESPQWuDQBSE74H+h+UFegl1TYUgJquEQsFCCdQEe324&#10;Lypx31p3m9h/ny0Uehxm5htmV8xmEFeaXG9ZwTqKQRA3VvfcKjgdX59SEM4jaxwsk4IfclDkD4sd&#10;Ztre+IOulW9FgLDLUEHn/ZhJ6ZqODLrIjsTBO9vJoA9yaqWe8BbgZpDPcbyRBnsOCx2O9NJRc6m+&#10;jQITf9br95oPyVe1sWX9JpNydVbqcTnvtyA8zf4//NcutYI0TeD3TDg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wjSxQAAANwAAAAPAAAAAAAAAAAAAAAAAJgCAABkcnMv&#10;ZG93bnJldi54bWxQSwUGAAAAAAQABAD1AAAAigMAAAAA&#10;" path="m127,25r,-2l127,20r-2,l122,23r,2l120,40r-5,15l117,55r3,l125,40r2,-15xm3,l,5r,5l3,13r2,l5,8,8,3,5,,3,xe" fillcolor="#e77f26" stroked="f">
                  <v:path arrowok="t" o:connecttype="custom" o:connectlocs="127,25;127,23;127,20;125,20;122,23;122,23;122,25;120,40;115,55;117,55;120,55;125,40;127,25;3,0;0,5;0,10;3,13;5,13;5,8;8,3;5,0;3,0" o:connectangles="0,0,0,0,0,0,0,0,0,0,0,0,0,0,0,0,0,0,0,0,0,0"/>
                  <o:lock v:ext="edit" verticies="t"/>
                </v:shape>
                <v:shape id="Freeform 886" o:spid="_x0000_s1910" style="position:absolute;left:6434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v0cUA&#10;AADcAAAADwAAAGRycy9kb3ducmV2LnhtbESPzWrDMBCE74W+g9hCLiWRU0IxTpRQOw2EQg/5IefF&#10;2tim1spISmy/fVQo9DjMzDfMajOYVtzJ+caygvksAUFcWt1wpeB82k1TED4ga2wtk4KRPGzWz08r&#10;zLTt+UD3Y6hEhLDPUEEdQpdJ6cuaDPqZ7Yijd7XOYIjSVVI77CPctPItSd6lwYbjQo0dFTWVP8eb&#10;UbBv3UXnt9dRFvn2OySf7ut0cEpNXoaPJYhAQ/gP/7X3WkGaLuD3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O/RxQAAANwAAAAPAAAAAAAAAAAAAAAAAJgCAABkcnMv&#10;ZG93bnJldi54bWxQSwUGAAAAAAQABAD1AAAAigMAAAAA&#10;" path="m122,25r,-2l122,20r-3,3l117,23r,2l114,40r-5,15l112,55r2,l119,40r3,-15xm2,l,8r,5l2,13r3,2l5,8,7,3,5,3,2,xe" fillcolor="#e88427" stroked="f">
                  <v:path arrowok="t" o:connecttype="custom" o:connectlocs="122,25;122,23;122,20;119,23;117,23;117,23;117,25;114,40;109,55;112,55;114,55;119,40;122,25;2,0;0,8;0,13;2,13;5,15;5,8;7,3;5,3;2,0" o:connectangles="0,0,0,0,0,0,0,0,0,0,0,0,0,0,0,0,0,0,0,0,0,0"/>
                  <o:lock v:ext="edit" verticies="t"/>
                </v:shape>
                <v:shape id="Freeform 887" o:spid="_x0000_s1911" style="position:absolute;left:6436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PjsMA&#10;AADcAAAADwAAAGRycy9kb3ducmV2LnhtbESPQWsCMRSE7wX/Q3iCt5q1oCxbo5SCYntSV8HjY/Pc&#10;LN28LEl013/fFAoeh5n5hlmuB9uKO/nQOFYwm2YgiCunG64VnMrNaw4iRGSNrWNS8KAA69XoZYmF&#10;dj0f6H6MtUgQDgUqMDF2hZShMmQxTF1HnLyr8xZjkr6W2mOf4LaVb1m2kBYbTgsGO/o0VP0cb1ZB&#10;xK963n9fL1l+Ln252/a3rdkrNRkPH+8gIg3xGf5v77SCPJ/D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cPjsMAAADcAAAADwAAAAAAAAAAAAAAAACYAgAAZHJzL2Rv&#10;d25yZXYueG1sUEsFBgAAAAAEAAQA9QAAAIgDAAAAAA==&#10;" path="m117,22r,-2l115,20r-3,l112,22r-2,15l102,52r5,l110,52r5,-15l117,22xm3,l,5r,5l3,12r,3l5,7,8,,5,,3,xe" fillcolor="#e98828" stroked="f">
                  <v:path arrowok="t" o:connecttype="custom" o:connectlocs="117,22;117,20;117,20;115,20;112,20;112,20;112,22;110,37;102,52;107,52;110,52;115,37;117,22;3,0;0,5;0,10;3,12;3,15;5,7;8,0;5,0;3,0" o:connectangles="0,0,0,0,0,0,0,0,0,0,0,0,0,0,0,0,0,0,0,0,0,0"/>
                  <o:lock v:ext="edit" verticies="t"/>
                </v:shape>
                <v:shape id="Freeform 888" o:spid="_x0000_s1912" style="position:absolute;left:6439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QHy8QA&#10;AADcAAAADwAAAGRycy9kb3ducmV2LnhtbESPwWrDMBBE74X8g9hCb43sUoJxo4RSCAkJPTRtyHWx&#10;1paJtTKS6ih/XxUKPQ4z84ZZrpMdxEQ+9I4VlPMCBHHjdM+dgq/PzWMFIkRkjYNjUnCjAOvV7G6J&#10;tXZX/qDpGDuRIRxqVGBiHGspQ2PIYpi7kTh7rfMWY5a+k9rjNcPtIJ+KYiEt9pwXDI70Zqi5HL+t&#10;gum93ezP3aUs8WBOyT37tG29Ug/36fUFRKQU/8N/7Z1WUFUL+D2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UB8vEAAAA3AAAAA8AAAAAAAAAAAAAAAAAmAIAAGRycy9k&#10;b3ducmV2LnhtbFBLBQYAAAAABAAEAPUAAACJAwAAAAA=&#10;" path="m112,22r,-2l109,20r-2,l107,22r-3,15l97,52r2,l104,52r5,-15l112,22xm2,l,5r,7l,15r2,l5,7,7,2,2,xe" fillcolor="#e98c2a" stroked="f">
                  <v:path arrowok="t" o:connecttype="custom" o:connectlocs="112,22;112,20;112,20;109,20;107,20;107,22;107,22;104,37;97,52;99,52;104,52;109,37;112,22;2,0;0,5;0,12;0,15;2,15;5,7;7,2;2,0" o:connectangles="0,0,0,0,0,0,0,0,0,0,0,0,0,0,0,0,0,0,0,0,0"/>
                  <o:lock v:ext="edit" verticies="t"/>
                </v:shape>
                <v:shape id="Freeform 889" o:spid="_x0000_s1913" style="position:absolute;left:6439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eossQA&#10;AADcAAAADwAAAGRycy9kb3ducmV2LnhtbESPQWsCMRSE7wX/Q3iCt5q4lHZZjSJawUMvVX/Ac/PM&#10;Lm5elk10V399Uyj0OMzMN8xiNbhG3KkLtWcNs6kCQVx6U7PVcDruXnMQISIbbDyThgcFWC1HLwss&#10;jO/5m+6HaEWCcChQQxVjW0gZyoochqlviZN38Z3DmGRnpemwT3DXyEypd+mw5rRQYUubisrr4eY0&#10;lOfn9pgp3GW9faPN9kvZvP7UejIe1nMQkYb4H/5r742GPP+A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3qLLEAAAA3AAAAA8AAAAAAAAAAAAAAAAAmAIAAGRycy9k&#10;b3ducmV2LnhtbFBLBQYAAAAABAAEAPUAAACJAwAAAAA=&#10;" path="m109,22r,-2l107,20r-3,l104,22r,7l102,37r-3,7l94,52r3,l99,52r8,-15l109,22xm5,l2,7,,15r2,l5,17,7,10,10,2,7,2,5,xe" fillcolor="#eb912b" stroked="f">
                  <v:path arrowok="t" o:connecttype="custom" o:connectlocs="109,22;109,20;109,20;107,20;104,20;104,22;104,22;104,29;102,37;99,44;94,52;97,52;99,52;107,37;109,22;5,0;2,7;0,15;2,15;5,17;7,10;10,2;7,2;5,0" o:connectangles="0,0,0,0,0,0,0,0,0,0,0,0,0,0,0,0,0,0,0,0,0,0,0,0"/>
                  <o:lock v:ext="edit" verticies="t"/>
                </v:shape>
                <v:shape id="Freeform 890" o:spid="_x0000_s1914" style="position:absolute;left:6441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mzMEA&#10;AADcAAAADwAAAGRycy9kb3ducmV2LnhtbERPz2vCMBS+C/sfwht4EU23g5RqlKoI86LTzfujebbF&#10;5qU0mY3+9eYg7Pjx/Z4vg2nEjTpXW1bwMUlAEBdW11wq+P3ZjlMQziNrbCyTgjs5WC7eBnPMtO35&#10;SLeTL0UMYZehgsr7NpPSFRUZdBPbEkfuYjuDPsKulLrDPoabRn4myVQarDk2VNjSuqLievozCppi&#10;urV7mzy+D7tz2Ji8H4VVrtTwPeQzEJ6C/xe/3F9aQZrG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HJszBAAAA3AAAAA8AAAAAAAAAAAAAAAAAmAIAAGRycy9kb3du&#10;cmV2LnhtbFBLBQYAAAAABAAEAPUAAACGAwAAAAA=&#10;" path="m105,20r,l105,18r-3,l100,18r,2l100,27r-3,8l95,42r-5,8l92,50r3,l102,35r3,-15xm5,l3,5,,13r3,2l5,15,8,8,10,,8,,5,xe" fillcolor="#eb952b" stroked="f">
                  <v:path arrowok="t" o:connecttype="custom" o:connectlocs="105,20;105,20;105,18;102,18;100,18;100,20;100,27;97,35;95,42;90,50;92,50;95,50;102,35;105,20;5,0;3,5;0,13;3,15;5,15;8,8;10,0;8,0;5,0" o:connectangles="0,0,0,0,0,0,0,0,0,0,0,0,0,0,0,0,0,0,0,0,0,0,0"/>
                  <o:lock v:ext="edit" verticies="t"/>
                </v:shape>
                <v:shape id="Freeform 891" o:spid="_x0000_s1915" style="position:absolute;left:6444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zXcYA&#10;AADcAAAADwAAAGRycy9kb3ducmV2LnhtbESPQWvCQBSE70L/w/IKXkQ3CkqMrlIKipairYrnR/Y1&#10;Cc2+Ddk1xv56Vyh4HGbmG2a+bE0pGqpdYVnBcBCBIE6tLjhTcDqu+jEI55E1lpZJwY0cLBcvnTkm&#10;2l75m5qDz0SAsEtQQe59lUjp0pwMuoGtiIP3Y2uDPsg6k7rGa4CbUo6iaCINFhwWcqzoPaf093Ax&#10;Cs69z3XT9PZ/Xxzvhna8Ht8+2q1S3df2bQbCU+uf4f/2RiuI4yk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DzXcYAAADcAAAADwAAAAAAAAAAAAAAAACYAgAAZHJz&#10;L2Rvd25yZXYueG1sUEsFBgAAAAAEAAQA9QAAAIsDAAAAAA==&#10;" path="m99,20r,l99,18r-2,l94,20r,7l92,35r-5,7l84,50r3,l89,50r5,-8l97,35r2,-8l99,20xm5,l2,8,,15r2,l5,18,7,10,10,,5,xe" fillcolor="#ec992a" stroked="f">
                  <v:path arrowok="t" o:connecttype="custom" o:connectlocs="99,20;99,20;99,18;97,18;94,20;94,20;94,27;92,35;87,42;84,50;87,50;89,50;94,42;97,35;99,27;99,20;5,0;2,8;0,15;2,15;5,18;7,10;10,0;5,0" o:connectangles="0,0,0,0,0,0,0,0,0,0,0,0,0,0,0,0,0,0,0,0,0,0,0,0"/>
                  <o:lock v:ext="edit" verticies="t"/>
                </v:shape>
                <v:shape id="Freeform 892" o:spid="_x0000_s1916" style="position:absolute;left:6446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uUsAA&#10;AADcAAAADwAAAGRycy9kb3ducmV2LnhtbERPTWvCQBC9C/6HZYTedFMF0dRV2oJgDwrVQq9DdpoN&#10;ZmeT7Krx3zsHocfH+15tel+rK3WxCmzgdZKBIi6Crbg08HPajhegYkK2WAcmA3eKsFkPByvMbbjx&#10;N12PqVQSwjFHAy6lJtc6Fo48xkloiIX7C53HJLArte3wJuG+1tMsm2uPFUuDw4Y+HRXn48UbWJSH&#10;D71Lv5e4nFHb7s/T1n15Y15G/fsbqER9+hc/3TsrvqXMlzNyBP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XuUsAAAADcAAAADwAAAAAAAAAAAAAAAACYAgAAZHJzL2Rvd25y&#10;ZXYueG1sUEsFBgAAAAAEAAQA9QAAAIUDAAAAAA==&#10;" path="m95,20r,-2l92,20r-2,l90,27r-3,8l82,42r-5,5l82,50r3,l90,42r2,-7l95,27r,-7xm5,l3,8,,15r3,3l5,20,8,10,10,3,5,xe" fillcolor="#ed9e27" stroked="f">
                  <v:path arrowok="t" o:connecttype="custom" o:connectlocs="95,20;95,18;92,20;90,20;90,20;90,27;87,35;82,42;77,47;82,50;85,50;90,42;92,35;95,27;95,20;5,0;3,8;0,15;3,18;5,20;8,10;10,3;5,0" o:connectangles="0,0,0,0,0,0,0,0,0,0,0,0,0,0,0,0,0,0,0,0,0,0,0"/>
                  <o:lock v:ext="edit" verticies="t"/>
                </v:shape>
                <v:shape id="Freeform 893" o:spid="_x0000_s1917" style="position:absolute;left:6449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02MMA&#10;AADcAAAADwAAAGRycy9kb3ducmV2LnhtbESPQWvCQBSE74X+h+UVegm6MQex0VWK0DZXo2CPj+wz&#10;iWbfhuyrSf99t1DocZiZb5jNbnKdutMQWs8GFvMUFHHlbcu1gdPxbbYCFQTZYueZDHxTgN328WGD&#10;ufUjH+heSq0ihEOOBhqRPtc6VA05DHPfE0fv4geHEuVQazvgGOGu01maLrXDluNCgz3tG6pu5Zcz&#10;8KmT4vqREgYvct7XyTF7L67GPD9Nr2tQQpP8h//ahTWwelnA75l4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M02MMAAADcAAAADwAAAAAAAAAAAAAAAACYAgAAZHJzL2Rv&#10;d25yZXYueG1sUEsFBgAAAAAEAAQA9QAAAIgDAAAAAA==&#10;" path="m89,20r,l87,20r-3,l84,27r-2,8l77,42r-5,5l74,47r5,3l82,42r5,-7l89,27r,-7xm5,l2,10,,18r2,2l5,20,7,10,10,3,5,xe" fillcolor="#eda223" stroked="f">
                  <v:path arrowok="t" o:connecttype="custom" o:connectlocs="89,20;89,20;87,20;84,20;84,20;84,27;82,35;77,42;72,47;74,47;79,50;82,42;87,35;89,27;89,20;5,0;2,10;0,18;2,20;5,20;5,20;7,10;10,3;5,0" o:connectangles="0,0,0,0,0,0,0,0,0,0,0,0,0,0,0,0,0,0,0,0,0,0,0,0"/>
                  <o:lock v:ext="edit" verticies="t"/>
                </v:shape>
                <v:shape id="Freeform 894" o:spid="_x0000_s1918" style="position:absolute;left:6451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QL8QA&#10;AADcAAAADwAAAGRycy9kb3ducmV2LnhtbESPzWrDMBCE74W8g9hAbo0cQ4zrWg4h9O/SQ508wMba&#10;2CbSyliq47x9VSj0OMzMN0y5m60RE42+d6xgs05AEDdO99wqOB1fH3MQPiBrNI5JwZ087KrFQ4mF&#10;djf+oqkOrYgQ9gUq6EIYCil905FFv3YDcfQubrQYohxbqUe8Rbg1Mk2STFrsOS50ONCho+Zaf1sF&#10;evi8nt9ezFGfT86+B7Pts3qr1Go5759BBJrDf/iv/aEV5E8p/J6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UC/EAAAA3AAAAA8AAAAAAAAAAAAAAAAAmAIAAGRycy9k&#10;b3ducmV2LnhtbFBLBQYAAAAABAAEAPUAAACJAwAAAAA=&#10;" path="m85,17r,l82,17r-2,l80,24r-3,8l72,39r-5,5l70,44r2,l77,39r5,-7l85,24r,-7xm5,l3,7,,17r3,l5,20r,-3l8,7,10,,5,xe" fillcolor="#eea81d" stroked="f">
                  <v:path arrowok="t" o:connecttype="custom" o:connectlocs="85,17;85,17;82,17;80,17;80,17;80,24;77,32;72,39;67,44;70,44;72,44;77,39;82,32;85,24;85,17;5,0;3,7;0,17;3,17;5,20;5,17;5,17;8,7;10,0;5,0" o:connectangles="0,0,0,0,0,0,0,0,0,0,0,0,0,0,0,0,0,0,0,0,0,0,0,0,0"/>
                  <o:lock v:ext="edit" verticies="t"/>
                </v:shape>
                <v:shape id="Freeform 895" o:spid="_x0000_s1919" style="position:absolute;left:6454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FPsYA&#10;AADcAAAADwAAAGRycy9kb3ducmV2LnhtbESPQWsCMRSE70L/Q3gFL0WztWB1NUq1LVTqxVX0+tg8&#10;N4ubl2UTdf33plDwOMzMN8x03tpKXKjxpWMFr/0EBHHudMmFgt32uzcC4QOyxsoxKbiRh/nsqTPF&#10;VLsrb+iShUJECPsUFZgQ6lRKnxuy6PuuJo7e0TUWQ5RNIXWD1wi3lRwkyVBaLDkuGKxpaSg/ZWer&#10;4Ks8fL4vX/bZkFf2dP7dL9aDg1Gq+9x+TEAEasMj/N/+0QpG4zf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GFPsYAAADcAAAADwAAAAAAAAAAAAAAAACYAgAAZHJz&#10;L2Rvd25yZXYueG1sUEsFBgAAAAAEAAQA9QAAAIsDAAAAAA==&#10;" path="m79,17r,l77,17r-3,l74,24r-2,8l67,39r-5,5l64,44r3,l72,39r5,-7l79,24r,-7xm5,l2,7,,17r2,3l5,20r,-3l7,10,10,2,5,xe" fillcolor="#efac12" stroked="f">
                  <v:path arrowok="t" o:connecttype="custom" o:connectlocs="79,17;79,17;77,17;74,17;74,17;74,24;72,32;67,39;62,44;64,44;67,44;72,39;77,32;79,24;79,17;5,0;2,7;0,17;0,17;2,20;5,20;5,20;5,17;7,10;10,2;5,0" o:connectangles="0,0,0,0,0,0,0,0,0,0,0,0,0,0,0,0,0,0,0,0,0,0,0,0,0,0"/>
                  <o:lock v:ext="edit" verticies="t"/>
                </v:shape>
                <v:shape id="Freeform 896" o:spid="_x0000_s1920" style="position:absolute;left:6456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na78A&#10;AADcAAAADwAAAGRycy9kb3ducmV2LnhtbESPzQrCMBCE74LvEFbwpqkiotUoIghe/bl42zZrW2w2&#10;tYm1+vRGEDwOM/MNs1y3phQN1a6wrGA0jEAQp1YXnCk4n3aDGQjnkTWWlknBixysV93OEmNtn3yg&#10;5ugzESDsYlSQe1/FUro0J4NuaCvi4F1tbdAHWWdS1/gMcFPKcRRNpcGCw0KOFW1zSm/Hh1FweGi2&#10;t+r+vst0TpfzOHk1PlGq32s3CxCeWv8P/9p7rWA2n8D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adrvwAAANwAAAAPAAAAAAAAAAAAAAAAAJgCAABkcnMvZG93bnJl&#10;di54bWxQSwUGAAAAAAQABAD1AAAAhAMAAAAA&#10;" path="m75,17r,l72,17r-2,l70,24r-3,8l62,37r-5,5l60,44r2,l67,39r5,-7l75,24r,-7xm5,l3,7,,17r,3l3,20r2,2l5,20r,-3l8,10,10,2,5,xe" fillcolor="#efb000" stroked="f">
                  <v:path arrowok="t" o:connecttype="custom" o:connectlocs="75,17;75,17;72,17;70,17;70,17;70,24;67,32;62,37;57,42;60,44;62,44;67,39;72,32;75,24;75,17;5,0;3,7;0,17;0,17;0,20;3,20;5,22;5,20;5,17;8,10;10,2;5,0" o:connectangles="0,0,0,0,0,0,0,0,0,0,0,0,0,0,0,0,0,0,0,0,0,0,0,0,0,0,0"/>
                  <o:lock v:ext="edit" verticies="t"/>
                </v:shape>
                <v:shape id="Freeform 897" o:spid="_x0000_s1921" style="position:absolute;left:6459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PtsUA&#10;AADcAAAADwAAAGRycy9kb3ducmV2LnhtbESPQWvCQBSE7wX/w/IEb3Wj0ppGVxGhEi8FYw89PrKv&#10;STT7NuxuTfz33ULB4zAz3zDr7WBacSPnG8sKZtMEBHFpdcOVgs/z+3MKwgdkja1lUnAnD9vN6GmN&#10;mbY9n+hWhEpECPsMFdQhdJmUvqzJoJ/ajjh639YZDFG6SmqHfYSbVs6T5FUabDgu1NjRvqbyWvwY&#10;BSf9tej6ZW7p4nZFev2YH4/5QanJeNitQAQawiP83861gvTtBf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k+2xQAAANwAAAAPAAAAAAAAAAAAAAAAAJgCAABkcnMv&#10;ZG93bnJldi54bWxQSwUGAAAAAAQABAD1AAAAigMAAAAA&#10;" path="m69,15r,l67,15r-3,l64,22r-5,8l57,35r-8,5l54,40r3,2l62,37r5,-7l69,22r,-7xm5,l2,8,,15r,3l2,20r3,2l5,18r,-3l7,8,10,,5,xe" fillcolor="#f1b600" stroked="f">
                  <v:path arrowok="t" o:connecttype="custom" o:connectlocs="69,15;69,15;67,15;64,15;64,15;64,22;59,30;57,35;49,40;54,40;57,42;62,37;67,30;69,22;69,15;5,0;2,8;0,15;0,18;0,18;2,20;5,22;5,18;5,15;7,8;10,0;5,0" o:connectangles="0,0,0,0,0,0,0,0,0,0,0,0,0,0,0,0,0,0,0,0,0,0,0,0,0,0,0"/>
                  <o:lock v:ext="edit" verticies="t"/>
                </v:shape>
                <v:shape id="Freeform 898" o:spid="_x0000_s1922" style="position:absolute;left:6461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yLMMA&#10;AADcAAAADwAAAGRycy9kb3ducmV2LnhtbESPS4vCQBCE74L/YWhhbzrRg2h0FJ+L7J58oNcm0ybB&#10;TE/IjEn8987Cgseiqr6i5svWFKKmyuWWFQwHEQjixOqcUwWX874/AeE8ssbCMil4kYPlotuZY6xt&#10;w0eqTz4VAcIuRgWZ92UspUsyMugGtiQO3t1WBn2QVSp1hU2Am0KOomgsDeYcFjIsaZNR8jg9jYLi&#10;1kx3+urqrftt0gRf68vPd6vUV69dzUB4av0n/N8+aAWT6Rj+zo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LyLMMAAADcAAAADwAAAAAAAAAAAAAAAACYAgAAZHJzL2Rv&#10;d25yZXYueG1sUEsFBgAAAAAEAAQA9QAAAIgDAAAAAA==&#10;" path="m65,15r,l62,15,60,13r,2l60,22r-5,8l50,35r-5,5l47,40r5,l57,35r5,-5l65,22r,-7xm5,l3,8,,15r,3l,20r5,2l8,22,5,20r,-5l8,8,10,,5,xe" fillcolor="#f2bb00" stroked="f">
                  <v:path arrowok="t" o:connecttype="custom" o:connectlocs="65,15;65,15;62,15;60,13;60,15;60,15;60,22;55,30;50,35;45,40;47,40;52,40;57,35;62,30;65,22;65,15;5,0;3,8;0,15;0,18;0,20;5,22;8,22;5,20;5,15;8,8;10,0;5,0" o:connectangles="0,0,0,0,0,0,0,0,0,0,0,0,0,0,0,0,0,0,0,0,0,0,0,0,0,0,0,0"/>
                  <o:lock v:ext="edit" verticies="t"/>
                </v:shape>
                <v:shape id="Freeform 899" o:spid="_x0000_s1923" style="position:absolute;left:6464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ttMUA&#10;AADcAAAADwAAAGRycy9kb3ducmV2LnhtbESPzWsCMRTE7wX/h/CE3mpiD35sjSJCiz304AeIt+fm&#10;mV26eVmSVNf+9UYo9DjMzG+Y2aJzjbhQiLVnDcOBAkFcelOz1bDfvb9MQMSEbLDxTBpuFGEx7z3N&#10;sDD+yhu6bJMVGcKxQA1VSm0hZSwrchgHviXO3tkHhynLYKUJeM1w18hXpUbSYc15ocKWVhWV39sf&#10;p2F8Onyos21+P6dBbeyRv1byZrR+7nfLNxCJuvQf/muvjYbJdAyPM/k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C20xQAAANwAAAAPAAAAAAAAAAAAAAAAAJgCAABkcnMv&#10;ZG93bnJldi54bWxQSwUGAAAAAAQABAD1AAAAigMAAAAA&#10;" path="m59,15r,l57,13r-3,l54,15r,7l49,30r-5,5l37,37r5,3l44,40r8,-5l54,30r5,-8l59,15xm5,l2,8,,15r,3l,22r5,l7,25,5,20r,-5l7,8,10,3,5,xe" fillcolor="#f4c100" stroked="f">
                  <v:path arrowok="t" o:connecttype="custom" o:connectlocs="59,15;59,15;57,13;54,13;54,15;54,15;54,22;49,30;44,35;37,37;42,40;44,40;52,35;54,30;59,22;59,15;5,0;2,8;0,15;0,18;0,22;5,22;7,25;5,20;5,15;7,8;10,3;5,0" o:connectangles="0,0,0,0,0,0,0,0,0,0,0,0,0,0,0,0,0,0,0,0,0,0,0,0,0,0,0,0"/>
                  <o:lock v:ext="edit" verticies="t"/>
                </v:shape>
                <v:shape id="Freeform 900" o:spid="_x0000_s1924" style="position:absolute;left:6466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hlsEA&#10;AADcAAAADwAAAGRycy9kb3ducmV2LnhtbERPS2vCQBC+F/oflin0Vjf2IDZ1E0QQihcf1dLehuyY&#10;BLOzIbvq9t87B8Hjx/eelcl16kJDaD0bGI8yUMSVty3XBvbfy7cpqBCRLXaeycA/BSiL56cZ5tZf&#10;eUuXXayVhHDI0UATY59rHaqGHIaR74mFO/rBYRQ41NoOeJVw1+n3LJtohy1LQ4M9LRqqTruzk96/&#10;g01R6/maNoe0+t38LH3rjHl9SfNPUJFSfIjv7i9rYPoha+WMHAFd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soZbBAAAA3AAAAA8AAAAAAAAAAAAAAAAAmAIAAGRycy9kb3du&#10;cmV2LnhtbFBLBQYAAAAABAAEAPUAAACGAwAAAAA=&#10;" path="m55,15r,l55,13r-3,l50,13r,2l47,22r-2,8l40,35r-8,2l35,37r5,3l45,35r5,-5l55,22r,-7xm5,l3,8,,15r,5l3,22r2,3l10,27,8,22,5,15,5,8,10,3,5,xe" fillcolor="#f5c700" stroked="f">
                  <v:path arrowok="t" o:connecttype="custom" o:connectlocs="55,15;55,15;55,13;52,13;50,13;50,15;50,15;47,22;45,30;40,35;32,37;35,37;40,40;45,35;50,30;55,22;55,15;5,0;3,8;0,15;0,20;3,22;5,25;10,27;8,22;5,15;5,8;10,3;5,0" o:connectangles="0,0,0,0,0,0,0,0,0,0,0,0,0,0,0,0,0,0,0,0,0,0,0,0,0,0,0,0,0"/>
                  <o:lock v:ext="edit" verticies="t"/>
                </v:shape>
                <v:shape id="Freeform 901" o:spid="_x0000_s1925" style="position:absolute;left:6469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cN8MA&#10;AADcAAAADwAAAGRycy9kb3ducmV2LnhtbESPQWsCMRSE7wX/Q3hCL0UTPRRdjSKC0JOlW/X82DyT&#10;1c3Lsknd7b9vCoUeh5n5hllvB9+IB3WxDqxhNlUgiKtgarYaTp+HyQJETMgGm8Ck4ZsibDejpzUW&#10;JvT8QY8yWZEhHAvU4FJqCylj5chjnIaWOHvX0HlMWXZWmg77DPeNnCv1Kj3WnBcctrR3VN3LL6/h&#10;diyTC837RVUXNPbl3KuD7bV+Hg+7FYhEQ/oP/7XfjIbFcgm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6cN8MAAADcAAAADwAAAAAAAAAAAAAAAACYAgAAZHJzL2Rv&#10;d25yZXYueG1sUEsFBgAAAAAEAAQA9QAAAIgDAAAAAA==&#10;" path="m49,12r,l49,10r-2,l44,10r,2l42,19r-3,8l32,29r-8,3l22,32r5,2l32,34r7,-2l44,27r5,-8l49,12xm5,l2,5,,12r,5l2,22r5,2l12,27,7,19,5,12,5,7,10,,5,xe" fillcolor="#f6cc00" stroked="f">
                  <v:path arrowok="t" o:connecttype="custom" o:connectlocs="49,12;49,12;49,10;47,10;44,10;44,10;44,12;42,19;39,27;32,29;24,32;24,32;22,32;27,34;32,34;39,32;44,27;49,19;49,12;5,0;2,5;0,12;0,17;2,22;7,24;12,27;7,19;5,12;5,7;10,0;5,0" o:connectangles="0,0,0,0,0,0,0,0,0,0,0,0,0,0,0,0,0,0,0,0,0,0,0,0,0,0,0,0,0,0,0"/>
                  <o:lock v:ext="edit" verticies="t"/>
                </v:shape>
                <v:shape id="Freeform 902" o:spid="_x0000_s1926" style="position:absolute;left:6471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gpb8A&#10;AADcAAAADwAAAGRycy9kb3ducmV2LnhtbERPy4rCMBTdC/MP4Q6402RUZOwYRSqC4MrHzPrSXNM6&#10;zU1pota/NwvB5eG858vO1eJGbag8a/gaKhDEhTcVWw2n42bwDSJEZIO1Z9LwoADLxUdvjpnxd97T&#10;7RCtSCEcMtRQxthkUoaiJIdh6BvixJ196zAm2FppWryncFfLkVJT6bDi1FBiQ3lJxf/h6jQ0+eky&#10;+ZvhWK1Xj52qjC3yX6t1/7Nb/YCI1MW3+OXeGg0zleanM+kI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S6ClvwAAANwAAAAPAAAAAAAAAAAAAAAAAJgCAABkcnMvZG93bnJl&#10;di54bWxQSwUGAAAAAAQABAD1AAAAhAMAAAAA&#10;" path="m45,12r,l45,10r-3,l40,10r,2l37,19r-2,5l30,27r-8,2l15,27,10,24,8,19,5,12,5,7,10,2,5,,,5r,7l3,19r2,5l15,29r12,5l35,32r5,-5l42,19r3,-7xe" fillcolor="#f7d200" stroked="f">
                  <v:path arrowok="t" o:connecttype="custom" o:connectlocs="45,12;45,12;45,10;42,10;40,10;40,10;40,12;37,19;35,24;30,27;22,29;15,27;10,24;8,19;5,12;5,7;10,2;5,0;0,5;0,12;3,19;5,24;15,29;27,34;35,32;40,27;42,19;45,12" o:connectangles="0,0,0,0,0,0,0,0,0,0,0,0,0,0,0,0,0,0,0,0,0,0,0,0,0,0,0,0"/>
                </v:shape>
                <v:shape id="Freeform 903" o:spid="_x0000_s1927" style="position:absolute;left:6474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kJ8MA&#10;AADcAAAADwAAAGRycy9kb3ducmV2LnhtbESPQWvCQBSE74X+h+UVems2tiAaXUXEQo7t2kqPr9ln&#10;EpJ9G7Krbv99VxA8DjPzDbNcR9uLM42+daxgkuUgiCtnWq4VfO3fX2YgfEA22DsmBX/kYb16fFhi&#10;YdyFP+msQy0ShH2BCpoQhkJKXzVk0WduIE7e0Y0WQ5JjLc2IlwS3vXzN86m02HJaaHCgbUNVp09W&#10;AcePqLvvUh707rSR4fdHd2+lUs9PcbMAESiGe/jWLo2CeT6B6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fkJ8MAAADcAAAADwAAAAAAAAAAAAAAAACYAgAAZHJzL2Rv&#10;d25yZXYueG1sUEsFBgAAAAAEAAQA9QAAAIgDAAAAAA==&#10;" path="m39,12r,-2l37,10r-3,l34,12r,5l29,22r-5,2l19,27,14,24,10,22,7,17,5,12,5,7,10,2,5,,,7r,5l2,19r5,8l12,29r5,3l19,32r8,-3l34,27r3,-8l39,12xe" fillcolor="#f6d500" stroked="f">
                  <v:path arrowok="t" o:connecttype="custom" o:connectlocs="39,12;39,10;39,10;37,10;34,10;34,10;34,12;34,17;29,22;24,24;19,27;14,24;10,22;7,17;5,12;5,7;10,2;5,0;0,7;0,12;2,19;7,27;12,29;17,32;19,32;19,32;27,29;34,27;37,19;39,12" o:connectangles="0,0,0,0,0,0,0,0,0,0,0,0,0,0,0,0,0,0,0,0,0,0,0,0,0,0,0,0,0,0"/>
                </v:shape>
                <v:shape id="Freeform 904" o:spid="_x0000_s1928" style="position:absolute;left:6476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WCcEA&#10;AADcAAAADwAAAGRycy9kb3ducmV2LnhtbESPS4sCMRCE74L/IbTgTRMVxB2NIguyu0df995Jz0Mn&#10;nWGSnZn990YQPBZV9RW12fW2Ei01vnSsYTZVIIhTZ0rONVzOh8kKhA/IBivHpOGfPOy2w8EGE+M6&#10;PlJ7CrmIEPYJaihCqBMpfVqQRT91NXH0MtdYDFE2uTQNdhFuKzlXaiktlhwXCqzps6D0fvqzGlrF&#10;2b77qv2v/bm15pDN7pfFVevxqN+vQQTqwzv8an8bDR9qDs8z8Qj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7FgnBAAAA3AAAAA8AAAAAAAAAAAAAAAAAmAIAAGRycy9kb3du&#10;cmV2LnhtbFBLBQYAAAAABAAEAPUAAACGAwAAAAA=&#10;" path="m35,10r,-2l32,8r-2,l30,10r,5l27,17r-5,3l17,22,12,20,10,17,5,15r,-5l8,5,10,,8,,5,,,5r,5l3,17r2,5l10,25r7,2l25,25r5,-3l32,17r3,-7xe" fillcolor="#f5d800" stroked="f">
                  <v:path arrowok="t" o:connecttype="custom" o:connectlocs="35,10;35,8;35,8;32,8;30,8;30,8;30,10;30,15;27,17;22,20;17,22;12,20;10,17;5,15;5,10;8,5;10,0;8,0;5,0;0,5;0,10;3,17;5,22;10,25;17,27;25,25;30,22;32,17;35,10" o:connectangles="0,0,0,0,0,0,0,0,0,0,0,0,0,0,0,0,0,0,0,0,0,0,0,0,0,0,0,0,0"/>
                </v:shape>
                <v:shape id="Freeform 905" o:spid="_x0000_s1929" style="position:absolute;left:6479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0hMYA&#10;AADcAAAADwAAAGRycy9kb3ducmV2LnhtbESPS2/CMBCE75X6H6yt1FvjQCUeKQaVKohyLA9xXeJt&#10;HDVep7GB0F+PkSpxHM3MN5rJrLO1OFHrK8cKekkKgrhwuuJSwXazeBmB8AFZY+2YFFzIw2z6+DDB&#10;TLszf9FpHUoRIewzVGBCaDIpfWHIok9cQxy9b9daDFG2pdQtniPc1rKfpgNpseK4YLChD0PFz/po&#10;FQz/mt1qnhej33zveu5gltvcLJV6fure30AE6sI9/N/+1ArG6Sv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k0hMYAAADcAAAADwAAAAAAAAAAAAAAAACYAgAAZHJz&#10;L2Rvd25yZXYueG1sUEsFBgAAAAAEAAQA9QAAAIsDAAAAAA==&#10;" path="m29,10r,-2l27,8,24,5r,3l24,10r,3l22,17r-3,3l14,20r-2,l7,17,5,13r,-3l7,5,9,3,7,,5,,,5r,5l2,15r3,5l9,22r5,3l19,22r5,-2l29,15r,-5xe" fillcolor="#f4dc00" stroked="f">
                  <v:path arrowok="t" o:connecttype="custom" o:connectlocs="29,10;29,8;29,8;27,8;24,5;24,8;24,10;24,13;22,17;19,20;14,20;12,20;7,17;5,13;5,10;7,5;9,3;7,0;5,0;0,5;0,10;2,15;5,20;9,22;14,25;19,22;24,20;29,15;29,10" o:connectangles="0,0,0,0,0,0,0,0,0,0,0,0,0,0,0,0,0,0,0,0,0,0,0,0,0,0,0,0,0"/>
                </v:shape>
                <v:shape id="Freeform 906" o:spid="_x0000_s1930" style="position:absolute;left:6481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+9z8IA&#10;AADcAAAADwAAAGRycy9kb3ducmV2LnhtbESPwWrDMBBE74X8g9hAbo3cEErrRgnFuMTX2qHnxdpY&#10;ptbKkVTH+fuoUOhxmJk3zO4w20FM5EPvWMHTOgNB3Drdc6fg1Hw8voAIEVnj4JgU3CjAYb942GGu&#10;3ZU/aapjJxKEQ44KTIxjLmVoDVkMazcSJ+/svMWYpO+k9nhNcDvITZY9S4s9pwWDIxWG2u/6xyrw&#10;81TYpvoqnTz6ejya8tKdT0qtlvP7G4hIc/wP/7UrreA128LvmXQE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773PwgAAANwAAAAPAAAAAAAAAAAAAAAAAJgCAABkcnMvZG93&#10;bnJldi54bWxQSwUGAAAAAAQABAD1AAAAhwMAAAAA&#10;" path="m25,10r,-2l22,5r-5,l20,8r,2l17,15r-5,2l7,15,5,10,7,5,10,3,7,3,5,,3,5,,10r,5l5,17r2,3l12,22r5,-2l22,17r3,-2l25,10xe" fillcolor="#f4de00" stroked="f">
                  <v:path arrowok="t" o:connecttype="custom" o:connectlocs="25,10;25,8;25,8;22,5;17,5;20,8;20,10;17,15;12,17;7,15;5,10;7,5;10,3;7,3;5,0;3,5;0,10;0,15;5,17;7,20;12,22;17,20;22,17;25,15;25,10" o:connectangles="0,0,0,0,0,0,0,0,0,0,0,0,0,0,0,0,0,0,0,0,0,0,0,0,0"/>
                </v:shape>
                <v:shape id="Freeform 907" o:spid="_x0000_s1931" style="position:absolute;left:6484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rxMUA&#10;AADcAAAADwAAAGRycy9kb3ducmV2LnhtbESPQWvCQBSE7wX/w/KE3urGakVTVwmVgtBDMfbQ4yP7&#10;zIZm38bsmsR/3xUEj8PMfMOst4OtRUetrxwrmE4SEMSF0xWXCn6Ony9LED4ga6wdk4IredhuRk9r&#10;TLXr+UBdHkoRIexTVGBCaFIpfWHIop+4hjh6J9daDFG2pdQt9hFua/maJAtpseK4YLChD0PFX36x&#10;CppssZy56zzvc/P1fbY7yn67i1LP4yF7BxFoCI/wvb3XClbJG9zO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6vExQAAANwAAAAPAAAAAAAAAAAAAAAAAJgCAABkcnMv&#10;ZG93bnJldi54bWxQSwUGAAAAAAQABAD1AAAAigMAAAAA&#10;" path="m19,7r,-2l19,2r-7,l4,,2,2,,7r,3l2,14r5,3l9,17r5,l17,14r2,-4l19,7xm14,7r-2,3l9,12,7,10,4,7,7,5,9,2r3,3l14,7xe" fillcolor="#f3e100" stroked="f">
                  <v:path arrowok="t" o:connecttype="custom" o:connectlocs="19,7;19,5;19,2;12,2;4,0;2,2;0,7;0,10;2,14;7,17;9,17;14,17;17,14;19,10;19,7;14,7;12,10;9,12;7,10;4,7;7,5;9,2;12,5;14,7" o:connectangles="0,0,0,0,0,0,0,0,0,0,0,0,0,0,0,0,0,0,0,0,0,0,0,0"/>
                  <o:lock v:ext="edit" verticies="t"/>
                </v:shape>
                <v:shape id="Freeform 908" o:spid="_x0000_s1932" style="position:absolute;left:6486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y5sQA&#10;AADcAAAADwAAAGRycy9kb3ducmV2LnhtbESPQWvCQBSE74X+h+UVvOnGHkSjq4ggVQTBaKHHZ/Y1&#10;G5p9G7JrjP56VxB6HGbmG2a26GwlWmp86VjBcJCAIM6dLrlQcDqu+2MQPiBrrByTght5WMzf32aY&#10;anflA7VZKESEsE9RgQmhTqX0uSGLfuBq4uj9usZiiLIppG7wGuG2kp9JMpIWS44LBmtaGcr/sotV&#10;kJOxX+39e3df7c7Zel/x9ufGSvU+uuUURKAu/Idf7Y1WMEl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fsubEAAAA3AAAAA8AAAAAAAAAAAAAAAAAmAIAAGRycy9k&#10;b3ducmV2LnhtbFBLBQYAAAAABAAEAPUAAACJAwAAAAA=&#10;" path="m15,7r,-2l12,2r-2,l5,,2,2,,7r2,5l7,14r5,-2l15,7xe" fillcolor="#f3e400" stroked="f">
                  <v:path arrowok="t" o:connecttype="custom" o:connectlocs="15,7;15,5;12,2;10,2;5,0;2,2;0,7;2,12;7,14;12,12;15,7" o:connectangles="0,0,0,0,0,0,0,0,0,0,0"/>
                </v:shape>
                <v:shape id="Freeform 909" o:spid="_x0000_s1933" style="position:absolute;left:6488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XJcUA&#10;AADcAAAADwAAAGRycy9kb3ducmV2LnhtbESPQWsCMRSE74X+h/AK3mqiB1u3RhFLQaEIVRGPj81z&#10;s3TzsmziuvrrjSB4HGbmG2Yy61wlWmpC6VnDoK9AEOfelFxo2G1/3j9BhIhssPJMGi4UYDZ9fZlg&#10;ZvyZ/6jdxEIkCIcMNdgY60zKkFtyGPq+Jk7e0TcOY5JNIU2D5wR3lRwqNZIOS04LFmtaWMr/Nyen&#10;4bBfXK+jtf9ekVXt5Xfbjof7o9a9t27+BSJSF5/hR3tpNIzVB9zPp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ZclxQAAANwAAAAPAAAAAAAAAAAAAAAAAJgCAABkcnMv&#10;ZG93bnJldi54bWxQSwUGAAAAAAQABAD1AAAAigMAAAAA&#10;" path="m10,5l8,3,5,,3,3,,5,3,8r2,2l8,8,10,5xe" fillcolor="#f2e700" stroked="f">
                  <v:path arrowok="t" o:connecttype="custom" o:connectlocs="10,5;8,3;5,0;3,3;0,5;3,8;5,10;8,8;10,5" o:connectangles="0,0,0,0,0,0,0,0,0"/>
                </v:shape>
                <v:shape id="Freeform 910" o:spid="_x0000_s1934" style="position:absolute;left:6491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UFcMA&#10;AADcAAAADwAAAGRycy9kb3ducmV2LnhtbERPz2vCMBS+C/sfwht4EU1XUFxnlOFQPChS58Hjs3lr&#10;y5qX0kSN/705CB4/vt+zRTCNuFLnassKPkYJCOLC6ppLBcff1XAKwnlkjY1lUnAnB4v5W2+GmbY3&#10;zul68KWIIewyVFB532ZSuqIig25kW+LI/dnOoI+wK6Xu8BbDTSPTJJlIgzXHhgpbWlZU/B8uRsEu&#10;3aZ5WA4GP+PJOOxPG3Ne5Wul+u/h+wuEp+Bf4qd7oxV8JnFt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XUFcMAAADcAAAADwAAAAAAAAAAAAAAAACYAgAAZHJzL2Rv&#10;d25yZXYueG1sUEsFBgAAAAAEAAQA9QAAAIgDAAAAAA==&#10;" path="m5,2l5,,2,,,,,2,,5r2,l5,5,5,2xe" fillcolor="#f1e900" stroked="f">
                  <v:path arrowok="t" o:connecttype="custom" o:connectlocs="5,2;5,0;2,0;0,0;0,2;0,5;2,5;5,5;5,2" o:connectangles="0,0,0,0,0,0,0,0,0"/>
                </v:shape>
                <v:shape id="Freeform 911" o:spid="_x0000_s1935" style="position:absolute;left:6409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m7McA&#10;AADcAAAADwAAAGRycy9kb3ducmV2LnhtbESPQUsDMRSE70L/Q3gFL2KT9lDs2rRYpSLUCq2CeHsk&#10;z91lNy9LErvbf98IgsdhZr5hluvBteJEIdaeNUwnCgSx8bbmUsPH+/b2DkRMyBZbz6ThTBHWq9HV&#10;Egvrez7Q6ZhKkSEcC9RQpdQVUkZTkcM48R1x9r59cJiyDKW0AfsMd62cKTWXDmvOCxV29FiRaY4/&#10;TsPG7s2naprNNOz6p7dD//r8dWO0vh4PD/cgEg3pP/zXfrEaFmoBv2fy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hZuzHAAAA3AAAAA8AAAAAAAAAAAAAAAAAmAIAAGRy&#10;cy9kb3ducmV2LnhtbFBLBQYAAAAABAAEAPUAAACMAwAAAAA=&#10;" path="m169,20r-22,8l127,30,107,28,87,25,50,13,,,35,25,75,45,94,55r23,2l137,60r22,-5l166,37r3,-17e" filled="f" strokecolor="#e15520" strokeweight="0">
                  <v:path arrowok="t" o:connecttype="custom" o:connectlocs="169,20;147,28;127,30;107,28;87,25;50,13;0,0;35,25;75,45;94,55;117,57;137,60;159,55;166,37;169,20" o:connectangles="0,0,0,0,0,0,0,0,0,0,0,0,0,0,0"/>
                </v:shape>
                <v:shape id="Freeform 912" o:spid="_x0000_s1936" style="position:absolute;left:6809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HA8MA&#10;AADcAAAADwAAAGRycy9kb3ducmV2LnhtbERPy2oCMRTdF/oP4Rbc1YwuxE6N0go+FkrRPmh3t5Pr&#10;zGByMyZRx783C8Hl4bxHk9YacSIfascKet0MBHHhdM2lgq/P2fMQRIjIGo1jUnChAJPx48MIc+3O&#10;vKHTNpYihXDIUUEVY5NLGYqKLIaua4gTt3PeYkzQl1J7PKdwa2Q/ywbSYs2pocKGphUV++3RKjCD&#10;H7PYODN/983H92H35/5X61+lOk/t2yuISG28i2/upVbw0kvz05l0BOT4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NHA8MAAADcAAAADwAAAAAAAAAAAAAAAACYAgAAZHJzL2Rv&#10;d25yZXYueG1sUEsFBgAAAAAEAAQA9QAAAIgDAAAAAA==&#10;" path="m20,64l32,,20,64xm20,64r2,15l22,94r-7,13l5,117,3,112,,104,,97,,89,3,82,8,74r4,-5l20,64xe" fillcolor="#f3be00" stroked="f">
                  <v:path arrowok="t" o:connecttype="custom" o:connectlocs="20,64;32,0;20,64;20,64;22,79;22,94;15,107;5,117;3,112;0,104;0,97;0,89;3,82;8,74;12,69;20,64" o:connectangles="0,0,0,0,0,0,0,0,0,0,0,0,0,0,0,0"/>
                  <o:lock v:ext="edit" verticies="t"/>
                </v:shape>
                <v:shape id="Freeform 913" o:spid="_x0000_s1937" style="position:absolute;left:6829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zWsMA&#10;AADcAAAADwAAAGRycy9kb3ducmV2LnhtbESPQWvCQBSE7wX/w/IK3uomllaNriIFIadio7k/ss9k&#10;afZtyK4a/70rCB6HmfmGWW0G24oL9d44VpBOEhDEldOGawXHw+5jDsIHZI2tY1JwIw+b9ehthZl2&#10;V/6jSxFqESHsM1TQhNBlUvqqIYt+4jri6J1cbzFE2ddS93iNcNvKaZJ8S4uG40KDHf00VP0XZ6tg&#10;Vt7K/Jjn5de52Mvt5yk1v2an1Ph92C5BBBrCK/xs51rBIk3hcSY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XzWsMAAADcAAAADwAAAAAAAAAAAAAAAACYAgAAZHJzL2Rv&#10;d25yZXYueG1sUEsFBgAAAAAEAAQA9QAAAIgDAAAAAA==&#10;" path="m,64l12,,,64xe" filled="f" strokecolor="#e15520" strokeweight="0">
                  <v:path arrowok="t" o:connecttype="custom" o:connectlocs="0,64;12,0;0,64" o:connectangles="0,0,0"/>
                </v:shape>
                <v:shape id="Freeform 914" o:spid="_x0000_s1938" style="position:absolute;left:6809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qLsUA&#10;AADcAAAADwAAAGRycy9kb3ducmV2LnhtbESPQWvCQBSE7wX/w/KE3pqNgq3GrCIWi4dSiBH0+Mg+&#10;k2D2bdjdavrvu4WCx2FmvmHy9WA6cSPnW8sKJkkKgriyuuVawbHcvcxB+ICssbNMCn7Iw3o1esox&#10;0/bOBd0OoRYRwj5DBU0IfSalrxoy6BPbE0fvYp3BEKWrpXZ4j3DTyWmavkqDLceFBnvaNlRdD99G&#10;QYFfp/pafKbb2Vvf7cuP9+JMpVLP42GzBBFoCI/wf3uvFSwm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2ouxQAAANwAAAAPAAAAAAAAAAAAAAAAAJgCAABkcnMv&#10;ZG93bnJldi54bWxQSwUGAAAAAAQABAD1AAAAigMAAAAA&#10;" path="m20,r2,15l22,30,15,43,5,53,3,48,,40,,33,,25,3,18,8,10,12,5,20,e" filled="f" strokecolor="#e15520" strokeweight="0">
                  <v:path arrowok="t" o:connecttype="custom" o:connectlocs="20,0;22,15;22,30;15,43;5,53;3,48;0,40;0,33;0,25;3,18;8,10;12,5;20,0" o:connectangles="0,0,0,0,0,0,0,0,0,0,0,0,0"/>
                </v:shape>
                <v:shape id="Freeform 915" o:spid="_x0000_s1939" style="position:absolute;left:6744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3FsQA&#10;AADcAAAADwAAAGRycy9kb3ducmV2LnhtbESPzWqDQBSF94W8w3AD2YRmTCyh2kxC2lJwWw1ZX5xb&#10;NTp3xJmofftOodDl4fx8nMNpNp0YaXCNZQXbTQSCuLS64UrBpfh4fAbhPLLGzjIp+CYHp+Pi4YCp&#10;thN/0pj7SoQRdikqqL3vUyldWZNBt7E9cfC+7GDQBzlUUg84hXHTyV0U7aXBhgOhxp7eairb/G4C&#10;d33P1kX8mjy17fs43br8asdcqdVyPr+A8DT7//BfO9MKkm0Mv2fCEZ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m9xbEAAAA3AAAAA8AAAAAAAAAAAAAAAAAmAIAAGRycy9k&#10;b3ducmV2LnhtbFBLBQYAAAAABAAEAPUAAACJAwAAAAA=&#10;" path="m43,47l87,,43,47xm43,47l35,62,25,75,15,82,,85,,77,3,70,8,65r5,-8l18,52r7,-2l33,47r10,xe" fillcolor="#f3be00" stroked="f">
                  <v:path arrowok="t" o:connecttype="custom" o:connectlocs="43,47;87,0;43,47;43,47;35,62;25,75;15,82;0,85;0,77;3,70;8,65;13,57;18,52;25,50;33,47;43,47" o:connectangles="0,0,0,0,0,0,0,0,0,0,0,0,0,0,0,0"/>
                  <o:lock v:ext="edit" verticies="t"/>
                </v:shape>
                <v:shape id="Freeform 916" o:spid="_x0000_s1940" style="position:absolute;left:6787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wAsUA&#10;AADcAAAADwAAAGRycy9kb3ducmV2LnhtbESPUWvCMBSF34X9h3AHvs3UOdzsjCIDN2EgqPsBl+a2&#10;6dbclCS23b83guDj4ZzzHc5yPdhGdORD7VjBdJKBIC6crrlS8HPaPr2BCBFZY+OYFPxTgPXqYbTE&#10;XLueD9QdYyUShEOOCkyMbS5lKAxZDBPXEievdN5iTNJXUnvsE9w28jnL5tJizWnBYEsfhoq/49kq&#10;6M6n8ne22H+yOcy3/bd+3XyVXqnx47B5BxFpiPfwrb3TChbTF7ieS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HACxQAAANwAAAAPAAAAAAAAAAAAAAAAAJgCAABkcnMv&#10;ZG93bnJldi54bWxQSwUGAAAAAAQABAD1AAAAigMAAAAA&#10;" path="m,47l44,,,47xe" filled="f" strokecolor="#e15520" strokeweight="0">
                  <v:path arrowok="t" o:connecttype="custom" o:connectlocs="0,47;44,0;0,47" o:connectangles="0,0,0"/>
                </v:shape>
                <v:shape id="Freeform 917" o:spid="_x0000_s1941" style="position:absolute;left:6744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hTcUA&#10;AADcAAAADwAAAGRycy9kb3ducmV2LnhtbESPT0vDQBTE70K/w/IKvdlNhGpNuy0SVMSD9I/en9nX&#10;bNrs25Bds/Hbu4LgcZiZ3zDr7WhbMVDvG8cK8nkGgrhyuuFawfvx6XoJwgdkja1jUvBNHrabydUa&#10;C+0i72k4hFokCPsCFZgQukJKXxmy6OeuI07eyfUWQ5J9LXWPMcFtK2+y7FZabDgtGOyoNFRdDl9W&#10;gW9iV5rXO/sY3z7Puzh8lM9lrtRsOj6sQAQaw3/4r/2iFdznC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WFNxQAAANwAAAAPAAAAAAAAAAAAAAAAAJgCAABkcnMv&#10;ZG93bnJldi54bWxQSwUGAAAAAAQABAD1AAAAigMAAAAA&#10;" path="m43,l35,15,25,28,15,35,,38,,30,3,23,8,18r5,-8l18,5,25,3,33,,43,xe" filled="f" strokecolor="#e15520" strokeweight="0">
                  <v:path arrowok="t" o:connecttype="custom" o:connectlocs="43,0;35,15;25,28;15,35;0,38;0,30;3,23;8,18;13,10;18,5;25,3;33,0;43,0" o:connectangles="0,0,0,0,0,0,0,0,0,0,0,0,0"/>
                </v:shape>
                <v:shape id="Freeform 918" o:spid="_x0000_s1942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jycQA&#10;AADcAAAADwAAAGRycy9kb3ducmV2LnhtbESPQYvCMBSE78L+h/AEb5qqIG7XKCIrKIigFpa9PZpn&#10;W21eShK1/nuzsOBxmJlvmNmiNbW4k/OVZQXDQQKCOLe64kJBdlr3pyB8QNZYWyYFT/KwmH90Zphq&#10;++AD3Y+hEBHCPkUFZQhNKqXPSzLoB7Yhjt7ZOoMhSldI7fAR4aaWoySZSIMVx4USG1qVlF+PN6Ng&#10;l/1Mf02zPYz3F7ui2mV2t/xWqtdtl18gArXhHf5vb7SCz+EE/s7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TI8nEAAAA3AAAAA8AAAAAAAAAAAAAAAAAmAIAAGRycy9k&#10;b3ducmV2LnhtbFBLBQYAAAAABAAEAPUAAACJAwAAAAA=&#10;" path="m44,59l,,44,59xe" fillcolor="#f3be00" stroked="f">
                  <v:path arrowok="t" o:connecttype="custom" o:connectlocs="44,59;0,0;44,59" o:connectangles="0,0,0"/>
                </v:shape>
                <v:shape id="Freeform 919" o:spid="_x0000_s1943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gmA8QA&#10;AADcAAAADwAAAGRycy9kb3ducmV2LnhtbESPT2sCMRTE7wW/Q3iCl1KzSmnr1ihSELzVf4ceH8lz&#10;d+nmZU3S3fjtm4LQ4zAzv2GW62Rb0ZMPjWMFs2kBglg703Cl4HzaPr2BCBHZYOuYFNwowHo1elhi&#10;adzAB+qPsRIZwqFEBXWMXSll0DVZDFPXEWfv4rzFmKWvpPE4ZLht5bwoXqTFhvNCjR191KS/jz9W&#10;Qbyms09zvd8+Vgfd8+lr+Lw9KzUZp807iEgp/ofv7Z1RsJi9wt+Zf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IJgPEAAAA3AAAAA8AAAAAAAAAAAAAAAAAmAIAAGRycy9k&#10;b3ducmV2LnhtbFBLBQYAAAAABAAEAPUAAACJAwAAAAA=&#10;" path="m44,59l,,44,59xe" filled="f" strokecolor="#e15520" strokeweight="0">
                  <v:path arrowok="t" o:connecttype="custom" o:connectlocs="44,59;0,0;44,59" o:connectangles="0,0,0"/>
                </v:shape>
                <v:shape id="Freeform 920" o:spid="_x0000_s1944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uvr8A&#10;AADcAAAADwAAAGRycy9kb3ducmV2LnhtbERPS0vDQBC+C/6HZYTezCYtiI3dFvEBnoQ2xfOQnWaD&#10;2dmQ3W7iv3cOgseP7707LH5QmabYBzZQFSUo4jbYnjsD5+b9/hFUTMgWh8Bk4IciHPa3NzusbZj5&#10;SPmUOiUhHGs04FIaa61j68hjLMJILNwlTB6TwKnTdsJZwv2g12X5oD32LA0OR3px1H6frt7AFnOK&#10;rmmOefPlXz/f5lxRuBizuluen0AlWtK/+M/9YcVXyVo5I0dA73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t+6+vwAAANwAAAAPAAAAAAAAAAAAAAAAAJgCAABkcnMvZG93bnJl&#10;di54bWxQSwUGAAAAAAQABAD1AAAAhAMAAAAA&#10;" path="m30,62l,,30,62,45,72,55,82r7,15l65,112r-8,l52,107r-7,-5l40,97,35,90,32,80,30,72r,-10xe" fillcolor="#f3be00" stroked="f">
                  <v:path arrowok="t" o:connecttype="custom" o:connectlocs="30,62;0,0;30,62;30,62;30,62;45,72;55,82;62,97;65,112;57,112;52,107;45,102;40,97;35,90;32,80;30,72;30,62" o:connectangles="0,0,0,0,0,0,0,0,0,0,0,0,0,0,0,0,0"/>
                </v:shape>
                <v:shape id="Freeform 921" o:spid="_x0000_s1945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G/cQA&#10;AADcAAAADwAAAGRycy9kb3ducmV2LnhtbESPQWvCQBSE70L/w/KE3nRjEWlSV7GBghcLaqA9PrLP&#10;bGj2bdjdmvjvu4LQ4zAz3zDr7Wg7cSUfWscKFvMMBHHtdMuNgur8MXsFESKyxs4xKbhRgO3mabLG&#10;QruBj3Q9xUYkCIcCFZgY+0LKUBuyGOauJ07exXmLMUnfSO1xSHDbyZcsW0mLLacFgz2Vhuqf069V&#10;0A3m8u1puYz4WX3t6b085FWp1PN03L2BiDTG//CjvdcK8kUO9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7xv3EAAAA3AAAAA8AAAAAAAAAAAAAAAAAmAIAAGRycy9k&#10;b3ducmV2LnhtbFBLBQYAAAAABAAEAPUAAACJAwAAAAA=&#10;" path="m30,62l,,30,62,45,72,55,82r7,15l65,112r-8,l52,107r-7,-5l40,97,35,90,32,80,30,72r,-10e" filled="f" strokecolor="#e15520" strokeweight="0">
                  <v:path arrowok="t" o:connecttype="custom" o:connectlocs="30,62;0,0;30,62;30,62;30,62;45,72;55,82;62,97;65,112;57,112;52,107;45,102;40,97;35,90;32,80;30,72;30,62" o:connectangles="0,0,0,0,0,0,0,0,0,0,0,0,0,0,0,0,0"/>
                </v:shape>
                <v:shape id="Freeform 922" o:spid="_x0000_s1946" style="position:absolute;left:6767;top:866;width:22;height:112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Fbb8EA&#10;AADcAAAADwAAAGRycy9kb3ducmV2LnhtbERPS2rDMBDdB3oHMYXuErn5lMa1HJJAIZsskvQAgzSx&#10;3VozxlJt9/bVotDl4/2L3eRbNVAfGmEDz4sMFLEV13Bl4OP2Pn8FFSKyw1aYDPxQgF35MCswdzLy&#10;hYZrrFQK4ZCjgTrGLtc62Jo8hoV0xIm7S+8xJthX2vU4pnDf6mWWvWiPDaeGGjs61mS/rt/eQHNG&#10;WY+f/mA32zuvWjnsZbgY8/Q47d9ARZriv/jPfXIGtss0P51JR0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xW2/BAAAA3AAAAA8AAAAAAAAAAAAAAAAAmAIAAGRycy9kb3du&#10;cmV2LnhtbFBLBQYAAAAABAAEAPUAAACGAwAAAAA=&#10;" path="m20,62l20,r,62xm20,62r2,15l22,92r-7,10l5,112,2,107,,99,,92,,84,5,77,7,72r8,-5l20,62xe" fillcolor="#f3be00" stroked="f">
                  <v:path arrowok="t" o:connecttype="custom" o:connectlocs="20,62;20,0;20,62;20,62;22,77;22,92;15,102;5,112;2,107;0,99;0,92;0,84;5,77;7,72;15,67;20,62" o:connectangles="0,0,0,0,0,0,0,0,0,0,0,0,0,0,0,0"/>
                  <o:lock v:ext="edit" verticies="t"/>
                </v:shape>
                <v:shape id="Freeform 923" o:spid="_x0000_s1947" style="position:absolute;left:6787;top:866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5q7MUA&#10;AADcAAAADwAAAGRycy9kb3ducmV2LnhtbESPQWvCQBSE74L/YXlCb2ZjoLZN3QQRWvSktUHw9sg+&#10;k9Ds25hdNf333YLgcZiZb5hFPphWXKl3jWUFsygGQVxa3XCloPj+mL6CcB5ZY2uZFPySgzwbjxaY&#10;anvjL7rufSUChF2KCmrvu1RKV9Zk0EW2Iw7eyfYGfZB9JXWPtwA3rUzieC4NNhwWauxoVVP5s78Y&#10;BbvNMT6c7Oe2OO/OlGDy/GK3nVJPk2H5DsLT4B/he3utFbwlM/g/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mrsxQAAANwAAAAPAAAAAAAAAAAAAAAAAJgCAABkcnMv&#10;ZG93bnJldi54bWxQSwUGAAAAAAQABAD1AAAAigMAAAAA&#10;" path="m,62l,,,62xe" filled="f" strokecolor="#e15520" strokeweight="0">
                  <v:path arrowok="t" o:connecttype="custom" o:connectlocs="0,62;0,0;0,62" o:connectangles="0,0,0"/>
                </v:shape>
                <v:shape id="Freeform 924" o:spid="_x0000_s1948" style="position:absolute;left:6767;top:92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+r8UA&#10;AADcAAAADwAAAGRycy9kb3ducmV2LnhtbESPQWvCQBSE7wX/w/IEb3VjwKLRVUSQ9lKLVj0/dp9J&#10;NPs2Zrcx/fddQehxmJlvmPmys5VoqfGlYwWjYQKCWDtTcq7g8L15nYDwAdlg5ZgU/JKH5aL3MsfM&#10;uDvvqN2HXEQI+wwVFCHUmZReF2TRD11NHL2zayyGKJtcmgbvEW4rmSbJm7RYclwosKZ1Qfq6/7EK&#10;Jl/Xcdi2+n17u02Pn5fjaaflSalBv1vNQATqwn/42f4wCqZ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b6vxQAAANwAAAAPAAAAAAAAAAAAAAAAAJgCAABkcnMv&#10;ZG93bnJldi54bWxQSwUGAAAAAAQABAD1AAAAigMAAAAA&#10;" path="m20,r2,15l22,30,15,40,5,50,2,45,,37,,30,,22,5,15,7,10,15,5,20,e" filled="f" strokecolor="#e15520" strokeweight="0">
                  <v:path arrowok="t" o:connecttype="custom" o:connectlocs="20,0;22,15;22,30;15,40;5,50;2,45;0,37;0,30;0,22;5,15;7,10;15,5;20,0" o:connectangles="0,0,0,0,0,0,0,0,0,0,0,0,0"/>
                </v:shape>
                <v:shape id="Freeform 925" o:spid="_x0000_s1949" style="position:absolute;left:6759;top:828;width:25;height:115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7488UA&#10;AADcAAAADwAAAGRycy9kb3ducmV2LnhtbESPQWsCMRSE74L/ITyhN020tepqFCkIeqy2usfH5rm7&#10;uHlZNqlu/fWNIPQ4zMw3zGLV2kpcqfGlYw3DgQJBnDlTcq7h67DpT0H4gGywckwafsnDatntLDAx&#10;7safdN2HXEQI+wQ1FCHUiZQ+K8iiH7iaOHpn11gMUTa5NA3eItxWcqTUu7RYclwosKaPgrLL/sdq&#10;uKzH07Q93yen78NOHdPqbbxTqdYvvXY9BxGoDf/hZ3trNMxGr/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vjzxQAAANwAAAAPAAAAAAAAAAAAAAAAAJgCAABkcnMv&#10;ZG93bnJldi54bWxQSwUGAAAAAAQABAD1AAAAigMAAAAA&#10;" path="m23,65l18,r5,65xm23,65r2,15l23,92r-8,13l5,115,3,107,,100,,92,3,88,5,80r5,-7l15,68r8,-3xe" fillcolor="#f3be00" stroked="f">
                  <v:path arrowok="t" o:connecttype="custom" o:connectlocs="23,65;18,0;23,65;23,65;25,80;23,92;15,105;5,115;3,107;0,100;0,92;3,88;5,80;10,73;15,68;23,65" o:connectangles="0,0,0,0,0,0,0,0,0,0,0,0,0,0,0,0"/>
                  <o:lock v:ext="edit" verticies="t"/>
                </v:shape>
                <v:shape id="Freeform 926" o:spid="_x0000_s1950" style="position:absolute;left:6777;top:828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A4cQA&#10;AADcAAAADwAAAGRycy9kb3ducmV2LnhtbESP0WoCMRRE3wv+Q7iCbzXr2hZdjVIqgn0oUvUDLpvr&#10;Zt3NzZJEXf++KRT6OMzMGWa57m0rbuRD7VjBZJyBIC6drrlScDpun2cgQkTW2DomBQ8KsF4NnpZY&#10;aHfnb7odYiUShEOBCkyMXSFlKA1ZDGPXESfv7LzFmKSvpPZ4T3DbyjzL3qTFmtOCwY4+DJXN4WoV&#10;yIvZ5OZ1X/tTU+npV3P9vBApNRr27wsQkfr4H/5r77SCef4C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EAOHEAAAA3AAAAA8AAAAAAAAAAAAAAAAAmAIAAGRycy9k&#10;b3ducmV2LnhtbFBLBQYAAAAABAAEAPUAAACJAwAAAAA=&#10;" path="m5,65l,,5,65xe" filled="f" strokecolor="#e15520" strokeweight="0">
                  <v:path arrowok="t" o:connecttype="custom" o:connectlocs="5,65;0,0;5,65" o:connectangles="0,0,0"/>
                </v:shape>
                <v:shape id="Freeform 927" o:spid="_x0000_s1951" style="position:absolute;left:6759;top:893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OakcQA&#10;AADcAAAADwAAAGRycy9kb3ducmV2LnhtbESPQWsCMRSE70L/Q3gFb5pU0NqtUVRUih5sbXt/3bxu&#10;Fjcvyybq9t+bguBxmJlvmMmsdZU4UxNKzxqe+goEce5NyYWGr891bwwiRGSDlWfS8EcBZtOHzgQz&#10;4y/8QedDLESCcMhQg42xzqQMuSWHoe9r4uT9+sZhTLIppGnwkuCukgOlRtJhyWnBYk1LS/nxcHIa&#10;jqutVetiv7GLWknauef3+feP1t3Hdv4KIlIb7+Fb+81oeBkM4f9MOgJ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jmpHEAAAA3AAAAA8AAAAAAAAAAAAAAAAAmAIAAGRycy9k&#10;b3ducmV2LnhtbFBLBQYAAAAABAAEAPUAAACJAwAAAAA=&#10;" path="m23,r2,15l23,27,15,40,5,50,3,42,,35,,27,3,23,5,15,10,8,15,3,23,e" filled="f" strokecolor="#e15520" strokeweight="0">
                  <v:path arrowok="t" o:connecttype="custom" o:connectlocs="23,0;25,15;23,27;15,40;5,50;3,42;0,35;0,27;3,23;5,15;10,8;15,3;23,0" o:connectangles="0,0,0,0,0,0,0,0,0,0,0,0,0"/>
                </v:shape>
                <v:shape id="Freeform 928" o:spid="_x0000_s1952" style="position:absolute;left:6752;top:79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16KcYA&#10;AADcAAAADwAAAGRycy9kb3ducmV2LnhtbESPT2vCQBTE70K/w/KE3urGUKxGVymCtlA8+Ofi7ZF9&#10;ZqPZtyG7JvHbdwsFj8PM/IZZrHpbiZYaXzpWMB4lIIhzp0suFJyOm7cpCB+QNVaOScGDPKyWL4MF&#10;Ztp1vKf2EAoRIewzVGBCqDMpfW7Ioh+5mjh6F9dYDFE2hdQNdhFuK5kmyURaLDkuGKxpbSi/He5W&#10;wfHrsjlvrx+P1nXjxPxcd+n9fafU67D/nIMI1Idn+L/9rRXM0g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16KcYAAADcAAAADwAAAAAAAAAAAAAAAACYAgAAZHJz&#10;L2Rvd25yZXYueG1sUEsFBgAAAAAEAAQA9QAAAIsDAAAAAA==&#10;" path="m22,67l25,,22,67xm22,67r3,15l22,95r-5,12l7,117,2,110r,-8l,97,2,90,5,82r5,-7l15,70r7,-3xe" fillcolor="#f3be00" stroked="f">
                  <v:path arrowok="t" o:connecttype="custom" o:connectlocs="22,67;25,0;22,67;22,67;25,82;22,95;17,107;7,117;2,110;2,102;0,97;2,90;5,82;10,75;15,70;22,67" o:connectangles="0,0,0,0,0,0,0,0,0,0,0,0,0,0,0,0"/>
                  <o:lock v:ext="edit" verticies="t"/>
                </v:shape>
                <v:shape id="Freeform 929" o:spid="_x0000_s1953" style="position:absolute;left:6774;top:791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V4MYA&#10;AADcAAAADwAAAGRycy9kb3ducmV2LnhtbESPQWvCQBSE74L/YXkFb3XTgFVTV9GWFkGFNkp7fWRf&#10;k2D2bdjdavz3rlDwOMzMN8xs0ZlGnMj52rKCp2ECgriwuuZSwWH//jgB4QOyxsYyKbiQh8W835th&#10;pu2Zv+iUh1JECPsMFVQhtJmUvqjIoB/aljh6v9YZDFG6UmqH5wg3jUyT5FkarDkuVNjSa0XFMf8z&#10;CsL48+JWo2az/G6ntNru0ref/EOpwUO3fAERqAv38H97rRVM0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V4MYAAADcAAAADwAAAAAAAAAAAAAAAACYAgAAZHJz&#10;L2Rvd25yZXYueG1sUEsFBgAAAAAEAAQA9QAAAIsDAAAAAA==&#10;" path="m,67l3,,,67xe" filled="f" strokecolor="#e15520" strokeweight="0">
                  <v:path arrowok="t" o:connecttype="custom" o:connectlocs="0,67;3,0;0,67" o:connectangles="0,0,0"/>
                </v:shape>
                <v:shape id="Freeform 930" o:spid="_x0000_s1954" style="position:absolute;left:6752;top:85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1D8IA&#10;AADcAAAADwAAAGRycy9kb3ducmV2LnhtbERPu27CMBTdkfoP1q3EVmwYWhowUVoVhMpAeXS/jS9x&#10;RHwdxQbSv6+HSoxH5z3Pe9eIK3Wh9qxhPFIgiEtvaq40HA/LpymIEJENNp5Jwy8FyBcPgzlmxt94&#10;R9d9rEQK4ZChBhtjm0kZSksOw8i3xIk7+c5hTLCrpOnwlsJdIydKPUuHNacGiy29WyrP+4vTcP74&#10;tGpZbVf2rVWSNu7lq/j+0Xr42BczEJH6eBf/u9dGw+skrU1n0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jUPwgAAANwAAAAPAAAAAAAAAAAAAAAAAJgCAABkcnMvZG93&#10;bnJldi54bWxQSwUGAAAAAAQABAD1AAAAhwMAAAAA&#10;" path="m22,r3,15l22,28,17,40,7,50,2,43r,-8l,30,2,23,5,15,10,8,15,3,22,e" filled="f" strokecolor="#e15520" strokeweight="0">
                  <v:path arrowok="t" o:connecttype="custom" o:connectlocs="22,0;25,15;22,28;17,40;7,50;2,43;2,35;0,30;2,23;5,15;10,8;15,3;22,0" o:connectangles="0,0,0,0,0,0,0,0,0,0,0,0,0"/>
                </v:shape>
                <v:shape id="Freeform 931" o:spid="_x0000_s1955" style="position:absolute;left:6747;top:766;width:25;height:110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gz8UA&#10;AADcAAAADwAAAGRycy9kb3ducmV2LnhtbESPT2vCQBTE74LfYXlCb2ZTDyVJs4oUC730oLW0x2f2&#10;mUSzb2N286ffvlsoeBxm5jdMvplMIwbqXG1ZwWMUgyAurK65VHD8eF0mIJxH1thYJgU/5GCzns9y&#10;zLQdeU/DwZciQNhlqKDyvs2kdEVFBl1kW+LgnW1n0AfZlVJ3OAa4aeQqjp+kwZrDQoUtvVRUXA+9&#10;UdCfLu9kd/b782tIZHy5jb3fl0o9LKbtMwhPk7+H/9tvWkG6Su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iDPxQAAANwAAAAPAAAAAAAAAAAAAAAAAJgCAABkcnMv&#10;ZG93bnJldi54bWxQSwUGAAAAAAQABAD1AAAAigMAAAAA&#10;" path="m20,60l25,,20,60xm20,60r5,15l22,90r-5,10l7,110,2,105,,97,,90,2,82,5,75,7,70r8,-5l20,60xe" fillcolor="#f3be00" stroked="f">
                  <v:path arrowok="t" o:connecttype="custom" o:connectlocs="20,60;25,0;20,60;20,60;25,75;22,90;17,100;7,110;2,105;0,97;0,90;2,82;5,75;7,70;15,65;20,60" o:connectangles="0,0,0,0,0,0,0,0,0,0,0,0,0,0,0,0"/>
                  <o:lock v:ext="edit" verticies="t"/>
                </v:shape>
                <v:shape id="Freeform 932" o:spid="_x0000_s1956" style="position:absolute;left:6767;top:76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S4sEA&#10;AADcAAAADwAAAGRycy9kb3ducmV2LnhtbERPTYvCMBC9C/6HMMLebGoXVq1GEUVd3NOqiMehGdti&#10;M6lN1O6/3xwEj4/3PZ23phIPalxpWcEgikEQZ1aXnCs4Htb9EQjnkTVWlknBHzmYz7qdKabaPvmX&#10;HnufixDCLkUFhfd1KqXLCjLoIlsTB+5iG4M+wCaXusFnCDeVTOL4SxosOTQUWNOyoOy6vxsFwx3e&#10;ksXqfIiTbT5e++WGNz8npT567WICwlPr3+KX+1srGH+G+eFMOAJ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00uLBAAAA3AAAAA8AAAAAAAAAAAAAAAAAmAIAAGRycy9kb3du&#10;cmV2LnhtbFBLBQYAAAAABAAEAPUAAACGAwAAAAA=&#10;" path="m,60l5,,,60xe" filled="f" strokecolor="#e15520" strokeweight="0">
                  <v:path arrowok="t" o:connecttype="custom" o:connectlocs="0,60;5,0;0,60" o:connectangles="0,0,0"/>
                </v:shape>
                <v:shape id="Freeform 933" o:spid="_x0000_s1957" style="position:absolute;left:6747;top:82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xzcIA&#10;AADcAAAADwAAAGRycy9kb3ducmV2LnhtbESPQYvCMBSE7wv+h/AEb2tqhUWrUURWkL2tevD4SJ5N&#10;tXkpTbbt/vvNguBxmJlvmPV2cLXoqA2VZwWzaQaCWHtTcangcj68L0CEiGyw9kwKfinAdjN6W2Nh&#10;fM/f1J1iKRKEQ4EKbIxNIWXQlhyGqW+Ik3fzrcOYZFtK02Kf4K6WeZZ9SIcVpwWLDe0t6cfpxynQ&#10;d9dzfuRcot5l1+7rMbf9p1KT8bBbgYg0xFf42T4aBcv5DP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2bHNwgAAANwAAAAPAAAAAAAAAAAAAAAAAJgCAABkcnMvZG93&#10;bnJldi54bWxQSwUGAAAAAAQABAD1AAAAhwMAAAAA&#10;" path="m20,r5,15l22,30,17,40,7,50,2,45,,37,,30,2,22,5,15,7,10,15,5,20,xe" filled="f" strokecolor="#e15520" strokeweight="0">
                  <v:path arrowok="t" o:connecttype="custom" o:connectlocs="20,0;25,15;22,30;17,40;7,50;2,45;0,37;0,30;2,22;5,15;7,10;15,5;20,0" o:connectangles="0,0,0,0,0,0,0,0,0,0,0,0,0"/>
                </v:shape>
                <v:shape id="Freeform 934" o:spid="_x0000_s1958" style="position:absolute;left:6739;top:726;width:25;height:112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ZeMcA&#10;AADcAAAADwAAAGRycy9kb3ducmV2LnhtbESPT2sCMRTE74V+h/AKXkrNatHa1SitVdSDB7d/6PGx&#10;ee4ubl6WTdT47Y1Q6HGYmd8wk1kwtThR6yrLCnrdBARxbnXFhYKvz+XTCITzyBpry6TgQg5m0/u7&#10;CabannlHp8wXIkLYpaig9L5JpXR5SQZd1zbE0dvb1qCPsi2kbvEc4aaW/SQZSoMVx4USG5qXlB+y&#10;o1GAl8eP79+fl+0gW8jNimxYHcO7Up2H8DYG4Sn4//Bfe60VvD734XYmH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9WXjHAAAA3AAAAA8AAAAAAAAAAAAAAAAAmAIAAGRy&#10;cy9kb3ducmV2LnhtbFBLBQYAAAAABAAEAPUAAACMAwAAAAA=&#10;" path="m20,62l15,r5,62xm23,62r2,15l23,92r-5,10l8,112,3,107r,-7l,92,3,85,5,77,8,72r7,-5l23,62xe" fillcolor="#f3be00" stroked="f">
                  <v:path arrowok="t" o:connecttype="custom" o:connectlocs="20,62;15,0;20,62;23,62;25,77;23,92;18,102;8,112;3,107;3,100;0,92;3,85;5,77;8,72;15,67;23,62" o:connectangles="0,0,0,0,0,0,0,0,0,0,0,0,0,0,0,0"/>
                  <o:lock v:ext="edit" verticies="t"/>
                </v:shape>
                <v:shape id="Freeform 935" o:spid="_x0000_s1959" style="position:absolute;left:6754;top:726;width:5;height:62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ibMgA&#10;AADcAAAADwAAAGRycy9kb3ducmV2LnhtbESPT0/CQBTE7yZ+h80z4SZbS6JSWAj4J1FPWojC7dF9&#10;dhu6b0t3ofXbuyYmHCcz85vMdN7bWpyo9ZVjBTfDBARx4XTFpYL16vn6HoQPyBprx6TghzzMZ5cX&#10;U8y06/iDTnkoRYSwz1CBCaHJpPSFIYt+6Bri6H271mKIsi2lbrGLcFvLNElupcWK44LBhh4MFfv8&#10;aBUs747l+9vX4+G1SU262eb7Xff5pNTgql9MQATqwzn8337RCsajEfydi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biJsyAAAANwAAAAPAAAAAAAAAAAAAAAAAJgCAABk&#10;cnMvZG93bnJldi54bWxQSwUGAAAAAAQABAD1AAAAjQMAAAAA&#10;" path="m5,62l,,5,62xe" filled="f" strokecolor="#e15520" strokeweight="0">
                  <v:path arrowok="t" o:connecttype="custom" o:connectlocs="5,62;0,0;5,62" o:connectangles="0,0,0"/>
                </v:shape>
                <v:shape id="Freeform 936" o:spid="_x0000_s1960" style="position:absolute;left:6739;top:78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p18YA&#10;AADcAAAADwAAAGRycy9kb3ducmV2LnhtbESPS0/DMBCE70j9D9ZW4kZtHuKRxq0KIgiVQ0to79t4&#10;iaPG6yg2afj3GAmJ42hmvtHky9G1YqA+NJ41XM4UCOLKm4ZrDbuP4uIeRIjIBlvPpOGbAiwXk7Mc&#10;M+NP/E5DGWuRIBwy1GBj7DIpQ2XJYZj5jjh5n753GJPsa2l6PCW4a+WVUrfSYcNpwWJHT5aqY/nl&#10;NByf11YV9ebFPnZK0pu72672B63Pp+NqDiLSGP/Df+1Xo+Hh+gZ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ap18YAAADcAAAADwAAAAAAAAAAAAAAAACYAgAAZHJz&#10;L2Rvd25yZXYueG1sUEsFBgAAAAAEAAQA9QAAAIsDAAAAAA==&#10;" path="m23,r2,15l23,30,18,40,8,50,3,45r,-7l,30,3,23,5,15,8,10,15,5,23,e" filled="f" strokecolor="#e15520" strokeweight="0">
                  <v:path arrowok="t" o:connecttype="custom" o:connectlocs="23,0;25,15;23,30;18,40;8,50;3,45;3,38;0,30;3,23;5,15;8,10;15,5;23,0" o:connectangles="0,0,0,0,0,0,0,0,0,0,0,0,0"/>
                </v:shape>
                <v:shape id="Freeform 937" o:spid="_x0000_s1961" style="position:absolute;left:6730;top:691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768QA&#10;AADcAAAADwAAAGRycy9kb3ducmV2LnhtbESP3YrCMBSE7xd8h3AE79ZURdFqFFEEZRfBH/D20Byb&#10;YnNSmqjVp98sLOzlMDPfMLNFY0vxoNoXjhX0ugkI4szpgnMF59PmcwzCB2SNpWNS8CIPi3nrY4ap&#10;dk8+0OMYchEh7FNUYEKoUil9Zsii77qKOHpXV1sMUda51DU+I9yWsp8kI2mx4LhgsKKVoex2vFsF&#10;+6X7/hobPO3O/XdvfRmxNnhRqtNullMQgZrwH/5rb7WCyWAIv2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j++vEAAAA3AAAAA8AAAAAAAAAAAAAAAAAmAIAAGRycy9k&#10;b3ducmV2LnhtbFBLBQYAAAAABAAEAPUAAACJAwAAAAA=&#10;" path="m14,65l2,,14,65xm14,65r5,17l22,95r-5,12l9,120,5,112,2,105,,97,,90,2,82,5,75,9,70r5,-5xe" fillcolor="#f3be00" stroked="f">
                  <v:path arrowok="t" o:connecttype="custom" o:connectlocs="14,65;2,0;14,65;14,65;19,82;22,95;17,107;9,120;5,112;2,105;0,97;0,90;2,82;5,75;9,70;14,65" o:connectangles="0,0,0,0,0,0,0,0,0,0,0,0,0,0,0,0"/>
                  <o:lock v:ext="edit" verticies="t"/>
                </v:shape>
                <v:shape id="Freeform 938" o:spid="_x0000_s1962" style="position:absolute;left:6732;top:69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85sMA&#10;AADcAAAADwAAAGRycy9kb3ducmV2LnhtbESPQWvCQBSE7wX/w/KE3urGtkgTXUUsgh5Ninh8ZJ9J&#10;NPs27K4m/nu3UOhxmJlvmMVqMK24k/ONZQXTSQKCuLS64UrBT7F9+wLhA7LG1jIpeJCH1XL0ssBM&#10;254PdM9DJSKEfYYK6hC6TEpf1mTQT2xHHL2zdQZDlK6S2mEf4aaV70kykwYbjgs1drSpqbzmN6MA&#10;3SlNvw/FZ9/ucF+c5ON46XKlXsfDeg4i0BD+w3/tnVaQfszg9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N85sMAAADcAAAADwAAAAAAAAAAAAAAAACYAgAAZHJzL2Rv&#10;d25yZXYueG1sUEsFBgAAAAAEAAQA9QAAAIgDAAAAAA==&#10;" path="m12,65l,,12,65xe" filled="f" strokecolor="#e15520" strokeweight="0">
                  <v:path arrowok="t" o:connecttype="custom" o:connectlocs="12,65;0,0;12,65" o:connectangles="0,0,0"/>
                </v:shape>
                <v:shape id="Freeform 939" o:spid="_x0000_s1963" style="position:absolute;left:6730;top:756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6VxcYA&#10;AADcAAAADwAAAGRycy9kb3ducmV2LnhtbESPQWvCQBSE7wX/w/KE3sxGi1VTVxHRYqGHJvbS2yP7&#10;mkSzb8Puqum/7xaEHoeZ+YZZrnvTiis531hWME5SEMSl1Q1XCj6P+9EchA/IGlvLpOCHPKxXg4cl&#10;ZtreOKdrESoRIewzVFCH0GVS+rImgz6xHXH0vq0zGKJ0ldQObxFuWjlJ02dpsOG4UGNH25rKc3Ex&#10;Cl7b3SkvDm+b3fmDywIXX+/H6VSpx2G/eQERqA//4Xv7oBUsnmb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6VxcYAAADcAAAADwAAAAAAAAAAAAAAAACYAgAAZHJz&#10;L2Rvd25yZXYueG1sUEsFBgAAAAAEAAQA9QAAAIsDAAAAAA==&#10;" path="m14,r5,17l22,30,17,42,9,55,5,47,2,40,,32,,25,2,17,5,10,9,5,14,e" filled="f" strokecolor="#e15520" strokeweight="0">
                  <v:path arrowok="t" o:connecttype="custom" o:connectlocs="14,0;19,17;22,30;17,42;9,55;5,47;2,40;0,32;0,25;2,17;5,10;9,5;14,0" o:connectangles="0,0,0,0,0,0,0,0,0,0,0,0,0"/>
                </v:shape>
                <v:shape id="Freeform 940" o:spid="_x0000_s1964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EG8IA&#10;AADcAAAADwAAAGRycy9kb3ducmV2LnhtbERPy2oCMRTdF/oP4RbcaaYKPqZGKS2KSDc+sNvL5DYZ&#10;O7kZJnFm/HuzKHR5OO/luneVaKkJpWcFr6MMBHHhdclGwfm0Gc5BhIissfJMCu4UYL16flpirn3H&#10;B2qP0YgUwiFHBTbGOpcyFJYchpGviRP34xuHMcHGSN1gl8JdJcdZNpUOS04NFmv6sFT8Hm9OwSzb&#10;tt/bTxfqy9d1fN3bbmMKo9TgpX9/AxGpj//iP/dOK1hM0tp0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QQbwgAAANwAAAAPAAAAAAAAAAAAAAAAAJgCAABkcnMvZG93&#10;bnJldi54bWxQSwUGAAAAAAQABAD1AAAAhwMAAAAA&#10;" path="m,l12,5r10,7l27,25r5,12l27,37,20,35,15,30,10,25,5,20,2,15,,7,,xe" fillcolor="#f3be00" stroked="f">
                  <v:path arrowok="t" o:connecttype="custom" o:connectlocs="0,0;12,5;22,12;27,25;32,37;27,37;20,35;15,30;10,25;5,20;2,15;0,7;0,0" o:connectangles="0,0,0,0,0,0,0,0,0,0,0,0,0"/>
                </v:shape>
                <v:shape id="Freeform 941" o:spid="_x0000_s1965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e/sQA&#10;AADcAAAADwAAAGRycy9kb3ducmV2LnhtbESPQWvCQBSE7wX/w/IKvdWNFqSmrhI0hYAHqRa8PrLP&#10;JDb7Nuxuk/jvXaHQ4zAz3zCrzWha0ZPzjWUFs2kCgri0uuFKwffp8/UdhA/IGlvLpOBGHjbrydMK&#10;U20H/qL+GCoRIexTVFCH0KVS+rImg35qO+LoXawzGKJ0ldQOhwg3rZwnyUIabDgu1NjRtqby5/hr&#10;FJz3rpM4o3OWZ7tDebLJNRS5Ui/PY/YBItAY/sN/7UIrWL4t4XE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jHv7EAAAA3AAAAA8AAAAAAAAAAAAAAAAAmAIAAGRycy9k&#10;b3ducmV2LnhtbFBLBQYAAAAABAAEAPUAAACJAwAAAAA=&#10;" path="m,l12,5r10,7l27,25r5,12l27,37,20,35,15,30,10,25,5,20,2,15,,7,,e" filled="f" strokecolor="#e15520" strokeweight="0">
                  <v:path arrowok="t" o:connecttype="custom" o:connectlocs="0,0;12,5;22,12;27,25;32,37;27,37;20,35;15,30;10,25;5,20;2,15;0,7;0,0" o:connectangles="0,0,0,0,0,0,0,0,0,0,0,0,0"/>
                </v:shape>
                <v:shape id="Freeform 942" o:spid="_x0000_s1966" style="position:absolute;left:6712;top:888;width:57;height:95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S8cMIA&#10;AADcAAAADwAAAGRycy9kb3ducmV2LnhtbERPy4rCMBTdD/gP4QpuRFNl8FEbRYQB0c34WOju0lzb&#10;YnNTkkzt/L1ZDMzycN7ZpjO1aMn5yrKCyTgBQZxbXXGh4Hr5Gi1A+ICssbZMCn7Jw2bd+8gw1fbF&#10;J2rPoRAxhH2KCsoQmlRKn5dk0I9tQxy5h3UGQ4SukNrhK4abWk6TZCYNVhwbSmxoV1L+PP8YBYfj&#10;vNnfcHiw38PKPcMF73OeKTXod9sViEBd+Bf/ufdawfIzzo9n4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LxwwgAAANwAAAAPAAAAAAAAAAAAAAAAAJgCAABkcnMvZG93&#10;bnJldi54bWxQSwUGAAAAAAQABAD1AAAAhwMAAAAA&#10;" path="m27,55r13,5l50,70r5,12l57,95r-5,l47,90,42,87,37,82,30,70,27,55xm27,55l,,27,55xe" fillcolor="#f3be00" stroked="f">
                  <v:path arrowok="t" o:connecttype="custom" o:connectlocs="27,55;40,60;50,70;55,82;57,95;52,95;47,90;42,87;37,82;30,70;27,55;27,55;0,0;27,55" o:connectangles="0,0,0,0,0,0,0,0,0,0,0,0,0,0"/>
                  <o:lock v:ext="edit" verticies="t"/>
                </v:shape>
                <v:shape id="Freeform 943" o:spid="_x0000_s1967" style="position:absolute;left:6739;top:943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9AcIA&#10;AADcAAAADwAAAGRycy9kb3ducmV2LnhtbESPSwvCMBCE74L/IazgTVNFfFSjiCAIguADwdvSrG2x&#10;2dQmav33RhA8DjPzDTNb1KYQT6pcbllBrxuBIE6szjlVcDquO2MQziNrLCyTgjc5WMybjRnG2r54&#10;T8+DT0WAsItRQeZ9GUvpkowMuq4tiYN3tZVBH2SVSl3hK8BNIftRNJQGcw4LGZa0yii5HR5GweV8&#10;3W5H76HZncbpebUzd9t3d6XarXo5BeGp9v/wr73RCiaDHnzPhCM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x30BwgAAANwAAAAPAAAAAAAAAAAAAAAAAJgCAABkcnMvZG93&#10;bnJldi54bWxQSwUGAAAAAAQABAD1AAAAhwMAAAAA&#10;" path="m,l13,5,23,15r5,12l30,40r-5,l20,35,15,32,10,27,3,15,,e" filled="f" strokecolor="#e15520" strokeweight="0">
                  <v:path arrowok="t" o:connecttype="custom" o:connectlocs="0,0;13,5;23,15;28,27;30,40;25,40;20,35;15,32;10,27;3,15;0,0" o:connectangles="0,0,0,0,0,0,0,0,0,0,0"/>
                </v:shape>
                <v:shape id="Freeform 944" o:spid="_x0000_s1968" style="position:absolute;left:6712;top:888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P0sQA&#10;AADcAAAADwAAAGRycy9kb3ducmV2LnhtbESPQWvCQBSE74L/YXmCF6kbRUKbuoq2KEIv1ojnR/Y1&#10;CWbfxuwa4793hYLHYWa+YebLzlSipcaVlhVMxhEI4szqknMFx3Tz9g7CeWSNlWVScCcHy0W/N8dE&#10;2xv/UnvwuQgQdgkqKLyvEyldVpBBN7Y1cfD+bGPQB9nkUjd4C3BTyWkUxdJgyWGhwJq+CsrOh6tR&#10;gKO03f+UzqWX71E8W8cn1JOtUsNBt/oE4anzr/B/e6cVfMym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Fz9LEAAAA3AAAAA8AAAAAAAAAAAAAAAAAmAIAAGRycy9k&#10;b3ducmV2LnhtbFBLBQYAAAAABAAEAPUAAACJAwAAAAA=&#10;" path="m27,55l,,27,55e" filled="f" strokecolor="#e15520" strokeweight="0">
                  <v:path arrowok="t" o:connecttype="custom" o:connectlocs="27,55;0,0;27,55" o:connectangles="0,0,0"/>
                </v:shape>
                <v:shape id="Freeform 945" o:spid="_x0000_s1969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AMMMA&#10;AADcAAAADwAAAGRycy9kb3ducmV2LnhtbESPzYrCQBCE74LvMPSCN53EPzZZJ6JCwMse/HmAJtMm&#10;YTM9MTOa7NvvCMIei6r6itpsB9OIJ3WutqwgnkUgiAuray4VXC/59BOE88gaG8uk4JccbLPxaIOp&#10;tj2f6Hn2pQgQdikqqLxvUyldUZFBN7MtcfButjPog+xKqTvsA9w0ch5Fa2mw5rBQYUuHioqf88Mo&#10;wMWyPzb9Lc+RVvf6u03ifJ8oNfkYdl8gPA3+P/xuH7WCZLmA1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HAMMMAAADcAAAADwAAAAAAAAAAAAAAAACYAgAAZHJzL2Rv&#10;d25yZXYueG1sUEsFBgAAAAAEAAQA9QAAAIgDAAAAAA==&#10;" path="m,l14,5r10,8l32,23r2,12l29,35,22,33,17,30,12,25,7,20,5,15,2,8,,xe" fillcolor="#f3be00" stroked="f">
                  <v:path arrowok="t" o:connecttype="custom" o:connectlocs="0,0;14,5;24,13;32,23;34,35;29,35;22,33;17,30;12,25;7,20;5,15;2,8;0,0" o:connectangles="0,0,0,0,0,0,0,0,0,0,0,0,0"/>
                </v:shape>
                <v:shape id="Freeform 946" o:spid="_x0000_s1970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03cIA&#10;AADcAAAADwAAAGRycy9kb3ducmV2LnhtbESPT4vCMBTE7wt+h/AEb2uquIutRlFBcI/+OXh8NM82&#10;2ryUJrb1228WhD0OM/MbZrnubSVaarxxrGAyTkAQ504bLhRczvvPOQgfkDVWjknBizysV4OPJWba&#10;dXyk9hQKESHsM1RQhlBnUvq8JIt+7Gri6N1cYzFE2RRSN9hFuK3kNEm+pUXDcaHEmnYl5Y/T0yq4&#10;X3369eOeeffS7da1qemrq1FqNOw3CxCB+vAffrcPWkE6m8Hf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7TdwgAAANwAAAAPAAAAAAAAAAAAAAAAAJgCAABkcnMvZG93&#10;bnJldi54bWxQSwUGAAAAAAQABAD1AAAAhwMAAAAA&#10;" path="m,l14,5r10,8l32,23r2,12l29,35,22,33,17,30,12,25,7,20,5,15,2,8,,xe" filled="f" strokecolor="#e15520" strokeweight="0">
                  <v:path arrowok="t" o:connecttype="custom" o:connectlocs="0,0;14,5;24,13;32,23;34,35;29,35;22,33;17,30;12,25;7,20;5,15;2,8;0,0" o:connectangles="0,0,0,0,0,0,0,0,0,0,0,0,0"/>
                </v:shape>
                <v:shape id="Freeform 947" o:spid="_x0000_s1971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7GsUA&#10;AADcAAAADwAAAGRycy9kb3ducmV2LnhtbESPT2sCMRTE70K/Q3gFb5q1+K9boxRB9KKibSm9PTav&#10;m8XNy7KJ7vrtjSB4HGbmN8xs0dpSXKj2hWMFg34CgjhzuuBcwffXqjcF4QOyxtIxKbiSh8X8pTPD&#10;VLuGD3Q5hlxECPsUFZgQqlRKnxmy6PuuIo7ev6sthijrXOoamwi3pXxLkrG0WHBcMFjR0lB2Op6t&#10;gt9tQWtc5VVzWk//9jvzM7mOBkp1X9vPDxCB2vAMP9obreB9OIL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jsaxQAAANwAAAAPAAAAAAAAAAAAAAAAAJgCAABkcnMv&#10;ZG93bnJldi54bWxQSwUGAAAAAAQABAD1AAAAigMAAAAA&#10;" path="m30,50l,,30,50xe" fillcolor="#f3be00" stroked="f">
                  <v:path arrowok="t" o:connecttype="custom" o:connectlocs="30,50;0,0;30,50" o:connectangles="0,0,0"/>
                </v:shape>
                <v:shape id="Freeform 948" o:spid="_x0000_s1972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6z8cA&#10;AADcAAAADwAAAGRycy9kb3ducmV2LnhtbESP3WoCMRSE7wu+QziCN0WzFRFdjSLWloKt+Ad6edgc&#10;N4ubk2WT6rZP3xQKvRxm5htmOm9sKW5U+8KxgqdeAoI4c7rgXMHx8NIdgfABWWPpmBR8kYf5rPUw&#10;xVS7O+/otg+5iBD2KSowIVSplD4zZNH3XEUcvYurLYYo61zqGu8RbkvZT5KhtFhwXDBY0dJQdt1/&#10;WgVy/WjoNPg48/fr9vD+TKv1plgp1Wk3iwmIQE34D/+137SC8WAIv2fi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hOs/HAAAA3AAAAA8AAAAAAAAAAAAAAAAAmAIAAGRy&#10;cy9kb3ducmV2LnhtbFBLBQYAAAAABAAEAPUAAACMAwAAAAA=&#10;" path="m30,50l,,30,50xe" filled="f" strokecolor="#e15520" strokeweight="0">
                  <v:path arrowok="t" o:connecttype="custom" o:connectlocs="30,50;0,0;30,50" o:connectangles="0,0,0"/>
                </v:shape>
                <v:shape id="Freeform 949" o:spid="_x0000_s1973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vGsYA&#10;AADcAAAADwAAAGRycy9kb3ducmV2LnhtbESPT2sCMRTE74V+h/AKXopmFbvqapRWEDxV6r/zc/O6&#10;u7h52W6ixm9vCoUeh5n5DTNbBFOLK7Wusqyg30tAEOdWV1wo2O9W3TEI55E11pZJwZ0cLObPTzPM&#10;tL3xF123vhARwi5DBaX3TSaly0sy6Hq2IY7et20N+ijbQuoWbxFuajlIklQarDgulNjQsqT8vL0Y&#10;BePLOf08hXqT/iw/+uF10BwnhzelOi/hfQrCU/D/4b/2WiuYDEfweyY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UvGsYAAADcAAAADwAAAAAAAAAAAAAAAACYAgAAZHJz&#10;L2Rvd25yZXYueG1sUEsFBgAAAAAEAAQA9QAAAIsDAAAAAA==&#10;" path="m,l15,5r10,7l32,22r3,13l25,32,13,25,8,20,5,15,3,7,,xe" fillcolor="#f3be00" stroked="f">
                  <v:path arrowok="t" o:connecttype="custom" o:connectlocs="0,0;15,5;25,12;32,22;35,35;25,32;13,25;8,20;5,15;3,7;0,0" o:connectangles="0,0,0,0,0,0,0,0,0,0,0"/>
                </v:shape>
                <v:shape id="Freeform 950" o:spid="_x0000_s1974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r3dsMA&#10;AADcAAAADwAAAGRycy9kb3ducmV2LnhtbERPy04CMRTdm/APzTVxY6CjAQIjhRCNRFY8dX1trzOD&#10;09tJW5mBr7cLE5cn5z1bdLYWZ/KhcqzgYZCBINbOVFwoOB5e+xMQISIbrB2TggsFWMx7NzPMjWt5&#10;R+d9LEQK4ZCjgjLGJpcy6JIshoFriBP35bzFmKAvpPHYpnBby8csG0uLFaeGEht6Lkl/73+sgvvT&#10;aru8Xu2HNi+b99Zf1vrTj5S6u+2WTyAidfFf/Od+Mwqmw7Q2nU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r3dsMAAADcAAAADwAAAAAAAAAAAAAAAACYAgAAZHJzL2Rv&#10;d25yZXYueG1sUEsFBgAAAAAEAAQA9QAAAIgDAAAAAA==&#10;" path="m,l15,5r10,7l32,22r3,13l25,32,13,25,8,20,5,15,3,7,,e" filled="f" strokecolor="#e15520" strokeweight="0">
                  <v:path arrowok="t" o:connecttype="custom" o:connectlocs="0,0;15,5;25,12;32,22;35,35;25,32;13,25;8,20;5,15;3,7;0,0" o:connectangles="0,0,0,0,0,0,0,0,0,0,0"/>
                </v:shape>
                <v:shape id="Freeform 951" o:spid="_x0000_s1975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9aMUA&#10;AADcAAAADwAAAGRycy9kb3ducmV2LnhtbESPX2vCMBTF3wW/Q7jC3jSdDKmdUYY62MN8sA62vV2a&#10;u7bY3IQks/Xbm8HAx8P58+OsNoPpxIV8aC0reJxlIIgrq1uuFXycXqc5iBCRNXaWScGVAmzW49EK&#10;C217PtKljLVIIxwKVNDE6AopQ9WQwTCzjjh5P9YbjEn6WmqPfRo3nZxn2UIabDkRGnS0bag6l78m&#10;Qfzxivvdp3P54vt8eO9b+ZWXSj1MhpdnEJGGeA//t9+0guXTEv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v1oxQAAANwAAAAPAAAAAAAAAAAAAAAAAJgCAABkcnMv&#10;ZG93bnJldi54bWxQSwUGAAAAAAQABAD1AAAAigMAAAAA&#10;" path="m32,45l,,32,45xe" fillcolor="#f3be00" stroked="f">
                  <v:path arrowok="t" o:connecttype="custom" o:connectlocs="32,45;0,0;32,45" o:connectangles="0,0,0"/>
                </v:shape>
                <v:shape id="Freeform 952" o:spid="_x0000_s1976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NWcIA&#10;AADcAAAADwAAAGRycy9kb3ducmV2LnhtbERPS2rDMBDdF3IHMYHuGimBltaNEvIrlEIXdnKAwZrY&#10;xtbIkRTbvX21KHT5eP/1drKdGMiHxrGG5UKBIC6dabjScDl/PL2CCBHZYOeYNPxQgO1m9rDGzLiR&#10;cxqKWIkUwiFDDXWMfSZlKGuyGBauJ07c1XmLMUFfSeNxTOG2kyulXqTFhlNDjT0dairb4m41+FOl&#10;+tth6L55PJ7br30b8v1F68f5tHsHEWmK/+I/96fR8Pac5qc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w1ZwgAAANwAAAAPAAAAAAAAAAAAAAAAAJgCAABkcnMvZG93&#10;bnJldi54bWxQSwUGAAAAAAQABAD1AAAAhwMAAAAA&#10;" path="m32,45l,,32,45xe" filled="f" strokecolor="#e15520" strokeweight="0">
                  <v:path arrowok="t" o:connecttype="custom" o:connectlocs="32,45;0,0;32,45" o:connectangles="0,0,0"/>
                </v:shape>
                <v:shape id="Freeform 953" o:spid="_x0000_s1977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IjsMA&#10;AADcAAAADwAAAGRycy9kb3ducmV2LnhtbERPy4rCMBTdD/gP4QruxrSCg1ZTUUF0MZvRWeju0tw+&#10;sLmpTdTq108EYRZncTgvznzRmVrcqHWVZQXxMAJBnFldcaHg97D5nIBwHlljbZkUPMjBIu19zDHR&#10;9s4/dNv7QoQSdgkqKL1vEildVpJBN7QNcdBy2xr0gbaF1C3eQ7mp5SiKvqTBisNCiQ2tS8rO+6tR&#10;cCguk/X389JVp5hX2fbo8wClBv1uOQPhqfP/5nd6pxVMxzG8zoQj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oIjsMAAADcAAAADwAAAAAAAAAAAAAAAACYAgAAZHJzL2Rv&#10;d25yZXYueG1sUEsFBgAAAAAEAAQA9QAAAIgDAAAAAA==&#10;" path="m,l12,3r12,7l32,20r5,13l24,30,12,23,7,18,2,13,,8,,xe" fillcolor="#f3be00" stroked="f">
                  <v:path arrowok="t" o:connecttype="custom" o:connectlocs="0,0;12,3;24,10;32,20;37,33;24,30;12,23;7,18;2,13;0,8;0,0" o:connectangles="0,0,0,0,0,0,0,0,0,0,0"/>
                </v:shape>
                <v:shape id="Freeform 954" o:spid="_x0000_s1978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nEcUA&#10;AADcAAAADwAAAGRycy9kb3ducmV2LnhtbESPS2/CMBCE70j9D9ZW6g2cUl5NMahqheCGeBw4ruLN&#10;o7XXaeyG8O8xEhLH0cx8o5kvO2tES42vHCt4HSQgiDOnKy4UHA+r/gyED8gajWNScCEPy8VTb46p&#10;dmfeUbsPhYgQ9ikqKEOoUyl9VpJFP3A1cfRy11gMUTaF1A2eI9waOUySibRYcVwosaavkrLf/b9V&#10;MDZTb7Zm873O3075ceTa8PPXKvXy3H1+gAjUhUf43t5oBe/jI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+cRxQAAANwAAAAPAAAAAAAAAAAAAAAAAJgCAABkcnMv&#10;ZG93bnJldi54bWxQSwUGAAAAAAQABAD1AAAAigMAAAAA&#10;" path="m,l12,3r12,7l32,20r5,13l24,30,12,23,7,18,2,13,,8,,e" filled="f" strokecolor="#e15520" strokeweight="0">
                  <v:path arrowok="t" o:connecttype="custom" o:connectlocs="0,0;12,3;24,10;32,20;37,33;24,30;12,23;7,18;2,13;0,8;0,0" o:connectangles="0,0,0,0,0,0,0,0,0,0,0"/>
                </v:shape>
                <v:shape id="Freeform 955" o:spid="_x0000_s1979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9eMAA&#10;AADcAAAADwAAAGRycy9kb3ducmV2LnhtbERPTWvCQBC9C/6HZQq96aZKRVNXEaGlh/ZgIp6n2TEJ&#10;ZmbD7qrpv+8WCj2+b956O3CnbuRD68TA0zQDRVI520pt4Fi+TpagQkSx2DkhA98UYLsZj9aYW3eX&#10;A92KWKtUIiFHA02Mfa51qBpiDFPXkyTt7DxjTNDX2nq8p3Lu9CzLFpqxlbTQYE/7hqpLcWUD/mvJ&#10;cipqnmv5+OzCld/KxJvHh2H3AirSEP/Nf+l3a2D1PIffM+kI6M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o9eMAAAADcAAAADwAAAAAAAAAAAAAAAACYAgAAZHJzL2Rvd25y&#10;ZXYueG1sUEsFBgAAAAAEAAQA9QAAAIUDAAAAAA==&#10;" path="m40,47l,,40,47xe" fillcolor="#f3be00" stroked="f">
                  <v:path arrowok="t" o:connecttype="custom" o:connectlocs="40,47;0,0;40,47" o:connectangles="0,0,0"/>
                </v:shape>
                <v:shape id="Freeform 956" o:spid="_x0000_s1980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YbcQA&#10;AADcAAAADwAAAGRycy9kb3ducmV2LnhtbESPT2sCMRTE70K/Q3iF3jSp+KfdGkUKhR5EcBW8Pjav&#10;u0s3L2sS3fXbG0HwOMzMb5jFqreNuJAPtWMN7yMFgrhwpuZSw2H/M/wAESKywcYxabhSgNXyZbDA&#10;zLiOd3TJYykShEOGGqoY20zKUFRkMYxcS5y8P+ctxiR9KY3HLsFtI8dKzaTFmtNChS19V1T852er&#10;Qe66MD6qzdxuJ8f5WTn0cnvS+u21X3+BiNTHZ/jR/jUaPqcT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gWG3EAAAA3AAAAA8AAAAAAAAAAAAAAAAAmAIAAGRycy9k&#10;b3ducmV2LnhtbFBLBQYAAAAABAAEAPUAAACJAwAAAAA=&#10;" path="m40,47l,,40,47xe" filled="f" strokecolor="#e15520" strokeweight="0">
                  <v:path arrowok="t" o:connecttype="custom" o:connectlocs="40,47;0,0;40,47" o:connectangles="0,0,0"/>
                </v:shape>
                <v:shape id="Freeform 957" o:spid="_x0000_s1981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V/PsQA&#10;AADcAAAADwAAAGRycy9kb3ducmV2LnhtbESPQWsCMRSE74X+h/AKvZSatbqiq1FaobS3olXPj81z&#10;szR5WZKo679vCkKPw8x8wyxWvbPiTCG2nhUMBwUI4trrlhsFu+/35ymImJA1Ws+k4EoRVsv7uwVW&#10;2l94Q+dtakSGcKxQgUmpq6SMtSGHceA74uwdfXCYsgyN1AEvGe6sfCmKiXTYcl4w2NHaUP2zPTkF&#10;67fdx2l4mIzT3j6VMYw2X5aNUo8P/escRKI+/Ydv7U+tYFaW8HcmH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Vfz7EAAAA3AAAAA8AAAAAAAAAAAAAAAAAmAIAAGRycy9k&#10;b3ducmV2LnhtbFBLBQYAAAAABAAEAPUAAACJAwAAAAA=&#10;" path="m,l15,5r13,5l35,20r5,12l28,30,15,25,10,20,5,15,3,7,,xe" fillcolor="#f3be00" stroked="f">
                  <v:path arrowok="t" o:connecttype="custom" o:connectlocs="0,0;15,5;28,10;35,20;40,32;28,30;15,25;10,20;5,15;3,7;0,0" o:connectangles="0,0,0,0,0,0,0,0,0,0,0"/>
                </v:shape>
                <v:shape id="Freeform 958" o:spid="_x0000_s1982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bpMQA&#10;AADcAAAADwAAAGRycy9kb3ducmV2LnhtbESPzWrDMBCE74W+g9hCbo3UhJjGjRJMISGnQH4uvS3W&#10;1ja1do2lxs7bV4VAjsPMfMOsNqNv1ZX60AhbeJsaUMSluIYrC5fz9vUdVIjIDlthsnCjAJv189MK&#10;cycDH+l6ipVKEA45Wqhj7HKtQ1mTxzCVjjh539J7jEn2lXY9DgnuWz0zJtMeG04LNXb0WVP5c/r1&#10;Fva7czF8meXczGdFcZCjxEzE2snLWHyAijTGR/je3jsLy0UG/2fSEd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Lm6TEAAAA3AAAAA8AAAAAAAAAAAAAAAAAmAIAAGRycy9k&#10;b3ducmV2LnhtbFBLBQYAAAAABAAEAPUAAACJAwAAAAA=&#10;" path="m,l15,5r13,5l35,20r5,12l28,30,15,25,10,20,5,15,3,7,,e" filled="f" strokecolor="#e15520" strokeweight="0">
                  <v:path arrowok="t" o:connecttype="custom" o:connectlocs="0,0;15,5;28,10;35,20;40,32;28,30;15,25;10,20;5,15;3,7;0,0" o:connectangles="0,0,0,0,0,0,0,0,0,0,0"/>
                </v:shape>
                <v:shape id="Freeform 959" o:spid="_x0000_s1983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v/8UA&#10;AADcAAAADwAAAGRycy9kb3ducmV2LnhtbESPwW7CMBBE75X4B2uReisOFCgNGFRVqppDLkAPHFfx&#10;NgnE68h24/Tv60qVehzNzBvN7jCaTgzkfGtZwXyWgSCurG65VvBxfnvYgPABWWNnmRR8k4fDfnK3&#10;w1zbyEcaTqEWCcI+RwVNCH0upa8aMuhntidO3qd1BkOSrpbaYUxw08lFlq2lwZbTQoM9vTZU3U5f&#10;RsGwfF9eY3mJqz4WhZ/HMrjHUqn76fiyBRFoDP/hv3ahFTyvnuD3TDo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W//xQAAANwAAAAPAAAAAAAAAAAAAAAAAJgCAABkcnMv&#10;ZG93bnJldi54bWxQSwUGAAAAAAQABAD1AAAAigMAAAAA&#10;" path="m37,48l,,37,48xe" fillcolor="#f3be00" stroked="f">
                  <v:path arrowok="t" o:connecttype="custom" o:connectlocs="37,48;0,0;37,48" o:connectangles="0,0,0"/>
                </v:shape>
                <v:shape id="Freeform 960" o:spid="_x0000_s1984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20cMA&#10;AADcAAAADwAAAGRycy9kb3ducmV2LnhtbERPS2sCMRC+C/6HMEJvNavQ1m6NIkJp7QPRCr2Om3Gz&#10;upksm6lu/31zKHj8+N7TeedrdaY2VoENjIYZKOIi2IpLA7uv59sJqCjIFuvAZOCXIsxn/d4Ucxsu&#10;vKHzVkqVQjjmaMCJNLnWsXDkMQ5DQ5y4Q2g9SoJtqW2LlxTuaz3OsnvtseLU4LChpaPitP3xBvbj&#10;hzfx6/r747h7Xx2zT/ciq40xN4Nu8QRKqJOr+N/9ag083qW16Uw6An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r20cMAAADcAAAADwAAAAAAAAAAAAAAAACYAgAAZHJzL2Rv&#10;d25yZXYueG1sUEsFBgAAAAAEAAQA9QAAAIgDAAAAAA==&#10;" path="m37,48l,,37,48xe" filled="f" strokecolor="#e15520" strokeweight="0">
                  <v:path arrowok="t" o:connecttype="custom" o:connectlocs="37,48;0,0;37,48" o:connectangles="0,0,0"/>
                </v:shape>
                <v:shape id="Freeform 961" o:spid="_x0000_s1985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EVMUA&#10;AADcAAAADwAAAGRycy9kb3ducmV2LnhtbESPQYvCMBSE74L/ITzBm6YVKto1igiyC66Iuix4e9s8&#10;22LzUpqo9d9vBMHjMDPfMLNFaypxo8aVlhXEwwgEcWZ1ybmCn+N6MAHhPLLGyjIpeJCDxbzbmWGq&#10;7Z33dDv4XAQIuxQVFN7XqZQuK8igG9qaOHhn2xj0QTa51A3eA9xUchRFY2mw5LBQYE2rgrLL4WoU&#10;/OnfeDuefCfJNn7sP+OTPG2uO6X6vXb5AcJT69/hV/tLK5gmU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ARUxQAAANwAAAAPAAAAAAAAAAAAAAAAAJgCAABkcnMv&#10;ZG93bnJldi54bWxQSwUGAAAAAAQABAD1AAAAigMAAAAA&#10;" path="m,l7,r8,3l20,5r5,3l30,13r2,7l35,28r2,7l25,33,12,25,7,20,5,15,,8,,xe" fillcolor="#f3be00" stroked="f">
                  <v:path arrowok="t" o:connecttype="custom" o:connectlocs="0,0;7,0;15,3;20,5;25,8;30,13;32,20;35,28;37,35;25,33;12,25;7,20;5,15;0,8;0,0" o:connectangles="0,0,0,0,0,0,0,0,0,0,0,0,0,0,0"/>
                </v:shape>
                <v:shape id="Freeform 962" o:spid="_x0000_s1986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+AsMA&#10;AADcAAAADwAAAGRycy9kb3ducmV2LnhtbERPXWvCMBR9F/wP4Qp7m+kc6FaNIhPZBEGmA/Ht0lzT&#10;bs1NSbK2+/fmYeDj4XwvVr2tRUs+VI4VPI0zEMSF0xUbBV+n7eMLiBCRNdaOScEfBVgth4MF5tp1&#10;/EntMRqRQjjkqKCMscmlDEVJFsPYNcSJuzpvMSbojdQeuxRuaznJsqm0WHFqKLGht5KKn+OvVfDd&#10;zvTZbN63z/50aYud7tb7g1HqYdSv5yAi9fEu/nd/aAWv0zQ/nU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m+AsMAAADcAAAADwAAAAAAAAAAAAAAAACYAgAAZHJzL2Rv&#10;d25yZXYueG1sUEsFBgAAAAAEAAQA9QAAAIgDAAAAAA==&#10;" path="m,l7,r8,3l20,5r5,3l30,13r2,7l35,28r2,7l25,33,12,25,7,20,5,15,,8,,e" filled="f" strokecolor="#e15520" strokeweight="0">
                  <v:path arrowok="t" o:connecttype="custom" o:connectlocs="0,0;7,0;15,3;20,5;25,8;30,13;32,20;35,28;37,35;25,33;12,25;7,20;5,15;0,8;0,0" o:connectangles="0,0,0,0,0,0,0,0,0,0,0,0,0,0,0"/>
                </v:shape>
                <v:shape id="Freeform 963" o:spid="_x0000_s1987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PxMQA&#10;AADcAAAADwAAAGRycy9kb3ducmV2LnhtbESPQWvCQBSE70L/w/IKvelGD6GmbkIptVioQmK9P7LP&#10;JJh9m+6umv57t1DwOMzMN8yqGE0vLuR8Z1nBfJaAIK6t7rhR8L1fT59B+ICssbdMCn7JQ5E/TFaY&#10;aXvlki5VaESEsM9QQRvCkEnp65YM+pkdiKN3tM5giNI1Uju8Rrjp5SJJUmmw47jQ4kBvLdWn6mwU&#10;GPduQ3WyqSw/Nj+Hcbv7PH+RUk+P4+sLiEBjuIf/2xutYJnO4e9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z8TEAAAA3AAAAA8AAAAAAAAAAAAAAAAAmAIAAGRycy9k&#10;b3ducmV2LnhtbFBLBQYAAAAABAAEAPUAAACJAwAAAAA=&#10;" path="m28,52l,,28,52xe" fillcolor="#f3be00" stroked="f">
                  <v:path arrowok="t" o:connecttype="custom" o:connectlocs="28,52;0,0;28,52" o:connectangles="0,0,0"/>
                </v:shape>
                <v:shape id="Freeform 964" o:spid="_x0000_s1988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8KGcMA&#10;AADcAAAADwAAAGRycy9kb3ducmV2LnhtbESPQYvCMBSE78L+h/AWvMg23R5Eu6YigovXrQoeH82z&#10;LW1eahNr/fcbQfA4zMw3zGo9mlYM1LvasoLvKAZBXFhdc6ngeNh9LUA4j6yxtUwKHuRgnX1MVphq&#10;e+c/GnJfigBhl6KCyvsuldIVFRl0ke2Ig3exvUEfZF9K3eM9wE0rkzieS4M1h4UKO9pWVDT5zSi4&#10;bhJ7K3dD0T1yfZq1ze85vxilpp/j5geEp9G/w6/2XitYzhN4ng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8KGcMAAADcAAAADwAAAAAAAAAAAAAAAACYAgAAZHJzL2Rv&#10;d25yZXYueG1sUEsFBgAAAAAEAAQA9QAAAIgDAAAAAA==&#10;" path="m28,52l,,28,52xe" filled="f" strokecolor="#e15520" strokeweight="0">
                  <v:path arrowok="t" o:connecttype="custom" o:connectlocs="28,52;0,0;28,52" o:connectangles="0,0,0"/>
                </v:shape>
                <v:shape id="Freeform 965" o:spid="_x0000_s1989" style="position:absolute;left:6638;top:1235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I0AcUA&#10;AADcAAAADwAAAGRycy9kb3ducmV2LnhtbESPzWrDMBCE74W8g9hAbo3spoTEiWzSQmlpTvk55LhY&#10;G8vEWhlJSdw+fVUo9DjMzDfMuhpsJ27kQ+tYQT7NQBDXTrfcKDge3h4XIEJE1tg5JgVfFKAqRw9r&#10;LLS7845u+9iIBOFQoAITY19IGWpDFsPU9cTJOztvMSbpG6k93hPcdvIpy+bSYstpwWBPr4bqy/5q&#10;Fbx8Ll1+HchrCs/5tztt3022VWoyHjYrEJGG+B/+a39oBcv5DH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jQBxQAAANwAAAAPAAAAAAAAAAAAAAAAAJgCAABkcnMv&#10;ZG93bnJldi54bWxQSwUGAAAAAAQABAD1AAAAigMAAAAA&#10;" path="m42,50l82,,42,50xm42,50l37,65,27,75,15,80,,80,2,72,5,67r5,-7l15,55r4,-3l27,50r7,l42,50xe" fillcolor="#f3be00" stroked="f">
                  <v:path arrowok="t" o:connecttype="custom" o:connectlocs="42,50;82,0;42,50;42,50;37,65;27,75;15,80;0,80;2,72;5,67;10,60;15,55;19,52;27,50;34,50;42,50" o:connectangles="0,0,0,0,0,0,0,0,0,0,0,0,0,0,0,0"/>
                  <o:lock v:ext="edit" verticies="t"/>
                </v:shape>
                <v:shape id="Freeform 966" o:spid="_x0000_s1990" style="position:absolute;left:6680;top:1235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DS8YA&#10;AADcAAAADwAAAGRycy9kb3ducmV2LnhtbESPQWvCQBSE70L/w/IK3nRTEanRTZCiKFKqRls8PrLP&#10;JJh9G7Krpv++Wyj0OMzMN8w87Uwt7tS6yrKCl2EEgji3uuJCwem4GryCcB5ZY22ZFHyTgzR56s0x&#10;1vbBB7pnvhABwi5GBaX3TSyly0sy6Ia2IQ7exbYGfZBtIXWLjwA3tRxF0UQarDgslNjQW0n5NbsZ&#10;Bdvpannd+a93+Ykf6/35bA/jbKNU/7lbzEB46vx/+K+90QqmkzH8nglHQC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xDS8YAAADcAAAADwAAAAAAAAAAAAAAAACYAgAAZHJz&#10;L2Rvd25yZXYueG1sUEsFBgAAAAAEAAQA9QAAAIsDAAAAAA==&#10;" path="m,50l40,,,50xe" filled="f" strokecolor="#e15520" strokeweight="0">
                  <v:path arrowok="t" o:connecttype="custom" o:connectlocs="0,50;40,0;0,50" o:connectangles="0,0,0"/>
                </v:shape>
                <v:shape id="Freeform 967" o:spid="_x0000_s1991" style="position:absolute;left:6638;top:1285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FS8QA&#10;AADcAAAADwAAAGRycy9kb3ducmV2LnhtbESPT2vCQBDF7wW/wzKCl6KbSismukoRhB6kUPXgcciO&#10;STQ7G7Ojxm/fLRQ8Pt6fH2++7FytbtSGyrOBt1ECijj3tuLCwH63Hk5BBUG2WHsmAw8KsFz0XuaY&#10;WX/nH7ptpVBxhEOGBkqRJtM65CU5DCPfEEfv6FuHEmVbaNviPY67Wo+TZKIdVhwJJTa0Kik/b68u&#10;ct8P482j9pfNNJW0OuWvckq/jRn0u88ZKKFOnuH/9pc1kE4+4O9MPA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xUvEAAAA3AAAAA8AAAAAAAAAAAAAAAAAmAIAAGRycy9k&#10;b3ducmV2LnhtbFBLBQYAAAAABAAEAPUAAACJAwAAAAA=&#10;" path="m42,l37,15,27,25,15,30,,30,2,22,5,17r5,-7l15,5,19,2,27,r7,l42,xe" filled="f" strokecolor="#e15520" strokeweight="0">
                  <v:path arrowok="t" o:connecttype="custom" o:connectlocs="42,0;37,15;27,25;15,30;0,30;2,22;5,17;10,10;15,5;19,2;27,0;34,0;42,0" o:connectangles="0,0,0,0,0,0,0,0,0,0,0,0,0"/>
                </v:shape>
                <v:shape id="Freeform 968" o:spid="_x0000_s1992" style="position:absolute;left:6655;top:120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ZcMMA&#10;AADcAAAADwAAAGRycy9kb3ducmV2LnhtbESPQWvCQBSE7wX/w/IEb3VjwaCpq6hQKj3VpNAeH9nX&#10;bGj2bdjdmvjvuwXB4zAz3zCb3Wg7cSEfWscKFvMMBHHtdMuNgo/q5XEFIkRkjZ1jUnClALvt5GGD&#10;hXYDn+lSxkYkCIcCFZgY+0LKUBuyGOauJ07et/MWY5K+kdrjkOC2k09ZlkuLLacFgz0dDdU/5a9V&#10;MK6zz69gF8vqYPA4vL69J36j1Gw67p9BRBrjPXxrn7SCdZ7D/5l0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PZcMMAAADcAAAADwAAAAAAAAAAAAAAAACYAgAAZHJzL2Rv&#10;d25yZXYueG1sUEsFBgAAAAAEAAQA9QAAAIgDAAAAAA==&#10;" path="m42,52l77,,42,52xm42,52l35,65,25,75,15,80,,80,2,75,5,67r5,-5l15,57r5,-5l27,50r8,l42,52xe" fillcolor="#f3be00" stroked="f">
                  <v:path arrowok="t" o:connecttype="custom" o:connectlocs="42,52;77,0;42,52;42,52;35,65;25,75;15,80;0,80;2,75;5,67;10,62;15,57;20,52;27,50;35,50;42,52" o:connectangles="0,0,0,0,0,0,0,0,0,0,0,0,0,0,0,0"/>
                  <o:lock v:ext="edit" verticies="t"/>
                </v:shape>
                <v:shape id="Freeform 969" o:spid="_x0000_s1993" style="position:absolute;left:6697;top:1200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YKzsQA&#10;AADcAAAADwAAAGRycy9kb3ducmV2LnhtbESPT4vCMBTE7wt+h/AEb2uqgqvVKFJY8bTgHzw/m2cb&#10;bF5qk7Xtt98sLOxxmJnfMOttZyvxosYbxwom4wQEce604ULB5fz5vgDhA7LGyjEp6MnDdjN4W2Oq&#10;XctHep1CISKEfYoKyhDqVEqfl2TRj11NHL27ayyGKJtC6gbbCLeVnCbJXFo0HBdKrCkrKX+cvq2C&#10;2fFaZPWu7Rf7W/Z16YN5Po1RajTsdisQgbrwH/5rH7SC5fwD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WCs7EAAAA3AAAAA8AAAAAAAAAAAAAAAAAmAIAAGRycy9k&#10;b3ducmV2LnhtbFBLBQYAAAAABAAEAPUAAACJAwAAAAA=&#10;" path="m,52l35,,,52xe" filled="f" strokecolor="#e15520" strokeweight="0">
                  <v:path arrowok="t" o:connecttype="custom" o:connectlocs="0,52;35,0;0,52" o:connectangles="0,0,0"/>
                </v:shape>
                <v:shape id="Freeform 970" o:spid="_x0000_s1994" style="position:absolute;left:6655;top:125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1q1cIA&#10;AADcAAAADwAAAGRycy9kb3ducmV2LnhtbERPTWvCQBC9C/0PyxR6kbpRREzqKkUo9CAFtYceh+w0&#10;ic3Optmpxn/fOQgeH+97tRlCa87Upyayg+kkA0NcRt9w5eDz+Pa8BJME2WMbmRxcKcFm/TBaYeHj&#10;hfd0PkhlNIRTgQ5qka6wNpU1BUyT2BEr9x37gKKwr6zv8aLhobWzLFvYgA1rQ40dbWsqfw5/QXvn&#10;X7PdtY2/u2UueXMqx3LKP5x7ehxeX8AIDXIX39zv3kG+0LV6Ro+AX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WrVwgAAANwAAAAPAAAAAAAAAAAAAAAAAJgCAABkcnMvZG93&#10;bnJldi54bWxQSwUGAAAAAAQABAD1AAAAhwMAAAAA&#10;" path="m42,2l35,15,25,25,15,30,,30,2,25,5,17r5,-5l15,7,20,2,27,r8,l42,2xe" filled="f" strokecolor="#e15520" strokeweight="0">
                  <v:path arrowok="t" o:connecttype="custom" o:connectlocs="42,2;35,15;25,25;15,30;0,30;2,25;5,17;10,12;15,7;20,2;27,0;35,0;42,2" o:connectangles="0,0,0,0,0,0,0,0,0,0,0,0,0"/>
                </v:shape>
                <v:shape id="Freeform 971" o:spid="_x0000_s1995" style="position:absolute;left:6670;top:11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+ysUA&#10;AADcAAAADwAAAGRycy9kb3ducmV2LnhtbESPT2vCQBTE7wW/w/IEL6Vu9CA1dRUNVArtpf4Bj4/s&#10;axKafRuzrzF++64geBxm5jfMYtW7WnXUhsqzgck4AUWce1txYeCwf395BRUE2WLtmQxcKcBqOXha&#10;YGr9hb+p20mhIoRDigZKkSbVOuQlOQxj3xBH78e3DiXKttC2xUuEu1pPk2SmHVYcF0psKCsp/939&#10;OQP7JDt/ccaf+fPmKCc5ba91NzVmNOzXb6CEenmE7+0Pa2A+m8PtTDwC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L7KxQAAANwAAAAPAAAAAAAAAAAAAAAAAJgCAABkcnMv&#10;ZG93bnJldi54bWxQSwUGAAAAAAQABAD1AAAAigMAAAAA&#10;" path="m42,50l84,,42,50xm42,50l37,62,27,72,15,77,,80,2,72,5,65r5,-5l15,55r5,-5l27,50r8,-3l42,50xe" fillcolor="#f3be00" stroked="f">
                  <v:path arrowok="t" o:connecttype="custom" o:connectlocs="42,50;84,0;42,50;42,50;37,62;27,72;15,77;0,80;2,72;5,65;10,60;15,55;20,50;27,50;35,47;42,50" o:connectangles="0,0,0,0,0,0,0,0,0,0,0,0,0,0,0,0"/>
                  <o:lock v:ext="edit" verticies="t"/>
                </v:shape>
                <v:shape id="Freeform 972" o:spid="_x0000_s1996" style="position:absolute;left:6712;top:117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3qsMA&#10;AADcAAAADwAAAGRycy9kb3ducmV2LnhtbERPTWvCQBC9F/wPywje6kYRTVM3oVQLXoo0FbG3MTsm&#10;wexsyG5N/Pfdg9Dj432vs8E04kadqy0rmE0jEMSF1TWXCg7fH88xCOeRNTaWScGdHGTp6GmNibY9&#10;f9Et96UIIewSVFB53yZSuqIig25qW+LAXWxn0AfYlVJ32Idw08h5FC2lwZpDQ4UtvVdUXPNfo2D+&#10;c4jNcXteus2u6PN4v1h93k9KTcbD2ysIT4P/Fz/cO63gZRXmhzPhCM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A3qsMAAADcAAAADwAAAAAAAAAAAAAAAACYAgAAZHJzL2Rv&#10;d25yZXYueG1sUEsFBgAAAAAEAAQA9QAAAIgDAAAAAA==&#10;" path="m,50l42,,,50xe" filled="f" strokecolor="#e15520" strokeweight="0">
                  <v:path arrowok="t" o:connecttype="custom" o:connectlocs="0,50;42,0;0,50" o:connectangles="0,0,0"/>
                </v:shape>
                <v:shape id="Freeform 973" o:spid="_x0000_s1997" style="position:absolute;left:6670;top:1217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cbMYA&#10;AADcAAAADwAAAGRycy9kb3ducmV2LnhtbESPQWvCQBSE74X+h+UVeqsbFRKbuoZSENMqQqxIj4/s&#10;axKafRuyq6b/3hUEj8PMfMPMs8G04kS9aywrGI8iEMSl1Q1XCvbfy5cZCOeRNbaWScE/OcgWjw9z&#10;TLU9c0Gnna9EgLBLUUHtfZdK6cqaDLqR7YiD92t7gz7IvpK6x3OAm1ZOoiiWBhsOCzV29FFT+bc7&#10;GgWf8eG4KmfTZEs5fQ1FvN5UP4lSz0/D+xsIT4O/h2/tXCt4TcZwPROO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BcbMYAAADcAAAADwAAAAAAAAAAAAAAAACYAgAAZHJz&#10;L2Rvd25yZXYueG1sUEsFBgAAAAAEAAQA9QAAAIsDAAAAAA==&#10;" path="m42,3l37,15,27,25,15,30,,33,2,25,5,18r5,-5l15,8,20,3r7,l35,r7,3xe" filled="f" strokecolor="#e15520" strokeweight="0">
                  <v:path arrowok="t" o:connecttype="custom" o:connectlocs="42,3;37,15;27,25;15,30;0,33;2,25;5,18;10,13;15,8;20,3;27,3;35,0;42,3" o:connectangles="0,0,0,0,0,0,0,0,0,0,0,0,0"/>
                </v:shape>
                <v:shape id="Freeform 974" o:spid="_x0000_s1998" style="position:absolute;left:6685;top:1145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JX8YA&#10;AADcAAAADwAAAGRycy9kb3ducmV2LnhtbESPT2sCMRTE74V+h/AKvUjNVqR/VqNYQakXdW3B62Pz&#10;3F1MXpYk1a2f3giFHoeZ+Q0znnbWiBP50DhW8NzPQBCXTjdcKfj+Wjy9gQgRWaNxTAp+KcB0cn83&#10;xly7Mxd02sVKJAiHHBXUMba5lKGsyWLou5Y4eQfnLcYkfSW1x3OCWyMHWfYiLTacFmpsaV5Tedz9&#10;WAXbpd9ueuvhpYfG7A9DLFbz4kOpx4duNgIRqYv/4b/2p1bw/jqA25l0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9JX8YAAADcAAAADwAAAAAAAAAAAAAAAACYAgAAZHJz&#10;L2Rvd25yZXYueG1sUEsFBgAAAAAEAAQA9QAAAIsDAAAAAA==&#10;" path="m42,45l82,,42,45xm42,45l35,60,27,70,15,75,,75,2,70,5,62r5,-5l15,52r5,-5l27,45r8,l42,45xe" fillcolor="#f3be00" stroked="f">
                  <v:path arrowok="t" o:connecttype="custom" o:connectlocs="42,45;82,0;42,45;42,45;35,60;27,70;15,75;0,75;2,70;5,62;10,57;15,52;20,47;27,45;35,45;42,45" o:connectangles="0,0,0,0,0,0,0,0,0,0,0,0,0,0,0,0"/>
                  <o:lock v:ext="edit" verticies="t"/>
                </v:shape>
                <v:shape id="Freeform 975" o:spid="_x0000_s1999" style="position:absolute;left:6727;top:1145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c7cQA&#10;AADcAAAADwAAAGRycy9kb3ducmV2LnhtbESP3YrCMBSE7wXfIRzBO021i7rVKP6gK7g3q/sAh+bY&#10;VpuT0kTtvr1ZELwcZuYbZrZoTCnuVLvCsoJBPwJBnFpdcKbg97TtTUA4j6yxtEwK/sjBYt5uzTDR&#10;9sE/dD/6TAQIuwQV5N5XiZQuzcmg69uKOHhnWxv0QdaZ1DU+AtyUchhFI2mw4LCQY0XrnNLr8WYU&#10;VHH5cYonl8PKbtL1aLNzF/v1rVS30yynIDw1/h1+tfdawec4hv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73O3EAAAA3AAAAA8AAAAAAAAAAAAAAAAAmAIAAGRycy9k&#10;b3ducmV2LnhtbFBLBQYAAAAABAAEAPUAAACJAwAAAAA=&#10;" path="m,45l40,,,45xe" filled="f" strokecolor="#e15520" strokeweight="0">
                  <v:path arrowok="t" o:connecttype="custom" o:connectlocs="0,45;40,0;0,45" o:connectangles="0,0,0"/>
                </v:shape>
                <v:shape id="Freeform 976" o:spid="_x0000_s2000" style="position:absolute;left:6685;top:119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KSssQA&#10;AADcAAAADwAAAGRycy9kb3ducmV2LnhtbESP0YrCMBRE34X9h3AX9k1Tl0XXapRFFFQouNUPuDTX&#10;trS5KU209e+NIPg4zMwZZrHqTS1u1LrSsoLxKAJBnFldcq7gfNoOf0E4j6yxtkwK7uRgtfwYLDDW&#10;tuN/uqU+FwHCLkYFhfdNLKXLCjLoRrYhDt7FtgZ9kG0udYtdgJtafkfRRBosOSwU2NC6oKxKr0bB&#10;Pplk42593aSn5OAOVRJVR18p9fXZ/81BeOr9O/xq77SC2fQH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ykrLEAAAA3AAAAA8AAAAAAAAAAAAAAAAAmAIAAGRycy9k&#10;b3ducmV2LnhtbFBLBQYAAAAABAAEAPUAAACJAwAAAAA=&#10;" path="m42,l35,15,27,25,15,30,,30,2,25,5,17r5,-5l15,7,20,2,27,r8,l42,e" filled="f" strokecolor="#e15520" strokeweight="0">
                  <v:path arrowok="t" o:connecttype="custom" o:connectlocs="42,0;35,15;27,25;15,30;0,30;2,25;5,17;10,12;15,7;20,2;27,0;35,0;42,0" o:connectangles="0,0,0,0,0,0,0,0,0,0,0,0,0"/>
                </v:shape>
                <v:shape id="Freeform 977" o:spid="_x0000_s2001" style="position:absolute;left:6702;top:1103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RjMYA&#10;AADcAAAADwAAAGRycy9kb3ducmV2LnhtbESP0WrCQBRE3wv+w3KFvkjdWGhto6tIpFRfjE37AZfs&#10;NRvM3g3ZjaZ/3y0IPg4zc4ZZrgfbiAt1vnasYDZNQBCXTtdcKfj5/nh6A+EDssbGMSn4JQ/r1ehh&#10;ial2V/6iSxEqESHsU1RgQmhTKX1pyKKfupY4eifXWQxRdpXUHV4j3DbyOUlepcWa44LBljJD5bno&#10;rYJdv88+t20xmefmeNB5tpmc+0qpx/GwWYAINIR7+NbeaQXv8xf4P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iRjMYAAADcAAAADwAAAAAAAAAAAAAAAACYAgAAZHJz&#10;L2Rvd25yZXYueG1sUEsFBgAAAAAEAAQA9QAAAIsDAAAAAA==&#10;" path="m42,55l75,,42,55xm42,52l35,67,25,77,15,82,,84,3,77,5,69,8,65r5,-5l20,55r8,-3l35,52r7,xe" fillcolor="#f3be00" stroked="f">
                  <v:path arrowok="t" o:connecttype="custom" o:connectlocs="42,55;75,0;42,55;42,52;35,67;25,77;15,82;0,84;3,77;5,69;8,65;13,60;20,55;28,52;35,52;42,52" o:connectangles="0,0,0,0,0,0,0,0,0,0,0,0,0,0,0,0"/>
                  <o:lock v:ext="edit" verticies="t"/>
                </v:shape>
                <v:shape id="Freeform 978" o:spid="_x0000_s2002" style="position:absolute;left:6744;top:1103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Q9cUA&#10;AADcAAAADwAAAGRycy9kb3ducmV2LnhtbESPT2vCQBTE7wW/w/IEL6VulBKb1FWsVuhJ8A94fWSf&#10;2dDs2zS7avz2rlDwOMzMb5jpvLO1uFDrK8cKRsMEBHHhdMWlgsN+/fYBwgdkjbVjUnAjD/NZ72WK&#10;uXZX3tJlF0oRIexzVGBCaHIpfWHIoh+6hjh6J9daDFG2pdQtXiPc1nKcJKm0WHFcMNjQ0lDxuztb&#10;Bfia/WWrTXk63sbp1/f72kwSv1Vq0O8WnyACdeEZ/m//aAXZJIXH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ZD1xQAAANwAAAAPAAAAAAAAAAAAAAAAAJgCAABkcnMv&#10;ZG93bnJldi54bWxQSwUGAAAAAAQABAD1AAAAigMAAAAA&#10;" path="m,55l33,,,55xe" filled="f" strokecolor="#e15520" strokeweight="0">
                  <v:path arrowok="t" o:connecttype="custom" o:connectlocs="0,55;33,0;0,55" o:connectangles="0,0,0"/>
                </v:shape>
                <v:shape id="Freeform 979" o:spid="_x0000_s2003" style="position:absolute;left:6702;top:1155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gpMUA&#10;AADcAAAADwAAAGRycy9kb3ducmV2LnhtbESP3WrCQBSE7wu+w3IE7+qmRatNXaUEhFKq+Ae9PWRP&#10;k9Ds2bi7ifHtu0LBy2FmvmEWq97UoiPnK8sKnsYJCOLc6ooLBafj+nEOwgdkjbVlUnAlD6vl4GGB&#10;qbYX3lN3CIWIEPYpKihDaFIpfV6SQT+2DXH0fqwzGKJ0hdQOLxFuavmcJC/SYMVxocSGspLy30Nr&#10;FLhN3WRZN/luJU3lrmvPW/f1qdRo2L+/gQjUh3v4v/2hFbzOZn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SCkxQAAANwAAAAPAAAAAAAAAAAAAAAAAJgCAABkcnMv&#10;ZG93bnJldi54bWxQSwUGAAAAAAQABAD1AAAAigMAAAAA&#10;" path="m42,l35,15,25,25,15,30,,32,3,25,5,17,8,13,13,8,20,3,28,r7,l42,e" filled="f" strokecolor="#e15520" strokeweight="0">
                  <v:path arrowok="t" o:connecttype="custom" o:connectlocs="42,0;35,15;25,25;15,30;0,32;3,25;5,17;8,13;13,8;20,3;28,0;35,0;42,0" o:connectangles="0,0,0,0,0,0,0,0,0,0,0,0,0"/>
                </v:shape>
                <v:shape id="Freeform 980" o:spid="_x0000_s2004" style="position:absolute;left:6715;top:1058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VL8AA&#10;AADcAAAADwAAAGRycy9kb3ducmV2LnhtbERPS27CMBDdI3EHa5C6QeCQ0l/ARLQSEttCDzDEQxw1&#10;Hke2SdKeHi8qdfn0/ttytK3oyYfGsYLVMgNBXDndcK3g63xYvIIIEVlj65gU/FCAcjedbLHQbuBP&#10;6k+xFimEQ4EKTIxdIWWoDFkMS9cRJ+7qvMWYoK+l9jikcNvKPMuepcWGU4PBjj4MVd+nm1UQvV8/&#10;zQNW7to+/ob384Vz45V6mI37DYhIY/wX/7mPWsHbS1qbzqQj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trVL8AAAADcAAAADwAAAAAAAAAAAAAAAACYAgAAZHJzL2Rvd25y&#10;ZXYueG1sUEsFBgAAAAAEAAQA9QAAAIUDAAAAAA==&#10;" path="m37,62l67,,37,62xm37,62l32,80,22,90,12,97,,102,,95,2,87,7,80r3,-8l17,67r5,-2l29,62r8,xe" fillcolor="#f3be00" stroked="f">
                  <v:path arrowok="t" o:connecttype="custom" o:connectlocs="37,62;67,0;37,62;37,62;32,80;22,90;12,97;0,102;0,95;2,87;7,80;10,72;17,67;22,65;29,62;37,62" o:connectangles="0,0,0,0,0,0,0,0,0,0,0,0,0,0,0,0"/>
                  <o:lock v:ext="edit" verticies="t"/>
                </v:shape>
                <v:shape id="Freeform 981" o:spid="_x0000_s2005" style="position:absolute;left:6752;top:1058;width:30;height:6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hr8QA&#10;AADcAAAADwAAAGRycy9kb3ducmV2LnhtbESP32rCMBTG7we+QziCdzPdkE1rU9HBQNygWH2AQ3Ns&#10;65qTkmRaffplMNjlx+/7w5etBtOJCznfWlbwNE1AEFdWt1wrOB7eH+cgfEDW2FkmBTfysMpHDxmm&#10;2l55T5cy1CKWsE9RQRNCn0rpq4YM+qntiSM7WWcwROlqqR1eY7np5HOSvEiDLceFBnt6a6j6Kr+N&#10;gntEh+5jN7sVm5I/5/di786FUpPxsF6CCDSEf/NfeqsVLF4X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y4a/EAAAA3AAAAA8AAAAAAAAAAAAAAAAAmAIAAGRycy9k&#10;b3ducmV2LnhtbFBLBQYAAAAABAAEAPUAAACJAwAAAAA=&#10;" path="m,62l30,,,62xe" filled="f" strokecolor="#e15520" strokeweight="0">
                  <v:path arrowok="t" o:connecttype="custom" o:connectlocs="0,62;30,0;0,62" o:connectangles="0,0,0"/>
                </v:shape>
                <v:shape id="Freeform 982" o:spid="_x0000_s2006" style="position:absolute;left:6715;top:112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stsMA&#10;AADcAAAADwAAAGRycy9kb3ducmV2LnhtbERP3WrCMBS+F/YO4Qy807ReuLYzljEQdBvo3B7g2Bzb&#10;bM1JaaJ2Pv1yIXj58f0vysG24ky9N44VpNMEBHHltOFawffXapKB8AFZY+uYFPyRh3L5MFpgod2F&#10;P+m8D7WIIewLVNCE0BVS+qohi37qOuLIHV1vMUTY11L3eInhtpWzJJlLi4ZjQ4MdvTZU/e5PVsH2&#10;+rPZmO0ue0+fwod+Ox6uuTkoNX4cXp5BBBrCXXxzr7WCPIvz4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SstsMAAADcAAAADwAAAAAAAAAAAAAAAACYAgAAZHJzL2Rv&#10;d25yZXYueG1sUEsFBgAAAAAEAAQA9QAAAIgDAAAAAA==&#10;" path="m37,l32,18,22,28,12,35,,40,,33,2,25,7,18r3,-8l17,5,22,3,29,r8,e" filled="f" strokecolor="#e15520" strokeweight="0">
                  <v:path arrowok="t" o:connecttype="custom" o:connectlocs="37,0;32,18;22,28;12,35;0,40;0,33;2,25;7,18;10,10;17,5;22,3;29,0;37,0" o:connectangles="0,0,0,0,0,0,0,0,0,0,0,0,0"/>
                </v:shape>
                <v:shape id="Freeform 983" o:spid="_x0000_s2007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0wcIA&#10;AADcAAAADwAAAGRycy9kb3ducmV2LnhtbESPT4vCMBTE7wt+h/AEb2uqgtRqFBEWvKl1WfH2aF7/&#10;YPNSmmyt394IgsdhZn7DrDa9qUVHrassK5iMIxDEmdUVFwp+zz/fMQjnkTXWlknBgxxs1oOvFSba&#10;3vlEXeoLESDsElRQet8kUrqsJINubBvi4OW2NeiDbAupW7wHuKnlNIrm0mDFYaHEhnYlZbf03yhI&#10;b3p6zmPdX46H/Or/umK256NSo2G/XYLw1PtP+N3eawWLeAK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bTBwgAAANwAAAAPAAAAAAAAAAAAAAAAAJgCAABkcnMvZG93&#10;bnJldi54bWxQSwUGAAAAAAQABAD1AAAAhwMAAAAA&#10;" path="m7,r7,12l17,25,14,37,10,50,5,40,,27,,20,2,12,5,5,7,xe" fillcolor="#f3be00" stroked="f">
                  <v:path arrowok="t" o:connecttype="custom" o:connectlocs="7,0;14,12;17,25;14,37;10,50;5,40;0,27;0,20;2,12;5,5;7,0" o:connectangles="0,0,0,0,0,0,0,0,0,0,0"/>
                </v:shape>
                <v:shape id="Freeform 984" o:spid="_x0000_s2008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qD8QA&#10;AADcAAAADwAAAGRycy9kb3ducmV2LnhtbESPQWvCQBSE70L/w/KE3nRjaoNGV2kLBaH0oNH7I/vc&#10;BLNvQ3bV2F/fFQSPw8x8wyzXvW3EhTpfO1YwGScgiEunazYK9sX3aAbCB2SNjWNScCMP69XLYIm5&#10;dlfe0mUXjIgQ9jkqqEJocyl9WZFFP3YtcfSOrrMYouyM1B1eI9w2Mk2STFqsOS5U2NJXReVpd7YK&#10;3qbh0/1kf++puR1MkWS6LM6/Sr0O+48FiEB9eIYf7Y1WMJ+lcD8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DKg/EAAAA3AAAAA8AAAAAAAAAAAAAAAAAmAIAAGRycy9k&#10;b3ducmV2LnhtbFBLBQYAAAAABAAEAPUAAACJAwAAAAA=&#10;" path="m7,r7,12l17,25,14,37,10,50,5,40,,27,,20,2,12,5,5,7,e" filled="f" strokecolor="#e15520" strokeweight="0">
                  <v:path arrowok="t" o:connecttype="custom" o:connectlocs="7,0;14,12;17,25;14,37;10,50;5,40;0,27;0,20;2,12;5,5;7,0" o:connectangles="0,0,0,0,0,0,0,0,0,0,0"/>
                </v:shape>
                <v:shape id="Freeform 985" o:spid="_x0000_s2009" style="position:absolute;left:6628;top:1202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8UhMEA&#10;AADcAAAADwAAAGRycy9kb3ducmV2LnhtbERPTYvCMBS8L/gfwhP2tqaustRqFBEUT4LVi7dH82yL&#10;zUtJsrburzeCsDCXYb6Yxao3jbiT87VlBeNRAoK4sLrmUsH5tP1KQfiArLGxTAoe5GG1HHwsMNO2&#10;4yPd81CKWMI+QwVVCG0mpS8qMuhHtiWO2tU6gyFSV0rtsIvlppHfSfIjDdYcFypsaVNRcct/jYKZ&#10;3CXj0E3+0kcZUV/2B5dPlfoc9us5iEB9+De/03sdc+kEXm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/FITBAAAA3AAAAA8AAAAAAAAAAAAAAAAAmAIAAGRycy9kb3du&#10;cmV2LnhtbFBLBQYAAAAABAAEAPUAAACGAwAAAAA=&#10;" path="m7,63r5,12l15,90r-3,13l7,115,,105,,90,,75,7,63xm7,63l20,,7,63xe" fillcolor="#f3be00" stroked="f">
                  <v:path arrowok="t" o:connecttype="custom" o:connectlocs="7,63;12,75;15,90;12,103;7,115;0,105;0,90;0,75;7,63;7,63;20,0;7,63" o:connectangles="0,0,0,0,0,0,0,0,0,0,0,0"/>
                  <o:lock v:ext="edit" verticies="t"/>
                </v:shape>
                <v:shape id="Freeform 986" o:spid="_x0000_s2010" style="position:absolute;left:6628;top:126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TV8YA&#10;AADcAAAADwAAAGRycy9kb3ducmV2LnhtbESPQWvCQBSE74X+h+UJvRTdtNoSo6u0giD00qrg9Zl9&#10;boLZtyG7JtFf3xUKPQ4z8w0zX/a2Ei01vnSs4GWUgCDOnS7ZKNjv1sMUhA/IGivHpOBKHpaLx4c5&#10;Ztp1/EPtNhgRIewzVFCEUGdS+rwgi37kauLonVxjMUTZGKkb7CLcVvI1Sd6lxZLjQoE1rQrKz9uL&#10;VZAe1s/2djJvzphj+5l8ffvxrlPqadB/zEAE6sN/+K+90Qqm6QT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ETV8YAAADcAAAADwAAAAAAAAAAAAAAAACYAgAAZHJz&#10;L2Rvd25yZXYueG1sUEsFBgAAAAAEAAQA9QAAAIsDAAAAAA==&#10;" path="m7,r5,12l15,27,12,40,7,52,,42,,27,,12,7,e" filled="f" strokecolor="#e15520" strokeweight="0">
                  <v:path arrowok="t" o:connecttype="custom" o:connectlocs="7,0;12,12;15,27;12,40;7,52;0,42;0,27;0,12;7,0" o:connectangles="0,0,0,0,0,0,0,0,0"/>
                </v:shape>
                <v:shape id="Freeform 987" o:spid="_x0000_s2011" style="position:absolute;left:6635;top:1202;width:13;height:63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WCcIA&#10;AADcAAAADwAAAGRycy9kb3ducmV2LnhtbESP3WoCMRCF7wu+QxihdzVrsaKrUVQslN6IPw8wbMZk&#10;dTNZklTXtzeFQi8P3/nhzJeda8SNQqw9KxgOChDEldc1GwWn4+fbBERMyBobz6TgQRGWi97LHEvt&#10;77yn2yEZkUs4lqjAptSWUsbKksM48C1xZmcfHKYsg5E64D2Xu0a+F8VYOqw5L1hsaWOpuh5+nAIX&#10;RrvLfrw2m+3uW2dmj6awSr32u9UMRKIu/Zv/0l9awXTyAb9n8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BYJwgAAANwAAAAPAAAAAAAAAAAAAAAAAJgCAABkcnMvZG93&#10;bnJldi54bWxQSwUGAAAAAAQABAD1AAAAhwMAAAAA&#10;" path="m,63l13,,,63e" filled="f" strokecolor="#e15520" strokeweight="0">
                  <v:path arrowok="t" o:connecttype="custom" o:connectlocs="0,63;13,0;0,63" o:connectangles="0,0,0"/>
                </v:shape>
                <v:shape id="Freeform 988" o:spid="_x0000_s2012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agMIA&#10;AADcAAAADwAAAGRycy9kb3ducmV2LnhtbESPT2vCQBTE7wW/w/IEb3VTDzamrlIEQfBUFfH4yL4m&#10;Idm3Yf/o+u27hUKPw8z8hllvkxnEnZzvLCt4mxcgiGurO24UXM771xKED8gaB8uk4EketpvJyxor&#10;bR/8RfdTaESGsK9QQRvCWEnp65YM+rkdibP3bZ3BkKVrpHb4yHAzyEVRLKXBjvNCiyPtWqr7UzQK&#10;fIx1+d7Ea4o3b0tOvdsfe6Vm0/T5ASJQCv/hv/ZBK1iVS/g9k4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hqAwgAAANwAAAAPAAAAAAAAAAAAAAAAAJgCAABkcnMvZG93&#10;bnJldi54bWxQSwUGAAAAAAQABAD1AAAAhwMAAAAA&#10;" path="m5,l15,13r3,12l18,38,13,50,5,40,,28,,20,,13,3,8,5,xe" fillcolor="#f3be00" stroked="f">
                  <v:path arrowok="t" o:connecttype="custom" o:connectlocs="5,0;15,13;18,25;18,38;13,50;5,40;0,28;0,20;0,13;3,8;5,0" o:connectangles="0,0,0,0,0,0,0,0,0,0,0"/>
                </v:shape>
                <v:shape id="Freeform 989" o:spid="_x0000_s2013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CAcUA&#10;AADcAAAADwAAAGRycy9kb3ducmV2LnhtbESPQWvCQBSE74X+h+UVvDUbK1SNriJtpR4sYhT0+Mg+&#10;k2D2bciuMf57VxB6HGbmG2Y670wlWmpcaVlBP4pBEGdWl5wr2O+W7yMQziNrrCyTghs5mM9eX6aY&#10;aHvlLbWpz0WAsEtQQeF9nUjpsoIMusjWxME72cagD7LJpW7wGuCmkh9x/CkNlhwWCqzpq6DsnF6M&#10;gt/Dpk2H67+x3tbHI8Z6N5A/30r13rrFBISnzv+Hn+2VVjAeDeFx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EIBxQAAANwAAAAPAAAAAAAAAAAAAAAAAJgCAABkcnMv&#10;ZG93bnJldi54bWxQSwUGAAAAAAQABAD1AAAAigMAAAAA&#10;" path="m5,l15,13r3,12l18,38,13,50,5,40,,28,,20,,13,3,8,5,e" filled="f" strokecolor="#e15520" strokeweight="0">
                  <v:path arrowok="t" o:connecttype="custom" o:connectlocs="5,0;15,13;18,25;18,38;13,50;5,40;0,28;0,20;0,13;3,8;5,0" o:connectangles="0,0,0,0,0,0,0,0,0,0,0"/>
                </v:shape>
                <v:shape id="Freeform 990" o:spid="_x0000_s2014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v2sEA&#10;AADcAAAADwAAAGRycy9kb3ducmV2LnhtbERPTYvCMBC9C/6HMII3TbssotUoruyiBz3YXQRvQzO2&#10;xWZSkqzWf28OgsfH+16sOtOIGzlfW1aQjhMQxIXVNZcK/n5/RlMQPiBrbCyTggd5WC37vQVm2t75&#10;SLc8lCKGsM9QQRVCm0npi4oM+rFtiSN3sc5giNCVUju8x3DTyI8kmUiDNceGClvaVFRc83+jYKe/&#10;0j3lp3Tt9hveng+J+bx+KzUcdOs5iEBdeItf7p1WMJvGt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Lb9rBAAAA3AAAAA8AAAAAAAAAAAAAAAAAmAIAAGRycy9kb3du&#10;cmV2LnhtbFBLBQYAAAAABAAEAPUAAACGAwAAAAA=&#10;" path="m,59l8,,,59xe" fillcolor="#f3be00" stroked="f">
                  <v:path arrowok="t" o:connecttype="custom" o:connectlocs="0,59;8,0;0,59" o:connectangles="0,0,0"/>
                </v:shape>
                <v:shape id="Freeform 991" o:spid="_x0000_s2015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r7YsQA&#10;AADcAAAADwAAAGRycy9kb3ducmV2LnhtbESPT4vCMBTE78J+h/CEvYimCv6rRhFhWS8erMt6fTTP&#10;tti8dJvYdr+9EQSPw8z8hllvO1OKhmpXWFYwHkUgiFOrC84U/Jy/hgsQziNrLC2Tgn9ysN189NYY&#10;a9vyiZrEZyJA2MWoIPe+iqV0aU4G3chWxMG72tqgD7LOpK6xDXBTykkUzaTBgsNCjhXtc0pvyd0o&#10;4Plgf2wnmH5n9EuXZFfN/5qpUp/9brcC4anz7/CrfdAKlo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6+2LEAAAA3AAAAA8AAAAAAAAAAAAAAAAAmAIAAGRycy9k&#10;b3ducmV2LnhtbFBLBQYAAAAABAAEAPUAAACJAwAAAAA=&#10;" path="m,59l8,,,59xe" filled="f" strokecolor="#e15520" strokeweight="0">
                  <v:path arrowok="t" o:connecttype="custom" o:connectlocs="0,59;8,0;0,59" o:connectangles="0,0,0"/>
                </v:shape>
                <v:shape id="Freeform 992" o:spid="_x0000_s2016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xsr8A&#10;AADcAAAADwAAAGRycy9kb3ducmV2LnhtbERPy2rCQBTdC/7DcIXuzMQuNKaOIgWh4KoqpctL5jYJ&#10;ydwJ89Dp33cWBZeH894dkhnFnZzvLStYFSUI4sbqnlsFt+tpWYHwAVnjaJkU/JKHw34+22Gt7YM/&#10;6X4Jrcgh7GtU0IUw1VL6piODvrATceZ+rDMYMnSt1A4fOdyM8rUs19Jgz7mhw4neO2qGSzQKfIxN&#10;tWnjV4rf3lacBnc6D0q9LNLxDUSgFJ7if/eHVrDd5vn5TD4C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arGyvwAAANwAAAAPAAAAAAAAAAAAAAAAAJgCAABkcnMvZG93bnJl&#10;di54bWxQSwUGAAAAAAQABAD1AAAAhAMAAAAA&#10;" path="m5,r8,13l18,25,15,38,13,50,5,40,,28,,20,,13,3,5,5,xe" fillcolor="#f3be00" stroked="f">
                  <v:path arrowok="t" o:connecttype="custom" o:connectlocs="5,0;13,13;18,25;15,38;13,50;5,40;0,28;0,20;0,13;3,5;5,0" o:connectangles="0,0,0,0,0,0,0,0,0,0,0"/>
                </v:shape>
                <v:shape id="Freeform 993" o:spid="_x0000_s2017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pM8YA&#10;AADcAAAADwAAAGRycy9kb3ducmV2LnhtbESPQWvCQBSE70L/w/IK3nRjC7WJrkFsxR6UYizo8ZF9&#10;TUKzb0N2TdJ/3xWEHoeZ+YZZpoOpRUetqywrmE0jEMS51RUXCr5O28krCOeRNdaWScEvOUhXD6Ml&#10;Jtr2fKQu84UIEHYJKii9bxIpXV6SQTe1DXHwvm1r0AfZFlK32Ae4qeVTFL1IgxWHhRIb2pSU/2RX&#10;o2B3/uyy+f4Q62NzuWCkT8/y/U2p8eOwXoDwNPj/8L39oRXE8Qx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TpM8YAAADcAAAADwAAAAAAAAAAAAAAAACYAgAAZHJz&#10;L2Rvd25yZXYueG1sUEsFBgAAAAAEAAQA9QAAAIsDAAAAAA==&#10;" path="m5,r8,13l18,25,15,38,13,50,5,40,,28,,20,,13,3,5,5,e" filled="f" strokecolor="#e15520" strokeweight="0">
                  <v:path arrowok="t" o:connecttype="custom" o:connectlocs="5,0;13,13;18,25;15,38;13,50;5,40;0,28;0,20;0,13;3,5;5,0" o:connectangles="0,0,0,0,0,0,0,0,0,0,0"/>
                </v:shape>
                <v:shape id="Freeform 994" o:spid="_x0000_s2018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XJ8MA&#10;AADcAAAADwAAAGRycy9kb3ducmV2LnhtbESPT4vCMBTE7wt+h/CEva2pPSxajSIu63rw4j+8Pppn&#10;U2xeShPbrp/eCAt7HGbmN8x82dtKtNT40rGC8SgBQZw7XXKh4HT8/piA8AFZY+WYFPySh+Vi8DbH&#10;TLuO99QeQiEihH2GCkwIdSalzw1Z9CNXE0fv6hqLIcqmkLrBLsJtJdMk+ZQWS44LBmtaG8pvh7tV&#10;cH6Ylstup78uiQz1T5rzZTNR6n3Yr2YgAvXhP/zX3moF02kKr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cXJ8MAAADcAAAADwAAAAAAAAAAAAAAAACYAgAAZHJzL2Rv&#10;d25yZXYueG1sUEsFBgAAAAAEAAQA9QAAAIgDAAAAAA==&#10;" path="m,59l3,,,59xe" fillcolor="#f3be00" stroked="f">
                  <v:path arrowok="t" o:connecttype="custom" o:connectlocs="0,59;3,0;0,59" o:connectangles="0,0,0"/>
                </v:shape>
                <v:shape id="Freeform 995" o:spid="_x0000_s2019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4usYA&#10;AADcAAAADwAAAGRycy9kb3ducmV2LnhtbESPT2vCQBTE7wW/w/KEXkQ32hJq6ioqFDz04h+KvT2y&#10;z2ww+zZk15j66d2C4HGYmd8ws0VnK9FS40vHCsajBARx7nTJhYLD/mv4AcIHZI2VY1LwRx4W897L&#10;DDPtrryldhcKESHsM1RgQqgzKX1uyKIfuZo4eifXWAxRNoXUDV4j3FZykiSptFhyXDBY09pQft5d&#10;rAIrB2m7mSQ/9vf4/m1OA8P6tlLqtd8tP0EE6sIz/GhvtILp9A3+z8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s4usYAAADcAAAADwAAAAAAAAAAAAAAAACYAgAAZHJz&#10;L2Rvd25yZXYueG1sUEsFBgAAAAAEAAQA9QAAAIsDAAAAAA==&#10;" path="m,59l3,,,59xe" filled="f" strokecolor="#e15520" strokeweight="0">
                  <v:path arrowok="t" o:connecttype="custom" o:connectlocs="0,59;3,0;0,59" o:connectangles="0,0,0"/>
                </v:shape>
                <v:shape id="Freeform 996" o:spid="_x0000_s2020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838UA&#10;AADcAAAADwAAAGRycy9kb3ducmV2LnhtbESPT2vCQBTE74LfYXlCb7ppkdJE19CKgsca20Jvj+wz&#10;f8y+jdnVpN/eLQgeh5n5DbNMB9OIK3WusqzgeRaBIM6trrhQ8HXYTt9AOI+ssbFMCv7IQboaj5aY&#10;aNvznq6ZL0SAsEtQQel9m0jp8pIMupltiYN3tJ1BH2RXSN1hH+CmkS9R9CoNVhwWSmxpXVJ+yi5G&#10;QX7mD3mKfyt9+V73w+dPvdtktVJPk+F9AcLT4B/he3unFcTxHP7P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jzfxQAAANwAAAAPAAAAAAAAAAAAAAAAAJgCAABkcnMv&#10;ZG93bnJldi54bWxQSwUGAAAAAAQABAD1AAAAigMAAAAA&#10;" path="m5,l15,12r3,12l20,37,15,49,8,42,3,27,,22,,15,3,7,5,xe" fillcolor="#f3be00" stroked="f">
                  <v:path arrowok="t" o:connecttype="custom" o:connectlocs="5,0;15,12;18,24;20,37;15,49;8,42;3,27;0,22;0,15;3,7;5,0" o:connectangles="0,0,0,0,0,0,0,0,0,0,0"/>
                </v:shape>
                <v:shape id="Freeform 997" o:spid="_x0000_s2021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Kr8QA&#10;AADcAAAADwAAAGRycy9kb3ducmV2LnhtbESPQWsCMRSE7wX/Q3iCt5q1YGlWo4hS9FAo1dXzY/Pc&#10;LG5elk10t/++KRR6HGbmG2a5HlwjHtSF2rOG2TQDQVx6U3OloTi9P7+BCBHZYOOZNHxTgPVq9LTE&#10;3Piev+hxjJVIEA45arAxtrmUobTkMEx9S5y8q+8cxiS7SpoO+wR3jXzJslfpsOa0YLGlraXydrw7&#10;Df1wqvfzsy2UIlVcPlXTf+zOWk/Gw2YBItIQ/8N/7YPRoNQc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8yq/EAAAA3AAAAA8AAAAAAAAAAAAAAAAAmAIAAGRycy9k&#10;b3ducmV2LnhtbFBLBQYAAAAABAAEAPUAAACJAwAAAAA=&#10;" path="m5,l15,12r3,12l20,37,15,49,8,42,3,27,,22,,15,3,7,5,e" filled="f" strokecolor="#e15520" strokeweight="0">
                  <v:path arrowok="t" o:connecttype="custom" o:connectlocs="5,0;15,12;18,24;20,37;15,49;8,42;3,27;0,22;0,15;3,7;5,0" o:connectangles="0,0,0,0,0,0,0,0,0,0,0"/>
                </v:shape>
                <v:shape id="Freeform 998" o:spid="_x0000_s2022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0bsQA&#10;AADcAAAADwAAAGRycy9kb3ducmV2LnhtbESPzW7CMBCE75V4B2uRuBWHHigJGISQohJ6qPh5gFW8&#10;JIF4HdkGwtvjSpV6HM3MN5rFqjetuJPzjWUFk3ECgri0uuFKwemYv89A+ICssbVMCp7kYbUcvC0w&#10;0/bBe7ofQiUihH2GCuoQukxKX9Zk0I9tRxy9s3UGQ5SuktrhI8JNKz+SZCoNNhwXauxoU1N5PdyM&#10;gvXm0xVpkbOfyfCz+zoX3/mlU2o07NdzEIH68B/+a2+1gjSdwu+Ze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NtG7EAAAA3AAAAA8AAAAAAAAAAAAAAAAAmAIAAGRycy9k&#10;b3ducmV2LnhtbFBLBQYAAAAABAAEAPUAAACJAwAAAAA=&#10;" path="m,63l,,,63xe" fillcolor="#f3be00" stroked="f">
                  <v:path arrowok="t" o:connecttype="custom" o:connectlocs="0,63;0,0;0,63" o:connectangles="0,0,0"/>
                </v:shape>
                <v:shape id="Freeform 999" o:spid="_x0000_s2023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q1sYA&#10;AADcAAAADwAAAGRycy9kb3ducmV2LnhtbESPQWsCMRSE7wX/Q3iCF9GsPWjdGqUIQtGDaC3q7bF5&#10;7m67eVmSuK7/3giFHoeZ+YaZLVpTiYacLy0rGA0TEMSZ1SXnCg5fq8EbCB+QNVaWScGdPCzmnZcZ&#10;ptreeEfNPuQiQtinqKAIoU6l9FlBBv3Q1sTRu1hnMETpcqkd3iLcVPI1ScbSYMlxocCalgVlv/ur&#10;UXA6NsvvfO30ti8b+tldJofqvFGq120/3kEEasN/+K/9qRVMpxN4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0q1sYAAADcAAAADwAAAAAAAAAAAAAAAACYAgAAZHJz&#10;L2Rvd25yZXYueG1sUEsFBgAAAAAEAAQA9QAAAIsDAAAAAA==&#10;" path="m,63l,,,63xe" filled="f" strokecolor="#e15520" strokeweight="0">
                  <v:path arrowok="t" o:connecttype="custom" o:connectlocs="0,63;0,0;0,63" o:connectangles="0,0,0"/>
                </v:shape>
                <v:shape id="Freeform 1000" o:spid="_x0000_s2024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bz78A&#10;AADcAAAADwAAAGRycy9kb3ducmV2LnhtbERPvW7CMBDekXgH6yp1AycdKggYVFWiMHRp4AFO8ZFY&#10;jc9RfITk7fGAxPjp+9/uR9+qgfroAhvIlxko4ipYx7WBy/mwWIGKgmyxDUwGJoqw381nWyxsuPMf&#10;DaXUKoVwLNBAI9IVWseqIY9xGTrixF1D71ES7Gtte7yncN/qjyz71B4dp4YGO/puqPovb97Ab56f&#10;pGrdccBgf8qDmy6DTMa8v41fG1BCo7zET/fJGliv09p0Jh0BvX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N5vPvwAAANwAAAAPAAAAAAAAAAAAAAAAAJgCAABkcnMvZG93bnJl&#10;di54bWxQSwUGAAAAAAQABAD1AAAAhAMAAAAA&#10;" path="m2,l12,10r5,12l17,35,15,49,5,40,,27,,20,,12,,5,2,xe" fillcolor="#f3be00" stroked="f">
                  <v:path arrowok="t" o:connecttype="custom" o:connectlocs="2,0;12,10;17,22;17,35;15,49;5,40;0,27;0,20;0,12;0,5;2,0" o:connectangles="0,0,0,0,0,0,0,0,0,0,0"/>
                </v:shape>
                <v:shape id="Freeform 1001" o:spid="_x0000_s2025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D38MA&#10;AADcAAAADwAAAGRycy9kb3ducmV2LnhtbESPzWrDMBCE74W8g9hAb806PbS1EyWEQKGFXurmkONi&#10;bSxja2Us1T9vXxUKPQ4z8w2zP86uUyMPofGiYbvJQLFU3jRSa7h8vT68gAqRxFDnhTUsHOB4WN3t&#10;qTB+kk8ey1irBJFQkAYbY18ghsqyo7DxPUvybn5wFJMcajQDTQnuOnzMsid01EhasNTz2XLVlt9O&#10;w/O1xelCo72Zd2w/SlxcdV20vl/Ppx2oyHP8D/+134yGPM/h90w6Anj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fD38MAAADcAAAADwAAAAAAAAAAAAAAAACYAgAAZHJzL2Rv&#10;d25yZXYueG1sUEsFBgAAAAAEAAQA9QAAAIgDAAAAAA==&#10;" path="m2,l12,10r5,12l17,35,15,49,5,40,,27,,20,,12,,5,2,e" filled="f" strokecolor="#e15520" strokeweight="0">
                  <v:path arrowok="t" o:connecttype="custom" o:connectlocs="2,0;12,10;17,22;17,35;15,49;5,40;0,27;0,20;0,12;0,5;2,0" o:connectangles="0,0,0,0,0,0,0,0,0,0,0"/>
                </v:shape>
                <v:shape id="Freeform 1002" o:spid="_x0000_s2026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S2McA&#10;AADdAAAADwAAAGRycy9kb3ducmV2LnhtbESPQWvDMAyF74P9B6NCb6vd0ZWQ1S1lMDbKdmjaw3YT&#10;sZqExbKJ3Tb799Nh0JvEe3rv02oz+l5daEhdYAvzmQFFXAfXcWPheHh9KECljOywD0wWfinBZn1/&#10;t8LShSvv6VLlRkkIpxIttDnHUutUt+QxzUIkFu0UBo9Z1qHRbsCrhPtePxqz1B47loYWI720VP9U&#10;Z2+hqOI27g4fi106FW/Hr894/l4+WTudjNtnUJnGfDP/X787wTdG+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BktjHAAAA3QAAAA8AAAAAAAAAAAAAAAAAmAIAAGRy&#10;cy9kb3ducmV2LnhtbFBLBQYAAAAABAAEAPUAAACMAwAAAAA=&#10;" path="m,65l,,,65xe" fillcolor="#f3be00" stroked="f">
                  <v:path arrowok="t" o:connecttype="custom" o:connectlocs="0,65;0,0;0,65" o:connectangles="0,0,0"/>
                </v:shape>
                <v:shape id="Freeform 1003" o:spid="_x0000_s2027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9PcMA&#10;AADdAAAADwAAAGRycy9kb3ducmV2LnhtbERPzYrCMBC+L/gOYQQviyaW3UWqsZSFLT14qesDDM3Y&#10;FptJaaLWtzfCwt7m4/udXTbZXtxo9J1jDeuVAkFcO9Nxo+H0+7PcgPAB2WDvmDQ8yEO2n73tMDXu&#10;zhXdjqERMYR9ihraEIZUSl+3ZNGv3EAcubMbLYYIx0aaEe8x3PYyUepLWuw4NrQ40HdL9eV4tRqK&#10;Jk8+y6p8n7pTdbjI/uNcHEqtF/Mp34IINIV/8Z+7NHG+Umt4fRNPk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b9PcMAAADdAAAADwAAAAAAAAAAAAAAAACYAgAAZHJzL2Rv&#10;d25yZXYueG1sUEsFBgAAAAAEAAQA9QAAAIgDAAAAAA==&#10;" path="m,65l,,,65xe" filled="f" strokecolor="#e15520" strokeweight="0">
                  <v:path arrowok="t" o:connecttype="custom" o:connectlocs="0,65;0,0;0,65" o:connectangles="0,0,0"/>
                </v:shape>
                <v:shape id="Freeform 1004" o:spid="_x0000_s2028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kAsUA&#10;AADdAAAADwAAAGRycy9kb3ducmV2LnhtbERPS2sCMRC+F/ofwghepCYqWt0aRRSh6sVHKfQ2bMbd&#10;pZvJsom6/ntTEHqbj+8503ljS3Gl2heONfS6CgRx6kzBmYav0/ptDMIHZIOlY9JwJw/z2evLFBPj&#10;bnyg6zFkIoawT1BDHkKVSOnTnCz6rquII3d2tcUQYZ1JU+MthttS9pUaSYsFx4YcK1rmlP4eL1bD&#10;dncf+M37cNMZ/FBvuNpPvjt+onW71Sw+QARqwr/46f40cb5Sffj7Jp4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+QCxQAAAN0AAAAPAAAAAAAAAAAAAAAAAJgCAABkcnMv&#10;ZG93bnJldi54bWxQSwUGAAAAAAQABAD1AAAAigMAAAAA&#10;" path="m5,r7,5l17,10r3,5l22,23r,7l20,38r-3,7l12,53,5,43,2,28,,20,,13,2,5,5,xe" fillcolor="#f3be00" stroked="f">
                  <v:path arrowok="t" o:connecttype="custom" o:connectlocs="5,0;12,5;17,10;20,15;22,23;22,30;20,38;17,45;12,53;5,43;2,28;0,20;0,13;2,5;5,0" o:connectangles="0,0,0,0,0,0,0,0,0,0,0,0,0,0,0"/>
                </v:shape>
                <v:shape id="Freeform 1005" o:spid="_x0000_s2029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ShsIA&#10;AADdAAAADwAAAGRycy9kb3ducmV2LnhtbERPTWsCMRC9F/wPYQRvNbFCLatRxCK2B6FV8Txsxs3i&#10;ZrImUbf/3hQKvc3jfc5s0blG3CjE2rOG0VCBIC69qbnScNivn99AxIRssPFMGn4owmLee5phYfyd&#10;v+m2S5XIIRwL1GBTagspY2nJYRz6ljhzJx8cpgxDJU3Aew53jXxR6lU6rDk3WGxpZak8765Ow9e7&#10;ijZNlpvjZfN53HaHc5g0SutBv1tOQSTq0r/4z/1h8nylxvD7TT5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xKGwgAAAN0AAAAPAAAAAAAAAAAAAAAAAJgCAABkcnMvZG93&#10;bnJldi54bWxQSwUGAAAAAAQABAD1AAAAhwMAAAAA&#10;" path="m5,r7,5l17,10r3,5l22,23r,7l20,38r-3,7l12,53,5,43,2,28,,20,,13,2,5,5,xe" filled="f" strokecolor="#e15520" strokeweight="0">
                  <v:path arrowok="t" o:connecttype="custom" o:connectlocs="5,0;12,5;17,10;20,15;22,23;22,30;20,38;17,45;12,53;5,43;2,28;0,20;0,13;2,5;5,0" o:connectangles="0,0,0,0,0,0,0,0,0,0,0,0,0,0,0"/>
                </v:shape>
                <v:shape id="Freeform 1006" o:spid="_x0000_s2030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Tl8MA&#10;AADdAAAADwAAAGRycy9kb3ducmV2LnhtbERP3WrCMBS+F3yHcAa7kTVxuLF1RpHBoCBj2vUBDs1Z&#10;W2xOahNrfftFELw7H9/vWa5H24qBet841jBPFAji0pmGKw3F79fTGwgfkA22jknDhTysV9PJElPj&#10;zrynIQ+ViCHsU9RQh9ClUvqyJos+cR1x5P5cbzFE2FfS9HiO4baVz0q9SosNx4YaO/qsqTzkJ6vh&#10;5bD9xkV+tLPZO7ldMWb+5+S0fnwYNx8gAo3hLr65MxPnK7WA6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NTl8MAAADdAAAADwAAAAAAAAAAAAAAAACYAgAAZHJzL2Rv&#10;d25yZXYueG1sUEsFBgAAAAAEAAQA9QAAAIgDAAAAAA==&#10;" path="m,60l10,,,60xe" fillcolor="#f3be00" stroked="f">
                  <v:path arrowok="t" o:connecttype="custom" o:connectlocs="0,60;10,0;0,60" o:connectangles="0,0,0"/>
                </v:shape>
                <v:shape id="Freeform 1007" o:spid="_x0000_s2031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wzrcYA&#10;AADdAAAADwAAAGRycy9kb3ducmV2LnhtbERPTWsCMRC9F/ofwhR6kZqoKO3WKFYoKEiL1kKPw2a6&#10;Wd1MtptUd/99Iwi9zeN9znTeukqcqAmlZw2DvgJBnHtTcqFh//H68AgiRGSDlWfS0FGA+ez2ZoqZ&#10;8Wfe0mkXC5FCOGSowcZYZ1KG3JLD0Pc1ceK+feMwJtgU0jR4TuGukkOlJtJhyanBYk1LS/lx9+s0&#10;LEc/6/1nd3h/+tp0K/vSezNu2NP6/q5dPIOI1MZ/8dW9Mmm+UmO4fJNO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wzrcYAAADdAAAADwAAAAAAAAAAAAAAAACYAgAAZHJz&#10;L2Rvd25yZXYueG1sUEsFBgAAAAAEAAQA9QAAAIsDAAAAAA==&#10;" path="m,60l10,,,60xe" filled="f" strokecolor="#e15520" strokeweight="0">
                  <v:path arrowok="t" o:connecttype="custom" o:connectlocs="0,60;10,0;0,60" o:connectangles="0,0,0"/>
                </v:shape>
                <v:shape id="Freeform 1008" o:spid="_x0000_s2032" style="position:absolute;left:6354;top:1519;width:112;height:30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COsEA&#10;AADdAAAADwAAAGRycy9kb3ducmV2LnhtbESP0YrCMBBF3wX/IYzgm6Yqu0o1igqCb+uqHzA2Y1ps&#10;JqVJtf69EQTfZrj3nrmzWLW2FHeqfeFYwWiYgCDOnC7YKDifdoMZCB+QNZaOScGTPKyW3c4CU+0e&#10;/E/3YzAiQtinqCAPoUql9FlOFv3QVcRRu7raYohrbaSu8RHhtpTjJPmVFguOF3KsaJtTdjs2VsFm&#10;faHJ6WkmP38c2sOUzLlpjFL9XruegwjUhq/5k97rWD8S4f1NH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KgjrBAAAA3QAAAA8AAAAAAAAAAAAAAAAAmAIAAGRycy9kb3du&#10;cmV2LnhtbFBLBQYAAAAABAAEAPUAAACGAwAAAAA=&#10;" path="m52,20l112,,52,20xm52,20l38,28,25,30,13,28,,20,5,15r8,-2l20,10,25,8r8,l40,10r8,5l52,20xe" fillcolor="#f3be00" stroked="f">
                  <v:path arrowok="t" o:connecttype="custom" o:connectlocs="52,20;112,0;52,20;52,20;38,28;25,30;13,28;0,20;5,15;13,13;20,10;25,8;33,8;40,10;48,15;52,20" o:connectangles="0,0,0,0,0,0,0,0,0,0,0,0,0,0,0,0"/>
                  <o:lock v:ext="edit" verticies="t"/>
                </v:shape>
              </v:group>
              <v:group id="Group 1009" o:spid="_x0000_s2033" style="position:absolute;left:1104;top:285;width:4972;height:7639" coordorigin="5835,459" coordsize="7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<v:shape id="Freeform 1010" o:spid="_x0000_s2034" style="position:absolute;left:6406;top:1519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ChcQA&#10;AADdAAAADwAAAGRycy9kb3ducmV2LnhtbESPQWvCQBCF70L/wzKF3nS3CiKpq5TSgkc1AT1Os2MS&#10;kp0N2a2m/945CN5meG/e+2a9HX2nrjTEJrCF95kBRVwG13Bloch/pitQMSE77AKThX+KsN28TNaY&#10;uXDjA12PqVISwjFDC3VKfaZ1LGvyGGehJxbtEgaPSdah0m7Am4T7Ts+NWWqPDUtDjT191VS2xz9v&#10;YV7kq/bynbfLLujfE50X+7JYWPv2On5+gEo0pqf5cb1zgm+M4Mo3MoL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woXEAAAA3QAAAA8AAAAAAAAAAAAAAAAAmAIAAGRycy9k&#10;b3ducmV2LnhtbFBLBQYAAAAABAAEAPUAAACJAwAAAAA=&#10;" path="m,20l60,,,20xe" filled="f" strokecolor="#e77817" strokeweight="0">
                  <v:path arrowok="t" o:connecttype="custom" o:connectlocs="0,20;60,0;0,20" o:connectangles="0,0,0"/>
                </v:shape>
                <v:shape id="Freeform 1011" o:spid="_x0000_s2035" style="position:absolute;left:6354;top:152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/RcEA&#10;AADdAAAADwAAAGRycy9kb3ducmV2LnhtbERPTWsCMRC9F/ofwgi91YkexG6NUiyK11qFHodk3F26&#10;mSybuK7++qYgeJvH+5zFavCN6rmLdRADk7EGxWKDq6U0cPjevM5BxUTiqAnCBq4cYbV8flpQ4cJF&#10;vrjfp1LlEIkFGahSagvEaCv2FMehZcncKXSeUoZdia6jSw73DU61nqGnWnJDRS2vK7a/+7M3cLQ3&#10;O5v3k9vnD24Pu2uLGORkzMto+HgHlXhID/HdvXN5vtZv8P9NPgG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sP0XBAAAA3QAAAA8AAAAAAAAAAAAAAAAAmAIAAGRycy9kb3du&#10;cmV2LnhtbFBLBQYAAAAABAAEAPUAAACGAwAAAAA=&#10;" path="m52,12l38,20,25,22,13,20,,12,5,7,13,5,20,2,25,r8,l40,2r8,5l52,12xe" filled="f" strokecolor="#e77817" strokeweight="0">
                  <v:path arrowok="t" o:connecttype="custom" o:connectlocs="52,12;38,20;25,22;13,20;0,12;5,7;13,5;20,2;25,0;33,0;40,2;48,7;52,12" o:connectangles="0,0,0,0,0,0,0,0,0,0,0,0,0"/>
                </v:shape>
                <v:shape id="Freeform 1012" o:spid="_x0000_s2036" style="position:absolute;left:6389;top:1497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Jk8QA&#10;AADdAAAADwAAAGRycy9kb3ducmV2LnhtbESPQU/DMAyF70j8h8hIXBBLBgiqsmxCCCSurPsBVuOm&#10;ZY1TkrB2/x4fkLjZes/vfd7sljCqE6U8RLawXhlQxG10A3sLh+b9tgKVC7LDMTJZOFOG3fbyYoO1&#10;izN/0mlfvJIQzjVa6EuZaq1z21PAvIoTsWhdTAGLrMlrl3CW8DDqO2MedcCBpaHHiV57ao/7n2Ch&#10;8d1D95Rm4+/fbs5N9fV9rBCtvb5aXp5BFVrKv/nv+sMJvlkL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aiZPEAAAA3QAAAA8AAAAAAAAAAAAAAAAAmAIAAGRycy9k&#10;b3ducmV2LnhtbFBLBQYAAAAABAAEAPUAAACJAwAAAAA=&#10;" path="m50,25l109,,50,25xm50,25l37,30,22,32r-12,l,25,5,20r5,-3l17,15r8,-3l32,12r5,3l45,20r5,5xe" fillcolor="#f3be00" stroked="f">
                  <v:path arrowok="t" o:connecttype="custom" o:connectlocs="50,25;109,0;50,25;50,25;37,30;22,32;10,32;0,25;5,20;10,17;17,15;25,12;32,12;37,15;45,20;50,25" o:connectangles="0,0,0,0,0,0,0,0,0,0,0,0,0,0,0,0"/>
                  <o:lock v:ext="edit" verticies="t"/>
                </v:shape>
                <v:shape id="Freeform 1013" o:spid="_x0000_s2037" style="position:absolute;left:6439;top:1497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lzMIA&#10;AADdAAAADwAAAGRycy9kb3ducmV2LnhtbERP22oCMRB9L/gPYQTfarKCF1ajiCC0tBSqgq/DZtws&#10;bibrJrrbv2+EQt/mcK6z2vSuFg9qQ+VZQzZWIIgLbyouNZyO+9cFiBCRDdaeScMPBdisBy8rzI3v&#10;+Jseh1iKFMIhRw02xiaXMhSWHIaxb4gTd/Gtw5hgW0rTYpfCXS0nSs2kw4pTg8WGdpaK6+HuNHxc&#10;z4rt5/w47+63SWW+3m9UT7UeDfvtEkSkPv6L/9xvJs1XWQbPb9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mXMwgAAAN0AAAAPAAAAAAAAAAAAAAAAAJgCAABkcnMvZG93&#10;bnJldi54bWxQSwUGAAAAAAQABAD1AAAAhwMAAAAA&#10;" path="m,25l59,,,25xe" filled="f" strokecolor="#e77817" strokeweight="0">
                  <v:path arrowok="t" o:connecttype="custom" o:connectlocs="0,25;59,0;0,25" o:connectangles="0,0,0"/>
                </v:shape>
                <v:shape id="Freeform 1014" o:spid="_x0000_s2038" style="position:absolute;left:6389;top:150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I2MIA&#10;AADdAAAADwAAAGRycy9kb3ducmV2LnhtbERPS2vCQBC+F/oflhG81Y0eJKauIkKLePNx6W3ITnbT&#10;ZmdDdptEf71bKHibj+856+3oGtFTF2rPCuazDARx6XXNRsH18vGWgwgRWWPjmRTcKMB28/qyxkL7&#10;gU/Un6MRKYRDgQpsjG0hZSgtOQwz3xInrvKdw5hgZ6TucEjhrpGLLFtKhzWnBost7S2VP+dfp8Af&#10;v79cvzMmjxVdKvu5GvL7SqnpZNy9g4g0xqf4333QaX42X8DfN+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iojYwgAAAN0AAAAPAAAAAAAAAAAAAAAAAJgCAABkcnMvZG93&#10;bnJldi54bWxQSwUGAAAAAAQABAD1AAAAhwMAAAAA&#10;" path="m50,13l37,18,22,20r-12,l,13,5,8,10,5,17,3,25,r7,l37,3r8,5l50,13e" filled="f" strokecolor="#e77817" strokeweight="0">
                  <v:path arrowok="t" o:connecttype="custom" o:connectlocs="50,13;37,18;22,20;10,20;0,13;5,8;10,5;17,3;25,0;32,0;37,3;45,8;50,13" o:connectangles="0,0,0,0,0,0,0,0,0,0,0,0,0"/>
                </v:shape>
                <v:shape id="Freeform 1015" o:spid="_x0000_s2039" style="position:absolute;left:6419;top:1487;width:114;height:27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5A8MA&#10;AADdAAAADwAAAGRycy9kb3ducmV2LnhtbERPTWvCQBC9F/wPywi91Y0WRKOrqKCtCBVtvU+z0ySY&#10;nU2yG5P++64g9DaP9znzZWcKcaPa5ZYVDAcRCOLE6pxTBV+f25cJCOeRNRaWScEvOVguek9zjLVt&#10;+US3s09FCGEXo4LM+zKW0iUZGXQDWxIH7sfWBn2AdSp1jW0IN4UcRdFYGsw5NGRY0iaj5HpujIKq&#10;a/XHbn08vTXf+4Nt1lhdppVSz/1uNQPhqfP/4of7XYf50fAV7t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j5A8MAAADdAAAADwAAAAAAAAAAAAAAAACYAgAAZHJzL2Rv&#10;d25yZXYueG1sUEsFBgAAAAAEAAQA9QAAAIgDAAAAAA==&#10;" path="m50,17l114,,50,17xm52,17l37,25,25,27,12,25,,17,5,12r7,-2l17,7,25,5r7,l40,7r5,5l52,17xe" fillcolor="#f3be00" stroked="f">
                  <v:path arrowok="t" o:connecttype="custom" o:connectlocs="50,17;114,0;50,17;52,17;37,25;25,27;12,25;0,17;5,12;12,10;17,7;25,5;32,5;40,7;45,12;52,17" o:connectangles="0,0,0,0,0,0,0,0,0,0,0,0,0,0,0,0"/>
                  <o:lock v:ext="edit" verticies="t"/>
                </v:shape>
                <v:shape id="Freeform 1016" o:spid="_x0000_s2040" style="position:absolute;left:6469;top:1487;width:64;height:17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HuLMQA&#10;AADdAAAADwAAAGRycy9kb3ducmV2LnhtbERPTWsCMRC9F/wPYQq9aaJoLVujiChoDxXXHtrbsJnu&#10;Lt1MliR1139vCkJv83ifs1j1thEX8qF2rGE8UiCIC2dqLjV8nHfDFxAhIhtsHJOGKwVYLQcPC8yM&#10;6/hElzyWIoVwyFBDFWObSRmKiiyGkWuJE/ftvMWYoC+l8dilcNvIiVLP0mLNqaHCljYVFT/5r9Ww&#10;/XrbvE9OXX78LA6qn/rZ3NqD1k+P/foVRKQ+/ovv7r1J89V4Cn/fp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B7izEAAAA3QAAAA8AAAAAAAAAAAAAAAAAmAIAAGRycy9k&#10;b3ducmV2LnhtbFBLBQYAAAAABAAEAPUAAACJAwAAAAA=&#10;" path="m,17l64,,,17xe" filled="f" strokecolor="#e77817" strokeweight="0">
                  <v:path arrowok="t" o:connecttype="custom" o:connectlocs="0,17;64,0;0,17" o:connectangles="0,0,0"/>
                </v:shape>
                <v:shape id="Freeform 1017" o:spid="_x0000_s2041" style="position:absolute;left:6419;top:149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jncEA&#10;AADdAAAADwAAAGRycy9kb3ducmV2LnhtbERPS2vCQBC+F/oflil4q5MIiqRuRFoqXmsVehx2Jw/M&#10;zobsNkZ/fbdQ6G0+vudstpPr1MhDaL1oyOcZKBbjbSu1htPn+/MaVIgkljovrOHGAbbl48OGCuuv&#10;8sHjMdYqhUgoSEMTY18gBtOwozD3PUviKj84igkONdqBrincdbjIshU6aiU1NNTza8Pmcvx2Gs7m&#10;blbrMb+/feH+dLj1iF4qrWdP0+4FVOQp/ov/3Aeb5mf5En6/SSdg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4o53BAAAA3QAAAA8AAAAAAAAAAAAAAAAAmAIAAGRycy9kb3du&#10;cmV2LnhtbFBLBQYAAAAABAAEAPUAAACGAwAAAAA=&#10;" path="m52,12l37,20,25,22,12,20,,12,5,7,12,5,17,2,25,r7,l40,2r5,5l52,12xe" filled="f" strokecolor="#e77817" strokeweight="0">
                  <v:path arrowok="t" o:connecttype="custom" o:connectlocs="52,12;37,20;25,22;12,20;0,12;5,7;12,5;17,2;25,0;32,0;40,2;45,7;52,12" o:connectangles="0,0,0,0,0,0,0,0,0,0,0,0,0"/>
                </v:shape>
                <v:shape id="Freeform 1018" o:spid="_x0000_s2042" style="position:absolute;left:6446;top:1472;width:110;height:27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nrcMA&#10;AADdAAAADwAAAGRycy9kb3ducmV2LnhtbERPS2sCMRC+C/0PYQq9aaK0i65GEdtSvYgv8Dok092l&#10;m8mySXXbX98UBG/z8T1ntuhcLS7UhsqzhuFAgSA23lZcaDgd3/tjECEiW6w9k4YfCrCYP/RmmFt/&#10;5T1dDrEQKYRDjhrKGJtcymBKchgGviFO3KdvHcYE20LaFq8p3NVypFQmHVacGkpsaFWS+Tp8Ow2j&#10;bL09vz2/1Pi6UZPt7sPgbzBaPz12yymISF28i2/utU3z1TCD/2/S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TnrcMAAADdAAAADwAAAAAAAAAAAAAAAACYAgAAZHJzL2Rv&#10;d25yZXYueG1sUEsFBgAAAAAEAAQA9QAAAIgDAAAAAA==&#10;" path="m52,15l110,,52,15xm52,15l38,22,25,27,13,25,,17,5,12r8,-2l18,7,25,5r8,l40,7r7,3l52,15xe" fillcolor="#f3be00" stroked="f">
                  <v:path arrowok="t" o:connecttype="custom" o:connectlocs="52,15;110,0;52,15;52,15;38,22;25,27;13,25;0,17;5,12;13,10;18,7;25,5;33,5;40,7;47,10;52,15" o:connectangles="0,0,0,0,0,0,0,0,0,0,0,0,0,0,0,0"/>
                  <o:lock v:ext="edit" verticies="t"/>
                </v:shape>
                <v:shape id="Freeform 1019" o:spid="_x0000_s2043" style="position:absolute;left:6498;top:1472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mesIA&#10;AADdAAAADwAAAGRycy9kb3ducmV2LnhtbERPTWvCQBC9F/wPywje6m6K1BJdQyyIvQjWCl6H7JiE&#10;ZGdjdtX477sFobd5vM9ZZoNtxY16XzvWkEwVCOLCmZpLDcefzesHCB+QDbaOScODPGSr0csSU+Pu&#10;/E23QyhFDGGfooYqhC6V0hcVWfRT1xFH7ux6iyHCvpSmx3sMt618U+pdWqw5NlTY0WdFRXO4Wg27&#10;8+4o99sTd/ljs74YqeZh1mg9GQ/5AkSgIfyLn+4vE+erZA5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c2Z6wgAAAN0AAAAPAAAAAAAAAAAAAAAAAJgCAABkcnMvZG93&#10;bnJldi54bWxQSwUGAAAAAAQABAD1AAAAhwMAAAAA&#10;" path="m,15l58,,,15xe" filled="f" strokecolor="#e77817" strokeweight="0">
                  <v:path arrowok="t" o:connecttype="custom" o:connectlocs="0,15;58,0;0,15" o:connectangles="0,0,0"/>
                </v:shape>
                <v:shape id="Freeform 1020" o:spid="_x0000_s2044" style="position:absolute;left:6446;top:147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92+MQA&#10;AADdAAAADwAAAGRycy9kb3ducmV2LnhtbESPQWvCQBCF7wX/wzIFb3WjiJTUVaQQEMRDbKF4m2an&#10;STA7G3ZXE/+9cxB6m+G9ee+b9XZ0nbpRiK1nA/NZBoq48rbl2sD3V/H2DiomZIudZzJwpwjbzeRl&#10;jbn1A5d0O6VaSQjHHA00KfW51rFqyGGc+Z5YtD8fHCZZQ61twEHCXacXWbbSDluWhgZ7+myoupyu&#10;zsBu0DHVhfvFZTiW5fnwczkXbMz0ddx9gEo0pn/z83pvBT+bC658IyPo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fdvjEAAAA3QAAAA8AAAAAAAAAAAAAAAAAmAIAAGRycy9k&#10;b3ducmV2LnhtbFBLBQYAAAAABAAEAPUAAACJAwAAAAA=&#10;" path="m52,10l38,17,25,22,13,20,,12,5,7,13,5,18,2,25,r8,l40,2r7,3l52,10e" filled="f" strokecolor="#e77817" strokeweight="0">
                  <v:path arrowok="t" o:connecttype="custom" o:connectlocs="52,10;38,17;25,22;13,20;0,12;5,7;13,5;18,2;25,0;33,0;40,2;47,5;52,10" o:connectangles="0,0,0,0,0,0,0,0,0,0,0,0,0"/>
                </v:shape>
                <v:shape id="Freeform 1021" o:spid="_x0000_s2045" style="position:absolute;left:6481;top:1444;width:109;height:35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q28UA&#10;AADdAAAADwAAAGRycy9kb3ducmV2LnhtbERPTWvCQBC9C/6HZYTedJNaSk2zipQqSvFgTA+9Ddkx&#10;CWZn0+w2pv/eLRS8zeN9TroaTCN66lxtWUE8i0AQF1bXXCrIT5vpCwjnkTU2lknBLzlYLcejFBNt&#10;r3ykPvOlCCHsElRQed8mUrqiIoNuZlviwJ1tZ9AH2JVSd3gN4aaRj1H0LA3WHBoqbOmtouKS/RgF&#10;79+xHD4+n74u+/xkDvPe1M1iq9TDZFi/gvA0+Lv4373TYX4UL+Dv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2rbxQAAAN0AAAAPAAAAAAAAAAAAAAAAAJgCAABkcnMv&#10;ZG93bnJldi54bWxQSwUGAAAAAAQABAD1AAAAigMAAAAA&#10;" path="m50,25l109,,50,25xm50,25l37,33,25,35,12,33,,28,5,23r5,-5l17,15r8,l32,15r5,3l45,20r5,5xe" fillcolor="#f3be00" stroked="f">
                  <v:path arrowok="t" o:connecttype="custom" o:connectlocs="50,25;109,0;50,25;50,25;37,33;25,35;12,33;0,28;5,23;10,18;17,15;25,15;32,15;37,18;45,20;50,25" o:connectangles="0,0,0,0,0,0,0,0,0,0,0,0,0,0,0,0"/>
                  <o:lock v:ext="edit" verticies="t"/>
                </v:shape>
                <v:shape id="Freeform 1022" o:spid="_x0000_s2046" style="position:absolute;left:6531;top:1444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YK6sUA&#10;AADdAAAADwAAAGRycy9kb3ducmV2LnhtbESPQUvDQBCF7wX/wzKCt3bXgK3EboMIgmIRbAWvQ3bM&#10;hmRn0+y2if/eOQjeZnhv3vtmW82hVxcaUxvZwu3KgCKuo2u5sfB5fF7eg0oZ2WEfmSz8UIJqd7XY&#10;YunixB90OeRGSQinEi34nIdS61R7CphWcSAW7TuOAbOsY6PdiJOEh14Xxqx1wJalweNAT57q7nAO&#10;Ft66L8N+vzlupvOpaN3764n6O2tvrufHB1CZ5vxv/rt+cYJvCuGX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grqxQAAAN0AAAAPAAAAAAAAAAAAAAAAAJgCAABkcnMv&#10;ZG93bnJldi54bWxQSwUGAAAAAAQABAD1AAAAigMAAAAA&#10;" path="m,25l59,,,25xe" filled="f" strokecolor="#e77817" strokeweight="0">
                  <v:path arrowok="t" o:connecttype="custom" o:connectlocs="0,25;59,0;0,25" o:connectangles="0,0,0"/>
                </v:shape>
                <v:shape id="Freeform 1023" o:spid="_x0000_s2047" style="position:absolute;left:6481;top:145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LW8MA&#10;AADdAAAADwAAAGRycy9kb3ducmV2LnhtbERPS4vCMBC+L/gfwgje1rQeRKpRRCzqshcfhx7HZmyr&#10;zaQ2Ubv/fiMs7G0+vufMFp2pxZNaV1lWEA8jEMS51RUXCk7H9HMCwnlkjbVlUvBDDhbz3scME21f&#10;vKfnwRcihLBLUEHpfZNI6fKSDLqhbYgDd7GtQR9gW0jd4iuEm1qOomgsDVYcGkpsaFVSfjs8jAKb&#10;Xc/r++T+laUbvcmafLvbfWdKDfrdcgrCU+f/xX/urQ7zo1EM72/C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SLW8MAAADdAAAADwAAAAAAAAAAAAAAAACYAgAAZHJzL2Rv&#10;d25yZXYueG1sUEsFBgAAAAAEAAQA9QAAAIgDAAAAAA==&#10;" path="m50,10l37,18,25,20,12,18,,13,5,8,10,3,17,r8,l32,r5,3l45,5r5,5xe" filled="f" strokecolor="#e77817" strokeweight="0">
                  <v:path arrowok="t" o:connecttype="custom" o:connectlocs="50,10;37,18;25,20;12,18;0,13;5,8;10,3;17,0;25,0;32,0;37,3;45,5;50,10" o:connectangles="0,0,0,0,0,0,0,0,0,0,0,0,0"/>
                </v:shape>
                <v:shape id="Freeform 1024" o:spid="_x0000_s2048" style="position:absolute;left:6506;top:1412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aQcAA&#10;AADdAAAADwAAAGRycy9kb3ducmV2LnhtbERPS4vCMBC+L/gfwgh7EU23SLHVKCIoHvbi6z40Y1Ns&#10;JqXJatdfvxGEvc3H95zFqreNuFPna8cKviYJCOLS6ZorBefTdjwD4QOyxsYxKfglD6vl4GOBhXYP&#10;PtD9GCoRQ9gXqMCE0BZS+tKQRT9xLXHkrq6zGCLsKqk7fMRw28g0STJpsebYYLCljaHydvyxCjgb&#10;kXk231lv6TLK7RRz3mVKfQ779RxEoD78i9/uvY7zkzSF1zfxB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RaQcAAAADdAAAADwAAAAAAAAAAAAAAAACYAgAAZHJzL2Rvd25y&#10;ZXYueG1sUEsFBgAAAAAEAAQA9QAAAIUDAAAAAA==&#10;" path="m52,32l112,,52,32xm52,32l37,42,25,47r-13,l,45,5,37r5,-5l17,30r8,-3l32,25r8,2l47,30r5,2xe" fillcolor="#f3be00" stroked="f">
                  <v:path arrowok="t" o:connecttype="custom" o:connectlocs="52,32;112,0;52,32;52,32;37,42;25,47;12,47;0,45;5,37;10,32;17,30;25,27;32,25;40,27;47,30;52,32" o:connectangles="0,0,0,0,0,0,0,0,0,0,0,0,0,0,0,0"/>
                  <o:lock v:ext="edit" verticies="t"/>
                </v:shape>
                <v:shape id="Freeform 1025" o:spid="_x0000_s2049" style="position:absolute;left:6558;top:1412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jRMQA&#10;AADdAAAADwAAAGRycy9kb3ducmV2LnhtbERP32vCMBB+F/Y/hBvsTVMd6FaNZcwJg4FjVXw+mmsb&#10;2ly6JtP635uB4Nt9fD9vlQ22FSfqvXGsYDpJQBAXThuuFBz22/ELCB+QNbaOScGFPGTrh9EKU+3O&#10;/EOnPFQihrBPUUEdQpdK6YuaLPqJ64gjV7reYoiwr6Tu8RzDbStnSTKXFg3Hhho7eq+paPI/q+BY&#10;XQx+mE2p86/tYv+7KXevzbdST4/D2xJEoCHcxTf3p47zk9kz/H8TT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V40TEAAAA3QAAAA8AAAAAAAAAAAAAAAAAmAIAAGRycy9k&#10;b3ducmV2LnhtbFBLBQYAAAAABAAEAPUAAACJAwAAAAA=&#10;" path="m,32l60,,,32xe" filled="f" strokecolor="#e77817" strokeweight="0">
                  <v:path arrowok="t" o:connecttype="custom" o:connectlocs="0,32;60,0;0,32" o:connectangles="0,0,0"/>
                </v:shape>
                <v:shape id="Freeform 1026" o:spid="_x0000_s2050" style="position:absolute;left:6506;top:143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62QMMA&#10;AADdAAAADwAAAGRycy9kb3ducmV2LnhtbERPTWuDQBC9B/oflin0lqwJEoLNRiQgFEoP2kLxNnWn&#10;KnFnZXcb7b/vFgK5zeN9zjFfzCiu5PxgWcF2k4Agbq0euFPw8V6uDyB8QNY4WiYFv+QhPz2sjphp&#10;O3NF1zp0Ioawz1BBH8KUSenbngz6jZ2II/dtncEQoeukdjjHcDPKXZLspcGBY0OPE517ai/1j1FQ&#10;zNKHrjRfmLq3qmpePy9NyUo9PS7FM4hAS7iLb+4XHecnuxT+v4kny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62QMMAAADdAAAADwAAAAAAAAAAAAAAAACYAgAAZHJzL2Rv&#10;d25yZXYueG1sUEsFBgAAAAAEAAQA9QAAAIgDAAAAAA==&#10;" path="m52,7l37,17,25,22r-13,l,20,5,12,10,7,17,5,25,2,32,r8,2l47,5r5,2e" filled="f" strokecolor="#e77817" strokeweight="0">
                  <v:path arrowok="t" o:connecttype="custom" o:connectlocs="52,7;37,17;25,22;12,22;0,20;5,12;10,7;17,5;25,2;32,0;40,2;47,5;52,7" o:connectangles="0,0,0,0,0,0,0,0,0,0,0,0,0"/>
                </v:shape>
                <v:shape id="Freeform 1027" o:spid="_x0000_s2051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wNsQA&#10;AADdAAAADwAAAGRycy9kb3ducmV2LnhtbERPTUvDQBC9C/6HZYRexG4s1GrstkhLiyehUQ+9Ddlp&#10;NpidDdlpkvrrXUHwNo/3Ocv16BvVUxfrwAbupxko4jLYmisDH++7u0dQUZAtNoHJwIUirFfXV0vM&#10;bRj4QH0hlUohHHM04ETaXOtYOvIYp6ElTtwpdB4lwa7StsMhhftGz7LsQXusOTU4bGnjqPwqzt6A&#10;fOPpPG7f+qb4PC5uj/uny+DEmMnN+PIMSmiUf/Gf+9Wm+dlsDr/fpBP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8DbEAAAA3QAAAA8AAAAAAAAAAAAAAAAAmAIAAGRycy9k&#10;b3ducmV2LnhtbFBLBQYAAAAABAAEAPUAAACJAwAAAAA=&#10;" path="m27,l24,12,20,25,10,35,,42,,30,5,17,15,5,27,xe" fillcolor="#f3be00" stroked="f">
                  <v:path arrowok="t" o:connecttype="custom" o:connectlocs="27,0;24,12;20,25;10,35;0,42;0,30;5,17;15,5;27,0" o:connectangles="0,0,0,0,0,0,0,0,0"/>
                </v:shape>
                <v:shape id="Freeform 1028" o:spid="_x0000_s2052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RzMIA&#10;AADdAAAADwAAAGRycy9kb3ducmV2LnhtbERPzWoCMRC+F3yHMIKXUpN6ENkapbgU1Js/DzBNxs22&#10;m8myibvbt28KBW/z8f3Oejv6RvTUxTqwhte5AkFsgq250nC9fLysQMSEbLEJTBp+KMJ2M3laY2HD&#10;wCfqz6kSOYRjgRpcSm0hZTSOPMZ5aIkzdwudx5RhV0nb4ZDDfSMXSi2lx5pzg8OWdo7M9/nuNZTm&#10;+mysVcfTkW+4O1y+SvwstZ5Nx/c3EInG9BD/u/c2z1eLJfx9k0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FHMwgAAAN0AAAAPAAAAAAAAAAAAAAAAAJgCAABkcnMvZG93&#10;bnJldi54bWxQSwUGAAAAAAQABAD1AAAAhwMAAAAA&#10;" path="m27,l24,12,20,25,10,35,,42,,30,5,17,15,5,27,e" filled="f" strokecolor="#e77817" strokeweight="0">
                  <v:path arrowok="t" o:connecttype="custom" o:connectlocs="27,0;24,12;20,25;10,35;0,42;0,30;5,17;15,5;27,0" o:connectangles="0,0,0,0,0,0,0,0,0"/>
                </v:shape>
                <v:shape id="Freeform 1029" o:spid="_x0000_s2053" style="position:absolute;left:6352;top:1454;width:74;height:85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1JMIA&#10;AADdAAAADwAAAGRycy9kb3ducmV2LnhtbERPTWsCMRC9F/wPYQRvNXERK1uj1EJVhB5cvfQ2bKa7&#10;wc1k2URd/31TELzN433OYtW7RlypC9azhslYgSAuvbFcaTgdv17nIEJENth4Jg13CrBaDl4WmBt/&#10;4wNdi1iJFMIhRw11jG0uZShrchjGviVO3K/vHMYEu0qaDm8p3DUyU2omHVpODTW29FlTeS4uTkOY&#10;botQZthv1P7nez3b2/OutVqPhv3HO4hIfXyKH+6dSfNV9gb/36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jUkwgAAAN0AAAAPAAAAAAAAAAAAAAAAAJgCAABkcnMvZG93&#10;bnJldi54bWxQSwUGAAAAAAQABAD1AAAAhwMAAAAA&#10;" path="m30,43l27,58,20,68,10,78,,85,,75,5,63,15,50,30,43xm30,43l74,,30,43xe" fillcolor="#f3be00" stroked="f">
                  <v:path arrowok="t" o:connecttype="custom" o:connectlocs="30,43;27,58;20,68;10,78;0,85;0,75;5,63;15,50;30,43;30,43;74,0;30,43" o:connectangles="0,0,0,0,0,0,0,0,0,0,0,0"/>
                  <o:lock v:ext="edit" verticies="t"/>
                </v:shape>
                <v:shape id="Freeform 1030" o:spid="_x0000_s2054" style="position:absolute;left:6352;top:1497;width:30;height:42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xbMYA&#10;AADdAAAADwAAAGRycy9kb3ducmV2LnhtbESPQWvDMAyF74P9B6NCL2N1UkbJ0rplDArZpWzZfoCI&#10;lcQ0lkPstem/rw6D3STe03ufdofZD+pCU3SBDeSrDBRxE6zjzsDP9/G5ABUTssUhMBm4UYTD/vFh&#10;h6UNV/6iS506JSEcSzTQpzSWWsemJ49xFUZi0doweUyyTp22E14l3A96nWUb7dGxNPQ40ntPzbn+&#10;9QY+q1NVFMXTx0udu9bl7el1cyZjlov5bQsq0Zz+zX/XlRX8bC248o2Mo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RxbMYAAADdAAAADwAAAAAAAAAAAAAAAACYAgAAZHJz&#10;L2Rvd25yZXYueG1sUEsFBgAAAAAEAAQA9QAAAIsDAAAAAA==&#10;" path="m30,l27,15,20,25,10,35,,42,,32,5,20,15,7,30,e" filled="f" strokecolor="#e77817" strokeweight="0">
                  <v:path arrowok="t" o:connecttype="custom" o:connectlocs="30,0;27,15;20,25;10,35;0,42;0,32;5,20;15,7;30,0" o:connectangles="0,0,0,0,0,0,0,0,0"/>
                </v:shape>
                <v:shape id="Freeform 1031" o:spid="_x0000_s2055" style="position:absolute;left:6382;top:1454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/4MQA&#10;AADdAAAADwAAAGRycy9kb3ducmV2LnhtbERPTWsCMRC9F/wPYQq9lJrUg9TVKNVWUJAWrXiebqa7&#10;i5vJkmTd9d+bQqG3ebzPmS16W4sL+VA51vA8VCCIc2cqLjQcv9ZPLyBCRDZYOyYNVwqwmA/uZpgZ&#10;1/GeLodYiBTCIUMNZYxNJmXIS7IYhq4hTtyP8xZjgr6QxmOXwm0tR0qNpcWKU0OJDa1Kys+H1mp4&#10;bPPTTnXfb+9dDD6sjx/Lz22r9cN9/zoFEamP/+I/98ak+Wo0gd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bf+DEAAAA3QAAAA8AAAAAAAAAAAAAAAAAmAIAAGRycy9k&#10;b3ducmV2LnhtbFBLBQYAAAAABAAEAPUAAACJAwAAAAA=&#10;" path="m,43l44,,,43e" filled="f" strokecolor="#e77817" strokeweight="0">
                  <v:path arrowok="t" o:connecttype="custom" o:connectlocs="0,43;44,0;0,43" o:connectangles="0,0,0"/>
                </v:shape>
                <v:shape id="Freeform 1032" o:spid="_x0000_s2056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HAsQA&#10;AADdAAAADwAAAGRycy9kb3ducmV2LnhtbESPT2sCMRDF7wW/Qxihl1KTKkjZGkUERejJv+dhM91d&#10;3UyWJNXtt+8cBG8zvDfv/Wa26H2rbhRTE9jCx8iAIi6Da7iycDys3z9BpYzssA1MFv4owWI+eJlh&#10;4cKdd3Tb50pJCKcCLdQ5d4XWqazJYxqFjli0nxA9ZlljpV3Eu4T7Vo+NmWqPDUtDjR2taiqv+19v&#10;4ZzOzSW23xSWXXmqzGb8Frcba1+H/fILVKY+P82P660TfDMRfvlGRt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zhwLEAAAA3QAAAA8AAAAAAAAAAAAAAAAAmAIAAGRycy9k&#10;b3ducmV2LnhtbFBLBQYAAAAABAAEAPUAAACJAwAAAAA=&#10;" path="m25,r,12l20,25,12,35,,42,,30,5,17,7,12,12,7,17,2,25,xe" fillcolor="#f3be00" stroked="f">
                  <v:path arrowok="t" o:connecttype="custom" o:connectlocs="25,0;25,12;20,25;12,35;0,42;0,30;5,17;7,12;12,7;17,2;25,0" o:connectangles="0,0,0,0,0,0,0,0,0,0,0"/>
                </v:shape>
                <v:shape id="Freeform 1033" o:spid="_x0000_s2057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0BsMA&#10;AADdAAAADwAAAGRycy9kb3ducmV2LnhtbERPTWvCQBC9C/6HZQRvujG1VlJXKYWilyJqEY9jdpoE&#10;s7NhdzXx33eFgrd5vM9ZrDpTixs5X1lWMBknIIhzqysuFPwcvkZzED4ga6wtk4I7eVgt+70FZtq2&#10;vKPbPhQihrDPUEEZQpNJ6fOSDPqxbYgj92udwRChK6R22MZwU8s0SWbSYMWxocSGPkvKL/urUTBN&#10;1+0xnW3vWp6ur3Qx5+/0zSk1HHQf7yACdeEp/ndvdJyfvEzg8U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q0BsMAAADdAAAADwAAAAAAAAAAAAAAAACYAgAAZHJzL2Rv&#10;d25yZXYueG1sUEsFBgAAAAAEAAQA9QAAAIgDAAAAAA==&#10;" path="m25,r,12l20,25,12,35,,42,,30,5,17,7,12,12,7,17,2,25,e" filled="f" strokecolor="#e77817" strokeweight="0">
                  <v:path arrowok="t" o:connecttype="custom" o:connectlocs="25,0;25,12;20,25;12,35;0,42;0,30;5,17;7,12;12,7;17,2;25,0" o:connectangles="0,0,0,0,0,0,0,0,0,0,0"/>
                </v:shape>
                <v:shape id="Freeform 1034" o:spid="_x0000_s2058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Jo8QA&#10;AADdAAAADwAAAGRycy9kb3ducmV2LnhtbERPTWvCQBC9F/oflil4q7tVlBrdhBJQROihtirehuyY&#10;BLOzIbua9N93C4Xe5vE+Z5UNthF36nztWMPLWIEgLpypudTw9bl+fgXhA7LBxjFp+CYPWfr4sMLE&#10;uJ4/6L4PpYgh7BPUUIXQJlL6oiKLfuxa4shdXGcxRNiV0nTYx3DbyIlSc2mx5thQYUt5RcV1f7Ma&#10;bLFo1Pzcv5/ycz47stkcdnzUevQ0vC1BBBrCv/jPvTVxvppO4PebeIJ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RCaPEAAAA3QAAAA8AAAAAAAAAAAAAAAAAmAIAAGRycy9k&#10;b3ducmV2LnhtbFBLBQYAAAAABAAEAPUAAACJAwAAAAA=&#10;" path="m,45l40,,,45xe" fillcolor="#f3be00" stroked="f">
                  <v:path arrowok="t" o:connecttype="custom" o:connectlocs="0,45;40,0;0,45" o:connectangles="0,0,0"/>
                </v:shape>
                <v:shape id="Freeform 1035" o:spid="_x0000_s2059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S1r8QA&#10;AADdAAAADwAAAGRycy9kb3ducmV2LnhtbERPTWvCQBC9F/wPywheim40KG10E6RQaOupsWC9Ddkx&#10;iWZnQ3Yb03/fFYTe5vE+Z5MNphE9da62rGA+i0AQF1bXXCr42r9On0A4j6yxsUwKfslBlo4eNpho&#10;e+VP6nNfihDCLkEFlfdtIqUrKjLoZrYlDtzJdgZ9gF0pdYfXEG4auYiilTRYc2iosKWXiopL/mMU&#10;5PVhZ3XM/fe7P2L7fMbl9vFDqcl42K5BeBr8v/juftNhfhTHcPsmn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0ta/EAAAA3QAAAA8AAAAAAAAAAAAAAAAAmAIAAGRycy9k&#10;b3ducmV2LnhtbFBLBQYAAAAABAAEAPUAAACJAwAAAAA=&#10;" path="m,45l40,,,45xe" filled="f" strokecolor="#e77817" strokeweight="0">
                  <v:path arrowok="t" o:connecttype="custom" o:connectlocs="0,45;40,0;0,45" o:connectangles="0,0,0"/>
                </v:shape>
                <v:shape id="Freeform 1036" o:spid="_x0000_s2060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jl8EA&#10;AADdAAAADwAAAGRycy9kb3ducmV2LnhtbERPS4vCMBC+C/sfwix408QHsnSNIoLg0Sdex2Zsq82k&#10;JFG7++uNsLC3+fieM523thYP8qFyrGHQVyCIc2cqLjQc9qveF4gQkQ3WjknDDwWYzz46U8yMe/KW&#10;HrtYiBTCIUMNZYxNJmXIS7IY+q4hTtzFeYsxQV9I4/GZwm0th0pNpMWKU0OJDS1Lym+7u9Vw2tLp&#10;cj4O19fB76ZRt6OfmMNZ6+5nu/gGEamN/+I/99qk+Wo0hvc36QQ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B45fBAAAA3QAAAA8AAAAAAAAAAAAAAAAAmAIAAGRycy9kb3du&#10;cmV2LnhtbFBLBQYAAAAABAAEAPUAAACGAwAAAAA=&#10;" path="m25,l22,13,20,25,12,35,,43,,30,5,18,7,13,12,8,17,3,25,xe" fillcolor="#f3be00" stroked="f">
                  <v:path arrowok="t" o:connecttype="custom" o:connectlocs="25,0;22,13;20,25;12,35;0,43;0,30;5,18;7,13;12,8;17,3;25,0" o:connectangles="0,0,0,0,0,0,0,0,0,0,0"/>
                </v:shape>
                <v:shape id="Freeform 1037" o:spid="_x0000_s2061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TkMUA&#10;AADdAAAADwAAAGRycy9kb3ducmV2LnhtbERPTWvCQBC9F/wPywi9SN3UUC3RTZCC0IIFY9qDtzE7&#10;JsHsbMhuNf77bqHgbR7vc1bZYFpxod41lhU8TyMQxKXVDVcKvorN0ysI55E1tpZJwY0cZOnoYYWJ&#10;tlfO6bL3lQgh7BJUUHvfJVK6siaDbmo74sCdbG/QB9hXUvd4DeGmlbMomkuDDYeGGjt6q6k873+M&#10;ggN+aC4+F9vjZP29OOVERbybKPU4HtZLEJ4Gfxf/u991mB/FL/D3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pOQxQAAAN0AAAAPAAAAAAAAAAAAAAAAAJgCAABkcnMv&#10;ZG93bnJldi54bWxQSwUGAAAAAAQABAD1AAAAigMAAAAA&#10;" path="m25,l22,13,20,25,12,35,,43,,30,5,18,7,13,12,8,17,3,25,e" filled="f" strokecolor="#e77817" strokeweight="0">
                  <v:path arrowok="t" o:connecttype="custom" o:connectlocs="25,0;22,13;20,25;12,35;0,43;0,30;5,18;7,13;12,8;17,3;25,0" o:connectangles="0,0,0,0,0,0,0,0,0,0,0"/>
                </v:shape>
                <v:shape id="Freeform 1038" o:spid="_x0000_s2062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I7cUA&#10;AADdAAAADwAAAGRycy9kb3ducmV2LnhtbERPTWvCQBC9C/6HZQQvohtbEUldpS1EQi8aLe11zI5J&#10;aHY2za6a9te7hYK3ebzPWa47U4sLta6yrGA6iUAQ51ZXXCh4PyTjBQjnkTXWlknBDzlYr/q9Jcba&#10;Xjmjy94XIoSwi1FB6X0TS+nykgy6iW2IA3eyrUEfYFtI3eI1hJtaPkTRXBqsODSU2NBrSfnX/mwU&#10;jJLd0WzT7Hv6MssS+5mbt83vh1LDQff8BMJT5+/if3eqw/zocQ5/34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QjtxQAAAN0AAAAPAAAAAAAAAAAAAAAAAJgCAABkcnMv&#10;ZG93bnJldi54bWxQSwUGAAAAAAQABAD1AAAAigMAAAAA&#10;" path="m,44l37,,,44xe" fillcolor="#f3be00" stroked="f">
                  <v:path arrowok="t" o:connecttype="custom" o:connectlocs="0,44;37,0;0,44" o:connectangles="0,0,0"/>
                </v:shape>
                <v:shape id="Freeform 1039" o:spid="_x0000_s2063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N+FMEA&#10;AADdAAAADwAAAGRycy9kb3ducmV2LnhtbERPS2sCMRC+C/6HMEJvmq0LVlajqCD25qvQ67iZfdDN&#10;ZEniuv33jSD0Nh/fc5br3jSiI+drywreJwkI4tzqmksFX9f9eA7CB2SNjWVS8Ese1qvhYImZtg8+&#10;U3cJpYgh7DNUUIXQZlL6vCKDfmJb4sgV1hkMEbpSaoePGG4aOU2SmTRYc2yosKVdRfnP5W4UbLvv&#10;W55uUlscnS2cPpjz6WSUehv1mwWIQH34F7/cnzrOT9IPeH4TT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jfhTBAAAA3QAAAA8AAAAAAAAAAAAAAAAAmAIAAGRycy9kb3du&#10;cmV2LnhtbFBLBQYAAAAABAAEAPUAAACGAwAAAAA=&#10;" path="m,44l37,,,44xe" filled="f" strokecolor="#e77817" strokeweight="0">
                  <v:path arrowok="t" o:connecttype="custom" o:connectlocs="0,44;37,0;0,44" o:connectangles="0,0,0"/>
                </v:shape>
                <v:shape id="Freeform 1040" o:spid="_x0000_s2064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nKsYA&#10;AADdAAAADwAAAGRycy9kb3ducmV2LnhtbESPQUvDQBCF74L/YRmhN7tRUdqYTRFBKJSirRWvQ3ZM&#10;YrOzMbNt4793DgVvM7w3731TLMbQmSMN0kZ2cDPNwBBX0bdcO9i9v1zPwEhC9thFJge/JLAoLy8K&#10;zH088YaO21QbDWHJ0UGTUp9bK1VDAWUae2LVvuIQMOk61NYPeNLw0NnbLHuwAVvWhgZ7em6o2m8P&#10;wcHrbj+X75+30K3mm+X6fiaf8iHOTa7Gp0cwicb0bz5fL73iZ3eKq9/oCLb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InKsYAAADdAAAADwAAAAAAAAAAAAAAAACYAgAAZHJz&#10;L2Rvd25yZXYueG1sUEsFBgAAAAAEAAQA9QAAAIsDAAAAAA==&#10;" path="m22,r,15l18,27,10,37,,45,,32,3,20,5,15,10,7,15,2,22,xe" fillcolor="#f3be00" stroked="f">
                  <v:path arrowok="t" o:connecttype="custom" o:connectlocs="22,0;22,15;18,27;10,37;0,45;0,32;3,20;5,15;10,7;15,2;22,0" o:connectangles="0,0,0,0,0,0,0,0,0,0,0"/>
                </v:shape>
                <v:shape id="Freeform 1041" o:spid="_x0000_s2065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2yMYA&#10;AADdAAAADwAAAGRycy9kb3ducmV2LnhtbERPTWvCQBC9F/wPywi9lLqxljaNriKCIApC0156m2bH&#10;JJqdjdmNRn+9KxR6m8f7nMmsM5U4UeNKywqGgwgEcWZ1ybmC76/lcwzCeWSNlWVScCEHs2nvYYKJ&#10;tmf+pFPqcxFC2CWooPC+TqR0WUEG3cDWxIHb2cagD7DJpW7wHMJNJV+i6E0aLDk0FFjToqDskLZG&#10;wetw/XN8T+Ptvl2ap+t6tPjdtKlSj/1uPgbhqfP/4j/3Sof50egD7t+EE+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L2yMYAAADdAAAADwAAAAAAAAAAAAAAAACYAgAAZHJz&#10;L2Rvd25yZXYueG1sUEsFBgAAAAAEAAQA9QAAAIsDAAAAAA==&#10;" path="m22,r,15l18,27,10,37,,45,,32,3,20,5,15,10,7,15,2,22,e" filled="f" strokecolor="#e77817" strokeweight="0">
                  <v:path arrowok="t" o:connecttype="custom" o:connectlocs="22,0;22,15;18,27;10,37;0,45;0,32;3,20;5,15;10,7;15,2;22,0" o:connectangles="0,0,0,0,0,0,0,0,0,0,0"/>
                </v:shape>
                <v:shape id="Freeform 1042" o:spid="_x0000_s2066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k1mccA&#10;AADdAAAADwAAAGRycy9kb3ducmV2LnhtbESPMU/DQAyFdyT+w8lIbPRSKFUVeq1CKqouDE0ZGK2c&#10;SSJyvih3pCG/vh4qdbP1nt/7vN6OrlUD9aHxbGA+S0ARl942XBn4On08rUCFiGyx9UwG/inAdnN/&#10;t8bU+jMfaShipSSEQ4oG6hi7VOtQ1uQwzHxHLNqP7x1GWftK2x7PEu5a/ZwkS+2wYWmosaO8pvK3&#10;+HMGspN9zaZ8Nd+9D/up+PTTd/6yM+bxYczeQEUa4818vT5YwU8Wwi/fyAh6c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5NZnHAAAA3QAAAA8AAAAAAAAAAAAAAAAAmAIAAGRy&#10;cy9kb3ducmV2LnhtbFBLBQYAAAAABAAEAPUAAACMAwAAAAA=&#10;" path="m,50l37,,,50xe" fillcolor="#f3be00" stroked="f">
                  <v:path arrowok="t" o:connecttype="custom" o:connectlocs="0,50;37,0;0,50" o:connectangles="0,0,0"/>
                </v:shape>
                <v:shape id="Freeform 1043" o:spid="_x0000_s2067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FY8UA&#10;AADdAAAADwAAAGRycy9kb3ducmV2LnhtbERPS2vCQBC+C/0PyxS8iG4stWjqKqVV6kXwTXsbstMk&#10;mJ0N2c2j/74rFLzNx/ec+bIzhWiocrllBeNRBII4sTrnVMHpuB5OQTiPrLGwTAp+ycFy8dCbY6xt&#10;y3tqDj4VIYRdjAoy78tYSpdkZNCNbEkcuB9bGfQBVqnUFbYh3BTyKYpepMGcQ0OGJb1nlFwPtVFw&#10;2e0Gq+PXenu+fn8k9aysJ5+nWqn+Y/f2CsJT5+/if/dGh/nR8xhu34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cVjxQAAAN0AAAAPAAAAAAAAAAAAAAAAAJgCAABkcnMv&#10;ZG93bnJldi54bWxQSwUGAAAAAAQABAD1AAAAigMAAAAA&#10;" path="m,50l37,,,50xe" filled="f" strokecolor="#e77817" strokeweight="0">
                  <v:path arrowok="t" o:connecttype="custom" o:connectlocs="0,50;37,0;0,50" o:connectangles="0,0,0"/>
                </v:shape>
                <v:shape id="Freeform 1044" o:spid="_x0000_s2068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RmcMA&#10;AADdAAAADwAAAGRycy9kb3ducmV2LnhtbERPTWvCQBC9F/wPywi91d2IlBJdRbRKewqNeh+yYxLN&#10;zsbsVtP++m5B8DaP9zmzRW8bcaXO1441JCMFgrhwpuZSw363eXkD4QOywcYxafghD4v54GmGqXE3&#10;/qJrHkoRQ9inqKEKoU2l9EVFFv3ItcSRO7rOYoiwK6Xp8BbDbSPHSr1KizXHhgpbWlVUnPNvq+E9&#10;L7YqO112SZmt+1VSH34/s43Wz8N+OQURqA8P8d39YeJ8NRnD/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pRmcMAAADdAAAADwAAAAAAAAAAAAAAAACYAgAAZHJzL2Rv&#10;d25yZXYueG1sUEsFBgAAAAAEAAQA9QAAAIgDAAAAAA==&#10;" path="m20,r,15l18,27,10,37,,45,,35,3,20,5,15,10,7,15,5,20,xe" fillcolor="#f3be00" stroked="f">
                  <v:path arrowok="t" o:connecttype="custom" o:connectlocs="20,0;20,15;18,27;10,37;0,45;0,35;3,20;5,15;10,7;15,5;20,0" o:connectangles="0,0,0,0,0,0,0,0,0,0,0"/>
                </v:shape>
                <v:shape id="Freeform 1045" o:spid="_x0000_s2069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ka8UA&#10;AADdAAAADwAAAGRycy9kb3ducmV2LnhtbERPS2sCMRC+F/wPYYReiiatVmQ1Sm0p9FCpL/A6bMbd&#10;xWSybFJ37a9vhEJv8/E9Z77snBUXakLlWcPjUIEgzr2puNBw2L8PpiBCRDZoPZOGKwVYLnp3c8yM&#10;b3lLl10sRArhkKGGMsY6kzLkJTkMQ18TJ+7kG4cxwaaQpsE2hTsrn5SaSIcVp4YSa3otKT/vvp2G&#10;aLerZ1sdlf2aPLytftbt5vPQan3f715mICJ18V/85/4wab4aj+D2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WRrxQAAAN0AAAAPAAAAAAAAAAAAAAAAAJgCAABkcnMv&#10;ZG93bnJldi54bWxQSwUGAAAAAAQABAD1AAAAigMAAAAA&#10;" path="m20,r,15l18,27,10,37,,45,,35,3,20,5,15,10,7,15,5,20,e" filled="f" strokecolor="#e77817" strokeweight="0">
                  <v:path arrowok="t" o:connecttype="custom" o:connectlocs="20,0;20,15;18,27;10,37;0,45;0,35;3,20;5,15;10,7;15,5;20,0" o:connectangles="0,0,0,0,0,0,0,0,0,0,0"/>
                </v:shape>
                <v:shape id="Freeform 1046" o:spid="_x0000_s2070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8PMUA&#10;AADdAAAADwAAAGRycy9kb3ducmV2LnhtbERPS2vCQBC+F/oflin0IrprjSLRVUSQ9tAKPhCPQ3aa&#10;hGZnY3Y18d93C0Jv8/E9Z77sbCVu1PjSsYbhQIEgzpwpOddwPGz6UxA+IBusHJOGO3lYLp6f5pga&#10;1/KObvuQixjCPkUNRQh1KqXPCrLoB64mjty3ayyGCJtcmgbbGG4r+abURFosOTYUWNO6oOxnf7Ua&#10;2s39+uVGvVMyOavjdnwZteXnu9avL91qBiJQF/7FD/eHifNVksDf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nw8xQAAAN0AAAAPAAAAAAAAAAAAAAAAAJgCAABkcnMv&#10;ZG93bnJldi54bWxQSwUGAAAAAAQABAD1AAAAigMAAAAA&#10;" path="m,50l38,,,50xe" fillcolor="#f3be00" stroked="f">
                  <v:path arrowok="t" o:connecttype="custom" o:connectlocs="0,50;38,0;0,50" o:connectangles="0,0,0"/>
                </v:shape>
                <v:shape id="Freeform 1047" o:spid="_x0000_s2071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tGMQA&#10;AADdAAAADwAAAGRycy9kb3ducmV2LnhtbERPS2sCMRC+F/wPYYReRBOlVVmNIgtCT7Y+QLwNm+nu&#10;0s1km0Td/vumIPQ2H99zluvONuJGPtSONYxHCgRx4UzNpYbTcTucgwgR2WDjmDT8UID1qve0xMy4&#10;O+/pdoilSCEcMtRQxdhmUoaiIoth5FrixH06bzEm6EtpPN5TuG3kRKmptFhzaqiwpbyi4utwtRoK&#10;1cVQv/vL+Xsy387y62CXf+y0fu53mwWISF38Fz/cbybNVy+v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MLRjEAAAA3QAAAA8AAAAAAAAAAAAAAAAAmAIAAGRycy9k&#10;b3ducmV2LnhtbFBLBQYAAAAABAAEAPUAAACJAwAAAAA=&#10;" path="m,50l38,,,50xe" filled="f" strokecolor="#e77817" strokeweight="0">
                  <v:path arrowok="t" o:connecttype="custom" o:connectlocs="0,50;38,0;0,50" o:connectangles="0,0,0"/>
                </v:shape>
                <v:shape id="Freeform 1048" o:spid="_x0000_s2072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fJ8QA&#10;AADdAAAADwAAAGRycy9kb3ducmV2LnhtbERPTWvCQBC9F/oflil4Ed0Y2yipq1RBkOKl0Yu3ITsm&#10;odnZkN3G6K93BaG3ebzPWax6U4uOWldZVjAZRyCIc6srLhQcD9vRHITzyBpry6TgSg5Wy9eXBaba&#10;XviHuswXIoSwS1FB6X2TSunykgy6sW2IA3e2rUEfYFtI3eIlhJtaxlGUSIMVh4YSG9qUlP9mf0bB&#10;ab812fdHLOPpzXXn9VBPbjOv1OCt//oE4an3/+Kne6fD/Og9gcc34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WHyfEAAAA3QAAAA8AAAAAAAAAAAAAAAAAmAIAAGRycy9k&#10;b3ducmV2LnhtbFBLBQYAAAAABAAEAPUAAACJAwAAAAA=&#10;" path="m25,r3,8l28,15r,8l25,27r-5,5l15,37,8,42,,47,,35,5,23,13,10,25,xe" fillcolor="#f3be00" stroked="f">
                  <v:path arrowok="t" o:connecttype="custom" o:connectlocs="25,0;28,8;28,15;28,23;25,27;20,32;15,37;8,42;0,47;0,35;5,23;13,10;25,0" o:connectangles="0,0,0,0,0,0,0,0,0,0,0,0,0"/>
                </v:shape>
                <v:shape id="Freeform 1049" o:spid="_x0000_s2073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5Fw8UA&#10;AADdAAAADwAAAGRycy9kb3ducmV2LnhtbERPTWsCMRC9F/wPYQq9lJq1SltWo4gg2lNd7aHHMRl3&#10;l24mSxJ19dc3BcHbPN7nTGadbcSJfKgdKxj0MxDE2pmaSwXfu+XLB4gQkQ02jknBhQLMpr2HCebG&#10;nbmg0zaWIoVwyFFBFWObSxl0RRZD37XEiTs4bzEm6EtpPJ5TuG3ka5a9SYs1p4YKW1pUpH+3R6tg&#10;PyxWB3+8fn4NNmujV8/Xn0LvlHp67OZjEJG6eBff3GuT5mejd/j/Jp0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kXDxQAAAN0AAAAPAAAAAAAAAAAAAAAAAJgCAABkcnMv&#10;ZG93bnJldi54bWxQSwUGAAAAAAQABAD1AAAAigMAAAAA&#10;" path="m25,r3,8l28,15r,8l25,27r-5,5l15,37,8,42,,47,,35,5,23,13,10,25,e" filled="f" strokecolor="#e77817" strokeweight="0">
                  <v:path arrowok="t" o:connecttype="custom" o:connectlocs="25,0;28,8;28,15;28,23;25,27;20,32;15,37;8,42;0,47;0,35;5,23;13,10;25,0" o:connectangles="0,0,0,0,0,0,0,0,0,0,0,0,0"/>
                </v:shape>
                <v:shape id="Freeform 1050" o:spid="_x0000_s2074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6m8gA&#10;AADdAAAADwAAAGRycy9kb3ducmV2LnhtbESPT0vDQBDF74LfYRnBi9hNixSN3ZYoCB6k0Ng/1yE7&#10;JsHsbMiuzdpP3zkUepvhvXnvN4tVcp060hBazwamkwwUceVty7WB7ffH4zOoEJEtdp7JwD8FWC1v&#10;bxaYWz/yho5lrJWEcMjRQBNjn2sdqoYchonviUX78YPDKOtQazvgKOGu07Msm2uHLUtDgz29N1T9&#10;ln/OQPn1djhN15Qe5vs27F5mxSmNhTH3d6l4BRUpxav5cv1pBT97Elz5Rkb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UvqbyAAAAN0AAAAPAAAAAAAAAAAAAAAAAJgCAABk&#10;cnMvZG93bnJldi54bWxQSwUGAAAAAAQABAD1AAAAjQMAAAAA&#10;" path="m,42l43,,,42xe" fillcolor="#f3be00" stroked="f">
                  <v:path arrowok="t" o:connecttype="custom" o:connectlocs="0,42;43,0;0,42" o:connectangles="0,0,0"/>
                </v:shape>
                <v:shape id="Freeform 1051" o:spid="_x0000_s2075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S+MIA&#10;AADdAAAADwAAAGRycy9kb3ducmV2LnhtbERPTWsCMRC9F/wPYYReimYtUupqFFHKVuqlq96HZNxd&#10;3EyWJNXtvzdCobd5vM9ZrHrbiiv50DhWMBlnIIi1Mw1XCo6Hj9E7iBCRDbaOScEvBVgtB08LzI27&#10;8Tddy1iJFMIhRwV1jF0uZdA1WQxj1xEn7uy8xZigr6TxeEvhtpWvWfYmLTacGmrsaFOTvpQ/VsHp&#10;y77Ivd6u0Qe9s8Wk0KUslHoe9us5iEh9/Bf/uT9Nmp9NZ/D4Jp0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25L4wgAAAN0AAAAPAAAAAAAAAAAAAAAAAJgCAABkcnMvZG93&#10;bnJldi54bWxQSwUGAAAAAAQABAD1AAAAhwMAAAAA&#10;" path="m,42l43,,,42xe" filled="f" strokecolor="#e77817" strokeweight="0">
                  <v:path arrowok="t" o:connecttype="custom" o:connectlocs="0,42;43,0;0,42" o:connectangles="0,0,0"/>
                </v:shape>
                <v:shape id="Freeform 1052" o:spid="_x0000_s2076" style="position:absolute;left:6334;top:15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uPcYA&#10;AADdAAAADwAAAGRycy9kb3ducmV2LnhtbESPQWsCMRCF74X+hzCF3mpS2bayGsUKpYK9VEXwNmzG&#10;3cXNZElS3f5751DobYb35r1vZovBd+pCMbWBLTyPDCjiKriWawv73cfTBFTKyA67wGThlxIs5vd3&#10;MyxduPI3Xba5VhLCqUQLTc59qXWqGvKYRqEnFu0Uoscsa6y1i3iVcN/psTGv2mPL0tBgT6uGqvP2&#10;x1sw7xjevorNOtaH46k/F7wszKe1jw/Dcgoq05D/zX/Xayf45kX4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TuPcYAAADdAAAADwAAAAAAAAAAAAAAAACYAgAAZHJz&#10;L2Rvd25yZXYueG1sUEsFBgAAAAAEAAQA9QAAAIsDAAAAAA==&#10;" path="m,l3,,5,,3,3r,2l,3,,xe" fillcolor="#e15520" stroked="f">
                  <v:path arrowok="t" o:connecttype="custom" o:connectlocs="0,0;3,0;5,0;3,3;3,5;0,3;0,0" o:connectangles="0,0,0,0,0,0,0"/>
                </v:shape>
                <v:shape id="Freeform 1053" o:spid="_x0000_s2077" style="position:absolute;left:6334;top:1509;width:227;height:35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yEsMA&#10;AADdAAAADwAAAGRycy9kb3ducmV2LnhtbERPS2vCQBC+C/6HZQq91Y2WFomuUsRAeqsPLL2N2TEb&#10;zM6G7BrTf+8Kgrf5+J4zX/a2Fh21vnKsYDxKQBAXTldcKtjvsrcpCB+QNdaOScE/eVguhoM5ptpd&#10;eUPdNpQihrBPUYEJoUml9IUhi37kGuLInVxrMUTYllK3eI3htpaTJPmUFiuODQYbWhkqztuLVdAd&#10;12ROP9M8O8jcv/9evs+Z+1Pq9aX/moEI1Ien+OHOdZyffIzh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uyEsMAAADdAAAADwAAAAAAAAAAAAAAAACYAgAAZHJzL2Rv&#10;d25yZXYueG1sUEsFBgAAAAAEAAQA9QAAAIgDAAAAAA==&#10;" path="m3,l,3,3,5r2,l5,3,8,,5,,3,xm224,35r3,-2l224,35xe" fillcolor="#e15820" stroked="f">
                  <v:path arrowok="t" o:connecttype="custom" o:connectlocs="3,0;0,3;3,5;5,5;5,3;8,0;5,0;3,0;224,35;227,33;224,35;224,35" o:connectangles="0,0,0,0,0,0,0,0,0,0,0,0"/>
                  <o:lock v:ext="edit" verticies="t"/>
                </v:shape>
                <v:shape id="Freeform 1054" o:spid="_x0000_s2078" style="position:absolute;left:6337;top:1509;width:224;height:35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RbsEA&#10;AADdAAAADwAAAGRycy9kb3ducmV2LnhtbERPTYvCMBC9C/sfwix403QVRapRFkGo3mrFvc42Y1u3&#10;mXSbqPXfG0HwNo/3OYtVZ2pxpdZVlhV8DSMQxLnVFRcKDtlmMAPhPLLG2jIpuJOD1fKjt8BY2xun&#10;dN37QoQQdjEqKL1vYildXpJBN7QNceBOtjXoA2wLqVu8hXBTy1EUTaXBikNDiQ2tS8r/9hej4KfJ&#10;su0/03l8Pq7T5DdJd2PfKdX/7L7nIDx1/i1+uRMd5keTET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NEW7BAAAA3QAAAA8AAAAAAAAAAAAAAAAAmAIAAGRycy9kb3du&#10;cmV2LnhtbFBLBQYAAAAABAAEAPUAAACGAwAAAAA=&#10;" path="m2,l,3,,5,2,8r3,l5,5,7,3,5,,2,xm219,35r2,l224,33r-5,2xe" fillcolor="#e25b20" stroked="f">
                  <v:path arrowok="t" o:connecttype="custom" o:connectlocs="2,0;0,3;0,5;2,8;5,8;5,5;7,3;5,0;2,0;219,35;221,35;224,33;219,35;219,35" o:connectangles="0,0,0,0,0,0,0,0,0,0,0,0,0,0"/>
                  <o:lock v:ext="edit" verticies="t"/>
                </v:shape>
                <v:shape id="Freeform 1055" o:spid="_x0000_s2079" style="position:absolute;left:6339;top:1509;width:219;height:38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2tlcMA&#10;AADdAAAADwAAAGRycy9kb3ducmV2LnhtbERP3WrCMBS+F/YO4QjeyEynbm6dUYbgEISJdQ9waI5N&#10;sTnpmmjr2y+C4N35+H7PfNnZSlyo8aVjBS+jBARx7nTJhYLfw/r5HYQPyBorx6TgSh6Wi6feHFPt&#10;Wt7TJQuFiCHsU1RgQqhTKX1uyKIfuZo4ckfXWAwRNoXUDbYx3FZynCRv0mLJscFgTStD+Sk7WwVH&#10;nI7RTL637XCXfdCfHs709UepQb/7+gQRqAsP8d290XF+8jqB2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2tlcMAAADdAAAADwAAAAAAAAAAAAAAAACYAgAAZHJzL2Rv&#10;d25yZXYueG1sUEsFBgAAAAAEAAQA9QAAAIgDAAAAAA==&#10;" path="m219,35r,l217,35r-3,l214,38r5,-3xm3,l,3,,5r3,5l3,13,5,8,8,3,5,3,3,xe" fillcolor="#e25e20" stroked="f">
                  <v:path arrowok="t" o:connecttype="custom" o:connectlocs="219,35;219,35;217,35;214,35;214,38;214,38;219,35;3,0;0,3;0,5;3,10;3,13;5,8;8,3;5,3;3,0" o:connectangles="0,0,0,0,0,0,0,0,0,0,0,0,0,0,0,0"/>
                  <o:lock v:ext="edit" verticies="t"/>
                </v:shape>
                <v:shape id="Freeform 1056" o:spid="_x0000_s2080" style="position:absolute;left:6342;top:1512;width:214;height:3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gB8IA&#10;AADdAAAADwAAAGRycy9kb3ducmV2LnhtbERPTYvCMBC9C/6HMII3TV1ckdpURFwRPMhqBY9DM7bF&#10;ZlKaqPXfmwVhb/N4n5MsO1OLB7WusqxgMo5AEOdWV1woyE4/ozkI55E11pZJwYscLNN+L8FY2yf/&#10;0uPoCxFC2MWooPS+iaV0eUkG3dg2xIG72tagD7AtpG7xGcJNLb+iaCYNVhwaSmxoXVJ+O96NgsP2&#10;dsrrfXap7ruJ6S7ZebYpzkoNB91qAcJT5//FH/dOh/nR9xT+vgkny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GAHwgAAAN0AAAAPAAAAAAAAAAAAAAAAAJgCAABkcnMvZG93&#10;bnJldi54bWxQSwUGAAAAAAQABAD1AAAAhwMAAAAA&#10;" path="m214,32r,l211,32r-2,l209,35r,2l214,32xm2,l,2,,5r2,5l2,12,5,5,7,,5,,2,xe" fillcolor="#e36221" stroked="f">
                  <v:path arrowok="t" o:connecttype="custom" o:connectlocs="214,32;214,32;211,32;209,32;209,35;209,35;209,37;214,32;2,0;0,2;0,5;2,10;2,12;5,5;7,0;5,0;2,0" o:connectangles="0,0,0,0,0,0,0,0,0,0,0,0,0,0,0,0,0"/>
                  <o:lock v:ext="edit" verticies="t"/>
                </v:shape>
                <v:shape id="Freeform 1057" o:spid="_x0000_s2081" style="position:absolute;left:6342;top:1512;width:211;height:3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bl8IA&#10;AADdAAAADwAAAGRycy9kb3ducmV2LnhtbERPyWrDMBC9F/IPYgK5NZIb3CRulFAMNT0FmuU+WFPb&#10;xBoZS7Xdv68Kgdzm8dbZHSbbioF63zjWkCwVCOLSmYYrDZfzx/MGhA/IBlvHpOGXPBz2s6cdZsaN&#10;/EXDKVQihrDPUEMdQpdJ6cuaLPql64gj9+16iyHCvpKmxzGG21a+KPUqLTYcG2rsKK+pvJ1+rAYs&#10;kvKYrzc3n6+OBW+Ta6suV60X8+n9DUSgKTzEd/enifNVmsL/N/EE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5BuXwgAAAN0AAAAPAAAAAAAAAAAAAAAAAJgCAABkcnMvZG93&#10;bnJldi54bWxQSwUGAAAAAAQABAD1AAAAhwMAAAAA&#10;" path="m211,35r,-3l209,32r-3,l206,35r,2l211,35xm5,l2,5,,10r2,2l5,17,7,7,10,,7,,5,xe" fillcolor="#e46521" stroked="f">
                  <v:path arrowok="t" o:connecttype="custom" o:connectlocs="211,35;211,32;209,32;206,32;206,35;206,35;206,37;211,35;211,35;5,0;2,5;0,10;2,12;5,17;7,7;10,0;7,0;5,0" o:connectangles="0,0,0,0,0,0,0,0,0,0,0,0,0,0,0,0,0,0"/>
                  <o:lock v:ext="edit" verticies="t"/>
                </v:shape>
                <v:shape id="Freeform 1058" o:spid="_x0000_s2082" style="position:absolute;left:6344;top:1512;width:207;height:40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yKMMA&#10;AADdAAAADwAAAGRycy9kb3ducmV2LnhtbERPTWsCMRC9C/6HMEIvUhMVbdkaRaSCN6mWsr0Nm+nu&#10;4mayJHHd/vtGKHibx/uc1aa3jejIh9qxhulEgSAunKm51PB53j+/gggR2WDjmDT8UoDNejhYYWbc&#10;jT+oO8VSpBAOGWqoYmwzKUNRkcUwcS1x4n6ctxgT9KU0Hm8p3DZyptRSWqw5NVTY0q6i4nK6Wg2z&#10;sX/f26/ue/HCan44zvNLk+daP4367RuISH18iP/dB5Pmq8US7t+k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AyKMMAAADdAAAADwAAAAAAAAAAAAAAAACYAgAAZHJzL2Rv&#10;d25yZXYueG1sUEsFBgAAAAAEAAQA9QAAAIgDAAAAAA==&#10;" path="m207,35r,-3l204,32r-2,3l202,37r,3l207,37r,-2xm5,l3,5,,12r3,8l3,25,5,12,10,,8,,5,xe" fillcolor="#e46821" stroked="f">
                  <v:path arrowok="t" o:connecttype="custom" o:connectlocs="207,35;207,32;204,32;202,35;202,35;202,37;202,40;207,37;207,35;207,35;5,0;3,5;0,12;3,20;3,25;5,12;10,0;8,0;5,0" o:connectangles="0,0,0,0,0,0,0,0,0,0,0,0,0,0,0,0,0,0,0"/>
                  <o:lock v:ext="edit" verticies="t"/>
                </v:shape>
                <v:shape id="Freeform 1059" o:spid="_x0000_s2083" style="position:absolute;left:6347;top:1512;width:201;height:40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iYMQA&#10;AADdAAAADwAAAGRycy9kb3ducmV2LnhtbERPTYvCMBC9L/gfwgje1lRRV6pRRBDUFUFX8To0Y1tt&#10;JqWJWvfXG2Fhb/N4nzOe1qYQd6pcbllBpx2BIE6szjlVcPhZfA5BOI+ssbBMCp7kYDppfIwx1vbB&#10;O7rvfSpCCLsYFWTel7GULsnIoGvbkjhwZ1sZ9AFWqdQVPkK4KWQ3igbSYM6hIcOS5hkl1/3NKNgs&#10;n5eVmX3Xv+546h0753Wvu10r1WrWsxEIT7X/F/+5lzrMj/pf8P4mnCA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W4mDEAAAA3QAAAA8AAAAAAAAAAAAAAAAAmAIAAGRycy9k&#10;b3ducmV2LnhtbFBLBQYAAAAABAAEAPUAAACJAwAAAAA=&#10;" path="m201,35r,-3l199,35r-3,l196,37r,3l201,37r,-2xm5,l2,7,,17,2,27r,10l2,35,5,17,10,,7,,5,xe" fillcolor="#e46b21" stroked="f">
                  <v:path arrowok="t" o:connecttype="custom" o:connectlocs="201,35;201,32;199,35;196,35;196,35;196,37;196,40;201,37;201,35;201,35;5,0;2,7;0,17;2,27;2,37;2,35;2,35;5,17;10,0;7,0;5,0" o:connectangles="0,0,0,0,0,0,0,0,0,0,0,0,0,0,0,0,0,0,0,0,0"/>
                  <o:lock v:ext="edit" verticies="t"/>
                </v:shape>
                <v:shape id="Freeform 1060" o:spid="_x0000_s2084" style="position:absolute;left:6347;top:1512;width:199;height:47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5JMUA&#10;AADdAAAADwAAAGRycy9kb3ducmV2LnhtbESPQWvDMAyF74P+B6PCbqvdrRslrVtKYTDYDpu7Q48i&#10;VpO0sRxir0n//XQY7PaEnj69t96OoVVX6lMT2cJ8ZkARl9E3XFn4Prw+LEGljOyxjUwWbpRgu5nc&#10;rbHwceAvurpcKYFwKtBCnXNXaJ3KmgKmWeyIZXeKfcAsY19p3+Mg8NDqR2NedMCG5UONHe1rKi/u&#10;JwhlcX53/tbGp+qkzfD5cfTOLay9n467FahMY/43/12/eYlvniWutBEJ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/kkxQAAAN0AAAAPAAAAAAAAAAAAAAAAAJgCAABkcnMv&#10;ZG93bnJldi54bWxQSwUGAAAAAAQABAD1AAAAigMAAAAA&#10;" path="m199,35r,l196,35r-2,l194,37r,5l199,40r,-3l199,35xm7,l2,12,,25,2,37,7,47,5,40r,-5l7,17,12,,10,,7,xe" fillcolor="#e56f21" stroked="f">
                  <v:path arrowok="t" o:connecttype="custom" o:connectlocs="199,35;199,35;196,35;194,35;194,37;194,42;199,40;199,37;199,35;7,0;2,12;0,25;2,37;7,47;5,40;5,35;7,17;12,0;10,0;7,0" o:connectangles="0,0,0,0,0,0,0,0,0,0,0,0,0,0,0,0,0,0,0,0"/>
                  <o:lock v:ext="edit" verticies="t"/>
                </v:shape>
                <v:shape id="Freeform 1061" o:spid="_x0000_s2085" style="position:absolute;left:6349;top:1512;width:194;height:5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g/sQA&#10;AADdAAAADwAAAGRycy9kb3ducmV2LnhtbERPyWrDMBC9F/IPYgK9NVIKLbFrOSSGgNtTNgK5Ta2p&#10;bWqNjKUm7t9HhUJu83jrZMvRduJCg28da5jPFAjiypmWaw3Hw+ZpAcIHZIOdY9LwSx6W+eQhw9S4&#10;K+/osg+1iCHsU9TQhNCnUvqqIYt+5nriyH25wWKIcKilGfAaw20nn5V6lRZbjg0N9lQ0VH3vf6wG&#10;sy2Pn/1Ht1PFaV0ki3l53rw7rR+n4+oNRKAx3MX/7tLE+eolgb9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4P7EAAAA3QAAAA8AAAAAAAAAAAAAAAAAmAIAAGRycy9k&#10;b3ducmV2LnhtbFBLBQYAAAAABAAEAPUAAACJAwAAAAA=&#10;" path="m194,35r,l192,35r-3,l189,40r,2l194,40r,-3l194,35xm8,l3,17,,35r,2l3,45r5,7l5,45,5,35,8,17,13,,10,,8,xe" fillcolor="#e57222" stroked="f">
                  <v:path arrowok="t" o:connecttype="custom" o:connectlocs="194,35;194,35;192,35;189,35;189,40;189,42;194,40;194,37;194,35;8,0;3,17;0,35;0,35;0,37;3,45;8,52;5,45;5,35;8,17;13,0;10,0;8,0" o:connectangles="0,0,0,0,0,0,0,0,0,0,0,0,0,0,0,0,0,0,0,0,0,0"/>
                  <o:lock v:ext="edit" verticies="t"/>
                </v:shape>
                <v:shape id="Freeform 1062" o:spid="_x0000_s2086" style="position:absolute;left:6352;top:1512;width:189;height:57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ro8cA&#10;AADdAAAADwAAAGRycy9kb3ducmV2LnhtbESPzW7CQAyE75V4h5UrcSub0jaClAVBVaQWiUP5uVtZ&#10;k6RkvVF2gZSnxwek3mzNeObzZNa5Wp2pDZVnA8+DBBRx7m3FhYHddvk0AhUissXaMxn4owCzae9h&#10;gpn1F/6h8yYWSkI4ZGigjLHJtA55SQ7DwDfEoh186zDK2hbatniRcFfrYZKk2mHF0lBiQx8l5cfN&#10;yRn43a/s8nv/el3h+iU9fK7nb4txYUz/sZu/g4rUxX/z/frLCn6SCr98IyPo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zK6PHAAAA3QAAAA8AAAAAAAAAAAAAAAAAmAIAAGRy&#10;cy9kb3ducmV2LnhtbFBLBQYAAAAABAAEAPUAAACMAwAAAAA=&#10;" path="m7,l2,17,,35r,5l2,47r3,5l7,57,7,45,5,35,7,17,12,,10,,7,xm189,42r,-5l189,35r-3,l184,35r,5l184,45r5,-3xe" fillcolor="#e67523" stroked="f">
                  <v:path arrowok="t" o:connecttype="custom" o:connectlocs="7,0;2,17;0,35;0,40;2,47;5,52;7,57;7,45;5,35;7,17;12,0;10,0;7,0;189,42;189,37;189,35;186,35;184,35;184,40;184,45;189,42" o:connectangles="0,0,0,0,0,0,0,0,0,0,0,0,0,0,0,0,0,0,0,0,0"/>
                  <o:lock v:ext="edit" verticies="t"/>
                </v:shape>
                <v:shape id="Freeform 1063" o:spid="_x0000_s2087" style="position:absolute;left:6354;top:1512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4NcYA&#10;AADdAAAADwAAAGRycy9kb3ducmV2LnhtbESPQWsCMRCF7wX/Q5iCt5rVgtjVKCotiIigLXgdNuNm&#10;6WayJqmu/nojCL3N8N68781k1tpanMmHyrGCfi8DQVw4XXGp4Of7620EIkRkjbVjUnClALNp52WC&#10;uXYX3tF5H0uRQjjkqMDE2ORShsKQxdBzDXHSjs5bjGn1pdQeLync1nKQZUNpseJEMNjQ0lDxu/+z&#10;ibs+fHxu5qv3m9u6zWmwMIe13ynVfW3nYxCR2vhvfl6vdKqfDfvw+Ca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Z4NcYAAADdAAAADwAAAAAAAAAAAAAAAACYAgAAZHJz&#10;L2Rvd25yZXYueG1sUEsFBgAAAAAEAAQA9QAAAIsDAAAAAA==&#10;" path="m8,l3,17,,35,,45r3,7l5,57r5,3l8,47,5,35,8,17,13,,10,,8,xm184,42r,-2l184,35r-2,l179,35r,5l179,47r3,-2l184,42xe" fillcolor="#e67824" stroked="f">
                  <v:path arrowok="t" o:connecttype="custom" o:connectlocs="8,0;3,17;0,35;0,45;3,52;5,57;10,60;8,47;5,35;8,17;13,0;10,0;8,0;184,42;184,40;184,35;182,35;179,35;179,40;179,47;182,45;184,42" o:connectangles="0,0,0,0,0,0,0,0,0,0,0,0,0,0,0,0,0,0,0,0,0,0"/>
                  <o:lock v:ext="edit" verticies="t"/>
                </v:shape>
                <v:shape id="Freeform 1064" o:spid="_x0000_s2088" style="position:absolute;left:6357;top:1512;width:179;height:62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UvcQA&#10;AADdAAAADwAAAGRycy9kb3ducmV2LnhtbERPTWuDQBC9F/Iflgn0UuLaHNJg3UgQgr0UWpMeepu4&#10;U5W4s+Ku0fz7bKHQ2zze56TZbDpxpcG1lhU8RzEI4srqlmsFp+NhtQXhPLLGzjIpuJGDbLd4SDHR&#10;duJPupa+FiGEXYIKGu/7REpXNWTQRbYnDtyPHQz6AIda6gGnEG46uY7jjTTYcmhosKe8oepSjkZB&#10;+eLOU0GFLjh/Gr/f64/88jUp9bic968gPM3+X/znftNhfrxZw+834QS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8VL3EAAAA3QAAAA8AAAAAAAAAAAAAAAAAmAIAAGRycy9k&#10;b3ducmV2LnhtbFBLBQYAAAAABAAEAPUAAACJAwAAAAA=&#10;" path="m7,l2,17,,35,2,45r,12l7,60r3,2l7,47,5,35,7,17,12,2,10,,7,xm179,45r,-5l179,35r-3,l174,35r,7l174,47r2,l179,45xe" fillcolor="#e77b25" stroked="f">
                  <v:path arrowok="t" o:connecttype="custom" o:connectlocs="7,0;2,17;0,35;2,45;2,57;7,60;10,62;7,47;5,35;7,17;12,2;10,0;7,0;179,45;179,40;179,35;176,35;174,35;174,42;174,47;176,47;179,45" o:connectangles="0,0,0,0,0,0,0,0,0,0,0,0,0,0,0,0,0,0,0,0,0,0"/>
                  <o:lock v:ext="edit" verticies="t"/>
                </v:shape>
                <v:shape id="Freeform 1065" o:spid="_x0000_s2089" style="position:absolute;left:6359;top:1512;width:174;height:65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y5MMA&#10;AADdAAAADwAAAGRycy9kb3ducmV2LnhtbERP32vCMBB+H/g/hBP2NpNtUKQaxQnCYEy2Wnw+mrMp&#10;NpfaZLb+94sw2Nt9fD9vuR5dK67Uh8azhueZAkFcedNwraE87J7mIEJENth6Jg03CrBeTR6WmBs/&#10;8Dddi1iLFMIhRw02xi6XMlSWHIaZ74gTd/K9w5hgX0vT45DCXStflMqkw4ZTg8WOtpaqc/HjNLyN&#10;w5dV1eW2P37MzcV+lr7Izlo/TsfNAkSkMf6L/9zvJs1X2Svcv0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ty5MMAAADdAAAADwAAAAAAAAAAAAAAAACYAgAAZHJzL2Rv&#10;d25yZXYueG1sUEsFBgAAAAAEAAQA9QAAAIgDAAAAAA==&#10;" path="m8,l3,17,,35,3,47,5,60r3,2l10,65,8,50,5,35,8,17,13,2r-3,l8,xm174,47r,-7l174,35r-2,l169,35r,7l167,50r5,-3l174,47xe" fillcolor="#e77e26" stroked="f">
                  <v:path arrowok="t" o:connecttype="custom" o:connectlocs="8,0;3,17;0,35;3,47;5,60;8,62;10,65;8,50;5,35;8,17;13,2;10,2;8,0;174,47;174,40;174,35;172,35;169,35;169,42;167,50;172,47;174,47" o:connectangles="0,0,0,0,0,0,0,0,0,0,0,0,0,0,0,0,0,0,0,0,0,0"/>
                  <o:lock v:ext="edit" verticies="t"/>
                </v:shape>
                <v:shape id="Freeform 1066" o:spid="_x0000_s2090" style="position:absolute;left:6362;top:1514;width:169;height:63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VP8UA&#10;AADdAAAADwAAAGRycy9kb3ducmV2LnhtbERPTWvCQBC9F/oflin0ZjYtVjS6igitPWihSSl6G7LT&#10;JJidDdk1if/eFYTe5vE+Z7EaTC06al1lWcFLFIMgzq2uuFDwk72PpiCcR9ZYWyYFF3KwWj4+LDDR&#10;tudv6lJfiBDCLkEFpfdNIqXLSzLoItsQB+7PtgZ9gG0hdYt9CDe1fI3jiTRYcWgosaFNSfkpPRsF&#10;B3mebfe/l+P4Y5ub3cm8fWF2VOr5aVjPQXga/L/47v7UYX48GcPt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lU/xQAAAN0AAAAPAAAAAAAAAAAAAAAAAJgCAABkcnMv&#10;ZG93bnJldi54bWxQSwUGAAAAAAQABAD1AAAAigMAAAAA&#10;" path="m7,l2,15,,33,2,45,5,60r2,l10,63r2,l7,48,5,33,7,15,12,,10,,7,xm169,45r,-5l169,33r-3,l164,35r,8l161,48r3,l169,45xe" fillcolor="#e78126" stroked="f">
                  <v:path arrowok="t" o:connecttype="custom" o:connectlocs="7,0;2,15;0,33;2,45;5,60;7,60;10,63;12,63;7,48;5,33;7,15;12,0;10,0;7,0;169,45;169,40;169,33;166,33;164,35;164,43;161,48;164,48;169,45" o:connectangles="0,0,0,0,0,0,0,0,0,0,0,0,0,0,0,0,0,0,0,0,0,0,0"/>
                  <o:lock v:ext="edit" verticies="t"/>
                </v:shape>
                <v:shape id="Freeform 1067" o:spid="_x0000_s2091" style="position:absolute;left:6364;top:1514;width:164;height:63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x/cIA&#10;AADdAAAADwAAAGRycy9kb3ducmV2LnhtbESPQWvCQBCF7wX/wzKCt2ZjQClpVlFLwatpodchO2aj&#10;2dmwu8b477tCobcZ3nvfvKm2k+3FSD50jhUssxwEceN0x62C76/P1zcQISJr7B2TggcF2G5mLxWW&#10;2t35RGMdW5EgHEpUYGIcSilDY8hiyNxAnLSz8xZjWn0rtcd7gtteFnm+lhY7ThcMDnQw1Fzrm1Uw&#10;HS5Xu3uyavNToy9OH7TfK7WYT7t3EJGm+G/+Sx91qp+vV/D8Jo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rH9wgAAAN0AAAAPAAAAAAAAAAAAAAAAAJgCAABkcnMvZG93&#10;bnJldi54bWxQSwUGAAAAAAQABAD1AAAAhwMAAAAA&#10;" path="m8,l3,15,,33,3,48,5,63r3,l13,63,8,48,5,33,8,15,13,,10,,8,xm162,48r2,-8l164,33r-2,2l159,35r,8l157,50r2,-2l162,48xe" fillcolor="#e88427" stroked="f">
                  <v:path arrowok="t" o:connecttype="custom" o:connectlocs="8,0;3,15;0,33;3,48;5,63;8,63;13,63;8,48;5,33;8,15;13,0;10,0;8,0;162,48;164,40;164,33;162,35;159,35;159,43;157,50;159,48;162,48" o:connectangles="0,0,0,0,0,0,0,0,0,0,0,0,0,0,0,0,0,0,0,0,0,0"/>
                  <o:lock v:ext="edit" verticies="t"/>
                </v:shape>
                <v:shape id="Freeform 1068" o:spid="_x0000_s2092" style="position:absolute;left:6367;top:1514;width:159;height:63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FnsIA&#10;AADdAAAADwAAAGRycy9kb3ducmV2LnhtbERPTYvCMBC9C/6HMII3TVUou9UoIoouelkV1NvQjG2x&#10;mZQmav33mwXB2zze50xmjSnFg2pXWFYw6EcgiFOrC84UHA+r3hcI55E1lpZJwYsczKbt1gQTbZ/8&#10;S4+9z0QIYZeggtz7KpHSpTkZdH1bEQfuamuDPsA6k7rGZwg3pRxGUSwNFhwacqxokVN629+Ngt3m&#10;5Ec/w4t159FrsN6Z7fdyvVWq22nmYxCeGv8Rv90bHeZHcQz/34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uoWewgAAAN0AAAAPAAAAAAAAAAAAAAAAAJgCAABkcnMvZG93&#10;bnJldi54bWxQSwUGAAAAAAQABAD1AAAAhwMAAAAA&#10;" path="m7,l2,15,,33,2,48,7,63r5,l7,48,5,33,7,15,12,,10,,7,xm156,48r3,-5l159,35r-3,l154,35r,8l151,53r3,-3l156,48xe" fillcolor="#e98828" stroked="f">
                  <v:path arrowok="t" o:connecttype="custom" o:connectlocs="7,0;2,15;0,33;2,48;7,63;12,63;7,48;5,33;7,15;12,0;10,0;7,0;156,48;159,43;159,35;156,35;154,35;154,43;151,53;154,50;156,48" o:connectangles="0,0,0,0,0,0,0,0,0,0,0,0,0,0,0,0,0,0,0,0,0"/>
                  <o:lock v:ext="edit" verticies="t"/>
                </v:shape>
                <v:shape id="Freeform 1069" o:spid="_x0000_s2093" style="position:absolute;left:6369;top:1514;width:154;height:63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TjMUA&#10;AADdAAAADwAAAGRycy9kb3ducmV2LnhtbERPTWvCQBC9F/wPywje6kZBK6mrRGlLDi1o2kOPQ3ZM&#10;gtnZsLvR1F/vFgq9zeN9zno7mFZcyPnGsoLZNAFBXFrdcKXg6/P1cQXCB2SNrWVS8EMetpvRwxpT&#10;ba98pEsRKhFD2KeooA6hS6X0ZU0G/dR2xJE7WWcwROgqqR1eY7hp5TxJltJgw7Ghxo72NZXnojcK&#10;dnmWfxzeb1n/pvfd98K9YF+clZqMh+wZRKAh/Iv/3LmO85PlE/x+E0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BOMxQAAAN0AAAAPAAAAAAAAAAAAAAAAAJgCAABkcnMv&#10;ZG93bnJldi54bWxQSwUGAAAAAAQABAD1AAAAigMAAAAA&#10;" path="m8,l3,15,,33,3,48,8,63r5,l8,48,5,33,8,15,13,,10,,8,xm152,50r2,-7l154,35r-2,l149,35r,10l147,53r2,l152,50xe" fillcolor="#e98b2a" stroked="f">
                  <v:path arrowok="t" o:connecttype="custom" o:connectlocs="8,0;3,15;0,33;3,48;8,63;13,63;8,48;5,33;8,15;13,0;10,0;8,0;152,50;154,43;154,35;152,35;149,35;149,45;147,53;149,53;152,50" o:connectangles="0,0,0,0,0,0,0,0,0,0,0,0,0,0,0,0,0,0,0,0,0"/>
                  <o:lock v:ext="edit" verticies="t"/>
                </v:shape>
                <v:shape id="Freeform 1070" o:spid="_x0000_s2094" style="position:absolute;left:6372;top:1514;width:149;height:63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8l8UA&#10;AADdAAAADwAAAGRycy9kb3ducmV2LnhtbESPQW/CMAyF75P2HyJP2m0k2wGhjoBYpU1s4jAY3K3G&#10;tBWN0zUZDf8eH5B2s/We3/s8X2bfqTMNsQ1s4XliQBFXwbVcW9j/vD/NQMWE7LALTBYuFGG5uL+b&#10;Y+HCyFs671KtJIRjgRaalPpC61g15DFOQk8s2jEMHpOsQ63dgKOE+06/GDPVHluWhgZ7KhuqTrs/&#10;b+F7E06/1frNHMav7WemXH5sxtLax4e8egWVKKd/8+167QTfTAVXvpER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DyXxQAAAN0AAAAPAAAAAAAAAAAAAAAAAJgCAABkcnMv&#10;ZG93bnJldi54bWxQSwUGAAAAAAQABAD1AAAAigMAAAAA&#10;" path="m7,l2,15,,33,2,48,7,63r5,l7,48,5,33,7,15,12,3,10,,7,xm146,53r3,-10l149,35r-3,l144,35r,10l141,55r3,-2l146,53xe" fillcolor="#ea8e2b" stroked="f">
                  <v:path arrowok="t" o:connecttype="custom" o:connectlocs="7,0;2,15;0,33;2,48;7,63;12,63;7,48;5,33;7,15;12,3;10,0;7,0;146,53;149,43;149,35;146,35;144,35;144,45;141,55;144,53;146,53" o:connectangles="0,0,0,0,0,0,0,0,0,0,0,0,0,0,0,0,0,0,0,0,0"/>
                  <o:lock v:ext="edit" verticies="t"/>
                </v:shape>
                <v:shape id="Freeform 1071" o:spid="_x0000_s2095" style="position:absolute;left:6374;top:1514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kI8MA&#10;AADdAAAADwAAAGRycy9kb3ducmV2LnhtbERPzYrCMBC+L/gOYQQvi6Z6KGs1igqKsLCw6gMMzdhW&#10;m0lNoq379JuFBW/z8f3OfNmZWjzI+cqygvEoAUGcW11xoeB03A4/QPiArLG2TAqe5GG56L3NMdO2&#10;5W96HEIhYgj7DBWUITSZlD4vyaAf2YY4cmfrDIYIXSG1wzaGm1pOkiSVBiuODSU2tCkpvx7uRsHn&#10;7dz+rO+p3tDXeBcu7t1cU1Jq0O9WMxCBuvAS/7v3Os5P0in8fR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rkI8MAAADdAAAADwAAAAAAAAAAAAAAAACYAgAAZHJzL2Rv&#10;d25yZXYueG1sUEsFBgAAAAAEAAQA9QAAAIgDAAAAAA==&#10;" path="m8,l3,15,,33,3,48,8,63r5,2l8,48,5,33,8,15,13,3r-3,l8,xm142,53r2,-8l144,35r-2,l139,35r-2,10l134,55r5,l142,53xe" fillcolor="#eb912b" stroked="f">
                  <v:path arrowok="t" o:connecttype="custom" o:connectlocs="8,0;3,15;0,33;3,48;8,63;13,65;8,48;5,33;8,15;13,3;10,3;8,0;142,53;144,45;144,35;142,35;139,35;137,45;134,55;139,55;142,53" o:connectangles="0,0,0,0,0,0,0,0,0,0,0,0,0,0,0,0,0,0,0,0,0"/>
                  <o:lock v:ext="edit" verticies="t"/>
                </v:shape>
                <v:shape id="Freeform 1072" o:spid="_x0000_s2096" style="position:absolute;left:6377;top:1517;width:139;height:62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/icYA&#10;AADdAAAADwAAAGRycy9kb3ducmV2LnhtbESPQWvCQBCF70L/wzKF3nSjSC2pq5RCIWALGu192B2T&#10;tNnZkF1j/PedQ8HbDO/Ne9+st6Nv1UB9bAIbmM8yUMQ2uIYrA6fjx/QFVEzIDtvAZOBGEbabh8ka&#10;cxeufKChTJWSEI45GqhT6nKto63JY5yFjli0c+g9Jln7SrserxLuW73IsmftsWFpqLGj95rsb3nx&#10;Bpb73ffnz+n4dSluS71fzQdb2LMxT4/j2yuoRGO6m/+vCyf42Ur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j/icYAAADdAAAADwAAAAAAAAAAAAAAAACYAgAAZHJz&#10;L2Rvd25yZXYueG1sUEsFBgAAAAAEAAQA9QAAAIsDAAAAAA==&#10;" path="m7,l2,12,,30,2,45,7,60r8,2l7,47,5,30,7,15,12,,10,,7,xm136,52r3,-10l139,32r-3,l134,32r-3,10l129,55r2,-3l136,52xe" fillcolor="#eb952b" stroked="f">
                  <v:path arrowok="t" o:connecttype="custom" o:connectlocs="7,0;2,12;0,30;2,45;7,60;15,62;7,47;5,30;7,15;12,0;10,0;7,0;136,52;139,42;139,32;136,32;134,32;131,42;129,55;131,52;136,52" o:connectangles="0,0,0,0,0,0,0,0,0,0,0,0,0,0,0,0,0,0,0,0,0"/>
                  <o:lock v:ext="edit" verticies="t"/>
                </v:shape>
                <v:shape id="Freeform 1073" o:spid="_x0000_s2097" style="position:absolute;left:6379;top:1517;width:134;height:62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61sQA&#10;AADdAAAADwAAAGRycy9kb3ducmV2LnhtbERPTUvDQBC9C/6HZYTe7KYerMRuggiKFwutrdjbkJ0m&#10;qdnZmJ22G3+9Kwje5vE+Z1FG16kTDaH1bGA2zUARV962XBvYvD1d34EKgmyx80wGRgpQFpcXC8yt&#10;P/OKTmupVQrhkKOBRqTPtQ5VQw7D1PfEidv7waEkONTaDnhO4a7TN1l2qx22nBoa7OmxoepzfXQG&#10;vr92y9fjTm/j4WPcdmN8F6FnYyZX8eEelFCUf/Gf+8Wm+dl8Br/fpBN0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oOtbEAAAA3QAAAA8AAAAAAAAAAAAAAAAAmAIAAGRycy9k&#10;b3ducmV2LnhtbFBLBQYAAAAABAAEAPUAAACJAwAAAAA=&#10;" path="m8,l3,12,,30,3,45,8,62r7,l8,47,5,30,8,15,13,,10,,8,xm129,52r3,-10l134,32r-2,l129,32r-2,13l124,55r3,l129,52xe" fillcolor="#ec982a" stroked="f">
                  <v:path arrowok="t" o:connecttype="custom" o:connectlocs="8,0;3,12;0,30;3,45;8,62;15,62;8,47;5,30;8,15;13,0;10,0;8,0;129,52;132,42;134,32;132,32;129,32;127,45;124,55;127,55;129,52" o:connectangles="0,0,0,0,0,0,0,0,0,0,0,0,0,0,0,0,0,0,0,0,0"/>
                  <o:lock v:ext="edit" verticies="t"/>
                </v:shape>
                <v:shape id="Freeform 1074" o:spid="_x0000_s2098" style="position:absolute;left:6382;top:1517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msGcYA&#10;AADdAAAADwAAAGRycy9kb3ducmV2LnhtbESP3WrCQBCF7wu+wzKCN0U3DTRKzCoiFL3oD40+wJCd&#10;/GB2NmTXJL59t1Do3QznfGfOZPvJtGKg3jWWFbysIhDEhdUNVwqul7flBoTzyBpby6TgQQ72u9lT&#10;hqm2I3/TkPtKhBB2KSqove9SKV1Rk0G3sh1x0ErbG/Rh7SupexxDuGllHEWJNNhwuFBjR8eailt+&#10;N6FG8ZwkcWvy1/dmKo8fp8+vSt+VWsynwxaEp8n/m//osw5ctI7h95swgt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msGcYAAADdAAAADwAAAAAAAAAAAAAAAACYAgAAZHJz&#10;L2Rvd25yZXYueG1sUEsFBgAAAAAEAAQA9QAAAIsDAAAAAA==&#10;" path="m7,l2,15,,30,2,47r8,15l12,62r3,l10,55,7,47,5,37r,-7l7,15,12,,10,,7,xm124,55r2,-13l129,32r-3,l124,32r-3,13l116,57r5,-2l124,55xe" fillcolor="#ec9b29" stroked="f">
                  <v:path arrowok="t" o:connecttype="custom" o:connectlocs="7,0;2,15;0,30;2,47;10,62;12,62;15,62;10,55;7,47;5,37;5,30;7,15;12,0;10,0;7,0;124,55;126,42;129,32;126,32;124,32;121,45;116,57;121,55;124,55" o:connectangles="0,0,0,0,0,0,0,0,0,0,0,0,0,0,0,0,0,0,0,0,0,0,0,0"/>
                  <o:lock v:ext="edit" verticies="t"/>
                </v:shape>
                <v:shape id="Freeform 1075" o:spid="_x0000_s2099" style="position:absolute;left:6384;top:1517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Y7MQA&#10;AADdAAAADwAAAGRycy9kb3ducmV2LnhtbESPT2sCMRDF7wW/QxjBW038QyurUUSUCu1lVfA6bMbN&#10;6maybKJuv31TKPQ2w3vzfm8Wq87V4kFtqDxrGA0VCOLCm4pLDafj7nUGIkRkg7Vn0vBNAVbL3ssC&#10;M+OfnNPjEEuRQjhkqMHG2GRShsKSwzD0DXHSLr51GNPaltK0+EzhrpZjpd6kw4oTwWJDG0vF7XB3&#10;GhIuP8eJvX66j1xt3PbLTm+F1oN+t56DiNTFf/Pf9d6k+up9Ar/fpBH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iGOzEAAAA3QAAAA8AAAAAAAAAAAAAAAAAmAIAAGRycy9k&#10;b3ducmV2LnhtbFBLBQYAAAAABAAEAPUAAACJAwAAAAA=&#10;" path="m8,l3,15,,30,3,47r7,15l13,62r2,l13,55,8,47,5,37r,-7l8,15,13,2,10,,8,xm119,55r3,-10l124,32r-2,l119,32r-2,13l112,57r2,l119,55xe" fillcolor="#ed9e27" stroked="f">
                  <v:path arrowok="t" o:connecttype="custom" o:connectlocs="8,0;3,15;0,30;3,47;10,62;13,62;15,62;13,55;8,47;5,37;5,30;8,15;13,2;10,0;8,0;119,55;122,45;124,32;122,32;119,32;117,45;112,57;114,57;119,55" o:connectangles="0,0,0,0,0,0,0,0,0,0,0,0,0,0,0,0,0,0,0,0,0,0,0,0"/>
                  <o:lock v:ext="edit" verticies="t"/>
                </v:shape>
                <v:shape id="Freeform 1076" o:spid="_x0000_s2100" style="position:absolute;left:6387;top:1517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CY8UA&#10;AADdAAAADwAAAGRycy9kb3ducmV2LnhtbERPTUvDQBC9C/6HZYRexO62VE1jt6UVCl48mAZ6HbLT&#10;JCY7G3a3bfTXu4LgbR7vc1ab0fbiQj60jjXMpgoEceVMy7WG8rB/yECEiGywd0wavijAZn17s8Lc&#10;uCt/0KWItUghHHLU0MQ45FKGqiGLYeoG4sSdnLcYE/S1NB6vKdz2cq7Uk7TYcmpocKDXhqquOFsN&#10;9fhZ3JdddnjclUflffeefR+XWk/uxu0LiEhj/Bf/ud9Mmq+eF/D7TTp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oJjxQAAAN0AAAAPAAAAAAAAAAAAAAAAAJgCAABkcnMv&#10;ZG93bnJldi54bWxQSwUGAAAAAAQABAD1AAAAigMAAAAA&#10;" path="m7,l2,15,,30r,7l2,47r3,8l10,62r5,l17,62,12,55,7,47,7,37,5,30,7,15,12,2r-2,l7,xm111,57r5,-12l119,32r-3,l114,32r-3,15l104,60r5,-3l111,57xe" fillcolor="#eda223" stroked="f">
                  <v:path arrowok="t" o:connecttype="custom" o:connectlocs="7,0;2,15;0,30;0,37;2,47;5,55;10,62;15,62;17,62;12,55;7,47;7,37;5,30;7,15;12,2;10,2;7,0;111,57;116,45;119,32;116,32;114,32;111,47;104,60;109,57;111,57" o:connectangles="0,0,0,0,0,0,0,0,0,0,0,0,0,0,0,0,0,0,0,0,0,0,0,0,0,0"/>
                  <o:lock v:ext="edit" verticies="t"/>
                </v:shape>
                <v:shape id="Freeform 1077" o:spid="_x0000_s2101" style="position:absolute;left:6389;top:1519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PWsQA&#10;AADdAAAADwAAAGRycy9kb3ducmV2LnhtbERPTWvCQBC9C/6HZQq9SN21UltSV4mCUPSkFqG3ITsm&#10;qdnZkN0m8d+7QsHbPN7nzJe9rURLjS8da5iMFQjizJmScw3fx83LBwgfkA1WjknDlTwsF8PBHBPj&#10;Ot5Tewi5iCHsE9RQhFAnUvqsIIt+7GriyJ1dYzFE2OTSNNjFcFvJV6Vm0mLJsaHAmtYFZZfDn9UQ&#10;fqerLk13u5FvL6efrZptTuet1s9PffoJIlAfHuJ/95eJ89X7G9y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0T1rEAAAA3QAAAA8AAAAAAAAAAAAAAAAAmAIAAGRycy9k&#10;b3ducmV2LnhtbFBLBQYAAAAABAAEAPUAAACJAwAAAAA=&#10;" path="m8,l3,13,,28r,7l3,45r5,8l10,60r5,l17,60,13,53,10,45,8,38,5,28,8,13,13,,10,,8,xm107,55r5,-12l114,30r-2,l109,30r-2,15l99,58r3,l107,55xe" fillcolor="#eea520" stroked="f">
                  <v:path arrowok="t" o:connecttype="custom" o:connectlocs="8,0;3,13;0,28;0,35;3,45;8,53;10,60;15,60;17,60;13,53;10,45;8,38;5,28;8,13;13,0;10,0;8,0;107,55;112,43;114,30;112,30;109,30;107,45;99,58;102,58;107,55" o:connectangles="0,0,0,0,0,0,0,0,0,0,0,0,0,0,0,0,0,0,0,0,0,0,0,0,0,0"/>
                  <o:lock v:ext="edit" verticies="t"/>
                </v:shape>
                <v:shape id="Freeform 1078" o:spid="_x0000_s2102" style="position:absolute;left:6392;top:151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oYMQA&#10;AADdAAAADwAAAGRycy9kb3ducmV2LnhtbERPS2vCQBC+C/0PyxS8iG7sIYbUTShFQfFS0xavQ3by&#10;oNnZmN2a+O+7hUJv8/E9Z5tPphM3GlxrWcF6FYEgLq1uuVbw8b5fJiCcR9bYWSYFd3KQZw+zLaba&#10;jnymW+FrEULYpaig8b5PpXRlQwbdyvbEgavsYNAHONRSDziGcNPJpyiKpcGWQ0ODPb02VH4V30bB&#10;zlVVsTic+uPlbYfJZ3011zFWav44vTyD8DT5f/Gf+6DD/GgT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1qGDEAAAA3QAAAA8AAAAAAAAAAAAAAAAAmAIAAGRycy9k&#10;b3ducmV2LnhtbFBLBQYAAAAABAAEAPUAAACJAwAAAAA=&#10;" path="m7,l2,13,,28r2,7l2,45r5,8l12,60r2,l19,63,12,55,10,45,7,38,5,28,7,13,12,,10,,7,xm99,58r7,-13l109,30r-3,l104,30r,8l101,45r-5,8l92,60r4,-2l99,58xe" fillcolor="#eea91a" stroked="f">
                  <v:path arrowok="t" o:connecttype="custom" o:connectlocs="7,0;2,13;0,28;2,35;2,45;7,53;12,60;14,60;19,63;12,55;10,45;7,38;5,28;7,13;12,0;10,0;7,0;99,58;106,45;109,30;106,30;104,30;104,38;101,45;96,53;92,60;96,58;99,58" o:connectangles="0,0,0,0,0,0,0,0,0,0,0,0,0,0,0,0,0,0,0,0,0,0,0,0,0,0,0,0"/>
                  <o:lock v:ext="edit" verticies="t"/>
                </v:shape>
                <v:shape id="Freeform 1079" o:spid="_x0000_s2103" style="position:absolute;left:6394;top:1519;width:104;height:63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1i8MA&#10;AADdAAAADwAAAGRycy9kb3ducmV2LnhtbERPS2vCQBC+C/0PyxR6Ed1U8EHqKrZY8CQY257H7JgN&#10;ZmfT7Brjv3cFwdt8fM+ZLztbiZYaXzpW8D5MQBDnTpdcKPjZfw9mIHxA1lg5JgVX8rBcvPTmmGp3&#10;4R21WShEDGGfogITQp1K6XNDFv3Q1cSRO7rGYoiwKaRu8BLDbSVHSTKRFkuODQZr+jKUn7KzVWDl&#10;dr/6W58/jT/ssnFL/f/D71apt9du9QEiUBee4od7o+P8ZDqF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j1i8MAAADdAAAADwAAAAAAAAAAAAAAAACYAgAAZHJzL2Rv&#10;d25yZXYueG1sUEsFBgAAAAAEAAQA9QAAAIgDAAAAAA==&#10;" path="m8,l3,13,,28,3,38r2,7l8,53r4,7l17,63r3,l15,55,10,45,8,38,5,28,8,13,12,3,10,,8,xm94,58r8,-13l104,30r-2,l99,30r,8l94,45r-2,8l87,60r3,l94,58xe" fillcolor="#efac12" stroked="f">
                  <v:path arrowok="t" o:connecttype="custom" o:connectlocs="8,0;3,13;0,28;3,38;5,45;8,53;12,60;17,63;20,63;15,55;10,45;8,38;5,28;8,13;12,3;10,0;8,0;94,58;102,45;104,30;102,30;99,30;99,38;94,45;92,53;87,60;90,60;94,58" o:connectangles="0,0,0,0,0,0,0,0,0,0,0,0,0,0,0,0,0,0,0,0,0,0,0,0,0,0,0,0"/>
                  <o:lock v:ext="edit" verticies="t"/>
                </v:shape>
                <v:shape id="Freeform 1080" o:spid="_x0000_s2104" style="position:absolute;left:6397;top:1519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vp8gA&#10;AADdAAAADwAAAGRycy9kb3ducmV2LnhtbESPQUsDMRCF70L/QxjBm80q1sratBRBEKqH3ZaCt2Ez&#10;TRY3k+0mtqu/3jkIvc3w3rz3zWI1hk6daEhtZAN30wIUcRNty87Abvt6+wQqZWSLXWQy8EMJVsvJ&#10;1QJLG89c0anOTkkIpxIN+Jz7UuvUeAqYprEnFu0Qh4BZ1sFpO+BZwkOn74viUQdsWRo89vTiqfmq&#10;v4MB+twf5h/ufe3rav/gfmebWXXcGHNzPa6fQWUa88X8f/1mBb+YC6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0e+nyAAAAN0AAAAPAAAAAAAAAAAAAAAAAJgCAABk&#10;cnMvZG93bnJldi54bWxQSwUGAAAAAAQABAD1AAAAjQMAAAAA&#10;" path="m7,l2,13,,28,2,38r3,7l7,55r7,8l17,63r5,l14,55,9,48,7,38,5,28,7,15,12,3,9,3,7,xm87,60r4,-7l96,45r3,-7l99,30r-3,l94,28r,10l89,48r-5,7l79,60r5,l87,60xe" fillcolor="#efb000" stroked="f">
                  <v:path arrowok="t" o:connecttype="custom" o:connectlocs="7,0;2,13;0,28;2,38;5,45;7,55;14,63;17,63;22,63;14,55;9,48;7,38;5,28;7,15;12,3;9,3;7,0;87,60;91,53;96,45;99,38;99,30;96,30;94,28;94,38;89,48;84,55;79,60;84,60;87,60" o:connectangles="0,0,0,0,0,0,0,0,0,0,0,0,0,0,0,0,0,0,0,0,0,0,0,0,0,0,0,0,0,0"/>
                  <o:lock v:ext="edit" verticies="t"/>
                </v:shape>
                <v:shape id="Freeform 1081" o:spid="_x0000_s2105" style="position:absolute;left:6399;top:1522;width:94;height:60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SsUA&#10;AADdAAAADwAAAGRycy9kb3ducmV2LnhtbERPTWvCQBC9F/wPywi9lGZXKdpGVxFR8CRVC6W3MTtN&#10;QrOzSXZr0n/vCgVv83ifM1/2thIXan3pWMMoUSCIM2dKzjV8nLbPryB8QDZYOSYNf+RhuRg8zDE1&#10;ruMDXY4hFzGEfYoaihDqVEqfFWTRJ64mjty3ay2GCNtcmha7GG4rOVZqIi2WHBsKrGldUPZz/LUa&#10;1NfLpl43m/fVWTZPTd7ty8nnXuvHYb+agQjUh7v4370zcb6avsHt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QdKxQAAAN0AAAAPAAAAAAAAAAAAAAAAAJgCAABkcnMv&#10;ZG93bnJldi54bWxQSwUGAAAAAAQABAD1AAAAigMAAAAA&#10;" path="m7,l3,10,,25,3,35r2,7l10,52r5,8l20,60r5,l17,52,10,45,7,35,5,25,7,12,12,,10,,7,xm82,57r5,-7l89,42r5,-7l94,27,92,25r-3,l87,35,85,45r-5,7l72,60r5,-3l82,57xe" fillcolor="#f0b300" stroked="f">
                  <v:path arrowok="t" o:connecttype="custom" o:connectlocs="7,0;3,10;0,25;3,35;5,42;10,52;15,60;20,60;25,60;17,52;10,45;7,35;5,25;7,12;12,0;10,0;7,0;82,57;87,50;89,42;94,35;94,27;92,25;89,25;87,35;85,45;80,52;72,60;77,57;82,57" o:connectangles="0,0,0,0,0,0,0,0,0,0,0,0,0,0,0,0,0,0,0,0,0,0,0,0,0,0,0,0,0,0"/>
                  <o:lock v:ext="edit" verticies="t"/>
                </v:shape>
                <v:shape id="Freeform 1082" o:spid="_x0000_s2106" style="position:absolute;left:6402;top:1522;width:89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7x8YA&#10;AADdAAAADwAAAGRycy9kb3ducmV2LnhtbESPQUvDQBCF70L/wzIFb3YTQSmx2yKCIoKoacHrNDtN&#10;luzOxuzaRn+9cxB6m+G9ee+b1WYKXh1pTC6ygXJRgCJuonXcGthtH6+WoFJGtugjk4EfSrBZzy5W&#10;WNl44g861rlVEsKpQgNdzkOldWo6CpgWcSAW7RDHgFnWsdV2xJOEB6+vi+JWB3QsDR0O9NBR09ff&#10;wcBrX8an8vP3Zd9/3fj4XtfOvzljLufT/R2oTFM+m/+vn63gF0vhl2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l7x8YAAADdAAAADwAAAAAAAAAAAAAAAACYAgAAZHJz&#10;L2Rvd25yZXYueG1sUEsFBgAAAAAEAAQA9QAAAIsDAAAAAA==&#10;" path="m7,l2,12,,25,2,35,4,45r5,7l17,60r5,l27,60,17,55,12,45,7,35,4,25,7,12,12,2,9,,7,xm74,57r5,-5l84,45,89,35r,-10l86,25r-2,l82,35,79,45r-7,7l64,60r5,l74,57xe" fillcolor="#f1b700" stroked="f">
                  <v:path arrowok="t" o:connecttype="custom" o:connectlocs="7,0;2,12;0,25;2,35;4,45;9,52;17,60;22,60;27,60;17,55;12,45;7,35;4,25;7,12;12,2;9,0;7,0;74,57;79,52;84,45;89,35;89,25;86,25;84,25;82,35;79,45;72,52;64,60;69,60;74,57" o:connectangles="0,0,0,0,0,0,0,0,0,0,0,0,0,0,0,0,0,0,0,0,0,0,0,0,0,0,0,0,0,0"/>
                  <o:lock v:ext="edit" verticies="t"/>
                </v:shape>
                <v:shape id="Freeform 1083" o:spid="_x0000_s2107" style="position:absolute;left:6404;top:152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D2sUA&#10;AADdAAAADwAAAGRycy9kb3ducmV2LnhtbERP32vCMBB+H/g/hBP2tqYqiHRGGcpAHA5sx8C3o7m1&#10;xebSJbF2++sXQdjbfXw/b7keTCt6cr6xrGCSpCCIS6sbrhR8FK9PCxA+IGtsLZOCH/KwXo0elphp&#10;e+Uj9XmoRAxhn6GCOoQuk9KXNRn0ie2II/dlncEQoaukdniN4aaV0zSdS4MNx4YaO9rUVJ7zi1Gw&#10;3xfzKj9/bt3b7PT7Xnwf2lN/UOpxPLw8gwg0hH/x3b3TcX66mMD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IPaxQAAAN0AAAAPAAAAAAAAAAAAAAAAAJgCAABkcnMv&#10;ZG93bnJldi54bWxQSwUGAAAAAAQABAD1AAAAigMAAAAA&#10;" path="m7,l2,12,,25,2,35,5,45r7,7l20,60r7,l32,60,22,55,12,47,7,37,5,25,7,12,12,2r-2,l7,xm67,60r8,-8l80,45,82,35,84,25r-2,l80,25,77,37,72,47r-7,8l52,60r8,l67,60xe" fillcolor="#f2bb00" stroked="f">
                  <v:path arrowok="t" o:connecttype="custom" o:connectlocs="7,0;2,12;0,25;2,35;5,45;12,52;20,60;27,60;32,60;22,55;12,47;7,37;5,25;7,12;12,2;10,2;7,0;67,60;75,52;80,45;82,35;84,25;82,25;80,25;77,37;72,47;65,55;52,60;60,60;67,60" o:connectangles="0,0,0,0,0,0,0,0,0,0,0,0,0,0,0,0,0,0,0,0,0,0,0,0,0,0,0,0,0,0"/>
                  <o:lock v:ext="edit" verticies="t"/>
                </v:shape>
                <v:shape id="Freeform 1084" o:spid="_x0000_s2108" style="position:absolute;left:6406;top:1524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WUBMEA&#10;AADdAAAADwAAAGRycy9kb3ducmV2LnhtbERPzYrCMBC+C75DGGFvmuphka5RZFlx96Jo+wCzzZgU&#10;m0lpou2+/UYQvM3H9zurzeAacacu1J4VzGcZCOLK65qNgrLYTZcgQkTW2HgmBX8UYLMej1aYa9/z&#10;ie7naEQK4ZCjAhtjm0sZKksOw8y3xIm7+M5hTLAzUnfYp3DXyEWWvUuHNacGiy19Wqqu55tT8PVb&#10;WXM8zC+e+59bUZiywH2p1Ntk2H6AiDTEl/jp/tZpfrZcwOObd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FlATBAAAA3QAAAA8AAAAAAAAAAAAAAAAAmAIAAGRycy9kb3du&#10;cmV2LnhtbFBLBQYAAAAABAAEAPUAAACGAwAAAAA=&#10;" path="m8,l3,10,,23,3,33,8,43r5,10l23,58r20,l60,58r8,-8l75,43,78,33,80,23r-2,l75,23r,7l73,35r-3,8l65,48r-5,2l55,55r-7,l40,58,33,55r-5,l20,50,15,48,13,43,8,35,5,30r,-7l8,10,13,,10,,8,xe" fillcolor="#f4c100" stroked="f">
                  <v:path arrowok="t" o:connecttype="custom" o:connectlocs="8,0;3,10;0,23;3,33;8,43;13,53;23,58;43,58;60,58;68,50;75,43;78,33;80,23;78,23;75,23;75,30;73,35;70,43;65,48;60,50;55,55;48,55;40,58;33,55;28,55;20,50;15,48;13,43;8,35;5,30;5,23;8,10;13,0;10,0;8,0" o:connectangles="0,0,0,0,0,0,0,0,0,0,0,0,0,0,0,0,0,0,0,0,0,0,0,0,0,0,0,0,0,0,0,0,0,0,0"/>
                </v:shape>
                <v:shape id="Freeform 1085" o:spid="_x0000_s2109" style="position:absolute;left:6409;top:1524;width:75;height:5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1LMEA&#10;AADdAAAADwAAAGRycy9kb3ducmV2LnhtbERPS4vCMBC+C/6HMII3TXywSNcoi1AUPFnF89jMtmWb&#10;SW1irf/eLCzsbT6+56y3va1FR62vHGuYTRUI4tyZigsNl3M6WYHwAdlg7Zg0vMjDdjMcrDEx7skn&#10;6rJQiBjCPkENZQhNIqXPS7Lop64hjty3ay2GCNtCmhafMdzWcq7Uh7RYcWwosaFdSflP9rAa6tn1&#10;uGv293s6vxVpp5YVnfNM6/Go//oEEagP/+I/98HE+Wq1gN9v4gl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JdSzBAAAA3QAAAA8AAAAAAAAAAAAAAAAAmAIAAGRycy9kb3du&#10;cmV2LnhtbFBLBQYAAAAABAAEAPUAAACGAwAAAAA=&#10;" path="m7,l2,10,,23,2,35,7,45r10,8l27,58r10,l47,58,60,53r7,-8l72,35,75,23r-3,l70,23,67,35,60,45,50,53,37,55,25,53,15,45,7,35,5,23,7,10,12,3,10,,7,xe" fillcolor="#f5c500" stroked="f">
                  <v:path arrowok="t" o:connecttype="custom" o:connectlocs="7,0;2,10;0,23;2,35;7,45;17,53;27,58;37,58;47,58;60,53;67,45;72,35;75,23;72,23;70,23;70,23;67,35;60,45;50,53;37,55;25,53;15,45;7,35;5,23;7,10;12,3;10,0;7,0" o:connectangles="0,0,0,0,0,0,0,0,0,0,0,0,0,0,0,0,0,0,0,0,0,0,0,0,0,0,0,0"/>
                </v:shape>
                <v:shape id="Freeform 1086" o:spid="_x0000_s2110" style="position:absolute;left:6411;top:1524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L78EA&#10;AADdAAAADwAAAGRycy9kb3ducmV2LnhtbERP32vCMBB+H+x/CDfYy9BEN0Q6o4gi9EnQ6vvR3Jpi&#10;c6lNtN1/bwbC3u7j+3mL1eAacacu1J41TMYKBHHpTc2VhlOxG81BhIhssPFMGn4pwGr5+rLAzPie&#10;D3Q/xkqkEA4ZarAxtpmUobTkMIx9S5y4H985jAl2lTQd9incNXKq1Ew6rDk1WGxpY6m8HG9OQ94U&#10;2yJO7Wd/OeXn/UbhhwxXrd/fhvU3iEhD/Bc/3blJ89X8C/6+S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4S+/BAAAA3QAAAA8AAAAAAAAAAAAAAAAAmAIAAGRycy9kb3du&#10;cmV2LnhtbFBLBQYAAAAABAAEAPUAAACGAwAAAAA=&#10;" path="m8,l3,10,,23r,7l3,35r5,8l10,48r5,2l23,55r5,l35,58r8,-3l50,55r5,-5l60,48r5,-5l68,35r2,-5l70,23r-2,l65,20r,3l63,33,58,43,48,50,35,53,23,50,15,43,8,33,5,23,8,10,13,3r-3,l8,xe" fillcolor="#f6c800" stroked="f">
                  <v:path arrowok="t" o:connecttype="custom" o:connectlocs="8,0;3,10;0,23;0,30;3,35;8,43;10,48;15,50;23,55;28,55;35,58;43,55;50,55;55,50;60,48;65,43;68,35;70,30;70,23;68,23;65,20;65,23;63,33;58,43;48,50;35,53;23,50;15,43;8,33;5,23;8,10;13,3;10,3;8,0" o:connectangles="0,0,0,0,0,0,0,0,0,0,0,0,0,0,0,0,0,0,0,0,0,0,0,0,0,0,0,0,0,0,0,0,0,0"/>
                </v:shape>
                <v:shape id="Freeform 1087" o:spid="_x0000_s2111" style="position:absolute;left:6414;top:1527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+Wp8QA&#10;AADdAAAADwAAAGRycy9kb3ducmV2LnhtbERPTWvCQBC9C/6HZYRepO42UElTV2lLhSpejD20tyE7&#10;TUKzsyG7avTXu4LgbR7vc2aL3jbiQJ2vHWt4migQxIUzNZcavnfLxxSED8gGG8ek4UQeFvPhYIaZ&#10;cUfe0iEPpYgh7DPUUIXQZlL6oiKLfuJa4sj9uc5iiLArpenwGMNtIxOlptJizbGhwpY+Kir+873V&#10;8NnINXnVrgwmP+Pf98Rvzi+p1g+j/u0VRKA+3MU395eJ81X6DNdv4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flqfEAAAA3QAAAA8AAAAAAAAAAAAAAAAAmAIAAGRycy9k&#10;b3ducmV2LnhtbFBLBQYAAAAABAAEAPUAAACJAwAAAAA=&#10;" path="m65,20r,l62,17r-2,l60,20,57,30,52,40,42,45,32,47,22,45,12,40,7,30,5,20,7,10,12,,10,,7,,2,7,,20,2,32r8,10l20,50r12,2l45,50,55,42,62,32,65,20xe" fillcolor="#f6cc00" stroked="f">
                  <v:path arrowok="t" o:connecttype="custom" o:connectlocs="65,20;65,20;62,17;60,17;60,17;60,20;57,30;52,40;42,45;32,47;22,45;12,40;7,30;5,20;7,10;12,0;10,0;7,0;2,7;0,20;2,32;10,42;20,50;32,52;45,50;55,42;62,32;65,20" o:connectangles="0,0,0,0,0,0,0,0,0,0,0,0,0,0,0,0,0,0,0,0,0,0,0,0,0,0,0,0"/>
                </v:shape>
                <v:shape id="Freeform 1088" o:spid="_x0000_s2112" style="position:absolute;left:6416;top:152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7gMMA&#10;AADdAAAADwAAAGRycy9kb3ducmV2LnhtbERPS4vCMBC+C/6HMIIX0XRdKLUaRYRF3dP6APE2NGNb&#10;bCaliVr3128WBG/z8T1ntmhNJe7UuNKygo9RBII4s7rkXMHx8DVMQDiPrLGyTAqe5GAx73ZmmGr7&#10;4B3d9z4XIYRdigoK7+tUSpcVZNCNbE0cuIttDPoAm1zqBh8h3FRyHEWxNFhyaCiwplVB2XV/MwqS&#10;yenzvMb411YaN9ufFsvB7lupfq9dTkF4av1b/HJvdJgfJTH8fx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M7gMMAAADdAAAADwAAAAAAAAAAAAAAAACYAgAAZHJzL2Rv&#10;d25yZXYueG1sUEsFBgAAAAAEAAQA9QAAAIgDAAAAAA==&#10;" path="m60,20r,-3l58,17r-3,l55,20,53,30r-5,7l40,42,30,45,20,42,13,37,8,30,5,20,8,10,13,2,10,,8,,3,7,,20,3,30r7,10l18,47r12,3l43,47,53,40,58,30,60,20xe" fillcolor="#f8d100" stroked="f">
                  <v:path arrowok="t" o:connecttype="custom" o:connectlocs="60,20;60,17;58,17;55,17;55,17;55,20;53,30;48,37;40,42;30,45;20,42;13,37;8,30;5,20;8,10;13,2;10,0;8,0;3,7;0,20;3,30;10,40;18,47;30,50;43,47;53,40;58,30;60,20" o:connectangles="0,0,0,0,0,0,0,0,0,0,0,0,0,0,0,0,0,0,0,0,0,0,0,0,0,0,0,0"/>
                </v:shape>
                <v:shape id="Freeform 1089" o:spid="_x0000_s2113" style="position:absolute;left:6419;top:1527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5R+8MA&#10;AADdAAAADwAAAGRycy9kb3ducmV2LnhtbERPTWsCMRC9F/wPYQRvNbFga7dGWaQFb6XqQW/DZtws&#10;u5ksSequ/74pFHqbx/uc9XZ0nbhRiI1nDYu5AkFcedNwreF0/HhcgYgJ2WDnmTTcKcJ2M3lYY2H8&#10;wF90O6Ra5BCOBWqwKfWFlLGy5DDOfU+cuasPDlOGoZYm4JDDXSeflHqWDhvODRZ72lmq2sO307Bc&#10;Xi6hPe+On2X9bu/DWcnXstV6Nh3LNxCJxvQv/nPvTZ6vVi/w+00+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5R+8MAAADdAAAADwAAAAAAAAAAAAAAAACYAgAAZHJzL2Rv&#10;d25yZXYueG1sUEsFBgAAAAAEAAQA9QAAAIgDAAAAAA==&#10;" path="m55,20r,-3l52,17r-2,l50,20r-3,7l42,35r-5,5l27,42,20,40,12,35,7,27,5,20,7,10,12,2r-2,l7,,2,10,,20,2,30,7,40r10,5l27,47,37,45,47,40,52,30,55,20xe" fillcolor="#f7d400" stroked="f">
                  <v:path arrowok="t" o:connecttype="custom" o:connectlocs="55,20;55,17;55,17;52,17;50,17;50,17;50,20;47,27;42,35;37,40;27,42;20,40;12,35;7,27;5,20;7,10;12,2;10,2;7,0;2,10;0,20;2,30;7,40;17,45;27,47;37,45;47,40;52,30;55,20" o:connectangles="0,0,0,0,0,0,0,0,0,0,0,0,0,0,0,0,0,0,0,0,0,0,0,0,0,0,0,0,0"/>
                </v:shape>
                <v:shape id="Freeform 1090" o:spid="_x0000_s2114" style="position:absolute;left:6421;top:1529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fisUA&#10;AADdAAAADwAAAGRycy9kb3ducmV2LnhtbESPQWvCQBCF74L/YRnBm24sIjZ1E4JQ8OClaZEeh+w0&#10;SZudDdnVpP5651DobYb35r1vDvnkOnWjIbSeDWzWCSjiytuWawMf76+rPagQkS12nsnALwXIs/ns&#10;gKn1I7/RrYy1khAOKRpoYuxTrUPVkMOw9j2xaF9+cBhlHWptBxwl3HX6KUl22mHL0tBgT8eGqp/y&#10;6gzc78VoL6W76G/7zPb8SdvCXY1ZLqbiBVSkKf6b/65PVvCTveDKNzK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N+KxQAAAN0AAAAPAAAAAAAAAAAAAAAAAJgCAABkcnMv&#10;ZG93bnJldi54bWxQSwUGAAAAAAQABAD1AAAAigMAAAAA&#10;" path="m50,18r,-3l48,15,45,13r,2l45,18r-2,7l40,30r-7,5l25,38,18,35,10,30,8,25,5,18,8,8,13,,10,,8,,3,8,,18,3,28r5,7l15,40r10,3l35,40r8,-5l48,28,50,18xe" fillcolor="#f6d600" stroked="f">
                  <v:path arrowok="t" o:connecttype="custom" o:connectlocs="50,18;50,15;50,15;48,15;45,13;45,15;45,18;43,25;40,30;33,35;25,38;18,35;10,30;8,25;5,18;8,8;13,0;10,0;8,0;3,8;0,18;3,28;8,35;15,40;25,43;35,40;43,35;48,28;50,18" o:connectangles="0,0,0,0,0,0,0,0,0,0,0,0,0,0,0,0,0,0,0,0,0,0,0,0,0,0,0,0,0"/>
                </v:shape>
                <v:shape id="Freeform 1091" o:spid="_x0000_s2115" style="position:absolute;left:6424;top:152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Q4sQA&#10;AADdAAAADwAAAGRycy9kb3ducmV2LnhtbERPS2vCQBC+C/0PyxR6001bUJtmI9YHKHiw6sXbNDtN&#10;gruzIbtq/PfdguBtPr7nZJPOGnGh1teOFbwOEhDEhdM1lwoO+2V/DMIHZI3GMSm4kYdJ/tTLMNXu&#10;yt902YVSxBD2KSqoQmhSKX1RkUU/cA1x5H5dazFE2JZSt3iN4dbItyQZSos1x4YKG5pVVJx2Z6tg&#10;uC5xYdbb/ejnfW5um69mucKjUi/P3fQTRKAuPMR390rH+cn4A/6/i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lEOLEAAAA3QAAAA8AAAAAAAAAAAAAAAAAmAIAAGRycy9k&#10;b3ducmV2LnhtbFBLBQYAAAAABAAEAPUAAACJAwAAAAA=&#10;" path="m45,18r,-3l42,13r-2,l40,15r,3l40,23r-5,7l30,33r-8,2l15,33,10,30,7,23,5,18,7,8,12,3,10,,7,,2,8,,18r2,7l7,33r8,5l22,40,32,38r5,-5l42,25r3,-7xe" fillcolor="#f5d800" stroked="f">
                  <v:path arrowok="t" o:connecttype="custom" o:connectlocs="45,18;45,15;45,15;42,13;40,13;40,15;40,18;40,23;35,30;30,33;22,35;15,33;10,30;7,23;5,18;7,8;12,3;10,0;7,0;2,8;0,18;2,25;7,33;15,38;22,40;32,38;37,33;42,25;45,18" o:connectangles="0,0,0,0,0,0,0,0,0,0,0,0,0,0,0,0,0,0,0,0,0,0,0,0,0,0,0,0,0"/>
                </v:shape>
                <v:shape id="Freeform 1092" o:spid="_x0000_s2116" style="position:absolute;left:6426;top:15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ZncYA&#10;AADdAAAADwAAAGRycy9kb3ducmV2LnhtbESPQWvCQBCF7wX/wzJCb3Wj2FKjq2ipIngxVvE6ZMck&#10;mJ0N2a2m/945CL3N8N68981s0bla3agNlWcDw0ECijj3tuLCwPFn/fYJKkRki7VnMvBHARbz3ssM&#10;U+vvnNHtEAslIRxSNFDG2KRah7wkh2HgG2LRLr51GGVtC21bvEu4q/UoST60w4qlocSGvkrKr4df&#10;Z8DvxqvV9XQO4+x4frffk2IzGu6Nee13yymoSF38Nz+vt1bwk4nwyzcygp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dZncYAAADdAAAADwAAAAAAAAAAAAAAAACYAgAAZHJz&#10;L2Rvd25yZXYueG1sUEsFBgAAAAAEAAQA9QAAAIsDAAAAAA==&#10;" path="m40,18r,-3l40,13r-2,l35,10r,5l35,18r,5l30,28r-5,2l20,33,15,30,10,28,8,23,5,18,8,8,15,3r-5,l8,,3,8,,18r3,7l5,30r8,5l20,38r8,-3l35,30r3,-5l40,18xe" fillcolor="#f4db00" stroked="f">
                  <v:path arrowok="t" o:connecttype="custom" o:connectlocs="40,18;40,15;40,13;38,13;35,10;35,15;35,18;35,23;30,28;25,30;20,33;15,30;10,28;8,23;5,18;8,8;15,3;10,3;8,0;3,8;0,18;3,25;5,30;13,35;20,38;28,35;35,30;38,25;40,18" o:connectangles="0,0,0,0,0,0,0,0,0,0,0,0,0,0,0,0,0,0,0,0,0,0,0,0,0,0,0,0,0"/>
                </v:shape>
                <v:shape id="Freeform 1093" o:spid="_x0000_s2117" style="position:absolute;left:6429;top:1532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0LnMUA&#10;AADdAAAADwAAAGRycy9kb3ducmV2LnhtbERPS2vCQBC+F/oflin0Vjf2UDR1FSmILa1o1Iu3aXaa&#10;BLOzIbt59de7guBtPr7nzBa9KUVLtSssKxiPIhDEqdUFZwqOh9XLBITzyBpLy6RgIAeL+ePDDGNt&#10;O06o3ftMhBB2MSrIva9iKV2ak0E3shVx4P5sbdAHWGdS19iFcFPK1yh6kwYLDg05VvSRU3reN0bB&#10;925YN8mmlb/D8XSm5c/X/3ZyUur5qV++g/DU+7v45v7UYX40HcP1m3CC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QucxQAAAN0AAAAPAAAAAAAAAAAAAAAAAJgCAABkcnMv&#10;ZG93bnJldi54bWxQSwUGAAAAAAQABAD1AAAAigMAAAAA&#10;" path="m35,15r,-3l35,10,32,7r-5,l30,10r,5l30,20r-3,2l22,25r-5,2l12,25,10,22,7,20,5,15r,-5l7,7,10,5,15,2,12,,7,,2,5,,15r2,5l5,27r5,3l17,32r8,-2l30,27r5,-7l35,15xe" fillcolor="#f4dd00" stroked="f">
                  <v:path arrowok="t" o:connecttype="custom" o:connectlocs="35,15;35,12;35,10;32,7;27,7;30,10;30,15;30,20;27,22;22,25;17,27;12,25;10,22;7,20;5,15;5,10;7,7;10,5;15,2;12,0;7,0;2,5;0,15;2,20;5,27;10,30;17,32;25,30;30,27;35,20;35,15" o:connectangles="0,0,0,0,0,0,0,0,0,0,0,0,0,0,0,0,0,0,0,0,0,0,0,0,0,0,0,0,0,0,0"/>
                </v:shape>
                <v:shape id="Freeform 1094" o:spid="_x0000_s2118" style="position:absolute;left:6431;top:153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W2/sMA&#10;AADdAAAADwAAAGRycy9kb3ducmV2LnhtbERP3WrCMBS+H/gO4Qi7m6mCsnVGUUG3wRDmfIBDc2xa&#10;m5OSxLa+/TIY7O58fL9nuR5sIzryoXKsYDrJQBAXTldcKjh/75+eQYSIrLFxTAruFGC9Gj0sMdeu&#10;5y/qTrEUKYRDjgpMjG0uZSgMWQwT1xIn7uK8xZigL6X22Kdw28hZli2kxYpTg8GWdoaK6+lmFXzW&#10;H/2bmS607+f37XA4nuu6uyr1OB42ryAiDfFf/Od+12l+9jKD32/S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W2/sMAAADdAAAADwAAAAAAAAAAAAAAAACYAgAAZHJzL2Rv&#10;d25yZXYueG1sUEsFBgAAAAAEAAQA9QAAAIgDAAAAAA==&#10;" path="m30,15r,-3l30,7,20,5,10,,3,5,,15r3,5l5,25r5,2l15,30r5,-3l25,25r5,-5l30,15xm25,15r,2l23,22r-3,l15,25,13,22r-5,l5,17r,-2l5,10,8,7,13,5r2,l20,5r3,2l25,10r,5xe" fillcolor="#f4df00" stroked="f">
                  <v:path arrowok="t" o:connecttype="custom" o:connectlocs="30,15;30,12;30,7;20,5;10,0;3,5;0,15;3,20;5,25;10,27;15,30;20,27;25,25;30,20;30,15;25,15;25,17;23,22;20,22;15,25;13,22;8,22;5,17;5,15;5,10;8,7;13,5;15,5;20,5;23,7;25,10;25,15" o:connectangles="0,0,0,0,0,0,0,0,0,0,0,0,0,0,0,0,0,0,0,0,0,0,0,0,0,0,0,0,0,0,0,0"/>
                  <o:lock v:ext="edit" verticies="t"/>
                </v:shape>
                <v:shape id="Freeform 1095" o:spid="_x0000_s2119" style="position:absolute;left:6434;top:15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YtwcQA&#10;AADdAAAADwAAAGRycy9kb3ducmV2LnhtbERPTWvCQBC9C/0PyxS86aYKGlNXEakoFsTa0l6H7DQJ&#10;ZmfT7JrEf+8WBG/zeJ8zX3amFA3VrrCs4GUYgSBOrS44U/D1uRnEIJxH1lhaJgVXcrBcPPXmmGjb&#10;8gc1J5+JEMIuQQW591UipUtzMuiGtiIO3K+tDfoA60zqGtsQbko5iqKJNFhwaMixonVO6fl0MQq6&#10;v9n7fnVsmul3uz78xNuzG8VvSvWfu9UrCE+df4jv7p0O86PZGP6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GLcHEAAAA3QAAAA8AAAAAAAAAAAAAAAAAmAIAAGRycy9k&#10;b3ducmV2LnhtbFBLBQYAAAAABAAEAPUAAACJAwAAAAA=&#10;" path="m25,13r,-5l22,5,17,3,10,,5,3,2,5,,8r,5l2,18r3,2l7,23r5,2l17,23r5,-3l25,18r,-5xm20,13r-3,5l12,20,7,18,5,13,7,8,12,5r5,3l20,13xe" fillcolor="#f3e100" stroked="f">
                  <v:path arrowok="t" o:connecttype="custom" o:connectlocs="25,13;25,8;22,5;17,3;10,0;5,3;2,5;0,8;0,13;2,18;5,20;7,23;12,25;17,23;22,20;25,18;25,13;20,13;17,18;12,20;7,18;5,13;7,8;12,5;17,8;20,13" o:connectangles="0,0,0,0,0,0,0,0,0,0,0,0,0,0,0,0,0,0,0,0,0,0,0,0,0,0"/>
                  <o:lock v:ext="edit" verticies="t"/>
                </v:shape>
                <v:shape id="Freeform 1096" o:spid="_x0000_s2120" style="position:absolute;left:6436;top:1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j78MA&#10;AADdAAAADwAAAGRycy9kb3ducmV2LnhtbERP32vCMBB+F/wfwgl701QZw3VNZQrqGFO2OvZ8NLem&#10;2FxKE7X77xdB8O0+vp+XLXrbiDN1vnasYDpJQBCXTtdcKfg+rMdzED4ga2wck4I/8rDIh4MMU+0u&#10;/EXnIlQihrBPUYEJoU2l9KUhi37iWuLI/brOYoiwq6Tu8BLDbSNnSfIkLdYcGwy2tDJUHouTVbCT&#10;hx9vihm2+4/3z7De1ptquVLqYdS/voAI1Ie7+OZ+03F+8vwI12/i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Qj78MAAADdAAAADwAAAAAAAAAAAAAAAACYAgAAZHJzL2Rv&#10;d25yZXYueG1sUEsFBgAAAAAEAAQA9QAAAIgDAAAAAA==&#10;" path="m20,10r,-5l18,2,15,,10,,8,,3,2,,5r,5l,12r3,5l8,17r2,3l15,17r3,l20,12r,-2xm15,10r,2l10,15,8,12,5,10,8,5r2,l15,5r,5xe" fillcolor="#f3e400" stroked="f">
                  <v:path arrowok="t" o:connecttype="custom" o:connectlocs="20,10;20,5;18,2;15,0;10,0;8,0;3,2;0,5;0,10;0,12;3,17;8,17;10,20;15,17;18,17;20,12;20,10;15,10;15,12;10,15;8,12;5,10;8,5;10,5;15,5;15,10" o:connectangles="0,0,0,0,0,0,0,0,0,0,0,0,0,0,0,0,0,0,0,0,0,0,0,0,0,0"/>
                  <o:lock v:ext="edit" verticies="t"/>
                </v:shape>
                <v:shape id="Freeform 1097" o:spid="_x0000_s2121" style="position:absolute;left:6439;top:153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sbKMIA&#10;AADdAAAADwAAAGRycy9kb3ducmV2LnhtbERP32vCMBB+H+x/CDfY20w2UFxnlDI2GMwXddDXoznT&#10;YnMJTWrrf28Ggm/38f281WZynThTH1vPGl5nCgRx7U3LVsPf4ftlCSImZIOdZ9JwoQib9ePDCgvj&#10;R97ReZ+syCEcC9TQpBQKKWPdkMM484E4c0ffO0wZ9laaHscc7jr5ptRCOmw5NzQY6LOh+rQfnIZQ&#10;heNwSqocKvm7/ZpX1g5jqfXz01R+gEg0pbv45v4xeb56n8P/N/k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xsowgAAAN0AAAAPAAAAAAAAAAAAAAAAAJgCAABkcnMvZG93&#10;bnJldi54bWxQSwUGAAAAAAQABAD1AAAAhwMAAAAA&#10;" path="m15,8l12,3,7,,2,3,,8r2,5l7,15r5,-2l15,8xe" fillcolor="#f2e500" stroked="f">
                  <v:path arrowok="t" o:connecttype="custom" o:connectlocs="15,8;12,3;7,0;2,3;0,8;2,13;7,15;12,13;15,8" o:connectangles="0,0,0,0,0,0,0,0,0"/>
                </v:shape>
                <v:shape id="Freeform 1098" o:spid="_x0000_s2122" style="position:absolute;left:6441;top:15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ROsMA&#10;AADdAAAADwAAAGRycy9kb3ducmV2LnhtbERPTWsCMRC9F/wPYYTeaqKHpa5GEUWwIIVqkR6HzbhZ&#10;3EyWTVxXf70pFHqbx/uc+bJ3teioDZVnDeORAkFceFNxqeH7uH17BxEissHaM2m4U4DlYvAyx9z4&#10;G39Rd4ilSCEcctRgY2xyKUNhyWEY+YY4cWffOowJtqU0Ld5SuKvlRKlMOqw4NVhsaG2puByuTsPP&#10;af14ZJ9+80FWdff9sZtOTmetX4f9agYiUh//xX/unUnz1TSD32/S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eROsMAAADdAAAADwAAAAAAAAAAAAAAAACYAgAAZHJzL2Rv&#10;d25yZXYueG1sUEsFBgAAAAAEAAQA9QAAAIgDAAAAAA==&#10;" path="m10,5l10,,5,,3,,,5,3,7r2,3l10,7r,-2xe" fillcolor="#f2e700" stroked="f">
                  <v:path arrowok="t" o:connecttype="custom" o:connectlocs="10,5;10,0;5,0;3,0;0,5;3,7;5,10;10,7;10,5" o:connectangles="0,0,0,0,0,0,0,0,0"/>
                </v:shape>
                <v:shape id="Freeform 1099" o:spid="_x0000_s2123" style="position:absolute;left:6444;top:154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PWMUA&#10;AADdAAAADwAAAGRycy9kb3ducmV2LnhtbERPTWvCQBC9F/wPywhepG4a0NbUVcSieLCUWA8ex+w0&#10;CWZnQ3bV9d93C0Jv83ifM1sE04grda62rOBllIAgLqyuuVRw+F4/v4FwHlljY5kU3MnBYt57mmGm&#10;7Y1zuu59KWIIuwwVVN63mZSuqMigG9mWOHI/tjPoI+xKqTu8xXDTyDRJJtJgzbGhwpZWFRXn/cUo&#10;+Ex3aR5Ww+HHeDIOX8etOa3zjVKDfli+g/AU/L/44d7qOD+ZvsL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89YxQAAAN0AAAAPAAAAAAAAAAAAAAAAAJgCAABkcnMv&#10;ZG93bnJldi54bWxQSwUGAAAAAAQABAD1AAAAigMAAAAA&#10;" path="m5,3l5,,2,,,,,3,2,5,5,3xe" fillcolor="#f1e900" stroked="f">
                  <v:path arrowok="t" o:connecttype="custom" o:connectlocs="5,3;5,0;2,0;0,0;0,3;0,3;2,5;5,3;5,3" o:connectangles="0,0,0,0,0,0,0,0,0"/>
                </v:shape>
                <v:shape id="Freeform 1100" o:spid="_x0000_s2124" style="position:absolute;left:6334;top:1509;width:227;height:7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xDsQA&#10;AADdAAAADwAAAGRycy9kb3ducmV2LnhtbESPQWvCQBCF74X+h2UK3uqmBUWjq0hJoR6rYq/T7JgN&#10;yc6G7NbEf985CN5meG/e+2a9HX2rrtTHOrCBt2kGirgMtubKwOn4+boAFROyxTYwGbhRhO3m+WmN&#10;uQ0Df9P1kColIRxzNOBS6nKtY+nIY5yGjli0S+g9Jln7StseBwn3rX7Psrn2WLM0OOzow1HZHP68&#10;gQu78747FcXv0Pw0MczO86Lxxkxext0KVKIxPcz36y8r+NlScOUbGUF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k8Q7EAAAA3QAAAA8AAAAAAAAAAAAAAAAAmAIAAGRycy9k&#10;b3ducmV2LnhtbFBLBQYAAAAABAAEAPUAAACJAwAAAAA=&#10;" path="m,l40,5r32,8l97,20r20,8l137,35r25,5l189,40r38,-7l204,45,184,55,167,65r-17,5l130,73r-25,l75,70,38,68,28,60,20,53,18,45,15,35,13,25,10,15,5,8,,xe" filled="f" strokecolor="#e77817" strokeweight="0">
                  <v:path arrowok="t" o:connecttype="custom" o:connectlocs="0,0;40,5;72,13;97,20;117,28;137,35;162,40;189,40;227,33;204,45;184,55;167,65;150,70;130,73;105,73;75,70;38,68;28,60;20,53;18,45;15,35;13,25;10,15;5,8;0,0" o:connectangles="0,0,0,0,0,0,0,0,0,0,0,0,0,0,0,0,0,0,0,0,0,0,0,0,0"/>
                </v:shape>
                <v:shape id="Freeform 1101" o:spid="_x0000_s2125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DDcQA&#10;AADdAAAADwAAAGRycy9kb3ducmV2LnhtbERPTWsCMRC9F/wPYQq9FE0qUt2tUaRg8WRxlUJvw2bc&#10;XdxMliTq2l/fCIXe5vE+Z77sbSsu5EPjWMPLSIEgLp1puNJw2K+HMxAhIhtsHZOGGwVYLgYPc8yN&#10;u/KOLkWsRArhkKOGOsYulzKUNVkMI9cRJ+7ovMWYoK+k8XhN4baVY6VepcWGU0ONHb3XVJ6Ks9Xw&#10;qWj98b3Hr2yrTtPjs58UP2qi9dNjv3oDEamP/+I/98ak+SrL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LQw3EAAAA3QAAAA8AAAAAAAAAAAAAAAAAmAIAAGRycy9k&#10;b3ducmV2LnhtbFBLBQYAAAAABAAEAPUAAACJAwAAAAA=&#10;" path="m49,50l,,49,50r15,2l79,60r10,9l99,84r-7,l84,84,77,82,69,77,62,72,57,65,52,57,49,50xe" fillcolor="#f3be00" stroked="f">
                  <v:path arrowok="t" o:connecttype="custom" o:connectlocs="49,50;0,0;49,50;49,50;49,50;64,52;79,60;89,69;99,84;92,84;84,84;77,82;69,77;62,72;57,65;52,57;49,50" o:connectangles="0,0,0,0,0,0,0,0,0,0,0,0,0,0,0,0,0"/>
                </v:shape>
                <v:shape id="Freeform 1102" o:spid="_x0000_s2126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rcsYA&#10;AADdAAAADwAAAGRycy9kb3ducmV2LnhtbESPQU/DMAyF70j7D5EncWPJdgBUlk0INsaENImC4Go1&#10;XlNonK4JW/fv8QGJm5/8vufn+XIIrTpSn5rIFqYTA4q4iq7h2sL72/rqFlTKyA7byGThTAmWi9HF&#10;HAsXT/xKxzLXSkI4FWjB59wVWqfKU8A0iR2x7PaxD5hF9rV2PZ4kPLR6Zsy1DtiwXPDY0YOn6rv8&#10;CVLj8WUfcfO1+/TlU7m6OWw+toatvRwP93egMg353/xHPzvhpkb6yz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rcsYAAADdAAAADwAAAAAAAAAAAAAAAACYAgAAZHJz&#10;L2Rvd25yZXYueG1sUEsFBgAAAAAEAAQA9QAAAIsDAAAAAA==&#10;" path="m49,50l,,49,50r15,2l79,60r10,9l99,84r-7,l84,84,77,82,69,77,62,72,57,65,52,57,49,50xe" filled="f" strokecolor="#e77817" strokeweight="0">
                  <v:path arrowok="t" o:connecttype="custom" o:connectlocs="49,50;0,0;49,50;49,50;49,50;64,52;79,60;89,69;99,84;92,84;84,84;77,82;69,77;62,72;57,65;52,57;49,50" o:connectangles="0,0,0,0,0,0,0,0,0,0,0,0,0,0,0,0,0"/>
                </v:shape>
                <v:shape id="Freeform 1103" o:spid="_x0000_s2127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KocMA&#10;AADdAAAADwAAAGRycy9kb3ducmV2LnhtbERPS2vCQBC+F/wPywi91U2kEY2uEqSF9NgoeB2yY5I2&#10;Oxuym0f767uFQm/z8T3ncJpNK0bqXWNZQbyKQBCXVjdcKbheXp+2IJxH1thaJgVf5OB0XDwcMNV2&#10;4ncaC1+JEMIuRQW1910qpStrMuhWtiMO3N32Bn2AfSV1j1MIN61cR9FGGmw4NNTY0bmm8rMYjILv&#10;XT4kz2/X4kPfEp3fso18mVCpx+Wc7UF4mv2/+M+d6zA/jmL4/Sac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UKocMAAADdAAAADwAAAAAAAAAAAAAAAACYAgAAZHJzL2Rv&#10;d25yZXYueG1sUEsFBgAAAAAEAAQA9QAAAIgDAAAAAA==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xe" fillcolor="#f3be00" stroked="f">
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</v:shape>
                <v:shape id="Freeform 1104" o:spid="_x0000_s2128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NDMIA&#10;AADdAAAADwAAAGRycy9kb3ducmV2LnhtbERPTYvCMBC9C/6HMII3TVtQSjWKCILCwmJdFrwNzdh2&#10;t5mUJmvrv98Igrd5vM9ZbwfTiDt1rrasIJ5HIIgLq2suFXxdDrMUhPPIGhvLpOBBDrab8WiNmbY9&#10;n+me+1KEEHYZKqi8bzMpXVGRQTe3LXHgbrYz6APsSqk77EO4aWQSRUtpsObQUGFL+4qK3/zPKJA/&#10;Dz6l12SRnvOS+s+P0yX+vio1nQy7FQhPg3+LX+6jDvPjKIH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A0MwgAAAN0AAAAPAAAAAAAAAAAAAAAAAJgCAABkcnMvZG93&#10;bnJldi54bWxQSwUGAAAAAAQABAD1AAAAhwMAAAAA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e" filled="f" strokecolor="#e77817" strokeweight="0">
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</v:shape>
                <v:shape id="Freeform 1105" o:spid="_x0000_s2129" style="position:absolute;left:5900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f4cIA&#10;AADdAAAADwAAAGRycy9kb3ducmV2LnhtbERPS2sCMRC+F/ofwhS81exWKbIapZT6utUH4nG6mSaL&#10;m8myibr+eyMUepuP7zmTWedqcaE2VJ4V5P0MBHHpdcVGwX43fx2BCBFZY+2ZFNwowGz6/DTBQvsr&#10;b+iyjUakEA4FKrAxNoWUobTkMPR9Q5y4X986jAm2RuoWrync1fIty96lw4pTg8WGPi2Vp+3ZKcDF&#10;9+Fk8Mua5c9injfrY+nsUKneS/cxBhGpi//iP/dKp/l5NoDHN+kE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l/hwgAAAN0AAAAPAAAAAAAAAAAAAAAAAJgCAABkcnMvZG93&#10;bnJldi54bWxQSwUGAAAAAAQABAD1AAAAhwMAAAAA&#10;" path="m19,57l59,,19,57xm19,57l9,69,2,84,,89r2,8l2,104r3,8l12,107r5,-5l22,94r2,-7l27,79r,-7l24,64,19,57xe" fillcolor="#f3be00" stroked="f">
                  <v:path arrowok="t" o:connecttype="custom" o:connectlocs="19,57;59,0;19,57;19,57;9,69;2,84;0,89;2,97;2,104;5,112;12,107;17,102;22,94;24,87;27,79;27,72;24,64;19,57" o:connectangles="0,0,0,0,0,0,0,0,0,0,0,0,0,0,0,0,0,0"/>
                  <o:lock v:ext="edit" verticies="t"/>
                </v:shape>
                <v:shape id="Freeform 1106" o:spid="_x0000_s2130" style="position:absolute;left:5919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wXMMA&#10;AADdAAAADwAAAGRycy9kb3ducmV2LnhtbERPTYvCMBC9C/sfwix4kTXVFVe6RhFB8LAe1F68Dc3Y&#10;FJtJt4m2/nsjCN7m8T5nvuxsJW7U+NKxgtEwAUGcO11yoSA7br5mIHxA1lg5JgV38rBcfPTmmGrX&#10;8p5uh1CIGMI+RQUmhDqV0ueGLPqhq4kjd3aNxRBhU0jdYBvDbSXHSTKVFkuODQZrWhvKL4erVTAw&#10;2d99vK7D5md/GrT/2+x7d8mU6n92q18QgbrwFr/cWx3nj5IJPL+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xwXMMAAADdAAAADwAAAAAAAAAAAAAAAACYAgAAZHJzL2Rv&#10;d25yZXYueG1sUEsFBgAAAAAEAAQA9QAAAIgDAAAAAA==&#10;" path="m,57l40,,,57xe" filled="f" strokecolor="#e15520" strokeweight="0">
                  <v:path arrowok="t" o:connecttype="custom" o:connectlocs="0,57;40,0;0,57" o:connectangles="0,0,0"/>
                </v:shape>
                <v:shape id="Freeform 1107" o:spid="_x0000_s2131" style="position:absolute;left:5900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/AsMA&#10;AADdAAAADwAAAGRycy9kb3ducmV2LnhtbERPTWvCQBC9C/6HZQQvopsUG0p0FW1RCr1YI56H7JgE&#10;s7Npdo3x33cLBW/zeJ+zXPemFh21rrKsIJ5FIIhzqysuFJyy3fQNhPPIGmvLpOBBDtar4WCJqbZ3&#10;/qbu6AsRQtilqKD0vkmldHlJBt3MNsSBu9jWoA+wLaRu8R7CTS1foiiRBisODSU29F5Sfj3ejAKc&#10;ZN3hq3Iu+/mYJPNtckYd75Uaj/rNAoSn3j/F/+5PHebH0Sv8fR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o/AsMAAADdAAAADwAAAAAAAAAAAAAAAACYAgAAZHJzL2Rv&#10;d25yZXYueG1sUEsFBgAAAAAEAAQA9QAAAIgDAAAAAA==&#10;" path="m19,l9,12,2,27,,32r2,8l2,47r3,8l12,50r5,-5l22,37r2,-7l27,22r,-7l24,7,19,e" filled="f" strokecolor="#e15520" strokeweight="0">
                  <v:path arrowok="t" o:connecttype="custom" o:connectlocs="19,0;9,12;2,27;0,32;2,40;2,47;5,55;12,50;17,45;22,37;24,30;27,22;27,15;24,7;19,0" o:connectangles="0,0,0,0,0,0,0,0,0,0,0,0,0,0,0"/>
                </v:shape>
                <v:shape id="Freeform 1108" o:spid="_x0000_s2132" style="position:absolute;left:5877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tCMcA&#10;AADdAAAADwAAAGRycy9kb3ducmV2LnhtbESPQWvCQBCF70L/wzKF3nSTHoJEVyktpe2lEKtRb0N2&#10;TEKzsyG7TaK/3i0I3mZ4b973ZrkeTSN66lxtWUE8i0AQF1bXXCrY/rxP5yCcR9bYWCYFZ3KwXj1M&#10;lphqO3BG/caXIoSwS1FB5X2bSumKigy6mW2Jg3aynUEf1q6UusMhhJtGPkdRIg3WHAgVtvRaUfG7&#10;+TOBO2Rvpv9odmV+uOzz4dh+Z/2XUk+P48sChKfR3823608d6sdRAv/fhBH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IrQjHAAAA3QAAAA8AAAAAAAAAAAAAAAAAmAIAAGRy&#10;cy9kb3ducmV2LnhtbFBLBQYAAAAABAAEAPUAAACMAwAAAAA=&#10;" path="m18,62l40,,18,62xm18,59l8,74,3,87,,102r5,12l10,112r5,-8l20,99r3,-7l25,84r,-10l23,67,18,59xe" fillcolor="#f3be00" stroked="f">
                  <v:path arrowok="t" o:connecttype="custom" o:connectlocs="18,62;40,0;18,62;18,59;8,74;3,87;0,102;5,114;10,112;15,104;20,99;23,92;25,84;25,74;23,67;18,59" o:connectangles="0,0,0,0,0,0,0,0,0,0,0,0,0,0,0,0"/>
                  <o:lock v:ext="edit" verticies="t"/>
                </v:shape>
                <v:shape id="Freeform 1109" o:spid="_x0000_s2133" style="position:absolute;left:589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yh8QA&#10;AADdAAAADwAAAGRycy9kb3ducmV2LnhtbERP32vCMBB+H+x/CCfsbaaVodIZRYSB22Bq3ebr0Zxt&#10;sbnUJNPuvzeC4Nt9fD9vMutMI07kfG1ZQdpPQBAXVtdcKvjevj2PQfiArLGxTAr+ycNs+vgwwUzb&#10;M2/olIdSxBD2GSqoQmgzKX1RkUHfty1x5PbWGQwRulJqh+cYbho5SJKhNFhzbKiwpUVFxSH/MwpW&#10;H+4zPR5277z9/alfvtZyOVyslHrqdfNXEIG6cBff3Esd56fJCK7fxBPk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rMofEAAAA3QAAAA8AAAAAAAAAAAAAAAAAmAIAAGRycy9k&#10;b3ducmV2LnhtbFBLBQYAAAAABAAEAPUAAACJAwAAAAA=&#10;" path="m,62l22,,,62xe" filled="f" strokecolor="#e15520" strokeweight="0">
                  <v:path arrowok="t" o:connecttype="custom" o:connectlocs="0,62;22,0;0,62" o:connectangles="0,0,0"/>
                </v:shape>
                <v:shape id="Freeform 1110" o:spid="_x0000_s2134" style="position:absolute;left:5877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rmmMYA&#10;AADdAAAADwAAAGRycy9kb3ducmV2LnhtbESPQWsCMRCF74X+hzCF3mqyUkRWo4hQaqkg1VLwNmzG&#10;3cXNJGyibv995yD0NsN789438+XgO3WlPrWBLRQjA4q4Cq7l2sL34e1lCiplZIddYLLwSwmWi8eH&#10;OZYu3PiLrvtcKwnhVKKFJudYap2qhjymUYjEop1C7zHL2tfa9XiTcN/psTET7bFlaWgw0rqh6ry/&#10;eAs/U3P8KOrXyyaO42e7Dbp432lrn5+G1QxUpiH/m+/XGyf4hRFc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rmmMYAAADdAAAADwAAAAAAAAAAAAAAAACYAgAAZHJz&#10;L2Rvd25yZXYueG1sUEsFBgAAAAAEAAQA9QAAAIsDAAAAAA==&#10;" path="m18,l8,15,3,28,,43,5,55r5,-2l15,45r5,-5l23,33r2,-8l25,15,23,8,18,xe" filled="f" strokecolor="#e15520" strokeweight="0">
                  <v:path arrowok="t" o:connecttype="custom" o:connectlocs="18,0;8,15;3,28;0,43;5,55;10,53;15,45;20,40;23,33;25,25;25,15;23,8;18,0" o:connectangles="0,0,0,0,0,0,0,0,0,0,0,0,0"/>
                </v:shape>
                <v:shape id="Freeform 1111" o:spid="_x0000_s2135" style="position:absolute;left:5852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P3cMA&#10;AADdAAAADwAAAGRycy9kb3ducmV2LnhtbERPTWvCQBC9F/wPywi91U08SI2uEgSx5Kat2N6G7JgE&#10;s7Nhd5uk/nq3UOhtHu9z1tvRtKIn5xvLCtJZAoK4tLrhSsHH+/7lFYQPyBpby6TghzxsN5OnNWba&#10;Dnyk/hQqEUPYZ6igDqHLpPRlTQb9zHbEkbtaZzBE6CqpHQ4x3LRyniQLabDh2FBjR7uaytvp2yhY&#10;fur7Yd5ceDE4f/5qz0VO90Kp5+mYr0AEGsO/+M/9puP8NFnC7zfxB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xP3cMAAADdAAAADwAAAAAAAAAAAAAAAACYAgAAZHJzL2Rv&#10;d25yZXYueG1sUEsFBgAAAAAEAAQA9QAAAIgDAAAAAA==&#10;" path="m18,63l40,,18,63xm18,63l8,75,3,88,,103r5,12l10,113r8,-5l20,100r3,-7l25,85r,-7l23,70,18,63xe" fillcolor="#f3be00" stroked="f">
                  <v:path arrowok="t" o:connecttype="custom" o:connectlocs="18,63;40,0;18,63;18,63;8,75;3,88;0,103;5,115;10,113;18,108;20,100;23,93;25,85;25,78;23,70;18,63" o:connectangles="0,0,0,0,0,0,0,0,0,0,0,0,0,0,0,0"/>
                  <o:lock v:ext="edit" verticies="t"/>
                </v:shape>
                <v:shape id="Freeform 1112" o:spid="_x0000_s2136" style="position:absolute;left:58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YlccA&#10;AADdAAAADwAAAGRycy9kb3ducmV2LnhtbESPQWvCQBCF7wX/wzJCL0U3ESklukoRxBbtQavocchO&#10;k2B2NmS3Ju2vdw6F3mZ4b977Zr7sXa1u1IbKs4F0nIAizr2tuDBw/FyPXkCFiGyx9kwGfijAcjF4&#10;mGNmfcd7uh1ioSSEQ4YGyhibTOuQl+QwjH1DLNqXbx1GWdtC2xY7CXe1niTJs3ZYsTSU2NCqpPx6&#10;+HYGfjfXLjzZD7ubnpE2k/dTetnWxjwO+9cZqEh9/Df/Xb9ZwU9T4ZdvZAS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ZGJXHAAAA3QAAAA8AAAAAAAAAAAAAAAAAmAIAAGRy&#10;cy9kb3ducmV2LnhtbFBLBQYAAAAABAAEAPUAAACMAwAAAAA=&#10;" path="m,63l22,,,63xe" filled="f" strokecolor="#e15520" strokeweight="0">
                  <v:path arrowok="t" o:connecttype="custom" o:connectlocs="0,63;22,0;0,63" o:connectangles="0,0,0"/>
                </v:shape>
                <v:shape id="Freeform 1113" o:spid="_x0000_s2137" style="position:absolute;left:5852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3AsIA&#10;AADdAAAADwAAAGRycy9kb3ducmV2LnhtbERPwarCMBC8C/5DWMGbphUU6TPKQxS8idXDe7d9zdqW&#10;12xCE7X69UYQnNMuszOzs1h1phFXan1tWUE6TkAQF1bXXCo4HbejOQgfkDU2lknBnTyslv3eAjNt&#10;b3ygax5KEU3YZ6igCsFlUvqiIoN+bB1x5M62NRji2pZSt3iL5qaRkySZSYM1x4QKHa0rKv7zi1GQ&#10;nB/pKf2t925T/v1M7bzJ3W6r1HDQfX+BCNSFz/FbvdPx/Qh4tYk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rcCwgAAAN0AAAAPAAAAAAAAAAAAAAAAAJgCAABkcnMvZG93&#10;bnJldi54bWxQSwUGAAAAAAQABAD1AAAAhwMAAAAA&#10;" path="m18,l8,12,3,25,,40,5,52r5,-2l18,45r2,-8l23,30r2,-8l25,15,23,7,18,xe" filled="f" strokecolor="#e15520" strokeweight="0">
                  <v:path arrowok="t" o:connecttype="custom" o:connectlocs="18,0;8,12;3,25;0,40;5,52;10,50;18,45;20,37;23,30;25,22;25,15;23,7;18,0" o:connectangles="0,0,0,0,0,0,0,0,0,0,0,0,0"/>
                </v:shape>
                <v:shape id="Freeform 1114" o:spid="_x0000_s2138" style="position:absolute;left:5929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Up8MA&#10;AADdAAAADwAAAGRycy9kb3ducmV2LnhtbERPzWrCQBC+F3yHZYReim4SsNXoKqJIe2yNDzBkxySY&#10;nY27a4x9+m6h0Nt8fL+z2gymFT0531hWkE4TEMSl1Q1XCk7FYTIH4QOyxtYyKXiQh8169LTCXNs7&#10;f1F/DJWIIexzVFCH0OVS+rImg35qO+LIna0zGCJ0ldQO7zHctDJLkldpsOHYUGNHu5rKy/FmFHw7&#10;d5hnemb6xenzfXZ9KYrH216p5/GwXYIINIR/8Z/7Q8f5aZrB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VUp8MAAADdAAAADwAAAAAAAAAAAAAAAACYAgAAZHJzL2Rv&#10;d25yZXYueG1sUEsFBgAAAAAEAAQA9QAAAIgDAAAAAA==&#10;" path="m20,57l63,,20,57xm20,57l8,70,3,82,,89r,8l3,104r2,8l13,107r5,-5l23,94r2,-7l28,79,25,72r,-7l20,57xe" fillcolor="#f3be00" stroked="f">
                  <v:path arrowok="t" o:connecttype="custom" o:connectlocs="20,57;63,0;20,57;20,57;8,70;3,82;0,89;0,97;3,104;5,112;13,107;18,102;23,94;25,87;28,79;25,72;25,65;20,57" o:connectangles="0,0,0,0,0,0,0,0,0,0,0,0,0,0,0,0,0,0"/>
                  <o:lock v:ext="edit" verticies="t"/>
                </v:shape>
                <v:shape id="Freeform 1115" o:spid="_x0000_s2139" style="position:absolute;left:5949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oScQA&#10;AADdAAAADwAAAGRycy9kb3ducmV2LnhtbERPTWvCQBC9F/wPywi91U0ilRJdg7QVpAdBW/A6Zsck&#10;JDubZLcm/feuIPQ2j/c5q2w0jbhS7yrLCuJZBII4t7riQsHP9/blDYTzyBoby6Tgjxxk68nTClNt&#10;Bz7Q9egLEULYpaig9L5NpXR5SQbdzLbEgbvY3qAPsC+k7nEI4aaRSRQtpMGKQ0OJLb2XlNfHX6Mg&#10;6hb12X51XdvsXpPP0wftzXmv1PN03CxBeBr9v/jh3ukwP47ncP8mnC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laEnEAAAA3QAAAA8AAAAAAAAAAAAAAAAAmAIAAGRycy9k&#10;b3ducmV2LnhtbFBLBQYAAAAABAAEAPUAAACJAwAAAAA=&#10;" path="m,57l43,,,57xe" filled="f" strokecolor="#e15520" strokeweight="0">
                  <v:path arrowok="t" o:connecttype="custom" o:connectlocs="0,57;43,0;0,57" o:connectangles="0,0,0"/>
                </v:shape>
                <v:shape id="Freeform 1116" o:spid="_x0000_s2140" style="position:absolute;left:5929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FuMEA&#10;AADdAAAADwAAAGRycy9kb3ducmV2LnhtbERPTYvCMBC9L/gfwgje1rQi4lajqCD0Jtvdi7exGZti&#10;MylNrPXfmwVhb/N4n7PeDrYRPXW+dqwgnSYgiEuna64U/P4cP5cgfEDW2DgmBU/ysN2MPtaYaffg&#10;b+qLUIkYwj5DBSaENpPSl4Ys+qlriSN3dZ3FEGFXSd3hI4bbRs6SZCEt1hwbDLZ0MFTeirtVcLqe&#10;zVe5C/qS9PnhtC/c7bzMlZqMh90KRKAh/Ivf7lzH+Wk6h79v4gl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uRbjBAAAA3QAAAA8AAAAAAAAAAAAAAAAAmAIAAGRycy9kb3du&#10;cmV2LnhtbFBLBQYAAAAABAAEAPUAAACGAwAAAAA=&#10;" path="m20,l8,13,3,25,,32r,8l3,47r2,8l13,50r5,-5l23,37r2,-7l28,22,25,15r,-7l20,e" filled="f" strokecolor="#e15520" strokeweight="0">
                  <v:path arrowok="t" o:connecttype="custom" o:connectlocs="20,0;8,13;3,25;0,32;0,40;3,47;5,55;13,50;18,45;23,37;25,30;28,22;25,15;25,8;20,0" o:connectangles="0,0,0,0,0,0,0,0,0,0,0,0,0,0,0"/>
                </v:shape>
                <v:shape id="Freeform 1117" o:spid="_x0000_s2141" style="position:absolute;left:5957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nYsIA&#10;AADdAAAADwAAAGRycy9kb3ducmV2LnhtbERPTYvCMBC9C/sfwix407QLinSNIpUVUS+24nloZtti&#10;MylN1OqvN8LC3ubxPme+7E0jbtS52rKCeByBIC6srrlUcMp/RjMQziNrbCyTggc5WC4+BnNMtL3z&#10;kW6ZL0UIYZeggsr7NpHSFRUZdGPbEgfu13YGfYBdKXWH9xBuGvkVRVNpsObQUGFLaUXFJbsaBSZP&#10;szTelHt7PecnnZr17vBcKzX87FffIDz1/l/8597qMD+OJ/D+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OdiwgAAAN0AAAAPAAAAAAAAAAAAAAAAAJgCAABkcnMvZG93&#10;bnJldi54bWxQSwUGAAAAAAQABAD1AAAAhwMAAAAA&#10;" path="m20,65l57,,20,65xm20,65l7,77,2,90,,97r,8l2,112r3,5l12,114r5,-5l22,102r3,-7l27,87r,-7l25,72,20,65xe" fillcolor="#f3be00" stroked="f">
                  <v:path arrowok="t" o:connecttype="custom" o:connectlocs="20,65;57,0;20,65;20,65;7,77;2,90;0,97;0,105;2,112;5,117;12,114;17,109;22,102;25,95;27,87;27,80;25,72;20,65" o:connectangles="0,0,0,0,0,0,0,0,0,0,0,0,0,0,0,0,0,0"/>
                  <o:lock v:ext="edit" verticies="t"/>
                </v:shape>
                <v:shape id="Freeform 1118" o:spid="_x0000_s2142" style="position:absolute;left:5977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ub8IA&#10;AADdAAAADwAAAGRycy9kb3ducmV2LnhtbERPS27CMBDdV+IO1iB1V5x0QVGKQQGpwKYLoAcYxYOd&#10;Nh6H2JD09hgJid08ve/Ml4NrxJW6UHtWkE8yEMSV1zUbBT/Hr7cZiBCRNTaeScE/BVguRi9zLLTv&#10;eU/XQzQihXAoUIGNsS2kDJUlh2HiW+LEnXznMCbYGak77FO4a+R7lk2lw5pTg8WW1paqv8PFKahO&#10;+9Lo7S99b86lyfqP1SaurFKv46H8BBFpiE/xw73TaX6eT+H+TT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S5vwgAAAN0AAAAPAAAAAAAAAAAAAAAAAJgCAABkcnMvZG93&#10;bnJldi54bWxQSwUGAAAAAAQABAD1AAAAhwMAAAAA&#10;" path="m,65l37,,,65xe" filled="f" strokecolor="#e15520" strokeweight="0">
                  <v:path arrowok="t" o:connecttype="custom" o:connectlocs="0,65;37,0;0,65" o:connectangles="0,0,0"/>
                </v:shape>
                <v:shape id="Freeform 1119" o:spid="_x0000_s2143" style="position:absolute;left:5957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0+csQA&#10;AADdAAAADwAAAGRycy9kb3ducmV2LnhtbERP3WrCMBS+H/gO4Qi707QbblqNsk0EdSBUfYBDc2yK&#10;zUnXZFr39MtA2N35+H7PbNHZWlyo9ZVjBekwAUFcOF1xqeB4WA3GIHxA1lg7JgU38rCY9x5mmGl3&#10;5Zwu+1CKGMI+QwUmhCaT0heGLPqha4gjd3KtxRBhW0rd4jWG21o+JcmLtFhxbDDY0Ieh4rz/tgq6&#10;w8bky8ku6OfR8mey3bx/fpW5Uo/97m0KIlAX/sV391rH+Wn6Cn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9PnLEAAAA3QAAAA8AAAAAAAAAAAAAAAAAmAIAAGRycy9k&#10;b3ducmV2LnhtbFBLBQYAAAAABAAEAPUAAACJAwAAAAA=&#10;" path="m20,l7,12,2,25,,32r,8l2,47r3,5l12,49r5,-5l22,37r3,-7l27,22r,-7l25,7,20,e" filled="f" strokecolor="#e15520" strokeweight="0">
                  <v:path arrowok="t" o:connecttype="custom" o:connectlocs="20,0;7,12;2,25;0,32;0,40;2,47;5,52;12,49;17,44;22,37;25,30;27,22;27,15;25,7;20,0" o:connectangles="0,0,0,0,0,0,0,0,0,0,0,0,0,0,0"/>
                </v:shape>
                <v:shape id="Freeform 1120" o:spid="_x0000_s2144" style="position:absolute;left:5982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We8UA&#10;AADdAAAADwAAAGRycy9kb3ducmV2LnhtbESPQWsCMRCF7wX/Q5hCbzW7UqxsjVK0Vg+FUi2eh2S6&#10;WbqZLJtUt//eOQjeZnhv3vtmvhxCq07UpyaygXJcgCK20TVcG/g+bB5noFJGdthGJgP/lGC5GN3N&#10;sXLxzF902udaSQinCg34nLtK62Q9BUzj2BGL9hP7gFnWvtaux7OEh1ZPimKqAzYsDR47Wnmyv/u/&#10;YOD4sflc163dRv/0Zo/dOz8XDRvzcD+8voDKNOSb+Xq9c4JfloIr38g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Z7xQAAAN0AAAAPAAAAAAAAAAAAAAAAAJgCAABkcnMv&#10;ZG93bnJldi54bWxQSwUGAAAAAAQABAD1AAAAigMAAAAA&#10;" path="m19,57l54,,19,57xm19,57l7,70,2,85,,90r,7l,105r2,7l10,107r7,-5l22,97r2,-7l27,82r,-10l24,65,19,57xe" fillcolor="#f3be00" stroked="f">
                  <v:path arrowok="t" o:connecttype="custom" o:connectlocs="19,57;54,0;19,57;19,57;7,70;2,85;0,90;0,97;0,105;2,112;10,107;17,102;22,97;24,90;27,82;27,72;24,65;19,57" o:connectangles="0,0,0,0,0,0,0,0,0,0,0,0,0,0,0,0,0,0"/>
                  <o:lock v:ext="edit" verticies="t"/>
                </v:shape>
                <v:shape id="Freeform 1121" o:spid="_x0000_s2145" style="position:absolute;left:6001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DfcQA&#10;AADdAAAADwAAAGRycy9kb3ducmV2LnhtbERPTUsDMRC9C/6HMEIvxSbbgujatIhgKRQptoIeh824&#10;u7qZLMm03f57IxS8zeN9znw5+E4dKaY2sIViYkARV8G1XFt437/c3oNKguywC0wWzpRgubi+mmPp&#10;wonf6LiTWuUQTiVaaET6UutUNeQxTUJPnLmvED1KhrHWLuIph/tOT4250x5bzg0N9vTcUPWzO3gL&#10;Ittv8/p5OO83sw8Ti+141bVk7ehmeHoEJTTIv/jiXrs8vyge4O+bfIJ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3Q33EAAAA3QAAAA8AAAAAAAAAAAAAAAAAmAIAAGRycy9k&#10;b3ducmV2LnhtbFBLBQYAAAAABAAEAPUAAACJAwAAAAA=&#10;" path="m,57l35,,,57xe" filled="f" strokecolor="#e15520" strokeweight="0">
                  <v:path arrowok="t" o:connecttype="custom" o:connectlocs="0,57;35,0;0,57" o:connectangles="0,0,0"/>
                </v:shape>
                <v:shape id="Freeform 1122" o:spid="_x0000_s2146" style="position:absolute;left:5982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A+sYA&#10;AADdAAAADwAAAGRycy9kb3ducmV2LnhtbESPQWvCQBCF7wX/wzKCF9FNpISSuoq2WApeWiM9D9lp&#10;EpqdTbPbmP575yB4m+G9ee+b9XZ0rRqoD41nA+kyAUVcettwZeBcHBZPoEJEtth6JgP/FGC7mTys&#10;Mbf+wp80nGKlJIRDjgbqGLtc61DW5DAsfUcs2rfvHUZZ+0rbHi8S7lq9SpJMO2xYGmrs6KWm8uf0&#10;5wzgvBg+jk0Ixe/rPHvcZ19o0zdjZtNx9wwq0hjv5tv1uxX8dCX88o2Mo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jA+sYAAADdAAAADwAAAAAAAAAAAAAAAACYAgAAZHJz&#10;L2Rvd25yZXYueG1sUEsFBgAAAAAEAAQA9QAAAIsDAAAAAA==&#10;" path="m19,l7,13,2,28,,33r,7l,48r2,7l10,50r7,-5l22,40r2,-7l27,25r,-10l24,8,19,e" filled="f" strokecolor="#e15520" strokeweight="0">
                  <v:path arrowok="t" o:connecttype="custom" o:connectlocs="19,0;7,13;2,28;0,33;0,40;0,48;2,55;10,50;17,45;22,40;24,33;27,25;27,15;24,8;19,0" o:connectangles="0,0,0,0,0,0,0,0,0,0,0,0,0,0,0"/>
                </v:shape>
                <v:shape id="Freeform 1123" o:spid="_x0000_s2147" style="position:absolute;left:6011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X9cEA&#10;AADdAAAADwAAAGRycy9kb3ducmV2LnhtbERPTYvCMBC9L/gfwgh7W5MWdpFqFBFED17U6nlsxrba&#10;TEoTtf77zcKCt3m8z5nOe9uIB3W+dqwhGSkQxIUzNZca8sPqawzCB2SDjWPS8CIP89ngY4qZcU/e&#10;0WMfShFD2GeooQqhzaT0RUUW/ci1xJG7uM5iiLArpenwGcNtI1OlfqTFmmNDhS0tKypu+7vVYEsl&#10;t8d88X1N1835NK5zdaab1p/DfjEBEagPb/G/e2Pi/CRN4O+beIK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pl/XBAAAA3QAAAA8AAAAAAAAAAAAAAAAAmAIAAGRycy9kb3du&#10;cmV2LnhtbFBLBQYAAAAABAAEAPUAAACGAwAAAAA=&#10;" path="m20,55l65,,20,55xm20,55l8,68,,80r,8l,95r,8l3,110r7,-5l18,100r2,-7l25,85r3,-7l28,70,25,63,20,55xe" fillcolor="#f3be00" stroked="f">
                  <v:path arrowok="t" o:connecttype="custom" o:connectlocs="20,55;65,0;20,55;20,55;8,68;0,80;0,88;0,95;0,103;3,110;10,105;18,100;20,93;25,85;28,78;28,70;25,63;20,55" o:connectangles="0,0,0,0,0,0,0,0,0,0,0,0,0,0,0,0,0,0"/>
                  <o:lock v:ext="edit" verticies="t"/>
                </v:shape>
                <v:shape id="Freeform 1124" o:spid="_x0000_s2148" style="position:absolute;left:6031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0i8IA&#10;AADdAAAADwAAAGRycy9kb3ducmV2LnhtbERPS4vCMBC+L+x/CLPgbU2NsEg1iizIehDEB4q3oRnb&#10;ajMpTaz1328Ewdt8fM+ZzDpbiZYaXzrWMOgnIIgzZ0rONex3i+8RCB+QDVaOScODPMymnx8TTI27&#10;84babchFDGGfooYihDqV0mcFWfR9VxNH7uwaiyHCJpemwXsMt5VUSfIjLZYcGwqs6beg7Lq9WQ18&#10;2vxVx3ZxvDzq9Yrl/qCGO6V176ubj0EE6sJb/HIvTZw/UAqe38QT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3SLwgAAAN0AAAAPAAAAAAAAAAAAAAAAAJgCAABkcnMvZG93&#10;bnJldi54bWxQSwUGAAAAAAQABAD1AAAAhwMAAAAA&#10;" path="m,55l45,,,55xe" filled="f" strokecolor="#e15520" strokeweight="0">
                  <v:path arrowok="t" o:connecttype="custom" o:connectlocs="0,55;45,0;0,55" o:connectangles="0,0,0"/>
                </v:shape>
                <v:shape id="Freeform 1125" o:spid="_x0000_s2149" style="position:absolute;left:6011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XccEA&#10;AADdAAAADwAAAGRycy9kb3ducmV2LnhtbERPTYvCMBC9L/gfwgje1lQF0WoUFRZ6k61evI3N2BSb&#10;SWmytf57syB4m8f7nPW2t7XoqPWVYwWTcQKCuHC64lLB+fTzvQDhA7LG2jEpeJKH7WbwtcZUuwf/&#10;UpeHUsQQ9ikqMCE0qZS+MGTRj11DHLmbay2GCNtS6hYfMdzWcpokc2mx4thgsKGDoeKe/1kFx9vF&#10;LItd0Nekyw7Hfe7ul0Wm1GjY71YgAvXhI367Mx3nT6Yz+P8mni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rF3HBAAAA3QAAAA8AAAAAAAAAAAAAAAAAmAIAAGRycy9kb3du&#10;cmV2LnhtbFBLBQYAAAAABAAEAPUAAACGAwAAAAA=&#10;" path="m20,l8,13,,25r,8l,40r,8l3,55r7,-5l18,45r2,-7l25,30r3,-7l28,15,25,8,20,e" filled="f" strokecolor="#e15520" strokeweight="0">
                  <v:path arrowok="t" o:connecttype="custom" o:connectlocs="20,0;8,13;0,25;0,33;0,40;0,48;3,55;10,50;18,45;20,38;25,30;28,23;28,15;25,8;20,0" o:connectangles="0,0,0,0,0,0,0,0,0,0,0,0,0,0,0"/>
                </v:shape>
                <v:shape id="Freeform 1126" o:spid="_x0000_s2150" style="position:absolute;left:6039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y9MMA&#10;AADdAAAADwAAAGRycy9kb3ducmV2LnhtbERPTYvCMBC9C/6HMIIX0bTFXaQaRQSpBy+6gngbmrGt&#10;NpPSRK3/3iws7G0e73MWq87U4kmtqywriCcRCOLc6ooLBaef7XgGwnlkjbVlUvAmB6tlv7fAVNsX&#10;H+h59IUIIexSVFB636RSurwkg25iG+LAXW1r0AfYFlK3+ArhppZJFH1LgxWHhhIb2pSU348PoyBL&#10;vrLbfnu+jyIuTpdsc5bxIVNqOOjWcxCeOv8v/nPvdJgfJ1P4/SacIJ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y9MMAAADdAAAADwAAAAAAAAAAAAAAAACYAgAAZHJzL2Rv&#10;d25yZXYueG1sUEsFBgAAAAAEAAQA9QAAAIgDAAAAAA==&#10;" path="m27,55l79,,27,55xm27,55l12,67,2,80,,87r,8l,102r,5l7,105r8,-5l22,92r3,-7l30,77r,-7l30,62,27,55xe" fillcolor="#f3be00" stroked="f">
                  <v:path arrowok="t" o:connecttype="custom" o:connectlocs="27,55;79,0;27,55;27,55;12,67;2,80;0,87;0,95;0,102;0,107;7,105;15,100;22,92;25,85;30,77;30,70;30,62;27,55" o:connectangles="0,0,0,0,0,0,0,0,0,0,0,0,0,0,0,0,0,0"/>
                  <o:lock v:ext="edit" verticies="t"/>
                </v:shape>
                <v:shape id="Freeform 1127" o:spid="_x0000_s2151" style="position:absolute;left:6066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go8IA&#10;AADdAAAADwAAAGRycy9kb3ducmV2LnhtbERP24rCMBB9F/yHMMK+aVrBKl2jiCAI7sN6+YChmW2L&#10;zaQ2o9a/3yws+DaHc53luneNelAXas8G0kkCirjwtubSwOW8Gy9ABUG22HgmAy8KsF4NB0vMrX/y&#10;kR4nKVUM4ZCjgUqkzbUORUUOw8S3xJH78Z1DibArte3wGcNdo6dJkmmHNceGClvaVlRcT3dn4Ca3&#10;bbrZz9vjV3Z+ZTUn33K4GvMx6jefoIR6eYv/3Xsb56fTGfx9E0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SCjwgAAAN0AAAAPAAAAAAAAAAAAAAAAAJgCAABkcnMvZG93&#10;bnJldi54bWxQSwUGAAAAAAQABAD1AAAAhwMAAAAA&#10;" path="m,55l52,,,55xe" filled="f" strokecolor="#e15520" strokeweight="0">
                  <v:path arrowok="t" o:connecttype="custom" o:connectlocs="0,55;52,0;0,55" o:connectangles="0,0,0"/>
                </v:shape>
                <v:shape id="Freeform 1128" o:spid="_x0000_s2152" style="position:absolute;left:6039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cw8AA&#10;AADdAAAADwAAAGRycy9kb3ducmV2LnhtbESPzQrCMBCE74LvEFbwpqlFRKpRVBAEvfjzAEuzaYvN&#10;pjRR69sbQfC2y8x8O7tcd7YWT2p95VjBZJyAIM6drrhQcLvuR3MQPiBrrB2Tgjd5WK/6vSVm2r34&#10;TM9LKESEsM9QQRlCk0np85Is+rFriKNmXGsxxLUtpG7xFeG2lmmSzKTFiuOFEhvalZTfLw8bKd3d&#10;FPNDOsXt8epOvDPGSKPUcNBtFiACdeFv/qUPOtafpDP4fhNH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Zcw8AAAADdAAAADwAAAAAAAAAAAAAAAACYAgAAZHJzL2Rvd25y&#10;ZXYueG1sUEsFBgAAAAAEAAQA9QAAAIUDAAAAAA==&#10;" path="m27,l12,12,2,25,,32r,8l,47r,5l7,50r8,-5l22,37r3,-7l30,22r,-7l30,7,27,e" filled="f" strokecolor="#e15520" strokeweight="0">
                  <v:path arrowok="t" o:connecttype="custom" o:connectlocs="27,0;12,12;2,25;0,32;0,40;0,47;0,52;7,50;15,45;22,37;25,30;30,22;30,15;30,7;27,0" o:connectangles="0,0,0,0,0,0,0,0,0,0,0,0,0,0,0"/>
                </v:shape>
                <v:shape id="Freeform 1129" o:spid="_x0000_s2153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WNMMA&#10;AADdAAAADwAAAGRycy9kb3ducmV2LnhtbERPTWvCQBC9F/oflin0VjdaMCG6iopCwZNpaehtyI5J&#10;MDsbstsk/ntXELzN433Ocj2aRvTUudqygukkAkFcWF1zqeDn+/CRgHAeWWNjmRRcycF69fqyxFTb&#10;gU/UZ74UIYRdigoq79tUSldUZNBNbEscuLPtDPoAu1LqDocQbho5i6K5NFhzaKiwpV1FxSX7NwoO&#10;+cV8muNm+7fX9W+T7/Mkplyp97dxswDhafRP8cP9pcP86SyG+zfh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kWNMMAAADdAAAADwAAAAAAAAAAAAAAAACYAgAAZHJzL2Rv&#10;d25yZXYueG1sUEsFBgAAAAAEAAQA9QAAAIgDAAAAAA==&#10;" path="m55,2l40,,25,2,13,10,,20r8,2l13,22r7,l30,20r8,-3l45,15r5,-5l55,2xe" fillcolor="#f3be00" stroked="f">
                  <v:path arrowok="t" o:connecttype="custom" o:connectlocs="55,2;40,0;25,2;13,10;0,20;8,22;13,22;20,22;30,20;38,17;45,15;50,10;55,2" o:connectangles="0,0,0,0,0,0,0,0,0,0,0,0,0"/>
                </v:shape>
                <v:shape id="Freeform 1130" o:spid="_x0000_s2154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JYMQA&#10;AADdAAAADwAAAGRycy9kb3ducmV2LnhtbESPQUsDMRCF74L/IYzQm01aqJa1abGFUq+tgnobNuPu&#10;4mayJOlu/PfOQfA2w3vz3jebXfG9GimmLrCFxdyAIq6D67ix8PZ6vF+DShnZYR+YLPxQgt329maD&#10;lQsTn2m85EZJCKcKLbQ5D5XWqW7JY5qHgVi0rxA9Zlljo13EScJ9r5fGPGiPHUtDiwMdWqq/L1dv&#10;wayGz3f8OJg4PZ5OhfdlPa7O1s7uyvMTqEwl/5v/rl+c4C+Wgiv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uiWDEAAAA3QAAAA8AAAAAAAAAAAAAAAAAmAIAAGRycy9k&#10;b3ducmV2LnhtbFBLBQYAAAAABAAEAPUAAACJAwAAAAA=&#10;" path="m55,2l40,,25,2,13,10,,20r8,2l13,22r7,l30,20r8,-3l45,15r5,-5l55,2e" filled="f" strokecolor="#e15520" strokeweight="0">
                  <v:path arrowok="t" o:connecttype="custom" o:connectlocs="55,2;40,0;25,2;13,10;0,20;8,22;13,22;20,22;30,20;38,17;45,15;50,10;55,2" o:connectangles="0,0,0,0,0,0,0,0,0,0,0,0,0"/>
                </v:shape>
                <v:shape id="Freeform 1131" o:spid="_x0000_s2155" style="position:absolute;left:5905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C6MUA&#10;AADdAAAADwAAAGRycy9kb3ducmV2LnhtbERP32vCMBB+H+x/CDfwbabKLK4aZQw2hQ22qYM9ns3Z&#10;ljWXksS28683wsC3+/h+3nzZm1q05HxlWcFomIAgzq2uuFCw277cT0H4gKyxtkwK/sjDcnF7M8dM&#10;246/qN2EQsQQ9hkqKENoMil9XpJBP7QNceQO1hkMEbpCaoddDDe1HCdJKg1WHBtKbOi5pPx3czQK&#10;Jt+H1fupe3jrXfuz7+jDpJ/pq1KDu/5pBiJQH67if/dax/mj8SNcvokny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ULoxQAAAN0AAAAPAAAAAAAAAAAAAAAAAJgCAABkcnMv&#10;ZG93bnJldi54bWxQSwUGAAAAAAQABAD1AAAAigMAAAAA&#10;" path="m54,35r-17,l24,40,9,48,,58r4,2l12,60r7,-2l27,55r7,-2l42,48r7,-5l54,35xm54,38l114,,54,38xe" fillcolor="#f3be00" stroked="f">
                  <v:path arrowok="t" o:connecttype="custom" o:connectlocs="54,35;37,35;24,40;9,48;0,58;4,60;12,60;19,58;27,55;34,53;42,48;49,43;54,35;54,38;114,0;54,38" o:connectangles="0,0,0,0,0,0,0,0,0,0,0,0,0,0,0,0"/>
                  <o:lock v:ext="edit" verticies="t"/>
                </v:shape>
                <v:shape id="Freeform 1132" o:spid="_x0000_s2156" style="position:absolute;left:5905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mwcYA&#10;AADdAAAADwAAAGRycy9kb3ducmV2LnhtbESPQWsCMRCF74X+hzBCbzVrW0S2RhGh4KXFWsHrsBk3&#10;q5vJNkndrb++cyh4m+G9ee+b+XLwrbpQTE1gA5NxAYq4Crbh2sD+6+1xBiplZIttYDLwSwmWi/u7&#10;OZY29PxJl12ulYRwKtGAy7krtU6VI49pHDpi0Y4hesyyxlrbiL2E+1Y/FcVUe2xYGhx2tHZUnXc/&#10;3sD1vf848/ehO+0PL+vtDIOLuDHmYTSsXkFlGvLN/H+9sYI/eRZ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omwcYAAADdAAAADwAAAAAAAAAAAAAAAACYAgAAZHJz&#10;L2Rvd25yZXYueG1sUEsFBgAAAAAEAAQA9QAAAIsDAAAAAA==&#10;" path="m54,l37,,24,5,9,13,,23r4,2l12,25r7,-2l27,20r7,-2l42,13,49,8,54,e" filled="f" strokecolor="#e15520" strokeweight="0">
                  <v:path arrowok="t" o:connecttype="custom" o:connectlocs="54,0;37,0;24,5;9,13;0,23;4,25;12,25;19,23;27,20;34,18;42,13;49,8;54,0" o:connectangles="0,0,0,0,0,0,0,0,0,0,0,0,0"/>
                </v:shape>
                <v:shape id="Freeform 1133" o:spid="_x0000_s2157" style="position:absolute;left:5959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cvMQA&#10;AADdAAAADwAAAGRycy9kb3ducmV2LnhtbERPS2vCQBC+F/wPywje6iYKUqKr+ECxPbU+8Dpkx2ww&#10;Oxuza0z/fbdQ6G0+vufMFp2tREuNLx0rSIcJCOLc6ZILBafj9vUNhA/IGivHpOCbPCzmvZcZZto9&#10;+YvaQyhEDGGfoQITQp1J6XNDFv3Q1cSRu7rGYoiwKaRu8BnDbSVHSTKRFkuODQZrWhvKb4eHVTD6&#10;LCen3X3zLi+76rwx9+tq+dEqNeh3yymIQF34F/+59zrOT8cp/H4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nLzEAAAA3QAAAA8AAAAAAAAAAAAAAAAAmAIAAGRycy9k&#10;b3ducmV2LnhtbFBLBQYAAAAABAAEAPUAAACJAwAAAAA=&#10;" path="m,38l60,,,38e" filled="f" strokecolor="#e15520" strokeweight="0">
                  <v:path arrowok="t" o:connecttype="custom" o:connectlocs="0,38;60,0;0,38" o:connectangles="0,0,0"/>
                </v:shape>
                <v:shape id="Freeform 1134" o:spid="_x0000_s2158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cIcYA&#10;AADdAAAADwAAAGRycy9kb3ducmV2LnhtbESP0UrDQBBF3wX/YRmhL2I3TSFI7LaUQqWgPqT6AUN2&#10;zEazs2F3bFO/3hUE32a4d+65s9pMflAniqkPbGAxL0ARt8H23Bl4e93f3YNKgmxxCEwGLpRgs76+&#10;WmFtw5kbOh2lUzmEU40GnMhYa51aRx7TPIzEWXsP0aPkNXbaRjzncD/osigq7bHnTHA40s5R+3n8&#10;8hnSuGa4fGwfn16W37dRyqqR58qY2c20fQAlNMm/+e/6YHP9xbKE32/yCH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RcIcYAAADdAAAADwAAAAAAAAAAAAAAAACYAgAAZHJz&#10;L2Rvd25yZXYueG1sUEsFBgAAAAAEAAQA9QAAAIsDAAAAAA==&#10;" path="m54,5l40,,25,2,12,10,,17r7,3l15,22r7,l30,20r7,-3l45,15r4,-5l54,5xe" fillcolor="#f3be00" stroked="f">
                  <v:path arrowok="t" o:connecttype="custom" o:connectlocs="54,5;40,0;25,2;12,10;0,17;7,20;15,22;22,22;30,20;37,17;45,15;49,10;54,5" o:connectangles="0,0,0,0,0,0,0,0,0,0,0,0,0"/>
                </v:shape>
                <v:shape id="Freeform 1135" o:spid="_x0000_s2159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lSsIA&#10;AADdAAAADwAAAGRycy9kb3ducmV2LnhtbERPS4vCMBC+C/6HMMLeNG1lF6lGEdFl9+jr4G1oxraY&#10;TEoTtfXXbxYW9jYf33MWq84a8aDW144VpJMEBHHhdM2lgtNxN56B8AFZo3FMCnrysFoOBwvMtXvy&#10;nh6HUIoYwj5HBVUITS6lLyqy6CeuIY7c1bUWQ4RtKXWLzxhujcyS5ENarDk2VNjQpqLidrhbBTPf&#10;v06v8/tnytn3/tJvTRasUept1K3nIAJ14V/85/7ScX46ncLvN/E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WVKwgAAAN0AAAAPAAAAAAAAAAAAAAAAAJgCAABkcnMvZG93&#10;bnJldi54bWxQSwUGAAAAAAQABAD1AAAAhwMAAAAA&#10;" path="m54,5l40,,25,2,12,10,,17r7,3l15,22r7,l30,20r7,-3l45,15r4,-5l54,5xe" filled="f" strokecolor="#e15520" strokeweight="0">
                  <v:path arrowok="t" o:connecttype="custom" o:connectlocs="54,5;40,0;25,2;12,10;0,17;7,20;15,22;22,22;30,20;37,17;45,15;49,10;54,5" o:connectangles="0,0,0,0,0,0,0,0,0,0,0,0,0"/>
                </v:shape>
                <v:shape id="Freeform 1136" o:spid="_x0000_s2160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sI8QA&#10;AADdAAAADwAAAGRycy9kb3ducmV2LnhtbERPS2sCMRC+C/6HMIVeSs36QLZbo6i0ULypbfE4bMbN&#10;0s1k2aRu/PemUPA2H99zFqtoG3GhzteOFYxHGQji0umaKwWfx/fnHIQPyBobx6TgSh5Wy+FggYV2&#10;Pe/pcgiVSCHsC1RgQmgLKX1pyKIfuZY4cWfXWQwJdpXUHfYp3DZykmVzabHm1GCwpa2h8ufwaxVs&#10;dr02X6f6JT/lb0/Xs4/5d9wo9fgQ168gAsVwF/+7P3SaP57O4O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7CPEAAAA3QAAAA8AAAAAAAAAAAAAAAAAmAIAAGRycy9k&#10;b3ducmV2LnhtbFBLBQYAAAAABAAEAPUAAACJAwAAAAA=&#10;" path="m,32l63,,,32xe" fillcolor="#f3be00" stroked="f">
                  <v:path arrowok="t" o:connecttype="custom" o:connectlocs="0,32;63,0;0,32" o:connectangles="0,0,0"/>
                </v:shape>
                <v:shape id="Freeform 1137" o:spid="_x0000_s2161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q7sQA&#10;AADdAAAADwAAAGRycy9kb3ducmV2LnhtbERPzWrCQBC+F3yHZQpegtloGwmpq4htwVPF6AMM2WkS&#10;mp0N2a1J+vRuodDbfHy/s9mNphU36l1jWcEyTkAQl1Y3XCm4Xt4XGQjnkTW2lknBRA5229nDBnNt&#10;Bz7TrfCVCCHsclRQe9/lUrqyJoMuth1x4D5tb9AH2FdS9ziEcNPKVZKspcGGQ0ONHR1qKr+Kb6Pg&#10;ND03URftf94+ZDpkqXflq3FKzR/H/QsIT6P/F/+5jzrMXz6l8PtNO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Equ7EAAAA3QAAAA8AAAAAAAAAAAAAAAAAmAIAAGRycy9k&#10;b3ducmV2LnhtbFBLBQYAAAAABAAEAPUAAACJAwAAAAA=&#10;" path="m,32l63,,,32xe" filled="f" strokecolor="#e15520" strokeweight="0">
                  <v:path arrowok="t" o:connecttype="custom" o:connectlocs="0,32;63,0;0,32" o:connectangles="0,0,0"/>
                </v:shape>
                <v:shape id="Freeform 1138" o:spid="_x0000_s2162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XGMIA&#10;AADdAAAADwAAAGRycy9kb3ducmV2LnhtbERPTYvCMBC9L/gfwgje1rS6ilSjiCB6Wdi6wl6HZmyL&#10;zaQksa3/3iws7G0e73M2u8E0oiPna8sK0mkCgriwuuZSwfX7+L4C4QOyxsYyKXiSh9129LbBTNue&#10;c+ouoRQxhH2GCqoQ2kxKX1Rk0E9tSxy5m3UGQ4SulNphH8NNI2dJspQGa44NFbZ0qKi4Xx5GQS75&#10;elz0J9vlafG5uK2+fj5cqdRkPOzXIAIN4V/85z7rOD+dL+H3m3iC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hcYwgAAAN0AAAAPAAAAAAAAAAAAAAAAAJgCAABkcnMvZG93&#10;bnJldi54bWxQSwUGAAAAAAQABAD1AAAAhwMAAAAA&#10;" path="m55,3l40,,25,,13,8,,15r8,3l15,20r7,l30,20r7,-2l45,13r5,-3l55,3xe" fillcolor="#f3be00" stroked="f">
                  <v:path arrowok="t" o:connecttype="custom" o:connectlocs="55,3;40,0;25,0;13,8;0,15;8,18;15,20;22,20;30,20;37,18;45,13;50,10;55,3" o:connectangles="0,0,0,0,0,0,0,0,0,0,0,0,0"/>
                </v:shape>
                <v:shape id="Freeform 1139" o:spid="_x0000_s2163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7ucMA&#10;AADdAAAADwAAAGRycy9kb3ducmV2LnhtbERPTWvCQBC9F/wPywi91U1SqBJdRZSW5iRNCr1OsmMS&#10;zM4u2VXTf98tFHqbx/uczW4yg7jR6HvLCtJFAoK4sbrnVsFn9fq0AuEDssbBMin4Jg+77exhg7m2&#10;d/6gWxlaEUPY56igC8HlUvqmI4N+YR1x5M52NBgiHFupR7zHcDPILElepMGeY0OHjg4dNZfyahSc&#10;Kvwq3PEq61oW/s2dllOR1Uo9zqf9GkSgKfyL/9zvOs5Pn5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i7ucMAAADdAAAADwAAAAAAAAAAAAAAAACYAgAAZHJzL2Rv&#10;d25yZXYueG1sUEsFBgAAAAAEAAQA9QAAAIgDAAAAAA==&#10;" path="m55,3l40,,25,,13,8,,15r8,3l15,20r7,l30,20r7,-2l45,13r5,-3l55,3xe" filled="f" strokecolor="#e15520" strokeweight="0">
                  <v:path arrowok="t" o:connecttype="custom" o:connectlocs="55,3;40,0;25,0;13,8;0,15;8,18;15,20;22,20;30,20;37,18;45,13;50,10;55,3" o:connectangles="0,0,0,0,0,0,0,0,0,0,0,0,0"/>
                </v:shape>
                <v:shape id="Freeform 1140" o:spid="_x0000_s2164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v6cgA&#10;AADdAAAADwAAAGRycy9kb3ducmV2LnhtbESPQWvCQBCF74X+h2WE3nRjra1GVxGxIJiLthR6G7Jj&#10;EpudTbOrpv/eOQi9zfDevPfNfNm5Wl2oDZVnA8NBAoo497biwsDnx3t/AipEZIu1ZzLwRwGWi8eH&#10;OabWX3lPl0MslIRwSNFAGWOTah3ykhyGgW+IRTv61mGUtS20bfEq4a7Wz0nyqh1WLA0lNrQuKf85&#10;nJ2B8J2du93XZvu7Gmcv1SQ7TTdvJ2Oeet1qBipSF//N9+utFfzhSHDlGx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QW/pyAAAAN0AAAAPAAAAAAAAAAAAAAAAAJgCAABk&#10;cnMvZG93bnJldi54bWxQSwUGAAAAAAQABAD1AAAAjQMAAAAA&#10;" path="m,25l62,,,25xe" fillcolor="#f3be00" stroked="f">
                  <v:path arrowok="t" o:connecttype="custom" o:connectlocs="0,25;62,0;0,25" o:connectangles="0,0,0"/>
                </v:shape>
                <v:shape id="Freeform 1141" o:spid="_x0000_s2165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d/hMYA&#10;AADdAAAADwAAAGRycy9kb3ducmV2LnhtbESPQWvCQBCF7wX/wzJCL0U3WiwasxEV0nrViuBtyI5J&#10;MDsbs1vd/vtuodDbDO/N+95kq2BacafeNZYVTMYJCOLS6oYrBcfPYjQH4TyyxtYyKfgmB6t88JRh&#10;qu2D93Q/+ErEEHYpKqi971IpXVmTQTe2HXHULrY36OPaV1L3+IjhppXTJHmTBhuOhBo72tZUXg9f&#10;JkIu77eZ3hXn2cvm45Tcik1Yd0Gp52FYL0F4Cv7f/He907H+5HUBv9/EEW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d/hMYAAADdAAAADwAAAAAAAAAAAAAAAACYAgAAZHJz&#10;L2Rvd25yZXYueG1sUEsFBgAAAAAEAAQA9QAAAIsDAAAAAA==&#10;" path="m,25l62,,,25xe" filled="f" strokecolor="#e15520" strokeweight="0">
                  <v:path arrowok="t" o:connecttype="custom" o:connectlocs="0,25;62,0;0,25" o:connectangles="0,0,0"/>
                </v:shape>
                <v:shape id="Freeform 1142" o:spid="_x0000_s2166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U6cQA&#10;AADdAAAADwAAAGRycy9kb3ducmV2LnhtbESPzYrCQBCE7wu+w9DC3tZJ4g8hOooIi148GH2AJtMm&#10;wUxPyIyaffvtw8Leuqnqqq83u9F16kVDaD0bSGcJKOLK25ZrA7fr91cOKkRki51nMvBDAXbbyccG&#10;C+vffKFXGWslIRwKNNDE2Bdah6ohh2Hme2LR7n5wGGUdam0HfEu463SWJCvtsGVpaLCnQ0PVo3w6&#10;A3menU+3Jc4DZ2OSXo+Hu9alMZ/Tcb8GFWmM/+a/65MV/HQh/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1lOnEAAAA3QAAAA8AAAAAAAAAAAAAAAAAmAIAAGRycy9k&#10;b3ducmV2LnhtbFBLBQYAAAAABAAEAPUAAACJAwAAAAA=&#10;" path="m57,2l40,,27,,12,5,,12r7,3l12,17r8,l30,17r7,l45,12r7,-2l57,2xe" fillcolor="#f3be00" stroked="f">
                  <v:path arrowok="t" o:connecttype="custom" o:connectlocs="57,2;40,0;27,0;12,5;0,12;7,15;12,17;20,17;30,17;37,17;45,12;52,10;57,2" o:connectangles="0,0,0,0,0,0,0,0,0,0,0,0,0"/>
                </v:shape>
                <v:shape id="Freeform 1143" o:spid="_x0000_s2167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VA8UA&#10;AADdAAAADwAAAGRycy9kb3ducmV2LnhtbESPQWvCQBCF70L/wzIFb7qJllJjNqEIAS+2NC30Os2O&#10;SWh2NmRXE/31XUHobYb3vjdv0nwynTjT4FrLCuJlBIK4srrlWsHXZ7F4AeE8ssbOMim4kIM8e5il&#10;mGg78gedS1+LEMIuQQWN930ipasaMuiWticO2tEOBn1Yh1rqAccQbjq5iqJnabDlcKHBnnYNVb/l&#10;yYQa3/v1+8ExdmNhfzzazfWt3Cg1f5xetyA8Tf7ffKf3OnDxUwy3b8II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1UDxQAAAN0AAAAPAAAAAAAAAAAAAAAAAJgCAABkcnMv&#10;ZG93bnJldi54bWxQSwUGAAAAAAQABAD1AAAAigMAAAAA&#10;" path="m57,2l40,,27,,12,5,,12r7,3l12,17r8,l30,17r7,l45,12r7,-2l57,2e" filled="f" strokecolor="#e15520" strokeweight="0">
                  <v:path arrowok="t" o:connecttype="custom" o:connectlocs="57,2;40,0;27,0;12,5;0,12;7,15;12,17;20,17;30,17;37,17;45,12;52,10;57,2" o:connectangles="0,0,0,0,0,0,0,0,0,0,0,0,0"/>
                </v:shape>
                <v:shape id="Freeform 1144" o:spid="_x0000_s2168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crcMA&#10;AADdAAAADwAAAGRycy9kb3ducmV2LnhtbERPTWsCMRC9F/wPYQQvpSZKKbIapViKSm1B68HjuJlu&#10;FjeTJUl1++9NodDbPN7nzBada8SFQqw9axgNFQji0puaKw2Hz9eHCYiYkA02nknDD0VYzHt3MyyM&#10;v/KOLvtUiRzCsUANNqW2kDKWlhzGoW+JM/flg8OUYaikCXjN4a6RY6WepMOac4PFlpaWyvP+22nY&#10;vId7tv6k1AtvzMf2bd2t4lHrQb97noJI1KV/8Z97bfL80eMYfr/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scrcMAAADdAAAADwAAAAAAAAAAAAAAAACYAgAAZHJzL2Rv&#10;d25yZXYueG1sUEsFBgAAAAAEAAQA9QAAAIgDAAAAAA==&#10;" path="m,28l65,,,28xe" fillcolor="#f3be00" stroked="f">
                  <v:path arrowok="t" o:connecttype="custom" o:connectlocs="0,28;65,0;0,28" o:connectangles="0,0,0"/>
                </v:shape>
                <v:shape id="Freeform 1145" o:spid="_x0000_s2169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n2cAA&#10;AADdAAAADwAAAGRycy9kb3ducmV2LnhtbERPTYvCMBC9C/sfwgh707SuiFSjiMuyHrV68Dg0Y1Ns&#10;JqWJmv33G0HwNo/3Oct1tK24U+8bxwrycQaCuHK64VrB6fgzmoPwAVlj65gU/JGH9epjsMRCuwcf&#10;6F6GWqQQ9gUqMCF0hZS+MmTRj11HnLiL6y2GBPta6h4fKdy2cpJlM2mx4dRgsKOtoepa3qyC5hwv&#10;51uZtyajUx23v5M9flulPodxswARKIa3+OXe6TQ/n37B85t0gl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fn2cAAAADdAAAADwAAAAAAAAAAAAAAAACYAgAAZHJzL2Rvd25y&#10;ZXYueG1sUEsFBgAAAAAEAAQA9QAAAIUDAAAAAA==&#10;" path="m,28l65,,,28xe" filled="f" strokecolor="#e15520" strokeweight="0">
                  <v:path arrowok="t" o:connecttype="custom" o:connectlocs="0,28;65,0;0,28" o:connectangles="0,0,0"/>
                </v:shape>
                <v:shape id="Freeform 1146" o:spid="_x0000_s2170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R4sQA&#10;AADdAAAADwAAAGRycy9kb3ducmV2LnhtbERPTWvCQBC9C/0PyxR6002CVI2uIoLYS2mNHvQ2ZqdJ&#10;aHY27G417a/vFgre5vE+Z7HqTSuu5HxjWUE6SkAQl1Y3XCk4HrbDKQgfkDW2lknBN3lYLR8GC8y1&#10;vfGerkWoRAxhn6OCOoQul9KXNRn0I9sRR+7DOoMhQldJ7fAWw00rsyR5lgYbjg01drSpqfwsvoyC&#10;U/bWWXfOJkU2u7y+T9Pdz4RYqafHfj0HEagPd/G/+0XH+el4DH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UeLEAAAA3QAAAA8AAAAAAAAAAAAAAAAAmAIAAGRycy9k&#10;b3ducmV2LnhtbFBLBQYAAAAABAAEAPUAAACJAwAAAAA=&#10;" path="m54,5l40,,25,,12,5,,12r5,5l12,17r8,3l27,20r8,-3l42,15r7,-5l54,5xe" fillcolor="#f3be00" stroked="f">
                  <v:path arrowok="t" o:connecttype="custom" o:connectlocs="54,5;40,0;25,0;12,5;0,12;5,17;12,17;20,20;27,20;35,17;42,15;49,10;54,5" o:connectangles="0,0,0,0,0,0,0,0,0,0,0,0,0"/>
                </v:shape>
                <v:shape id="Freeform 1147" o:spid="_x0000_s2171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BicUA&#10;AADdAAAADwAAAGRycy9kb3ducmV2LnhtbERPTWvCQBC9F/oflin0InWjtFJSVxFLS+lBNGrPQ3aa&#10;pM3Oht1R03/vFgRv83ifM533rlVHCrHxbGA0zEARl942XBnYbd8enkFFQbbYeiYDfxRhPru9mWJu&#10;/Yk3dCykUimEY44GapEu1zqWNTmMQ98RJ+7bB4eSYKi0DXhK4a7V4yybaIcNp4YaO1rWVP4WB2dg&#10;EwZfPwuJ+9fD+HM1eF+umyBrY+7v+sULKKFeruKL+8Om+aPHJ/j/Jp2gZ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wGJxQAAAN0AAAAPAAAAAAAAAAAAAAAAAJgCAABkcnMv&#10;ZG93bnJldi54bWxQSwUGAAAAAAQABAD1AAAAigMAAAAA&#10;" path="m54,5l40,,25,,12,5,,12r5,5l12,17r8,3l27,20r8,-3l42,15r7,-5l54,5e" filled="f" strokecolor="#e15520" strokeweight="0">
                  <v:path arrowok="t" o:connecttype="custom" o:connectlocs="54,5;40,0;25,0;12,5;0,12;5,17;12,17;20,20;27,20;35,17;42,15;49,10;54,5" o:connectangles="0,0,0,0,0,0,0,0,0,0,0,0,0"/>
                </v:shape>
                <v:shape id="Freeform 1148" o:spid="_x0000_s2172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zvP8MA&#10;AADdAAAADwAAAGRycy9kb3ducmV2LnhtbERP32vCMBB+F/Y/hBP2pmnHKKMaRRyjY+CgVXw+mrMp&#10;bS6lyWr33y+Dwd7u4/t52/1sezHR6FvHCtJ1AoK4drrlRsHl/LZ6AeEDssbeMSn4Jg/73cNii7l2&#10;dy5pqkIjYgj7HBWYEIZcSl8bsujXbiCO3M2NFkOEYyP1iPcYbnv5lCSZtNhybDA40NFQ3VVfVkH1&#10;efa307XsatPZj9cBi8KcCqUel/NhAyLQHP7Ff+53Heenzx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zvP8MAAADdAAAADwAAAAAAAAAAAAAAAACYAgAAZHJzL2Rv&#10;d25yZXYueG1sUEsFBgAAAAAEAAQA9QAAAIgDAAAAAA==&#10;" path="m,25l68,,,25xe" fillcolor="#f3be00" stroked="f">
                  <v:path arrowok="t" o:connecttype="custom" o:connectlocs="0,25;68,0;0,25" o:connectangles="0,0,0"/>
                </v:shape>
                <v:shape id="Freeform 1149" o:spid="_x0000_s2173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m7cMA&#10;AADdAAAADwAAAGRycy9kb3ducmV2LnhtbERPS2vCQBC+C/0PyxS8iG4iYiR1lbYg9GY12l6H7ORB&#10;s7Nhd2vSf98tFLzNx/ec7X40nbiR861lBekiAUFcWt1yreBSHOYbED4ga+wsk4If8rDfPUy2mGs7&#10;8Ilu51CLGMI+RwVNCH0upS8bMugXtieOXGWdwRChq6V2OMRw08llkqylwZZjQ4M9vTZUfp2/jQJd&#10;fLz46hCuqbt8FrPsWg39+1Gp6eP4/AQi0Bju4n/3m47z01UGf9/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Lm7cMAAADdAAAADwAAAAAAAAAAAAAAAACYAgAAZHJzL2Rv&#10;d25yZXYueG1sUEsFBgAAAAAEAAQA9QAAAIgDAAAAAA==&#10;" path="m,25l68,,,25xe" filled="f" strokecolor="#e15520" strokeweight="0">
                  <v:path arrowok="t" o:connecttype="custom" o:connectlocs="0,25;68,0;0,25" o:connectangles="0,0,0"/>
                </v:shape>
                <v:shape id="Freeform 1150" o:spid="_x0000_s2174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J28YA&#10;AADdAAAADwAAAGRycy9kb3ducmV2LnhtbESPT2vCQBDF70K/wzKCt7rxD1VSV5GCYKFY1BZ6HLNj&#10;EszOhuxq4rd3DgVvM7w37/1msepcpW7UhNKzgdEwAUWceVtybuDnuHmdgwoR2WLlmQzcKcBq+dJb&#10;YGp9y3u6HWKuJIRDigaKGOtU65AV5DAMfU0s2tk3DqOsTa5tg62Eu0qPk+RNOyxZGgqs6aOg7HK4&#10;OgMzDP57d/mazjefp8mp/bv+4npnzKDfrd9BReri0/x/vbWCP5oKrnwjI+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SJ28YAAADdAAAADwAAAAAAAAAAAAAAAACYAgAAZHJz&#10;L2Rvd25yZXYueG1sUEsFBgAAAAAEAAQA9QAAAIsDAAAAAA==&#10;" path="m57,8l50,3,42,,35,,27,,20,3,13,8,8,13,,20r5,3l13,25r7,l27,23,37,20r8,-2l52,13,57,8xe" fillcolor="#f3be00" stroked="f">
                  <v:path arrowok="t" o:connecttype="custom" o:connectlocs="57,8;50,3;42,0;35,0;27,0;20,3;13,8;8,13;0,20;5,23;13,25;20,25;27,23;37,20;45,18;52,13;57,8" o:connectangles="0,0,0,0,0,0,0,0,0,0,0,0,0,0,0,0,0"/>
                </v:shape>
                <v:shape id="Freeform 1151" o:spid="_x0000_s2175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d3sIA&#10;AADdAAAADwAAAGRycy9kb3ducmV2LnhtbERPTYvCMBC9C/sfwix401QR0WoUd2FZ9aDYXTwPzdgW&#10;m0ltolZ/vREEb/N4nzOdN6YUF6pdYVlBrxuBIE6tLjhT8P/30xmBcB5ZY2mZFNzIwXz20ZpirO2V&#10;d3RJfCZCCLsYFeTeV7GULs3JoOvaijhwB1sb9AHWmdQ1XkO4KWU/iobSYMGhIceKvnNKj8nZKNjY&#10;1YL30Tj5Lbbuq9mZtb5nJ6Xan81iAsJT49/il3upw/zeYAzPb8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Z3ewgAAAN0AAAAPAAAAAAAAAAAAAAAAAJgCAABkcnMvZG93&#10;bnJldi54bWxQSwUGAAAAAAQABAD1AAAAhwMAAAAA&#10;" path="m57,8l50,3,42,,35,,27,,20,3,13,8,8,13,,20r5,3l13,25r7,l27,23,37,20r8,-2l52,13,57,8e" filled="f" strokecolor="#e15520" strokeweight="0">
                  <v:path arrowok="t" o:connecttype="custom" o:connectlocs="57,8;50,3;42,0;35,0;27,0;20,3;13,8;8,13;0,20;5,23;13,25;20,25;27,23;37,20;45,18;52,13;57,8" o:connectangles="0,0,0,0,0,0,0,0,0,0,0,0,0,0,0,0,0"/>
                </v:shape>
                <v:shape id="Freeform 1152" o:spid="_x0000_s2176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omeMcA&#10;AADdAAAADwAAAGRycy9kb3ducmV2LnhtbESPQWvCQBCF7wX/wzKCt7pRUCR1FS0oWuih0UOPQ3ZM&#10;otnZNLvG+O87h0JvM7w3732zXPeuVh21ofJsYDJOQBHn3lZcGDifdq8LUCEiW6w9k4EnBVivBi9L&#10;TK1/8Bd1WSyUhHBI0UAZY5NqHfKSHIaxb4hFu/jWYZS1LbRt8SHhrtbTJJlrhxVLQ4kNvZeU37K7&#10;MxD2x+vl53DKv3f+Y/GZbaezebc3ZjTsN2+gIvXx3/x3fbCCP5kJ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qJnjHAAAA3QAAAA8AAAAAAAAAAAAAAAAAmAIAAGRy&#10;cy9kb3ducmV2LnhtbFBLBQYAAAAABAAEAPUAAACMAwAAAAA=&#10;" path="m,33l67,,,33xe" fillcolor="#f3be00" stroked="f">
                  <v:path arrowok="t" o:connecttype="custom" o:connectlocs="0,33;67,0;0,33" o:connectangles="0,0,0"/>
                </v:shape>
                <v:shape id="Freeform 1153" o:spid="_x0000_s2177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nif8QA&#10;AADdAAAADwAAAGRycy9kb3ducmV2LnhtbERPTWvCQBC9F/wPywje6iZKa4muIoogHkrVguQ2ZKdJ&#10;aHY27K5J/PfdQqG3ebzPWW0G04iOnK8tK0inCQjiwuqaSwWf18PzGwgfkDU2lknBgzxs1qOnFWba&#10;9nym7hJKEUPYZ6igCqHNpPRFRQb91LbEkfuyzmCI0JVSO+xjuGnkLElepcGaY0OFLe0qKr4vd6Mg&#10;97f53O271p7e8xn1u/xjkeZKTcbDdgki0BD+xX/uo47z05cU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4n/EAAAA3QAAAA8AAAAAAAAAAAAAAAAAmAIAAGRycy9k&#10;b3ducmV2LnhtbFBLBQYAAAAABAAEAPUAAACJAwAAAAA=&#10;" path="m,33l67,,,33xe" filled="f" strokecolor="#e15520" strokeweight="0">
                  <v:path arrowok="t" o:connecttype="custom" o:connectlocs="0,33;67,0;0,33" o:connectangles="0,0,0"/>
                </v:shape>
                <v:shape id="Freeform 1154" o:spid="_x0000_s2178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j2sEA&#10;AADdAAAADwAAAGRycy9kb3ducmV2LnhtbERPS4vCMBC+C/sfwgjeNFVRpBpFXNQ9+ti9j81s27WZ&#10;lCTW7r83guBtPr7nLFatqURDzpeWFQwHCQjizOqScwXf521/BsIHZI2VZVLwTx5Wy4/OAlNt73yk&#10;5hRyEUPYp6igCKFOpfRZQQb9wNbEkfu1zmCI0OVSO7zHcFPJUZJMpcGSY0OBNW0Kyq6nm1FwLg8b&#10;/bnjH7+9/Lkm24+vPBkr1eu26zmIQG14i1/uLx3nDycjeH4TT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DY9rBAAAA3QAAAA8AAAAAAAAAAAAAAAAAmAIAAGRycy9kb3du&#10;cmV2LnhtbFBLBQYAAAAABAAEAPUAAACGAwAAAAA=&#10;" path="m54,40l111,,54,40,39,43,24,48,10,55,,68r7,2l15,70r7,-2l29,65r8,-2l44,55r5,-5l54,40xe" fillcolor="#f3be00" stroked="f">
                  <v:path arrowok="t" o:connecttype="custom" o:connectlocs="54,40;111,0;54,40;54,40;54,40;39,43;24,48;10,55;0,68;7,70;15,70;22,68;29,65;37,63;44,55;49,50;54,40" o:connectangles="0,0,0,0,0,0,0,0,0,0,0,0,0,0,0,0,0"/>
                </v:shape>
                <v:shape id="Freeform 1155" o:spid="_x0000_s2179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F8MIA&#10;AADdAAAADwAAAGRycy9kb3ducmV2LnhtbERPTWsCMRC9F/ofwgjeatbKSlmNIlKxFw9dS3sdknF3&#10;MZksSbqu/74pFHqbx/uc9XZ0VgwUYudZwXxWgCDW3nTcKPg4H55eQMSEbNB6JgV3irDdPD6ssTL+&#10;xu801KkROYRjhQralPpKyqhbchhnvifO3MUHhynD0EgT8JbDnZXPRbGUDjvODS32tG9JX+tvp6CM&#10;dv+pXwe9PB3LryvbUzjUSanpZNytQCQa07/4z/1m8vx5uYD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3AXwwgAAAN0AAAAPAAAAAAAAAAAAAAAAAJgCAABkcnMvZG93&#10;bnJldi54bWxQSwUGAAAAAAQABAD1AAAAhwMAAAAA&#10;" path="m54,40l111,,54,40,39,43,24,48,10,55,,68r7,2l15,70r7,-2l29,65r8,-2l44,55r5,-5l54,40xe" filled="f" strokecolor="#e15520" strokeweight="0">
                  <v:path arrowok="t" o:connecttype="custom" o:connectlocs="54,40;111,0;54,40;54,40;54,40;39,43;24,48;10,55;0,68;7,70;15,70;22,68;29,65;37,63;44,55;49,50;54,40" o:connectangles="0,0,0,0,0,0,0,0,0,0,0,0,0,0,0,0,0"/>
                </v:shape>
                <v:shape id="Freeform 1156" o:spid="_x0000_s2180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ngsEA&#10;AADdAAAADwAAAGRycy9kb3ducmV2LnhtbERP22rCQBB9F/yHZQq+SN0YapE0q0hbwbei9QOG7JhL&#10;s7MxO9X4926h4NscznXy9eBadaE+1J4NzGcJKOLC25pLA8fv7fMSVBBki61nMnCjAOvVeJRjZv2V&#10;93Q5SKliCIcMDVQiXaZ1KCpyGGa+I47cyfcOJcK+1LbHawx3rU6T5FU7rDk2VNjRe0XFz+HXGfhM&#10;zzicT81UUgnbD2q+9sFrYyZPw+YNlNAgD/G/e2fj/PniBf6+iSfo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pJ4LBAAAA3QAAAA8AAAAAAAAAAAAAAAAAmAIAAGRycy9kb3du&#10;cmV2LnhtbFBLBQYAAAAABAAEAPUAAACGAwAAAAA=&#10;" path="m55,35l115,,55,35r-15,l25,40,13,50,,60r8,3l15,63r8,l33,60r7,-5l48,50r4,-7l55,35xe" fillcolor="#f3be00" stroked="f">
                  <v:path arrowok="t" o:connecttype="custom" o:connectlocs="55,35;115,0;55,35;55,35;55,35;40,35;25,40;13,50;0,60;8,63;15,63;23,63;33,60;40,55;48,50;52,43;55,35" o:connectangles="0,0,0,0,0,0,0,0,0,0,0,0,0,0,0,0,0"/>
                </v:shape>
                <v:shape id="Freeform 1157" o:spid="_x0000_s2181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QRsMA&#10;AADdAAAADwAAAGRycy9kb3ducmV2LnhtbERPS4vCMBC+C/6HMAt7EU1dqI9qFBEED16s0vPQjE3Z&#10;ZlKaqN399WZhwdt8fM9Zb3vbiAd1vnasYDpJQBCXTtdcKbheDuMFCB+QNTaOScEPedhuhoM1Zto9&#10;+UyPPFQihrDPUIEJoc2k9KUhi37iWuLI3VxnMUTYVVJ3+IzhtpFfSTKTFmuODQZb2hsqv/O7VbA3&#10;9vdYLy+zIr/lc389FWkxKpT6/Oh3KxCB+vAW/7uPOs6fpin8fRN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DQRsMAAADdAAAADwAAAAAAAAAAAAAAAACYAgAAZHJzL2Rv&#10;d25yZXYueG1sUEsFBgAAAAAEAAQA9QAAAIgDAAAAAA==&#10;" path="m55,35l115,,55,35r-15,l25,40,13,50,,60r8,3l15,63r8,l33,60r7,-5l48,50r4,-7l55,35xe" filled="f" strokecolor="#e15520" strokeweight=".1pt">
                  <v:path arrowok="t" o:connecttype="custom" o:connectlocs="55,35;115,0;55,35;55,35;55,35;40,35;25,40;13,50;0,60;8,63;15,63;23,63;33,60;40,55;48,50;52,43;55,35" o:connectangles="0,0,0,0,0,0,0,0,0,0,0,0,0,0,0,0,0"/>
                </v:shape>
                <v:shape id="Freeform 1158" o:spid="_x0000_s2182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QUcMA&#10;AADdAAAADwAAAGRycy9kb3ducmV2LnhtbERPS2vCQBC+F/wPyxR6qxuFhBLdiDUG6q21itcxO3lg&#10;djZkt5r++64g9DYf33OWq9F04kqDay0rmE0jEMSl1S3XCg7fxesbCOeRNXaWScEvOVhlk6clptre&#10;+Iuue1+LEMIuRQWN930qpSsbMuimticOXGUHgz7AoZZ6wFsIN52cR1EiDbYcGhrsadNQedn/GAVJ&#10;FddYHM67z22R56ej3+XvLlbq5XlcL0B4Gv2/+OH+0GH+LE7g/k04QW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6QUcMAAADdAAAADwAAAAAAAAAAAAAAAACYAgAAZHJzL2Rv&#10;d25yZXYueG1sUEsFBgAAAAAEAAQA9QAAAIgDAAAAAA==&#10;" path="m,32l60,,,32xe" fillcolor="#f3be00" stroked="f">
                  <v:path arrowok="t" o:connecttype="custom" o:connectlocs="0,32;60,0;0,32" o:connectangles="0,0,0"/>
                </v:shape>
                <v:shape id="Freeform 1159" o:spid="_x0000_s2183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8ssEA&#10;AADdAAAADwAAAGRycy9kb3ducmV2LnhtbERP3WrCMBS+H/gO4QjezVShKp1Rhk7Y3bD6AIfkrO1s&#10;TkqStfXtl4Hg3fn4fs92P9pW9ORD41jBYp6BINbONFwpuF5OrxsQISIbbB2TgjsF2O8mL1ssjBv4&#10;TH0ZK5FCOBSooI6xK6QMuiaLYe464sR9O28xJugraTwOKdy2cpllK2mx4dRQY0eHmvSt/LUKfnyX&#10;54M+fuS38zEEW/b6JL+Umk3H9zcQkcb4FD/cnybNX+Rr+P8mnS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zfLLBAAAA3QAAAA8AAAAAAAAAAAAAAAAAmAIAAGRycy9kb3du&#10;cmV2LnhtbFBLBQYAAAAABAAEAPUAAACGAwAAAAA=&#10;" path="m,32l60,,,32xe" filled="f" strokecolor="#e15520" strokeweight="0">
                  <v:path arrowok="t" o:connecttype="custom" o:connectlocs="0,32;60,0;0,32" o:connectangles="0,0,0"/>
                </v:shape>
                <v:shape id="Freeform 1160" o:spid="_x0000_s2184" style="position:absolute;left:5882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lUsgA&#10;AADdAAAADwAAAGRycy9kb3ducmV2LnhtbESPzW7CQAyE70h9h5Ur9QabVKKClAUVRBGIEz+H9mZl&#10;3SRq1ptmF0h5enxA4mZrxjOfJ7PO1epMbag8G0gHCSji3NuKCwPHw2d/BCpEZIu1ZzLwTwFm06fe&#10;BDPrL7yj8z4WSkI4ZGigjLHJtA55SQ7DwDfEov341mGUtS20bfEi4a7Wr0nyph1WLA0lNrQoKf/d&#10;n5yB8XyR/h2/Vvm12yz1dbVtlvPvoTEvz93HO6hIXXyY79drK/jpUHDlGxlBT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SVSyAAAAN0AAAAPAAAAAAAAAAAAAAAAAJgCAABk&#10;cnMvZG93bnJldi54bWxQSwUGAAAAAAQABAD1AAAAjQMAAAAA&#10;" path="m18,55l57,,18,55xm18,55l8,65,,78r,7l,90r,7l3,105r7,-5l18,95r2,-5l25,83r,-8l25,68,23,60,18,55xe" fillcolor="#f3be00" stroked="f">
                  <v:path arrowok="t" o:connecttype="custom" o:connectlocs="18,55;57,0;18,55;18,55;8,65;0,78;0,85;0,90;0,97;3,105;10,100;18,95;20,90;25,83;25,75;25,68;23,60;18,55" o:connectangles="0,0,0,0,0,0,0,0,0,0,0,0,0,0,0,0,0,0"/>
                  <o:lock v:ext="edit" verticies="t"/>
                </v:shape>
                <v:shape id="Freeform 1161" o:spid="_x0000_s2185" style="position:absolute;left:5900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z+MQA&#10;AADdAAAADwAAAGRycy9kb3ducmV2LnhtbERPTWvCQBC9C/0PyxR6Ed2oWGyajRShUBC0ai69Ddkx&#10;Cc3Oht2tSf+9Kwje5vE+J1sPphUXcr6xrGA2TUAQl1Y3XCkoTp+TFQgfkDW2lknBP3lY50+jDFNt&#10;ez7Q5RgqEUPYp6igDqFLpfRlTQb91HbEkTtbZzBE6CqpHfYx3LRyniSv0mDDsaHGjjY1lb/HP6Pg&#10;cCbdFBv3ferm2wX/9Pvxrtgr9fI8fLyDCDSEh/ju/tJx/mz5Brd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c/jEAAAA3QAAAA8AAAAAAAAAAAAAAAAAmAIAAGRycy9k&#10;b3ducmV2LnhtbFBLBQYAAAAABAAEAPUAAACJAwAAAAA=&#10;" path="m,55l39,,,55xe" filled="f" strokecolor="#e15520" strokeweight="0">
                  <v:path arrowok="t" o:connecttype="custom" o:connectlocs="0,55;39,0;0,55" o:connectangles="0,0,0"/>
                </v:shape>
                <v:shape id="Freeform 1162" o:spid="_x0000_s2186" style="position:absolute;left:5882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CLMUA&#10;AADdAAAADwAAAGRycy9kb3ducmV2LnhtbESPQU8CMRCF7yb8h2ZIuEmLBzArhaARY+QgotyH7bjd&#10;sJ1utgWWf88cTLzN5L1575v5sg+NOlOX6sgWJmMDiriMrubKws/3+v4RVMrIDpvIZOFKCZaLwd0c&#10;Cxcv/EXnXa6UhHAq0ILPuS20TqWngGkcW2LRfmMXMMvaVdp1eJHw0OgHY6Y6YM3S4LGlF0/lcXcK&#10;Fo6vH96sq883/9waTZsw2672B2tHw371BCpTn//Nf9fvTvAnU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YIsxQAAAN0AAAAPAAAAAAAAAAAAAAAAAJgCAABkcnMv&#10;ZG93bnJldi54bWxQSwUGAAAAAAQABAD1AAAAigMAAAAA&#10;" path="m18,l8,10,,23r,7l,35r,7l3,50r7,-5l18,40r2,-5l25,28r,-8l25,13,23,5,18,e" filled="f" strokecolor="#e15520" strokeweight="0">
                  <v:path arrowok="t" o:connecttype="custom" o:connectlocs="18,0;8,10;0,23;0,30;0,35;0,42;3,50;10,45;18,40;20,35;25,28;25,20;25,13;23,5;18,0" o:connectangles="0,0,0,0,0,0,0,0,0,0,0,0,0,0,0"/>
                </v:shape>
                <v:shape id="Freeform 1163" o:spid="_x0000_s2187" style="position:absolute;left:5860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kaMEA&#10;AADdAAAADwAAAGRycy9kb3ducmV2LnhtbERPTYvCMBC9L/gfwgje1jSCItUoiyiIl0WteB2ase3a&#10;TEoTtbu/fiMI3ubxPme+7Gwt7tT6yrEGNUxAEOfOVFxoyI6bzykIH5AN1o5Jwy95WC56H3NMjXvw&#10;nu6HUIgYwj5FDWUITSqlz0uy6IeuIY7cxbUWQ4RtIU2LjxhuazlKkom0WHFsKLGhVUn59XCzGtbj&#10;G6r11dR/2cjv6LtT5+LnpPWg333NQATqwlv8cm9NnK8mCp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n5GjBAAAA3QAAAA8AAAAAAAAAAAAAAAAAmAIAAGRycy9kb3du&#10;cmV2LnhtbFBLBQYAAAAABAAEAPUAAACGAwAAAAA=&#10;" path="m17,57l37,,17,57xm17,57l5,67,,79,,94r2,13l10,102r5,-5l17,92r5,-8l22,77r,-8l20,62,17,57xe" fillcolor="#f3be00" stroked="f">
                  <v:path arrowok="t" o:connecttype="custom" o:connectlocs="17,57;37,0;17,57;17,57;5,67;0,79;0,94;2,107;10,102;15,97;17,92;22,84;22,77;22,69;20,62;17,57" o:connectangles="0,0,0,0,0,0,0,0,0,0,0,0,0,0,0,0"/>
                  <o:lock v:ext="edit" verticies="t"/>
                </v:shape>
                <v:shape id="Freeform 1164" o:spid="_x0000_s2188" style="position:absolute;left:5877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4QQcIA&#10;AADdAAAADwAAAGRycy9kb3ducmV2LnhtbERPTYvCMBC9C/sfwix401TB4lajLKuCIAjWFa9jM9uW&#10;bSa1iVr/vREEb/N4nzOdt6YSV2pcaVnBoB+BIM6sLjlX8Ltf9cYgnEfWWFkmBXdyMJ99dKaYaHvj&#10;HV1Tn4sQwi5BBYX3dSKlywoy6Pq2Jg7cn20M+gCbXOoGbyHcVHIYRbE0WHJoKLCmn4Ky//RiFBzO&#10;Jv1aLFZ7cxzFI3/fbpYcn5TqfrbfExCeWv8Wv9xrHeYP4iE8vw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hBBwgAAAN0AAAAPAAAAAAAAAAAAAAAAAJgCAABkcnMvZG93&#10;bnJldi54bWxQSwUGAAAAAAQABAD1AAAAhwMAAAAA&#10;" path="m,57l20,,,57xe" filled="f" strokecolor="#e15520" strokeweight="0">
                  <v:path arrowok="t" o:connecttype="custom" o:connectlocs="0,57;20,0;0,57" o:connectangles="0,0,0"/>
                </v:shape>
                <v:shape id="Freeform 1165" o:spid="_x0000_s2189" style="position:absolute;left:586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H8MQA&#10;AADdAAAADwAAAGRycy9kb3ducmV2LnhtbERPTWvCQBC9F/wPyxR6qxtbKjZmI1IQvVTRVs/D7pik&#10;Zmdjdo3pv3cLQm/zeJ+TzXpbi45aXzlWMBomIIi1MxUXCr6/Fs8TED4gG6wdk4Jf8jDLBw8ZpsZd&#10;eUvdLhQihrBPUUEZQpNK6XVJFv3QNcSRO7rWYoiwLaRp8RrDbS1fkmQsLVYcG0ps6KMkfdpdrILJ&#10;5vQW1p1ers/n9/3nz/6w1fKg1NNjP5+CCNSHf/HdvTJx/mj8Cn/fx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2h/DEAAAA3QAAAA8AAAAAAAAAAAAAAAAAmAIAAGRycy9k&#10;b3ducmV2LnhtbFBLBQYAAAAABAAEAPUAAACJAwAAAAA=&#10;" path="m17,l5,10,,22,,37,2,50r8,-5l15,40r2,-5l22,27r,-7l22,12,20,5,17,e" filled="f" strokecolor="#e15520" strokeweight="0">
                  <v:path arrowok="t" o:connecttype="custom" o:connectlocs="17,0;5,10;0,22;0,37;2,50;10,45;15,40;17,35;22,27;22,20;22,12;20,5;17,0" o:connectangles="0,0,0,0,0,0,0,0,0,0,0,0,0"/>
                </v:shape>
                <v:shape id="Freeform 1166" o:spid="_x0000_s2190" style="position:absolute;left:5835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4KWsUA&#10;AADdAAAADwAAAGRycy9kb3ducmV2LnhtbESPT4vCMBDF78J+hzAL3jRV/Ec1yrIgeOjFqgt7G5qx&#10;KTaT0kTb/fYbQfA2w3vzfm82u97W4kGtrxwrmIwTEMSF0xWXCs6n/WgFwgdkjbVjUvBHHnbbj8EG&#10;U+06PtIjD6WIIexTVGBCaFIpfWHIoh+7hjhqV9daDHFtS6lb7GK4reU0SRbSYsWRYLChb0PFLb/b&#10;yO3cRZplMs/q5cH+/lwyl88ypYaf/dcaRKA+vM2v64OO9SeLGTy/iSP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gpaxQAAAN0AAAAPAAAAAAAAAAAAAAAAAJgCAABkcnMv&#10;ZG93bnJldi54bWxQSwUGAAAAAAQABAD1AAAAigMAAAAA&#10;" path="m17,57l40,,17,57xm17,57l5,70,,82,,95r2,12l10,105r5,-8l17,92r5,-7l22,77r,-7l20,65,17,57xe" fillcolor="#f3be00" stroked="f">
                  <v:path arrowok="t" o:connecttype="custom" o:connectlocs="17,57;40,0;17,57;17,57;5,70;0,82;0,95;2,107;10,105;15,97;17,92;22,85;22,77;22,70;20,65;17,57" o:connectangles="0,0,0,0,0,0,0,0,0,0,0,0,0,0,0,0"/>
                  <o:lock v:ext="edit" verticies="t"/>
                </v:shape>
                <v:shape id="Freeform 1167" o:spid="_x0000_s2191" style="position:absolute;left:5852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e+p8EA&#10;AADdAAAADwAAAGRycy9kb3ducmV2LnhtbERPzWoCMRC+F/oOYQreaqKgltUoRVio0B5c+wDjZtws&#10;JpNlE3V9e1MoeJuP73dWm8E7caU+toE1TMYKBHEdTMuNht9D+f4BIiZkgy4wabhThM369WWFhQk3&#10;3tO1So3IIRwL1GBT6gopY23JYxyHjjhzp9B7TBn2jTQ93nK4d3Kq1Fx6bDk3WOxoa6k+VxevwU3V&#10;7nsf/Y+62LIy8e62i2Op9eht+FyCSDSkp/jf/WXy/Ml8Bn/f5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nvqfBAAAA3QAAAA8AAAAAAAAAAAAAAAAAmAIAAGRycy9kb3du&#10;cmV2LnhtbFBLBQYAAAAABAAEAPUAAACGAwAAAAA=&#10;" path="m,57l23,,,57xe" filled="f" strokecolor="#e15520" strokeweight="0">
                  <v:path arrowok="t" o:connecttype="custom" o:connectlocs="0,57;23,0;0,57" o:connectangles="0,0,0"/>
                </v:shape>
                <v:shape id="Freeform 1168" o:spid="_x0000_s2192" style="position:absolute;left:583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kaMQA&#10;AADdAAAADwAAAGRycy9kb3ducmV2LnhtbERPTWvCQBC9F/wPywi91U0KDTZ1FRGkvVRRq+dhd5rE&#10;ZGdjdhvTf+8WCt7m8T5nthhsI3rqfOVYQTpJQBBrZyouFHwd1k9TED4gG2wck4Jf8rCYjx5mmBt3&#10;5R31+1CIGMI+RwVlCG0updclWfQT1xJH7tt1FkOEXSFNh9cYbhv5nCSZtFhxbCixpVVJut7/WAXT&#10;bf0SNr1+31wur8fP8/G00/Kk1ON4WL6BCDSEu/jf/WHi/DTL4O+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BJGjEAAAA3QAAAA8AAAAAAAAAAAAAAAAAmAIAAGRycy9k&#10;b3ducmV2LnhtbFBLBQYAAAAABAAEAPUAAACJAwAAAAA=&#10;" path="m17,l5,13,,25,,38,2,50r8,-2l15,40r2,-5l22,28r,-8l22,13,20,8,17,e" filled="f" strokecolor="#e15520" strokeweight="0">
                  <v:path arrowok="t" o:connecttype="custom" o:connectlocs="17,0;5,13;0,25;0,38;2,50;10,48;15,40;17,35;22,28;22,20;22,13;20,8;17,0" o:connectangles="0,0,0,0,0,0,0,0,0,0,0,0,0"/>
                </v:shape>
                <v:shape id="Freeform 1169" o:spid="_x0000_s2193" style="position:absolute;left:5909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GmbL4A&#10;AADdAAAADwAAAGRycy9kb3ducmV2LnhtbERPvQrCMBDeBd8hnOCmqQ4q1SgiCCIuakXHoznbYnMp&#10;Taz17Y0guN3H93uLVWtK0VDtCssKRsMIBHFqdcGZguS8HcxAOI+ssbRMCt7kYLXsdhYYa/viIzUn&#10;n4kQwi5GBbn3VSylS3My6Ia2Ig7c3dYGfYB1JnWNrxBuSjmOook0WHBoyLGiTU7p4/Q0Ci7+vE2S&#10;29g1fD2sE02H/fGRKtXvtes5CE+t/4t/7p0O80eTKXy/CS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tBpmy+AAAA3QAAAA8AAAAAAAAAAAAAAAAAmAIAAGRycy9kb3ducmV2&#10;LnhtbFBLBQYAAAAABAAEAPUAAACDAwAAAAA=&#10;" path="m20,52l63,,20,52xm20,52l8,65,3,77,,85r,5l3,97r2,5l13,100r5,-5l23,87r2,-5l28,75r,-8l25,60,20,52xe" fillcolor="#f3be00" stroked="f">
                  <v:path arrowok="t" o:connecttype="custom" o:connectlocs="20,52;63,0;20,52;20,52;8,65;3,77;0,85;0,90;3,97;5,102;13,100;18,95;23,87;25,82;28,75;28,67;25,60;20,52" o:connectangles="0,0,0,0,0,0,0,0,0,0,0,0,0,0,0,0,0,0"/>
                  <o:lock v:ext="edit" verticies="t"/>
                </v:shape>
                <v:shape id="Freeform 1170" o:spid="_x0000_s2194" style="position:absolute;left:5929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VaccA&#10;AADdAAAADwAAAGRycy9kb3ducmV2LnhtbESPQW/CMAyF75P4D5EncRtpdkCsIyA0MUBol5VN025W&#10;47XdGqdqApR/jw+TuNl6z+99ni8H36oT9bEJbMFMMlDEZXANVxY+Dq8PM1AxITtsA5OFC0VYLkZ3&#10;c8xdOPM7nYpUKQnhmKOFOqUu1zqWNXmMk9ARi/YTeo9J1r7SrsezhPtWP2bZVHtsWBpq7OilpvKv&#10;OHoL69/v4+dqV5i3/SF86dJsN09ma+34flg9g0o0pJv5/3rnBN9MBVe+kRH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kVWnHAAAA3QAAAA8AAAAAAAAAAAAAAAAAmAIAAGRy&#10;cy9kb3ducmV2LnhtbFBLBQYAAAAABAAEAPUAAACMAwAAAAA=&#10;" path="m,52l43,,,52xe" filled="f" strokecolor="#e15520" strokeweight="0">
                  <v:path arrowok="t" o:connecttype="custom" o:connectlocs="0,52;43,0;0,52" o:connectangles="0,0,0"/>
                </v:shape>
                <v:shape id="Freeform 1171" o:spid="_x0000_s2195" style="position:absolute;left:5909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qF8MA&#10;AADdAAAADwAAAGRycy9kb3ducmV2LnhtbERPTWvCQBC9F/wPywi9FN0YaqzRVUKh0PYiVXsfsmMS&#10;3J0N2dUk/75bKPQ2j/c52/1gjbhT5xvHChbzBARx6XTDlYLz6W32AsIHZI3GMSkYycN+N3nYYq5d&#10;z190P4ZKxBD2OSqoQ2hzKX1Zk0U/dy1x5C6usxgi7CqpO+xjuDUyTZJMWmw4NtTY0mtN5fV4swpM&#10;GM3qaZniofjIDt+fz/aCS6vU43QoNiACDeFf/Od+13H+IlvD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qqF8MAAADdAAAADwAAAAAAAAAAAAAAAACYAgAAZHJzL2Rv&#10;d25yZXYueG1sUEsFBgAAAAAEAAQA9QAAAIgDAAAAAA==&#10;" path="m20,l8,13,3,25,,33r,5l3,45r2,5l13,48r5,-5l23,35r2,-5l28,23r,-8l25,8,20,e" filled="f" strokecolor="#e15520" strokeweight="0">
                  <v:path arrowok="t" o:connecttype="custom" o:connectlocs="20,0;8,13;3,25;0,33;0,38;3,45;5,50;13,48;18,43;23,35;25,30;28,23;28,15;25,8;20,0" o:connectangles="0,0,0,0,0,0,0,0,0,0,0,0,0,0,0"/>
                </v:shape>
                <v:shape id="Freeform 1172" o:spid="_x0000_s2196" style="position:absolute;left:5937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A78YA&#10;AADdAAAADwAAAGRycy9kb3ducmV2LnhtbESPT0sDMRDF70K/QxjBm82u4B/WpkUKSkFETXtob8Nm&#10;ulncTJYktuu3dw6Ctxnem/d+s1hNYVAnSrmPbKCeV6CI2+h67gzsts/XD6ByQXY4RCYDP5RhtZxd&#10;LLBx8cyfdLKlUxLCuUEDvpSx0Tq3ngLmeRyJRTvGFLDImjrtEp4lPAz6pqrudMCepcHjSGtP7Zf9&#10;Dgammu1byO9Hn15frA37w8cm3BpzdTk9PYIqNJV/89/1xgl+fS/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NA78YAAADdAAAADwAAAAAAAAAAAAAAAACYAgAAZHJz&#10;L2Rvd25yZXYueG1sUEsFBgAAAAAEAAQA9QAAAIsDAAAAAA==&#10;" path="m20,60l57,,20,60xm20,60l7,73,2,83,,90r,8l2,103r3,7l12,105r5,-5l22,95r3,-7l27,80r,-7l25,65,20,60xe" fillcolor="#f3be00" stroked="f">
                  <v:path arrowok="t" o:connecttype="custom" o:connectlocs="20,60;57,0;20,60;20,60;7,73;2,83;0,90;0,98;2,103;5,110;12,105;17,100;22,95;25,88;27,80;27,73;25,65;20,60" o:connectangles="0,0,0,0,0,0,0,0,0,0,0,0,0,0,0,0,0,0"/>
                  <o:lock v:ext="edit" verticies="t"/>
                </v:shape>
                <v:shape id="Freeform 1173" o:spid="_x0000_s2197" style="position:absolute;left:5957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yl8MA&#10;AADdAAAADwAAAGRycy9kb3ducmV2LnhtbERPTYvCMBC9C/6HMII3TetBpRplFRU9rLC1e9jb0My2&#10;xWZSmqj1328EYW/zeJ+zXHemFndqXWVZQTyOQBDnVldcKMgu+9EchPPIGmvLpOBJDtarfm+JibYP&#10;/qJ76gsRQtglqKD0vkmkdHlJBt3YNsSB+7WtQR9gW0jd4iOEm1pOomgqDVYcGkpsaFtSfk1vRoGe&#10;fmfp1f1s0T6LzO1OZvN5Pig1HHQfCxCeOv8vfruPOsyPZzG8vg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Zyl8MAAADdAAAADwAAAAAAAAAAAAAAAACYAgAAZHJzL2Rv&#10;d25yZXYueG1sUEsFBgAAAAAEAAQA9QAAAIgDAAAAAA==&#10;" path="m,60l37,,,60xe" filled="f" strokecolor="#e15520" strokeweight="0">
                  <v:path arrowok="t" o:connecttype="custom" o:connectlocs="0,60;37,0;0,60" o:connectangles="0,0,0"/>
                </v:shape>
                <v:shape id="Freeform 1174" o:spid="_x0000_s2198" style="position:absolute;left:5937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+vMQA&#10;AADdAAAADwAAAGRycy9kb3ducmV2LnhtbERPS2vCQBC+C/6HZYTe6iYetMasooJg6Ulb6XWanTxM&#10;djZk15j213cLBW/z8T0n3QymET11rrKsIJ5GIIgzqysuFHy8H55fQDiPrLGxTAq+ycFmPR6lmGh7&#10;5xP1Z1+IEMIuQQWl920ipctKMuimtiUOXG47gz7ArpC6w3sIN42cRdFcGqw4NJTY0r6krD7fjIIv&#10;Xuzmbyf8rK/LV7s7XPKf7a1X6mkybFcgPA3+If53H3WYHy9m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xfrzEAAAA3QAAAA8AAAAAAAAAAAAAAAAAmAIAAGRycy9k&#10;b3ducmV2LnhtbFBLBQYAAAAABAAEAPUAAACJAwAAAAA=&#10;" path="m20,l7,13,2,23,,30r,8l2,43r3,7l12,45r5,-5l22,35r3,-7l27,20r,-7l25,5,20,e" filled="f" strokecolor="#e15520" strokeweight="0">
                  <v:path arrowok="t" o:connecttype="custom" o:connectlocs="20,0;7,13;2,23;0,30;0,38;2,43;5,50;12,45;17,40;22,35;25,28;27,20;27,13;25,5;20,0" o:connectangles="0,0,0,0,0,0,0,0,0,0,0,0,0,0,0"/>
                </v:shape>
                <v:shape id="Freeform 1175" o:spid="_x0000_s2199" style="position:absolute;left:5962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6KcMA&#10;AADdAAAADwAAAGRycy9kb3ducmV2LnhtbERP32vCMBB+F/wfwgl7m2ndcLMaiwibA3EwN3w+mrMp&#10;NpfSxLb77xdh4Nt9fD9vlQ+2Fh21vnKsIJ0mIIgLpysuFfx8vz2+gvABWWPtmBT8kod8PR6tMNOu&#10;5y/qjqEUMYR9hgpMCE0mpS8MWfRT1xBH7uxaiyHCtpS6xT6G21rOkmQuLVYcGww2tDVUXI5Xq8BW&#10;7831tNia7vOAu36/65+L+Uaph8mwWYIINIS7+N/9oeP89OUJ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j6KcMAAADdAAAADwAAAAAAAAAAAAAAAACYAgAAZHJzL2Rv&#10;d25yZXYueG1sUEsFBgAAAAAEAAQA9QAAAIgDAAAAAA==&#10;" path="m20,52l54,,20,52xm20,52l7,65,2,77,,82r,8l2,97r3,5l10,100r7,-5l22,87r3,-5l27,75r,-8l25,60,20,52xe" fillcolor="#f3be00" stroked="f">
                  <v:path arrowok="t" o:connecttype="custom" o:connectlocs="20,52;54,0;20,52;20,52;7,65;2,77;0,82;0,90;2,97;5,102;10,100;17,95;22,87;25,82;27,75;27,67;25,60;20,52" o:connectangles="0,0,0,0,0,0,0,0,0,0,0,0,0,0,0,0,0,0"/>
                  <o:lock v:ext="edit" verticies="t"/>
                </v:shape>
                <v:shape id="Freeform 1176" o:spid="_x0000_s2200" style="position:absolute;left:5982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fW8QA&#10;AADdAAAADwAAAGRycy9kb3ducmV2LnhtbERPTWvCQBC9F/oflil4KbpRpJXUVUpFEOLF2NLrkB2T&#10;aHY27q4x/ntXKPQ2j/c582VvGtGR87VlBeNRAoK4sLrmUsH3fj2cgfABWWNjmRTcyMNy8fw0x1Tb&#10;K++oy0MpYgj7FBVUIbSplL6oyKAf2ZY4cgfrDIYIXSm1w2sMN42cJMmbNFhzbKiwpa+KilN+MQqO&#10;MtuWpt79dO71tMq7c/a7d5lSg5f+8wNEoD78i//cGx3nj9+n8Pg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qn1vEAAAA3QAAAA8AAAAAAAAAAAAAAAAAmAIAAGRycy9k&#10;b3ducmV2LnhtbFBLBQYAAAAABAAEAPUAAACJAwAAAAA=&#10;" path="m,52l34,,,52xe" filled="f" strokecolor="#e15520" strokeweight="0">
                  <v:path arrowok="t" o:connecttype="custom" o:connectlocs="0,52;34,0;0,52" o:connectangles="0,0,0"/>
                </v:shape>
                <v:shape id="Freeform 1177" o:spid="_x0000_s2201" style="position:absolute;left:5962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jmyMQA&#10;AADdAAAADwAAAGRycy9kb3ducmV2LnhtbERPS2vCQBC+F/wPywi96Uahpk1dRQVB8RTb0us0Oyap&#10;2dmQ3TzaX+8Khd7m43vOcj2YSnTUuNKygtk0AkGcWV1yruD9bT95BuE8ssbKMin4IQfr1ehhiYm2&#10;PafUnX0uQgi7BBUU3teJlC4ryKCb2po4cBfbGPQBNrnUDfYh3FRyHkULabDk0FBgTbuCsuu5NQq+&#10;ON4uTil+Xr9fjna7/7j8btpOqcfxsHkF4Wnw/+I/90GH+bP4Ce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Y5sjEAAAA3QAAAA8AAAAAAAAAAAAAAAAAmAIAAGRycy9k&#10;b3ducmV2LnhtbFBLBQYAAAAABAAEAPUAAACJAwAAAAA=&#10;" path="m20,l7,13,2,25,,30r,8l2,45r3,5l10,48r7,-5l22,35r3,-5l27,23r,-8l25,8,20,e" filled="f" strokecolor="#e15520" strokeweight="0">
                  <v:path arrowok="t" o:connecttype="custom" o:connectlocs="20,0;7,13;2,25;0,30;0,38;2,45;5,50;10,48;17,43;22,35;25,30;27,23;27,15;25,8;20,0" o:connectangles="0,0,0,0,0,0,0,0,0,0,0,0,0,0,0"/>
                </v:shape>
                <v:shape id="Freeform 1178" o:spid="_x0000_s2202" style="position:absolute;left:5992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B1sMA&#10;AADdAAAADwAAAGRycy9kb3ducmV2LnhtbERPTWsCMRC9C/0PYQq9aVahKlujSO2Cgj2oS3sdNtNN&#10;6GaybKJu/70RCt7m8T5nsepdIy7UBetZwXiUgSCuvLZcKyhPxXAOIkRkjY1nUvBHAVbLp8ECc+2v&#10;fKDLMdYihXDIUYGJsc2lDJUhh2HkW+LE/fjOYUywq6Xu8JrCXSMnWTaVDi2nBoMtvRuqfo9np+DV&#10;Fvv1R2uy7fdnXzSbc2m/dqVSL8/9+g1EpD4+xP/urU7zx7Mp3L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SB1sMAAADdAAAADwAAAAAAAAAAAAAAAACYAgAAZHJzL2Rv&#10;d25yZXYueG1sUEsFBgAAAAAEAAQA9QAAAIgDAAAAAA==&#10;" path="m19,53l64,,19,53xm19,53l7,63,2,75,,83r,5l2,95r2,8l9,98r8,-5l22,88r2,-8l27,73r,-8l24,60,19,53xe" fillcolor="#f3be00" stroked="f">
                  <v:path arrowok="t" o:connecttype="custom" o:connectlocs="19,53;64,0;19,53;19,53;7,63;2,75;0,83;0,88;2,95;4,103;9,98;17,93;22,88;24,80;27,73;27,65;24,60;19,53" o:connectangles="0,0,0,0,0,0,0,0,0,0,0,0,0,0,0,0,0,0"/>
                  <o:lock v:ext="edit" verticies="t"/>
                </v:shape>
                <v:shape id="Freeform 1179" o:spid="_x0000_s2203" style="position:absolute;left:6011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06cQA&#10;AADdAAAADwAAAGRycy9kb3ducmV2LnhtbERPS2vCQBC+C/6HZQQvohsFH6SuUgpqL9UaxfOQnSbR&#10;7GzIbjX217uC0Nt8fM+ZLxtTiivVrrCsYDiIQBCnVhecKTgeVv0ZCOeRNZaWScGdHCwX7dYcY21v&#10;vKdr4jMRQtjFqCD3voqldGlOBt3AVsSB+7G1QR9gnUld4y2Em1KOomgiDRYcGnKs6COn9JL8GgVu&#10;8jdODhs8r7a9zfp79zU6VXRSqttp3t9AeGr8v/jl/tRh/nA6hec34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xtOnEAAAA3QAAAA8AAAAAAAAAAAAAAAAAmAIAAGRycy9k&#10;b3ducmV2LnhtbFBLBQYAAAAABAAEAPUAAACJAwAAAAA=&#10;" path="m,53l45,,,53xe" filled="f" strokecolor="#e15520" strokeweight="0">
                  <v:path arrowok="t" o:connecttype="custom" o:connectlocs="0,53;45,0;0,53" o:connectangles="0,0,0"/>
                </v:shape>
                <v:shape id="Freeform 1180" o:spid="_x0000_s2204" style="position:absolute;left:5992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JVsYA&#10;AADdAAAADwAAAGRycy9kb3ducmV2LnhtbESPzW7CQAyE75V4h5WReoMNHPhJWRAgIbXiBC3iarIm&#10;Scl6o+wSUp6+PlTqzdaMZz4vVp2rVEtNKD0bGA0TUMSZtyXnBr4+d4MZqBCRLVaeycAPBVgtey8L&#10;TK1/8IHaY8yVhHBI0UARY51qHbKCHIahr4lFu/rGYZS1ybVt8CHhrtLjJJlohyVLQ4E1bQvKbse7&#10;M3Dh6WayP+D59j3/8Jvd6fpc31tjXvvd+g1UpC7+m/+u363gj6a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lJVsYAAADdAAAADwAAAAAAAAAAAAAAAACYAgAAZHJz&#10;L2Rvd25yZXYueG1sUEsFBgAAAAAEAAQA9QAAAIsDAAAAAA==&#10;" path="m19,l7,10,2,22,,30r,5l2,42r2,8l9,45r8,-5l22,35r2,-8l27,20r,-8l24,7,19,e" filled="f" strokecolor="#e15520" strokeweight="0">
                  <v:path arrowok="t" o:connecttype="custom" o:connectlocs="19,0;7,10;2,22;0,30;0,35;2,42;4,50;9,45;17,40;22,35;24,27;27,20;27,12;24,7;19,0" o:connectangles="0,0,0,0,0,0,0,0,0,0,0,0,0,0,0"/>
                </v:shape>
                <v:shape id="Freeform 1181" o:spid="_x0000_s2205" style="position:absolute;left:6019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pi8AA&#10;AADdAAAADwAAAGRycy9kb3ducmV2LnhtbERP24rCMBB9X/Afwgi+ramL6FqbiqwsiPii6wcMzdiL&#10;yaQ0Wa1/bwTBtzmc62Sr3hpxpc7XjhVMxgkI4sLpmksFp7/fz28QPiBrNI5JwZ08rPLBR4apdjc+&#10;0PUYShFD2KeooAqhTaX0RUUW/di1xJE7u85iiLArpe7wFsOtkV9JMpMWa44NFbb0U1FxOf5bBXuj&#10;N43ZmIaL064xvHN0njqlRsN+vQQRqA9v8cu91XH+ZL6A5zfxBJ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Jpi8AAAADdAAAADwAAAAAAAAAAAAAAAACYAgAAZHJzL2Rvd25y&#10;ZXYueG1sUEsFBgAAAAAEAAQA9QAAAIUDAAAAAA==&#10;" path="m27,50l82,,27,50xm27,50l12,60,5,72,,80r,5l,92r,5l10,95r5,-5l22,85r5,-8l30,70r,-8l30,55,27,50xe" fillcolor="#f3be00" stroked="f">
                  <v:path arrowok="t" o:connecttype="custom" o:connectlocs="27,50;82,0;27,50;27,50;12,60;5,72;0,80;0,85;0,92;0,97;10,95;15,90;22,85;27,77;30,70;30,62;30,55;27,50" o:connectangles="0,0,0,0,0,0,0,0,0,0,0,0,0,0,0,0,0,0"/>
                  <o:lock v:ext="edit" verticies="t"/>
                </v:shape>
                <v:shape id="Freeform 1182" o:spid="_x0000_s2206" style="position:absolute;left:6046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mfsQA&#10;AADdAAAADwAAAGRycy9kb3ducmV2LnhtbESPQUvDQBCF70L/wzIFb3ZTDxLSbouKiqdCmlI8Dtkx&#10;CWZnQ3ZM4r93DoK3Gd6b977ZH5fQm4nG1EV2sN1kYIjr6DtuHFyq17scTBJkj31kcvBDCY6H1c0e&#10;Cx9nLmk6S2M0hFOBDlqRobA21S0FTJs4EKv2GceAouvYWD/irOGht/dZ9mADdqwNLQ703FL9df4O&#10;Dur5lC8vH5VcA+IUq7KU09uTc7fr5XEHRmiRf/Pf9btX/G2u/PqNjm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Zn7EAAAA3QAAAA8AAAAAAAAAAAAAAAAAmAIAAGRycy9k&#10;b3ducmV2LnhtbFBLBQYAAAAABAAEAPUAAACJAwAAAAA=&#10;" path="m,50l55,,,50xe" filled="f" strokecolor="#e15520" strokeweight="0">
                  <v:path arrowok="t" o:connecttype="custom" o:connectlocs="0,50;55,0;0,50" o:connectangles="0,0,0"/>
                </v:shape>
                <v:shape id="Freeform 1183" o:spid="_x0000_s2207" style="position:absolute;left:6019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AecMA&#10;AADdAAAADwAAAGRycy9kb3ducmV2LnhtbERPS4vCMBC+L/gfwix4EU27B5VqlKIIexJ8oHgbmrEt&#10;20xqErX77zeCsLf5+J4zX3amEQ9yvrasIB0lIIgLq2suFRwPm+EUhA/IGhvLpOCXPCwXvY85Zto+&#10;eUePfShFDGGfoYIqhDaT0hcVGfQj2xJH7mqdwRChK6V2+IzhppFfSTKWBmuODRW2tKqo+NnfjYLD&#10;bj0ZT27+dsoHPh9c3DY967tS/c8un4EI1IV/8dv9reP8dJrC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AecMAAADdAAAADwAAAAAAAAAAAAAAAACYAgAAZHJzL2Rv&#10;d25yZXYueG1sUEsFBgAAAAAEAAQA9QAAAIgDAAAAAA==&#10;" path="m27,l12,10,5,22,,30r,5l,42r,5l10,45r5,-5l22,35r5,-8l30,20r,-8l30,5,27,e" filled="f" strokecolor="#e15520" strokeweight="0">
                  <v:path arrowok="t" o:connecttype="custom" o:connectlocs="27,0;12,10;5,22;0,30;0,35;0,42;0,47;10,45;15,40;22,35;27,27;30,20;30,12;30,5;27,0" o:connectangles="0,0,0,0,0,0,0,0,0,0,0,0,0,0,0"/>
                </v:shape>
                <v:shape id="Freeform 1184" o:spid="_x0000_s2208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VxsYA&#10;AADdAAAADwAAAGRycy9kb3ducmV2LnhtbESP0UrDQBBF3wX/YRnBF7GbRggldluKYCmoD6l+wJAd&#10;s9HsbNgd27Rf3xUE32a4d+65s1xPflAHiqkPbGA+K0ARt8H23Bn4eH++X4BKgmxxCEwGTpRgvbq+&#10;WmJtw5EbOuylUzmEU40GnMhYa51aRx7TLIzEWfsM0aPkNXbaRjzmcD/osigq7bHnTHA40pOj9nv/&#10;4zOkcc1w+tpsX94ezndRyqqR18qY25tp8whKaJJ/89/1zub680UJv9/k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uVxsYAAADdAAAADwAAAAAAAAAAAAAAAACYAgAAZHJz&#10;L2Rvd25yZXYueG1sUEsFBgAAAAAEAAQA9QAAAIsDAAAAAA==&#10;" path="m54,2l39,,24,2,12,10,,20r14,2l29,20r8,-3l44,12,49,7,54,2xe" fillcolor="#f3be00" stroked="f">
                  <v:path arrowok="t" o:connecttype="custom" o:connectlocs="54,2;39,0;24,2;12,10;0,20;14,22;29,20;37,17;44,12;49,7;54,2" o:connectangles="0,0,0,0,0,0,0,0,0,0,0"/>
                </v:shape>
                <v:shape id="Freeform 1185" o:spid="_x0000_s2209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srcIA&#10;AADdAAAADwAAAGRycy9kb3ducmV2LnhtbERPS2vCQBC+F/wPywje6iaRSkhdRaQt7dHXobchOybB&#10;3dmQ3Wrir+8Kgrf5+J6zWPXWiAt1vnGsIJ0mIIhLpxuuFBz2n685CB+QNRrHpGAgD6vl6GWBhXZX&#10;3tJlFyoRQ9gXqKAOoS2k9GVNFv3UtcSRO7nOYoiwq6Tu8BrDrZFZksylxYZjQ40tbWoqz7s/qyD3&#10;w+1wO759pZz9bH+HD5MFa5SajPv1O4hAfXiKH+5vHeen+Qz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qytwgAAAN0AAAAPAAAAAAAAAAAAAAAAAJgCAABkcnMvZG93&#10;bnJldi54bWxQSwUGAAAAAAQABAD1AAAAhwMAAAAA&#10;" path="m54,2l39,,24,2,12,10,,20r14,2l29,20r8,-3l44,12,49,7,54,2xe" filled="f" strokecolor="#e15520" strokeweight="0">
                  <v:path arrowok="t" o:connecttype="custom" o:connectlocs="54,2;39,0;24,2;12,10;0,20;14,22;29,20;37,17;44,12;49,7;54,2" o:connectangles="0,0,0,0,0,0,0,0,0,0,0"/>
                </v:shape>
                <v:shape id="Freeform 1186" o:spid="_x0000_s2210" style="position:absolute;left:5885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lmcUA&#10;AADdAAAADwAAAGRycy9kb3ducmV2LnhtbERPTWvCQBC9F/wPyxR6KXViW4pEVxGt0INQEqXgbciO&#10;2dDsbMiuGv99t1DobR7vc+bLwbXqwn1ovGiYjDNQLJU3jdQaDvvt0xRUiCSGWi+s4cYBlovR3Zxy&#10;469S8KWMtUohEnLSYGPscsRQWXYUxr5jSdzJ945ign2NpqdrCnctPmfZGzpqJDVY6nhtufouz07D&#10;F24PWOxf7AmPxe78+X573OxKrR/uh9UMVOQh/ov/3B8mzZ9MX+H3m3QC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yWZxQAAAN0AAAAPAAAAAAAAAAAAAAAAAJgCAABkcnMv&#10;ZG93bnJldi54bWxQSwUGAAAAAAQABAD1AAAAigMAAAAA&#10;" path="m54,35l39,32,24,37,10,42,,52r12,3l27,52r7,-2l42,45r7,-5l54,35xm54,35l114,,54,35xe" fillcolor="#f3be00" stroked="f">
                  <v:path arrowok="t" o:connecttype="custom" o:connectlocs="54,35;39,32;24,37;10,42;0,52;12,55;27,52;34,50;42,45;49,40;54,35;54,35;114,0;54,35" o:connectangles="0,0,0,0,0,0,0,0,0,0,0,0,0,0"/>
                  <o:lock v:ext="edit" verticies="t"/>
                </v:shape>
                <v:shape id="Freeform 1187" o:spid="_x0000_s2211" style="position:absolute;left:5885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UksQA&#10;AADdAAAADwAAAGRycy9kb3ducmV2LnhtbERPTYvCMBC9C/6HMMJeZE1dUKQaRURhYUHY6mGPYzO2&#10;xWZSk2irv36zsOBtHu9zFqvO1OJOzleWFYxHCQji3OqKCwXHw+59BsIHZI21ZVLwIA+rZb+3wFTb&#10;lr/pnoVCxBD2KSooQ2hSKX1ekkE/sg1x5M7WGQwRukJqh20MN7X8SJKpNFhxbCixoU1J+SW7GQU/&#10;+810e3pcnW6Hz6/n7rrNSB+Veht06zmIQF14if/dnzrOH88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K1JLEAAAA3QAAAA8AAAAAAAAAAAAAAAAAmAIAAGRycy9k&#10;b3ducmV2LnhtbFBLBQYAAAAABAAEAPUAAACJAwAAAAA=&#10;" path="m54,3l39,,24,5,10,10,,20r12,3l27,20r7,-2l42,13,49,8,54,3e" filled="f" strokecolor="#e15520" strokeweight="0">
                  <v:path arrowok="t" o:connecttype="custom" o:connectlocs="54,3;39,0;24,5;10,10;0,20;12,23;27,20;34,18;42,13;49,8;54,3" o:connectangles="0,0,0,0,0,0,0,0,0,0,0"/>
                </v:shape>
                <v:shape id="Freeform 1188" o:spid="_x0000_s2212" style="position:absolute;left:5939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Lo8MA&#10;AADdAAAADwAAAGRycy9kb3ducmV2LnhtbERPTWvCQBC9F/oflil4Ed2Y2hCiq4gQsB4Urd6H7DQJ&#10;zc6G7Krx37uC0Ns83ufMl71pxJU6V1tWMBlHIIgLq2suFZx+8lEKwnlkjY1lUnAnB8vF+9scM21v&#10;fKDr0ZcihLDLUEHlfZtJ6YqKDLqxbYkD92s7gz7ArpS6w1sIN42MoyiRBmsODRW2tK6o+DtejIJt&#10;EX3tk9Tlu2Fy6OPvz+k5zqdKDT761QyEp97/i1/ujQ7zJ2kC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VLo8MAAADdAAAADwAAAAAAAAAAAAAAAACYAgAAZHJzL2Rv&#10;d25yZXYueG1sUEsFBgAAAAAEAAQA9QAAAIgDAAAAAA==&#10;" path="m,35l60,,,35e" filled="f" strokecolor="#e15520" strokeweight="0">
                  <v:path arrowok="t" o:connecttype="custom" o:connectlocs="0,35;60,0;0,35" o:connectangles="0,0,0"/>
                </v:shape>
                <v:shape id="Freeform 1189" o:spid="_x0000_s2213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17ZMIA&#10;AADdAAAADwAAAGRycy9kb3ducmV2LnhtbERPTWvCQBC9F/oflil4q5uI1pC6igiil0KjgtchOyah&#10;2dmwuybx37uFQm/zeJ+z2oymFT0531hWkE4TEMSl1Q1XCi7n/XsGwgdkja1lUvAgD5v168sKc20H&#10;Lqg/hUrEEPY5KqhD6HIpfVmTQT+1HXHkbtYZDBG6SmqHQww3rZwlyYc02HBsqLGjXU3lz+luFBSS&#10;L/vFcLB9kZZfi1v2fZ27SqnJ27j9BBFoDP/iP/dRx/lptoTfb+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XtkwgAAAN0AAAAPAAAAAAAAAAAAAAAAAJgCAABkcnMvZG93&#10;bnJldi54bWxQSwUGAAAAAAQABAD1AAAAhwMAAAAA&#10;" path="m55,3l38,,23,3,10,8,,18r13,2l28,20r7,-2l43,13r5,-3l55,3xe" fillcolor="#f3be00" stroked="f">
                  <v:path arrowok="t" o:connecttype="custom" o:connectlocs="55,3;38,0;23,3;10,8;0,18;13,20;28,20;35,18;43,13;48,10;55,3" o:connectangles="0,0,0,0,0,0,0,0,0,0,0"/>
                </v:shape>
                <v:shape id="Freeform 1190" o:spid="_x0000_s2214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mLMQA&#10;AADdAAAADwAAAGRycy9kb3ducmV2LnhtbESPQW/CMAyF70j7D5En7QYpHAYqBDRt2rSe0ACJq9uY&#10;tqJxoiZA+ff4gLSbrff83ufVZnCdulIfW88GppMMFHHlbcu1gcP+e7wAFROyxc4zGbhThM36ZbTC&#10;3Pob/9F1l2olIRxzNNCkFHKtY9WQwzjxgVi0k+8dJln7WtsebxLuOj3LsnftsGVpaDDQZ0PVeXdx&#10;BrZ7PBbh66LLUhfxJ2znQzErjXl7HT6WoBIN6d/8vP61gj9dCK58IyPo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Y5izEAAAA3QAAAA8AAAAAAAAAAAAAAAAAmAIAAGRycy9k&#10;b3ducmV2LnhtbFBLBQYAAAAABAAEAPUAAACJAwAAAAA=&#10;" path="m55,3l38,,23,3,10,8,,18r13,2l28,20r7,-2l43,13r5,-3l55,3xe" filled="f" strokecolor="#e15520" strokeweight="0">
                  <v:path arrowok="t" o:connecttype="custom" o:connectlocs="55,3;38,0;23,3;10,8;0,18;13,20;28,20;35,18;43,13;48,10;55,3" o:connectangles="0,0,0,0,0,0,0,0,0,0,0"/>
                </v:shape>
                <v:shape id="Freeform 1191" o:spid="_x0000_s2215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ZXUMEA&#10;AADdAAAADwAAAGRycy9kb3ducmV2LnhtbERPTYvCMBC9L/gfwgheFk31sGg1igiCCB62q3gdmrEp&#10;JpPSRFv/vVlY2Ns83uesNr2z4kltqD0rmE4yEMSl1zVXCs4/+/EcRIjIGq1nUvCiAJv14GOFufYd&#10;f9OziJVIIRxyVGBibHIpQ2nIYZj4hjhxN986jAm2ldQtdincWTnLsi/psObUYLChnaHyXjycgqL+&#10;xGNx6uwW972978LFXDur1GjYb5cgIvXxX/znPug0fzpfwO836QS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WV1DBAAAA3QAAAA8AAAAAAAAAAAAAAAAAmAIAAGRycy9kb3du&#10;cmV2LnhtbFBLBQYAAAAABAAEAPUAAACGAwAAAAA=&#10;" path="m,28l60,,,28xe" fillcolor="#f3be00" stroked="f">
                  <v:path arrowok="t" o:connecttype="custom" o:connectlocs="0,28;60,0;0,28" o:connectangles="0,0,0"/>
                </v:shape>
                <v:shape id="Freeform 1192" o:spid="_x0000_s2216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kc8cA&#10;AADdAAAADwAAAGRycy9kb3ducmV2LnhtbESPQUvDQBCF74L/YZlCb3ZTD0Fjt8UKBelBaRXU25Ad&#10;s2l3Z0N2m8R/7xwEbzO8N+99s9pMwauB+tRGNrBcFKCI62hbbgy8v+1u7kCljGzRRyYDP5Rgs76+&#10;WmFl48gHGo65URLCqUIDLueu0jrVjgKmReyIRfuOfcAsa99o2+Mo4cHr26IodcCWpcFhR0+O6vPx&#10;EgyUl9O+3J5eP+ns7c6PH4evl8EZM59Njw+gMk353/x3/WwFf3kv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6ZHPHAAAA3QAAAA8AAAAAAAAAAAAAAAAAmAIAAGRy&#10;cy9kb3ducmV2LnhtbFBLBQYAAAAABAAEAPUAAACMAwAAAAA=&#10;" path="m,28l60,,,28xe" filled="f" strokecolor="#e15520" strokeweight="0">
                  <v:path arrowok="t" o:connecttype="custom" o:connectlocs="0,28;60,0;0,28" o:connectangles="0,0,0"/>
                </v:shape>
                <v:shape id="Freeform 1193" o:spid="_x0000_s2217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kgsMA&#10;AADdAAAADwAAAGRycy9kb3ducmV2LnhtbERPS27CMBDdI/UO1lTqDpx0EUGKE7VIVVl0A+EAQzxN&#10;0sbjYLsk7ekxEhK7eXrfWZeT6cWZnO8sK0gXCQji2uqOGwWH6n2+BOEDssbeMin4Iw9l8TBbY67t&#10;yDs670MjYgj7HBW0IQy5lL5uyaBf2IE4cl/WGQwRukZqh2MMN718TpJMGuw4NrQ40Kal+mf/axQ0&#10;WfWpzQntuPtw2f/2rcqO8lupp8fp9QVEoCncxTf3Vsf56SqF6zfxBF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EkgsMAAADdAAAADwAAAAAAAAAAAAAAAACYAgAAZHJzL2Rv&#10;d25yZXYueG1sUEsFBgAAAAAEAAQA9QAAAIgDAAAAAA==&#10;" path="m52,2l37,,22,,10,5,,12r12,5l27,17r8,-2l42,12,47,7,52,2xe" fillcolor="#f3be00" stroked="f">
                  <v:path arrowok="t" o:connecttype="custom" o:connectlocs="52,2;37,0;22,0;10,5;0,12;12,17;27,17;35,15;42,12;47,7;52,2" o:connectangles="0,0,0,0,0,0,0,0,0,0,0"/>
                </v:shape>
                <v:shape id="Freeform 1194" o:spid="_x0000_s2218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GIsYA&#10;AADdAAAADwAAAGRycy9kb3ducmV2LnhtbERP30vDMBB+F/wfwgm+yJZuiNi6bMiYbOj6YKfi49Gc&#10;TbG5dEm21f9+EQTf7uP7ebPFYDtxJB9axwom4wwEce10y42Ct93T6B5EiMgaO8ek4IcCLOaXFzMs&#10;tDvxKx2r2IgUwqFABSbGvpAy1IYshrHriRP35bzFmKBvpPZ4SuG2k9Msu5MWW04NBntaGqq/q4NV&#10;8PK8/Xy/WeXl7fqjX+X70gylN0pdXw2PDyAiDfFf/Ofe6DR/kk/h95t0gpy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WGIsYAAADdAAAADwAAAAAAAAAAAAAAAACYAgAAZHJz&#10;L2Rvd25yZXYueG1sUEsFBgAAAAAEAAQA9QAAAIsDAAAAAA==&#10;" path="m52,2l37,,22,,10,5,,12r12,5l27,17r8,-2l42,12,47,7,52,2xe" filled="f" strokecolor="#e15520" strokeweight="0">
                  <v:path arrowok="t" o:connecttype="custom" o:connectlocs="52,2;37,0;22,0;10,5;0,12;12,17;27,17;35,15;42,12;47,7;52,2" o:connectangles="0,0,0,0,0,0,0,0,0,0,0"/>
                </v:shape>
                <v:shape id="Freeform 1195" o:spid="_x0000_s2219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WmMQA&#10;AADdAAAADwAAAGRycy9kb3ducmV2LnhtbERPS2sCMRC+F/ofwgjealZFW7dGKYIg0oOv3qebcbO6&#10;mSybuG799UYQepuP7znTeWtL0VDtC8cK+r0EBHHmdMG5gsN++fYBwgdkjaVjUvBHHuaz15cpptpd&#10;eUvNLuQihrBPUYEJoUql9Jkhi77nKuLIHV1tMURY51LXeI3htpSDJBlLiwXHBoMVLQxl593FKmgW&#10;P+/N7818r0ebQbnNb+G0qiZKdTvt1yeIQG34Fz/dKx3n9ydDeHw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AVpjEAAAA3QAAAA8AAAAAAAAAAAAAAAAAmAIAAGRycy9k&#10;b3ducmV2LnhtbFBLBQYAAAAABAAEAPUAAACJAwAAAAA=&#10;" path="m,22l62,,,22xe" fillcolor="#f3be00" stroked="f">
                  <v:path arrowok="t" o:connecttype="custom" o:connectlocs="0,22;62,0;0,22" o:connectangles="0,0,0"/>
                </v:shape>
                <v:shape id="Freeform 1196" o:spid="_x0000_s2220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CL9cMA&#10;AADdAAAADwAAAGRycy9kb3ducmV2LnhtbERPzYrCMBC+L/gOYQRvmqqruF2jiKK44EXdBxiaMe3a&#10;TEoTbd2nNwvC3ubj+535srWluFPtC8cKhoMEBHHmdMFGwfd525+B8AFZY+mYFDzIw3LReZtjql3D&#10;R7qfghExhH2KCvIQqlRKn+Vk0Q9cRRy5i6sthghrI3WNTQy3pRwlyVRaLDg25FjROqfserpZBVaP&#10;zWSbWbMpL9Nm93v4+imSiVK9brv6BBGoDf/il3uv4/zhxzv8fR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CL9cMAAADdAAAADwAAAAAAAAAAAAAAAACYAgAAZHJzL2Rv&#10;d25yZXYueG1sUEsFBgAAAAAEAAQA9QAAAIgDAAAAAA==&#10;" path="m,22l62,,,22xe" filled="f" strokecolor="#e15520" strokeweight="0">
                  <v:path arrowok="t" o:connecttype="custom" o:connectlocs="0,22;62,0;0,22" o:connectangles="0,0,0"/>
                </v:shape>
                <v:shape id="Freeform 1197" o:spid="_x0000_s2221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cUcMA&#10;AADdAAAADwAAAGRycy9kb3ducmV2LnhtbERPS2uDQBC+B/oflin0EuJqi2lqXKUIhVzzOPQ4uFOV&#10;uLPG3RjbX58tFHqbj+85eTmbXkw0us6ygiSKQRDXVnfcKDgdP1YbEM4ja+wtk4JvclAWD4scM21v&#10;vKfp4BsRQthlqKD1fsikdHVLBl1kB+LAfdnRoA9wbKQe8RbCTS+f43gtDXYcGlocqGqpPh+uRsFn&#10;VZ26+EK4X+qJXtapbH5eJ6WeHuf3LQhPs/8X/7l3OsxP3lL4/Sac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IcUcMAAADdAAAADwAAAAAAAAAAAAAAAACYAgAAZHJzL2Rv&#10;d25yZXYueG1sUEsFBgAAAAAEAAQA9QAAAIgDAAAAAA==&#10;" path="m57,5l42,,27,,13,5,,13r15,5l30,18r7,-3l45,13r7,-3l57,5xe" fillcolor="#f3be00" stroked="f">
                  <v:path arrowok="t" o:connecttype="custom" o:connectlocs="57,5;42,0;27,0;13,5;0,13;15,18;30,18;37,15;45,13;52,10;57,5" o:connectangles="0,0,0,0,0,0,0,0,0,0,0"/>
                </v:shape>
                <v:shape id="Freeform 1198" o:spid="_x0000_s2222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4G+sMA&#10;AADdAAAADwAAAGRycy9kb3ducmV2LnhtbERP22rCQBB9F/yHZYS+1Y0WgqauIVakRVCo7QcM2TGJ&#10;ZmfT7Makf98VCr7N4VxnlQ6mFjdqXWVZwWwagSDOra64UPD9tXtegHAeWWNtmRT8koN0PR6tMNG2&#10;50+6nXwhQgi7BBWU3jeJlC4vyaCb2oY4cGfbGvQBtoXULfYh3NRyHkWxNFhxaCixobeS8uupMwrm&#10;m6rLtss9RYcL/hz7d9u9xFapp8mQvYLwNPiH+N/9ocP82TKG+zfh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4G+sMAAADdAAAADwAAAAAAAAAAAAAAAACYAgAAZHJzL2Rv&#10;d25yZXYueG1sUEsFBgAAAAAEAAQA9QAAAIgDAAAAAA==&#10;" path="m57,5l42,,27,,13,5,,13r15,5l30,18r7,-3l45,13r7,-3l57,5xe" filled="f" strokecolor="#e15520" strokeweight="0">
                  <v:path arrowok="t" o:connecttype="custom" o:connectlocs="57,5;42,0;27,0;13,5;0,13;15,18;30,18;37,15;45,13;52,10;57,5" o:connectangles="0,0,0,0,0,0,0,0,0,0,0"/>
                </v:shape>
                <v:shape id="Freeform 1199" o:spid="_x0000_s2223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OmcUA&#10;AADdAAAADwAAAGRycy9kb3ducmV2LnhtbERPPW/CMBDdK/EfrEPqBk5QgZJiEAK1YigDoQvbKb4m&#10;gfgc2QbS/npcCanbPb3Pmy8704grOV9bVpAOExDEhdU1lwq+Du+DVxA+IGtsLJOCH/KwXPSe5php&#10;e+M9XfNQihjCPkMFVQhtJqUvKjLoh7Yljty3dQZDhK6U2uEthptGjpJkIg3WHBsqbGldUXHOL0bB&#10;izyMf9f5pdPjIv3cfew2R7c6KfXc71ZvIAJ14V/8cG91nJ/OpvD3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k6ZxQAAAN0AAAAPAAAAAAAAAAAAAAAAAJgCAABkcnMv&#10;ZG93bnJldi54bWxQSwUGAAAAAAQABAD1AAAAigMAAAAA&#10;" path="m,25l65,,,25xe" fillcolor="#f3be00" stroked="f">
                  <v:path arrowok="t" o:connecttype="custom" o:connectlocs="0,25;65,0;0,25" o:connectangles="0,0,0"/>
                </v:shape>
                <v:shape id="Freeform 1200" o:spid="_x0000_s2224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uaMUA&#10;AADdAAAADwAAAGRycy9kb3ducmV2LnhtbESPMU8DMQyFdyT+Q2QkNporA4KjaQUVSCwIUTrAZl3c&#10;S+DinC5uG/j1eEBis/We3/u8WNU0mANNJWZ2MJ81YIi77CP3DrZvjxfXYIogexwyk4NvKrBanp4s&#10;sPX5yK902EhvNIRLiw6CyNhaW7pACcssj8Sq7fKUUHSdeusnPGp4Guxl01zZhJG1IeBI60Dd12af&#10;HEj0HzE87PPnj6y3uHupz+/31bnzs3p3C0aoyr/57/rJK/78RnH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ca5oxQAAAN0AAAAPAAAAAAAAAAAAAAAAAJgCAABkcnMv&#10;ZG93bnJldi54bWxQSwUGAAAAAAQABAD1AAAAigMAAAAA&#10;" path="m,25l65,,,25xe" filled="f" strokecolor="#e15520" strokeweight="0">
                  <v:path arrowok="t" o:connecttype="custom" o:connectlocs="0,25;65,0;0,25" o:connectangles="0,0,0"/>
                </v:shape>
                <v:shape id="Freeform 1201" o:spid="_x0000_s2225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8RM8EA&#10;AADdAAAADwAAAGRycy9kb3ducmV2LnhtbERPzWrCQBC+F3yHZYTe6iYplSS6ighFLz0Y8wBDdkyC&#10;2dmQ3Sbx7bsFwdt8fL+z3c+mEyMNrrWsIF5FIIgrq1uuFZTX748UhPPIGjvLpOBBDva7xdsWc20n&#10;vtBY+FqEEHY5Kmi873MpXdWQQbeyPXHgbnYw6AMcaqkHnEK46WQSRWtpsOXQ0GBPx4aqe/FrFKRp&#10;8nMuv/DTcTJH8fV0vElZKPW+nA8bEJ5m/xI/3Wcd5sdZBv/fhB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vETPBAAAA3QAAAA8AAAAAAAAAAAAAAAAAmAIAAGRycy9kb3du&#10;cmV2LnhtbFBLBQYAAAAABAAEAPUAAACGAwAAAAA=&#10;" path="m57,5l40,,25,,12,5,,12r12,5l27,17r10,l45,15r5,-5l57,5xe" fillcolor="#f3be00" stroked="f">
                  <v:path arrowok="t" o:connecttype="custom" o:connectlocs="57,5;40,0;25,0;12,5;0,12;12,17;27,17;37,17;45,15;50,10;57,5" o:connectangles="0,0,0,0,0,0,0,0,0,0,0"/>
                </v:shape>
                <v:shape id="Freeform 1202" o:spid="_x0000_s2226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hPcIA&#10;AADdAAAADwAAAGRycy9kb3ducmV2LnhtbESPQYvCQAyF78L+hyHC3nSqh0Wqo4gg7NHtCtpb6MS2&#10;2smUzqjtv98sCN5eyMuX91ab3jXqQV2oPRuYTRNQxIW3NZcGjr/7yQJUiMgWG89kYKAAm/XHaIWp&#10;9U/+oUcWSyUQDikaqGJsU61DUZHDMPUtsewuvnMYZexKbTt8Ctw1ep4kX9phzfKhwpZ2FRW37O4M&#10;XIckv879uT4dbpwPg4TbbzNjPsf9dgkqUh/f5tf1t5X4goT/NiJB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iE9wgAAAN0AAAAPAAAAAAAAAAAAAAAAAJgCAABkcnMvZG93&#10;bnJldi54bWxQSwUGAAAAAAQABAD1AAAAhwMAAAAA&#10;" path="m57,5l40,,25,,12,5,,12r12,5l27,17r10,l45,15r5,-5l57,5xe" filled="f" strokecolor="#e15520" strokeweight="0">
                  <v:path arrowok="t" o:connecttype="custom" o:connectlocs="57,5;40,0;25,0;12,5;0,12;12,17;27,17;37,17;45,15;50,10;57,5" o:connectangles="0,0,0,0,0,0,0,0,0,0,0"/>
                </v:shape>
                <v:shape id="Freeform 1203" o:spid="_x0000_s2227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2rNMMA&#10;AADdAAAADwAAAGRycy9kb3ducmV2LnhtbERPTWvCQBC9C/0PyxS8mY0eRFJXKZaiF5XE0tLbkJ0m&#10;odnZsLtq9Ne7guBtHu9z5svetOJEzjeWFYyTFARxaXXDlYKvw+doBsIHZI2tZVJwIQ/Lxctgjpm2&#10;Z87pVIRKxBD2GSqoQ+gyKX1Zk0Gf2I44cn/WGQwRukpqh+cYblo5SdOpNNhwbKixo1VN5X9xNApw&#10;/fv9sd5dnfvZ7vNiFS54yAulhq/9+xuIQH14ih/ujY7zJ+kY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2rNMMAAADdAAAADwAAAAAAAAAAAAAAAACYAgAAZHJzL2Rv&#10;d25yZXYueG1sUEsFBgAAAAAEAAQA9QAAAIgDAAAAAA==&#10;" path="m,23l67,,,23xe" fillcolor="#f3be00" stroked="f">
                  <v:path arrowok="t" o:connecttype="custom" o:connectlocs="0,23;67,0;0,23" o:connectangles="0,0,0"/>
                </v:shape>
                <v:shape id="Freeform 1204" o:spid="_x0000_s2228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c6cQA&#10;AADdAAAADwAAAGRycy9kb3ducmV2LnhtbERPO2/CMBDeK/U/WFeJrTjNgEoaB1FeYqrUlKXbKb4m&#10;AfscYgOhv76uhMR2n77n5bPBGnGm3reOFbyMExDEldMt1wp2X+vnVxA+IGs0jknBlTzMiseHHDPt&#10;LvxJ5zLUIoawz1BBE0KXSemrhiz6seuII/fjeoshwr6WusdLDLdGpkkykRZbjg0NdrRoqDqUJ6vg&#10;Xa52Zloffz82eq8Hsy+/l2Gh1OhpmL+BCDSEu/jm3uo4P01S+P8mn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I3OnEAAAA3QAAAA8AAAAAAAAAAAAAAAAAmAIAAGRycy9k&#10;b3ducmV2LnhtbFBLBQYAAAAABAAEAPUAAACJAwAAAAA=&#10;" path="m,23l67,,,23xe" filled="f" strokecolor="#e15520" strokeweight="0">
                  <v:path arrowok="t" o:connecttype="custom" o:connectlocs="0,23;67,0;0,23" o:connectangles="0,0,0"/>
                </v:shape>
                <v:shape id="Freeform 1205" o:spid="_x0000_s2229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8f8EA&#10;AADdAAAADwAAAGRycy9kb3ducmV2LnhtbERPTYvCMBC9C/sfwix4EU3t4qLVWFZR8Gpd8To0Y1u2&#10;mZQmatdfbwTB2zze5yzSztTiSq2rLCsYjyIQxLnVFRcKfg/b4RSE88gaa8uk4J8cpMuP3gITbW+8&#10;p2vmCxFC2CWooPS+SaR0eUkG3cg2xIE729agD7AtpG7xFsJNLeMo+pYGKw4NJTa0Lin/yy5GwaWe&#10;ZBs7a3I2q/t2ejquB3eqlOp/dj9zEJ46/xa/3Dsd5sfRFz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lPH/BAAAA3QAAAA8AAAAAAAAAAAAAAAAAmAIAAGRycy9kb3du&#10;cmV2LnhtbFBLBQYAAAAABAAEAPUAAACGAwAAAAA=&#10;" path="m57,7l50,2,42,,35,,28,,20,2,15,7,8,12,,17r13,5l30,22r8,-2l45,15r7,-3l57,7xe" fillcolor="#f3be00" stroked="f">
                  <v:path arrowok="t" o:connecttype="custom" o:connectlocs="57,7;50,2;42,0;35,0;28,0;20,2;15,7;8,12;0,17;13,22;30,22;38,20;45,15;52,12;57,7" o:connectangles="0,0,0,0,0,0,0,0,0,0,0,0,0,0,0"/>
                </v:shape>
                <v:shape id="Freeform 1206" o:spid="_x0000_s2230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rYcIA&#10;AADdAAAADwAAAGRycy9kb3ducmV2LnhtbERP24rCMBB9F/yHMAv7Ipp6QaTbVEQs6D55+4ChGdvu&#10;NpPaZLX+/UYQfJvDuU6y7EwtbtS6yrKC8SgCQZxbXXGh4HzKhgsQziNrrC2Tggc5WKb9XoKxtnc+&#10;0O3oCxFC2MWooPS+iaV0eUkG3cg2xIG72NagD7AtpG7xHsJNLSdRNJcGKw4NJTa0Lin/Pf4ZBT/z&#10;LPvu9OCwuVb1Zn3ZTZs9sVKfH93qC4Snzr/FL/dWh/mTaAbPb8IJ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CthwgAAAN0AAAAPAAAAAAAAAAAAAAAAAJgCAABkcnMvZG93&#10;bnJldi54bWxQSwUGAAAAAAQABAD1AAAAhwMAAAAA&#10;" path="m57,7l50,2,42,,35,,28,,20,2,15,7,8,12,,17r13,5l30,22r8,-2l45,15r7,-3l57,7e" filled="f" strokecolor="#e15520" strokeweight="0">
                  <v:path arrowok="t" o:connecttype="custom" o:connectlocs="57,7;50,2;42,0;35,0;28,0;20,2;15,7;8,12;0,17;13,22;30,22;38,20;45,15;52,12;57,7" o:connectangles="0,0,0,0,0,0,0,0,0,0,0,0,0,0,0"/>
                </v:shape>
                <v:shape id="Freeform 1207" o:spid="_x0000_s2231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BUsEA&#10;AADdAAAADwAAAGRycy9kb3ducmV2LnhtbERPzYrCMBC+L/gOYQRva6rootUoIgqLB2GrDzA0Y1Pa&#10;TEoTbfXpNwsL3ubj+531tre1eFDrS8cKJuMEBHHudMmFguvl+LkA4QOyxtoxKXiSh+1m8LHGVLuO&#10;f+iRhULEEPYpKjAhNKmUPjdk0Y9dQxy5m2sthgjbQuoWuxhuazlNki9pseTYYLChvaG8yu5Wwavr&#10;/cxKqjHbnZbnyhzyBVZKjYb9bgUiUB/e4n/3t47zp8kc/r6JJ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iQVLBAAAA3QAAAA8AAAAAAAAAAAAAAAAAmAIAAGRycy9kb3du&#10;cmV2LnhtbFBLBQYAAAAABAAEAPUAAACGAwAAAAA=&#10;" path="m,30l70,,,30xe" fillcolor="#f3be00" stroked="f">
                  <v:path arrowok="t" o:connecttype="custom" o:connectlocs="0,30;70,0;0,30" o:connectangles="0,0,0"/>
                </v:shape>
                <v:shape id="Freeform 1208" o:spid="_x0000_s2232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j0cMA&#10;AADdAAAADwAAAGRycy9kb3ducmV2LnhtbERPS2vCQBC+C/0PyxS86W4tBEmzEWnRehBq04Ieh+zk&#10;QbOzIbtq/PfdQsHbfHzPyVaj7cSFBt861vA0VyCIS2darjV8f21mSxA+IBvsHJOGG3lY5Q+TDFPj&#10;rvxJlyLUIoawT1FDE0KfSunLhiz6ueuJI1e5wWKIcKilGfAaw20nF0ol0mLLsaHBnl4bKn+Ks9Vw&#10;qp7fDuQ6/55UavMRquN2Px61nj6O6xcQgcZwF/+7dybOX6gE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pj0cMAAADdAAAADwAAAAAAAAAAAAAAAACYAgAAZHJzL2Rv&#10;d25yZXYueG1sUEsFBgAAAAAEAAQA9QAAAIgDAAAAAA==&#10;" path="m,30l70,,,30xe" filled="f" strokecolor="#e15520" strokeweight=".1pt">
                  <v:path arrowok="t" o:connecttype="custom" o:connectlocs="0,30;70,0;0,30" o:connectangles="0,0,0"/>
                </v:shape>
                <v:shape id="Freeform 1209" o:spid="_x0000_s2233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MIcMA&#10;AADdAAAADwAAAGRycy9kb3ducmV2LnhtbERP32vCMBB+F/wfwgl700QZc3ZGEUEQJgzbyV6P5myL&#10;zaU00Xb+9ctA8O0+vp+3XPe2FjdqfeVYw3SiQBDnzlRcaPjOduN3ED4gG6wdk4Zf8rBeDQdLTIzr&#10;+Ei3NBQihrBPUEMZQpNI6fOSLPqJa4gjd3atxRBhW0jTYhfDbS1nSr1JixXHhhIb2paUX9Kr1ZBd&#10;0/tCfZ5Or/3PwbruuNhnX0brl1G/+QARqA9P8cO9N3H+TM3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kMIcMAAADdAAAADwAAAAAAAAAAAAAAAACYAgAAZHJzL2Rv&#10;d25yZXYueG1sUEsFBgAAAAAEAAQA9QAAAIgDAAAAAA==&#10;" path="m54,37l112,,54,37r-14,l25,42,10,50,,62r7,l15,62r7,l30,60,40,55r4,-5l52,45r2,-8xe" fillcolor="#f3be00" stroked="f">
                  <v:path arrowok="t" o:connecttype="custom" o:connectlocs="54,37;112,0;54,37;54,37;54,37;40,37;25,42;10,50;0,62;7,62;15,62;22,62;30,60;40,55;44,50;52,45;54,37" o:connectangles="0,0,0,0,0,0,0,0,0,0,0,0,0,0,0,0,0"/>
                </v:shape>
              </v:group>
              <v:group id="Group 1210" o:spid="_x0000_s2234" style="position:absolute;left:76;top:76;width:4045;height:6248" coordorigin="5673,426" coordsize="637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<v:shape id="Freeform 1211" o:spid="_x0000_s2235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sEA&#10;AADdAAAADwAAAGRycy9kb3ducmV2LnhtbERPy6rCMBDdC/5DGMGdpupFtNcoIgquLj7xLodmbIvN&#10;pDRRq19vBMHdHM5zJrPaFOJGlcstK+h1IxDEidU5pwoO+1VnBMJ5ZI2FZVLwIAezabMxwVjbO2/p&#10;tvOpCCHsYlSQeV/GUrokI4Oua0viwJ1tZdAHWKVSV3gP4aaQ/SgaSoM5h4YMS1pklFx2V6NgLeeD&#10;wfPnT/8v9ufN8rk8meOJlWq36vkvCE+1/4o/7rUO8/vRGN7fhBP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0+8LBAAAA3QAAAA8AAAAAAAAAAAAAAAAAmAIAAGRycy9kb3du&#10;cmV2LnhtbFBLBQYAAAAABAAEAPUAAACGAwAAAAA=&#10;" path="m54,37l112,,54,37r-14,l25,42,10,50,,62r7,l15,62r7,l30,60,40,55r4,-5l52,45r2,-8xe" filled="f" strokecolor="#e15520" strokeweight="0">
                  <v:path arrowok="t" o:connecttype="custom" o:connectlocs="54,37;112,0;54,37;54,37;54,37;40,37;25,42;10,50;0,62;7,62;15,62;22,62;30,60;40,55;44,50;52,45;54,37" o:connectangles="0,0,0,0,0,0,0,0,0,0,0,0,0,0,0,0,0"/>
                </v:shape>
                <v:shape id="Freeform 1212" o:spid="_x0000_s2236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/h8cA&#10;AADdAAAADwAAAGRycy9kb3ducmV2LnhtbESPW2vCQBCF34X+h2UKvukmKlJSVymFemlBvLQ+D9lp&#10;EszOhuyq6b/vPAi+zXDOnPPNbNG5Wl2pDZVnA+kwAUWce1txYeD7+DF4ARUissXaMxn4owCL+VNv&#10;hpn1N97T9RALJSEcMjRQxthkWoe8JIdh6Bti0X596zDK2hbatniTcFfrUZJMtcOKpaHEht5Lys+H&#10;izOwn3xuq0369bNa7iYb5OnpPD6ejOk/d2+voCJ18WG+X6+t4I9S4ZdvZAQ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H/4fHAAAA3QAAAA8AAAAAAAAAAAAAAAAAmAIAAGRy&#10;cy9kb3ducmV2LnhtbFBLBQYAAAAABAAEAPUAAACMAwAAAAA=&#10;" path="m58,32l115,,58,32,40,35,25,40,13,47,,57r8,3l15,60r10,l33,55r7,-3l48,47r5,-7l58,32xe" fillcolor="#f3be00" stroked="f">
                  <v:path arrowok="t" o:connecttype="custom" o:connectlocs="58,32;115,0;58,32;58,32;58,32;40,35;25,40;13,47;0,57;8,60;15,60;25,60;33,55;40,52;48,47;53,40;58,32" o:connectangles="0,0,0,0,0,0,0,0,0,0,0,0,0,0,0,0,0"/>
                </v:shape>
                <v:shape id="Freeform 1213" o:spid="_x0000_s2237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/V8AA&#10;AADdAAAADwAAAGRycy9kb3ducmV2LnhtbERPTYvCMBC9C/6HMII3TetBpBplEQRBEXQXxNvYjGnZ&#10;ZlKaWOu/N4LgbR7vcxarzlaipcaXjhWk4wQEce50yUbB3+9mNAPhA7LGyjEpeJKH1bLfW2Cm3YOP&#10;1J6CETGEfYYKihDqTEqfF2TRj11NHLmbayyGCBsjdYOPGG4rOUmSqbRYcmwosKZ1Qfn/6W4VXHbn&#10;WUWBD1d739fls9Vma7RSw0H3MwcRqAtf8ce91XH+J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s/V8AAAADdAAAADwAAAAAAAAAAAAAAAACYAgAAZHJzL2Rvd25y&#10;ZXYueG1sUEsFBgAAAAAEAAQA9QAAAIUDAAAAAA==&#10;" path="m58,32l115,,58,32,40,35,25,40,13,47,,57r8,3l15,60r10,l33,55r7,-3l48,47r5,-7l58,32xe" filled="f" strokecolor="#e15520" strokeweight="0">
                  <v:path arrowok="t" o:connecttype="custom" o:connectlocs="58,32;115,0;58,32;58,32;58,32;40,35;25,40;13,47;0,57;8,60;15,60;25,60;33,55;40,52;48,47;53,40;58,32" o:connectangles="0,0,0,0,0,0,0,0,0,0,0,0,0,0,0,0,0"/>
                </v:shape>
                <v:shape id="Freeform 1214" o:spid="_x0000_s2238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VgcMA&#10;AADdAAAADwAAAGRycy9kb3ducmV2LnhtbESPzWrDMBCE74W8g9hAb40sU0JxooT8EMg1aXNfrI3t&#10;xFoJS47dPn1UKPS2y8zON7tcj7YVD+pC41iDmmUgiEtnGq40fH0e3j5AhIhssHVMGr4pwHo1eVli&#10;YdzAJ3qcYyVSCIcCNdQx+kLKUNZkMcycJ07a1XUWY1q7SpoOhxRuW5ln2VxabDgRavS0q6m8n3ub&#10;uLLvf+bRvathvzvemu1Fea+0fp2OmwWISGP8N/9dH02qn6scfr9JI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YVgcMAAADdAAAADwAAAAAAAAAAAAAAAACYAgAAZHJzL2Rv&#10;d25yZXYueG1sUEsFBgAAAAAEAAQA9QAAAIgDAAAAAA==&#10;" path="m,30l60,,,30xe" fillcolor="#f3be00" stroked="f">
                  <v:path arrowok="t" o:connecttype="custom" o:connectlocs="0,30;60,0;0,30" o:connectangles="0,0,0"/>
                </v:shape>
                <v:shape id="Freeform 1215" o:spid="_x0000_s2239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EYsQA&#10;AADdAAAADwAAAGRycy9kb3ducmV2LnhtbERPS2sCMRC+C/6HMEJvml0LRVejaEHw0BYfLV7Hzbi7&#10;mEzWTarbf98Igrf5+J4znbfWiCs1vnKsIB0kIIhzpysuFHzvV/0RCB+QNRrHpOCPPMxn3c4UM+1u&#10;vKXrLhQihrDPUEEZQp1J6fOSLPqBq4kjd3KNxRBhU0jd4C2GWyOHSfImLVYcG0qs6b2k/Lz7tQrG&#10;69XP4bK8fKTtV2I27vi5NFVQ6qXXLiYgArXhKX641zrOH6avcP8mni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RGLEAAAA3QAAAA8AAAAAAAAAAAAAAAAAmAIAAGRycy9k&#10;b3ducmV2LnhtbFBLBQYAAAAABAAEAPUAAACJAwAAAAA=&#10;" path="m,30l60,,,30xe" filled="f" strokecolor="#e15520" strokeweight="0">
                  <v:path arrowok="t" o:connecttype="custom" o:connectlocs="0,30;60,0;0,30" o:connectangles="0,0,0"/>
                </v:shape>
                <v:shape id="Freeform 1216" o:spid="_x0000_s2240" style="position:absolute;left:5999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pXMMA&#10;AADdAAAADwAAAGRycy9kb3ducmV2LnhtbERPTWvDMAy9D/ofjAq7rU5KGSWrU0IhsPXWdmVXLdaS&#10;kFgOtptk/fXzYLCbHu9Tu/1sejGS861lBekqAUFcWd1yreD9Uj5tQfiArLG3TAq+ycM+XzzsMNN2&#10;4hON51CLGMI+QwVNCEMmpa8aMuhXdiCO3Jd1BkOErpba4RTDTS/XSfIsDbYcGxoc6NBQ1Z1vRkFx&#10;2TryU3e/Drfy8PY5lsePIlXqcTkXLyACzeFf/Od+1XH+Ot3A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FpXMMAAADdAAAADwAAAAAAAAAAAAAAAACYAgAAZHJzL2Rv&#10;d25yZXYueG1sUEsFBgAAAAAEAAQA9QAAAIgDAAAAAA==&#10;" path="m25,43l72,,25,43xm25,43l10,53,2,63,,68r,7l,83r,5l7,88r8,-5l20,78r5,-5l27,65r,-7l27,50,25,43xe" fillcolor="#f3be00" stroked="f">
                  <v:path arrowok="t" o:connecttype="custom" o:connectlocs="25,43;72,0;25,43;25,43;10,53;2,63;0,68;0,75;0,83;0,88;7,88;15,83;20,78;25,73;27,65;27,58;27,50;25,43" o:connectangles="0,0,0,0,0,0,0,0,0,0,0,0,0,0,0,0,0,0"/>
                  <o:lock v:ext="edit" verticies="t"/>
                </v:shape>
                <v:shape id="Freeform 1217" o:spid="_x0000_s2241" style="position:absolute;left:6024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/FsUA&#10;AADdAAAADwAAAGRycy9kb3ducmV2LnhtbERPTWvCQBC9F/oflin0UsxGUZGYVYootMVLVRBvQ3bM&#10;pmZnQ3arqb/eFYTe5vE+J593thZnan3lWEE/SUEQF05XXCrYbVe9CQgfkDXWjknBH3mYz56fcsy0&#10;u/A3nTehFDGEfYYKTAhNJqUvDFn0iWuII3d0rcUQYVtK3eIlhttaDtJ0LC1WHBsMNrQwVJw2v1bB&#10;53645evX/u20ND+7Ih2ur8vDWqnXl+59CiJQF/7FD/eHjvMH/RHcv4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P8WxQAAAN0AAAAPAAAAAAAAAAAAAAAAAJgCAABkcnMv&#10;ZG93bnJldi54bWxQSwUGAAAAAAQABAD1AAAAigMAAAAA&#10;" path="m,43l47,,,43xe" filled="f" strokecolor="#e15520" strokeweight="0">
                  <v:path arrowok="t" o:connecttype="custom" o:connectlocs="0,43;47,0;0,43" o:connectangles="0,0,0"/>
                </v:shape>
                <v:shape id="Freeform 1218" o:spid="_x0000_s2242" style="position:absolute;left:5999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0qHsQA&#10;AADdAAAADwAAAGRycy9kb3ducmV2LnhtbERPS2vCQBC+F/wPywi91Y0JhJq6io+2WDyZFnodsmMS&#10;zM6G7Jqk/fWuUOhtPr7nLNejaURPnastK5jPIhDEhdU1lwq+Pt+enkE4j6yxsUwKfsjBejV5WGKm&#10;7cAn6nNfihDCLkMFlfdtJqUrKjLoZrYlDtzZdgZ9gF0pdYdDCDeNjKMolQZrDg0VtrSrqLjkV6Pg&#10;++h+i+32I37FfRIvNPHhPU+UepyOmxcQnkb/L/5zH3SYH89TuH8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9Kh7EAAAA3QAAAA8AAAAAAAAAAAAAAAAAmAIAAGRycy9k&#10;b3ducmV2LnhtbFBLBQYAAAAABAAEAPUAAACJAwAAAAA=&#10;" path="m25,l10,10,2,20,,25r,7l,40r,5l7,45r8,-5l20,35r5,-5l27,22r,-7l27,7,25,e" filled="f" strokecolor="#e15520" strokeweight="0">
                  <v:path arrowok="t" o:connecttype="custom" o:connectlocs="25,0;10,10;2,20;0,25;0,32;0,40;0,45;7,45;15,40;20,35;25,30;27,22;27,15;27,7;25,0" o:connectangles="0,0,0,0,0,0,0,0,0,0,0,0,0,0,0"/>
                </v:shape>
                <v:shape id="Freeform 1219" o:spid="_x0000_s2243" style="position:absolute;left:5969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T1sYA&#10;AADdAAAADwAAAGRycy9kb3ducmV2LnhtbESPS4vCQBCE74L/YegFbzrxsT6io4gielrYrAremkxv&#10;Esz0hMyo8d87wsLeuqnq+qoXq8aU4k61Kywr6PciEMSp1QVnCo4/u+4UhPPIGkvLpOBJDlbLdmuB&#10;sbYP/qZ74jMRQtjFqCD3voqldGlOBl3PVsRB+7W1QR/WOpO6xkcIN6UcRNFYGiw4EHKsaJNTek1u&#10;JkA+L8ls9JX6cbadTtbViXl43ivV+WjWcxCeGv9v/rs+6FB/0J/A+5swgl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1T1sYAAADdAAAADwAAAAAAAAAAAAAAAACYAgAAZHJz&#10;L2Rvd25yZXYueG1sUEsFBgAAAAAEAAQA9QAAAIsDAAAAAA==&#10;" path="m23,50l55,,23,50xm25,50l13,57,3,70,,82,3,95,8,92r7,-2l20,85r3,-8l27,72r,-7l27,57,25,50xe" fillcolor="#f3be00" stroked="f">
                  <v:path arrowok="t" o:connecttype="custom" o:connectlocs="23,50;55,0;23,50;25,50;13,57;3,70;0,82;3,95;8,92;15,90;20,85;23,77;27,72;27,65;27,57;25,50" o:connectangles="0,0,0,0,0,0,0,0,0,0,0,0,0,0,0,0"/>
                  <o:lock v:ext="edit" verticies="t"/>
                </v:shape>
                <v:shape id="Freeform 1220" o:spid="_x0000_s2244" style="position:absolute;left:5992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3fD8UA&#10;AADdAAAADwAAAGRycy9kb3ducmV2LnhtbESPQWvCQBCF74X+h2UKvdVNUhCNrmILQi1eoq3nITtm&#10;g9nZkN1q+u87h4K3Gd6b975ZrkffqSsNsQ1sIJ9koIjrYFtuDHwdty8zUDEhW+wCk4FfirBePT4s&#10;sbThxhVdD6lREsKxRAMupb7UOtaOPMZJ6IlFO4fBY5J1aLQd8CbhvtNFlk21x5alwWFP747qy+HH&#10;G7hU37v+7XX/uQvT7SkVe4fzvDLm+WncLEAlGtPd/H/9YQW/yAVX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d8PxQAAAN0AAAAPAAAAAAAAAAAAAAAAAJgCAABkcnMv&#10;ZG93bnJldi54bWxQSwUGAAAAAAQABAD1AAAAigMAAAAA&#10;" path="m,50l32,,,50xe" filled="f" strokecolor="#e15520" strokeweight="0">
                  <v:path arrowok="t" o:connecttype="custom" o:connectlocs="0,50;32,0;0,50" o:connectangles="0,0,0"/>
                </v:shape>
                <v:shape id="Freeform 1221" o:spid="_x0000_s2245" style="position:absolute;left:5969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+bMMA&#10;AADdAAAADwAAAGRycy9kb3ducmV2LnhtbERPTWvCQBC9C/0PyxR6040JlBpdpdFWLJ6aCl6H7JiE&#10;ZmdDdpvE/vpuQfA2j/c5q81oGtFT52rLCuazCARxYXXNpYLT1/v0BYTzyBoby6TgSg4264fJClNt&#10;B/6kPvelCCHsUlRQed+mUrqiIoNuZlviwF1sZ9AH2JVSdziEcNPIOIqepcGaQ0OFLW0rKr7zH6Pg&#10;fHS/RZZ9xG+4S+KFJj7s80Spp8fxdQnC0+jv4pv7oMP8eL6A/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K+bMMAAADdAAAADwAAAAAAAAAAAAAAAACYAgAAZHJzL2Rv&#10;d25yZXYueG1sUEsFBgAAAAAEAAQA9QAAAIgDAAAAAA==&#10;" path="m25,l13,7,3,20,,32,3,45,8,42r7,-2l20,35r3,-8l27,22r,-7l27,7,25,e" filled="f" strokecolor="#e15520" strokeweight="0">
                  <v:path arrowok="t" o:connecttype="custom" o:connectlocs="25,0;13,7;3,20;0,32;3,45;8,42;15,40;20,35;23,27;27,22;27,15;27,7;25,0" o:connectangles="0,0,0,0,0,0,0,0,0,0,0,0,0"/>
                </v:shape>
                <v:shape id="Freeform 1222" o:spid="_x0000_s2246" style="position:absolute;left:5939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Oe8MA&#10;AADdAAAADwAAAGRycy9kb3ducmV2LnhtbESPQWvDMAyF74P+B6PBbqu9HEaX1S2hdHS3saY/QMRa&#10;HBrLwfba9N9Xh8FuEu/pvU/r7RxGdaGUh8gWXpYGFHEX3cC9hVP78bwClQuywzEyWbhRhu1m8bDG&#10;2sUrf9PlWHolIZxrtOBLmWqtc+cpYF7GiVi0n5gCFllTr13Cq4SHUVfGvOqAA0uDx4l2nrrz8TdY&#10;aJs27KtV6htzemubr0PnzS1b+/Q4N++gCs3l3/x3/ekEv6qEX76REf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wOe8MAAADdAAAADwAAAAAAAAAAAAAAAACYAgAAZHJzL2Rv&#10;d25yZXYueG1sUEsFBgAAAAAEAAQA9QAAAIgDAAAAAA==&#10;" path="m25,50l55,,25,50xm25,50l13,60,5,70,,82,3,97r7,-2l15,90r5,-5l25,80r3,-8l28,65r,-8l25,50xe" fillcolor="#f3be00" stroked="f">
                  <v:path arrowok="t" o:connecttype="custom" o:connectlocs="25,50;55,0;25,50;25,50;13,60;5,70;0,82;3,97;10,95;15,90;20,85;25,80;28,72;28,65;28,57;25,50" o:connectangles="0,0,0,0,0,0,0,0,0,0,0,0,0,0,0,0"/>
                  <o:lock v:ext="edit" verticies="t"/>
                </v:shape>
                <v:shape id="Freeform 1223" o:spid="_x0000_s2247" style="position:absolute;left:5964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Z3GsUA&#10;AADdAAAADwAAAGRycy9kb3ducmV2LnhtbERP32vCMBB+F/Y/hBN8GTO1iIzOKLKpCOrYdLA9Hs2t&#10;KWsupYla/euNMPDtPr6fN562thJHanzpWMGgn4Agzp0uuVDwtV88PYPwAVlj5ZgUnMnDdPLQGWOm&#10;3Yk/6bgLhYgh7DNUYEKoMyl9bsii77uaOHK/rrEYImwKqRs8xXBbyTRJRtJiybHBYE2vhvK/3cEq&#10;kOtHQ9/D7Q9flh/7zRvN1+/lXKlet529gAjUhrv4373ScX6aDuD2TTxB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ncaxQAAAN0AAAAPAAAAAAAAAAAAAAAAAJgCAABkcnMv&#10;ZG93bnJldi54bWxQSwUGAAAAAAQABAD1AAAAigMAAAAA&#10;" path="m,50l30,,,50xe" filled="f" strokecolor="#e15520" strokeweight="0">
                  <v:path arrowok="t" o:connecttype="custom" o:connectlocs="0,50;30,0;0,50" o:connectangles="0,0,0"/>
                </v:shape>
                <v:shape id="Freeform 1224" o:spid="_x0000_s2248" style="position:absolute;left:5939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+/b8A&#10;AADdAAAADwAAAGRycy9kb3ducmV2LnhtbERPTYvCMBC9C/6HMAvebLoFpXSNshREr+oe9jgks23Z&#10;ZlKaaOq/N4LgbR7vcza7yfbiRqPvHCv4zHIQxNqZjhsFP5f9sgThA7LB3jEpuJOH3XY+22BlXOQT&#10;3c6hESmEfYUK2hCGSkqvW7LoMzcQJ+7PjRZDgmMjzYgxhdteFnm+lhY7Tg0tDlS3pP/PV6vg0EVd&#10;NnW9ujt/+c31OpZ2ikotPqbvLxCBpvAWv9xHk+YXRQHPb9IJ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Lv79vwAAAN0AAAAPAAAAAAAAAAAAAAAAAJgCAABkcnMvZG93bnJl&#10;di54bWxQSwUGAAAAAAQABAD1AAAAhAMAAAAA&#10;" path="m25,l13,10,5,20,,32,3,47r7,-2l15,40r5,-5l25,30r3,-8l28,15r,-8l25,xe" filled="f" strokecolor="#e15520" strokeweight="0">
                  <v:path arrowok="t" o:connecttype="custom" o:connectlocs="25,0;13,10;5,20;0,32;3,47;10,45;15,40;20,35;25,30;28,22;28,15;28,7;25,0" o:connectangles="0,0,0,0,0,0,0,0,0,0,0,0,0"/>
                </v:shape>
                <v:shape id="Freeform 1225" o:spid="_x0000_s2249" style="position:absolute;left:6031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zR/8MA&#10;AADdAAAADwAAAGRycy9kb3ducmV2LnhtbERPTWsCMRC9F/wPYQRvNWsEKatRRJFKb7Ut6G3YjLuL&#10;m8mapOu2v94Ihd7m8T5nseptIzryoXasYTLOQBAXztRcavj82D2/gAgR2WDjmDT8UIDVcvC0wNy4&#10;G79Td4ilSCEcctRQxdjmUoaiIoth7FrixJ2dtxgT9KU0Hm8p3DZSZdlMWqw5NVTY0qai4nL4thp2&#10;Sp3e2qnaBv9VXO3k+PvazbZaj4b9eg4iUh//xX/uvUnzlZrC4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zR/8MAAADdAAAADwAAAAAAAAAAAAAAAACYAgAAZHJzL2Rv&#10;d25yZXYueG1sUEsFBgAAAAAEAAQA9QAAAIgDAAAAAA==&#10;" path="m25,40l75,,25,40xm25,40l13,50,3,60,,65r,7l,77r3,8l10,82r5,-2l20,75r5,-5l28,62r2,-7l28,47,25,40xe" fillcolor="#f3be00" stroked="f">
                  <v:path arrowok="t" o:connecttype="custom" o:connectlocs="25,40;75,0;25,40;25,40;13,50;3,60;0,65;0,72;0,77;3,85;10,82;15,80;20,75;25,70;28,62;30,55;28,47;25,40" o:connectangles="0,0,0,0,0,0,0,0,0,0,0,0,0,0,0,0,0,0"/>
                  <o:lock v:ext="edit" verticies="t"/>
                </v:shape>
                <v:shape id="Freeform 1226" o:spid="_x0000_s2250" style="position:absolute;left:60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o9yMMA&#10;AADdAAAADwAAAGRycy9kb3ducmV2LnhtbERP32vCMBB+H+x/CDfwZczU4mR0RhFBcPg069jr0dyS&#10;0uZSmlg7/3ojDPZ2H9/PW65H14qB+lB7VjCbZiCIK69rNgpO5e7lDUSIyBpbz6TglwKsV48PSyy0&#10;v/AnDcdoRArhUKACG2NXSBkqSw7D1HfEifvxvcOYYG+k7vGSwl0r8yxbSIc1pwaLHW0tVc3x7BTk&#10;e/thhu+xMc98rb+a1+shlqVSk6dx8w4i0hj/xX/uvU7z83wO92/S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o9yMMAAADdAAAADwAAAAAAAAAAAAAAAACYAgAAZHJzL2Rv&#10;d25yZXYueG1sUEsFBgAAAAAEAAQA9QAAAIgDAAAAAA==&#10;" path="m,40l50,,,40xe" filled="f" strokecolor="#e15520" strokeweight="0">
                  <v:path arrowok="t" o:connecttype="custom" o:connectlocs="0,40;50,0;0,40" o:connectangles="0,0,0"/>
                </v:shape>
                <v:shape id="Freeform 1227" o:spid="_x0000_s2251" style="position:absolute;left:603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eJMMA&#10;AADdAAAADwAAAGRycy9kb3ducmV2LnhtbERPTWvCQBC9C/0PyxS86aYJDSW6hlIoFJFC1R68Ddkx&#10;G83Ohuw2xn/vFgRv83ifsyxH24qBet84VvAyT0AQV043XCvY7z5nbyB8QNbYOiYFV/JQrp4mSyy0&#10;u/APDdtQixjCvkAFJoSukNJXhiz6ueuII3d0vcUQYV9L3eMlhttWpkmSS4sNxwaDHX0Yqs7bP6sg&#10;O2Zrffi1uc93iRuupw2Zb6/U9Hl8X4AINIaH+O7+0nF+mr7C/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ueJMMAAADdAAAADwAAAAAAAAAAAAAAAACYAgAAZHJzL2Rv&#10;d25yZXYueG1sUEsFBgAAAAAEAAQA9QAAAIgDAAAAAA==&#10;" path="m25,l13,10,3,20,,25r,7l,37r3,8l10,42r5,-2l20,35r5,-5l28,22r2,-7l28,7,25,e" filled="f" strokecolor="#e15520" strokeweight="0">
                  <v:path arrowok="t" o:connecttype="custom" o:connectlocs="25,0;13,10;3,20;0,25;0,32;0,37;3,45;10,42;15,40;20,35;25,30;28,22;30,15;28,7;25,0" o:connectangles="0,0,0,0,0,0,0,0,0,0,0,0,0,0,0"/>
                </v:shape>
                <v:shape id="Freeform 1228" o:spid="_x0000_s2252" style="position:absolute;left:6064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XM8MA&#10;AADdAAAADwAAAGRycy9kb3ducmV2LnhtbERPTWsCMRC9F/wPYYTeauKCS9kapQrWHry4CvY4bMbd&#10;pZvJkqS67a83gtDbPN7nzJeD7cSFfGgda5hOFAjiypmWaw3Hw+blFUSIyAY7x6ThlwIsF6OnORbG&#10;XXlPlzLWIoVwKFBDE2NfSBmqhiyGieuJE3d23mJM0NfSeLymcNvJTKlcWmw5NTTY07qh6rv8sRrW&#10;6jz7KLdml8fVn9+pr5VSp0Hr5/Hw/gYi0hD/xQ/3p0nzsyyH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YXM8MAAADdAAAADwAAAAAAAAAAAAAAAACYAgAAZHJzL2Rv&#10;d25yZXYueG1sUEsFBgAAAAAEAAQA9QAAAIgDAAAAAA==&#10;" path="m24,50l69,,24,50xm24,50l10,58,2,68,,75r,5l,88r,7l7,93r7,-5l19,85r5,-7l27,73r,-8l27,58,24,50xe" fillcolor="#f3be00" stroked="f">
                  <v:path arrowok="t" o:connecttype="custom" o:connectlocs="24,50;69,0;24,50;24,50;10,58;2,68;0,75;0,80;0,88;0,95;7,93;14,88;19,85;24,78;27,73;27,65;27,58;24,50" o:connectangles="0,0,0,0,0,0,0,0,0,0,0,0,0,0,0,0,0,0"/>
                  <o:lock v:ext="edit" verticies="t"/>
                </v:shape>
                <v:shape id="Freeform 1229" o:spid="_x0000_s2253" style="position:absolute;left:6088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r0sUA&#10;AADdAAAADwAAAGRycy9kb3ducmV2LnhtbERPTWvCQBC9C/0PyxS8iG6agkrqKlUo9NAqiYVeh+w0&#10;G5udDdk1pv++Kwje5vE+Z7UZbCN66nztWMHTLAFBXDpdc6Xg6/g2XYLwAVlj45gU/JGHzfphtMJM&#10;uwvn1BehEjGEfYYKTAhtJqUvDVn0M9cSR+7HdRZDhF0ldYeXGG4bmSbJXFqsOTYYbGlnqPwtzlZB&#10;7w7H3H7m+1PybbYfz9vJ8rTbKzV+HF5fQAQawl18c7/rOD9NF3D9Jp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6vSxQAAAN0AAAAPAAAAAAAAAAAAAAAAAJgCAABkcnMv&#10;ZG93bnJldi54bWxQSwUGAAAAAAQABAD1AAAAigMAAAAA&#10;" path="m,50l45,,,50xe" filled="f" strokecolor="#e15520" strokeweight="0">
                  <v:path arrowok="t" o:connecttype="custom" o:connectlocs="0,50;45,0;0,50" o:connectangles="0,0,0"/>
                </v:shape>
                <v:shape id="Freeform 1230" o:spid="_x0000_s2254" style="position:absolute;left:6064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RSsYA&#10;AADdAAAADwAAAGRycy9kb3ducmV2LnhtbESPQWvCQBCF74L/YRmhN924QrGpq1Rti6WnpoVeh+w0&#10;Cc3Ohuyqqb/eORS8zfDevPfNajP4Vp2oj01gC/NZBoq4DK7hysLX58t0CSomZIdtYLLwRxE26/Fo&#10;hbkLZ/6gU5EqJSEcc7RQp9TlWseyJo9xFjpi0X5C7zHJ2lfa9XiWcN9qk2X32mPD0lBjR7uayt/i&#10;6C18v8dLud2+mWfcL8yDIz68Fgtr7ybD0yOoREO6mf+vD07wjRFc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LRSsYAAADdAAAADwAAAAAAAAAAAAAAAACYAgAAZHJz&#10;L2Rvd25yZXYueG1sUEsFBgAAAAAEAAQA9QAAAIsDAAAAAA==&#10;" path="m24,l10,8,2,18,,25r,5l,38r,7l7,43r7,-5l19,35r5,-7l27,23r,-8l27,8,24,e" filled="f" strokecolor="#e15520" strokeweight="0">
                  <v:path arrowok="t" o:connecttype="custom" o:connectlocs="24,0;10,8;2,18;0,25;0,30;0,38;0,45;7,43;14,38;19,35;24,28;27,23;27,15;27,8;24,0" o:connectangles="0,0,0,0,0,0,0,0,0,0,0,0,0,0,0"/>
                </v:shape>
                <v:shape id="Freeform 1231" o:spid="_x0000_s2255" style="position:absolute;left:6091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ZXsIA&#10;AADdAAAADwAAAGRycy9kb3ducmV2LnhtbERPS4vCMBC+C/sfwizsRTTdHqpbjSILwkK9+LjsbWzG&#10;tthMShK1/nsjCN7m43vOfNmbVlzJ+caygu9xAoK4tLrhSsFhvx5NQfiArLG1TAru5GG5+BjMMdf2&#10;xlu67kIlYgj7HBXUIXS5lL6syaAf2444cifrDIYIXSW1w1sMN61MkySTBhuODTV29FtTed5djAJn&#10;iv9Cp6vjcNNk9rzPioOXE6W+PvvVDESgPrzFL/efjvPT9Ae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dlewgAAAN0AAAAPAAAAAAAAAAAAAAAAAJgCAABkcnMvZG93&#10;bnJldi54bWxQSwUGAAAAAAQABAD1AAAAhwMAAAAA&#10;" path="m25,45l67,,25,45xm25,45l12,52,2,62,,67r,8l,82r,8l7,87r8,-5l20,80r5,-8l27,67r3,-7l30,52,25,45xe" fillcolor="#f3be00" stroked="f">
                  <v:path arrowok="t" o:connecttype="custom" o:connectlocs="25,45;67,0;25,45;25,45;12,52;2,62;0,67;0,75;0,82;0,90;7,87;15,82;20,80;25,72;27,67;30,60;30,52;25,45" o:connectangles="0,0,0,0,0,0,0,0,0,0,0,0,0,0,0,0,0,0"/>
                  <o:lock v:ext="edit" verticies="t"/>
                </v:shape>
                <v:shape id="Freeform 1232" o:spid="_x0000_s2256" style="position:absolute;left:6116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TdMcA&#10;AADdAAAADwAAAGRycy9kb3ducmV2LnhtbESPQWsCQQyF74L/YYjgReqslpZ26yhqWxD00Gp/QNiJ&#10;u4s7mWVmqlt/fXMQvCW8l/e+zBada9SZQqw9G5iMM1DEhbc1lwZ+Dp8PL6BiQrbYeCYDfxRhMe/3&#10;Zphbf+FvOu9TqSSEY44GqpTaXOtYVOQwjn1LLNrRB4dJ1lBqG/Ai4a7R0yx71g5rloYKW1pXVJz2&#10;v87AKY6u9df7ZvX0+nGg67oJu/a4NWY46JZvoBJ16W6+XW+s4E8fhV++kRH0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zk3THAAAA3QAAAA8AAAAAAAAAAAAAAAAAmAIAAGRy&#10;cy9kb3ducmV2LnhtbFBLBQYAAAAABAAEAPUAAACMAwAAAAA=&#10;" path="m,45l42,,,45xe" filled="f" strokecolor="#e15520" strokeweight="0">
                  <v:path arrowok="t" o:connecttype="custom" o:connectlocs="0,45;42,0;0,45" o:connectangles="0,0,0"/>
                </v:shape>
                <v:shape id="Freeform 1233" o:spid="_x0000_s2257" style="position:absolute;left:609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O+sIA&#10;AADdAAAADwAAAGRycy9kb3ducmV2LnhtbERPS4vCMBC+C/sfwix401QLRapRZGFBlkXwsYe9Dc3Y&#10;VJtJaWKt/94Igrf5+J6zWPW2Fh21vnKsYDJOQBAXTldcKjgevkczED4ga6wdk4I7eVgtPwYLzLW7&#10;8Y66fShFDGGfowITQpNL6QtDFv3YNcSRO7nWYoiwLaVu8RbDbS2nSZJJixXHBoMNfRkqLvurVZCe&#10;0h/9/2cznx0S193Pv2S2XqnhZ7+egwjUh7f45d7oOH+aTu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+Q76wgAAAN0AAAAPAAAAAAAAAAAAAAAAAJgCAABkcnMvZG93&#10;bnJldi54bWxQSwUGAAAAAAQABAD1AAAAhwMAAAAA&#10;" path="m25,l12,7,2,17,,22r,8l,37r,8l7,42r8,-5l20,35r5,-8l27,22r3,-7l30,7,25,e" filled="f" strokecolor="#e15520" strokeweight="0">
                  <v:path arrowok="t" o:connecttype="custom" o:connectlocs="25,0;12,7;2,17;0,22;0,30;0,37;0,45;7,42;15,37;20,35;25,27;27,22;30,15;30,7;25,0" o:connectangles="0,0,0,0,0,0,0,0,0,0,0,0,0,0,0"/>
                </v:shape>
                <v:shape id="Freeform 1234" o:spid="_x0000_s2258" style="position:absolute;left:6126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UwL8A&#10;AADdAAAADwAAAGRycy9kb3ducmV2LnhtbERPTWvCQBC9F/wPywi91Y0piKSuIorQS4WovQ/Z6SY0&#10;OxuzU03/vSsI3ubxPmexGnyrLtTHJrCB6SQDRVwF27AzcDru3uagoiBbbAOTgX+KsFqOXhZY2HDl&#10;ki4HcSqFcCzQQC3SFVrHqiaPcRI64sT9hN6jJNg7bXu8pnDf6jzLZtpjw6mhxo42NVW/hz9vYOvE&#10;6c6Wjkv53m+ddl98XhvzOh7WH6CEBnmKH+5Pm+bn7zncv0kn6O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shTAvwAAAN0AAAAPAAAAAAAAAAAAAAAAAJgCAABkcnMvZG93bnJl&#10;di54bWxQSwUGAAAAAAQABAD1AAAAhAMAAAAA&#10;" path="m25,40l77,,25,40xm25,37l12,47,2,57,,62r,8l,75r,7l7,82r8,-5l20,72r5,-5l27,60r3,-5l27,47,25,37xe" fillcolor="#f3be00" stroked="f">
                  <v:path arrowok="t" o:connecttype="custom" o:connectlocs="25,40;77,0;25,40;25,37;12,47;2,57;0,62;0,70;0,75;0,82;7,82;15,77;20,72;25,67;27,60;30,55;27,47;25,37" o:connectangles="0,0,0,0,0,0,0,0,0,0,0,0,0,0,0,0,0,0"/>
                  <o:lock v:ext="edit" verticies="t"/>
                </v:shape>
                <v:shape id="Freeform 1235" o:spid="_x0000_s2259" style="position:absolute;left:6151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KvbsQA&#10;AADdAAAADwAAAGRycy9kb3ducmV2LnhtbERPTWvCQBC9C/0PyxS86aYJNZK6SlGE3lpjhB6n2WkS&#10;kp0N2TWm/75bKHibx/uczW4ynRhpcI1lBU/LCARxaXXDlYLifFysQTiPrLGzTAp+yMFu+zDbYKbt&#10;jU805r4SIYRdhgpq7/tMSlfWZNAtbU8cuG87GPQBDpXUA95CuOlkHEUrabDh0FBjT/uayja/GgWX&#10;dPw0H+n1vTXP8ivOi3NbJAel5o/T6wsIT5O/i//dbzrMj5ME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Cr27EAAAA3QAAAA8AAAAAAAAAAAAAAAAAmAIAAGRycy9k&#10;b3ducmV2LnhtbFBLBQYAAAAABAAEAPUAAACJAwAAAAA=&#10;" path="m,40l52,,,40xe" filled="f" strokecolor="#e15520" strokeweight="0">
                  <v:path arrowok="t" o:connecttype="custom" o:connectlocs="0,40;52,0;0,40" o:connectangles="0,0,0"/>
                </v:shape>
                <v:shape id="Freeform 1236" o:spid="_x0000_s2260" style="position:absolute;left:612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tYsMA&#10;AADdAAAADwAAAGRycy9kb3ducmV2LnhtbERPTWvCQBC9C/0PyxS86aZJCSW6hlIoiJRC1R68Ddkx&#10;G83Ohuwa47/vFgRv83ifsyxH24qBet84VvAyT0AQV043XCvY7z5nbyB8QNbYOiYFN/JQrp4mSyy0&#10;u/IPDdtQixjCvkAFJoSukNJXhiz6ueuII3d0vcUQYV9L3eM1httWpkmSS4sNxwaDHX0Yqs7bi1WQ&#10;HbONPvza3Oe7xA230xeZb6/U9Hl8X4AINIaH+O5e6zg/zV7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6tYsMAAADdAAAADwAAAAAAAAAAAAAAAACYAgAAZHJzL2Rv&#10;d25yZXYueG1sUEsFBgAAAAAEAAQA9QAAAIgDAAAAAA==&#10;" path="m25,l12,10,2,20,,25r,8l,38r,7l7,45r8,-5l20,35r5,-5l27,23r3,-5l27,10,25,e" filled="f" strokecolor="#e15520" strokeweight="0">
                  <v:path arrowok="t" o:connecttype="custom" o:connectlocs="25,0;12,10;2,20;0,25;0,33;0,38;0,45;7,45;15,40;20,35;25,30;27,23;30,18;27,10;25,0" o:connectangles="0,0,0,0,0,0,0,0,0,0,0,0,0,0,0"/>
                </v:shape>
                <v:shape id="Freeform 1237" o:spid="_x0000_s2261" style="position:absolute;left:6153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0FMQA&#10;AADdAAAADwAAAGRycy9kb3ducmV2LnhtbERPTYvCMBC9L/gfwgje1nQrilSjLIKgCLtYPehtbMa2&#10;2ExKErX77zcLC97m8T5nvuxMIx7kfG1ZwccwAUFcWF1zqeB4WL9PQfiArLGxTAp+yMNy0XubY6bt&#10;k/f0yEMpYgj7DBVUIbSZlL6oyKAf2pY4clfrDIYIXSm1w2cMN41Mk2QiDdYcGypsaVVRccvvRsFp&#10;t97nd5uPzuXqe5I2X9vk4sZKDfrd5wxEoC68xP/ujY7z09EY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rtBTEAAAA3QAAAA8AAAAAAAAAAAAAAAAAmAIAAGRycy9k&#10;b3ducmV2LnhtbFBLBQYAAAAABAAEAPUAAACJAwAAAAA=&#10;" path="m35,35l97,,35,35xm35,35l20,43,7,53,5,58,3,63,,70r,5l10,75r7,-2l25,68r5,-5l35,55r2,-5l37,43,35,35xe" fillcolor="#f3be00" stroked="f">
                  <v:path arrowok="t" o:connecttype="custom" o:connectlocs="35,35;97,0;35,35;35,35;20,43;7,53;5,58;3,63;0,70;0,75;10,75;17,73;25,68;30,63;35,55;37,50;37,43;35,35" o:connectangles="0,0,0,0,0,0,0,0,0,0,0,0,0,0,0,0,0,0"/>
                  <o:lock v:ext="edit" verticies="t"/>
                </v:shape>
                <v:shape id="Freeform 1238" o:spid="_x0000_s2262" style="position:absolute;left:6188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zeMMA&#10;AADdAAAADwAAAGRycy9kb3ducmV2LnhtbERPTWvCQBC9F/wPywje6sZYgo1ughQiglCoSvE4ZKdJ&#10;aHY2Zrcx/vtuoeBtHu9zNvloWjFQ7xrLChbzCARxaXXDlYLzqXhegXAeWWNrmRTcyUGeTZ42mGp7&#10;4w8ajr4SIYRdigpq77tUSlfWZNDNbUccuC/bG/QB9pXUPd5CuGllHEWJNNhwaKixo7eayu/jj1Hw&#10;ctnicFi9loWRVfEe76760ydKzabjdg3C0+gf4n/3Xof58TKBv2/C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zeMMAAADdAAAADwAAAAAAAAAAAAAAAACYAgAAZHJzL2Rv&#10;d25yZXYueG1sUEsFBgAAAAAEAAQA9QAAAIgDAAAAAA==&#10;" path="m,35l62,,,35xe" filled="f" strokecolor="#e15520" strokeweight="0">
                  <v:path arrowok="t" o:connecttype="custom" o:connectlocs="0,35;62,0;0,35" o:connectangles="0,0,0"/>
                </v:shape>
                <v:shape id="Freeform 1239" o:spid="_x0000_s2263" style="position:absolute;left:6153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H6sUA&#10;AADdAAAADwAAAGRycy9kb3ducmV2LnhtbERP22rCQBB9L/Qflin0rW60UG2aVUQQvIGX9gPG7CTZ&#10;Njsbsqumfr1bEPo2h3OdbNLZWpyp9caxgn4vAUGcO224VPD1OX8ZgfABWWPtmBT8kofJ+PEhw1S7&#10;C+/pfAiliCHsU1RQhdCkUvq8Iou+5xriyBWutRgibEupW7zEcFvLQZK8SYuGY0OFDc0qyn8OJ6tg&#10;e/1eLs12N1r3h2GjV8Xx+m6OSj0/ddMPEIG68C++uxc6zh+8DuHvm3i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AfqxQAAAN0AAAAPAAAAAAAAAAAAAAAAAJgCAABkcnMv&#10;ZG93bnJldi54bWxQSwUGAAAAAAQABAD1AAAAigMAAAAA&#10;" path="m35,l20,8,7,18,5,23,3,28,,35r,5l10,40r7,-2l25,33r5,-5l35,20r2,-5l37,8,35,e" filled="f" strokecolor="#e15520" strokeweight="0">
                  <v:path arrowok="t" o:connecttype="custom" o:connectlocs="35,0;20,8;7,18;5,23;3,28;0,35;0,40;10,40;17,38;25,33;30,28;35,20;37,15;37,8;35,0" o:connectangles="0,0,0,0,0,0,0,0,0,0,0,0,0,0,0"/>
                </v:shape>
                <v:shape id="Freeform 1240" o:spid="_x0000_s2264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/J8UA&#10;AADdAAAADwAAAGRycy9kb3ducmV2LnhtbESPQU/DMAyF75P4D5GRuK0pQ0KsLJsY2tCknsgQZ9OY&#10;pqJxqiZs5d/jw6TdbL3n9z6vNlPo1YnG1EU2cF+UoIib6DpuDXwc9/MnUCkjO+wjk4E/SrBZ38xW&#10;WLl45nc62dwqCeFUoQGf81BpnRpPAVMRB2LRvuMYMMs6ttqNeJbw0OtFWT7qgB1Lg8eBXj01P/Y3&#10;GNhaW8fyq/6s3/Z6udtZv20O3pi72+nlGVSmKV/Nl+uDE/zFg+DK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P8nxQAAAN0AAAAPAAAAAAAAAAAAAAAAAJgCAABkcnMv&#10;ZG93bnJldi54bWxQSwUGAAAAAAQABAD1AAAAigMAAAAA&#10;" path="m54,7l40,,25,,12,2,,10r12,5l27,17r8,-2l42,12r8,-2l54,7xe" fillcolor="#f3be00" stroked="f">
                  <v:path arrowok="t" o:connecttype="custom" o:connectlocs="54,7;40,0;25,0;12,2;0,10;12,15;27,17;35,15;42,12;50,10;54,7" o:connectangles="0,0,0,0,0,0,0,0,0,0,0"/>
                </v:shape>
                <v:shape id="Freeform 1241" o:spid="_x0000_s2265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j6MQA&#10;AADdAAAADwAAAGRycy9kb3ducmV2LnhtbERPTWvCQBC9F/wPyxS81U0jWI2uIgGhWBAaW89DdkxC&#10;srMxuzXJv+8WCt7m8T5nsxtMI+7UucqygtdZBII4t7riQsHX+fCyBOE8ssbGMikYycFuO3naYKJt&#10;z590z3whQgi7BBWU3reJlC4vyaCb2ZY4cFfbGfQBdoXUHfYh3DQyjqKFNFhxaCixpbSkvM5+jIKT&#10;Lsa4ntfZGN++39LTZdGnH0elps/Dfg3C0+Af4n/3uw7z4/kK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b4+jEAAAA3QAAAA8AAAAAAAAAAAAAAAAAmAIAAGRycy9k&#10;b3ducmV2LnhtbFBLBQYAAAAABAAEAPUAAACJAwAAAAA=&#10;" path="m54,7l40,,25,,12,2,,10r12,5l27,17r8,-2l42,12r8,-2l54,7xe" filled="f" strokecolor="#e15520" strokeweight="0">
                  <v:path arrowok="t" o:connecttype="custom" o:connectlocs="54,7;40,0;25,0;12,2;0,10;12,15;27,17;35,15;42,12;50,10;54,7" o:connectangles="0,0,0,0,0,0,0,0,0,0,0"/>
                </v:shape>
                <v:shape id="Freeform 1242" o:spid="_x0000_s2266" style="position:absolute;left:5996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GxcUA&#10;AADdAAAADwAAAGRycy9kb3ducmV2LnhtbESPQWsCQQyF7wX/wxDBS9FZpRRdHUVEqbdS9eAx7MSd&#10;1Z3MsjPqtr++ORR6S3gv731ZrDpfqwe1sQpsYDzKQBEXwVZcGjgdd8MpqJiQLdaBycA3RVgtey8L&#10;zG148hc9DqlUEsIxRwMupSbXOhaOPMZRaIhFu4TWY5K1LbVt8SnhvtaTLHvXHiuWBocNbRwVt8Pd&#10;G9i/ZmdX8Yej2Wn32ejtTzjOrsYM+t16DipRl/7Nf9d7K/iTN+GX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MbFxQAAAN0AAAAPAAAAAAAAAAAAAAAAAJgCAABkcnMv&#10;ZG93bnJldi54bWxQSwUGAAAAAAQABAD1AAAAigMAAAAA&#10;" path="m60,20l43,15r-15,l15,17,,25r13,5l30,30r8,l45,27r8,-2l60,20xm60,20l122,,60,20xe" fillcolor="#f3be00" stroked="f">
                  <v:path arrowok="t" o:connecttype="custom" o:connectlocs="60,20;43,15;28,15;15,17;0,25;13,30;30,30;38,30;45,27;53,25;60,20;60,20;122,0;60,20" o:connectangles="0,0,0,0,0,0,0,0,0,0,0,0,0,0"/>
                  <o:lock v:ext="edit" verticies="t"/>
                </v:shape>
                <v:shape id="Freeform 1243" o:spid="_x0000_s2267" style="position:absolute;left:599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nSMIA&#10;AADdAAAADwAAAGRycy9kb3ducmV2LnhtbERPTYvCMBC9C/sfwix409Qi7VKNsiiCXlzUxfPQjG21&#10;mXSbqPXfmwXB2zze50znnanFjVpXWVYwGkYgiHOrKy4U/B5Wgy8QziNrrC2Tggc5mM8+elPMtL3z&#10;jm57X4gQwi5DBaX3TSaly0sy6Ia2IQ7cybYGfYBtIXWL9xBuahlHUSINVhwaSmxoUVJ+2V+NguVf&#10;cnTppo63qyJJx8fFIf1Jz0r1P7vvCQhPnX+LX+61DvPj8Qj+vwkn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SdIwgAAAN0AAAAPAAAAAAAAAAAAAAAAAJgCAABkcnMvZG93&#10;bnJldi54bWxQSwUGAAAAAAQABAD1AAAAhwMAAAAA&#10;" path="m60,5l43,,28,,15,2,,10r13,5l30,15r8,l45,12r8,-2l60,5e" filled="f" strokecolor="#e15520" strokeweight="0">
                  <v:path arrowok="t" o:connecttype="custom" o:connectlocs="60,5;43,0;28,0;15,2;0,10;13,15;30,15;38,15;45,12;53,10;60,5" o:connectangles="0,0,0,0,0,0,0,0,0,0,0"/>
                </v:shape>
                <v:shape id="Freeform 1244" o:spid="_x0000_s2268" style="position:absolute;left:6056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+VcQA&#10;AADdAAAADwAAAGRycy9kb3ducmV2LnhtbERPS2vCQBC+F/oflin0VjeG4iO6SimUSgXfF29DdkxC&#10;s7NhdxtTf70rCN7m43vOdN6ZWrTkfGVZQb+XgCDOra64UHDYf72NQPiArLG2TAr+ycN89vw0xUzb&#10;M2+p3YVCxBD2GSooQ2gyKX1ekkHfsw1x5E7WGQwRukJqh+cYbmqZJslAGqw4NpTY0GdJ+e/uzyhY&#10;LdebHzfaHy+mNfX3oL8c54uhUq8v3ccERKAuPMR390LH+el7Crdv4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SvlXEAAAA3QAAAA8AAAAAAAAAAAAAAAAAmAIAAGRycy9k&#10;b3ducmV2LnhtbFBLBQYAAAAABAAEAPUAAACJAwAAAAA=&#10;" path="m,20l62,,,20xe" filled="f" strokecolor="#e15520" strokeweight="0">
                  <v:path arrowok="t" o:connecttype="custom" o:connectlocs="0,20;62,0;0,20" o:connectangles="0,0,0"/>
                </v:shape>
                <v:shape id="Freeform 1245" o:spid="_x0000_s2269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CEcMA&#10;AADdAAAADwAAAGRycy9kb3ducmV2LnhtbERPTWvCQBC9C/6HZQq9FN2YSltjNlIKBS+C2kqvY3bM&#10;hmZnQ3aj6b93hYK3ebzPyVeDbcSZOl87VjCbJiCIS6drrhR8f31O3kD4gKyxcUwK/sjDqhiPcsy0&#10;u/COzvtQiRjCPkMFJoQ2k9KXhiz6qWuJI3dyncUQYVdJ3eElhttGpknyIi3WHBsMtvRhqPzd91aB&#10;PnpM0n473zTWLPh1/dQffkipx4fhfQki0BDu4n/3Wsf56fwZbt/EE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0CEcMAAADdAAAADwAAAAAAAAAAAAAAAACYAgAAZHJzL2Rv&#10;d25yZXYueG1sUEsFBgAAAAAEAAQA9QAAAIgDAAAAAA==&#10;" path="m55,8l40,3,25,,13,3,,8r10,7l27,18r8,l42,15r8,-2l55,8xe" fillcolor="#f3be00" stroked="f">
                  <v:path arrowok="t" o:connecttype="custom" o:connectlocs="55,8;40,3;25,0;13,3;0,8;10,15;27,18;35,18;42,15;50,13;55,8" o:connectangles="0,0,0,0,0,0,0,0,0,0,0"/>
                </v:shape>
                <v:shape id="Freeform 1246" o:spid="_x0000_s2270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/1tcQA&#10;AADdAAAADwAAAGRycy9kb3ducmV2LnhtbERPTWvCQBC9C/0PyxS86UZJxaauIoLUCgqmufQ2ZMck&#10;mJ0N2a1u/31XELzN433OYhVMK67Uu8aygsk4AUFcWt1wpaD43o7mIJxH1thaJgV/5GC1fBksMNP2&#10;xie65r4SMYRdhgpq77tMSlfWZNCNbUccubPtDfoI+0rqHm8x3LRymiQzabDh2FBjR5uaykv+axTs&#10;D59vP/mXu0yKTTiH92JfpceZUsPXsP4A4Sn4p/jh3uk4f5qmcP8mn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f9bXEAAAA3QAAAA8AAAAAAAAAAAAAAAAAmAIAAGRycy9k&#10;b3ducmV2LnhtbFBLBQYAAAAABAAEAPUAAACJAwAAAAA=&#10;" path="m55,8l40,3,25,,13,3,,8r10,7l27,18r8,l42,15r8,-2l55,8xe" filled="f" strokecolor="#e15520" strokeweight="0">
                  <v:path arrowok="t" o:connecttype="custom" o:connectlocs="55,8;40,3;25,0;13,3;0,8;10,15;27,18;35,18;42,15;50,13;55,8" o:connectangles="0,0,0,0,0,0,0,0,0,0,0"/>
                </v:shape>
                <v:shape id="Freeform 1247" o:spid="_x0000_s2271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XKvcUA&#10;AADdAAAADwAAAGRycy9kb3ducmV2LnhtbERPTWvCQBC9F/wPywi9NZuILW10DSIopZ5qDeJtyI5J&#10;NDsbs6vGf+8WCr3N433ONOtNI67UudqygiSKQRAXVtdcKtj+LF/eQTiPrLGxTAru5CCbDZ6mmGp7&#10;42+6bnwpQgi7FBVU3replK6oyKCLbEscuIPtDPoAu1LqDm8h3DRyFMdv0mDNoaHClhYVFafNxSjY&#10;Lc/15bif94dkl6/OX+v79iNfKPU87OcTEJ56/y/+c3/qMH80foXfb8IJ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cq9xQAAAN0AAAAPAAAAAAAAAAAAAAAAAJgCAABkcnMv&#10;ZG93bnJldi54bWxQSwUGAAAAAAQABAD1AAAAigMAAAAA&#10;" path="m,13l64,,,13xe" fillcolor="#f3be00" stroked="f">
                  <v:path arrowok="t" o:connecttype="custom" o:connectlocs="0,13;64,0;0,13" o:connectangles="0,0,0"/>
                </v:shape>
                <v:shape id="Freeform 1248" o:spid="_x0000_s2272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m38EA&#10;AADdAAAADwAAAGRycy9kb3ducmV2LnhtbERPTWsCMRC9F/wPYYTealYRaVejiCLYY609eBs2Y7K4&#10;maybGLf/vikI3ubxPmex6l0jEnWh9qxgPCpAEFde12wUHL93b+8gQkTW2HgmBb8UYLUcvCyw1P7O&#10;X5QO0YgcwqFEBTbGtpQyVJYchpFviTN39p3DmGFnpO7wnsNdIydFMZMOa84NFlvaWKouh5tTUHs0&#10;u7Q/TT+3Hz/Xc2+bZNJYqddhv56DiNTHp/jh3us8fzKdwf83+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T5t/BAAAA3QAAAA8AAAAAAAAAAAAAAAAAmAIAAGRycy9kb3du&#10;cmV2LnhtbFBLBQYAAAAABAAEAPUAAACGAwAAAAA=&#10;" path="m,13l64,,,13xe" filled="f" strokecolor="#e15520" strokeweight="0">
                  <v:path arrowok="t" o:connecttype="custom" o:connectlocs="0,13;64,0;0,13" o:connectangles="0,0,0"/>
                </v:shape>
                <v:shape id="Freeform 1249" o:spid="_x0000_s2273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GecQA&#10;AADdAAAADwAAAGRycy9kb3ducmV2LnhtbERPTU8CMRC9m/AfmjHxJq3EgC4UQhQCeFL04m2yHbYL&#10;2+lmW3aXf09JTLzNy/uc2aJ3lWipCaVnDU9DBYI496bkQsPP9/rxBUSIyAYrz6ThQgEW88HdDDPj&#10;O/6idh8LkUI4ZKjBxlhnUobcksMw9DVx4g6+cRgTbAppGuxSuKvkSKmxdFhyarBY05ul/LQ/Ow2H&#10;D7vctp87s+re7Wpy/FWb115p/XDfL6cgIvXxX/zn3po0f/Q8gds36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4BnnEAAAA3QAAAA8AAAAAAAAAAAAAAAAAmAIAAGRycy9k&#10;b3ducmV2LnhtbFBLBQYAAAAABAAEAPUAAACJAwAAAAA=&#10;" path="m55,7l40,2,27,,12,,,7r12,5l27,17r8,l42,15r8,-3l55,7xe" fillcolor="#f3be00" stroked="f">
                  <v:path arrowok="t" o:connecttype="custom" o:connectlocs="55,7;40,2;27,0;12,0;0,7;12,12;27,17;35,17;42,15;50,12;55,7" o:connectangles="0,0,0,0,0,0,0,0,0,0,0"/>
                </v:shape>
                <v:shape id="Freeform 1250" o:spid="_x0000_s2274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888YA&#10;AADdAAAADwAAAGRycy9kb3ducmV2LnhtbESPQW/CMAyF70j7D5EncUEjHdBp6ggIITYhTlvZD7Aa&#10;r6nWOKUJUP49PkzazdZ7fu/zcj34Vl2oj01gA8/TDBRxFWzDtYHv4/vTK6iYkC22gcnAjSKsVw+j&#10;JRY2XPmLLmWqlYRwLNCAS6krtI6VI49xGjpi0X5C7zHJ2tfa9niVcN/qWZa9aI8NS4PDjraOqt/y&#10;7A3s3KRK+838UH7mp1vmc2w/jidjxo/D5g1UoiH9m/+u91bwZwvBlW9kBL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Z888YAAADdAAAADwAAAAAAAAAAAAAAAACYAgAAZHJz&#10;L2Rvd25yZXYueG1sUEsFBgAAAAAEAAQA9QAAAIsDAAAAAA==&#10;" path="m55,7l40,2,27,,12,,,7r12,5l27,17r8,l42,15r8,-3l55,7xe" filled="f" strokecolor="#e15520" strokeweight="0">
                  <v:path arrowok="t" o:connecttype="custom" o:connectlocs="55,7;40,2;27,0;12,0;0,7;12,12;27,17;35,17;42,15;50,12;55,7" o:connectangles="0,0,0,0,0,0,0,0,0,0,0"/>
                </v:shape>
                <v:shape id="Freeform 1251" o:spid="_x0000_s2275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43MMA&#10;AADdAAAADwAAAGRycy9kb3ducmV2LnhtbERPS2sCMRC+C/0PYQRvmtXaUrdGKQXFo6uF4m26mX3o&#10;ZrIkcV3/fVMoeJuP7znLdW8a0ZHztWUF00kCgji3uuZSwddxM34D4QOyxsYyKbiTh/XqabDEVNsb&#10;Z9QdQiliCPsUFVQhtKmUPq/IoJ/YljhyhXUGQ4SulNrhLYabRs6S5FUarDk2VNjSZ0X55XA1CrJj&#10;l9XNaf+dbIu925yLZ/x5YaVGw/7jHUSgPjzE/+6djvNn8wX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W43MMAAADdAAAADwAAAAAAAAAAAAAAAACYAgAAZHJzL2Rv&#10;d25yZXYueG1sUEsFBgAAAAAEAAQA9QAAAIgDAAAAAA==&#10;" path="m,7l64,,,7xe" fillcolor="#f3be00" stroked="f">
                  <v:path arrowok="t" o:connecttype="custom" o:connectlocs="0,7;64,0;0,7" o:connectangles="0,0,0"/>
                </v:shape>
                <v:shape id="Freeform 1252" o:spid="_x0000_s2276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fDccA&#10;AADdAAAADwAAAGRycy9kb3ducmV2LnhtbESPQUvDQBCF74L/YRnBi7QbA4qk3RYVC14qaSy0xyE7&#10;TRazsyG7bVN/vXMQepvhvXnvm/ly9J060RBdYAOP0wwUcR2s48bA9ns1eQEVE7LFLjAZuFCE5eL2&#10;Zo6FDWfe0KlKjZIQjgUaaFPqC61j3ZLHOA09sWiHMHhMsg6NtgOeJdx3Os+yZ+3RsTS02NN7S/VP&#10;dfQGKud+XbZ+2OTl157LcvcWP9xozP3d+DoDlWhMV/P/9acV/PxJ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E3w3HAAAA3QAAAA8AAAAAAAAAAAAAAAAAmAIAAGRy&#10;cy9kb3ducmV2LnhtbFBLBQYAAAAABAAEAPUAAACMAwAAAAA=&#10;" path="m,7l64,,,7xe" filled="f" strokecolor="#e15520" strokeweight="0">
                  <v:path arrowok="t" o:connecttype="custom" o:connectlocs="0,7;64,0;0,7" o:connectangles="0,0,0"/>
                </v:shape>
                <v:shape id="Freeform 1253" o:spid="_x0000_s2277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G070A&#10;AADdAAAADwAAAGRycy9kb3ducmV2LnhtbERPSwrCMBDdC94hjOBO01aUUo0igujGhdUDDM3YFptJ&#10;aaLW2xtBcDeP953VpjeNeFLnassK4mkEgriwuuZSwfWyn6QgnEfW2FgmBW9ysFkPByvMtH3xmZ65&#10;L0UIYZehgsr7NpPSFRUZdFPbEgfuZjuDPsCulLrDVwg3jUyiaCEN1hwaKmxpV1Fxzx9GQZomp+N1&#10;jjPHSR/Fl8PuJmWu1HjUb5cgPPX+L/65jzrMT+Yx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QXG070AAADdAAAADwAAAAAAAAAAAAAAAACYAgAAZHJzL2Rvd25yZXYu&#10;eG1sUEsFBgAAAAAEAAQA9QAAAIIDAAAAAA==&#10;" path="m57,10l43,2,28,,15,,,5r13,7l28,17r7,l45,15r7,-3l57,10xe" fillcolor="#f3be00" stroked="f">
                  <v:path arrowok="t" o:connecttype="custom" o:connectlocs="57,10;43,2;28,0;15,0;0,5;13,12;28,17;35,17;45,15;52,12;57,10" o:connectangles="0,0,0,0,0,0,0,0,0,0,0"/>
                </v:shape>
                <v:shape id="Freeform 1254" o:spid="_x0000_s2278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1zMQA&#10;AADdAAAADwAAAGRycy9kb3ducmV2LnhtbESPT2vCQBDF70K/wzKCt2ZjQCkxq0hB6LFGoXobstMk&#10;mp0N2W3+fHu3IHib4b157zfZbjSN6KlztWUFyygGQVxYXXOp4Hw6vH+AcB5ZY2OZFEzkYLd9m2WY&#10;ajvwkfrclyKEsEtRQeV9m0rpiooMusi2xEH7tZ1BH9aulLrDIYSbRiZxvJYGaw4NFbb0WVFxz/+M&#10;gtsUX2+JvdQ/33e+TlOAO+xzpRbzcb8B4Wn0L/Pz+ksH/GSVwP83YQS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7NczEAAAA3QAAAA8AAAAAAAAAAAAAAAAAmAIAAGRycy9k&#10;b3ducmV2LnhtbFBLBQYAAAAABAAEAPUAAACJAwAAAAA=&#10;" path="m57,10l43,2,28,,15,,,5r13,7l28,17r7,l45,15r7,-3l57,10xe" filled="f" strokecolor="#e15520" strokeweight="0">
                  <v:path arrowok="t" o:connecttype="custom" o:connectlocs="57,10;43,2;28,0;15,0;0,5;13,12;28,17;35,17;45,15;52,12;57,10" o:connectangles="0,0,0,0,0,0,0,0,0,0,0"/>
                </v:shape>
                <v:shape id="Freeform 1255" o:spid="_x0000_s2279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K9sYA&#10;AADdAAAADwAAAGRycy9kb3ducmV2LnhtbERP22rCQBB9F/yHZQTfdKPFYqOrSFtB6AW8tODbkB2T&#10;aHY2Zrcm+vVuodC3OZzrTOeNKcSFKpdbVjDoRyCIE6tzThXstsveGITzyBoLy6TgSg7ms3ZrirG2&#10;Na/psvGpCCHsYlSQeV/GUrokI4Oub0viwB1sZdAHWKVSV1iHcFPIYRQ9SoM5h4YMS3rOKDltfoyC&#10;b3fG69frbT94ez98fI6OL75+OirV7TSLCQhPjf8X/7lXOswfjh7g95twgp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EK9sYAAADdAAAADwAAAAAAAAAAAAAAAACYAgAAZHJz&#10;L2Rvd25yZXYueG1sUEsFBgAAAAAEAAQA9QAAAIsDAAAAAA==&#10;" path="m,8l70,,,8xe" fillcolor="#f3be00" stroked="f">
                  <v:path arrowok="t" o:connecttype="custom" o:connectlocs="0,8;70,0;0,8" o:connectangles="0,0,0"/>
                </v:shape>
                <v:shape id="Freeform 1256" o:spid="_x0000_s2280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99SMIA&#10;AADdAAAADwAAAGRycy9kb3ducmV2LnhtbERPS4vCMBC+C/6HMII3TS3uWqtRRHFxj77wOjRjW2wm&#10;tclq99+bhQVv8/E9Z75sTSUe1LjSsoLRMAJBnFldcq7gdNwOEhDOI2usLJOCX3KwXHQ7c0y1ffKe&#10;HgefixDCLkUFhfd1KqXLCjLohrYmDtzVNgZ9gE0udYPPEG4qGUfRpzRYcmgosKZ1Qdnt8GMUnCfb&#10;S1Yn03ySnDdOTu9f3/fYKNXvtasZCE+tf4v/3Tsd5scfY/j7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31IwgAAAN0AAAAPAAAAAAAAAAAAAAAAAJgCAABkcnMvZG93&#10;bnJldi54bWxQSwUGAAAAAAQABAD1AAAAhwMAAAAA&#10;" path="m,8l70,,,8xe" filled="f" strokecolor="#e15520" strokeweight="0">
                  <v:path arrowok="t" o:connecttype="custom" o:connectlocs="0,8;70,0;0,8" o:connectangles="0,0,0"/>
                </v:shape>
                <v:shape id="Freeform 1257" o:spid="_x0000_s2281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A0L0A&#10;AADdAAAADwAAAGRycy9kb3ducmV2LnhtbERPSwrCMBDdC94hjOBOUyuVUo0igujGhdUDDM3YFptJ&#10;aaLW2xtBcDeP953VpjeNeFLnassKZtMIBHFhdc2lgutlP0lBOI+ssbFMCt7kYLMeDlaYafviMz1z&#10;X4oQwi5DBZX3bSalKyoy6Ka2JQ7czXYGfYBdKXWHrxBuGhlH0UIarDk0VNjSrqLinj+MgjSNT8dr&#10;gnPHcR/NLofdTcpcqfGo3y5BeOr9X/xzH3WYHycJ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j7A0L0AAADdAAAADwAAAAAAAAAAAAAAAACYAgAAZHJzL2Rvd25yZXYu&#10;eG1sUEsFBgAAAAAEAAQA9QAAAIIDAAAAAA==&#10;" path="m57,10l42,2,27,,15,,,5r12,7l27,17r7,l44,17r8,-2l57,10xe" fillcolor="#f3be00" stroked="f">
                  <v:path arrowok="t" o:connecttype="custom" o:connectlocs="57,10;42,2;27,0;15,0;0,5;12,12;27,17;34,17;44,17;52,15;57,10" o:connectangles="0,0,0,0,0,0,0,0,0,0,0"/>
                </v:shape>
                <v:shape id="Freeform 1258" o:spid="_x0000_s2282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zz8MA&#10;AADdAAAADwAAAGRycy9kb3ducmV2LnhtbESPT4vCMBDF7wt+hzCCtzW1oCzVVEQQPGpXUG9DM/aP&#10;zaQ0Udtvb4SFvc3w3rz3m9W6N414Uucqywpm0wgEcW51xYWC0+/u+weE88gaG8ukYCAH63T0tcJE&#10;2xcf6Zn5QoQQdgkqKL1vEyldXpJBN7UtcdButjPow9oVUnf4CuGmkXEULaTBikNDiS1tS8rv2cMo&#10;qIfoWsf2Up0Pd74OQ4DbbTKlJuN+swThqff/5r/rvQ748XwBn2/CCD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Azz8MAAADdAAAADwAAAAAAAAAAAAAAAACYAgAAZHJzL2Rv&#10;d25yZXYueG1sUEsFBgAAAAAEAAQA9QAAAIgDAAAAAA==&#10;" path="m57,10l42,2,27,,15,,,5r12,7l27,17r7,l44,17r8,-2l57,10xe" filled="f" strokecolor="#e15520" strokeweight="0">
                  <v:path arrowok="t" o:connecttype="custom" o:connectlocs="57,10;42,2;27,0;15,0;0,5;12,12;27,17;34,17;44,17;52,15;57,10" o:connectangles="0,0,0,0,0,0,0,0,0,0,0"/>
                </v:shape>
                <v:shape id="Freeform 1259" o:spid="_x0000_s2283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6WsIA&#10;AADdAAAADwAAAGRycy9kb3ducmV2LnhtbERPTYvCMBC9C/6HMMLeNFWpW6pR3GUXFjzpevE2NmNb&#10;bCYlSbX77zeC4G0e73NWm9404kbO15YVTCcJCOLC6ppLBcff73EGwgdkjY1lUvBHHjbr4WCFubZ3&#10;3tPtEEoRQ9jnqKAKoc2l9EVFBv3EtsSRu1hnMEToSqkd3mO4aeQsSRbSYM2xocKWPisqrofOKLh0&#10;2Tz9mO9O+y92V52lZ9mVO6XeRv12CSJQH17ip/tHx/mz9B0e38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bpawgAAAN0AAAAPAAAAAAAAAAAAAAAAAJgCAABkcnMvZG93&#10;bnJldi54bWxQSwUGAAAAAAQABAD1AAAAhwMAAAAA&#10;" path="m,5l69,,,5xe" fillcolor="#f3be00" stroked="f">
                  <v:path arrowok="t" o:connecttype="custom" o:connectlocs="0,5;69,0;0,5" o:connectangles="0,0,0"/>
                </v:shape>
                <v:shape id="Freeform 1260" o:spid="_x0000_s2284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ea8YA&#10;AADdAAAADwAAAGRycy9kb3ducmV2LnhtbESP0WrCQBBF3wv+wzIF3+qmgiVJ3QSxCILSUu0HDNlp&#10;EszOhuzWRL++81Do2wz3zr1n1uXkOnWlIbSeDTwvElDElbct1wa+zrunFFSIyBY7z2TgRgHKYvaw&#10;xtz6kT/peoq1khAOORpoYuxzrUPVkMOw8D2xaN9+cBhlHWptBxwl3HV6mSQv2mHL0tBgT9uGqsvp&#10;xxlIP2ya9YeJsux4f6ejH9/O+9GY+eO0eQUVaYr/5r/rvRX85Upw5RsZQR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kea8YAAADdAAAADwAAAAAAAAAAAAAAAACYAgAAZHJz&#10;L2Rvd25yZXYueG1sUEsFBgAAAAAEAAQA9QAAAIsDAAAAAA==&#10;" path="m,5l69,,,5xe" filled="f" strokecolor="#e15520" strokeweight="0">
                  <v:path arrowok="t" o:connecttype="custom" o:connectlocs="0,5;69,0;0,5" o:connectangles="0,0,0"/>
                </v:shape>
                <v:shape id="Freeform 1261" o:spid="_x0000_s2285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rT8MA&#10;AADdAAAADwAAAGRycy9kb3ducmV2LnhtbERPS2sCMRC+F/wPYQRvNauguFuj1EKxvSz4OHicbsbN&#10;0s1k2cQ1/feNUOhtPr7nrLfRtmKg3jeOFcymGQjiyumGawXn0/vzCoQPyBpbx6TghzxsN6OnNRba&#10;3flAwzHUIoWwL1CBCaErpPSVIYt+6jrixF1dbzEk2NdS93hP4baV8yxbSosNpwaDHb0Zqr6PN6ug&#10;vFblZRe/5GdjV2Yo88M+b6NSk3F8fQERKIZ/8Z/7Q6f580UOj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qrT8MAAADdAAAADwAAAAAAAAAAAAAAAACYAgAAZHJzL2Rv&#10;d25yZXYueG1sUEsFBgAAAAAEAAQA9QAAAIgDAAAAAA==&#10;" path="m57,13l52,8,45,3,37,,30,,22,,15,3,7,5,,10r10,8l27,20r8,l42,20,52,18r5,-5xe" fillcolor="#f3be00" stroked="f">
                  <v:path arrowok="t" o:connecttype="custom" o:connectlocs="57,13;52,8;45,3;37,0;30,0;22,0;15,3;7,5;0,10;10,18;27,20;35,20;42,20;52,18;57,13" o:connectangles="0,0,0,0,0,0,0,0,0,0,0,0,0,0,0"/>
                </v:shape>
                <v:shape id="Freeform 1262" o:spid="_x0000_s2286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Yp8UA&#10;AADdAAAADwAAAGRycy9kb3ducmV2LnhtbESPQW/CMAyF75P4D5GRdhspIKFRCAgmDTZ2osDdNKYt&#10;NE7VZND9+/kwaTdb7/m9z/Nl52p1pzZUng0MBwko4tzbigsDx8P7yyuoEJEt1p7JwA8FWC56T3NM&#10;rX/wnu5ZLJSEcEjRQBljk2od8pIchoFviEW7+NZhlLUttG3xIeGu1qMkmWiHFUtDiQ29lZTfsm9n&#10;4HN6uu4arQ/Zdrwt8vX+vNt8nY157nerGahIXfw3/11/WMEfTYRfvpE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RinxQAAAN0AAAAPAAAAAAAAAAAAAAAAAJgCAABkcnMv&#10;ZG93bnJldi54bWxQSwUGAAAAAAQABAD1AAAAigMAAAAA&#10;" path="m57,13l52,8,45,3,37,,30,,22,,15,3,7,5,,10r10,8l27,20r8,l42,20,52,18r5,-5e" filled="f" strokecolor="#e15520" strokeweight="0">
                  <v:path arrowok="t" o:connecttype="custom" o:connectlocs="57,13;52,8;45,3;37,0;30,0;22,0;15,3;7,5;0,10;10,18;27,20;35,20;42,20;52,18;57,13" o:connectangles="0,0,0,0,0,0,0,0,0,0,0,0,0,0,0"/>
                </v:shape>
                <v:shape id="Freeform 1263" o:spid="_x0000_s2287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h5sMA&#10;AADdAAAADwAAAGRycy9kb3ducmV2LnhtbERP3WrCMBS+H+wdwhnsZsxUN8qoRpFJYXNX/jzAsTk2&#10;Zc1JSaKtb28Ewbvz8f2e2WKwrTiTD41jBeNRBoK4crrhWsF+V75/gQgRWWPrmBRcKMBi/vw0w0K7&#10;njd03sZapBAOBSowMXaFlKEyZDGMXEecuKPzFmOCvpbaY5/CbSsnWZZLiw2nBoMdfRuq/rcnq6D8&#10;2PWfb4djuVyv9l37a3xv8z+lXl+G5RREpCE+xHf3j07zJ/kY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h5sMAAADdAAAADwAAAAAAAAAAAAAAAACYAgAAZHJzL2Rv&#10;d25yZXYueG1sUEsFBgAAAAAEAAQA9QAAAIgDAAAAAA==&#10;" path="m,13l72,,,13xe" fillcolor="#f3be00" stroked="f">
                  <v:path arrowok="t" o:connecttype="custom" o:connectlocs="0,13;72,0;0,13" o:connectangles="0,0,0"/>
                </v:shape>
                <v:shape id="Freeform 1264" o:spid="_x0000_s2288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5SsQA&#10;AADdAAAADwAAAGRycy9kb3ducmV2LnhtbERPTWvCQBC9C/0PyxS8SN0YUSR1E2yhoF6kaXufZqdJ&#10;anY2ZNcY/70rCN7m8T5nnQ2mET11rrasYDaNQBAXVtdcKvj++nhZgXAeWWNjmRRcyEGWPo3WmGh7&#10;5k/qc1+KEMIuQQWV920ipSsqMuimtiUO3J/tDPoAu1LqDs8h3DQyjqKlNFhzaKiwpfeKimN+MgpW&#10;Gz+fve1+j/l80U8m+x/5XxYHpcbPw+YVhKfBP8R391aH+fEyht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7uUrEAAAA3QAAAA8AAAAAAAAAAAAAAAAAmAIAAGRycy9k&#10;b3ducmV2LnhtbFBLBQYAAAAABAAEAPUAAACJAwAAAAA=&#10;" path="m,13l72,,,13xe" filled="f" strokecolor="#e15520" strokeweight="0">
                  <v:path arrowok="t" o:connecttype="custom" o:connectlocs="0,13;72,0;0,13" o:connectangles="0,0,0"/>
                </v:shape>
                <v:shape id="Freeform 1265" o:spid="_x0000_s2289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sUcMMA&#10;AADdAAAADwAAAGRycy9kb3ducmV2LnhtbERP32vCMBB+F/Y/hBv4pukqK9IZRQoDn4Q53djb0dya&#10;YnMpSdbW/34ZDHy7j+/nbXaT7cRAPrSOFTwtMxDEtdMtNwrO76+LNYgQkTV2jknBjQLstg+zDZba&#10;jfxGwyk2IoVwKFGBibEvpQy1IYth6XrixH07bzEm6BupPY4p3HYyz7JCWmw5NRjsqTJUX08/VkHh&#10;g+FqfdxXz8fhE78+xuslH5WaP077FxCRpngX/7sPOs3PixX8fZNO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sUcMMAAADdAAAADwAAAAAAAAAAAAAAAACYAgAAZHJzL2Rv&#10;d25yZXYueG1sUEsFBgAAAAAEAAQA9QAAAIgDAAAAAA==&#10;" path="m57,22l122,,57,22,42,20r-15,l13,25,,32r5,3l13,37r9,3l30,37r7,l47,32r5,-5l57,22xe" fillcolor="#f3be00" stroked="f">
                  <v:path arrowok="t" o:connecttype="custom" o:connectlocs="57,22;122,0;57,22;57,22;57,22;42,20;27,20;13,25;0,32;5,35;13,37;22,40;30,37;37,37;47,32;52,27;57,22" o:connectangles="0,0,0,0,0,0,0,0,0,0,0,0,0,0,0,0,0"/>
                </v:shape>
                <v:shape id="Freeform 1266" o:spid="_x0000_s2290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3D6MQA&#10;AADdAAAADwAAAGRycy9kb3ducmV2LnhtbERPS2sCMRC+F/wPYQRvNduliqxGqdKih1bUFsHbsJl9&#10;0M1kSaJu/70RhN7m43vObNGZRlzI+dqygpdhAoI4t7rmUsHP98fzBIQPyBoby6Tgjzws5r2nGWba&#10;XnlPl0MoRQxhn6GCKoQ2k9LnFRn0Q9sSR66wzmCI0JVSO7zGcNPINEnG0mDNsaHCllYV5b+Hs1Gw&#10;LNfFcZnuvlaFPX1u3pPt6OS2Sg363dsURKAu/Isf7o2O89PxK9y/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dw+jEAAAA3QAAAA8AAAAAAAAAAAAAAAAAmAIAAGRycy9k&#10;b3ducmV2LnhtbFBLBQYAAAAABAAEAPUAAACJAwAAAAA=&#10;" path="m57,22l122,,57,22,42,20r-15,l13,25,,32r5,3l13,37r9,3l30,37r7,l47,32r5,-5l57,22xe" filled="f" strokecolor="#e15520" strokeweight="0">
                  <v:path arrowok="t" o:connecttype="custom" o:connectlocs="57,22;122,0;57,22;57,22;57,22;42,20;27,20;13,25;0,32;5,35;13,37;22,40;30,37;37,37;47,32;52,27;57,22" o:connectangles="0,0,0,0,0,0,0,0,0,0,0,0,0,0,0,0,0"/>
                </v:shape>
                <v:shape id="Freeform 1267" o:spid="_x0000_s2291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6c8QA&#10;AADdAAAADwAAAGRycy9kb3ducmV2LnhtbERP22rCQBB9F/oPywh9Ed1UadTUVYqloCDSRj9gyE6T&#10;2OxszG5N/HtXKPg2h3OdxaozlbhQ40rLCl5GEQjizOqScwXHw+dwBsJ5ZI2VZVJwJQer5VNvgYm2&#10;LX/TJfW5CCHsElRQeF8nUrqsIINuZGviwP3YxqAPsMmlbrAN4aaS4yiKpcGSQ0OBNa0Lyn7TP6Ng&#10;vj9dv8rNYNtOdjxND9P442xQqed+9/4GwlPnH+J/90aH+eP4Fe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unPEAAAA3QAAAA8AAAAAAAAAAAAAAAAAmAIAAGRycy9k&#10;b3ducmV2LnhtbFBLBQYAAAAABAAEAPUAAACJAwAAAAA=&#10;" path="m59,20l122,,59,20,45,15,30,18,15,23,,30r7,3l15,35r10,l32,35r8,-2l47,30r7,-5l59,20xe" fillcolor="#f3be00" stroked="f">
                  <v:path arrowok="t" o:connecttype="custom" o:connectlocs="59,20;122,0;59,20;59,20;59,20;45,15;30,18;15,23;0,30;7,33;15,35;25,35;32,35;40,33;47,30;54,25;59,20" o:connectangles="0,0,0,0,0,0,0,0,0,0,0,0,0,0,0,0,0"/>
                </v:shape>
                <v:shape id="Freeform 1268" o:spid="_x0000_s2292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9BXcQA&#10;AADdAAAADwAAAGRycy9kb3ducmV2LnhtbERP32vCMBB+H/g/hBN8m6mO1dEZRYWBMEHtNvZ6NLem&#10;rLmUJtbqX2+Ewd7u4/t582Vva9FR6yvHCibjBARx4XTFpYLPj7fHFxA+IGusHZOCC3lYLgYPc8y0&#10;O/ORujyUIoawz1CBCaHJpPSFIYt+7BriyP241mKIsC2lbvEcw20tp0mSSosVxwaDDW0MFb/5ySrY&#10;7p7Nd3XBp3eL3de6nu2vfNgrNRr2q1cQgfrwL/5zb3WcP01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/QV3EAAAA3QAAAA8AAAAAAAAAAAAAAAAAmAIAAGRycy9k&#10;b3ducmV2LnhtbFBLBQYAAAAABAAEAPUAAACJAwAAAAA=&#10;" path="m59,20l122,,59,20,45,15,30,18,15,23,,30r7,3l15,35r10,l32,35r8,-2l47,30r7,-5l59,20xe" filled="f" strokecolor="#e15520" strokeweight="0">
                  <v:path arrowok="t" o:connecttype="custom" o:connectlocs="59,20;122,0;59,20;59,20;59,20;45,15;30,18;15,23;0,30;7,33;15,35;25,35;32,35;40,33;47,30;54,25;59,20" o:connectangles="0,0,0,0,0,0,0,0,0,0,0,0,0,0,0,0,0"/>
                </v:shape>
                <v:shape id="Freeform 1269" o:spid="_x0000_s2293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B/8EA&#10;AADdAAAADwAAAGRycy9kb3ducmV2LnhtbERPTYvCMBC9C/6HMII3TfWgUo2iLqK33ap4HpqxrTaT&#10;2mRt/febBcHbPN7nLFatKcWTaldYVjAaRiCIU6sLzhScT7vBDITzyBpLy6TgRQ5Wy25ngbG2DSf0&#10;PPpMhBB2MSrIva9iKV2ak0E3tBVx4K62NugDrDOpa2xCuCnlOIom0mDBoSHHirY5pffjr1FwGKXJ&#10;5lHia5/o2+6STJuv78uPUv1eu56D8NT6j/jtPugwfzyZwv834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Awf/BAAAA3QAAAA8AAAAAAAAAAAAAAAAAmAIAAGRycy9kb3du&#10;cmV2LnhtbFBLBQYAAAAABAAEAPUAAACGAwAAAAA=&#10;" path="m,15l65,,,15xe" fillcolor="#f3be00" stroked="f">
                  <v:path arrowok="t" o:connecttype="custom" o:connectlocs="0,15;65,0;0,15" o:connectangles="0,0,0"/>
                </v:shape>
                <v:shape id="Freeform 1270" o:spid="_x0000_s2294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u7sQA&#10;AADdAAAADwAAAGRycy9kb3ducmV2LnhtbESPQWvDMAyF74P9B6PBbq2zHMqW1QllUFh7CevSu4i1&#10;JNSWQ+w16b+fDoXdJN7Te5+21eKdutIUh8AGXtYZKOI22IE7A833fvUKKiZkiy4wGbhRhKp8fNhi&#10;YcPMX3Q9pU5JCMcCDfQpjYXWse3JY1yHkVi0nzB5TLJOnbYTzhLunc6zbKM9DiwNPY700VN7Of16&#10;A0Pn5iYe6/pQ6/x43je2nd2bMc9Py+4dVKIl/Zvv159W8PON4Mo3MoI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Rbu7EAAAA3QAAAA8AAAAAAAAAAAAAAAAAmAIAAGRycy9k&#10;b3ducmV2LnhtbFBLBQYAAAAABAAEAPUAAACJAwAAAAA=&#10;" path="m,15l65,,,15xe" filled="f" strokecolor="#e15520" strokeweight="0">
                  <v:path arrowok="t" o:connecttype="custom" o:connectlocs="0,15;65,0;0,15" o:connectangles="0,0,0"/>
                </v:shape>
                <v:shape id="Freeform 1271" o:spid="_x0000_s2295" style="position:absolute;left:6006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1v8MA&#10;AADdAAAADwAAAGRycy9kb3ducmV2LnhtbERPTWvCQBC9C/0PyxS8mY0exKauEoRA9VZt6XWanSbB&#10;7GzYXZPYX+8Kgrd5vM9Zb0fTip6cbywrmCcpCOLS6oYrBV+nYrYC4QOyxtYyKbiSh+3mZbLGTNuB&#10;P6k/hkrEEPYZKqhD6DIpfVmTQZ/Yjjhyf9YZDBG6SmqHQww3rVyk6VIabDg21NjRrqbyfLwYBflp&#10;5cgP5//v7lLs9r99cfjJ50pNX8f8HUSgMTzFD/eHjvMXyze4fxN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a1v8MAAADdAAAADwAAAAAAAAAAAAAAAACYAgAAZHJzL2Rv&#10;d25yZXYueG1sUEsFBgAAAAAEAAQA9QAAAIgDAAAAAA==&#10;" path="m25,43l72,,25,43xm25,43l10,50,3,63,,68r,7l,80r3,8l10,85r5,-2l20,78r5,-5l28,65r2,-7l28,50,25,43xe" fillcolor="#f3be00" stroked="f">
                  <v:path arrowok="t" o:connecttype="custom" o:connectlocs="25,43;72,0;25,43;25,43;10,50;3,63;0,68;0,75;0,80;3,88;10,85;15,83;20,78;25,73;28,65;30,58;28,50;25,43" o:connectangles="0,0,0,0,0,0,0,0,0,0,0,0,0,0,0,0,0,0"/>
                  <o:lock v:ext="edit" verticies="t"/>
                </v:shape>
                <v:shape id="Freeform 1272" o:spid="_x0000_s2296" style="position:absolute;left:6031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5LskA&#10;AADdAAAADwAAAGRycy9kb3ducmV2LnhtbESPT2sCQQzF74V+hyGFXorOVqTK6iilWNDixT8g3sJO&#10;3FndySw7U9366ZtDobeE9/LeL9N552t1pTZWgQ289jNQxEWwFZcG9rvP3hhUTMgW68Bk4IcizGeP&#10;D1PMbbjxhq7bVCoJ4ZijAZdSk2sdC0ceYz80xKKdQusxydqW2rZ4k3Bf60GWvWmPFUuDw4Y+HBWX&#10;7bc3sDoMd3z/OrxcFu68L7Lh+r44ro15fureJ6ASdenf/He9tII/GAm/fCMj6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py5LskAAADdAAAADwAAAAAAAAAAAAAAAACYAgAA&#10;ZHJzL2Rvd25yZXYueG1sUEsFBgAAAAAEAAQA9QAAAI4DAAAAAA==&#10;" path="m,43l47,,,43xe" filled="f" strokecolor="#e15520" strokeweight="0">
                  <v:path arrowok="t" o:connecttype="custom" o:connectlocs="0,43;47,0;0,43" o:connectangles="0,0,0"/>
                </v:shape>
                <v:shape id="Freeform 1273" o:spid="_x0000_s2297" style="position:absolute;left:600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3OsMA&#10;AADdAAAADwAAAGRycy9kb3ducmV2LnhtbERPS2vCQBC+F/oflin0VjcaiCW6SikUpBTB2B56G7Jj&#10;NjY7G7JrHv++Kwje5uN7zno72kb01PnasYL5LAFBXDpdc6Xg+/jx8grCB2SNjWNSMJGH7ebxYY25&#10;dgMfqC9CJWII+xwVmBDaXEpfGrLoZ64ljtzJdRZDhF0ldYdDDLeNXCRJJi3WHBsMtvRuqPwrLlZB&#10;eko/9e+PzXx2TFw/nb/I7L1Sz0/j2wpEoDHcxTf3Tsf5i+Ucrt/E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O3OsMAAADdAAAADwAAAAAAAAAAAAAAAACYAgAAZHJzL2Rv&#10;d25yZXYueG1sUEsFBgAAAAAEAAQA9QAAAIgDAAAAAA==&#10;" path="m25,l10,7,3,20,,25r,7l,37r3,8l10,42r5,-2l20,35r5,-5l28,22r2,-7l28,7,25,e" filled="f" strokecolor="#e15520" strokeweight="0">
                  <v:path arrowok="t" o:connecttype="custom" o:connectlocs="25,0;10,7;3,20;0,25;0,32;0,37;3,45;10,42;15,40;20,35;25,30;28,22;30,15;28,7;25,0" o:connectangles="0,0,0,0,0,0,0,0,0,0,0,0,0,0,0"/>
                </v:shape>
                <v:shape id="Freeform 1274" o:spid="_x0000_s2298" style="position:absolute;left:5977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4gCcUA&#10;AADdAAAADwAAAGRycy9kb3ducmV2LnhtbESPzW7CMBCE70h9B2sr9QZOcqAQMKggkGhv/DzAKl6S&#10;0HgdYgOGp68rIXHb1czONzudB9OIK3WutqwgHSQgiAuray4VHPbr/giE88gaG8uk4E4O5rO33hRz&#10;bW+8pevOlyKGsMtRQeV9m0vpiooMuoFtiaN2tJ1BH9eulLrDWww3jcySZCgN1hwJFba0rKj43V1M&#10;5IZN+q1THp9+7ufHerhYhNVjq9THe/iagPAU/Mv8vN7oWD/7zOD/mz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iAJxQAAAN0AAAAPAAAAAAAAAAAAAAAAAJgCAABkcnMv&#10;ZG93bnJldi54bWxQSwUGAAAAAAQABAD1AAAAigMAAAAA&#10;" path="m24,53l54,,24,53xm24,50l12,60,5,70,,82,2,97r8,-2l15,90r4,-5l24,80r3,-7l27,65r,-7l24,50xe" fillcolor="#f3be00" stroked="f">
                  <v:path arrowok="t" o:connecttype="custom" o:connectlocs="24,53;54,0;24,53;24,50;12,60;5,70;0,82;2,97;10,95;15,90;19,85;24,80;27,73;27,65;27,58;24,50" o:connectangles="0,0,0,0,0,0,0,0,0,0,0,0,0,0,0,0"/>
                  <o:lock v:ext="edit" verticies="t"/>
                </v:shape>
                <v:shape id="Freeform 1275" o:spid="_x0000_s2299" style="position:absolute;left:600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0W8IA&#10;AADdAAAADwAAAGRycy9kb3ducmV2LnhtbERPTYvCMBC9L/gfwgh7W1MVVKpRRBSEPSxbFTwOydgW&#10;m0ltoq3/3iwseJvH+5zFqrOVeFDjS8cKhoMEBLF2puRcwfGw+5qB8AHZYOWYFDzJw2rZ+1hgalzL&#10;v/TIQi5iCPsUFRQh1KmUXhdk0Q9cTRy5i2sshgibXJoG2xhuKzlKkom0WHJsKLCmTUH6mt2tgl2l&#10;z6f1d3abJPv22g63P6UOUqnPfreegwjUhbf43703cf5oOoa/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DRbwgAAAN0AAAAPAAAAAAAAAAAAAAAAAJgCAABkcnMvZG93&#10;bnJldi54bWxQSwUGAAAAAAQABAD1AAAAhwMAAAAA&#10;" path="m,53l30,,,53xe" filled="f" strokecolor="#e15520" strokeweight="0">
                  <v:path arrowok="t" o:connecttype="custom" o:connectlocs="0,53;30,0;0,53" o:connectangles="0,0,0"/>
                </v:shape>
                <v:shape id="Freeform 1276" o:spid="_x0000_s2300" style="position:absolute;left:5977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mQ8UA&#10;AADdAAAADwAAAGRycy9kb3ducmV2LnhtbERPS2sCMRC+F/ofwgjeNKuILatRSqGiBw+ubdXbsJl9&#10;tJvJkkRd++ubgtDbfHzPmS8704gLOV9bVjAaJiCIc6trLhW8798GzyB8QNbYWCYFN/KwXDw+zDHV&#10;9so7umShFDGEfYoKqhDaVEqfV2TQD21LHLnCOoMhQldK7fAaw00jx0kylQZrjg0VtvRaUf6dnY0C&#10;3rivNjt9/KzWxdQcPo+Fb7aFUv1e9zIDEagL/+K7e63j/PHTB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CZDxQAAAN0AAAAPAAAAAAAAAAAAAAAAAJgCAABkcnMv&#10;ZG93bnJldi54bWxQSwUGAAAAAAQABAD1AAAAigMAAAAA&#10;" path="m24,l12,10,5,20,,32,2,47r8,-2l15,40r4,-5l24,30r3,-7l27,15r,-7l24,e" filled="f" strokecolor="#e15520" strokeweight="0">
                  <v:path arrowok="t" o:connecttype="custom" o:connectlocs="24,0;12,10;5,20;0,32;2,47;10,45;15,40;19,35;24,30;27,23;27,15;27,8;24,0" o:connectangles="0,0,0,0,0,0,0,0,0,0,0,0,0"/>
                </v:shape>
                <v:shape id="Freeform 1277" o:spid="_x0000_s2301" style="position:absolute;left:5949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428cUA&#10;AADdAAAADwAAAGRycy9kb3ducmV2LnhtbESPQWvCQBCF74L/YRmhN90oto3RVVRaWjxZWzwP2TEb&#10;zM6G7Brjv3cLgrcZ3pv3vVmsOluJlhpfOlYwHiUgiHOnSy4U/P1+DlMQPiBrrByTght5WC37vQVm&#10;2l35h9pDKEQMYZ+hAhNCnUnpc0MW/cjVxFE7ucZiiGtTSN3gNYbbSk6S5E1aLDkSDNa0NZSfDxcb&#10;ue3XOt1WH5fNfmdTc0xmU7ZaqZdBt56DCNSFp/lx/a1j/cn7K/x/E0e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jbxxQAAAN0AAAAPAAAAAAAAAAAAAAAAAJgCAABkcnMv&#10;ZG93bnJldi54bWxQSwUGAAAAAAQABAD1AAAAigMAAAAA&#10;" path="m23,50l55,,23,50xm23,50l10,59,3,69,,82,,94,8,92r5,-3l18,84r5,-7l25,72r3,-8l25,57,23,50xe" fillcolor="#f3be00" stroked="f">
                  <v:path arrowok="t" o:connecttype="custom" o:connectlocs="23,50;55,0;23,50;23,50;10,59;3,69;0,82;0,94;8,92;13,89;18,84;23,77;25,72;28,64;25,57;23,50" o:connectangles="0,0,0,0,0,0,0,0,0,0,0,0,0,0,0,0"/>
                  <o:lock v:ext="edit" verticies="t"/>
                </v:shape>
                <v:shape id="Freeform 1278" o:spid="_x0000_s2302" style="position:absolute;left:5972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LRsMA&#10;AADdAAAADwAAAGRycy9kb3ducmV2LnhtbERPTWvCQBC9F/wPyxS81Y0RUk1dxRYEFS+xtechO80G&#10;s7Mhu2r8965Q8DaP9znzZW8bcaHO144VjEcJCOLS6ZorBT/f67cpCB+QNTaOScGNPCwXg5c55tpd&#10;uaDLIVQihrDPUYEJoc2l9KUhi37kWuLI/bnOYoiwq6Tu8BrDbSPTJMmkxZpjg8GWvgyVp8PZKjgV&#10;x237Odnvti5b/4Z0b3A2LpQavvarDxCB+vAU/7s3Os5P3zN4fB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ELRsMAAADdAAAADwAAAAAAAAAAAAAAAACYAgAAZHJzL2Rv&#10;d25yZXYueG1sUEsFBgAAAAAEAAQA9QAAAIgDAAAAAA==&#10;" path="m,50l32,,,50xe" filled="f" strokecolor="#e15520" strokeweight="0">
                  <v:path arrowok="t" o:connecttype="custom" o:connectlocs="0,50;32,0;0,50" o:connectangles="0,0,0"/>
                </v:shape>
                <v:shape id="Freeform 1279" o:spid="_x0000_s2303" style="position:absolute;left:5949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SusIA&#10;AADdAAAADwAAAGRycy9kb3ducmV2LnhtbERPTYvCMBC9C/sfwix403Q9qFuNssgqevBgXQRvQzO2&#10;ZZtJSaKt/94Igrd5vM+ZLztTixs5X1lW8DVMQBDnVldcKPg7rgdTED4ga6wtk4I7eVguPnpzTLVt&#10;+UC3LBQihrBPUUEZQpNK6fOSDPqhbYgjd7HOYIjQFVI7bGO4qeUoScbSYMWxocSGViXl/9nVKNic&#10;v/et/D1tvA6HldPX3fbuG6X6n93PDESgLrzFL/dWx/mjyQS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5K6wgAAAN0AAAAPAAAAAAAAAAAAAAAAAJgCAABkcnMvZG93&#10;bnJldi54bWxQSwUGAAAAAAQABAD1AAAAhwMAAAAA&#10;" path="m23,l10,9,3,19,,32,,44,8,42r5,-3l18,34r5,-7l25,22r3,-8l25,7,23,xe" filled="f" strokecolor="#e15520" strokeweight="0">
                  <v:path arrowok="t" o:connecttype="custom" o:connectlocs="23,0;10,9;3,19;0,32;0,44;8,42;13,39;18,34;23,27;25,22;28,14;25,7;23,0" o:connectangles="0,0,0,0,0,0,0,0,0,0,0,0,0"/>
                </v:shape>
                <v:shape id="Freeform 1280" o:spid="_x0000_s2304" style="position:absolute;left:603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Ng8UA&#10;AADdAAAADwAAAGRycy9kb3ducmV2LnhtbESPzW7CQAyE70h9h5WRuJUNIAoEFlQBRRU3/u5W1iRp&#10;s94ou4XQp68PlbjZmvHM58WqdZW6URNKzwYG/QQUceZtybmB8+njdQoqRGSLlWcy8KAAq+VLZ4Gp&#10;9Xc+0O0YcyUhHFI0UMRYp1qHrCCHoe9rYtGuvnEYZW1ybRu8S7ir9DBJ3rTDkqWhwJrWBWXfxx9n&#10;QG/8JP/aZuP1bjfbx+1ltPklNqbXbd/noCK18Wn+v/60gj+cCK58Iy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U2DxQAAAN0AAAAPAAAAAAAAAAAAAAAAAJgCAABkcnMv&#10;ZG93bnJldi54bWxQSwUGAAAAAAQABAD1AAAAigMAAAAA&#10;" path="m25,43l74,,25,43xm25,43l12,50,2,63r,5l,73r,7l2,88r8,-3l17,83r5,-5l25,70r5,-5l30,58r,-8l25,43xe" fillcolor="#f3be00" stroked="f">
                  <v:path arrowok="t" o:connecttype="custom" o:connectlocs="25,43;74,0;25,43;25,43;12,50;2,63;2,68;0,73;0,80;2,88;10,85;17,83;22,78;25,70;30,65;30,58;30,50;25,43" o:connectangles="0,0,0,0,0,0,0,0,0,0,0,0,0,0,0,0,0,0"/>
                  <o:lock v:ext="edit" verticies="t"/>
                </v:shape>
                <v:shape id="Freeform 1281" o:spid="_x0000_s2305" style="position:absolute;left:6064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UIcMA&#10;AADdAAAADwAAAGRycy9kb3ducmV2LnhtbERPTWvCQBC9C/6HZQRvdWMO2kZXKYIi6EUtNr0N2TGJ&#10;zc6G7Griv3cLBW/zeJ8zX3amEndqXGlZwXgUgSDOrC45V/B1Wr+9g3AeWWNlmRQ8yMFy0e/NMdG2&#10;5QPdjz4XIYRdggoK7+tESpcVZNCNbE0cuIttDPoAm1zqBtsQbioZR9FEGiw5NBRY06qg7Pd4Mwqq&#10;rNylh1Ru2uv1u97H6fmBP2elhoPucwbCU+df4n/3Vof58fQD/r4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8UIcMAAADdAAAADwAAAAAAAAAAAAAAAACYAgAAZHJzL2Rv&#10;d25yZXYueG1sUEsFBgAAAAAEAAQA9QAAAIgDAAAAAA==&#10;" path="m,43l49,,,43xe" filled="f" strokecolor="#e15520" strokeweight="0">
                  <v:path arrowok="t" o:connecttype="custom" o:connectlocs="0,43;49,0;0,43" o:connectangles="0,0,0"/>
                </v:shape>
                <v:shape id="Freeform 1282" o:spid="_x0000_s2306" style="position:absolute;left:6039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ihsUA&#10;AADdAAAADwAAAGRycy9kb3ducmV2LnhtbESPT2vCQBDF7wW/wzKCt7pRIUjqKiIIpRSh/jn0NmTH&#10;bNrsbMhuY/z2nYPgbYb35r3frDaDb1RPXawDG5hNM1DEZbA1VwbOp/3rElRMyBabwGTgThE269HL&#10;CgsbbvxF/TFVSkI4FmjApdQWWsfSkcc4DS2xaNfQeUyydpW2Hd4k3Dd6nmW59lizNDhsaeeo/D3+&#10;eQOL6+LDfl98HvNTFvr7zye5QzRmMh62b6ASDelpfly/W8GfL4Vf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mKGxQAAAN0AAAAPAAAAAAAAAAAAAAAAAJgCAABkcnMv&#10;ZG93bnJldi54bWxQSwUGAAAAAAQABAD1AAAAigMAAAAA&#10;" path="m25,l12,7,2,20r,5l,30r,7l2,45r8,-3l17,40r5,-5l25,27r5,-5l30,15r,-8l25,e" filled="f" strokecolor="#e15520" strokeweight="0">
                  <v:path arrowok="t" o:connecttype="custom" o:connectlocs="25,0;12,7;2,20;2,25;0,30;0,37;2,45;10,42;17,40;22,35;25,27;30,22;30,15;30,7;25,0" o:connectangles="0,0,0,0,0,0,0,0,0,0,0,0,0,0,0"/>
                </v:shape>
                <v:shape id="Freeform 1283" o:spid="_x0000_s2307" style="position:absolute;left:6071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N6sIA&#10;AADdAAAADwAAAGRycy9kb3ducmV2LnhtbERPTYvCMBC9C/sfwix4kTXVgmg1yq4gKOLB6mVvQzO2&#10;xWYSmqj13xthYW/zeJ+zWHWmEXdqfW1ZwWiYgCAurK65VHA+bb6mIHxA1thYJgVP8rBafvQWmGn7&#10;4CPd81CKGMI+QwVVCC6T0hcVGfRD64gjd7GtwRBhW0rd4iOGm0aOk2QiDdYcGyp0tK6ouOY3o+CX&#10;n7dd6vRB6oG7znJOTz/7VKn+Z/c9BxGoC//iP/dWx/nj6Qj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Q3qwgAAAN0AAAAPAAAAAAAAAAAAAAAAAJgCAABkcnMvZG93&#10;bnJldi54bWxQSwUGAAAAAAQABAD1AAAAhwMAAAAA&#10;" path="m25,48l72,,25,48xm25,48l12,58,3,68,,73r,7l,88r3,5l10,93r5,-5l22,83r3,-5l27,70r3,-7l27,55,25,48xe" fillcolor="#f3be00" stroked="f">
                  <v:path arrowok="t" o:connecttype="custom" o:connectlocs="25,48;72,0;25,48;25,48;12,58;3,68;0,73;0,80;0,88;3,93;10,93;15,88;22,83;25,78;27,70;30,63;27,55;25,48" o:connectangles="0,0,0,0,0,0,0,0,0,0,0,0,0,0,0,0,0,0"/>
                  <o:lock v:ext="edit" verticies="t"/>
                </v:shape>
                <v:shape id="Freeform 1284" o:spid="_x0000_s2308" style="position:absolute;left:6096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2zKMQA&#10;AADdAAAADwAAAGRycy9kb3ducmV2LnhtbERPTWvCQBC9F/wPywi91Y1B2iV1FRUKHrzUFslxyI7Z&#10;aHY2ZLcx9dd3C4Xe5vE+Z7keXSsG6kPjWcN8loEgrrxpuNbw+fH2pECEiGyw9UwavinAejV5WGJh&#10;/I3faTjGWqQQDgVqsDF2hZShsuQwzHxHnLiz7x3GBPtamh5vKdy1Ms+yZ+mw4dRgsaOdpep6/HIa&#10;lKX7dtGeyn15WZzUy0WVw0Fp/TgdN68gIo3xX/zn3ps0P1c5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tsyjEAAAA3QAAAA8AAAAAAAAAAAAAAAAAmAIAAGRycy9k&#10;b3ducmV2LnhtbFBLBQYAAAAABAAEAPUAAACJAwAAAAA=&#10;" path="m,48l47,,,48xe" filled="f" strokecolor="#e15520" strokeweight="0">
                  <v:path arrowok="t" o:connecttype="custom" o:connectlocs="0,48;47,0;0,48" o:connectangles="0,0,0"/>
                </v:shape>
                <v:shape id="Freeform 1285" o:spid="_x0000_s2309" style="position:absolute;left:607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j88cMA&#10;AADdAAAADwAAAGRycy9kb3ducmV2LnhtbERPTWvDMAy9D/YfjAa9LU4bCCWLW0ZhMEYZLGkPvYlY&#10;jbPFcoi9NP3386DQmx7vU+V2tr2YaPSdYwXLJAVB3DjdcavgUL89r0H4gKyxd0wKruRhu3l8KLHQ&#10;7sJfNFWhFTGEfYEKTAhDIaVvDFn0iRuII3d2o8UQ4dhKPeIlhttertI0lxY7jg0GB9oZan6qX6sg&#10;O2cf+nS0uc/r1E3X7z2ZT6/U4ml+fQERaA538c39ruP81TqD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j88cMAAADdAAAADwAAAAAAAAAAAAAAAACYAgAAZHJzL2Rv&#10;d25yZXYueG1sUEsFBgAAAAAEAAQA9QAAAIgDAAAAAA==&#10;" path="m25,l12,10,3,20,,25r,7l,40r3,5l10,45r5,-5l22,35r3,-5l27,22r3,-7l27,7,25,e" filled="f" strokecolor="#e15520" strokeweight="0">
                  <v:path arrowok="t" o:connecttype="custom" o:connectlocs="25,0;12,10;3,20;0,25;0,32;0,40;3,45;10,45;15,40;22,35;25,30;27,22;30,15;27,7;25,0" o:connectangles="0,0,0,0,0,0,0,0,0,0,0,0,0,0,0"/>
                </v:shape>
                <v:shape id="Freeform 1286" o:spid="_x0000_s2310" style="position:absolute;left:6098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SOO8IA&#10;AADdAAAADwAAAGRycy9kb3ducmV2LnhtbERPTYvCMBC9C/6HMMLeNFVESjWKFIQVD2IVvQ7N2Bab&#10;SWmybf33G2Fhb/N4n7PZDaYWHbWusqxgPotAEOdWV1wouF0P0xiE88gaa8uk4E0OdtvxaIOJtj1f&#10;qMt8IUIIuwQVlN43iZQuL8mgm9mGOHBP2xr0AbaF1C32IdzUchFFK2mw4tBQYkNpSfkr+zEK0mx/&#10;7PKsep7nj2Xav6/3ND7dlfqaDPs1CE+D/xf/ub91mL+Il/D5J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I47wgAAAN0AAAAPAAAAAAAAAAAAAAAAAJgCAABkcnMvZG93&#10;bnJldi54bWxQSwUGAAAAAAQABAD1AAAAhwMAAAAA&#10;" path="m28,45l70,,28,45xm28,42l13,52,5,62,3,67,,75r,5l3,87r7,-2l15,82r8,-5l28,72r2,-7l30,60r,-10l28,42xe" fillcolor="#f3be00" stroked="f">
                  <v:path arrowok="t" o:connecttype="custom" o:connectlocs="28,45;70,0;28,45;28,42;13,52;5,62;3,67;0,75;0,80;3,87;10,85;15,82;23,77;28,72;30,65;30,60;30,50;28,42" o:connectangles="0,0,0,0,0,0,0,0,0,0,0,0,0,0,0,0,0,0"/>
                  <o:lock v:ext="edit" verticies="t"/>
                </v:shape>
                <v:shape id="Freeform 1287" o:spid="_x0000_s2311" style="position:absolute;left:6126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v5C8MA&#10;AADdAAAADwAAAGRycy9kb3ducmV2LnhtbERP24rCMBB9F/Yfwiz4IpoquLhdo6w3ENYHV/2AoRnb&#10;YjMpSdTq1xtB8G0O5zrjaWMqcSHnS8sK+r0EBHFmdcm5gsN+1R2B8AFZY2WZFNzIw3Ty0Rpjqu2V&#10;/+myC7mIIexTVFCEUKdS+qwgg75na+LIHa0zGCJ0udQOrzHcVHKQJF/SYMmxocCa5gVlp93ZKDj5&#10;zr3cLtaz4fdyT/d55Tb18U+p9mfz+wMiUBPe4pd7reP8wWgIz2/iC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v5C8MAAADdAAAADwAAAAAAAAAAAAAAAACYAgAAZHJzL2Rv&#10;d25yZXYueG1sUEsFBgAAAAAEAAQA9QAAAIgDAAAAAA==&#10;" path="m,45l42,,,45xe" filled="f" strokecolor="#e15520" strokeweight="0">
                  <v:path arrowok="t" o:connecttype="custom" o:connectlocs="0,45;42,0;0,45" o:connectangles="0,0,0"/>
                </v:shape>
                <v:shape id="Freeform 1288" o:spid="_x0000_s2312" style="position:absolute;left:6098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9facEA&#10;AADdAAAADwAAAGRycy9kb3ducmV2LnhtbERPS4vCMBC+L/gfwgje1lSFItUoIggisuDr4G1oxqba&#10;TEoTa/33G2Fhb/PxPWe+7GwlWmp86VjBaJiAIM6dLrlQcD5tvqcgfEDWWDkmBW/ysFz0vuaYaffi&#10;A7XHUIgYwj5DBSaEOpPS54Ys+qGriSN3c43FEGFTSN3gK4bbSo6TJJUWS44NBmtaG8ofx6dVMLlN&#10;dvp6salPT4lr3/c9mR+v1KDfrWYgAnXhX/zn3uo4fzxN4fNNPEE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vX2nBAAAA3QAAAA8AAAAAAAAAAAAAAAAAmAIAAGRycy9kb3du&#10;cmV2LnhtbFBLBQYAAAAABAAEAPUAAACGAwAAAAA=&#10;" path="m28,l13,10,5,20,3,25,,33r,5l3,45r7,-2l15,40r8,-5l28,30r2,-7l30,18,30,8,28,e" filled="f" strokecolor="#e15520" strokeweight="0">
                  <v:path arrowok="t" o:connecttype="custom" o:connectlocs="28,0;13,10;5,20;3,25;0,33;0,38;3,45;10,43;15,40;23,35;28,30;30,23;30,18;30,8;28,0" o:connectangles="0,0,0,0,0,0,0,0,0,0,0,0,0,0,0"/>
                </v:shape>
                <v:shape id="Freeform 1289" o:spid="_x0000_s2313" style="position:absolute;left:6133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wy8UA&#10;AADdAAAADwAAAGRycy9kb3ducmV2LnhtbERPTYvCMBC9C/sfwix4EU31sHarURZBXBQP6gp6G5ux&#10;LdtMShO1/nsjCN7m8T5nPG1MKa5Uu8Kygn4vAkGcWl1wpuBvN+/GIJxH1lhaJgV3cjCdfLTGmGh7&#10;4w1dtz4TIYRdggpy76tESpfmZND1bEUcuLOtDfoA60zqGm8h3JRyEEVf0mDBoSHHimY5pf/bi1Hw&#10;fV4cToeO3/R3s8X8eKLler9aKtX+bH5GIDw1/i1+uX91mD+Ih/D8Jp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TDLxQAAAN0AAAAPAAAAAAAAAAAAAAAAAJgCAABkcnMv&#10;ZG93bnJldi54bWxQSwUGAAAAAAQABAD1AAAAigMAAAAA&#10;" path="m25,40l77,,25,40xm25,40l13,48,3,60,,65r,5l,78r,7l8,83r7,-3l20,75r5,-5l27,63r3,-8l30,48,25,40xe" fillcolor="#f3be00" stroked="f">
                  <v:path arrowok="t" o:connecttype="custom" o:connectlocs="25,40;77,0;25,40;25,40;13,48;3,60;0,65;0,70;0,78;0,85;8,83;15,80;20,75;25,70;27,63;30,55;30,48;25,40" o:connectangles="0,0,0,0,0,0,0,0,0,0,0,0,0,0,0,0,0,0"/>
                  <o:lock v:ext="edit" verticies="t"/>
                </v:shape>
                <v:shape id="Freeform 1290" o:spid="_x0000_s2314" style="position:absolute;left:6158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0+MYA&#10;AADdAAAADwAAAGRycy9kb3ducmV2LnhtbESPQUvDQBCF74L/YRnBm900oi1pt0UsBW9qmkKP0+w0&#10;CcnOhuw2jf/eOQjeZnhv3vtmvZ1cp0YaQuPZwHyWgCIuvW24MlAc9k9LUCEiW+w8k4EfCrDd3N+t&#10;MbP+xt805rFSEsIhQwN1jH2mdShrchhmvicW7eIHh1HWodJ2wJuEu06nSfKqHTYsDTX29F5T2eZX&#10;Z+C4GE/ua3H9bN2LPqd5cWiL550xjw/T2wpUpCn+m/+uP6zgp0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n0+MYAAADdAAAADwAAAAAAAAAAAAAAAACYAgAAZHJz&#10;L2Rvd25yZXYueG1sUEsFBgAAAAAEAAQA9QAAAIsDAAAAAA==&#10;" path="m,40l52,,,40xe" filled="f" strokecolor="#e15520" strokeweight="0">
                  <v:path arrowok="t" o:connecttype="custom" o:connectlocs="0,40;52,0;0,40" o:connectangles="0,0,0"/>
                </v:shape>
                <v:shape id="Freeform 1291" o:spid="_x0000_s2315" style="position:absolute;left:6133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LG8IA&#10;AADdAAAADwAAAGRycy9kb3ducmV2LnhtbERPS4vCMBC+C/sfwix403QVilajyIIgiwi+Dt6GZmyq&#10;zaQ02Vr/vREW9jYf33Pmy85WoqXGl44VfA0TEMS50yUXCk7H9WACwgdkjZVjUvAkD8vFR2+OmXYP&#10;3lN7CIWIIewzVGBCqDMpfW7Ioh+6mjhyV9dYDBE2hdQNPmK4reQoSVJpseTYYLCmb0P5/fBrFYyv&#10;4x99OdvUp8fEtc/blszOK9X/7FYzEIG68C/+c290nD+aTOH9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MsbwgAAAN0AAAAPAAAAAAAAAAAAAAAAAJgCAABkcnMvZG93&#10;bnJldi54bWxQSwUGAAAAAAQABAD1AAAAhwMAAAAA&#10;" path="m25,l13,8,3,20,,25r,5l,38r,7l8,43r7,-3l20,35r5,-5l27,23r3,-8l30,8,25,e" filled="f" strokecolor="#e15520" strokeweight="0">
                  <v:path arrowok="t" o:connecttype="custom" o:connectlocs="25,0;13,8;3,20;0,25;0,30;0,38;0,45;8,43;15,40;20,35;25,30;27,23;30,15;30,8;25,0" o:connectangles="0,0,0,0,0,0,0,0,0,0,0,0,0,0,0"/>
                </v:shape>
                <v:shape id="Freeform 1292" o:spid="_x0000_s2316" style="position:absolute;left:6163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FbMYA&#10;AADdAAAADwAAAGRycy9kb3ducmV2LnhtbESPzWoCQRCE7wHfYWjBW5yNgujGUYIoSogHfx6gs9Pu&#10;Lu70LDOjrm+fPgS8dVPVVV/Pl51r1J1CrD0b+BhmoIgLb2suDZxPm/cpqJiQLTaeycCTIiwXvbc5&#10;5tY/+ED3YyqVhHDM0UCVUptrHYuKHMahb4lFu/jgMMkaSm0DPiTcNXqUZRPtsGZpqLClVUXF9Xhz&#10;BsbuNx1O7WX3U0zC92y73tvreW/MoN99fYJK1KWX+f96ZwV/NBN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xFbMYAAADdAAAADwAAAAAAAAAAAAAAAACYAgAAZHJz&#10;L2Rvd25yZXYueG1sUEsFBgAAAAAEAAQA9QAAAIsDAAAAAA==&#10;" path="m32,37l94,,32,37xm32,37l17,45,5,52,2,60,,65r,5l,77r7,l15,72r7,-2l27,62r5,-5l35,50r,-5l32,37xe" fillcolor="#f3be00" stroked="f">
                  <v:path arrowok="t" o:connecttype="custom" o:connectlocs="32,37;94,0;32,37;32,37;17,45;5,52;2,60;0,65;0,70;0,77;7,77;15,72;22,70;27,62;32,57;35,50;35,45;32,37" o:connectangles="0,0,0,0,0,0,0,0,0,0,0,0,0,0,0,0,0,0"/>
                  <o:lock v:ext="edit" verticies="t"/>
                </v:shape>
                <v:shape id="Freeform 1293" o:spid="_x0000_s2317" style="position:absolute;left:619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ZjsUA&#10;AADdAAAADwAAAGRycy9kb3ducmV2LnhtbERPTWvCQBC9C/0PyxR6042KGmNWKYUWS2nVqPdpdkxC&#10;s7Mhu9X477tCwds83uekq87U4kytqywrGA4iEMS51RUXCg77134MwnlkjbVlUnAlB6vlQy/FRNsL&#10;7+ic+UKEEHYJKii9bxIpXV6SQTewDXHgTrY16ANsC6lbvIRwU8tRFE2lwYpDQ4kNvZSU/2S/RsHH&#10;9msSzeJNdvqcfMfH6dvYv6/HSj09ds8LEJ46fxf/u9c6zB/Nh3D7Jp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IxmOxQAAAN0AAAAPAAAAAAAAAAAAAAAAAJgCAABkcnMv&#10;ZG93bnJldi54bWxQSwUGAAAAAAQABAD1AAAAigMAAAAA&#10;" path="m,37l62,,,37xe" filled="f" strokecolor="#e15520" strokeweight="0">
                  <v:path arrowok="t" o:connecttype="custom" o:connectlocs="0,37;62,0;0,37" o:connectangles="0,0,0"/>
                </v:shape>
                <v:shape id="Freeform 1294" o:spid="_x0000_s2318" style="position:absolute;left:6163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BlcIA&#10;AADdAAAADwAAAGRycy9kb3ducmV2LnhtbERPS4vCMBC+C/6HMII3Te1BtBpFl1UEwcUH4nFsxrbY&#10;TEoTtfvvNwuCt/n4njOdN6YUT6pdYVnBoB+BIE6tLjhTcDqueiMQziNrLC2Tgl9yMJ+1W1NMtH3x&#10;np4Hn4kQwi5BBbn3VSKlS3My6Pq2Ig7czdYGfYB1JnWNrxBuShlH0VAaLDg05FjRV07p/fAwCi4/&#10;0W5tBtft+bzF4nu3wcsyQ6W6nWYxAeGp8R/x273RYX48juH/m3C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4GVwgAAAN0AAAAPAAAAAAAAAAAAAAAAAJgCAABkcnMvZG93&#10;bnJldi54bWxQSwUGAAAAAAQABAD1AAAAhwMAAAAA&#10;" path="m32,l17,8,5,15,2,23,,28r,5l,40r7,l15,35r7,-2l27,25r5,-5l35,13r,-5l32,e" filled="f" strokecolor="#e15520" strokeweight="0">
                  <v:path arrowok="t" o:connecttype="custom" o:connectlocs="32,0;17,8;5,15;2,23;0,28;0,33;0,40;7,40;15,35;22,33;27,25;32,20;35,13;35,8;32,0" o:connectangles="0,0,0,0,0,0,0,0,0,0,0,0,0,0,0"/>
                </v:shape>
                <v:shape id="Freeform 1295" o:spid="_x0000_s2319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9J5cQA&#10;AADdAAAADwAAAGRycy9kb3ducmV2LnhtbERP32vCMBB+H/g/hBN8m6nKhqtGEWEwBIVZcfh2NGdT&#10;bC6libbur18Ggm/38f28+bKzlbhR40vHCkbDBARx7nTJhYJD9vk6BeEDssbKMSm4k4flovcyx1S7&#10;lr/ptg+FiCHsU1RgQqhTKX1uyKIfupo4cmfXWAwRNoXUDbYx3FZynCTv0mLJscFgTWtD+WV/tQp2&#10;pzX9eLO9H+rp2zVps9/dcZMpNeh3qxmIQF14ih/uLx3njz8m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fSeXEAAAA3QAAAA8AAAAAAAAAAAAAAAAAmAIAAGRycy9k&#10;b3ducmV2LnhtbFBLBQYAAAAABAAEAPUAAACJAwAAAAA=&#10;" path="m57,5l43,,28,,13,2,,7r13,8l28,15r7,l43,12r7,-2l57,5xe" fillcolor="#f3be00" stroked="f">
                  <v:path arrowok="t" o:connecttype="custom" o:connectlocs="57,5;43,0;28,0;13,2;0,7;13,15;28,15;35,15;43,12;50,10;57,5" o:connectangles="0,0,0,0,0,0,0,0,0,0,0"/>
                </v:shape>
                <v:shape id="Freeform 1296" o:spid="_x0000_s2320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t+sUA&#10;AADdAAAADwAAAGRycy9kb3ducmV2LnhtbERPS2vCQBC+F/oflil4kbrxQRujqxTBIniQ2tLzNDsm&#10;wexsursm6b93BaG3+fies1z3phYtOV9ZVjAeJSCIc6srLhR8fW6fUxA+IGusLZOCP/KwXj0+LDHT&#10;tuMPao+hEDGEfYYKyhCaTEqfl2TQj2xDHLmTdQZDhK6Q2mEXw00tJ0nyIg1WHBtKbGhTUn4+XoyC&#10;YjftOJ0e3n/P6bccu+H+9dT+KDV46t8WIAL14V98d+90nD+Zz+D2TTx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i36xQAAAN0AAAAPAAAAAAAAAAAAAAAAAJgCAABkcnMv&#10;ZG93bnJldi54bWxQSwUGAAAAAAQABAD1AAAAigMAAAAA&#10;" path="m57,5l43,,28,,13,2,,7r13,8l28,15r7,l43,12r7,-2l57,5xe" filled="f" strokecolor="#e15520" strokeweight="0">
                  <v:path arrowok="t" o:connecttype="custom" o:connectlocs="57,5;43,0;28,0;13,2;0,7;13,15;28,15;35,15;43,12;50,10;57,5" o:connectangles="0,0,0,0,0,0,0,0,0,0,0"/>
                </v:shape>
                <v:shape id="Freeform 1297" o:spid="_x0000_s2321" style="position:absolute;left:6006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JGsIA&#10;AADdAAAADwAAAGRycy9kb3ducmV2LnhtbERPTYvCMBC9C/6HMIIX0VTBZds1ioiiN1n14HFoZpvu&#10;NpPSRK3+eiMIe5vH+5zZorWVuFLjS8cKxqMEBHHudMmFgtNxM/wE4QOyxsoxKbiTh8W825lhpt2N&#10;v+l6CIWIIewzVGBCqDMpfW7Ioh+5mjhyP66xGCJsCqkbvMVwW8lJknxIiyXHBoM1rQzlf4eLVbAb&#10;JGdT8tZQetrsa7l+uGP6q1S/1y6/QARqw7/47d7pOH+STu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0kawgAAAN0AAAAPAAAAAAAAAAAAAAAAAJgCAABkcnMvZG93&#10;bnJldi54bWxQSwUGAAAAAAQABAD1AAAAhwMAAAAA&#10;" path="m58,20l43,15r-15,l13,17,,25r13,5l28,30r7,l45,27r5,-5l58,20xm58,20l122,,58,20xe" fillcolor="#f3be00" stroked="f">
                  <v:path arrowok="t" o:connecttype="custom" o:connectlocs="58,20;43,15;28,15;13,17;0,25;13,30;28,30;35,30;45,27;50,22;58,20;58,20;122,0;58,20" o:connectangles="0,0,0,0,0,0,0,0,0,0,0,0,0,0"/>
                  <o:lock v:ext="edit" verticies="t"/>
                </v:shape>
                <v:shape id="Freeform 1298" o:spid="_x0000_s2322" style="position:absolute;left:6006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q48MA&#10;AADdAAAADwAAAGRycy9kb3ducmV2LnhtbERPTWvCQBC9C/6HZQq9iG4UtDZ1FRGEngRj0eskO02C&#10;2dmwuzHpv+8Khd7m8T5nsxtMIx7kfG1ZwXyWgCAurK65VPB1OU7XIHxA1thYJgU/5GG3HY82mGrb&#10;85keWShFDGGfooIqhDaV0hcVGfQz2xJH7ts6gyFCV0rtsI/hppGLJFlJgzXHhgpbOlRU3LPOKMjO&#10;92tX94db49wpx1P31k+WuVKvL8P+A0SgIfyL/9yfOs5fvK/g+U0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tq48MAAADdAAAADwAAAAAAAAAAAAAAAACYAgAAZHJzL2Rv&#10;d25yZXYueG1sUEsFBgAAAAAEAAQA9QAAAIgDAAAAAA==&#10;" path="m58,5l43,,28,,13,2,,10r13,5l28,15r7,l45,12,50,7,58,5e" filled="f" strokecolor="#e15520" strokeweight="0">
                  <v:path arrowok="t" o:connecttype="custom" o:connectlocs="58,5;43,0;28,0;13,2;0,10;13,15;28,15;35,15;45,12;50,7;58,5" o:connectangles="0,0,0,0,0,0,0,0,0,0,0"/>
                </v:shape>
                <v:shape id="Freeform 1299" o:spid="_x0000_s2323" style="position:absolute;left:606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u+p8UA&#10;AADdAAAADwAAAGRycy9kb3ducmV2LnhtbERPTWvCQBC9C/0PyxR6Ed1UtNHUVaRQ8eJBWwRvY3aa&#10;hGZn4+7WxP76riD0No/3OfNlZ2pxIecrywqehwkI4tzqigsFnx/vgykIH5A11pZJwZU8LBcPvTlm&#10;2ra8o8s+FCKGsM9QQRlCk0np85IM+qFtiCP3ZZ3BEKErpHbYxnBTy1GSvEiDFceGEht6Kyn/3v8Y&#10;BRN3ao+H9TTRY92nye8xpOfdVqmnx271CiJQF/7Fd/dGx/mjWQq3b+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76nxQAAAN0AAAAPAAAAAAAAAAAAAAAAAJgCAABkcnMv&#10;ZG93bnJldi54bWxQSwUGAAAAAAQABAD1AAAAigMAAAAA&#10;" path="m,20l64,,,20xe" filled="f" strokecolor="#e15520" strokeweight="0">
                  <v:path arrowok="t" o:connecttype="custom" o:connectlocs="0,20;64,0;0,20" o:connectangles="0,0,0"/>
                </v:shape>
                <v:shape id="Freeform 1300" o:spid="_x0000_s2324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tlsQA&#10;AADdAAAADwAAAGRycy9kb3ducmV2LnhtbESPzY7CMAyE7yvxDpGR9rakywFBl4DQCrRc+RFwtBrT&#10;Vts4VRJKeXt8QOJma8Yzn+fL3jWqoxBrzwa+Rxko4sLbmksDx8PmawoqJmSLjWcy8KAIy8XgY465&#10;9XfeUbdPpZIQjjkaqFJqc61jUZHDOPItsWhXHxwmWUOpbcC7hLtGj7Nsoh3WLA0VtvRbUfG/vzkD&#10;p0l4NDbOpsfrX7a+bVfnw6VmYz6H/eoHVKI+vc2v660V/PFMcOUbGUE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abZbEAAAA3QAAAA8AAAAAAAAAAAAAAAAAmAIAAGRycy9k&#10;b3ducmV2LnhtbFBLBQYAAAAABAAEAPUAAACJAwAAAAA=&#10;" path="m54,8l39,,24,,12,,,8r12,5l27,15r7,l42,15r7,-5l54,8xe" fillcolor="#f3be00" stroked="f">
                  <v:path arrowok="t" o:connecttype="custom" o:connectlocs="54,8;39,0;24,0;12,0;0,8;12,13;27,15;34,15;42,15;49,10;54,8" o:connectangles="0,0,0,0,0,0,0,0,0,0,0"/>
                </v:shape>
                <v:shape id="Freeform 1301" o:spid="_x0000_s2325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sTcUA&#10;AADdAAAADwAAAGRycy9kb3ducmV2LnhtbESPQW/CMAyF75P4D5GRdhsp1RijI1SoDInrChduXmPa&#10;ao1TNaEt/35BQuJm6z2/73mdjqYRPXWutqxgPotAEBdW11wqOB33b58gnEfW2FgmBTdykG4mL2tM&#10;tB34h/rclyKEsEtQQeV9m0jpiooMupltiYN2sZ1BH9aulLrDIYSbRsZR9CEN1hwIFbaUVVT85VcT&#10;IPLc0+59eWrc7bzILt+/eeSXSr1Ox+0XCE+jf5of1wcd6serFdy/CSP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SxNxQAAAN0AAAAPAAAAAAAAAAAAAAAAAJgCAABkcnMv&#10;ZG93bnJldi54bWxQSwUGAAAAAAQABAD1AAAAigMAAAAA&#10;" path="m54,8l39,,24,,12,,,8r12,5l27,15r7,l42,15r7,-5l54,8xe" filled="f" strokecolor="#e15520" strokeweight="0">
                  <v:path arrowok="t" o:connecttype="custom" o:connectlocs="54,8;39,0;24,0;12,0;0,8;12,13;27,15;34,15;42,15;49,10;54,8" o:connectangles="0,0,0,0,0,0,0,0,0,0,0"/>
                </v:shape>
                <v:shape id="Freeform 1302" o:spid="_x0000_s2326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fCcYA&#10;AADdAAAADwAAAGRycy9kb3ducmV2LnhtbESPQWvCQBCF7wX/wzJCb3VjhVaiqwShKIUeEgXxNmTH&#10;JJidjdlV0/76zqHQ2wzvzXvfLNeDa9Wd+tB4NjCdJKCIS28brgwc9h8vc1AhIltsPZOBbwqwXo2e&#10;lpha/+Cc7kWslIRwSNFAHWOXah3KmhyGie+IRTv73mGUta+07fEh4a7Vr0nyph02LA01drSpqbwU&#10;N2fgyll+zKqf7acd3Clk7xvMvwpjnsdDtgAVaYj/5r/rnRX8WSL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9fCcYAAADdAAAADwAAAAAAAAAAAAAAAACYAgAAZHJz&#10;L2Rvd25yZXYueG1sUEsFBgAAAAAEAAQA9QAAAIsDAAAAAA==&#10;" path="m,13l65,,,13xe" fillcolor="#f3be00" stroked="f">
                  <v:path arrowok="t" o:connecttype="custom" o:connectlocs="0,13;65,0;0,13" o:connectangles="0,0,0"/>
                </v:shape>
                <v:shape id="Freeform 1303" o:spid="_x0000_s2327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oYMMA&#10;AADdAAAADwAAAGRycy9kb3ducmV2LnhtbERP32vCMBB+H+x/CDfwbaYqblk1yhgICr6sDp+P5tZU&#10;m0tpYu3++0UQfLuP7+ct14NrRE9dqD1rmIwzEMSlNzVXGn4Om1cFIkRkg41n0vBHAdar56cl5sZf&#10;+Zv6IlYihXDIUYONsc2lDKUlh2HsW+LE/frOYUywq6Tp8JrCXSOnWfYmHdacGiy29GWpPBcXp2Fz&#10;rKani9p/bFVfWPWu5sfTYaf16GX4XICINMSH+O7emjR/lk3g9k0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oYMMAAADdAAAADwAAAAAAAAAAAAAAAACYAgAAZHJzL2Rv&#10;d25yZXYueG1sUEsFBgAAAAAEAAQA9QAAAIgDAAAAAA==&#10;" path="m,13l65,,,13xe" filled="f" strokecolor="#e15520" strokeweight="0">
                  <v:path arrowok="t" o:connecttype="custom" o:connectlocs="0,13;65,0;0,13" o:connectangles="0,0,0"/>
                </v:shape>
                <v:shape id="Freeform 1304" o:spid="_x0000_s2328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6nsQA&#10;AADdAAAADwAAAGRycy9kb3ducmV2LnhtbERPTWvCQBC9F/wPywi96aYpWImu0paWBnsyetDbNDsm&#10;S7OzIbs18d+7gtDbPN7nLNeDbcSZOm8cK3iaJiCIS6cNVwr2u8/JHIQPyBobx6TgQh7Wq9HDEjPt&#10;et7SuQiViCHsM1RQh9BmUvqyJot+6lriyJ1cZzFE2FVSd9jHcNvINElm0qLh2FBjS+81lb/Fn1Xw&#10;kpp9vvlqLqefwnznx4+eD2+9Uo/j4XUBItAQ/sV3d67j/Ockhds38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jep7EAAAA3QAAAA8AAAAAAAAAAAAAAAAAmAIAAGRycy9k&#10;b3ducmV2LnhtbFBLBQYAAAAABAAEAPUAAACJAwAAAAA=&#10;" path="m58,7l43,,28,,13,,,5r13,7l28,15r7,l45,15r5,-3l58,7xe" fillcolor="#f3be00" stroked="f">
                  <v:path arrowok="t" o:connecttype="custom" o:connectlocs="58,7;43,0;28,0;13,0;0,5;13,12;28,15;35,15;45,15;50,12;58,7" o:connectangles="0,0,0,0,0,0,0,0,0,0,0"/>
                </v:shape>
                <v:shape id="Freeform 1305" o:spid="_x0000_s2329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D1cQA&#10;AADdAAAADwAAAGRycy9kb3ducmV2LnhtbERPTWvCQBC9F/oflhF6KXVjlFJSV6mBgheL2hY8jtlp&#10;NpiZDdmtxn/fLRR6m8f7nPly4FadqQ+NFwOTcQaKpPK2kdrAx/vrwxOoEFEstl7IwJUCLBe3N3Ms&#10;rL/Ijs77WKsUIqFAAy7GrtA6VI4Yw9h3JIn78j1jTLCvte3xksK51XmWPWrGRlKDw45KR9Vp/80G&#10;DuWKy7dZfmR2+fXzvt2sN9tozN1oeHkGFWmI/+I/99qm+dNsCr/fp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w9XEAAAA3QAAAA8AAAAAAAAAAAAAAAAAmAIAAGRycy9k&#10;b3ducmV2LnhtbFBLBQYAAAAABAAEAPUAAACJAwAAAAA=&#10;" path="m58,7l43,,28,,13,,,5r13,7l28,15r7,l45,15r5,-3l58,7xe" filled="f" strokecolor="#e15520" strokeweight="0">
                  <v:path arrowok="t" o:connecttype="custom" o:connectlocs="58,7;43,0;28,0;13,0;0,5;13,12;28,15;35,15;45,15;50,12;58,7" o:connectangles="0,0,0,0,0,0,0,0,0,0,0"/>
                </v:shape>
                <v:shape id="Freeform 1306" o:spid="_x0000_s2330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CUsUA&#10;AADdAAAADwAAAGRycy9kb3ducmV2LnhtbERPTWvCQBC9F/wPywi91Y22FEldRQKWtvagMQd7G7Jj&#10;EpKdDdk1Sf+9Wyh4m8f7nNVmNI3oqXOVZQXzWQSCOLe64kJBdto9LUE4j6yxsUwKfsnBZj15WGGs&#10;7cBH6lNfiBDCLkYFpfdtLKXLSzLoZrYlDtzFdgZ9gF0hdYdDCDeNXETRqzRYcWgosaWkpLxOr0bB&#10;gc5fWJ8+z8vxuvj+SZss2b9nSj1Ox+0bCE+jv4v/3R86zH+OXuD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oJSxQAAAN0AAAAPAAAAAAAAAAAAAAAAAJgCAABkcnMv&#10;ZG93bnJldi54bWxQSwUGAAAAAAQABAD1AAAAigMAAAAA&#10;" path="m,7l62,,,7xe" fillcolor="#f3be00" stroked="f">
                  <v:path arrowok="t" o:connecttype="custom" o:connectlocs="0,7;62,0;0,7" o:connectangles="0,0,0"/>
                </v:shape>
                <v:shape id="Freeform 1307" o:spid="_x0000_s2331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VLsMA&#10;AADdAAAADwAAAGRycy9kb3ducmV2LnhtbERPS4vCMBC+L/gfwgjeNHVFkWoULVvwtLA+Dt6GZmyr&#10;zaQkUbv76zcLwt7m43vOct2ZRjzI+dqygvEoAUFcWF1zqeB4yIdzED4ga2wsk4Jv8rBe9d6WmGr7&#10;5C967EMpYgj7FBVUIbSplL6oyKAf2ZY4chfrDIYIXSm1w2cMN418T5KZNFhzbKiwpayi4ra/GwWz&#10;T5ll+lTn203nzh/T/Odq5FWpQb/bLEAE6sK/+OXe6Th/kkzh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SVLsMAAADdAAAADwAAAAAAAAAAAAAAAACYAgAAZHJzL2Rv&#10;d25yZXYueG1sUEsFBgAAAAAEAAQA9QAAAIgDAAAAAA==&#10;" path="m,7l62,,,7xe" filled="f" strokecolor="#e15520" strokeweight="0">
                  <v:path arrowok="t" o:connecttype="custom" o:connectlocs="0,7;62,0;0,7" o:connectangles="0,0,0"/>
                </v:shape>
                <v:shape id="Freeform 1308" o:spid="_x0000_s2332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55QMIA&#10;AADdAAAADwAAAGRycy9kb3ducmV2LnhtbERPPWvDMBDdC/0P4gpZSi2lJm5wo4RiKHR14iHjYV1s&#10;U+vkWorj9NdHgUK3e7zP2+xm24uJRt851rBMFAji2pmOGw3V4fNlDcIHZIO9Y9JwJQ+77ePDBnPj&#10;LlzStA+NiCHsc9TQhjDkUvq6JYs+cQNx5E5utBgiHBtpRrzEcNvLV6UyabHj2NDiQEVL9ff+bDUc&#10;i6Lq1A9h+WwmSrOVbH7fJq0XT/PHO4hAc/gX/7m/TJyfqgzu38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nlAwgAAAN0AAAAPAAAAAAAAAAAAAAAAAJgCAABkcnMvZG93&#10;bnJldi54bWxQSwUGAAAAAAQABAD1AAAAhwMAAAAA&#10;" path="m57,13l42,5,28,,13,3,,8r10,7l28,18r7,l42,18r8,-3l57,13xe" fillcolor="#f3be00" stroked="f">
                  <v:path arrowok="t" o:connecttype="custom" o:connectlocs="57,13;42,5;28,0;13,3;0,8;10,15;28,18;35,18;42,18;50,15;57,13" o:connectangles="0,0,0,0,0,0,0,0,0,0,0"/>
                </v:shape>
                <v:shape id="Freeform 1309" o:spid="_x0000_s2333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YB8MA&#10;AADdAAAADwAAAGRycy9kb3ducmV2LnhtbERP22rCQBB9L/Qflin4prtVsJq6iq2IIih4+YAhO03S&#10;ZmfT7MbEv3cLQt/mcK4zW3S2FFeqfeFYw+tAgSBOnSk403A5r/sTED4gGywdk4YbeVjMn59mmBjX&#10;8pGup5CJGMI+QQ15CFUipU9zsugHriKO3JerLYYI60yaGtsYbks5VGosLRYcG3Ks6DOn9OfUWA3D&#10;j6JZrqY7Uvtv/D20G9eMxk7r3ku3fAcRqAv/4od7a+L8kXqD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xYB8MAAADdAAAADwAAAAAAAAAAAAAAAACYAgAAZHJzL2Rv&#10;d25yZXYueG1sUEsFBgAAAAAEAAQA9QAAAIgDAAAAAA==&#10;" path="m57,13l42,5,28,,13,3,,8r10,7l28,18r7,l42,18r8,-3l57,13xe" filled="f" strokecolor="#e15520" strokeweight="0">
                  <v:path arrowok="t" o:connecttype="custom" o:connectlocs="57,13;42,5;28,0;13,3;0,8;10,15;28,18;35,18;42,18;50,15;57,13" o:connectangles="0,0,0,0,0,0,0,0,0,0,0"/>
                </v:shape>
                <v:shape id="Freeform 1310" o:spid="_x0000_s2334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2zsYA&#10;AADdAAAADwAAAGRycy9kb3ducmV2LnhtbESPQW/CMAyF75P4D5GRdhsJbEPQERBCYkMcELD9AKvx&#10;2orGKU0G5d/jA9Jutt7ze59ni87X6kJtrAJbGA4MKOI8uIoLCz/f65cJqJiQHdaBycKNIizmvacZ&#10;Zi5c+UCXYyqUhHDM0EKZUpNpHfOSPMZBaIhF+w2txyRrW2jX4lXCfa1Hxoy1x4qlocSGViXlp+Of&#10;tzDtpljfvk7bz9HyTZv9YWx272drn/vd8gNUoi79mx/XGyf4r0Zw5RsZ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o2zsYAAADdAAAADwAAAAAAAAAAAAAAAACYAgAAZHJz&#10;L2Rvd25yZXYueG1sUEsFBgAAAAAEAAQA9QAAAIsDAAAAAA==&#10;" path="m,8l69,,,8xe" fillcolor="#f3be00" stroked="f">
                  <v:path arrowok="t" o:connecttype="custom" o:connectlocs="0,8;69,0;0,8" o:connectangles="0,0,0"/>
                </v:shape>
                <v:shape id="Freeform 1311" o:spid="_x0000_s2335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YqsMA&#10;AADdAAAADwAAAGRycy9kb3ducmV2LnhtbERPTWvCQBC9C/0PyxR6Ed3YYtXoJkih4MFLbMXrkB2z&#10;odnZNLtN0n/fFYTe5vE+Z5ePthE9db52rGAxT0AQl07XXCn4/HifrUH4gKyxcUwKfslDnj1Mdphq&#10;N3BB/SlUIoawT1GBCaFNpfSlIYt+7lriyF1dZzFE2FVSdzjEcNvI5yR5lRZrjg0GW3ozVH6dfqyC&#10;8bBcuWZKfDkXZ/vdD6Y+rgulnh7H/RZEoDH8i+/ug47zX5IN3L6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YqsMAAADdAAAADwAAAAAAAAAAAAAAAACYAgAAZHJzL2Rv&#10;d25yZXYueG1sUEsFBgAAAAAEAAQA9QAAAIgDAAAAAA==&#10;" path="m,8l69,,,8xe" filled="f" strokecolor="#e15520" strokeweight="0">
                  <v:path arrowok="t" o:connecttype="custom" o:connectlocs="0,8;69,0;0,8" o:connectangles="0,0,0"/>
                </v:shape>
                <v:shape id="Freeform 1312" o:spid="_x0000_s2336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g3MUA&#10;AADdAAAADwAAAGRycy9kb3ducmV2LnhtbESPQU/DMAyF75P4D5GRuK3phoRYWTYxtKFJPZEhzqYx&#10;TUXjVE22lX+PD0jcbL3n9z6vt1Po1YXG1EU2sChKUMRNdB23Bt5Ph/kjqJSRHfaRycAPJdhubmZr&#10;rFy88htdbG6VhHCq0IDPeai0To2ngKmIA7FoX3EMmGUdW+1GvEp46PWyLB90wI6lweNAL56ab3sO&#10;BnbW1rH8rD/q14Ne7ffW75qjN+budnp+ApVpyv/mv+ujE/z7hf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qDcxQAAAN0AAAAPAAAAAAAAAAAAAAAAAJgCAABkcnMv&#10;ZG93bnJldi54bWxQSwUGAAAAAAQABAD1AAAAigMAAAAA&#10;" path="m54,10l39,2,27,,12,,,5r9,7l24,15r10,2l42,15r7,l54,10xe" fillcolor="#f3be00" stroked="f">
                  <v:path arrowok="t" o:connecttype="custom" o:connectlocs="54,10;39,2;27,0;12,0;0,5;9,12;24,15;34,17;42,15;49,15;54,10" o:connectangles="0,0,0,0,0,0,0,0,0,0,0"/>
                </v:shape>
                <v:shape id="Freeform 1313" o:spid="_x0000_s2337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m8E8QA&#10;AADdAAAADwAAAGRycy9kb3ducmV2LnhtbERP22qDQBB9L+Qflin0rVk1kAaTTShCoaQQqLk8D+5E&#10;RXfWuJuof98tFPo2h3OdzW40rXhQ72rLCuJ5BIK4sLrmUsHp+PG6AuE8ssbWMimYyMFuO3vaYKrt&#10;wN/0yH0pQgi7FBVU3neplK6oyKCb2444cFfbG/QB9qXUPQ4h3LQyiaKlNFhzaKiwo6yiosnvRsFB&#10;l1PSLJp8Sm7nt+xwWQ7Z116pl+fxfQ3C0+j/xX/uTx3mL+I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5vBPEAAAA3QAAAA8AAAAAAAAAAAAAAAAAmAIAAGRycy9k&#10;b3ducmV2LnhtbFBLBQYAAAAABAAEAPUAAACJAwAAAAA=&#10;" path="m54,10l39,2,27,,12,,,5r9,7l24,15r10,2l42,15r7,l54,10xe" filled="f" strokecolor="#e15520" strokeweight="0">
                  <v:path arrowok="t" o:connecttype="custom" o:connectlocs="54,10;39,2;27,0;12,0;0,5;9,12;24,15;34,17;42,15;49,15;54,10" o:connectangles="0,0,0,0,0,0,0,0,0,0,0"/>
                </v:shape>
                <v:shape id="Freeform 1314" o:spid="_x0000_s2338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YZMMcA&#10;AADdAAAADwAAAGRycy9kb3ducmV2LnhtbERP22rCQBB9L/QflhH6VjexKG10E0ovILQWtK3g25Ad&#10;k9jsbJrdmujXuwXBtzmc68yy3tRiT62rLCuIhxEI4tzqigsFX5+vt/cgnEfWWFsmBQdykKXXVzNM&#10;tO14SfuVL0QIYZeggtL7JpHS5SUZdEPbEAdua1uDPsC2kLrFLoSbWo6iaCINVhwaSmzoqaT8Z/Vn&#10;FKzdLx6+X46b+O19u/gY755997BT6mbQP05BeOr9RXx2z3WYfxeP4P+bcIJM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WGTDHAAAA3QAAAA8AAAAAAAAAAAAAAAAAmAIAAGRy&#10;cy9kb3ducmV2LnhtbFBLBQYAAAAABAAEAPUAAACMAwAAAAA=&#10;" path="m,8l70,,,8xe" fillcolor="#f3be00" stroked="f">
                  <v:path arrowok="t" o:connecttype="custom" o:connectlocs="0,8;70,0;0,8" o:connectangles="0,0,0"/>
                </v:shape>
                <v:shape id="Freeform 1315" o:spid="_x0000_s2339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TYcIA&#10;AADdAAAADwAAAGRycy9kb3ducmV2LnhtbERPS4vCMBC+L/gfwgjetqkKWmujiIviHtcHXodmbIvN&#10;pDZZrf/eLCx4m4/vOdmyM7W4U+sqywqGUQyCOLe64kLB8bD5TEA4j6yxtkwKnuRgueh9ZJhq++Af&#10;uu99IUIIuxQVlN43qZQuL8mgi2xDHLiLbQ36ANtC6hYfIdzUchTHE2mw4tBQYkPrkvLr/tcoOE03&#10;57xJZsU0OX05Obttv28jo9Sg363mIDx1/i3+d+90mD8ejuHvm3C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VNhwgAAAN0AAAAPAAAAAAAAAAAAAAAAAJgCAABkcnMvZG93&#10;bnJldi54bWxQSwUGAAAAAAQABAD1AAAAhwMAAAAA&#10;" path="m,8l70,,,8xe" filled="f" strokecolor="#e15520" strokeweight="0">
                  <v:path arrowok="t" o:connecttype="custom" o:connectlocs="0,8;70,0;0,8" o:connectangles="0,0,0"/>
                </v:shape>
                <v:shape id="Freeform 1316" o:spid="_x0000_s2340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JV8IA&#10;AADdAAAADwAAAGRycy9kb3ducmV2LnhtbERPS4vCMBC+C/6HMIK3NfWBaNcoooheKvhg2b0NzdgW&#10;m0lpotZ/b4QFb/PxPWe2aEwp7lS7wrKCfi8CQZxaXXCm4HzafE1AOI+ssbRMCp7kYDFvt2YYa/vg&#10;A92PPhMhhF2MCnLvq1hKl+Zk0PVsRRy4i60N+gDrTOoaHyHclHIQRWNpsODQkGNFq5zS6/FmFNg9&#10;/WzXw+sGm99dkkz13zhZV0p1O83yG4Snxn/E/+6dDvOH/RG8vwkn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UlXwgAAAN0AAAAPAAAAAAAAAAAAAAAAAJgCAABkcnMvZG93&#10;bnJldi54bWxQSwUGAAAAAAQABAD1AAAAhwMAAAAA&#10;" path="m60,15l53,7,45,5,38,2,30,,23,2r-8,l8,7,,12r13,8l28,22r7,l45,20r8,-3l60,15xe" fillcolor="#f3be00" stroked="f">
                  <v:path arrowok="t" o:connecttype="custom" o:connectlocs="60,15;53,7;45,5;38,2;30,0;23,2;15,2;8,7;0,12;13,20;28,22;35,22;45,20;53,17;60,15" o:connectangles="0,0,0,0,0,0,0,0,0,0,0,0,0,0,0"/>
                </v:shape>
                <v:shape id="Freeform 1317" o:spid="_x0000_s2341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K9ccA&#10;AADdAAAADwAAAGRycy9kb3ducmV2LnhtbESPQWvCQBCF70L/wzIFL6VutKghuglSqJT2ICZV8DZk&#10;p0lodjZkV03/fVcoeJvhvffNm3U2mFZcqHeNZQXTSQSCuLS64UrBV/H2HINwHllja5kU/JKDLH0Y&#10;rTHR9sp7uuS+EgHCLkEFtfddIqUrazLoJrYjDtq37Q36sPaV1D1eA9y0chZFC2mw4XChxo5eayp/&#10;8rMJlOG0jPOPvCo+8fBU7jZHF+NWqfHjsFmB8DT4u/k//a5D/ZfpHG7fhBF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yyvXHAAAA3QAAAA8AAAAAAAAAAAAAAAAAmAIAAGRy&#10;cy9kb3ducmV2LnhtbFBLBQYAAAAABAAEAPUAAACMAwAAAAA=&#10;" path="m60,15l53,7,45,5,38,2,30,,23,2r-8,l8,7,,12r13,8l28,22r7,l45,20r8,-3l60,15e" filled="f" strokecolor="#e15520" strokeweight="0">
                  <v:path arrowok="t" o:connecttype="custom" o:connectlocs="60,15;53,7;45,5;38,2;30,0;23,2;15,2;8,7;0,12;13,20;28,22;35,22;45,20;53,17;60,15" o:connectangles="0,0,0,0,0,0,0,0,0,0,0,0,0,0,0"/>
                </v:shape>
                <v:shape id="Freeform 1318" o:spid="_x0000_s2342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FcsMA&#10;AADdAAAADwAAAGRycy9kb3ducmV2LnhtbERP3WrCMBS+H+wdwhnsZszUOcqoRpGNgrorfx7g2Byb&#10;suakJJmtb28Ewbvz8f2e2WKwrTiTD41jBeNRBoK4crrhWsFhX75/gQgRWWPrmBRcKMBi/vw0w0K7&#10;nrd03sVapBAOBSowMXaFlKEyZDGMXEecuJPzFmOCvpbaY5/CbSs/siyXFhtODQY7+jZU/e3+rYJy&#10;su8/346ncrn5OXTt2vje5r9Kvb4MyymISEN8iO/ulU7zJ+Mc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FcsMAAADdAAAADwAAAAAAAAAAAAAAAACYAgAAZHJzL2Rv&#10;d25yZXYueG1sUEsFBgAAAAAEAAQA9QAAAIgDAAAAAA==&#10;" path="m,13l72,,,13xe" fillcolor="#f3be00" stroked="f">
                  <v:path arrowok="t" o:connecttype="custom" o:connectlocs="0,13;72,0;0,13" o:connectangles="0,0,0"/>
                </v:shape>
                <v:shape id="Freeform 1319" o:spid="_x0000_s2343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tmMsQA&#10;AADdAAAADwAAAGRycy9kb3ducmV2LnhtbERPTWvCQBC9C/6HZYRepG7SUBuiq9iC0PYixvY+Zsck&#10;mp0N2TWm/75bKHibx/uc5Xowjeipc7VlBfEsAkFcWF1zqeDrsH1MQTiPrLGxTAp+yMF6NR4tMdP2&#10;xnvqc1+KEMIuQwWV920mpSsqMuhmtiUO3Ml2Bn2AXSl1h7cQbhr5FEVzabDm0FBhS28VFZf8ahSk&#10;G5/Erx/HS54899Pp57c8l8VOqYfJsFmA8DT4u/jf/a7D/CR+gb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rZjLEAAAA3QAAAA8AAAAAAAAAAAAAAAAAmAIAAGRycy9k&#10;b3ducmV2LnhtbFBLBQYAAAAABAAEAPUAAACJAwAAAAA=&#10;" path="m,13l72,,,13xe" filled="f" strokecolor="#e15520" strokeweight="0">
                  <v:path arrowok="t" o:connecttype="custom" o:connectlocs="0,13;72,0;0,13" o:connectangles="0,0,0"/>
                </v:shape>
                <v:shape id="Freeform 1320" o:spid="_x0000_s2344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osMcA&#10;AADdAAAADwAAAGRycy9kb3ducmV2LnhtbESPQU/CQBCF7yb8h82QeJNdwKipLERJIF6IWDVeJ92x&#10;bezOlu5KC7+eOZh4m8l78943i9XgG3WkLtaBLUwnBhRxEVzNpYWP983NA6iYkB02gcnCiSKslqOr&#10;BWYu9PxGxzyVSkI4ZmihSqnNtI5FRR7jJLTEon2HzmOStSu167CXcN/omTF32mPN0lBhS+uKip/8&#10;11t4zl83h6+z2Zp707vz/na7+9x5a6/Hw9MjqERD+jf/Xb84wZ9PBVe+kRH0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QqLDHAAAA3QAAAA8AAAAAAAAAAAAAAAAAmAIAAGRy&#10;cy9kb3ducmV2LnhtbFBLBQYAAAAABAAEAPUAAACMAwAAAAA=&#10;" path="m59,25l121,,59,25,42,20,27,22,12,27,,35r7,2l14,40r8,l29,40,39,37r8,-2l52,30r7,-5xe" fillcolor="#f3be00" stroked="f">
                  <v:path arrowok="t" o:connecttype="custom" o:connectlocs="59,25;121,0;59,25;59,25;59,25;42,20;27,22;12,27;0,35;7,37;14,40;22,40;29,40;39,37;47,35;52,30;59,25" o:connectangles="0,0,0,0,0,0,0,0,0,0,0,0,0,0,0,0,0"/>
                </v:shape>
                <v:shape id="Freeform 1321" o:spid="_x0000_s2345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+6cIA&#10;AADdAAAADwAAAGRycy9kb3ducmV2LnhtbERPTWvCQBC9F/oflin01my2QklTVxFBUHpKFHIdsmMS&#10;zM4m2a3Gf98tFLzN433Ocj3bXlxp8p1jDSpJQRDXznTcaDgdd28ZCB+QDfaOScOdPKxXz09LzI27&#10;cUHXMjQihrDPUUMbwpBL6euWLPrEDcSRO7vJYohwaqSZ8BbDbS/f0/RDWuw4NrQ40Lal+lL+WA2b&#10;e1Wpg1RZcaJsTFV3GMfvQevXl3nzBSLQHB7if/fexPkL9Ql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j7pwgAAAN0AAAAPAAAAAAAAAAAAAAAAAJgCAABkcnMvZG93&#10;bnJldi54bWxQSwUGAAAAAAQABAD1AAAAhwMAAAAA&#10;" path="m59,25l121,,59,25,42,20,27,22,12,27,,35r7,2l14,40r8,l29,40,39,37r8,-2l52,30r7,-5xe" filled="f" strokecolor="#e15520" strokeweight="0">
                  <v:path arrowok="t" o:connecttype="custom" o:connectlocs="59,25;121,0;59,25;59,25;59,25;42,20;27,22;12,27;0,35;7,37;14,40;22,40;29,40;39,37;47,35;52,30;59,25" o:connectangles="0,0,0,0,0,0,0,0,0,0,0,0,0,0,0,0,0"/>
                </v:shape>
                <v:shape id="Freeform 1322" o:spid="_x0000_s2346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6vtscA&#10;AADdAAAADwAAAGRycy9kb3ducmV2LnhtbESP0WrCQBBF34X+wzJCX4puqqA1ukppKVgQsdEPGLLT&#10;JDU7m2a3Jv6981DwbYZ7594zq03vanWhNlSeDTyPE1DEubcVFwZOx4/RC6gQkS3WnsnAlQJs1g+D&#10;FabWd/xFlywWSkI4pGigjLFJtQ55SQ7D2DfEon371mGUtS20bbGTcFfrSZLMtMOKpaHEht5Kys/Z&#10;nzOw2P9cD9X26bOb7nieHeez91+HxjwO+9clqEh9vJv/r7dW8KcT4ZdvZAS9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ur7bHAAAA3QAAAA8AAAAAAAAAAAAAAAAAmAIAAGRy&#10;cy9kb3ducmV2LnhtbFBLBQYAAAAABAAEAPUAAACMAwAAAAA=&#10;" path="m57,17l122,,57,17,42,15r-15,l12,20,,27r5,5l12,35r10,l30,35,40,32r7,-2l52,25r5,-8xe" fillcolor="#f3be00" stroked="f">
                  <v:path arrowok="t" o:connecttype="custom" o:connectlocs="57,17;122,0;57,17;57,17;57,17;42,15;27,15;12,20;0,27;5,32;12,35;22,35;30,35;40,32;47,30;52,25;57,17" o:connectangles="0,0,0,0,0,0,0,0,0,0,0,0,0,0,0,0,0"/>
                </v:shape>
                <v:shape id="Freeform 1323" o:spid="_x0000_s2347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vdMMA&#10;AADdAAAADwAAAGRycy9kb3ducmV2LnhtbERP22oCMRB9F/oPYQq+aVbFKlujtAVBsOAdX4fNdLN0&#10;M1k2cV39+qYg+DaHc53ZorWlaKj2hWMFg34CgjhzuuBcwfGw7E1B+ICssXRMCm7kYTF/6cww1e7K&#10;O2r2IRcxhH2KCkwIVSqlzwxZ9H1XEUfux9UWQ4R1LnWN1xhuSzlMkjdpseDYYLCiL0PZ7/5iFay+&#10;x+Zc3HC0tticPsvJ5s7bjVLd1/bjHUSgNjzFD/dKx/mj4QD+v4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1vdMMAAADdAAAADwAAAAAAAAAAAAAAAACYAgAAZHJzL2Rv&#10;d25yZXYueG1sUEsFBgAAAAAEAAQA9QAAAIgDAAAAAA==&#10;" path="m57,17l122,,57,17,42,15r-15,l12,20,,27r5,5l12,35r10,l30,35,40,32r7,-2l52,25r5,-8xe" filled="f" strokecolor="#e15520" strokeweight="0">
                  <v:path arrowok="t" o:connecttype="custom" o:connectlocs="57,17;122,0;57,17;57,17;57,17;42,15;27,15;12,20;0,27;5,32;12,35;22,35;30,35;40,32;47,30;52,25;57,17" o:connectangles="0,0,0,0,0,0,0,0,0,0,0,0,0,0,0,0,0"/>
                </v:shape>
                <v:shape id="Freeform 1324" o:spid="_x0000_s2348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HkG8MA&#10;AADdAAAADwAAAGRycy9kb3ducmV2LnhtbERPTYvCMBC9C/sfwgjeNLWKSDWKq7h0Dx62q/ehGdti&#10;MylN1K6/fiMI3ubxPme57kwtbtS6yrKC8SgCQZxbXXGh4Pi7H85BOI+ssbZMCv7IwXr10Vtiou2d&#10;f+iW+UKEEHYJKii9bxIpXV6SQTeyDXHgzrY16ANsC6lbvIdwU8s4imbSYMWhocSGtiXll+xqFKTn&#10;6juOdna6mePk8ZV+ng7b616pQb/bLEB46vxb/HKnOsyfxDE8vw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HkG8MAAADdAAAADwAAAAAAAAAAAAAAAACYAgAAZHJzL2Rv&#10;d25yZXYueG1sUEsFBgAAAAAEAAQA9QAAAIgDAAAAAA==&#10;" path="m,15l63,,,15xe" fillcolor="#f3be00" stroked="f">
                  <v:path arrowok="t" o:connecttype="custom" o:connectlocs="0,15;63,0;0,15" o:connectangles="0,0,0"/>
                </v:shape>
                <v:shape id="Freeform 1325" o:spid="_x0000_s2349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fScIA&#10;AADdAAAADwAAAGRycy9kb3ducmV2LnhtbERPS2vCQBC+F/oflil4q5sqBIlugpQWPYmmj/OYHZPF&#10;7GzIrib+e7dQ8DYf33NWxWhbcaXeG8cK3qYJCOLKacO1gu+vz9cFCB+QNbaOScGNPBT589MKM+0G&#10;PtC1DLWIIewzVNCE0GVS+qohi37qOuLInVxvMUTY11L3OMRw28pZkqTSouHY0GBH7w1V5/JiFZx2&#10;Rt5MuvEf/ne3H+iIP+UhVWryMq6XIAKN4SH+d291nD+fzeHvm3iC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59JwgAAAN0AAAAPAAAAAAAAAAAAAAAAAJgCAABkcnMvZG93&#10;bnJldi54bWxQSwUGAAAAAAQABAD1AAAAhwMAAAAA&#10;" path="m,15l63,,,15xe" filled="f" strokecolor="#e15520" strokeweight="0">
                  <v:path arrowok="t" o:connecttype="custom" o:connectlocs="0,15;63,0;0,15" o:connectangles="0,0,0"/>
                </v:shape>
                <v:shape id="Freeform 1326" o:spid="_x0000_s2350" style="position:absolute;left:5847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S+cEA&#10;AADdAAAADwAAAGRycy9kb3ducmV2LnhtbERPTYvCMBC9C/sfwix4kTWtSpGuUXRhQTxp9eBxaGab&#10;ss2kNFHrvzeC4G0e73MWq9424kqdrx0rSMcJCOLS6ZorBafj79cchA/IGhvHpOBOHlbLj8ECc+1u&#10;fKBrESoRQ9jnqMCE0OZS+tKQRT92LXHk/lxnMUTYVVJ3eIvhtpGTJMmkxZpjg8GWfgyV/8XFKtiO&#10;0truw7m4X9KNN+WZzC4jpYaf/fobRKA+vMUv91bH+dPJD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RkvnBAAAA3QAAAA8AAAAAAAAAAAAAAAAAmAIAAGRycy9kb3du&#10;cmV2LnhtbFBLBQYAAAAABAAEAPUAAACGAwAAAAA=&#10;" path="m38,60l,,38,60xm38,60r7,15l53,88r7,2l65,95r7,l80,95r,-7l77,80,72,75,67,68,62,63,55,60,45,58r-7,2xe" fillcolor="#f3be00" stroked="f">
                  <v:path arrowok="t" o:connecttype="custom" o:connectlocs="38,60;0,0;38,60;38,60;45,75;53,88;60,90;65,95;72,95;80,95;80,88;77,80;72,75;67,68;62,63;55,60;45,58;38,60" o:connectangles="0,0,0,0,0,0,0,0,0,0,0,0,0,0,0,0,0,0"/>
                  <o:lock v:ext="edit" verticies="t"/>
                </v:shape>
                <v:shape id="Freeform 1327" o:spid="_x0000_s2351" style="position:absolute;left:584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a2MMA&#10;AADdAAAADwAAAGRycy9kb3ducmV2LnhtbERPTWvCQBC9C/0PyxR6003TWiS6SikIngJGC/E2ZqdJ&#10;anY23V01/ffdguBtHu9zFqvBdOJCzreWFTxPEhDEldUt1wr2u/V4BsIHZI2dZVLwSx5Wy4fRAjNt&#10;r7ylSxFqEUPYZ6igCaHPpPRVQwb9xPbEkfuyzmCI0NVSO7zGcNPJNEnepMGWY0ODPX00VJ2Ks1Hw&#10;mp/SvDuYvKzLT+9/2Jni+6jU0+PwPgcRaAh38c290XH+SzqF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La2MMAAADdAAAADwAAAAAAAAAAAAAAAACYAgAAZHJzL2Rv&#10;d25yZXYueG1sUEsFBgAAAAAEAAQA9QAAAIgDAAAAAA==&#10;" path="m38,60l,,38,60xe" filled="f" strokecolor="#e15520" strokeweight=".1pt">
                  <v:path arrowok="t" o:connecttype="custom" o:connectlocs="38,60;0,0;38,60" o:connectangles="0,0,0"/>
                </v:shape>
                <v:shape id="Freeform 1328" o:spid="_x0000_s2352" style="position:absolute;left:588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a4cIA&#10;AADdAAAADwAAAGRycy9kb3ducmV2LnhtbERPzWoCMRC+C32HMAUvUhMVZNkapRQLgnpw7QNMN9Pd&#10;pZvJukk1vr0RBG/z8f3OYhVtK87U+8axhslYgSAunWm40vB9/HrLQPiAbLB1TBqu5GG1fBksMDfu&#10;wgc6F6ESKYR9jhrqELpcSl/WZNGPXUecuF/XWwwJ9pU0PV5SuG3lVKm5tNhwaqixo8+ayr/i32qI&#10;rgin9cjsFI3a/USVP9ksbrUevsaPdxCBYniKH+6NSfNn0zncv0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hrhwgAAAN0AAAAPAAAAAAAAAAAAAAAAAJgCAABkcnMvZG93&#10;bnJldi54bWxQSwUGAAAAAAQABAD1AAAAhwMAAAAA&#10;" path="m,2l7,17r8,13l22,32r5,5l34,37r8,l42,30,39,22,34,17,29,10,24,5,17,2,7,,,2xe" filled="f" strokecolor="#e15520" strokeweight=".1pt">
                  <v:path arrowok="t" o:connecttype="custom" o:connectlocs="0,2;7,17;15,30;22,32;27,37;34,37;42,37;42,30;39,22;34,17;29,10;24,5;17,2;7,0;0,2" o:connectangles="0,0,0,0,0,0,0,0,0,0,0,0,0,0,0"/>
                </v:shape>
                <v:shape id="Freeform 1329" o:spid="_x0000_s2353" style="position:absolute;left:5862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TqsMA&#10;AADdAAAADwAAAGRycy9kb3ducmV2LnhtbERPTWvCQBC9F/wPywheim601pboJhRB6rFq8TzdnSbB&#10;7Gya3Sbpv3cLgrd5vM/Z5IOtRUetrxwrmM8SEMTamYoLBZ+n3fQVhA/IBmvHpOCPPOTZ6GGDqXE9&#10;H6g7hkLEEPYpKihDaFIpvS7Jop+5hjhy3661GCJsC2la7GO4reUiSVbSYsWxocSGtiXpy/HXKjhc&#10;Tk5//Tw+v/tmt9T1xxmZz0pNxsPbGkSgIdzFN/fexPlPixf4/ya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HTqsMAAADdAAAADwAAAAAAAAAAAAAAAACYAgAAZHJzL2Rv&#10;d25yZXYueG1sUEsFBgAAAAAEAAQA9QAAAIgDAAAAAA==&#10;" path="m47,45l,,47,45xm47,45r8,15l65,72r12,5l90,80r,-5l87,67,82,60,77,55,70,50,62,47,55,45r-8,xe" fillcolor="#f3be00" stroked="f">
                  <v:path arrowok="t" o:connecttype="custom" o:connectlocs="47,45;0,0;47,45;47,45;55,60;65,72;77,77;90,80;90,75;87,67;82,60;77,55;70,50;62,47;55,45;47,45" o:connectangles="0,0,0,0,0,0,0,0,0,0,0,0,0,0,0,0"/>
                  <o:lock v:ext="edit" verticies="t"/>
                </v:shape>
                <v:shape id="Freeform 1330" o:spid="_x0000_s2354" style="position:absolute;left:5862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CcMYA&#10;AADdAAAADwAAAGRycy9kb3ducmV2LnhtbESPT2vCQBDF7wW/wzJCb3WjopTUVURoEDz5p6C3aXaa&#10;hGZnY3bV+O2dg+Bthvfmvd/MFp2r1ZXaUHk2MBwkoIhzbysuDBz23x+foEJEtlh7JgN3CrCY995m&#10;mFp/4y1dd7FQEsIhRQNljE2qdchLchgGviEW7c+3DqOsbaFtizcJd7UeJclUO6xYGkpsaFVS/r+7&#10;OAOX/Wn1c8jc5jz+3VRLmqyzbHs05r3fLb9AReriy/y8XlvBH48EV76REf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+CcMYAAADdAAAADwAAAAAAAAAAAAAAAACYAgAAZHJz&#10;L2Rvd25yZXYueG1sUEsFBgAAAAAEAAQA9QAAAIsDAAAAAA==&#10;" path="m47,45l,,47,45xe" filled="f" strokecolor="#e15520" strokeweight="0">
                  <v:path arrowok="t" o:connecttype="custom" o:connectlocs="47,45;0,0;47,45" o:connectangles="0,0,0"/>
                </v:shape>
                <v:shape id="Freeform 1331" o:spid="_x0000_s2355" style="position:absolute;left:5909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YIsUA&#10;AADdAAAADwAAAGRycy9kb3ducmV2LnhtbERPTWvCQBC9C/0PyxR6KbqJgtSYVYqiCAVLUy/ehuwk&#10;G5qdjdmtpv++Wyh4m8f7nHw92FZcqfeNYwXpJAFBXDrdcK3g9Lkbv4DwAVlj65gU/JCH9ephlGOm&#10;3Y0/6FqEWsQQ9hkqMCF0mZS+NGTRT1xHHLnK9RZDhH0tdY+3GG5bOU2SubTYcGww2NHGUPlVfFsF&#10;PHvD7T5Nt+a8KYbn0+X92IVKqafH4XUJItAQ7uJ/90HH+bPpAv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3JgixQAAAN0AAAAPAAAAAAAAAAAAAAAAAJgCAABkcnMv&#10;ZG93bnJldi54bWxQSwUGAAAAAAQABAD1AAAAigMAAAAA&#10;" path="m,l8,15,18,27r12,5l43,35r,-5l40,22,35,15,30,10,23,5,15,2,8,,,e" filled="f" strokecolor="#e15520" strokeweight="0">
                  <v:path arrowok="t" o:connecttype="custom" o:connectlocs="0,0;8,15;18,27;30,32;43,35;43,30;40,22;35,15;30,10;23,5;15,2;8,0;0,0" o:connectangles="0,0,0,0,0,0,0,0,0,0,0,0,0"/>
                </v:shape>
                <v:shape id="Freeform 1332" o:spid="_x0000_s2356" style="position:absolute;left:5880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K4MUA&#10;AADdAAAADwAAAGRycy9kb3ducmV2LnhtbESPzWoCMRDH74LvEEboTbNqW8rWKCJt0Qotah9g2Ex3&#10;l24mS5Lq6tM7B8HbDPP/+M1s0blGHSnE2rOB8SgDRVx4W3Np4OfwPnwBFROyxcYzGThThMW835th&#10;bv2Jd3Tcp1JJCMccDVQptbnWsajIYRz5llhuvz44TLKGUtuAJwl3jZ5k2bN2WLM0VNjSqqLib//v&#10;pPet/AzbzfrbHS6PfvdR0Pnp8mXMw6BbvoJK1KW7+OZeW8GfToVfvpER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crgxQAAAN0AAAAPAAAAAAAAAAAAAAAAAJgCAABkcnMv&#10;ZG93bnJldi54bWxQSwUGAAAAAAQABAD1AAAAigMAAAAA&#10;" path="m47,45l,,47,45xm47,45r7,15l62,70r12,7l89,80r,-5l87,67,82,60,77,55,69,50,62,47,54,45r-7,xe" fillcolor="#f3be00" stroked="f">
                  <v:path arrowok="t" o:connecttype="custom" o:connectlocs="47,45;0,0;47,45;47,45;54,60;62,70;74,77;89,80;89,75;87,67;82,60;77,55;69,50;62,47;54,45;47,45" o:connectangles="0,0,0,0,0,0,0,0,0,0,0,0,0,0,0,0"/>
                  <o:lock v:ext="edit" verticies="t"/>
                </v:shape>
                <v:shape id="Freeform 1333" o:spid="_x0000_s2357" style="position:absolute;left:5880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hEcIA&#10;AADdAAAADwAAAGRycy9kb3ducmV2LnhtbERPTWvCQBC9C/0PyxR6041VRFJXKYVAe6wNEW/T7JiE&#10;ZmZDdhuTf98VCt7m8T5ndxi5VQP1vnFiYLlIQJGUzjZSGci/svkWlA8oFlsnZGAiD4f9w2yHqXVX&#10;+aThGCoVQ8SnaKAOoUu19mVNjH7hOpLIXVzPGCLsK217vMZwbvVzkmw0YyOxocaO3moqf46/bOD0&#10;nfG0zc84TfmQXYqCP85rNubpcXx9ARVoDHfxv/vdxvmr1RJu38QT9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6ERwgAAAN0AAAAPAAAAAAAAAAAAAAAAAJgCAABkcnMvZG93&#10;bnJldi54bWxQSwUGAAAAAAQABAD1AAAAhwMAAAAA&#10;" path="m47,45l,,47,45xe" filled="f" strokecolor="#1f1a17" strokeweight="0">
                  <v:path arrowok="t" o:connecttype="custom" o:connectlocs="47,45;0,0;47,45" o:connectangles="0,0,0"/>
                </v:shape>
                <v:shape id="Freeform 1334" o:spid="_x0000_s2358" style="position:absolute;left:5927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9hsQA&#10;AADdAAAADwAAAGRycy9kb3ducmV2LnhtbERP30vDMBB+H/g/hBN8EZduBZW6bMhAXPcwWBXc49Gc&#10;bbC5lCS23X+/CMLe7uP7eavNZDsxkA/GsYLFPANBXDttuFHw+fH28AwiRGSNnWNScKYAm/XNbIWF&#10;diMfaahiI1IIhwIVtDH2hZShbslimLueOHHfzluMCfpGao9jCredXGbZo7RoODW02NO2pfqn+rUK&#10;7KEsT374wn1/GvMn835vyuqg1N3t9PoCItIUr+J/906n+Xm+hL9v0gl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/YbEAAAA3QAAAA8AAAAAAAAAAAAAAAAAmAIAAGRycy9k&#10;b3ducmV2LnhtbFBLBQYAAAAABAAEAPUAAACJAwAAAAA=&#10;" path="m,l7,15r8,10l27,32r15,3l42,30,40,22,35,15,30,10,22,5,15,2,7,,,e" filled="f" strokecolor="#1f1a17" strokeweight="0">
                  <v:path arrowok="t" o:connecttype="custom" o:connectlocs="0,0;7,15;15,25;27,32;42,35;42,30;40,22;35,15;30,10;22,5;15,2;7,0;0,0" o:connectangles="0,0,0,0,0,0,0,0,0,0,0,0,0"/>
                </v:shape>
                <v:shape id="Freeform 1335" o:spid="_x0000_s2359" style="position:absolute;left:5835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lKMMA&#10;AADdAAAADwAAAGRycy9kb3ducmV2LnhtbERPyWrDMBC9F/oPYgq9NXJiKMaNElpDiy891FnOgzW1&#10;nFgjY6mxm6+PAoHc5vHWWa4n24kTDb51rGA+S0AQ10633CjYbj5fMhA+IGvsHJOCf/KwXj0+LDHX&#10;buQfOlWhETGEfY4KTAh9LqWvDVn0M9cTR+7XDRZDhEMj9YBjDLedXCTJq7TYcmww2FNhqD5Wf1bB&#10;Ipufd21RTt+pKdzXx2Hf0M4q9fw0vb+BCDSFu/jmLnWcn6YpXL+JJ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OlKMMAAADdAAAADwAAAAAAAAAAAAAAAACYAgAAZHJzL2Rv&#10;d25yZXYueG1sUEsFBgAAAAAEAAQA9QAAAIgDAAAAAA==&#10;" path="m35,60l,,35,60xm35,60r7,18l50,88r7,5l62,95r8,3l77,98r,-8l74,83,70,75,65,70,60,65,52,63,42,60r-7,xe" fillcolor="#f3be00" stroked="f">
                  <v:path arrowok="t" o:connecttype="custom" o:connectlocs="35,60;0,0;35,60;35,60;42,78;50,88;57,93;62,95;70,98;77,98;77,90;74,83;70,75;65,70;60,65;52,63;42,60;35,60" o:connectangles="0,0,0,0,0,0,0,0,0,0,0,0,0,0,0,0,0,0"/>
                  <o:lock v:ext="edit" verticies="t"/>
                </v:shape>
                <v:shape id="Freeform 1336" o:spid="_x0000_s2360" style="position:absolute;left:5835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basIA&#10;AADdAAAADwAAAGRycy9kb3ducmV2LnhtbERPS4vCMBC+C/6HMII3TX0i1bSI4OphEbbrwePQjG2x&#10;mZQmW+u/NwsLe5uP7zm7tDe16Kh1lWUFs2kEgji3uuJCwfX7ONmAcB5ZY22ZFLzIQZoMBzuMtX3y&#10;F3WZL0QIYRejgtL7JpbS5SUZdFPbEAfubluDPsC2kLrFZwg3tZxH0VoarDg0lNjQoaT8kf0YBZ82&#10;r9yqmPvj+naJlqfMdNfXh1LjUb/fgvDU+3/xn/usw/zFYgm/34QTZ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FtqwgAAAN0AAAAPAAAAAAAAAAAAAAAAAJgCAABkcnMvZG93&#10;bnJldi54bWxQSwUGAAAAAAQABAD1AAAAhwMAAAAA&#10;" path="m35,60l,,35,60xe" filled="f" strokecolor="#e15520" strokeweight=".1pt">
                  <v:path arrowok="t" o:connecttype="custom" o:connectlocs="35,60;0,0;35,60" o:connectangles="0,0,0"/>
                </v:shape>
                <v:shape id="Freeform 1337" o:spid="_x0000_s2361" style="position:absolute;left:587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uE8cA&#10;AADdAAAADwAAAGRycy9kb3ducmV2LnhtbESPQWsCMRCF7wX/Qxihl6LZViq6GqUIYilFcPXibdiM&#10;u9tuJiFJ1/Xfm0Khtxnem/e9Wa5704qOfGgsK3geZyCIS6sbrhScjtvRDESIyBpby6TgRgHWq8HD&#10;EnNtr3ygroiVSCEcclRQx+hyKUNZk8Ewto44aRfrDca0+kpqj9cUblr5kmVTabDhRKjR0aam8rv4&#10;MQliXes+Pgu96bvj3O+/dk/n7U6px2H/tgARqY//5r/rd53qTyav8PtNGkG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KrhPHAAAA3QAAAA8AAAAAAAAAAAAAAAAAmAIAAGRy&#10;cy9kb3ducmV2LnhtbFBLBQYAAAAABAAEAPUAAACMAwAAAAA=&#10;" path="m,l7,18r8,10l22,33r5,2l35,38r7,l42,30,39,23,35,15,30,10,25,5,17,3,7,,,xe" filled="f" strokecolor="#e15520" strokeweight=".1pt">
                  <v:path arrowok="t" o:connecttype="custom" o:connectlocs="0,0;7,18;15,28;22,33;27,35;35,38;42,38;42,30;39,23;35,15;30,10;25,5;17,3;7,0;0,0" o:connectangles="0,0,0,0,0,0,0,0,0,0,0,0,0,0,0"/>
                </v:shape>
                <v:shape id="Freeform 1338" o:spid="_x0000_s2362" style="position:absolute;left:5813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gFcYA&#10;AADdAAAADwAAAGRycy9kb3ducmV2LnhtbESPzW7CMBCE70i8g7VIvYEDEagKGFSF/nBsKRduq3iJ&#10;U+J1iF0IPD1GqtTbrma+2dnFqrO1OFPrK8cKxqMEBHHhdMWlgt332/AZhA/IGmvHpOBKHlbLfm+B&#10;mXYX/qLzNpQihrDPUIEJocmk9IUhi37kGuKoHVxrMcS1LaVu8RLDbS0nSTKTFiuOFww2lBsqjttf&#10;G2t83o7X6as55e/7j9tknK85DT9KPQ26lzmIQF34N//RGx25NJ3B45s4gl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VgFcYAAADdAAAADwAAAAAAAAAAAAAAAACYAgAAZHJz&#10;L2Rvd25yZXYueG1sUEsFBgAAAAAEAAQA9QAAAIsDAAAAAA==&#10;" path="m42,59l,,42,59xm42,59r7,15l59,84r5,5l72,92r7,2l87,94,84,87,82,79,79,72,74,67,67,62,59,59,52,57,42,59xe" fillcolor="#f3be00" stroked="f">
                  <v:path arrowok="t" o:connecttype="custom" o:connectlocs="42,59;0,0;42,59;42,59;49,74;59,84;64,89;72,92;79,94;87,94;84,87;82,79;79,72;74,67;67,62;59,59;52,57;42,59" o:connectangles="0,0,0,0,0,0,0,0,0,0,0,0,0,0,0,0,0,0"/>
                  <o:lock v:ext="edit" verticies="t"/>
                </v:shape>
                <v:shape id="Freeform 1339" o:spid="_x0000_s2363" style="position:absolute;left:5813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tb8MA&#10;AADdAAAADwAAAGRycy9kb3ducmV2LnhtbERPTWvCQBC9F/oflin0VjdW0RJdpbSUCp6iPfQ4zY5J&#10;NDsbdqcx/nu3UPA2j/c5y/XgWtVTiI1nA+NRBoq49LbhysDX/uPpBVQUZIutZzJwoQjr1f3dEnPr&#10;z1xQv5NKpRCOORqoRbpc61jW5DCOfEecuIMPDiXBUGkb8JzCXaufs2ymHTacGmrs6K2m8rT7dQY+&#10;f+Y4Dd+zblOMt8VRXH96l4Mxjw/D6wKU0CA38b97Y9P8yWQOf9+kE/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ktb8MAAADdAAAADwAAAAAAAAAAAAAAAACYAgAAZHJzL2Rv&#10;d25yZXYueG1sUEsFBgAAAAAEAAQA9QAAAIgDAAAAAA==&#10;" path="m42,59l,,42,59xe" filled="f" strokecolor="#e15520" strokeweight=".1pt">
                  <v:path arrowok="t" o:connecttype="custom" o:connectlocs="42,59;0,0;42,59" o:connectangles="0,0,0"/>
                </v:shape>
                <v:shape id="Freeform 1340" o:spid="_x0000_s2364" style="position:absolute;left:5855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iPMMA&#10;AADdAAAADwAAAGRycy9kb3ducmV2LnhtbESPQUsDQQyF74L/YYjgzc66Cyprp0WEgjdtLYi3sJPO&#10;LN3JLDtpu/57cxC8JbyX974s13MazJmm0md2cL+owBB32fccHOw/N3dPYIogexwyk4MfKrBeXV8t&#10;sfX5wls67yQYDeHSooMoMrbWli5SwrLII7FqhzwlFF2nYP2EFw1Pg62r6sEm7FkbIo70Gqk77k7J&#10;wSaQ74Js60fJ3+/p4/RVx9g4d3szvzyDEZrl3/x3/eYVv2kUV7/REez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jiPMMAAADdAAAADwAAAAAAAAAAAAAAAACYAgAAZHJzL2Rv&#10;d25yZXYueG1sUEsFBgAAAAAEAAQA9QAAAIgDAAAAAA==&#10;" path="m,2l7,17,17,27r5,5l30,35r7,2l45,37,42,30,40,22,37,15,32,10,25,5,17,2,10,,,2xe" filled="f" strokecolor="#e15520" strokeweight=".1pt">
                  <v:path arrowok="t" o:connecttype="custom" o:connectlocs="0,2;7,17;17,27;22,32;30,35;37,37;45,37;42,30;40,22;37,15;32,10;25,5;17,2;10,0;0,2" o:connectangles="0,0,0,0,0,0,0,0,0,0,0,0,0,0,0"/>
                </v:shape>
                <v:shape id="Freeform 1341" o:spid="_x0000_s2365" style="position:absolute;left:5805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zN8QA&#10;AADdAAAADwAAAGRycy9kb3ducmV2LnhtbERPTWvCQBC9F/wPywje6saqoU1dpQjS0kvViuchO2aD&#10;2dmYXZO0v75bELzN433OYtXbSrTU+NKxgsk4AUGcO11yoeDwvXl8BuEDssbKMSn4IQ+r5eBhgZl2&#10;He+o3YdCxBD2GSowIdSZlD43ZNGPXU0cuZNrLIYIm0LqBrsYbiv5lCSptFhybDBY09pQft5frYLP&#10;r9/Z+4zN7jjv6nBK28v2UqZKjYb92yuIQH24i2/uDx3nT6cv8P9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m8zfEAAAA3QAAAA8AAAAAAAAAAAAAAAAAmAIAAGRycy9k&#10;b3ducmV2LnhtbFBLBQYAAAAABAAEAPUAAACJAwAAAAA=&#10;" path="m37,54l,,37,54xm37,54r8,15l52,82r8,5l65,89r7,3l80,92r,-8l77,77,72,69,67,64,62,59,55,57,47,54r-10,xe" fillcolor="#f3be00" stroked="f">
                  <v:path arrowok="t" o:connecttype="custom" o:connectlocs="37,54;0,0;37,54;37,54;45,69;52,82;60,87;65,89;72,92;80,92;80,84;77,77;72,69;67,64;62,59;55,57;47,54;37,54" o:connectangles="0,0,0,0,0,0,0,0,0,0,0,0,0,0,0,0,0,0"/>
                  <o:lock v:ext="edit" verticies="t"/>
                </v:shape>
                <v:shape id="Freeform 1342" o:spid="_x0000_s2366" style="position:absolute;left:5805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aycYA&#10;AADdAAAADwAAAGRycy9kb3ducmV2LnhtbESPQWvCQBCF7wX/wzJCL6VutKVI6ioqSktvVaHXITvd&#10;RLOzIbsmqb++cyj0NsN78943i9Xga9VRG6vABqaTDBRxEWzFzsDpuH+cg4oJ2WIdmAz8UITVcnS3&#10;wNyGnj+pOySnJIRjjgbKlJpc61iU5DFOQkMs2ndoPSZZW6dti72E+1rPsuxFe6xYGkpsaFtScTlc&#10;vYF+h/bjdOu689twe3DZ18bt08aY+/GwfgWVaEj/5r/rdyv4T8/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aycYAAADdAAAADwAAAAAAAAAAAAAAAACYAgAAZHJz&#10;L2Rvd25yZXYueG1sUEsFBgAAAAAEAAQA9QAAAIsDAAAAAA==&#10;" path="m37,54l,,37,54xe" filled="f" strokecolor="#e15520" strokeweight=".1pt">
                  <v:path arrowok="t" o:connecttype="custom" o:connectlocs="37,54;0,0;37,54" o:connectangles="0,0,0"/>
                </v:shape>
                <v:shape id="Freeform 1343" o:spid="_x0000_s2367" style="position:absolute;left:5842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qPsQA&#10;AADdAAAADwAAAGRycy9kb3ducmV2LnhtbERPTWvCQBC9F/wPywheim60RSW6im0peOjFKARvQ3ZM&#10;otnZkF1N6q93CwVv83ifs1x3phI3alxpWcF4FIEgzqwuOVdw2H8P5yCcR9ZYWSYFv+Rgveq9LDHW&#10;tuUd3RKfixDCLkYFhfd1LKXLCjLoRrYmDtzJNgZ9gE0udYNtCDeVnETRVBosOTQUWNNnQdkluRoF&#10;lODX0cz0PT+/HtP05+O6TVtSatDvNgsQnjr/FP+7tzrMf3sfw9834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I6j7EAAAA3QAAAA8AAAAAAAAAAAAAAAAAmAIAAGRycy9k&#10;b3ducmV2LnhtbFBLBQYAAAAABAAEAPUAAACJAwAAAAA=&#10;" path="m,l8,15r7,13l23,33r5,2l35,38r8,l43,30,40,23,35,15,30,10,25,5,18,3,10,,,xe" filled="f" strokecolor="#e15520" strokeweight=".1pt">
                  <v:path arrowok="t" o:connecttype="custom" o:connectlocs="0,0;8,15;15,28;23,33;28,35;35,38;43,38;43,30;40,23;35,15;30,10;25,5;18,3;10,0;0,0" o:connectangles="0,0,0,0,0,0,0,0,0,0,0,0,0,0,0"/>
                </v:shape>
                <v:shape id="Freeform 1344" o:spid="_x0000_s2368" style="position:absolute;left:5795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tr8QA&#10;AADdAAAADwAAAGRycy9kb3ducmV2LnhtbERP22rCQBB9F/yHZYS+FN3UStHUVaTQUihYakVfh+w0&#10;CWZnQ3aay993hYJvczjXWW97V6mWmlB6NvAwS0ARZ96WnBs4fr9Ol6CCIFusPJOBgQJsN+PRGlPr&#10;O/6i9iC5iiEcUjRQiNSp1iEryGGY+Zo4cj++cSgRNrm2DXYx3FV6niRP2mHJsaHAml4Kyi6HX2dA&#10;FuWq+/y4Pw/Lt2Hft9mKkpMYczfpd8+ghHq5if/d7zbOf1zM4fpNPEF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7a/EAAAA3QAAAA8AAAAAAAAAAAAAAAAAmAIAAGRycy9k&#10;b3ducmV2LnhtbFBLBQYAAAAABAAEAPUAAACJAwAAAAA=&#10;" path="m32,63l,,32,63xm32,63r5,17l47,90r5,5l60,97r7,3l75,100r,-8l72,85,67,78,62,73,57,68,50,65,40,63r-8,xe" fillcolor="#f3be00" stroked="f">
                  <v:path arrowok="t" o:connecttype="custom" o:connectlocs="32,63;0,0;32,63;32,63;37,80;47,90;52,95;60,97;67,100;75,100;75,92;72,85;67,78;62,73;57,68;50,65;40,63;32,63" o:connectangles="0,0,0,0,0,0,0,0,0,0,0,0,0,0,0,0,0,0"/>
                  <o:lock v:ext="edit" verticies="t"/>
                </v:shape>
                <v:shape id="Freeform 1345" o:spid="_x0000_s2369" style="position:absolute;left:579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AeGsYA&#10;AADdAAAADwAAAGRycy9kb3ducmV2LnhtbESPS4vCQBCE7wv+h6EFb+tEIyLRUUSQXfci6+Pgrc10&#10;HpjpCZlRk3+/Iyx466aq66terFpTiQc1rrSsYDSMQBCnVpecKzgdt58zEM4ja6wsk4KOHKyWvY8F&#10;Jto++ZceB5+LEMIuQQWF93UipUsLMuiGtiYOWmYbgz6sTS51g88Qbio5jqKpNFhyIBRY06ag9Ha4&#10;m8C9Xzcyq+NpNrmUP1/Vudvtb51Sg367noPw1Pq3+f/6W4f68SSG1zdhB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AeGsYAAADdAAAADwAAAAAAAAAAAAAAAACYAgAAZHJz&#10;L2Rvd25yZXYueG1sUEsFBgAAAAAEAAQA9QAAAIsDAAAAAA==&#10;" path="m32,63l,,32,63xe" filled="f" strokecolor="#e15520" strokeweight="0">
                  <v:path arrowok="t" o:connecttype="custom" o:connectlocs="32,63;0,0;32,63" o:connectangles="0,0,0"/>
                </v:shape>
                <v:shape id="Freeform 1346" o:spid="_x0000_s2370" style="position:absolute;left:5827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KCcIA&#10;AADdAAAADwAAAGRycy9kb3ducmV2LnhtbERPS4vCMBC+L+x/CLPgbZv6wJWuUUQR9Gi7F29DM7bd&#10;NpPSxFr/vREEb/PxPWe5HkwjeupcZVnBOIpBEOdWV1wo+Mv23wsQziNrbCyTgjs5WK8+P5aYaHvj&#10;E/WpL0QIYZeggtL7NpHS5SUZdJFtiQN3sZ1BH2BXSN3hLYSbRk7ieC4NVhwaSmxpW1Jep1ej4PJz&#10;tPX/YdynWJ/97r7IznvOlBp9DZtfEJ4G/xa/3Acd5k9n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0oJwgAAAN0AAAAPAAAAAAAAAAAAAAAAAJgCAABkcnMvZG93&#10;bnJldi54bWxQSwUGAAAAAAQABAD1AAAAhwMAAAAA&#10;" path="m,l5,17,15,27r5,5l28,34r7,3l43,37r,-8l40,22,35,15,30,10,25,5,18,2,8,,,xe" filled="f" strokecolor="#e15520" strokeweight="0">
                  <v:path arrowok="t" o:connecttype="custom" o:connectlocs="0,0;5,17;15,27;20,32;28,34;35,37;43,37;43,29;40,22;35,15;30,10;25,5;18,2;8,0;0,0" o:connectangles="0,0,0,0,0,0,0,0,0,0,0,0,0,0,0"/>
                </v:shape>
                <v:shape id="Freeform 1347" o:spid="_x0000_s2371" style="position:absolute;left:5795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2E0MQA&#10;AADdAAAADwAAAGRycy9kb3ducmV2LnhtbERPS2sCMRC+C/0PYQq9abYvH6tRbIvYU0FX8Dpuxs22&#10;yWTZpLr21zeFgrf5+J4zW3TOihO1ofas4H6QgSAuva65UrArVv0xiBCRNVrPpOBCARbzm94Mc+3P&#10;vKHTNlYihXDIUYGJscmlDKUhh2HgG+LEHX3rMCbYVlK3eE7hzsqHLBtKhzWnBoMNvRoqv7bfTkGx&#10;f/mwYT0xS3Rvh3URf0Y7+6nU3W23nIKI1MWr+N/9rtP8x6dn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9hNDEAAAA3QAAAA8AAAAAAAAAAAAAAAAAmAIAAGRycy9k&#10;b3ducmV2LnhtbFBLBQYAAAAABAAEAPUAAACJAwAAAAA=&#10;" path="m28,70l,,28,70xm28,70r4,17l40,102r5,5l50,112r7,3l65,117r,-10l62,100,60,92,55,85,50,77,42,75,35,72,28,70xe" fillcolor="#f3be00" stroked="f">
                  <v:path arrowok="t" o:connecttype="custom" o:connectlocs="28,70;0,0;28,70;28,70;32,87;40,102;45,107;50,112;57,115;65,117;65,107;62,100;60,92;55,85;50,77;42,75;35,72;28,70" o:connectangles="0,0,0,0,0,0,0,0,0,0,0,0,0,0,0,0,0,0"/>
                  <o:lock v:ext="edit" verticies="t"/>
                </v:shape>
                <v:shape id="Freeform 1348" o:spid="_x0000_s2372" style="position:absolute;left:5795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nZ8UA&#10;AADdAAAADwAAAGRycy9kb3ducmV2LnhtbERPTWvCQBC9F/wPywhepG6qxUqaVYoi2EJBo4ceJ9kx&#10;G8zOhuyq6b/vFgq9zeN9TrbqbSNu1PnasYKnSQKCuHS65krB6bh9XIDwAVlj45gUfJOH1XLwkGGq&#10;3Z0PdMtDJWII+xQVmBDaVEpfGrLoJ64ljtzZdRZDhF0ldYf3GG4bOU2SubRYc2ww2NLaUHnJr1bB&#10;bFGNk6/84wX39rMfb3SxNu+FUqNh//YKIlAf/sV/7p2O82fPc/j9Jp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ednxQAAAN0AAAAPAAAAAAAAAAAAAAAAAJgCAABkcnMv&#10;ZG93bnJldi54bWxQSwUGAAAAAAQABAD1AAAAigMAAAAA&#10;" path="m28,70l,,28,70xe" filled="f" strokecolor="#e15520" strokeweight="0">
                  <v:path arrowok="t" o:connecttype="custom" o:connectlocs="28,70;0,0;28,70" o:connectangles="0,0,0"/>
                </v:shape>
                <v:shape id="Freeform 1349" o:spid="_x0000_s2373" style="position:absolute;left:5823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iBMQA&#10;AADdAAAADwAAAGRycy9kb3ducmV2LnhtbERPTWvCQBC9F/wPywje6kZbraRugi0IHqtV7HGaHZPY&#10;7GzcXTX+e7dQ6G0e73PmeWcacSHna8sKRsMEBHFhdc2lgu3n8nEGwgdkjY1lUnAjD3nWe5hjqu2V&#10;13TZhFLEEPYpKqhCaFMpfVGRQT+0LXHkDtYZDBG6UmqH1xhuGjlOkqk0WHNsqLCl94qKn83ZKNjr&#10;77eP0367W4y/JqeJux3DrDwqNeh3i1cQgbrwL/5zr3Sc//T8Ar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DIgTEAAAA3QAAAA8AAAAAAAAAAAAAAAAAmAIAAGRycy9k&#10;b3ducmV2LnhtbFBLBQYAAAAABAAEAPUAAACJAwAAAAA=&#10;" path="m,l4,17r8,15l17,37r5,5l29,45r8,2l37,37,34,30,32,22,27,15,22,7,14,5,7,2,,xe" filled="f" strokecolor="#e15520" strokeweight="0">
                  <v:path arrowok="t" o:connecttype="custom" o:connectlocs="0,0;4,17;12,32;17,37;22,42;29,45;37,47;37,37;34,30;32,22;27,15;22,7;14,5;7,2;0,0" o:connectangles="0,0,0,0,0,0,0,0,0,0,0,0,0,0,0"/>
                </v:shape>
                <v:shape id="Freeform 1350" o:spid="_x0000_s2374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3tcYA&#10;AADdAAAADwAAAGRycy9kb3ducmV2LnhtbESPQW/CMAyF75P2HyJP2m2kbGiCQkDVGBLTTmPA2WpM&#10;W5E4pclo9+/nwyRutt7ze58Xq8E7daUuNoENjEcZKOIy2IYrA/vvzdMUVEzIFl1gMvBLEVbL+7sF&#10;5jb0/EXXXaqUhHDM0UCdUptrHcuaPMZRaIlFO4XOY5K1q7TtsJdw7/Rzlr1qjw1LQ40tvdVUnnc/&#10;3kDxWbFbH2fTdqyP7x+XpneTQ2HM48NQzEElGtLN/H+9tYL/MhF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j3tcYAAADdAAAADwAAAAAAAAAAAAAAAACYAgAAZHJz&#10;L2Rvd25yZXYueG1sUEsFBgAAAAAEAAQA9QAAAIsDAAAAAA==&#10;" path="m13,l5,12,,27,,40,5,55r5,-3l13,45r2,-8l18,30r,-8l18,15,15,7,13,xe" fillcolor="#f3be00" stroked="f">
                  <v:path arrowok="t" o:connecttype="custom" o:connectlocs="13,0;5,12;0,27;0,40;5,55;10,52;13,45;15,37;18,30;18,22;18,15;15,7;13,0" o:connectangles="0,0,0,0,0,0,0,0,0,0,0,0,0"/>
                </v:shape>
                <v:shape id="Freeform 1351" o:spid="_x0000_s2375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os8QA&#10;AADdAAAADwAAAGRycy9kb3ducmV2LnhtbERP22rCQBB9F/yHZQp9kbrxQtDoKipY7FOp9gOG7JiE&#10;ZmdDdtTo13cLBd/mcK6zXHeuVldqQ+XZwGiYgCLOva24MPB92r/NQAVBtlh7JgN3CrBe9XtLzKy/&#10;8Rddj1KoGMIhQwOlSJNpHfKSHIahb4gjd/atQ4mwLbRt8RbDXa3HSZJqhxXHhhIb2pWU/xwvzkC6&#10;k+IjvT/qwWO0/dw2B5ns3+fGvL50mwUooU6e4n/3wcb5k+kc/r6JJ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KLPEAAAA3QAAAA8AAAAAAAAAAAAAAAAAmAIAAGRycy9k&#10;b3ducmV2LnhtbFBLBQYAAAAABAAEAPUAAACJAwAAAAA=&#10;" path="m13,l5,12,,27,,40,5,55r5,-3l13,45r2,-8l18,30r,-8l18,15,15,7,13,e" filled="f" strokecolor="#e15520" strokeweight="0">
                  <v:path arrowok="t" o:connecttype="custom" o:connectlocs="13,0;5,12;0,27;0,40;5,55;10,52;13,45;15,37;18,30;18,22;18,15;15,7;13,0" o:connectangles="0,0,0,0,0,0,0,0,0,0,0,0,0"/>
                </v:shape>
                <v:shape id="Freeform 1352" o:spid="_x0000_s2376" style="position:absolute;left:5927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j+MgA&#10;AADdAAAADwAAAGRycy9kb3ducmV2LnhtbESPT0vDQBDF74LfYRnBm92oVErabSmKkItC/0DpbZKd&#10;Jmmzs2l2TeK3dw4FbzO8N+/9ZrEaXaN66kLt2cDzJAFFXHhbc2lgv/t8moEKEdli45kM/FKA1fL+&#10;boGp9QNvqN/GUkkIhxQNVDG2qdahqMhhmPiWWLST7xxGWbtS2w4HCXeNfkmSN+2wZmmosKX3iorL&#10;9scZyL6zPN9/nQ7X6yXrz1pPh4/8aMzjw7ieg4o0xn/z7Tqzgv86FX75Rk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uCP4yAAAAN0AAAAPAAAAAAAAAAAAAAAAAJgCAABk&#10;cnMvZG93bnJldi54bWxQSwUGAAAAAAQABAD1AAAAjQMAAAAA&#10;" path="m10,70l2,82,,97r,15l5,127r5,-5l12,117r3,-7l17,102r,-10l15,85,12,77,10,70xm10,70l2,r8,70xe" fillcolor="#f3be00" stroked="f">
                  <v:path arrowok="t" o:connecttype="custom" o:connectlocs="10,70;2,82;0,97;0,112;5,127;10,122;12,117;15,110;17,102;17,92;15,85;12,77;10,70;10,70;2,0;10,70" o:connectangles="0,0,0,0,0,0,0,0,0,0,0,0,0,0,0,0"/>
                  <o:lock v:ext="edit" verticies="t"/>
                </v:shape>
                <v:shape id="Freeform 1353" o:spid="_x0000_s2377" style="position:absolute;left:5927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/h8IA&#10;AADdAAAADwAAAGRycy9kb3ducmV2LnhtbERPTWvCQBC9C/6HZQRvulFrKWk2UgoBr02leJxmp5tg&#10;djZm1yT213cLhd7m8T4nO0y2FQP1vnGsYLNOQBBXTjdsFJzei9UTCB+QNbaOScGdPBzy+SzDVLuR&#10;32gogxExhH2KCuoQulRKX9Vk0a9dRxy5L9dbDBH2RuoexxhuW7lNkkdpseHYUGNHrzVVl/JmFZjP&#10;8uFjKHbjtzufi2ocrjfjUanlYnp5BhFoCv/iP/dRx/m7/QZ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7+HwgAAAN0AAAAPAAAAAAAAAAAAAAAAAJgCAABkcnMvZG93&#10;bnJldi54bWxQSwUGAAAAAAQABAD1AAAAhwMAAAAA&#10;" path="m10,l2,12,,27,,42,5,57r5,-5l12,47r3,-7l17,32r,-10l15,15,12,7,10,e" filled="f" strokecolor="#e15520" strokeweight="0">
                  <v:path arrowok="t" o:connecttype="custom" o:connectlocs="10,0;2,12;0,27;0,42;5,57;10,52;12,47;15,40;17,32;17,22;15,15;12,7;10,0" o:connectangles="0,0,0,0,0,0,0,0,0,0,0,0,0"/>
                </v:shape>
                <v:shape id="Freeform 1354" o:spid="_x0000_s2378" style="position:absolute;left:5929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9wVcUA&#10;AADdAAAADwAAAGRycy9kb3ducmV2LnhtbERPTWvCQBC9C/6HZQq9SN2oWCR1FVFKQ8VDk9LzNDvd&#10;hGZn0+xW4793BcHbPN7nLNe9bcSROl87VjAZJyCIS6drNgo+i9enBQgfkDU2jknBmTysV8PBElPt&#10;TvxBxzwYEUPYp6igCqFNpfRlRRb92LXEkftxncUQYWek7vAUw20jp0nyLC3WHBsqbGlbUfmb/1sF&#10;xdf7KDd/xS5b+PObyez3YTfbK/X40G9eQATqw118c2c6zp/Np3D9Jp4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3BVxQAAAN0AAAAPAAAAAAAAAAAAAAAAAJgCAABkcnMv&#10;ZG93bnJldi54bWxQSwUGAAAAAAQABAD1AAAAigMAAAAA&#10;" path="m8,70l,,8,70xe" filled="f" strokecolor="#e15520" strokeweight="0">
                  <v:path arrowok="t" o:connecttype="custom" o:connectlocs="8,70;0,0;8,70" o:connectangles="0,0,0"/>
                </v:shape>
                <v:shape id="Freeform 1355" o:spid="_x0000_s2379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y08MA&#10;AADdAAAADwAAAGRycy9kb3ducmV2LnhtbERP24rCMBB9F/yHMIIvi6ZaVmw1ShWEvSl4+YChGdti&#10;MylNVrt/v1lY8G0O5zrLdWdqcafWVZYVTMYRCOLc6ooLBZfzbjQH4TyyxtoyKfghB+tVv7fEVNsH&#10;H+l+8oUIIexSVFB636RSurwkg25sG+LAXW1r0AfYFlK3+AjhppbTKJpJgxWHhhIb2paU307fRsFn&#10;8i4P2ctXFu9MEWfXzf5iPxKlhoMuW4Dw1Pmn+N/9psP8+DWGv2/C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qy08MAAADdAAAADwAAAAAAAAAAAAAAAACYAgAAZHJzL2Rv&#10;d25yZXYueG1sUEsFBgAAAAAEAAQA9QAAAIgDAAAAAA==&#10;" path="m14,l5,12,2,25,,40,5,52r5,-2l14,45r3,-8l19,30r,-8l19,15r,-8l14,xe" fillcolor="#f3be00" stroked="f">
                  <v:path arrowok="t" o:connecttype="custom" o:connectlocs="14,0;5,12;2,25;0,40;5,52;10,50;14,45;17,37;19,30;19,22;19,15;19,7;14,0" o:connectangles="0,0,0,0,0,0,0,0,0,0,0,0,0"/>
                </v:shape>
                <v:shape id="Freeform 1356" o:spid="_x0000_s2380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dm8MA&#10;AADdAAAADwAAAGRycy9kb3ducmV2LnhtbERPS2vCQBC+F/wPywi91Y01Bo2uIqVCKV584HnMjkk0&#10;O5tmtxr/vSsI3ubje8503ppKXKhxpWUF/V4EgjizuuRcwW67/BiBcB5ZY2WZFNzIwXzWeZtiqu2V&#10;13TZ+FyEEHYpKii8r1MpXVaQQdezNXHgjrYx6ANscqkbvIZwU8nPKEqkwZJDQ4E1fRWUnTf/RkF8&#10;jPen5JYM1isdl8vDbzLW339KvXfbxQSEp9a/xE/3jw7zB8MYHt+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dm8MAAADdAAAADwAAAAAAAAAAAAAAAACYAgAAZHJzL2Rv&#10;d25yZXYueG1sUEsFBgAAAAAEAAQA9QAAAIgDAAAAAA==&#10;" path="m14,l5,12,2,25,,40,5,52r5,-2l14,45r3,-8l19,30r,-8l19,15r,-8l14,e" filled="f" strokecolor="#e15520" strokeweight="0">
                  <v:path arrowok="t" o:connecttype="custom" o:connectlocs="14,0;5,12;2,25;0,40;5,52;10,50;14,45;17,37;19,30;19,22;19,15;19,7;14,0" o:connectangles="0,0,0,0,0,0,0,0,0,0,0,0,0"/>
                </v:shape>
                <v:shape id="Freeform 1357" o:spid="_x0000_s2381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c4cQA&#10;AADdAAAADwAAAGRycy9kb3ducmV2LnhtbERPS2vCQBC+F/oflil4q5tUYjV1Fako3sQHSm9Ddkyi&#10;2dmQXTX213cFobf5+J4zmrSmEldqXGlZQdyNQBBnVpecK9ht5+8DEM4ja6wsk4I7OZiMX19GmGp7&#10;4zVdNz4XIYRdigoK7+tUSpcVZNB1bU0cuKNtDPoAm1zqBm8h3FTyI4r60mDJoaHAmr4Lys6bi1Gw&#10;Sn7kb3xaztp4N6DFPos/D8O5Up23dvoFwlPr/8VP91KH+b0kgcc34QQ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6XOHEAAAA3QAAAA8AAAAAAAAAAAAAAAAAmAIAAGRycy9k&#10;b3ducmV2LnhtbFBLBQYAAAAABAAEAPUAAACJAwAAAAA=&#10;" path="m,67l,,,67xe" fillcolor="#f3be00" stroked="f">
                  <v:path arrowok="t" o:connecttype="custom" o:connectlocs="0,67;0,0;0,67" o:connectangles="0,0,0"/>
                </v:shape>
                <v:shape id="Freeform 1358" o:spid="_x0000_s2382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3LsYA&#10;AADdAAAADwAAAGRycy9kb3ducmV2LnhtbESPT2sCMRDF74V+hzAFL0WzqyiyNYqIggcvuh7a27AZ&#10;9083kyWJun57Uyh4m+G995s3i1VvWnEj52vLCtJRAoK4sLrmUsE53w3nIHxA1thaJgUP8rBavr8t&#10;MNP2zke6nUIpIoR9hgqqELpMSl9UZNCPbEcctYt1BkNcXSm1w3uEm1aOk2QmDdYcL1TY0aai4vd0&#10;NZGif3LMPx/ptmnTCx6/m/XBNUoNPvr1F4hAfXiZ/9N7HetPpjP4+yaO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N3LsYAAADdAAAADwAAAAAAAAAAAAAAAACYAgAAZHJz&#10;L2Rvd25yZXYueG1sUEsFBgAAAAAEAAQA9QAAAIsDAAAAAA==&#10;" path="m,67l,,,67xe" filled="f" strokecolor="#e15520" strokeweight="0">
                  <v:path arrowok="t" o:connecttype="custom" o:connectlocs="0,67;0,0;0,67" o:connectangles="0,0,0"/>
                </v:shape>
                <v:shape id="Freeform 1359" o:spid="_x0000_s2383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QTcMA&#10;AADdAAAADwAAAGRycy9kb3ducmV2LnhtbERP3WrCMBS+H+wdwhF2N1M3nFKNIoPBduFYqw9waI5t&#10;tDnpkszWt18Ewbvz8f2e5XqwrTiTD8axgsk4A0FcOW24VrDffTzPQYSIrLF1TAouFGC9enxYYq5d&#10;zwWdy1iLFMIhRwVNjF0uZagashjGriNO3MF5izFBX0vtsU/htpUvWfYmLRpODQ129N5QdSr/rILi&#10;dNjuTdHvzLfH8vdn8xWPNFXqaTRsFiAiDfEuvrk/dZr/Op3B9Zt0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OQTcMAAADdAAAADwAAAAAAAAAAAAAAAACYAgAAZHJzL2Rv&#10;d25yZXYueG1sUEsFBgAAAAAEAAQA9QAAAIgDAAAAAA==&#10;" path="m15,l8,12,3,25,,37,5,52r5,-5l13,42r5,-7l20,30r,-8l20,12r,-7l15,xe" fillcolor="#f3be00" stroked="f">
                  <v:path arrowok="t" o:connecttype="custom" o:connectlocs="15,0;8,12;3,25;0,37;5,52;10,47;13,42;18,35;20,30;20,22;20,12;20,5;15,0" o:connectangles="0,0,0,0,0,0,0,0,0,0,0,0,0"/>
                </v:shape>
                <v:shape id="Freeform 1360" o:spid="_x0000_s2384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dPcgA&#10;AADdAAAADwAAAGRycy9kb3ducmV2LnhtbESPT0/DMAzF75P2HSJP4oJoytDGVJZN/BFol00wiria&#10;xrTVGqdKwla+PT4g7WbrPb/383I9uE4dKcTWs4HrLAdFXHnbcm2gfH++WoCKCdli55kM/FKE9Wo8&#10;WmJh/Ynf6LhPtZIQjgUaaFLqC61j1ZDDmPmeWLRvHxwmWUOtbcCThLtOT/N8rh22LA0N9vTYUHXY&#10;/zgDr+HwcPnBC5s+d7cvunzadl9Ta8zFZLi/A5VoSGfz//XGCv7NTHDlGx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5J09yAAAAN0AAAAPAAAAAAAAAAAAAAAAAJgCAABk&#10;cnMvZG93bnJldi54bWxQSwUGAAAAAAQABAD1AAAAjQMAAAAA&#10;" path="m15,l8,12,3,25,,37,5,52r5,-5l13,42r5,-7l20,30r,-8l20,12r,-7l15,e" filled="f" strokecolor="#e15520" strokeweight="0">
                  <v:path arrowok="t" o:connecttype="custom" o:connectlocs="15,0;8,12;3,25;0,37;5,52;10,47;13,42;18,35;20,30;20,22;20,12;20,5;15,0" o:connectangles="0,0,0,0,0,0,0,0,0,0,0,0,0"/>
                </v:shape>
                <v:shape id="Freeform 1361" o:spid="_x0000_s2385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ZjMIA&#10;AADdAAAADwAAAGRycy9kb3ducmV2LnhtbERPzYrCMBC+C/sOYYS9iKZdXdFqlEVYEfSi6wMMzdgU&#10;m0lporZvvxEEb/Px/c5y3dpK3KnxpWMF6SgBQZw7XXKh4Pz3O5yB8AFZY+WYFHTkYb366C0x0+7B&#10;R7qfQiFiCPsMFZgQ6kxKnxuy6EeuJo7cxTUWQ4RNIXWDjxhuK/mVJFNpseTYYLCmjaH8erpZBVXq&#10;p/tZV5iwHUwm3eWcp9f9QanPfvuzABGoDW/xy73Tcf74ew7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ddmMwgAAAN0AAAAPAAAAAAAAAAAAAAAAAJgCAABkcnMvZG93&#10;bnJldi54bWxQSwUGAAAAAAQABAD1AAAAhwMAAAAA&#10;" path="m,65l2,,,65xe" fillcolor="#f3be00" stroked="f">
                  <v:path arrowok="t" o:connecttype="custom" o:connectlocs="0,65;2,0;0,65" o:connectangles="0,0,0"/>
                </v:shape>
                <v:shape id="Freeform 1362" o:spid="_x0000_s2386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GItMUA&#10;AADdAAAADwAAAGRycy9kb3ducmV2LnhtbESPQWsCMRCF74X+hzCF3mq2rUhZjVIWWkpVUCueh2Tc&#10;XdxMliTV9d93DgVvM7w3730zWwy+U2eKqQ1s4HlUgCK2wbVcG9j/fDy9gUoZ2WEXmAxcKcFifn83&#10;w9KFC2/pvMu1khBOJRpocu5LrZNtyGMahZ5YtGOIHrOssdYu4kXCfadfimKiPbYsDQ32VDVkT7tf&#10;b+A7YDzY5frEq8+xXV03le62lTGPD8P7FFSmId/M/9dfTvBfJ8Iv38gI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Yi0xQAAAN0AAAAPAAAAAAAAAAAAAAAAAJgCAABkcnMv&#10;ZG93bnJldi54bWxQSwUGAAAAAAQABAD1AAAAigMAAAAA&#10;" path="m,65l2,,,65xe" filled="f" strokecolor="#e15520" strokeweight="0">
                  <v:path arrowok="t" o:connecttype="custom" o:connectlocs="0,65;2,0;0,65" o:connectangles="0,0,0"/>
                </v:shape>
                <v:shape id="Freeform 1363" o:spid="_x0000_s2387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WnMcA&#10;AADdAAAADwAAAGRycy9kb3ducmV2LnhtbESPQWvCQBCF7wX/wzJCb3WjRZHoKmpbWrxYo4jHITsm&#10;wexsurs16b93C4XeZnhv3vdmvuxMLW7kfGVZwXCQgCDOra64UHA8vD1NQfiArLG2TAp+yMNy0XuY&#10;Y6pty3u6ZaEQMYR9igrKEJpUSp+XZNAPbEMctYt1BkNcXSG1wzaGm1qOkmQiDVYcCSU2tCkpv2bf&#10;JnI/d9t2PV678S6cX/H6dXox7yelHvvdagYiUBf+zX/XHzrWf54M4febOIJ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B1pzHAAAA3QAAAA8AAAAAAAAAAAAAAAAAmAIAAGRy&#10;cy9kb3ducmV2LnhtbFBLBQYAAAAABAAEAPUAAACMAwAAAAA=&#10;" path="m18,l8,13,,27,,40,3,55,8,50r5,-5l15,40r3,-8l20,25r,-8l20,8,18,xe" fillcolor="#f3be00" stroked="f">
                  <v:path arrowok="t" o:connecttype="custom" o:connectlocs="18,0;8,13;0,27;0,40;3,55;8,50;13,45;15,40;18,32;20,25;20,17;20,8;18,0" o:connectangles="0,0,0,0,0,0,0,0,0,0,0,0,0"/>
                </v:shape>
                <v:shape id="Freeform 1364" o:spid="_x0000_s2388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i1MQA&#10;AADdAAAADwAAAGRycy9kb3ducmV2LnhtbERPTWvCQBC9C/0PyxS86aYR0zZ1lVYR1IOQVHoesmMS&#10;mp0N2VXjv3cFwds83ufMFr1pxJk6V1tW8DaOQBAXVtdcKjj8rkcfIJxH1thYJgVXcrCYvwxmmGp7&#10;4YzOuS9FCGGXooLK+zaV0hUVGXRj2xIH7mg7gz7ArpS6w0sIN42MoyiRBmsODRW2tKyo+M9PRsF6&#10;arLNdpcdtvvj5OfzfRXHUfKn1PC1//4C4an3T/HDvdFh/iSJ4f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JotTEAAAA3QAAAA8AAAAAAAAAAAAAAAAAmAIAAGRycy9k&#10;b3ducmV2LnhtbFBLBQYAAAAABAAEAPUAAACJAwAAAAA=&#10;" path="m18,l8,13,,27,,40,3,55,8,50r5,-5l15,40r3,-8l20,25r,-8l20,8,18,xe" filled="f" strokecolor="#e15520" strokeweight="0">
                  <v:path arrowok="t" o:connecttype="custom" o:connectlocs="18,0;8,13;0,27;0,40;3,55;8,50;13,45;15,40;18,32;20,25;20,17;20,8;18,0" o:connectangles="0,0,0,0,0,0,0,0,0,0,0,0,0"/>
                </v:shape>
                <v:shape id="Freeform 1365" o:spid="_x0000_s2389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6BMMA&#10;AADdAAAADwAAAGRycy9kb3ducmV2LnhtbERPTWsCMRC9F/ofwhR6KZptBaurUYogqHhZ9aC3YTNu&#10;FjeTJYm6/vumIPQ2j/c503lnG3EjH2rHCj77GQji0umaKwWH/bI3AhEissbGMSl4UID57PVlirl2&#10;dy7otouVSCEcclRgYmxzKUNpyGLou5Y4cWfnLcYEfSW1x3sKt438yrKhtFhzajDY0sJQedldrYLN&#10;+vtgxlVR0AaP4w/cPrw7LZR6f+t+JiAidfFf/HSvdJo/GA7g75t0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J6BMMAAADdAAAADwAAAAAAAAAAAAAAAACYAgAAZHJzL2Rv&#10;d25yZXYueG1sUEsFBgAAAAAEAAQA9QAAAIgDAAAAAA==&#10;" path="m,70l5,,,70xe" fillcolor="#f3be00" stroked="f">
                  <v:path arrowok="t" o:connecttype="custom" o:connectlocs="0,70;5,0;0,70" o:connectangles="0,0,0"/>
                </v:shape>
                <v:shape id="Freeform 1366" o:spid="_x0000_s2390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kb8MA&#10;AADdAAAADwAAAGRycy9kb3ducmV2LnhtbERPS2sCMRC+F/ofwhS81awPRLZGKSuiIB7UXnobNtPN&#10;tpvJNom6/nsjCN7m43vObNHZRpzJh9qxgkE/A0FcOl1zpeDruHqfgggRWWPjmBRcKcBi/voyw1y7&#10;C+/pfIiVSCEcclRgYmxzKUNpyGLou5Y4cT/OW4wJ+kpqj5cUbhs5zLKJtFhzajDYUmGo/DucrAK/&#10;+94ei3Y9tl22Mr/FwCz/a6NU7637/AARqYtP8cO90Wn+aDKG+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Nkb8MAAADdAAAADwAAAAAAAAAAAAAAAACYAgAAZHJzL2Rv&#10;d25yZXYueG1sUEsFBgAAAAAEAAQA9QAAAIgDAAAAAA==&#10;" path="m,70l5,,,70xe" filled="f" strokecolor="#e15520" strokeweight="0">
                  <v:path arrowok="t" o:connecttype="custom" o:connectlocs="0,70;5,0;0,70" o:connectangles="0,0,0"/>
                </v:shape>
                <v:shape id="Freeform 1367" o:spid="_x0000_s2391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g6cQA&#10;AADdAAAADwAAAGRycy9kb3ducmV2LnhtbERPzWrCQBC+F3yHZYReSt20YlpSV5FCi4gX0z7ANDsm&#10;odnZuDvV1Kd3hUJv8/H9znw5uE4dKcTWs4GHSQaKuPK25drA58fb/TOoKMgWO89k4JciLBejmzkW&#10;1p94R8dSapVCOBZooBHpC61j1ZDDOPE9ceL2PjiUBEOtbcBTCnedfsyyXDtsOTU02NNrQ9V3+eMM&#10;yNd5ilvvgzxt7/Ku3g+HzfvOmNvxsHoBJTTIv/jPvbZp/jSfwfWbdIJ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YOnEAAAA3QAAAA8AAAAAAAAAAAAAAAAAmAIAAGRycy9k&#10;b3ducmV2LnhtbFBLBQYAAAAABAAEAPUAAACJAwAAAAA=&#10;" path="m20,l8,13,3,25,,40,3,52,8,50r5,-5l15,38r5,-8l23,23r,-8l20,8,20,xe" fillcolor="#f3be00" stroked="f">
                  <v:path arrowok="t" o:connecttype="custom" o:connectlocs="20,0;8,13;3,25;0,40;3,52;8,50;13,45;15,38;20,30;23,23;23,15;20,8;20,0" o:connectangles="0,0,0,0,0,0,0,0,0,0,0,0,0"/>
                </v:shape>
                <v:shape id="Freeform 1368" o:spid="_x0000_s2392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EdMQA&#10;AADdAAAADwAAAGRycy9kb3ducmV2LnhtbERPTWvCQBC9F/wPywi91Y0KoUQ3QQRtKS3UKIi3ITsm&#10;0exsyG5j/PfdQsHbPN7nLLPBNKKnztWWFUwnEQjiwuqaSwWH/eblFYTzyBoby6TgTg6ydPS0xETb&#10;G++oz30pQgi7BBVU3reJlK6oyKCb2JY4cGfbGfQBdqXUHd5CuGnkLIpiabDm0FBhS+uKimv+YxRc&#10;vZx+5fn38fP+tr6cNv3xY6vnSj2Ph9UChKfBP8T/7ncd5s/jGP6+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HBHTEAAAA3QAAAA8AAAAAAAAAAAAAAAAAmAIAAGRycy9k&#10;b3ducmV2LnhtbFBLBQYAAAAABAAEAPUAAACJAwAAAAA=&#10;" path="m20,l8,13,3,25,,40,3,52,8,50r5,-5l15,38r5,-8l23,23r,-8l20,8,20,xe" filled="f" strokecolor="#e15520" strokeweight="0">
                  <v:path arrowok="t" o:connecttype="custom" o:connectlocs="20,0;8,13;3,25;0,40;3,52;8,50;13,45;15,38;20,30;23,23;23,15;20,8;20,0" o:connectangles="0,0,0,0,0,0,0,0,0,0,0,0,0"/>
                </v:shape>
                <v:shape id="Freeform 1369" o:spid="_x0000_s2393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wXMQA&#10;AADdAAAADwAAAGRycy9kb3ducmV2LnhtbERP22rCQBB9L/Qflin0pejGSlViNlJaAqWIYBSfh+zk&#10;gtnZkN3G5O+7BaFvczjXSXajacVAvWssK1jMIxDEhdUNVwrOp2y2AeE8ssbWMimYyMEufXxIMNb2&#10;xkcacl+JEMIuRgW1910spStqMujmtiMOXGl7gz7AvpK6x1sIN618jaKVNNhwaKixo4+aimv+YxRk&#10;S/f2ue9KasrL8H3IMZtepoVSz0/j+xaEp9H/i+/uLx3mL1dr+Psmn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5cFzEAAAA3QAAAA8AAAAAAAAAAAAAAAAAmAIAAGRycy9k&#10;b3ducmV2LnhtbFBLBQYAAAAABAAEAPUAAACJAwAAAAA=&#10;" path="m,70l7,,,70xe" fillcolor="#f3be00" stroked="f">
                  <v:path arrowok="t" o:connecttype="custom" o:connectlocs="0,70;7,0;0,70" o:connectangles="0,0,0"/>
                </v:shape>
                <v:shape id="Freeform 1370" o:spid="_x0000_s2394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YksUA&#10;AADdAAAADwAAAGRycy9kb3ducmV2LnhtbESPT2vCQBDF74V+h2UKvdVNFUSiq4jQ4q31D3gds2M2&#10;mp0N2W1Mvn3nIHib4b157zeLVe9r1VEbq8AGPkcZKOIi2IpLA8fD18cMVEzIFuvAZGCgCKvl68sC&#10;cxvuvKNun0olIRxzNOBSanKtY+HIYxyFhli0S2g9JlnbUtsW7xLuaz3Osqn2WLE0OGxo46i47f+8&#10;gfI2VBPuzm64nn7D1h7Gl/Dzbcz7W7+eg0rUp6f5cb21gj+ZCq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NiSxQAAAN0AAAAPAAAAAAAAAAAAAAAAAJgCAABkcnMv&#10;ZG93bnJldi54bWxQSwUGAAAAAAQABAD1AAAAigMAAAAA&#10;" path="m,70l7,,,70xe" filled="f" strokecolor="#e15520" strokeweight="0">
                  <v:path arrowok="t" o:connecttype="custom" o:connectlocs="0,70;7,0;0,70" o:connectangles="0,0,0"/>
                </v:shape>
                <v:shape id="Freeform 1371" o:spid="_x0000_s2395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+csMA&#10;AADdAAAADwAAAGRycy9kb3ducmV2LnhtbERPTUsDMRC9C/0PYQrebFbF0q5Ni1hEES9t9T67mSar&#10;m8mSxGb7740geJvH+5zVZnS9OFGInWcF17MKBHHrdcdGwfvh6WoBIiZkjb1nUnCmCJv15GKFtfaZ&#10;d3TaJyNKCMcaFdiUhlrK2FpyGGd+IC7c0QeHqcBgpA6YS7jr5U1VzaXDjkuDxYEeLbVf+2+nwLw2&#10;Ob4tj+f8sc3b57vP0FjTKHU5HR/uQSQa07/4z/2iy/zb+RJ+vy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T+csMAAADdAAAADwAAAAAAAAAAAAAAAACYAgAAZHJzL2Rv&#10;d25yZXYueG1sUEsFBgAAAAAEAAQA9QAAAIgDAAAAAA==&#10;" path="m20,l12,5,7,12,2,17,,25r,7l,40r2,7l7,57r5,-5l17,47r3,-5l22,35,25,25r,-8l22,10,20,xe" fillcolor="#f3be00" stroked="f">
                  <v:path arrowok="t" o:connecttype="custom" o:connectlocs="20,0;12,5;7,12;2,17;0,25;0,32;0,40;2,47;7,57;12,52;17,47;20,42;22,35;25,25;25,17;22,10;20,0" o:connectangles="0,0,0,0,0,0,0,0,0,0,0,0,0,0,0,0,0"/>
                </v:shape>
                <v:shape id="Freeform 1372" o:spid="_x0000_s2396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Ta8YA&#10;AADdAAAADwAAAGRycy9kb3ducmV2LnhtbESPS2sCQRCE70L+w9CB3HQ2CjFsHCUISsBTfMVjs9P7&#10;IDs9y8zorv/ePgRy66aqq75erAbXqhuF2Hg28DrJQBEX3jZcGTgeNuN3UDEhW2w9k4E7RVgtn0YL&#10;zK3v+Ztu+1QpCeGYo4E6pS7XOhY1OYwT3xGLVvrgMMkaKm0D9hLuWj3NsjftsGFpqLGjdU3F7/7q&#10;DKTTj72cztPLumzvpd7Ntv05bI15eR4+P0AlGtK/+e/6ywr+bC788o2Mo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fTa8YAAADdAAAADwAAAAAAAAAAAAAAAACYAgAAZHJz&#10;L2Rvd25yZXYueG1sUEsFBgAAAAAEAAQA9QAAAIsDAAAAAA==&#10;" path="m20,l12,5,7,12,2,17,,25r,7l,40r2,7l7,57r5,-5l17,47r3,-5l22,35,25,25r,-8l22,10,20,xe" filled="f" strokecolor="#e15520" strokeweight="0">
                  <v:path arrowok="t" o:connecttype="custom" o:connectlocs="20,0;12,5;7,12;2,17;0,25;0,32;0,40;2,47;7,57;12,52;17,47;20,42;22,35;25,25;25,17;22,10;20,0" o:connectangles="0,0,0,0,0,0,0,0,0,0,0,0,0,0,0,0,0"/>
                </v:shape>
                <v:shape id="Freeform 1373" o:spid="_x0000_s2397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sIcUA&#10;AADdAAAADwAAAGRycy9kb3ducmV2LnhtbESP0WoCMRBF3wv9hzAF32rWKiqrUawo+CDSaj9gSMbd&#10;bTeTNYm6/r0RhL7NcO/cc2c6b20tLuRD5VhBr5uBINbOVFwo+Dms38cgQkQ2WDsmBTcKMJ+9vkwx&#10;N+7K33TZx0KkEA45KihjbHIpgy7JYui6hjhpR+ctxrT6QhqP1xRua/mRZUNpseJEKLGhZUn6b3+2&#10;iRt/B812MfLtSn+dPg+1Ge+0Uarz1i4mICK18d/8vN6YVL8/6sHjmzSC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GwhxQAAAN0AAAAPAAAAAAAAAAAAAAAAAJgCAABkcnMv&#10;ZG93bnJldi54bWxQSwUGAAAAAAQABAD1AAAAigMAAAAA&#10;" path="m,75l2,,,75xe" fillcolor="#f3be00" stroked="f">
                  <v:path arrowok="t" o:connecttype="custom" o:connectlocs="0,75;2,0;0,75" o:connectangles="0,0,0"/>
                </v:shape>
                <v:shape id="Freeform 1374" o:spid="_x0000_s2398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ansMA&#10;AADdAAAADwAAAGRycy9kb3ducmV2LnhtbERPTWsCMRC9C/0PYQreNKsLtmyNIoLiwUutB3ubJuPu&#10;tpvJkkRd++uNIHibx/uc6byzjTiTD7VjBaNhBoJYO1NzqWD/tRq8gwgR2WDjmBRcKcB89tKbYmHc&#10;hT/pvIulSCEcClRQxdgWUgZdkcUwdC1x4o7OW4wJ+lIaj5cUbhs5zrKJtFhzaqiwpWVF+m93sgry&#10;9fL/2y9Gm8P+t9O63ub258hK9V+7xQeISF18ih/ujUnz87cx3L9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lansMAAADdAAAADwAAAAAAAAAAAAAAAACYAgAAZHJzL2Rv&#10;d25yZXYueG1sUEsFBgAAAAAEAAQA9QAAAIgDAAAAAA==&#10;" path="m,75l2,,,75xe" filled="f" strokecolor="#e15520" strokeweight="0">
                  <v:path arrowok="t" o:connecttype="custom" o:connectlocs="0,75;2,0;0,75" o:connectangles="0,0,0"/>
                </v:shape>
                <v:shape id="Freeform 1375" o:spid="_x0000_s2399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M7wMMA&#10;AADdAAAADwAAAGRycy9kb3ducmV2LnhtbERPTYvCMBC9L+x/CLPgRTR1XdTtGkUWFI9aBT2OzdgW&#10;m0lpoq3/3giCt3m8z5nOW1OKG9WusKxg0I9AEKdWF5wp2O+WvQkI55E1lpZJwZ0czGefH1OMtW14&#10;S7fEZyKEsItRQe59FUvp0pwMur6tiAN3trVBH2CdSV1jE8JNKb+jaCQNFhwacqzoP6f0klyNgqQ5&#10;8+/VLrfdTbVf7Q6Tn1P3clSq89Uu/kB4av1b/HKvdZg/HA/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M7wMMAAADdAAAADwAAAAAAAAAAAAAAAACYAgAAZHJzL2Rv&#10;d25yZXYueG1sUEsFBgAAAAAEAAQA9QAAAIgDAAAAAA==&#10;" path="m13,70l,,13,70,5,85,3,100r2,15l13,130r5,-5l20,118r3,-8l23,103r,-10l20,85,18,78,13,70xe" fillcolor="#f3be00" stroked="f">
                  <v:path arrowok="t" o:connecttype="custom" o:connectlocs="13,70;0,0;13,70;13,70;13,70;5,85;3,100;5,115;13,130;18,125;20,118;23,110;23,103;23,93;20,85;18,78;13,70" o:connectangles="0,0,0,0,0,0,0,0,0,0,0,0,0,0,0,0,0"/>
                </v:shape>
                <v:shape id="Freeform 1376" o:spid="_x0000_s2400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6OsIA&#10;AADdAAAADwAAAGRycy9kb3ducmV2LnhtbERPS2vCQBC+F/wPywhepG5Mqy3RNYSC4LGN2vOQHZNg&#10;djZkt3n8e7dQ6G0+vufs09E0oqfO1ZYVrFcRCOLC6ppLBZfz8fkdhPPIGhvLpGAiB+lh9rTHRNuB&#10;v6jPfSlCCLsEFVTet4mUrqjIoFvZljhwN9sZ9AF2pdQdDiHcNDKOoq00WHNoqLClj4qKe/5jFHya&#10;5XS5cm9ktmnPk8Vl/J2TUov5mO1AeBr9v/jPfdJh/svbK/x+E06Qh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vo6wgAAAN0AAAAPAAAAAAAAAAAAAAAAAJgCAABkcnMvZG93&#10;bnJldi54bWxQSwUGAAAAAAQABAD1AAAAhwMAAAAA&#10;" path="m13,70l,,13,70,5,85,3,100r2,15l13,130r5,-5l20,118r3,-8l23,103r,-10l20,85,18,78,13,70xe" filled="f" strokecolor="#e15520" strokeweight=".1pt">
                  <v:path arrowok="t" o:connecttype="custom" o:connectlocs="13,70;0,0;13,70;13,70;13,70;5,85;3,100;5,115;13,130;18,125;20,118;23,110;23,103;23,93;20,85;18,78;13,70" o:connectangles="0,0,0,0,0,0,0,0,0,0,0,0,0,0,0,0,0"/>
                </v:shape>
                <v:shape id="Freeform 1377" o:spid="_x0000_s2401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li8MA&#10;AADdAAAADwAAAGRycy9kb3ducmV2LnhtbERPTU8CMRC9m/AfmjHxJl0lIFkoBEggEE+Ceh62Y3dj&#10;O123dXf599SExNu8vM+ZL3tnRUtNqDwreBpmIIgLrys2Ct5P28cpiBCRNVrPpOBCAZaLwd0cc+07&#10;fqP2GI1IIRxyVFDGWOdShqIkh2Hoa+LEffnGYUywMVI32KVwZ+Vzlk2kw4pTQ4k1bUoqvo+/TkEr&#10;z5ufV9ytPztTm4/Dyk7NySr1cN+vZiAi9fFffHPvdZo/ehnD3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Uli8MAAADdAAAADwAAAAAAAAAAAAAAAACYAgAAZHJzL2Rv&#10;d25yZXYueG1sUEsFBgAAAAAEAAQA9QAAAIgDAAAAAA==&#10;" path="m10,67l2,r8,67l2,82,,97r2,15l10,127r2,-5l17,117r3,-10l20,100r,-8l17,82,15,75,10,67xe" fillcolor="#f3be00" stroked="f">
                  <v:path arrowok="t" o:connecttype="custom" o:connectlocs="10,67;2,0;10,67;10,67;10,67;2,82;0,97;2,112;10,127;12,122;17,117;20,107;20,100;20,92;17,82;15,75;10,67" o:connectangles="0,0,0,0,0,0,0,0,0,0,0,0,0,0,0,0,0"/>
                </v:shape>
                <v:shape id="Freeform 1378" o:spid="_x0000_s2402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5hsIA&#10;AADdAAAADwAAAGRycy9kb3ducmV2LnhtbERPTWsCMRC9F/ofwhS81awKVlajiKB41Vaht+lmTBY3&#10;k3UT1/Xfm4LgbR7vc2aLzlWipSaUnhUM+hkI4sLrko2Cn+/15wREiMgaK8+k4E4BFvP3txnm2t94&#10;R+0+GpFCOOSowMZY51KGwpLD0Pc1ceJOvnEYE2yM1A3eUrir5DDLxtJhyanBYk0rS8V5f3UKfo8X&#10;szXH0eHSblby73zaDWhjlep9dMspiEhdfImf7q1O80dfY/j/Jp0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fmGwgAAAN0AAAAPAAAAAAAAAAAAAAAAAJgCAABkcnMvZG93&#10;bnJldi54bWxQSwUGAAAAAAQABAD1AAAAhwMAAAAA&#10;" path="m10,67l2,r8,67l2,82,,97r2,15l10,127r2,-5l17,117r3,-10l20,100r,-8l17,82,15,75,10,67xe" filled="f" strokecolor="#e15520" strokeweight="0">
                  <v:path arrowok="t" o:connecttype="custom" o:connectlocs="10,67;2,0;10,67;10,67;10,67;2,82;0,97;2,112;10,127;12,122;17,117;20,107;20,100;20,92;17,82;15,75;10,67" o:connectangles="0,0,0,0,0,0,0,0,0,0,0,0,0,0,0,0,0"/>
                </v:shape>
                <v:shape id="Freeform 1379" o:spid="_x0000_s2403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5Z8MA&#10;AADdAAAADwAAAGRycy9kb3ducmV2LnhtbERPS4vCMBC+C/6HMII3TX2wLtUoIqjradXdBY9jM7bF&#10;ZlKabK3/3giCt/n4njNbNKYQNVUut6xg0I9AECdW55wq+P1Z9z5BOI+ssbBMCu7kYDFvt2YYa3vj&#10;A9VHn4oQwi5GBZn3ZSylSzIy6Pq2JA7cxVYGfYBVKnWFtxBuCjmMog9pMOfQkGFJq4yS6/HfKBif&#10;T8l6y5vGbv92+725fy+Hea1Ut9MspyA8Nf4tfrm/dJg/mkzg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j5Z8MAAADdAAAADwAAAAAAAAAAAAAAAACYAgAAZHJzL2Rv&#10;d25yZXYueG1sUEsFBgAAAAAEAAQA9QAAAIgDAAAAAA==&#10;" path="m3,68l,,3,68xe" fillcolor="#f3be00" stroked="f">
                  <v:path arrowok="t" o:connecttype="custom" o:connectlocs="3,68;0,0;3,68" o:connectangles="0,0,0"/>
                </v:shape>
                <v:shape id="Freeform 1380" o:spid="_x0000_s2404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9iscA&#10;AADdAAAADwAAAGRycy9kb3ducmV2LnhtbESPzW7CQAyE75V4h5WReqlgQ1sFCCwIVarUQ3vg5wGs&#10;rEkCWW+0u0Dg6etDpd7G8vjzzHLdu1ZdKcTGs4HJOANFXHrbcGXgsP8czUDFhGyx9UwG7hRhvRo8&#10;LbGw/sZbuu5SpQTCsUADdUpdoXUsa3IYx74jlt3RB4dJxlBpG/AmcNfq1yzLtcOG5UONHX3UVJ53&#10;FyeUw08bpi/vx23+mOf771OauNncmOdhv1mAStSnf/Pf9ZeV+G9TiSttRI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MvYrHAAAA3QAAAA8AAAAAAAAAAAAAAAAAmAIAAGRy&#10;cy9kb3ducmV2LnhtbFBLBQYAAAAABAAEAPUAAACMAwAAAAA=&#10;" path="m3,68l,,3,68xe" filled="f" strokecolor="#e15520" strokeweight="0">
                  <v:path arrowok="t" o:connecttype="custom" o:connectlocs="3,68;0,0;3,68" o:connectangles="0,0,0"/>
                </v:shape>
                <v:shape id="Freeform 1381" o:spid="_x0000_s2405" style="position:absolute;left:5745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/t8AA&#10;AADdAAAADwAAAGRycy9kb3ducmV2LnhtbERPPWvDMBDdC/kP4grZatkNpIlrxQRDIGvTDhkP6Wq5&#10;sU7GUm3n31eFQrd7vM+r6sX1YqIxdJ4VFFkOglh703Gr4OP99LQDESKywd4zKbhTgPqweqiwNH7m&#10;N5ousRUphEOJCmyMQyll0JYchswPxIn79KPDmODYSjPinMJdL5/zfCsddpwaLA7UWNK3y7dT0JDV&#10;uiEqusYv+mu6z7ftdVZq/bgcX0FEWuK/+M99Nmn+5mUPv9+kE+Th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K/t8AAAADdAAAADwAAAAAAAAAAAAAAAACYAgAAZHJzL2Rvd25y&#10;ZXYueG1sUEsFBgAAAAAEAAQA9QAAAIUDAAAAAA==&#10;" path="m43,55l,,43,55xm43,55l53,70,63,83r7,2l75,88r7,l90,88r,-8l85,73,80,68,75,63,68,58,60,55r-7,l43,55xe" fillcolor="#f3be00" stroked="f">
                  <v:path arrowok="t" o:connecttype="custom" o:connectlocs="43,55;0,0;43,55;43,55;53,70;63,83;70,85;75,88;82,88;90,88;90,80;85,73;80,68;75,63;68,58;60,55;53,55;43,55" o:connectangles="0,0,0,0,0,0,0,0,0,0,0,0,0,0,0,0,0,0"/>
                  <o:lock v:ext="edit" verticies="t"/>
                </v:shape>
                <v:shape id="Freeform 1382" o:spid="_x0000_s2406" style="position:absolute;left:5745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15MYA&#10;AADdAAAADwAAAGRycy9kb3ducmV2LnhtbESPQWvCQBCF7wX/wzJCL0U3WhCNriKCtpcemgTPQ3ZM&#10;gtnZkF1j+u87h0JvM7w3732zO4yuVQP1ofFsYDFPQBGX3jZcGSjy82wNKkRki61nMvBDAQ77ycsO&#10;U+uf/E1DFislIRxSNFDH2KVah7Imh2HuO2LRbr53GGXtK217fEq4a/UySVbaYcPSUGNHp5rKe/Zw&#10;Bm55cVw9Lo19++j8kF2/7uUmK4x5nY7HLahIY/w3/11/WsF/Xwu/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k15MYAAADdAAAADwAAAAAAAAAAAAAAAACYAgAAZHJz&#10;L2Rvd25yZXYueG1sUEsFBgAAAAAEAAQA9QAAAIsDAAAAAA==&#10;" path="m43,55l,,43,55xe" filled="f" strokecolor="#e15520" strokeweight="0">
                  <v:path arrowok="t" o:connecttype="custom" o:connectlocs="43,55;0,0;43,55" o:connectangles="0,0,0"/>
                </v:shape>
                <v:shape id="Freeform 1383" o:spid="_x0000_s2407" style="position:absolute;left:5788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swKMMA&#10;AADdAAAADwAAAGRycy9kb3ducmV2LnhtbERPTWsCMRC9F/ofwhS81awuWNkapSqCBz1UPXgcN7Ob&#10;xc1kSaJu/30jFHqbx/uc2aK3rbiTD41jBaNhBoK4dLrhWsHpuHmfgggRWWPrmBT8UIDF/PVlhoV2&#10;D/6m+yHWIoVwKFCBibErpAylIYth6DrixFXOW4wJ+lpqj48Ubls5zrKJtNhwajDY0cpQeT3crIKP&#10;la+W1cVcsL2eNzur1/k+Pyo1eOu/PkFE6uO/+M+91Wl+Ph3B85t0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swKMMAAADdAAAADwAAAAAAAAAAAAAAAACYAgAAZHJzL2Rv&#10;d25yZXYueG1sUEsFBgAAAAAEAAQA9QAAAIgDAAAAAA==&#10;" path="m,l10,15,20,28r7,2l32,33r7,l47,33r,-8l42,18,37,13,32,8,25,3,17,,10,,,xe" filled="f" strokecolor="#e15520" strokeweight="0">
                  <v:path arrowok="t" o:connecttype="custom" o:connectlocs="0,0;10,15;20,28;27,30;32,33;39,33;47,33;47,25;42,18;37,13;32,8;25,3;17,0;10,0;0,0" o:connectangles="0,0,0,0,0,0,0,0,0,0,0,0,0,0,0"/>
                </v:shape>
                <v:shape id="Freeform 1384" o:spid="_x0000_s2408" style="position:absolute;left:5765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5K8UA&#10;AADdAAAADwAAAGRycy9kb3ducmV2LnhtbERPTWvCQBC9C/6HZQRvulFL1egqrSDtpdBqUI9jdkyC&#10;2dmQXU3aX98tFLzN433Oct2aUtypdoVlBaNhBII4tbrgTEGy3w5mIJxH1lhaJgXf5GC96naWGGvb&#10;8Bfddz4TIYRdjApy76tYSpfmZNANbUUcuIutDfoA60zqGpsQbko5jqJnabDg0JBjRZuc0uvuZhSc&#10;m+T48Xk4tT+v06cokdnbYT6fKNXvtS8LEJ5a/xD/u991mD+ZjeH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DkrxQAAAN0AAAAPAAAAAAAAAAAAAAAAAJgCAABkcnMv&#10;ZG93bnJldi54bWxQSwUGAAAAAAQABAD1AAAAigMAAAAA&#10;" path="m53,43l,,53,43xm53,43r7,12l72,65r13,8l100,73,97,65,95,58,90,53,82,48,77,43,67,40r-7,l53,43xe" fillcolor="#f3be00" stroked="f">
                  <v:path arrowok="t" o:connecttype="custom" o:connectlocs="53,43;0,0;53,43;53,43;60,55;72,65;85,73;100,73;97,65;95,58;90,53;82,48;77,43;67,40;60,40;53,43" o:connectangles="0,0,0,0,0,0,0,0,0,0,0,0,0,0,0,0"/>
                  <o:lock v:ext="edit" verticies="t"/>
                </v:shape>
                <v:shape id="Freeform 1385" o:spid="_x0000_s2409" style="position:absolute;left:5765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eQMQA&#10;AADdAAAADwAAAGRycy9kb3ducmV2LnhtbERPTWsCMRC9C/0PYQreNNsKVVaj2MKKUHuoFXqd3YzZ&#10;1c1kSaJu/30jFHqbx/ucxaq3rbiSD41jBU/jDARx5XTDRsHhqxjNQISIrLF1TAp+KMBq+TBYYK7d&#10;jT/puo9GpBAOOSqoY+xyKUNVk8Uwdh1x4o7OW4wJeiO1x1sKt618zrIXabHh1FBjR281Vef9xSow&#10;azP1dDp8hLIsvptNMX3dvZdKDR/79RxEpD7+i//cW53mT2YTuH+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/3kDEAAAA3QAAAA8AAAAAAAAAAAAAAAAAmAIAAGRycy9k&#10;b3ducmV2LnhtbFBLBQYAAAAABAAEAPUAAACJAwAAAAA=&#10;" path="m53,43l,,53,43xe" filled="f" strokecolor="#e15520" strokeweight="0">
                  <v:path arrowok="t" o:connecttype="custom" o:connectlocs="53,43;0,0;53,43" o:connectangles="0,0,0"/>
                </v:shape>
                <v:shape id="Freeform 1386" o:spid="_x0000_s2410" style="position:absolute;left:5818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yTsMQA&#10;AADdAAAADwAAAGRycy9kb3ducmV2LnhtbERPS2sCMRC+F/ofwhR6q9m6UmVrFLUIPdiDj4PHcTO7&#10;WdxMliTq9t8bodDbfHzPmc5724or+dA4VvA+yEAQl043XCs47NdvExAhImtsHZOCXwownz0/TbHQ&#10;7sZbuu5iLVIIhwIVmBi7QspQGrIYBq4jTlzlvMWYoK+l9nhL4baVwyz7kBYbTg0GO1oZKs+7i1Uw&#10;XvlqWZ3MCdvzcb2x+iv/yfdKvb70i08Qkfr4L/5zf+s0P5+M4PFNOk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ck7DEAAAA3QAAAA8AAAAAAAAAAAAAAAAAmAIAAGRycy9k&#10;b3ducmV2LnhtbFBLBQYAAAAABAAEAPUAAACJAwAAAAA=&#10;" path="m,3l7,15,19,25r13,8l47,33,44,25,42,18,37,13,29,8,24,3,14,,7,,,3xe" filled="f" strokecolor="#e15520" strokeweight="0">
                  <v:path arrowok="t" o:connecttype="custom" o:connectlocs="0,3;7,15;19,25;32,33;47,33;44,25;42,18;37,13;29,8;24,3;14,0;7,0;0,3" o:connectangles="0,0,0,0,0,0,0,0,0,0,0,0,0"/>
                </v:shape>
                <v:shape id="Freeform 1387" o:spid="_x0000_s2411" style="position:absolute;left:5785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svMIA&#10;AADdAAAADwAAAGRycy9kb3ducmV2LnhtbERPTYvCMBC9C/sfwgh7kTVdF0WrUURZ9WqV9To0Yxts&#10;JqWJWv/9RhC8zeN9zmzR2krcqPHGsYLvfgKCOHfacKHgePj9GoPwAVlj5ZgUPMjDYv7RmWGq3Z33&#10;dMtCIWII+xQVlCHUqZQ+L8mi77uaOHJn11gMETaF1A3eY7it5CBJRtKi4dhQYk2rkvJLdrUKTlnv&#10;MtHF3+oYtqPJfrkxg+HaKPXZbZdTEIHa8Ba/3Dsd5/+Mh/D8Jp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ey8wgAAAN0AAAAPAAAAAAAAAAAAAAAAAJgCAABkcnMvZG93&#10;bnJldi54bWxQSwUGAAAAAAQABAD1AAAAhwMAAAAA&#10;" path="m52,42l,,52,42xm52,42l62,55,72,65r13,7l100,72r,-7l95,60,90,52,85,47,77,45,70,42,62,40,52,42xe" fillcolor="#f3be00" stroked="f">
                  <v:path arrowok="t" o:connecttype="custom" o:connectlocs="52,42;0,0;52,42;52,42;62,55;72,65;85,72;100,72;100,65;95,60;90,52;85,47;77,45;70,42;62,40;52,42" o:connectangles="0,0,0,0,0,0,0,0,0,0,0,0,0,0,0,0"/>
                  <o:lock v:ext="edit" verticies="t"/>
                </v:shape>
                <v:shape id="Freeform 1388" o:spid="_x0000_s2412" style="position:absolute;left:578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GAcIA&#10;AADdAAAADwAAAGRycy9kb3ducmV2LnhtbERPTYvCMBC9C/sfwgh701RXilsbZREE8SCoe9jj0My2&#10;pc2kJLHWf28Ewds83ufkm8G0oifna8sKZtMEBHFhdc2lgt/LbrIE4QOyxtYyKbiTh836Y5Rjpu2N&#10;T9SfQyliCPsMFVQhdJmUvqjIoJ/ajjhy/9YZDBG6UmqHtxhuWjlPklQarDk2VNjRtqKiOV+Ngv64&#10;Lee+ubs+zOoi/f47LOQ1VepzPPysQAQawlv8cu91nP+1TOH5TT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EYBwgAAAN0AAAAPAAAAAAAAAAAAAAAAAJgCAABkcnMvZG93&#10;bnJldi54bWxQSwUGAAAAAAQABAD1AAAAhwMAAAAA&#10;" path="m52,42l,,52,42xe" filled="f" strokecolor="#1f1a17" strokeweight="0">
                  <v:path arrowok="t" o:connecttype="custom" o:connectlocs="52,42;0,0;52,42" o:connectangles="0,0,0"/>
                </v:shape>
                <v:shape id="Freeform 1389" o:spid="_x0000_s2413" style="position:absolute;left:583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2CsMA&#10;AADdAAAADwAAAGRycy9kb3ducmV2LnhtbERPTYvCMBC9L/gfwgje1lRlV61GkerCXvZQ9eBxSMa2&#10;2ExKE7X992ZhYW/zeJ+z3na2Fg9qfeVYwWScgCDWzlRcKDifvt4XIHxANlg7JgU9edhuBm9rTI17&#10;ck6PYyhEDGGfooIyhCaV0uuSLPqxa4gjd3WtxRBhW0jT4jOG21pOk+RTWqw4NpTYUFaSvh3vVoHm&#10;y8+56T9unV4edtk+z6Z9Xik1Gna7FYhAXfgX/7m/TZw/W8zh95t4gt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L2CsMAAADdAAAADwAAAAAAAAAAAAAAAACYAgAAZHJzL2Rv&#10;d25yZXYueG1sUEsFBgAAAAAEAAQA9QAAAIgDAAAAAA==&#10;" path="m,2l10,15,20,25r13,7l48,32r,-7l43,20,38,12,33,7,25,5,18,2,10,,,2e" filled="f" strokecolor="#1f1a17" strokeweight="0">
                  <v:path arrowok="t" o:connecttype="custom" o:connectlocs="0,2;10,15;20,25;33,32;48,32;48,25;43,20;38,12;33,7;25,5;18,2;10,0;0,2" o:connectangles="0,0,0,0,0,0,0,0,0,0,0,0,0"/>
                </v:shape>
                <v:shape id="Freeform 1390" o:spid="_x0000_s2414" style="position:absolute;left:5728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49MYA&#10;AADdAAAADwAAAGRycy9kb3ducmV2LnhtbESPQU/DMAyF70j7D5EncWPpVmBbWTZVk5AQJxj8AKvx&#10;2orG6ZK0K/x6fEDiZus9v/d5d5hcp0YKsfVsYLnIQBFX3rZcG/j8eL7bgIoJ2WLnmQx8U4TDfnaz&#10;w8L6K7/TeEq1khCOBRpoUuoLrWPVkMO48D2xaGcfHCZZQ61twKuEu06vsuxRO2xZGhrs6dhQ9XUa&#10;nIGwftD5WL52+dtqe7++LIe2/BmMuZ1P5ROoRFP6N/9dv1jBzzeCK9/ICHr/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s49MYAAADdAAAADwAAAAAAAAAAAAAAAACYAgAAZHJz&#10;L2Rvd25yZXYueG1sUEsFBgAAAAAEAAQA9QAAAIsDAAAAAA==&#10;" path="m42,60l,,42,60xm42,60r8,15l60,85r7,3l72,90r8,3l90,90,87,83,85,75,80,70,72,65,65,60,57,58r-7,l42,60xe" fillcolor="#f3be00" stroked="f">
                  <v:path arrowok="t" o:connecttype="custom" o:connectlocs="42,60;0,0;42,60;42,60;50,75;60,85;67,88;72,90;80,93;90,90;87,83;85,75;80,70;72,65;65,60;57,58;50,58;42,60" o:connectangles="0,0,0,0,0,0,0,0,0,0,0,0,0,0,0,0,0,0"/>
                  <o:lock v:ext="edit" verticies="t"/>
                </v:shape>
                <v:shape id="Freeform 1391" o:spid="_x0000_s2415" style="position:absolute;left:5728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2OcUA&#10;AADdAAAADwAAAGRycy9kb3ducmV2LnhtbERPS2sCMRC+C/0PYQq9SM3WgtitUXy0ULwUtyI9Dpvp&#10;ZnEzWZK4rv/eFARv8/E9Z7bobSM68qF2rOBllIEgLp2uuVKw//l8noIIEVlj45gUXCjAYv4wmGGu&#10;3Zl31BWxEimEQ44KTIxtLmUoDVkMI9cSJ+7PeYsxQV9J7fGcwm0jx1k2kRZrTg0GW1obKo/FySrY&#10;GP9xHHK97E7f29/DbmwmxWql1NNjv3wHEamPd/HN/aXT/NfpG/x/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rY5xQAAAN0AAAAPAAAAAAAAAAAAAAAAAJgCAABkcnMv&#10;ZG93bnJldi54bWxQSwUGAAAAAAQABAD1AAAAigMAAAAA&#10;" path="m42,60l,,42,60xe" filled="f" strokecolor="#e15520" strokeweight="0">
                  <v:path arrowok="t" o:connecttype="custom" o:connectlocs="42,60;0,0;42,60" o:connectangles="0,0,0"/>
                </v:shape>
                <v:shape id="Freeform 1392" o:spid="_x0000_s2416" style="position:absolute;left:5770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xb8gA&#10;AADdAAAADwAAAGRycy9kb3ducmV2LnhtbESPT0vDQBDF74LfYRnBi9hNbf3T2G0pQiEFQYxeehuz&#10;YxLMzqa7a5N++85B8DbDe/Peb5br0XXqSCG2ng1MJxko4srblmsDnx/b2ydQMSFb7DyTgRNFWK8u&#10;L5aYWz/wOx3LVCsJ4ZijgSalPtc6Vg05jBPfE4v27YPDJGuotQ04SLjr9F2WPWiHLUtDgz29NFT9&#10;lL/OwHyzGIr9vn58/Sq2u90N4dt9OBhzfTVunkElGtO/+e+6sII/Wwi/fCMj6NU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4vFvyAAAAN0AAAAPAAAAAAAAAAAAAAAAAJgCAABk&#10;cnMvZG93bnJldi54bWxQSwUGAAAAAAQABAD1AAAAjQMAAAAA&#10;" path="m,2l8,17,18,27r7,3l30,32r8,3l48,32,45,25,43,17,38,12,30,7,23,2,15,,8,,,2xe" filled="f" strokecolor="#e15520" strokeweight="0">
                  <v:path arrowok="t" o:connecttype="custom" o:connectlocs="0,2;8,17;18,27;25,30;30,32;38,35;48,32;45,25;43,17;38,12;30,7;23,2;15,0;8,0;0,2" o:connectangles="0,0,0,0,0,0,0,0,0,0,0,0,0,0,0"/>
                </v:shape>
                <v:shape id="Freeform 1393" o:spid="_x0000_s2417" style="position:absolute;left:5703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BE8gA&#10;AADdAAAADwAAAGRycy9kb3ducmV2LnhtbESPzWvCQBDF74L/wzKFXqRu/EBq6iql+HXxYFTwOGSn&#10;SWp2Ns2uGv97VxC8zfDe+82byawxpbhQ7QrLCnrdCARxanXBmYL9bvHxCcJ5ZI2lZVJwIwezabs1&#10;wVjbK2/pkvhMBAi7GBXk3lexlC7NyaDr2oo4aL+2NujDWmdS13gNcFPKfhSNpMGCw4UcK/rJKT0l&#10;ZxMoB/k3/p8PB5tktdzJfX9dzDtHpd7fmu8vEJ4a/zI/02sd6g/GPXh8E0a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fYETyAAAAN0AAAAPAAAAAAAAAAAAAAAAAJgCAABk&#10;cnMvZG93bnJldi54bWxQSwUGAAAAAAQABAD1AAAAjQMAAAAA&#10;" path="m47,57l,,47,57xm47,57l57,72,67,82r8,3l80,87r7,l95,87r,-7l90,72,85,67,80,62,72,57,65,55r-8,l47,57xe" fillcolor="#f3be00" stroked="f">
                  <v:path arrowok="t" o:connecttype="custom" o:connectlocs="47,57;0,0;47,57;47,57;57,72;67,82;75,85;80,87;87,87;95,87;95,80;90,72;85,67;80,62;72,57;65,55;57,55;47,57" o:connectangles="0,0,0,0,0,0,0,0,0,0,0,0,0,0,0,0,0,0"/>
                  <o:lock v:ext="edit" verticies="t"/>
                </v:shape>
                <v:shape id="Freeform 1394" o:spid="_x0000_s2418" style="position:absolute;left:5703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KecQA&#10;AADdAAAADwAAAGRycy9kb3ducmV2LnhtbERPS2sCMRC+F/ofwhR6kZqtorSrWVFriyAetOp52Mw+&#10;cDNZNqmm/74RhN7m43vOdBZMIy7Uudqygtd+AoI4t7rmUsHh+/PlDYTzyBoby6TglxzMsseHKaba&#10;XnlHl70vRQxhl6KCyvs2ldLlFRl0fdsSR66wnUEfYVdK3eE1hptGDpJkLA3WHBsqbGlZUX7e/xgF&#10;o7Cxx49lEspFr16ddsV28ZVrpZ6fwnwCwlPw/+K7e63j/OH7AG7fx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8ynnEAAAA3QAAAA8AAAAAAAAAAAAAAAAAmAIAAGRycy9k&#10;b3ducmV2LnhtbFBLBQYAAAAABAAEAPUAAACJAwAAAAA=&#10;" path="m47,57l,,47,57xe" filled="f" strokecolor="#e15520" strokeweight="0">
                  <v:path arrowok="t" o:connecttype="custom" o:connectlocs="47,57;0,0;47,57" o:connectangles="0,0,0"/>
                </v:shape>
                <v:shape id="Freeform 1395" o:spid="_x0000_s2419" style="position:absolute;left:5750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1+bMUA&#10;AADdAAAADwAAAGRycy9kb3ducmV2LnhtbERPTWvCQBC9F/wPywi96UaFWlNX0UKpVD3U2PuQHZPg&#10;7mya3Zq0v94VhN7m8T5nvuysERdqfOVYwWiYgCDOna64UHDM3gbPIHxA1mgck4Jf8rBc9B7mmGrX&#10;8iddDqEQMYR9igrKEOpUSp+XZNEPXU0cuZNrLIYIm0LqBtsYbo0cJ8mTtFhxbCixpteS8vPhxyoo&#10;wt96vJm15vj+/WWm2132cdpnSj32u9ULiEBd+Bff3Rsd509mE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X5sxQAAAN0AAAAPAAAAAAAAAAAAAAAAAJgCAABkcnMv&#10;ZG93bnJldi54bWxQSwUGAAAAAAQABAD1AAAAigMAAAAA&#10;" path="m,2l10,17,20,27r8,3l33,32r7,l48,32r,-7l43,17,38,12,33,7,25,2,18,,10,,,2xe" filled="f" strokecolor="#e15520" strokeweight="0">
                  <v:path arrowok="t" o:connecttype="custom" o:connectlocs="0,2;10,17;20,27;28,30;33,32;40,32;48,32;48,25;43,17;38,12;33,7;25,2;18,0;10,0;0,2" o:connectangles="0,0,0,0,0,0,0,0,0,0,0,0,0,0,0"/>
                </v:shape>
                <v:shape id="Freeform 1396" o:spid="_x0000_s2420" style="position:absolute;left:5691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qlMYA&#10;AADdAAAADwAAAGRycy9kb3ducmV2LnhtbESPQWvCQBCF74L/YRnBm26qpdboKlUoVdBD1UKPY3aa&#10;hGZnQ3aq8d93CwVvM7w373szX7auUhdqQunZwMMwAUWceVtybuB0fB08gwqCbLHyTAZuFGC56Hbm&#10;mFp/5Xe6HCRXMYRDigYKkTrVOmQFOQxDXxNH7cs3DiWuTa5tg9cY7io9SpIn7bDkSCiwpnVB2ffh&#10;x0XIh9t97sOqlBPtb7LZTkZv27Mx/V77MgMl1Mrd/H+9sbH+ePoIf9/E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mqlMYAAADdAAAADwAAAAAAAAAAAAAAAACYAgAAZHJz&#10;L2Rvd25yZXYueG1sUEsFBgAAAAAEAAQA9QAAAIsDAAAAAA==&#10;" path="m45,52l,,45,52xm45,52r7,15l62,77r7,5l74,84r8,l89,84r,-7l87,69,82,62,74,57,69,54,62,49r-10,l45,52xe" fillcolor="#f3be00" stroked="f">
                  <v:path arrowok="t" o:connecttype="custom" o:connectlocs="45,52;0,0;45,52;45,52;52,67;62,77;69,82;74,84;82,84;89,84;89,77;87,69;82,62;74,57;69,54;62,49;52,49;45,52" o:connectangles="0,0,0,0,0,0,0,0,0,0,0,0,0,0,0,0,0,0"/>
                  <o:lock v:ext="edit" verticies="t"/>
                </v:shape>
                <v:shape id="Freeform 1397" o:spid="_x0000_s2421" style="position:absolute;left:5691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HHcUA&#10;AADdAAAADwAAAGRycy9kb3ducmV2LnhtbERPTWvCQBC9F/oflil4kWZjxVJTV7GFSMCTaXLwNmSn&#10;STA7G7JbTf69Wyj0No/3OZvdaDpxpcG1lhUsohgEcWV1y7WC4it9fgPhPLLGzjIpmMjBbvv4sMFE&#10;2xuf6Jr7WoQQdgkqaLzvEyld1ZBBF9meOHDfdjDoAxxqqQe8hXDTyZc4fpUGWw4NDfb02VB1yX+M&#10;guyQHauFm+YrXZfpZe/Kc/FRKjV7GvfvIDyN/l/85850mL9cr+D3m3CC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4cdxQAAAN0AAAAPAAAAAAAAAAAAAAAAAJgCAABkcnMv&#10;ZG93bnJldi54bWxQSwUGAAAAAAQABAD1AAAAigMAAAAA&#10;" path="m45,52l,,45,52xe" filled="f" strokecolor="#e15520" strokeweight="0">
                  <v:path arrowok="t" o:connecttype="custom" o:connectlocs="45,52;0,0;45,52" o:connectangles="0,0,0"/>
                </v:shape>
                <v:shape id="Freeform 1398" o:spid="_x0000_s2422" style="position:absolute;left:5736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S78MA&#10;AADdAAAADwAAAGRycy9kb3ducmV2LnhtbERPTWvCQBC9C/0Pywi9mY21WE1dQylIFe2hseB1yI5J&#10;aHY2ZLdJ/PeuIHibx/ucVTqYWnTUusqygmkUgyDOra64UPB73EwWIJxH1lhbJgUXcpCun0YrTLTt&#10;+Ye6zBcihLBLUEHpfZNI6fKSDLrINsSBO9vWoA+wLaRusQ/hppYvcTyXBisODSU29FlS/pf9GwVf&#10;u+p0OR7y7ZuhRfd9fu1wj1Kp5/Hw8Q7C0+Af4rt7q8P82XIOt2/C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RS78MAAADdAAAADwAAAAAAAAAAAAAAAACYAgAAZHJzL2Rv&#10;d25yZXYueG1sUEsFBgAAAAAEAAQA9QAAAIgDAAAAAA==&#10;" path="m,3l7,18,17,28r7,5l29,35r8,l44,35r,-7l42,20,37,13,29,8,24,5,17,,7,,,3xe" filled="f" strokecolor="#e15520" strokeweight="0">
                  <v:path arrowok="t" o:connecttype="custom" o:connectlocs="0,3;7,18;17,28;24,33;29,35;37,35;44,35;44,28;42,20;37,13;29,8;24,5;17,0;7,0;0,3" o:connectangles="0,0,0,0,0,0,0,0,0,0,0,0,0,0,0"/>
                </v:shape>
                <v:shape id="Freeform 1399" o:spid="_x0000_s2423" style="position:absolute;left:5678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yEsMA&#10;AADdAAAADwAAAGRycy9kb3ducmV2LnhtbERP24rCMBB9F/yHMMK+rYkuXrYaRRRZ90mqfsDQzLal&#10;zaQ0Uet+vVlY8G0O5zrLdWdrcaPWl441jIYKBHHmTMm5hst5/z4H4QOywdoxaXiQh/Wq31tiYtyd&#10;U7qdQi5iCPsENRQhNImUPivIoh+6hjhyP661GCJsc2lavMdwW8uxUlNpseTYUGBD24Ky6nS1Gr6u&#10;1fH3kKbTXWXcpfmeqN32rLR+G3SbBYhAXXiJ/90HE+d/fM7g7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NyEsMAAADdAAAADwAAAAAAAAAAAAAAAACYAgAAZHJzL2Rv&#10;d25yZXYueG1sUEsFBgAAAAAEAAQA9QAAAIgDAAAAAA==&#10;" path="m38,60l,,38,60xm38,60r7,14l55,84r8,3l67,89r8,3l85,92,82,84,80,77,75,70,70,65,63,60,55,57r-10,l38,60xe" fillcolor="#f3be00" stroked="f">
                  <v:path arrowok="t" o:connecttype="custom" o:connectlocs="38,60;0,0;38,60;38,60;45,74;55,84;63,87;67,89;75,92;85,92;82,84;80,77;75,70;70,65;63,60;55,57;45,57;38,60" o:connectangles="0,0,0,0,0,0,0,0,0,0,0,0,0,0,0,0,0,0"/>
                  <o:lock v:ext="edit" verticies="t"/>
                </v:shape>
                <v:shape id="Freeform 1400" o:spid="_x0000_s2424" style="position:absolute;left:5678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UDMYA&#10;AADdAAAADwAAAGRycy9kb3ducmV2LnhtbESPMW8CMQyF90r8h8iVupWkBVVwEBBCamHpUNqFzbqY&#10;u4OLcyQBjn9fD5W62XrP732eL3vfqivF1AS28DI0oIjL4BquLPx8vz9PQKWM7LANTBbulGC5GDzM&#10;sXDhxl903eVKSQinAi3UOXeF1qmsyWMaho5YtEOIHrOssdIu4k3CfatfjXnTHhuWhho7WtdUnnYX&#10;b+EyjZuwmejV0YzM+v5x3rvP8d7ap8d+NQOVqc//5r/rrRP80VRw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FUDMYAAADdAAAADwAAAAAAAAAAAAAAAACYAgAAZHJz&#10;L2Rvd25yZXYueG1sUEsFBgAAAAAEAAQA9QAAAIsDAAAAAA==&#10;" path="m38,60l,,38,60xe" filled="f" strokecolor="#e15520" strokeweight="0">
                  <v:path arrowok="t" o:connecttype="custom" o:connectlocs="38,60;0,0;38,60" o:connectangles="0,0,0"/>
                </v:shape>
                <v:shape id="Freeform 1401" o:spid="_x0000_s2425" style="position:absolute;left:5716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ObsUA&#10;AADdAAAADwAAAGRycy9kb3ducmV2LnhtbERPTWvCQBC9F/wPywi96UZb25q6ShQK6qmmlfY4ZKdJ&#10;MDsbdleN/94VhN7m8T5ntuhMI07kfG1ZwWiYgCAurK65VPD99TF4A+EDssbGMim4kIfFvPcww1Tb&#10;M+/olIdSxBD2KSqoQmhTKX1RkUE/tC1x5P6sMxgidKXUDs8x3DRynCQv0mDNsaHCllYVFYf8aBQ0&#10;+f53N9mukme3zzbbn0n2elx+KvXY77J3EIG68C++u9c6zn+aTuH2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Y5uxQAAAN0AAAAPAAAAAAAAAAAAAAAAAJgCAABkcnMv&#10;ZG93bnJldi54bWxQSwUGAAAAAAQABAD1AAAAigMAAAAA&#10;" path="m,3l7,17,17,27r8,3l29,32r8,3l47,35,44,27,42,20,37,13,32,8,25,3,17,,7,,,3xe" filled="f" strokecolor="#e15520" strokeweight="0">
                  <v:path arrowok="t" o:connecttype="custom" o:connectlocs="0,3;7,17;17,27;25,30;29,32;37,35;47,35;44,27;42,20;37,13;32,8;25,3;17,0;7,0;0,3" o:connectangles="0,0,0,0,0,0,0,0,0,0,0,0,0,0,0"/>
                </v:shape>
                <v:shape id="Freeform 1402" o:spid="_x0000_s2426" style="position:absolute;left:5673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HB8UA&#10;AADdAAAADwAAAGRycy9kb3ducmV2LnhtbESPQWvCQBCF7wX/wzKCt7pRREp0FRHEKu2hqdDrmB2T&#10;xexsyG419td3DoXeZnhv3vtmue59o27URRfYwGScgSIug3VcGTh97p5fQMWEbLEJTAYeFGG9Gjwt&#10;Mbfhzh90K1KlJIRjjgbqlNpc61jW5DGOQ0ss2iV0HpOsXaVth3cJ942eZtlce3QsDTW2tK2pvBbf&#10;3sB7cZjOvjjwz7E8oZ6f3e5t74wZDfvNAlSiPv2b/65freDPMuG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gcHxQAAAN0AAAAPAAAAAAAAAAAAAAAAAJgCAABkcnMv&#10;ZG93bnJldi54bWxQSwUGAAAAAAQABAD1AAAAigMAAAAA&#10;" path="m33,68l,,33,68xm33,68r7,17l50,98r5,5l60,105r8,3l75,110r,-10l72,93,68,85,63,78,55,73,48,70,40,68r-7,xe" fillcolor="#f3be00" stroked="f">
                  <v:path arrowok="t" o:connecttype="custom" o:connectlocs="33,68;0,0;33,68;33,68;40,85;50,98;55,103;60,105;68,108;75,110;75,100;72,93;68,85;63,78;55,73;48,70;40,68;33,68" o:connectangles="0,0,0,0,0,0,0,0,0,0,0,0,0,0,0,0,0,0"/>
                  <o:lock v:ext="edit" verticies="t"/>
                </v:shape>
                <v:shape id="Freeform 1403" o:spid="_x0000_s2427" style="position:absolute;left:5673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9ksQA&#10;AADdAAAADwAAAGRycy9kb3ducmV2LnhtbERPS2vCQBC+C/6HZQq96SalPoiuooVCaS7VCF7H7DSb&#10;NjsbstsY/323UPA2H99z1tvBNqKnzteOFaTTBARx6XTNlYJT8TpZgvABWWPjmBTcyMN2Mx6tMdPu&#10;ygfqj6ESMYR9hgpMCG0mpS8NWfRT1xJH7tN1FkOEXSV1h9cYbhv5lCRzabHm2GCwpRdD5ffxxyqo&#10;+WP/tejTYjHL95c8N/PiHN6VenwYdisQgYZwF/+733Sc/5yk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cvZLEAAAA3QAAAA8AAAAAAAAAAAAAAAAAmAIAAGRycy9k&#10;b3ducmV2LnhtbFBLBQYAAAAABAAEAPUAAACJAwAAAAA=&#10;" path="m33,68l,,33,68xe" filled="f" strokecolor="#e15520" strokeweight="0">
                  <v:path arrowok="t" o:connecttype="custom" o:connectlocs="33,68;0,0;33,68" o:connectangles="0,0,0"/>
                </v:shape>
                <v:shape id="Freeform 1404" o:spid="_x0000_s2428" style="position:absolute;left:5706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GBcEA&#10;AADdAAAADwAAAGRycy9kb3ducmV2LnhtbERPS4vCMBC+C/6HMII3TS0iS9coIgiedtm6eB6b6YNt&#10;JiWJtfrrzYLgbT6+56y3g2lFT843lhUs5gkI4sLqhisFv6fD7AOED8gaW8uk4E4etpvxaI2Ztjf+&#10;oT4PlYgh7DNUUIfQZVL6oiaDfm474siV1hkMEbpKaoe3GG5amSbJShpsODbU2NG+puIvvxoFuwff&#10;ezd8rbr0VF4O+bk8X+y3UtPJsPsEEWgIb/HLfdRx/jJJ4f+beIL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gXBAAAA3QAAAA8AAAAAAAAAAAAAAAAAmAIAAGRycy9kb3du&#10;cmV2LnhtbFBLBQYAAAAABAAEAPUAAACGAwAAAAA=&#10;" path="m,l7,17,17,30r5,5l27,37r8,3l42,42r,-10l39,25,35,17,30,10,22,5,15,2,7,,,xe" filled="f" strokecolor="#e15520" strokeweight="0">
                  <v:path arrowok="t" o:connecttype="custom" o:connectlocs="0,0;7,17;17,30;22,35;27,37;35,40;42,42;42,32;39,25;35,17;30,10;22,5;15,2;7,0;0,0" o:connectangles="0,0,0,0,0,0,0,0,0,0,0,0,0,0,0"/>
                </v:shape>
                <v:shape id="Freeform 1405" o:spid="_x0000_s2429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SrsIA&#10;AADdAAAADwAAAGRycy9kb3ducmV2LnhtbERPTYvCMBC9L/gfwgje1lQry1KNIoIoetqu3sdmTKvN&#10;pDRRq79+s7Cwt3m8z5ktOluLO7W+cqxgNExAEBdOV2wUHL7X758gfEDWWDsmBU/ysJj33maYaffg&#10;L7rnwYgYwj5DBWUITSalL0qy6IeuIY7c2bUWQ4StkbrFRwy3tRwnyYe0WHFsKLGhVUnFNb9ZBetX&#10;OjqlxSVf5gezeZqj2+m9U2rQ75ZTEIG68C/+c291nD9JUvj9Jp4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lBKuwgAAAN0AAAAPAAAAAAAAAAAAAAAAAJgCAABkcnMvZG93&#10;bnJldi54bWxQSwUGAAAAAAQABAD1AAAAhwMAAAAA&#10;" path="m10,l3,15,,28,3,43r7,15l13,53r4,-8l17,38r3,-8l20,23,17,15,15,8,10,xe" fillcolor="#f3be00" stroked="f">
                  <v:path arrowok="t" o:connecttype="custom" o:connectlocs="10,0;3,15;0,28;3,43;10,58;13,53;17,45;17,38;20,30;20,23;17,15;15,8;10,0" o:connectangles="0,0,0,0,0,0,0,0,0,0,0,0,0"/>
                </v:shape>
                <v:shape id="Freeform 1406" o:spid="_x0000_s2430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APMQA&#10;AADdAAAADwAAAGRycy9kb3ducmV2LnhtbERPTWvCQBC9C/6HZYTedKO1tcSsIpbS3KS2FrwN2TEJ&#10;yc6G3a1J/323IHibx/ucbDuYVlzJ+dqygvksAUFcWF1zqeDr8236AsIHZI2tZVLwSx62m/Eow1Tb&#10;nj/oegyliCHsU1RQhdClUvqiIoN+ZjviyF2sMxgidKXUDvsYblq5SJJnabDm2FBhR/uKiub4YxTo&#10;bpe/Fk/N2ZWP33nerw78fjoo9TAZdmsQgYZwF9/cuY7zl8kS/r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VwDzEAAAA3QAAAA8AAAAAAAAAAAAAAAAAmAIAAGRycy9k&#10;b3ducmV2LnhtbFBLBQYAAAAABAAEAPUAAACJAwAAAAA=&#10;" path="m10,l3,15,,28,3,43r7,15l13,53r4,-8l17,38r3,-8l20,23,17,15,15,8,10,e" filled="f" strokecolor="#e15520" strokeweight="0">
                  <v:path arrowok="t" o:connecttype="custom" o:connectlocs="10,0;3,15;0,28;3,43;10,58;13,53;17,45;17,38;20,30;20,23;17,15;15,8;10,0" o:connectangles="0,0,0,0,0,0,0,0,0,0,0,0,0"/>
                </v:shape>
                <v:shape id="Freeform 1407" o:spid="_x0000_s2431" style="position:absolute;left:5823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j+cUA&#10;AADdAAAADwAAAGRycy9kb3ducmV2LnhtbERPTWvCQBC9C/0Pywi91U1ES4nZBBVKW/BQUw/tbcxO&#10;k9DsbMiuJv57Vyh4m8f7nDQfTSvO1LvGsoJ4FoEgLq1uuFJw+Hp9egHhPLLG1jIpuJCDPHuYpJho&#10;O/CezoWvRAhhl6CC2vsukdKVNRl0M9sRB+7X9gZ9gH0ldY9DCDetnEfRszTYcGiosaNtTeVfcTIK&#10;fg6n7ef3bjEf3tpNdfzYNLsiLpR6nI7rFQhPo7+L/93vOsxfREu4fRNO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OP5xQAAAN0AAAAPAAAAAAAAAAAAAAAAAJgCAABkcnMv&#10;ZG93bnJldi54bWxQSwUGAAAAAAQABAD1AAAAigMAAAAA&#10;" path="m14,68l9,83,7,98r2,15l17,125r5,-5l24,115r,-7l27,100,24,90,22,83,19,75,14,68xm17,68l,,17,68xe" fillcolor="#f3be00" stroked="f">
                  <v:path arrowok="t" o:connecttype="custom" o:connectlocs="14,68;9,83;7,98;9,113;17,125;22,120;24,115;24,108;27,100;24,90;22,83;19,75;14,68;17,68;0,0;17,68" o:connectangles="0,0,0,0,0,0,0,0,0,0,0,0,0,0,0,0"/>
                  <o:lock v:ext="edit" verticies="t"/>
                </v:shape>
                <v:shape id="Freeform 1408" o:spid="_x0000_s2432" style="position:absolute;left:5830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bOMIA&#10;AADdAAAADwAAAGRycy9kb3ducmV2LnhtbERPS0vDQBC+F/wPywjemk2tlBKzCaUSEDzZBnqdZicP&#10;zM6m2U0a/70rCN7m43tOmi+mFzONrrOsYBPFIIgrqztuFJTnYr0H4Tyyxt4yKfgmB3n2sEox0fbO&#10;nzSffCNCCLsEFbTeD4mUrmrJoIvsQBy42o4GfYBjI/WI9xBuevkcxztpsOPQ0OJAx5aqr9NkFNQ3&#10;upbb7XQZaC5k9VGcG+PelHp6XA6vIDwt/l/8537XYf5LvIPfb8IJ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99s4wgAAAN0AAAAPAAAAAAAAAAAAAAAAAJgCAABkcnMvZG93&#10;bnJldi54bWxQSwUGAAAAAAQABAD1AAAAhwMAAAAA&#10;" path="m7,l2,15,,30,2,45r8,12l15,52r2,-5l17,40r3,-8l17,22,15,15,12,7,7,e" filled="f" strokecolor="#e15520" strokeweight="0">
                  <v:path arrowok="t" o:connecttype="custom" o:connectlocs="7,0;2,15;0,30;2,45;10,57;15,52;17,47;17,40;20,32;17,22;15,15;12,7;7,0" o:connectangles="0,0,0,0,0,0,0,0,0,0,0,0,0"/>
                </v:shape>
                <v:shape id="Freeform 1409" o:spid="_x0000_s2433" style="position:absolute;left:5823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EycQA&#10;AADdAAAADwAAAGRycy9kb3ducmV2LnhtbERPTUsDMRC9C/0PYQpexCaVorI2LW1BEApFV8Eeh82Y&#10;XdxMliTtbvvrm4LgbR7vc+bLwbXiSCE2njVMJwoEceVNw1bD1+fr/TOImJANtp5Jw4kiLBejmzkW&#10;xvf8QccyWZFDOBaooU6pK6SMVU0O48R3xJn78cFhyjBYaQL2Ody18kGpR+mw4dxQY0ebmqrf8uA0&#10;nEPc36Vd77br8my/VWU3+/de69vxsHoBkWhI/+I/95vJ82fqCa7f5B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HBMnEAAAA3QAAAA8AAAAAAAAAAAAAAAAAmAIAAGRycy9k&#10;b3ducmV2LnhtbFBLBQYAAAAABAAEAPUAAACJAwAAAAA=&#10;" path="m17,68l,,17,68e" filled="f" strokecolor="#e15520" strokeweight="0">
                  <v:path arrowok="t" o:connecttype="custom" o:connectlocs="17,68;0,0;17,68" o:connectangles="0,0,0"/>
                </v:shape>
                <v:shape id="Freeform 1410" o:spid="_x0000_s2434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DEMUA&#10;AADdAAAADwAAAGRycy9kb3ducmV2LnhtbESPQW/CMAyF75P2HyJP4jZSEJqgI6BqAwm0E7Bxthqv&#10;rZY4XRNo+ffzYRI3W+/5vc/L9eCdulIXm8AGJuMMFHEZbMOVgc/T9nkOKiZkiy4wGbhRhPXq8WGJ&#10;uQ09H+h6TJWSEI45GqhTanOtY1mTxzgOLbFo36HzmGTtKm077CXcOz3NshftsWFpqLGlt5rKn+PF&#10;Gyg+Knbv58W8nejzZv/b9G72VRgzehqKV1CJhnQ3/1/vrODPMsGV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IMQxQAAAN0AAAAPAAAAAAAAAAAAAAAAAJgCAABkcnMv&#10;ZG93bnJldi54bWxQSwUGAAAAAAQABAD1AAAAigMAAAAA&#10;" path="m10,l3,15,,28,,43,5,55r5,-2l15,45r3,-7l18,30r,-7l18,15,15,8,10,xe" fillcolor="#f3be00" stroked="f">
                  <v:path arrowok="t" o:connecttype="custom" o:connectlocs="10,0;3,15;0,28;0,43;5,55;10,53;15,45;18,38;18,30;18,23;18,15;15,8;10,0" o:connectangles="0,0,0,0,0,0,0,0,0,0,0,0,0"/>
                </v:shape>
              </v:group>
              <v:group id="Group 1411" o:spid="_x0000_s2435" style="position:absolute;left:457;top:3740;width:3219;height:3613" coordorigin="5733,1003" coordsize="507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<v:shape id="Freeform 1412" o:spid="_x0000_s2436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jVscA&#10;AADdAAAADwAAAGRycy9kb3ducmV2LnhtbESPQUvDQBCF70L/wzKCF7GbqASN3Za2UKmn0tYfMGTH&#10;JJidDdmxTfvrnYPgbYb35r1vZosxdOZEQ2ojO8inGRjiKvqWawefx83DC5gkyB67yOTgQgkW88nN&#10;DEsfz7yn00FqoyGcSnTQiPSltalqKGCaxp5Yta84BBRdh9r6Ac8aHjr7mGWFDdiyNjTY07qh6vvw&#10;ExwUa6k/isu1u7/mq92q38rT5v3VubvbcfkGRmiUf/Pf9dYr/nOu/PqNjm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+Y1bHAAAA3QAAAA8AAAAAAAAAAAAAAAAAmAIAAGRy&#10;cy9kb3ducmV2LnhtbFBLBQYAAAAABAAEAPUAAACMAwAAAAA=&#10;" path="m10,l3,15,,28,,43,5,55r5,-2l15,45r3,-7l18,30r,-7l18,15,15,8,10,e" filled="f" strokecolor="#e15520" strokeweight="0">
                  <v:path arrowok="t" o:connecttype="custom" o:connectlocs="10,0;3,15;0,28;0,43;5,55;10,53;15,45;18,38;18,30;18,23;18,15;15,8;10,0" o:connectangles="0,0,0,0,0,0,0,0,0,0,0,0,0"/>
                </v:shape>
                <v:shape id="Freeform 1413" o:spid="_x0000_s2437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KgcUA&#10;AADdAAAADwAAAGRycy9kb3ducmV2LnhtbERPTWvCQBC9C/0PyxR6Ed2kFdE0G9GCpVBF1BY8Dtlp&#10;EszOhuzWpP++Kwje5vE+J130phYXal1lWUE8jkAQ51ZXXCj4Oq5HMxDOI2usLZOCP3KwyB4GKSba&#10;dryny8EXIoSwS1BB6X2TSOnykgy6sW2IA/djW4M+wLaQusUuhJtaPkfRVBqsODSU2NBbSfn58GsU&#10;rFan3efu1Ek77Gv5vd28zN/XrNTTY798BeGp93fxzf2hw/xJHMP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8qBxQAAAN0AAAAPAAAAAAAAAAAAAAAAAJgCAABkcnMv&#10;ZG93bnJldi54bWxQSwUGAAAAAAQABAD1AAAAigMAAAAA&#10;" path="m7,64l,,7,64xe" fillcolor="#f3be00" stroked="f">
                  <v:path arrowok="t" o:connecttype="custom" o:connectlocs="7,64;0,0;7,64" o:connectangles="0,0,0"/>
                </v:shape>
                <v:shape id="Freeform 1414" o:spid="_x0000_s2438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wGsQA&#10;AADdAAAADwAAAGRycy9kb3ducmV2LnhtbERPS2vCQBC+C/0PyxR6kboxSNHUVYogeCr4wNLbkJ1k&#10;Q7KzaXZN0n/fFYTe5uN7zno72kb01PnKsYL5LAFBnDtdcangct6/LkH4gKyxcUwKfsnDdvM0WWOm&#10;3cBH6k+hFDGEfYYKTAhtJqXPDVn0M9cSR65wncUQYVdK3eEQw20j0yR5kxYrjg0GW9oZyuvTzSr4&#10;qXsuqvS6kuf2a/g2xTRd1Z9KvTyPH+8gAo3hX/xwH3Scv5incP8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3sBrEAAAA3QAAAA8AAAAAAAAAAAAAAAAAmAIAAGRycy9k&#10;b3ducmV2LnhtbFBLBQYAAAAABAAEAPUAAACJAwAAAAA=&#10;" path="m7,64l,,7,64xe" filled="f" strokecolor="#e15520" strokeweight="0">
                  <v:path arrowok="t" o:connecttype="custom" o:connectlocs="7,64;0,0;7,64" o:connectangles="0,0,0"/>
                </v:shape>
                <v:shape id="Freeform 1415" o:spid="_x0000_s2439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NTaMgA&#10;AADdAAAADwAAAGRycy9kb3ducmV2LnhtbESPT2sCMRDF70K/Q5iCN81aa5GtUWpbqXix/kF6HDbT&#10;3cXNZJuk7vrtjSB4m+G9eb83k1lrKnEi50vLCgb9BARxZnXJuYL9btEbg/ABWWNlmRScycNs+tCZ&#10;YKptwxs6bUMuYgj7FBUUIdSplD4ryKDv25o4ar/WGQxxdbnUDpsYbir5lCQv0mDJkVBgTe8FZcft&#10;v4nc7/WqmY/mbrQOP594/Dt8mK+DUt3H9u0VRKA23M2366WO9Z8HQ7h+E0e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81NoyAAAAN0AAAAPAAAAAAAAAAAAAAAAAJgCAABk&#10;cnMvZG93bnJldi54bWxQSwUGAAAAAAQABAD1AAAAjQMAAAAA&#10;" path="m12,l5,12,,27,,40,5,55r5,-5l15,42r2,-5l17,30r3,-8l17,12,15,7,12,xe" fillcolor="#f3be00" stroked="f">
                  <v:path arrowok="t" o:connecttype="custom" o:connectlocs="12,0;5,12;0,27;0,40;5,55;10,50;15,42;17,37;17,30;20,22;17,12;15,7;12,0" o:connectangles="0,0,0,0,0,0,0,0,0,0,0,0,0"/>
                </v:shape>
                <v:shape id="Freeform 1416" o:spid="_x0000_s2440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+QsQA&#10;AADdAAAADwAAAGRycy9kb3ducmV2LnhtbERPS2vCQBC+C/0PyxR6Ed2Yikh0FVv6EDwZFa9Ddpqk&#10;ZmfD7tak/75bELzNx/ec5bo3jbiS87VlBZNxAoK4sLrmUsHx8D6ag/ABWWNjmRT8kof16mGwxEzb&#10;jvd0zUMpYgj7DBVUIbSZlL6oyKAf25Y4cl/WGQwRulJqh10MN41Mk2QmDdYcGyps6bWi4pL/GAVp&#10;ftp9DJ/Zdd/0dgznNB1+vhilnh77zQJEoD7cxTf3Vsf508kU/r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XPkLEAAAA3QAAAA8AAAAAAAAAAAAAAAAAmAIAAGRycy9k&#10;b3ducmV2LnhtbFBLBQYAAAAABAAEAPUAAACJAwAAAAA=&#10;" path="m12,l5,12,,27,,40,5,55r5,-5l15,42r2,-5l17,30r3,-8l17,12,15,7,12,e" filled="f" strokecolor="#e15520" strokeweight="0">
                  <v:path arrowok="t" o:connecttype="custom" o:connectlocs="12,0;5,12;0,27;0,40;5,55;10,50;15,42;17,37;17,30;20,22;17,12;15,7;12,0" o:connectangles="0,0,0,0,0,0,0,0,0,0,0,0,0"/>
                </v:shape>
                <v:shape id="Freeform 1417" o:spid="_x0000_s2441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F5d8EA&#10;AADdAAAADwAAAGRycy9kb3ducmV2LnhtbERPyWrDMBC9F/IPYgq5NVKKW4IbJZRAocanpiHniTRe&#10;qDUylmo7fx8FCr3N462z3c+uEyMNofWsYb1SIIiNty3XGk7fH08bECEiW+w8k4YrBdjvFg9bzK2f&#10;+IvGY6xFCuGQo4Ymxj6XMpiGHIaV74kTV/nBYUxwqKUdcErhrpPPSr1Khy2nhgZ7OjRkfo6/TkOp&#10;nKymquPpnBXO9JvSqOKi9fJxfn8DEWmO/+I/96dN87P1C9y/SS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ReXfBAAAA3QAAAA8AAAAAAAAAAAAAAAAAmAIAAGRycy9kb3du&#10;cmV2LnhtbFBLBQYAAAAABAAEAPUAAACGAwAAAAA=&#10;" path="m5,65l,,5,65xe" fillcolor="#f3be00" stroked="f">
                  <v:path arrowok="t" o:connecttype="custom" o:connectlocs="5,65;0,0;5,65" o:connectangles="0,0,0"/>
                </v:shape>
                <v:shape id="Freeform 1418" o:spid="_x0000_s2442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mzcIA&#10;AADdAAAADwAAAGRycy9kb3ducmV2LnhtbERP22oCMRB9F/yHMAXfNKtWKVuzIi2CfShS6wcMm+lm&#10;L5ksSdTt3zcFwbc5nOtstoPtxJV8qB0rmM8yEMSl0zVXCs7f++kLiBCRNXaOScEvBdgW49EGc+1u&#10;/EXXU6xECuGQowITY59LGUpDFsPM9cSJ+3HeYkzQV1J7vKVw28lFlq2lxZpTg8Ge3gyV7eliFcjG&#10;vC/M6lj7c1vp5Wd7+WiIlJo8DbtXEJGG+BDf3Qed5j/P1/D/TTpB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ObNwgAAAN0AAAAPAAAAAAAAAAAAAAAAAJgCAABkcnMvZG93&#10;bnJldi54bWxQSwUGAAAAAAQABAD1AAAAhwMAAAAA&#10;" path="m5,65l,,5,65xe" filled="f" strokecolor="#e15520" strokeweight="0">
                  <v:path arrowok="t" o:connecttype="custom" o:connectlocs="5,65;0,0;5,65" o:connectangles="0,0,0"/>
                </v:shape>
                <v:shape id="Freeform 1419" o:spid="_x0000_s2443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C5MMA&#10;AADdAAAADwAAAGRycy9kb3ducmV2LnhtbERPW2vCMBR+H/gfwhH2NlNLcVKNMgaCMDbwguzxrDk2&#10;Zc1Jl2S1+/dGEPZ2Pr7rWa4H24qefGgcK5hOMhDEldMN1wqOh83THESIyBpbx6TgjwKsV6OHJZba&#10;XXhH/T7WIoVwKFGBibErpQyVIYth4jrixJ2dtxgT9LXUHi8p3LYyz7KZtNhwajDY0auh6nv/axWc&#10;GtPnP5+7/iv4N0sf7wXleaHU43h4WYCINMR/8d291Wl+MX2G2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C5MMAAADdAAAADwAAAAAAAAAAAAAAAACYAgAAZHJzL2Rv&#10;d25yZXYueG1sUEsFBgAAAAAEAAQA9QAAAIgDAAAAAA==&#10;" path="m15,l5,12,,27,,42,5,54r5,-5l15,44r2,-7l20,29r,-7l20,15,17,7,15,xe" fillcolor="#f3be00" stroked="f">
                  <v:path arrowok="t" o:connecttype="custom" o:connectlocs="15,0;5,12;0,27;0,42;5,54;10,49;15,44;17,37;20,29;20,22;20,15;17,7;15,0" o:connectangles="0,0,0,0,0,0,0,0,0,0,0,0,0"/>
                </v:shape>
                <v:shape id="Freeform 1420" o:spid="_x0000_s2444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wYsYA&#10;AADdAAAADwAAAGRycy9kb3ducmV2LnhtbESPQUsDQQyF74L/YYjgzc7Wiui201KKBREPdit4DTvp&#10;7tKdzDKZtqu/3hwEbwnv5b0vi9UYenOmJF1kB9NJAYa4jr7jxsHnfnv3BEYyssc+Mjn4JoHV8vpq&#10;gaWPF97RucqN0RCWEh20OQ+ltVK3FFAmcSBW7RBTwKxraqxPeNHw0Nv7oni0ATvWhhYH2rRUH6tT&#10;cLCb/bzZ/Sj180eqqq9jft/Kizh3ezOu52Ayjfnf/Hf96hX/Yaq4+o2OY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HwYsYAAADdAAAADwAAAAAAAAAAAAAAAACYAgAAZHJz&#10;L2Rvd25yZXYueG1sUEsFBgAAAAAEAAQA9QAAAIsDAAAAAA==&#10;" path="m15,l5,12,,27,,42,5,54r5,-5l15,44r2,-7l20,29r,-7l20,15,17,7,15,e" filled="f" strokecolor="#e15520" strokeweight="0">
                  <v:path arrowok="t" o:connecttype="custom" o:connectlocs="15,0;5,12;0,27;0,42;5,54;10,49;15,44;17,37;20,29;20,22;20,15;17,7;15,0" o:connectangles="0,0,0,0,0,0,0,0,0,0,0,0,0"/>
                </v:shape>
                <v:shape id="Freeform 1421" o:spid="_x0000_s2445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gS8QA&#10;AADdAAAADwAAAGRycy9kb3ducmV2LnhtbERPTWvCQBC9F/wPyxS8NRsllBqzigia9lSNCh6n2WkS&#10;mp0N2W2M/75bKPQ2j/c52Xo0rRiod41lBbMoBkFcWt1wpeB82j29gHAeWWNrmRTcycF6NXnIMNX2&#10;xkcaCl+JEMIuRQW1910qpStrMugi2xEH7tP2Bn2AfSV1j7cQblo5j+NnabDh0FBjR9uayq/i2yhI&#10;Pq7lLuf9aPPL2+Fg7u+beTMoNX0cN0sQnkb/L/5zv+owP5kt4Pebc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4EvEAAAA3QAAAA8AAAAAAAAAAAAAAAAAmAIAAGRycy9k&#10;b3ducmV2LnhtbFBLBQYAAAAABAAEAPUAAACJAwAAAAA=&#10;" path="m3,68l,,3,68xe" fillcolor="#f3be00" stroked="f">
                  <v:path arrowok="t" o:connecttype="custom" o:connectlocs="3,68;0,0;3,68" o:connectangles="0,0,0"/>
                </v:shape>
                <v:shape id="Freeform 1422" o:spid="_x0000_s2446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NT9McA&#10;AADdAAAADwAAAGRycy9kb3ducmV2LnhtbESPzWoDMQyE74G+g1Ghl9B4E8I2u4kTSqDQQ3vIzwOI&#10;tfYnXcuL7STbPn11KPQ2QqNPM5vd6Hp1oxA7zwbmswwUceVtx42B8+nteQUqJmSLvWcy8E0RdtuH&#10;yQZL6+98oNsxNUogHEs00KY0lFrHqiWHceYHYtnVPjhMMoZG24B3gbteL7Is1w47lg8tDrRvqfo6&#10;Xp1Qzp99eJku60P+U+Snj0uau1VhzNPj+LoGlWhM/+a/63cr8ZcLyS9tRI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jU/THAAAA3QAAAA8AAAAAAAAAAAAAAAAAmAIAAGRy&#10;cy9kb3ducmV2LnhtbFBLBQYAAAAABAAEAPUAAACMAwAAAAA=&#10;" path="m3,68l,,3,68xe" filled="f" strokecolor="#e15520" strokeweight="0">
                  <v:path arrowok="t" o:connecttype="custom" o:connectlocs="3,68;0,0;3,68" o:connectangles="0,0,0"/>
                </v:shape>
                <v:shape id="Freeform 1423" o:spid="_x0000_s2447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1tsIA&#10;AADdAAAADwAAAGRycy9kb3ducmV2LnhtbERP32vCMBB+H/g/hBP2NlNDGaMaZQyEwdhAJ+Lj2ZxN&#10;sbnUJKvdf78MBnu7j+/nLdej68RAIbaeNcxnBQji2puWGw37z83DE4iYkA12nknDN0VYryZ3S6yM&#10;v/GWhl1qRA7hWKEGm1JfSRlrSw7jzPfEmTv74DBlGBppAt5yuOukKopH6bDl3GCxpxdL9WX35TQc&#10;Wjuo63E7nGJ4c/TxXpJSpdb30/F5ASLRmP7Ff+5Xk+eXag6/3+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7W2wgAAAN0AAAAPAAAAAAAAAAAAAAAAAJgCAABkcnMvZG93&#10;bnJldi54bWxQSwUGAAAAAAQABAD1AAAAhwMAAAAA&#10;" path="m15,l5,15,,27,,42,3,54,8,52r5,-7l18,40r,-8l20,22r,-7l18,7,15,xe" fillcolor="#f3be00" stroked="f">
                  <v:path arrowok="t" o:connecttype="custom" o:connectlocs="15,0;5,15;0,27;0,42;3,54;8,52;13,45;18,40;18,32;20,22;20,15;18,7;15,0" o:connectangles="0,0,0,0,0,0,0,0,0,0,0,0,0"/>
                </v:shape>
                <v:shape id="Freeform 1424" o:spid="_x0000_s2448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cCsQA&#10;AADdAAAADwAAAGRycy9kb3ducmV2LnhtbERPS2vCQBC+C/0PyxR6KWZjEFuiq0hB6CVI7eM8ZCcP&#10;zM6m2TUPf71bKHibj+85m91oGtFT52rLChZRDII4t7rmUsHX52H+CsJ5ZI2NZVIwkYPd9mG2wVTb&#10;gT+oP/lShBB2KSqovG9TKV1ekUEX2ZY4cIXtDPoAu1LqDocQbhqZxPFKGqw5NFTY0ltF+fl0MQrO&#10;yT7Tx5+X1eQze/39PhT4nPVKPT2O+zUIT6O/i//d7zrMXyYJ/H0TT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3XArEAAAA3QAAAA8AAAAAAAAAAAAAAAAAmAIAAGRycy9k&#10;b3ducmV2LnhtbFBLBQYAAAAABAAEAPUAAACJAwAAAAA=&#10;" path="m15,l5,15,,27,,42,3,54,8,52r5,-7l18,40r,-8l20,22r,-7l18,7,15,xe" filled="f" strokecolor="#e15520" strokeweight="0">
                  <v:path arrowok="t" o:connecttype="custom" o:connectlocs="15,0;5,15;0,27;0,42;3,54;8,52;13,45;18,40;18,32;20,22;20,15;18,7;15,0" o:connectangles="0,0,0,0,0,0,0,0,0,0,0,0,0"/>
                </v:shape>
                <v:shape id="Freeform 1425" o:spid="_x0000_s2449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T9MMA&#10;AADdAAAADwAAAGRycy9kb3ducmV2LnhtbERPS2sCMRC+C/6HMIK3mlX7cmsUEYSC9VBbep5uprur&#10;m8mSTHXrr28KBW/z8T1nvuxco04UYu3ZwHiUgSIuvK25NPD+trl5BBUF2WLjmQz8UITlot+bY279&#10;mV/ptJdSpRCOORqoRNpc61hU5DCOfEucuC8fHEqCodQ24DmFu0ZPsuxeO6w5NVTY0rqi4rj/dgYu&#10;rZXD2u5K/gxy96A/Zi/bzcyY4aBbPYES6uQq/nc/2zT/djKFv2/SC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TT9MMAAADdAAAADwAAAAAAAAAAAAAAAACYAgAAZHJzL2Rv&#10;d25yZXYueG1sUEsFBgAAAAAEAAQA9QAAAIgDAAAAAA==&#10;" path="m2,70l,,2,70xe" fillcolor="#f3be00" stroked="f">
                  <v:path arrowok="t" o:connecttype="custom" o:connectlocs="2,70;0,0;2,70" o:connectangles="0,0,0"/>
                </v:shape>
                <v:shape id="Freeform 1426" o:spid="_x0000_s2450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v+sgA&#10;AADdAAAADwAAAGRycy9kb3ducmV2LnhtbESPT2vCQBDF74V+h2WE3upGCVWiq5TW1gZE/NeDt2l2&#10;mg3NzobsVtNv7xYEbzO893vzZjrvbC1O1PrKsYJBPwFBXDhdcangsH97HIPwAVlj7ZgU/JGH+ez+&#10;boqZdmfe0mkXShFD2GeowITQZFL6wpBF33cNcdS+XWsxxLUtpW7xHMNtLYdJ8iQtVhwvGGzoxVDx&#10;s/u1Cjb5+2cEFmluXr+K43J1XC9GuVIPve55AiJQF27mK/2hY/10mML/N3EE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BS/6yAAAAN0AAAAPAAAAAAAAAAAAAAAAAJgCAABk&#10;cnMvZG93bnJldi54bWxQSwUGAAAAAAQABAD1AAAAjQMAAAAA&#10;" path="m2,70l,,2,70xe" filled="f" strokecolor="#e15520" strokeweight="0">
                  <v:path arrowok="t" o:connecttype="custom" o:connectlocs="2,70;0,0;2,70" o:connectangles="0,0,0"/>
                </v:shape>
                <v:shape id="Freeform 1427" o:spid="_x0000_s2451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A0sMA&#10;AADdAAAADwAAAGRycy9kb3ducmV2LnhtbERPTUsDMRC9C/0PYQRvNmuxomvTUiyiFC+tep/dTJPV&#10;zWRJYrP996YgeJvH+5zFanS9OFKInWcFN9MKBHHrdcdGwcf78/U9iJiQNfaeScGJIqyWk4sF1tpn&#10;3tFxn4woIRxrVGBTGmopY2vJYZz6gbhwBx8cpgKDkTpgLuGul7OqupMOOy4NFgd6stR+73+cArNt&#10;cnx7OJzy5yZvXuZfobGmUerqclw/gkg0pn/xn/tVl/m3szmcvy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mA0sMAAADdAAAADwAAAAAAAAAAAAAAAACYAgAAZHJzL2Rv&#10;d25yZXYueG1sUEsFBgAAAAAEAAQA9QAAAIgDAAAAAA==&#10;" path="m17,l10,5,5,12,3,20,,25r,7l3,40,5,50r5,7l15,52r5,-5l22,40r,-8l25,25,22,15,20,7,17,xe" fillcolor="#f3be00" stroked="f">
                  <v:path arrowok="t" o:connecttype="custom" o:connectlocs="17,0;10,5;5,12;3,20;0,25;0,32;3,40;5,50;10,57;15,52;20,47;22,40;22,32;25,25;22,15;20,7;17,0" o:connectangles="0,0,0,0,0,0,0,0,0,0,0,0,0,0,0,0,0"/>
                </v:shape>
                <v:shape id="Freeform 1428" o:spid="_x0000_s2452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LkcEA&#10;AADdAAAADwAAAGRycy9kb3ducmV2LnhtbERPS4vCMBC+C/sfwix409SyiFajuCsLHn3h7nFsxqbY&#10;TEoTtf57Iwje5uN7znTe2kpcqfGlYwWDfgKCOHe65ELBfvfbG4HwAVlj5ZgU3MnDfPbRmWKm3Y03&#10;dN2GQsQQ9hkqMCHUmZQ+N2TR911NHLmTayyGCJtC6gZvMdxWMk2SobRYcmwwWNOPofy8vVgFh/3Y&#10;0W4pT+n/eH3Mq79vk543SnU/28UERKA2vMUv90rH+V/pE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by5HBAAAA3QAAAA8AAAAAAAAAAAAAAAAAmAIAAGRycy9kb3du&#10;cmV2LnhtbFBLBQYAAAAABAAEAPUAAACGAwAAAAA=&#10;" path="m17,l10,5,5,12,3,20,,25r,7l3,40,5,50r5,7l15,52r5,-5l22,40r,-8l25,25,22,15,20,7,17,e" filled="f" strokecolor="#e15520" strokeweight="0">
                  <v:path arrowok="t" o:connecttype="custom" o:connectlocs="17,0;10,5;5,12;3,20;0,25;0,32;3,40;5,50;10,57;15,52;20,47;22,40;22,32;25,25;22,15;20,7;17,0" o:connectangles="0,0,0,0,0,0,0,0,0,0,0,0,0,0,0,0,0"/>
                </v:shape>
                <v:shape id="Freeform 1429" o:spid="_x0000_s2453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xQMUA&#10;AADdAAAADwAAAGRycy9kb3ducmV2LnhtbERPS2vCQBC+C/6HZYTezCYitsSsEgShB0vr4+BxyI5J&#10;NDsbstuY+uvdQqG3+fiek60H04ieOldbVpBEMQjiwuqaSwWn43b6BsJ5ZI2NZVLwQw7Wq/Eow1Tb&#10;O++pP/hShBB2KSqovG9TKV1RkUEX2ZY4cBfbGfQBdqXUHd5DuGnkLI4X0mDNoaHCljYVFbfDt1Hw&#10;dfw41Z/nxzWPb/1Gm727PJKdUi+TIV+C8DT4f/Gf+12H+fPZK/x+E06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PFAxQAAAN0AAAAPAAAAAAAAAAAAAAAAAJgCAABkcnMv&#10;ZG93bnJldi54bWxQSwUGAAAAAAQABAD1AAAAigMAAAAA&#10;" path="m7,73l,,7,73xe" fillcolor="#f3be00" stroked="f">
                  <v:path arrowok="t" o:connecttype="custom" o:connectlocs="7,73;0,0;7,73" o:connectangles="0,0,0"/>
                </v:shape>
                <v:shape id="Freeform 1430" o:spid="_x0000_s2454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ZdscA&#10;AADdAAAADwAAAGRycy9kb3ducmV2LnhtbESPQUvDQBCF74L/YRnBm90YJUrsthSp4klJlNLjkB2T&#10;YHY23V3b5N87B6G3Gd6b975Zric3qCOF2Hs2cLvIQBE33vbcGvj6fLl5BBUTssXBMxmYKcJ6dXmx&#10;xNL6E1d0rFOrJIRjiQa6lMZS69h05DAu/Egs2rcPDpOsodU24EnC3aDzLCu0w56locORnjtqfupf&#10;Z+DwcNi/b+Z5W72Gelvld0W2+yiMub6aNk+gEk3pbP6/frOCf58L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uWXbHAAAA3QAAAA8AAAAAAAAAAAAAAAAAmAIAAGRy&#10;cy9kb3ducmV2LnhtbFBLBQYAAAAABAAEAPUAAACMAwAAAAA=&#10;" path="m7,73l,,7,73xe" filled="f" strokecolor="#e15520" strokeweight="0">
                  <v:path arrowok="t" o:connecttype="custom" o:connectlocs="7,73;0,0;7,73" o:connectangles="0,0,0"/>
                </v:shape>
                <v:shape id="Freeform 1431" o:spid="_x0000_s2455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mp8UA&#10;AADdAAAADwAAAGRycy9kb3ducmV2LnhtbESPQWsCMRCF7wX/QxjBW00UkXY1igiFpeCh1up12Iy7&#10;i5vJkmR1/femIHib4b1535vlureNuJIPtWMNk7ECQVw4U3Op4fD79f4BIkRkg41j0nCnAOvV4G2J&#10;mXE3/qHrPpYihXDIUEMVY5tJGYqKLIaxa4mTdnbeYkyrL6XxeEvhtpFTpebSYs2JUGFL24qKy76z&#10;CdLd/fdfp+blOT/ujuqQy+bktB4N+80CRKQ+vszP69yk+rPpJ/x/k0a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aanxQAAAN0AAAAPAAAAAAAAAAAAAAAAAJgCAABkcnMv&#10;ZG93bnJldi54bWxQSwUGAAAAAAQABAD1AAAAigMAAAAA&#10;" path="m20,67l,,20,67,15,82r,15l20,112r7,15l32,120r3,-5l35,105r2,-8l35,90,32,80,27,72,20,67xe" fillcolor="#f3be00" stroked="f">
                  <v:path arrowok="t" o:connecttype="custom" o:connectlocs="20,67;0,0;20,67;20,67;20,67;15,82;15,97;20,112;27,127;32,120;35,115;35,105;37,97;35,90;32,80;27,72;20,67" o:connectangles="0,0,0,0,0,0,0,0,0,0,0,0,0,0,0,0,0"/>
                </v:shape>
                <v:shape id="Freeform 1432" o:spid="_x0000_s2456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1uYcUA&#10;AADdAAAADwAAAGRycy9kb3ducmV2LnhtbESPQU/DMAyF70j8h8hI3Fg6KGjqllUVaBJXykAcrcZL&#10;uzVO1WRd4dfjAxI3W+/5vc+bcva9mmiMXWADy0UGirgJtmNnYP++u1uBignZYh+YDHxThHJ7fbXB&#10;woYLv9FUJ6ckhGOBBtqUhkLr2LTkMS7CQCzaIYwek6yj03bEi4T7Xt9n2ZP22LE0tDjQc0vNqT57&#10;A6djXeWuf9x9fObdV9LTy/nofoy5vZmrNahEc/o3/12/WsHPH4R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W5hxQAAAN0AAAAPAAAAAAAAAAAAAAAAAJgCAABkcnMv&#10;ZG93bnJldi54bWxQSwUGAAAAAAQABAD1AAAAigMAAAAA&#10;" path="m20,67l,,20,67,15,82r,15l20,112r7,15l32,120r3,-5l35,105r2,-8l35,90,32,80,27,72,20,67xe" filled="f" strokecolor="#e15520" strokeweight="0">
                  <v:path arrowok="t" o:connecttype="custom" o:connectlocs="20,67;0,0;20,67;20,67;20,67;15,82;15,97;20,112;27,127;32,120;35,115;35,105;37,97;35,90;32,80;27,72;20,67" o:connectangles="0,0,0,0,0,0,0,0,0,0,0,0,0,0,0,0,0"/>
                </v:shape>
                <v:shape id="Freeform 1433" o:spid="_x0000_s2457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vscQA&#10;AADdAAAADwAAAGRycy9kb3ducmV2LnhtbERPTWvCQBC9C/6HZQq9iG6sVjR1FREE603rQW9DdkzS&#10;ZmdDdjWJv74rCN7m8T5nvmxMIW5UudyyguEgAkGcWJ1zquD4s+lPQTiPrLGwTApacrBcdDtzjLWt&#10;eU+3g09FCGEXo4LM+zKW0iUZGXQDWxIH7mIrgz7AKpW6wjqEm0J+RNFEGsw5NGRY0jqj5O9wNQrO&#10;o5M/b6+9k1n9tvd6V84+v1ut1Ptbs/oC4anxL/HTvdVh/ng0hMc34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jr7HEAAAA3QAAAA8AAAAAAAAAAAAAAAAAmAIAAGRycy9k&#10;b3ducmV2LnhtbFBLBQYAAAAABAAEAPUAAACJAwAAAAA=&#10;" path="m15,65l,,15,65,10,80r,15l12,112r8,13l25,120r2,-8l30,105r,-8l27,87,25,80,20,72,15,65xe" fillcolor="#f3be00" stroked="f">
                  <v:path arrowok="t" o:connecttype="custom" o:connectlocs="15,65;0,0;15,65;15,65;15,65;10,80;10,95;12,112;20,125;25,120;27,112;30,105;30,97;27,87;25,80;20,72;15,65" o:connectangles="0,0,0,0,0,0,0,0,0,0,0,0,0,0,0,0,0"/>
                </v:shape>
                <v:shape id="Freeform 1434" o:spid="_x0000_s2458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7gaMMA&#10;AADdAAAADwAAAGRycy9kb3ducmV2LnhtbERPTWsCMRC9F/ofwgheiibVYmVrFBEE8SBUhV6HzXR3&#10;dTNZkqi7/npTKHibx/uc2aK1tbiSD5VjDe9DBYI4d6biQsPxsB5MQYSIbLB2TBo6CrCYv77MMDPu&#10;xt903cdCpBAOGWooY2wyKUNeksUwdA1x4n6dtxgT9IU0Hm8p3NZypNREWqw4NZTY0Kqk/Ly/WA2f&#10;br2b0FLxTxyffKfutO3Ob1r3e+3yC0SkNj7F/+6NSfM/xiP4+yad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7gaMMAAADdAAAADwAAAAAAAAAAAAAAAACYAgAAZHJzL2Rv&#10;d25yZXYueG1sUEsFBgAAAAAEAAQA9QAAAIgDAAAAAA==&#10;" path="m15,65l,,15,65,10,80r,15l12,112r8,13l25,120r2,-8l30,105r,-8l27,87,25,80,20,72,15,65xe" filled="f" strokecolor="#e15520" strokeweight="0">
                  <v:path arrowok="t" o:connecttype="custom" o:connectlocs="15,65;0,0;15,65;15,65;15,65;10,80;10,95;12,112;20,125;25,120;27,112;30,105;30,97;27,87;25,80;20,72;15,65" o:connectangles="0,0,0,0,0,0,0,0,0,0,0,0,0,0,0,0,0"/>
                </v:shape>
                <v:shape id="Freeform 1435" o:spid="_x0000_s2459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DVsMA&#10;AADdAAAADwAAAGRycy9kb3ducmV2LnhtbERPTWvCQBC9C/6HZQq96aZNEUndiFgED14aPXic7o5J&#10;SHY27q6a/vtuodDbPN7nrNaj7cWdfGgdK3iZZyCItTMt1wpOx91sCSJEZIO9Y1LwTQHW5XSywsK4&#10;B3/SvYq1SCEcClTQxDgUUgbdkMUwdwNx4i7OW4wJ+loaj48Ubnv5mmULabHl1NDgQNuGdFfdrIKt&#10;dn1+Phyy/XLh47HqUH99XJV6fho37yAijfFf/OfemzT/Lc/h95t0gi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hDVsMAAADdAAAADwAAAAAAAAAAAAAAAACYAgAAZHJzL2Rv&#10;d25yZXYueG1sUEsFBgAAAAAEAAQA9QAAAIgDAAAAAA==&#10;" path="m10,65l,,10,65xe" fillcolor="#f3be00" stroked="f">
                  <v:path arrowok="t" o:connecttype="custom" o:connectlocs="10,65;0,0;10,65" o:connectangles="0,0,0"/>
                </v:shape>
                <v:shape id="Freeform 1436" o:spid="_x0000_s2460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BKsQA&#10;AADdAAAADwAAAGRycy9kb3ducmV2LnhtbERPTWvCQBC9F/wPywi9FN3UBilpNqKCUOmpGup1yI5J&#10;aHY27m41+ffdQsHbPN7n5KvBdOJKzreWFTzPExDEldUt1wrK4272CsIHZI2dZVIwkodVMXnIMdP2&#10;xp90PYRaxBD2GSpoQugzKX3VkEE/tz1x5M7WGQwRulpqh7cYbjq5SJKlNNhybGiwp21D1ffhxyiQ&#10;++3pvC/Tp49klKTH8vK1qS9KPU6H9RuIQEO4i//d7zrOT19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/wSrEAAAA3QAAAA8AAAAAAAAAAAAAAAAAmAIAAGRycy9k&#10;b3ducmV2LnhtbFBLBQYAAAAABAAEAPUAAACJAwAAAAA=&#10;" path="m10,65l,,10,65xe" filled="f" strokecolor="#e15520" strokeweight="0">
                  <v:path arrowok="t" o:connecttype="custom" o:connectlocs="10,65;0,0;10,65" o:connectangles="0,0,0"/>
                </v:shape>
                <v:shape id="Freeform 1437" o:spid="_x0000_s2461" style="position:absolute;left:5788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8sEcQA&#10;AADdAAAADwAAAGRycy9kb3ducmV2LnhtbERPTWvCQBC9F/wPywje6kZtpaRuglSlvfRg9NLbkJ0m&#10;wexs2N0m0V/fLRS8zeN9ziYfTSt6cr6xrGAxT0AQl1Y3XCk4nw6PLyB8QNbYWiYFV/KQZ5OHDaba&#10;DnykvgiViCHsU1RQh9ClUvqyJoN+bjviyH1bZzBE6CqpHQ4x3LRymSRrabDh2FBjR281lZfixyhw&#10;S0/Nfj1+fr2Xl8r6Yne+yZ1Ss+m4fQURaAx38b/7Q8f5T6tn+Ps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fLBHEAAAA3QAAAA8AAAAAAAAAAAAAAAAAmAIAAGRycy9k&#10;b3ducmV2LnhtbFBLBQYAAAAABAAEAPUAAACJAwAAAAA=&#10;" path="m37,60l,,37,60xm37,60r5,15l52,87r7,3l64,92r8,3l79,95r,-8l77,80,72,75,67,67,59,62,52,60,44,57r-7,3xe" fillcolor="#f3be00" stroked="f">
                  <v:path arrowok="t" o:connecttype="custom" o:connectlocs="37,60;0,0;37,60;37,60;42,75;52,87;59,90;64,92;72,95;79,95;79,87;77,80;72,75;67,67;59,62;52,60;44,57;37,60" o:connectangles="0,0,0,0,0,0,0,0,0,0,0,0,0,0,0,0,0,0"/>
                  <o:lock v:ext="edit" verticies="t"/>
                </v:shape>
                <v:shape id="Freeform 1438" o:spid="_x0000_s2462" style="position:absolute;left:5788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vwp8QA&#10;AADdAAAADwAAAGRycy9kb3ducmV2LnhtbERPTWvCQBC9C/6HZYTezKZWQkldQ5VW7KGCaXrobchO&#10;k5DsbMiuGv99tyB4m8f7nFU2mk6caXCNZQWPUQyCuLS64UpB8fU+fwbhPLLGzjIpuJKDbD2drDDV&#10;9sJHOue+EiGEXYoKau/7VEpX1mTQRbYnDtyvHQz6AIdK6gEvIdx0chHHiTTYcGiosadtTWWbn4wC&#10;nXwXeet+tmivVeHePszm87BT6mE2vr6A8DT6u/jm3uswf/mUwP834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r8KfEAAAA3QAAAA8AAAAAAAAAAAAAAAAAmAIAAGRycy9k&#10;b3ducmV2LnhtbFBLBQYAAAAABAAEAPUAAACJAwAAAAA=&#10;" path="m37,60l,,37,60xe" filled="f" strokecolor="#e15520" strokeweight="0">
                  <v:path arrowok="t" o:connecttype="custom" o:connectlocs="37,60;0,0;37,60" o:connectangles="0,0,0"/>
                </v:shape>
                <v:shape id="Freeform 1439" o:spid="_x0000_s2463" style="position:absolute;left:582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qpccA&#10;AADdAAAADwAAAGRycy9kb3ducmV2LnhtbERP20rDQBB9F/yHZQRfSrvRhtbGbot4gdpSahv1eciO&#10;2WB2NmS3Tfx7Vyj4Nodznfmyt7U4UesrxwpuRgkI4sLpiksF7/nL8A6ED8gaa8ek4Ic8LBeXF3PM&#10;tOt4T6dDKEUMYZ+hAhNCk0npC0MW/cg1xJH7cq3FEGFbSt1iF8NtLW+TZCItVhwbDDb0aKj4Phyt&#10;gm2fD9JPs/7YPNsufVut893r7Emp66v+4R5EoD78i8/ulY7z0/EU/r6JJ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7KqXHAAAA3QAAAA8AAAAAAAAAAAAAAAAAmAIAAGRy&#10;cy9kb3ducmV2LnhtbFBLBQYAAAAABAAEAPUAAACMAwAAAAA=&#10;" path="m,3l5,18,15,30r7,3l27,35r8,3l42,38r,-8l40,23,35,18,30,10,22,5,15,3,7,,,3xe" filled="f" strokecolor="#e15520" strokeweight="0">
                  <v:path arrowok="t" o:connecttype="custom" o:connectlocs="0,3;5,18;15,30;22,33;27,35;35,38;42,38;42,30;40,23;35,18;30,10;22,5;15,3;7,0;0,3" o:connectangles="0,0,0,0,0,0,0,0,0,0,0,0,0,0,0"/>
                </v:shape>
                <v:shape id="Freeform 1440" o:spid="_x0000_s2464" style="position:absolute;left:5803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M3cUA&#10;AADdAAAADwAAAGRycy9kb3ducmV2LnhtbESPQWsCMRCF74X+hzCFXkrNWqWU1SgiFCqFBa0Hj8Nm&#10;3F3cTJYkavz3nYPgbYb35r1v5svsenWhEDvPBsajAhRx7W3HjYH93/f7F6iYkC32nsnAjSIsF89P&#10;cyytv/KWLrvUKAnhWKKBNqWh1DrWLTmMIz8Qi3b0wWGSNTTaBrxKuOv1R1F8aocdS0OLA61bqk+7&#10;szNQdXrzu65yqE5+FTFHToe3iTGvL3k1A5Uop4f5fv1jBX86EVz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AzdxQAAAN0AAAAPAAAAAAAAAAAAAAAAAJgCAABkcnMv&#10;ZG93bnJldi54bWxQSwUGAAAAAAQABAD1AAAAigMAAAAA&#10;" path="m47,47l,,47,47xm47,47r5,15l62,72r12,8l89,82r,-7l87,70,82,62,77,57,69,52,62,50,54,47r-7,xe" fillcolor="#f3be00" stroked="f">
                  <v:path arrowok="t" o:connecttype="custom" o:connectlocs="47,47;0,0;47,47;47,47;52,62;62,72;74,80;89,82;89,75;87,70;82,62;77,57;69,52;62,50;54,47;47,47" o:connectangles="0,0,0,0,0,0,0,0,0,0,0,0,0,0,0,0"/>
                  <o:lock v:ext="edit" verticies="t"/>
                </v:shape>
                <v:shape id="Freeform 1441" o:spid="_x0000_s2465" style="position:absolute;left:5803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0tl8IA&#10;AADdAAAADwAAAGRycy9kb3ducmV2LnhtbERPS4vCMBC+L+x/CLPgbU19oGs1iisI3sS63sdmbIvN&#10;pNtEW/31RhC8zcf3nNmiNaW4Uu0Kywp63QgEcWp1wZmCv/36+weE88gaS8uk4EYOFvPPjxnG2ja8&#10;o2viMxFC2MWoIPe+iqV0aU4GXddWxIE72dqgD7DOpK6xCeGmlP0oGkmDBYeGHCta5ZSek4tRcLeD&#10;42XcHpb9Zv97SKzenv7PW6U6X+1yCsJT69/il3ujw/zhYALPb8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S2XwgAAAN0AAAAPAAAAAAAAAAAAAAAAAJgCAABkcnMvZG93&#10;bnJldi54bWxQSwUGAAAAAAQABAD1AAAAhwMAAAAA&#10;" path="m47,47l,,47,47xe" filled="f" strokecolor="#e15520" strokeweight="0">
                  <v:path arrowok="t" o:connecttype="custom" o:connectlocs="47,47;0,0;47,47" o:connectangles="0,0,0"/>
                </v:shape>
                <v:shape id="Freeform 1442" o:spid="_x0000_s2466" style="position:absolute;left:585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LEcYA&#10;AADdAAAADwAAAGRycy9kb3ducmV2LnhtbESPQUsDMRCF70L/Q5iCl2KTllJlbVpEKXgrbRU8jptx&#10;s3YzWTaxu/XXO4eCtxnem/e+WW2G0KgzdamObGE2NaCIy+hqriy8Hbd3D6BSRnbYRCYLF0qwWY9u&#10;Vli42POezodcKQnhVKAFn3NbaJ1KTwHTNLbEon3FLmCWtau067CX8NDouTFLHbBmafDY0rOn8nT4&#10;CRY++vv338k3m/S5nPDM1yfzsjPW3o6Hp0dQmYb8b75evzrBXyyEX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yLEcYAAADdAAAADwAAAAAAAAAAAAAAAACYAgAAZHJz&#10;L2Rvd25yZXYueG1sUEsFBgAAAAAEAAQA9QAAAIsDAAAAAA==&#10;" path="m,l5,15,15,25r12,8l42,35r,-7l40,23,35,15,30,10,22,5,15,3,7,,,xe" filled="f" strokecolor="#e15520" strokeweight="0">
                  <v:path arrowok="t" o:connecttype="custom" o:connectlocs="0,0;5,15;15,25;27,33;42,35;42,28;40,23;35,15;30,10;22,5;15,3;7,0;0,0" o:connectangles="0,0,0,0,0,0,0,0,0,0,0,0,0"/>
                </v:shape>
                <v:shape id="Freeform 1443" o:spid="_x0000_s2467" style="position:absolute;left:5820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jWPcMA&#10;AADdAAAADwAAAGRycy9kb3ducmV2LnhtbERP32vCMBB+H+x/CDfwZWiqK0M6o5SC4BgU5nzw8Whu&#10;bbG5lCTa+N8vg8He7uP7eZtdNIO4kfO9ZQXLRQaCuLG651bB6Ws/X4PwAVnjYJkU3MnDbvv4sMFC&#10;24k/6XYMrUgh7AtU0IUwFlL6piODfmFH4sR9W2cwJOhaqR1OKdwMcpVlr9Jgz6mhw5GqjprL8WoU&#10;1L18/6jq6OqLLT1Gz+H8/KLU7CmWbyACxfAv/nMfdJqf50v4/Sa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jWPcMAAADdAAAADwAAAAAAAAAAAAAAAACYAgAAZHJzL2Rv&#10;d25yZXYueG1sUEsFBgAAAAAEAAQA9QAAAIgDAAAAAA==&#10;" path="m45,47l,,45,47xm45,47r7,15l62,72r13,8l89,82r,-7l85,70,82,62,77,57,70,52,62,47r-7,l45,47xe" fillcolor="#f3be00" stroked="f">
                  <v:path arrowok="t" o:connecttype="custom" o:connectlocs="45,47;0,0;45,47;45,47;52,62;62,72;75,80;89,82;89,75;85,70;82,62;77,57;70,52;62,47;55,47;45,47" o:connectangles="0,0,0,0,0,0,0,0,0,0,0,0,0,0,0,0"/>
                  <o:lock v:ext="edit" verticies="t"/>
                </v:shape>
                <v:shape id="Freeform 1444" o:spid="_x0000_s2468" style="position:absolute;left:5820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il8EA&#10;AADdAAAADwAAAGRycy9kb3ducmV2LnhtbERPS4vCMBC+C/sfwizsTVNFRKpRloVF9+Ibz0MztnWb&#10;SUmirf56Iwje5uN7znTemkpcyfnSsoJ+LwFBnFldcq7gsP/tjkH4gKyxskwKbuRhPvvoTDHVtuEt&#10;XXchFzGEfYoKihDqVEqfFWTQ92xNHLmTdQZDhC6X2mETw00lB0kykgZLjg0F1vRTUPa/uxgF27/F&#10;qJ+sL9qtj361aY5nK8Ndqa/P9nsCIlAb3uKXe6nj/OFwA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YpfBAAAA3QAAAA8AAAAAAAAAAAAAAAAAmAIAAGRycy9kb3du&#10;cmV2LnhtbFBLBQYAAAAABAAEAPUAAACGAwAAAAA=&#10;" path="m45,47l,,45,47xe" filled="f" strokecolor="#1f1a17" strokeweight="0">
                  <v:path arrowok="t" o:connecttype="custom" o:connectlocs="45,47;0,0;45,47" o:connectangles="0,0,0"/>
                </v:shape>
                <v:shape id="Freeform 1445" o:spid="_x0000_s2469" style="position:absolute;left:5865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PeB8QA&#10;AADdAAAADwAAAGRycy9kb3ducmV2LnhtbERPS2vCQBC+C/0PyxS86aZVpERXEaHQQ8VXPXgbspOH&#10;ZmdDdptEf70rCN7m43vObNGZUjRUu8Kygo9hBII4sbrgTMHf4XvwBcJ5ZI2lZVJwJQeL+VtvhrG2&#10;Le+o2ftMhBB2MSrIva9iKV2Sk0E3tBVx4FJbG/QB1pnUNbYh3JTyM4om0mDBoSHHilY5JZf9v1Hw&#10;u9xur1Fz9pSmt9XxdNm0yTpVqv/eLacgPHX+JX66f3SYPx6P4PFNO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D3gfEAAAA3QAAAA8AAAAAAAAAAAAAAAAAmAIAAGRycy9k&#10;b3ducmV2LnhtbFBLBQYAAAAABAAEAPUAAACJAwAAAAA=&#10;" path="m,l7,15,17,25r13,8l44,35r,-7l40,23,37,15,32,10,25,5,17,,10,,,xe" filled="f" strokecolor="#1f1a17" strokeweight="0">
                  <v:path arrowok="t" o:connecttype="custom" o:connectlocs="0,0;7,15;17,25;30,33;44,35;44,28;40,23;37,15;32,10;25,5;17,0;10,0;0,0" o:connectangles="0,0,0,0,0,0,0,0,0,0,0,0,0"/>
                </v:shape>
                <v:shape id="Freeform 1446" o:spid="_x0000_s2470" style="position:absolute;left:5775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TIcMA&#10;AADdAAAADwAAAGRycy9kb3ducmV2LnhtbERP32vCMBB+H/g/hBP2MmbaUcbojCKCID7NTt+P5tZ0&#10;ay41SbX61y/CYG/38f28+XK0nTiTD61jBfksA0FcO91yo+DwuXl+AxEissbOMSm4UoDlYvIwx1K7&#10;C+/pXMVGpBAOJSowMfallKE2ZDHMXE+cuC/nLcYEfSO1x0sKt518ybJXabHl1GCwp7Wh+qcarAK5&#10;80/Hm2n07eTkR777rrZDflXqcTqu3kFEGuO/+M+91Wl+URRw/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WTIcMAAADdAAAADwAAAAAAAAAAAAAAAACYAgAAZHJzL2Rv&#10;d25yZXYueG1sUEsFBgAAAAAEAAQA9QAAAIgDAAAAAA==&#10;" path="m35,63l,,35,63xm35,63r5,17l50,90r5,5l62,98r8,2l77,100r,-7l75,85,70,78,65,73,57,68,50,63r-7,l35,63xe" fillcolor="#f3be00" stroked="f">
                  <v:path arrowok="t" o:connecttype="custom" o:connectlocs="35,63;0,0;35,63;35,63;40,80;50,90;55,95;62,98;70,100;77,100;77,93;75,85;70,78;65,73;57,68;50,63;43,63;35,63" o:connectangles="0,0,0,0,0,0,0,0,0,0,0,0,0,0,0,0,0,0"/>
                  <o:lock v:ext="edit" verticies="t"/>
                </v:shape>
                <v:shape id="Freeform 1447" o:spid="_x0000_s2471" style="position:absolute;left:5775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xTsQA&#10;AADdAAAADwAAAGRycy9kb3ducmV2LnhtbERPS2vCQBC+F/wPywje6kZNfURXKQVpL4X6wPOYHbPB&#10;7GzIrjH213cLhd7m43vOatPZSrTU+NKxgtEwAUGcO11yoeB42D7PQfiArLFyTAoe5GGz7j2tMNPu&#10;zjtq96EQMYR9hgpMCHUmpc8NWfRDVxNH7uIaiyHCppC6wXsMt5UcJ8lUWiw5Nhis6c1Qft3frILv&#10;9Dqbn4uDOZ3kpF28f4XjY/ep1KDfvS5BBOrCv/jP/aHj/DR9gd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9sU7EAAAA3QAAAA8AAAAAAAAAAAAAAAAAmAIAAGRycy9k&#10;b3ducmV2LnhtbFBLBQYAAAAABAAEAPUAAACJAwAAAAA=&#10;" path="m35,63l,,35,63xe" filled="f" strokecolor="#e15520" strokeweight="0">
                  <v:path arrowok="t" o:connecttype="custom" o:connectlocs="35,63;0,0;35,63" o:connectangles="0,0,0"/>
                </v:shape>
                <v:shape id="Freeform 1448" o:spid="_x0000_s2472" style="position:absolute;left:58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+jrcUA&#10;AADdAAAADwAAAGRycy9kb3ducmV2LnhtbERP22rCQBB9L/gPyxR8Ed3Eikh0lVa0LUgJ3sDHITtN&#10;gtnZkF1N+vddodC3OZzrLFadqcSdGldaVhCPIhDEmdUl5wpOx+1wBsJ5ZI2VZVLwQw5Wy97TAhNt&#10;W97T/eBzEULYJaig8L5OpHRZQQbdyNbEgfu2jUEfYJNL3WAbwk0lx1E0lQZLDg0F1rQuKLsebkbB&#10;Ln772Ma7NL1s8Ks9v6eDsXkZKNV/7l7nIDx1/l/85/7UYf5kMoXHN+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6OtxQAAAN0AAAAPAAAAAAAAAAAAAAAAAJgCAABkcnMv&#10;ZG93bnJldi54bWxQSwUGAAAAAAQABAD1AAAAigMAAAAA&#10;" path="m,l5,17,15,27r5,5l27,35r8,2l42,37r,-7l40,22,35,15,30,10,22,5,15,,8,,,xe" filled="f" strokecolor="#e15520" strokeweight="0">
                  <v:path arrowok="t" o:connecttype="custom" o:connectlocs="0,0;5,17;15,27;20,32;27,35;35,37;42,37;42,30;40,22;35,15;30,10;22,5;15,0;8,0;0,0" o:connectangles="0,0,0,0,0,0,0,0,0,0,0,0,0,0,0"/>
                </v:shape>
                <v:shape id="Freeform 1449" o:spid="_x0000_s2473" style="position:absolute;left:5753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CSsYA&#10;AADdAAAADwAAAGRycy9kb3ducmV2LnhtbERPS2vCQBC+C/0PyxS86aYStKSuIsWq4EHrA9rbNDtN&#10;QrOzaXY10V/vCoXe5uN7znjamlKcqXaFZQVP/QgEcWp1wZmCw/6t9wzCeWSNpWVScCEH08lDZ4yJ&#10;tg2/03nnMxFC2CWoIPe+SqR0aU4GXd9WxIH7trVBH2CdSV1jE8JNKQdRNJQGCw4NOVb0mlP6szsZ&#10;BdHv1+dq7jaLYru8+o9j3NBhPVOq+9jOXkB4av2/+M+90mF+HI/g/k04QU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RCSsYAAADdAAAADwAAAAAAAAAAAAAAAACYAgAAZHJz&#10;L2Rvd25yZXYueG1sUEsFBgAAAAAEAAQA9QAAAIsDAAAAAA==&#10;" path="m42,62l,,42,62xm42,62r8,15l57,87r8,5l70,94r7,3l84,97r,-8l82,82,77,74,72,69,67,64,60,62,50,59r-8,3xe" fillcolor="#f3be00" stroked="f">
                  <v:path arrowok="t" o:connecttype="custom" o:connectlocs="42,62;0,0;42,62;42,62;50,77;57,87;65,92;70,94;77,97;84,97;84,89;82,82;77,74;72,69;67,64;60,62;50,59;42,62" o:connectangles="0,0,0,0,0,0,0,0,0,0,0,0,0,0,0,0,0,0"/>
                  <o:lock v:ext="edit" verticies="t"/>
                </v:shape>
                <v:shape id="Freeform 1450" o:spid="_x0000_s2474" style="position:absolute;left:5753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0L8QA&#10;AADdAAAADwAAAGRycy9kb3ducmV2LnhtbESPQWsCMRCF74X+hzAFbzWpLEW2RhGx0Ist6oLXYTPd&#10;XdxMliTV9d93DoK3Gd6b975ZrEbfqwvF1AW28DY1oIjr4DpuLFTHz9c5qJSRHfaBycKNEqyWz08L&#10;LF248p4uh9woCeFUooU256HUOtUteUzTMBCL9huixyxrbLSLeJVw3+uZMe/aY8fS0OJAm5bq8+HP&#10;W/gO21jpxpjTTvNuk4dt8TOrrJ28jOsPUJnG/DDfr7+c4BeF4Mo3MoJ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dC/EAAAA3QAAAA8AAAAAAAAAAAAAAAAAmAIAAGRycy9k&#10;b3ducmV2LnhtbFBLBQYAAAAABAAEAPUAAACJAwAAAAA=&#10;" path="m42,62l,,42,62xe" filled="f" strokecolor="#e15520" strokeweight="0">
                  <v:path arrowok="t" o:connecttype="custom" o:connectlocs="42,62;0,0;42,62" o:connectangles="0,0,0"/>
                </v:shape>
                <v:shape id="Freeform 1451" o:spid="_x0000_s2475" style="position:absolute;left:579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5oMcYA&#10;AADdAAAADwAAAGRycy9kb3ducmV2LnhtbERP20rDQBB9L/Qflin0RexGCcXGbktRC70gaqM+D9lp&#10;NpidDdm1Sf/eLQh9m8O5znzZ21qcqPWVYwV3kwQEceF0xaWCz3x9+wDCB2SNtWNScCYPy8VwMMdM&#10;u44/6HQIpYgh7DNUYEJoMil9Yciin7iGOHJH11oMEbal1C12MdzW8j5JptJixbHBYENPhoqfw69V&#10;8NrnN+m32X3tX2yXvm92+dt29qzUeNSvHkEE6sNV/O/e6Dg/TWdw+Sae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5oMcYAAADdAAAADwAAAAAAAAAAAAAAAACYAgAAZHJz&#10;L2Rvd25yZXYueG1sUEsFBgAAAAAEAAQA9QAAAIsDAAAAAA==&#10;" path="m,3l8,18r7,10l23,33r5,2l35,38r7,l42,30,40,23,35,15,30,10,25,5,18,3,8,,,3xe" filled="f" strokecolor="#e15520" strokeweight="0">
                  <v:path arrowok="t" o:connecttype="custom" o:connectlocs="0,3;8,18;15,28;23,33;28,35;35,38;42,38;42,30;40,23;35,15;30,10;25,5;18,3;8,0;0,3" o:connectangles="0,0,0,0,0,0,0,0,0,0,0,0,0,0,0"/>
                </v:shape>
                <v:shape id="Freeform 1452" o:spid="_x0000_s2476" style="position:absolute;left:5745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yb8YA&#10;AADdAAAADwAAAGRycy9kb3ducmV2LnhtbESPQUvDQBCF70L/wzIFb3ZTSYPEbkspiOJF24rnITvN&#10;hmZn0+yaRH+9cxC8zfDevPfNejv5Vg3UxyawgeUiA0VcBdtwbeDj9HT3AComZIttYDLwTRG2m9nN&#10;GksbRj7QcEy1khCOJRpwKXWl1rFy5DEuQkcs2jn0HpOsfa1tj6OE+1bfZ1mhPTYsDQ472juqLscv&#10;b+D17Sd/ztkdPldjl87FcH2/NoUxt/Np9wgq0ZT+zX/XL1bw85X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lyb8YAAADdAAAADwAAAAAAAAAAAAAAAACYAgAAZHJz&#10;L2Rvd25yZXYueG1sUEsFBgAAAAAEAAQA9QAAAIsDAAAAAA==&#10;" path="m38,55l,,38,55xm38,55r5,15l53,82r5,5l65,90r8,2l80,92r,-7l78,77,73,70,68,65,63,60,55,55r-10,l38,55xe" fillcolor="#f3be00" stroked="f">
                  <v:path arrowok="t" o:connecttype="custom" o:connectlocs="38,55;0,0;38,55;38,55;43,70;53,82;58,87;65,90;73,92;80,92;80,85;78,77;73,70;68,65;63,60;55,55;45,55;38,55" o:connectangles="0,0,0,0,0,0,0,0,0,0,0,0,0,0,0,0,0,0"/>
                  <o:lock v:ext="edit" verticies="t"/>
                </v:shape>
                <v:shape id="Freeform 1453" o:spid="_x0000_s2477" style="position:absolute;left:5745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B9cIA&#10;AADdAAAADwAAAGRycy9kb3ducmV2LnhtbERP32vCMBB+H+x/CDfwbaaOKqMzighCQV9Wxb0eza0p&#10;NpeSZLb+92Yg+HYf389brkfbiSv50DpWMJtmIIhrp1tuFJyOu/dPECEia+wck4IbBVivXl+WWGg3&#10;8Dddq9iIFMKhQAUmxr6QMtSGLIap64kT9+u8xZigb6T2OKRw28mPLFtIiy2nBoM9bQ3Vl+rPKsgx&#10;+sMWh+Fs+t3551Dl5X5RKjV5GzdfICKN8Sl+uEud5ufzGfx/k0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0H1wgAAAN0AAAAPAAAAAAAAAAAAAAAAAJgCAABkcnMvZG93&#10;bnJldi54bWxQSwUGAAAAAAQABAD1AAAAhwMAAAAA&#10;" path="m38,55l,,38,55xe" filled="f" strokecolor="#e15520" strokeweight="0">
                  <v:path arrowok="t" o:connecttype="custom" o:connectlocs="38,55;0,0;38,55" o:connectangles="0,0,0"/>
                </v:shape>
                <v:shape id="Freeform 1454" o:spid="_x0000_s2478" style="position:absolute;left:5783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zc8YA&#10;AADdAAAADwAAAGRycy9kb3ducmV2LnhtbERP22rCQBB9L/gPywh9Ed0ktSKpq9hSa0FK8FLo45Cd&#10;JsHsbMhuTfz7rlDo2xzOdRar3tTiQq2rLCuIJxEI4tzqigsFp+NmPAfhPLLG2jIpuJKD1XJwt8BU&#10;2473dDn4QoQQdikqKL1vUildXpJBN7ENceC+bWvQB9gWUrfYhXBTyySKZtJgxaGhxIZeSsrPhx+j&#10;YBc/bzfxLsu+XvGj+3zLRol5GCl1P+zXTyA89f5f/Od+12H+9DGB2zfh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0zc8YAAADdAAAADwAAAAAAAAAAAAAAAACYAgAAZHJz&#10;L2Rvd25yZXYueG1sUEsFBgAAAAAEAAQA9QAAAIsDAAAAAA==&#10;" path="m,l5,15,15,27r5,5l27,35r8,2l42,37r,-7l40,22,35,15,30,10,25,5,17,,7,,,xe" filled="f" strokecolor="#e15520" strokeweight="0">
                  <v:path arrowok="t" o:connecttype="custom" o:connectlocs="0,0;5,15;15,27;20,32;27,35;35,37;42,37;42,30;40,22;35,15;30,10;25,5;17,0;7,0;0,0" o:connectangles="0,0,0,0,0,0,0,0,0,0,0,0,0,0,0"/>
                </v:shape>
                <v:shape id="Freeform 1455" o:spid="_x0000_s2479" style="position:absolute;left:5736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+tcIA&#10;AADdAAAADwAAAGRycy9kb3ducmV2LnhtbERPTWsCMRC9F/ofwhR6KZqt1SJbo1SLKN7cCl6HZNws&#10;3UyWTVy3/94Igrd5vM+ZLXpXi47aUHlW8D7MQBBrbyouFRx+14MpiBCRDdaeScE/BVjMn59mmBt/&#10;4T11RSxFCuGQowIbY5NLGbQlh2HoG+LEnXzrMCbYltK0eEnhrpajLPuUDitODRYbWlnSf8XZKTDL&#10;yVu3Xxebn1N37Cu9s9qjVer1pf/+AhGpjw/x3b01af548gG3b9IJ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P61wgAAAN0AAAAPAAAAAAAAAAAAAAAAAJgCAABkcnMvZG93&#10;bnJldi54bWxQSwUGAAAAAAQABAD1AAAAhwMAAAAA&#10;" path="m32,62l,,32,62xm32,62r5,18l47,89r5,5l59,97r8,2l74,99,72,92r,-7l67,77,62,72,54,67,47,65,39,62r-7,xe" fillcolor="#f3be00" stroked="f">
                  <v:path arrowok="t" o:connecttype="custom" o:connectlocs="32,62;0,0;32,62;32,62;37,80;47,89;52,94;59,97;67,99;74,99;72,92;72,85;67,77;62,72;54,67;47,65;39,62;32,62" o:connectangles="0,0,0,0,0,0,0,0,0,0,0,0,0,0,0,0,0,0"/>
                  <o:lock v:ext="edit" verticies="t"/>
                </v:shape>
                <v:shape id="Freeform 1456" o:spid="_x0000_s2480" style="position:absolute;left:5736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3P8UA&#10;AADdAAAADwAAAGRycy9kb3ducmV2LnhtbERPTUsDMRC9C/6HMIIXsVmlimybFrFUPBXaLZ7HzXQT&#10;upmsm7Sb9tc3BcHbPN7nTOfJteJIfbCeFTyNChDEtdeWGwXbavn4BiJEZI2tZ1JwogDz2e3NFEvt&#10;B17TcRMbkUM4lKjAxNiVUobakMMw8h1x5na+dxgz7BupexxyuGvlc1G8SoeWc4PBjj4M1fvNwSk4&#10;bz8H+22r1fL08Ls4nBfpJ+2MUvd36X0CIlKK/+I/95fO88cvY7h+k0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Hc/xQAAAN0AAAAPAAAAAAAAAAAAAAAAAJgCAABkcnMv&#10;ZG93bnJldi54bWxQSwUGAAAAAAQABAD1AAAAigMAAAAA&#10;" path="m32,62l,,32,62xe" filled="f" strokecolor="#e15520" strokeweight="0">
                  <v:path arrowok="t" o:connecttype="custom" o:connectlocs="32,62;0,0;32,62" o:connectangles="0,0,0"/>
                </v:shape>
                <v:shape id="Freeform 1457" o:spid="_x0000_s2481" style="position:absolute;left:5768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rB8YA&#10;AADdAAAADwAAAGRycy9kb3ducmV2LnhtbERPTWvCQBC9C/6HZYReRDexVSR1lbbUVhAJags9Dtkx&#10;CWZnQ3Zr0n/fFQRv83ifs1h1phIXalxpWUE8jkAQZ1aXnCv4Oq5HcxDOI2usLJOCP3KwWvZ7C0y0&#10;bXlPl4PPRQhhl6CCwvs6kdJlBRl0Y1sTB+5kG4M+wCaXusE2hJtKTqJoJg2WHBoKrOmtoOx8+DUK&#10;tvHr5zrepunPO+7a7490ODGPQ6UeBt3LMwhPnb+Lb+6NDvOfplO4fhNO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SrB8YAAADdAAAADwAAAAAAAAAAAAAAAACYAgAAZHJz&#10;L2Rvd25yZXYueG1sUEsFBgAAAAAEAAQA9QAAAIsDAAAAAA==&#10;" path="m,l5,18r10,9l20,32r7,3l35,37r7,l40,30r,-7l35,15,30,10,22,5,15,3,7,,,xe" filled="f" strokecolor="#e15520" strokeweight="0">
                  <v:path arrowok="t" o:connecttype="custom" o:connectlocs="0,0;5,18;15,27;20,32;27,35;35,37;42,37;40,30;40,23;35,15;30,10;22,5;15,3;7,0;0,0" o:connectangles="0,0,0,0,0,0,0,0,0,0,0,0,0,0,0"/>
                </v:shape>
                <v:shape id="Freeform 1458" o:spid="_x0000_s2482" style="position:absolute;left:5736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aNMMA&#10;AADdAAAADwAAAGRycy9kb3ducmV2LnhtbERPTWvCQBC9F/wPyxS81U3Eapu6ihoKXtXW85gds8Hs&#10;bMiumvrru4LgbR7vc6bzztbiQq2vHCtIBwkI4sLpiksFP7vvtw8QPiBrrB2Tgj/yMJ/1XqaYaXfl&#10;DV22oRQxhH2GCkwITSalLwxZ9APXEEfu6FqLIcK2lLrFawy3tRwmyVharDg2GGxoZag4bc9WQb6/&#10;TY6/aX07nBbBfObLfZofhkr1X7vFF4hAXXiKH+61jvNH72O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PaNMMAAADdAAAADwAAAAAAAAAAAAAAAACYAgAAZHJzL2Rv&#10;d25yZXYueG1sUEsFBgAAAAAEAAQA9QAAAIgDAAAAAA==&#10;" path="m27,70l,,27,70xm27,70r5,18l39,103r5,5l49,113r8,2l64,118r,-10l62,100,59,93,54,85,49,78,42,75,34,70r-7,xe" fillcolor="#f3be00" stroked="f">
                  <v:path arrowok="t" o:connecttype="custom" o:connectlocs="27,70;0,0;27,70;27,70;32,88;39,103;44,108;49,113;57,115;64,118;64,108;62,100;59,93;54,85;49,78;42,75;34,70;27,70" o:connectangles="0,0,0,0,0,0,0,0,0,0,0,0,0,0,0,0,0,0"/>
                  <o:lock v:ext="edit" verticies="t"/>
                </v:shape>
                <v:shape id="Freeform 1459" o:spid="_x0000_s2483" style="position:absolute;left:5736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lJ/8QA&#10;AADdAAAADwAAAGRycy9kb3ducmV2LnhtbERPyWrDMBC9F/IPYgK9NXJD0xbHSshCIFAoxC3JdbDG&#10;C5VGxlIc+++jQqG3ebx1svVgjeip841jBc+zBARx4XTDlYLvr8PTOwgfkDUax6RgJA/r1eQhw1S7&#10;G5+oz0MlYgj7FBXUIbSplL6oyaKfuZY4cqXrLIYIu0rqDm8x3Bo5T5JXabHh2FBjS7uaip/8ahV8&#10;nnelNPLoh4/zxWz765jvF6NSj9NhswQRaAj/4j/3Ucf5L4s3+P0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pSf/EAAAA3QAAAA8AAAAAAAAAAAAAAAAAmAIAAGRycy9k&#10;b3ducmV2LnhtbFBLBQYAAAAABAAEAPUAAACJAwAAAAA=&#10;" path="m27,70l,,27,70xe" filled="f" strokecolor="#e15520" strokeweight="0">
                  <v:path arrowok="t" o:connecttype="custom" o:connectlocs="27,70;0,0;27,70" o:connectangles="0,0,0"/>
                </v:shape>
                <v:shape id="Freeform 1460" o:spid="_x0000_s2484" style="position:absolute;left:5763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qKMcA&#10;AADdAAAADwAAAGRycy9kb3ducmV2LnhtbESPW0sDQQyF34X+hyEF3+xsizfWTksRROsFaS34Gnfi&#10;ztadzLIT2/XfmwfBt4Rzcs6X+XKIrTlQn5vEDqaTAgxxlXzDtYPd293ZNZgsyB7bxOTghzIsF6OT&#10;OZY+HXlDh63URkM4l+ggiHSltbkKFDFPUkes2mfqI4qufW19j0cNj62dFcWljdiwNgTs6DZQ9bX9&#10;jg4+ZlePEl/b9+f97mm9L17Cvaw3zp2Oh9UNGKFB/s1/1w9e8c8vFFe/0RHs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BKijHAAAA3QAAAA8AAAAAAAAAAAAAAAAAmAIAAGRy&#10;cy9kb3ducmV2LnhtbFBLBQYAAAAABAAEAPUAAACMAwAAAAA=&#10;" path="m,l5,18r7,15l17,38r5,5l30,45r7,3l37,38,35,30,32,23,27,15,22,8,15,5,7,,,xe" filled="f" strokecolor="#e15520" strokeweight="0">
                  <v:path arrowok="t" o:connecttype="custom" o:connectlocs="0,0;5,18;12,33;17,38;22,43;30,45;37,48;37,38;35,30;32,23;27,15;22,8;15,5;7,0;0,0" o:connectangles="0,0,0,0,0,0,0,0,0,0,0,0,0,0,0"/>
                </v:shape>
                <v:shape id="Freeform 1461" o:spid="_x0000_s2485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s58EA&#10;AADdAAAADwAAAGRycy9kb3ducmV2LnhtbERPTWvCQBC9C/6HZQRvuqtoa6OrSEDaq2npechOk2B2&#10;NsmuSfrvu4LQ2zze5xxOo61FT52vHGtYLRUI4tyZigsNX5+XxQ6ED8gGa8ek4Zc8nI7TyQET4wa+&#10;Up+FQsQQ9glqKENoEil9XpJFv3QNceR+XGcxRNgV0nQ4xHBby7VSL9JixbGhxIbSkvJbdrca0uE7&#10;67Obcvb8vmubVLWXV9lqPZ+N5z2IQGP4Fz/dHybO32zf4PFNPEE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fLOfBAAAA3QAAAA8AAAAAAAAAAAAAAAAAmAIAAGRycy9kb3du&#10;cmV2LnhtbFBLBQYAAAAABAAEAPUAAACGAwAAAAA=&#10;" path="m12,l2,13,,28,,40,5,55,7,50r5,-5l15,38r2,-8l17,23r,-8l15,8,12,xe" fillcolor="#f3be00" stroked="f">
                  <v:path arrowok="t" o:connecttype="custom" o:connectlocs="12,0;2,13;0,28;0,40;5,55;7,50;12,45;15,38;17,30;17,23;17,15;15,8;12,0" o:connectangles="0,0,0,0,0,0,0,0,0,0,0,0,0"/>
                </v:shape>
                <v:shape id="Freeform 1462" o:spid="_x0000_s2486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GFMcA&#10;AADdAAAADwAAAGRycy9kb3ducmV2LnhtbESPQWvCQBCF7wX/wzKCt7pJKVKiqxTB0oqWVnvocciO&#10;SWh2Nt1dNfrrnUOhtxnem/e+mS1616oThdh4NpCPM1DEpbcNVwa+9qv7J1AxIVtsPZOBC0VYzAd3&#10;MyysP/MnnXapUhLCsUADdUpdoXUsa3IYx74jFu3gg8Mka6i0DXiWcNfqhyybaIcNS0ONHS1rKn92&#10;R2cg/paX/GPNb2FzfL9u80Nrv19yY0bD/nkKKlGf/s1/169W8B8nwi/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JhhTHAAAA3QAAAA8AAAAAAAAAAAAAAAAAmAIAAGRy&#10;cy9kb3ducmV2LnhtbFBLBQYAAAAABAAEAPUAAACMAwAAAAA=&#10;" path="m12,l2,13,,28,,40,5,55,7,50r5,-5l15,38r2,-8l17,23r,-8l15,8,12,xe" filled="f" strokecolor="#e15520" strokeweight="0">
                  <v:path arrowok="t" o:connecttype="custom" o:connectlocs="12,0;2,13;0,28;0,40;5,55;7,50;12,45;15,38;17,30;17,23;17,15;15,8;12,0" o:connectangles="0,0,0,0,0,0,0,0,0,0,0,0,0"/>
                </v:shape>
                <v:shape id="Freeform 1463" o:spid="_x0000_s2487" style="position:absolute;left:5865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PQDsIA&#10;AADdAAAADwAAAGRycy9kb3ducmV2LnhtbERPTYvCMBC9C/6HMII3TdVFpBplEQQRD7vqwePYzDbd&#10;TSaliVr/vVkQvM3jfc5i1TorbtSEyrOC0TADQVx4XXGp4HTcDGYgQkTWaD2TggcFWC27nQXm2t/5&#10;m26HWIoUwiFHBSbGOpcyFIYchqGviRP34xuHMcGmlLrBewp3Vo6zbCodVpwaDNa0NlT8Ha5OwS6i&#10;tV+X8/7kr4+xq47t72VilOr32s85iEhtfItf7q1O8z+mI/j/Jp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9AOwgAAAN0AAAAPAAAAAAAAAAAAAAAAAJgCAABkcnMvZG93&#10;bnJldi54bWxQSwUGAAAAAAQABAD1AAAAhwMAAAAA&#10;" path="m12,70l5,83,,98r2,15l7,128r3,-5l15,118r2,-8l17,103r,-10l17,85,15,78,12,70xm12,70l5,r7,70xe" fillcolor="#f3be00" stroked="f">
                  <v:path arrowok="t" o:connecttype="custom" o:connectlocs="12,70;5,83;0,98;2,113;7,128;10,123;15,118;17,110;17,103;17,93;17,85;15,78;12,70;12,70;5,0;12,70" o:connectangles="0,0,0,0,0,0,0,0,0,0,0,0,0,0,0,0"/>
                  <o:lock v:ext="edit" verticies="t"/>
                </v:shape>
                <v:shape id="Freeform 1464" o:spid="_x0000_s2488" style="position:absolute;left:5865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40esMA&#10;AADdAAAADwAAAGRycy9kb3ducmV2LnhtbERPTWvCQBC9C/0PyxS86UbRIKmrlKKll4DGgtchOyZp&#10;s7NhdxvTf+8Kgrd5vM9ZbwfTip6cbywrmE0TEMSl1Q1XCr5P+8kKhA/IGlvLpOCfPGw3L6M1Ztpe&#10;+Uh9ESoRQ9hnqKAOocuk9GVNBv3UdsSRu1hnMEToKqkdXmO4aeU8SVJpsOHYUGNHHzWVv8WfUfBz&#10;ztNllbo8Pwzn4+zSm9LtPpUavw7vbyACDeEpfri/dJy/SOdw/ya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40esMAAADdAAAADwAAAAAAAAAAAAAAAACYAgAAZHJzL2Rv&#10;d25yZXYueG1sUEsFBgAAAAAEAAQA9QAAAIgDAAAAAA==&#10;" path="m12,l5,13,,28,2,43,7,58r3,-5l15,48r2,-8l17,33r,-10l17,15,15,8,12,e" filled="f" strokecolor="#e15520" strokeweight="0">
                  <v:path arrowok="t" o:connecttype="custom" o:connectlocs="12,0;5,13;0,28;2,43;7,58;10,53;15,48;17,40;17,33;17,23;17,15;15,8;12,0" o:connectangles="0,0,0,0,0,0,0,0,0,0,0,0,0"/>
                </v:shape>
                <v:shape id="Freeform 1465" o:spid="_x0000_s2489" style="position:absolute;left:5870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cF8EA&#10;AADdAAAADwAAAGRycy9kb3ducmV2LnhtbERPyYoCMRC9C/5DKMHbmHZBpDWKCIog4rggHotO9YKd&#10;StOJ2v69GRjwVo+31mzRmFI8qXaFZQX9XgSCOLG64EzB5bz+mYBwHlljaZkUvMnBYt5uzTDW9sVH&#10;ep58JkIIuxgV5N5XsZQuycmg69mKOHCprQ36AOtM6hpfIdyUchBFY2mw4NCQY0WrnJL76WEU6He2&#10;afYDOtyvv+7QT9Mt7W5WqW6nWU5BeGr8V/zv3uowfzQewt834QQ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6XBfBAAAA3QAAAA8AAAAAAAAAAAAAAAAAmAIAAGRycy9kb3du&#10;cmV2LnhtbFBLBQYAAAAABAAEAPUAAACGAwAAAAA=&#10;" path="m7,70l,,7,70e" filled="f" strokecolor="#e15520" strokeweight="0">
                  <v:path arrowok="t" o:connecttype="custom" o:connectlocs="7,70;0,0;7,70" o:connectangles="0,0,0"/>
                </v:shape>
                <v:shape id="Freeform 1466" o:spid="_x0000_s2490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6Z8UA&#10;AADdAAAADwAAAGRycy9kb3ducmV2LnhtbERPTWvCQBC9F/oflil4qxtLEIluglhCgz2ItpfehuyY&#10;BLOzaXYTY399tyD0No/3OZtsMq0YqXeNZQWLeQSCuLS64UrB50f+vALhPLLG1jIpuJGDLH182GCi&#10;7ZWPNJ58JUIIuwQV1N53iZSurMmgm9uOOHBn2xv0AfaV1D1eQ7hp5UsULaXBhkNDjR3taiovp8Eo&#10;+NrL4vC9Otx+pnx7aV+H8W18l0rNnqbtGoSnyf+L7+5Ch/nxMoa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npnxQAAAN0AAAAPAAAAAAAAAAAAAAAAAJgCAABkcnMv&#10;ZG93bnJldi54bWxQSwUGAAAAAAQABAD1AAAAigMAAAAA&#10;" path="m15,l5,13,,25,,40,5,53r5,-3l12,43r5,-5l20,30r,-7l20,15,17,5,15,xe" fillcolor="#f3be00" stroked="f">
                  <v:path arrowok="t" o:connecttype="custom" o:connectlocs="15,0;5,13;0,25;0,40;5,53;10,50;12,43;17,38;20,30;20,23;20,15;17,5;15,0" o:connectangles="0,0,0,0,0,0,0,0,0,0,0,0,0"/>
                </v:shape>
                <v:shape id="Freeform 1467" o:spid="_x0000_s2491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maLMQA&#10;AADdAAAADwAAAGRycy9kb3ducmV2LnhtbERPS2vCQBC+F/wPywi9lLppo0Gia5BCaa/1WW9DdkyC&#10;2dmQ3SbRX98tFLzNx/ecZTaYWnTUusqygpdJBII4t7riQsFu+/48B+E8ssbaMim4koNsNXpYYqpt&#10;z1/UbXwhQgi7FBWU3jeplC4vyaCb2IY4cGfbGvQBtoXULfYh3NTyNYoSabDi0FBiQ28l5ZfNj1Eg&#10;P/T0HJ9up9n+m5+OeXKIm6NR6nE8rBcgPA3+Lv53f+owf5rM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mizEAAAA3QAAAA8AAAAAAAAAAAAAAAAAmAIAAGRycy9k&#10;b3ducmV2LnhtbFBLBQYAAAAABAAEAPUAAACJAwAAAAA=&#10;" path="m15,l5,13,,25,,40,5,53r5,-3l12,43r5,-5l20,30r,-7l20,15,17,5,15,xe" filled="f" strokecolor="#e15520" strokeweight="0">
                  <v:path arrowok="t" o:connecttype="custom" o:connectlocs="15,0;5,13;0,25;0,40;5,53;10,50;12,43;17,38;20,30;20,23;20,15;17,5;15,0" o:connectangles="0,0,0,0,0,0,0,0,0,0,0,0,0"/>
                </v:shape>
                <v:shape id="Freeform 1468" o:spid="_x0000_s2492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gWsQA&#10;AADdAAAADwAAAGRycy9kb3ducmV2LnhtbERPS2sCMRC+C/0PYQq9lJptKUvZGkVqi72I1Meht+lm&#10;TBaTybKJuv57IxS8zcf3nNGk904cqYtNYAXPwwIEcR10w0bBZv319AYiJmSNLjApOFOEyfhuMMJK&#10;hxP/0HGVjMghHCtUYFNqKyljbcljHIaWOHO70HlMGXZG6g5POdw7+VIUpfTYcG6w2NKHpXq/OngF&#10;y08utuZXz5fm8W9ht1M3mzVOqYf7fvoOIlGfbuJ/97fO81/LEq7f5BPk+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3YFrEAAAA3QAAAA8AAAAAAAAAAAAAAAAAmAIAAGRycy9k&#10;b3ducmV2LnhtbFBLBQYAAAAABAAEAPUAAACJAwAAAAA=&#10;" path="m3,67l,,3,67xe" fillcolor="#f3be00" stroked="f">
                  <v:path arrowok="t" o:connecttype="custom" o:connectlocs="3,67;0,0;3,67" o:connectangles="0,0,0"/>
                </v:shape>
                <v:shape id="Freeform 1469" o:spid="_x0000_s2493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MpDsQA&#10;AADdAAAADwAAAGRycy9kb3ducmV2LnhtbERP32vCMBB+F/Y/hBv4pulk060aRScTYQpble31aM62&#10;rLmUJGr9740w8O0+vp83mbWmFidyvrKs4KmfgCDOra64ULDfffReQfiArLG2TAou5GE2fehMMNX2&#10;zN90ykIhYgj7FBWUITSplD4vyaDv24Y4cgfrDIYIXSG1w3MMN7UcJMlQGqw4NpTY0HtJ+V92NArC&#10;6OviFi/15/yneaPFZjtY/mYrpbqP7XwMIlAb7uJ/91rH+c/DEdy+iS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TKQ7EAAAA3QAAAA8AAAAAAAAAAAAAAAAAmAIAAGRycy9k&#10;b3ducmV2LnhtbFBLBQYAAAAABAAEAPUAAACJAwAAAAA=&#10;" path="m3,67l,,3,67xe" filled="f" strokecolor="#e15520" strokeweight="0">
                  <v:path arrowok="t" o:connecttype="custom" o:connectlocs="3,67;0,0;3,67" o:connectangles="0,0,0"/>
                </v:shape>
                <v:shape id="Freeform 1470" o:spid="_x0000_s2494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zxscA&#10;AADdAAAADwAAAGRycy9kb3ducmV2LnhtbESPQWsCMRCF70L/Q5iCN81WRMrWKKUglmJb1NLS23Qz&#10;bpYmk2UTdf33nUPB2wzvzXvfzJd98OpEXWoiG7gbF6CIq2gbrg187Feje1ApI1v0kcnAhRIsFzeD&#10;OZY2nnlLp12ulYRwKtGAy7kttU6Vo4BpHFti0Q6xC5hl7WptOzxLePB6UhQzHbBhaXDY0pOj6nd3&#10;DAYmPy/Hzev66/D9rtv951vwF7fxxgxv+8cHUJn6fDX/Xz9bwZ/OBFe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mc8bHAAAA3QAAAA8AAAAAAAAAAAAAAAAAmAIAAGRy&#10;cy9kb3ducmV2LnhtbFBLBQYAAAAABAAEAPUAAACMAwAAAAA=&#10;" path="m14,l4,12,,27,,40,2,55,7,50r5,-5l17,37r2,-5l19,22r,-7l17,7,14,xe" fillcolor="#f3be00" stroked="f">
                  <v:path arrowok="t" o:connecttype="custom" o:connectlocs="14,0;4,12;0,27;0,40;2,55;7,50;12,45;17,37;19,32;19,22;19,15;17,7;14,0" o:connectangles="0,0,0,0,0,0,0,0,0,0,0,0,0"/>
                </v:shape>
                <v:shape id="Freeform 1471" o:spid="_x0000_s2495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cJ8IA&#10;AADdAAAADwAAAGRycy9kb3ducmV2LnhtbERPzWoCMRC+C32HMIVepCYudbFbo1hB8FrdBxg20822&#10;yWTZRN326U2h4G0+vt9ZbUbvxIWG2AXWMJ8pEMRNMB23GurT/nkJIiZkgy4wafihCJv1w2SFlQlX&#10;/qDLMbUih3CsUINNqa+kjI0lj3EWeuLMfYbBY8pwaKUZ8JrDvZOFUqX02HFusNjTzlLzfTx7DVNJ&#10;B7KLYve+PSv529XuyxVzrZ8ex+0biERjuov/3QeT57+Ur/D3TT5B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NwnwgAAAN0AAAAPAAAAAAAAAAAAAAAAAJgCAABkcnMvZG93&#10;bnJldi54bWxQSwUGAAAAAAQABAD1AAAAhwMAAAAA&#10;" path="m14,l4,12,,27,,40,2,55,7,50r5,-5l17,37r2,-5l19,22r,-7l17,7,14,xe" filled="f" strokecolor="#e15520" strokeweight="0">
                  <v:path arrowok="t" o:connecttype="custom" o:connectlocs="14,0;4,12;0,27;0,40;2,55;7,50;12,45;17,37;19,32;19,22;19,15;17,7;14,0" o:connectangles="0,0,0,0,0,0,0,0,0,0,0,0,0"/>
                </v:shape>
                <v:shape id="Freeform 1472" o:spid="_x0000_s2496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UMMQA&#10;AADdAAAADwAAAGRycy9kb3ducmV2LnhtbESPQWvCQBCF7wX/wzKCt7pbkSqpq4gi2GNV8Dpkp0ma&#10;7GzMribtr+8cCr3N8N68981qM/hGPaiLVWALL1MDijgPruLCwuV8eF6CignZYROYLHxThM169LTC&#10;zIWeP+hxSoWSEI4ZWihTajOtY16SxzgNLbFon6HzmGTtCu067CXcN3pmzKv2WLE0lNjSrqS8Pt29&#10;hcPX7Vbvafuj6/h+rfujib031k7Gw/YNVKIh/Zv/ro9O8OcL4Zd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YVDDEAAAA3QAAAA8AAAAAAAAAAAAAAAAAmAIAAGRycy9k&#10;b3ducmV2LnhtbFBLBQYAAAAABAAEAPUAAACJAwAAAAA=&#10;" path="m,64l5,,,64xe" fillcolor="#f3be00" stroked="f">
                  <v:path arrowok="t" o:connecttype="custom" o:connectlocs="0,64;5,0;0,64" o:connectangles="0,0,0"/>
                </v:shape>
                <v:shape id="Freeform 1473" o:spid="_x0000_s2497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AWcIA&#10;AADdAAAADwAAAGRycy9kb3ducmV2LnhtbERPS4vCMBC+L/gfwgje1lR3fVCNIguCF2F9gB6nzfSB&#10;zaQ2Ubv/fiMI3ubje8582ZpK3KlxpWUFg34Egji1uuRcwfGw/pyCcB5ZY2WZFPyRg+Wi8zHHWNsH&#10;7+i+97kIIexiVFB4X8dSurQgg65va+LAZbYx6ANscqkbfIRwU8lhFI2lwZJDQ4E1/RSUXvY3o+Ca&#10;WLPansdffj2JRtPfJDsxSqV63XY1A+Gp9W/xy73RYf73ZADPb8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IBZwgAAAN0AAAAPAAAAAAAAAAAAAAAAAJgCAABkcnMvZG93&#10;bnJldi54bWxQSwUGAAAAAAQABAD1AAAAhwMAAAAA&#10;" path="m,64l5,,,64xe" filled="f" strokecolor="#e15520" strokeweight="0">
                  <v:path arrowok="t" o:connecttype="custom" o:connectlocs="0,64;5,0;0,64" o:connectangles="0,0,0"/>
                </v:shape>
                <v:shape id="Freeform 1474" o:spid="_x0000_s2498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ggMQA&#10;AADdAAAADwAAAGRycy9kb3ducmV2LnhtbERPS2vCQBC+C/0PyxR6q5taX8SsEkpLCh5EG4rHITtm&#10;Q7OzIbvV+O+7QsHbfHzPyTaDbcWZet84VvAyTkAQV043XCsovz6elyB8QNbYOiYFV/KwWT+MMky1&#10;u/CezodQixjCPkUFJoQuldJXhiz6seuII3dyvcUQYV9L3eMlhttWTpJkLi02HBsMdvRmqPo5/FoF&#10;nZnhMc+rXTkvtsVs0Rbf7/WrUk+PQ74CEWgId/G/+1PH+dPFBG7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Z4IDEAAAA3QAAAA8AAAAAAAAAAAAAAAAAmAIAAGRycy9k&#10;b3ducmV2LnhtbFBLBQYAAAAABAAEAPUAAACJAwAAAAA=&#10;" path="m20,l10,12,3,24,,39,3,54,8,49r5,-5l17,39r3,-7l22,24r,-9l22,7,20,xe" fillcolor="#f3be00" stroked="f">
                  <v:path arrowok="t" o:connecttype="custom" o:connectlocs="20,0;10,12;3,24;0,39;3,54;8,49;13,44;17,39;20,32;22,24;22,15;22,7;20,0" o:connectangles="0,0,0,0,0,0,0,0,0,0,0,0,0"/>
                </v:shape>
                <v:shape id="Freeform 1475" o:spid="_x0000_s2499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oh5sQA&#10;AADdAAAADwAAAGRycy9kb3ducmV2LnhtbERPTWsCMRC9C/0PYQq9adZaunY1SlsQPHhxFaS3YTPu&#10;BjeTJYnu+u+bgtDbPN7nLNeDbcWNfDCOFUwnGQjiymnDtYLjYTOegwgRWWPrmBTcKcB69TRaYqFd&#10;z3u6lbEWKYRDgQqaGLtCylA1ZDFMXEecuLPzFmOCvpbaY5/CbStfs+xdWjScGhrs6Luh6lJerYLu&#10;6uXs5+P4dd/l+f4078vN1hilXp6HzwWISEP8Fz/cW53mv+Uz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aIebEAAAA3QAAAA8AAAAAAAAAAAAAAAAAmAIAAGRycy9k&#10;b3ducmV2LnhtbFBLBQYAAAAABAAEAPUAAACJAwAAAAA=&#10;" path="m20,l10,12,3,24,,39,3,54,8,49r5,-5l17,39r3,-7l22,24r,-9l22,7,20,xe" filled="f" strokecolor="#e15520" strokeweight="0">
                  <v:path arrowok="t" o:connecttype="custom" o:connectlocs="20,0;10,12;3,24;0,39;3,54;8,49;13,44;17,39;20,32;22,24;22,15;22,7;20,0" o:connectangles="0,0,0,0,0,0,0,0,0,0,0,0,0"/>
                </v:shape>
                <v:shape id="Freeform 1476" o:spid="_x0000_s2500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QGscA&#10;AADdAAAADwAAAGRycy9kb3ducmV2LnhtbERPS08CMRC+k/gfmjHxYqS7io+sFGIAEzh4YMGDt8l2&#10;3N24nZa2wO6/tyYm3ObL95zpvDedOJEPrWUF+TgDQVxZ3XKtYL97v3sBESKyxs4yKRgowHx2NZpi&#10;oe2Zt3QqYy1SCIcCFTQxukLKUDVkMIytI07ct/UGY4K+ltrjOYWbTt5n2ZM02HJqaNDRoqHqpzwa&#10;BY8fy1t93D6svvLyMHj3uVnng1Pq5rp/ewURqY8X8b97rdP8yfME/r5JJ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yUBrHAAAA3QAAAA8AAAAAAAAAAAAAAAAAmAIAAGRy&#10;cy9kb3ducmV2LnhtbFBLBQYAAAAABAAEAPUAAACMAwAAAAA=&#10;" path="m,68l5,,,68xe" fillcolor="#f3be00" stroked="f">
                  <v:path arrowok="t" o:connecttype="custom" o:connectlocs="0,68;5,0;0,68" o:connectangles="0,0,0"/>
                </v:shape>
                <v:shape id="Freeform 1477" o:spid="_x0000_s2501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5JlMMA&#10;AADdAAAADwAAAGRycy9kb3ducmV2LnhtbERPzWrCQBC+C77DMoXedFOpVqOriCC06UGqPsCYHZOQ&#10;3dmQ3Wh8+26h4G0+vt9ZbXprxI1aXzlW8DZOQBDnTldcKDif9qM5CB+QNRrHpOBBHjbr4WCFqXZ3&#10;/qHbMRQihrBPUUEZQpNK6fOSLPqxa4gjd3WtxRBhW0jd4j2GWyMnSTKTFiuODSU2tCspr4+dVZA1&#10;33s006zrHmeTfZlLvTiEWqnXl367BBGoD0/xv/tTx/nvH1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5JlMMAAADdAAAADwAAAAAAAAAAAAAAAACYAgAAZHJzL2Rv&#10;d25yZXYueG1sUEsFBgAAAAAEAAQA9QAAAIgDAAAAAA==&#10;" path="m,68l5,,,68xe" filled="f" strokecolor="#e15520" strokeweight="0">
                  <v:path arrowok="t" o:connecttype="custom" o:connectlocs="0,68;5,0;0,68" o:connectangles="0,0,0"/>
                </v:shape>
                <v:shape id="Freeform 1478" o:spid="_x0000_s2502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I3cUA&#10;AADdAAAADwAAAGRycy9kb3ducmV2LnhtbERPTWvCQBC9F/wPywi91Y1SVNJsRFoU6aFotNLehuyY&#10;BLOzMbvV9N+7guBtHu9zkllnanGm1lWWFQwHEQji3OqKCwW77eJlCsJ5ZI21ZVLwTw5mae8pwVjb&#10;C2/onPlChBB2MSoovW9iKV1ekkE3sA1x4A62NegDbAupW7yEcFPLURSNpcGKQ0OJDb2XlB+zP6NA&#10;8un7M9Pr7WG///kYfv0up6vIKPXc7+ZvIDx1/iG+u1c6zH+djOH2TThB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+kjdxQAAAN0AAAAPAAAAAAAAAAAAAAAAAJgCAABkcnMv&#10;ZG93bnJldi54bWxQSwUGAAAAAAQABAD1AAAAigMAAAAA&#10;" path="m20,l10,12,3,25,,40,3,52r7,-2l15,45r3,-8l20,30r3,-8l25,15,23,7,20,xe" fillcolor="#f3be00" stroked="f">
                  <v:path arrowok="t" o:connecttype="custom" o:connectlocs="20,0;10,12;3,25;0,40;3,52;10,50;15,45;18,37;20,30;23,22;25,15;23,7;20,0" o:connectangles="0,0,0,0,0,0,0,0,0,0,0,0,0"/>
                </v:shape>
                <v:shape id="Freeform 1479" o:spid="_x0000_s2503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7McMA&#10;AADdAAAADwAAAGRycy9kb3ducmV2LnhtbERPTWvCQBC9F/wPywje6sakNBJdRSxiLz1oxfOYHZNo&#10;djbsbk3677uFQm/zeJ+zXA+mFQ9yvrGsYDZNQBCXVjdcKTh97p7nIHxA1thaJgXf5GG9Gj0tsdC2&#10;5wM9jqESMYR9gQrqELpCSl/WZNBPbUccuat1BkOErpLaYR/DTSvTJHmVBhuODTV2tK2pvB+/jAKb&#10;HjLMbvm+/8jSc+7689vukio1GQ+bBYhAQ/gX/7nfdZz/ku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w7McMAAADdAAAADwAAAAAAAAAAAAAAAACYAgAAZHJzL2Rv&#10;d25yZXYueG1sUEsFBgAAAAAEAAQA9QAAAIgDAAAAAA==&#10;" path="m20,l10,12,3,25,,40,3,52r7,-2l15,45r3,-8l20,30r3,-8l25,15,23,7,20,e" filled="f" strokecolor="#e15520" strokeweight="0">
                  <v:path arrowok="t" o:connecttype="custom" o:connectlocs="20,0;10,12;3,25;0,40;3,52;10,50;15,45;18,37;20,30;23,22;25,15;23,7;20,0" o:connectangles="0,0,0,0,0,0,0,0,0,0,0,0,0"/>
                </v:shape>
                <v:shape id="Freeform 1480" o:spid="_x0000_s2504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/lscA&#10;AADdAAAADwAAAGRycy9kb3ducmV2LnhtbESPS2vDQAyE74X+h0WFXEKzTps+cLMJpcUQQinUCT0L&#10;r/ygXq3xbhz730eHQG8SM5r5tN6OrlUD9aHxbGC5SEARF942XBk4HrL7V1AhIltsPZOBiQJsN7c3&#10;a0ytP/MPDXmslIRwSNFAHWOXah2KmhyGhe+IRSt97zDK2lfa9niWcNfqhyR51g4bloYaO/qoqfjL&#10;T85A9hiePr+6kpryd9h/55hN82lpzOxufH8DFWmM/+br9c4K/upFcOUbGUF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Vv5bHAAAA3QAAAA8AAAAAAAAAAAAAAAAAmAIAAGRy&#10;cy9kb3ducmV2LnhtbFBLBQYAAAAABAAEAPUAAACMAwAAAAA=&#10;" path="m,70l7,,,70xe" fillcolor="#f3be00" stroked="f">
                  <v:path arrowok="t" o:connecttype="custom" o:connectlocs="0,70;7,0;0,70" o:connectangles="0,0,0"/>
                </v:shape>
                <v:shape id="Freeform 1481" o:spid="_x0000_s2505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mscMA&#10;AADdAAAADwAAAGRycy9kb3ducmV2LnhtbERPS2vCQBC+C/0PyxR6002t2DbNRopg8ear0Os0O2ZT&#10;s7Mhu43Jv3cFwdt8fM/JFr2tRUetrxwreJ4kIIgLpysuFXwfVuM3ED4ga6wdk4KBPCzyh1GGqXZn&#10;3lG3D6WIIexTVGBCaFIpfWHIop+4hjhyR9daDBG2pdQtnmO4reU0SebSYsWxwWBDS0PFaf9vFZSn&#10;oXrh7tcMfz9bt9aH6dFtvpR6euw/P0AE6sNdfHOvdZw/e32H6zfxB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MmscMAAADdAAAADwAAAAAAAAAAAAAAAACYAgAAZHJzL2Rv&#10;d25yZXYueG1sUEsFBgAAAAAEAAQA9QAAAIgDAAAAAA==&#10;" path="m,70l7,,,70xe" filled="f" strokecolor="#e15520" strokeweight="0">
                  <v:path arrowok="t" o:connecttype="custom" o:connectlocs="0,70;7,0;0,70" o:connectangles="0,0,0"/>
                </v:shape>
                <v:shape id="Freeform 1482" o:spid="_x0000_s2506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Wx8QA&#10;AADdAAAADwAAAGRycy9kb3ducmV2LnhtbESPQWvCQBCF74X+h2UK3uqmRapEVyliwVOh0R8wyY5J&#10;NDsbshtd/33nIHib4b1575vVJrlOXWkIrWcDH9MMFHHlbcu1gePh530BKkRki51nMnCnAJv168sK&#10;c+tv/EfXItZKQjjkaKCJsc+1DlVDDsPU98SinfzgMMo61NoOeJNw1+nPLPvSDluWhgZ72jZUXYrR&#10;GTjp8lKNZRpL9zvXfTofi6zdGTN5S99LUJFSfJof13sr+LOF8Ms3MoJ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FsfEAAAA3QAAAA8AAAAAAAAAAAAAAAAAmAIAAGRycy9k&#10;b3ducmV2LnhtbFBLBQYAAAAABAAEAPUAAACJAwAAAAA=&#10;" path="m20,l13,5,8,13,3,18,,25r,8l,40r3,8l8,58r5,-5l15,48r5,-8l23,33r,-8l23,18,23,8,20,xe" fillcolor="#f3be00" stroked="f">
                  <v:path arrowok="t" o:connecttype="custom" o:connectlocs="20,0;13,5;8,13;3,18;0,25;0,33;0,40;3,48;8,58;13,53;15,48;20,40;23,33;23,25;23,18;23,8;20,0" o:connectangles="0,0,0,0,0,0,0,0,0,0,0,0,0,0,0,0,0"/>
                </v:shape>
                <v:shape id="Freeform 1483" o:spid="_x0000_s2507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fY8QA&#10;AADdAAAADwAAAGRycy9kb3ducmV2LnhtbESPzWrDMBCE74G+g9hCbokcE0LiRjalUCg95ZdeF2tr&#10;mVorI6mx26ePAoHcdpn5Zme31Wg7cSEfWscKFvMMBHHtdMuNgtPxfbYGESKyxs4xKfijAFX5NNli&#10;od3Ae7ocYiNSCIcCFZgY+0LKUBuyGOauJ07at/MWY1p9I7XHIYXbTuZZtpIWW04XDPb0Zqj+Ofza&#10;VGP1P2zOX3qnNe8/Td7Z4eRzpabP4+sLiEhjfJjv9IdO3HK9gNs3aQR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mX2PEAAAA3QAAAA8AAAAAAAAAAAAAAAAAmAIAAGRycy9k&#10;b3ducmV2LnhtbFBLBQYAAAAABAAEAPUAAACJAwAAAAA=&#10;" path="m20,l13,5,8,13,3,18,,25r,8l,40r3,8l8,58r5,-5l15,48r5,-8l23,33r,-8l23,18,23,8,20,xe" filled="f" strokecolor="#e15520" strokeweight="0">
                  <v:path arrowok="t" o:connecttype="custom" o:connectlocs="20,0;13,5;8,13;3,18;0,25;0,33;0,40;3,48;8,58;13,53;15,48;20,40;23,33;23,25;23,18;23,8;20,0" o:connectangles="0,0,0,0,0,0,0,0,0,0,0,0,0,0,0,0,0"/>
                </v:shape>
                <v:shape id="Freeform 1484" o:spid="_x0000_s2508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uicAA&#10;AADdAAAADwAAAGRycy9kb3ducmV2LnhtbERPTYvCMBC9L/gfwgje1lSRpVSjiKJ4XbfS69CMbbGZ&#10;1CTa+u/NwsLe5vE+Z7UZTCue5HxjWcFsmoAgLq1uuFKQ/xw+UxA+IGtsLZOCF3nYrEcfK8y07fmb&#10;nudQiRjCPkMFdQhdJqUvazLop7YjjtzVOoMhQldJ7bCP4aaV8yT5kgYbjg01drSrqbydH0bBie/F&#10;TO/zozvmxUGnRdv3i4tSk/GwXYIINIR/8Z/7pOP8RTqH32/iC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WuicAAAADdAAAADwAAAAAAAAAAAAAAAACYAgAAZHJzL2Rvd25y&#10;ZXYueG1sUEsFBgAAAAAEAAQA9QAAAIUDAAAAAA==&#10;" path="m,72l,,,72xe" fillcolor="#f3be00" stroked="f">
                  <v:path arrowok="t" o:connecttype="custom" o:connectlocs="0,72;0,0;0,72" o:connectangles="0,0,0"/>
                </v:shape>
                <v:shape id="Freeform 1485" o:spid="_x0000_s2509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pzcUA&#10;AADdAAAADwAAAGRycy9kb3ducmV2LnhtbERPyW7CMBC9I/UfrKnEpQKnQFlSDEJICA49tMAHDPFk&#10;KfE4jQ0Jf4+RKnGbp7fOfNmaUlypdoVlBe/9CARxYnXBmYLjYdObgnAeWWNpmRTcyMFy8dKZY6xt&#10;wz903ftMhBB2MSrIva9iKV2Sk0HXtxVx4FJbG/QB1pnUNTYh3JRyEEVjabDg0JBjReuckvP+YhTM&#10;zt+n8a75nQz+jl8X85G+HdItKdV9bVefIDy1/in+d+90mD+aDuHxTT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enNxQAAAN0AAAAPAAAAAAAAAAAAAAAAAJgCAABkcnMv&#10;ZG93bnJldi54bWxQSwUGAAAAAAQABAD1AAAAigMAAAAA&#10;" path="m,72l,,,72xe" filled="f" strokecolor="#e15520" strokeweight="0">
                  <v:path arrowok="t" o:connecttype="custom" o:connectlocs="0,72;0,0;0,72" o:connectangles="0,0,0"/>
                </v:shape>
                <v:shape id="Freeform 1486" o:spid="_x0000_s2510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ZW8YA&#10;AADdAAAADwAAAGRycy9kb3ducmV2LnhtbESPQWvDMAyF74X+B6PCbq2zEUqS1i2hdDDYpcvGdhWx&#10;moTFcmp7Tfbv50GhN4n39L6n7X4yvbiS851lBY+rBARxbXXHjYKP9+dlBsIHZI29ZVLwSx72u/ls&#10;i4W2I7/RtQqNiCHsC1TQhjAUUvq6JYN+ZQfiqJ2tMxji6hqpHY4x3PTyKUnW0mDHkdDiQIeW6u/q&#10;x0RIGGXad5/ZqXKv+fGSl8evslHqYTGVGxCBpnA3365fdKyfZin8fxNH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XZW8YAAADdAAAADwAAAAAAAAAAAAAAAACYAgAAZHJz&#10;L2Rvd25yZXYueG1sUEsFBgAAAAAEAAQA9QAAAIsDAAAAAA==&#10;" path="m13,70l,,13,70,8,85,5,100r3,15l13,130r5,-5l23,117r2,-7l25,102r,-10l23,85,20,77,13,70xe" fillcolor="#f3be00" stroked="f">
                  <v:path arrowok="t" o:connecttype="custom" o:connectlocs="13,70;0,0;13,70;13,70;13,70;8,85;5,100;8,115;13,130;18,125;23,117;25,110;25,102;25,92;23,85;20,77;13,70" o:connectangles="0,0,0,0,0,0,0,0,0,0,0,0,0,0,0,0,0"/>
                </v:shape>
                <v:shape id="Freeform 1487" o:spid="_x0000_s2511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xlsMA&#10;AADdAAAADwAAAGRycy9kb3ducmV2LnhtbERPXYvCMBB8P/A/hBV8OTTVsyLVKKIe9OUQP37A0qxt&#10;sdmUJtr6740g3Nvszs7MznLdmUo8qHGlZQXjUQSCOLO65FzB5fw7nINwHlljZZkUPMnBetX7WmKi&#10;bctHepx8LoIJuwQVFN7XiZQuK8igG9maOHBX2xj0YWxyqRtsg7mp5CSKZtJgySGhwJq2BWW3090o&#10;aMP2sNvPqjhNv7XVcfcz/TsqNeh3mwUIT53/P/6oUx3en85jeLcJE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DxlsMAAADdAAAADwAAAAAAAAAAAAAAAACYAgAAZHJzL2Rv&#10;d25yZXYueG1sUEsFBgAAAAAEAAQA9QAAAIgDAAAAAA==&#10;" path="m13,70l,,13,70,8,85,5,100r3,15l13,130r5,-5l23,117r2,-7l25,102r,-10l23,85,20,77,13,70xe" filled="f" strokecolor="#e15520" strokeweight="0">
                  <v:path arrowok="t" o:connecttype="custom" o:connectlocs="13,70;0,0;13,70;13,70;13,70;8,85;5,100;8,115;13,130;18,125;23,117;25,110;25,102;25,92;23,85;20,77;13,70" o:connectangles="0,0,0,0,0,0,0,0,0,0,0,0,0,0,0,0,0"/>
                </v:shape>
                <v:shape id="Freeform 1488" o:spid="_x0000_s2512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ie8QA&#10;AADdAAAADwAAAGRycy9kb3ducmV2LnhtbERP24rCMBB9F/yHMIJvmiqulmoUEQVZkF0vCL4NzdgW&#10;m0lponb3642wsG9zONeZLRpTigfVrrCsYNCPQBCnVhecKTgdN70YhPPIGkvLpOCHHCzm7dYME22f&#10;vKfHwWcihLBLUEHufZVI6dKcDLq+rYgDd7W1QR9gnUld4zOEm1IOo2gsDRYcGnKsaJVTejvcjYLd&#10;enf6/P2+nWM9uhT77f0y+aIPpbqdZjkF4anx/+I/91aH+aN4DO9vwgl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w4nvEAAAA3QAAAA8AAAAAAAAAAAAAAAAAmAIAAGRycy9k&#10;b3ducmV2LnhtbFBLBQYAAAAABAAEAPUAAACJAwAAAAA=&#10;" path="m8,68l,,8,68,3,83,,98r3,15l8,128r4,-5l17,115r3,-7l20,100r,-7l17,83,12,75,8,68xe" fillcolor="#f3be00" stroked="f">
                  <v:path arrowok="t" o:connecttype="custom" o:connectlocs="8,68;0,0;8,68;8,68;8,68;3,83;0,98;3,113;8,128;12,123;17,115;20,108;20,100;20,93;17,83;12,75;8,68" o:connectangles="0,0,0,0,0,0,0,0,0,0,0,0,0,0,0,0,0"/>
                </v:shape>
                <v:shape id="Freeform 1489" o:spid="_x0000_s2513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Z9J8UA&#10;AADdAAAADwAAAGRycy9kb3ducmV2LnhtbERPTWvCQBC9F/wPywheSt0oRSW6igiKtEhp2kO9Ddkx&#10;iWZnY3bV6K/vCoK3ebzPmcwaU4oz1a6wrKDXjUAQp1YXnCn4/Vm+jUA4j6yxtEwKruRgNm29TDDW&#10;9sLfdE58JkIIuxgV5N5XsZQuzcmg69qKOHA7Wxv0AdaZ1DVeQrgpZT+KBtJgwaEhx4oWOaWH5GQU&#10;fG62+9vXkbPVh93Y4m/7mtzWJ6U67WY+BuGp8U/xw73WYf77aAj3b8IJ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n0nxQAAAN0AAAAPAAAAAAAAAAAAAAAAAJgCAABkcnMv&#10;ZG93bnJldi54bWxQSwUGAAAAAAQABAD1AAAAigMAAAAA&#10;" path="m8,68l,,8,68,3,83,,98r3,15l8,128r4,-5l17,115r3,-7l20,100r,-7l17,83,12,75,8,68xe" filled="f" strokecolor="#e15520" strokeweight="0">
                  <v:path arrowok="t" o:connecttype="custom" o:connectlocs="8,68;0,0;8,68;8,68;8,68;3,83;0,98;3,113;8,128;12,123;17,115;20,108;20,100;20,93;17,83;12,75;8,68" o:connectangles="0,0,0,0,0,0,0,0,0,0,0,0,0,0,0,0,0"/>
                </v:shape>
                <v:shape id="Freeform 1490" o:spid="_x0000_s2514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zEcQA&#10;AADdAAAADwAAAGRycy9kb3ducmV2LnhtbESPQYvCQAyF74L/YYiwF9HpylakOoosLLon0eo9dGJb&#10;7GRKZ1a7/94cBG8J7+W9L6tN7xp1py7Ung18ThNQxIW3NZcGzvnPZAEqRGSLjWcy8E8BNuvhYIWZ&#10;9Q8+0v0USyUhHDI0UMXYZlqHoiKHYepbYtGuvnMYZe1KbTt8SLhr9CxJ5tphzdJQYUvfFRW3058z&#10;cOwt+51Ly1t+PYzzS0gP6fnXmI9Rv12CitTHt/l1vbeC/7UQXPlGRt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UMxHEAAAA3QAAAA8AAAAAAAAAAAAAAAAAmAIAAGRycy9k&#10;b3ducmV2LnhtbFBLBQYAAAAABAAEAPUAAACJAwAAAAA=&#10;" path="m5,67l,,5,67xe" fillcolor="#f3be00" stroked="f">
                  <v:path arrowok="t" o:connecttype="custom" o:connectlocs="5,67;0,0;5,67" o:connectangles="0,0,0"/>
                </v:shape>
                <v:shape id="Freeform 1491" o:spid="_x0000_s2515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m3MQA&#10;AADdAAAADwAAAGRycy9kb3ducmV2LnhtbERPS2sCMRC+C/6HMIXeNNsqrW6NUopSDyK+6Hm6me6u&#10;3UzWTXTjvzdCobf5+J4zmQVTiQs1rrSs4KmfgCDOrC45V3DYL3ojEM4ja6wsk4IrOZhNu50Jptq2&#10;vKXLzucihrBLUUHhfZ1K6bKCDLq+rYkj92Mbgz7CJpe6wTaGm0o+J8mLNFhybCiwpo+Cst/d2Sj4&#10;Op54Nc+SanOeh3X7/cqL8DlQ6vEhvL+B8BT8v/jPvdRx/nA0hvs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hJtzEAAAA3QAAAA8AAAAAAAAAAAAAAAAAmAIAAGRycy9k&#10;b3ducmV2LnhtbFBLBQYAAAAABAAEAPUAAACJAwAAAAA=&#10;" path="m5,67l,,5,67xe" filled="f" strokecolor="#e15520" strokeweight="0">
                  <v:path arrowok="t" o:connecttype="custom" o:connectlocs="5,67;0,0;5,67" o:connectangles="0,0,0"/>
                </v:shape>
                <v:shape id="Freeform 1492" o:spid="_x0000_s2516" style="position:absolute;left:6071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SV8QA&#10;AADdAAAADwAAAGRycy9kb3ducmV2LnhtbESPQUsEMQyF74L/oUTw5nYUXXTc7iLCwApeXAXxFqZx&#10;OjhNxzbudv+9OQjeEt7Le19Wmxons6dcxsQOLhcNGOI++ZEHB2+v3cUtmCLIHqfE5OBIBTbr05MV&#10;tj4d+IX2OxmMhnBp0UEQmVtrSx8oYlmkmVi1z5Qjiq55sD7jQcPjZK+aZmkjjqwNAWd6DNR/7X6i&#10;g+cnnG5I3rfl+P3RBZa67HJ17vysPtyDEaryb/673nrFv75Tfv1GR7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rklfEAAAA3QAAAA8AAAAAAAAAAAAAAAAAmAIAAGRycy9k&#10;b3ducmV2LnhtbFBLBQYAAAAABAAEAPUAAACJAwAAAAA=&#10;" path="m57,22l,,57,22xm55,22r15,8l80,32,92,30r12,-5l99,20,94,17,87,15,82,12r-7,l67,15r-5,2l55,22xe" fillcolor="#f3be00" stroked="f">
                  <v:path arrowok="t" o:connecttype="custom" o:connectlocs="57,22;0,0;57,22;55,22;70,30;80,32;92,30;104,25;99,20;94,17;87,15;82,12;75,12;67,15;62,17;55,22" o:connectangles="0,0,0,0,0,0,0,0,0,0,0,0,0,0,0,0"/>
                  <o:lock v:ext="edit" verticies="t"/>
                </v:shape>
                <v:shape id="Freeform 1493" o:spid="_x0000_s2517" style="position:absolute;left:6071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z10MQA&#10;AADdAAAADwAAAGRycy9kb3ducmV2LnhtbERP32vCMBB+F/wfwg32pqlujNkZZRsMJ4Kg3cYej+bW&#10;FJtLSWKt/70RBr7dx/fz5sveNqIjH2rHCibjDARx6XTNlYKv4mP0DCJEZI2NY1JwpgDLxXAwx1y7&#10;E++o28dKpBAOOSowMba5lKE0ZDGMXUucuD/nLcYEfSW1x1MKt42cZtmTtFhzajDY0ruh8rA/WgW/&#10;D2/yu3OrbTcrqvO6MFMvNz9K3d/1ry8gIvXxJv53f+o0/3E2ges36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c9dDEAAAA3QAAAA8AAAAAAAAAAAAAAAAAmAIAAGRycy9k&#10;b3ducmV2LnhtbFBLBQYAAAAABAAEAPUAAACJAwAAAAA=&#10;" path="m57,22l,,57,22xe" filled="f" strokecolor="#e77817" strokeweight="0">
                  <v:path arrowok="t" o:connecttype="custom" o:connectlocs="57,22;0,0;57,22" o:connectangles="0,0,0"/>
                </v:shape>
                <v:shape id="Freeform 1494" o:spid="_x0000_s2518" style="position:absolute;left:6126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j1sMA&#10;AADdAAAADwAAAGRycy9kb3ducmV2LnhtbERPTWvCQBC9C/0PyxR6041BpaauUhRpBS816nnITpPQ&#10;7GzIrknqr3cFwds83ucsVr2pREuNKy0rGI8iEMSZ1SXnCo7pdvgOwnlkjZVlUvBPDlbLl8ECE207&#10;/qH24HMRQtglqKDwvk6kdFlBBt3I1sSB+7WNQR9gk0vdYBfCTSXjKJpJgyWHhgJrWheU/R0uRsFu&#10;347j0zQ9XzeTr4ue2XVHaanU22v/+QHCU++f4of7W4f5k3kM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bj1sMAAADdAAAADwAAAAAAAAAAAAAAAACYAgAAZHJzL2Rv&#10;d25yZXYueG1sUEsFBgAAAAAEAAQA9QAAAIgDAAAAAA==&#10;" path="m,10r15,8l25,20,37,18,49,13,44,8,39,5,32,3,27,,20,,12,3,7,5,,10e" filled="f" strokecolor="#e77817" strokeweight="0">
                  <v:path arrowok="t" o:connecttype="custom" o:connectlocs="0,10;15,18;25,20;37,18;49,13;44,8;39,5;32,3;27,0;20,0;12,3;7,5;0,10" o:connectangles="0,0,0,0,0,0,0,0,0,0,0,0,0"/>
                </v:shape>
                <v:shape id="Freeform 1495" o:spid="_x0000_s2519" style="position:absolute;left:6108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J0MYA&#10;AADdAAAADwAAAGRycy9kb3ducmV2LnhtbERPTUvDQBC9F/wPywi9SLux1dLGbotUBLVSaFo8D9kx&#10;CWZnQ3baRH+9Kwi9zeN9znLdu1qdqQ2VZwO34wQUce5txYWB4+F5NAcVBNli7ZkMfFOA9epqsMTU&#10;+o73dM6kUDGEQ4oGSpEm1TrkJTkMY98QR+7Ttw4lwrbQtsUuhrtaT5Jkph1WHBtKbGhTUv6VnZyB&#10;7fTpdP8mm9f6vZPdj9/u9h/ZjTHD6/7xAZRQLxfxv/vFxvl3iyn8fRNP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OJ0MYAAADdAAAADwAAAAAAAAAAAAAAAACYAgAAZHJz&#10;L2Rvd25yZXYueG1sUEsFBgAAAAAEAAQA9QAAAIsDAAAAAA==&#10;" path="m55,8l,,55,8xm55,8r12,7l80,18,92,15r10,-5l100,5,92,3,87,,80,,72,,67,,60,5,55,8xe" fillcolor="#f3be00" stroked="f">
                  <v:path arrowok="t" o:connecttype="custom" o:connectlocs="55,8;0,0;55,8;55,8;67,15;80,18;92,15;102,10;100,5;92,3;87,0;80,0;72,0;67,0;60,5;55,8" o:connectangles="0,0,0,0,0,0,0,0,0,0,0,0,0,0,0,0"/>
                  <o:lock v:ext="edit" verticies="t"/>
                </v:shape>
                <v:shape id="Freeform 1496" o:spid="_x0000_s2520" style="position:absolute;left:6108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LJS8QA&#10;AADdAAAADwAAAGRycy9kb3ducmV2LnhtbERP22oCMRB9F/oPYQp906ytSt0aRbdUiohQ9QOmm+lm&#10;6WayJKmuf2+Egm9zONeZLTrbiBP5UDtWMBxkIIhLp2uuFBwPH/1XECEia2wck4ILBVjMH3ozzLU7&#10;8xed9rESKYRDjgpMjG0uZSgNWQwD1xIn7sd5izFBX0nt8ZzCbSOfs2wiLdacGgy2VBgqf/d/VkHh&#10;zWq42RXb8cv3+r3ebVfL8bRT6umxW76BiNTFu/jf/anT/NF0BLdv0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SyUvEAAAA3QAAAA8AAAAAAAAAAAAAAAAAmAIAAGRycy9k&#10;b3ducmV2LnhtbFBLBQYAAAAABAAEAPUAAACJAwAAAAA=&#10;" path="m55,8l,,55,8xe" filled="f" strokecolor="#e77817" strokeweight="0">
                  <v:path arrowok="t" o:connecttype="custom" o:connectlocs="55,8;0,0;55,8" o:connectangles="0,0,0"/>
                </v:shape>
                <v:shape id="Freeform 1497" o:spid="_x0000_s2521" style="position:absolute;left:6163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SWasAA&#10;AADdAAAADwAAAGRycy9kb3ducmV2LnhtbERPTYvCMBC9C/sfwix401RxRbtNRQXBm2z14m1oxrZs&#10;MylNrPHfG2Fhb/N4n5NtgmnFQL1rLCuYTRMQxKXVDVcKLufDZAXCeWSNrWVS8CQHm/xjlGGq7YN/&#10;aCh8JWIIuxQV1N53qZSurMmgm9qOOHI32xv0EfaV1D0+Yrhp5TxJltJgw7Ghxo72NZW/xd0oaJeD&#10;49ssDLReJeHaFPq0m3ulxp9h+w3CU/D/4j/3Ucf5i/UXvL+JJ8j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4SWasAAAADdAAAADwAAAAAAAAAAAAAAAACYAgAAZHJzL2Rvd25y&#10;ZXYueG1sUEsFBgAAAAAEAAQA9QAAAIUDAAAAAA==&#10;" path="m,8r12,7l25,18,37,15,47,10,45,5,37,3,32,,25,,17,,12,,5,5,,8e" filled="f" strokecolor="#e77817" strokeweight="0">
                  <v:path arrowok="t" o:connecttype="custom" o:connectlocs="0,8;12,15;25,18;37,15;47,10;45,5;37,3;32,0;25,0;17,0;12,0;5,5;0,8" o:connectangles="0,0,0,0,0,0,0,0,0,0,0,0,0"/>
                </v:shape>
                <v:shape id="Freeform 1498" o:spid="_x0000_s2522" style="position:absolute;left:6138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qSMYA&#10;AADdAAAADwAAAGRycy9kb3ducmV2LnhtbERPTUvDQBC9F/wPywi9lHZj1dLGbotUBLWl0LR4HrJj&#10;EszOhuy0if56VxC8zeN9znLdu1pdqA2VZwM3kwQUce5txYWB0/F5PAcVBNli7ZkMfFGA9epqsMTU&#10;+o4PdMmkUDGEQ4oGSpEm1TrkJTkME98QR+7Dtw4lwrbQtsUuhrtaT5Nkph1WHBtKbGhTUv6ZnZ2B&#10;7e3T+f5NNq/1rpP9t9/uD+/ZyJjhdf/4AEqol3/xn/vFxvl3ixn8fhNP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QqSMYAAADdAAAADwAAAAAAAAAAAAAAAACYAgAAZHJz&#10;L2Rvd25yZXYueG1sUEsFBgAAAAAEAAQA9QAAAIsDAAAAAA==&#10;" path="m55,8l,,55,8xm55,8r12,7l80,18,92,15r10,-5l97,5,92,3,87,,80,,72,,67,,60,5,55,8xe" fillcolor="#f3be00" stroked="f">
                  <v:path arrowok="t" o:connecttype="custom" o:connectlocs="55,8;0,0;55,8;55,8;67,15;80,18;92,15;102,10;97,5;92,3;87,0;80,0;72,0;67,0;60,5;55,8" o:connectangles="0,0,0,0,0,0,0,0,0,0,0,0,0,0,0,0"/>
                  <o:lock v:ext="edit" verticies="t"/>
                </v:shape>
                <v:shape id="Freeform 1499" o:spid="_x0000_s2523" style="position:absolute;left:6138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XPMUA&#10;AADdAAAADwAAAGRycy9kb3ducmV2LnhtbERP22oCMRB9L/gPYYS+1ay2Vl2NoltapIig9gOmm3Gz&#10;uJksSarbv28Khb7N4VxnsepsI67kQ+1YwXCQgSAuna65UvBxen2YgggRWWPjmBR8U4DVsne3wFy7&#10;Gx/oeoyVSCEcclRgYmxzKUNpyGIYuJY4cWfnLcYEfSW1x1sKt40cZdmztFhzajDYUmGovBy/rILC&#10;m83wfV/sxo+fby/1frdZj2edUvf9bj0HEamL/+I/91an+U+zCfx+k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Fc8xQAAAN0AAAAPAAAAAAAAAAAAAAAAAJgCAABkcnMv&#10;ZG93bnJldi54bWxQSwUGAAAAAAQABAD1AAAAigMAAAAA&#10;" path="m55,8l,,55,8xe" filled="f" strokecolor="#e77817" strokeweight="0">
                  <v:path arrowok="t" o:connecttype="custom" o:connectlocs="55,8;0,0;55,8" o:connectangles="0,0,0"/>
                </v:shape>
                <v:shape id="Freeform 1500" o:spid="_x0000_s2524" style="position:absolute;left:6193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59MMA&#10;AADdAAAADwAAAGRycy9kb3ducmV2LnhtbESPQYvCMBCF7wv+hzDC3tZUWUSrUVQQvMl2vXgbmrEt&#10;NpPSxBr/vXNY2NsM781736y3ybVqoD40ng1MJxko4tLbhisDl9/j1wJUiMgWW89k4EUBtpvRxxpz&#10;65/8Q0MRKyUhHHI0UMfY5VqHsiaHYeI7YtFuvncYZe0rbXt8Srhr9SzL5tphw9JQY0eHmsp78XAG&#10;2vkQ+DZNAy0XWbo2hT3vZ9GYz3HarUBFSvHf/Hd9soL/vRRc+UZG0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U59MMAAADdAAAADwAAAAAAAAAAAAAAAACYAgAAZHJzL2Rv&#10;d25yZXYueG1sUEsFBgAAAAAEAAQA9QAAAIgDAAAAAA==&#10;" path="m,8r12,7l25,18,37,15,47,10,42,5,37,3,32,,25,,17,,12,,5,5,,8e" filled="f" strokecolor="#e77817" strokeweight="0">
                  <v:path arrowok="t" o:connecttype="custom" o:connectlocs="0,8;12,15;25,18;37,15;47,10;42,5;37,3;32,0;25,0;17,0;12,0;5,5;0,8" o:connectangles="0,0,0,0,0,0,0,0,0,0,0,0,0"/>
                </v:shape>
                <v:shape id="Freeform 1501" o:spid="_x0000_s2525" style="position:absolute;left:6041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m98IA&#10;AADdAAAADwAAAGRycy9kb3ducmV2LnhtbERPy6rCMBDdC/5DGMGNaKpcxFajyEXBleADcTk2Y1ts&#10;Jr1N1Pr3N4Lgbg7nObNFY0rxoNoVlhUMBxEI4tTqgjMFx8O6PwHhPLLG0jIpeJGDxbzdmmGi7ZN3&#10;9Nj7TIQQdgkqyL2vEildmpNBN7AVceCutjboA6wzqWt8hnBTylEUjaXBgkNDjhX95pTe9nej4HQ5&#10;b84Tu0vXsT2O/npbXDVyrFS30yynIDw1/iv+uDc6zP+JY3h/E0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Kb3wgAAAN0AAAAPAAAAAAAAAAAAAAAAAJgCAABkcnMvZG93&#10;bnJldi54bWxQSwUGAAAAAAQABAD1AAAAhwMAAAAA&#10;" path="m55,25l,,55,25xm55,25r12,5l80,35,92,32r13,-5l100,22,95,17,87,15r-7,l75,15r-8,l60,20r-5,5xe" fillcolor="#f3be00" stroked="f">
                  <v:path arrowok="t" o:connecttype="custom" o:connectlocs="55,25;0,0;55,25;55,25;67,30;80,35;92,32;105,27;100,22;95,17;87,15;80,15;75,15;67,15;60,20;55,25" o:connectangles="0,0,0,0,0,0,0,0,0,0,0,0,0,0,0,0"/>
                  <o:lock v:ext="edit" verticies="t"/>
                </v:shape>
                <v:shape id="Freeform 1502" o:spid="_x0000_s2526" style="position:absolute;left:6041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cv+cYA&#10;AADdAAAADwAAAGRycy9kb3ducmV2LnhtbESPQU8CQQyF7yb8h0lJvMksGA1ZGYhgCHjwAHrxVnbK&#10;7saddjMzwvrv7cHEW5v3+t7XxWoInblQTK2wg+mkAENciW+5dvDxvr2bg0kZ2WMnTA5+KMFqObpZ&#10;YOnlyge6HHNtNIRTiQ6anPvS2lQ1FDBNpCdW7SwxYNY11tZHvGp46OysKB5twJa1ocGeNg1VX8fv&#10;4EBe9/L5ssVqep/e1vMh7uQ02zl3Ox6en8BkGvK/+e967xX/oVB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cv+cYAAADdAAAADwAAAAAAAAAAAAAAAACYAgAAZHJz&#10;L2Rvd25yZXYueG1sUEsFBgAAAAAEAAQA9QAAAIsDAAAAAA==&#10;" path="m55,25l,,55,25xe" filled="f" strokecolor="#e77817" strokeweight="0">
                  <v:path arrowok="t" o:connecttype="custom" o:connectlocs="55,25;0,0;55,25" o:connectangles="0,0,0"/>
                </v:shape>
                <v:shape id="Freeform 1503" o:spid="_x0000_s2527" style="position:absolute;left:609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90v8QA&#10;AADdAAAADwAAAGRycy9kb3ducmV2LnhtbERPTWvCQBC9C/6HZYTedGOhRdJsREQxFi9VDzlOs9Mk&#10;NTsbs9uY/vuuUPA2j/c5yXIwjeipc7VlBfNZBIK4sLrmUsH5tJ0uQDiPrLGxTAp+ycEyHY8SjLW9&#10;8Qf1R1+KEMIuRgWV920spSsqMuhmtiUO3JftDPoAu1LqDm8h3DTyOYpepcGaQ0OFLa0rKi7HH6PA&#10;5t+fm+vi+p5vd3qXt0W23x9ypZ4mw+oNhKfBP8T/7kyH+S/RHO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vdL/EAAAA3QAAAA8AAAAAAAAAAAAAAAAAmAIAAGRycy9k&#10;b3ducmV2LnhtbFBLBQYAAAAABAAEAPUAAACJAwAAAAA=&#10;" path="m,10r12,5l25,20,37,17,50,12,45,7,40,2,32,,25,,20,,12,,5,5,,10xe" filled="f" strokecolor="#e77817" strokeweight="0">
                  <v:path arrowok="t" o:connecttype="custom" o:connectlocs="0,10;12,15;25,20;37,17;50,12;45,7;40,2;32,0;25,0;20,0;12,0;5,5;0,10" o:connectangles="0,0,0,0,0,0,0,0,0,0,0,0,0"/>
                </v:shape>
                <v:shape id="Freeform 1504" o:spid="_x0000_s2528" style="position:absolute;left:6009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FqsMA&#10;AADdAAAADwAAAGRycy9kb3ducmV2LnhtbERPTWvCQBC9C/6HZYTedKPQEFLXEIpCD700Vc9DdpqE&#10;Zmdjdk1if70rFLzN433ONptMKwbqXWNZwXoVgSAurW64UnD8PiwTEM4ja2wtk4IbOch289kWU21H&#10;/qKh8JUIIexSVFB736VSurImg25lO+LA/djeoA+wr6TucQzhppWbKIqlwYZDQ40dvddU/hZXo6A4&#10;nav2dJvKmPb7y19sPnOZJEq9LKb8DYSnyT/F/+4PHea/Rht4fBNO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OFqsMAAADdAAAADwAAAAAAAAAAAAAAAACYAgAAZHJzL2Rv&#10;d25yZXYueG1sUEsFBgAAAAAEAAQA9QAAAIgDAAAAAA==&#10;" path="m60,18l,,60,18xm60,18r12,7l84,28r13,l107,23r-5,-5l97,13,92,10r-8,l77,10r-5,l65,13r-5,5xe" fillcolor="#f3be00" stroked="f">
                  <v:path arrowok="t" o:connecttype="custom" o:connectlocs="60,18;0,0;60,18;60,18;72,25;84,28;97,28;107,23;102,18;97,13;92,10;84,10;77,10;72,10;65,13;60,18" o:connectangles="0,0,0,0,0,0,0,0,0,0,0,0,0,0,0,0"/>
                  <o:lock v:ext="edit" verticies="t"/>
                </v:shape>
                <v:shape id="Freeform 1505" o:spid="_x0000_s2529" style="position:absolute;left:6009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4CHcUA&#10;AADdAAAADwAAAGRycy9kb3ducmV2LnhtbERPTWsCMRC9F/wPYYReiiZbqdWtUUSoFAqCVtDjdDPu&#10;rm4mS5Lq9t83hUJv83ifM1t0thFX8qF2rCEbKhDEhTM1lxr2H6+DCYgQkQ02jknDNwVYzHt3M8yN&#10;u/GWrrtYihTCIUcNVYxtLmUoKrIYhq4lTtzJeYsxQV9K4/GWwm0jH5UaS4s1p4YKW1pVVFx2X1bD&#10;Oq6z55WfdscyO47U53nzPjk8aH3f75YvICJ18V/8534zaf6TGsHvN+kE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gIdxQAAAN0AAAAPAAAAAAAAAAAAAAAAAJgCAABkcnMv&#10;ZG93bnJldi54bWxQSwUGAAAAAAQABAD1AAAAigMAAAAA&#10;" path="m60,18l,,60,18xe" filled="f" strokecolor="#e77817" strokeweight="0">
                  <v:path arrowok="t" o:connecttype="custom" o:connectlocs="60,18;0,0;60,18" o:connectangles="0,0,0"/>
                </v:shape>
                <v:shape id="Freeform 1506" o:spid="_x0000_s2530" style="position:absolute;left:6069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uu1cEA&#10;AADdAAAADwAAAGRycy9kb3ducmV2LnhtbERPS2sCMRC+F/wPYQRvNWvRUlajqLBtjz568DgkY3Yx&#10;mSybqNt/3whCb/PxPWex6r0TN+piE1jBZFyAINbBNGwV/Byr1w8QMSEbdIFJwS9FWC0HLwssTbjz&#10;nm6HZEUO4ViigjqltpQy6po8xnFoiTN3Dp3HlGFnpenwnsO9k29F8S49NpwbamxpW5O+HK5ewf5L&#10;2pND/amrrd3RcXN11YWUGg379RxEoj79i5/ub5Pnz4opPL7JJ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7rtXBAAAA3QAAAA8AAAAAAAAAAAAAAAAAmAIAAGRycy9kb3du&#10;cmV2LnhtbFBLBQYAAAAABAAEAPUAAACGAwAAAAA=&#10;" path="m,8r12,7l24,18r13,l47,13,42,8,37,3,32,,24,,17,,12,,5,3,,8xe" filled="f" strokecolor="#e77817" strokeweight="0">
                  <v:path arrowok="t" o:connecttype="custom" o:connectlocs="0,8;12,15;24,18;37,18;47,13;42,8;37,3;32,0;24,0;17,0;12,0;5,3;0,8" o:connectangles="0,0,0,0,0,0,0,0,0,0,0,0,0"/>
                </v:shape>
                <v:shape id="Freeform 1507" o:spid="_x0000_s2531" style="position:absolute;left:5989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0K3MQA&#10;AADdAAAADwAAAGRycy9kb3ducmV2LnhtbERPTWvCQBC9F/oflil4q5sW1DR1DSUoeApUpdTbkJ0m&#10;abOzYXc18d+7BcHbPN7nLPPRdOJMzreWFbxMExDEldUt1woO+81zCsIHZI2dZVJwIQ/56vFhiZm2&#10;A3/SeRdqEUPYZ6igCaHPpPRVQwb91PbEkfuxzmCI0NVSOxxiuOnka5LMpcGWY0ODPRUNVX+7k1Ew&#10;fF/S9cJ+lUc6ujKs92/lb6GVmjyNH+8gAo3hLr65tzrOnyUz+P8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CtzEAAAA3QAAAA8AAAAAAAAAAAAAAAAAmAIAAGRycy9k&#10;b3ducmV2LnhtbFBLBQYAAAAABAAEAPUAAACJAwAAAAA=&#10;" path="m55,18l,,55,18xm52,18r13,7l77,28r12,l102,23,97,18,92,13,85,10,80,8r-8,l65,10r-5,3l52,18xe" fillcolor="#f3be00" stroked="f">
                  <v:path arrowok="t" o:connecttype="custom" o:connectlocs="55,18;0,0;55,18;52,18;65,25;77,28;89,28;102,23;97,18;92,13;85,10;80,8;72,8;65,10;60,13;52,18" o:connectangles="0,0,0,0,0,0,0,0,0,0,0,0,0,0,0,0"/>
                  <o:lock v:ext="edit" verticies="t"/>
                </v:shape>
                <v:shape id="Freeform 1508" o:spid="_x0000_s2532" style="position:absolute;left:5989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RbsMA&#10;AADdAAAADwAAAGRycy9kb3ducmV2LnhtbERPPWvDMBDdC/kP4gJZSiO30FDcyMEuFDoF4mboeFhn&#10;y9g6uZKSOP8+ChS63eN93nY321GcyYfesYLndQaCuHG6507B8fvz6Q1EiMgaR8ek4EoBdsXiYYu5&#10;dhc+0LmOnUghHHJUYGKccilDY8hiWLuJOHGt8xZjgr6T2uMlhdtRvmTZRlrsOTUYnOjDUDPUJ6tg&#10;31bm0Mr9Tzn8lmVducdT5Ump1XIu30FEmuO/+M/9pdP812wD92/SC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oRbsMAAADdAAAADwAAAAAAAAAAAAAAAACYAgAAZHJzL2Rv&#10;d25yZXYueG1sUEsFBgAAAAAEAAQA9QAAAIgDAAAAAA==&#10;" path="m55,18l,,55,18xe" filled="f" strokecolor="#e77817" strokeweight="0">
                  <v:path arrowok="t" o:connecttype="custom" o:connectlocs="55,18;0,0;55,18" o:connectangles="0,0,0"/>
                </v:shape>
                <v:shape id="Freeform 1509" o:spid="_x0000_s2533" style="position:absolute;left:604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eGcMA&#10;AADdAAAADwAAAGRycy9kb3ducmV2LnhtbERPTWvCQBC9F/wPywje6qZC25i6iggt4k3tpbchO9lN&#10;m50N2W0S/fVuQehtHu9zVpvRNaKnLtSeFTzNMxDEpdc1GwWf5/fHHESIyBobz6TgQgE268nDCgvt&#10;Bz5Sf4pGpBAOBSqwMbaFlKG05DDMfUucuMp3DmOCnZG6wyGFu0YusuxFOqw5NVhsaWep/Dn9OgX+&#10;8P3l+q0xeazoXNmP5ZBfl0rNpuP2DUSkMf6L7+69TvOfs1f4+yad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oeGcMAAADdAAAADwAAAAAAAAAAAAAAAACYAgAAZHJzL2Rv&#10;d25yZXYueG1sUEsFBgAAAAAEAAQA9QAAAIgDAAAAAA==&#10;" path="m,10r13,7l25,20r12,l50,15,45,10,40,5,33,2,28,,20,,13,2,8,5,,10e" filled="f" strokecolor="#e77817" strokeweight="0">
                  <v:path arrowok="t" o:connecttype="custom" o:connectlocs="0,10;13,17;25,20;37,20;50,15;45,10;40,5;33,2;28,0;20,0;13,2;8,5;0,10" o:connectangles="0,0,0,0,0,0,0,0,0,0,0,0,0"/>
                </v:shape>
                <v:shape id="Freeform 1510" o:spid="_x0000_s2534" style="position:absolute;left:5957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J+cgA&#10;AADdAAAADwAAAGRycy9kb3ducmV2LnhtbESPT2vCQBDF70K/wzKF3urGUq2krtI/CCIFqemhvQ3Z&#10;MRuanQ3ZNcZv7xwEbzO8N+/9ZrEafKN66mId2MBknIEiLoOtuTLwU6wf56BiQrbYBCYDZ4qwWt6N&#10;FpjbcOJv6vepUhLCMUcDLqU21zqWjjzGcWiJRTuEzmOStau07fAk4b7RT1k20x5rlgaHLX04Kv/3&#10;R2+gmDwP237+bgu3+3z5/TvP3Ndha8zD/fD2CirRkG7m6/XGCv40E1z5Rk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T8n5yAAAAN0AAAAPAAAAAAAAAAAAAAAAAJgCAABk&#10;cnMvZG93bnJldi54bWxQSwUGAAAAAAQABAD1AAAAjQMAAAAA&#10;" path="m54,25l,,54,25xm54,25r13,7l79,37,92,35r10,-5l99,25,92,20,87,18r-8,l74,18r-7,l59,20r-5,5xe" fillcolor="#f3be00" stroked="f">
                  <v:path arrowok="t" o:connecttype="custom" o:connectlocs="54,25;0,0;54,25;54,25;67,32;79,37;92,35;102,30;99,25;92,20;87,18;79,18;74,18;67,18;59,20;54,25" o:connectangles="0,0,0,0,0,0,0,0,0,0,0,0,0,0,0,0"/>
                  <o:lock v:ext="edit" verticies="t"/>
                </v:shape>
                <v:shape id="Freeform 1511" o:spid="_x0000_s2535" style="position:absolute;left:5957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koMIA&#10;AADdAAAADwAAAGRycy9kb3ducmV2LnhtbERP32vCMBB+F/Y/hBvsTVMFRaupDJngHtcpY29Hc22C&#10;zaU00Xb765fBYG/38f283X50rbhTH6xnBfNZBoK48tpyo+D8fpyuQYSIrLH1TAq+KMC+eJjsMNd+&#10;4De6l7ERKYRDjgpMjF0uZagMOQwz3xEnrva9w5hg30jd45DCXSsXWbaSDi2nBoMdHQxV1/LmFDTz&#10;78sHva6Gz3rNprR8eLEnq9TT4/i8BRFpjP/iP/dJp/nLbAO/36QT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qSgwgAAAN0AAAAPAAAAAAAAAAAAAAAAAJgCAABkcnMvZG93&#10;bnJldi54bWxQSwUGAAAAAAQABAD1AAAAhwMAAAAA&#10;" path="m54,25l,,54,25xe" filled="f" strokecolor="#e77817" strokeweight="0">
                  <v:path arrowok="t" o:connecttype="custom" o:connectlocs="54,25;0,0;54,25" o:connectangles="0,0,0"/>
                </v:shape>
                <v:shape id="Freeform 1512" o:spid="_x0000_s2536" style="position:absolute;left:6011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aRMYA&#10;AADdAAAADwAAAGRycy9kb3ducmV2LnhtbESPzYoCQQyE7wu+QxPBy6I9Ki4y2oosLCzoRd2D3uJ0&#10;5gen08N0r45vbw6Ct4SqVH1ZrjtXqxu1ofJsYDxKQBFn3lZcGPg7/gznoEJEtlh7JgMPCrBe9T6W&#10;mFp/5z3dDrFQEsIhRQNljE2qdchKchhGviEWLfetwyhrW2jb4l3CXa0nSfKlHVYsDSU29F1Sdj38&#10;OwPXzfmYn3b1Jav0aZJv9zSdnT+NGfS7zQJUpC6+za/rXyv4s7Hwyzcygl4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xaRMYAAADdAAAADwAAAAAAAAAAAAAAAACYAgAAZHJz&#10;L2Rvd25yZXYueG1sUEsFBgAAAAAEAAQA9QAAAIsDAAAAAA==&#10;" path="m,7r13,7l25,19,38,17,48,12,45,7,38,2,33,,25,,20,,13,,5,2,,7xe" filled="f" strokecolor="#e77817" strokeweight="0">
                  <v:path arrowok="t" o:connecttype="custom" o:connectlocs="0,7;13,14;25,19;38,17;48,12;45,7;38,2;33,0;25,0;20,0;13,0;5,2;0,7" o:connectangles="0,0,0,0,0,0,0,0,0,0,0,0,0"/>
                </v:shape>
                <v:shape id="Freeform 1513" o:spid="_x0000_s2537" style="position:absolute;left:5934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BG8MA&#10;AADdAAAADwAAAGRycy9kb3ducmV2LnhtbERPS0vDQBC+C/0Pywje7CYVU0m7LcVWEE99SM9DdkxC&#10;s7MxO02iv94VBG/z8T1nuR5do3rqQu3ZQDpNQBEX3tZcGng/vdw/gQqCbLHxTAa+KMB6NblZYm79&#10;wAfqj1KqGMIhRwOVSJtrHYqKHIapb4kj9+E7hxJhV2rb4RDDXaNnSZJphzXHhgpbeq6ouByvzsBl&#10;Lw+f37viHCid9xllw1be9sbc3Y6bBSihUf7Ff+5XG+c/pin8fhNP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vBG8MAAADdAAAADwAAAAAAAAAAAAAAAACYAgAAZHJzL2Rv&#10;d25yZXYueG1sUEsFBgAAAAAEAAQA9QAAAIgDAAAAAA==&#10;" path="m55,38l,,55,38xm53,38r14,7l80,50r10,3l102,50,97,43,92,38,87,35,80,33,72,30r-7,l60,33r-7,5xe" fillcolor="#f3be00" stroked="f">
                  <v:path arrowok="t" o:connecttype="custom" o:connectlocs="55,38;0,0;55,38;53,38;67,45;80,50;90,53;102,50;97,43;92,38;87,35;80,33;72,30;65,30;60,33;53,38" o:connectangles="0,0,0,0,0,0,0,0,0,0,0,0,0,0,0,0"/>
                  <o:lock v:ext="edit" verticies="t"/>
                </v:shape>
                <v:shape id="Freeform 1514" o:spid="_x0000_s2538" style="position:absolute;left:5934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MZ1MMA&#10;AADdAAAADwAAAGRycy9kb3ducmV2LnhtbERP22rCQBB9L/gPyxR8azZeWiV1FSkGpIWCxg8YsmM2&#10;bXY2ZLdJ/Hu3UOjbHM51NrvRNqKnzteOFcySFARx6XTNlYJLkT+tQfiArLFxTApu5GG3nTxsMNNu&#10;4BP151CJGMI+QwUmhDaT0peGLPrEtcSRu7rOYoiwq6TucIjhtpHzNH2RFmuODQZbejNUfp9/rIJl&#10;+vn+MRT5CQc2X7pdLermsFBq+jjuX0EEGsO/+M991HH+82wO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MZ1MMAAADdAAAADwAAAAAAAAAAAAAAAACYAgAAZHJzL2Rv&#10;d25yZXYueG1sUEsFBgAAAAAEAAQA9QAAAIgDAAAAAA==&#10;" path="m55,38l,,55,38xe" filled="f" strokecolor="#e77817" strokeweight="0">
                  <v:path arrowok="t" o:connecttype="custom" o:connectlocs="55,38;0,0;55,38" o:connectangles="0,0,0"/>
                </v:shape>
                <v:shape id="Freeform 1515" o:spid="_x0000_s2539" style="position:absolute;left:5987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1/MUA&#10;AADdAAAADwAAAGRycy9kb3ducmV2LnhtbERP32vCMBB+H/g/hBP2NtM6FKlGEdlkMER0suHb0Zxp&#10;tbnUJtNuf/0iCHu7j+/nTWatrcSFGl86VpD2EhDEudMlGwW7j9enEQgfkDVWjknBD3mYTTsPE8y0&#10;u/KGLttgRAxhn6GCIoQ6k9LnBVn0PVcTR+7gGoshwsZI3eA1httK9pNkKC2WHBsKrGlRUH7aflsF&#10;4bg0q/fzOn2hkWm/9v357vfTKPXYbedjEIHa8C++u990nD9In+H2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/X8xQAAAN0AAAAPAAAAAAAAAAAAAAAAAJgCAABkcnMv&#10;ZG93bnJldi54bWxQSwUGAAAAAAQABAD1AAAAigMAAAAA&#10;" path="m,8r14,7l27,20r10,3l49,20,44,13,39,8,34,5,27,3,19,,12,,7,3,,8xe" filled="f" strokecolor="#e77817" strokeweight="0">
                  <v:path arrowok="t" o:connecttype="custom" o:connectlocs="0,8;14,15;27,20;37,23;49,20;44,13;39,8;34,5;27,3;19,0;12,0;7,3;0,8" o:connectangles="0,0,0,0,0,0,0,0,0,0,0,0,0"/>
                </v:shape>
                <v:shape id="Freeform 1516" o:spid="_x0000_s2540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GpMMA&#10;AADdAAAADwAAAGRycy9kb3ducmV2LnhtbERPS2vCQBC+C/6HZYTedOMTia4iBbGHUnyLtyE7JtHs&#10;bJrdavrvuwXB23x8z5nOa1OIO1Uut6yg24lAECdW55wq2O+W7TEI55E1FpZJwS85mM+ajSnG2j54&#10;Q/etT0UIYRejgsz7MpbSJRkZdB1bEgfuYiuDPsAqlbrCRwg3hexF0UgazDk0ZFjSe0bJbftjFOBx&#10;ferlg0t5/fo89/HbLlen3UGpt1a9mIDwVPuX+On+0GH+sDuA/2/C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IGpMMAAADdAAAADwAAAAAAAAAAAAAAAACYAgAAZHJzL2Rv&#10;d25yZXYueG1sUEsFBgAAAAAEAAQA9QAAAIgDAAAAAA==&#10;" path="m,l,13,5,23r8,10l23,40r,-10l20,18,10,8,,xe" fillcolor="#f3be00" stroked="f">
                  <v:path arrowok="t" o:connecttype="custom" o:connectlocs="0,0;0,13;5,23;13,33;23,40;23,30;20,18;10,8;0,0" o:connectangles="0,0,0,0,0,0,0,0,0"/>
                </v:shape>
                <v:shape id="Freeform 1517" o:spid="_x0000_s2541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+wTMQA&#10;AADdAAAADwAAAGRycy9kb3ducmV2LnhtbERPTUsDMRC9C/6HMIK3NruFatk2LVpUhOrBtvQ8bKab&#10;pclkSWJ36683QsHbPN7nLFaDs+JMIbaeFZTjAgRx7XXLjYL97nU0AxETskbrmRRcKMJqeXuzwEr7&#10;nr/ovE2NyCEcK1RgUuoqKWNtyGEc+444c0cfHKYMQyN1wD6HOysnRfEgHbacGwx2tDZUn7bfTkHx&#10;+DOr+8PnyzOZy2YTrH37GEql7u+GpzmIREP6F1/d7zrPn5ZT+Psmn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sEzEAAAA3QAAAA8AAAAAAAAAAAAAAAAAmAIAAGRycy9k&#10;b3ducmV2LnhtbFBLBQYAAAAABAAEAPUAAACJAwAAAAA=&#10;" path="m,l,13,5,23r8,10l23,40r,-10l20,18,10,8,,e" filled="f" strokecolor="#e77817" strokeweight="0">
                  <v:path arrowok="t" o:connecttype="custom" o:connectlocs="0,0;0,13;5,23;13,33;23,40;23,30;20,18;10,8;0,0" o:connectangles="0,0,0,0,0,0,0,0,0"/>
                </v:shape>
                <v:shape id="Freeform 1518" o:spid="_x0000_s2542" style="position:absolute;left:6113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DRsMA&#10;AADdAAAADwAAAGRycy9kb3ducmV2LnhtbERP32vCMBB+F/Y/hBv4IpoqKLMapQhjlSE4FXw9mrMt&#10;ay4lybT+94sg+HYf389brjvTiCs5X1tWMB4lIIgLq2suFZyOn8MPED4ga2wsk4I7eViv3npLTLW9&#10;8Q9dD6EUMYR9igqqENpUSl9UZNCPbEscuYt1BkOErpTa4S2Gm0ZOkmQmDdYcGypsaVNR8Xv4Mwp4&#10;kE1P7TbbJbnLN+V+/v1Vn51S/fcuW4AI1IWX+OnOdZw/Hc/g8U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kDRsMAAADdAAAADwAAAAAAAAAAAAAAAACYAgAAZHJzL2Rv&#10;d25yZXYueG1sUEsFBgAAAAAEAAQA9QAAAIgDAAAAAA==&#10;" path="m40,42r3,12l47,64r8,10l67,82,65,72,60,59,52,49,40,42xm40,42l,,40,42xe" fillcolor="#f3be00" stroked="f">
                  <v:path arrowok="t" o:connecttype="custom" o:connectlocs="40,42;43,54;47,64;55,74;67,82;65,72;60,59;52,49;40,42;40,42;0,0;40,42" o:connectangles="0,0,0,0,0,0,0,0,0,0,0,0"/>
                  <o:lock v:ext="edit" verticies="t"/>
                </v:shape>
                <v:shape id="Freeform 1519" o:spid="_x0000_s2543" style="position:absolute;left:6153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t7sIA&#10;AADdAAAADwAAAGRycy9kb3ducmV2LnhtbERP22oCMRB9F/yHMELfNGtLq6xGqUqlb14/YNyMm8XN&#10;ZEmibvv1TUHwbQ7nOtN5a2txIx8qxwqGgwwEceF0xaWC4+GrPwYRIrLG2jEp+KEA81m3M8Vcuzvv&#10;6LaPpUghHHJUYGJscilDYchiGLiGOHFn5y3GBH0ptcd7Cre1fM2yD2mx4tRgsKGloeKyv1oFy3UZ&#10;fg+rjTmvebM9vWW7hTcLpV567ecERKQ2PsUP97dO89+HI/j/Jp0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S3uwgAAAN0AAAAPAAAAAAAAAAAAAAAAAJgCAABkcnMvZG93&#10;bnJldi54bWxQSwUGAAAAAAQABAD1AAAAhwMAAAAA&#10;" path="m,l3,12,7,22r8,10l27,40,25,30,20,17,12,7,,e" filled="f" strokecolor="#e77817" strokeweight="0">
                  <v:path arrowok="t" o:connecttype="custom" o:connectlocs="0,0;3,12;7,22;15,32;27,40;25,30;20,17;12,7;0,0" o:connectangles="0,0,0,0,0,0,0,0,0"/>
                </v:shape>
                <v:shape id="Freeform 1520" o:spid="_x0000_s2544" style="position:absolute;left:6113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3zMYA&#10;AADdAAAADwAAAGRycy9kb3ducmV2LnhtbESPT2/CMAzF75P2HSJP2m2kRQymjoAGaBKc+LMddrQa&#10;01Y0TpUE6L49PiBxs/We3/t5Ou9dqy4UYuPZQD7IQBGX3jZcGfj9+X77ABUTssXWMxn4pwjz2fPT&#10;FAvrr7ynyyFVSkI4FmigTqkrtI5lTQ7jwHfEoh19cJhkDZW2Aa8S7lo9zLKxdtiwNNTY0bKm8nQ4&#10;OwN9ObQh322Ok7/VaeSXvF0vtDbm9aX/+gSVqE8P8/16bQX/PRdc+UZG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73zMYAAADdAAAADwAAAAAAAAAAAAAAAACYAgAAZHJz&#10;L2Rvd25yZXYueG1sUEsFBgAAAAAEAAQA9QAAAIsDAAAAAA==&#10;" path="m40,42l,,40,42xe" filled="f" strokecolor="#e77817" strokeweight="0">
                  <v:path arrowok="t" o:connecttype="custom" o:connectlocs="40,42;0,0;40,42" o:connectangles="0,0,0"/>
                </v:shape>
                <v:shape id="Freeform 1521" o:spid="_x0000_s2545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+Y8IA&#10;AADdAAAADwAAAGRycy9kb3ducmV2LnhtbERPzWrCQBC+F3yHZYTe6sZCQxpdRUQlh17y8wDT7JgE&#10;s7MhuzXx7d1Cobf5+H5nu59NL+40us6ygvUqAkFcW91xo6Aqz28JCOeRNfaWScGDHOx3i5ctptpO&#10;nNO98I0IIexSVNB6P6RSurolg25lB+LAXe1o0Ac4NlKPOIVw08v3KIqlwY5DQ4sDHVuqb8WPUZCc&#10;7HcSyyqvyrLy9eWQfZljptTrcj5sQHia/b/4z53pMP9j/Qm/34QT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T5jwgAAAN0AAAAPAAAAAAAAAAAAAAAAAJgCAABkcnMvZG93&#10;bnJldi54bWxQSwUGAAAAAAQABAD1AAAAhwMAAAAA&#10;" path="m,l,13,5,25r8,10l23,43r,-13l20,18,13,8,,xe" fillcolor="#f3be00" stroked="f">
                  <v:path arrowok="t" o:connecttype="custom" o:connectlocs="0,0;0,13;5,25;13,35;23,43;23,30;20,18;13,8;0,0" o:connectangles="0,0,0,0,0,0,0,0,0"/>
                </v:shape>
                <v:shape id="Freeform 1522" o:spid="_x0000_s2546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pr8QA&#10;AADdAAAADwAAAGRycy9kb3ducmV2LnhtbESPQWvDMAyF74P9B6NBb6u90JaR1S2j0LHj0g52FbGa&#10;mMZyiN0m3a+fDoPeJN7Te5/W2yl06kpD8pEtvMwNKOI6Os+Nhe/j/vkVVMrIDrvIZOFGCbabx4c1&#10;li6OXNH1kBslIZxKtNDm3Jdap7qlgGkee2LRTnEImGUdGu0GHCU8dLowZqUDepaGFnvatVSfD5dg&#10;IXrvx9p8LGJ1MwX+/FZf1W6ydvY0vb+ByjTlu/n/+tMJ/rIQfvlGRt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4aa/EAAAA3QAAAA8AAAAAAAAAAAAAAAAAmAIAAGRycy9k&#10;b3ducmV2LnhtbFBLBQYAAAAABAAEAPUAAACJAwAAAAA=&#10;" path="m,l,13,5,25r8,10l23,43r,-13l20,18,13,8,,e" filled="f" strokecolor="#e77817" strokeweight="0">
                  <v:path arrowok="t" o:connecttype="custom" o:connectlocs="0,0;0,13;5,25;13,35;23,43;23,30;20,18;13,8;0,0" o:connectangles="0,0,0,0,0,0,0,0,0"/>
                </v:shape>
                <v:shape id="Freeform 1523" o:spid="_x0000_s2547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s2sQA&#10;AADdAAAADwAAAGRycy9kb3ducmV2LnhtbERPTWvCQBC9F/wPywi9NRuFWEmzioimngrVWnocsmMS&#10;zM6G7CbGf98tFLzN431Oth5NIwbqXG1ZwSyKQRAXVtdcKvg67V+WIJxH1thYJgV3crBeTZ4yTLW9&#10;8ScNR1+KEMIuRQWV920qpSsqMugi2xIH7mI7gz7ArpS6w1sIN42cx/FCGqw5NFTY0rai4nrsjYLv&#10;8vyOr80l3/X5R77f7H6S4XxQ6nk6bt5AeBr9Q/zvPugwP5nP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YbNrEAAAA3QAAAA8AAAAAAAAAAAAAAAAAmAIAAGRycy9k&#10;b3ducmV2LnhtbFBLBQYAAAAABAAEAPUAAACJAwAAAAA=&#10;" path="m34,44l,,34,44xe" fillcolor="#f3be00" stroked="f">
                  <v:path arrowok="t" o:connecttype="custom" o:connectlocs="34,44;0,0;34,44" o:connectangles="0,0,0"/>
                </v:shape>
                <v:shape id="Freeform 1524" o:spid="_x0000_s2548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G5sAA&#10;AADdAAAADwAAAGRycy9kb3ducmV2LnhtbERP24rCMBB9X/Afwgi+rakFRatRVHZR2CcvHzA2Y1Ns&#10;JqWJtv69EYR9m8O5zmLV2Uo8qPGlYwWjYQKCOHe65ELB+fT7PQXhA7LGyjEpeJKH1bL3tcBMu5YP&#10;9DiGQsQQ9hkqMCHUmZQ+N2TRD11NHLmrayyGCJtC6gbbGG4rmSbJRFosOTYYrGlrKL8d71aBDOie&#10;8ieZ8Lj9m93N5qJHu4tSg363noMI1IV/8ce913H+O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NG5sAAAADdAAAADwAAAAAAAAAAAAAAAACYAgAAZHJzL2Rvd25y&#10;ZXYueG1sUEsFBgAAAAAEAAQA9QAAAIUDAAAAAA==&#10;" path="m34,44l,,34,44xe" filled="f" strokecolor="#e77817" strokeweight="0">
                  <v:path arrowok="t" o:connecttype="custom" o:connectlocs="34,44;0,0;34,44" o:connectangles="0,0,0"/>
                </v:shape>
                <v:shape id="Freeform 1525" o:spid="_x0000_s2549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olsUA&#10;AADdAAAADwAAAGRycy9kb3ducmV2LnhtbERP22rCQBB9L/gPywh9qxvTKhJdxbYUhIKXaKmPQ3ZM&#10;gtnZNLvV1K/vCoJvczjXmcxaU4kTNa60rKDfi0AQZ1aXnCvYbT+eRiCcR9ZYWSYFf+RgNu08TDDR&#10;9swbOqU+FyGEXYIKCu/rREqXFWTQ9WxNHLiDbQz6AJtc6gbPIdxUMo6ioTRYcmgosKa3grJj+msU&#10;fF0+s9XPt8OXKH6/LNbp656XrVKP3XY+BuGp9Xfxzb3QYf4gfobrN+EE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+iWxQAAAN0AAAAPAAAAAAAAAAAAAAAAAJgCAABkcnMv&#10;ZG93bnJldi54bWxQSwUGAAAAAAQABAD1AAAAigMAAAAA&#10;" path="m,l,12,3,25r7,7l20,40r,-10l18,17,10,7,,xe" fillcolor="#f3be00" stroked="f">
                  <v:path arrowok="t" o:connecttype="custom" o:connectlocs="0,0;0,12;3,25;10,32;20,40;20,30;18,17;10,7;0,0" o:connectangles="0,0,0,0,0,0,0,0,0"/>
                </v:shape>
                <v:shape id="Freeform 1526" o:spid="_x0000_s2550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0D0cUA&#10;AADdAAAADwAAAGRycy9kb3ducmV2LnhtbERP22rCQBB9L/gPyxR8KXWjeClpNiKCIEUoRqGvQ3aa&#10;pM3OhuzGxH69WxB8m8O5TrIeTC0u1LrKsoLpJAJBnFtdcaHgfNq9voFwHlljbZkUXMnBOh09JRhr&#10;2/ORLpkvRAhhF6OC0vsmltLlJRl0E9sQB+7btgZ9gG0hdYt9CDe1nEXRUhqsODSU2NC2pPw364yC&#10;o/s4zbef2ern73z4KnrZ7dxLp9T4edi8g/A0+If47t7rMH8xm8P/N+EE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QPRxQAAAN0AAAAPAAAAAAAAAAAAAAAAAJgCAABkcnMv&#10;ZG93bnJldi54bWxQSwUGAAAAAAQABAD1AAAAigMAAAAA&#10;" path="m,l,12,3,25r7,7l20,40r,-10l18,17,10,7,,e" filled="f" strokecolor="#e77817" strokeweight="0">
                  <v:path arrowok="t" o:connecttype="custom" o:connectlocs="0,0;0,12;3,25;10,32;20,40;20,30;18,17;10,7;0,0" o:connectangles="0,0,0,0,0,0,0,0,0"/>
                </v:shape>
                <v:shape id="Freeform 1527" o:spid="_x0000_s2551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BLscA&#10;AADdAAAADwAAAGRycy9kb3ducmV2LnhtbESPT2sCMRDF70K/Q5hCb5pVUJatUYp/oIf24Cq0vQ2b&#10;6e7iZhKS6K7fvikI3mZ4b97vzXI9mE5cyYfWsoLpJANBXFndcq3gdNyPcxAhImvsLJOCGwVYr55G&#10;Syy07flA1zLWIoVwKFBBE6MrpAxVQwbDxDripP1abzCm1ddSe+xTuOnkLMsW0mDLidCgo01D1bm8&#10;mATxhxvutl/O5Yuf8+dH38rvvFTq5Xl4ewURaYgP8/36Xaf689kc/r9JI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WAS7HAAAA3QAAAA8AAAAAAAAAAAAAAAAAmAIAAGRy&#10;cy9kb3ducmV2LnhtbFBLBQYAAAAABAAEAPUAAACMAwAAAAA=&#10;" path="m32,45l,,32,45xe" fillcolor="#f3be00" stroked="f">
                  <v:path arrowok="t" o:connecttype="custom" o:connectlocs="32,45;0,0;32,45" o:connectangles="0,0,0"/>
                </v:shape>
                <v:shape id="Freeform 1528" o:spid="_x0000_s2552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i/r8A&#10;AADdAAAADwAAAGRycy9kb3ducmV2LnhtbERPSwrCMBDdC94hjODOpgqKVKOIKAiK4OcAQzO2xWbS&#10;NlHr7Y0guJvH+8582ZpSPKlxhWUFwygGQZxaXXCm4HrZDqYgnEfWWFomBW9ysFx0O3NMtH3xiZ5n&#10;n4kQwi5BBbn3VSKlS3My6CJbEQfuZhuDPsAmk7rBVwg3pRzF8UQaLDg05FjROqf0fn4YBft3Xeym&#10;7fBk4jpd6dvhuKnvR6X6vXY1A+Gp9X/xz73TYf54NIHvN+EE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gWL+vwAAAN0AAAAPAAAAAAAAAAAAAAAAAJgCAABkcnMvZG93bnJl&#10;di54bWxQSwUGAAAAAAQABAD1AAAAhAMAAAAA&#10;" path="m32,45l,,32,45xe" filled="f" strokecolor="#e77817" strokeweight="0">
                  <v:path arrowok="t" o:connecttype="custom" o:connectlocs="32,45;0,0;32,45" o:connectangles="0,0,0"/>
                </v:shape>
                <v:shape id="Freeform 1529" o:spid="_x0000_s2553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5osQA&#10;AADdAAAADwAAAGRycy9kb3ducmV2LnhtbERPTWvCQBC9C/0PyxR6001FraauUoqFogdpFM/D7jSJ&#10;zc7G7DbG/vquIHibx/uc+bKzlWip8aVjBc+DBASxdqbkXMF+99GfgvAB2WDlmBRcyMNy8dCbY2rc&#10;mb+ozUIuYgj7FBUUIdSplF4XZNEPXE0cuW/XWAwRNrk0DZ5juK3kMEkm0mLJsaHAmt4L0j/Zr1Wg&#10;D+VoduKDXm0ln9brv2O72RyVenrs3l5BBOrCXXxzf5o4fzx8ges38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euaLEAAAA3QAAAA8AAAAAAAAAAAAAAAAAmAIAAGRycy9k&#10;b3ducmV2LnhtbFBLBQYAAAAABAAEAPUAAACJAwAAAAA=&#10;" path="m2,l,12,2,24r8,10l17,42,20,32,17,20,12,7,2,xe" fillcolor="#f3be00" stroked="f">
                  <v:path arrowok="t" o:connecttype="custom" o:connectlocs="2,0;0,12;2,24;10,34;17,42;20,32;17,20;12,7;2,0" o:connectangles="0,0,0,0,0,0,0,0,0"/>
                </v:shape>
                <v:shape id="Freeform 1530" o:spid="_x0000_s2554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s7cYA&#10;AADdAAAADwAAAGRycy9kb3ducmV2LnhtbESPQWvCQBCF7wX/wzKCl1A3WiySuoqIgghCq/Y+zY5J&#10;MDsbsqtJ/71zKPQ2w3vz3jeLVe9q9aA2VJ4NTMYpKOLc24oLA5fz7nUOKkRki7VnMvBLAVbLwcsC&#10;M+s7/qLHKRZKQjhkaKCMscm0DnlJDsPYN8SiXX3rMMraFtq22Em4q/U0Td+1w4qlocSGNiXlt9Pd&#10;GfiZ3T7j9/bQbRL/dpwUO7okh8SY0bBff4CK1Md/89/13gr+bCq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6s7cYAAADdAAAADwAAAAAAAAAAAAAAAACYAgAAZHJz&#10;L2Rvd25yZXYueG1sUEsFBgAAAAAEAAQA9QAAAIsDAAAAAA==&#10;" path="m2,l,12,2,24r8,10l17,42,20,32,17,20,12,7,2,e" filled="f" strokecolor="#e77817" strokeweight="0">
                  <v:path arrowok="t" o:connecttype="custom" o:connectlocs="2,0;0,12;2,24;10,34;17,42;20,32;17,20;12,7;2,0" o:connectangles="0,0,0,0,0,0,0,0,0"/>
                </v:shape>
                <v:shape id="Freeform 1531" o:spid="_x0000_s2555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70cIA&#10;AADdAAAADwAAAGRycy9kb3ducmV2LnhtbERPTWsCMRC9F/ofwgjealahVVejlEKpF8FuBT2Oybi7&#10;uJmsSdT13zdCobd5vM+ZLzvbiCv5UDtWMBxkIIi1MzWXCrY/ny8TECEiG2wck4I7BVgunp/mmBt3&#10;42+6FrEUKYRDjgqqGNtcyqArshgGriVO3NF5izFBX0rj8ZbCbSNHWfYmLdacGips6aMifSouVoEf&#10;1/q8iXvtsdCH9fnO+934S6l+r3ufgYjUxX/xn3tl0vzX0RQe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0TvRwgAAAN0AAAAPAAAAAAAAAAAAAAAAAJgCAABkcnMvZG93&#10;bnJldi54bWxQSwUGAAAAAAQABAD1AAAAhwMAAAAA&#10;" path="m32,50l,,32,50xe" fillcolor="#f3be00" stroked="f">
                  <v:path arrowok="t" o:connecttype="custom" o:connectlocs="32,50;0,0;32,50" o:connectangles="0,0,0"/>
                </v:shape>
                <v:shape id="Freeform 1532" o:spid="_x0000_s2556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vmzsQA&#10;AADdAAAADwAAAGRycy9kb3ducmV2LnhtbESP22rCQBCG7wu+wzJC7+qmrRWNrmKFgiAFTw8wZMck&#10;Njsbstskvr1zIXg3w/yHbxar3lWqpSaUng28jxJQxJm3JecGzqeftymoEJEtVp7JwI0CrJaDlwWm&#10;1nd8oPYYcyUhHFI0UMRYp1qHrCCHYeRrYrldfOMwytrk2jbYSbir9EeSTLTDkqWhwJo2BWV/x38n&#10;Jd83N9mtr5zNzpvr+GD37W/eGfM67NdzUJH6+BQ/3Fsr+F+fwi/fyAh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5s7EAAAA3QAAAA8AAAAAAAAAAAAAAAAAmAIAAGRycy9k&#10;b3ducmV2LnhtbFBLBQYAAAAABAAEAPUAAACJAwAAAAA=&#10;" path="m32,50l,,32,50xe" filled="f" strokecolor="#e77817" strokeweight="0">
                  <v:path arrowok="t" o:connecttype="custom" o:connectlocs="32,50;0,0;32,50" o:connectangles="0,0,0"/>
                </v:shape>
                <v:shape id="Freeform 1533" o:spid="_x0000_s2557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SkMQA&#10;AADdAAAADwAAAGRycy9kb3ducmV2LnhtbERPTWsCMRC9C/6HMEJvNWu10q5GkWKh6EG0xfOQjLur&#10;m8m6SdfVX28KBW/zeJ8znbe2FA3VvnCsYNBPQBBrZwrOFPx8fz6/gfAB2WDpmBRcycN81u1MMTXu&#10;wltqdiETMYR9igryEKpUSq9zsuj7riKO3MHVFkOEdSZNjZcYbkv5kiRjabHg2JBjRR856dPu1yrQ&#10;+2L0fua9Xm4kn1er27FZr49KPfXaxQREoDY8xP/uLxPnvw4H8Pd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EpDEAAAA3QAAAA8AAAAAAAAAAAAAAAAAmAIAAGRycy9k&#10;b3ducmV2LnhtbFBLBQYAAAAABAAEAPUAAACJAwAAAAA=&#10;" path="m2,l,12,2,25r8,10l17,42,20,32,17,20,12,7,2,xe" fillcolor="#f3be00" stroked="f">
                  <v:path arrowok="t" o:connecttype="custom" o:connectlocs="2,0;0,12;2,25;10,35;17,42;20,32;17,20;12,7;2,0" o:connectangles="0,0,0,0,0,0,0,0,0"/>
                </v:shape>
                <v:shape id="Freeform 1534" o:spid="_x0000_s2558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8ZsEA&#10;AADdAAAADwAAAGRycy9kb3ducmV2LnhtbERPy6rCMBDdX/AfwgjurqmKr2oUUQSX1xdup83YFptJ&#10;aaLWv78RBHdzOM+ZLxtTigfVrrCsoNeNQBCnVhecKTgdt78TEM4jaywtk4IXOVguWj9zjLV98p4e&#10;B5+JEMIuRgW591UspUtzMui6tiIO3NXWBn2AdSZ1jc8QbkrZj6KRNFhwaMixonVO6e1wNwqmbjz8&#10;uyTVbTU+Z9v0Mkg2x0miVKfdrGYgPDX+K/64dzrMHw768P4mn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0/GbBAAAA3QAAAA8AAAAAAAAAAAAAAAAAmAIAAGRycy9kb3du&#10;cmV2LnhtbFBLBQYAAAAABAAEAPUAAACGAwAAAAA=&#10;" path="m2,l,12,2,25r8,10l17,42,20,32,17,20,12,7,2,xe" filled="f" strokecolor="#e77817" strokeweight="0">
                  <v:path arrowok="t" o:connecttype="custom" o:connectlocs="2,0;0,12;2,25;10,35;17,42;20,32;17,20;12,7;2,0" o:connectangles="0,0,0,0,0,0,0,0,0"/>
                </v:shape>
                <v:shape id="Freeform 1535" o:spid="_x0000_s2559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a5sMA&#10;AADdAAAADwAAAGRycy9kb3ducmV2LnhtbERPTWsCMRC9F/wPYQRvNduKXVmNIkKxF6HdCnock3F3&#10;6WayJqmu/74pFHqbx/ucxaq3rbiSD41jBU/jDASxdqbhSsH+8/VxBiJEZIOtY1JwpwCr5eBhgYVx&#10;N/6gaxkrkUI4FKigjrErpAy6Joth7DrixJ2dtxgT9JU0Hm8p3LbyOctepMWGU0ONHW1q0l/lt1Xg&#10;80Zf3uNReyz1aXe58/GQb5UaDfv1HESkPv6L/9xvJs2fTib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Ca5sMAAADdAAAADwAAAAAAAAAAAAAAAACYAgAAZHJzL2Rv&#10;d25yZXYueG1sUEsFBgAAAAAEAAQA9QAAAIgDAAAAAA==&#10;" path="m32,50l,,32,50xe" fillcolor="#f3be00" stroked="f">
                  <v:path arrowok="t" o:connecttype="custom" o:connectlocs="32,50;0,0;32,50" o:connectangles="0,0,0"/>
                </v:shape>
                <v:shape id="Freeform 1536" o:spid="_x0000_s2560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ci8MA&#10;AADdAAAADwAAAGRycy9kb3ducmV2LnhtbERP32vCMBB+H/g/hBN8GZrOORmdUWTgGLiXVcdej+Rs&#10;is2lNLHt/nsjCHu7j+/nrTaDq0VHbag8K3iaZSCItTcVlwqOh930FUSIyAZrz6TgjwJs1qOHFebG&#10;9/xNXRFLkUI45KjAxtjkUgZtyWGY+YY4cSffOowJtqU0LfYp3NVynmVL6bDi1GCxoXdL+lxcnIKP&#10;y7H41fXSaNstdl/nPf34/lGpyXjYvoGINMR/8d39adL8l+cF3L5JJ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bci8MAAADdAAAADwAAAAAAAAAAAAAAAACYAgAAZHJzL2Rv&#10;d25yZXYueG1sUEsFBgAAAAAEAAQA9QAAAIgDAAAAAA==&#10;" path="m32,50l,,32,50xe" filled="f" strokecolor="#1f1a17" strokeweight="0">
                  <v:path arrowok="t" o:connecttype="custom" o:connectlocs="32,50;0,0;32,50" o:connectangles="0,0,0"/>
                </v:shape>
                <v:shape id="Freeform 1537" o:spid="_x0000_s2561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b7sQA&#10;AADdAAAADwAAAGRycy9kb3ducmV2LnhtbERPzWrCQBC+F/oOywheSt1om1JSN1IEUagHjX2AITtN&#10;YrKzYXej8e27BaG3+fh+Z7kaTScu5HxjWcF8loAgLq1uuFLwfdo8v4PwAVljZ5kU3MjDKn98WGKm&#10;7ZWPdClCJWII+wwV1CH0mZS+rMmgn9meOHI/1hkMEbpKaofXGG46uUiSN2mw4dhQY0/rmsq2GIyC&#10;sRt8uzhs6ZXc/uu8K57W5WZQajoZPz9ABBrDv/ju3uk4P31J4e+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Gm+7EAAAA3QAAAA8AAAAAAAAAAAAAAAAAmAIAAGRycy9k&#10;b3ducmV2LnhtbFBLBQYAAAAABAAEAPUAAACJAwAAAAA=&#10;" path="m3,l,7r,5l,20r3,5l10,35,23,45,25,32,23,20,15,10,3,xe" fillcolor="#f3be00" stroked="f">
                  <v:path arrowok="t" o:connecttype="custom" o:connectlocs="3,0;0,7;0,12;0,20;3,25;10,35;23,45;25,32;23,20;15,10;3,0" o:connectangles="0,0,0,0,0,0,0,0,0,0,0"/>
                </v:shape>
                <v:shape id="Freeform 1538" o:spid="_x0000_s2562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+q8QA&#10;AADdAAAADwAAAGRycy9kb3ducmV2LnhtbERPTWvCQBC9F/wPywi96UZr05BmFREFvZTWKngcstNN&#10;MDsbsqum/74rCL3N431OsehtI67U+dqxgsk4AUFcOl2zUXD43owyED4ga2wck4Jf8rCYD54KzLW7&#10;8Rdd98GIGMI+RwVVCG0upS8rsujHriWO3I/rLIYIOyN1h7cYbhs5TZJUWqw5NlTY0qqi8ry/WAVy&#10;kxrdv5WrQ7I9mV12XH/MPtdKPQ/75TuIQH34Fz/cWx3nv76kc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K/qvEAAAA3QAAAA8AAAAAAAAAAAAAAAAAmAIAAGRycy9k&#10;b3ducmV2LnhtbFBLBQYAAAAABAAEAPUAAACJAwAAAAA=&#10;" path="m3,l,7r,5l,20r3,5l10,35,23,45,25,32,23,20,15,10,3,xe" filled="f" strokecolor="#e77817" strokeweight="0">
                  <v:path arrowok="t" o:connecttype="custom" o:connectlocs="3,0;0,7;0,12;0,20;3,25;10,35;23,45;25,32;23,20;15,10;3,0" o:connectangles="0,0,0,0,0,0,0,0,0,0,0"/>
                </v:shape>
                <v:shape id="Freeform 1539" o:spid="_x0000_s2563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9FMQA&#10;AADdAAAADwAAAGRycy9kb3ducmV2LnhtbERPTWvCQBC9F/wPywi91Y2KVaKrxIillx6MHjwO2TEJ&#10;ZmdDdhtjfn23UOhtHu9zNrve1KKj1lWWFUwnEQji3OqKCwWX8/FtBcJ5ZI21ZVLwJAe77ehlg7G2&#10;Dz5Rl/lChBB2MSoovW9iKV1ekkE3sQ1x4G62NegDbAupW3yEcFPLWRS9S4MVh4YSG0pLyu/Zt1GQ&#10;nPUiGdLV9LDvPobsyw7XdH5Q6nXcJ2sQnnr/L/5zf+owfzFfwu834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4fRTEAAAA3QAAAA8AAAAAAAAAAAAAAAAAmAIAAGRycy9k&#10;b3ducmV2LnhtbFBLBQYAAAAABAAEAPUAAACJAwAAAAA=&#10;" path="m37,50l,,37,50xe" fillcolor="#f3be00" stroked="f">
                  <v:path arrowok="t" o:connecttype="custom" o:connectlocs="37,50;0,0;37,50" o:connectangles="0,0,0"/>
                </v:shape>
                <v:shape id="Freeform 1540" o:spid="_x0000_s2564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t7sYA&#10;AADdAAAADwAAAGRycy9kb3ducmV2LnhtbESPwW7CQAxE70j9h5Ur9QYbGhWhlE2EUJHKpRVpP8DN&#10;miSQ9YbsAuHv60Ol3sby+HlmVYyuU1caQuvZwHyWgCKuvG25NvD9tZ0uQYWIbLHzTAbuFKDIHyYr&#10;zKy/8Z6uZayVQDhkaKCJsc+0DlVDDsPM98SyO/jBYZRxqLUd8CZw1+nnJFlohy3LhwZ72jRUncqL&#10;E8ple9bpW03HNP2875Y/u4/y0Bvz9DiuX0FFGuO/+e/63Ur8l1TiShuRo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8t7sYAAADdAAAADwAAAAAAAAAAAAAAAACYAgAAZHJz&#10;L2Rvd25yZXYueG1sUEsFBgAAAAAEAAQA9QAAAIsDAAAAAA==&#10;" path="m37,50l,,37,50xe" filled="f" strokecolor="#1f1a17" strokeweight="0">
                  <v:path arrowok="t" o:connecttype="custom" o:connectlocs="37,50;0,0;37,50" o:connectangles="0,0,0"/>
                </v:shape>
                <v:shape id="Freeform 1541" o:spid="_x0000_s2565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3nMUA&#10;AADdAAAADwAAAGRycy9kb3ducmV2LnhtbERP22rCQBB9L/gPywh9MxutVRNdpRQKpUXFG+LbkB2T&#10;0OxsyG419eu7BaFvczjXmS1aU4kLNa60rKAfxSCIM6tLzhXsd2+9CQjnkTVWlknBDzlYzDsPM0y1&#10;vfKGLlufixDCLkUFhfd1KqXLCjLoIlsTB+5sG4M+wCaXusFrCDeVHMTxSBosOTQUWNNrQdnX9tso&#10;OI0Py2p4czrG1WeZJAN5/FiflXrsti9TEJ5a/y++u991mP/8lMDfN+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XecxQAAAN0AAAAPAAAAAAAAAAAAAAAAAJgCAABkcnMv&#10;ZG93bnJldi54bWxQSwUGAAAAAAQABAD1AAAAigMAAAAA&#10;" path="m45,40l,,45,40r2,15l55,65r7,10l75,82r,-7l75,70,72,62,67,57,65,52,57,47,52,42,45,40xe" fillcolor="#f3be00" stroked="f">
                  <v:path arrowok="t" o:connecttype="custom" o:connectlocs="45,40;0,0;45,40;45,40;45,40;47,55;55,65;62,75;75,82;75,75;75,70;72,62;67,57;65,52;57,47;52,42;45,40" o:connectangles="0,0,0,0,0,0,0,0,0,0,0,0,0,0,0,0,0"/>
                </v:shape>
                <v:shape id="Freeform 1542" o:spid="_x0000_s2566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FR8YA&#10;AADdAAAADwAAAGRycy9kb3ducmV2LnhtbESPzU7DQAyE70i8w8pI3OgGBP0J3VYECYkDlxZQryZr&#10;koisN+y6TXh7fEDiZmvGM5/X2yn05kQpd5EdXM8KMMR19B03Dt5en66WYLIge+wjk4MfyrDdnJ+t&#10;sfRx5B2d9tIYDeFcooNWZCitzXVLAfMsDsSqfcYUUHRNjfUJRw0Pvb0pirkN2LE2tDjQY0v11/4Y&#10;HMj7sfqulouPenUYFzLMqzS97Jy7vJge7sEITfJv/rt+9op/d6v8+o2OY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tFR8YAAADdAAAADwAAAAAAAAAAAAAAAACYAgAAZHJz&#10;L2Rvd25yZXYueG1sUEsFBgAAAAAEAAQA9QAAAIsDAAAAAA==&#10;" path="m45,40l,,45,40r2,15l55,65r7,10l75,82r,-7l75,70,72,62,67,57,65,52,57,47,52,42,45,40xe" filled="f" strokecolor="#e77817" strokeweight="0">
                  <v:path arrowok="t" o:connecttype="custom" o:connectlocs="45,40;0,0;45,40;45,40;45,40;47,55;55,65;62,75;75,82;75,75;75,70;72,62;67,57;65,52;57,47;52,42;45,40" o:connectangles="0,0,0,0,0,0,0,0,0,0,0,0,0,0,0,0,0"/>
                </v:shape>
                <v:shape id="Freeform 1543" o:spid="_x0000_s2567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KJsUA&#10;AADdAAAADwAAAGRycy9kb3ducmV2LnhtbERPS0sDMRC+C/6HMEIvxWZr64O1aakFoRVEbb14Gzbj&#10;ZulmsiRju/33Rih4m4/vObNF71t1oJiawAbGowIUcRVsw7WBz93z9QOoJMgW28Bk4EQJFvPLixmW&#10;Nhz5gw5bqVUO4VSiASfSlVqnypHHNAodcea+Q/QoGcZa24jHHO5bfVMUd9pjw7nBYUcrR9V+++MN&#10;VMVLlKdXedsNN9Nwj5PNu1t/GTO46pePoIR6+Ref3Wub599Ox/D3TT5B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AomxQAAAN0AAAAPAAAAAAAAAAAAAAAAAJgCAABkcnMv&#10;ZG93bnJldi54bWxQSwUGAAAAAAQABAD1AAAAigMAAAAA&#10;" path="m40,40l,,40,40r3,13l50,65r10,8l70,80r3,-5l70,68,68,63,65,55,60,50,55,45,48,43,40,40xe" fillcolor="#f3be00" stroked="f">
                  <v:path arrowok="t" o:connecttype="custom" o:connectlocs="40,40;0,0;40,40;40,40;40,40;43,53;50,65;60,73;70,80;73,75;70,68;68,63;65,55;60,50;55,45;48,43;40,40" o:connectangles="0,0,0,0,0,0,0,0,0,0,0,0,0,0,0,0,0"/>
                </v:shape>
                <v:shape id="Freeform 1544" o:spid="_x0000_s2568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encUA&#10;AADdAAAADwAAAGRycy9kb3ducmV2LnhtbERPS2vCQBC+F/wPywi91Y1pfZC6igotIvagLehxyE6T&#10;aHY27G5N/PduodDbfHzPmS06U4srOV9ZVjAcJCCIc6srLhR8fb49TUH4gKyxtkwKbuRhMe89zDDT&#10;tuU9XQ+hEDGEfYYKyhCaTEqfl2TQD2xDHLlv6wyGCF0htcM2hptapkkylgYrjg0lNrQuKb8cfoyC&#10;7ag9T59Pa+dXw2RyfJ/ku490p9Rjv1u+ggjUhX/xn3uj4/zRSwq/38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96dxQAAAN0AAAAPAAAAAAAAAAAAAAAAAJgCAABkcnMv&#10;ZG93bnJldi54bWxQSwUGAAAAAAQABAD1AAAAigMAAAAA&#10;" path="m40,40l,,40,40r3,13l50,65r10,8l70,80r3,-5l70,68,68,63,65,55,60,50,55,45,48,43,40,40xe" filled="f" strokecolor="#e77817" strokeweight="0">
                  <v:path arrowok="t" o:connecttype="custom" o:connectlocs="40,40;0,0;40,40;40,40;40,40;43,53;50,65;60,73;70,80;73,75;70,68;68,63;65,55;60,50;55,45;48,43;40,40" o:connectangles="0,0,0,0,0,0,0,0,0,0,0,0,0,0,0,0,0"/>
                </v:shape>
                <v:shape id="Freeform 1545" o:spid="_x0000_s2569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tuQcQA&#10;AADdAAAADwAAAGRycy9kb3ducmV2LnhtbERPTWvCQBC9F/oflil4CbpRW5HUVVQQvElt1fY2ZMck&#10;NDsbsmtc/70rFHqbx/uc2SKYWnTUusqyguEgBUGcW11xoeDrc9OfgnAeWWNtmRTcyMFi/vw0w0zb&#10;K39Qt/eFiCHsMlRQet9kUrq8JINuYBviyJ1ta9BH2BZSt3iN4aaWozSdSIMVx4YSG1qXlP/uL0YB&#10;Ho5hZ1ZJnfyETXdefrtEnnKlei9h+Q7CU/D/4j/3Vsf5b69j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bbkHEAAAA3QAAAA8AAAAAAAAAAAAAAAAAmAIAAGRycy9k&#10;b3ducmV2LnhtbFBLBQYAAAAABAAEAPUAAACJAwAAAAA=&#10;" path="m37,42l,,37,42xe" fillcolor="#f3be00" stroked="f">
                  <v:path arrowok="t" o:connecttype="custom" o:connectlocs="37,42;0,0;37,42" o:connectangles="0,0,0"/>
                </v:shape>
                <v:shape id="Freeform 1546" o:spid="_x0000_s2570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VHsMQA&#10;AADdAAAADwAAAGRycy9kb3ducmV2LnhtbERPS0sDMRC+C/0PYQq92WxLlbptWkQQ6knsS7yNm+nu&#10;0s0kJunu6q83gtDbfHzPWa5704iWfKgtK5iMMxDEhdU1lwr2u+fbOYgQkTU2lknBNwVYrwY3S8y1&#10;7fiN2m0sRQrhkKOCKkaXSxmKigyGsXXEiTtZbzAm6EupPXYp3DRymmX30mDNqaFCR08VFeftxSg4&#10;7NvOPRT08jE9XtzPF39mr+9eqdGwf1yAiNTHq/jfvdFp/t1sBn/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FR7DEAAAA3QAAAA8AAAAAAAAAAAAAAAAAmAIAAGRycy9k&#10;b3ducmV2LnhtbFBLBQYAAAAABAAEAPUAAACJAwAAAAA=&#10;" path="m37,42l,,37,42xe" filled="f" strokecolor="#e77817" strokeweight="0">
                  <v:path arrowok="t" o:connecttype="custom" o:connectlocs="37,42;0,0;37,42" o:connectangles="0,0,0"/>
                </v:shape>
                <v:shape id="Freeform 1547" o:spid="_x0000_s2571" style="position:absolute;left:600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BPsMA&#10;AADdAAAADwAAAGRycy9kb3ducmV2LnhtbERPTWsCMRC9F/wPYYTealapraxGaQVB6KHUtXodNuNm&#10;2c1kSaJu/30jCN7m8T5nseptKy7kQ+1YwXiUgSAuna65UrAvNi8zECEia2wdk4I/CrBaDp4WmGt3&#10;5R+67GIlUgiHHBWYGLtcylAashhGriNO3Ml5izFBX0nt8ZrCbSsnWfYmLdacGgx2tDZUNruzVVAU&#10;x+/++Nsctmb99YmT96b0h71Sz8P+Yw4iUh8f4rt7q9P86esUbt+k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FBPsMAAADdAAAADwAAAAAAAAAAAAAAAACYAgAAZHJzL2Rv&#10;d25yZXYueG1sUEsFBgAAAAAEAAQA9QAAAIgDAAAAAA==&#10;" path="m57,15l,,57,15xm57,15r13,5l82,23,94,20r10,-7l99,10,94,5,87,3r-8,l74,5r-7,l62,10r-5,5xe" fillcolor="#f3be00" stroked="f">
                  <v:path arrowok="t" o:connecttype="custom" o:connectlocs="57,15;0,0;57,15;57,15;70,20;82,23;94,20;104,13;99,10;94,5;87,3;79,3;74,5;67,5;62,10;57,15" o:connectangles="0,0,0,0,0,0,0,0,0,0,0,0,0,0,0,0"/>
                  <o:lock v:ext="edit" verticies="t"/>
                </v:shape>
                <v:shape id="Freeform 1548" o:spid="_x0000_s2572" style="position:absolute;left:6004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atMQA&#10;AADdAAAADwAAAGRycy9kb3ducmV2LnhtbERP22rCQBB9F/yHZYS+1Y3FSkndBC31UpBCtR8wzY7Z&#10;aHY2ZNeY/r1bKPg2h3Oded7bWnTU+sqxgsk4AUFcOF1xqeD7sHp8AeEDssbaMSn4JQ95NhzMMdXu&#10;yl/U7UMpYgj7FBWYEJpUSl8YsujHriGO3NG1FkOEbSl1i9cYbmv5lCQzabHi2GCwoTdDxXl/sQqm&#10;O2nkz7rsPg6nxep9o5f687JU6mHUL15BBOrDXfzv3uo4/3k6g79v4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gmrTEAAAA3QAAAA8AAAAAAAAAAAAAAAAAmAIAAGRycy9k&#10;b3ducmV2LnhtbFBLBQYAAAAABAAEAPUAAACJAwAAAAA=&#10;" path="m57,15l,,57,15xe" filled="f" strokecolor="#e77817" strokeweight="0">
                  <v:path arrowok="t" o:connecttype="custom" o:connectlocs="57,15;0,0;57,15" o:connectangles="0,0,0"/>
                </v:shape>
                <v:shape id="Freeform 1549" o:spid="_x0000_s2573" style="position:absolute;left:6061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JVYcQA&#10;AADdAAAADwAAAGRycy9kb3ducmV2LnhtbERP22rCQBB9L/gPywi+BN1UrEp0lVIRUvogXj5gyI5J&#10;NDub7q4a/75bKPRtDuc6y3VnGnEn52vLCl5HKQjiwuqaSwWn43Y4B+EDssbGMil4kof1qveyxEzb&#10;B+/pfgiliCHsM1RQhdBmUvqiIoN+ZFviyJ2tMxgidKXUDh8x3DRynKZTabDm2FBhSx8VFdfDzSjY&#10;dZ/JU96+vsfH5NSeNy73lyRXatDv3hcgAnXhX/znznWc/zaZwe838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yVWHEAAAA3QAAAA8AAAAAAAAAAAAAAAAAmAIAAGRycy9k&#10;b3ducmV2LnhtbFBLBQYAAAAABAAEAPUAAACJAwAAAAA=&#10;" path="m,12r13,5l25,20,37,17,47,10,42,7,37,2,30,,22,,17,2r-7,l5,7,,12e" filled="f" strokecolor="#e77817" strokeweight="0">
                  <v:path arrowok="t" o:connecttype="custom" o:connectlocs="0,12;13,17;25,20;37,17;47,10;42,7;37,2;30,0;22,0;17,2;10,2;5,7;0,12" o:connectangles="0,0,0,0,0,0,0,0,0,0,0,0,0"/>
                </v:shape>
                <v:shape id="Freeform 1550" o:spid="_x0000_s2574" style="position:absolute;left:6041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pK8cA&#10;AADdAAAADwAAAGRycy9kb3ducmV2LnhtbESPQWvCQBCF74X+h2UKXkrdGKxo6ipSCAgiUttDj0N2&#10;moRmZ8PuNsZ/7xyE3mZ4b977Zr0dXacGCrH1bGA2zUARV962XBv4+ixflqBiQrbYeSYDV4qw3Tw+&#10;rLGw/sIfNJxTrSSEY4EGmpT6QutYNeQwTn1PLNqPDw6TrKHWNuBFwl2n8yxbaIctS0ODPb03VP2e&#10;/5yBdPqus+GIy3xeuvF5cTqs+tXBmMnTuHsDlWhM/+b79d4K/utccOUbGUF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laSvHAAAA3QAAAA8AAAAAAAAAAAAAAAAAmAIAAGRy&#10;cy9kb3ducmV2LnhtbFBLBQYAAAAABAAEAPUAAACMAwAAAAA=&#10;" path="m57,12l,10r57,2xm57,12r13,5l82,17,95,15r10,-5l100,5,95,2,87,,82,,75,2r-8,l62,7r-5,5xe" fillcolor="#f3be00" stroked="f">
                  <v:path arrowok="t" o:connecttype="custom" o:connectlocs="57,12;0,10;57,12;57,12;70,17;82,17;95,15;105,10;100,5;95,2;87,0;82,0;75,2;67,2;62,7;57,12" o:connectangles="0,0,0,0,0,0,0,0,0,0,0,0,0,0,0,0"/>
                  <o:lock v:ext="edit" verticies="t"/>
                </v:shape>
                <v:shape id="Freeform 1551" o:spid="_x0000_s2575" style="position:absolute;left:6041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1Y68IA&#10;AADdAAAADwAAAGRycy9kb3ducmV2LnhtbERPS2vCQBC+C/6HZQq96SaiJaauIoKPa9Me9DZkp0lo&#10;djbsrjH5912h0Nt8fM/Z7AbTip6cbywrSOcJCOLS6oYrBV+fx1kGwgdkja1lUjCSh912Otlgru2D&#10;P6gvQiViCPscFdQhdLmUvqzJoJ/bjjhy39YZDBG6SmqHjxhuWrlIkjdpsOHYUGNHh5rKn+JuFKyK&#10;/r4wZjzfzml2ste0vLkxU+r1Zdi/gwg0hH/xn/ui4/zVcg3Pb+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3VjrwgAAAN0AAAAPAAAAAAAAAAAAAAAAAJgCAABkcnMvZG93&#10;bnJldi54bWxQSwUGAAAAAAQABAD1AAAAhwMAAAAA&#10;" path="m57,2l,,57,2xe" filled="f" strokecolor="#e77817" strokeweight="0">
                  <v:path arrowok="t" o:connecttype="custom" o:connectlocs="57,2;0,0;57,2" o:connectangles="0,0,0"/>
                </v:shape>
                <v:shape id="Freeform 1552" o:spid="_x0000_s2576" style="position:absolute;left:6098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9nMUA&#10;AADdAAAADwAAAGRycy9kb3ducmV2LnhtbESPQWvCQBCF7wX/wzKCt7qJYCnRVaoiCBZLY6XXITtN&#10;QrOzIbvG9N93DoK3Gd6b975ZrgfXqJ66UHs2kE4TUMSFtzWXBr7O++dXUCEiW2w8k4E/CrBejZ6W&#10;mFl/40/q81gqCeGQoYEqxjbTOhQVOQxT3xKL9uM7h1HWrtS2w5uEu0bPkuRFO6xZGipsaVtR8Ztf&#10;nYHvYx5mu49TvznhNd3R+ULvLjVmMh7eFqAiDfFhvl8frODP58Iv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v2cxQAAAN0AAAAPAAAAAAAAAAAAAAAAAJgCAABkcnMv&#10;ZG93bnJldi54bWxQSwUGAAAAAAQABAD1AAAAigMAAAAA&#10;" path="m,12r13,5l25,17,38,15,48,10,43,5,38,2,30,,25,,18,2r-8,l5,7,,12e" filled="f" strokecolor="#e77817" strokeweight="0">
                  <v:path arrowok="t" o:connecttype="custom" o:connectlocs="0,12;13,17;25,17;38,15;48,10;43,5;38,2;30,0;25,0;18,2;10,2;5,7;0,12" o:connectangles="0,0,0,0,0,0,0,0,0,0,0,0,0"/>
                </v:shape>
                <v:shape id="Freeform 1553" o:spid="_x0000_s2577" style="position:absolute;left:607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3OYMQA&#10;AADdAAAADwAAAGRycy9kb3ducmV2LnhtbERP24rCMBB9X/Afwgi+aarSVapRxAssIoIXWPZtaMa2&#10;2ExqE7X792ZB2Lc5nOtM540pxYNqV1hW0O9FIIhTqwvOFJxPm+4YhPPIGkvLpOCXHMxnrY8pJto+&#10;+UCPo89ECGGXoILc+yqR0qU5GXQ9WxEH7mJrgz7AOpO6xmcIN6UcRNGnNFhwaMixomVO6fV4Nwri&#10;9eVnN9TffKp8th8tdrdytd4q1Wk3iwkIT43/F7/dXzrMj+M+/H0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NzmDEAAAA3QAAAA8AAAAAAAAAAAAAAAAAmAIAAGRycy9k&#10;b3ducmV2LnhtbFBLBQYAAAAABAAEAPUAAACJAwAAAAA=&#10;" path="m54,13l,10r54,3xm54,13r15,5l82,18r9,-3l104,10,99,5,91,3,86,,79,,72,,67,3,59,8r-5,5xe" fillcolor="#f3be00" stroked="f">
                  <v:path arrowok="t" o:connecttype="custom" o:connectlocs="54,13;0,10;54,13;54,13;69,18;82,18;91,15;104,10;99,5;91,3;86,0;79,0;72,0;67,3;59,8;54,13" o:connectangles="0,0,0,0,0,0,0,0,0,0,0,0,0,0,0,0"/>
                  <o:lock v:ext="edit" verticies="t"/>
                </v:shape>
                <v:shape id="Freeform 1554" o:spid="_x0000_s2578" style="position:absolute;left:607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ggsAA&#10;AADdAAAADwAAAGRycy9kb3ducmV2LnhtbESPzQrCMBCE74LvEFbwpqlCi1SjiCB69e/gbWnWtths&#10;ShNt9emNIHjbZWbnm12sOlOJJzWutKxgMo5AEGdWl5wrOJ+2oxkI55E1VpZJwYscrJb93gJTbVs+&#10;0PPocxFC2KWooPC+TqV0WUEG3djWxEG72cagD2uTS91gG8JNJadRlEiDJQdCgTVtCsrux4cJkIvf&#10;6dt19k6Sy+luZdKWj7hVajjo1nMQnjr/N/+u9zrUj+MpfL8JI8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ggsAAAADdAAAADwAAAAAAAAAAAAAAAACYAgAAZHJzL2Rvd25y&#10;ZXYueG1sUEsFBgAAAAAEAAQA9QAAAIUDAAAAAA==&#10;" path="m54,3l,,54,3xe" filled="f" strokecolor="#e77817" strokeweight="0">
                  <v:path arrowok="t" o:connecttype="custom" o:connectlocs="54,3;0,0;54,3" o:connectangles="0,0,0"/>
                </v:shape>
                <v:shape id="Freeform 1555" o:spid="_x0000_s2579" style="position:absolute;left:6128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hn8IA&#10;AADdAAAADwAAAGRycy9kb3ducmV2LnhtbESP0YrCMBBF3wX/IYzgm6YqXaQaRYQFX0Ts+gFjM7bV&#10;ZlKarK1+vREE32a4d+65s1x3phJ3alxpWcFkHIEgzqwuOVdw+vsdzUE4j6yxskwKHuRgver3lpho&#10;2/KR7qnPRQhhl6CCwvs6kdJlBRl0Y1sTB+1iG4M+rE0udYNtCDeVnEbRjzRYciAUWNO2oOyW/pvA&#10;3cXpUU+lfJ7wfPBZa/fX3Co1HHSbBQhPnf+aP9c7HerH8Qze34QR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aGfwgAAAN0AAAAPAAAAAAAAAAAAAAAAAJgCAABkcnMvZG93&#10;bnJldi54bWxQSwUGAAAAAAQABAD1AAAAhwMAAAAA&#10;" path="m,13r15,5l28,18r9,-3l50,10,45,5,37,3,32,,25,,18,,13,3,5,8,,13xe" filled="f" strokecolor="#e77817" strokeweight="0">
                  <v:path arrowok="t" o:connecttype="custom" o:connectlocs="0,13;15,18;28,18;37,15;50,10;45,5;37,3;32,0;25,0;18,0;13,3;5,8;0,13" o:connectangles="0,0,0,0,0,0,0,0,0,0,0,0,0"/>
                </v:shape>
                <v:shape id="Freeform 1556" o:spid="_x0000_s2580" style="position:absolute;left:5972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SYMQA&#10;AADdAAAADwAAAGRycy9kb3ducmV2LnhtbERPS2vCQBC+C/0PyxR6q5v6qqRZRXxQwZPW3MfsNEnN&#10;zobs1sT+elcoeJuP7znJvDOVuFDjSssK3voRCOLM6pJzBcevzesUhPPIGivLpOBKDuazp16CsbYt&#10;7+ly8LkIIexiVFB4X8dSuqwgg65va+LAfdvGoA+wyaVusA3hppKDKJpIgyWHhgJrWhaUnQ+/RoFf&#10;nY5p9dluN7vhWr//XVdLk/4o9fLcLT5AeOr8Q/zv3uowfzwewf2bc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UmDEAAAA3QAAAA8AAAAAAAAAAAAAAAAAmAIAAGRycy9k&#10;b3ducmV2LnhtbFBLBQYAAAAABAAEAPUAAACJAwAAAAA=&#10;" path="m57,20l,,57,20xm57,20r12,5l82,28,94,25r10,-7l99,13,94,10,87,8r-8,l74,8r-7,2l62,15r-5,5xe" fillcolor="#f3be00" stroked="f">
                  <v:path arrowok="t" o:connecttype="custom" o:connectlocs="57,20;0,0;57,20;57,20;69,25;82,28;94,25;104,18;99,13;94,10;87,8;79,8;74,8;67,10;62,15;57,20" o:connectangles="0,0,0,0,0,0,0,0,0,0,0,0,0,0,0,0"/>
                  <o:lock v:ext="edit" verticies="t"/>
                </v:shape>
                <v:shape id="Freeform 1557" o:spid="_x0000_s2581" style="position:absolute;left:5972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qOMMA&#10;AADdAAAADwAAAGRycy9kb3ducmV2LnhtbERPS2vCQBC+F/wPywi91Y2F2BhdRQRBWiw+D96G7JgN&#10;ZmdDdqvpv3cLBW/z8T1nOu9sLW7U+sqxguEgAUFcOF1xqeB4WL1lIHxA1lg7JgW/5GE+671MMdfu&#10;zju67UMpYgj7HBWYEJpcSl8YsugHriGO3MW1FkOEbSl1i/cYbmv5niQjabHi2GCwoaWh4rr/sQrG&#10;5802+ziMvSl5vfjEbDX6/jop9drvFhMQgbrwFP+71zrOT9MU/r6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pqOMMAAADdAAAADwAAAAAAAAAAAAAAAACYAgAAZHJzL2Rv&#10;d25yZXYueG1sUEsFBgAAAAAEAAQA9QAAAIgDAAAAAA==&#10;" path="m57,20l,,57,20xe" filled="f" strokecolor="#e77817" strokeweight="0">
                  <v:path arrowok="t" o:connecttype="custom" o:connectlocs="57,20;0,0;57,20" o:connectangles="0,0,0"/>
                </v:shape>
                <v:shape id="Freeform 1558" o:spid="_x0000_s2582" style="position:absolute;left:6029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H1ncQA&#10;AADdAAAADwAAAGRycy9kb3ducmV2LnhtbESPQWvDMAyF74X9B6PBbq2zQUNI64RSVug1yVjpTcRa&#10;kjWWg+2l2b+fB4PdJN57n5725WJGMZPzg2UFz5sEBHFr9cCdgrfmtM5A+ICscbRMCr7JQ1k8rPaY&#10;a3vniuY6dCJC2OeooA9hyqX0bU8G/cZOxFH7sM5giKvrpHZ4j3AzypckSaXBgeOFHic69tTe6i8T&#10;KZ+vQ3VqrmN2cXw7B/k+Nxej1NPjctiBCLSEf/Nf+qxj/e02hd9v4gi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h9Z3EAAAA3QAAAA8AAAAAAAAAAAAAAAAAmAIAAGRycy9k&#10;b3ducmV2LnhtbFBLBQYAAAAABAAEAPUAAACJAwAAAAA=&#10;" path="m,12r12,5l25,20,37,17,47,10,42,5,37,2,30,,22,,17,,10,2,5,7,,12xe" filled="f" strokecolor="#e77817" strokeweight="0">
                  <v:path arrowok="t" o:connecttype="custom" o:connectlocs="0,12;12,17;25,20;37,17;47,10;42,5;37,2;30,0;22,0;17,0;10,2;5,7;0,12" o:connectangles="0,0,0,0,0,0,0,0,0,0,0,0,0"/>
                </v:shape>
                <v:shape id="Freeform 1559" o:spid="_x0000_s2583" style="position:absolute;left:5937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y6cQA&#10;AADdAAAADwAAAGRycy9kb3ducmV2LnhtbERPTWvCQBC9C/6HZYTe6sYW05C6itgK4sU29dDjkB2T&#10;YHY27G5j2l/vCgVv83ifs1gNphU9Od9YVjCbJiCIS6sbrhQcv7aPGQgfkDW2lknBL3lYLcejBeba&#10;XviT+iJUIoawz1FBHUKXS+nLmgz6qe2II3eyzmCI0FVSO7zEcNPKpyRJpcGGY0ONHW1qKs/Fj1Gw&#10;+9tvv9Nj9vHcn94OBrP03ThU6mEyrF9BBBrCXfzv3uk4fz5/gds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4cunEAAAA3QAAAA8AAAAAAAAAAAAAAAAAmAIAAGRycy9k&#10;b3ducmV2LnhtbFBLBQYAAAAABAAEAPUAAACJAwAAAAA=&#10;" path="m62,12l,,62,12xm62,12r12,5l87,20,99,17r10,-7l104,7,99,2r-7,l84,,79,2r-7,l67,7r-5,5xe" fillcolor="#f3be00" stroked="f">
                  <v:path arrowok="t" o:connecttype="custom" o:connectlocs="62,12;0,0;62,12;62,12;74,17;87,20;99,17;109,10;104,7;99,2;92,2;84,0;79,2;72,2;67,7;62,12" o:connectangles="0,0,0,0,0,0,0,0,0,0,0,0,0,0,0,0"/>
                  <o:lock v:ext="edit" verticies="t"/>
                </v:shape>
                <v:shape id="Freeform 1560" o:spid="_x0000_s2584" style="position:absolute;left:5937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ducYA&#10;AADdAAAADwAAAGRycy9kb3ducmV2LnhtbESPQWvDMAyF74X9B6PBbq3TspSR1S1jUChsObTb2FXE&#10;WpI1loPtJdm/rw6F3iTe03ufNrvJdWqgEFvPBpaLDBRx5W3LtYHPj/38CVRMyBY7z2TgnyLstnez&#10;DRbWj3yk4ZRqJSEcCzTQpNQXWseqIYdx4Xti0X58cJhkDbW2AUcJd51eZdlaO2xZGhrs6bWh6nz6&#10;cwbe7Tn0v6s8Dl/Ht+/lWJaPKZTGPNxPL8+gEk3pZr5eH6zg57ngyjcygt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zducYAAADdAAAADwAAAAAAAAAAAAAAAACYAgAAZHJz&#10;L2Rvd25yZXYueG1sUEsFBgAAAAAEAAQA9QAAAIsDAAAAAA==&#10;" path="m62,12l,,62,12xe" filled="f" strokecolor="#e77817" strokeweight="0">
                  <v:path arrowok="t" o:connecttype="custom" o:connectlocs="62,12;0,0;62,12" o:connectangles="0,0,0"/>
                </v:shape>
                <v:shape id="Freeform 1561" o:spid="_x0000_s2585" style="position:absolute;left:5999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h78IA&#10;AADdAAAADwAAAGRycy9kb3ducmV2LnhtbESPQYvCMBCF7wv+hzCCtzV1QdFqFBEFr9pF8TY0Y1tt&#10;JiXJ1vrvjSDsbYb33jdvFqvO1KIl5yvLCkbDBARxbnXFhYLfbPc9BeEDssbaMil4kofVsve1wFTb&#10;Bx+oPYZCRAj7FBWUITSplD4vyaAf2oY4alfrDIa4ukJqh48IN7X8SZKJNFhxvFBiQ5uS8vvxz0TK&#10;bVsddtmlnp4d3/dBntrsbJQa9Lv1HESgLvybP+m9jvXH4xm8v4k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mHvwgAAAN0AAAAPAAAAAAAAAAAAAAAAAJgCAABkcnMvZG93&#10;bnJldi54bWxQSwUGAAAAAAQABAD1AAAAhwMAAAAA&#10;" path="m,12r12,5l25,20,37,17,47,10,42,7,37,2r-7,l22,,17,2r-7,l5,7,,12xe" filled="f" strokecolor="#e77817" strokeweight="0">
                  <v:path arrowok="t" o:connecttype="custom" o:connectlocs="0,12;12,17;25,20;37,17;47,10;42,7;37,2;30,2;22,0;17,2;10,2;5,7;0,12" o:connectangles="0,0,0,0,0,0,0,0,0,0,0,0,0"/>
                </v:shape>
                <v:shape id="Freeform 1562" o:spid="_x0000_s2586" style="position:absolute;left:5914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VxMUA&#10;AADdAAAADwAAAGRycy9kb3ducmV2LnhtbESPQWvCQBCF7wX/wzJCb3VTpSKpq6hFCPQUtZ6H3TEJ&#10;zc6G7NbEf985FHqb4b1575v1dvStulMfm8AGXmcZKGIbXMOVgcv5+LICFROywzYwGXhQhO1m8rTG&#10;3IWBS7qfUqUkhGOOBuqUulzraGvyGGehIxbtFnqPSda+0q7HQcJ9q+dZttQeG5aGGjs61GS/Tz/e&#10;QPFZlo+v/fVm58V1kdmPXSqawZjn6bh7B5VoTP/mv+vCCf7bU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JXExQAAAN0AAAAPAAAAAAAAAAAAAAAAAJgCAABkcnMv&#10;ZG93bnJldi54bWxQSwUGAAAAAAQABAD1AAAAigMAAAAA&#10;" path="m58,13l,,58,13xm58,13r12,5l82,20,95,18r10,-8l100,8,95,3,87,,80,,75,,68,3,63,8r-5,5xe" fillcolor="#f3be00" stroked="f">
                  <v:path arrowok="t" o:connecttype="custom" o:connectlocs="58,13;0,0;58,13;58,13;70,18;82,20;95,18;105,10;100,8;95,3;87,0;80,0;75,0;68,3;63,8;58,13" o:connectangles="0,0,0,0,0,0,0,0,0,0,0,0,0,0,0,0"/>
                  <o:lock v:ext="edit" verticies="t"/>
                </v:shape>
                <v:shape id="Freeform 1563" o:spid="_x0000_s2587" style="position:absolute;left:5914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grsMA&#10;AADdAAAADwAAAGRycy9kb3ducmV2LnhtbERPTWvCQBC9F/oflin01mwUGiR1lVIp5JJDrJYep9kx&#10;G5udDdk1xn/vFgRv83ifs1xPthMjDb51rGCWpCCIa6dbbhTsvj5fFiB8QNbYOSYFF/KwXj0+LDHX&#10;7swVjdvQiBjCPkcFJoQ+l9LXhiz6xPXEkTu4wWKIcGikHvAcw20n52maSYstxwaDPX0Yqv+2J6vg&#10;xy8cl8Wx+XVmM5a7TaW/90ap56fp/Q1EoCncxTd3oeP812wG/9/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IgrsMAAADdAAAADwAAAAAAAAAAAAAAAACYAgAAZHJzL2Rv&#10;d25yZXYueG1sUEsFBgAAAAAEAAQA9QAAAIgDAAAAAA==&#10;" path="m58,13l,,58,13xe" filled="f" strokecolor="#e77817" strokeweight="0">
                  <v:path arrowok="t" o:connecttype="custom" o:connectlocs="58,13;0,0;58,13" o:connectangles="0,0,0"/>
                </v:shape>
                <v:shape id="Freeform 1564" o:spid="_x0000_s2588" style="position:absolute;left:5972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5I8IA&#10;AADdAAAADwAAAGRycy9kb3ducmV2LnhtbESPQYvCMBCF7wv+hzCCtzVVUKRrFBEFr1pR9jY0Y1tt&#10;JiWJtf57IwjeZnjvffNmvuxMLVpyvrKsYDRMQBDnVldcKDhm298ZCB+QNdaWScGTPCwXvZ85pto+&#10;eE/tIRQiQtinqKAMoUml9HlJBv3QNsRRu1hnMMTVFVI7fES4qeU4SabSYMXxQokNrUvKb4e7iZTr&#10;ptpvs/96dnZ82wV5arOzUWrQ71Z/IAJ14Wv+pHc61p9Mx/D+Jo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9jkjwgAAAN0AAAAPAAAAAAAAAAAAAAAAAJgCAABkcnMvZG93&#10;bnJldi54bWxQSwUGAAAAAAQABAD1AAAAhwMAAAAA&#10;" path="m,13r12,5l24,20,37,18,47,10,42,8,37,3,29,,22,,17,,10,3,5,8,,13xe" filled="f" strokecolor="#e77817" strokeweight="0">
                  <v:path arrowok="t" o:connecttype="custom" o:connectlocs="0,13;12,18;24,20;37,18;47,10;42,8;37,3;29,0;22,0;17,0;10,3;5,8;0,13" o:connectangles="0,0,0,0,0,0,0,0,0,0,0,0,0"/>
                </v:shape>
                <v:shape id="Freeform 1565" o:spid="_x0000_s2589" style="position:absolute;left:5882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s08QA&#10;AADdAAAADwAAAGRycy9kb3ducmV2LnhtbERP32vCMBB+H/g/hBP2NlM31NkZRQYyRbBMheHb0Zxt&#10;sbmUJNP63xtB8O0+vp83mbWmFmdyvrKsoN9LQBDnVldcKNjvFm+fIHxA1lhbJgVX8jCbdl4mmGp7&#10;4V86b0MhYgj7FBWUITSplD4vyaDv2YY4ckfrDIYIXSG1w0sMN7V8T5KhNFhxbCixoe+S8tP23yhY&#10;bdbSZpuTu/4dMx7/7A6LbHRQ6rXbzr9ABGrDU/xwL3WcPxh+wP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7NPEAAAA3QAAAA8AAAAAAAAAAAAAAAAAmAIAAGRycy9k&#10;b3ducmV2LnhtbFBLBQYAAAAABAAEAPUAAACJAwAAAAA=&#10;" path="m57,20l,,57,20xm57,20r13,8l82,30,95,28r10,-8l100,15,95,13,87,10r-7,l75,10r-8,3l62,15r-5,5xe" fillcolor="#f3be00" stroked="f">
                  <v:path arrowok="t" o:connecttype="custom" o:connectlocs="57,20;0,0;57,20;57,20;70,28;82,30;95,28;105,20;100,15;95,13;87,10;80,10;75,10;67,13;62,15;57,20" o:connectangles="0,0,0,0,0,0,0,0,0,0,0,0,0,0,0,0"/>
                  <o:lock v:ext="edit" verticies="t"/>
                </v:shape>
                <v:shape id="Freeform 1566" o:spid="_x0000_s2590" style="position:absolute;left:5882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FHsQA&#10;AADdAAAADwAAAGRycy9kb3ducmV2LnhtbERPTWvCQBC9F/wPywi91Y3Sxpi6igiCKBWr9eBtyE6z&#10;wexsyK6a/nu3UOhtHu9zpvPO1uJGra8cKxgOEhDEhdMVlwq+jquXDIQPyBprx6TghzzMZ72nKeba&#10;3fmTbodQihjCPkcFJoQml9IXhiz6gWuII/ftWoshwraUusV7DLe1HCVJKi1WHBsMNrQ0VFwOV6tg&#10;cv7YZ+PjxJuS14sNZqt0tz0p9dzvFu8gAnXhX/znXus4/y19hd9v4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BR7EAAAA3QAAAA8AAAAAAAAAAAAAAAAAmAIAAGRycy9k&#10;b3ducmV2LnhtbFBLBQYAAAAABAAEAPUAAACJAwAAAAA=&#10;" path="m57,20l,,57,20xe" filled="f" strokecolor="#e77817" strokeweight="0">
                  <v:path arrowok="t" o:connecttype="custom" o:connectlocs="57,20;0,0;57,20" o:connectangles="0,0,0"/>
                </v:shape>
                <v:shape id="Freeform 1567" o:spid="_x0000_s2591" style="position:absolute;left:5939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SYsQA&#10;AADdAAAADwAAAGRycy9kb3ducmV2LnhtbERPTWsCMRC9C/6HMII3zVZQ2q1Riii2Bw9VS+tt2Ew3&#10;y24mYZO6239vCgVv83ifs1z3thFXakPlWMHDNANBXDhdcangfNpNHkGEiKyxcUwKfinAejUcLDHX&#10;ruN3uh5jKVIIhxwVmBh9LmUoDFkMU+eJE/ftWosxwbaUusUuhdtGzrJsIS1WnBoMetoYKurjj1Xg&#10;648v/gzbc73Z7s3TpXs7+Oai1HjUvzyDiNTHu/jf/arT/PliDn/fp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pEmLEAAAA3QAAAA8AAAAAAAAAAAAAAAAAmAIAAGRycy9k&#10;b3ducmV2LnhtbFBLBQYAAAAABAAEAPUAAACJAwAAAAA=&#10;" path="m,10r13,8l25,20,38,18,48,10,43,5,38,3,30,,23,,18,,10,3,5,5,,10xe" filled="f" strokecolor="#e77817" strokeweight="0">
                  <v:path arrowok="t" o:connecttype="custom" o:connectlocs="0,10;13,18;25,20;38,18;48,10;43,5;38,3;30,0;23,0;18,0;10,3;5,5;0,10" o:connectangles="0,0,0,0,0,0,0,0,0,0,0,0,0"/>
                </v:shape>
                <v:shape id="Freeform 1568" o:spid="_x0000_s2592" style="position:absolute;left:5855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UW8EA&#10;AADdAAAADwAAAGRycy9kb3ducmV2LnhtbERPTYvCMBC9L/gfwix4W9MVtkjXKCIU3JNrFcHb0Mw2&#10;xWRSmqj135sFwds83ufMl4Oz4kp9aD0r+JxkIIhrr1tuFBz25ccMRIjIGq1nUnCnAMvF6G2OhfY3&#10;3tG1io1IIRwKVGBi7AopQ23IYZj4jjhxf753GBPsG6l7vKVwZ+U0y3LpsOXUYLCjtaH6XF2cgvKY&#10;5T/Vens3vzski1Uptyer1Ph9WH2DiDTEl/jp3ug0/yvP4f+bd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6VFvBAAAA3QAAAA8AAAAAAAAAAAAAAAAAmAIAAGRycy9kb3du&#10;cmV2LnhtbFBLBQYAAAAABAAEAPUAAACGAwAAAAA=&#10;" path="m57,30l,,57,30xm57,30r12,8l84,43r10,l107,38r-5,-5l97,28,89,25,82,23r-8,l67,23r-5,2l57,30xe" fillcolor="#f3be00" stroked="f">
                  <v:path arrowok="t" o:connecttype="custom" o:connectlocs="57,30;0,0;57,30;57,30;69,38;84,43;94,43;107,38;102,33;97,28;89,25;82,23;74,23;67,23;62,25;57,30" o:connectangles="0,0,0,0,0,0,0,0,0,0,0,0,0,0,0,0"/>
                  <o:lock v:ext="edit" verticies="t"/>
                </v:shape>
                <v:shape id="Freeform 1569" o:spid="_x0000_s2593" style="position:absolute;left:5855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gt78A&#10;AADdAAAADwAAAGRycy9kb3ducmV2LnhtbERPzYrCMBC+C75DGGFvmnZBK9UoYln0uuoDDM3YVptJ&#10;SLLaffuNsOBtPr7fWW8H04sH+dBZVpDPMhDEtdUdNwou56/pEkSIyBp7y6TglwJsN+PRGkttn/xN&#10;j1NsRArhUKKCNkZXShnqlgyGmXXEibtabzAm6BupPT5TuOnlZ5YtpMGOU0OLjvYt1ffTj1GwvPnC&#10;ZVV3aPJKFpXBfnd3uVIfk2G3AhFpiG/xv/uo0/z5ooDXN+kE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pqC3vwAAAN0AAAAPAAAAAAAAAAAAAAAAAJgCAABkcnMvZG93bnJl&#10;di54bWxQSwUGAAAAAAQABAD1AAAAhAMAAAAA&#10;" path="m57,30l,,57,30xe" filled="f" strokecolor="#e77817" strokeweight="0">
                  <v:path arrowok="t" o:connecttype="custom" o:connectlocs="57,30;0,0;57,30" o:connectangles="0,0,0"/>
                </v:shape>
                <v:shape id="Freeform 1570" o:spid="_x0000_s2594" style="position:absolute;left:5912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vy8UA&#10;AADdAAAADwAAAGRycy9kb3ducmV2LnhtbESPQU/DMAyF70j8h8iTuLF0SExdt2yakECIG9suu1mN&#10;mxQap2pCW/j1+IDEzdZ7fu/z7jCHTo00pDaygdWyAEVcR9uyM3A5P9+XoFJGtthFJgPflOCwv73Z&#10;YWXjxO80nrJTEsKpQgM+577SOtWeAqZl7IlFa+IQMMs6OG0HnCQ8dPqhKNY6YMvS4LGnJ0/15+kr&#10;GIhvH9cwHp0rc0Pnxr9spvJnY8zdYj5uQWWa87/57/rVCv7jWnDlGx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m/LxQAAAN0AAAAPAAAAAAAAAAAAAAAAAJgCAABkcnMv&#10;ZG93bnJldi54bWxQSwUGAAAAAAQABAD1AAAAigMAAAAA&#10;" path="m,7r12,8l27,20r10,l50,15,45,10,40,5,32,2,25,,17,,10,,5,2,,7e" filled="f" strokecolor="#e77817" strokeweight="0">
                  <v:path arrowok="t" o:connecttype="custom" o:connectlocs="0,7;12,15;27,20;37,20;50,15;45,10;40,5;32,2;25,0;17,0;10,0;5,2;0,7" o:connectangles="0,0,0,0,0,0,0,0,0,0,0,0,0"/>
                </v:shape>
                <v:shape id="Freeform 1571" o:spid="_x0000_s2595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MQ8EA&#10;AADdAAAADwAAAGRycy9kb3ducmV2LnhtbERP24rCMBB9F/Yfwiz4pumK1tptlFUQ9NHLBwzN9MI2&#10;k5JErX+/WRB8m8O5TrEZTCfu5HxrWcHXNAFBXFrdcq3getlPMhA+IGvsLJOCJ3nYrD9GBebaPvhE&#10;93OoRQxhn6OCJoQ+l9KXDRn0U9sTR66yzmCI0NVSO3zEcNPJWZKk0mDLsaHBnnYNlb/nm1FwclmW&#10;XuerbntcVn423x0x2fdKjT+Hn28QgYbwFr/cBx3nL9IV/H8TT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bjEPBAAAA3QAAAA8AAAAAAAAAAAAAAAAAmAIAAGRycy9kb3du&#10;cmV2LnhtbFBLBQYAAAAABAAEAPUAAACGAwAAAAA=&#10;" path="m,l3,13,8,23,18,33r9,5l27,28,22,15,13,5,,xe" fillcolor="#f3be00" stroked="f">
                  <v:path arrowok="t" o:connecttype="custom" o:connectlocs="0,0;3,13;8,23;18,33;27,38;27,28;22,15;13,5;0,0" o:connectangles="0,0,0,0,0,0,0,0,0"/>
                </v:shape>
                <v:shape id="Freeform 1572" o:spid="_x0000_s2596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fD8UA&#10;AADdAAAADwAAAGRycy9kb3ducmV2LnhtbESPQU/DMAyF70j7D5GRuCCWMgSbyrJpmlQJuK3jB5jG&#10;S6o2TtWErvx7fEDiZus9v/d5u59DryYaUxvZwOOyAEXcRNuyM/B5rh42oFJGtthHJgM/lGC/W9xs&#10;sbTxyiea6uyUhHAq0YDPeSi1To2ngGkZB2LRLnEMmGUdnbYjXiU89HpVFC86YMvS4HGgo6emq7+D&#10;gXU9RTzdD513nfv4enJVcX6vjLm7nQ+voDLN+d/8d/1mBf95Lfz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h8PxQAAAN0AAAAPAAAAAAAAAAAAAAAAAJgCAABkcnMv&#10;ZG93bnJldi54bWxQSwUGAAAAAAQABAD1AAAAigMAAAAA&#10;" path="m,l3,13,8,23,18,33r9,5l27,28,22,15,13,5,,e" filled="f" strokecolor="#e77817" strokeweight="0">
                  <v:path arrowok="t" o:connecttype="custom" o:connectlocs="0,0;3,13;8,23;18,33;27,38;27,28;22,15;13,5;0,0" o:connectangles="0,0,0,0,0,0,0,0,0"/>
                </v:shape>
                <v:shape id="Freeform 1573" o:spid="_x0000_s2597" style="position:absolute;left:603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6u8MA&#10;AADdAAAADwAAAGRycy9kb3ducmV2LnhtbERPTWsCMRC9F/wPYQRvNeuCVbZGEVFQREHbQ4/DZtws&#10;biZLEnX9941Q6G0e73Nmi8424k4+1I4VjIYZCOLS6ZorBd9fm/cpiBCRNTaOScGTAizmvbcZFto9&#10;+ET3c6xECuFQoAITY1tIGUpDFsPQtcSJuzhvMSboK6k9PlK4bWSeZR/SYs2pwWBLK0Pl9XyzCta+&#10;m+6OF7Pzt5+9Xjfb/HnY50oN+t3yE0SkLv6L/9xbneaPJyN4fZN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I6u8MAAADdAAAADwAAAAAAAAAAAAAAAACYAgAAZHJzL2Rv&#10;d25yZXYueG1sUEsFBgAAAAAEAAQA9QAAAIgDAAAAAA==&#10;" path="m44,37r3,13l52,60,62,70r12,5l72,65,67,52,57,42,44,37xm44,37l,,44,37xe" fillcolor="#f3be00" stroked="f">
                  <v:path arrowok="t" o:connecttype="custom" o:connectlocs="44,37;47,50;52,60;62,70;74,75;72,65;67,52;57,42;44,37;44,37;0,0;44,37" o:connectangles="0,0,0,0,0,0,0,0,0,0,0,0"/>
                  <o:lock v:ext="edit" verticies="t"/>
                </v:shape>
                <v:shape id="Freeform 1574" o:spid="_x0000_s2598" style="position:absolute;left:6083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1u8QA&#10;AADdAAAADwAAAGRycy9kb3ducmV2LnhtbERPTWvCQBC9F/oflil4qxsj1pC6igii0l60Fe1tyI5J&#10;MDsbdldN/323IHibx/ucyawzjbiS87VlBYN+AoK4sLrmUsH31/I1A+EDssbGMin4JQ+z6fPTBHNt&#10;b7yl6y6UIoawz1FBFUKbS+mLigz6vm2JI3eyzmCI0JVSO7zFcNPINEnepMGaY0OFLS0qKs67i1Fw&#10;3F8ydw7Dnw888GE1zNLP7cYo1Xvp5u8gAnXhIb671zrOH41T+P8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dbvEAAAA3QAAAA8AAAAAAAAAAAAAAAAAmAIAAGRycy9k&#10;b3ducmV2LnhtbFBLBQYAAAAABAAEAPUAAACJAwAAAAA=&#10;" path="m,l3,13,8,23,18,33r12,5l28,28,23,15,13,5,,e" filled="f" strokecolor="#e77817" strokeweight="0">
                  <v:path arrowok="t" o:connecttype="custom" o:connectlocs="0,0;3,13;8,23;18,33;30,38;28,28;23,15;13,5;0,0" o:connectangles="0,0,0,0,0,0,0,0,0"/>
                </v:shape>
                <v:shape id="Freeform 1575" o:spid="_x0000_s2599" style="position:absolute;left:603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vNcMA&#10;AADdAAAADwAAAGRycy9kb3ducmV2LnhtbERPTWvCQBC9F/wPywi91Y2KWlJXEUGwR02R9jZkx2w0&#10;Oxuzq4n++m5B6G0e73Pmy85W4kaNLx0rGA4SEMS50yUXCr6yzds7CB+QNVaOScGdPCwXvZc5ptq1&#10;vKPbPhQihrBPUYEJoU6l9Lkhi37gauLIHV1jMUTYFFI32MZwW8lRkkylxZJjg8Ga1oby8/5qFRz4&#10;Uc4m35fc/ew+D2vTZuPklCn12u9WHyACdeFf/HRvdZw/mY3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yvNcMAAADdAAAADwAAAAAAAAAAAAAAAACYAgAAZHJzL2Rv&#10;d25yZXYueG1sUEsFBgAAAAAEAAQA9QAAAIgDAAAAAA==&#10;" path="m44,37l,,44,37e" filled="f" strokecolor="#e77817" strokeweight="0">
                  <v:path arrowok="t" o:connecttype="custom" o:connectlocs="44,37;0,0;44,37" o:connectangles="0,0,0"/>
                </v:shape>
                <v:shape id="Freeform 1576" o:spid="_x0000_s2600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9MEsQA&#10;AADdAAAADwAAAGRycy9kb3ducmV2LnhtbERP3WrCMBS+F/YO4Qy8EZtOdK6dUURQh27g3B7g0Jy1&#10;Zc1JaaLGtzcDYXfn4/s9s0UwjThT52rLCp6SFARxYXXNpYLvr/XwBYTzyBoby6TgSg4W84feDHNt&#10;L/xJ56MvRQxhl6OCyvs2l9IVFRl0iW2JI/djO4M+wq6UusNLDDeNHKXpszRYc2yosKVVRcXv8WQU&#10;7MJme30/TAd1KLOw39OH26wzpfqPYfkKwlPw/+K7+03H+ZPpGP6+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/TBLEAAAA3QAAAA8AAAAAAAAAAAAAAAAAmAIAAGRycy9k&#10;b3ducmV2LnhtbFBLBQYAAAAABAAEAPUAAACJAwAAAAA=&#10;" path="m,l,12,5,25r10,7l25,40r,-13l20,17,10,7,,xe" fillcolor="#f3be00" stroked="f">
                  <v:path arrowok="t" o:connecttype="custom" o:connectlocs="0,0;0,12;5,25;15,32;25,40;25,27;20,17;10,7;0,0" o:connectangles="0,0,0,0,0,0,0,0,0"/>
                </v:shape>
                <v:shape id="Freeform 1577" o:spid="_x0000_s2601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j98MA&#10;AADdAAAADwAAAGRycy9kb3ducmV2LnhtbERPS2vCQBC+F/wPyxS86aYFY4iuIhbRU8EHJcdpdkyC&#10;2dmQXZO0v74rCL3Nx/ec5XowteiodZVlBW/TCARxbnXFhYLLeTdJQDiPrLG2TAp+yMF6NXpZYqpt&#10;z0fqTr4QIYRdigpK75tUSpeXZNBNbUMcuKttDfoA20LqFvsQbmr5HkWxNFhxaCixoW1J+e10Nwqi&#10;zH58xrvfudGZs1/7701yjQulxq/DZgHC0+D/xU/3QYf5s/kMHt+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9j98MAAADdAAAADwAAAAAAAAAAAAAAAACYAgAAZHJzL2Rv&#10;d25yZXYueG1sUEsFBgAAAAAEAAQA9QAAAIgDAAAAAA==&#10;" path="m,l,12,5,25r10,7l25,40r,-13l20,17,10,7,,xe" filled="f" strokecolor="#e77817" strokeweight="0">
                  <v:path arrowok="t" o:connecttype="custom" o:connectlocs="0,0;0,12;5,25;15,32;25,40;25,27;20,17;10,7;0,0" o:connectangles="0,0,0,0,0,0,0,0,0"/>
                </v:shape>
                <v:shape id="Freeform 1578" o:spid="_x0000_s2602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CzcUA&#10;AADdAAAADwAAAGRycy9kb3ducmV2LnhtbERPTU8CMRC9m/gfmjHxJl1BgawUYkxQI1xgSbhOtrPb&#10;xe10bSus/nprQsJtXt7nzBa9bcWRfGgcK7gfZCCIS6cbrhXsiuXdFESIyBpbx6TghwIs5tdXM8y1&#10;O/GGjttYixTCIUcFJsYulzKUhiyGgeuIE1c5bzEm6GupPZ5SuG3lMMvG0mLDqcFgRy+Gys/tt1Xw&#10;Wg2zonj7fTD7UbX+WvlD/KgOSt3e9M9PICL18SI+u991mv84GcP/N+k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wLNxQAAAN0AAAAPAAAAAAAAAAAAAAAAAJgCAABkcnMv&#10;ZG93bnJldi54bWxQSwUGAAAAAAQABAD1AAAAigMAAAAA&#10;" path="m42,40l,,42,40xe" fillcolor="#f3be00" stroked="f">
                  <v:path arrowok="t" o:connecttype="custom" o:connectlocs="42,40;0,0;42,40" o:connectangles="0,0,0"/>
                </v:shape>
                <v:shape id="Freeform 1579" o:spid="_x0000_s2603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QOcMA&#10;AADdAAAADwAAAGRycy9kb3ducmV2LnhtbERPTWsCMRC9C/0PYQreNNtKVVajiFroTbQiHofNuNm6&#10;mWw3cV37640g9DaP9znTeWtL0VDtC8cK3voJCOLM6YJzBfvvz94YhA/IGkvHpOBGHuazl84UU+2u&#10;vKVmF3IRQ9inqMCEUKVS+syQRd93FXHkTq62GCKsc6lrvMZwW8r3JBlKiwXHBoMVLQ1l593FKshu&#10;23MV1r/muBysmgNd/jYL/FGq+9ouJiACteFf/HR/6Tj/YzSCxzfx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ZQOcMAAADdAAAADwAAAAAAAAAAAAAAAACYAgAAZHJzL2Rv&#10;d25yZXYueG1sUEsFBgAAAAAEAAQA9QAAAIgDAAAAAA==&#10;" path="m42,40l,,42,40xe" filled="f" strokecolor="#e77817" strokeweight="0">
                  <v:path arrowok="t" o:connecttype="custom" o:connectlocs="42,40;0,0;42,40" o:connectangles="0,0,0"/>
                </v:shape>
                <v:shape id="Freeform 1580" o:spid="_x0000_s2604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GF8cA&#10;AADdAAAADwAAAGRycy9kb3ducmV2LnhtbESP3WoCQQyF7wu+wxChN6XOWmitW0cRQS3+QGv7AGEn&#10;3V3cySw7o45vby4K3iWck3O+TGbJNepMXag9GxgOMlDEhbc1lwZ+f5bP76BCRLbYeCYDVwowm/Ye&#10;Jphbf+FvOh9iqSSEQ44GqhjbXOtQVOQwDHxLLNqf7xxGWbtS2w4vEu4a/ZJlb9phzdJQYUuLiorj&#10;4eQMbNJqfd19jZ7qVI7Tdkv7sFqOjXnsp/kHqEgp3s3/159W8F9HgivfyAh6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yRhfHAAAA3QAAAA8AAAAAAAAAAAAAAAAAmAIAAGRy&#10;cy9kb3ducmV2LnhtbFBLBQYAAAAABAAEAPUAAACMAwAAAAA=&#10;" path="m,l3,12,8,25r7,7l25,40r,-10l20,17,13,7,,xe" fillcolor="#f3be00" stroked="f">
                  <v:path arrowok="t" o:connecttype="custom" o:connectlocs="0,0;3,12;8,25;15,32;25,40;25,30;20,17;13,7;0,0" o:connectangles="0,0,0,0,0,0,0,0,0"/>
                </v:shape>
                <v:shape id="Freeform 1581" o:spid="_x0000_s2605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p8sQA&#10;AADdAAAADwAAAGRycy9kb3ducmV2LnhtbERPTWvCQBC9C/0PyxR6M5sKjTF1FalIPRVqRXIcs2MS&#10;mp0N2W0S/fVuodDbPN7nLNejaURPnastK3iOYhDEhdU1lwqOX7tpCsJ5ZI2NZVJwJQfr1cNkiZm2&#10;A39Sf/ClCCHsMlRQed9mUrqiIoMusi1x4C62M+gD7EqpOxxCuGnkLI4TabDm0FBhS28VFd+HH6Mg&#10;zu32I9nd5kbnzp7ez5v0kpRKPT2Om1cQnkb/L/5z73WY/zJfwO834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CafLEAAAA3QAAAA8AAAAAAAAAAAAAAAAAmAIAAGRycy9k&#10;b3ducmV2LnhtbFBLBQYAAAAABAAEAPUAAACJAwAAAAA=&#10;" path="m,l3,12,8,25r7,7l25,40r,-10l20,17,13,7,,xe" filled="f" strokecolor="#e77817" strokeweight="0">
                  <v:path arrowok="t" o:connecttype="custom" o:connectlocs="0,0;3,12;8,25;15,32;25,40;25,30;20,17;13,7;0,0" o:connectangles="0,0,0,0,0,0,0,0,0"/>
                </v:shape>
                <v:shape id="Freeform 1582" o:spid="_x0000_s2606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RyMYA&#10;AADdAAAADwAAAGRycy9kb3ducmV2LnhtbESPQWsCMRCF70L/Q5iCN822YJWtUUSQlpaCrtJeh810&#10;d2kyWZJUt/++cxC8zfDevPfNcj14p84UUxfYwMO0AEVcB9txY+B03E0WoFJGtugCk4E/SrBe3Y2W&#10;WNpw4QOdq9woCeFUooE2577UOtUteUzT0BOL9h2ixyxrbLSNeJFw7/RjUTxpjx1LQ4s9bVuqf6pf&#10;b2D3Nc/Wv1Xuc9+9uI/tZr6Ph3djxvfD5hlUpiHfzNfrVyv4s4X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2RyMYAAADdAAAADwAAAAAAAAAAAAAAAACYAgAAZHJz&#10;L2Rvd25yZXYueG1sUEsFBgAAAAAEAAQA9QAAAIsDAAAAAA==&#10;" path="m37,40l,,37,40xe" fillcolor="#f3be00" stroked="f">
                  <v:path arrowok="t" o:connecttype="custom" o:connectlocs="37,40;0,0;37,40" o:connectangles="0,0,0"/>
                </v:shape>
                <v:shape id="Freeform 1583" o:spid="_x0000_s2607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KOMQA&#10;AADdAAAADwAAAGRycy9kb3ducmV2LnhtbERPS2vCQBC+F/wPywje6saCJURXEVEo9lDqE29Ddkyi&#10;2dmwu03Sf98tFHqbj+8582VvatGS85VlBZNxAoI4t7riQsHxsH1OQfiArLG2TAq+ycNyMXiaY6Zt&#10;x5/U7kMhYgj7DBWUITSZlD4vyaAf24Y4cjfrDIYIXSG1wy6Gm1q+JMmrNFhxbCixoXVJ+WP/ZRTs&#10;3Oby3ne4q+5p+7Hm7ny6bs9KjYb9agYiUB/+xX/uNx3nT9MJ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CjjEAAAA3QAAAA8AAAAAAAAAAAAAAAAAmAIAAGRycy9k&#10;b3ducmV2LnhtbFBLBQYAAAAABAAEAPUAAACJAwAAAAA=&#10;" path="m37,40l,,37,40xe" filled="f" strokecolor="#e77817" strokeweight="0">
                  <v:path arrowok="t" o:connecttype="custom" o:connectlocs="37,40;0,0;37,40" o:connectangles="0,0,0"/>
                </v:shape>
                <v:shape id="Freeform 1584" o:spid="_x0000_s2608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FqsQA&#10;AADdAAAADwAAAGRycy9kb3ducmV2LnhtbERPTWvCQBC9F/wPyxS81U2EikRXCYXY6qFQ68XbkB2T&#10;mOxszG6T+O/dQqG3ebzPWW9H04ieOldZVhDPIhDEudUVFwpO39nLEoTzyBoby6TgTg62m8nTGhNt&#10;B/6i/ugLEULYJaig9L5NpHR5SQbdzLbEgbvYzqAPsCuk7nAI4aaR8yhaSIMVh4YSW3orKa+PP0ZB&#10;nn5m77fsGt9qz2MT78+HnTkrNX0e0xUIT6P/F/+5P3SY/7qcw+834QS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JBarEAAAA3QAAAA8AAAAAAAAAAAAAAAAAmAIAAGRycy9k&#10;b3ducmV2LnhtbFBLBQYAAAAABAAEAPUAAACJAwAAAAA=&#10;" path="m,l,12,3,25r7,10l20,42,22,30,17,17,10,7,,xe" fillcolor="#f3be00" stroked="f">
                  <v:path arrowok="t" o:connecttype="custom" o:connectlocs="0,0;0,12;3,25;10,35;20,42;22,30;17,17;10,7;0,0" o:connectangles="0,0,0,0,0,0,0,0,0"/>
                </v:shape>
                <v:shape id="Freeform 1585" o:spid="_x0000_s2609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GxcUA&#10;AADdAAAADwAAAGRycy9kb3ducmV2LnhtbERPTWvCQBC9C/6HZYTedGOLGqOrtBXBi4eq0PY2zY6b&#10;tNnZkF1j+u+7gtDbPN7nLNedrURLjS8dKxiPEhDEudMlGwWn43aYgvABWWPlmBT8kof1qt9bYqbd&#10;ld+oPQQjYgj7DBUUIdSZlD4vyKIfuZo4cmfXWAwRNkbqBq8x3FbyMUmm0mLJsaHAml4Lyn8OF6ug&#10;mptPU76ns/FHfXzpNu38++uyV+ph0D0vQATqwr/47t7pOH+SPsH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6MbFxQAAAN0AAAAPAAAAAAAAAAAAAAAAAJgCAABkcnMv&#10;ZG93bnJldi54bWxQSwUGAAAAAAQABAD1AAAAigMAAAAA&#10;" path="m,l,12,3,25r7,10l20,42,22,30,17,17,10,7,,xe" filled="f" strokecolor="#e77817" strokeweight="0">
                  <v:path arrowok="t" o:connecttype="custom" o:connectlocs="0,0;0,12;3,25;10,35;20,42;22,30;17,17;10,7;0,0" o:connectangles="0,0,0,0,0,0,0,0,0"/>
                </v:shape>
                <v:shape id="Freeform 1586" o:spid="_x0000_s2610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JzcUA&#10;AADdAAAADwAAAGRycy9kb3ducmV2LnhtbESPzWrCQBDH7wXfYRmhF2k2qU0bUlcRRaz01OgDDNlp&#10;EpudDdk1xrfvFoTeZpjf/D8Wq9G0YqDeNZYVJFEMgri0uuFKwem4e8pAOI+ssbVMCm7kYLWcPCww&#10;1/bKXzQUvhJBhF2OCmrvu1xKV9Zk0EW2Iw63b9sb9GHtK6l7vAZx08rnOH6VBhsODjV2tKmp/Cku&#10;RsHcn/dF4GbyPD98vhVpsm+2rVKP03H9DsLT6P/h+/eHDvHT7AX+2o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UnNxQAAAN0AAAAPAAAAAAAAAAAAAAAAAJgCAABkcnMv&#10;ZG93bnJldi54bWxQSwUGAAAAAAQABAD1AAAAigMAAAAA&#10;" path="m37,45l,,37,45xe" fillcolor="#f3be00" stroked="f">
                  <v:path arrowok="t" o:connecttype="custom" o:connectlocs="37,45;0,0;37,45" o:connectangles="0,0,0"/>
                </v:shape>
                <v:shape id="Freeform 1587" o:spid="_x0000_s2611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GHacIA&#10;AADdAAAADwAAAGRycy9kb3ducmV2LnhtbERPS4vCMBC+L/gfwgh7WTTdRUWrUWRlodf1ibehGdtg&#10;MylNrN1/vxEEb/PxPWex6mwlWmq8cazgc5iAIM6dNlwo2O9+BlMQPiBrrByTgj/ysFr23haYanfn&#10;X2q3oRAxhH2KCsoQ6lRKn5dk0Q9dTRy5i2sshgibQuoG7zHcVvIrSSbSouHYUGJN3yXl1+3NKjhf&#10;djYxh9nIth/ZIa822eloRkq997v1HESgLrzET3em4/zxdAyP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YdpwgAAAN0AAAAPAAAAAAAAAAAAAAAAAJgCAABkcnMvZG93&#10;bnJldi54bWxQSwUGAAAAAAQABAD1AAAAhwMAAAAA&#10;" path="m37,45l,,37,45xe" filled="f" strokecolor="#e77817" strokeweight="0">
                  <v:path arrowok="t" o:connecttype="custom" o:connectlocs="37,45;0,0;37,45" o:connectangles="0,0,0"/>
                </v:shape>
                <v:shape id="Freeform 1588" o:spid="_x0000_s2612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SL8QA&#10;AADdAAAADwAAAGRycy9kb3ducmV2LnhtbERPTWvCQBC9C/6HZQq9SN1Yagipq0hLoSA9GD14HLLT&#10;JJidDdmpif31bqHgbR7vc1ab0bXqQn1oPBtYzBNQxKW3DVcGjoePpwxUEGSLrWcycKUAm/V0ssLc&#10;+oH3dCmkUjGEQ44GapEu1zqUNTkMc98RR+7b9w4lwr7StschhrtWPydJqh02HBtq7OitpvJc/DgD&#10;53Q3yH4mi3f91V5/U5+dXigz5vFh3L6CEhrlLv53f9o4f5ml8PdNPEG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uEi/EAAAA3QAAAA8AAAAAAAAAAAAAAAAAmAIAAGRycy9k&#10;b3ducmV2LnhtbFBLBQYAAAAABAAEAPUAAACJAwAAAAA=&#10;" path="m,l,15,5,25r5,10l20,43,22,33,17,20,10,8,,xe" fillcolor="#f3be00" stroked="f">
                  <v:path arrowok="t" o:connecttype="custom" o:connectlocs="0,0;0,15;5,25;10,35;20,43;22,33;17,20;10,8;0,0" o:connectangles="0,0,0,0,0,0,0,0,0"/>
                </v:shape>
                <v:shape id="Freeform 1589" o:spid="_x0000_s2613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/ocUA&#10;AADdAAAADwAAAGRycy9kb3ducmV2LnhtbERPS2vCQBC+C/0PyxR6M5tKfUVXEUvQopdGS69DdkxS&#10;s7Npdqvx33cLQm/z8T1nvuxMLS7UusqygucoBkGcW11xoeB4SPsTEM4ja6wtk4IbOVguHnpzTLS9&#10;8jtdMl+IEMIuQQWl900ipctLMugi2xAH7mRbgz7AtpC6xWsIN7UcxPFIGqw4NJTY0Lqk/Jz9GAXD&#10;NJu+nfWH/TrsVq/p7eXze99slHp67FYzEJ46/y++u7c6zB9Oxv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T+hxQAAAN0AAAAPAAAAAAAAAAAAAAAAAJgCAABkcnMv&#10;ZG93bnJldi54bWxQSwUGAAAAAAQABAD1AAAAigMAAAAA&#10;" path="m,l,15,5,25r5,10l20,43,22,33,17,20,10,8,,xe" filled="f" strokecolor="#e77817" strokeweight="0">
                  <v:path arrowok="t" o:connecttype="custom" o:connectlocs="0,0;0,15;5,25;10,35;20,43;22,33;17,20;10,8;0,0" o:connectangles="0,0,0,0,0,0,0,0,0"/>
                </v:shape>
                <v:shape id="Freeform 1590" o:spid="_x0000_s2614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+VccA&#10;AADdAAAADwAAAGRycy9kb3ducmV2LnhtbESPQU/DMAyF75P4D5GRuG0pqzZV3bIJkIa47MA2IY5W&#10;4rWFxilN6Aq/Hh+QdrP1nt/7vN6OvlUD9bEJbOB+loEitsE1XBk4HXfTAlRMyA7bwGTghyJsNzeT&#10;NZYuXPiVhkOqlIRwLNFAnVJXah1tTR7jLHTEop1D7zHJ2lfa9XiRcN/qeZYttceGpaHGjp5qsp+H&#10;b29gb7viWQ8fv9Vbnj++f9k2t/OdMXe348MKVKIxXc3/1y9O8BeF4Mo3MoL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hflXHAAAA3QAAAA8AAAAAAAAAAAAAAAAAmAIAAGRy&#10;cy9kb3ducmV2LnhtbFBLBQYAAAAABAAEAPUAAACMAwAAAAA=&#10;" path="m38,44l,,38,44xe" fillcolor="#f3be00" stroked="f">
                  <v:path arrowok="t" o:connecttype="custom" o:connectlocs="38,44;0,0;38,44" o:connectangles="0,0,0"/>
                </v:shape>
                <v:shape id="Freeform 1591" o:spid="_x0000_s2615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hs8QA&#10;AADdAAAADwAAAGRycy9kb3ducmV2LnhtbERP32vCMBB+H/g/hBN8kZkqTF01iojCkIFYx8C3oznb&#10;YnOpTabZf28Gwt7u4/t582UwtbhR6yrLCoaDBARxbnXFhYKv4/Z1CsJ5ZI21ZVLwSw6Wi87LHFNt&#10;73ygW+YLEUPYpaig9L5JpXR5SQbdwDbEkTvb1qCPsC2kbvEew00tR0kylgYrjg0lNrQuKb9kP0bB&#10;5DTa9ft6fz1eKAvfepV8bsNGqV43rGYgPAX/L366P3Sc/zZ9h79v4gl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YbPEAAAA3QAAAA8AAAAAAAAAAAAAAAAAmAIAAGRycy9k&#10;b3ducmV2LnhtbFBLBQYAAAAABAAEAPUAAACJAwAAAAA=&#10;" path="m38,44l,,38,44xe" filled="f" strokecolor="#e77817" strokeweight="0">
                  <v:path arrowok="t" o:connecttype="custom" o:connectlocs="38,44;0,0;38,44" o:connectangles="0,0,0"/>
                </v:shape>
                <v:shape id="Freeform 1592" o:spid="_x0000_s2616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DasQA&#10;AADdAAAADwAAAGRycy9kb3ducmV2LnhtbESPT4vCQAzF78J+hyHC3nSqoLhdRxFhQQTBf4ceQye2&#10;1U6mdMba/fbmsLC3hPfy3i/Lde9q1VEbKs8GJuMEFHHubcWFgevlZ7QAFSKyxdozGfilAOvVx2CJ&#10;qfUvPlF3joWSEA4pGihjbFKtQ16SwzD2DbFoN986jLK2hbYtviTc1XqaJHPtsGJpKLGhbUn54/x0&#10;BvYHfbs/s6Pd4nXSNdO4T7IMjfkc9ptvUJH6+G/+u95ZwZ99Cb98IyPo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LA2rEAAAA3QAAAA8AAAAAAAAAAAAAAAAAmAIAAGRycy9k&#10;b3ducmV2LnhtbFBLBQYAAAAABAAEAPUAAACJAwAAAAA=&#10;" path="m2,l,7r,5l,19r2,5l12,34r15,5l27,29,22,17,12,7,2,xe" fillcolor="#f3be00" stroked="f">
                  <v:path arrowok="t" o:connecttype="custom" o:connectlocs="2,0;0,7;0,12;0,19;2,24;12,34;27,39;27,29;22,17;12,7;2,0" o:connectangles="0,0,0,0,0,0,0,0,0,0,0"/>
                </v:shape>
                <v:shape id="Freeform 1593" o:spid="_x0000_s2617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jTcQA&#10;AADdAAAADwAAAGRycy9kb3ducmV2LnhtbERPTUsDMRC9C/6HMEJvNttSi902LbpQEKGHVoseh810&#10;d3EzWZKxjf++EQRv83ifs9ok16szhdh5NjAZF6CIa287bgy8v23vH0FFQbbYeyYDPxRhs769WWFp&#10;/YX3dD5Io3IIxxINtCJDqXWsW3IYx34gztzJB4eSYWi0DXjJ4a7X06KYa4cd54YWB6paqr8O385A&#10;+mykCvK8WxxnqZrut68f9XFuzOguPS1BCSX5F/+5X2ye/7CYwO83+QS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I03EAAAA3QAAAA8AAAAAAAAAAAAAAAAAmAIAAGRycy9k&#10;b3ducmV2LnhtbFBLBQYAAAAABAAEAPUAAACJAwAAAAA=&#10;" path="m2,l,7r,5l,19r2,5l12,34r15,5l27,29,22,17,12,7,2,xe" filled="f" strokecolor="#e77817" strokeweight="0">
                  <v:path arrowok="t" o:connecttype="custom" o:connectlocs="2,0;0,7;0,12;0,19;2,24;12,34;27,39;27,29;22,17;12,7;2,0" o:connectangles="0,0,0,0,0,0,0,0,0,0,0"/>
                </v:shape>
                <v:shape id="Freeform 1594" o:spid="_x0000_s2618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cQsUA&#10;AADdAAAADwAAAGRycy9kb3ducmV2LnhtbERPTWvCQBC9F/wPywi9FN0k2KLRVUpFiNCLVtTjkB2T&#10;YHY2ZLdJ+u+7QqG3ebzPWW0GU4uOWldZVhBPIxDEudUVFwpOX7vJHITzyBpry6Tghxxs1qOnFaba&#10;9nyg7ugLEULYpaig9L5JpXR5SQbd1DbEgbvZ1qAPsC2kbrEP4aaWSRS9SYMVh4YSG/ooKb8fv42C&#10;voluL3Eyu36eT9m2u2Ruv41zpZ7Hw/sShKfB/4v/3JkO818XCTy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5xCxQAAAN0AAAAPAAAAAAAAAAAAAAAAAJgCAABkcnMv&#10;ZG93bnJldi54bWxQSwUGAAAAAAQABAD1AAAAigMAAAAA&#10;" path="m42,48l,,42,48xe" fillcolor="#f3be00" stroked="f">
                  <v:path arrowok="t" o:connecttype="custom" o:connectlocs="42,48;0,0;42,48" o:connectangles="0,0,0"/>
                </v:shape>
                <v:shape id="Freeform 1595" o:spid="_x0000_s2619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hqcMA&#10;AADdAAAADwAAAGRycy9kb3ducmV2LnhtbERPTWsCMRC9F/wPYQrearaKVbdGEVEQ2kvVg8fpZtwN&#10;bibLZtT13zeFQm/zeJ8zX3a+Vjdqowts4HWQgSIugnVcGjgeti9TUFGQLdaBycCDIiwXvac55jbc&#10;+YtueylVCuGYo4FKpMm1jkVFHuMgNMSJO4fWoyTYltq2eE/hvtbDLHvTHh2nhgobWldUXPZXb2By&#10;2frzZPM9PYWj+8w+TiLuao3pP3erd1BCnfyL/9w7m+aPZyP4/Sado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lhqcMAAADdAAAADwAAAAAAAAAAAAAAAACYAgAAZHJzL2Rv&#10;d25yZXYueG1sUEsFBgAAAAAEAAQA9QAAAIgDAAAAAA==&#10;" path="m42,48l,,42,48xe" filled="f" strokecolor="#e77817" strokeweight="0">
                  <v:path arrowok="t" o:connecttype="custom" o:connectlocs="42,48;0,0;42,48" o:connectangles="0,0,0"/>
                </v:shape>
                <v:shape id="Freeform 1596" o:spid="_x0000_s2620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H/8cA&#10;AADdAAAADwAAAGRycy9kb3ducmV2LnhtbESPT2vCQBDF74LfYRmhN7Pxb23qKiIIFlpqtZfeptlp&#10;EszOLtltTL99VxC8zfDevN+b5boztWip8ZVlBaMkBUGcW11xoeDztBsuQPiArLG2TAr+yMN61e8t&#10;MdP2wh/UHkMhYgj7DBWUIbhMSp+XZNAn1hFH7cc2BkNcm0LqBi8x3NRynKZzabDiSCjR0bak/Hz8&#10;NZH7Nm0nj+7l/UufX1uX025/+B4p9TDoNs8gAnXhbr5d73WsP3uawvWbOIJ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Ch//HAAAA3QAAAA8AAAAAAAAAAAAAAAAAmAIAAGRy&#10;cy9kb3ducmV2LnhtbFBLBQYAAAAABAAEAPUAAACMAwAAAAA=&#10;" path="m49,37l,,49,37r5,13l62,60r10,7l84,72r,-5l82,62,79,55,74,50,69,45,62,40,57,37r-8,xe" fillcolor="#f3be00" stroked="f">
                  <v:path arrowok="t" o:connecttype="custom" o:connectlocs="49,37;0,0;49,37;49,37;49,37;54,50;62,60;72,67;84,72;84,67;82,62;79,55;74,50;69,45;62,40;57,37;49,37" o:connectangles="0,0,0,0,0,0,0,0,0,0,0,0,0,0,0,0,0"/>
                </v:shape>
                <v:shape id="Freeform 1597" o:spid="_x0000_s2621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/p8EA&#10;AADdAAAADwAAAGRycy9kb3ducmV2LnhtbERPTYvCMBC9C/6HMAveNFVQ1mqURVBE9GD14HFoxrbY&#10;TEoStf33mwVhb/N4n7Nct6YWL3K+sqxgPEpAEOdWV1wouF62w28QPiBrrC2Tgo48rFf93hJTbd98&#10;plcWChFD2KeooAyhSaX0eUkG/cg2xJG7W2cwROgKqR2+Y7ip5SRJZtJgxbGhxIY2JeWP7GkUHE/j&#10;y9Hh7La7d835mRw6yrhTavDV/ixABGrDv/jj3us4fzqfwt838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nv6fBAAAA3QAAAA8AAAAAAAAAAAAAAAAAmAIAAGRycy9kb3du&#10;cmV2LnhtbFBLBQYAAAAABAAEAPUAAACGAwAAAAA=&#10;" path="m49,37l,,49,37r5,13l62,60r10,7l84,72r,-5l82,62,79,55,74,50,69,45,62,40,57,37r-8,xe" filled="f" strokecolor="#e77817" strokeweight="0">
                  <v:path arrowok="t" o:connecttype="custom" o:connectlocs="49,37;0,0;49,37;49,37;49,37;54,50;62,60;72,67;84,72;84,67;82,62;79,55;74,50;69,45;62,40;57,37;49,37" o:connectangles="0,0,0,0,0,0,0,0,0,0,0,0,0,0,0,0,0"/>
                </v:shape>
                <v:shape id="Freeform 1598" o:spid="_x0000_s2622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vOcIA&#10;AADdAAAADwAAAGRycy9kb3ducmV2LnhtbERPS2vCQBC+F/wPyxR6q5sKPpq6iogWbz6hPQ7ZaRKa&#10;nQ3ZiYn/3i0UvM3H95z5sneVulITSs8G3oYJKOLM25JzA5fz9nUGKgiyxcozGbhRgOVi8DTH1PqO&#10;j3Q9Sa5iCIcUDRQidap1yApyGIa+Jo7cj28cSoRNrm2DXQx3lR4lyUQ7LDk2FFjTuqDs99Q6A9V5&#10;x5+3fdfNDuJ72W7ar+9pa8zLc7/6ACXUy0P8797ZOH/8PoG/b+IJ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C85wgAAAN0AAAAPAAAAAAAAAAAAAAAAAJgCAABkcnMvZG93&#10;bnJldi54bWxQSwUGAAAAAAQABAD1AAAAhwMAAAAA&#10;" path="m45,38l,,45,38r5,12l58,60r9,8l80,75r,-7l77,63,75,58,70,50,65,45,58,43,53,40,45,38xe" fillcolor="#f3be00" stroked="f">
                  <v:path arrowok="t" o:connecttype="custom" o:connectlocs="45,38;0,0;45,38;45,38;45,38;50,50;58,60;67,68;80,75;80,68;77,63;75,58;70,50;65,45;58,43;53,40;45,38" o:connectangles="0,0,0,0,0,0,0,0,0,0,0,0,0,0,0,0,0"/>
                </v:shape>
                <v:shape id="Freeform 1599" o:spid="_x0000_s2623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3bU8MA&#10;AADdAAAADwAAAGRycy9kb3ducmV2LnhtbERP32vCMBB+H/g/hBP2NlOFTVeNIsrGQBDsBF+vzdkU&#10;m0tpYu3++0UQfLuP7+ctVr2tRUetrxwrGI8SEMSF0xWXCo6/X28zED4ga6wdk4I/8rBaDl4WmGp3&#10;4wN1WShFDGGfogITQpNK6QtDFv3INcSRO7vWYoiwLaVu8RbDbS0nSfIhLVYcGww2tDFUXLKrVbDp&#10;9vLYnfKZyQ+7LNl+59vLdafU67Bfz0EE6sNT/HD/6Dj//XMK92/i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3bU8MAAADdAAAADwAAAAAAAAAAAAAAAACYAgAAZHJzL2Rv&#10;d25yZXYueG1sUEsFBgAAAAAEAAQA9QAAAIgDAAAAAA==&#10;" path="m45,38l,,45,38r5,12l58,60r9,8l80,75r,-7l77,63,75,58,70,50,65,45,58,43,53,40,45,38xe" filled="f" strokecolor="#e77817" strokeweight="0">
                  <v:path arrowok="t" o:connecttype="custom" o:connectlocs="45,38;0,0;45,38;45,38;45,38;50,50;58,60;67,68;80,75;80,68;77,63;75,58;70,50;65,45;58,43;53,40;45,38" o:connectangles="0,0,0,0,0,0,0,0,0,0,0,0,0,0,0,0,0"/>
                </v:shape>
                <v:shape id="Freeform 1600" o:spid="_x0000_s2624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/L8UA&#10;AADdAAAADwAAAGRycy9kb3ducmV2LnhtbESPQWvDMAyF74X+B6PBbq3TwbI2i1PGxiCHXtb2B4hY&#10;S8Ji2Y29NPv306HQm8R7eu9TuZ/doCYaY+/ZwGadgSJuvO25NXA+fa62oGJCtjh4JgN/FGFfLRcl&#10;FtZf+YumY2qVhHAs0ECXUii0jk1HDuPaB2LRvv3oMMk6ttqOeJVwN+inLMu1w56locNA7x01P8df&#10;ZyBOm5f5krW6Di4d8rr5CPnhZMzjw/z2CirRnO7m23VtBf95J7jyjYyg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n8vxQAAAN0AAAAPAAAAAAAAAAAAAAAAAJgCAABkcnMv&#10;ZG93bnJldi54bWxQSwUGAAAAAAQABAD1AAAAigMAAAAA&#10;" path="m42,37l,,42,37xe" fillcolor="#f3be00" stroked="f">
                  <v:path arrowok="t" o:connecttype="custom" o:connectlocs="42,37;0,0;42,37" o:connectangles="0,0,0"/>
                </v:shape>
                <v:shape id="Freeform 1601" o:spid="_x0000_s2625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rO08MA&#10;AADdAAAADwAAAGRycy9kb3ducmV2LnhtbERPTYvCMBC9C/6HMII3TXdRV7tGWXYRip50RfE2NmNb&#10;bCaliVr/vREEb/N4nzOdN6YUV6pdYVnBRz8CQZxaXXCmYPu/6I1BOI+ssbRMCu7kYD5rt6YYa3vj&#10;NV03PhMhhF2MCnLvq1hKl+Zk0PVtRRy4k60N+gDrTOoabyHclPIzikbSYMGhIceKfnNKz5uLUXA6&#10;Lr/2h8SP/rL0PFgdaFcsk51S3U7z8w3CU+Pf4pc70WH+cDKB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rO08MAAADdAAAADwAAAAAAAAAAAAAAAACYAgAAZHJzL2Rv&#10;d25yZXYueG1sUEsFBgAAAAAEAAQA9QAAAIgDAAAAAA==&#10;" path="m42,37l,,42,37xe" filled="f" strokecolor="#e77817" strokeweight="0">
                  <v:path arrowok="t" o:connecttype="custom" o:connectlocs="42,37;0,0;42,37" o:connectangles="0,0,0"/>
                </v:shape>
                <v:shape id="Freeform 1602" o:spid="_x0000_s2626" style="position:absolute;left:6026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au8MA&#10;AADdAAAADwAAAGRycy9kb3ducmV2LnhtbESPQWvDMAyF74X9B6PBbo29HkLI6pYyGNtxawu9qrEW&#10;h8ZyFntt8u+nw6A3iff03qf1dgq9utKYusgWngsDiriJruPWwvHwtqxApYzssI9MFmZKsN08LNZY&#10;u3jjL7ruc6skhFONFnzOQ611ajwFTEUciEX7jmPALOvYajfiTcJDr1fGlDpgx9LgcaBXT81l/xss&#10;tH11/pmdc1j6z3lV6ROb6t3ap8dp9wIq05Tv5v/rDyf4pRF++UZG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zau8MAAADdAAAADwAAAAAAAAAAAAAAAACYAgAAZHJzL2Rv&#10;d25yZXYueG1sUEsFBgAAAAAEAAQA9QAAAIgDAAAAAA==&#10;" path="m57,22l,,57,22xm57,22r13,8l82,32,92,30r13,-5l100,20,95,17,87,15,82,12r-7,l67,15r-5,2l57,22xe" fillcolor="#f3be00" stroked="f">
                  <v:path arrowok="t" o:connecttype="custom" o:connectlocs="57,22;0,0;57,22;57,22;70,30;82,32;92,30;105,25;100,20;95,17;87,15;82,12;75,12;67,15;62,17;57,22" o:connectangles="0,0,0,0,0,0,0,0,0,0,0,0,0,0,0,0"/>
                  <o:lock v:ext="edit" verticies="t"/>
                </v:shape>
                <v:shape id="Freeform 1603" o:spid="_x0000_s2627" style="position:absolute;left:6026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OtsMA&#10;AADdAAAADwAAAGRycy9kb3ducmV2LnhtbERP32vCMBB+H/g/hBP2NlMdiFajbIMxhyBoVfZ4NLem&#10;rLmUJNb63y/CYG/38f285bq3jejIh9qxgvEoA0FcOl1zpeBYvD/NQISIrLFxTApuFGC9GjwsMdfu&#10;ynvqDrESKYRDjgpMjG0uZSgNWQwj1xIn7tt5izFBX0nt8ZrCbSMnWTaVFmtODQZbejNU/hwuVsHX&#10;86s8de5j182L6vZZmImX27NSj8P+ZQEiUh//xX/ujU7zp9kY7t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IOtsMAAADdAAAADwAAAAAAAAAAAAAAAACYAgAAZHJzL2Rv&#10;d25yZXYueG1sUEsFBgAAAAAEAAQA9QAAAIgDAAAAAA==&#10;" path="m57,22l,,57,22xe" filled="f" strokecolor="#e77817" strokeweight="0">
                  <v:path arrowok="t" o:connecttype="custom" o:connectlocs="57,22;0,0;57,22" o:connectangles="0,0,0"/>
                </v:shape>
                <v:shape id="Freeform 1604" o:spid="_x0000_s2628" style="position:absolute;left:6083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OysQA&#10;AADdAAAADwAAAGRycy9kb3ducmV2LnhtbERPTWsCMRC9C/6HMEJvmq0HqVujFFFsDz1ot7Tehs10&#10;s+xmEjapu/33jSB4m8f7nNVmsK24UBdqxwoeZxkI4tLpmisFxcd++gQiRGSNrWNS8EcBNuvxaIW5&#10;dj0f6XKKlUghHHJUYGL0uZShNGQxzJwnTtyP6yzGBLtK6g77FG5bOc+yhbRYc2ow6GlrqGxOv1aB&#10;bz6/+Svsima7O5jluX979+1ZqYfJ8PIMItIQ7+Kb+1Wn+YtsDtdv0gl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DsrEAAAA3QAAAA8AAAAAAAAAAAAAAAAAmAIAAGRycy9k&#10;b3ducmV2LnhtbFBLBQYAAAAABAAEAPUAAACJAwAAAAA=&#10;" path="m,10r13,8l25,20,35,18,48,13,43,8,38,5,30,3,25,,18,,10,3,5,5,,10xe" filled="f" strokecolor="#e77817" strokeweight="0">
                  <v:path arrowok="t" o:connecttype="custom" o:connectlocs="0,10;13,18;25,20;35,18;48,13;43,8;38,5;30,3;25,0;18,0;10,3;5,5;0,10" o:connectangles="0,0,0,0,0,0,0,0,0,0,0,0,0"/>
                </v:shape>
                <v:shape id="Freeform 1605" o:spid="_x0000_s2629" style="position:absolute;left:6064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ja7MUA&#10;AADdAAAADwAAAGRycy9kb3ducmV2LnhtbERPTWvCQBC9F/wPyxS81Y1Ko6auEkqDza1REbxNs9Mk&#10;mJ0N2VXTf98tFHqbx/uc9XYwrbhR7xrLCqaTCARxaXXDlYLjIXtagnAeWWNrmRR8k4PtZvSwxkTb&#10;Oxd02/tKhBB2CSqove8SKV1Zk0E3sR1x4L5sb9AH2FdS93gP4aaVsyiKpcGGQ0ONHb3WVF72V6Ng&#10;tzwt4udpkR/zdMhW549PurwtlBo/DukLCE+D/xf/ud91mB9Hc/j9Jp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NrsxQAAAN0AAAAPAAAAAAAAAAAAAAAAAJgCAABkcnMv&#10;ZG93bnJldi54bWxQSwUGAAAAAAQABAD1AAAAigMAAAAA&#10;" path="m54,8l,,54,8xm54,8r13,7l79,18,92,15r9,-5l99,5,92,3,87,,79,,72,,67,,59,3,54,8xe" fillcolor="#f3be00" stroked="f">
                  <v:path arrowok="t" o:connecttype="custom" o:connectlocs="54,8;0,0;54,8;54,8;67,15;79,18;92,15;101,10;99,5;92,3;87,0;79,0;72,0;67,0;59,3;54,8" o:connectangles="0,0,0,0,0,0,0,0,0,0,0,0,0,0,0,0"/>
                  <o:lock v:ext="edit" verticies="t"/>
                </v:shape>
                <v:shape id="Freeform 1606" o:spid="_x0000_s2630" style="position:absolute;left:606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RGMQA&#10;AADdAAAADwAAAGRycy9kb3ducmV2LnhtbERP3WrCMBS+F/YO4Qi7EU11Q6UzytgQJgPB6gMcmmPb&#10;2ZyEJLN1T78MBt6dj+/3rDa9acWVfGgsK5hOMhDEpdUNVwpOx+14CSJEZI2tZVJwowCb9cNghbm2&#10;HR/oWsRKpBAOOSqoY3S5lKGsyWCYWEecuLP1BmOCvpLaY5fCTStnWTaXBhtODTU6equpvBTfRoHb&#10;LxbGz7787unzvdvjz66YjpxSj8P+9QVEpD7exf/uD53mz7Nn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XURjEAAAA3QAAAA8AAAAAAAAAAAAAAAAAmAIAAGRycy9k&#10;b3ducmV2LnhtbFBLBQYAAAAABAAEAPUAAACJAwAAAAA=&#10;" path="m54,8l,,54,8xe" filled="f" strokecolor="#e77817" strokeweight="0">
                  <v:path arrowok="t" o:connecttype="custom" o:connectlocs="54,8;0,0;54,8" o:connectangles="0,0,0"/>
                </v:shape>
                <v:shape id="Freeform 1607" o:spid="_x0000_s2631" style="position:absolute;left:6118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JqMsEA&#10;AADdAAAADwAAAGRycy9kb3ducmV2LnhtbERPTWsCMRC9C/6HMIXeNFuhUrZmRYVtPVbtocchmWaX&#10;TSbLJur6741Q6G0e73NW69E7caEhtoEVvMwLEMQ6mJatgu9TPXsDEROyQReYFNwowrqaTlZYmnDl&#10;A12OyYocwrFEBU1KfSll1A15jPPQE2fuNwweU4aDlWbAaw73Ti6KYik9tpwbGuxp15Dujmev4PAp&#10;7Y9D/aHrnf2i0/bs6o6Uen4aN+8gEo3pX/zn3ps8f1m8wuObfIKs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SajLBAAAA3QAAAA8AAAAAAAAAAAAAAAAAmAIAAGRycy9kb3du&#10;cmV2LnhtbFBLBQYAAAAABAAEAPUAAACGAwAAAAA=&#10;" path="m,8r13,7l25,18,38,15r9,-5l45,5,38,3,33,,25,,18,,13,,5,3,,8xe" filled="f" strokecolor="#e77817" strokeweight="0">
                  <v:path arrowok="t" o:connecttype="custom" o:connectlocs="0,8;13,15;25,18;38,15;47,10;45,5;38,3;33,0;25,0;18,0;13,0;5,3;0,8" o:connectangles="0,0,0,0,0,0,0,0,0,0,0,0,0"/>
                </v:shape>
                <v:shape id="Freeform 1608" o:spid="_x0000_s2632" style="position:absolute;left:6093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RLsUA&#10;AADdAAAADwAAAGRycy9kb3ducmV2LnhtbERPTWvCQBC9C/0PyxR6kbppS0OJrlIshVaLYBTPQ3ZM&#10;gtnZkB1N6q/vFgq9zeN9zmwxuEZdqAu1ZwMPkwQUceFtzaWB/e79/gVUEGSLjWcy8E0BFvOb0Qwz&#10;63ve0iWXUsUQDhkaqETaTOtQVOQwTHxLHLmj7xxKhF2pbYd9DHeNfkySVDusOTZU2NKyouKUn52B&#10;9dPb+Xkly8/mq5fN1a8320M+NubudnidghIa5F/85/6wcX6apPD7TTxB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tEuxQAAAN0AAAAPAAAAAAAAAAAAAAAAAJgCAABkcnMv&#10;ZG93bnJldi54bWxQSwUGAAAAAAQABAD1AAAAigMAAAAA&#10;" path="m55,8l,,55,8xm55,8r12,7l80,18,92,15r10,-5l97,5,92,3,87,,80,,72,,67,,60,3,55,8xe" fillcolor="#f3be00" stroked="f">
                  <v:path arrowok="t" o:connecttype="custom" o:connectlocs="55,8;0,0;55,8;55,8;67,15;80,18;92,15;102,10;97,5;92,3;87,0;80,0;72,0;67,0;60,3;55,8" o:connectangles="0,0,0,0,0,0,0,0,0,0,0,0,0,0,0,0"/>
                  <o:lock v:ext="edit" verticies="t"/>
                </v:shape>
                <v:shape id="Freeform 1609" o:spid="_x0000_s2633" style="position:absolute;left:6093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sWsQA&#10;AADdAAAADwAAAGRycy9kb3ducmV2LnhtbERP22oCMRB9F/yHMELfNGuLVrdG0S0tRUSo+gHTzbhZ&#10;3EyWJNXt3zeFgm9zONdZrDrbiCv5UDtWMB5lIIhLp2uuFJyOb8MZiBCRNTaOScEPBVgt+70F5trd&#10;+JOuh1iJFMIhRwUmxjaXMpSGLIaRa4kTd3beYkzQV1J7vKVw28jHLJtKizWnBoMtFYbKy+HbKii8&#10;2Yy3+2I3efp6f633u816Mu+Uehh06xcQkbp4F/+7P3SaP82e4e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rFrEAAAA3QAAAA8AAAAAAAAAAAAAAAAAmAIAAGRycy9k&#10;b3ducmV2LnhtbFBLBQYAAAAABAAEAPUAAACJAwAAAAA=&#10;" path="m55,8l,,55,8xe" filled="f" strokecolor="#e77817" strokeweight="0">
                  <v:path arrowok="t" o:connecttype="custom" o:connectlocs="55,8;0,0;55,8" o:connectangles="0,0,0"/>
                </v:shape>
                <v:shape id="Freeform 1610" o:spid="_x0000_s2634" style="position:absolute;left:6148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FrMMA&#10;AADdAAAADwAAAGRycy9kb3ducmV2LnhtbESPzW4CMQyE75X6DpEr9Vay7QGhLQEB0rY98nfgaCVu&#10;dkXirDYBtm9fH5C42ZrxzOf5coxBXWnIXWID75MKFLFNrmNv4Hho3magckF2GBKTgT/KsFw8P82x&#10;dunGO7rui1cSwrlGA20pfa11ti1FzJPUE4v2m4aIRdbBazfgTcJj0B9VNdURO5aGFnvatGTP+0s0&#10;sPvW/hTQftlm47d0WF9CcyZjXl/G1SeoQmN5mO/XP07wp5Xgyjcygl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FrMMAAADdAAAADwAAAAAAAAAAAAAAAACYAgAAZHJzL2Rv&#10;d25yZXYueG1sUEsFBgAAAAAEAAQA9QAAAIgDAAAAAA==&#10;" path="m,8r12,7l25,18,37,15,47,10,42,5,37,3,32,,25,,17,,12,,5,3,,8xe" filled="f" strokecolor="#e77817" strokeweight="0">
                  <v:path arrowok="t" o:connecttype="custom" o:connectlocs="0,8;12,15;25,18;37,15;47,10;42,5;37,3;32,0;25,0;17,0;12,0;5,3;0,8" o:connectangles="0,0,0,0,0,0,0,0,0,0,0,0,0"/>
                </v:shape>
                <v:shape id="Freeform 1611" o:spid="_x0000_s2635" style="position:absolute;left:5996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R/DsIA&#10;AADdAAAADwAAAGRycy9kb3ducmV2LnhtbERPS4vCMBC+L/gfwix4W9P1INo1iisKCh58sXocmrEt&#10;20xKEmv990YQvM3H95zxtDWVaMj50rKC714CgjizuuRcwfGw/BqC8AFZY2WZFNzJw3TS+Rhjqu2N&#10;d9TsQy5iCPsUFRQh1KmUPivIoO/ZmjhyF+sMhghdLrXDWww3lewnyUAaLDk2FFjTvKDsf381Cprt&#10;ZvG33uo8+z3x2V0r7q8bVqr72c5+QARqw1v8cq90nD9IRvD8Jp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H8OwgAAAN0AAAAPAAAAAAAAAAAAAAAAAJgCAABkcnMvZG93&#10;bnJldi54bWxQSwUGAAAAAAQABAD1AAAAhwMAAAAA&#10;" path="m58,25l,,58,25xm55,25r13,8l80,38,92,35r13,-5l100,25,95,20,87,18r-7,l75,18r-7,l63,23r-8,2xe" fillcolor="#f3be00" stroked="f">
                  <v:path arrowok="t" o:connecttype="custom" o:connectlocs="58,25;0,0;58,25;55,25;68,33;80,38;92,35;105,30;100,25;95,20;87,18;80,18;75,18;68,18;63,23;55,25" o:connectangles="0,0,0,0,0,0,0,0,0,0,0,0,0,0,0,0"/>
                  <o:lock v:ext="edit" verticies="t"/>
                </v:shape>
              </v:group>
              <v:group id="Group 1612" o:spid="_x0000_s2636" style="position:absolute;left:234;top:457;width:3239;height:6782" coordorigin="5698,486" coordsize="510,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<v:shape id="Freeform 1613" o:spid="_x0000_s2637" style="position:absolute;left:5996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l5sQA&#10;AADdAAAADwAAAGRycy9kb3ducmV2LnhtbERPS2sCMRC+C/6HMIVepGa3yCpboyyCtAcFH6W9Dpvp&#10;ZulmsiSpbv+9KRS8zcf3nOV6sJ24kA+tYwX5NANBXDvdcqPg/bx9WoAIEVlj55gU/FKA9Wo8WmKp&#10;3ZWPdDnFRqQQDiUqMDH2pZShNmQxTF1PnLgv5y3GBH0jtcdrCredfM6yQlpsOTUY7GljqP4+/VgF&#10;VVUctN9O5jt6/TD7z3bWxYVT6vFhqF5ARBriXfzvftNpfpHn8PdNO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jJebEAAAA3QAAAA8AAAAAAAAAAAAAAAAAmAIAAGRycy9k&#10;b3ducmV2LnhtbFBLBQYAAAAABAAEAPUAAACJAwAAAAA=&#10;" path="m58,25l,,58,25xe" filled="f" strokecolor="#e77817" strokeweight="0">
                  <v:path arrowok="t" o:connecttype="custom" o:connectlocs="58,25;0,0;58,25" o:connectangles="0,0,0"/>
                </v:shape>
                <v:shape id="Freeform 1614" o:spid="_x0000_s2638" style="position:absolute;left:605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KIMIA&#10;AADdAAAADwAAAGRycy9kb3ducmV2LnhtbERPPWvDMBDdC/0P4grZGjkZguNGNiHQUrol6ZLtsM6S&#10;G+tkLNV28+ujQqHbPd7n7arZdWKkIbSeFayWGQji2uuWjYLP8+tzDiJEZI2dZ1LwQwGq8vFhh4X2&#10;Ex9pPEUjUgiHAhXYGPtCylBbchiWvidOXOMHhzHBwUg94JTCXSfXWbaRDltODRZ7Oliqr6dvp8B/&#10;fF3cuDcmjw2dG/u2nfLbVqnF07x/ARFpjv/iP/e7TvM3qzX8fpNO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UogwgAAAN0AAAAPAAAAAAAAAAAAAAAAAJgCAABkcnMvZG93&#10;bnJldi54bWxQSwUGAAAAAAQABAD1AAAAhwMAAAAA&#10;" path="m,7r13,8l25,20,37,17,50,12,45,7,40,2,32,,25,,20,,13,,8,5,,7e" filled="f" strokecolor="#e77817" strokeweight="0">
                  <v:path arrowok="t" o:connecttype="custom" o:connectlocs="0,7;13,15;25,20;37,17;50,12;45,7;40,2;32,0;25,0;20,0;13,0;8,5;0,7" o:connectangles="0,0,0,0,0,0,0,0,0,0,0,0,0"/>
                </v:shape>
                <v:shape id="Freeform 1615" o:spid="_x0000_s2639" style="position:absolute;left:5964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nZ/8YA&#10;AADdAAAADwAAAGRycy9kb3ducmV2LnhtbERPS2vCQBC+F/oflin0UpqNFdSmrlIaxMclagvpcchO&#10;k9DsbMiuGv+9Kwje5uN7znTem0YcqXO1ZQWDKAZBXFhdc6ng53vxOgHhPLLGxjIpOJOD+ezxYYqJ&#10;tife0XHvSxFC2CWooPK+TaR0RUUGXWRb4sD92c6gD7Arpe7wFMJNI9/ieCQN1hwaKmzpq6Lif38w&#10;CtbFdpWPszT7fX/J0+Vii2nmNko9P/WfHyA89f4uvrlXOswfDYZw/Sac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nZ/8YAAADdAAAADwAAAAAAAAAAAAAAAACYAgAAZHJz&#10;L2Rvd25yZXYueG1sUEsFBgAAAAAEAAQA9QAAAIsDAAAAAA==&#10;" path="m60,20l,,60,20xm60,20r12,7l85,30r12,l107,25r-5,-5l97,15,92,12r-7,l77,12r-5,l65,15r-5,5xe" fillcolor="#f3be00" stroked="f">
                  <v:path arrowok="t" o:connecttype="custom" o:connectlocs="60,20;0,0;60,20;60,20;72,27;85,30;97,30;107,25;102,20;97,15;92,12;85,12;77,12;72,12;65,15;60,20" o:connectangles="0,0,0,0,0,0,0,0,0,0,0,0,0,0,0,0"/>
                  <o:lock v:ext="edit" verticies="t"/>
                </v:shape>
                <v:shape id="Freeform 1616" o:spid="_x0000_s2640" style="position:absolute;left:5964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cpcIA&#10;AADdAAAADwAAAGRycy9kb3ducmV2LnhtbERPS4vCMBC+C/6HMMLeNPVBKdUosuzCHtUW3ONsM7al&#10;zaQ0Wa3/3giCt/n4nrPZDaYVV+pdbVnBfBaBIC6srrlUkGff0wSE88gaW8uk4E4OdtvxaIOptjc+&#10;0vXkSxFC2KWooPK+S6V0RUUG3cx2xIG72N6gD7Avpe7xFsJNKxdRFEuDNYeGCjv6rKhoTv9GwSLP&#10;kubylTVxa+XfmX6XhyJfKvUxGfZrEJ4G/xa/3D86zI/nK3h+E06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JylwgAAAN0AAAAPAAAAAAAAAAAAAAAAAJgCAABkcnMvZG93&#10;bnJldi54bWxQSwUGAAAAAAQABAD1AAAAhwMAAAAA&#10;" path="m60,20l,,60,20xe" filled="f" strokecolor="#e77817" strokeweight="0">
                  <v:path arrowok="t" o:connecttype="custom" o:connectlocs="60,20;0,0;60,20" o:connectangles="0,0,0"/>
                </v:shape>
                <v:shape id="Freeform 1617" o:spid="_x0000_s2641" style="position:absolute;left:6024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P70b8A&#10;AADdAAAADwAAAGRycy9kb3ducmV2LnhtbERPTYvCMBC9L/gfwgje1rSCRatRdEHwJlu9eBuasS02&#10;k9Jka/z3RljwNo/3OettMK0YqHeNZQXpNAFBXFrdcKXgcj58L0A4j6yxtUwKnuRguxl9rTHX9sG/&#10;NBS+EjGEXY4Kau+7XEpX1mTQTW1HHLmb7Q36CPtK6h4fMdy0cpYkmTTYcGyosaOfmsp78WcUtNng&#10;+JaGgZaLJFybQp/2M6/UZBx2KxCegv+I/91HHedn6Rze38QT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k/vRvwAAAN0AAAAPAAAAAAAAAAAAAAAAAJgCAABkcnMvZG93bnJl&#10;di54bWxQSwUGAAAAAAQABAD1AAAAhAMAAAAA&#10;" path="m,8r12,7l25,18r12,l47,13,42,8,37,3,32,,25,,17,,12,,5,3,,8e" filled="f" strokecolor="#e77817" strokeweight="0">
                  <v:path arrowok="t" o:connecttype="custom" o:connectlocs="0,8;12,15;25,18;37,18;47,13;42,8;37,3;32,0;25,0;17,0;12,0;5,3;0,8" o:connectangles="0,0,0,0,0,0,0,0,0,0,0,0,0"/>
                </v:shape>
                <v:shape id="Freeform 1618" o:spid="_x0000_s2642" style="position:absolute;left:5944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jCsMA&#10;AADdAAAADwAAAGRycy9kb3ducmV2LnhtbERPTYvCMBC9L/gfwgje1lQPXa1GEXHBU0FdFr0NzdhW&#10;m0lJsrb+e7OwsLd5vM9ZrnvTiAc5X1tWMBknIIgLq2suFXydPt9nIHxA1thYJgVP8rBeDd6WmGnb&#10;8YEex1CKGMI+QwVVCG0mpS8qMujHtiWO3NU6gyFCV0rtsIvhppHTJEmlwZpjQ4UtbSsq7scfo6A7&#10;P2e7D/udX+ji8rA7zfPbVis1GvabBYhAffgX/7n3Os5PJyn8fh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NjCsMAAADdAAAADwAAAAAAAAAAAAAAAACYAgAAZHJzL2Rv&#10;d25yZXYueG1sUEsFBgAAAAAEAAQA9QAAAIgDAAAAAA==&#10;" path="m55,18l,,55,18xm55,18r12,7l77,28r13,l102,23,97,18,92,13,85,10,80,8r-8,l65,10r-5,3l55,18xe" fillcolor="#f3be00" stroked="f">
                  <v:path arrowok="t" o:connecttype="custom" o:connectlocs="55,18;0,0;55,18;55,18;67,25;77,28;90,28;102,23;97,18;92,13;85,10;80,8;72,8;65,10;60,13;55,18" o:connectangles="0,0,0,0,0,0,0,0,0,0,0,0,0,0,0,0"/>
                  <o:lock v:ext="edit" verticies="t"/>
                </v:shape>
                <v:shape id="Freeform 1619" o:spid="_x0000_s2643" style="position:absolute;left:5944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DVMMA&#10;AADdAAAADwAAAGRycy9kb3ducmV2LnhtbERPTWvCQBC9F/wPyxS8lLrRgy2pqySC4Ekw7aHHITvJ&#10;BrOzcXfV+O+7BcHbPN7nrDaj7cWVfOgcK5jPMhDEtdMdtwp+vnfvnyBCRNbYOyYFdwqwWU9eVphr&#10;d+MjXavYihTCIUcFJsYhlzLUhiyGmRuIE9c4bzEm6FupPd5SuO3lIsuW0mLHqcHgQFtD9am6WAWH&#10;pjTHRh5+i9O5KKrSvV1KT0pNX8fiC0SkMT7FD/dep/nL+Qf8f5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pDVMMAAADdAAAADwAAAAAAAAAAAAAAAACYAgAAZHJzL2Rv&#10;d25yZXYueG1sUEsFBgAAAAAEAAQA9QAAAIgDAAAAAA==&#10;" path="m55,18l,,55,18xe" filled="f" strokecolor="#e77817" strokeweight="0">
                  <v:path arrowok="t" o:connecttype="custom" o:connectlocs="55,18;0,0;55,18" o:connectangles="0,0,0"/>
                </v:shape>
                <v:shape id="Freeform 1620" o:spid="_x0000_s2644" style="position:absolute;left:5999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PcsYA&#10;AADdAAAADwAAAGRycy9kb3ducmV2LnhtbESPQWvCQBCF70L/wzKFXkLd6EEkukqpCCkepOoPGLJj&#10;kjY7m+6uGv+9cxB6m+G9ee+b5XpwnbpSiK1nA5NxDoq48rbl2sDpuH2fg4oJ2WLnmQzcKcJ69TJa&#10;YmH9jb/peki1khCOBRpoUuoLrWPVkMM49j2xaGcfHCZZQ61twJuEu05P83ymHbYsDQ329NlQ9Xu4&#10;OAP74Su768vub3rMTv15E8r4k5XGvL0OHwtQiYb0b35el1bwZx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PcsYAAADdAAAADwAAAAAAAAAAAAAAAACYAgAAZHJz&#10;L2Rvd25yZXYueG1sUEsFBgAAAAAEAAQA9QAAAIsDAAAAAA==&#10;" path="m,10r12,7l22,20r13,l47,15,42,10,37,5,30,2,25,,17,,10,2,5,5,,10e" filled="f" strokecolor="#e77817" strokeweight="0">
                  <v:path arrowok="t" o:connecttype="custom" o:connectlocs="0,10;12,17;22,20;35,20;47,15;42,10;37,5;30,2;25,0;17,0;10,2;5,5;0,10" o:connectangles="0,0,0,0,0,0,0,0,0,0,0,0,0"/>
                </v:shape>
                <v:shape id="Freeform 1621" o:spid="_x0000_s2645" style="position:absolute;left:5914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+bw8UA&#10;AADdAAAADwAAAGRycy9kb3ducmV2LnhtbERPTWvCQBC9C/0PyxS86SZFUpu6ilYEkUKp6aG9Ddkx&#10;G5qdDdk1xn/fLQje5vE+Z7EabCN66nztWEE6TUAQl07XXCn4KnaTOQgfkDU2jknBlTyslg+jBeba&#10;XfiT+mOoRAxhn6MCE0KbS+lLQxb91LXEkTu5zmKIsKuk7vASw20jn5IkkxZrjg0GW3ozVP4ez1ZB&#10;kc6GQz/f6MJ8bJ+/f66ZeT8dlBo/DutXEIGGcBff3Hsd52fpC/x/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5vDxQAAAN0AAAAPAAAAAAAAAAAAAAAAAJgCAABkcnMv&#10;ZG93bnJldi54bWxQSwUGAAAAAAQABAD1AAAAigMAAAAA&#10;" path="m53,25l,,53,25xm53,25r12,7l78,37,90,35r12,-5l97,25,92,20,85,17r-7,l73,17r-8,l58,20r-5,5xe" fillcolor="#f3be00" stroked="f">
                  <v:path arrowok="t" o:connecttype="custom" o:connectlocs="53,25;0,0;53,25;53,25;65,32;78,37;90,35;102,30;97,25;92,20;85,17;78,17;73,17;65,17;58,20;53,25" o:connectangles="0,0,0,0,0,0,0,0,0,0,0,0,0,0,0,0"/>
                  <o:lock v:ext="edit" verticies="t"/>
                </v:shape>
                <v:shape id="Freeform 1622" o:spid="_x0000_s2646" style="position:absolute;left:5914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b0sYA&#10;AADdAAAADwAAAGRycy9kb3ducmV2LnhtbESPQWsCMRCF70L/Q5hCbzVbkaVsjSJCwUsP3Yr2OGzG&#10;3ehmsk2ibv9951DwNsN78943i9Xoe3WlmFxgAy/TAhRxE6zj1sDu6/35FVTKyBb7wGTglxKslg+T&#10;BVY23PiTrnVulYRwqtBAl/NQaZ2ajjymaRiIRTuG6DHLGlttI94k3Pd6VhSl9uhYGjocaNNRc64v&#10;3kDxUZ/iYVtvDsnt57r8+b64cW7M0+O4fgOVacx38//11gp+ORN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b0sYAAADdAAAADwAAAAAAAAAAAAAAAACYAgAAZHJz&#10;L2Rvd25yZXYueG1sUEsFBgAAAAAEAAQA9QAAAIsDAAAAAA==&#10;" path="m53,25l,,53,25xe" filled="f" strokecolor="#e77817" strokeweight="0">
                  <v:path arrowok="t" o:connecttype="custom" o:connectlocs="53,25;0,0;53,25" o:connectangles="0,0,0"/>
                </v:shape>
                <v:shape id="Freeform 1623" o:spid="_x0000_s2647" style="position:absolute;left:5967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ap8MA&#10;AADdAAAADwAAAGRycy9kb3ducmV2LnhtbERPTWvCQBC9F/wPywje6ibBBomuIkppC73UqOchOybB&#10;7GzIrknaX98tFLzN433OejuaRvTUudqygngegSAurK65VHDKX5+XIJxH1thYJgXf5GC7mTytMdN2&#10;4C/qj74UIYRdhgoq79tMSldUZNDNbUscuKvtDPoAu1LqDocQbhqZRFEqDdYcGipsaV9RcTvejYKP&#10;zz5Ozi/55eeweLvr1O4HymulZtNxtwLhafQP8b/7XYf5aRL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/ap8MAAADdAAAADwAAAAAAAAAAAAAAAACYAgAAZHJzL2Rv&#10;d25yZXYueG1sUEsFBgAAAAAEAAQA9QAAAIgDAAAAAA==&#10;" path="m,8r12,7l25,20,37,18,49,13,44,8,39,3,32,,25,,20,,12,,5,3,,8e" filled="f" strokecolor="#e77817" strokeweight="0">
                  <v:path arrowok="t" o:connecttype="custom" o:connectlocs="0,8;12,15;25,20;37,18;49,13;44,8;39,3;32,0;25,0;20,0;12,0;5,3;0,8" o:connectangles="0,0,0,0,0,0,0,0,0,0,0,0,0"/>
                </v:shape>
                <v:shape id="Freeform 1624" o:spid="_x0000_s2648" style="position:absolute;left:589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Fv8QA&#10;AADdAAAADwAAAGRycy9kb3ducmV2LnhtbERPTUsDMRC9C/6HMAVvNtuApaxNS1kUrODBbnvobdiM&#10;m6WbyZLE7vbfG0HwNo/3Oevt5HpxpRA7zxoW8wIEceNNx62GY/36uAIRE7LB3jNpuFGE7eb+bo2l&#10;8SN/0vWQWpFDOJaowaY0lFLGxpLDOPcDcea+fHCYMgytNAHHHO56qYpiKR12nBssDlRZai6Hb6fh&#10;vB+Vr6snFU8f+2p1s0X9Hl60fphNu2cQiab0L/5zv5k8f6kU/H6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vBb/EAAAA3QAAAA8AAAAAAAAAAAAAAAAAmAIAAGRycy9k&#10;b3ducmV2LnhtbFBLBQYAAAAABAAEAPUAAACJAwAAAAA=&#10;" path="m54,35l,,54,35xm54,35l67,45r12,5l89,52r13,-5l97,42,92,37,87,35,79,32,72,30r-8,l59,32r-5,3xe" fillcolor="#f3be00" stroked="f">
                  <v:path arrowok="t" o:connecttype="custom" o:connectlocs="54,35;0,0;54,35;54,35;67,45;79,50;89,52;102,47;97,42;92,37;87,35;79,32;72,30;64,30;59,32;54,35" o:connectangles="0,0,0,0,0,0,0,0,0,0,0,0,0,0,0,0"/>
                  <o:lock v:ext="edit" verticies="t"/>
                </v:shape>
                <v:shape id="Freeform 1625" o:spid="_x0000_s2649" style="position:absolute;left:5890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Gq8AA&#10;AADdAAAADwAAAGRycy9kb3ducmV2LnhtbERP24rCMBB9F/Yfwiz4ImvqhdKtRlkWCj56+4ChGZti&#10;MylJ1Pr3mwXBtzmc66y3g+3EnXxoHSuYTTMQxLXTLTcKzqfqqwARIrLGzjEpeFKA7eZjtMZSuwcf&#10;6H6MjUghHEpUYGLsSylDbchimLqeOHEX5y3GBH0jtcdHCrednGdZLi22nBoM9vRrqL4eb1bBZV/Z&#10;5U0Xvs0nOzNwo6tZ9a3U+HP4WYGINMS3+OXe6TQ/ny/g/5t0gt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SGq8AAAADdAAAADwAAAAAAAAAAAAAAAACYAgAAZHJzL2Rvd25y&#10;ZXYueG1sUEsFBgAAAAAEAAQA9QAAAIUDAAAAAA==&#10;" path="m54,35l,,54,35xe" filled="f" strokecolor="#e77817" strokeweight="0">
                  <v:path arrowok="t" o:connecttype="custom" o:connectlocs="54,35;0,0;54,35" o:connectangles="0,0,0"/>
                </v:shape>
                <v:shape id="Freeform 1626" o:spid="_x0000_s2650" style="position:absolute;left:5944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80sIA&#10;AADdAAAADwAAAGRycy9kb3ducmV2LnhtbERPzYrCMBC+C/sOYRa8aaqo7HaNsgiliniw2wcYmrEt&#10;NpNuE7W+vREEb/Px/c5y3ZtGXKlztWUFk3EEgriwuuZSQf6XjL5AOI+ssbFMCu7kYL36GCwx1vbG&#10;R7pmvhQhhF2MCirv21hKV1Rk0I1tSxy4k+0M+gC7UuoObyHcNHIaRQtpsObQUGFLm4qKc3YxCv5T&#10;TL/bepceXMbJfH/KS5nkSg0/+98fEJ56/xa/3Fsd5i+m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0/zSwgAAAN0AAAAPAAAAAAAAAAAAAAAAAJgCAABkcnMvZG93&#10;bnJldi54bWxQSwUGAAAAAAQABAD1AAAAhwMAAAAA&#10;" path="m,5l13,15r12,5l35,22,48,17,43,12,38,7,33,5,25,2,18,,10,,5,2,,5e" filled="f" strokecolor="#e77817" strokeweight="0">
                  <v:path arrowok="t" o:connecttype="custom" o:connectlocs="0,5;13,15;25,20;35,22;48,17;43,12;38,7;33,5;25,2;18,0;10,0;5,2;0,5" o:connectangles="0,0,0,0,0,0,0,0,0,0,0,0,0"/>
                </v:shape>
                <v:shape id="Freeform 1627" o:spid="_x0000_s2651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n6MQA&#10;AADdAAAADwAAAGRycy9kb3ducmV2LnhtbERP3WrCMBS+H/gO4Qi7GZoqzGnXVGSgjjnBuT3AoTm2&#10;xeakNFHj2xtB2N35+H5PNg+mEWfqXG1ZwWiYgCAurK65VPD3uxxMQTiPrLGxTAqu5GCe954yTLW9&#10;8A+d974UMYRdigoq79tUSldUZNANbUscuYPtDPoIu1LqDi8x3DRynCQTabDm2FBhSx8VFcf9ySj4&#10;Cqv19Xv39lKHchY2G9q61XKm1HM/LN5BeAr+X/xwf+o4fzJ+hfs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lp+jEAAAA3QAAAA8AAAAAAAAAAAAAAAAAmAIAAGRycy9k&#10;b3ducmV2LnhtbFBLBQYAAAAABAAEAPUAAACJAwAAAAA=&#10;" path="m,l,13,5,23r8,10l23,40,25,30,20,18,13,8,,xe" fillcolor="#f3be00" stroked="f">
                  <v:path arrowok="t" o:connecttype="custom" o:connectlocs="0,0;0,13;5,23;13,33;23,40;25,30;20,18;13,8;0,0" o:connectangles="0,0,0,0,0,0,0,0,0"/>
                </v:shape>
                <v:shape id="Freeform 1628" o:spid="_x0000_s2652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S37sQA&#10;AADdAAAADwAAAGRycy9kb3ducmV2LnhtbERPS2vCQBC+C/0PyxR6Ed3UapCYjRSL0EsPag89jtnJ&#10;g2RnQ3bV9d93CwVv8/E9J98G04srja61rOB1noAgLq1uuVbwfdrP1iCcR9bYWyYFd3KwLZ4mOWba&#10;3vhA16OvRQxhl6GCxvshk9KVDRl0czsQR66yo0Ef4VhLPeIthpteLpIklQZbjg0NDrRrqOyOF6Og&#10;Sj9+puGt6g7nbrVMvnTwqzoo9fIc3jcgPAX/EP+7P3Wcny5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Et+7EAAAA3QAAAA8AAAAAAAAAAAAAAAAAmAIAAGRycy9k&#10;b3ducmV2LnhtbFBLBQYAAAAABAAEAPUAAACJAwAAAAA=&#10;" path="m,l,13,5,23r8,10l23,40,25,30,20,18,13,8,,e" filled="f" strokecolor="#e77817" strokeweight="0">
                  <v:path arrowok="t" o:connecttype="custom" o:connectlocs="0,0;0,13;5,23;13,33;23,40;25,30;20,18;13,8;0,0" o:connectangles="0,0,0,0,0,0,0,0,0"/>
                </v:shape>
                <v:shape id="Freeform 1629" o:spid="_x0000_s2653" style="position:absolute;left:6069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TZ8UA&#10;AADdAAAADwAAAGRycy9kb3ducmV2LnhtbERPTWsCMRC9F/wPYYTeatalaFmNItLCSg+t1oPHcTPu&#10;bruZhCTqtr++KRS8zeN9znzZm05cyIfWsoLxKANBXFndcq1g//Hy8AQiRGSNnWVS8E0BlovB3RwL&#10;ba+8pcsu1iKFcChQQROjK6QMVUMGw8g64sSdrDcYE/S11B6vKdx0Ms+yiTTYcmpo0NG6oeprdzYK&#10;crd5fiyr127Mx3f3+XaYlvsfr9T9sF/NQETq40387y51mj/Jp/D3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pNnxQAAAN0AAAAPAAAAAAAAAAAAAAAAAJgCAABkcnMv&#10;ZG93bnJldi54bWxQSwUGAAAAAAQABAD1AAAAigMAAAAA&#10;" path="m39,43r3,12l47,65r7,10l67,83r,-10l59,60,52,50,39,43xm39,43l,,39,43xe" fillcolor="#f3be00" stroked="f">
                  <v:path arrowok="t" o:connecttype="custom" o:connectlocs="39,43;42,55;47,65;54,75;67,83;67,73;59,60;52,50;39,43;39,43;0,0;39,43" o:connectangles="0,0,0,0,0,0,0,0,0,0,0,0"/>
                  <o:lock v:ext="edit" verticies="t"/>
                </v:shape>
                <v:shape id="Freeform 1630" o:spid="_x0000_s2654" style="position:absolute;left:6108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76zsYA&#10;AADdAAAADwAAAGRycy9kb3ducmV2LnhtbESPQUsDQQyF70L/w5BCb3a2e2hl7bSIWPAgBWtBj2En&#10;zq5uMsvO2G77681B8JbwXt77st6O3JkTDamN4mAxL8CQ1NG3Ehwc33a3d2BSRvHYRSEHF0qw3Uxu&#10;1lj5eJZXOh1yMBoiqUIHTc59ZW2qG2JM89iTqPYZB8as6xCsH/Cs4dzZsiiWlrEVbWiwp8eG6u/D&#10;Dzv4eL8eeXXZPXVXXpQvq7Dn8EXOzabjwz2YTGP+N/9dP3vFX5aKq9/oCHb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76zsYAAADdAAAADwAAAAAAAAAAAAAAAACYAgAAZHJz&#10;L2Rvd25yZXYueG1sUEsFBgAAAAAEAAQA9QAAAIsDAAAAAA==&#10;" path="m,l3,12,8,22r7,10l28,40r,-10l20,17,13,7,,e" filled="f" strokecolor="#e77817" strokeweight="0">
                  <v:path arrowok="t" o:connecttype="custom" o:connectlocs="0,0;3,12;8,22;15,32;28,40;28,30;20,17;13,7;0,0" o:connectangles="0,0,0,0,0,0,0,0,0"/>
                </v:shape>
                <v:shape id="Freeform 1631" o:spid="_x0000_s2655" style="position:absolute;left:6069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xLsMA&#10;AADdAAAADwAAAGRycy9kb3ducmV2LnhtbERPO2/CMBDeK/EfrEPqVhwYEA0YBFSV6MBAeMxHfCQR&#10;8TnYBpJ/jytV6nafvufNFq2pxYOcrywrGA4SEMS51RUXCg77748JCB+QNdaWSUFHHhbz3tsMU22f&#10;vKNHFgoRQ9inqKAMoUml9HlJBv3ANsSRu1hnMEToCqkdPmO4qeUoScbSYMWxocSG1iXl1+xuFLif&#10;S/N17FbuVG8TeZtk3Xm1q5R677fLKYhAbfgX/7k3Os4fjz7h95t4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XxLsMAAADdAAAADwAAAAAAAAAAAAAAAACYAgAAZHJzL2Rv&#10;d25yZXYueG1sUEsFBgAAAAAEAAQA9QAAAIgDAAAAAA==&#10;" path="m39,43l,,39,43e" filled="f" strokecolor="#e77817" strokeweight="0">
                  <v:path arrowok="t" o:connecttype="custom" o:connectlocs="39,43;0,0;39,43" o:connectangles="0,0,0"/>
                </v:shape>
                <v:shape id="Freeform 1632" o:spid="_x0000_s2656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HW8YA&#10;AADdAAAADwAAAGRycy9kb3ducmV2LnhtbESPQUvDQBCF74L/YRnBi9hNtYSQdltKRRDEQ6sHj0N2&#10;moRmZ0N2bFJ/vXMQepvhvXnvm9VmCp0505DayA7mswwMcRV9y7WDr8/XxwJMEmSPXWRycKEEm/Xt&#10;zQpLH0fe0/kgtdEQTiU6aET60tpUNRQwzWJPrNoxDgFF16G2fsBRw0Nnn7IstwFb1oYGe9o1VJ0O&#10;P8HBKX8fZf8g8xf70V1+81h8L6hw7v5u2i7BCE1yNf9fv3nFz5+VX7/REez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GHW8YAAADdAAAADwAAAAAAAAAAAAAAAACYAgAAZHJz&#10;L2Rvd25yZXYueG1sUEsFBgAAAAAEAAQA9QAAAIsDAAAAAA==&#10;" path="m,l,13,5,25r7,8l22,43r,-13l19,18,12,8,,xe" fillcolor="#f3be00" stroked="f">
                  <v:path arrowok="t" o:connecttype="custom" o:connectlocs="0,0;0,13;5,25;12,33;22,43;22,30;19,18;12,8;0,0" o:connectangles="0,0,0,0,0,0,0,0,0"/>
                </v:shape>
                <v:shape id="Freeform 1633" o:spid="_x0000_s2657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91sEA&#10;AADdAAAADwAAAGRycy9kb3ducmV2LnhtbERPzWqDQBC+F/IOywR6a9akIGKySpEWcuglxgcY3Ina&#10;urPW3fjz9t1Aobf5+H7nlC+mFxONrrOsYL+LQBDXVnfcKKiuHy8JCOeRNfaWScFKDvJs83TCVNuZ&#10;LzSVvhEhhF2KClrvh1RKV7dk0O3sQBy4mx0N+gDHRuoR5xBuenmIolga7Dg0tDhQ0VL9Xd6NAvdT&#10;Fe+Y+OJqqup+o8/ka52cUs/b5e0IwtPi/8V/7rMO8+PXPTy+CS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AfdbBAAAA3QAAAA8AAAAAAAAAAAAAAAAAmAIAAGRycy9kb3du&#10;cmV2LnhtbFBLBQYAAAAABAAEAPUAAACGAwAAAAA=&#10;" path="m,l,13,5,25r7,8l22,43r,-13l19,18,12,8,,e" filled="f" strokecolor="#e77817" strokeweight="0">
                  <v:path arrowok="t" o:connecttype="custom" o:connectlocs="0,0;0,13;5,25;12,33;22,43;22,30;19,18;12,8;0,0" o:connectangles="0,0,0,0,0,0,0,0,0"/>
                </v:shape>
                <v:shape id="Freeform 1634" o:spid="_x0000_s2658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TVcMA&#10;AADdAAAADwAAAGRycy9kb3ducmV2LnhtbERPTWvCQBC9F/wPywi91Y2KoURXEUFR6aFVEY9Ddkyi&#10;2dmwu43x33cLhd7m8T5ntuhMLVpyvrKsYDhIQBDnVldcKDgd12/vIHxA1lhbJgVP8rCY915mmGn7&#10;4C9qD6EQMYR9hgrKEJpMSp+XZNAPbEMcuat1BkOErpDa4SOGm1qOkiSVBiuODSU2tCopvx++jYKL&#10;u6Uf7aaebNBi8nm+7re73V6p1363nIII1IV/8Z97q+P8dDyC32/iC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TTVcMAAADdAAAADwAAAAAAAAAAAAAAAACYAgAAZHJzL2Rv&#10;d25yZXYueG1sUEsFBgAAAAAEAAQA9QAAAIgDAAAAAA==&#10;" path="m35,44l,,35,44xe" fillcolor="#f3be00" stroked="f">
                  <v:path arrowok="t" o:connecttype="custom" o:connectlocs="35,44;0,0;35,44" o:connectangles="0,0,0"/>
                </v:shape>
                <v:shape id="Freeform 1635" o:spid="_x0000_s2659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iX1sUA&#10;AADdAAAADwAAAGRycy9kb3ducmV2LnhtbERPS2vCQBC+F/oflil4KboxQZHUVaRE6KWgaRG9Ddlp&#10;EpqdDdnNo/++Wyh4m4/vOdv9ZBoxUOdqywqWiwgEcWF1zaWCz4/jfAPCeWSNjWVS8EMO9rvHhy2m&#10;2o58piH3pQgh7FJUUHnfplK6oiKDbmFb4sB92c6gD7Arpe5wDOGmkXEUraXBmkNDhS29VlR8571R&#10;cLPvt0Meny7L6/Oqj2w2xpidlJo9TYcXEJ4mfxf/u990mL9OEvj7Jpw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JfWxQAAAN0AAAAPAAAAAAAAAAAAAAAAAJgCAABkcnMv&#10;ZG93bnJldi54bWxQSwUGAAAAAAQABAD1AAAAigMAAAAA&#10;" path="m35,44l,,35,44xe" filled="f" strokecolor="#e77817" strokeweight="0">
                  <v:path arrowok="t" o:connecttype="custom" o:connectlocs="35,44;0,0;35,44" o:connectangles="0,0,0"/>
                </v:shape>
                <v:shape id="Freeform 1636" o:spid="_x0000_s2660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HQ8UA&#10;AADdAAAADwAAAGRycy9kb3ducmV2LnhtbERPTWvCQBC9F/oflin0VjdakRLdBKsIQqG1sUWPQ3ZM&#10;QrOzMbtq9Ne7QsHbPN7nTNLO1OJIrassK+j3IhDEudUVFwp+1ouXNxDOI2usLZOCMzlIk8eHCcba&#10;nvibjpkvRAhhF6OC0vsmltLlJRl0PdsQB25nW4M+wLaQusVTCDe1HETRSBqsODSU2NCspPwvOxgF&#10;v5eP/Gu/cTiMBvPLcpW9b/mzU+r5qZuOQXjq/F38717qMH/0OoTbN+EE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odDxQAAAN0AAAAPAAAAAAAAAAAAAAAAAJgCAABkcnMv&#10;ZG93bnJldi54bWxQSwUGAAAAAAQABAD1AAAAigMAAAAA&#10;" path="m,l,12,2,25r8,7l20,40r,-10l17,17,10,7,,xe" fillcolor="#f3be00" stroked="f">
                  <v:path arrowok="t" o:connecttype="custom" o:connectlocs="0,0;0,12;2,25;10,32;20,40;20,30;17,17;10,7;0,0" o:connectangles="0,0,0,0,0,0,0,0,0"/>
                </v:shape>
                <v:shape id="Freeform 1637" o:spid="_x0000_s2661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1R68QA&#10;AADdAAAADwAAAGRycy9kb3ducmV2LnhtbERP22rCQBB9F/oPyxR8kbqpt5bUVYogiAhiFPo6ZKdJ&#10;2uxsyG5M9OtdQfBtDuc682VnSnGm2hWWFbwPIxDEqdUFZwpOx/XbJwjnkTWWlknBhRwsFy+9Ocba&#10;tnygc+IzEULYxagg976KpXRpTgbd0FbEgfu1tUEfYJ1JXWMbwk0pR1E0kwYLDg05VrTKKf1PGqPg&#10;4LbHyWqffPxdT7ufrJXN2g0apfqv3fcXCE+df4of7o0O82fjKdy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NUevEAAAA3QAAAA8AAAAAAAAAAAAAAAAAmAIAAGRycy9k&#10;b3ducmV2LnhtbFBLBQYAAAAABAAEAPUAAACJAwAAAAA=&#10;" path="m,l,12,2,25r8,7l20,40r,-10l17,17,10,7,,e" filled="f" strokecolor="#e77817" strokeweight="0">
                  <v:path arrowok="t" o:connecttype="custom" o:connectlocs="0,0;0,12;2,25;10,32;20,40;20,30;17,17;10,7;0,0" o:connectangles="0,0,0,0,0,0,0,0,0"/>
                </v:shape>
                <v:shape id="Freeform 1638" o:spid="_x0000_s2662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pB8QA&#10;AADdAAAADwAAAGRycy9kb3ducmV2LnhtbERPTWvCQBC9F/wPywjedGNbokZXkaBFeilVDx6H7JgE&#10;s7Mxu8a0v94tCL3N433OYtWZSrTUuNKygvEoAkGcWV1yruB42A6nIJxH1lhZJgU/5GC17L0sMNH2&#10;zt/U7n0uQgi7BBUU3teJlC4ryKAb2Zo4cGfbGPQBNrnUDd5DuKnkaxTF0mDJoaHAmtKCssv+ZhR8&#10;Trb24/qVtjMveXp6v25+43Sj1KDfrecgPHX+X/x073SYH7/F8Pd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L6QfEAAAA3QAAAA8AAAAAAAAAAAAAAAAAmAIAAGRycy9k&#10;b3ducmV2LnhtbFBLBQYAAAAABAAEAPUAAACJAwAAAAA=&#10;" path="m33,45l,,33,45xe" fillcolor="#f3be00" stroked="f">
                  <v:path arrowok="t" o:connecttype="custom" o:connectlocs="33,45;0,0;33,45" o:connectangles="0,0,0"/>
                </v:shape>
                <v:shape id="Freeform 1639" o:spid="_x0000_s2663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EDcUA&#10;AADdAAAADwAAAGRycy9kb3ducmV2LnhtbERP22rCQBB9F/oPyxT6VjdWvEVXqYXWKih4AX0csmMS&#10;zM6G7DZJ/75bEHybw7nObNGaQtRUudyygl43AkGcWJ1zquB0/Hwdg3AeWWNhmRT8koPF/Kkzw1jb&#10;hvdUH3wqQgi7GBVk3pexlC7JyKDr2pI4cFdbGfQBVqnUFTYh3BTyLYqG0mDOoSHDkj4ySm6HH6Ng&#10;PVo25uu2O5er5db2B1hvLpNaqZfn9n0KwlPrH+K7+1uH+cP+CP6/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AQNxQAAAN0AAAAPAAAAAAAAAAAAAAAAAJgCAABkcnMv&#10;ZG93bnJldi54bWxQSwUGAAAAAAQABAD1AAAAigMAAAAA&#10;" path="m33,45l,,33,45xe" filled="f" strokecolor="#e77817" strokeweight="0">
                  <v:path arrowok="t" o:connecttype="custom" o:connectlocs="33,45;0,0;33,45" o:connectangles="0,0,0"/>
                </v:shape>
                <v:shape id="Freeform 1640" o:spid="_x0000_s2664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occA&#10;AADdAAAADwAAAGRycy9kb3ducmV2LnhtbESPT2vCQBDF70K/wzIFL1I3WpCSuopUlJ4K/kHIbciO&#10;SWp2dptdNX77zqHQ2xvmzW/emy9716obdbHxbGAyzkARl942XBk4HjYvb6BiQrbYeiYDD4qwXDwN&#10;5phbf+cd3fapUgLhmKOBOqWQax3LmhzGsQ/Esjv7zmGSsau07fAucNfqaZbNtMOG5UONgT5qKi/7&#10;qxPKtvh6VMUhnItTGG1OP9/ZjtbGDJ/71TuoRH36N/9df1qJP3uVuNJGJ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4QKHHAAAA3QAAAA8AAAAAAAAAAAAAAAAAmAIAAGRy&#10;cy9kb3ducmV2LnhtbFBLBQYAAAAABAAEAPUAAACMAwAAAAA=&#10;" path="m2,l,13,2,25r8,10l17,43,20,33,17,20,12,8,2,xe" fillcolor="#f3be00" stroked="f">
                  <v:path arrowok="t" o:connecttype="custom" o:connectlocs="2,0;0,13;2,25;10,35;17,43;20,33;17,20;12,8;2,0" o:connectangles="0,0,0,0,0,0,0,0,0"/>
                </v:shape>
                <v:shape id="Freeform 1641" o:spid="_x0000_s2665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92cUA&#10;AADdAAAADwAAAGRycy9kb3ducmV2LnhtbERPTWvCQBC9F/wPyxR6q5sqSE1dpYiKgoeYFsHbmJ1m&#10;U7OzIbuN8d93CwVv83ifM1v0thYdtb5yrOBlmIAgLpyuuFTw+bF+fgXhA7LG2jEpuJGHxXzwMMNU&#10;uysfqMtDKWII+xQVmBCaVEpfGLLoh64hjtyXay2GCNtS6havMdzWcpQkE2mx4thgsKGloeKS/1gF&#10;dNrsssu5KvvzKOy77zxbmWOm1NNj//4GIlAf7uJ/91bH+ZPxFP6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L3ZxQAAAN0AAAAPAAAAAAAAAAAAAAAAAJgCAABkcnMv&#10;ZG93bnJldi54bWxQSwUGAAAAAAQABAD1AAAAigMAAAAA&#10;" path="m2,l,13,2,25r8,10l17,43,20,33,17,20,12,8,2,e" filled="f" strokecolor="#e77817" strokeweight="0">
                  <v:path arrowok="t" o:connecttype="custom" o:connectlocs="2,0;0,13;2,25;10,35;17,43;20,33;17,20;12,8;2,0" o:connectangles="0,0,0,0,0,0,0,0,0"/>
                </v:shape>
                <v:shape id="Freeform 1642" o:spid="_x0000_s2666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dSMYA&#10;AADdAAAADwAAAGRycy9kb3ducmV2LnhtbESPQWvCQBCF7wX/wzJCL0U3LSIluoqIBVsKWiOeh+yY&#10;BLOzIbvG+O87B8HbDO/Ne9/Ml72rVUdtqDwbeB8noIhzbysuDByzr9EnqBCRLdaeycCdAiwXg5c5&#10;ptbf+I+6QyyUhHBI0UAZY5NqHfKSHIaxb4hFO/vWYZS1LbRt8SbhrtYfSTLVDiuWhhIbWpeUXw5X&#10;Z2C9m7y5bJedkv5nf9//fnd+Q50xr8N+NQMVqY9P8+N6awV/OhF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ddSMYAAADdAAAADwAAAAAAAAAAAAAAAACYAgAAZHJz&#10;L2Rvd25yZXYueG1sUEsFBgAAAAAEAAQA9QAAAIsDAAAAAA==&#10;" path="m32,49l,,32,49xe" fillcolor="#f3be00" stroked="f">
                  <v:path arrowok="t" o:connecttype="custom" o:connectlocs="32,49;0,0;32,49" o:connectangles="0,0,0"/>
                </v:shape>
                <v:shape id="Freeform 1643" o:spid="_x0000_s2667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shMIA&#10;AADdAAAADwAAAGRycy9kb3ducmV2LnhtbERP32vCMBB+H/g/hBP2NhPtEKlGUbeBLxtYxeejOZti&#10;cylNVut/vwwGe7uP7+etNoNrRE9dqD1rmE4UCOLSm5orDefTx8sCRIjIBhvPpOFBATbr0dMKc+Pv&#10;fKS+iJVIIRxy1GBjbHMpQ2nJYZj4ljhxV985jAl2lTQd3lO4a+RMqbl0WHNqsNjS3lJ5K76dhjd7&#10;kYf+ix+f2XtQ2XVR7zJVaP08HrZLEJGG+C/+cx9Mmj9/ncL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GyEwgAAAN0AAAAPAAAAAAAAAAAAAAAAAJgCAABkcnMvZG93&#10;bnJldi54bWxQSwUGAAAAAAQABAD1AAAAhwMAAAAA&#10;" path="m32,49l,,32,49xe" filled="f" strokecolor="#e77817" strokeweight="0">
                  <v:path arrowok="t" o:connecttype="custom" o:connectlocs="32,49;0,0;32,49" o:connectangles="0,0,0"/>
                </v:shape>
                <v:shape id="Freeform 1644" o:spid="_x0000_s2668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e5sQA&#10;AADdAAAADwAAAGRycy9kb3ducmV2LnhtbERPTWvCQBC9C/0PyxR6002DSBtdpZQWih5EKzkPu2MS&#10;zc4m2W1M++tdoeBtHu9zFqvB1qKnzleOFTxPEhDE2pmKCwWH78/xCwgfkA3WjknBL3lYLR9GC8yM&#10;u/CO+n0oRAxhn6GCMoQmk9Lrkiz6iWuII3d0ncUQYVdI0+ElhttapkkykxYrjg0lNvRekj7vf6wC&#10;nVfT15Zz/bGV3K7Xf6d+szkp9fQ4vM1BBBrCXfzv/jJx/myawu2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nubEAAAA3QAAAA8AAAAAAAAAAAAAAAAAmAIAAGRycy9k&#10;b3ducmV2LnhtbFBLBQYAAAAABAAEAPUAAACJAwAAAAA=&#10;" path="m3,l,12,3,24r7,10l17,42,20,32,17,19,12,7,3,xe" fillcolor="#f3be00" stroked="f">
                  <v:path arrowok="t" o:connecttype="custom" o:connectlocs="3,0;0,12;3,24;10,34;17,42;20,32;17,19;12,7;3,0" o:connectangles="0,0,0,0,0,0,0,0,0"/>
                </v:shape>
                <v:shape id="Freeform 1645" o:spid="_x0000_s2669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6QMMA&#10;AADdAAAADwAAAGRycy9kb3ducmV2LnhtbERP24rCMBB9F/yHMMK+FE1dV5FqFBEFEYRdL+9jM7bF&#10;ZlKaaLt/vxEWfJvDuc582ZpSPKl2hWUFw0EMgji1uuBMwfm07U9BOI+ssbRMCn7JwXLR7cwx0bbh&#10;H3oefSZCCLsEFeTeV4mULs3JoBvYijhwN1sb9AHWmdQ1NiHclPIzjifSYMGhIceK1jml9+PDKLiO&#10;79/+stk368iODsNsS+doHyn10WtXMxCeWv8W/7t3OsyffI3g9U0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C6QMMAAADdAAAADwAAAAAAAAAAAAAAAACYAgAAZHJzL2Rv&#10;d25yZXYueG1sUEsFBgAAAAAEAAQA9QAAAIgDAAAAAA==&#10;" path="m3,l,12,3,24r7,10l17,42,20,32,17,19,12,7,3,e" filled="f" strokecolor="#e77817" strokeweight="0">
                  <v:path arrowok="t" o:connecttype="custom" o:connectlocs="3,0;0,12;3,24;10,34;17,42;20,32;17,19;12,7;3,0" o:connectangles="0,0,0,0,0,0,0,0,0"/>
                </v:shape>
                <v:shape id="Freeform 1646" o:spid="_x0000_s2670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2PKcIA&#10;AADdAAAADwAAAGRycy9kb3ducmV2LnhtbERPTWsCMRC9C/0PYQq9aVZZpKxGkUJFai9de+hx2Iyb&#10;4GayJNFd/70pFHqbx/uc9XZ0nbhRiNazgvmsAEHceG25VfB9ep++gogJWWPnmRTcKcJ28zRZY6X9&#10;wF90q1MrcgjHChWYlPpKytgYchhnvifO3NkHhynD0EodcMjhrpOLolhKh5Zzg8Ge3gw1l/rqFNR6&#10;sNdwNB+26Pfz9PlTLu4nr9TL87hbgUg0pn/xn/ug8/xlWcLvN/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Y8pwgAAAN0AAAAPAAAAAAAAAAAAAAAAAJgCAABkcnMvZG93&#10;bnJldi54bWxQSwUGAAAAAAQABAD1AAAAhwMAAAAA&#10;" path="m33,50l,,33,50xe" fillcolor="#f3be00" stroked="f">
                  <v:path arrowok="t" o:connecttype="custom" o:connectlocs="33,50;0,0;33,50" o:connectangles="0,0,0"/>
                </v:shape>
                <v:shape id="Freeform 1647" o:spid="_x0000_s2671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XfsQA&#10;AADdAAAADwAAAGRycy9kb3ducmV2LnhtbERPS2vCQBC+F/wPywi9FN1YVCR1FZ/QU8En5DbNjkkw&#10;Oxuya4z++m6h0Nt8fM+ZzltTioZqV1hWMOhHIIhTqwvOFBwP294EhPPIGkvLpOBBDuazzssUY23v&#10;vKNm7zMRQtjFqCD3voqldGlOBl3fVsSBu9jaoA+wzqSu8R7CTSnfo2gsDRYcGnKsaJVTet3fjIKn&#10;vnyPvk6bxzVZp4Nk+Tw3+GaUeu22iw8Qnlr/L/5zf+owfzwcwe834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HF37EAAAA3QAAAA8AAAAAAAAAAAAAAAAAmAIAAGRycy9k&#10;b3ducmV2LnhtbFBLBQYAAAAABAAEAPUAAACJAwAAAAA=&#10;" path="m33,50l,,33,50xe" filled="f" strokecolor="#e77817" strokeweight="0">
                  <v:path arrowok="t" o:connecttype="custom" o:connectlocs="33,50;0,0;33,50" o:connectangles="0,0,0"/>
                </v:shape>
                <v:shape id="Freeform 1648" o:spid="_x0000_s2672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QmcUA&#10;AADdAAAADwAAAGRycy9kb3ducmV2LnhtbERPTUvDQBC9C/0PyxS82U1FUo3dFlFLPVWMLehtzE6z&#10;qdnZkN0m8d93CwVv83ifM18OthYdtb5yrGA6SUAQF05XXCrYfq5u7kH4gKyxdkwK/sjDcjG6mmOm&#10;Xc8f1OWhFDGEfYYKTAhNJqUvDFn0E9cQR27vWoshwraUusU+htta3iZJKi1WHBsMNvRsqPjNj1aB&#10;7d65eNl9rR/MYbP/ef3ueZaXSl2Ph6dHEIGG8C++uN90nJ/epXD+Jp4gF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1CZxQAAAN0AAAAPAAAAAAAAAAAAAAAAAJgCAABkcnMv&#10;ZG93bnJldi54bWxQSwUGAAAAAAQABAD1AAAAigMAAAAA&#10;" path="m2,l,7r,5l,20r2,5l10,35r15,9l25,32,22,20,15,10,2,xe" fillcolor="#f3be00" stroked="f">
                  <v:path arrowok="t" o:connecttype="custom" o:connectlocs="2,0;0,7;0,12;0,20;2,25;10,35;25,44;25,32;22,20;15,10;2,0" o:connectangles="0,0,0,0,0,0,0,0,0,0,0"/>
                </v:shape>
                <v:shape id="Freeform 1649" o:spid="_x0000_s2673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qd8MA&#10;AADdAAAADwAAAGRycy9kb3ducmV2LnhtbERPTWvCQBC9F/oflhF6qxOlWkldpVoKHrxoK3gcspNs&#10;MDsbsltN/70rCN7m8T5nvuxdo87chdqLhtEwA8VSeFNLpeH35/t1BipEEkONF9bwzwGWi+enOeXG&#10;X2TH532sVAqRkJMGG2ObI4bCsqMw9C1L4krfOYoJdhWaji4p3DU4zrIpOqolNVhqeW25OO3/nAY3&#10;xsO6rOzxtMXV1+SQ4Wp2LLV+GfSfH6Ai9/Ehvrs3Js2fvr3D7Zt0Ai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iqd8MAAADdAAAADwAAAAAAAAAAAAAAAACYAgAAZHJzL2Rv&#10;d25yZXYueG1sUEsFBgAAAAAEAAQA9QAAAIgDAAAAAA==&#10;" path="m2,l,7r,5l,20r2,5l10,35r15,9l25,32,22,20,15,10,2,xe" filled="f" strokecolor="#e77817" strokeweight="0">
                  <v:path arrowok="t" o:connecttype="custom" o:connectlocs="2,0;0,7;0,12;0,20;2,25;10,35;25,44;25,32;22,20;15,10;2,0" o:connectangles="0,0,0,0,0,0,0,0,0,0,0"/>
                </v:shape>
                <v:shape id="Freeform 1650" o:spid="_x0000_s2674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7Z8cA&#10;AADdAAAADwAAAGRycy9kb3ducmV2LnhtbESPMU/DQAyFdyT+w8lI3eilFKoq7bUKqUAsDE07dLRy&#10;bhKR80W5Iw359XhAYrP1nt/7vN2PrlUD9aHxbGAxT0ARl942XBk4n94e16BCRLbYeiYDPxRgv7u/&#10;22Jq/Y2PNBSxUhLCIUUDdYxdqnUoa3IY5r4jFu3qe4dR1r7StsebhLtWPyXJSjtsWBpq7Civqfwq&#10;vp2B7GRfsilfLw6vw/tUfPrpki8PxswexmwDKtIY/81/1x9W8FfPgivfyAh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E+2fHAAAA3QAAAA8AAAAAAAAAAAAAAAAAmAIAAGRy&#10;cy9kb3ducmV2LnhtbFBLBQYAAAAABAAEAPUAAACMAwAAAAA=&#10;" path="m37,50l,,37,50xe" fillcolor="#f3be00" stroked="f">
                  <v:path arrowok="t" o:connecttype="custom" o:connectlocs="37,50;0,0;37,50" o:connectangles="0,0,0"/>
                </v:shape>
                <v:shape id="Freeform 1651" o:spid="_x0000_s2675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CadMUA&#10;AADdAAAADwAAAGRycy9kb3ducmV2LnhtbESP0YrCMBBF34X9hzALvmm6VsStRllEQV8U637A2Ixt&#10;d5tJbaLWvzeC4NsM994zd6bz1lTiSo0rLSv46kcgiDOrS84V/B5WvTEI55E1VpZJwZ0czGcfnSkm&#10;2t54T9fU5yJA2CWooPC+TqR0WUEGXd/WxEE72cagD2uTS93gLcBNJQdRNJIGSw4XCqxpUVD2n15M&#10;oFxWZxkvc/qL4919Mz5utumpVqr72f5MQHhq/dv8Sq91qD8afsPzmzCC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Jp0xQAAAN0AAAAPAAAAAAAAAAAAAAAAAJgCAABkcnMv&#10;ZG93bnJldi54bWxQSwUGAAAAAAQABAD1AAAAigMAAAAA&#10;" path="m37,50l,,37,50xe" filled="f" strokecolor="#1f1a17" strokeweight="0">
                  <v:path arrowok="t" o:connecttype="custom" o:connectlocs="37,50;0,0;37,50" o:connectangles="0,0,0"/>
                </v:shape>
                <v:shape id="Freeform 1652" o:spid="_x0000_s2676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1a3ccA&#10;AADdAAAADwAAAGRycy9kb3ducmV2LnhtbESPQWvCQBCF7wX/wzKCN90o1dboKqVQEKWW2op4G7Jj&#10;EszOhuyqaX995yD0NsN7894382XrKnWlJpSeDQwHCSjizNuScwPfX2/9Z1AhIlusPJOBHwqwXHQe&#10;5phaf+NPuu5iriSEQ4oGihjrVOuQFeQwDHxNLNrJNw6jrE2ubYM3CXeVHiXJRDssWRoKrOm1oOy8&#10;uzgDx6f9e/X4G2yC2005nY70Yf1xMqbXbV9moCK18d98v15ZwZ+MhV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NWt3HAAAA3QAAAA8AAAAAAAAAAAAAAAAAmAIAAGRy&#10;cy9kb3ducmV2LnhtbFBLBQYAAAAABAAEAPUAAACMAwAAAAA=&#10;" path="m45,40l,,45,40r3,15l55,65r8,10l75,82r,-7l75,70,72,62,70,57,65,52,58,47,53,42,45,40xe" fillcolor="#f3be00" stroked="f">
                  <v:path arrowok="t" o:connecttype="custom" o:connectlocs="45,40;0,0;45,40;45,40;45,40;48,55;55,65;63,75;75,82;75,75;75,70;72,62;70,57;65,52;58,47;53,42;45,40" o:connectangles="0,0,0,0,0,0,0,0,0,0,0,0,0,0,0,0,0"/>
                </v:shape>
                <v:shape id="Freeform 1653" o:spid="_x0000_s2677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XfcMA&#10;AADdAAAADwAAAGRycy9kb3ducmV2LnhtbERPS0vDQBC+C/6HZQRvdlPBtKbdlkYQPHjpC6/T7JgE&#10;s7Pp7rSJ/94VBG/z8T1nuR5dp64UYuvZwHSSgSKuvG25NnDYvz7MQUVBtth5JgPfFGG9ur1ZYmH9&#10;wFu67qRWKYRjgQYakb7QOlYNOYwT3xMn7tMHh5JgqLUNOKRw1+nHLMu1w5ZTQ4M9vTRUfe0uzoAc&#10;L+W5nM9O1fPHMJM+L8P4vjXm/m7cLEAJjfIv/nO/2TQ/f5rC7zfpBL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sXfcMAAADdAAAADwAAAAAAAAAAAAAAAACYAgAAZHJzL2Rv&#10;d25yZXYueG1sUEsFBgAAAAAEAAQA9QAAAIgDAAAAAA==&#10;" path="m45,40l,,45,40r3,15l55,65r8,10l75,82r,-7l75,70,72,62,70,57,65,52,58,47,53,42,45,40xe" filled="f" strokecolor="#e77817" strokeweight="0">
                  <v:path arrowok="t" o:connecttype="custom" o:connectlocs="45,40;0,0;45,40;45,40;45,40;48,55;55,65;63,75;75,82;75,75;75,70;72,62;70,57;65,52;58,47;53,42;45,40" o:connectangles="0,0,0,0,0,0,0,0,0,0,0,0,0,0,0,0,0"/>
                </v:shape>
                <v:shape id="Freeform 1654" o:spid="_x0000_s2678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6NsEA&#10;AADdAAAADwAAAGRycy9kb3ducmV2LnhtbERPzYrCMBC+C/sOYQQvsqbruiLVKKK4qDdbH2BsxrbY&#10;TEoTtb69EQRv8/H9zmzRmkrcqHGlZQU/gwgEcWZ1ybmCY7r5noBwHlljZZkUPMjBYv7VmWGs7Z0P&#10;dEt8LkIIuxgVFN7XsZQuK8igG9iaOHBn2xj0ATa51A3eQ7ip5DCKxtJgyaGhwJpWBWWX5GoU9Dmh&#10;tdmn+9NvOtqd9SU/Rv9LpXrddjkF4an1H/HbvdVh/vhvCK9vw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ROjbBAAAA3QAAAA8AAAAAAAAAAAAAAAAAmAIAAGRycy9kb3du&#10;cmV2LnhtbFBLBQYAAAAABAAEAPUAAACGAwAAAAA=&#10;" path="m39,40l,,39,40r3,13l49,65r10,8l72,80r,-5l69,68,67,63,64,55,59,50,54,45,47,43,39,40xe" fillcolor="#f3be00" stroked="f">
                  <v:path arrowok="t" o:connecttype="custom" o:connectlocs="39,40;0,0;39,40;39,40;39,40;42,53;49,65;59,73;72,80;72,75;69,68;67,63;64,55;59,50;54,45;47,43;39,40" o:connectangles="0,0,0,0,0,0,0,0,0,0,0,0,0,0,0,0,0"/>
                </v:shape>
                <v:shape id="Freeform 1655" o:spid="_x0000_s2679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fAhMMA&#10;AADdAAAADwAAAGRycy9kb3ducmV2LnhtbERPS2vCQBC+C/0PyxS86SaRppK6igQCXtqiLQVvQ3aa&#10;BLOzIbt59N93CwVv8/E9Z3eYTStG6l1jWUG8jkAQl1Y3XCn4/ChWWxDOI2tsLZOCH3Jw2D8sdphp&#10;O/GZxouvRAhhl6GC2vsuk9KVNRl0a9sRB+7b9gZ9gH0ldY9TCDetTKIolQYbDg01dpTXVN4ug1Fw&#10;td0zvcd5wcOt8nFcJO7t9Uup5eN8fAHhafZ38b/7pMP89GkD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fAhMMAAADdAAAADwAAAAAAAAAAAAAAAACYAgAAZHJzL2Rv&#10;d25yZXYueG1sUEsFBgAAAAAEAAQA9QAAAIgDAAAAAA==&#10;" path="m39,40l,,39,40r3,13l49,65r10,8l72,80r,-5l69,68,67,63,64,55,59,50,54,45,47,43,39,40xe" filled="f" strokecolor="#e77817" strokeweight="0">
                  <v:path arrowok="t" o:connecttype="custom" o:connectlocs="39,40;0,0;39,40;39,40;39,40;42,53;49,65;59,73;72,80;72,75;69,68;67,63;64,55;59,50;54,45;47,43;39,40" o:connectangles="0,0,0,0,0,0,0,0,0,0,0,0,0,0,0,0,0"/>
                </v:shape>
                <v:shape id="Freeform 1656" o:spid="_x0000_s2680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BlMQA&#10;AADdAAAADwAAAGRycy9kb3ducmV2LnhtbERPS2vCQBC+F/oflin0EnRjqSLRTbCC0FvRPtTbkB2T&#10;0OxsyG7j+u9dQehtPr7nLItgWjFQ7xrLCibjFARxaXXDlYKvz81oDsJ5ZI2tZVJwIQdF/viwxEzb&#10;M29p2PlKxBB2GSqove8yKV1Zk0E3th1x5E62N+gj7CupezzHcNPKlzSdSYMNx4YaO1rXVP7u/owC&#10;/P4JH+YtaZNj2Ayn1cElcl8q9fwUVgsQnoL/F9/d7zrOn01f4fZ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OAZTEAAAA3QAAAA8AAAAAAAAAAAAAAAAAmAIAAGRycy9k&#10;b3ducmV2LnhtbFBLBQYAAAAABAAEAPUAAACJAwAAAAA=&#10;" path="m37,42l,,37,42xe" fillcolor="#f3be00" stroked="f">
                  <v:path arrowok="t" o:connecttype="custom" o:connectlocs="37,42;0,0;37,42" o:connectangles="0,0,0"/>
                </v:shape>
                <v:shape id="Freeform 1657" o:spid="_x0000_s2681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VisQA&#10;AADdAAAADwAAAGRycy9kb3ducmV2LnhtbERPTWsCMRC9F/ofwgjealZBqatRSqHQnqRWW7yNm3F3&#10;6WaSJnF36683BaG3ebzPWa5704iWfKgtKxiPMhDEhdU1lwp2Hy8PjyBCRNbYWCYFvxRgvbq/W2Ku&#10;bcfv1G5jKVIIhxwVVDG6XMpQVGQwjKwjTtzJeoMxQV9K7bFL4aaRkyybSYM1p4YKHT1XVHxvz0bB&#10;ftd2bl7Q22HyeXaXHz5mmy+v1HDQPy1AROrjv/jmftVp/mw6hb9v0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1FYrEAAAA3QAAAA8AAAAAAAAAAAAAAAAAmAIAAGRycy9k&#10;b3ducmV2LnhtbFBLBQYAAAAABAAEAPUAAACJAwAAAAA=&#10;" path="m37,42l,,37,42xe" filled="f" strokecolor="#e77817" strokeweight="0">
                  <v:path arrowok="t" o:connecttype="custom" o:connectlocs="37,42;0,0;37,42" o:connectangles="0,0,0"/>
                </v:shape>
                <v:shape id="Freeform 1658" o:spid="_x0000_s2682" style="position:absolute;left:5805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D6sYA&#10;AADdAAAADwAAAGRycy9kb3ducmV2LnhtbESPT2sCMRDF70K/Q5iCN80qdimrWbEWQfBUleJx3Mz+&#10;wc1km6S69tM3hYK3Gd57v3mzWPamFVdyvrGsYDJOQBAXVjdcKTgeNqNXED4ga2wtk4I7eVjmT4MF&#10;Ztre+IOu+1CJCGGfoYI6hC6T0hc1GfRj2xFHrbTOYIirq6R2eItw08ppkqTSYMPxQo0drWsqLvtv&#10;EylOzsxbMD+zY3nYdu9f593nySk1fO5XcxCB+vAw/6e3OtZPX1L4+yaO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fD6sYAAADdAAAADwAAAAAAAAAAAAAAAACYAgAAZHJz&#10;L2Rvd25yZXYueG1sUEsFBgAAAAAEAAQA9QAAAIsDAAAAAA==&#10;" path="m3,75l8,,3,75xm3,75l,92r,15l3,115r5,5l13,125r5,7l22,125r3,-10l25,107r,-7l22,92,18,85,13,77,3,75xe" fillcolor="#f3be00" stroked="f">
                  <v:path arrowok="t" o:connecttype="custom" o:connectlocs="3,75;8,0;3,75;3,75;0,92;0,107;3,115;8,120;13,125;18,132;22,125;25,115;25,107;25,100;22,92;18,85;13,77;3,75" o:connectangles="0,0,0,0,0,0,0,0,0,0,0,0,0,0,0,0,0,0"/>
                  <o:lock v:ext="edit" verticies="t"/>
                </v:shape>
                <v:shape id="Freeform 1659" o:spid="_x0000_s2683" style="position:absolute;left:5808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2B/8QA&#10;AADdAAAADwAAAGRycy9kb3ducmV2LnhtbERPS2vCQBC+F/oflin01mwU6iO6ipYWhOLBJx6H7JgE&#10;s7NJdmvSf+8Kgrf5+J4znXemFFdqXGFZQS+KQRCnVhecKdjvfj5GIJxH1lhaJgX/5GA+e32ZYqJt&#10;yxu6bn0mQgi7BBXk3leJlC7NyaCLbEUcuLNtDPoAm0zqBtsQbkrZj+OBNFhwaMixoq+c0sv2zyjo&#10;r3q/8Wl5qgtqy+OhHteb9Xet1Ptbt5iA8NT5p/jhXukwf/A5hPs34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Ngf/EAAAA3QAAAA8AAAAAAAAAAAAAAAAAmAIAAGRycy9k&#10;b3ducmV2LnhtbFBLBQYAAAAABAAEAPUAAACJAwAAAAA=&#10;" path="m,75l5,,,75xe" filled="f" strokecolor="#e15520" strokeweight="0">
                  <v:path arrowok="t" o:connecttype="custom" o:connectlocs="0,75;5,0;0,75" o:connectangles="0,0,0"/>
                </v:shape>
                <v:shape id="Freeform 1660" o:spid="_x0000_s2684" style="position:absolute;left:5805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n5MUA&#10;AADdAAAADwAAAGRycy9kb3ducmV2LnhtbESPS2/CMBCE75X6H6ytxK04jQSCgEF9CIkjL9Eel3iJ&#10;I+J1FLsQ/n33UInbrmZ25tv5sveNulIX68AG3oYZKOIy2JorA4f96nUCKiZki01gMnCnCMvF89Mc&#10;CxtuvKXrLlVKQjgWaMCl1BZax9KRxzgMLbFo59B5TLJ2lbYd3iTcNzrPsrH2WLM0OGzp01F52f16&#10;A8fDNND+S5/zn+nmVDbfHy6/bI0ZvPTvM1CJ+vQw/1+vreCPR4Ir38gI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ufkxQAAAN0AAAAPAAAAAAAAAAAAAAAAAJgCAABkcnMv&#10;ZG93bnJldi54bWxQSwUGAAAAAAQABAD1AAAAigMAAAAA&#10;" path="m3,l,17,,32r3,8l8,45r5,5l18,57r4,-7l25,40r,-8l25,25,22,17,18,10,13,2,3,e" filled="f" strokecolor="#e15520" strokeweight="0">
                  <v:path arrowok="t" o:connecttype="custom" o:connectlocs="3,0;0,17;0,32;3,40;8,45;13,50;18,57;22,50;25,40;25,32;25,25;22,17;18,10;13,2;3,0" o:connectangles="0,0,0,0,0,0,0,0,0,0,0,0,0,0,0"/>
                </v:shape>
                <v:shape id="Freeform 1661" o:spid="_x0000_s2685" style="position:absolute;left:579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SW5sIA&#10;AADdAAAADwAAAGRycy9kb3ducmV2LnhtbERPTWvCQBC9F/wPywje6sZgQ42uIoWKtIdSI56H7JgN&#10;ZmdDdk3iv+8WCr3N433OZjfaRvTU+dqxgsU8AUFcOl1zpeBcvD+/gvABWWPjmBQ8yMNuO3naYK7d&#10;wN/Un0IlYgj7HBWYENpcSl8asujnriWO3NV1FkOEXSV1h0MMt41MkySTFmuODQZbejNU3k53q6Aw&#10;6dJln2XPH/2AxVd9SC/Lg1Kz6bhfgwg0hn/xn/uo4/zsZQW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9JbmwgAAAN0AAAAPAAAAAAAAAAAAAAAAAJgCAABkcnMvZG93&#10;bnJldi54bWxQSwUGAAAAAAQABAD1AAAAhwMAAAAA&#10;" path="m13,67l,,13,67xm13,67l8,82r2,18l13,105r2,7l20,117r8,5l30,117r2,-10l32,100r,-8l30,85,25,77,20,70,13,67xe" fillcolor="#f3be00" stroked="f">
                  <v:path arrowok="t" o:connecttype="custom" o:connectlocs="13,67;0,0;13,67;13,67;8,82;10,100;13,105;15,112;20,117;28,122;30,117;32,107;32,100;32,92;30,85;25,77;20,70;13,67" o:connectangles="0,0,0,0,0,0,0,0,0,0,0,0,0,0,0,0,0,0"/>
                  <o:lock v:ext="edit" verticies="t"/>
                </v:shape>
                <v:shape id="Freeform 1662" o:spid="_x0000_s2686" style="position:absolute;left:5795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cSMcA&#10;AADdAAAADwAAAGRycy9kb3ducmV2LnhtbESPQUsDMRCF74L/IYzQi9hsPSxlbVqqYPFSdFsRehs2&#10;083WzWRJ0nb9985B8DbDe/PeN4vV6Ht1oZi6wAZm0wIUcRNsx62Bz/3rwxxUysgW+8Bk4IcSrJa3&#10;NwusbLhyTZddbpWEcKrQgMt5qLROjSOPaRoGYtGOIXrMssZW24hXCfe9fiyKUnvsWBocDvTiqPne&#10;nb2BuDlxcf9+fj508/qj3juft+WXMZO7cf0EKtOY/81/129W8MtS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LXEjHAAAA3QAAAA8AAAAAAAAAAAAAAAAAmAIAAGRy&#10;cy9kb3ducmV2LnhtbFBLBQYAAAAABAAEAPUAAACMAwAAAAA=&#10;" path="m13,67l,,13,67xe" filled="f" strokecolor="#e15520" strokeweight="0">
                  <v:path arrowok="t" o:connecttype="custom" o:connectlocs="13,67;0,0;13,67" o:connectangles="0,0,0"/>
                </v:shape>
                <v:shape id="Freeform 1663" o:spid="_x0000_s2687" style="position:absolute;left:5803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7xMUA&#10;AADdAAAADwAAAGRycy9kb3ducmV2LnhtbERPTWvCQBC9F/oflin0phuDDTW6SqkWCkJR68XbkB2T&#10;aHY27G418dd3C0Jv83ifM1t0phEXcr62rGA0TEAQF1bXXCrYf38MXkH4gKyxsUwKevKwmD8+zDDX&#10;9spbuuxCKWII+xwVVCG0uZS+qMigH9qWOHJH6wyGCF0ptcNrDDeNTJMkkwZrjg0VtvReUXHe/RgF&#10;p9MtXeN4Un/1m5d0eTus++XKKfX81L1NQQTqwr/47v7UcX6WjeDvm3i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LvExQAAAN0AAAAPAAAAAAAAAAAAAAAAAJgCAABkcnMv&#10;ZG93bnJldi54bWxQSwUGAAAAAAQABAD1AAAAigMAAAAA&#10;" path="m5,l,15,2,33r3,5l7,45r5,5l20,55r2,-5l24,40r,-7l24,25,22,18,17,10,12,3,5,e" filled="f" strokecolor="#e15520" strokeweight="0">
                  <v:path arrowok="t" o:connecttype="custom" o:connectlocs="5,0;0,15;2,33;5,38;7,45;12,50;20,55;22,50;24,40;24,33;24,25;22,18;17,10;12,3;5,0" o:connectangles="0,0,0,0,0,0,0,0,0,0,0,0,0,0,0"/>
                </v:shape>
                <v:shape id="Freeform 1664" o:spid="_x0000_s2688" style="position:absolute;left:5788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3mvMQA&#10;AADdAAAADwAAAGRycy9kb3ducmV2LnhtbERPTWvCQBC9F/wPywheSt0YcJHUjYhS7KUFo+B1mp0m&#10;IdnZkN2a9N93C4Xe5vE+Z7ubbCfuNPjGsYbVMgFBXDrTcKXhenl52oDwAdlg55g0fJOHXT572GJm&#10;3MhnuhehEjGEfYYa6hD6TEpf1mTRL11PHLlPN1gMEQ6VNAOOMdx2Mk0SJS02HBtq7OlQU9kWX1bD&#10;+tgeVTiPt7Up30+Hxw/VvaVK68V82j+DCDSFf/Gf+9XE+Uql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N5rzEAAAA3QAAAA8AAAAAAAAAAAAAAAAAmAIAAGRycy9k&#10;b3ducmV2LnhtbFBLBQYAAAAABAAEAPUAAACJAwAAAAA=&#10;" path="m12,67l,,12,67xm12,67l10,82r,18l12,105r5,7l22,117r5,5l32,117r,-7l35,100,32,92,30,85,25,77,20,70,12,67xe" fillcolor="#f3be00" stroked="f">
                  <v:path arrowok="t" o:connecttype="custom" o:connectlocs="12,67;0,0;12,67;12,67;10,82;10,100;12,105;17,112;22,117;27,122;32,117;32,110;35,100;32,92;30,85;25,77;20,70;12,67" o:connectangles="0,0,0,0,0,0,0,0,0,0,0,0,0,0,0,0,0,0"/>
                  <o:lock v:ext="edit" verticies="t"/>
                </v:shape>
                <v:shape id="Freeform 1665" o:spid="_x0000_s2689" style="position:absolute;left:5788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S+cQA&#10;AADdAAAADwAAAGRycy9kb3ducmV2LnhtbERPS2vCQBC+F/wPywje6kYjoaSuIj5oL4WaVulxyE6T&#10;0N3ZmF01/vtuQehtPr7nzJe9NeJCnW8cK5iMExDEpdMNVwo+P3aPTyB8QNZoHJOCG3lYLgYPc8y1&#10;u/KeLkWoRAxhn6OCOoQ2l9KXNVn0Y9cSR+7bdRZDhF0ldYfXGG6NnCZJJi02HBtqbGldU/lTnK0C&#10;15+Krd63R5Me0pf3zddu9nYySo2G/eoZRKA+/Ivv7lcd52dZCn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UvnEAAAA3QAAAA8AAAAAAAAAAAAAAAAAmAIAAGRycy9k&#10;b3ducmV2LnhtbFBLBQYAAAAABAAEAPUAAACJAwAAAAA=&#10;" path="m12,67l,,12,67xe" filled="f" strokecolor="#e15520" strokeweight="0">
                  <v:path arrowok="t" o:connecttype="custom" o:connectlocs="12,67;0,0;12,67" o:connectangles="0,0,0"/>
                </v:shape>
                <v:shape id="Freeform 1666" o:spid="_x0000_s2690" style="position:absolute;left:5798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EWMQA&#10;AADdAAAADwAAAGRycy9kb3ducmV2LnhtbERP32vCMBB+H/g/hBP2NtNKKaUaRQSZY4MxNwTfjuZs&#10;i80lNLHt/vtlMNjbfXw/b72dTCcG6n1rWUG6SEAQV1a3XCv4+jw8FSB8QNbYWSYF3+Rhu5k9rLHU&#10;duQPGk6hFjGEfYkKmhBcKaWvGjLoF9YRR+5qe4Mhwr6WuscxhptOLpMklwZbjg0NOto3VN1Od6Pg&#10;XCSXl7TO7ke3dK/tm5Xp87tU6nE+7VYgAk3hX/znPuo4P88z+P0mn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ixFjEAAAA3QAAAA8AAAAAAAAAAAAAAAAAmAIAAGRycy9k&#10;b3ducmV2LnhtbFBLBQYAAAAABAAEAPUAAACJAwAAAAA=&#10;" path="m2,l,15,,33r2,5l7,45r5,5l17,55r5,-5l22,43,25,33,22,25,20,18,15,10,10,3,2,xe" filled="f" strokecolor="#e15520" strokeweight="0">
                  <v:path arrowok="t" o:connecttype="custom" o:connectlocs="2,0;0,15;0,33;2,38;7,45;12,50;17,55;22,50;22,43;25,33;22,25;20,18;15,10;10,3;2,0" o:connectangles="0,0,0,0,0,0,0,0,0,0,0,0,0,0,0"/>
                </v:shape>
                <v:shape id="Freeform 1667" o:spid="_x0000_s2691" style="position:absolute;left:5815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su8MA&#10;AADdAAAADwAAAGRycy9kb3ducmV2LnhtbERPS2vCQBC+F/wPywje6kbBINFVxGdBK2h76W3ITpNo&#10;djZk15j+e1cQepuP7znTeWtK0VDtCssKBv0IBHFqdcGZgu+vzfsYhPPIGkvLpOCPHMxnnbcpJtre&#10;+UTN2WcihLBLUEHufZVI6dKcDLq+rYgD92trgz7AOpO6xnsIN6UcRlEsDRYcGnKsaJlTej3fjIKf&#10;z2LjL/vdMDvStrlVx8N6tXJK9brtYgLCU+v/xS/3hw7z43gE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2su8MAAADdAAAADwAAAAAAAAAAAAAAAACYAgAAZHJzL2Rv&#10;d25yZXYueG1sUEsFBgAAAAAEAAQA9QAAAIgDAAAAAA==&#10;" path="m5,74l12,,5,74xm5,74l,92r3,15l5,114r3,5l12,127r8,5l22,124r3,-7l27,107,25,99,22,92,17,84,12,77,5,74xe" fillcolor="#f3be00" stroked="f">
                  <v:path arrowok="t" o:connecttype="custom" o:connectlocs="5,74;12,0;5,74;5,74;0,92;3,107;5,114;8,119;12,127;20,132;22,124;25,117;27,107;25,99;22,92;17,84;12,77;5,74" o:connectangles="0,0,0,0,0,0,0,0,0,0,0,0,0,0,0,0,0,0"/>
                  <o:lock v:ext="edit" verticies="t"/>
                </v:shape>
                <v:shape id="Freeform 1668" o:spid="_x0000_s2692" style="position:absolute;left:5820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GQMMA&#10;AADdAAAADwAAAGRycy9kb3ducmV2LnhtbERPTWvCQBC9F/wPywi91U0Vg6Su0tYKXkSMtudpdswG&#10;s7Mhu2r8964geJvH+5zpvLO1OFPrK8cK3gcJCOLC6YpLBfvd8m0CwgdkjbVjUnAlD/NZ72WKmXYX&#10;3tI5D6WIIewzVGBCaDIpfWHIoh+4hjhyB9daDBG2pdQtXmK4reUwSVJpseLYYLChb0PFMT9ZBav1&#10;1o8n5rr52v/Ui9P/36j65ZFSr/3u8wNEoC48xQ/3Ssf5aZrC/Zt4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wGQMMAAADdAAAADwAAAAAAAAAAAAAAAACYAgAAZHJzL2Rv&#10;d25yZXYueG1sUEsFBgAAAAAEAAQA9QAAAIgDAAAAAA==&#10;" path="m,74l7,,,74xe" filled="f" strokecolor="#e15520" strokeweight="0">
                  <v:path arrowok="t" o:connecttype="custom" o:connectlocs="0,74;7,0;0,74" o:connectangles="0,0,0"/>
                </v:shape>
                <v:shape id="Freeform 1669" o:spid="_x0000_s2693" style="position:absolute;left:5815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YhsUA&#10;AADdAAAADwAAAGRycy9kb3ducmV2LnhtbERPyWrDMBC9F/oPYgq9NXJycIsbJYSULlAIdZrlOlgT&#10;ycQaGUt13Hx9VQjkNo+3znQ+uEb01IXas4LxKANBXHlds1Gw+X59eAIRIrLGxjMp+KUA89ntzRQL&#10;7U9cUr+ORqQQDgUqsDG2hZShsuQwjHxLnLiD7xzGBDsjdYenFO4aOcmyXDqsOTVYbGlpqTquf5yC&#10;0my+3u1+bBaffvs26XfnVckvSt3fDYtnEJGGeBVf3B86zc/zR/j/Jp0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5iGxQAAAN0AAAAPAAAAAAAAAAAAAAAAAJgCAABkcnMv&#10;ZG93bnJldi54bWxQSwUGAAAAAAQABAD1AAAAigMAAAAA&#10;" path="m5,l,18,3,33r2,7l8,45r4,8l20,58r2,-8l25,43,27,33,25,25,22,18,17,10,12,3,5,e" filled="f" strokecolor="#e15520" strokeweight="0">
                  <v:path arrowok="t" o:connecttype="custom" o:connectlocs="5,0;0,18;3,33;5,40;8,45;12,53;20,58;22,50;25,43;27,33;25,25;22,18;17,10;12,3;5,0" o:connectangles="0,0,0,0,0,0,0,0,0,0,0,0,0,0,0"/>
                </v:shape>
                <v:shape id="Freeform 1670" o:spid="_x0000_s2694" style="position:absolute;left:5825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+AfscA&#10;AADdAAAADwAAAGRycy9kb3ducmV2LnhtbESPQWvCQBCF7wX/wzJCb3VjD2lJXcWKhRykoJHW45Cd&#10;JrHZ2bC71fjvO4dCbzO8N+99s1iNrlcXCrHzbGA+y0AR19523Bg4Vm8Pz6BiQrbYeyYDN4qwWk7u&#10;FlhYf+U9XQ6pURLCsUADbUpDoXWsW3IYZ34gFu3LB4dJ1tBoG/Aq4a7Xj1mWa4cdS0OLA21aqr8P&#10;P87Afv7kXqvT7VS5j3MZSrv7fN/ujLmfjusXUInG9G/+uy6t4Oe5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vgH7HAAAA3QAAAA8AAAAAAAAAAAAAAAAAmAIAAGRy&#10;cy9kb3ducmV2LnhtbFBLBQYAAAAABAAEAPUAAACMAwAAAAA=&#10;" path="m5,78l5,r,78xm5,78l,95r2,15l5,117r2,5l12,130r8,5l25,127r2,-7l27,110r-2,-8l22,95,20,88,12,80,5,78xe" fillcolor="#f3be00" stroked="f">
                  <v:path arrowok="t" o:connecttype="custom" o:connectlocs="5,78;5,0;5,78;5,78;0,95;2,110;5,117;7,122;12,130;20,135;25,127;27,120;27,110;25,102;22,95;20,88;12,80;5,78" o:connectangles="0,0,0,0,0,0,0,0,0,0,0,0,0,0,0,0,0,0"/>
                  <o:lock v:ext="edit" verticies="t"/>
                </v:shape>
                <v:shape id="Freeform 1671" o:spid="_x0000_s2695" style="position:absolute;left:5830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DFsUA&#10;AADdAAAADwAAAGRycy9kb3ducmV2LnhtbERPTWvCQBC9F/oflin0UnRTC4tGV2mVFm+h6kFvY3ZM&#10;QrOzMbuNsb++Wyh4m8f7nNmit7XoqPWVYw3PwwQEce5MxYWG3fZ9MAbhA7LB2jFpuJKHxfz+boap&#10;cRf+pG4TChFD2KeooQyhSaX0eUkW/dA1xJE7udZiiLAtpGnxEsNtLUdJoqTFimNDiQ0tS8q/Nt9W&#10;w8/xnL3ts+5lrK7rQ0bKPn2srNaPD/3rFESgPtzE/+61ifOVmsD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90MWxQAAAN0AAAAPAAAAAAAAAAAAAAAAAJgCAABkcnMv&#10;ZG93bnJldi54bWxQSwUGAAAAAAQABAD1AAAAigMAAAAA&#10;" path="m,78l,,,78xe" filled="f" strokecolor="#e15520" strokeweight="0">
                  <v:path arrowok="t" o:connecttype="custom" o:connectlocs="0,78;0,0;0,78" o:connectangles="0,0,0"/>
                </v:shape>
                <v:shape id="Freeform 1672" o:spid="_x0000_s2696" style="position:absolute;left:5825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FMmMUA&#10;AADdAAAADwAAAGRycy9kb3ducmV2LnhtbESPQW/CMAyF75P4D5GRdhspqMDUERBC6sRhF9jY2Wq8&#10;pqJxqiZA+ff4MImbrff83ufVZvCtulIfm8AGppMMFHEVbMO1gZ/v8u0dVEzIFtvAZOBOETbr0csK&#10;CxtufKDrMdVKQjgWaMCl1BVax8qRxzgJHbFof6H3mGTta217vEm4b/UsyxbaY8PS4LCjnaPqfLx4&#10;A/XXrEq/5Tx8dmW+u/tTPndlbszreNh+gEo0pKf5/3pvBX+xFH75Rkb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8UyYxQAAAN0AAAAPAAAAAAAAAAAAAAAAAJgCAABkcnMv&#10;ZG93bnJldi54bWxQSwUGAAAAAAQABAD1AAAAigMAAAAA&#10;" path="m5,l,17,2,32r3,7l7,44r5,8l20,57r5,-8l27,42r,-10l25,24,22,17,20,10,12,2,5,e" filled="f" strokecolor="#e15520" strokeweight="0">
                  <v:path arrowok="t" o:connecttype="custom" o:connectlocs="5,0;0,17;2,32;5,39;7,44;12,52;20,57;25,49;27,42;27,32;25,24;22,17;20,10;12,2;5,0" o:connectangles="0,0,0,0,0,0,0,0,0,0,0,0,0,0,0"/>
                </v:shape>
                <v:shape id="Freeform 1673" o:spid="_x0000_s2697" style="position:absolute;left:5835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r7MMA&#10;AADdAAAADwAAAGRycy9kb3ducmV2LnhtbERPTWvCQBC9F/oflin0VjdRSG10lVII5BqtaG9jdpoN&#10;zc6G7BrTf98tCN7m8T5nvZ1sJ0YafOtYQTpLQBDXTrfcKPjcFy9LED4ga+wck4Jf8rDdPD6sMdfu&#10;yhWNu9CIGMI+RwUmhD6X0teGLPqZ64kj9+0GiyHCoZF6wGsMt52cJ0kmLbYcGwz29GGo/tldrIIy&#10;fdunpypbFEWoF8fpqzo0Z6PU89P0vgIRaAp38c1d6jg/e03h/5t4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r7MMAAADdAAAADwAAAAAAAAAAAAAAAACYAgAAZHJzL2Rv&#10;d25yZXYueG1sUEsFBgAAAAAEAAQA9QAAAIgDAAAAAA==&#10;" path="m5,70l5,r,70xm5,70l,88r,15l2,110r5,8l12,123r5,4l22,120r3,-7l25,105r,-7l22,88,17,80,12,75,5,70xe" fillcolor="#f3be00" stroked="f">
                  <v:path arrowok="t" o:connecttype="custom" o:connectlocs="5,70;5,0;5,70;5,70;0,88;0,103;2,110;7,118;12,123;17,127;22,120;25,113;25,105;25,98;22,88;17,80;12,75;5,70" o:connectangles="0,0,0,0,0,0,0,0,0,0,0,0,0,0,0,0,0,0"/>
                  <o:lock v:ext="edit" verticies="t"/>
                </v:shape>
                <v:shape id="Freeform 1674" o:spid="_x0000_s2698" style="position:absolute;left:5840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M/MMA&#10;AADdAAAADwAAAGRycy9kb3ducmV2LnhtbERPTWvCQBC9F/wPywi91Y22GImuIqXS0Fuj4HXMjtlg&#10;djZm15j++26h4G0e73NWm8E2oqfO144VTCcJCOLS6ZorBYf97mUBwgdkjY1jUvBDHjbr0dMKM+3u&#10;/E19ESoRQ9hnqMCE0GZS+tKQRT9xLXHkzq6zGCLsKqk7vMdw28hZksylxZpjg8GW3g2Vl+JmFbxd&#10;r/nnV5N+vJqiz48mLU65rpV6Hg/bJYhAQ3iI/925jvPn6Qz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iM/MMAAADdAAAADwAAAAAAAAAAAAAAAACYAgAAZHJzL2Rv&#10;d25yZXYueG1sUEsFBgAAAAAEAAQA9QAAAIgDAAAAAA==&#10;" path="m,70l,,,70xe" filled="f" strokecolor="#e15520" strokeweight="0">
                  <v:path arrowok="t" o:connecttype="custom" o:connectlocs="0,70;0,0;0,70" o:connectangles="0,0,0"/>
                </v:shape>
                <v:shape id="Freeform 1675" o:spid="_x0000_s2699" style="position:absolute;left:5835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p9cIA&#10;AADdAAAADwAAAGRycy9kb3ducmV2LnhtbERPS4vCMBC+L/gfwgh7W1O74KMaxd1lYY++UI9jMzbF&#10;ZlKarNZ/bwTB23x8z5nOW1uJCzW+dKyg30tAEOdOl1wo2G5+P0YgfEDWWDkmBTfyMJ913qaYaXfl&#10;FV3WoRAxhH2GCkwIdSalzw1Z9D1XE0fu5BqLIcKmkLrBawy3lUyTZCAtlhwbDNb0bSg/r/+tgt12&#10;7GjzI0/pYbw85tX+y6TnlVLv3XYxARGoDS/x0/2n4/zB8BM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yn1wgAAAN0AAAAPAAAAAAAAAAAAAAAAAJgCAABkcnMvZG93&#10;bnJldi54bWxQSwUGAAAAAAQABAD1AAAAhwMAAAAA&#10;" path="m5,l,18,,33r2,7l7,48r5,5l17,57r5,-7l25,43r,-8l25,28,22,18,17,10,12,5,5,e" filled="f" strokecolor="#e15520" strokeweight="0">
                  <v:path arrowok="t" o:connecttype="custom" o:connectlocs="5,0;0,18;0,33;2,40;7,48;12,53;17,57;22,50;25,43;25,35;25,28;22,18;17,10;12,5;5,0" o:connectangles="0,0,0,0,0,0,0,0,0,0,0,0,0,0,0"/>
                </v:shape>
                <v:shape id="Freeform 1676" o:spid="_x0000_s2700" style="position:absolute;left:5847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IRcQA&#10;AADdAAAADwAAAGRycy9kb3ducmV2LnhtbERPS2sCMRC+C/0PYQq9adJSVlmNUoSih1KpFcHbuJl9&#10;0M1km0R3++8bodDbfHzPWawG24or+dA41vA4USCIC2carjQcPl/HMxAhIhtsHZOGHwqwWt6NFpgb&#10;1/MHXfexEimEQ44a6hi7XMpQ1GQxTFxHnLjSeYsxQV9J47FP4baVT0pl0mLDqaHGjtY1FV/7i9Ww&#10;nr6dsk1Z2lK97zr1nfnLsT9r/XA/vMxBRBriv/jPvTVpfjZ9hts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yEXEAAAA3QAAAA8AAAAAAAAAAAAAAAAAmAIAAGRycy9k&#10;b3ducmV2LnhtbFBLBQYAAAAABAAEAPUAAACJAwAAAAA=&#10;" path="m3,73l15,,3,73xm3,73l,90r,15l3,113r2,5l10,125r8,5l20,123r3,-8l25,108r,-10l23,90,18,83,10,78,3,73xe" fillcolor="#f3be00" stroked="f">
                  <v:path arrowok="t" o:connecttype="custom" o:connectlocs="3,73;15,0;3,73;3,73;0,90;0,105;3,113;5,118;10,125;18,130;20,123;23,115;25,108;25,98;23,90;18,83;10,78;3,73" o:connectangles="0,0,0,0,0,0,0,0,0,0,0,0,0,0,0,0,0,0"/>
                  <o:lock v:ext="edit" verticies="t"/>
                </v:shape>
                <v:shape id="Freeform 1677" o:spid="_x0000_s2701" style="position:absolute;left:585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dm8IA&#10;AADdAAAADwAAAGRycy9kb3ducmV2LnhtbERP32vCMBB+H/g/hBP2NlMF3aimRZSN4WCwKj6fzdkU&#10;m0toMq3//TIY7O0+vp+3KgfbiSv1oXWsYDrJQBDXTrfcKDjsX59eQISIrLFzTAruFKAsRg8rzLW7&#10;8Rddq9iIFMIhRwUmRp9LGWpDFsPEeeLEnV1vMSbYN1L3eEvhtpOzLFtIiy2nBoOeNobqS/VtFcy9&#10;+Zytq86/nY7bLPJud//wqNTjeFgvQUQa4r/4z/2u0/zF8xx+v0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9N2bwgAAAN0AAAAPAAAAAAAAAAAAAAAAAJgCAABkcnMvZG93&#10;bnJldi54bWxQSwUGAAAAAAQABAD1AAAAhwMAAAAA&#10;" path="m,73l12,,,73xe" filled="f" strokecolor="#e15520" strokeweight="0">
                  <v:path arrowok="t" o:connecttype="custom" o:connectlocs="0,73;12,0;0,73" o:connectangles="0,0,0"/>
                </v:shape>
                <v:shape id="Freeform 1678" o:spid="_x0000_s2702" style="position:absolute;left:5847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KbcMA&#10;AADdAAAADwAAAGRycy9kb3ducmV2LnhtbERPS2vCQBC+C/6HZQRvumkOaU3dhGoRPNYH1eM0O2aD&#10;2dmQ3Wr8991Cobf5+J6zLAfbihv1vnGs4GmegCCunG64VnA8bGYvIHxA1tg6JgUP8lAW49ESc+3u&#10;vKPbPtQihrDPUYEJocul9JUhi37uOuLIXVxvMUTY11L3eI/htpVpkmTSYsOxwWBHa0PVdf9tFXwe&#10;F44O7/KSnhcfX1V7Wpn0ulNqOhneXkEEGsK/+M+91XF+9pz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yKbcMAAADdAAAADwAAAAAAAAAAAAAAAACYAgAAZHJzL2Rv&#10;d25yZXYueG1sUEsFBgAAAAAEAAQA9QAAAIgDAAAAAA==&#10;" path="m3,l,17,,32r3,8l5,45r5,7l18,57r2,-7l23,42r2,-7l25,25,23,17,18,10,10,5,3,e" filled="f" strokecolor="#e15520" strokeweight="0">
                  <v:path arrowok="t" o:connecttype="custom" o:connectlocs="3,0;0,17;0,32;3,40;5,45;10,52;18,57;20,50;23,42;25,35;25,25;23,17;18,10;10,5;3,0" o:connectangles="0,0,0,0,0,0,0,0,0,0,0,0,0,0,0"/>
                </v:shape>
                <v:shape id="Freeform 1679" o:spid="_x0000_s2703" style="position:absolute;left:5862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gN8MA&#10;AADdAAAADwAAAGRycy9kb3ducmV2LnhtbERPS2sCMRC+F/ofwhR6Ec3WFldXo5RCoYdefIDXYTNu&#10;gslkSVJd/31TKHibj+85q83gnbhQTDawgpdJBYK4Ddpyp+Cw/xzPQaSMrNEFJgU3SrBZPz6ssNHh&#10;ylu67HInSginBhWYnPtGytQa8pgmoScu3ClEj7nA2Ekd8VrCvZPTqppJj5ZLg8GePgy1592PV+BO&#10;I/82XcRqdHQ3Nt/1q13Yo1LPT8P7EkSmId/F/+4vXebP6hr+vi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HgN8MAAADdAAAADwAAAAAAAAAAAAAAAACYAgAAZHJzL2Rv&#10;d25yZXYueG1sUEsFBgAAAAAEAAQA9QAAAIgDAAAAAA==&#10;" path="m8,77l30,,8,77xm8,77l3,95,,112r,8l3,127r5,5l13,140r5,-8l20,122r3,-7l23,105r,-8l20,90,15,82,8,77xe" fillcolor="#f3be00" stroked="f">
                  <v:path arrowok="t" o:connecttype="custom" o:connectlocs="8,77;30,0;8,77;8,77;3,95;0,112;0,120;3,127;8,132;13,140;18,132;20,122;23,115;23,105;23,97;20,90;15,82;8,77" o:connectangles="0,0,0,0,0,0,0,0,0,0,0,0,0,0,0,0,0,0"/>
                  <o:lock v:ext="edit" verticies="t"/>
                </v:shape>
                <v:shape id="Freeform 1680" o:spid="_x0000_s2704" style="position:absolute;left:58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kEsQA&#10;AADdAAAADwAAAGRycy9kb3ducmV2LnhtbESPQYvCQAyF78L+hyEL3nSqB5Wuo6ggFG/benBvoZNt&#10;u3YypTNq/febg+At4b2892W9HVyr7tSHxrOB2TQBRVx623Bl4FwcJytQISJbbD2TgScF2G4+RmtM&#10;rX/wN93zWCkJ4ZCigTrGLtU6lDU5DFPfEYv263uHUda+0rbHh4S7Vs+TZKEdNiwNNXZ0qKm85jdn&#10;4Gef7w50ufrm71QUWVWuXOaDMePPYfcFKtIQ3+bXdWYFf7EUXPlGR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PZBLEAAAA3QAAAA8AAAAAAAAAAAAAAAAAmAIAAGRycy9k&#10;b3ducmV2LnhtbFBLBQYAAAAABAAEAPUAAACJAwAAAAA=&#10;" path="m,77l22,,,77xe" filled="f" strokecolor="#e15520" strokeweight="0">
                  <v:path arrowok="t" o:connecttype="custom" o:connectlocs="0,77;22,0;0,77" o:connectangles="0,0,0"/>
                </v:shape>
                <v:shape id="Freeform 1681" o:spid="_x0000_s2705" style="position:absolute;left:5862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thcEA&#10;AADdAAAADwAAAGRycy9kb3ducmV2LnhtbERPzWoCMRC+F3yHMIK3mqh0q6tRpKD0Vtb6AMNm3F3d&#10;TOIm1fXtTaHQ23x8v7Pa9LYVN+pC41jDZKxAEJfONFxpOH7vXucgQkQ22DomDQ8KsFkPXlaYG3fn&#10;gm6HWIkUwiFHDXWMPpcylDVZDGPniRN3cp3FmGBXSdPhPYXbVk6VyqTFhlNDjZ4+aiovhx+rYbGf&#10;zckrVXxV2TaE4vF23Z291qNhv12CiNTHf/Gf+9Ok+dn7An6/S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jLYXBAAAA3QAAAA8AAAAAAAAAAAAAAAAAmAIAAGRycy9kb3du&#10;cmV2LnhtbFBLBQYAAAAABAAEAPUAAACGAwAAAAA=&#10;" path="m8,l3,18,,35r,8l3,50r5,5l13,63r5,-8l20,45r3,-7l23,28r,-8l20,13,15,5,8,e" filled="f" strokecolor="#e15520" strokeweight="0">
                  <v:path arrowok="t" o:connecttype="custom" o:connectlocs="8,0;3,18;0,35;0,43;3,50;8,55;13,63;18,55;20,45;23,38;23,28;23,20;20,13;15,5;8,0" o:connectangles="0,0,0,0,0,0,0,0,0,0,0,0,0,0,0"/>
                </v:shape>
                <v:shape id="Freeform 1682" o:spid="_x0000_s2706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5UMYA&#10;AADdAAAADwAAAGRycy9kb3ducmV2LnhtbESPQWvCQBCF7wX/wzKCt7qp0GBTVykBpQgetK3F25Ad&#10;k2B2NmRXE/+9cyj0NsN78943i9XgGnWjLtSeDbxME1DEhbc1lwa+v9bPc1AhIltsPJOBOwVYLUdP&#10;C8ys73lPt0MslYRwyNBAFWObaR2KihyGqW+JRTv7zmGUtSu17bCXcNfoWZKk2mHN0lBhS3lFxeVw&#10;dQZc8dYk6anf/ean/PXIdvOz5aMxk/Hw8Q4q0hD/zX/Xn1bw07nwyzcygl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s5UMYAAADdAAAADwAAAAAAAAAAAAAAAACYAgAAZHJz&#10;L2Rvd25yZXYueG1sUEsFBgAAAAAEAAQA9QAAAIsDAAAAAA==&#10;" path="m40,l25,7,12,17,5,30,,45,5,42r7,-2l20,35r5,-5l30,25r5,-8l37,10,40,xe" fillcolor="#f3be00" stroked="f">
                  <v:path arrowok="t" o:connecttype="custom" o:connectlocs="40,0;25,7;12,17;5,30;0,45;5,42;12,40;20,35;25,30;30,25;35,17;37,10;40,0" o:connectangles="0,0,0,0,0,0,0,0,0,0,0,0,0"/>
                </v:shape>
                <v:shape id="Freeform 1683" o:spid="_x0000_s2707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ix8QA&#10;AADdAAAADwAAAGRycy9kb3ducmV2LnhtbERPTWsCMRC9F/ofwhS8SM3qYZGtUUproQcp6IrnaTLd&#10;LN1MliS6a399UxB6m8f7nNVmdJ24UIitZwXzWQGCWHvTcqPgWL89LkHEhGyw80wKrhRhs76/W2Fl&#10;/MB7uhxSI3IIxwoV2JT6SsqoLTmMM98TZ+7LB4cpw9BIE3DI4a6Ti6IopcOWc4PFnl4s6e/D2SmY&#10;8mvY1rrWP5/2VE9PH83Ol4NSk4fx+QlEojH9i2/ud5Pnl8s5/H2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iIsfEAAAA3QAAAA8AAAAAAAAAAAAAAAAAmAIAAGRycy9k&#10;b3ducmV2LnhtbFBLBQYAAAAABAAEAPUAAACJAwAAAAA=&#10;" path="m40,l25,7,12,17,5,30,,45,5,42r7,-2l20,35r5,-5l30,25r5,-8l37,10,40,e" filled="f" strokecolor="#e15520" strokeweight="0">
                  <v:path arrowok="t" o:connecttype="custom" o:connectlocs="40,0;25,7;12,17;5,30;0,45;5,42;12,40;20,35;25,30;30,25;35,17;37,10;40,0" o:connectangles="0,0,0,0,0,0,0,0,0,0,0,0,0"/>
                </v:shape>
                <v:shape id="Freeform 1684" o:spid="_x0000_s2708" style="position:absolute;left:5825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9RUMMA&#10;AADdAAAADwAAAGRycy9kb3ducmV2LnhtbERPTWvCQBC9F/wPywi91Y2hBInZSCmIttRDU6HXMTsm&#10;i9nZkF017a/vCgVv83ifU6xG24kLDd44VjCfJSCIa6cNNwr2X+unBQgfkDV2jknBD3lYlZOHAnPt&#10;rvxJlyo0Ioawz1FBG0KfS+nrliz6meuJI3d0g8UQ4dBIPeA1httOpkmSSYuGY0OLPb22VJ+qs1Ww&#10;q97S5292/Pte71FmB7P+2BilHqfjyxJEoDHcxf/urY7zs0UKt2/iC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9RUMMAAADdAAAADwAAAAAAAAAAAAAAAACYAgAAZHJzL2Rv&#10;d25yZXYueG1sUEsFBgAAAAAEAAQA9QAAAIgDAAAAAA==&#10;" path="m40,63l25,70,12,80,5,93,,110r7,-2l12,105r8,-5l25,95r5,-7l35,80,37,70r3,-7xm40,63l75,,40,63xe" fillcolor="#f3be00" stroked="f">
                  <v:path arrowok="t" o:connecttype="custom" o:connectlocs="40,63;25,70;12,80;5,93;0,110;7,108;12,105;20,100;25,95;30,88;35,80;37,70;40,63;40,63;75,0;40,63" o:connectangles="0,0,0,0,0,0,0,0,0,0,0,0,0,0,0,0"/>
                  <o:lock v:ext="edit" verticies="t"/>
                </v:shape>
                <v:shape id="Freeform 1685" o:spid="_x0000_s2709" style="position:absolute;left:5825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3bcMA&#10;AADdAAAADwAAAGRycy9kb3ducmV2LnhtbERP32vCMBB+H/g/hBP2NlMndLUaRQoDJ2Mwre9HczbV&#10;5lKaqPW/XwaDvd3H9/OW68G24ka9bxwrmE4SEMSV0w3XCsrD+0sGwgdkja1jUvAgD+vV6GmJuXZ3&#10;/qbbPtQihrDPUYEJocul9JUhi37iOuLInVxvMUTY11L3eI/htpWvSZJKiw3HBoMdFYaqy/5qFXyY&#10;ky7lvDx3O/01FNu3z2ORZko9j4fNAkSgIfyL/9xbHeen2Qx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Z3bcMAAADdAAAADwAAAAAAAAAAAAAAAACYAgAAZHJzL2Rv&#10;d25yZXYueG1sUEsFBgAAAAAEAAQA9QAAAIgDAAAAAA==&#10;" path="m40,l25,7,12,17,5,30,,47,7,45r5,-3l20,37r5,-5l30,25r5,-8l37,7,40,e" filled="f" strokecolor="#e15520" strokeweight=".1pt">
                  <v:path arrowok="t" o:connecttype="custom" o:connectlocs="40,0;25,7;12,17;5,30;0,47;7,45;12,42;20,37;25,32;30,25;35,17;37,7;40,0" o:connectangles="0,0,0,0,0,0,0,0,0,0,0,0,0"/>
                </v:shape>
                <v:shape id="Freeform 1686" o:spid="_x0000_s2710" style="position:absolute;left:5865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/xcMA&#10;AADdAAAADwAAAGRycy9kb3ducmV2LnhtbERP32vCMBB+H/g/hBP2NlN1SKlGkcFAcGyuivh4Nmda&#10;bS6lybT+98tA2Nt9fD9vtuhsLa7U+sqxguEgAUFcOF2xUbDbvr+kIHxA1lg7JgV38rCY955mmGl3&#10;42+65sGIGMI+QwVlCE0mpS9KsugHriGO3Mm1FkOErZG6xVsMt7UcJclEWqw4NpTY0FtJxSX/sQq+&#10;Dsc1m+E5jDfp3nx8dnnSyLtSz/1uOQURqAv/4od7peP8SfoKf9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T/xcMAAADdAAAADwAAAAAAAAAAAAAAAACYAgAAZHJzL2Rv&#10;d25yZXYueG1sUEsFBgAAAAAEAAQA9QAAAIgDAAAAAA==&#10;" path="m,63l35,,,63e" filled="f" strokecolor="#e15520" strokeweight=".1pt">
                  <v:path arrowok="t" o:connecttype="custom" o:connectlocs="0,63;35,0;0,63" o:connectangles="0,0,0"/>
                </v:shape>
                <v:shape id="Freeform 1687" o:spid="_x0000_s2711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GN4cUA&#10;AADdAAAADwAAAGRycy9kb3ducmV2LnhtbERPTU8CMRC9m/gfmjHxJl1BCFkoxJiARrjAknCdbGe3&#10;i9vp0lZY/fXWxMTbvLzPmS9724oL+dA4VvA4yEAQl043XCs4FKuHKYgQkTW2jknBFwVYLm5v5phr&#10;d+UdXfaxFimEQ44KTIxdLmUoDVkMA9cRJ65y3mJM0NdSe7ymcNvKYZZNpMWGU4PBjl4MlR/7T6tg&#10;XQ2zonj9fjLHUbU9b/wpvlcnpe7v+ucZiEh9/Bf/ud90mj+ZjuH3m3SC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Y3hxQAAAN0AAAAPAAAAAAAAAAAAAAAAAJgCAABkcnMv&#10;ZG93bnJldi54bWxQSwUGAAAAAAQABAD1AAAAigMAAAAA&#10;" path="m42,l27,5,15,15,7,25,,40r7,l15,38r7,-5l27,28r8,-5l37,15,42,8,42,xe" fillcolor="#f3be00" stroked="f">
                  <v:path arrowok="t" o:connecttype="custom" o:connectlocs="42,0;27,5;15,15;7,25;0,40;7,40;15,38;22,33;27,28;35,23;37,15;42,8;42,0" o:connectangles="0,0,0,0,0,0,0,0,0,0,0,0,0"/>
                </v:shape>
                <v:shape id="Freeform 1688" o:spid="_x0000_s2712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YDcQA&#10;AADdAAAADwAAAGRycy9kb3ducmV2LnhtbERPS2vCQBC+C/0PyxS8iG4qGiXNRkQo6Em0pY/bkJ0m&#10;qdnZkF1j8u+7BaG3+fiek256U4uOWldZVvA0i0AQ51ZXXCh4e32ZrkE4j6yxtkwKBnKwyR5GKSba&#10;3vhE3dkXIoSwS1BB6X2TSOnykgy6mW2IA/dtW4M+wLaQusVbCDe1nEdRLA1WHBpKbGhXUn45X42C&#10;3af/OQ6D+dAULd5Xh0n3lS+PSo0f++0zCE+9/xff3Xsd5sfrGP6+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VmA3EAAAA3QAAAA8AAAAAAAAAAAAAAAAAmAIAAGRycy9k&#10;b3ducmV2LnhtbFBLBQYAAAAABAAEAPUAAACJAwAAAAA=&#10;" path="m42,l27,5,15,15,7,25,,40r7,l15,38r7,-5l27,28r8,-5l37,15,42,8,42,e" filled="f" strokecolor="#e15520" strokeweight="0">
                  <v:path arrowok="t" o:connecttype="custom" o:connectlocs="42,0;27,5;15,15;7,25;0,40;7,40;15,38;22,33;27,28;35,23;37,15;42,8;42,0" o:connectangles="0,0,0,0,0,0,0,0,0,0,0,0,0"/>
                </v:shape>
                <v:shape id="Freeform 1689" o:spid="_x0000_s2713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ItMgA&#10;AADdAAAADwAAAGRycy9kb3ducmV2LnhtbESPzWvCQBDF7wX/h2WEXopuWsGP6CoSKLT14tfF25Cd&#10;JqnZ2XR3NfG/7xYEbzO8N+/3ZrHqTC2u5HxlWcHrMAFBnFtdcaHgeHgfTEH4gKyxtkwKbuRhtew9&#10;LTDVtuUdXfehEDGEfYoKyhCaVEqfl2TQD21DHLVv6wyGuLpCaodtDDe1fEuSsTRYcSSU2FBWUn7e&#10;X0zk/mQbfrlsf0enz1HWuq/bLJtUSj33u/UcRKAuPMz36w8d64+nE/j/Jo4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48i0yAAAAN0AAAAPAAAAAAAAAAAAAAAAAJgCAABk&#10;cnMvZG93bnJldi54bWxQSwUGAAAAAAQABAD1AAAAjQMAAAAA&#10;" path="m,59l40,,,59xe" fillcolor="#f3be00" stroked="f">
                  <v:path arrowok="t" o:connecttype="custom" o:connectlocs="0,59;40,0;0,59" o:connectangles="0,0,0"/>
                </v:shape>
                <v:shape id="Freeform 1690" o:spid="_x0000_s2714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4wMUA&#10;AADdAAAADwAAAGRycy9kb3ducmV2LnhtbESPQWvCQBCF7wX/wzJCL0U3RhCNriLFFq9qKR6H7JgE&#10;s7Pp7lbTf985CN5meG/e+2a16V2rbhRi49nAZJyBIi69bbgy8HX6GM1BxYRssfVMBv4owmY9eFlh&#10;Yf2dD3Q7pkpJCMcCDdQpdYXWsazJYRz7jli0iw8Ok6yh0jbgXcJdq/Msm2mHDUtDjR2911Rej7/O&#10;QJa/bc+HxfQzfOcJL9Of6x77nTGvw367BJWoT0/z43pvBX82F1z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njAxQAAAN0AAAAPAAAAAAAAAAAAAAAAAJgCAABkcnMv&#10;ZG93bnJldi54bWxQSwUGAAAAAAQABAD1AAAAigMAAAAA&#10;" path="m,59l40,,,59xe" filled="f" strokecolor="#e15520" strokeweight="0">
                  <v:path arrowok="t" o:connecttype="custom" o:connectlocs="0,59;40,0;0,59" o:connectangles="0,0,0"/>
                </v:shape>
                <v:shape id="Freeform 1691" o:spid="_x0000_s2715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+U8UA&#10;AADdAAAADwAAAGRycy9kb3ducmV2LnhtbERPS2vCQBC+F/wPywi91Y22vqKrlJYWhUIxetDbkB2T&#10;YHY27G5N+u+7BcHbfHzPWa47U4srOV9ZVjAcJCCIc6srLhQc9h9PMxA+IGusLZOCX/KwXvUelphq&#10;2/KOrlkoRAxhn6KCMoQmldLnJRn0A9sQR+5sncEQoSukdtjGcFPLUZJMpMGKY0OJDb2VlF+yH6Ng&#10;PJTz9rTlz+P48J0d35vpy/OXU+qx370uQATqwl18c290nD+ZzeH/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j5TxQAAAN0AAAAPAAAAAAAAAAAAAAAAAJgCAABkcnMv&#10;ZG93bnJldi54bWxQSwUGAAAAAAQABAD1AAAAigMAAAAA&#10;" path="m43,l28,5,15,13,5,25,,37r5,l13,35r7,-3l28,27r5,-4l38,15,40,8,43,xe" fillcolor="#f3be00" stroked="f">
                  <v:path arrowok="t" o:connecttype="custom" o:connectlocs="43,0;28,5;15,13;5,25;0,37;5,37;13,35;20,32;28,27;33,23;38,15;40,8;43,0" o:connectangles="0,0,0,0,0,0,0,0,0,0,0,0,0"/>
                </v:shape>
                <v:shape id="Freeform 1692" o:spid="_x0000_s2716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DycQA&#10;AADdAAAADwAAAGRycy9kb3ducmV2LnhtbESPMW/CQAyF90r8h5OR2MqFDpQGDoSokGBs0oXNypkk&#10;JOeLckcI/x4PlbrZes/vfd7sRteqgfpQezawmCegiAtvay4N/ObH9xWoEJEttp7JwJMC7LaTtw2m&#10;1j/4h4YslkpCOKRooIqxS7UORUUOw9x3xKJdfe8wytqX2vb4kHDX6o8kWWqHNUtDhR0dKiqa7O4M&#10;XD/PvrmdFkOGzSV+P1f55ci5MbPpuF+DijTGf/Pf9ckK/vJL+OUbGUF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w8nEAAAA3QAAAA8AAAAAAAAAAAAAAAAAmAIAAGRycy9k&#10;b3ducmV2LnhtbFBLBQYAAAAABAAEAPUAAACJAwAAAAA=&#10;" path="m43,l28,5,15,13,5,25,,37r5,l13,35r7,-3l28,27r5,-4l38,15,40,8,43,xe" filled="f" strokecolor="#e15520" strokeweight="0">
                  <v:path arrowok="t" o:connecttype="custom" o:connectlocs="43,0;28,5;15,13;5,25;0,37;5,37;13,35;20,32;28,27;33,23;38,15;40,8;43,0" o:connectangles="0,0,0,0,0,0,0,0,0,0,0,0,0"/>
                </v:shape>
                <v:shape id="Freeform 1693" o:spid="_x0000_s2717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avMIA&#10;AADdAAAADwAAAGRycy9kb3ducmV2LnhtbERPTWsCMRC9F/wPYYTealahS12NIoWCN3FtC96GzbhZ&#10;3EzWJGr8902h0Ns83ucs18n24kY+dI4VTCcFCOLG6Y5bBZ+Hj5c3ECEia+wdk4IHBVivRk9LrLS7&#10;855udWxFDuFQoQIT41BJGRpDFsPEDcSZOzlvMWboW6k93nO47eWsKEppsePcYHCgd0PNub5aBeeL&#10;nu3SrjvoVJvSX7+O38X2VanncdosQERK8V/8597qPL+cT+H3m3y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dq8wgAAAN0AAAAPAAAAAAAAAAAAAAAAAJgCAABkcnMvZG93&#10;bnJldi54bWxQSwUGAAAAAAQABAD1AAAAhwMAAAAA&#10;" path="m,52l42,,,52xe" fillcolor="#f3be00" stroked="f">
                  <v:path arrowok="t" o:connecttype="custom" o:connectlocs="0,52;42,0;0,52" o:connectangles="0,0,0"/>
                </v:shape>
                <v:shape id="Freeform 1694" o:spid="_x0000_s2718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g+MQA&#10;AADdAAAADwAAAGRycy9kb3ducmV2LnhtbERPTWvCQBC9F/wPywi91Y0epEZXKYogtGi1BT0O2WkS&#10;zc6G7FRTf71bELzN433OZNa6Sp2pCaVnA/1eAoo487bk3MD31/LlFVQQZIuVZzLwRwFm087TBFPr&#10;L7yl805yFUM4pGigEKlTrUNWkMPQ8zVx5H5841AibHJtG7zEcFfpQZIMtcOSY0OBNc0Lyk67X2dg&#10;/rner4O8H2RfLa+L6/Fjs6LMmOdu+zYGJdTKQ3x3r2ycPxwN4P+beIK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YPjEAAAA3QAAAA8AAAAAAAAAAAAAAAAAmAIAAGRycy9k&#10;b3ducmV2LnhtbFBLBQYAAAAABAAEAPUAAACJAwAAAAA=&#10;" path="m,52l42,,,52xe" filled="f" strokecolor="#e15520" strokeweight="0">
                  <v:path arrowok="t" o:connecttype="custom" o:connectlocs="0,52;42,0;0,52" o:connectangles="0,0,0"/>
                </v:shape>
                <v:shape id="Freeform 1695" o:spid="_x0000_s2719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jKV8UA&#10;AADdAAAADwAAAGRycy9kb3ducmV2LnhtbERPTWvCQBC9F/wPywje6kYFa6Or1IogQhGTUnocsmMS&#10;zc7G7Krx37uFgrd5vM+ZLVpTiSs1rrSsYNCPQBBnVpecK/hO168TEM4ja6wsk4I7OVjMOy8zjLW9&#10;8Z6uic9FCGEXo4LC+zqW0mUFGXR9WxMH7mAbgz7AJpe6wVsIN5UcRtFYGiw5NBRY02dB2Sm5GAWX&#10;/W47+h28re4/y/ZreczS83mYKtXrth9TEJ5a/xT/uzc6zB+/j+Dvm3CC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MpXxQAAAN0AAAAPAAAAAAAAAAAAAAAAAJgCAABkcnMv&#10;ZG93bnJldi54bWxQSwUGAAAAAAQABAD1AAAAigMAAAAA&#10;" path="m47,l30,2,17,10,7,22,,35r7,l15,35r7,-5l30,25r5,-5l42,15,45,7,47,xe" fillcolor="#f3be00" stroked="f">
                  <v:path arrowok="t" o:connecttype="custom" o:connectlocs="47,0;30,2;17,10;7,22;0,35;7,35;15,35;22,30;30,25;35,20;42,15;45,7;47,0" o:connectangles="0,0,0,0,0,0,0,0,0,0,0,0,0"/>
                </v:shape>
                <v:shape id="Freeform 1696" o:spid="_x0000_s2720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ftsIA&#10;AADdAAAADwAAAGRycy9kb3ducmV2LnhtbERPTYvCMBC9C/sfwgjeNHXZilajLOuKe9Uq4m1oxrbY&#10;TGoTtf77jSB4m8f7nNmiNZW4UeNKywqGgwgEcWZ1ybmCXbrqj0E4j6yxskwKHuRgMf/ozDDR9s4b&#10;um19LkIIuwQVFN7XiZQuK8igG9iaOHAn2xj0ATa51A3eQ7ip5GcUjaTBkkNDgTX9FJSdt1ejIMXf&#10;y+EYxYc43m+q5XqvV6ejV6rXbb+nIDy1/i1+uf90mD+afMHzm3C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J+2wgAAAN0AAAAPAAAAAAAAAAAAAAAAAJgCAABkcnMvZG93&#10;bnJldi54bWxQSwUGAAAAAAQABAD1AAAAhwMAAAAA&#10;" path="m47,l30,2,17,10,7,22,,35r7,l15,35r7,-5l30,25r5,-5l42,15,45,7,47,e" filled="f" strokecolor="#e15520" strokeweight="0">
                  <v:path arrowok="t" o:connecttype="custom" o:connectlocs="47,0;30,2;17,10;7,22;0,35;7,35;15,35;22,30;30,25;35,20;42,15;45,7;47,0" o:connectangles="0,0,0,0,0,0,0,0,0,0,0,0,0"/>
                </v:shape>
                <v:shape id="Freeform 1697" o:spid="_x0000_s2721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WycIA&#10;AADdAAAADwAAAGRycy9kb3ducmV2LnhtbERP22rCQBB9F/oPyxT6phsFg01dJQpKhb407QcM2TEb&#10;zM6G7ObSv+8Kgm9zONfZ7ifbiIE6XztWsFwkIIhLp2uuFPz+nOYbED4ga2wck4I/8rDfvcy2mGk3&#10;8jcNRahEDGGfoQITQptJ6UtDFv3CtcSRu7rOYoiwq6TucIzhtpGrJEmlxZpjg8GWjobKW9FbBe6Q&#10;5+d2ZZJ+mfZ4kcN4/LrkSr29TvkHiEBTeIof7k8d56fva7h/E0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0xbJwgAAAN0AAAAPAAAAAAAAAAAAAAAAAJgCAABkcnMvZG93&#10;bnJldi54bWxQSwUGAAAAAAQABAD1AAAAhwMAAAAA&#10;" path="m,58l47,,,58xe" fillcolor="#f3be00" stroked="f">
                  <v:path arrowok="t" o:connecttype="custom" o:connectlocs="0,58;47,0;0,58" o:connectangles="0,0,0"/>
                </v:shape>
                <v:shape id="Freeform 1698" o:spid="_x0000_s2722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r9MQA&#10;AADdAAAADwAAAGRycy9kb3ducmV2LnhtbERPTWvCQBC9F/wPyxR6q5sUDJq6ShAKIi3E1Iu3ITsm&#10;abOzMbvG9N+7gtDbPN7nLNejacVAvWssK4inEQji0uqGKwWH74/XOQjnkTW2lknBHzlYryZPS0y1&#10;vfKehsJXIoSwS1FB7X2XSunKmgy6qe2IA3eyvUEfYF9J3eM1hJtWvkVRIg02HBpq7GhTU/lbXIyC&#10;Wf5JRb7b/3xtjsdsyM7xyeWxUi/PY/YOwtPo/8UP91aH+ckigfs34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Aq/TEAAAA3QAAAA8AAAAAAAAAAAAAAAAAmAIAAGRycy9k&#10;b3ducmV2LnhtbFBLBQYAAAAABAAEAPUAAACJAwAAAAA=&#10;" path="m,58l47,,,58xe" filled="f" strokecolor="#e15520" strokeweight=".1pt">
                  <v:path arrowok="t" o:connecttype="custom" o:connectlocs="0,58;47,0;0,58" o:connectangles="0,0,0"/>
                </v:shape>
                <v:shape id="Freeform 1699" o:spid="_x0000_s2723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J/cMA&#10;AADdAAAADwAAAGRycy9kb3ducmV2LnhtbERPTWvCQBC9F/oflil4KbrRQ5qkrhIEQSw91Oh9yE6z&#10;wexsyK4a/31XEHqbx/uc5Xq0nbjS4FvHCuazBARx7XTLjYJjtZ1mIHxA1tg5JgV38rBevb4ssdDu&#10;xj90PYRGxBD2BSowIfSFlL42ZNHPXE8cuV83WAwRDo3UA95iuO3kIklSabHl2GCwp42h+ny4WAXf&#10;Xz6/mKzi91OV7XOTl2l7LpWavI3lJ4hAY/gXP907Heen+Qc8vo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AJ/cMAAADdAAAADwAAAAAAAAAAAAAAAACYAgAAZHJzL2Rv&#10;d25yZXYueG1sUEsFBgAAAAAEAAQA9QAAAIgDAAAAAA==&#10;" path="m47,l30,5,17,13,7,23,,38r7,l15,35r7,-2l27,28r8,-5l39,15,44,8,47,xe" fillcolor="#f3be00" stroked="f">
                  <v:path arrowok="t" o:connecttype="custom" o:connectlocs="47,0;30,5;17,13;7,23;0,38;7,38;15,35;22,33;27,28;35,23;39,15;44,8;47,0" o:connectangles="0,0,0,0,0,0,0,0,0,0,0,0,0"/>
                </v:shape>
                <v:shape id="Freeform 1700" o:spid="_x0000_s2724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awG8YA&#10;AADdAAAADwAAAGRycy9kb3ducmV2LnhtbESPQWvCQBCF74X+h2UKXkrdKDTU1FWKIOjR2EK9Ddkx&#10;ic3Oxt1V47/vHAq9zfDevPfNfDm4Tl0pxNazgck4A0VcedtybeBzv355AxUTssXOMxm4U4Tl4vFh&#10;joX1N97RtUy1khCOBRpoUuoLrWPVkMM49j2xaEcfHCZZQ61twJuEu05PsyzXDluWhgZ7WjVU/ZQX&#10;Z+DrfHg+rfbfMxcwHvJL1r6W27sxo6fh4x1UoiH9m/+uN1bw85ng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awG8YAAADdAAAADwAAAAAAAAAAAAAAAACYAgAAZHJz&#10;L2Rvd25yZXYueG1sUEsFBgAAAAAEAAQA9QAAAIsDAAAAAA==&#10;" path="m47,l30,5,17,13,7,23,,38r7,l15,35r7,-2l27,28r8,-5l39,15,44,8,47,xe" filled="f" strokecolor="#e15520" strokeweight="0">
                  <v:path arrowok="t" o:connecttype="custom" o:connectlocs="47,0;30,5;17,13;7,23;0,38;7,38;15,35;22,33;27,28;35,23;39,15;44,8;47,0" o:connectangles="0,0,0,0,0,0,0,0,0,0,0,0,0"/>
                </v:shape>
                <v:shape id="Freeform 1701" o:spid="_x0000_s2725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56sQA&#10;AADdAAAADwAAAGRycy9kb3ducmV2LnhtbERPTWvCQBC9F/oflil4KbrbojGmrmIFwaNRSz0O2TEJ&#10;zc6m2VXjv+8WCr3N433OfNnbRlyp87VjDS8jBYK4cKbmUsPxsBmmIHxANtg4Jg138rBcPD7MMTPu&#10;xjld96EUMYR9hhqqENpMSl9UZNGPXEscubPrLIYIu1KaDm8x3DbyValEWqw5NlTY0rqi4mt/sRry&#10;YvWdqtP0Pf3Mm/FOfdDkgs9aD5761RuIQH34F/+5tybOT2Yz+P0mn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/eerEAAAA3QAAAA8AAAAAAAAAAAAAAAAAmAIAAGRycy9k&#10;b3ducmV2LnhtbFBLBQYAAAAABAAEAPUAAACJAwAAAAA=&#10;" path="m,55l47,,,55xe" fillcolor="#f3be00" stroked="f">
                  <v:path arrowok="t" o:connecttype="custom" o:connectlocs="0,55;47,0;0,55" o:connectangles="0,0,0"/>
                </v:shape>
                <v:shape id="Freeform 1702" o:spid="_x0000_s2726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0EsYA&#10;AADdAAAADwAAAGRycy9kb3ducmV2LnhtbESPQU8CMRCF7yb+h2ZMuBBp5QBmoRDFmIBwEQnnyXbs&#10;btxON9sKC7/eOZB4m8l7894382UfGnWiLtWRLTyNDCjiMrqavYXD1/vjM6iUkR02kcnChRIsF/d3&#10;cyxcPPMnnfbZKwnhVKCFKue20DqVFQVMo9gSi/Ydu4BZ1s5r1+FZwkOjx8ZMdMCapaHCllYVlT/7&#10;32DBHz+2b1O88JU2r+x35jBcbY21g4f+ZQYqU5//zbfrtRP8qRF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d0EsYAAADdAAAADwAAAAAAAAAAAAAAAACYAgAAZHJz&#10;L2Rvd25yZXYueG1sUEsFBgAAAAAEAAQA9QAAAIsDAAAAAA==&#10;" path="m,55l47,,,55xe" filled="f" strokecolor="#e15520" strokeweight="0">
                  <v:path arrowok="t" o:connecttype="custom" o:connectlocs="0,55;47,0;0,55" o:connectangles="0,0,0"/>
                </v:shape>
                <v:shape id="Freeform 1703" o:spid="_x0000_s2727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wTSr4A&#10;AADdAAAADwAAAGRycy9kb3ducmV2LnhtbERPSwrCMBDdC94hjOBOU12oVKOIKIifhZ8DjM3YFptJ&#10;aWKttzeC4G4e7zuzRWMKUVPlcssKBv0IBHFidc6pgutl05uAcB5ZY2GZFLzJwWLebs0w1vbFJ6rP&#10;PhUhhF2MCjLvy1hKl2Rk0PVtSRy4u60M+gCrVOoKXyHcFHIYRSNpMOfQkGFJq4ySx/lpFNQ1HYy7&#10;2SPKZL3Hx3G3Kg87pbqdZjkF4anxf/HPvdVh/jgawPebcIK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sE0q+AAAA3QAAAA8AAAAAAAAAAAAAAAAAmAIAAGRycy9kb3ducmV2&#10;LnhtbFBLBQYAAAAABAAEAPUAAACDAwAAAAA=&#10;" path="m44,l34,,27,2,20,5r-5,5l10,15,5,22,2,30,,40r5,l12,37r8,-2l27,30r5,-8l39,15,42,7,44,xe" fillcolor="#f3be00" stroked="f">
                  <v:path arrowok="t" o:connecttype="custom" o:connectlocs="44,0;34,0;27,2;20,5;15,10;10,15;5,22;2,30;0,40;5,40;12,37;20,35;27,30;32,22;39,15;42,7;44,0" o:connectangles="0,0,0,0,0,0,0,0,0,0,0,0,0,0,0,0,0"/>
                </v:shape>
                <v:shape id="Freeform 1704" o:spid="_x0000_s2728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iEz8EA&#10;AADdAAAADwAAAGRycy9kb3ducmV2LnhtbERPTYvCMBC9C/6HMMLeNFVwV6pRRBAK6x6seh+asa02&#10;k5JEW//9ZkHY2zze56w2vWnEk5yvLSuYThIQxIXVNZcKzqf9eAHCB2SNjWVS8CIPm/VwsMJU246P&#10;9MxDKWII+xQVVCG0qZS+qMign9iWOHJX6wyGCF0ptcMuhptGzpLkUxqsOTZU2NKuouKeP4yCrHPu&#10;MK/v89up3Xfm5zu75LlV6mPUb5cgAvXhX/x2ZzrO/0pm8PdNP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IhM/BAAAA3QAAAA8AAAAAAAAAAAAAAAAAmAIAAGRycy9kb3du&#10;cmV2LnhtbFBLBQYAAAAABAAEAPUAAACGAwAAAAA=&#10;" path="m44,l34,,27,2,20,5r-5,5l10,15,5,22,2,30,,40r5,l12,37r8,-2l27,30r5,-8l39,15,42,7,44,xe" filled="f" strokecolor="#e15520" strokeweight="0">
                  <v:path arrowok="t" o:connecttype="custom" o:connectlocs="44,0;34,0;27,2;20,5;15,10;10,15;5,22;2,30;0,40;5,40;12,37;20,35;27,30;32,22;39,15;42,7;44,0" o:connectangles="0,0,0,0,0,0,0,0,0,0,0,0,0,0,0,0,0"/>
                </v:shape>
                <v:shape id="Freeform 1705" o:spid="_x0000_s2729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33cMMA&#10;AADdAAAADwAAAGRycy9kb3ducmV2LnhtbERPS2vCQBC+C/6HZQRvdWOkKtFVbEFIKR58HDyO2TGJ&#10;ZmdDdmvSf98VCt7m43vOct2ZSjyocaVlBeNRBII4s7rkXMHpuH2bg3AeWWNlmRT8koP1qt9bYqJt&#10;y3t6HHwuQgi7BBUU3teJlC4ryKAb2Zo4cFfbGPQBNrnUDbYh3FQyjqKpNFhyaCiwps+Csvvhxyg4&#10;3iR9tPHkvPv6TrvLOE6n9G6VGg66zQKEp86/xP/uVIf5s2gCz2/C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33cMMAAADdAAAADwAAAAAAAAAAAAAAAACYAgAAZHJzL2Rv&#10;d25yZXYueG1sUEsFBgAAAAAEAAQA9QAAAIgDAAAAAA==&#10;" path="m,63l48,,,63xe" fillcolor="#f3be00" stroked="f">
                  <v:path arrowok="t" o:connecttype="custom" o:connectlocs="0,63;48,0;0,63" o:connectangles="0,0,0"/>
                </v:shape>
                <v:shape id="Freeform 1706" o:spid="_x0000_s2730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3EMMA&#10;AADdAAAADwAAAGRycy9kb3ducmV2LnhtbERPTWuDQBC9F/Iflink1qw2pQkmq0hAyCGHxrbQ48Sd&#10;qujOirs15t9nC4Xe5vE+Z5/NphcTja61rCBeRSCIK6tbrhV8vBdPWxDOI2vsLZOCGznI0sXDHhNt&#10;r3ymqfS1CCHsElTQeD8kUrqqIYNuZQfiwH3b0aAPcKylHvEawk0vn6PoVRpsOTQ0ONChoaorf4wC&#10;qqfiTXans10jl/FXfhk+Nxello9zvgPhafb/4j/3UYf5m+gFfr8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x3EMMAAADdAAAADwAAAAAAAAAAAAAAAACYAgAAZHJzL2Rv&#10;d25yZXYueG1sUEsFBgAAAAAEAAQA9QAAAIgDAAAAAA==&#10;" path="m,63l48,,,63xe" filled="f" strokecolor="#e15520" strokeweight="0">
                  <v:path arrowok="t" o:connecttype="custom" o:connectlocs="0,63;48,0;0,63" o:connectangles="0,0,0"/>
                </v:shape>
                <v:shape id="Freeform 1707" o:spid="_x0000_s2731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N4cQA&#10;AADdAAAADwAAAGRycy9kb3ducmV2LnhtbERP22oCMRB9L/gPYQp9q4lSa7s1irQIggjeoO3bsJnu&#10;Lm4my2bU9e9NodC3OZzrTGadr9WZ2lgFtjDoG1DEeXAVFxYO+8XjC6goyA7rwGThShFm097dBDMX&#10;Lryl804KlUI4ZmihFGkyrWNeksfYDw1x4n5C61ESbAvtWrykcF/roTHP2mPFqaHEht5Lyo+7k7dw&#10;NPuPb36qBma1GTZf689XCQex9uG+m7+BEurkX/znXro0f2xG8PtNOkF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6zeHEAAAA3QAAAA8AAAAAAAAAAAAAAAAAmAIAAGRycy9k&#10;b3ducmV2LnhtbFBLBQYAAAAABAAEAPUAAACJAwAAAAA=&#10;" path="m37,67l69,,37,67,22,75,12,87,4,102,,120r7,-3l14,115r8,-8l27,102r5,-7l34,85r3,-8l37,67xe" fillcolor="#f3be00" stroked="f">
                  <v:path arrowok="t" o:connecttype="custom" o:connectlocs="37,67;69,0;37,67;37,67;37,67;22,75;12,87;4,102;0,120;7,117;14,115;22,107;27,102;32,95;34,85;37,77;37,67" o:connectangles="0,0,0,0,0,0,0,0,0,0,0,0,0,0,0,0,0"/>
                </v:shape>
                <v:shape id="Freeform 1708" o:spid="_x0000_s2732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HlsIA&#10;AADdAAAADwAAAGRycy9kb3ducmV2LnhtbERPyW7CMBC9I/EP1iBxicCBA6CAQVXLUm6sPY/iaRI1&#10;Hke2gfTv60pI3ObprbNYtaYWd3K+sqxgNExBEOdWV1wouJw3gxkIH5A11pZJwS95WC27nQVm2j74&#10;SPdTKEQMYZ+hgjKEJpPS5yUZ9EPbEEfu2zqDIUJXSO3wEcNNLcdpOpEGK44NJTb0XlL+c7oZBYk5&#10;bJOxNMl6v2sdfdwa/rruler32rc5iEBteImf7k8d50/TCfx/E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seWwgAAAN0AAAAPAAAAAAAAAAAAAAAAAJgCAABkcnMvZG93&#10;bnJldi54bWxQSwUGAAAAAAQABAD1AAAAhwMAAAAA&#10;" path="m37,67l69,,37,67,22,75,12,87,4,102,,120r7,-3l14,115r8,-8l27,102r5,-7l34,85r3,-8l37,67xe" filled="f" strokecolor="#e15520" strokeweight=".1pt">
                  <v:path arrowok="t" o:connecttype="custom" o:connectlocs="37,67;69,0;37,67;37,67;37,67;22,75;12,87;4,102;0,120;7,117;14,115;22,107;27,102;32,95;34,85;37,77;37,67" o:connectangles="0,0,0,0,0,0,0,0,0,0,0,0,0,0,0,0,0"/>
                </v:shape>
                <v:shape id="Freeform 1709" o:spid="_x0000_s2733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pBcIA&#10;AADdAAAADwAAAGRycy9kb3ducmV2LnhtbERPyWrDMBC9F/IPYgK9NXJjaIIbJTSFhF7tJO11sKa2&#10;sTUykurl76tCIbd5vHV2h8l0YiDnG8sKnlcJCOLS6oYrBdfL6WkLwgdkjZ1lUjCTh8N+8bDDTNuR&#10;cxqKUIkYwj5DBXUIfSalL2sy6Fe2J47ct3UGQ4SuktrhGMNNJ9dJ8iINNhwbauzpvaayLX6Mgja9&#10;hfnr2DdpK/NPfyzWOLqzUo/L6e0VRKAp3MX/7g8d52+SD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akFwgAAAN0AAAAPAAAAAAAAAAAAAAAAAJgCAABkcnMvZG93&#10;bnJldi54bWxQSwUGAAAAAAQABAD1AAAAhwMAAAAA&#10;" path="m37,62l72,,37,62,22,70,12,82,5,97,,112r7,l14,107r8,-5l27,95r5,-8l37,80r,-10l37,62xe" fillcolor="#f3be00" stroked="f">
                  <v:path arrowok="t" o:connecttype="custom" o:connectlocs="37,62;72,0;37,62;37,62;37,62;22,70;12,82;5,97;0,112;7,112;14,107;22,102;27,95;32,87;37,80;37,70;37,62" o:connectangles="0,0,0,0,0,0,0,0,0,0,0,0,0,0,0,0,0"/>
                </v:shape>
                <v:shape id="Freeform 1710" o:spid="_x0000_s2734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rGsUA&#10;AADdAAAADwAAAGRycy9kb3ducmV2LnhtbESPT0/DMAzF70j7DpEncUEsHf/plk0wadKu67hwM41p&#10;qzVOlKRd+fb4gMTN1nt+7+f1dnK9GimmzrOB5aIARVx723Fj4OO0v30BlTKyxd4zGfihBNvN7GqN&#10;pfUXPtJY5UZJCKcSDbQ5h1LrVLfkMC18IBbt20eHWdbYaBvxIuGu13dF8aQddiwNLQbatVSfq8EZ&#10;uB+GcNrH6vAwPobz5/suf73eWGOu59PbClSmKf+b/64PVvCf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6saxQAAAN0AAAAPAAAAAAAAAAAAAAAAAJgCAABkcnMv&#10;ZG93bnJldi54bWxQSwUGAAAAAAQABAD1AAAAigMAAAAA&#10;" path="m37,62l72,,37,62,22,70,12,82,5,97,,112r7,l14,107r8,-5l27,95r5,-8l37,80r,-10l37,62xe" filled="f" strokecolor="#e15520" strokeweight=".1pt">
                  <v:path arrowok="t" o:connecttype="custom" o:connectlocs="37,62;72,0;37,62;37,62;37,62;22,70;12,82;5,97;0,112;7,112;14,107;22,102;27,95;32,87;37,80;37,70;37,62" o:connectangles="0,0,0,0,0,0,0,0,0,0,0,0,0,0,0,0,0"/>
                </v:shape>
                <v:shape id="Freeform 1711" o:spid="_x0000_s2735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5ssAA&#10;AADdAAAADwAAAGRycy9kb3ducmV2LnhtbERPzYrCMBC+L/gOYQRv27Qe3LUaRQTRPS1GH2BoxrbY&#10;TEoT2/r2G0HY23x8v7PejrYRPXW+dqwgS1IQxIUzNZcKrpfD5zcIH5ANNo5JwZM8bDeTjzXmxg18&#10;pl6HUsQQ9jkqqEJocyl9UZFFn7iWOHI311kMEXalNB0OMdw2cp6mC2mx5thQYUv7ioq7flgFv8vi&#10;3Ac9PKnM2uzYaG1/sFZqNh13KxCBxvAvfrtPJs7/Spfw+iae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q5ssAAAADdAAAADwAAAAAAAAAAAAAAAACYAgAAZHJzL2Rvd25y&#10;ZXYueG1sUEsFBgAAAAAEAAQA9QAAAIUDAAAAAA==&#10;" path="m,57l37,,,57xe" fillcolor="#f3be00" stroked="f">
                  <v:path arrowok="t" o:connecttype="custom" o:connectlocs="0,57;37,0;0,57" o:connectangles="0,0,0"/>
                </v:shape>
                <v:shape id="Freeform 1712" o:spid="_x0000_s2736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B3SckA&#10;AADdAAAADwAAAGRycy9kb3ducmV2LnhtbESPT2vCQBDF7wW/wzKCl6IbPbQ2dRUVpdpDaf1T6G3I&#10;TpNgdjZkV43f3jkUepvhvXnvN5NZ6yp1oSaUng0MBwko4szbknMDh/26PwYVIrLFyjMZuFGA2bTz&#10;MMHU+it/0WUXcyUhHFI0UMRYp1qHrCCHYeBrYtF+feMwytrk2jZ4lXBX6VGSPGmHJUtDgTUtC8pO&#10;u7MzMA8vj2+rj8PCjc8/n9l2f/x+T9bG9Lrt/BVUpDb+m/+uN1bwn4fCL9/ICHp6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JB3SckAAADdAAAADwAAAAAAAAAAAAAAAACYAgAA&#10;ZHJzL2Rvd25yZXYueG1sUEsFBgAAAAAEAAQA9QAAAI4DAAAAAA==&#10;" path="m,57l37,,,57xe" filled="f" strokecolor="#e15520" strokeweight="0">
                  <v:path arrowok="t" o:connecttype="custom" o:connectlocs="0,57;37,0;0,57" o:connectangles="0,0,0"/>
                </v:shape>
                <v:shape id="Freeform 1713" o:spid="_x0000_s2737" style="position:absolute;left:5731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UO8IA&#10;AADdAAAADwAAAGRycy9kb3ducmV2LnhtbERPS4vCMBC+L/gfwgh7W9OWRaVrFBEVT7522fPQjG2x&#10;mZQk1vrvjbCwt/n4njNb9KYRHTlfW1aQjhIQxIXVNZcKfr43H1MQPiBrbCyTggd5WMwHbzPMtb3z&#10;ibpzKEUMYZ+jgiqENpfSFxUZ9CPbEkfuYp3BEKErpXZ4j+GmkVmSjKXBmmNDhS2tKiqu55tRcDx1&#10;B7NuPvvfx2asl36X7TO3Vep92C+/QATqw7/4z73Tcf4kTe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NQ7wgAAAN0AAAAPAAAAAAAAAAAAAAAAAJgCAABkcnMvZG93&#10;bnJldi54bWxQSwUGAAAAAAQABAD1AAAAhwMAAAAA&#10;" path="m2,69l,,2,69xm2,69l,87r2,15l7,109r3,5l17,119r5,3l24,117r3,-10l27,99,24,92,22,84,17,79,10,74,2,69xe" fillcolor="#f3be00" stroked="f">
                  <v:path arrowok="t" o:connecttype="custom" o:connectlocs="2,69;0,0;2,69;2,69;0,87;2,102;7,109;10,114;17,119;22,122;24,117;27,107;27,99;24,92;22,84;17,79;10,74;2,69" o:connectangles="0,0,0,0,0,0,0,0,0,0,0,0,0,0,0,0,0,0"/>
                  <o:lock v:ext="edit" verticies="t"/>
                </v:shape>
                <v:shape id="Freeform 1714" o:spid="_x0000_s2738" style="position:absolute;left:5731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kdsIA&#10;AADdAAAADwAAAGRycy9kb3ducmV2LnhtbERPTYvCMBC9C/6HMII3TRVXpRpFhMLuHoStgtexGdtq&#10;MylN1tZ/vxEWvM3jfc5625lKPKhxpWUFk3EEgjizuuRcwemYjJYgnEfWWFkmBU9ysN30e2uMtW35&#10;hx6pz0UIYRejgsL7OpbSZQUZdGNbEwfuahuDPsAml7rBNoSbSk6jaC4NlhwaCqxpX1B2T3+NAvzq&#10;2pv9eFJyuOTJvPpOZ2cslRoOut0KhKfOv8X/7k8d5i8mU3h9E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+R2wgAAAN0AAAAPAAAAAAAAAAAAAAAAAJgCAABkcnMvZG93&#10;bnJldi54bWxQSwUGAAAAAAQABAD1AAAAhwMAAAAA&#10;" path="m2,69l,,2,69xe" filled="f" strokecolor="#e15520" strokeweight="0">
                  <v:path arrowok="t" o:connecttype="custom" o:connectlocs="2,69;0,0;2,69" o:connectangles="0,0,0"/>
                </v:shape>
                <v:shape id="Freeform 1715" o:spid="_x0000_s2739" style="position:absolute;left:5731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FN8gA&#10;AADdAAAADwAAAGRycy9kb3ducmV2LnhtbESPQWvCQBCF7wX/wzJCb83GtrQSXUUqBUvpwVQtvQ3Z&#10;MVnMzsbsNsb+ercg9DbDe/O+N9N5b2vRUeuNYwWjJAVBXDhtuFSw+Xy9G4PwAVlj7ZgUnMnDfDa4&#10;mWKm3YnX1OWhFDGEfYYKqhCaTEpfVGTRJ64hjtretRZDXNtS6hZPMdzW8j5Nn6RFw5FQYUMvFRWH&#10;/MdGiPx+f1t1x11uevO1/TgvH9f4q9TtsF9MQATqw7/5er3Ssf7z6AH+vokjy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F0U3yAAAAN0AAAAPAAAAAAAAAAAAAAAAAJgCAABk&#10;cnMvZG93bnJldi54bWxQSwUGAAAAAAQABAD1AAAAjQMAAAAA&#10;" path="m2,l,18,2,33r5,7l10,45r7,5l22,53r2,-5l27,38r,-8l24,23,22,15,17,10,10,5,2,e" filled="f" strokecolor="#e15520" strokeweight="0">
                  <v:path arrowok="t" o:connecttype="custom" o:connectlocs="2,0;0,18;2,33;7,40;10,45;17,50;22,53;24,48;27,38;27,30;24,23;22,15;17,10;10,5;2,0" o:connectangles="0,0,0,0,0,0,0,0,0,0,0,0,0,0,0"/>
                </v:shape>
                <v:shape id="Freeform 1716" o:spid="_x0000_s2740" style="position:absolute;left:5718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AF8UA&#10;AADdAAAADwAAAGRycy9kb3ducmV2LnhtbERPS2vCQBC+C/0PyxR6002CbSV1lVYolJw0PuhxyI5J&#10;THY2Zrea/vuuIPQ2H99z5svBtOJCvastK4gnEQjiwuqaSwW77ed4BsJ5ZI2tZVLwSw6Wi4fRHFNt&#10;r7yhS+5LEULYpaig8r5LpXRFRQbdxHbEgTva3qAPsC+l7vEawk0rkyh6kQZrDg0VdrSqqGjyH6Mg&#10;339v181H85ydN9OkPLjzKVtlSj09Du9vIDwN/l98d3/pMP81nsLtm3C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QAXxQAAAN0AAAAPAAAAAAAAAAAAAAAAAJgCAABkcnMv&#10;ZG93bnJldi54bWxQSwUGAAAAAAQABAD1AAAAigMAAAAA&#10;" path="m18,65l,,18,65xm18,62r,18l20,95r7,12l40,115r2,-5l42,102r,-10l40,85,37,77,32,72,25,67,18,62xe" fillcolor="#f3be00" stroked="f">
                  <v:path arrowok="t" o:connecttype="custom" o:connectlocs="18,65;0,0;18,65;18,62;18,80;20,95;27,107;40,115;42,110;42,102;42,92;40,85;37,77;32,72;25,67;18,62" o:connectangles="0,0,0,0,0,0,0,0,0,0,0,0,0,0,0,0"/>
                  <o:lock v:ext="edit" verticies="t"/>
                </v:shape>
                <v:shape id="Freeform 1717" o:spid="_x0000_s2741" style="position:absolute;left:5718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/XtMMA&#10;AADdAAAADwAAAGRycy9kb3ducmV2LnhtbERPS2vCQBC+F/oflin0IrpJHyrRVcRSqcf6wOuQnWSj&#10;2dmQ3Zr477sFobf5+J4zX/a2FldqfeVYQTpKQBDnTldcKjjsP4dTED4ga6wdk4IbeVguHh/mmGnX&#10;8Tddd6EUMYR9hgpMCE0mpc8NWfQj1xBHrnCtxRBhW0rdYhfDbS1fkmQsLVYcGww2tDaUX3Y/VkEo&#10;ToOjSXm7ma5ei/1b99FIPCv1/NSvZiAC9eFffHd/6Th/kr7D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/XtMMAAADdAAAADwAAAAAAAAAAAAAAAACYAgAAZHJzL2Rv&#10;d25yZXYueG1sUEsFBgAAAAAEAAQA9QAAAIgDAAAAAA==&#10;" path="m18,65l,,18,65xe" filled="f" strokecolor="#e15520" strokeweight="0">
                  <v:path arrowok="t" o:connecttype="custom" o:connectlocs="18,65;0,0;18,65" o:connectangles="0,0,0"/>
                </v:shape>
                <v:shape id="Freeform 1718" o:spid="_x0000_s2742" style="position:absolute;left:5736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3o98MA&#10;AADdAAAADwAAAGRycy9kb3ducmV2LnhtbERPS2vCQBC+C/6HZQRvuklFW6Jr6AOpaC5V2/OQHZPQ&#10;7GzIbk3y77sFobf5+J6zSXtTixu1rrKsIJ5HIIhzqysuFFzOu9kTCOeRNdaWScFADtLteLTBRNuO&#10;P+h28oUIIewSVFB63yRSurwkg25uG+LAXW1r0AfYFlK32IVwU8uHKFpJgxWHhhIbei0p/z79GAXv&#10;i2OOJnr52g1L/ZYdPp0eikyp6aR/XoPw1Pt/8d2912H+Y7yC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3o98MAAADdAAAADwAAAAAAAAAAAAAAAACYAgAAZHJzL2Rv&#10;d25yZXYueG1sUEsFBgAAAAAEAAQA9QAAAIgDAAAAAA==&#10;" path="m,l,18,2,33,9,45r13,8l24,48r,-8l24,30,22,23,19,15,14,10,7,5,,xe" filled="f" strokecolor="#e15520" strokeweight="0">
                  <v:path arrowok="t" o:connecttype="custom" o:connectlocs="0,0;0,18;2,33;9,45;22,53;24,48;24,40;24,30;22,23;19,15;14,10;7,5;0,0" o:connectangles="0,0,0,0,0,0,0,0,0,0,0,0,0"/>
                </v:shape>
                <v:shape id="Freeform 1719" o:spid="_x0000_s2743" style="position:absolute;left:5716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eYMQA&#10;AADdAAAADwAAAGRycy9kb3ducmV2LnhtbERPTWvCQBC9C/6HZQredKNoLamrqCCUnGq04nHITpM0&#10;2dmY3Wr8992C4G0e73MWq87U4kqtKy0rGI8iEMSZ1SXnCo6H3fANhPPIGmvLpOBODlbLfm+BsbY3&#10;3tM19bkIIexiVFB438RSuqwgg25kG+LAfdvWoA+wzaVu8RbCTS0nUfQqDZYcGgpsaFtQVqW/RkH6&#10;dT58Vptqllz200l+cpefZJsoNXjp1u8gPHX+KX64P3SYPx/P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znmDEAAAA3QAAAA8AAAAAAAAAAAAAAAAAmAIAAGRycy9k&#10;b3ducmV2LnhtbFBLBQYAAAAABAAEAPUAAACJAwAAAAA=&#10;" path="m17,62l,,17,62xm17,62r,15l20,92r7,13l39,115r3,-8l42,100r,-8l39,85,37,77,32,70,25,65,17,62xe" fillcolor="#f3be00" stroked="f">
                  <v:path arrowok="t" o:connecttype="custom" o:connectlocs="17,62;0,0;17,62;17,62;17,77;20,92;27,105;39,115;42,107;42,100;42,92;39,85;37,77;32,70;25,65;17,62" o:connectangles="0,0,0,0,0,0,0,0,0,0,0,0,0,0,0,0"/>
                  <o:lock v:ext="edit" verticies="t"/>
                </v:shape>
                <v:shape id="Freeform 1720" o:spid="_x0000_s2744" style="position:absolute;left:5716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vq8cA&#10;AADdAAAADwAAAGRycy9kb3ducmV2LnhtbESPQU8CMRCF7yb8h2ZIuEEXFJWVQoRgQjxoRA8eJ9tx&#10;u2E73bQF1n/vHEi8zeS9ee+b5br3rTpTTE1gA9NJAYq4Crbh2sDX58v4EVTKyBbbwGTglxKsV4Ob&#10;JZY2XPiDzodcKwnhVKIBl3NXap0qRx7TJHTEov2E6DHLGmttI14k3Ld6VhT32mPD0uCwo62j6ng4&#10;eQNvxfF9t9jMN33r5ovX29k+3jXfxoyG/fMTqEx9/jdfr/dW8B+mgiv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Ir6vHAAAA3QAAAA8AAAAAAAAAAAAAAAAAmAIAAGRy&#10;cy9kb3ducmV2LnhtbFBLBQYAAAAABAAEAPUAAACMAwAAAAA=&#10;" path="m17,62l,,17,62xe" filled="f" strokecolor="#e15520" strokeweight="0">
                  <v:path arrowok="t" o:connecttype="custom" o:connectlocs="17,62;0,0;17,62" o:connectangles="0,0,0"/>
                </v:shape>
                <v:shape id="Freeform 1721" o:spid="_x0000_s2745" style="position:absolute;left:5733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aHUsIA&#10;AADdAAAADwAAAGRycy9kb3ducmV2LnhtbERPTYvCMBC9L/gfwgje1lRR13YbRSyCeNN1D3sbmtm2&#10;2ExKE2v990YQvM3jfU667k0tOmpdZVnBZByBIM6trrhQcP7ZfS5BOI+ssbZMCu7kYL0afKSYaHvj&#10;I3UnX4gQwi5BBaX3TSKly0sy6Ma2IQ7cv20N+gDbQuoWbyHc1HIaRQtpsOLQUGJD25Lyy+lqFNS7&#10;7vr7N7vYLCvy83x60MtMxkqNhv3mG4Sn3r/FL/deh/lfkxie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odSwgAAAN0AAAAPAAAAAAAAAAAAAAAAAJgCAABkcnMvZG93&#10;bnJldi54bWxQSwUGAAAAAAQABAD1AAAAhwMAAAAA&#10;" path="m,l,15,3,30r7,13l22,53r3,-8l25,38r,-8l22,23,20,15,15,8,8,3,,xe" filled="f" strokecolor="#e15520" strokeweight="0">
                  <v:path arrowok="t" o:connecttype="custom" o:connectlocs="0,0;0,15;3,30;10,43;22,53;25,45;25,38;25,30;22,23;20,15;15,8;8,3;0,0" o:connectangles="0,0,0,0,0,0,0,0,0,0,0,0,0"/>
                </v:shape>
                <v:shape id="Freeform 1722" o:spid="_x0000_s2746" style="position:absolute;left:5738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s+scA&#10;AADdAAAADwAAAGRycy9kb3ducmV2LnhtbESPQW/CMAyF70j7D5En7QYpSAPWEdCEQNouSCu77OY1&#10;XlutcUoSoPDr8WESN1vv+b3Pi1XvWnWiEBvPBsajDBRx6W3DlYGv/XY4BxUTssXWMxm4UITV8mGw&#10;wNz6M3/SqUiVkhCOORqoU+pyrWNZk8M48h2xaL8+OEyyhkrbgGcJd62eZNlUO2xYGmrsaF1T+Vcc&#10;nYHvA+9mGzw8v+yuH8frpQqbYvxjzNNj//YKKlGf7ub/63cr+LOJ8Ms3MoJ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wrPrHAAAA3QAAAA8AAAAAAAAAAAAAAAAAmAIAAGRy&#10;cy9kb3ducmV2LnhtbFBLBQYAAAAABAAEAPUAAACMAwAAAAA=&#10;" path="m,70l3,,,70xm,70l,87r3,15l5,107r5,5l15,117r5,5l25,114r,-7l25,99,22,92,20,85,15,77,10,72,,70xe" fillcolor="#f3be00" stroked="f">
                  <v:path arrowok="t" o:connecttype="custom" o:connectlocs="0,70;3,0;0,70;0,70;0,87;3,102;5,107;10,112;15,117;20,122;25,114;25,107;25,99;22,92;20,85;15,77;10,72;0,70" o:connectangles="0,0,0,0,0,0,0,0,0,0,0,0,0,0,0,0,0,0"/>
                  <o:lock v:ext="edit" verticies="t"/>
                </v:shape>
                <v:shape id="Freeform 1723" o:spid="_x0000_s2747" style="position:absolute;left:5738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Lx8EA&#10;AADdAAAADwAAAGRycy9kb3ducmV2LnhtbERPTYvCMBC9C/sfwgjeNK2H6lajyIqs7k13Wa9DM7bF&#10;ZlKSrK3/3iwI3ubxPme57k0jbuR8bVlBOklAEBdW11wq+PnejecgfEDW2FgmBXfysF69DZaYa9vx&#10;kW6nUIoYwj5HBVUIbS6lLyoy6Ce2JY7cxTqDIUJXSu2wi+GmkdMkyaTBmmNDhS19VFRcT39GwRXP&#10;WWsO7/evrTtkv5+2S1LcKDUa9psFiEB9eImf7r2O82fTFP6/i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2S8fBAAAA3QAAAA8AAAAAAAAAAAAAAAAAmAIAAGRycy9kb3du&#10;cmV2LnhtbFBLBQYAAAAABAAEAPUAAACGAwAAAAA=&#10;" path="m,70l3,,,70xe" filled="f" strokecolor="#e15520" strokeweight="0">
                  <v:path arrowok="t" o:connecttype="custom" o:connectlocs="0,70;3,0;0,70" o:connectangles="0,0,0"/>
                </v:shape>
                <v:shape id="Freeform 1724" o:spid="_x0000_s2748" style="position:absolute;left:5738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3WyMMA&#10;AADdAAAADwAAAGRycy9kb3ducmV2LnhtbERPyWrDMBC9F/oPYgq9NXJlqIMTJZSW0F5yyELOE2ti&#10;O7VGRlJj9++jQiC3ebx15svRduJCPrSONbxOMhDElTMt1xr2u9XLFESIyAY7x6ThjwIsF48PcyyN&#10;G3hDl22sRQrhUKKGJsa+lDJUDVkME9cTJ+7kvMWYoK+l8TikcNtJlWVv0mLLqaHBnj4aqn62v1aD&#10;U5sc83PxNaxzdSj8cPhcHZXWz0/j+wxEpDHexTf3t0nzC6Xg/5t0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3WyMMAAADdAAAADwAAAAAAAAAAAAAAAACYAgAAZHJzL2Rv&#10;d25yZXYueG1sUEsFBgAAAAAEAAQA9QAAAIgDAAAAAA==&#10;" path="m,l,17,3,32r2,5l10,42r5,5l20,52r5,-8l25,37r,-8l22,22,20,15,15,7,10,2,,e" filled="f" strokecolor="#e15520" strokeweight="0">
                  <v:path arrowok="t" o:connecttype="custom" o:connectlocs="0,0;0,17;3,32;5,37;10,42;15,47;20,52;25,44;25,37;25,29;22,22;20,15;15,7;10,2;0,0" o:connectangles="0,0,0,0,0,0,0,0,0,0,0,0,0,0,0"/>
                </v:shape>
                <v:shape id="Freeform 1725" o:spid="_x0000_s2749" style="position:absolute;left:5738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ZPMMA&#10;AADdAAAADwAAAGRycy9kb3ducmV2LnhtbERPTYvCMBC9C/sfwix407QKulSjyILgQQRdca9jM7Z1&#10;k0lpolZ/vREWvM3jfc503lojrtT4yrGCtJ+AIM6drrhQsP9Z9r5A+ICs0TgmBXfyMJ99dKaYaXfj&#10;LV13oRAxhH2GCsoQ6kxKn5dk0fddTRy5k2sshgibQuoGbzHcGjlIkpG0WHFsKLGm75Lyv93FKjDm&#10;d7FJi7C+rB+Pw9aP0uO5TpXqfraLCYhAbXiL/90rHeePB0N4fRN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fZPMMAAADdAAAADwAAAAAAAAAAAAAAAACYAgAAZHJzL2Rv&#10;d25yZXYueG1sUEsFBgAAAAAEAAQA9QAAAIgDAAAAAA==&#10;" path="m7,73l,,7,73xm7,73l5,90r2,15l10,110r5,8l20,123r7,2l30,120r2,-10l32,103,30,95,25,88,20,83,15,78,7,73xe" fillcolor="#f3be00" stroked="f">
                  <v:path arrowok="t" o:connecttype="custom" o:connectlocs="7,73;0,0;7,73;7,73;5,90;7,105;10,110;15,118;20,123;27,125;30,120;32,110;32,103;30,95;25,88;20,83;15,78;7,73" o:connectangles="0,0,0,0,0,0,0,0,0,0,0,0,0,0,0,0,0,0"/>
                  <o:lock v:ext="edit" verticies="t"/>
                </v:shape>
                <v:shape id="Freeform 1726" o:spid="_x0000_s2750" style="position:absolute;left:5738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YyD8UA&#10;AADdAAAADwAAAGRycy9kb3ducmV2LnhtbERPTWvCQBC9F/oflil4q5vGEkt0FSm29NSSWMTjkB2T&#10;0Oxs3N1q8u+7BcHbPN7nLNeD6cSZnG8tK3iaJiCIK6tbrhV8794eX0D4gKyxs0wKRvKwXt3fLTHX&#10;9sIFnctQixjCPkcFTQh9LqWvGjLop7YnjtzROoMhQldL7fASw00n0yTJpMGWY0ODPb02VP2Uv0bB&#10;aX46fG7GcVu8u3JbpLMs2X9lSk0ehs0CRKAh3MRX94eO8+fpM/x/E0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jIPxQAAAN0AAAAPAAAAAAAAAAAAAAAAAJgCAABkcnMv&#10;ZG93bnJldi54bWxQSwUGAAAAAAQABAD1AAAAigMAAAAA&#10;" path="m7,73l,,7,73xe" filled="f" strokecolor="#e15520" strokeweight="0">
                  <v:path arrowok="t" o:connecttype="custom" o:connectlocs="7,73;0,0;7,73" o:connectangles="0,0,0"/>
                </v:shape>
                <v:shape id="Freeform 1727" o:spid="_x0000_s2751" style="position:absolute;left:5743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N28UA&#10;AADdAAAADwAAAGRycy9kb3ducmV2LnhtbERP3WrCMBS+H/gO4Qi7W9M5nFqNsk0E3UCo+gCH5tiU&#10;NSddE7X69GYw2N35+H7PbNHZWpyp9ZVjBc9JCoK4cLriUsFhv3oag/ABWWPtmBRcycNi3nuYYabd&#10;hXM670IpYgj7DBWYEJpMSl8YsugT1xBH7uhaiyHCtpS6xUsMt7UcpOmrtFhxbDDY0Ieh4nt3sgq6&#10;/cbky8k26Jfh8jb53Lx//ZS5Uo/97m0KIlAX/sV/7rWO80eDIfx+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A3bxQAAAN0AAAAPAAAAAAAAAAAAAAAAAJgCAABkcnMv&#10;ZG93bnJldi54bWxQSwUGAAAAAAQABAD1AAAAigMAAAAA&#10;" path="m2,l,17,2,32r3,5l10,45r5,5l22,52r3,-5l27,37r,-7l25,22,20,15,15,10,10,5,2,e" filled="f" strokecolor="#e15520" strokeweight="0">
                  <v:path arrowok="t" o:connecttype="custom" o:connectlocs="2,0;0,17;2,32;5,37;10,45;15,50;22,52;25,47;27,37;27,30;25,22;20,15;15,10;10,5;2,0" o:connectangles="0,0,0,0,0,0,0,0,0,0,0,0,0,0,0"/>
                </v:shape>
                <v:shape id="Freeform 1728" o:spid="_x0000_s2752" style="position:absolute;left:5743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EhcIA&#10;AADdAAAADwAAAGRycy9kb3ducmV2LnhtbERPO2vDMBDeC/0P4gLdGlkenOBGCSEl0KVDHuCMh3W1&#10;TaSTsRTH/fdRoZDtPr7nrTaTs2KkIXSeNah5BoK49qbjRsP5tH9fgggR2aD1TBp+KcBm/fqywtL4&#10;Ox9oPMZGpBAOJWpoY+xLKUPdksMw9z1x4n784DAmODTSDHhP4c7KPMsK6bDj1NBiT7uW6uvx5jRU&#10;fBlrtVWfxVl9V2RtXqlrrvXbbNp+gIg0xaf43/1l0vxFXsDfN+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kSFwgAAAN0AAAAPAAAAAAAAAAAAAAAAAJgCAABkcnMvZG93&#10;bnJldi54bWxQSwUGAAAAAAQABAD1AAAAhwMAAAAA&#10;" path="m7,65l,,7,65xm7,65l5,82,7,97r3,5l15,110r5,5l25,117r5,-5l30,105r,-10l30,87,25,80,22,75,15,70,7,65xe" fillcolor="#f3be00" stroked="f">
                  <v:path arrowok="t" o:connecttype="custom" o:connectlocs="7,65;0,0;7,65;7,65;5,82;7,97;10,102;15,110;20,115;25,117;30,112;30,105;30,95;30,87;25,80;22,75;15,70;7,65" o:connectangles="0,0,0,0,0,0,0,0,0,0,0,0,0,0,0,0,0,0"/>
                  <o:lock v:ext="edit" verticies="t"/>
                </v:shape>
                <v:shape id="Freeform 1729" o:spid="_x0000_s2753" style="position:absolute;left:5743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kxMQA&#10;AADdAAAADwAAAGRycy9kb3ducmV2LnhtbERPTWsCMRC9F/ofwgi91UQrdVmNIgWxlwpVweu4GTer&#10;m8m6ibr++6ZQ6G0e73Om887V4kZtqDxrGPQVCOLCm4pLDbvt8jUDESKywdozaXhQgPns+WmKufF3&#10;/qbbJpYihXDIUYONscmlDIUlh6HvG+LEHX3rMCbYltK0eE/hrpZDpd6lw4pTg8WGPiwV583VaTis&#10;jnatsuvX236/uGTL03k92iqtX3rdYgIiUhf/xX/uT5Pmj4dj+P0mn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9ZMTEAAAA3QAAAA8AAAAAAAAAAAAAAAAAmAIAAGRycy9k&#10;b3ducmV2LnhtbFBLBQYAAAAABAAEAPUAAACJAwAAAAA=&#10;" path="m7,65l,,7,65xe" filled="f" strokecolor="#e15520" strokeweight="0">
                  <v:path arrowok="t" o:connecttype="custom" o:connectlocs="7,65;0,0;7,65" o:connectangles="0,0,0"/>
                </v:shape>
                <v:shape id="Freeform 1730" o:spid="_x0000_s2754" style="position:absolute;left:5748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hIsUA&#10;AADdAAAADwAAAGRycy9kb3ducmV2LnhtbESPQU/DMAyF70j7D5EncWMpqURRWTahTRNcOGygnU1j&#10;2kLjVElYy7/HByRutt7ze5/X29kP6kIx9YEt3K4KUMRNcD23Ft5eDzf3oFJGdjgEJgs/lGC7WVyt&#10;sXZh4iNdTrlVEsKpRgtdzmOtdWo68phWYSQW7SNEj1nW2GoXcZJwP2hTFHfaY8/S0OFIu46ar9O3&#10;txDMscTys3qaXkpzruJ03h/ejbXXy/nxAVSmOf+b/66fneBXRnD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eEixQAAAN0AAAAPAAAAAAAAAAAAAAAAAJgCAABkcnMv&#10;ZG93bnJldi54bWxQSwUGAAAAAAQABAD1AAAAigMAAAAA&#10;" path="m2,l,17,2,32r3,5l10,45r5,5l20,52r5,-5l25,40r,-10l25,22,20,15,17,10,10,5,2,e" filled="f" strokecolor="#e15520" strokeweight="0">
                  <v:path arrowok="t" o:connecttype="custom" o:connectlocs="2,0;0,17;2,32;5,37;10,45;15,50;20,52;25,47;25,40;25,30;25,22;20,15;17,10;10,5;2,0" o:connectangles="0,0,0,0,0,0,0,0,0,0,0,0,0,0,0"/>
                </v:shape>
                <v:shape id="Freeform 1731" o:spid="_x0000_s2755" style="position:absolute;left:5753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U4MUA&#10;AADdAAAADwAAAGRycy9kb3ducmV2LnhtbERPTWvCQBC9F/wPyxS81Y1B1EZXqUJpBQ+aetDbmJ0m&#10;wexsyK4m/ntXKPQ2j/c582VnKnGjxpWWFQwHEQjizOqScwWHn8+3KQjnkTVWlknBnRwsF72XOSba&#10;trynW+pzEULYJaig8L5OpHRZQQbdwNbEgfu1jUEfYJNL3WAbwk0l4ygaS4Mlh4YCa1oXlF3Sq1Fw&#10;OlzXu+N2FLdf1So/b1blNh2mSvVfu48ZCE+d/xf/ub91mD+J3+H5TTh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dTgxQAAAN0AAAAPAAAAAAAAAAAAAAAAAJgCAABkcnMv&#10;ZG93bnJldi54bWxQSwUGAAAAAAQABAD1AAAAigMAAAAA&#10;" path="m2,70l7,,2,70xm2,70l,88r2,15l5,110r5,5l15,120r7,5l25,118r2,-8l27,103,25,93,22,85,17,80,10,75,2,70xe" fillcolor="#f3be00" stroked="f">
                  <v:path arrowok="t" o:connecttype="custom" o:connectlocs="2,70;7,0;2,70;2,70;0,88;2,103;5,110;10,115;15,120;22,125;25,118;27,110;27,103;25,93;22,85;17,80;10,75;2,70" o:connectangles="0,0,0,0,0,0,0,0,0,0,0,0,0,0,0,0,0,0"/>
                  <o:lock v:ext="edit" verticies="t"/>
                </v:shape>
                <v:shape id="Freeform 1732" o:spid="_x0000_s2756" style="position:absolute;left:5755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haMYA&#10;AADdAAAADwAAAGRycy9kb3ducmV2LnhtbESPQU/DMAyF75P4D5GRuG3pAA3ULa1Q0QQS4sDGZTer&#10;MU2hcUoStvLv8QFpN1vv+b3Pm3rygzpSTH1gA8tFAYq4DbbnzsD7fju/B5UyssUhMBn4pQR1dTHb&#10;YGnDid/ouMudkhBOJRpwOY+l1ql15DEtwkgs2keIHrOssdM24knC/aCvi2KlPfYsDQ5Hahy1X7sf&#10;byC+Hl72zfh066di6z6bpXv87p0xV5fTwxpUpimfzf/Xz1bw726EX76REXT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ThaMYAAADdAAAADwAAAAAAAAAAAAAAAACYAgAAZHJz&#10;L2Rvd25yZXYueG1sUEsFBgAAAAAEAAQA9QAAAIsDAAAAAA==&#10;" path="m,70l5,,,70xe" filled="f" strokecolor="#e15520" strokeweight="0">
                  <v:path arrowok="t" o:connecttype="custom" o:connectlocs="0,70;5,0;0,70" o:connectangles="0,0,0"/>
                </v:shape>
                <v:shape id="Freeform 1733" o:spid="_x0000_s2757" style="position:absolute;left:5753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xRMQA&#10;AADdAAAADwAAAGRycy9kb3ducmV2LnhtbERPS2vCQBC+C/0PyxS8SN1EJZXUVfpAEby0ifQ8ZKdJ&#10;aHY2zW5j/PeuIHibj+85q81gGtFT52rLCuJpBIK4sLrmUsEx3z4tQTiPrLGxTArO5GCzfhitMNX2&#10;xF/UZ74UIYRdigoq79tUSldUZNBNbUscuB/bGfQBdqXUHZ5CuGnkLIoSabDm0FBhS+8VFb/Zv1GA&#10;k7z/PNTO5X8fk2TxlnyjjndKjR+H1xcQngZ/F9/cex3mP89juH4TTp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2MUTEAAAA3QAAAA8AAAAAAAAAAAAAAAAAmAIAAGRycy9k&#10;b3ducmV2LnhtbFBLBQYAAAAABAAEAPUAAACJAwAAAAA=&#10;" path="m2,l,18,2,33r3,7l10,45r5,5l22,55r3,-7l27,40r,-7l25,23,22,15,17,10,10,5,2,e" filled="f" strokecolor="#e15520" strokeweight="0">
                  <v:path arrowok="t" o:connecttype="custom" o:connectlocs="2,0;0,18;2,33;5,40;10,45;15,50;22,55;25,48;27,40;27,33;25,23;22,15;17,10;10,5;2,0" o:connectangles="0,0,0,0,0,0,0,0,0,0,0,0,0,0,0"/>
                </v:shape>
                <v:shape id="Freeform 1734" o:spid="_x0000_s2758" style="position:absolute;left:5768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cEcMA&#10;AADdAAAADwAAAGRycy9kb3ducmV2LnhtbERPTWvCQBC9C/0PyxS86aYRrE1dpShCrXgwlp6n2WkS&#10;kp0Nu1uN/fVuQfA2j/c582VvWnEi52vLCp7GCQjiwuqaSwWfx81oBsIHZI2tZVJwIQ/LxcNgjpm2&#10;Zz7QKQ+liCHsM1RQhdBlUvqiIoN+bDviyP1YZzBE6EqpHZ5juGllmiRTabDm2FBhR6uKiib/NQq2&#10;DZsd4sf3y/pyNF+TxqV/e6fU8LF/ewURqA938c39ruP850kK/9/E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RcEcMAAADdAAAADwAAAAAAAAAAAAAAAACYAgAAZHJzL2Rv&#10;d25yZXYueG1sUEsFBgAAAAAEAAQA9QAAAIgDAAAAAA==&#10;" path="m2,77l15,,2,77xm2,75l,95r,15l,117r5,5l7,130r5,5l17,127r3,-10l20,110r,-8l20,92,15,85,10,80,2,75xe" fillcolor="#f3be00" stroked="f">
                  <v:path arrowok="t" o:connecttype="custom" o:connectlocs="2,77;15,0;2,77;2,75;0,95;0,110;0,117;5,122;7,130;12,135;17,127;20,117;20,110;20,102;20,92;15,85;10,80;2,75" o:connectangles="0,0,0,0,0,0,0,0,0,0,0,0,0,0,0,0,0,0"/>
                  <o:lock v:ext="edit" verticies="t"/>
                </v:shape>
                <v:shape id="Freeform 1735" o:spid="_x0000_s2759" style="position:absolute;left:5770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17TsMA&#10;AADdAAAADwAAAGRycy9kb3ducmV2LnhtbERPTUsDMRC9C/6HMEJvNrGFKtumpVpaRQSxLfQ6bKab&#10;rZvJksQ2/nsjCN7m8T5ntsiuE2cKsfWs4W6oQBDX3rTcaNjv1rcPIGJCNth5Jg3fFGExv76aYWX8&#10;hT/ovE2NKCEcK9RgU+orKWNtyWEc+p64cEcfHKYCQyNNwEsJd50cKTWRDlsuDRZ7erJUf26/nAba&#10;KBXezOshT9zKhvfHU94877Qe3OTlFESinP7Ff+4XU+bfj8fw+005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17TsMAAADdAAAADwAAAAAAAAAAAAAAAACYAgAAZHJzL2Rv&#10;d25yZXYueG1sUEsFBgAAAAAEAAQA9QAAAIgDAAAAAA==&#10;" path="m,77l13,,,77xe" filled="f" strokecolor="#e15520" strokeweight="0">
                  <v:path arrowok="t" o:connecttype="custom" o:connectlocs="0,77;13,0;0,77" o:connectangles="0,0,0"/>
                </v:shape>
                <v:shape id="Freeform 1736" o:spid="_x0000_s2760" style="position:absolute;left:5768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C/sYA&#10;AADdAAAADwAAAGRycy9kb3ducmV2LnhtbERPS2vCQBC+F/oflil4Ed001ijRVUqx0BZ68AHqbciO&#10;SWh2NuyuGv+9Wyj0Nh/fc+bLzjTiQs7XlhU8DxMQxIXVNZcKdtv3wRSED8gaG8uk4EYelovHhznm&#10;2l55TZdNKEUMYZ+jgiqENpfSFxUZ9EPbEkfuZJ3BEKErpXZ4jeGmkWmSZNJgzbGhwpbeKip+Nmej&#10;oD/+TFf747QefR+yvUu7r1W/yZTqPXWvMxCBuvAv/nN/6Dh/MnqB32/iCX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HC/sYAAADdAAAADwAAAAAAAAAAAAAAAACYAgAAZHJz&#10;L2Rvd25yZXYueG1sUEsFBgAAAAAEAAQA9QAAAIsDAAAAAA==&#10;" path="m2,l,20,,35r,7l5,47r2,8l12,60r5,-8l20,42r,-7l20,27r,-10l15,10,10,5,2,e" filled="f" strokecolor="#e15520" strokeweight="0">
                  <v:path arrowok="t" o:connecttype="custom" o:connectlocs="2,0;0,20;0,35;0,42;5,47;7,55;12,60;17,52;20,42;20,35;20,27;20,17;15,10;10,5;2,0" o:connectangles="0,0,0,0,0,0,0,0,0,0,0,0,0,0,0"/>
                </v:shape>
                <v:shape id="Freeform 1737" o:spid="_x0000_s2761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XI8AA&#10;AADdAAAADwAAAGRycy9kb3ducmV2LnhtbERPzYrCMBC+C75DGMGbpiprd7tGEVHwuuoDjM3Ydm0m&#10;JYm1+vRmYcHbfHy/s1h1phYtOV9ZVjAZJyCIc6srLhScjrvRJwgfkDXWlknBgzyslv3eAjNt7/xD&#10;7SEUIoawz1BBGUKTSenzkgz6sW2II3exzmCI0BVSO7zHcFPLaZLMpcGKY0OJDW1Kyq+Hm1Fw7rZe&#10;n4xxe5qSfaaX9jf9kkoNB936G0SgLrzF/+69jvPT2Qf8fRN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/sXI8AAAADdAAAADwAAAAAAAAAAAAAAAACYAgAAZHJzL2Rvd25y&#10;ZXYueG1sUEsFBgAAAAAEAAQA9QAAAIUDAAAAAA==&#10;" path="m35,l20,7,10,17,3,30,,45,5,42r8,-2l18,35r5,-5l28,22r5,-7l33,7,35,xe" fillcolor="#f3be00" stroked="f">
                  <v:path arrowok="t" o:connecttype="custom" o:connectlocs="35,0;20,7;10,17;3,30;0,45;5,42;13,40;18,35;23,30;28,22;33,15;33,7;35,0" o:connectangles="0,0,0,0,0,0,0,0,0,0,0,0,0"/>
                </v:shape>
                <v:shape id="Freeform 1738" o:spid="_x0000_s2762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tNMIA&#10;AADdAAAADwAAAGRycy9kb3ducmV2LnhtbERPTYvCMBC9C/sfwix403Rd0KUaRdRFUUS2ingcmrEt&#10;20xKE7X+eyMI3ubxPmc0aUwprlS7wrKCr24Egji1uuBMwWH/2/kB4TyyxtIyKbiTg8n4ozXCWNsb&#10;/9E18ZkIIexiVJB7X8VSujQng65rK+LAnW1t0AdYZ1LXeAvhppS9KOpLgwWHhhwrmuWU/icXo8Ac&#10;6LjdLdasWTbLzXx/MtPdSqn2ZzMdgvDU+Lf45V7pMH/w3YfnN+EEO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O00wgAAAN0AAAAPAAAAAAAAAAAAAAAAAJgCAABkcnMvZG93&#10;bnJldi54bWxQSwUGAAAAAAQABAD1AAAAhwMAAAAA&#10;" path="m35,l20,7,10,17,3,30,,45,5,42r8,-2l18,35r5,-5l28,22r5,-7l33,7,35,xe" filled="f" strokecolor="#e15520" strokeweight="0">
                  <v:path arrowok="t" o:connecttype="custom" o:connectlocs="35,0;20,7;10,17;3,30;0,45;5,42;13,40;18,35;23,30;28,22;33,15;33,7;35,0" o:connectangles="0,0,0,0,0,0,0,0,0,0,0,0,0"/>
                </v:shape>
                <v:shape id="Freeform 1739" o:spid="_x0000_s2763" style="position:absolute;left:5755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A8kMIA&#10;AADdAAAADwAAAGRycy9kb3ducmV2LnhtbERPS27CMBDdV+IO1iB1V+xS8WmIgyraCpYUeoBpPCRR&#10;43FkuyS9PUZCYjdP7zv5erCtOJMPjWMNzxMFgrh0puFKw/fx82kJIkRkg61j0vBPAdbF6CHHzLie&#10;v+h8iJVIIRwy1FDH2GVShrImi2HiOuLEnZy3GBP0lTQe+xRuWzlVai4tNpwaauxoU1P5e/izGvxx&#10;u1UfforLH6J312/2s1dVaf04Ht5WICIN8S6+uXcmzV+8LOD6TTpBF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DyQwgAAAN0AAAAPAAAAAAAAAAAAAAAAAJgCAABkcnMvZG93&#10;bnJldi54bWxQSwUGAAAAAAQABAD1AAAAhwMAAAAA&#10;" path="m33,62l20,70,10,82,3,95,,110r5,l13,105r5,-5l23,95r5,-8l30,80,33,70r,-8xm33,62l60,,33,62xe" fillcolor="#f3be00" stroked="f">
                  <v:path arrowok="t" o:connecttype="custom" o:connectlocs="33,62;20,70;10,82;3,95;0,110;5,110;13,105;18,100;23,95;28,87;30,80;33,70;33,62;33,62;60,0;33,62" o:connectangles="0,0,0,0,0,0,0,0,0,0,0,0,0,0,0,0"/>
                  <o:lock v:ext="edit" verticies="t"/>
                </v:shape>
                <v:shape id="Freeform 1740" o:spid="_x0000_s2764" style="position:absolute;left:5755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R8sgA&#10;AADdAAAADwAAAGRycy9kb3ducmV2LnhtbESPT0/DMAzF70h8h8hIu7EUhtjULZtgGzBpEn+6XXaz&#10;GtNUNE7VhLV8e3xA4mbrPb/382I1+EadqYt1YAM34wwUcRlszZWB4+HpegYqJmSLTWAy8EMRVsvL&#10;iwXmNvT8QeciVUpCOOZowKXU5lrH0pHHOA4tsWifofOYZO0qbTvsJdw3+jbL7rXHmqXBYUtrR+VX&#10;8e0NFM+vL29u9o4nv33s15v9NGvu9saMroaHOahEQ/o3/13vrOBPJ4Ir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YdHyyAAAAN0AAAAPAAAAAAAAAAAAAAAAAJgCAABk&#10;cnMvZG93bnJldi54bWxQSwUGAAAAAAQABAD1AAAAjQMAAAAA&#10;" path="m33,l20,8,10,20,3,33,,48r5,l13,43r5,-5l23,33r5,-8l30,18,33,8,33,xe" filled="f" strokecolor="#e15520" strokeweight="0">
                  <v:path arrowok="t" o:connecttype="custom" o:connectlocs="33,0;20,8;10,20;3,33;0,48;5,48;13,43;18,38;23,33;28,25;30,18;33,8;33,0" o:connectangles="0,0,0,0,0,0,0,0,0,0,0,0,0"/>
                </v:shape>
                <v:shape id="Freeform 1741" o:spid="_x0000_s2765" style="position:absolute;left:5788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xB8YA&#10;AADdAAAADwAAAGRycy9kb3ducmV2LnhtbERPS2vCQBC+F/wPyxR6q5um+GjMKiJURDxYHxRvQ3by&#10;0Oxsmt1q+u+7hYK3+fiek846U4srta6yrOClH4EgzqyuuFBw2L8/j0E4j6yxtkwKfsjBbNp7SDHR&#10;9sYfdN35QoQQdgkqKL1vEildVpJB17cNceBy2xr0AbaF1C3eQripZRxFQ2mw4tBQYkOLkrLL7tso&#10;oFG8XQ+On8v18synfNxEm/jrotTTYzefgPDU+bv4373SYf7o9Q3+vgkn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oxB8YAAADdAAAADwAAAAAAAAAAAAAAAACYAgAAZHJz&#10;L2Rvd25yZXYueG1sUEsFBgAAAAAEAAQA9QAAAIsDAAAAAA==&#10;" path="m,62l27,,,62xe" filled="f" strokecolor="#e15520" strokeweight="0">
                  <v:path arrowok="t" o:connecttype="custom" o:connectlocs="0,62;27,0;0,62" o:connectangles="0,0,0"/>
                </v:shape>
                <v:shape id="Freeform 1742" o:spid="_x0000_s2766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PwMYA&#10;AADdAAAADwAAAGRycy9kb3ducmV2LnhtbESPQW/CMAyF75P2HyJP4jZSKsRQIaBt0qTtCOyw3kxj&#10;morGqZoMsv36+YC0m633/N7n9Tb7Xl1ojF1gA7NpAYq4Cbbj1sDn4e1xCSomZIt9YDLwQxG2m/u7&#10;NVY2XHlHl31qlYRwrNCAS2motI6NI49xGgZi0U5h9JhkHVttR7xKuO91WRQL7bFjaXA40Kuj5rz/&#10;9gaOOX69fMzq37rwdVkectgtXTBm8pCfV6AS5fRvvl2/W8F/mgu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1PwMYAAADdAAAADwAAAAAAAAAAAAAAAACYAgAAZHJz&#10;L2Rvd25yZXYueG1sUEsFBgAAAAAEAAQA9QAAAIsDAAAAAA==&#10;" path="m35,l22,7,10,15,2,27,,42,7,39r5,-2l20,34r5,-7l30,22r2,-7l35,7,35,xe" fillcolor="#f3be00" stroked="f">
                  <v:path arrowok="t" o:connecttype="custom" o:connectlocs="35,0;22,7;10,15;2,27;0,42;7,39;12,37;20,34;25,27;30,22;32,15;35,7;35,0" o:connectangles="0,0,0,0,0,0,0,0,0,0,0,0,0"/>
                </v:shape>
                <v:shape id="Freeform 1743" o:spid="_x0000_s2767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183MMA&#10;AADdAAAADwAAAGRycy9kb3ducmV2LnhtbERPTUvDQBC9C/0PyxS82U1FtKTdFhsoCD0ZFfE2ZKfZ&#10;4O5Mml2b+O9dQfA2j/c5m90UvLrQEDthA8tFAYq4Edtxa+D15XCzAhUTskUvTAa+KcJuO7vaYGll&#10;5Ge61KlVOYRjiQZcSn2pdWwcBYwL6Ykzd5IhYMpwaLUdcMzhwevborjXATvODQ57qhw1n/VXMPB+&#10;dE3x8Sb1/rgaz5WtDuLFG3M9nx7XoBJN6V/8536yef7D3RJ+v8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183MMAAADdAAAADwAAAAAAAAAAAAAAAACYAgAAZHJzL2Rv&#10;d25yZXYueG1sUEsFBgAAAAAEAAQA9QAAAIgDAAAAAA==&#10;" path="m35,l22,7,10,15,2,27,,42,7,39r5,-2l20,34r5,-7l30,22r2,-7l35,7,35,e" filled="f" strokecolor="#e15520" strokeweight="0">
                  <v:path arrowok="t" o:connecttype="custom" o:connectlocs="35,0;22,7;10,15;2,27;0,42;7,39;12,37;20,34;25,27;30,22;32,15;35,7;35,0" o:connectangles="0,0,0,0,0,0,0,0,0,0,0,0,0"/>
                </v:shape>
                <v:shape id="Freeform 1744" o:spid="_x0000_s2768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XMsMA&#10;AADdAAAADwAAAGRycy9kb3ducmV2LnhtbERPzWoCMRC+F/oOYQq91axSunU1SnErFOzFrQ8wbMbN&#10;0s1kTaKmb98UhN7m4/ud5TrZQVzIh96xgumkAEHcOt1zp+DwtX16BREissbBMSn4oQDr1f3dEivt&#10;rrynSxM7kUM4VKjAxDhWUobWkMUwcSNx5o7OW4wZ+k5qj9ccbgc5K4oXabHn3GBwpI2h9rs5WwWf&#10;Kb3vynJqtK/77f40bOp53Sj1+JDeFiAipfgvvrk/dJ5fPs/g75t8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2XMsMAAADdAAAADwAAAAAAAAAAAAAAAACYAgAAZHJzL2Rv&#10;d25yZXYueG1sUEsFBgAAAAAEAAQA9QAAAIgDAAAAAA==&#10;" path="m,60l32,,,60xe" fillcolor="#f3be00" stroked="f">
                  <v:path arrowok="t" o:connecttype="custom" o:connectlocs="0,60;32,0;0,60" o:connectangles="0,0,0"/>
                </v:shape>
                <v:shape id="Freeform 1745" o:spid="_x0000_s2769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jzsIA&#10;AADdAAAADwAAAGRycy9kb3ducmV2LnhtbERPS4vCMBC+C/sfwix401RdH1SjyMIue1vUgnobmrEt&#10;NpOaRO3++40geJuP7zmLVWtqcSPnK8sKBv0EBHFudcWFgmz31ZuB8AFZY22ZFPyRh9XyrbPAVNs7&#10;b+i2DYWIIexTVFCG0KRS+rwkg75vG+LInawzGCJ0hdQO7zHc1HKYJBNpsOLYUGJDnyXl5+3VKFjz&#10;IbOZ+50O9sZ8X/bF8ToOjVLd93Y9BxGoDS/x0/2j4/zpxwg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KPOwgAAAN0AAAAPAAAAAAAAAAAAAAAAAJgCAABkcnMvZG93&#10;bnJldi54bWxQSwUGAAAAAAQABAD1AAAAhwMAAAAA&#10;" path="m,60l32,,,60xe" filled="f" strokecolor="#e15520" strokeweight="0">
                  <v:path arrowok="t" o:connecttype="custom" o:connectlocs="0,60;32,0;0,60" o:connectangles="0,0,0"/>
                </v:shape>
                <v:shape id="Freeform 1746" o:spid="_x0000_s2770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DqMIA&#10;AADdAAAADwAAAGRycy9kb3ducmV2LnhtbERPTWuDQBC9F/oflinkUpK1IaTFZBURCs1Rk/Y8uhOV&#10;uLPibtX8+26h0Ns83ucc08X0YqLRdZYVvGwiEMS11R03Ci7n9/UbCOeRNfaWScGdHKTJ48MRY21n&#10;LmgqfSNCCLsYFbTeD7GUrm7JoNvYgThwVzsa9AGOjdQjziHc9HIbRXtpsOPQ0OJAeUv1rfw2CrJi&#10;mqeCSpmdnqu8svpzyL96pVZPS3YA4Wnx/+I/94cO8193O/j9Jpwgk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EOowgAAAN0AAAAPAAAAAAAAAAAAAAAAAJgCAABkcnMvZG93&#10;bnJldi54bWxQSwUGAAAAAAQABAD1AAAAhwMAAAAA&#10;" path="m37,l22,8,12,15,5,28,,43,7,40r8,-2l20,35r5,-7l30,23r5,-8l37,8,37,xe" fillcolor="#f3be00" stroked="f">
                  <v:path arrowok="t" o:connecttype="custom" o:connectlocs="37,0;22,8;12,15;5,28;0,43;7,40;15,38;20,35;25,28;30,23;35,15;37,8;37,0" o:connectangles="0,0,0,0,0,0,0,0,0,0,0,0,0"/>
                </v:shape>
                <v:shape id="Freeform 1747" o:spid="_x0000_s2771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YFcIA&#10;AADdAAAADwAAAGRycy9kb3ducmV2LnhtbERPS2sCMRC+F/ofwgjeamLRVlaj1NKC9FSteB42sw92&#10;M1k2U13/fVMQvM3H95zVZvCtOlMf68AWphMDijgPrubSwvHn82kBKgqywzYwWbhShM368WGFmQsX&#10;3tP5IKVKIRwztFCJdJnWMa/IY5yEjjhxReg9SoJ9qV2PlxTuW/1szIv2WHNqqLCj94ry5vDrLWxP&#10;Ztdc8+K7mPt9lG3ZfMmHsXY8Gt6WoIQGuYtv7p1L819nc/j/Jp2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BgVwgAAAN0AAAAPAAAAAAAAAAAAAAAAAJgCAABkcnMvZG93&#10;bnJldi54bWxQSwUGAAAAAAQABAD1AAAAhwMAAAAA&#10;" path="m37,l22,8,12,15,5,28,,43,7,40r8,-2l20,35r5,-7l30,23r5,-8l37,8,37,xe" filled="f" strokecolor="#e15520" strokeweight="0">
                  <v:path arrowok="t" o:connecttype="custom" o:connectlocs="37,0;22,8;12,15;5,28;0,43;7,40;15,38;20,35;25,28;30,23;35,15;37,8;37,0" o:connectangles="0,0,0,0,0,0,0,0,0,0,0,0,0"/>
                </v:shape>
                <v:shape id="Freeform 1748" o:spid="_x0000_s2772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9NjcMA&#10;AADdAAAADwAAAGRycy9kb3ducmV2LnhtbERPTWvCQBC9F/wPywje6sYSYoiuIopgPBSq4nnMTpPQ&#10;7GzIbjX5965Q6G0e73OW69404k6dqy0rmE0jEMSF1TWXCi7n/XsKwnlkjY1lUjCQg/Vq9LbETNsH&#10;f9H95EsRQthlqKDyvs2kdEVFBt3UtsSB+7adQR9gV0rd4SOEm0Z+RFEiDdYcGipsaVtR8XP6NQro&#10;mB+2N8qvn8Vtlu53cTofzqlSk3G/WYDw1Pt/8Z/7oMP8eZzA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9NjcMAAADdAAAADwAAAAAAAAAAAAAAAACYAgAAZHJzL2Rv&#10;d25yZXYueG1sUEsFBgAAAAAEAAQA9QAAAIgDAAAAAA==&#10;" path="m,55l35,,,55xe" fillcolor="#f3be00" stroked="f">
                  <v:path arrowok="t" o:connecttype="custom" o:connectlocs="0,55;35,0;0,55" o:connectangles="0,0,0"/>
                </v:shape>
                <v:shape id="Freeform 1749" o:spid="_x0000_s2773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bWcQA&#10;AADdAAAADwAAAGRycy9kb3ducmV2LnhtbERPO2/CMBDeK/U/WFepW3GoyqMpTlQhobIwkHboeMTX&#10;xBCfo9iQlF+PkZDY7tP3vEU+2EacqPPGsYLxKAFBXDptuFLw8716mYPwAVlj45gU/JOHPHt8WGCq&#10;Xc9bOhWhEjGEfYoK6hDaVEpf1mTRj1xLHLk/11kMEXaV1B32Mdw28jVJptKi4dhQY0vLmspDcbQK&#10;NnP7Zcxkd5ged++/3Pqz1nqv1PPT8PkBItAQ7uKbe63j/NnbDK7fxBNk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Dm1nEAAAA3QAAAA8AAAAAAAAAAAAAAAAAmAIAAGRycy9k&#10;b3ducmV2LnhtbFBLBQYAAAAABAAEAPUAAACJAwAAAAA=&#10;" path="m,55l35,,,55xe" filled="f" strokecolor="#e15520" strokeweight="0">
                  <v:path arrowok="t" o:connecttype="custom" o:connectlocs="0,55;35,0;0,55" o:connectangles="0,0,0"/>
                </v:shape>
                <v:shape id="Freeform 1750" o:spid="_x0000_s2774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XeMgA&#10;AADdAAAADwAAAGRycy9kb3ducmV2LnhtbESPT0/DMAzF70j7DpEncWMpYwJUlk3TJP4IdmFF4mo1&#10;btPROCUJW+HT4wMSN1vv+b2fl+vR9+pIMXWBDVzOClDEdbAdtwbeqvuLW1ApI1vsA5OBb0qwXk3O&#10;lljacOJXOu5zqySEU4kGXM5DqXWqHXlMszAQi9aE6DHLGlttI54k3Pd6XhTX2mPH0uBwoK2j+mP/&#10;5Q08NPOiqh5/Fu79qtl9vsRDfm4OxpxPx80dqExj/jf/XT9Zwb9Z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2Jd4yAAAAN0AAAAPAAAAAAAAAAAAAAAAAJgCAABk&#10;cnMvZG93bnJldi54bWxQSwUGAAAAAAQABAD1AAAAjQMAAAAA&#10;" path="m42,l27,5,15,15,5,25,,40r7,l15,37r5,-5l27,27r5,-5l37,15,40,7,42,xe" fillcolor="#f3be00" stroked="f">
                  <v:path arrowok="t" o:connecttype="custom" o:connectlocs="42,0;27,5;15,15;5,25;0,40;7,40;15,37;20,32;27,27;32,22;37,15;40,7;42,0" o:connectangles="0,0,0,0,0,0,0,0,0,0,0,0,0"/>
                </v:shape>
                <v:shape id="Freeform 1751" o:spid="_x0000_s2775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8EsQA&#10;AADdAAAADwAAAGRycy9kb3ducmV2LnhtbERPS2vCQBC+F/oflhF6qxvbkmp0lSC0FE/1icchOyax&#10;2dmY3Sbx37tCobf5+J4zW/SmEi01rrSsYDSMQBBnVpecK9htP57HIJxH1lhZJgVXcrCYPz7MMNG2&#10;4zW1G5+LEMIuQQWF93UipcsKMuiGtiYO3Mk2Bn2ATS51g10IN5V8iaJYGiw5NBRY07Kg7GfzaxSk&#10;y8kntWm76i7fx/j1Eh/Oen9Q6mnQp1MQnnr/L/5zf+kw//1tAvdvw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fBLEAAAA3QAAAA8AAAAAAAAAAAAAAAAAmAIAAGRycy9k&#10;b3ducmV2LnhtbFBLBQYAAAAABAAEAPUAAACJAwAAAAA=&#10;" path="m42,l27,5,15,15,5,25,,40r7,l15,37r5,-5l27,27r5,-5l37,15,40,7,42,xe" filled="f" strokecolor="#e15520" strokeweight="0">
                  <v:path arrowok="t" o:connecttype="custom" o:connectlocs="42,0;27,5;15,15;5,25;0,40;7,40;15,37;20,32;27,27;32,22;37,15;40,7;42,0" o:connectangles="0,0,0,0,0,0,0,0,0,0,0,0,0"/>
                </v:shape>
                <v:shape id="Freeform 1752" o:spid="_x0000_s2776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6EMYA&#10;AADdAAAADwAAAGRycy9kb3ducmV2LnhtbESPT0vDQBDF74LfYRnBi7QbU6sSsy0iFHrUWKHHMTv5&#10;Z3Y2ZNcm/fadg+Bthvfmvd/k29n16kRjaD0buF8moIhLb1uuDRw+d4tnUCEiW+w9k4EzBdhurq9y&#10;zKyf+INORayVhHDI0EAT45BpHcqGHIalH4hFq/zoMMo61tqOOEm463WaJI/aYcvS0OBAbw2VP8Wv&#10;M3CsVl+x1ru0mr7bw0P63t2ti86Y25v59QVUpDn+m/+u91bwn9bCL9/ICHpz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B6EMYAAADdAAAADwAAAAAAAAAAAAAAAACYAgAAZHJz&#10;L2Rvd25yZXYueG1sUEsFBgAAAAAEAAQA9QAAAIsDAAAAAA==&#10;" path="m,58l37,,,58xe" fillcolor="#f3be00" stroked="f">
                  <v:path arrowok="t" o:connecttype="custom" o:connectlocs="0,58;37,0;0,58" o:connectangles="0,0,0"/>
                </v:shape>
                <v:shape id="Freeform 1753" o:spid="_x0000_s2777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8QsYA&#10;AADdAAAADwAAAGRycy9kb3ducmV2LnhtbESP3WrCQBCF7wu+wzJC7+rG4h/RVYJQKoVeNPoAY3ZM&#10;otnZuLs18e3dQsG7Gc75zpxZbXrTiBs5X1tWMB4lIIgLq2suFRz2H28LED4ga2wsk4I7edisBy8r&#10;TLXt+IdueShFDGGfooIqhDaV0hcVGfQj2xJH7WSdwRBXV0rtsIvhppHvSTKTBmuOFypsaVtRccl/&#10;Taxx/s52rs0nfuYv98/seM26yZdSr8M+W4II1Ien+Z/e6cjNp2P4+yaO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b8QsYAAADdAAAADwAAAAAAAAAAAAAAAACYAgAAZHJz&#10;L2Rvd25yZXYueG1sUEsFBgAAAAAEAAQA9QAAAIsDAAAAAA==&#10;" path="m,58l37,,,58xe" filled="f" strokecolor="#e15520" strokeweight="0">
                  <v:path arrowok="t" o:connecttype="custom" o:connectlocs="0,58;37,0;0,58" o:connectangles="0,0,0"/>
                </v:shape>
                <v:shape id="Freeform 1754" o:spid="_x0000_s2778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cvsIA&#10;AADdAAAADwAAAGRycy9kb3ducmV2LnhtbERPzWqDQBC+B/oOyxR6S1aFajHZhNJS8OAlJg8wuFOV&#10;uLNbd6v27buFQm7z8f3O4bSaUcw0+cGygnSXgCBurR64U3C9fGxfQPiArHG0TAp+yMPp+LA5YKnt&#10;wmeam9CJGMK+RAV9CK6U0rc9GfQ764gj92kngyHCqZN6wiWGm1FmSZJLgwPHhh4dvfXU3ppvo8DP&#10;abF+JZ2snAl1XrXvLq8vSj09rq97EIHWcBf/uysd5xfPGfx9E0+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5y+wgAAAN0AAAAPAAAAAAAAAAAAAAAAAJgCAABkcnMvZG93&#10;bnJldi54bWxQSwUGAAAAAAQABAD1AAAAhwMAAAAA&#10;" path="m42,l25,5,15,15,5,25,,37r7,l15,35r5,-3l27,27r5,-5l37,15,40,7,42,xe" fillcolor="#f3be00" stroked="f">
                  <v:path arrowok="t" o:connecttype="custom" o:connectlocs="42,0;25,5;15,15;5,25;0,37;7,37;15,35;20,32;27,27;32,22;37,15;40,7;42,0" o:connectangles="0,0,0,0,0,0,0,0,0,0,0,0,0"/>
                </v:shape>
                <v:shape id="Freeform 1755" o:spid="_x0000_s2779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3lMYA&#10;AADdAAAADwAAAGRycy9kb3ducmV2LnhtbERPTWvCQBC9C/6HZYReRDdRqpK6SltqK4gEtYUeh+yY&#10;BLOzIbs16b/vFgRv83ifs1x3phJXalxpWUE8jkAQZ1aXnCv4PG1GCxDOI2usLJOCX3KwXvV7S0y0&#10;bflA16PPRQhhl6CCwvs6kdJlBRl0Y1sTB+5sG4M+wCaXusE2hJtKTqJoJg2WHBoKrOm1oOxy/DEK&#10;dvHLxybepen3G+7br/d0ODHToVIPg+75CYSnzt/FN/dWh/nzxyn8fxNO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T3lMYAAADdAAAADwAAAAAAAAAAAAAAAACYAgAAZHJz&#10;L2Rvd25yZXYueG1sUEsFBgAAAAAEAAQA9QAAAIsDAAAAAA==&#10;" path="m42,l25,5,15,15,5,25,,37r7,l15,35r5,-3l27,27r5,-5l37,15,40,7,42,xe" filled="f" strokecolor="#e15520" strokeweight="0">
                  <v:path arrowok="t" o:connecttype="custom" o:connectlocs="42,0;25,5;15,15;5,25;0,37;7,37;15,35;20,32;27,27;32,22;37,15;40,7;42,0" o:connectangles="0,0,0,0,0,0,0,0,0,0,0,0,0"/>
                </v:shape>
                <v:shape id="Freeform 1756" o:spid="_x0000_s2780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u9MYA&#10;AADdAAAADwAAAGRycy9kb3ducmV2LnhtbERPTWsCMRC9F/wPYYReimYt1crWKNoiFPVQV6XXYTPu&#10;Lm4m2yTqtr/eFAq9zeN9zmTWmlpcyPnKsoJBPwFBnFtdcaFgv1v2xiB8QNZYWyYF3+RhNu3cTTDV&#10;9spbumShEDGEfYoKyhCaVEqfl2TQ921DHLmjdQZDhK6Q2uE1hptaPibJSBqsODaU2NBrSfkpOxsF&#10;G9e8LVeHz+zHrr4ehvP1YvwRtkrdd9v5C4hAbfgX/7nfdZz/PHyC32/iC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eu9MYAAADdAAAADwAAAAAAAAAAAAAAAACYAgAAZHJz&#10;L2Rvd25yZXYueG1sUEsFBgAAAAAEAAQA9QAAAIsDAAAAAA==&#10;" path="m,58l39,,,58xe" fillcolor="#f3be00" stroked="f">
                  <v:path arrowok="t" o:connecttype="custom" o:connectlocs="0,58;39,0;0,58" o:connectangles="0,0,0"/>
                </v:shape>
                <v:shape id="Freeform 1757" o:spid="_x0000_s2781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v+/cIA&#10;AADdAAAADwAAAGRycy9kb3ducmV2LnhtbERPTWsCMRC9C/6HMEJvmliwymqUKrS0UBC3BT0OmzG7&#10;dDNZNqmm/74pCN7m8T5ntUmuFRfqQ+NZw3SiQBBX3jRsNXx9vowXIEJENth6Jg2/FGCzHg5WWBh/&#10;5QNdymhFDuFQoIY6xq6QMlQ1OQwT3xFn7ux7hzHD3krT4zWHu1Y+KvUkHTacG2rsaFdT9V3+OA0q&#10;HT/KXZJbtmxo3747ZU+vWj+M0vMSRKQU7+Kb+83k+fPZDP6/y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/79wgAAAN0AAAAPAAAAAAAAAAAAAAAAAJgCAABkcnMvZG93&#10;bnJldi54bWxQSwUGAAAAAAQABAD1AAAAhwMAAAAA&#10;" path="m,58l39,,,58xe" filled="f" strokecolor="#e15520" strokeweight="0">
                  <v:path arrowok="t" o:connecttype="custom" o:connectlocs="0,58;39,0;0,58" o:connectangles="0,0,0"/>
                </v:shape>
                <v:shape id="Freeform 1758" o:spid="_x0000_s2782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6YQcMA&#10;AADdAAAADwAAAGRycy9kb3ducmV2LnhtbESPzYvCMBDF7wv+D2EEb2uqoCvVtIjix9WPi7ehGdti&#10;M6lN1Pjfm4WFvc3w3rzfm0UeTCOe1LnasoLRMAFBXFhdc6ngfNp8z0A4j6yxsUwK3uQgz3pfC0y1&#10;ffGBnkdfihjCLkUFlfdtKqUrKjLohrYljtrVdgZ9XLtS6g5fMdw0cpwkU2mw5kiosKVVRcXt+DAR&#10;IrezbbI2Yd36y+5erw4juQxKDfphOQfhKfh/89/1Xsf6P5Mp/H4TR5D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6YQcMAAADdAAAADwAAAAAAAAAAAAAAAACYAgAAZHJzL2Rv&#10;d25yZXYueG1sUEsFBgAAAAAEAAQA9QAAAIgDAAAAAA==&#10;" path="m39,l32,,22,3,17,8r-5,5l7,18,5,25,2,33,,43r7,l12,40r8,-5l25,30r5,-7l35,15,37,8,39,xe" fillcolor="#f3be00" stroked="f">
                  <v:path arrowok="t" o:connecttype="custom" o:connectlocs="39,0;32,0;22,3;17,8;12,13;7,18;5,25;2,33;0,43;7,43;12,40;20,35;25,30;30,23;35,15;37,8;39,0" o:connectangles="0,0,0,0,0,0,0,0,0,0,0,0,0,0,0,0,0"/>
                </v:shape>
                <v:shape id="Freeform 1759" o:spid="_x0000_s2783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JmsMA&#10;AADdAAAADwAAAGRycy9kb3ducmV2LnhtbERPS2vCQBC+F/wPywi91Y1CfaSuogWpJyGxl97G7HQT&#10;zM7G7KrRX+8WCt7m43vOfNnZWlyo9ZVjBcNBAoK4cLpio+B7v3mbgvABWWPtmBTcyMNy0XuZY6rd&#10;lTO65MGIGMI+RQVlCE0qpS9KsugHriGO3K9rLYYIWyN1i9cYbms5SpKxtFhxbCixoc+SimN+tgru&#10;X7vM5Jvs9INne1jPCmkYpVKv/W71ASJQF57if/dWx/mT9w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yJmsMAAADdAAAADwAAAAAAAAAAAAAAAACYAgAAZHJzL2Rv&#10;d25yZXYueG1sUEsFBgAAAAAEAAQA9QAAAIgDAAAAAA==&#10;" path="m39,l32,,22,3,17,8r-5,5l7,18,5,25,2,33,,43r7,l12,40r8,-5l25,30r5,-7l35,15,37,8,39,xe" filled="f" strokecolor="#e15520" strokeweight="0">
                  <v:path arrowok="t" o:connecttype="custom" o:connectlocs="39,0;32,0;22,3;17,8;12,13;7,18;5,25;2,33;0,43;7,43;12,40;20,35;25,30;30,23;35,15;37,8;39,0" o:connectangles="0,0,0,0,0,0,0,0,0,0,0,0,0,0,0,0,0"/>
                </v:shape>
                <v:shape id="Freeform 1760" o:spid="_x0000_s2784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rTMYA&#10;AADdAAAADwAAAGRycy9kb3ducmV2LnhtbESPQWvCQBCF74L/YZlCb7qJYE1TV4m1oiA9NO0PGLLT&#10;JJidDdmtpv/eORR6m+G9ee+b9XZ0nbrSEFrPBtJ5Aoq48rbl2sDX52GWgQoR2WLnmQz8UoDtZjpZ&#10;Y279jT/oWsZaSQiHHA00Mfa51qFqyGGY+55YtG8/OIyyDrW2A94k3HV6kSRP2mHL0tBgT68NVZfy&#10;xxnYh+zsfXgruqJcHJ8v74ddmabGPD6MxQuoSGP8N/9dn6zgr5a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vrTMYAAADdAAAADwAAAAAAAAAAAAAAAACYAgAAZHJz&#10;L2Rvd25yZXYueG1sUEsFBgAAAAAEAAQA9QAAAIsDAAAAAA==&#10;" path="m,65l38,,,65xe" fillcolor="#f3be00" stroked="f">
                  <v:path arrowok="t" o:connecttype="custom" o:connectlocs="0,65;38,0;0,65" o:connectangles="0,0,0"/>
                </v:shape>
                <v:shape id="Freeform 1761" o:spid="_x0000_s2785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b/8QA&#10;AADdAAAADwAAAGRycy9kb3ducmV2LnhtbERPzWrCQBC+C77DMkJvujG1tk3dhFZQS8GDtg8wZKdJ&#10;muxsyK4xvr1bELzNx/c7q2wwjeipc5VlBfNZBII4t7riQsHP92b6AsJ5ZI2NZVJwIQdZOh6tMNH2&#10;zAfqj74QIYRdggpK79tESpeXZNDNbEscuF/bGfQBdoXUHZ5DuGlkHEVLabDi0FBiS+uS8vp4MgpO&#10;6+Zxv63pT883uy/5sZfxdtEr9TAZ3t9AeBr8XXxzf+ow//npFf6/CSf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qW//EAAAA3QAAAA8AAAAAAAAAAAAAAAAAmAIAAGRycy9k&#10;b3ducmV2LnhtbFBLBQYAAAAABAAEAPUAAACJAwAAAAA=&#10;" path="m,65l38,,,65xe" filled="f" strokecolor="#e15520" strokeweight="0">
                  <v:path arrowok="t" o:connecttype="custom" o:connectlocs="0,65;38,0;0,65" o:connectangles="0,0,0"/>
                </v:shape>
                <v:shape id="Freeform 1762" o:spid="_x0000_s2786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xW8kA&#10;AADdAAAADwAAAGRycy9kb3ducmV2LnhtbESPT0sDQQzF74LfYYjgRexsK6yydlrEVm0pHlo9eAwz&#10;2T90J7PsjO22n745CN4S3st7v0zng2/VgfrYBDYwHmWgiG1wDVcGvr/e7p9AxYTssA1MBk4UYT67&#10;vppi4cKRt3TYpUpJCMcCDdQpdYXW0dbkMY5CRyxaGXqPSda+0q7Ho4T7Vk+yLNceG5aGGjt6rcnu&#10;d7/eQPmQr1f+s7xb2v35tNi8x5+PrTXm9mZ4eQaVaEj/5r/rlRP8x1z45RsZQc8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ATxW8kAAADdAAAADwAAAAAAAAAAAAAAAACYAgAA&#10;ZHJzL2Rvd25yZXYueG1sUEsFBgAAAAAEAAQA9QAAAI4DAAAAAA==&#10;" path="m27,67l52,,27,67r,-3l15,74,7,87,,102r,17l5,117r7,-5l17,107r5,-8l27,92r3,-8l30,74,27,67xe" fillcolor="#f3be00" stroked="f">
                  <v:path arrowok="t" o:connecttype="custom" o:connectlocs="27,67;52,0;27,67;27,67;27,64;15,74;7,87;0,102;0,119;5,117;12,112;17,107;22,99;27,92;30,84;30,74;27,67" o:connectangles="0,0,0,0,0,0,0,0,0,0,0,0,0,0,0,0,0"/>
                </v:shape>
                <v:shape id="Freeform 1763" o:spid="_x0000_s2787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bUMIA&#10;AADdAAAADwAAAGRycy9kb3ducmV2LnhtbERPS4vCMBC+L+x/CCPsZdG0HnStRlkKgqfFF6zHoRnb&#10;YjOJTdT6740geJuP7zmzRWcacaXW15YVpIMEBHFhdc2lgv1u2f8B4QOyxsYyKbiTh8X882OGmbY3&#10;3tB1G0oRQ9hnqKAKwWVS+qIig35gHXHkjrY1GCJsS6lbvMVw08hhkoykwZpjQ4WO8oqK0/ZiFGz+&#10;k5WbrH1Oef73fU4PtJ44Uuqr1/1OQQTqwlv8cq90nD8epf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ptQwgAAAN0AAAAPAAAAAAAAAAAAAAAAAJgCAABkcnMvZG93&#10;bnJldi54bWxQSwUGAAAAAAQABAD1AAAAhwMAAAAA&#10;" path="m27,67l52,,27,67r,-3l15,74,7,87,,102r,17l5,117r7,-5l17,107r5,-8l27,92r3,-8l30,74,27,67xe" filled="f" strokecolor="#e15520" strokeweight="0">
                  <v:path arrowok="t" o:connecttype="custom" o:connectlocs="27,67;52,0;27,67;27,67;27,64;15,74;7,87;0,102;0,119;5,117;12,112;17,107;22,99;27,92;30,84;30,74;27,67" o:connectangles="0,0,0,0,0,0,0,0,0,0,0,0,0,0,0,0,0"/>
                </v:shape>
                <v:shape id="Freeform 1764" o:spid="_x0000_s2788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7mIsQA&#10;AADdAAAADwAAAGRycy9kb3ducmV2LnhtbERPTWvCQBC9F/wPyxR6qxs9aImuIpVCSytFGwRvQ3bM&#10;BrOzaWar6b/vCkJv83ifM1/2vlFn6qQObGA0zEARl8HWXBkovl4en0BJRLbYBCYDvySwXAzu5pjb&#10;cOEtnXexUimEJUcDLsY211pKRx5lGFrixB1D5zEm2FXadnhJ4b7R4yybaI81pwaHLT07Kk+7H29g&#10;vS+mIt/bYhM+6P1tJAdXfrbGPNz3qxmoSH38F9/crzbNn07GcP0mna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O5iLEAAAA3QAAAA8AAAAAAAAAAAAAAAAAmAIAAGRycy9k&#10;b3ducmV2LnhtbFBLBQYAAAAABAAEAPUAAACJAwAAAAA=&#10;" path="m30,62l55,,30,62,17,72,7,85,2,100,,115r5,-3l12,107r5,-5l22,95r5,-8l30,80r,-10l30,62xe" fillcolor="#f3be00" stroked="f">
                  <v:path arrowok="t" o:connecttype="custom" o:connectlocs="30,62;55,0;30,62;30,62;30,62;17,72;7,85;2,100;0,115;5,112;12,107;17,102;22,95;27,87;30,80;30,70;30,62" o:connectangles="0,0,0,0,0,0,0,0,0,0,0,0,0,0,0,0,0"/>
                </v:shape>
                <v:shape id="Freeform 1765" o:spid="_x0000_s2789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HF8MA&#10;AADdAAAADwAAAGRycy9kb3ducmV2LnhtbERPS4vCMBC+C/6HMAt709RXlWoUURa8eLC7qMehGduy&#10;zaQ0qdZ/bxYWvM3H95zVpjOVuFPjSssKRsMIBHFmdcm5gp/vr8EChPPIGivLpOBJDjbrfm+FibYP&#10;PtE99bkIIewSVFB4XydSuqwgg25oa+LA3Wxj0AfY5FI3+AjhppLjKIqlwZJDQ4E17QrKftPWKJjt&#10;yuflOj3juVq0eTvZp5fRMVXq86PbLkF46vxb/O8+6DB/Hk/g75twg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xHF8MAAADdAAAADwAAAAAAAAAAAAAAAACYAgAAZHJzL2Rv&#10;d25yZXYueG1sUEsFBgAAAAAEAAQA9QAAAIgDAAAAAA==&#10;" path="m30,62l55,,30,62,17,72,7,85,2,100,,115r5,-3l12,107r5,-5l22,95r5,-8l30,80r,-10l30,62xe" filled="f" strokecolor="#e15520" strokeweight="0">
                  <v:path arrowok="t" o:connecttype="custom" o:connectlocs="30,62;55,0;30,62;30,62;30,62;17,72;7,85;2,100;0,115;5,112;12,107;17,102;22,95;27,87;30,80;30,70;30,62" o:connectangles="0,0,0,0,0,0,0,0,0,0,0,0,0,0,0,0,0"/>
                </v:shape>
                <v:shape id="Freeform 1766" o:spid="_x0000_s2790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3LMIA&#10;AADdAAAADwAAAGRycy9kb3ducmV2LnhtbERPTWvCQBC9F/wPywi9BN2kSFqiq6hUEG9J0/uQnSah&#10;2dmQXU36711B6G0e73M2u8l04kaDay0rSJYxCOLK6pZrBeXXafEBwnlkjZ1lUvBHDnbb2csGM21H&#10;zulW+FqEEHYZKmi87zMpXdWQQbe0PXHgfuxg0Ac41FIPOIZw08m3OE6lwZZDQ4M9HRuqfourUWDL&#10;zzr5zqNDNPIqv4xJ0hvslHqdT/s1CE+T/xc/3Wcd5r+nK3h8E06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MHcswgAAAN0AAAAPAAAAAAAAAAAAAAAAAJgCAABkcnMvZG93&#10;bnJldi54bWxQSwUGAAAAAAQABAD1AAAAhwMAAAAA&#10;" path="m,60l28,,,60xe" fillcolor="#f3be00" stroked="f">
                  <v:path arrowok="t" o:connecttype="custom" o:connectlocs="0,60;28,0;0,60" o:connectangles="0,0,0"/>
                </v:shape>
                <v:shape id="Freeform 1767" o:spid="_x0000_s2791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8qTcIA&#10;AADdAAAADwAAAGRycy9kb3ducmV2LnhtbERPzYrCMBC+C/sOYRb2pqnCWukaRURlT4rVBxib2ba0&#10;mZQm1q5PbwTB23x8vzNf9qYWHbWutKxgPIpAEGdWl5wrOJ+2wxkI55E11pZJwT85WC4+BnNMtL3x&#10;kbrU5yKEsEtQQeF9k0jpsoIMupFtiAP3Z1uDPsA2l7rFWwg3tZxE0VQaLDk0FNjQuqCsSq9Gga4u&#10;2Wqvx7sY9eG+2V6jLj5XSn199qsfEJ56/xa/3L86zI+n3/D8Jp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ypNwgAAAN0AAAAPAAAAAAAAAAAAAAAAAJgCAABkcnMvZG93&#10;bnJldi54bWxQSwUGAAAAAAQABAD1AAAAhwMAAAAA&#10;" path="m,60l28,,,60xe" filled="f" strokecolor="#e15520" strokeweight="0">
                  <v:path arrowok="t" o:connecttype="custom" o:connectlocs="0,60;28,0;0,60" o:connectangles="0,0,0"/>
                </v:shape>
                <v:shape id="Freeform 1768" o:spid="_x0000_s2792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i78EA&#10;AADdAAAADwAAAGRycy9kb3ducmV2LnhtbERPS4vCMBC+C/6HMIK3NXWFKl2j6Ppajz4uexua2bZs&#10;MylNbOu/N4LgbT6+58yXnSlFQ7UrLCsYjyIQxKnVBWcKrpfdxwyE88gaS8uk4E4Olot+b46Jti2f&#10;qDn7TIQQdgkqyL2vEildmpNBN7IVceD+bG3QB1hnUtfYhnBTys8oiqXBgkNDjhV955T+n29Gwe44&#10;OVx1vNpvftet2UpsNlPTKDUcdKsvEJ46/xa/3D86zJ/GMTy/C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a4u/BAAAA3QAAAA8AAAAAAAAAAAAAAAAAmAIAAGRycy9kb3du&#10;cmV2LnhtbFBLBQYAAAAABAAEAPUAAACGAwAAAAA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color="#33f" stroked="f">
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</v:shape>
                <v:shape id="Freeform 1769" o:spid="_x0000_s2793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JhcMA&#10;AADdAAAADwAAAGRycy9kb3ducmV2LnhtbERPS0vDQBC+C/0PyxS8tZuqtBK7LUUo9tBLH4jexuyY&#10;DWZnQ3ZM0n/vFgre5uN7znI9+Fp11MYqsIHZNANFXARbcWngfNpOnkFFQbZYByYDF4qwXo3ulpjb&#10;0POBuqOUKoVwzNGAE2lyrWPhyGOchoY4cd+h9SgJtqW2LfYp3Nf6Icvm2mPFqcFhQ6+Oip/jrzcg&#10;H/L42bm9dV/vA1L/VF/obWvM/XjYvIASGuRffHPvbJq/mC/g+k06Qa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RJhcMAAADdAAAADwAAAAAAAAAAAAAAAACYAgAAZHJzL2Rv&#10;d25yZXYueG1sUEsFBgAAAAAEAAQA9QAAAIgDAAAAAA=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ed="f" strokecolor="#1f1a17" strokeweight=".1pt">
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</v:shape>
                <v:shape id="Freeform 1770" o:spid="_x0000_s2794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zi8UA&#10;AADdAAAADwAAAGRycy9kb3ducmV2LnhtbESPTU/CQBCG7yT+h82YeINtiQGtLERJDIYToBdvk+7Q&#10;NnRnm+4IhV/vHEy8zWTej2cWqyG05kx9aiI7yCcZGOIy+oYrB1+f7+MnMEmQPbaRycGVEqyWd6MF&#10;Fj5eeE/ng1RGQzgV6KAW6QprU1lTwDSJHbHejrEPKLr2lfU9XjQ8tHaaZTMbsGFtqLGjdU3l6fAT&#10;tDfku9MjXb9vedzI85Btj/K2de7hfnh9ASM0yL/4z/3hFX8+U1z9Rkew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3OL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color="#33f" stroked="f">
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</v:shape>
                <v:shape id="Freeform 1771" o:spid="_x0000_s2795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13cUA&#10;AADdAAAADwAAAGRycy9kb3ducmV2LnhtbERPTWvCQBC9F/oflil4q5uI2BpdRQWlIqVUe6i3ITsm&#10;wexs3N3G+O/dQqG3ebzPmc47U4uWnK8sK0j7CQji3OqKCwVfh/XzKwgfkDXWlknBjTzMZ48PU8y0&#10;vfIntftQiBjCPkMFZQhNJqXPSzLo+7YhjtzJOoMhQldI7fAaw00tB0kykgYrjg0lNrQqKT/vf4yC&#10;j3S43RzG3eV9mXr8Pi12w/bolOo9dYsJiEBd+Bf/ud90nP8yGsPvN/EE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zXd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ed="f" strokecolor="#1f1a17" strokeweight=".1pt">
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</v:shape>
                <v:shape id="Freeform 1772" o:spid="_x0000_s2796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2yscA&#10;AADdAAAADwAAAGRycy9kb3ducmV2LnhtbESPQW/CMAyF75P4D5En7TbScRhTISCGBNoBDa0gzlZj&#10;2rDGqZIMuv36+TBpN1vv+b3P8+XgO3WlmFxgA0/jAhRxHazjxsDxsHl8AZUyssUuMBn4pgTLxehu&#10;jqUNN/6ga5UbJSGcSjTQ5tyXWqe6JY9pHHpi0c4hesyyxkbbiDcJ952eFMWz9uhYGlrsad1S/Vl9&#10;eQOranJ53+8Obr3f1a8/IW5Prtoa83A/rGagMg353/x3/WYFfzoV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r9srHAAAA3QAAAA8AAAAAAAAAAAAAAAAAmAIAAGRy&#10;cy9kb3ducmV2LnhtbFBLBQYAAAAABAAEAPUAAACMAwAAAAA=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color="#33f" stroked="f">
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</v:shape>
                <v:shape id="Freeform 1773" o:spid="_x0000_s2797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60sUA&#10;AADdAAAADwAAAGRycy9kb3ducmV2LnhtbERPTWvCQBC9F/wPywi9SN2klFpSV7GFVA9eTC20tyE7&#10;TYLZ2bC7avLvXUHwNo/3OfNlb1pxIucbywrSaQKCuLS64UrB/jt/egPhA7LG1jIpGMjDcjF6mGOm&#10;7Zl3dCpCJWII+wwV1CF0mZS+rMmgn9qOOHL/1hkMEbpKaofnGG5a+Zwkr9Jgw7Ghxo4+ayoPxdEo&#10;mKzTn/XRpB+uyv/2L5Nh85Vsf5V6HPerdxCB+nAX39wbHefPZilcv4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LrSxQAAAN0AAAAPAAAAAAAAAAAAAAAAAJgCAABkcnMv&#10;ZG93bnJldi54bWxQSwUGAAAAAAQABAD1AAAAigMAAAAA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ed="f" strokecolor="#1f1a17" strokeweight=".1pt">
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</v:shape>
                <v:shape id="Freeform 1774" o:spid="_x0000_s2798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0tU8IA&#10;AADdAAAADwAAAGRycy9kb3ducmV2LnhtbERPS4vCMBC+C/6HMII3TXXBRzWKCC6elHVFPY7N2Bab&#10;SWlirf/eCAt7m4/vOfNlYwpRU+VyywoG/QgEcWJ1zqmC4++mNwHhPLLGwjIpeJGD5aLdmmOs7ZN/&#10;qD74VIQQdjEqyLwvYyldkpFB17clceButjLoA6xSqSt8hnBTyGEUjaTBnENDhiWtM0ruh4dRsP/S&#10;K1fjID3tTHPZnEdX8z29KtXtNKsZCE+N/xf/ubc6zB+Ph/D5Jp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S1TwgAAAN0AAAAPAAAAAAAAAAAAAAAAAJgCAABkcnMvZG93&#10;bnJldi54bWxQSwUGAAAAAAQABAD1AAAAhw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color="#33f" stroked="f">
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</v:shape>
                <v:shape id="Freeform 1775" o:spid="_x0000_s2799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MDsUA&#10;AADdAAAADwAAAGRycy9kb3ducmV2LnhtbESPQUsDMRCF74L/IYzgzWataMu2aRGhIlILtqV7HTbT&#10;zWJmsmxiu/77RhC8zfDe++bNfDmwVyfqYxvEwP2oAEVSB9tKY2C/W91NQcWEYtEHIQM/FGG5uL6a&#10;Y2nDWT7ptE2NyhCJJRpwKXWl1rF2xBhHoSPJ2jH0jCmvfaNtj+cMZ6/HRfGkGVvJFxx29OKo/tp+&#10;c6bw4+D8uq18xZuPasOv/p0PxtzeDM8zUImG9G/+S7/ZXH8yeYDfb/I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UwOxQAAAN0AAAAPAAAAAAAAAAAAAAAAAJgCAABkcnMv&#10;ZG93bnJldi54bWxQSwUGAAAAAAQABAD1AAAAig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ed="f" strokecolor="#1f1a17" strokeweight=".1pt">
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</v:shape>
                <v:shape id="Freeform 1776" o:spid="_x0000_s2800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KlMQA&#10;AADdAAAADwAAAGRycy9kb3ducmV2LnhtbERP22oCMRB9L/gPYQTfarZFq2yNogVBKRS80LJvw2bc&#10;LG4mSxLX7d83hULf5nCus1j1thEd+VA7VvA0zkAQl07XXCk4n7aPcxAhImtsHJOCbwqwWg4eFphr&#10;d+cDdcdYiRTCIUcFJsY2lzKUhiyGsWuJE3dx3mJM0FdSe7yncNvI5yx7kRZrTg0GW3ozVF6PN6tg&#10;894VU4mH3ceXORWX62fhXbFXajTs168gIvXxX/zn3uk0fzabwO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ipT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xe" fillcolor="#33f" stroked="f">
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</v:shape>
                <v:shape id="Freeform 1777" o:spid="_x0000_s2801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OucQA&#10;AADdAAAADwAAAGRycy9kb3ducmV2LnhtbERPTWvCQBC9C/0PyxR6kbqJoJbUVYpW1Ju1vfQ2zU43&#10;abOzIbsm8d+7guBtHu9z5sveVqKlxpeOFaSjBARx7nTJRsHX5+b5BYQPyBorx6TgTB6Wi4fBHDPt&#10;Ov6g9hiMiCHsM1RQhFBnUvq8IIt+5GriyP26xmKIsDFSN9jFcFvJcZJMpcWSY0OBNa0Kyv+PJ6vA&#10;/p1Si+m3OWx/1u/DKpjxvu2Uenrs315BBOrDXXxz73ScP5tN4PpNPE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jrn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e" filled="f" strokecolor="#1f1a17" strokeweight=".1pt">
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</v:shape>
                <v:shape id="Freeform 1778" o:spid="_x0000_s2802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BAsQA&#10;AADdAAAADwAAAGRycy9kb3ducmV2LnhtbERPTWvCQBC9F/wPywi9iG7sQWuajYigLYhg1Yu3aXaa&#10;Tc3OhuxW03/vCkJv83ifk807W4sLtb5yrGA8SkAQF05XXCo4HlbDVxA+IGusHZOCP/Iwz3tPGaba&#10;XfmTLvtQihjCPkUFJoQmldIXhiz6kWuII/ftWoshwraUusVrDLe1fEmSibRYcWww2NDSUHHe/1oF&#10;uwGZwvjua7P07+vZz2m7tm6m1HO/W7yBCNSFf/HD/aHj/Ol0Avd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AQLEAAAA3QAAAA8AAAAAAAAAAAAAAAAAmAIAAGRycy9k&#10;b3ducmV2LnhtbFBLBQYAAAAABAAEAPUAAACJAwAAAAA=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xe" fillcolor="#33f" stroked="f">
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</v:shape>
                <v:shape id="Freeform 1779" o:spid="_x0000_s2803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Nor8IA&#10;AADdAAAADwAAAGRycy9kb3ducmV2LnhtbERPS2rDMBDdF3IHMYXuGrld2MWJYkxIIE1XdXKAwZpI&#10;JtbIWIrj3j4qFLqbx/vOuppdLyYaQ+dZwdsyA0Hcet2xUXA+7V8/QISIrLH3TAp+KEC1WTytsdT+&#10;zt80NdGIFMKhRAU2xqGUMrSWHIalH4gTd/Gjw5jgaKQe8Z7CXS/fsyyXDjtODRYH2lpqr83NKbgG&#10;WZztYfcZ8uxWH/dfhofJKPXyPNcrEJHm+C/+cx90ml8UBfx+k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c2ivwgAAAN0AAAAPAAAAAAAAAAAAAAAAAJgCAABkcnMvZG93&#10;bnJldi54bWxQSwUGAAAAAAQABAD1AAAAhwMAAAAA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e" filled="f" strokecolor="#1f1a17" strokeweight=".1pt">
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</v:shape>
                <v:shape id="Freeform 1780" o:spid="_x0000_s2804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lp8YA&#10;AADdAAAADwAAAGRycy9kb3ducmV2LnhtbESPT2vCQBDF74V+h2UKvdWNQqukriKK1IuCUep1yE7+&#10;YHY2ZLcmfnvnUPA2w3vz3m/my8E16kZdqD0bGI8SUMS5tzWXBs6n7ccMVIjIFhvPZOBOAZaL15c5&#10;ptb3fKRbFkslIRxSNFDF2KZah7wih2HkW2LRCt85jLJ2pbYd9hLuGj1Jki/tsGZpqLCldUX5Nftz&#10;BrY/m8Ml3i/r3X48y4rzZ38sfktj3t+G1TeoSEN8mv+vd1bwp1PBlW9kBL1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zlp8YAAADdAAAADwAAAAAAAAAAAAAAAACYAgAAZHJz&#10;L2Rvd25yZXYueG1sUEsFBgAAAAAEAAQA9QAAAIs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xe" fillcolor="#33f" stroked="f">
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</v:shape>
                <v:shape id="Freeform 1781" o:spid="_x0000_s2805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dJcMA&#10;AADdAAAADwAAAGRycy9kb3ducmV2LnhtbERPS2vCQBC+C/0PyxR6041SNEZXKS0FDyo0iucxO3lg&#10;djbNbmP8964g9DYf33OW697UoqPWVZYVjEcRCOLM6ooLBcfD9zAG4TyyxtoyKbiRg/XqZbDERNsr&#10;/1CX+kKEEHYJKii9bxIpXVaSQTeyDXHgctsa9AG2hdQtXkO4qeUkiqbSYMWhocSGPkvKLumfUdAd&#10;dr+Xr3zOXa7jaHs8T+L9+0mpt9f+YwHCU+//xU/3Rof5s9kcHt+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8dJcMAAADdAAAADwAAAAAAAAAAAAAAAACYAgAAZHJzL2Rv&#10;d25yZXYueG1sUEsFBgAAAAAEAAQA9QAAAIg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e" filled="f" strokecolor="#1f1a17" strokeweight=".1pt">
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</v:shape>
                <v:shape id="Freeform 1782" o:spid="_x0000_s2806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GOcgA&#10;AADdAAAADwAAAGRycy9kb3ducmV2LnhtbESPQWvCQBCF7wX/wzJCb3VjBSvRVUQqSbGHVj14HLJj&#10;EszOhuzWpP31nUOhtxnem/e+WW0G16g7daH2bGA6SUARF97WXBo4n/ZPC1AhIltsPJOBbwqwWY8e&#10;Vpha3/Mn3Y+xVBLCIUUDVYxtqnUoKnIYJr4lFu3qO4dR1q7UtsNewl2jn5Nkrh3WLA0VtrSrqLgd&#10;v5yBQ/Eze+8vH2/7aT2bZ4c80695ZszjeNguQUUa4r/57zq3gv+yEH75Rk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2wY5yAAAAN0AAAAPAAAAAAAAAAAAAAAAAJgCAABk&#10;cnMvZG93bnJldi54bWxQSwUGAAAAAAQABAD1AAAAjQMAAAAA&#10;" path="m,180r8,5l20,187r5,l33,187r5,-5l40,178r8,-18l55,153r10,-5l73,145r9,-12l87,118r3,-18l90,80,87,45,90,20,92,10,97,8r5,l112,13,105,5,97,,95,,90,3,85,5r-5,8l68,15,48,20r-3,3l40,30r-2,8l35,53,33,73r2,20l35,115r3,30l40,153r-2,5l35,165r-2,5l25,175r-5,5l10,182,,180xe" fillcolor="#33f" stroked="f">
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</v:shape>
                <v:shape id="Freeform 1783" o:spid="_x0000_s2807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W28AA&#10;AADdAAAADwAAAGRycy9kb3ducmV2LnhtbERPS4vCMBC+L/gfwgje1tQHq1SjiCJ42UPdxfPQjG2x&#10;mZQk2vjvzYKwt/n4nrPeRtOKBznfWFYwGWcgiEurG64U/P4cP5cgfEDW2FomBU/ysN0MPtaYa9tz&#10;QY9zqEQKYZ+jgjqELpfSlzUZ9GPbESfuap3BkKCrpHbYp3DTymmWfUmDDaeGGjva11TeznejQDcx&#10;zmcHNMW3K+7983ApqbgoNRrG3QpEoBj+xW/3Saf5i+UE/r5JJ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gW28AAAADdAAAADwAAAAAAAAAAAAAAAACYAgAAZHJzL2Rvd25y&#10;ZXYueG1sUEsFBgAAAAAEAAQA9QAAAIUDAAAAAA==&#10;" path="m,180r8,5l20,187r5,l33,187r5,-5l40,178r8,-18l55,153r10,-5l73,145r9,-12l87,118r3,-18l90,80,87,45,90,20,92,10,97,8r5,l112,13,105,5,97,,95,,90,3,85,5r-5,8l68,15,48,20r-3,3l40,30r-2,8l35,53,33,73r2,20l35,115r3,30l40,153r-2,5l35,165r-2,5l25,175r-5,5l10,182,,180e" filled="f" strokecolor="#1f1a17" strokeweight=".1pt">
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</v:shape>
                <v:shape id="Freeform 1784" o:spid="_x0000_s2808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472MIA&#10;AADdAAAADwAAAGRycy9kb3ducmV2LnhtbERPTWuDQBC9B/oflin0FlcDTcS6Shso5BZjS6C3wZ2q&#10;1J0Vd5PYf58NBHKbx/ucvJzNIM40ud6ygiSKQRA3VvfcKvj++lymIJxH1jhYJgX/5KAsnhY5Ztpe&#10;+EDn2rcihLDLUEHn/ZhJ6ZqODLrIjsSB+7WTQR/g1Eo94SWEm0Gu4ngtDfYcGjocadtR81efjAKu&#10;+iMdX1O9b/zPh02SXWW0VerleX5/A+Fp9g/x3b3TYf4mXcHtm3CCL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jvYwgAAAN0AAAAPAAAAAAAAAAAAAAAAAJgCAABkcnMvZG93&#10;bnJldi54bWxQSwUGAAAAAAQABAD1AAAAhwMAAAAA&#10;" path="m110,222r-3,-2l105,220r-3,l100,222r5,l110,222xm,5l,,,5xe" fillcolor="#e15520" stroked="f">
                  <v:path arrowok="t" o:connecttype="custom" o:connectlocs="110,222;107,220;105,220;102,220;100,222;105,222;110,222;0,5;0,0;0,5;0,5" o:connectangles="0,0,0,0,0,0,0,0,0,0,0"/>
                  <o:lock v:ext="edit" verticies="t"/>
                </v:shape>
                <v:shape id="Freeform 1785" o:spid="_x0000_s2809" style="position:absolute;left:5698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aoBMQA&#10;AADdAAAADwAAAGRycy9kb3ducmV2LnhtbERPS4vCMBC+L/gfwgh7W1OVValGEXeFPQji46C3oRnb&#10;2GZSmqjdf2+Ehb3Nx/ec2aK1lbhT441jBf1eAoI4c9pwruB4WH9MQPiArLFyTAp+ycNi3nmbYard&#10;g3d034dcxBD2KSooQqhTKX1WkEXfczVx5C6usRgibHKpG3zEcFvJQZKMpEXDsaHAmlYFZeX+ZhV8&#10;35bl+Ws93FzNKStLs6m2/NlX6r3bLqcgArXhX/zn/tFx/ngyhNc38QQ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2qATEAAAA3QAAAA8AAAAAAAAAAAAAAAAAmAIAAGRycy9k&#10;b3ducmV2LnhtbFBLBQYAAAAABAAEAPUAAACJAwAAAAA=&#10;" path="m,l,,,5r3,l,xm105,219r2,-2l102,214r-2,3l95,217r5,2l105,219xe" fillcolor="#e15820" stroked="f">
                  <v:path arrowok="t" o:connecttype="custom" o:connectlocs="0,0;0,0;0,5;3,5;0,0;105,219;107,217;102,214;100,217;95,217;100,219;105,219" o:connectangles="0,0,0,0,0,0,0,0,0,0,0,0"/>
                  <o:lock v:ext="edit" verticies="t"/>
                </v:shape>
                <v:shape id="Freeform 1786" o:spid="_x0000_s2810" style="position:absolute;left:5698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L7ccA&#10;AADdAAAADwAAAGRycy9kb3ducmV2LnhtbESPQWvCQBCF70L/wzIFb2ZTKZpG11AKpRKoYBR6HbJj&#10;EpudDdltjP313YLgbYb35n1v1tloWjFQ7xrLCp6iGARxaXXDlYLj4X2WgHAeWWNrmRRcyUG2eZis&#10;MdX2wnsaCl+JEMIuRQW1910qpStrMugi2xEH7WR7gz6sfSV1j5cQblo5j+OFNNhwINTY0VtN5Xfx&#10;YwL34+h/4+I8lq38XOZfp13+Mielpo/j6wqEp9HfzbfrrQ71l8kz/H8TRp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gC+3HAAAA3QAAAA8AAAAAAAAAAAAAAAAAmAIAAGRy&#10;cy9kb3ducmV2LnhtbFBLBQYAAAAABAAEAPUAAACMAwAAAAA=&#10;" path="m,l,,,5r3,l,xm100,217r2,-2l105,215r-3,-3l100,210r-5,2l90,215r5,l100,217xe" fillcolor="#e25b20" stroked="f">
                  <v:path arrowok="t" o:connecttype="custom" o:connectlocs="0,0;0,0;0,5;3,5;0,0;100,217;102,215;105,215;102,212;100,210;95,212;90,215;95,215;100,217" o:connectangles="0,0,0,0,0,0,0,0,0,0,0,0,0,0"/>
                  <o:lock v:ext="edit" verticies="t"/>
                </v:shape>
                <v:shape id="Freeform 1787" o:spid="_x0000_s2811" style="position:absolute;left:5698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GdcUA&#10;AADdAAAADwAAAGRycy9kb3ducmV2LnhtbERPTWvCQBC9C/0PyxR6Ed000KjRVUrB0pNU60FvY3ZM&#10;gtnZdHfV+O9dodDbPN7nzBadacSFnK8tK3gdJiCIC6trLhVsf5aDMQgfkDU2lknBjTws5k+9Geba&#10;XnlNl00oRQxhn6OCKoQ2l9IXFRn0Q9sSR+5oncEQoSuldniN4aaRaZJk0mDNsaHClj4qKk6bs1Ew&#10;ypL9p9y5ZnnYT/pduvpNv8+ZUi/P3fsURKAu/Iv/3F86zh+N3+DxTT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EZ1xQAAAN0AAAAPAAAAAAAAAAAAAAAAAJgCAABkcnMv&#10;ZG93bnJldi54bWxQSwUGAAAAAAQABAD1AAAAigMAAAAA&#10;" path="m3,l,,,5r3,l3,xm95,212r5,l102,209r-2,-2l90,209r-8,3l90,212r5,xe" fillcolor="#e25e20" stroked="f">
                  <v:path arrowok="t" o:connecttype="custom" o:connectlocs="3,0;0,0;0,5;3,5;3,0;95,212;100,212;102,209;100,207;100,207;90,209;82,212;90,212;95,212" o:connectangles="0,0,0,0,0,0,0,0,0,0,0,0,0,0"/>
                  <o:lock v:ext="edit" verticies="t"/>
                </v:shape>
                <v:shape id="Freeform 1788" o:spid="_x0000_s2812" style="position:absolute;left:5698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MycIA&#10;AADdAAAADwAAAGRycy9kb3ducmV2LnhtbERPS2sCMRC+F/wPYYTealZL1W6NIkqL6MkHnofNuBtM&#10;Jusm1e2/bwTB23x8z5nMWmfFlZpgPCvo9zIQxIXXhksFh/332xhEiMgarWdS8EcBZtPOywRz7W+8&#10;pesuliKFcMhRQRVjnUsZioochp6viRN38o3DmGBTSt3gLYU7KwdZNpQODaeGCmtaVFScd79OwfvP&#10;8rKxGzT2uP4wtu4vP53dK/XabedfICK18Sl+uFc6zR+Nh3D/Jp0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0zJwgAAAN0AAAAPAAAAAAAAAAAAAAAAAJgCAABkcnMvZG93&#10;bnJldi54bWxQSwUGAAAAAAQABAD1AAAAhwMAAAAA&#10;" path="m3,l,,,5r3,l3,xm90,210r5,-3l100,205r-3,-3l87,205r-12,2l82,210r8,xe" fillcolor="#e36121" stroked="f">
                  <v:path arrowok="t" o:connecttype="custom" o:connectlocs="3,0;0,0;0,5;3,5;3,5;3,0;90,210;95,207;100,205;100,205;97,202;87,205;75,207;82,210;90,210" o:connectangles="0,0,0,0,0,0,0,0,0,0,0,0,0,0,0"/>
                  <o:lock v:ext="edit" verticies="t"/>
                </v:shape>
                <v:shape id="Freeform 1789" o:spid="_x0000_s2813" style="position:absolute;left:5698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GF8MA&#10;AADdAAAADwAAAGRycy9kb3ducmV2LnhtbERPTWvCQBC9F/wPywi91Y0eqqauUiwludaKehyz0yQ0&#10;Oxt2NzHm13cLhd7m8T5nsxtMI3pyvrasYD5LQBAXVtdcKjh+vj+tQPiArLGxTAru5GG3nTxsMNX2&#10;xh/UH0IpYgj7FBVUIbSplL6oyKCf2ZY4cl/WGQwRulJqh7cYbhq5SJJnabDm2FBhS/uKiu9DZxS0&#10;WX8du7fcnxbDdT1aeXb3S6bU43R4fQERaAj/4j93ruP85WoJ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nGF8MAAADdAAAADwAAAAAAAAAAAAAAAACYAgAAZHJzL2Rv&#10;d25yZXYueG1sUEsFBgAAAAAEAAQA9QAAAIgDAAAAAA==&#10;" path="m3,l,,,7,3,5,3,xm82,207r8,-3l100,202r-3,-3l95,197r-13,5l67,204r8,l82,207xe" fillcolor="#e36421" stroked="f">
                  <v:path arrowok="t" o:connecttype="custom" o:connectlocs="3,0;0,0;0,7;3,5;3,5;3,0;82,207;90,204;100,202;97,199;95,197;82,202;67,204;75,204;82,207" o:connectangles="0,0,0,0,0,0,0,0,0,0,0,0,0,0,0"/>
                  <o:lock v:ext="edit" verticies="t"/>
                </v:shape>
                <v:shape id="Freeform 1790" o:spid="_x0000_s2814" style="position:absolute;left:5698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Wo8UA&#10;AADdAAAADwAAAGRycy9kb3ducmV2LnhtbESPQU/DMAyF75P4D5GRuG1pQYNRlk2AhDSNXRj9AVbj&#10;tRWNUyWha//9fJi0m633/N7n9XZ0nRooxNazgXyRgSKuvG25NlD+fs1XoGJCtth5JgMTRdhu7mZr&#10;LKw/8w8Nx1QrCeFYoIEmpb7QOlYNOYwL3xOLdvLBYZI11NoGPEu46/Rjlj1rhy1LQ4M9fTZU/R3/&#10;nYGnQzkt7Unn/D3kr8GVH9M+jcY83I/vb6ASjelmvl7vrOC/rARXvpER9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xajxQAAAN0AAAAPAAAAAAAAAAAAAAAAAJgCAABkcnMv&#10;ZG93bnJldi54bWxQSwUGAAAAAAQABAD1AAAAigMAAAAA&#10;" path="m3,r,l,,,8,3,5r2,l3,xm75,202r12,-2l97,197r-2,-2l92,193r-15,4l57,200r10,2l75,202xe" fillcolor="#e46721" stroked="f">
                  <v:path arrowok="t" o:connecttype="custom" o:connectlocs="3,0;3,0;0,0;0,8;3,5;5,5;3,0;75,202;87,200;97,197;95,195;92,193;77,197;57,200;67,202;75,202" o:connectangles="0,0,0,0,0,0,0,0,0,0,0,0,0,0,0,0"/>
                  <o:lock v:ext="edit" verticies="t"/>
                </v:shape>
                <v:shape id="Freeform 1791" o:spid="_x0000_s2815" style="position:absolute;left:5698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VicUA&#10;AADdAAAADwAAAGRycy9kb3ducmV2LnhtbESPQWvDMAyF74P+B6NCL2FxWtiapXVLGRRyG8lG2VHE&#10;WhIayyH2Gvffz4PBbhLvvU9P+2Mwg7jR5HrLCtZpBoK4sbrnVsHH+/kxB+E8ssbBMim4k4PjYfGw&#10;x0LbmSu61b4VEcKuQAWd92MhpWs6MuhSOxJH7ctOBn1cp1bqCecIN4PcZNmzNNhzvNDhSK8dNdf6&#10;2yiItKZKkuzTuvoSnt7mMvSyVGq1DKcdCE/B/5v/0qWO9bf5C/x+E0e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ZWJxQAAAN0AAAAPAAAAAAAAAAAAAAAAAJgCAABkcnMv&#10;ZG93bnJldi54bWxQSwUGAAAAAAQABAD1AAAAigMAAAAA&#10;" path="m3,r,l,2,,7,3,5r2,l3,xm67,199r15,-2l95,192r-3,-2l72,194r-17,l52,194r-2,l60,197r7,2xe" fillcolor="#e46a21" stroked="f">
                  <v:path arrowok="t" o:connecttype="custom" o:connectlocs="3,0;3,0;0,2;0,7;3,5;5,5;3,0;67,199;82,197;95,192;92,190;92,190;72,194;55,194;52,194;50,194;60,197;67,199" o:connectangles="0,0,0,0,0,0,0,0,0,0,0,0,0,0,0,0,0,0"/>
                  <o:lock v:ext="edit" verticies="t"/>
                </v:shape>
                <v:shape id="Freeform 1792" o:spid="_x0000_s2816" style="position:absolute;left:5698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sccA&#10;AADdAAAADwAAAGRycy9kb3ducmV2LnhtbESPQWvCQBCF74L/YZlCb7qpYE1TVxFBkIKH2NLa25Ad&#10;k9TsbMhuNP33nUPB2wzvzXvfLNeDa9SVulB7NvA0TUARF97WXBr4eN9NUlAhIltsPJOBXwqwXo1H&#10;S8ysv3FO12MslYRwyNBAFWObaR2KihyGqW+JRTv7zmGUtSu17fAm4a7RsyR51g5rloYKW9pWVFyO&#10;vTPwmefzU58fLt/+Kz1gv3n7OZ3RmMeHYfMKKtIQ7+b/670V/MWL8Ms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qz7HHAAAA3QAAAA8AAAAAAAAAAAAAAAAAmAIAAGRy&#10;cy9kb3ducmV2LnhtbFBLBQYAAAAABAAEAPUAAACMAwAAAAA=&#10;" path="m5,l3,,,3,3,8,5,5,5,xm57,195r20,-3l92,188r-2,-3l72,190r-17,l50,190r-7,l50,192r7,3xe" fillcolor="#e56d21" stroked="f">
                  <v:path arrowok="t" o:connecttype="custom" o:connectlocs="5,0;3,0;0,3;3,8;3,8;5,5;5,0;57,195;77,192;92,188;92,188;90,185;72,190;55,190;50,190;43,190;50,192;57,195" o:connectangles="0,0,0,0,0,0,0,0,0,0,0,0,0,0,0,0,0,0"/>
                  <o:lock v:ext="edit" verticies="t"/>
                </v:shape>
                <v:shape id="Freeform 1793" o:spid="_x0000_s2817" style="position:absolute;left:5698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kicMA&#10;AADdAAAADwAAAGRycy9kb3ducmV2LnhtbERPTWuDQBC9F/Iflgn01qyG0iTWNQQlkEIpJLH3wZ2q&#10;1J0Vd6Pm33cLhd7m8T4n3c+mEyMNrrWsIF5FIIgrq1uuFZTX49MWhPPIGjvLpOBODvbZ4iHFRNuJ&#10;zzRefC1CCLsEFTTe94mUrmrIoFvZnjhwX3Yw6AMcaqkHnEK46eQ6il6kwZZDQ4M95Q1V35ebUbCZ&#10;b9Z8fJpt8fY8FYdzmY/Fe67U43I+vILwNPt/8Z/7pMP8zS6G32/CC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ykicMAAADdAAAADwAAAAAAAAAAAAAAAACYAgAAZHJzL2Rv&#10;d25yZXYueG1sUEsFBgAAAAAEAAQA9QAAAIgDAAAAAA==&#10;" path="m5,l3,,,2,3,7,5,5,5,xm50,189r2,l55,189r17,l92,185r-2,-3l87,180r-15,5l55,185r-8,l40,185r5,2l50,189xe" fillcolor="#e57121" stroked="f">
                  <v:path arrowok="t" o:connecttype="custom" o:connectlocs="5,0;3,0;0,2;3,7;3,7;5,5;5,0;50,189;52,189;55,189;72,189;92,185;90,182;87,180;72,185;55,185;47,185;40,185;40,185;45,187;50,189" o:connectangles="0,0,0,0,0,0,0,0,0,0,0,0,0,0,0,0,0,0,0,0,0"/>
                  <o:lock v:ext="edit" verticies="t"/>
                </v:shape>
                <v:shape id="Freeform 1794" o:spid="_x0000_s2818" style="position:absolute;left:5701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xgQ8IA&#10;AADdAAAADwAAAGRycy9kb3ducmV2LnhtbERPS27CMBDdV+IO1iCxqcCBBYWAQVAUwaIbPgcY7CEJ&#10;xOModiHcHiNV6m6e3nfmy9ZW4k6NLx0rGA4SEMTamZJzBadj1p+A8AHZYOWYFDzJw3LR+ZhjatyD&#10;93Q/hFzEEPYpKihCqFMpvS7Ioh+4mjhyF9dYDBE2uTQNPmK4reQoScbSYsmxocCavgvSt8OvVbA+&#10;365X/sTM63q7SsrTzyYbaqV63XY1AxGoDf/iP/fOxPlf0xG8v4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GBDwgAAAN0AAAAPAAAAAAAAAAAAAAAAAJgCAABkcnMvZG93&#10;bnJldi54bWxQSwUGAAAAAAQABAD1AAAAhwMAAAAA&#10;" path="m2,l,3,,8r2,l5,5,2,xm40,185r7,l52,185r17,l87,180r-3,-2l82,175r-15,5l52,180r-10,l35,180r,3l37,183r3,2xe" fillcolor="#e57422" stroked="f">
                  <v:path arrowok="t" o:connecttype="custom" o:connectlocs="2,0;0,3;0,3;0,8;2,8;5,5;2,0;40,185;47,185;52,185;69,185;87,180;84,178;82,175;67,180;52,180;42,180;35,180;35,183;37,183;40,185;40,185" o:connectangles="0,0,0,0,0,0,0,0,0,0,0,0,0,0,0,0,0,0,0,0,0,0"/>
                  <o:lock v:ext="edit" verticies="t"/>
                </v:shape>
                <v:shape id="Freeform 1795" o:spid="_x0000_s2819" style="position:absolute;left:5701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hkMIA&#10;AADdAAAADwAAAGRycy9kb3ducmV2LnhtbERPzWrCQBC+F3yHZQRvdWMFa1NXCS0Fi/Wg9gGG7Jgs&#10;zczG7Krp27tCobf5+H5nseq5URfqgvNiYDLOQJGU3jqpDHwfPh7noEJEsdh4IQO/FGC1HDwsMLf+&#10;Kju67GOlUoiEHA3UMba51qGsiTGMfUuSuKPvGGOCXaVth9cUzo1+yrKZZnSSGmps6a2m8md/ZgNF&#10;77idfr2f6XO32YbTkQuHbMxo2BevoCL18V/8517bNP/5ZQr3b9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uGQwgAAAN0AAAAPAAAAAAAAAAAAAAAAAJgCAABkcnMvZG93&#10;bnJldi54bWxQSwUGAAAAAAQABAD1AAAAhwMAAAAA&#10;" path="m2,l,2r,8l2,7,5,5,2,xm37,180r7,l52,180r17,l84,175r-2,-3l79,170r-12,5l52,175r-10,l32,172r3,5l37,180xe" fillcolor="#e67723" stroked="f">
                  <v:path arrowok="t" o:connecttype="custom" o:connectlocs="2,0;0,2;0,2;0,10;2,7;5,5;2,0;37,180;44,180;52,180;69,180;84,175;82,172;79,170;67,175;52,175;42,175;32,172;35,177;37,180" o:connectangles="0,0,0,0,0,0,0,0,0,0,0,0,0,0,0,0,0,0,0,0"/>
                  <o:lock v:ext="edit" verticies="t"/>
                </v:shape>
                <v:shape id="Freeform 1796" o:spid="_x0000_s2820" style="position:absolute;left:5701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8w8YA&#10;AADdAAAADwAAAGRycy9kb3ducmV2LnhtbERPTWvCQBC9F/wPywheim4qpanRVUpR8NSq1YO3ITtu&#10;gtnZNLsmaX99t1DobR7vcxar3laipcaXjhU8TBIQxLnTJRsFx4/N+BmED8gaK8ek4Is8rJaDuwVm&#10;2nW8p/YQjIgh7DNUUIRQZ1L6vCCLfuJq4shdXGMxRNgYqRvsYrit5DRJnqTFkmNDgTW9FpRfDzer&#10;4O20Pe7vzXu6c5/1eTr77tZpa5QaDfuXOYhAffgX/7m3Os5PZ4/w+008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O8w8YAAADdAAAADwAAAAAAAAAAAAAAAACYAgAAZHJz&#10;L2Rvd25yZXYueG1sUEsFBgAAAAAEAAQA9QAAAIsDAAAAAA==&#10;" path="m5,l2,3,,3r,7l2,8,5,5,5,xm35,175r7,l52,175r15,l82,170r-3,-2l64,170r-12,l42,170,30,168r2,2l35,175xe" fillcolor="#e67924" stroked="f">
                  <v:path arrowok="t" o:connecttype="custom" o:connectlocs="5,0;2,3;0,3;0,10;2,8;5,5;5,0;35,175;42,175;52,175;67,175;82,170;79,168;79,168;64,170;52,170;42,170;30,168;32,170;35,175" o:connectangles="0,0,0,0,0,0,0,0,0,0,0,0,0,0,0,0,0,0,0,0"/>
                  <o:lock v:ext="edit" verticies="t"/>
                </v:shape>
                <v:shape id="Freeform 1797" o:spid="_x0000_s2821" style="position:absolute;left:5701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oKz8QA&#10;AADdAAAADwAAAGRycy9kb3ducmV2LnhtbERPTWsCMRC9F/wPYYReima12NrVKNUieKlglJ7Hzbi7&#10;uJlsN6mu/94IQm/zeJ8znbe2EmdqfOlYwaCfgCDOnCk5V7DfrXpjED4gG6wck4IreZjPOk9TTI27&#10;8JbOOuQihrBPUUERQp1K6bOCLPq+q4kjd3SNxRBhk0vT4CWG20oOk+RNWiw5NhRY07Kg7KT/rIKF&#10;/n71fLTbzXqpf8Pha2P1z4tSz932cwIiUBv+xQ/32sT57x8j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KCs/EAAAA3QAAAA8AAAAAAAAAAAAAAAAAmAIAAGRycy9k&#10;b3ducmV2LnhtbFBLBQYAAAAABAAEAPUAAACJAwAAAAA=&#10;" path="m5,l2,2,,5r,5l2,7,5,5,5,xm32,167r10,3l52,170r15,l79,165r-2,-3l64,165r-12,l40,165,30,162r,3l32,167xe" fillcolor="#e77c25" stroked="f">
                  <v:path arrowok="t" o:connecttype="custom" o:connectlocs="5,0;2,2;0,5;0,10;2,7;5,5;5,0;32,167;42,170;52,170;67,170;79,165;79,165;77,162;64,165;52,165;40,165;30,162;30,165;32,167" o:connectangles="0,0,0,0,0,0,0,0,0,0,0,0,0,0,0,0,0,0,0,0"/>
                  <o:lock v:ext="edit" verticies="t"/>
                </v:shape>
                <v:shape id="Freeform 1798" o:spid="_x0000_s2822" style="position:absolute;left:5701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QrsMA&#10;AADdAAAADwAAAGRycy9kb3ducmV2LnhtbERP22rCQBB9F/oPyxT6pptKiWl0FRFCqy/e+gFDdkxC&#10;s7Nhd43x712h0Lc5nOssVoNpRU/ON5YVvE8SEMSl1Q1XCn7OxTgD4QOyxtYyKbiTh9XyZbTAXNsb&#10;H6k/hUrEEPY5KqhD6HIpfVmTQT+xHXHkLtYZDBG6SmqHtxhuWjlNklQabDg21NjRpqby93Q1CrLD&#10;9Lgfvgra9HeZVm5XnLcfhVJvr8N6DiLQEP7Ff+5vHefPPl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VQrsMAAADdAAAADwAAAAAAAAAAAAAAAACYAgAAZHJzL2Rv&#10;d25yZXYueG1sUEsFBgAAAAAEAAQA9QAAAIgDAAAAAA==&#10;" path="m5,l2,3,,5r,5l2,8,5,5,5,xm30,163r12,2l52,165r12,l79,163r-2,-3l74,158r-10,2l52,160r-12,l27,158r3,2l30,163xe" fillcolor="#e77f26" stroked="f">
                  <v:path arrowok="t" o:connecttype="custom" o:connectlocs="5,0;2,3;0,5;0,10;2,8;5,5;5,0;30,163;42,165;52,165;64,165;79,163;77,160;74,158;64,160;52,160;40,160;27,158;30,160;30,163" o:connectangles="0,0,0,0,0,0,0,0,0,0,0,0,0,0,0,0,0,0,0,0"/>
                  <o:lock v:ext="edit" verticies="t"/>
                </v:shape>
                <v:shape id="Freeform 1799" o:spid="_x0000_s2823" style="position:absolute;left:5701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vWcMA&#10;AADdAAAADwAAAGRycy9kb3ducmV2LnhtbERPzWrCQBC+F3yHZQRvdROlTZtmFREsPYhg9AGG7DQJ&#10;ZmdDdk3SPH23IPQ2H9/vZNvRNKKnztWWFcTLCARxYXXNpYLr5fD8BsJ5ZI2NZVLwQw62m9lThqm2&#10;A5+pz30pQgi7FBVU3replK6oyKBb2pY4cN+2M+gD7EqpOxxCuGnkKopepcGaQ0OFLe0rKm753Sgw&#10;eR+/yPWU3JH3fPy0p7GcTkot5uPuA4Sn0f+LH+4vHeYn7wn8fR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5vWcMAAADdAAAADwAAAAAAAAAAAAAAAACYAgAAZHJzL2Rv&#10;d25yZXYueG1sUEsFBgAAAAAEAAQA9QAAAIgDAAAAAA==&#10;" path="m5,l2,2,,5r,7l2,7,7,5,5,xm30,157r10,3l52,160r12,l77,157r-3,-2l72,152r-10,3l52,155r-15,l25,152r2,3l30,157xe" fillcolor="#e88227" stroked="f">
                  <v:path arrowok="t" o:connecttype="custom" o:connectlocs="5,0;2,2;0,5;0,12;2,7;7,5;5,0;30,157;40,160;52,160;64,160;77,157;74,155;72,152;62,155;52,155;37,155;25,152;27,155;30,157" o:connectangles="0,0,0,0,0,0,0,0,0,0,0,0,0,0,0,0,0,0,0,0"/>
                  <o:lock v:ext="edit" verticies="t"/>
                </v:shape>
                <v:shape id="Freeform 1800" o:spid="_x0000_s2824" style="position:absolute;left:5701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HYsUA&#10;AADdAAAADwAAAGRycy9kb3ducmV2LnhtbESPS2/CQAyE75X4DysjcSsbeuCRsqAKqRLcCI8DN5N1&#10;k6hZb8guEP49PiBxszXjmc/zZedqdaM2VJ4NjIYJKOLc24oLA4f97+cUVIjIFmvPZOBBAZaL3scc&#10;U+vvnNFtFwslIRxSNFDG2KRah7wkh2HoG2LR/nzrMMraFtq2eJdwV+uvJBlrhxVLQ4kNrUrK/3dX&#10;ZyA77Yv6uLnE7eFyrk6biW3ybGbMoN/9fIOK1MW3+XW9toI/mQmufCMj6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IdixQAAAN0AAAAPAAAAAAAAAAAAAAAAAJgCAABkcnMv&#10;ZG93bnJldi54bWxQSwUGAAAAAAQABAD1AAAAigMAAAAA&#10;" path="m5,l2,3,,5r,8l2,10,7,5,5,xm27,153r13,2l52,155r12,l74,153r-2,-3l72,148r-10,2l52,150r-15,l25,145r,5l27,153xe" fillcolor="#e88527" stroked="f">
                  <v:path arrowok="t" o:connecttype="custom" o:connectlocs="5,0;2,3;0,5;0,13;2,10;7,5;5,0;27,153;40,155;52,155;64,155;74,153;72,150;72,148;62,150;52,150;37,150;25,145;25,150;27,153" o:connectangles="0,0,0,0,0,0,0,0,0,0,0,0,0,0,0,0,0,0,0,0"/>
                  <o:lock v:ext="edit" verticies="t"/>
                </v:shape>
                <v:shape id="Freeform 1801" o:spid="_x0000_s2825" style="position:absolute;left:5701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7zRMMA&#10;AADdAAAADwAAAGRycy9kb3ducmV2LnhtbERPTWvCQBC9F/wPywheSt2YQm1SV5FCQI+19j5kJ9nU&#10;7GzIbk3ir3cLhd7m8T5nsxttK67U+8axgtUyAUFcOt1wreD8WTy9gvABWWPrmBRM5GG3nT1sMNdu&#10;4A+6nkItYgj7HBWYELpcSl8asuiXriOOXOV6iyHCvpa6xyGG21amSfIiLTYcGwx29G6ovJx+rIL0&#10;eGvr1fO5Kh/X3y6disIcuy+lFvNx/wYi0Bj+xX/ug47z11kG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7zRMMAAADdAAAADwAAAAAAAAAAAAAAAACYAgAAZHJzL2Rv&#10;d25yZXYueG1sUEsFBgAAAAAEAAQA9QAAAIgDAAAAAA==&#10;" path="m7,l2,2,,7r,5l2,10,7,5,7,xm25,147r12,3l52,150r10,l72,147r,-2l69,142r-10,3l52,145r-15,l22,140r3,2l25,147xe" fillcolor="#e98929" stroked="f">
                  <v:path arrowok="t" o:connecttype="custom" o:connectlocs="7,0;2,2;0,7;0,12;2,10;7,5;7,0;25,147;37,150;52,150;62,150;72,147;72,145;69,142;59,145;52,145;37,145;22,140;25,142;25,147" o:connectangles="0,0,0,0,0,0,0,0,0,0,0,0,0,0,0,0,0,0,0,0"/>
                  <o:lock v:ext="edit" verticies="t"/>
                </v:shape>
                <v:shape id="Freeform 1802" o:spid="_x0000_s2826" style="position:absolute;left:5701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ArMYA&#10;AADdAAAADwAAAGRycy9kb3ducmV2LnhtbESPzWrDQAyE74W+w6JCb/W6PRTHzSaUgGmgpJA4D6B6&#10;5R/i1RrvxnbevjoEepOY0cyn9XZxvZpoDJ1nA69JCoq48rbjxsC5LF4yUCEiW+w9k4EbBdhuHh/W&#10;mFs/85GmU2yUhHDI0UAb45BrHaqWHIbED8Si1X50GGUdG21HnCXc9fotTd+1w46locWBdi1Vl9PV&#10;Gagvh2L6Kly9+111WT9P5fftpzTm+Wn5/AAVaYn/5vv13gp+lgq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5ArMYAAADdAAAADwAAAAAAAAAAAAAAAACYAgAAZHJz&#10;L2Rvd25yZXYueG1sUEsFBgAAAAAEAAQA9QAAAIsDAAAAAA==&#10;" path="m7,l2,5,,8r,5l2,10,7,5,7,xm25,140r12,5l52,145r10,l72,143r-3,-3l67,140r-8,l52,140r-17,l20,135r2,3l25,140xe" fillcolor="#e98c2a" stroked="f">
                  <v:path arrowok="t" o:connecttype="custom" o:connectlocs="7,0;2,5;0,8;0,13;2,10;7,5;7,0;25,140;37,145;52,145;62,145;72,143;69,140;67,140;59,140;52,140;35,140;20,135;22,138;25,140" o:connectangles="0,0,0,0,0,0,0,0,0,0,0,0,0,0,0,0,0,0,0,0"/>
                  <o:lock v:ext="edit" verticies="t"/>
                </v:shape>
                <v:shape id="Freeform 1803" o:spid="_x0000_s2827" style="position:absolute;left:5701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TJMQA&#10;AADdAAAADwAAAGRycy9kb3ducmV2LnhtbERPS2vCQBC+C/0PyxS8SN1YQWzqKqGlrTcxfUBuQ3aa&#10;LGZnQ3Y18d+7guBtPr7nrDaDbcSJOm8cK5hNExDEpdOGKwU/3x9PSxA+IGtsHJOCM3nYrB9GK0y1&#10;63lPpzxUIoawT1FBHUKbSunLmiz6qWuJI/fvOoshwq6SusM+httGPifJQlo0HBtqbOmtpvKQH62C&#10;4gU/TTEcst3kt//K/mz+Pm+MUuPHIXsFEWgId/HNvdVx/jKZwfWbeIJ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0UyTEAAAA3QAAAA8AAAAAAAAAAAAAAAAAmAIAAGRycy9k&#10;b3ducmV2LnhtbFBLBQYAAAAABAAEAPUAAACJAwAAAAA=&#10;" path="m7,l2,5,,7r,8l5,10,10,7,7,xm22,135r15,5l52,140r7,l69,137r-2,l64,135r-5,l52,135,35,132,20,127r,5l22,135xe" fillcolor="#ea8f2b" stroked="f">
                  <v:path arrowok="t" o:connecttype="custom" o:connectlocs="7,0;2,5;0,7;0,15;5,10;10,7;7,0;22,135;37,140;52,140;59,140;69,137;67,137;64,135;59,135;52,135;35,132;20,127;20,132;22,135" o:connectangles="0,0,0,0,0,0,0,0,0,0,0,0,0,0,0,0,0,0,0,0"/>
                  <o:lock v:ext="edit" verticies="t"/>
                </v:shape>
                <v:shape id="Freeform 1804" o:spid="_x0000_s2828" style="position:absolute;left:5701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rO78A&#10;AADdAAAADwAAAGRycy9kb3ducmV2LnhtbESPQQvCMAyF74L/oUTwpp2CItMqIky8bnrwGNa4Ddd0&#10;rlWnv94KgreE976Xl9WmM7V4UOsqywom4wgEcW51xYWC0zEZLUA4j6yxtkwKXuRgs+73Vhhr++SU&#10;HpkvRAhhF6OC0vsmltLlJRl0Y9sQB+1iW4M+rG0hdYvPEG5qOY2iuTRYcbhQYkO7kvJrdjehxl5n&#10;+xnp6rw9pe42a5J36hOlhoNuuwThqfN/848+6MAtoil8vwkj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/Ws7vwAAAN0AAAAPAAAAAAAAAAAAAAAAAJgCAABkcnMvZG93bnJl&#10;di54bWxQSwUGAAAAAAQABAD1AAAAhAMAAAAA&#10;" path="m7,l2,5,,8r,7l5,10,10,8,7,xm20,130r15,5l52,135r7,l67,135r-3,-2l64,130r-7,l52,130,35,128,17,123r3,2l20,130xe" fillcolor="#eb922b" stroked="f">
                  <v:path arrowok="t" o:connecttype="custom" o:connectlocs="7,0;2,5;0,8;0,15;5,10;10,8;7,0;20,130;35,135;52,135;59,135;67,135;64,133;64,130;57,130;52,130;35,128;17,123;20,125;20,130" o:connectangles="0,0,0,0,0,0,0,0,0,0,0,0,0,0,0,0,0,0,0,0"/>
                  <o:lock v:ext="edit" verticies="t"/>
                </v:shape>
                <v:shape id="Freeform 1805" o:spid="_x0000_s2829" style="position:absolute;left:5701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7FMQA&#10;AADdAAAADwAAAGRycy9kb3ducmV2LnhtbERPTWvCQBC9C/0PyxR6042tKTG6SmkV6kWsCl7H7JgE&#10;s7Mhu2rsr3cFwds83ueMp62pxJkaV1pW0O9FIIgzq0vOFWw3824CwnlkjZVlUnAlB9PJS2eMqbYX&#10;/qPz2ucihLBLUUHhfZ1K6bKCDLqerYkDd7CNQR9gk0vd4CWEm0q+R9GnNFhyaCiwpu+CsuP6ZBQk&#10;+9VwFSf7eBDz4vS/3M3M7ueo1Ntr+zUC4an1T/HD/avD/CT6gPs34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suxTEAAAA3QAAAA8AAAAAAAAAAAAAAAAAmAIAAGRycy9k&#10;b3ducmV2LnhtbFBLBQYAAAAABAAEAPUAAACJAwAAAAA=&#10;" path="m10,l5,3,,8r,2l,15,5,10,10,5,10,xm20,120r15,5l52,128r7,l64,128r,-3l62,123r-5,l52,123r-10,l32,120r-7,-2l15,113r2,5l20,120xe" fillcolor="#eb952b" stroked="f">
                  <v:path arrowok="t" o:connecttype="custom" o:connectlocs="10,0;5,3;0,8;0,10;0,15;5,10;10,5;10,0;20,120;35,125;52,128;59,128;64,128;64,125;62,123;57,123;52,123;42,123;32,120;25,118;15,113;17,118;20,120" o:connectangles="0,0,0,0,0,0,0,0,0,0,0,0,0,0,0,0,0,0,0,0,0,0,0"/>
                  <o:lock v:ext="edit" verticies="t"/>
                </v:shape>
                <v:shape id="Freeform 1806" o:spid="_x0000_s2830" style="position:absolute;left:5701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BFMcA&#10;AADdAAAADwAAAGRycy9kb3ducmV2LnhtbESP3WrCQBCF74W+wzKF3plNfxCJWcUUSlpEiqYPMGbH&#10;JDQ7G7KbmL59VxC8m+GcOd+ZdDOZVozUu8aygucoBkFcWt1wpeCn+JgvQTiPrLG1TAr+yMFm/TBL&#10;MdH2wgcaj74SIYRdggpq77tESlfWZNBFtiMO2tn2Bn1Y+0rqHi8h3LTyJY4X0mDDgVBjR+81lb/H&#10;wQTu9pyP/muffWenYXpt9tkuLw5KPT1O2xUIT5O/m2/XnzrUX8ZvcP0mjC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ywRTHAAAA3QAAAA8AAAAAAAAAAAAAAAAAmAIAAGRy&#10;cy9kb3ducmV2LnhtbFBLBQYAAAAABAAEAPUAAACMAwAAAAA=&#10;" path="m10,l5,2,,7r,5l,15,5,10,10,5,10,xm17,115r18,5l52,122r5,l64,122r-2,-2l59,117r-2,l52,117r-10,l32,115,22,112r-7,-7l15,110r2,5xe" fillcolor="#ec982a" stroked="f">
                  <v:path arrowok="t" o:connecttype="custom" o:connectlocs="10,0;5,2;0,7;0,12;0,15;5,10;10,5;10,0;17,115;35,120;52,122;57,122;64,122;62,120;59,117;57,117;52,117;42,117;32,115;22,112;15,105;15,110;17,115" o:connectangles="0,0,0,0,0,0,0,0,0,0,0,0,0,0,0,0,0,0,0,0,0,0,0"/>
                  <o:lock v:ext="edit" verticies="t"/>
                </v:shape>
                <v:shape id="Freeform 1807" o:spid="_x0000_s2831" style="position:absolute;left:5701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yj8MA&#10;AADdAAAADwAAAGRycy9kb3ducmV2LnhtbERPS2sCMRC+F/wPYYTealapVVajSIvg0oP4AK/DZtwN&#10;biZLEnX11zeFQm/z8T1nvuxsI27kg3GsYDjIQBCXThuuFBwP67cpiBCRNTaOScGDAiwXvZc55trd&#10;eUe3faxECuGQo4I6xjaXMpQ1WQwD1xIn7uy8xZigr6T2eE/htpGjLPuQFg2nhhpb+qypvOyvVsHX&#10;dnL5Lp6FGZni/H7atpq9i0q99rvVDESkLv6L/9wbneZPsz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Kyj8MAAADdAAAADwAAAAAAAAAAAAAAAACYAgAAZHJzL2Rv&#10;d25yZXYueG1sUEsFBgAAAAAEAAQA9QAAAIgDAAAAAA==&#10;" path="m10,l5,5,,10r,3l,18,5,10,12,5,10,xm15,108r10,5l32,115r10,3l52,118r5,l62,118r-3,-3l59,113r-5,l52,113r-12,l30,110r-8,-5l12,100r3,3l15,108xe" fillcolor="#ec9b29" stroked="f">
                  <v:path arrowok="t" o:connecttype="custom" o:connectlocs="10,0;5,5;0,10;0,13;0,18;5,10;12,5;10,0;15,108;25,113;32,115;42,118;52,118;57,118;62,118;59,115;59,113;54,113;52,113;40,113;30,110;22,105;12,100;15,103;15,108" o:connectangles="0,0,0,0,0,0,0,0,0,0,0,0,0,0,0,0,0,0,0,0,0,0,0,0,0"/>
                  <o:lock v:ext="edit" verticies="t"/>
                </v:shape>
                <v:shape id="Freeform 1808" o:spid="_x0000_s2832" style="position:absolute;left:5701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Gn8MA&#10;AADdAAAADwAAAGRycy9kb3ducmV2LnhtbERPS4vCMBC+C/sfwgh709Q9aOkapQjLCrKCD/Q6NLNt&#10;sZmUJNa6v34jCN7m43vOfNmbRnTkfG1ZwWScgCAurK65VHA8fI1SED4ga2wsk4I7eVgu3gZzzLS9&#10;8Y66fShFDGGfoYIqhDaT0hcVGfRj2xJH7tc6gyFCV0rt8BbDTSM/kmQqDdYcGypsaVVRcdlfjQK8&#10;pufvnz+3O+Xne77t9GbbhJlS78M+/wQRqA8v8dO91nF+mkzh8U08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IGn8MAAADdAAAADwAAAAAAAAAAAAAAAACYAgAAZHJzL2Rv&#10;d25yZXYueG1sUEsFBgAAAAAEAAQA9QAAAIgDAAAAAA==&#10;" path="m10,l5,5,,10r,5l,20,5,12,12,5,10,xm15,100r7,7l32,110r10,2l52,112r5,l59,112r,-2l57,107r-3,l52,107r-12,l30,105,20,100,12,92r,5l15,100xe" fillcolor="#ed9e27" stroked="f">
                  <v:path arrowok="t" o:connecttype="custom" o:connectlocs="10,0;5,5;0,10;0,15;0,20;5,12;12,5;10,0;15,100;22,107;32,110;42,112;52,112;57,112;59,112;59,110;57,107;54,107;52,107;40,107;30,105;20,100;12,92;12,97;15,100" o:connectangles="0,0,0,0,0,0,0,0,0,0,0,0,0,0,0,0,0,0,0,0,0,0,0,0,0"/>
                  <o:lock v:ext="edit" verticies="t"/>
                </v:shape>
                <v:shape id="Freeform 1809" o:spid="_x0000_s2833" style="position:absolute;left:5701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HBMMA&#10;AADdAAAADwAAAGRycy9kb3ducmV2LnhtbERP3WrCMBS+F/YO4Qx2p8lkqHTGImMTL8Yw6gOcNce2&#10;tDkpTaz17ZfBYHfn4/s963x0rRioD7VnDc8zBYK48LbmUsP59DFdgQgR2WLrmTTcKUC+eZisMbP+&#10;xoaGYyxFCuGQoYYqxi6TMhQVOQwz3xEn7uJ7hzHBvpS2x1sKd62cK7WQDmtODRV29FZR0RyvTkM0&#10;xpvF4DpUu+/m8PL1Psw/z1o/PY7bVxCRxvgv/nPvbZq/Ukv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YHBMMAAADdAAAADwAAAAAAAAAAAAAAAACYAgAAZHJzL2Rv&#10;d25yZXYueG1sUEsFBgAAAAAEAAQA9QAAAIgDAAAAAA==&#10;" path="m12,l5,5,,13r,5l,23,5,13,12,5r,-2l12,xm12,95r10,5l30,105r10,3l52,108r2,l59,108r-2,-3l54,103r-2,l40,103,27,98,17,93,10,85r2,5l12,95xe" fillcolor="#eda223" stroked="f">
                  <v:path arrowok="t" o:connecttype="custom" o:connectlocs="12,0;5,5;0,13;0,18;0,23;5,13;12,5;12,3;12,0;12,95;22,100;30,105;40,108;52,108;54,108;59,108;57,105;54,103;54,103;52,103;40,103;27,98;17,93;10,85;12,90;12,95" o:connectangles="0,0,0,0,0,0,0,0,0,0,0,0,0,0,0,0,0,0,0,0,0,0,0,0,0,0"/>
                  <o:lock v:ext="edit" verticies="t"/>
                </v:shape>
                <v:shape id="Freeform 1810" o:spid="_x0000_s2834" style="position:absolute;left:5701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3VsYA&#10;AADdAAAADwAAAGRycy9kb3ducmV2LnhtbESPQWvCQBCF7wX/wzKCt7qxBwmpq6ggeNBiUw96G7Jj&#10;EszOhuzWxP76zqHQ2wzvzXvfLFaDa9SDulB7NjCbJqCIC29rLg2cv3avKagQkS02nsnAkwKslqOX&#10;BWbW9/xJjzyWSkI4ZGigirHNtA5FRQ7D1LfEot185zDK2pXadthLuGv0W5LMtcOapaHClrYVFff8&#10;2xn4uZ4Pm7zu02F+sVe3xlP/cTwZMxkP63dQkYb4b/673lvBTx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w3VsYAAADdAAAADwAAAAAAAAAAAAAAAACYAgAAZHJz&#10;L2Rvd25yZXYueG1sUEsFBgAAAAAEAAQA9QAAAIsDAAAAAA==&#10;" path="m12,l5,7,,15r,5l,25,5,15,12,5r,-3l12,xm12,87r8,8l30,100r10,2l52,102r2,l57,102r-3,-2l54,97r-2,l40,97,27,92,17,85,7,77r3,5l12,87xe" fillcolor="#eea520" stroked="f">
                  <v:path arrowok="t" o:connecttype="custom" o:connectlocs="12,0;5,7;0,15;0,20;0,25;5,15;12,5;12,2;12,0;12,87;20,95;30,100;40,102;52,102;54,102;57,102;54,100;54,97;52,97;52,97;40,97;27,92;17,85;7,77;10,82;12,87" o:connectangles="0,0,0,0,0,0,0,0,0,0,0,0,0,0,0,0,0,0,0,0,0,0,0,0,0,0"/>
                  <o:lock v:ext="edit" verticies="t"/>
                </v:shape>
                <v:shape id="Freeform 1811" o:spid="_x0000_s2835" style="position:absolute;left:5701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AV8MA&#10;AADdAAAADwAAAGRycy9kb3ducmV2LnhtbERPS4vCMBC+L/gfwgheRFM9uLUaRdwHshfxcfE2NGNb&#10;bSalibX+eyMIe5uP7znzZWtK0VDtCssKRsMIBHFqdcGZguPhZxCDcB5ZY2mZFDzIwXLR+Zhjou2d&#10;d9TsfSZCCLsEFeTeV4mULs3JoBvaijhwZ1sb9AHWmdQ13kO4KeU4iibSYMGhIceK1jml1/3NKDjh&#10;71+zPY9u7vB9TTefx0vB/S+let12NQPhqfX/4rd7o8P8OJrC65tw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vAV8MAAADdAAAADwAAAAAAAAAAAAAAAACYAgAAZHJzL2Rv&#10;d25yZXYueG1sUEsFBgAAAAAEAAQA9QAAAIgDAAAAAA==&#10;" path="m12,l5,8,,18r,5l2,30,5,18,15,5,12,3,12,xm10,80r7,8l27,93r13,5l52,98r2,l54,95,52,93r-15,l25,85,15,78,7,68r,5l10,80xe" fillcolor="#eea91a" stroked="f">
                  <v:path arrowok="t" o:connecttype="custom" o:connectlocs="12,0;5,8;0,18;0,23;2,30;5,18;15,5;12,3;12,0;10,80;17,88;27,93;40,98;52,98;54,98;54,98;54,95;52,93;37,93;25,85;15,78;7,68;7,73;10,80" o:connectangles="0,0,0,0,0,0,0,0,0,0,0,0,0,0,0,0,0,0,0,0,0,0,0,0"/>
                  <o:lock v:ext="edit" verticies="t"/>
                </v:shape>
                <v:shape id="Freeform 1812" o:spid="_x0000_s2836" style="position:absolute;left:5701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lTsQA&#10;AADdAAAADwAAAGRycy9kb3ducmV2LnhtbESPTWvCQBCG74L/YZlCL6IbexCJriJFoSehVvA6yY7Z&#10;aHY2ZFeT/vvOQehthnk/nllvB9+oJ3WxDmxgPstAEZfB1lwZOP8cpktQMSFbbAKTgV+KsN2MR2vM&#10;bej5m56nVCkJ4ZijAZdSm2sdS0ce4yy0xHK7hs5jkrWrtO2wl3Df6I8sW2iPNUuDw5Y+HZX308NL&#10;b19Mdrfj+fIoiuPBFUN5oX005v1t2K1AJRrSv/jl/rKCv5wLv3wjI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5U7EAAAA3QAAAA8AAAAAAAAAAAAAAAAAmAIAAGRycy9k&#10;b3ducmV2LnhtbFBLBQYAAAAABAAEAPUAAACJAwAAAAA=&#10;" path="m12,l5,10,,20,2,30r,10l2,30,5,20r5,-8l15,5r,-3l12,xm7,72r10,8l27,87r13,5l52,92r2,l52,90,49,87r-7,l35,85,27,82,20,77,10,65,5,52r,10l7,72xe" fillcolor="#efac12" stroked="f">
                  <v:path arrowok="t" o:connecttype="custom" o:connectlocs="12,0;5,10;0,20;2,30;2,40;2,40;2,30;5,20;10,12;15,5;15,2;12,0;7,72;17,80;27,87;40,92;52,92;52,92;54,92;52,90;49,87;42,87;35,85;27,82;20,77;10,65;5,52;5,62;7,72" o:connectangles="0,0,0,0,0,0,0,0,0,0,0,0,0,0,0,0,0,0,0,0,0,0,0,0,0,0,0,0,0"/>
                  <o:lock v:ext="edit" verticies="t"/>
                </v:shape>
              </v:group>
              <v:group id="Group 1813" o:spid="_x0000_s2837" style="position:absolute;left:234;top:698;width:2890;height:5969" coordorigin="5698,524" coordsize="455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<v:shape id="Freeform 1814" o:spid="_x0000_s2838" style="position:absolute;left:5703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5WMIA&#10;AADdAAAADwAAAGRycy9kb3ducmV2LnhtbERPS2vCQBC+C/6HZQq96cYcWkldJRW0vfmEXofsmA1m&#10;Z2N2a1J/fVcQvM3H95zZore1uFLrK8cKJuMEBHHhdMWlguNhNZqC8AFZY+2YFPyRh8V8OJhhpl3H&#10;O7ruQyliCPsMFZgQmkxKXxiy6MeuIY7cybUWQ4RtKXWLXQy3tUyT5E1arDg2GGxoaag473+tglxf&#10;3rt0+3nb/fB682VWuS/lVqnXlz7/ABGoD0/xw/2t4/zpJIX7N/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PlYwgAAAN0AAAAPAAAAAAAAAAAAAAAAAJgCAABkcnMvZG93&#10;bnJldi54bWxQSwUGAAAAAAQABAD1AAAAhwMAAAAA&#10;" path="m13,l3,13,,25,,43,5,63r8,10l23,80r12,8l50,88,47,85,45,83r-7,l30,80,23,75,15,68,10,63,5,55,3,45r,-7l3,28,5,20,8,13,13,8r,-5l13,xe" fillcolor="#efaf04" stroked="f">
                  <v:path arrowok="t" o:connecttype="custom" o:connectlocs="13,0;3,13;0,25;0,43;5,63;13,73;23,80;35,88;50,88;47,85;45,83;38,83;30,80;23,75;15,68;10,63;5,55;3,45;3,38;3,28;5,20;8,13;13,8;13,3;13,0" o:connectangles="0,0,0,0,0,0,0,0,0,0,0,0,0,0,0,0,0,0,0,0,0,0,0,0,0"/>
                </v:shape>
                <v:shape id="Freeform 1815" o:spid="_x0000_s2839" style="position:absolute;left:5703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DR8UA&#10;AADdAAAADwAAAGRycy9kb3ducmV2LnhtbERP30vDMBB+F/Y/hBv45tIpyFaXjTKZiqDolLHHW3Nr&#10;yppLl8Su+++NIOztPr6fN1v0thEd+VA7VjAeZSCIS6drrhR8f61uJiBCRNbYOCYFZwqwmA+uZphr&#10;d+JP6taxEimEQ44KTIxtLmUoDVkMI9cSJ27vvMWYoK+k9nhK4baRt1l2Ly3WnBoMtrQ0VB7WP1bB&#10;85vZTs/F6xPu3js+bkzhq8cPpa6HffEAIlIfL+J/94tO8yfjO/j7Jp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kNHxQAAAN0AAAAPAAAAAAAAAAAAAAAAAJgCAABkcnMv&#10;ZG93bnJldi54bWxQSwUGAAAAAAQABAD1AAAAigMAAAAA&#10;" path="m13,l8,7,3,15,,25,,35r,5l3,47,8,60,18,72r7,5l33,80r7,2l47,82,45,80r,-3l38,77,30,72,23,70,18,62,13,57,8,50,5,42r,-7l8,20,15,7,13,5,13,xe" fillcolor="#f0b200" stroked="f">
                  <v:path arrowok="t" o:connecttype="custom" o:connectlocs="13,0;8,7;3,15;0,25;0,35;0,35;0,40;3,47;8,60;18,72;25,77;33,80;40,82;47,82;45,80;45,77;38,77;30,72;23,70;18,62;13,57;8,50;5,42;5,35;8,20;15,7;13,5;13,0" o:connectangles="0,0,0,0,0,0,0,0,0,0,0,0,0,0,0,0,0,0,0,0,0,0,0,0,0,0,0,0"/>
                </v:shape>
                <v:shape id="Freeform 1816" o:spid="_x0000_s2840" style="position:absolute;left:5706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318IA&#10;AADdAAAADwAAAGRycy9kb3ducmV2LnhtbERP22oCMRB9L/gPYQRfSs16QWRrFBEEoSBUBV+HzXQ3&#10;dDNZkrib9uubQqFvczjX2eySbUVPPhjHCmbTAgRx5bThWsHtenxZgwgRWWPrmBR8UYDddvS0wVK7&#10;gd+pv8Ra5BAOJSpoYuxKKUPVkMUwdR1x5j6ctxgz9LXUHoccbls5L4qVtGg4NzTY0aGh6vPysAqu&#10;fuH3yXzf0fShWr6l5yIOZ6Um47R/BREpxX/xn/uk8/z1bAm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jfXwgAAAN0AAAAPAAAAAAAAAAAAAAAAAJgCAABkcnMvZG93&#10;bnJldi54bWxQSwUGAAAAAAQABAD1AAAAhwMAAAAA&#10;" path="m10,l5,5,2,12,,20,,30r,7l2,47r5,8l12,60r8,7l27,72r8,3l42,75r,-3l39,70,32,67,27,65,20,62,15,57,10,50,7,42,5,37r,-7l7,15,12,5r,-3l10,xe" fillcolor="#f1b600" stroked="f">
                  <v:path arrowok="t" o:connecttype="custom" o:connectlocs="10,0;5,5;2,12;0,20;0,30;0,37;2,47;7,55;12,60;20,67;27,72;35,75;42,75;42,72;39,70;32,67;27,65;20,62;15,57;10,50;7,42;5,37;5,30;7,15;12,5;12,2;10,0" o:connectangles="0,0,0,0,0,0,0,0,0,0,0,0,0,0,0,0,0,0,0,0,0,0,0,0,0,0,0"/>
                </v:shape>
                <v:shape id="Freeform 1817" o:spid="_x0000_s2841" style="position:absolute;left:5708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+08IA&#10;AADdAAAADwAAAGRycy9kb3ducmV2LnhtbERPS4vCMBC+C/6HMAveNK2wi1SjLIKsp/WJeJxtZttg&#10;M+k2Udt/vxEEb/PxPWe2aG0lbtR441hBOkpAEOdOGy4UHA+r4QSED8gaK8ekoCMPi3m/N8NMuzvv&#10;6LYPhYgh7DNUUIZQZ1L6vCSLfuRq4sj9usZiiLAppG7wHsNtJcdJ8iEtGo4NJda0LCm/7K9WwZfc&#10;huXmR6dm0/25y+m7G5+tUWrw1n5OQQRqw0v8dK91nD9J3+Hx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r7TwgAAAN0AAAAPAAAAAAAAAAAAAAAAAJgCAABkcnMvZG93&#10;bnJldi54bWxQSwUGAAAAAAQABAD1AAAAhwMAAAAA&#10;" path="m10,l3,13,,28r,7l3,43r5,7l13,55r5,8l25,65r8,5l40,70,37,68,35,65,23,60,15,53,8,40,5,28,8,15,10,5r,-2l10,xe" fillcolor="#f2ba00" stroked="f">
                  <v:path arrowok="t" o:connecttype="custom" o:connectlocs="10,0;3,13;0,28;0,35;3,43;8,50;13,55;18,63;25,65;33,70;40,70;37,68;35,65;23,60;15,53;8,40;5,28;8,15;10,5;10,3;10,0" o:connectangles="0,0,0,0,0,0,0,0,0,0,0,0,0,0,0,0,0,0,0,0,0"/>
                </v:shape>
                <v:shape id="Freeform 1818" o:spid="_x0000_s2842" style="position:absolute;left:5711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Vy8MA&#10;AADdAAAADwAAAGRycy9kb3ducmV2LnhtbERPTWsCMRC9C/0PYQreNOserKxGaUuLeimohV6Hzbi7&#10;upksSbob/70pFLzN433OahNNK3pyvrGsYDbNQBCXVjdcKfg+fU4WIHxA1thaJgU38rBZP41WWGg7&#10;8IH6Y6hECmFfoII6hK6Q0pc1GfRT2xEn7mydwZCgq6R2OKRw08o8y+bSYMOpocaO3msqr8dfoyDf&#10;v+1fqkv4Mm74+Mlj3m/jTSo1fo6vSxCBYniI/907neYvZnP4+y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EVy8MAAADdAAAADwAAAAAAAAAAAAAAAACYAgAAZHJzL2Rv&#10;d25yZXYueG1sUEsFBgAAAAAEAAQA9QAAAIgDAAAAAA==&#10;" path="m7,l2,10,,25r,7l2,37r3,8l10,52r5,5l22,60r5,2l34,65,32,62r,-2l20,55,12,47,7,35,5,25,5,15,10,7,7,2,7,xe" fillcolor="#f3bf00" stroked="f">
                  <v:path arrowok="t" o:connecttype="custom" o:connectlocs="7,0;2,10;0,25;0,32;2,37;5,45;10,52;15,57;22,60;27,62;34,65;32,62;32,60;20,55;12,47;7,35;5,25;5,15;10,7;7,2;7,0" o:connectangles="0,0,0,0,0,0,0,0,0,0,0,0,0,0,0,0,0,0,0,0,0"/>
                </v:shape>
                <v:shape id="Freeform 1819" o:spid="_x0000_s2843" style="position:absolute;left:5713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Ba8EA&#10;AADdAAAADwAAAGRycy9kb3ducmV2LnhtbERPS4vCMBC+L/gfwgheFk314JZqFBEEYQXxdR+bsSk2&#10;k9Jka/33RhD2Nh/fc+bLzlaipcaXjhWMRwkI4tzpkgsF59NmmILwAVlj5ZgUPMnDctH7mmOm3YMP&#10;1B5DIWII+wwVmBDqTEqfG7LoR64mjtzNNRZDhE0hdYOPGG4rOUmSqbRYcmwwWNPaUH4//lkF91+/&#10;m6T2+r1tpcG97qpN8rwoNeh3qxmIQF34F3/cWx3np+MfeH8TT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3gWvBAAAA3QAAAA8AAAAAAAAAAAAAAAAAmAIAAGRycy9kb3du&#10;cmV2LnhtbFBLBQYAAAAABAAEAPUAAACGAwAAAAA=&#10;" path="m5,l3,10,,23,3,35r7,13l18,55r12,5l30,58,28,55,18,50,13,43,8,33,5,23r,-8l8,8,8,5,5,xe" fillcolor="#f5c300" stroked="f">
                  <v:path arrowok="t" o:connecttype="custom" o:connectlocs="5,0;3,10;0,23;3,35;10,48;18,55;30,60;30,58;28,55;18,50;13,43;8,33;5,23;5,15;8,8;8,5;5,0" o:connectangles="0,0,0,0,0,0,0,0,0,0,0,0,0,0,0,0,0"/>
                </v:shape>
                <v:shape id="Freeform 1820" o:spid="_x0000_s2844" style="position:absolute;left:5716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rnsUA&#10;AADdAAAADwAAAGRycy9kb3ducmV2LnhtbESPQWvDMAyF74X9B6PBbq3TMUrI6pZsMNhlh6a97CZi&#10;LU4XyyF20+TfV4dCbxLv6b1P2/3kOzXSENvABtarDBRxHWzLjYHT8WuZg4oJ2WIXmAzMFGG/e1ps&#10;sbDhygcaq9QoCeFYoAGXUl9oHWtHHuMq9MSi/YXBY5J1aLQd8CrhvtOvWbbRHluWBoc9fTqq/6uL&#10;N+Dz8li+/Z5/HFaX6jx+zNZnszEvz1P5DirRlB7m+/W3Ffx8LbjyjYy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2uexQAAAN0AAAAPAAAAAAAAAAAAAAAAAJgCAABkcnMv&#10;ZG93bnJldi54bWxQSwUGAAAAAAQABAD1AAAAigMAAAAA&#10;" path="m5,l,8,,18,2,28,7,40r8,8l27,53,25,48,22,45,15,40,10,33,5,25r,-7l5,10,7,5,5,3,5,xe" fillcolor="#f5c700" stroked="f">
                  <v:path arrowok="t" o:connecttype="custom" o:connectlocs="5,0;0,8;0,18;2,28;7,40;15,48;27,53;25,48;22,45;15,40;10,33;5,25;5,18;5,10;7,5;5,3;5,0" o:connectangles="0,0,0,0,0,0,0,0,0,0,0,0,0,0,0,0,0"/>
                </v:shape>
                <v:shape id="Freeform 1821" o:spid="_x0000_s2845" style="position:absolute;left:5718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FWsIA&#10;AADdAAAADwAAAGRycy9kb3ducmV2LnhtbERPTWsCMRC9F/wPYYTeatY9tHY1irYUeipUi16HZNys&#10;biZhk7q7/74pFHqbx/uc1WZwrbhRFxvPCuazAgSx9qbhWsHX4e1hASImZIOtZ1IwUoTNenK3wsr4&#10;nj/ptk+1yCEcK1RgUwqVlFFbchhnPhBn7uw7hynDrpamwz6Hu1aWRfEoHTacGywGerGkr/tvp+C0&#10;68vXo7uEp1K3OlgeP3QclbqfDtsliERD+hf/ud9Nnr+YP8P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GwVawgAAAN0AAAAPAAAAAAAAAAAAAAAAAJgCAABkcnMvZG93&#10;bnJldi54bWxQSwUGAAAAAAQABAD1AAAAhwMAAAAA&#10;" path="m3,l,7r,8l3,25,8,35r5,7l23,47,20,42,18,40,13,35,8,27,5,22r,-7l5,10,5,7,5,2,3,xe" fillcolor="#f6cb00" stroked="f">
                  <v:path arrowok="t" o:connecttype="custom" o:connectlocs="3,0;0,7;0,15;3,25;8,35;13,42;23,47;20,42;18,40;13,35;8,27;5,22;5,15;5,10;5,7;5,2;3,0" o:connectangles="0,0,0,0,0,0,0,0,0,0,0,0,0,0,0,0,0"/>
                </v:shape>
                <v:shape id="Freeform 1822" o:spid="_x0000_s2846" style="position:absolute;left:5721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6Ki8cA&#10;AADdAAAADwAAAGRycy9kb3ducmV2LnhtbESPzW7CQAyE75V4h5WReqlgA6IVCiyotKr4KRd+HsDK&#10;miQ0602zWwhvjw9Ivdma8czn6bx1lbpQE0rPBgb9BBRx5m3JuYHj4as3BhUissXKMxm4UYD5rPM0&#10;xdT6K+/oso+5khAOKRooYqxTrUNWkMPQ9zWxaCffOIyyNrm2DV4l3FV6mCRv2mHJ0lBgTR8FZT/7&#10;P2dgvfmOq+XvdnE4Ll/Dp93wy+jMxjx32/cJqEht/Dc/rldW8MdD4ZdvZAQ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OiovHAAAA3QAAAA8AAAAAAAAAAAAAAAAAmAIAAGRy&#10;cy9kb3ducmV2LnhtbFBLBQYAAAAABAAEAPUAAACMAwAAAAA=&#10;" path="m2,l,5r,8l,20r5,8l10,35r7,5l15,35,12,33,7,23,5,13r,-3l2,5,2,xe" fillcolor="#f7cf00" stroked="f">
                  <v:path arrowok="t" o:connecttype="custom" o:connectlocs="2,0;0,5;0,13;0,20;5,28;10,35;17,40;15,35;12,33;7,23;5,13;5,10;2,5;2,0" o:connectangles="0,0,0,0,0,0,0,0,0,0,0,0,0,0"/>
                </v:shape>
                <v:shape id="Freeform 1823" o:spid="_x0000_s2847" style="position:absolute;left:5723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FFsIA&#10;AADdAAAADwAAAGRycy9kb3ducmV2LnhtbERPO2/CMBDeK/U/WFepW3HCUGiKQVUFagYW0i7dTvHl&#10;odrnKD4g/fcYCYntPn3PW20m79SJxtgHNpDPMlDEdbA9twZ+vncvS1BRkC26wGTgnyJs1o8PKyxs&#10;OPOBTpW0KoVwLNBAJzIUWse6I49xFgbixDVh9CgJjq22I55TuHd6nmWv2mPPqaHDgT47qv+qozfg&#10;8q9yu9hzkDdXDU2zDQv5LY15fpo+3kEJTXIX39ylTfOX8xyu36QT9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0UWwgAAAN0AAAAPAAAAAAAAAAAAAAAAAJgCAABkcnMvZG93&#10;bnJldi54bWxQSwUGAAAAAAQABAD1AAAAhwMAAAAA&#10;" path="m,l,3,,8r,7l3,20r5,8l13,33,8,15,,xe" fillcolor="#f7d200" stroked="f">
                  <v:path arrowok="t" o:connecttype="custom" o:connectlocs="0,0;0,3;0,8;0,15;3,20;8,28;13,33;8,15;0,0" o:connectangles="0,0,0,0,0,0,0,0,0"/>
                </v:shape>
                <v:shape id="Freeform 1824" o:spid="_x0000_s2848" style="position:absolute;left:5726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0ssIA&#10;AADdAAAADwAAAGRycy9kb3ducmV2LnhtbESPQYvCMBCF7wv+hzCCtzW1B1eqUUTosh7r7sHj0IxN&#10;sZmUJNr6740g7G2G9+Z9bza70XbiTj60jhUs5hkI4trplhsFf7/l5wpEiMgaO8ek4EEBdtvJxwYL&#10;7Qau6H6KjUghHApUYGLsCylDbchimLueOGkX5y3GtPpGao9DCredzLNsKS22nAgGezoYqq+nm01c&#10;W7rqPDjTZc3x259t9Si/KqVm03G/BhFpjP/m9/WPTvVXeQ6vb9II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jSywgAAAN0AAAAPAAAAAAAAAAAAAAAAAJgCAABkcnMvZG93&#10;bnJldi54bWxQSwUGAAAAAAQABAD1AAAAhwMAAAAA&#10;" path="m,l,3,2,13,7,23,5,10,,xe" fillcolor="#f7d400" stroked="f">
                  <v:path arrowok="t" o:connecttype="custom" o:connectlocs="0,0;0,3;2,13;7,23;5,10;0,0" o:connectangles="0,0,0,0,0,0"/>
                </v:shape>
                <v:shape id="Freeform 1825" o:spid="_x0000_s2849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b7sMA&#10;AADdAAAADwAAAGRycy9kb3ducmV2LnhtbERPTWuDQBC9F/oflinkUprVNBSxrlICIR5yMW3B4+BO&#10;VOrOirsx5t9nC4Xe5vE+JysWM4iZJtdbVhCvIxDEjdU9twq+PvcvCQjnkTUOlknBjRwU+eNDhqm2&#10;V65oPvlWhBB2KSrovB9TKV3TkUG3tiNx4M52MugDnFqpJ7yGcDPITRS9SYM9h4YOR9p11PycLkaB&#10;K+Pv6thQ/Fwf/Jm3bpuMtVVq9bR8vIPwtPh/8Z+71GF+snmF32/CC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Sb7sMAAADdAAAADwAAAAAAAAAAAAAAAACYAgAAZHJzL2Rv&#10;d25yZXYueG1sUEsFBgAAAAAEAAQA9QAAAIgDAAAAAA==&#10;" path="m110,222l82,198,62,173,45,150,33,125,23,98,15,70,8,38,,,3,58r2,52l8,135r7,23l25,183r15,25l57,215r18,2l92,220r18,2xe" filled="f" strokecolor="#e15520" strokeweight="0">
                  <v:path arrowok="t" o:connecttype="custom" o:connectlocs="110,222;82,198;62,173;45,150;33,125;23,98;15,70;8,38;0,0;3,58;5,110;8,135;15,158;25,183;40,208;57,215;75,217;92,220;110,222" o:connectangles="0,0,0,0,0,0,0,0,0,0,0,0,0,0,0,0,0,0,0"/>
                </v:shape>
                <v:shape id="Freeform 1826" o:spid="_x0000_s2850" style="position:absolute;left:5929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76eMEA&#10;AADdAAAADwAAAGRycy9kb3ducmV2LnhtbERPTYvCMBC9L/gfwgje1lQRkWoUUWQ9KNLu4nloxqbY&#10;TEqT1frvjSB4m8f7nMWqs7W4UesrxwpGwwQEceF0xaWCv9/d9wyED8gaa8ek4EEeVsve1wJT7e6c&#10;0S0PpYgh7FNUYEJoUil9YciiH7qGOHIX11oMEbal1C3eY7it5ThJptJixbHBYEMbQ8U1/7cKfuTZ&#10;T/Mq8+fimJ2O21FdHsxOqUG/W89BBOrCR/x273WcPxtP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++njBAAAA3QAAAA8AAAAAAAAAAAAAAAAAmAIAAGRycy9kb3du&#10;cmV2LnhtbFBLBQYAAAAABAAEAPUAAACGAwAAAAA=&#10;" path="m,5l3,,,5xe" fillcolor="#e15520" stroked="f">
                  <v:path arrowok="t" o:connecttype="custom" o:connectlocs="0,5;3,0;0,5;0,5" o:connectangles="0,0,0,0"/>
                </v:shape>
                <v:shape id="Freeform 1827" o:spid="_x0000_s2851" style="position:absolute;left:5927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8pcQA&#10;AADdAAAADwAAAGRycy9kb3ducmV2LnhtbERP20oDMRB9F/oPYQq+2WwL6ro2LV5QKn3q5QOGzXSz&#10;dDOJSdxd+/VGEHybw7nOcj3aTvQUYutYwXxWgCCunW65UXA8vN2UIGJC1tg5JgXfFGG9mlwtsdJu&#10;4B31+9SIHMKxQgUmJV9JGWtDFuPMeeLMnVywmDIMjdQBhxxuO7koijtpseXcYNDTi6H6vP+yCj6P&#10;D6+nTXi+N5fyfWit/+gvW6/U9XR8egSRaEz/4j/3Ruf55eIWfr/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hvKXEAAAA3QAAAA8AAAAAAAAAAAAAAAAAmAIAAGRycy9k&#10;b3ducmV2LnhtbFBLBQYAAAAABAAEAPUAAACJAwAAAAA=&#10;" path="m2,r,l,5,2,xe" fillcolor="#e15820" stroked="f">
                  <v:path arrowok="t" o:connecttype="custom" o:connectlocs="2,0;2,0;0,5;0,5;2,0" o:connectangles="0,0,0,0,0"/>
                </v:shape>
                <v:shape id="Freeform 1828" o:spid="_x0000_s2852" style="position:absolute;left:5877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lCMQA&#10;AADdAAAADwAAAGRycy9kb3ducmV2LnhtbERPS2vCQBC+F/wPywje6kYPItE1FMUH0lK1UuhtyE4e&#10;mp2N2dWk/75bKPQ2H99z5klnKvGgxpWWFYyGEQji1OqScwXnj/XzFITzyBory6Tgmxwki97THGNt&#10;Wz7S4+RzEULYxaig8L6OpXRpQQbd0NbEgctsY9AH2ORSN9iGcFPJcRRNpMGSQ0OBNS0LSq+nu1Gw&#10;2tj3r+1t+5af273Ew+erzS5OqUG/e5mB8NT5f/Gfe6fD/Ol4Ar/fh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n5QjEAAAA3QAAAA8AAAAAAAAAAAAAAAAAmAIAAGRycy9k&#10;b3ducmV2LnhtbFBLBQYAAAAABAAEAPUAAACJAwAAAAA=&#10;" path="m52,r,l47,2r3,3l52,xm3,219r,-2l,217r3,2xe" fillcolor="#e25b20" stroked="f">
                  <v:path arrowok="t" o:connecttype="custom" o:connectlocs="52,0;52,0;47,2;50,5;52,0;3,219;3,217;0,217;3,219" o:connectangles="0,0,0,0,0,0,0,0,0"/>
                  <o:lock v:ext="edit" verticies="t"/>
                </v:shape>
                <v:shape id="Freeform 1829" o:spid="_x0000_s2853" style="position:absolute;left:587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kmsMA&#10;AADdAAAADwAAAGRycy9kb3ducmV2LnhtbERPS2vCQBC+C/0PyxR6kbppkBqiq5QWwZvWFs9DdszD&#10;7GzMbDX+e7dQ6G0+vucsVoNr1YV6qT0beJkkoIgLb2suDXx/rZ8zUBKQLbaeycCNBFbLh9ECc+uv&#10;/EmXfShVDGHJ0UAVQpdrLUVFDmXiO+LIHX3vMETYl9r2eI3hrtVpkrxqhzXHhgo7eq+oOO1/nAGp&#10;ZTbuDum52cr6vDsePqZZ0xjz9Di8zUEFGsK/+M+9sXF+ls7g95t4gl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/kmsMAAADdAAAADwAAAAAAAAAAAAAAAACYAgAAZHJzL2Rv&#10;d25yZXYueG1sUEsFBgAAAAAEAAQA9QAAAIgDAAAAAA==&#10;" path="m52,r,l49,3,52,xm5,217r,-5l2,212r-2,l2,215r3,2xe" fillcolor="#e25e20" stroked="f">
                  <v:path arrowok="t" o:connecttype="custom" o:connectlocs="52,0;52,0;49,3;49,3;52,0;5,217;5,212;2,212;0,212;2,215;5,217" o:connectangles="0,0,0,0,0,0,0,0,0,0,0"/>
                  <o:lock v:ext="edit" verticies="t"/>
                </v:shape>
                <v:shape id="Freeform 1830" o:spid="_x0000_s2854" style="position:absolute;left:5872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6BcQA&#10;AADdAAAADwAAAGRycy9kb3ducmV2LnhtbESPT0/DMAzF70h8h8hI3FjKhNBalk2oE4Ij+8Pdary2&#10;onFKknVhnx4fkHaz9Z7f+3m5zm5QE4XYezbwOCtAETfe9twaOOzfHhagYkK2OHgmA78UYb26vVli&#10;Zf2ZtzTtUqskhGOFBrqUxkrr2HTkMM78SCza0QeHSdbQahvwLOFu0POieNYOe5aGDkeqO2q+dydn&#10;IJS5brBOm7K9/PDlPU9fn09HY+7v8usLqEQ5Xc3/1x9W8BdzwZVvZA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DugXEAAAA3QAAAA8AAAAAAAAAAAAAAAAAmAIAAGRycy9k&#10;b3ducmV2LnhtbFBLBQYAAAAABAAEAPUAAACJAwAAAAA=&#10;" path="m55,3l52,,50,5r2,l55,3xm5,215r3,l8,210r-5,l,210r3,2l5,215xe" fillcolor="#e36121" stroked="f">
                  <v:path arrowok="t" o:connecttype="custom" o:connectlocs="55,3;52,0;50,5;52,5;55,3;5,215;8,215;8,210;3,210;0,210;3,212;5,215" o:connectangles="0,0,0,0,0,0,0,0,0,0,0,0"/>
                  <o:lock v:ext="edit" verticies="t"/>
                </v:shape>
                <v:shape id="Freeform 1831" o:spid="_x0000_s2855" style="position:absolute;left:5872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1k8YA&#10;AADdAAAADwAAAGRycy9kb3ducmV2LnhtbERPS2vCQBC+C/6HZYReRDcNpWh0FRFK20NbX+B1yI5J&#10;MDu7Zrcm+uu7hUJv8/E9Z77sTC2u1PjKsoLHcQKCOLe64kLBYf8ymoDwAVljbZkU3MjDctHvzTHT&#10;tuUtXXehEDGEfYYKyhBcJqXPSzLox9YRR+5kG4MhwqaQusE2hptapknyLA1WHBtKdLQuKT/vvo2C&#10;+vXjfdN+PrnbcX2Sl3R4d1+Xu1IPg241AxGoC//iP/ebjvMn6RR+v4kn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+1k8YAAADdAAAADwAAAAAAAAAAAAAAAACYAgAAZHJz&#10;L2Rvd25yZXYueG1sUEsFBgAAAAAEAAQA9QAAAIsDAAAAAA==&#10;" path="m52,r,l47,5r3,l52,xm3,209r2,l8,209,5,204r-2,l,204r,3l3,209xe" fillcolor="#e36421" stroked="f">
                  <v:path arrowok="t" o:connecttype="custom" o:connectlocs="52,0;52,0;47,5;50,5;50,5;52,0;3,209;5,209;8,209;5,204;3,204;0,204;0,207;3,209" o:connectangles="0,0,0,0,0,0,0,0,0,0,0,0,0,0"/>
                  <o:lock v:ext="edit" verticies="t"/>
                </v:shape>
                <v:shape id="Freeform 1832" o:spid="_x0000_s2856" style="position:absolute;left:5870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BqccA&#10;AADdAAAADwAAAGRycy9kb3ducmV2LnhtbESPQUvDQBCF74L/YRnBi9iNFqTEbktpCXioSBOl1yE7&#10;TdJmZ8PumsZ/7xwEbzO8N+99s1xPrlcjhdh5NvA0y0AR19523Bj4rIrHBaiYkC32nsnAD0VYr25v&#10;lphbf+UDjWVqlIRwzNFAm9KQax3rlhzGmR+IRTv54DDJGhptA14l3PX6OctetMOOpaHFgbYt1Zfy&#10;2xnIin2VjvtdFR7G4/n941CU4/zLmPu7afMKKtGU/s1/129W8Bdz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cwanHAAAA3QAAAA8AAAAAAAAAAAAAAAAAmAIAAGRy&#10;cy9kb3ducmV2LnhtbFBLBQYAAAAABAAEAPUAAACMAwAAAAA=&#10;" path="m54,l52,,49,5r3,l54,xm2,205r3,l10,205,7,200r-5,l,200r,2l2,205xe" fillcolor="#e46821" stroked="f">
                  <v:path arrowok="t" o:connecttype="custom" o:connectlocs="54,0;52,0;49,5;49,5;52,5;54,0;2,205;5,205;10,205;7,200;2,200;0,200;0,202;2,205" o:connectangles="0,0,0,0,0,0,0,0,0,0,0,0,0,0"/>
                  <o:lock v:ext="edit" verticies="t"/>
                </v:shape>
                <v:shape id="Freeform 1833" o:spid="_x0000_s2857" style="position:absolute;left:5865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2fsIA&#10;AADdAAAADwAAAGRycy9kb3ducmV2LnhtbERP32vCMBB+F/wfwgl709QNpnRGcY6BiEOs+n40Z9PZ&#10;XEoTbfffm4Hg2318P2+26GwlbtT40rGC8SgBQZw7XXKh4Hj4Hk5B+ICssXJMCv7Iw2Le780w1a7l&#10;Pd2yUIgYwj5FBSaEOpXS54Ys+pGriSN3do3FEGFTSN1gG8NtJV+T5F1aLDk2GKxpZSi/ZFergFeT&#10;8+futF3/lMevbN+eNv7XoFIvg275ASJQF57ih3ut4/zp2xj+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XZ+wgAAAN0AAAAPAAAAAAAAAAAAAAAAAJgCAABkcnMvZG93&#10;bnJldi54bWxQSwUGAAAAAAQABAD1AAAAhwMAAAAA&#10;" path="m57,r,l54,,52,5r2,l57,xm7,199r3,l12,199r,-5l7,194r-7,l2,197r5,2xe" fillcolor="#e46b21" stroked="f">
                  <v:path arrowok="t" o:connecttype="custom" o:connectlocs="57,0;57,0;54,0;52,5;54,5;54,5;57,0;7,199;10,199;12,199;12,194;7,194;0,194;2,197;7,199" o:connectangles="0,0,0,0,0,0,0,0,0,0,0,0,0,0,0"/>
                  <o:lock v:ext="edit" verticies="t"/>
                </v:shape>
                <v:shape id="Freeform 1834" o:spid="_x0000_s2858" style="position:absolute;left:5862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deMQA&#10;AADdAAAADwAAAGRycy9kb3ducmV2LnhtbERPTWvCQBC9F/oflhF6azba0krMRkpLizcxVbyO2TEJ&#10;Zmdjdo2pv94VhN7m8T4nnQ+mET11rrasYBzFIIgLq2suFax/v5+nIJxH1thYJgV/5GCePT6kmGh7&#10;5hX1uS9FCGGXoILK+zaR0hUVGXSRbYkDt7edQR9gV0rd4TmEm0ZO4vhNGqw5NFTY0mdFxSE/GQVL&#10;7HeXr93K9MfNe35c/LyetrVV6mk0fMxAeBr8v/juXugwf/oygds34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3XjEAAAA3QAAAA8AAAAAAAAAAAAAAAAAmAIAAGRycy9k&#10;b3ducmV2LnhtbFBLBQYAAAAABAAEAPUAAACJAwAAAAA=&#10;" path="m60,l57,,52,3r3,2l57,5,60,xm8,195r2,l15,195r,-5l8,190,,187r3,5l8,195xe" fillcolor="#e56e21" stroked="f">
                  <v:path arrowok="t" o:connecttype="custom" o:connectlocs="60,0;57,0;57,0;52,3;55,5;57,5;60,0;8,195;10,195;15,195;15,190;8,190;0,187;3,192;8,195" o:connectangles="0,0,0,0,0,0,0,0,0,0,0,0,0,0,0"/>
                  <o:lock v:ext="edit" verticies="t"/>
                </v:shape>
                <v:shape id="Freeform 1835" o:spid="_x0000_s2859" style="position:absolute;left:5860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/zsMA&#10;AADdAAAADwAAAGRycy9kb3ducmV2LnhtbERPTWvCQBC9F/wPywje6sYqRaKriFQJuZRGweuYHZNg&#10;djZm1xj/fbdQ8DaP9znLdW9q0VHrKssKJuMIBHFudcWFguNh9z4H4TyyxtoyKXiSg/Vq8LbEWNsH&#10;/1CX+UKEEHYxKii9b2IpXV6SQTe2DXHgLrY16ANsC6lbfIRwU8uPKPqUBisODSU2tC0pv2Z3o6DL&#10;kq+DvM2eyTH93p/MPr2cZarUaNhvFiA89f4l/ncnOsyfT6fw9004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V/zsMAAADdAAAADwAAAAAAAAAAAAAAAACYAgAAZHJzL2Rv&#10;d25yZXYueG1sUEsFBgAAAAAEAAQA9QAAAIgDAAAAAA==&#10;" path="m59,r,l57,,54,2r3,l57,5,59,xm5,189r7,l17,189r,-5l10,184,,182r2,2l5,189xe" fillcolor="#e57121" stroked="f">
                  <v:path arrowok="t" o:connecttype="custom" o:connectlocs="59,0;59,0;57,0;54,2;57,2;57,5;59,0;5,189;12,189;17,189;17,184;10,184;0,182;2,184;5,189" o:connectangles="0,0,0,0,0,0,0,0,0,0,0,0,0,0,0"/>
                  <o:lock v:ext="edit" verticies="t"/>
                </v:shape>
                <v:shape id="Freeform 1836" o:spid="_x0000_s2860" style="position:absolute;left:5857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48RcMA&#10;AADdAAAADwAAAGRycy9kb3ducmV2LnhtbERP3WrCMBS+F/YO4Qx2p6lddVKNMgqDgRfD6gMcmrO2&#10;2JyEJKvdnt4MBrs7H9/v2R0mM4iRfOgtK1guMhDEjdU9twou57f5BkSIyBoHy6TgmwIc9g+zHZba&#10;3vhEYx1bkUI4lKigi9GVUoamI4NhYR1x4j6tNxgT9K3UHm8p3Awyz7K1NNhzaujQUdVRc62/jILq&#10;uPYfhVt5d16O/PNS5CNXuVJPj9PrFkSkKf6L/9zvOs3fPBfw+006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48RcMAAADdAAAADwAAAAAAAAAAAAAAAACYAgAAZHJzL2Rv&#10;d25yZXYueG1sUEsFBgAAAAAEAAQA9QAAAIgDAAAAAA==&#10;" path="m62,2r-2,l57,,55,5r2,l60,7,62,2xm5,184r8,3l20,187r,-3l20,182r-10,l,179r3,3l5,184xe" fillcolor="#e57422" stroked="f">
                  <v:path arrowok="t" o:connecttype="custom" o:connectlocs="62,2;60,2;57,0;55,5;57,5;60,7;62,2;5,184;13,187;20,187;20,184;20,182;10,182;0,179;3,182;5,184" o:connectangles="0,0,0,0,0,0,0,0,0,0,0,0,0,0,0,0"/>
                  <o:lock v:ext="edit" verticies="t"/>
                </v:shape>
                <v:shape id="Freeform 1837" o:spid="_x0000_s2861" style="position:absolute;left:585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RgMIA&#10;AADdAAAADwAAAGRycy9kb3ducmV2LnhtbERPTYvCMBC9L/gfwgje1lTdSqlGEdkF97TYXe9jMzbF&#10;ZlKaqPXfmwXB2zze5yzXvW3ElTpfO1YwGScgiEuna64U/P1+vWcgfEDW2DgmBXfysF4N3paYa3fj&#10;PV2LUIkYwj5HBSaENpfSl4Ys+rFriSN3cp3FEGFXSd3hLYbbRk6TZC4t1hwbDLa0NVSei4tVsPuZ&#10;Hr6Pn2V6SYg/Tlm6LyZzo9Ro2G8WIAL14SV+unc6zs9mKfx/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NGAwgAAAN0AAAAPAAAAAAAAAAAAAAAAAJgCAABkcnMvZG93&#10;bnJldi54bWxQSwUGAAAAAAQABAD1AAAAhwMAAAAA&#10;" path="m62,3l62,,59,,54,5r3,l59,5,62,3xm5,180r10,2l22,182r,-5l10,177,,172r2,5l5,180xe" fillcolor="#e67824" stroked="f">
                  <v:path arrowok="t" o:connecttype="custom" o:connectlocs="62,3;62,0;59,0;54,5;57,5;59,5;62,3;5,180;15,182;22,182;22,177;10,177;0,172;2,177;5,180" o:connectangles="0,0,0,0,0,0,0,0,0,0,0,0,0,0,0"/>
                  <o:lock v:ext="edit" verticies="t"/>
                </v:shape>
                <v:shape id="Freeform 1838" o:spid="_x0000_s2862" style="position:absolute;left:5852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amMMA&#10;AADdAAAADwAAAGRycy9kb3ducmV2LnhtbERPTWsCMRC9C/0PYQq9aaKCymqUalvYXoRuRa/DZtws&#10;3UyWTarbf98Igrd5vM9ZbXrXiAt1ofasYTxSIIhLb2quNBy+P4YLECEiG2w8k4Y/CrBZPw1WmBl/&#10;5S+6FLESKYRDhhpsjG0mZSgtOQwj3xIn7uw7hzHBrpKmw2sKd42cKDWTDmtODRZb2lkqf4pfp2Ga&#10;t/ti7LZ2ntv37VF9nt4OirV+ee5flyAi9fEhvrtzk+YvpjO4fZNO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gamMMAAADdAAAADwAAAAAAAAAAAAAAAACYAgAAZHJzL2Rv&#10;d25yZXYueG1sUEsFBgAAAAAEAAQA9QAAAIgDAAAAAA==&#10;" path="m65,2l62,,60,,57,5r3,l62,5,65,2xm5,174r10,3l25,177r,-3l25,172,13,169,,167r3,2l5,174xe" fillcolor="#e67a24" stroked="f">
                  <v:path arrowok="t" o:connecttype="custom" o:connectlocs="65,2;62,0;60,0;57,5;60,5;62,5;65,2;5,174;15,177;25,177;25,174;25,172;13,169;0,167;3,169;5,174" o:connectangles="0,0,0,0,0,0,0,0,0,0,0,0,0,0,0,0"/>
                  <o:lock v:ext="edit" verticies="t"/>
                </v:shape>
                <v:shape id="Freeform 1839" o:spid="_x0000_s2863" style="position:absolute;left:5850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qR8EA&#10;AADdAAAADwAAAGRycy9kb3ducmV2LnhtbERPS4vCMBC+L/gfwgje1tTHrlKNIoKgJ1lX70MzNsVm&#10;UpvY1n9vhIW9zcf3nOW6s6VoqPaFYwWjYQKCOHO64FzB+Xf3OQfhA7LG0jEpeJKH9ar3scRUu5Z/&#10;qDmFXMQQ9ikqMCFUqZQ+M2TRD11FHLmrqy2GCOtc6hrbGG5LOU6Sb2mx4NhgsKKtoex2elgFh6Nr&#10;75Pn7MtMrxX5/Nxcpl4qNeh3mwWIQF34F/+59zrOn09m8P4mn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+akfBAAAA3QAAAA8AAAAAAAAAAAAAAAAAmAIAAGRycy9kb3du&#10;cmV2LnhtbFBLBQYAAAAABAAEAPUAAACGAwAAAAA=&#10;" path="m64,l62,,59,,57,5r2,l62,5,64,xm5,167r10,5l27,172r,-2l27,167,12,165,,160r2,5l5,167xe" fillcolor="#e77d25" stroked="f">
                  <v:path arrowok="t" o:connecttype="custom" o:connectlocs="64,0;62,0;59,0;57,5;59,5;62,5;64,0;5,167;15,172;27,172;27,170;27,167;12,165;0,160;2,165;5,167" o:connectangles="0,0,0,0,0,0,0,0,0,0,0,0,0,0,0,0"/>
                  <o:lock v:ext="edit" verticies="t"/>
                </v:shape>
                <v:shape id="Freeform 1840" o:spid="_x0000_s2864" style="position:absolute;left:5850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R0sYA&#10;AADdAAAADwAAAGRycy9kb3ducmV2LnhtbESPQWvCQBCF74L/YZlCb3WjlSKpq1QlKChCrdDrkB2T&#10;YHY2ZFeN/fWdg+BthvfmvW+m887V6kptqDwbGA4SUMS5txUXBo4/2dsEVIjIFmvPZOBOAeazfm+K&#10;qfU3/qbrIRZKQjikaKCMsUm1DnlJDsPAN8SinXzrMMraFtq2eJNwV+tRknxohxVLQ4kNLUvKz4eL&#10;M+D+tovNuhkef9fZqsr2Xch3450xry/d1yeoSF18mh/XGyv4k3fBlW9kBD3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xR0sYAAADdAAAADwAAAAAAAAAAAAAAAACYAgAAZHJz&#10;L2Rvd25yZXYueG1sUEsFBgAAAAAEAAQA9QAAAIsDAAAAAA==&#10;" path="m64,l62,,59,,55,2r4,3l62,5r,-3l64,xm2,162r13,2l27,167r,-3l27,162,12,159,,154r,3l2,162xe" fillcolor="#e78026" stroked="f">
                  <v:path arrowok="t" o:connecttype="custom" o:connectlocs="64,0;62,0;59,0;55,2;59,5;62,5;62,2;64,0;2,162;15,164;27,167;27,164;27,162;12,159;0,154;0,157;2,162" o:connectangles="0,0,0,0,0,0,0,0,0,0,0,0,0,0,0,0,0"/>
                  <o:lock v:ext="edit" verticies="t"/>
                </v:shape>
                <v:shape id="Freeform 1841" o:spid="_x0000_s2865" style="position:absolute;left:5847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v8MMA&#10;AADdAAAADwAAAGRycy9kb3ducmV2LnhtbERPzWoCMRC+C75DGKE3zVqh2NUo2iJoL8XVBxg342Yx&#10;mWw3qbu+fVMo9DYf3+8s172z4k5tqD0rmE4yEMSl1zVXCs6n3XgOIkRkjdYzKXhQgPVqOFhirn3H&#10;R7oXsRIphEOOCkyMTS5lKA05DBPfECfu6luHMcG2krrFLoU7K5+z7EU6rDk1GGzozVB5K76dgk23&#10;N8U1HuzH+2X3+WWP5jQrt0o9jfrNAkSkPv6L/9x7nebPZ6/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9v8MMAAADdAAAADwAAAAAAAAAAAAAAAACYAgAAZHJzL2Rv&#10;d25yZXYueG1sUEsFBgAAAAAEAAQA9QAAAIgDAAAAAA==&#10;" path="m65,l62,,60,,58,3r2,2l65,5,65,xm3,155r12,5l30,162r,-2l28,157,13,155,,147r3,5l3,155xe" fillcolor="#e88327" stroked="f">
                  <v:path arrowok="t" o:connecttype="custom" o:connectlocs="65,0;62,0;60,0;58,3;60,5;65,5;65,0;3,155;15,160;30,162;30,160;28,157;13,155;0,147;3,152;3,155" o:connectangles="0,0,0,0,0,0,0,0,0,0,0,0,0,0,0,0"/>
                  <o:lock v:ext="edit" verticies="t"/>
                </v:shape>
                <v:shape id="Freeform 1842" o:spid="_x0000_s2866" style="position:absolute;left:5845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+3UcQA&#10;AADdAAAADwAAAGRycy9kb3ducmV2LnhtbESPzW4CMQyE75X6DpGReitZqgrQQkBtRQWIEz8PYG3c&#10;7IqNs0pSWPr09QGJm60Zz3yeL3vfqgvF1AQ2MBoWoIirYBt2Bk7H79cpqJSRLbaBycCNEiwXz09z&#10;LG248p4uh+yUhHAq0UCdc1dqnaqaPKZh6IhF+wnRY5Y1Om0jXiXct/qtKMbaY8PSUGNHXzVV58Ov&#10;NxA//3J0Zzdxq2Ktdzs+bS2tjHkZ9B8zUJn6/DDfrzdW8Kfvwi/fyAh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vt1HEAAAA3QAAAA8AAAAAAAAAAAAAAAAAmAIAAGRycy9k&#10;b3ducmV2LnhtbFBLBQYAAAAABAAEAPUAAACJAwAAAAA=&#10;" path="m67,3r-3,l60,,57,5r5,l64,8,67,3xm5,152r12,5l32,160r-2,-3l30,155,15,152,,142r2,5l5,152xe" fillcolor="#e88728" stroked="f">
                  <v:path arrowok="t" o:connecttype="custom" o:connectlocs="67,3;64,3;60,0;57,5;62,5;64,8;67,3;5,152;17,157;32,160;30,157;30,155;15,152;0,142;2,147;5,152" o:connectangles="0,0,0,0,0,0,0,0,0,0,0,0,0,0,0,0"/>
                  <o:lock v:ext="edit" verticies="t"/>
                </v:shape>
                <v:shape id="Freeform 1843" o:spid="_x0000_s2867" style="position:absolute;left:5845;top:559;width:67;height:154;visibility:visible;mso-wrap-style:square;v-text-anchor:top" coordsize="6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5rsIA&#10;AADdAAAADwAAAGRycy9kb3ducmV2LnhtbERPTWvCQBC9F/oflil4qxulWI2uUlsELxaiuXgbsmMS&#10;mp0N2anGf+8Kgrd5vM9ZrHrXqDN1ofZsYDRMQBEX3tZcGsgPm/cpqCDIFhvPZOBKAVbL15cFptZf&#10;OKPzXkoVQzikaKASaVOtQ1GRwzD0LXHkTr5zKBF2pbYdXmK4a/Q4SSbaYc2xocKWvisq/vb/zoDN&#10;fo6t2H49+81dvpud7GdyEGMGb/3XHJRQL0/xw721cf70YwT3b+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/muwgAAAN0AAAAPAAAAAAAAAAAAAAAAAJgCAABkcnMvZG93&#10;bnJldi54bWxQSwUGAAAAAAQABAD1AAAAhwMAAAAA&#10;" path="m67,2r-5,l60,,55,5r5,l64,7,67,2xm2,144r13,8l30,154r,-2l30,149,15,144,,137r,5l2,144xe" fillcolor="#e98a29" stroked="f">
                  <v:path arrowok="t" o:connecttype="custom" o:connectlocs="67,2;62,2;60,0;55,5;60,5;64,7;67,2;2,144;15,152;30,154;30,152;30,149;15,144;0,137;0,137;0,142;2,144" o:connectangles="0,0,0,0,0,0,0,0,0,0,0,0,0,0,0,0,0"/>
                  <o:lock v:ext="edit" verticies="t"/>
                </v:shape>
                <v:shape id="Freeform 1844" o:spid="_x0000_s2868" style="position:absolute;left:5845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3esMA&#10;AADdAAAADwAAAGRycy9kb3ducmV2LnhtbERPTWvCQBC9F/wPyxS8FN0oqUjqKlIt5tpY0OOQnWZD&#10;s7NpdjXpv3cFobd5vM9ZbQbbiCt1vnasYDZNQBCXTtdcKfg6fkyWIHxA1tg4JgV/5GGzHj2tMNOu&#10;50+6FqESMYR9hgpMCG0mpS8NWfRT1xJH7tt1FkOEXSV1h30Mt42cJ8lCWqw5Nhhs6d1Q+VNcrILD&#10;XvavuzQ3TZEfz/vfxenFpielxs/D9g1EoCH8ix/uXMf5y3Q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L3esMAAADdAAAADwAAAAAAAAAAAAAAAACYAgAAZHJzL2Rv&#10;d25yZXYueG1sUEsFBgAAAAAEAAQA9QAAAIgDAAAAAA==&#10;" path="m64,3l62,,57,,55,3r,2l57,5r5,3l64,3xm,137r15,10l30,150r,-3l30,145,15,140,,132r,3l,137xe" fillcolor="#ea8d2a" stroked="f">
                  <v:path arrowok="t" o:connecttype="custom" o:connectlocs="64,3;62,0;57,0;55,3;55,5;57,5;62,8;64,3;0,137;15,147;30,150;30,147;30,145;15,140;0,132;0,135;0,135;0,137;0,137" o:connectangles="0,0,0,0,0,0,0,0,0,0,0,0,0,0,0,0,0,0,0"/>
                  <o:lock v:ext="edit" verticies="t"/>
                </v:shape>
                <v:shape id="Freeform 1845" o:spid="_x0000_s2869" style="position:absolute;left:5845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KdsQA&#10;AADdAAAADwAAAGRycy9kb3ducmV2LnhtbERPS2vCQBC+C/6HZQQvpW7UYm3MKhqQ9tAefNDzkJ08&#10;NDsbsqvG/vpuoeBtPr7nJKvO1OJKrassKxiPIhDEmdUVFwqOh+3zHITzyBpry6TgTg5Wy34vwVjb&#10;G+/ouveFCCHsYlRQet/EUrqsJINuZBviwOW2NegDbAupW7yFcFPLSRTNpMGKQ0OJDaUlZef9xSio&#10;6p/08yRT/Hpbu+/XzdOU8+xdqeGgWy9AeOr8Q/zv/tBh/vxl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inbEAAAA3QAAAA8AAAAAAAAAAAAAAAAAmAIAAGRycy9k&#10;b3ducmV2LnhtbFBLBQYAAAAABAAEAPUAAACJAwAAAAA=&#10;" path="m64,2l60,,55,,52,5r5,l62,7r,-2l64,2xm,132r15,7l30,144r,-2l30,139,15,134,,127r,2l,132xe" fillcolor="#ea902b" stroked="f">
                  <v:path arrowok="t" o:connecttype="custom" o:connectlocs="64,2;60,0;55,0;52,5;57,5;62,7;62,5;64,2;0,132;15,139;30,144;30,142;30,139;15,134;0,127;0,129;0,132" o:connectangles="0,0,0,0,0,0,0,0,0,0,0,0,0,0,0,0,0"/>
                  <o:lock v:ext="edit" verticies="t"/>
                </v:shape>
                <v:shape id="Freeform 1846" o:spid="_x0000_s2870" style="position:absolute;left:584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+1+8MA&#10;AADdAAAADwAAAGRycy9kb3ducmV2LnhtbERPS2sCMRC+F/wPYQRvNauIytYoRVC8iS9qb9PNdHfp&#10;ZrImUeO/bwpCb/PxPWe2iKYRN3K+tqxg0M9AEBdW11wqOB5Wr1MQPiBrbCyTggd5WMw7LzPMtb3z&#10;jm77UIoUwj5HBVUIbS6lLyoy6Pu2JU7ct3UGQ4KulNrhPYWbRg6zbCwN1pwaKmxpWVHxs78aBW5y&#10;HFyG54/VZ4yXzXm7PpmveFKq143vbyACxfAvfro3Os2fjkbw90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+1+8MAAADdAAAADwAAAAAAAAAAAAAAAACYAgAAZHJzL2Rv&#10;d25yZXYueG1sUEsFBgAAAAAEAAQA9QAAAIgDAAAAAA==&#10;" path="m62,3l57,,55,,50,5r5,l60,5r2,l62,3xm,127r15,8l30,140r,-3l30,135,15,130,,122r,3l,127xe" fillcolor="#eb932b" stroked="f">
                  <v:path arrowok="t" o:connecttype="custom" o:connectlocs="62,3;57,0;55,0;50,5;55,5;60,5;62,5;62,3;0,127;15,135;30,140;30,137;30,135;15,130;0,122;0,125;0,127" o:connectangles="0,0,0,0,0,0,0,0,0,0,0,0,0,0,0,0,0"/>
                  <o:lock v:ext="edit" verticies="t"/>
                </v:shape>
                <v:shape id="Freeform 1847" o:spid="_x0000_s2871" style="position:absolute;left:584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JqMEA&#10;AADdAAAADwAAAGRycy9kb3ducmV2LnhtbESPzQrCMBCE74LvEFbwpqmiItUoIgieBH/A69KsbWmz&#10;qU2s1ac3guBtl5n5dna5bk0pGqpdblnBaBiBIE6szjlVcDnvBnMQziNrLC2Tghc5WK+6nSXG2j75&#10;SM3JpyJA2MWoIPO+iqV0SUYG3dBWxEG72dqgD2udSl3jM8BNKcdRNJMGcw4XMqxom1FSnB4mUIrm&#10;8Li99biQ96vfR0c3K0aJUv1eu1mA8NT6v/mX3utQfz6ZwvebMIJ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ZCajBAAAA3QAAAA8AAAAAAAAAAAAAAAAAmAIAAGRycy9kb3du&#10;cmV2LnhtbFBLBQYAAAAABAAEAPUAAACGAwAAAAA=&#10;" path="m62,2l57,,52,,50,2r,3l55,5r5,l60,2r2,xm,122r15,7l30,134r,-2l30,129,15,124,,114r,5l,122xe" fillcolor="#eb962a" stroked="f">
                  <v:path arrowok="t" o:connecttype="custom" o:connectlocs="62,2;57,0;52,0;50,2;50,5;55,5;60,5;60,2;62,2;0,122;15,129;30,134;30,132;30,129;15,124;0,114;0,119;0,122" o:connectangles="0,0,0,0,0,0,0,0,0,0,0,0,0,0,0,0,0,0"/>
                  <o:lock v:ext="edit" verticies="t"/>
                </v:shape>
                <v:shape id="Freeform 1848" o:spid="_x0000_s2872" style="position:absolute;left:5845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y0DMMA&#10;AADdAAAADwAAAGRycy9kb3ducmV2LnhtbERPTWuDQBC9F/oflgn01qwJbRDrKqEQiJeSmBxyHNyp&#10;Gt1ZcbfR/PtsodDbPN7npPlsenGj0bWWFayWEQjiyuqWawXn0+41BuE8ssbeMim4k4M8e35KMdF2&#10;4iPdSl+LEMIuQQWN90MipasaMuiWdiAO3LcdDfoAx1rqEacQbnq5jqKNNNhyaGhwoM+Gqq78MQrK&#10;a3uRh11xn49su/hrX8h1/K7Uy2LefoDwNPt/8Z97r8P8+G0Dv9+EE2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y0DMMAAADdAAAADwAAAAAAAAAAAAAAAACYAgAAZHJzL2Rv&#10;d25yZXYueG1sUEsFBgAAAAAEAAQA9QAAAIgDAAAAAA==&#10;" path="m60,l55,,50,r,3l47,5r5,l57,5,60,3,60,xm,117r15,8l30,130r,-3l30,125,15,120,,110r,2l,117xe" fillcolor="#ec9a2a" stroked="f">
                  <v:path arrowok="t" o:connecttype="custom" o:connectlocs="60,0;55,0;50,0;50,3;47,5;52,5;57,5;60,3;60,0;0,117;15,125;30,130;30,127;30,125;15,120;0,110;0,112;0,117" o:connectangles="0,0,0,0,0,0,0,0,0,0,0,0,0,0,0,0,0,0"/>
                  <o:lock v:ext="edit" verticies="t"/>
                </v:shape>
                <v:shape id="Freeform 1849" o:spid="_x0000_s2873" style="position:absolute;left:5845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b9sMA&#10;AADdAAAADwAAAGRycy9kb3ducmV2LnhtbERPzWrCQBC+F/oOyxS8FN0oUkPqKiIq9tCDPw8wZMds&#10;aHY2ZkdN375bKPQ2H9/vzJe9b9SdulgHNjAeZaCIy2BrrgycT9thDioKssUmMBn4pgjLxfPTHAsb&#10;Hnyg+1EqlUI4FmjAibSF1rF05DGOQkucuEvoPEqCXaVth48U7hs9ybI37bHm1OCwpbWj8ut48wZ2&#10;F9f6D/d6lUOQ82an888wKY0ZvPSrd1BCvfyL/9x7m+bn0xn8fpNO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ab9sMAAADdAAAADwAAAAAAAAAAAAAAAACYAgAAZHJzL2Rv&#10;d25yZXYueG1sUEsFBgAAAAAEAAQA9QAAAIgDAAAAAA==&#10;" path="m60,l55,,50,,47,2,45,5r7,l57,5r,-3l60,xm,109r15,10l30,124r,-2l30,119,15,114,2,104,,107r,2xe" fillcolor="#ec9d28" stroked="f">
                  <v:path arrowok="t" o:connecttype="custom" o:connectlocs="60,0;55,0;50,0;47,2;45,5;52,5;57,5;57,2;60,0;0,109;15,119;30,124;30,122;30,119;15,114;2,104;0,107;0,109" o:connectangles="0,0,0,0,0,0,0,0,0,0,0,0,0,0,0,0,0,0"/>
                  <o:lock v:ext="edit" verticies="t"/>
                </v:shape>
                <v:shape id="Freeform 1850" o:spid="_x0000_s2874" style="position:absolute;left:5845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YvRcYA&#10;AADdAAAADwAAAGRycy9kb3ducmV2LnhtbESPT0vDQBDF74LfYRnBS7ET/yBt7LaIKCr0Yi09D9kx&#10;CWZn4+42id/eOQi9zfDevPeb1WbynRk4pjaIhet5AYalCq6V2sL+8+VqASZlEkddELbwywk26/Oz&#10;FZUujPLBwy7XRkMklWShybkvEVPVsKc0Dz2Lal8hesq6xhpdpFHDfYc3RXGPnlrRhoZ6fmq4+t4d&#10;vYVx9uqWh+3z7fvwI7jtcRYPeLT28mJ6fACTecon8//1m1P8xZ3i6jc6Aq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YvRcYAAADdAAAADwAAAAAAAAAAAAAAAACYAgAAZHJz&#10;L2Rvd25yZXYueG1sUEsFBgAAAAAEAAQA9QAAAIsDAAAAAA==&#10;" path="m57,l52,,47,,45,3r5,2l55,5,57,3,57,xm,105r15,10l30,120r,-3l30,115,15,110,2,100r,2l,105xe" fillcolor="#eda025" stroked="f">
                  <v:path arrowok="t" o:connecttype="custom" o:connectlocs="57,0;52,0;47,0;45,3;45,3;50,5;55,5;57,3;57,0;0,105;15,115;30,120;30,117;30,115;15,110;2,100;2,102;0,105" o:connectangles="0,0,0,0,0,0,0,0,0,0,0,0,0,0,0,0,0,0"/>
                  <o:lock v:ext="edit" verticies="t"/>
                </v:shape>
                <v:shape id="Freeform 1851" o:spid="_x0000_s2875" style="position:absolute;left:5847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kjsMA&#10;AADdAAAADwAAAGRycy9kb3ducmV2LnhtbERP3WrCMBS+F3yHcITdzXRDtOuMIopOwcGme4BDc9aU&#10;NiclybS+/TIYeHc+vt8zX/a2FRfyoXas4GmcgSAuna65UvB13j7mIEJE1tg6JgU3CrBcDAdzLLS7&#10;8iddTrESKYRDgQpMjF0hZSgNWQxj1xEn7tt5izFBX0nt8ZrCbSufs2wqLdacGgx2tDZUNqcfq4DO&#10;fvfRNLPtZvd+POjK7t82ZqLUw6hfvYKI1Me7+N+912l+PnmB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3kjsMAAADdAAAADwAAAAAAAAAAAAAAAACYAgAAZHJzL2Rv&#10;d25yZXYueG1sUEsFBgAAAAAEAAQA9QAAAIgDAAAAAA==&#10;" path="m55,l50,,43,,40,2r8,3l53,5r,-3l55,xm,99r13,10l28,114r,-2l28,109,13,104,,94r,3l,99xe" fillcolor="#eda322" stroked="f">
                  <v:path arrowok="t" o:connecttype="custom" o:connectlocs="55,0;50,0;43,0;43,0;40,2;40,2;48,5;53,5;53,2;55,0;0,99;13,109;28,114;28,112;28,109;13,104;0,94;0,97;0,99" o:connectangles="0,0,0,0,0,0,0,0,0,0,0,0,0,0,0,0,0,0,0"/>
                  <o:lock v:ext="edit" verticies="t"/>
                </v:shape>
                <v:shape id="Freeform 1852" o:spid="_x0000_s2876" style="position:absolute;left:5847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FuMUA&#10;AADdAAAADwAAAGRycy9kb3ducmV2LnhtbESPQUsDMRCF74L/IYzgzWa1KHVtWqRYrB4Ea+l52IxJ&#10;cDNZkrhd/71zELzN8N68981yPcVejZRLSGzgetaAIu6SDewMHD62VwtQpSJb7BOTgR8qsF6dny2x&#10;tenE7zTuq1MSwqVFA77WodW6dJ4illkaiEX7TDlilTU7bTOeJDz2+qZp7nTEwNLgcaCNp+5r/x0N&#10;lOCf866Zu6e3+fjqjpttuH/pjbm8mB4fQFWa6r/573pnBX9xK/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MW4xQAAAN0AAAAPAAAAAAAAAAAAAAAAAJgCAABkcnMv&#10;ZG93bnJldi54bWxQSwUGAAAAAAQABAD1AAAAigMAAAAA&#10;" path="m53,2r-5,l43,,40,2,38,5r2,l45,7r8,l53,5r,-3xm,97r13,10l28,112r,-3l28,107,13,102,,92r,2l,97xe" fillcolor="#eea61e" stroked="f">
                  <v:path arrowok="t" o:connecttype="custom" o:connectlocs="53,2;48,2;43,0;40,2;38,5;40,5;40,5;45,7;53,7;53,5;53,2;0,97;13,107;28,112;28,109;28,107;13,102;0,92;0,94;0,97" o:connectangles="0,0,0,0,0,0,0,0,0,0,0,0,0,0,0,0,0,0,0,0"/>
                  <o:lock v:ext="edit" verticies="t"/>
                </v:shape>
                <v:shape id="Freeform 1853" o:spid="_x0000_s2877" style="position:absolute;left:5847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elsMA&#10;AADdAAAADwAAAGRycy9kb3ducmV2LnhtbERPS2vCQBC+C/6HZQq9SN0oVEJ0laBoS28+Lr0N2XET&#10;mp2N2Y1J/323IHibj+85q81ga3Gn1leOFcymCQjiwumKjYLLef+WgvABWWPtmBT8kofNejxaYaZd&#10;z0e6n4IRMYR9hgrKEJpMSl+UZNFPXUMcuatrLYYIWyN1i30Mt7WcJ8lCWqw4NpTY0Lak4ufUWQWH&#10;fPLd9fID3W2XHr5MM8mPplPq9WXIlyACDeEpfrg/dZyfvs/g/5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VelsMAAADdAAAADwAAAAAAAAAAAAAAAACYAgAAZHJzL2Rv&#10;d25yZXYueG1sUEsFBgAAAAAEAAQA9QAAAIgDAAAAAA==&#10;" path="m53,3r-5,l40,,38,3r,2l40,5r5,3l50,8,53,5r,-2xm,92r13,10l28,107r,-2l28,102r-8,-2l13,97,8,92,3,85,,90r,2xe" fillcolor="#efab15" stroked="f">
                  <v:path arrowok="t" o:connecttype="custom" o:connectlocs="53,3;48,3;40,0;40,0;38,3;38,5;38,5;40,5;45,8;50,8;53,5;53,3;0,92;13,102;28,107;28,105;28,102;20,100;13,97;8,92;3,85;0,90;0,92" o:connectangles="0,0,0,0,0,0,0,0,0,0,0,0,0,0,0,0,0,0,0,0,0,0,0"/>
                  <o:lock v:ext="edit" verticies="t"/>
                </v:shape>
                <v:shape id="Freeform 1854" o:spid="_x0000_s2878" style="position:absolute;left:5847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GRMMMA&#10;AADdAAAADwAAAGRycy9kb3ducmV2LnhtbERPTWvCQBC9F/wPywi91U0Fm5i6igimhZyqAa9jdpqE&#10;ZmdDdk3iv3cLhd7m8T5ns5tMKwbqXWNZwesiAkFcWt1wpaA4H18SEM4ja2wtk4I7OdhtZ08bTLUd&#10;+YuGk69ECGGXooLa+y6V0pU1GXQL2xEH7tv2Bn2AfSV1j2MIN61cRtGbNNhwaKixo0NN5c/pZhTs&#10;Y8yzOB+vcfGRr7OLabr16qDU83zav4PwNPl/8Z/7U4f5yWoJv9+EE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GRMMMAAADdAAAADwAAAAAAAAAAAAAAAACYAgAAZHJzL2Rv&#10;d25yZXYueG1sUEsFBgAAAAAEAAQA9QAAAIgDAAAAAA==&#10;" path="m53,2r-8,l40,,38,r,2l35,7,38,5r2,l45,5r5,2l50,5,53,2xm,87l13,97r15,5l28,99r,-2l20,94,13,92,8,87,3,80r,2l,87xe" fillcolor="#efae09" stroked="f">
                  <v:path arrowok="t" o:connecttype="custom" o:connectlocs="53,2;45,2;40,0;40,0;38,0;38,2;35,7;38,5;40,5;45,5;50,7;50,5;53,2;0,87;13,97;28,102;28,99;28,97;20,94;13,92;8,87;3,80;3,82;0,87" o:connectangles="0,0,0,0,0,0,0,0,0,0,0,0,0,0,0,0,0,0,0,0,0,0,0,0"/>
                  <o:lock v:ext="edit" verticies="t"/>
                </v:shape>
                <v:shape id="Freeform 1855" o:spid="_x0000_s2879" style="position:absolute;left:5850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F7MMA&#10;AADdAAAADwAAAGRycy9kb3ducmV2LnhtbERP3WrCMBS+H/gO4Qi7m6mOjVqNIo6OiSCs8wGOzbEt&#10;Nielydrs7c1gsLvz8f2e9TaYVgzUu8aygvksAUFcWt1wpeD8lT+lIJxH1thaJgU/5GC7mTysMdN2&#10;5E8aCl+JGMIuQwW1910mpStrMuhmtiOO3NX2Bn2EfSV1j2MMN61cJMmrNNhwbKixo31N5a34Ngrs&#10;eEC9W76dgl9cjsdwfr+OuVHqcRp2KxCegv8X/7k/dJyfvjzD7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F7MMAAADdAAAADwAAAAAAAAAAAAAAAACYAgAAZHJzL2Rv&#10;d25yZXYueG1sUEsFBgAAAAAEAAQA9QAAAIgDAAAAAA==&#10;" path="m47,3r-5,l37,,35,,32,5,30,8,35,5r2,l42,5r3,3l47,5r,-2xm,80r5,7l10,92r7,3l25,97r,-2l25,92,17,90,12,85,5,80,,75r,3l,80xe" fillcolor="#f0b100" stroked="f">
                  <v:path arrowok="t" o:connecttype="custom" o:connectlocs="47,3;42,3;37,0;35,0;35,0;32,5;30,8;35,5;37,5;42,5;45,8;47,5;47,3;0,80;5,87;10,92;17,95;25,97;25,95;25,92;17,90;12,85;5,80;0,75;0,78;0,80" o:connectangles="0,0,0,0,0,0,0,0,0,0,0,0,0,0,0,0,0,0,0,0,0,0,0,0,0,0"/>
                  <o:lock v:ext="edit" verticies="t"/>
                </v:shape>
                <v:shape id="Freeform 1856" o:spid="_x0000_s2880" style="position:absolute;left:5850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0ZsUA&#10;AADdAAAADwAAAGRycy9kb3ducmV2LnhtbERPTWvCQBC9C/6HZYRepO5amiCpq4RSob0IxrbgbZqd&#10;JqHZ2ZDdavz3riB4m8f7nOV6sK04Uu8bxxrmMwWCuHSm4UrD537zuADhA7LB1jFpOJOH9Wo8WmJm&#10;3Il3dCxCJWII+ww11CF0mZS+rMmin7mOOHK/rrcYIuwraXo8xXDbyielUmmx4dhQY0evNZV/xb/V&#10;sEk/0jL5UgfFP99vhyTf5sV8qvXDZMhfQAQawl18c7+bOH+RPMP1m3iC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LRmxQAAAN0AAAAPAAAAAAAAAAAAAAAAAJgCAABkcnMv&#10;ZG93bnJldi54bWxQSwUGAAAAAAQABAD1AAAAigMAAAAA&#10;" path="m47,2l42,,37,,35,,32,2,30,5r,2l32,5r5,l42,5r3,2l45,5,47,2xm,75r5,7l10,87r7,2l25,92r,-3l25,87,17,84,12,79,7,75,2,70,,72r,3xe" fillcolor="#f0b500" stroked="f">
                  <v:path arrowok="t" o:connecttype="custom" o:connectlocs="47,2;42,0;37,0;35,0;32,2;30,5;30,7;32,5;37,5;42,5;45,7;45,5;47,2;0,75;5,82;10,87;17,89;25,92;25,89;25,87;17,84;12,79;7,75;2,70;0,72;0,75" o:connectangles="0,0,0,0,0,0,0,0,0,0,0,0,0,0,0,0,0,0,0,0,0,0,0,0,0,0"/>
                  <o:lock v:ext="edit" verticies="t"/>
                </v:shape>
                <v:shape id="Freeform 1857" o:spid="_x0000_s2881" style="position:absolute;left:5850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qmh8QA&#10;AADdAAAADwAAAGRycy9kb3ducmV2LnhtbERP22rCQBB9L/Qflin4VjcW0kp0E0QqBKQUY8HXaXZy&#10;0exsyK6a9uu7QsG3OZzrLLPRdOJCg2stK5hNIxDEpdUt1wq+9pvnOQjnkTV2lknBDznI0seHJSba&#10;XnlHl8LXIoSwS1BB432fSOnKhgy6qe2JA1fZwaAPcKilHvAawk0nX6LoVRpsOTQ02NO6ofJUnI0C&#10;+9Z/xNvDLx+r7/awqj6LPH9fKzV5GlcLEJ5Gfxf/u3Md5s/jGG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pofEAAAA3QAAAA8AAAAAAAAAAAAAAAAAmAIAAGRycy9k&#10;b3ducmV2LnhtbFBLBQYAAAAABAAEAPUAAACJAwAAAAA=&#10;" path="m45,3l42,,37,,35,,30,3r,2l27,8r5,l37,5r3,l45,8r,-3l45,3xm,70r5,5l12,80r5,5l25,87r,-2l25,82,17,80,12,75,7,70,2,63r,5l,70xe" fillcolor="#f2b900" stroked="f">
                  <v:path arrowok="t" o:connecttype="custom" o:connectlocs="45,3;42,0;37,0;35,0;30,3;30,5;27,8;32,8;37,5;40,5;45,8;45,5;45,3;0,70;5,75;12,80;17,85;25,87;25,85;25,82;17,80;12,75;7,70;2,63;2,68;0,70" o:connectangles="0,0,0,0,0,0,0,0,0,0,0,0,0,0,0,0,0,0,0,0,0,0,0,0,0,0"/>
                  <o:lock v:ext="edit" verticies="t"/>
                </v:shape>
                <v:shape id="Freeform 1858" o:spid="_x0000_s2882" style="position:absolute;left:5852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ei8IA&#10;AADdAAAADwAAAGRycy9kb3ducmV2LnhtbERPTYvCMBC9C/sfwix4s+kKK6UaRVwEWbxsq3gdmrEt&#10;NpPSpLX+e7MgeJvH+5zVZjSNGKhztWUFX1EMgriwuuZSwSnfzxIQziNrbCyTggc52Kw/JitMtb3z&#10;Hw2ZL0UIYZeigsr7NpXSFRUZdJFtiQN3tZ1BH2BXSt3hPYSbRs7jeCEN1hwaKmxpV1Fxy3qjIKdz&#10;cvnZzn+zR98fMU+uxz4flJp+jtslCE+jf4tf7oMO85PvBfx/E0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R6LwgAAAN0AAAAPAAAAAAAAAAAAAAAAAJgCAABkcnMvZG93&#10;bnJldi54bWxQSwUGAAAAAAQABAD1AAAAhwMAAAAA&#10;" path="m43,2l40,,35,,30,,28,2,25,5,23,7r7,l35,5r3,l40,5r3,l43,2xm,65r5,5l10,74r5,5l23,82r,-3l23,77,18,74,10,70,5,65,3,57,,60r,5xe" fillcolor="#f3be00" stroked="f">
                  <v:path arrowok="t" o:connecttype="custom" o:connectlocs="43,2;40,0;35,0;30,0;28,2;25,5;23,7;30,7;35,5;38,5;40,5;43,5;43,2;0,65;5,70;10,74;15,79;23,82;23,79;23,77;18,74;10,70;5,65;3,57;0,60;0,65" o:connectangles="0,0,0,0,0,0,0,0,0,0,0,0,0,0,0,0,0,0,0,0,0,0,0,0,0,0"/>
                  <o:lock v:ext="edit" verticies="t"/>
                </v:shape>
                <v:shape id="Freeform 1859" o:spid="_x0000_s2883" style="position:absolute;left:5852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7R8QA&#10;AADdAAAADwAAAGRycy9kb3ducmV2LnhtbERPTWvCQBC9C/6HZYTedFPbVIlughQKORTB2Etv0+yY&#10;pGZnQ3Y16b/vCoK3ebzP2WajacWVetdYVvC8iEAQl1Y3XCn4On7M1yCcR9bYWiYFf+QgS6eTLSba&#10;Dnyga+ErEULYJaig9r5LpHRlTQbdwnbEgTvZ3qAPsK+k7nEI4aaVyyh6kwYbDg01dvReU3kuLkbB&#10;Ob58Dnb/82K7X42vqyoe8+hbqafZuNuA8DT6h/juznWYv45XcPsmnC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uO0fEAAAA3QAAAA8AAAAAAAAAAAAAAAAAmAIAAGRycy9k&#10;b3ducmV2LnhtbFBLBQYAAAAABAAEAPUAAACJAwAAAAA=&#10;" path="m43,3l38,,35,,30,3r-5,l23,5r-3,5l28,8,35,5r3,l40,5r,-2l43,3xm,58r5,7l10,70r5,5l23,77r,-2l25,72,18,70,10,65,5,58,3,50r,5l,58xe" fillcolor="#f4c200" stroked="f">
                  <v:path arrowok="t" o:connecttype="custom" o:connectlocs="43,3;38,0;35,0;30,3;25,3;23,5;20,10;28,8;35,5;38,5;40,5;40,3;43,3;0,58;5,65;10,70;15,75;23,77;23,75;25,72;18,70;10,65;5,58;3,50;3,55;0,58" o:connectangles="0,0,0,0,0,0,0,0,0,0,0,0,0,0,0,0,0,0,0,0,0,0,0,0,0,0"/>
                  <o:lock v:ext="edit" verticies="t"/>
                </v:shape>
                <v:shape id="Freeform 1860" o:spid="_x0000_s2884" style="position:absolute;left:5855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e7sUA&#10;AADdAAAADwAAAGRycy9kb3ducmV2LnhtbESPQU8CMRCF7yb+h2ZMuElXUYGVQggJ0YMXwITrpB22&#10;G7fTta2w+uudg4m3mbw3732zWA2hU2dKuY1s4G5cgSK20bXcGHg/bG9noHJBdthFJgPflGG1vL5a&#10;YO3ihXd03pdGSQjnGg34Uvpa62w9Bczj2BOLdoopYJE1NdolvEh46PR9VT3pgC1Lg8eeNp7sx/4r&#10;GKDkXx4mR/50Ia7nP87a6aF7M2Z0M6yfQRUayr/57/rVCf7sUXD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h7uxQAAAN0AAAAPAAAAAAAAAAAAAAAAAJgCAABkcnMv&#10;ZG93bnJldi54bWxQSwUGAAAAAAQABAD1AAAAigMAAAAA&#10;" path="m37,l35,,32,,27,2r-7,l17,7r,3l25,7,32,5r3,l37,2,37,xm,52r2,8l7,65r8,4l20,72r2,-3l22,67,15,65,7,57,5,52,2,45,,47r,5xe" fillcolor="#f5c600" stroked="f">
                  <v:path arrowok="t" o:connecttype="custom" o:connectlocs="37,0;35,0;32,0;27,2;20,2;17,7;17,10;25,7;32,5;35,5;35,5;37,2;37,0;0,52;2,60;7,65;15,69;20,72;22,69;22,67;15,65;7,57;5,52;2,45;0,47;0,52" o:connectangles="0,0,0,0,0,0,0,0,0,0,0,0,0,0,0,0,0,0,0,0,0,0,0,0,0,0"/>
                  <o:lock v:ext="edit" verticies="t"/>
                </v:shape>
                <v:shape id="Freeform 1861" o:spid="_x0000_s2885" style="position:absolute;left:5855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NIsIA&#10;AADdAAAADwAAAGRycy9kb3ducmV2LnhtbERPTYvCMBC9C/6HMIIX0UTBol2jiIvgta4Hj0MztmWb&#10;SUmi7e6v3yws7G0e73N2h8G24kU+NI41LBcKBHHpTMOVhtvHeb4BESKywdYxafiiAIf9eLTD3Lie&#10;C3pdYyVSCIccNdQxdrmUoazJYli4jjhxD+ctxgR9JY3HPoXbVq6UyqTFhlNDjR2daio/r0+rIVNd&#10;dixWxft3ry7+PlvLZ1M8tJ5OhuMbiEhD/Bf/uS8mzd+st/D7TTp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I0iwgAAAN0AAAAPAAAAAAAAAAAAAAAAAJgCAABkcnMvZG93&#10;bnJldi54bWxQSwUGAAAAAAQABAD1AAAAhwMAAAAA&#10;" path="m37,l35,,32,,25,3,17,5r,3l15,13,22,8,32,5r3,l35,3,37,xm,45r2,8l7,60r8,5l22,67r,-2l22,63,15,58,10,53,5,45,2,38r,2l,45xe" fillcolor="#f6ca00" stroked="f">
                  <v:path arrowok="t" o:connecttype="custom" o:connectlocs="37,0;35,0;32,0;25,3;17,5;17,8;15,13;22,8;32,5;35,5;35,5;35,3;37,0;0,45;2,53;7,60;15,65;22,67;22,65;22,63;15,58;10,53;5,45;2,38;2,40;0,45" o:connectangles="0,0,0,0,0,0,0,0,0,0,0,0,0,0,0,0,0,0,0,0,0,0,0,0,0,0"/>
                  <o:lock v:ext="edit" verticies="t"/>
                </v:shape>
                <v:shape id="Freeform 1862" o:spid="_x0000_s2886" style="position:absolute;left:5857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hoscA&#10;AADdAAAADwAAAGRycy9kb3ducmV2LnhtbESPT2/CMAzF75P2HSJP2m2kcGC0IyC0DWk78keTuFmN&#10;11ZrnJJktPDp8QGJm633/N7P8+XgWnWiEBvPBsajDBRx6W3DlYH9bv0yAxUTssXWMxk4U4Tl4vFh&#10;joX1PW/otE2VkhCOBRqoU+oKrWNZk8M48h2xaL8+OEyyhkrbgL2Eu1ZPsmyqHTYsDTV29F5T+bf9&#10;dwYmH2H1cxl/5+v285COxz4fDq+5Mc9Pw+oNVKIh3c236y8r+LOp8Ms3MoJ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ZYaLHAAAA3QAAAA8AAAAAAAAAAAAAAAAAmAIAAGRy&#10;cy9kb3ducmV2LnhtbFBLBQYAAAAABAAEAPUAAACMAwAAAAA=&#10;" path="m33,r,l30,,23,2,15,5r-5,7l8,20r5,-8l18,10,23,7,30,5r3,l33,2,33,xm,40r3,7l5,52r8,8l20,62r,-2l20,57,13,52,8,47,5,40,3,32r,-2l5,25,3,32,,40xe" fillcolor="#f7cd00" stroked="f">
                  <v:path arrowok="t" o:connecttype="custom" o:connectlocs="33,0;33,0;30,0;23,2;15,5;10,12;8,20;13,12;18,10;23,7;30,5;30,5;33,5;33,2;33,0;0,40;3,47;5,52;13,60;20,62;20,60;20,57;13,52;8,47;5,40;3,32;3,30;5,25;3,32;0,40" o:connectangles="0,0,0,0,0,0,0,0,0,0,0,0,0,0,0,0,0,0,0,0,0,0,0,0,0,0,0,0,0,0"/>
                  <o:lock v:ext="edit" verticies="t"/>
                </v:shape>
                <v:shape id="Freeform 1863" o:spid="_x0000_s2887" style="position:absolute;left:5857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AVsIA&#10;AADdAAAADwAAAGRycy9kb3ducmV2LnhtbERPTYvCMBC9C/sfwix4kTWtSCld0yKCrBcPWtnz0My2&#10;xWZSmqyt/94Igrd5vM/ZFJPpxI0G11pWEC8jEMSV1S3XCi7l/isF4Tyyxs4yKbiTgyL/mG0w03bk&#10;E93OvhYhhF2GChrv+0xKVzVk0C1tTxy4PzsY9AEOtdQDjiHcdHIVRYk02HJoaLCnXUPV9fxvFBzH&#10;NS3WY1TuquT3EP9w1y/KvVLzz2n7DcLT5N/il/ugw/w0ieH5TThB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4BWwgAAAN0AAAAPAAAAAAAAAAAAAAAAAJgCAABkcnMvZG93&#10;bnJldi54bWxQSwUGAAAAAAQABAD1AAAAhwMAAAAA&#10;" path="m33,r,l30,,20,3,13,8,5,20,,33r3,7l8,48r5,5l20,58r,-3l20,53,15,50,10,43,8,38,5,30,8,20r5,-7l20,8,30,5,33,3,33,xe" fillcolor="#f8d100" stroked="f">
                  <v:path arrowok="t" o:connecttype="custom" o:connectlocs="33,0;33,0;30,0;20,3;13,8;5,20;0,33;3,40;8,48;13,53;20,58;20,55;20,53;15,50;10,43;8,38;5,30;8,20;13,13;20,8;30,5;30,5;33,3;33,0" o:connectangles="0,0,0,0,0,0,0,0,0,0,0,0,0,0,0,0,0,0,0,0,0,0,0,0"/>
                </v:shape>
                <v:shape id="Freeform 1864" o:spid="_x0000_s2888" style="position:absolute;left:5860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ycMcA&#10;AADdAAAADwAAAGRycy9kb3ducmV2LnhtbESPQWsCMRCF70L/Q5iCF6nZeliXrVFKoeDBQnU99Dhs&#10;ptnFZLIkUdf++qZQ8DbDe/O+N6vN6Ky4UIi9ZwXP8wIEcet1z0bBsXl/qkDEhKzReiYFN4qwWT9M&#10;Vlhrf+U9XQ7JiBzCsUYFXUpDLWVsO3IY534gztq3Dw5TXoOROuA1hzsrF0VRSoc9Z0KHA7111J4O&#10;Z5chs3C6lV/NzDSfPx92GSprdpVS08fx9QVEojHdzf/XW53rV+UC/r7JI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cMnDHAAAA3QAAAA8AAAAAAAAAAAAAAAAAmAIAAGRy&#10;cy9kb3ducmV2LnhtbFBLBQYAAAAABAAEAPUAAACMAwAAAAA=&#10;" path="m30,l27,,20,2,15,5,10,7,5,15,2,17r,3l,25r,2l2,35r3,7l10,47r7,5l17,50r,-3l12,45,10,40,7,35,5,27,7,20r5,-8l20,7,27,5r,-3l30,xe" fillcolor="#f7d400" stroked="f">
                  <v:path arrowok="t" o:connecttype="custom" o:connectlocs="30,0;27,0;27,0;20,2;15,5;10,7;5,15;2,17;2,20;0,25;0,27;2,35;5,42;10,47;17,52;17,50;17,47;12,45;10,40;7,35;5,27;7,20;12,12;20,7;27,5;27,2;30,0" o:connectangles="0,0,0,0,0,0,0,0,0,0,0,0,0,0,0,0,0,0,0,0,0,0,0,0,0,0,0"/>
                </v:shape>
                <v:shape id="Freeform 1865" o:spid="_x0000_s2889" style="position:absolute;left:5862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q4cUA&#10;AADdAAAADwAAAGRycy9kb3ducmV2LnhtbERPTWsCMRC9F/wPYYReRLNtqchqFCkt9FAPqx70Nm7G&#10;zeJmsk2ibv31plDobR7vc2aLzjbiQj7UjhU8jTIQxKXTNVcKtpuP4QREiMgaG8ek4IcCLOa9hxnm&#10;2l25oMs6ViKFcMhRgYmxzaUMpSGLYeRa4sQdnbcYE/SV1B6vKdw28jnLxtJizanBYEtvhsrT+mwV&#10;fO/P5qs+3HzxOgiD97KI3W23Uuqx3y2nICJ18V/85/7Uaf5k/AK/36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+rhxQAAAN0AAAAPAAAAAAAAAAAAAAAAAJgCAABkcnMv&#10;ZG93bnJldi54bWxQSwUGAAAAAAQABAD1AAAAigMAAAAA&#10;" path="m25,r,l15,3,8,8,3,15,,25r3,8l5,38r5,7l15,48r,-3l15,43,13,40,8,35r,-5l5,25,8,18r2,-5l18,8,25,5r,-2l25,xe" fillcolor="#f6d700" stroked="f">
                  <v:path arrowok="t" o:connecttype="custom" o:connectlocs="25,0;25,0;15,3;8,8;3,15;0,25;3,33;5,38;10,45;15,48;15,45;15,43;13,40;8,35;8,30;5,25;8,18;10,13;18,8;25,5;25,3;25,0" o:connectangles="0,0,0,0,0,0,0,0,0,0,0,0,0,0,0,0,0,0,0,0,0,0"/>
                </v:shape>
                <v:shape id="Freeform 1866" o:spid="_x0000_s2890" style="position:absolute;left:586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//sUA&#10;AADdAAAADwAAAGRycy9kb3ducmV2LnhtbERPTWvCQBC9C/0PyxR6Ed3ESgipaxCxYCkIJvbQ25Cd&#10;JsHsbMhuY/rvu4WCt3m8z9nkk+nESINrLSuIlxEI4srqlmsFl/J1kYJwHlljZ5kU/JCDfPsw22Cm&#10;7Y3PNBa+FiGEXYYKGu/7TEpXNWTQLW1PHLgvOxj0AQ611APeQrjp5CqKEmmw5dDQYE/7hqpr8W0U&#10;lCc5+o/VoafjPLnG7/u35xE/lXp6nHYvIDxN/i7+dx91mJ8ma/j7Jp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D/+xQAAAN0AAAAPAAAAAAAAAAAAAAAAAJgCAABkcnMv&#10;ZG93bnJldi54bWxQSwUGAAAAAAQABAD1AAAAigMAAAAA&#10;" path="m22,l15,2,7,7,2,15,,22r2,8l5,35r2,5l12,42r,-2l12,37,7,30,5,22,7,17r3,-5l15,7,20,5,22,2,22,xe" fillcolor="#f5d900" stroked="f">
                  <v:path arrowok="t" o:connecttype="custom" o:connectlocs="22,0;15,2;7,7;2,15;0,22;2,30;5,35;7,40;12,42;12,40;12,37;7,30;5,22;7,17;10,12;15,7;20,5;22,2;22,0" o:connectangles="0,0,0,0,0,0,0,0,0,0,0,0,0,0,0,0,0,0,0"/>
                </v:shape>
                <v:shape id="Freeform 1867" o:spid="_x0000_s2891" style="position:absolute;left:5867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mDb4A&#10;AADdAAAADwAAAGRycy9kb3ducmV2LnhtbERPywrCMBC8C/5DWMGbpgqKVKOIIHj0iXhbmrUtNpuS&#10;RK1+vREEb7M7OzM7s0VjKvEg50vLCgb9BARxZnXJuYLjYd2bgPABWWNlmRS8yMNi3m7NMNX2yTt6&#10;7EMuogn7FBUUIdSplD4ryKDv25o4clfrDIY4ulxqh89obio5TJKxNFhyTCiwplVB2W1/Nwqub9qa&#10;Krusao6rA79OZ7ddK9XtNMspiEBN+B//1Bsd35+MR/BtEyH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NHpg2+AAAA3QAAAA8AAAAAAAAAAAAAAAAAmAIAAGRycy9kb3ducmV2&#10;LnhtbFBLBQYAAAAABAAEAPUAAACDAwAAAAA=&#10;" path="m20,l13,3,5,8,3,13,,20r3,5l3,30r5,5l10,38r,-3l13,33,8,28,5,20,8,15r2,-5l13,8,18,5r,-2l20,xe" fillcolor="#f4db00" stroked="f">
                  <v:path arrowok="t" o:connecttype="custom" o:connectlocs="20,0;13,3;5,8;3,13;0,20;3,25;3,30;8,35;10,38;10,35;13,33;8,28;5,20;8,15;10,10;13,8;18,5;18,3;20,0" o:connectangles="0,0,0,0,0,0,0,0,0,0,0,0,0,0,0,0,0,0,0"/>
                </v:shape>
                <v:shape id="Freeform 1868" o:spid="_x0000_s2892" style="position:absolute;left:5870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R878A&#10;AADdAAAADwAAAGRycy9kb3ducmV2LnhtbERPTYvCMBC9L/gfwgje1rQixa3GIqLgcVfX+5CMbbGZ&#10;lCba6q83Cwve5vE+Z1UMthF36nztWEE6TUAQa2dqLhX8nvafCxA+IBtsHJOCB3ko1qOPFebG9fxD&#10;92MoRQxhn6OCKoQ2l9Lriiz6qWuJI3dxncUQYVdK02Efw20jZ0mSSYs1x4YKW9pWpK/Hm1XQ9omm&#10;+ktvcXiez9/pHPudQaUm42GzBBFoCG/xv/tg4vxFlsHfN/EE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sNHzvwAAAN0AAAAPAAAAAAAAAAAAAAAAAJgCAABkcnMvZG93bnJl&#10;di54bWxQSwUGAAAAAAQABAD1AAAAhAMAAAAA&#10;" path="m15,l10,2,5,7,2,12,,17r2,8l7,32r3,-2l10,27,7,22,5,17,7,10,15,5r,-3l15,xe" fillcolor="#f4dd00" stroked="f">
                  <v:path arrowok="t" o:connecttype="custom" o:connectlocs="15,0;10,2;5,7;2,12;0,17;2,25;7,32;10,30;10,27;7,22;5,17;7,10;15,5;15,2;15,0" o:connectangles="0,0,0,0,0,0,0,0,0,0,0,0,0,0,0"/>
                </v:shape>
                <v:shape id="Freeform 1869" o:spid="_x0000_s2893" style="position:absolute;left:5872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Y98UA&#10;AADdAAAADwAAAGRycy9kb3ducmV2LnhtbERPTWvCQBC9C/0Pywi9iG60EEN0lSIIXmqpbcDjkB2T&#10;aHY2Zrca/fXdguBtHu9z5svO1OJCrassKxiPIhDEudUVFwp+vtfDBITzyBpry6TgRg6Wi5feHFNt&#10;r/xFl50vRAhhl6KC0vsmldLlJRl0I9sQB+5gW4M+wLaQusVrCDe1nERRLA1WHBpKbGhVUn7a/RoF&#10;+f7jnmynAx3fD5/b4y07v2UJKvXa795nIDx1/il+uDc6zE/iKfx/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Vj3xQAAAN0AAAAPAAAAAAAAAAAAAAAAAJgCAABkcnMv&#10;ZG93bnJldi54bWxQSwUGAAAAAAQABAD1AAAAigMAAAAA&#10;" path="m13,l8,3,5,5,3,10,,15r3,8l8,28r,-3l8,20,5,18r,-3l8,10,10,8,13,3,13,xe" fillcolor="#f3e000" stroked="f">
                  <v:path arrowok="t" o:connecttype="custom" o:connectlocs="13,0;8,3;5,5;3,10;0,15;3,23;8,28;8,25;8,20;5,18;5,15;8,10;10,8;13,3;13,0" o:connectangles="0,0,0,0,0,0,0,0,0,0,0,0,0,0,0"/>
                </v:shape>
                <v:shape id="Freeform 1870" o:spid="_x0000_s2894" style="position:absolute;left:5875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7PccA&#10;AADdAAAADwAAAGRycy9kb3ducmV2LnhtbESPT2vDMAzF74N9B6NBb6uzQrOQ1i2jrKMUNug/6FHE&#10;ahwWyyH22vTbT4fBbhLv6b2f5svBt+pKfWwCG3gZZ6CIq2Abrg0cD+vnAlRMyBbbwGTgThGWi8eH&#10;OZY23HhH132qlYRwLNGAS6krtY6VI49xHDpi0S6h95hk7Wtte7xJuG/1JMty7bFhaXDY0cpR9b3/&#10;8QbCoU3T4v3za/vh3Wt+rlen8+5uzOhpeJuBSjSkf/Pf9cYKfpEL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Uuz3HAAAA3QAAAA8AAAAAAAAAAAAAAAAAmAIAAGRy&#10;cy9kb3ducmV2LnhtbFBLBQYAAAAABAAEAPUAAACMAwAAAAA=&#10;" path="m10,l2,5,,12r2,5l5,22r,-5l5,15r,-3l5,10,7,7,7,5,10,xe" fillcolor="#f3e200" stroked="f">
                  <v:path arrowok="t" o:connecttype="custom" o:connectlocs="10,0;2,5;0,12;2,17;5,22;5,17;5,15;5,15;5,12;5,10;7,7;7,5;10,0" o:connectangles="0,0,0,0,0,0,0,0,0,0,0,0,0"/>
                </v:shape>
                <v:shape id="Freeform 1871" o:spid="_x0000_s2895" style="position:absolute;left:5877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0Vb8MA&#10;AADdAAAADwAAAGRycy9kb3ducmV2LnhtbERPS4vCMBC+L/gfwizsbU1XWKnVKD5Y9SLi4+JtaMam&#10;2ExKk9X6740geJuP7zmjSWsrcaXGl44V/HQTEMS50yUXCo6Hv+8UhA/IGivHpOBOHibjzscIM+1u&#10;vKPrPhQihrDPUIEJoc6k9Lkhi77rauLInV1jMUTYFFI3eIvhtpK9JOlLiyXHBoM1zQ3ll/2/VZD+&#10;1jo/Lc/H3naw2xwWZrsKM6nU12c7HYII1Ia3+OVe6zg/7Q/g+U08QY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0Vb8MAAADdAAAADwAAAAAAAAAAAAAAAACYAgAAZHJzL2Rv&#10;d25yZXYueG1sUEsFBgAAAAAEAAQA9QAAAIgDAAAAAA==&#10;" path="m5,l3,2,,7r,3l3,12,5,7,5,xe" fillcolor="#f3e400" stroked="f">
                  <v:path arrowok="t" o:connecttype="custom" o:connectlocs="5,0;3,2;0,7;0,10;3,12;5,7;5,0" o:connectangles="0,0,0,0,0,0,0"/>
                </v:shape>
                <v:shape id="Freeform 1872" o:spid="_x0000_s2896" style="position:absolute;left:58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lE8gA&#10;AADdAAAADwAAAGRycy9kb3ducmV2LnhtbESPT0vDQBDF74LfYRnBm90YsMbYTRFLoRUVWqXF25Cd&#10;/MHsbJrdtvHbOwfB2wzvzXu/mc1H16kTDaH1bOB2koAiLr1tuTbw+bG8yUCFiGyx80wGfijAvLi8&#10;mGFu/Zk3dNrGWkkIhxwNNDH2udahbMhhmPieWLTKDw6jrEOt7YBnCXedTpNkqh22LA0N9vTcUPm9&#10;PToDbn033T+8fy3e1ruUq83ikGavL8ZcX41Pj6AijfHf/He9soKf3Qu/fCMj6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r2UTyAAAAN0AAAAPAAAAAAAAAAAAAAAAAJgCAABk&#10;cnMvZG93bnJldi54bWxQSwUGAAAAAAQABAD1AAAAjQMAAAAA&#10;" path="m2,l,3,,5,,8,2,5,2,xe" fillcolor="#f2e500" stroked="f">
                  <v:path arrowok="t" o:connecttype="custom" o:connectlocs="2,0;0,3;0,5;0,8;0,8;2,5;2,0" o:connectangles="0,0,0,0,0,0,0"/>
                </v:shape>
                <v:shape id="Freeform 1873" o:spid="_x0000_s2897" style="position:absolute;left:5845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KIcMA&#10;AADdAAAADwAAAGRycy9kb3ducmV2LnhtbERPS2vCQBC+F/oflin0Vjd6qJK6SigUpAWD0VJ6G7Jj&#10;EszOht3Nw3/vCoXe5uN7zno7mVYM5HxjWcF8loAgLq1uuFJwOn68rED4gKyxtUwKruRhu3l8WGOq&#10;7cgHGopQiRjCPkUFdQhdKqUvazLoZ7YjjtzZOoMhQldJ7XCM4aaViyR5lQYbjg01dvReU3kpeqPg&#10;2H9+kcvk8P2L6PZ5NvywzJV6fpqyNxCBpvAv/nPvdJy/Ws7h/k08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BKIcMAAADdAAAADwAAAAAAAAAAAAAAAACYAgAAZHJzL2Rv&#10;d25yZXYueG1sUEsFBgAAAAAEAAQA9QAAAIgDAAAAAA==&#10;" path="m35,224l30,192r,-30l32,135r5,-25l45,85,55,57,69,30,87,,55,42,30,80,17,100r-7,22l2,147,,172r7,17l15,202r10,10l35,224e" filled="f" strokecolor="#e15520" strokeweight="0">
                  <v:path arrowok="t" o:connecttype="custom" o:connectlocs="35,224;30,192;30,162;32,135;37,110;45,85;55,57;69,30;87,0;55,42;30,80;17,100;10,122;2,147;0,172;7,189;15,202;25,212;35,224" o:connectangles="0,0,0,0,0,0,0,0,0,0,0,0,0,0,0,0,0,0,0"/>
                </v:shape>
                <v:shape id="Freeform 1874" o:spid="_x0000_s2898" style="position:absolute;left:5760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oisMA&#10;AADdAAAADwAAAGRycy9kb3ducmV2LnhtbERPTWvCQBC9F/wPywje6kYPNkRXESXUQ0NJWjwP2TEb&#10;zM6G7Dam/75bKPQ2j/c5u8NkOzHS4FvHClbLBARx7XTLjYLPj/w5BeEDssbOMSn4Jg+H/exph5l2&#10;Dy5prEIjYgj7DBWYEPpMSl8bsuiXrieO3M0NFkOEQyP1gI8Ybju5TpKNtNhybDDY08lQfa++rIJX&#10;efWbqi39tS7K9+K86po3kyu1mE/HLYhAU/gX/7kvOs5PX9b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joisMAAADdAAAADwAAAAAAAAAAAAAAAACYAgAAZHJzL2Rv&#10;d25yZXYueG1sUEsFBgAAAAAEAAQA9QAAAIgDAAAAAA==&#10;" path="m3,3r,l,,,3,3,5,3,3xe" fillcolor="#e15520" stroked="f">
                  <v:path arrowok="t" o:connecttype="custom" o:connectlocs="3,3;3,3;0,0;0,3;3,5;3,3" o:connectangles="0,0,0,0,0,0"/>
                </v:shape>
                <v:shape id="Freeform 1875" o:spid="_x0000_s2899" style="position:absolute;left:5760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5qdcMA&#10;AADdAAAADwAAAGRycy9kb3ducmV2LnhtbERP22rCQBB9F/yHZQq+6aYV2pC6ioiFUop4hT4O2clF&#10;s7NpdpvEv3eFgm9zONeZLXpTiZYaV1pW8DyJQBCnVpecKzgePsYxCOeRNVaWScGVHCzmw8EME207&#10;3lG797kIIewSVFB4XydSurQgg25ia+LAZbYx6ANscqkb7EK4qeRLFL1KgyWHhgJrWhWUXvZ/RsH3&#10;1+m8PfF683Ml7LJ43R5+z5lSo6d++Q7CU+8f4n/3pw7z47cp3L8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5qdcMAAADdAAAADwAAAAAAAAAAAAAAAACYAgAAZHJzL2Rv&#10;d25yZXYueG1sUEsFBgAAAAAEAAQA9QAAAIgDAAAAAA==&#10;" path="m3,l,,3,2,5,5,5,2,3,xe" fillcolor="#e15720" stroked="f">
                  <v:path arrowok="t" o:connecttype="custom" o:connectlocs="3,0;0,0;3,2;5,5;5,2;3,0" o:connectangles="0,0,0,0,0,0"/>
                </v:shape>
                <v:shape id="Freeform 1876" o:spid="_x0000_s2900" style="position:absolute;left:5763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mJ8IA&#10;AADdAAAADwAAAGRycy9kb3ducmV2LnhtbERPTYvCMBC9C/sfwix401QRLV2jiIvoxYPRi7ehmW2L&#10;zaTbRNv99xtB8DaP9znLdW9r8aDWV44VTMYJCOLcmYoLBZfzbpSC8AHZYO2YFPyRh/XqY7DEzLiO&#10;T/TQoRAxhH2GCsoQmkxKn5dk0Y9dQxy5H9daDBG2hTQtdjHc1nKaJHNpseLYUGJD25Lym75bBWFv&#10;zfXQ6e38V+vefydusj/OlBp+9psvEIH68Ba/3AcT56eLGTy/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5iYnwgAAAN0AAAAPAAAAAAAAAAAAAAAAAJgCAABkcnMvZG93&#10;bnJldi54bWxQSwUGAAAAAAQABAD1AAAAhwMAAAAA&#10;" path="m,l,2,2,5r,2l2,5r3,l,xe" fillcolor="#e25a20" stroked="f">
                  <v:path arrowok="t" o:connecttype="custom" o:connectlocs="0,0;0,2;2,5;2,7;2,5;5,5;0,0" o:connectangles="0,0,0,0,0,0,0"/>
                </v:shape>
                <v:shape id="Freeform 1877" o:spid="_x0000_s2901" style="position:absolute;left:5765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rHMAA&#10;AADdAAAADwAAAGRycy9kb3ducmV2LnhtbERP32vCMBB+H/g/hBN8m6kbm6U2FRk4fF23vR/N2QaT&#10;S9tErf+9EQZ7u4/v55XbyVlxoTEYzwpWywwEceO14VbBz/f+OQcRIrJG65kU3CjAtpo9lVhof+Uv&#10;utSxFSmEQ4EKuhj7QsrQdOQwLH1PnLijHx3GBMdW6hGvKdxZ+ZJl79Kh4dTQYU8fHTWn+uwU2E+b&#10;yV9zGM6Dyev8deB9O7BSi/m024CINMV/8Z/7oNP8fP0Gj2/SCbK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YrHMAAAADdAAAADwAAAAAAAAAAAAAAAACYAgAAZHJzL2Rvd25y&#10;ZXYueG1sUEsFBgAAAAAEAAQA9QAAAIUDAAAAAA==&#10;" path="m,l,3,,5,3,8,3,5,5,3,,xm234,110r,xe" fillcolor="#e25d20" stroked="f">
                  <v:path arrowok="t" o:connecttype="custom" o:connectlocs="0,0;0,3;0,5;3,8;3,5;5,3;0,0;234,110;234,110;234,110;234,110" o:connectangles="0,0,0,0,0,0,0,0,0,0,0"/>
                  <o:lock v:ext="edit" verticies="t"/>
                </v:shape>
                <v:shape id="Freeform 1878" o:spid="_x0000_s2902" style="position:absolute;left:5765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uDMQA&#10;AADdAAAADwAAAGRycy9kb3ducmV2LnhtbERP22rCQBB9F/oPywh9042FqkQ3Ii2Blj5oN/2AaXZy&#10;wexsyG41+vVuodC3OZzrbHej7cSZBt86VrCYJyCIS2darhV8FflsDcIHZIOdY1JwJQ+77GGyxdS4&#10;C3/SWYdaxBD2KSpoQuhTKX3ZkEU/dz1x5Co3WAwRDrU0A15iuO3kU5IspcWWY0ODPb00VJ70j1Xw&#10;0b1Xp1w/599XrYvbeLj1R/mq1ON03G9ABBrDv/jP/Wbi/PVqCb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rgzEAAAA3QAAAA8AAAAAAAAAAAAAAAAAmAIAAGRycy9k&#10;b3ducmV2LnhtbFBLBQYAAAAABAAEAPUAAACJAwAAAAA=&#10;" path="m3,l,,,2,3,5r,2l5,5,5,2,3,xm234,107r-3,l231,109r3,-2xe" fillcolor="#e35f20" stroked="f">
                  <v:path arrowok="t" o:connecttype="custom" o:connectlocs="3,0;0,0;0,2;3,5;3,7;5,5;5,2;3,0;234,107;231,107;231,109;231,109;234,107" o:connectangles="0,0,0,0,0,0,0,0,0,0,0,0,0"/>
                  <o:lock v:ext="edit" verticies="t"/>
                </v:shape>
                <v:shape id="Freeform 1879" o:spid="_x0000_s2903" style="position:absolute;left:5768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rccMA&#10;AADdAAAADwAAAGRycy9kb3ducmV2LnhtbERP32vCMBB+H+x/CCfsbabK0NIZZUwGog+yOsYej+ZM&#10;6ppLaTJb/3sjDHy7j+/nLVaDa8SZulB7VjAZZyCIK69rNgq+Dh/POYgQkTU2nknBhQKslo8PCyy0&#10;7/mTzmU0IoVwKFCBjbEtpAyVJYdh7FvixB195zAm2BmpO+xTuGvkNMtm0mHNqcFiS++Wqt/yzynY&#10;70pd/vTr7cVs4os9sOvN6Vupp9Hw9goi0hDv4n/3Rqf5+XwO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2rccMAAADdAAAADwAAAAAAAAAAAAAAAACYAgAAZHJzL2Rv&#10;d25yZXYueG1sUEsFBgAAAAAEAAQA9QAAAIgDAAAAAA==&#10;" path="m2,l,2,,5,,7r2,3l2,7,5,5,2,xm231,107r,l226,107r,2l224,112r4,-3l231,107xe" fillcolor="#e36221" stroked="f">
                  <v:path arrowok="t" o:connecttype="custom" o:connectlocs="2,0;0,2;0,5;0,7;2,10;2,7;5,5;2,0;231,107;231,107;226,107;226,109;224,112;228,109;231,107" o:connectangles="0,0,0,0,0,0,0,0,0,0,0,0,0,0,0"/>
                  <o:lock v:ext="edit" verticies="t"/>
                </v:shape>
                <v:shape id="Freeform 1880" o:spid="_x0000_s2904" style="position:absolute;left:5768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3gwMUA&#10;AADdAAAADwAAAGRycy9kb3ducmV2LnhtbESPQWvDMAyF74P9B6PBbquz0a4lq1u2QmG9FJZudxFr&#10;drZYDrHbpP++OhR6k3hP731arsfQqhP1qYls4HlSgCKuo23YGfg+bJ8WoFJGtthGJgNnSrBe3d8t&#10;sbRx4C86VdkpCeFUogGfc1dqnWpPAdMkdsSi/cY+YJa1d9r2OEh4aPVLUbzqgA1Lg8eONp7q/+oY&#10;DEzTx4x2zXB0P91f5eduv9sEMubxYXx/A5VpzDfz9frTCv5iLrjyjYy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eDAxQAAAN0AAAAPAAAAAAAAAAAAAAAAAJgCAABkcnMv&#10;ZG93bnJldi54bWxQSwUGAAAAAAQABAD1AAAAigMAAAAA&#10;" path="m2,r,3l,5,2,8r3,2l5,5,7,3,2,xm228,107r,-2l224,105r-3,2l221,110r3,l228,107xe" fillcolor="#e46521" stroked="f">
                  <v:path arrowok="t" o:connecttype="custom" o:connectlocs="2,0;2,3;0,5;2,8;5,10;5,5;7,3;2,0;228,107;228,105;224,105;221,107;221,110;224,110;228,107" o:connectangles="0,0,0,0,0,0,0,0,0,0,0,0,0,0,0"/>
                  <o:lock v:ext="edit" verticies="t"/>
                </v:shape>
                <v:shape id="Freeform 1881" o:spid="_x0000_s2905" style="position:absolute;left:5770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gi8IA&#10;AADdAAAADwAAAGRycy9kb3ducmV2LnhtbERPTWsCMRC9F/ofwhS81cQedLs1ihbUngrVeh824+7a&#10;ZLIkcV3/fSMUepvH+5z5cnBW9BRi61nDZKxAEFfetFxr+D5sngsQMSEbtJ5Jw40iLBePD3Msjb/y&#10;F/X7VIscwrFEDU1KXSllrBpyGMe+I87cyQeHKcNQSxPwmsOdlS9KTaXDlnNDgx29N1T97C9Ogwrm&#10;aLvN9kznQh1Ptl8Pu8+11qOnYfUGItGQ/sV/7g+T5xezV7h/k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eCLwgAAAN0AAAAPAAAAAAAAAAAAAAAAAJgCAABkcnMvZG93&#10;bnJldi54bWxQSwUGAAAAAAQABAD1AAAAhwMAAAAA&#10;" path="m3,l,2,,5,3,7r,3l5,5,8,2,3,xm222,107r2,-3l224,102r-5,-3l217,104r-3,5l219,107r3,xe" fillcolor="#e46821" stroked="f">
                  <v:path arrowok="t" o:connecttype="custom" o:connectlocs="3,0;0,2;0,5;3,7;3,10;5,5;8,2;3,0;222,107;224,104;224,102;219,99;217,104;214,109;219,107;222,107" o:connectangles="0,0,0,0,0,0,0,0,0,0,0,0,0,0,0,0"/>
                  <o:lock v:ext="edit" verticies="t"/>
                </v:shape>
                <v:shape id="Freeform 1882" o:spid="_x0000_s2906" style="position:absolute;left:5773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8698YA&#10;AADdAAAADwAAAGRycy9kb3ducmV2LnhtbESPQWvDMAyF74P9B6PBbqvTDkrI6oZRWhj0lLRj7CZi&#10;NQmL5SR20+zfV4fBbhLv6b1Pm3x2nZpoDK1nA8tFAoq48rbl2sD5dHhJQYWIbLHzTAZ+KUC+fXzY&#10;YGb9jQuaylgrCeGQoYEmxj7TOlQNOQwL3xOLdvGjwyjrWGs74k3CXadXSbLWDluWhgZ72jVU/ZRX&#10;Z2DozlQM+6JMjl/F63Q69hf7+W3M89P8/gYq0hz/zX/XH1bw01T45RsZQW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8698YAAADdAAAADwAAAAAAAAAAAAAAAACYAgAAZHJz&#10;L2Rvd25yZXYueG1sUEsFBgAAAAAEAAQA9QAAAIsDAAAAAA==&#10;" path="m2,l,2,,7r,3l2,12,5,7,5,5,5,2,2,xm216,107r,-3l219,102r-5,-3l211,104r-2,8l211,109r5,-2xe" fillcolor="#e46a21" stroked="f">
                  <v:path arrowok="t" o:connecttype="custom" o:connectlocs="2,0;0,2;0,7;0,10;2,12;5,7;5,5;5,2;2,0;216,107;216,104;219,102;214,99;211,104;209,112;211,109;216,107" o:connectangles="0,0,0,0,0,0,0,0,0,0,0,0,0,0,0,0,0"/>
                  <o:lock v:ext="edit" verticies="t"/>
                </v:shape>
                <v:shape id="Freeform 1883" o:spid="_x0000_s2907" style="position:absolute;left:57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dh8MA&#10;AADdAAAADwAAAGRycy9kb3ducmV2LnhtbERPTWvCQBC9F/wPywi9FN3Yg8ToKlKQ9GLBaHsesmM2&#10;mJ0N2dWk/fVdQfA2j/c5q81gG3GjzteOFcymCQji0umaKwWn426SgvABWWPjmBT8kofNevSywky7&#10;ng90K0IlYgj7DBWYENpMSl8asuinriWO3Nl1FkOEXSV1h30Mt418T5K5tFhzbDDY0oeh8lJcrYKc&#10;L9evhdwX37v+T+dpfnjb/xilXsfDdgki0BCe4of7U8f5aTqD+zfx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Cdh8MAAADdAAAADwAAAAAAAAAAAAAAAACYAgAAZHJzL2Rv&#10;d25yZXYueG1sUEsFBgAAAAAEAAQA9QAAAIgDAAAAAA==&#10;" path="m5,l2,3,,8r2,2l2,13,5,8,7,3,5,xm211,107r3,-5l216,97r-5,l209,105r-5,7l209,110r2,-3xe" fillcolor="#e56d21" stroked="f">
                  <v:path arrowok="t" o:connecttype="custom" o:connectlocs="5,0;2,3;0,8;2,10;2,13;5,8;7,3;5,0;211,107;214,102;216,97;211,97;209,105;204,112;209,110;211,107" o:connectangles="0,0,0,0,0,0,0,0,0,0,0,0,0,0,0,0"/>
                  <o:lock v:ext="edit" verticies="t"/>
                </v:shape>
                <v:shape id="Freeform 1884" o:spid="_x0000_s2908" style="position:absolute;left:57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XrMMA&#10;AADdAAAADwAAAGRycy9kb3ducmV2LnhtbERPTYvCMBC9L/gfwgheFk3XBSnVKFIQ9uJhdRW9jc3Y&#10;FJtJaVKt/36zIOxtHu9zFqve1uJOra8cK/iYJCCIC6crLhX87DfjFIQPyBprx6TgSR5Wy8HbAjPt&#10;HvxN910oRQxhn6ECE0KTSekLQxb9xDXEkbu61mKIsC2lbvERw20tp0kykxYrjg0GG8oNFbddZxX4&#10;2fZyeM+fx3XoTnj+9P0x74xSo2G/noMI1Id/8cv9peP8NJ3C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LXrMMAAADdAAAADwAAAAAAAAAAAAAAAACYAgAAZHJzL2Rv&#10;d25yZXYueG1sUEsFBgAAAAAEAAQA9QAAAIgDAAAAAA==&#10;" path="m3,r,2l,7r,3l3,12,5,7,8,2,5,,3,xm207,107r2,-8l212,94r-5,l204,102r-5,10l202,109r5,-2xe" fillcolor="#e57021" stroked="f">
                  <v:path arrowok="t" o:connecttype="custom" o:connectlocs="3,0;3,2;0,7;0,10;3,12;5,7;8,2;5,0;3,0;207,107;209,99;212,94;207,94;204,102;199,112;202,109;207,107" o:connectangles="0,0,0,0,0,0,0,0,0,0,0,0,0,0,0,0,0"/>
                  <o:lock v:ext="edit" verticies="t"/>
                </v:shape>
                <v:shape id="Freeform 1885" o:spid="_x0000_s2909" style="position:absolute;left:5775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1C8MA&#10;AADdAAAADwAAAGRycy9kb3ducmV2LnhtbERPTWvCQBC9C/0PyxR6Ed1YMQ3RVYpgCT0ojXofsmMS&#10;mp0N2TWm/94tCN7m8T5ntRlMI3rqXG1ZwWwagSAurK65VHA67iYJCOeRNTaWScEfOdisX0YrTLW9&#10;8Q/1uS9FCGGXooLK+zaV0hUVGXRT2xIH7mI7gz7ArpS6w1sIN418j6JYGqw5NFTY0rai4je/GgVx&#10;vNhe+bw333FxOI4/vrI+OmVKvb0On0sQngb/FD/cmQ7zk2QO/9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l1C8MAAADdAAAADwAAAAAAAAAAAAAAAACYAgAAZHJzL2Rv&#10;d25yZXYueG1sUEsFBgAAAAAEAAQA9QAAAIgDAAAAAA==&#10;" path="m5,l3,5,,10r3,2l5,12,8,7,10,2,8,2,5,xm202,109r5,-7l209,94r-5,-2l199,104r-5,10l199,112r3,-3xe" fillcolor="#e57322" stroked="f">
                  <v:path arrowok="t" o:connecttype="custom" o:connectlocs="5,0;3,5;0,10;3,12;5,12;8,7;10,2;8,2;5,0;202,109;207,102;209,94;204,92;199,104;194,114;199,112;202,109" o:connectangles="0,0,0,0,0,0,0,0,0,0,0,0,0,0,0,0,0"/>
                  <o:lock v:ext="edit" verticies="t"/>
                </v:shape>
                <v:shape id="Freeform 1886" o:spid="_x0000_s2910" style="position:absolute;left:5778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qGsUA&#10;AADdAAAADwAAAGRycy9kb3ducmV2LnhtbERPTWvCQBC9F/oflin0UupGCRJSVylSxfZStVo8jtkx&#10;CWZnw+5W4793C4K3ebzPGU0604gTOV9bVtDvJSCIC6trLhVsfmavGQgfkDU2lknBhTxMxo8PI8y1&#10;PfOKTutQihjCPkcFVQhtLqUvKjLoe7YljtzBOoMhQldK7fAcw00jB0kylAZrjg0VtjStqDiu/4yC&#10;j/mSftP0M9m6xdf+OE13L9/FTqnnp+79DUSgLtzFN/dCx/lZlsL/N/EEO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qoaxQAAAN0AAAAPAAAAAAAAAAAAAAAAAJgCAABkcnMv&#10;ZG93bnJldi54bWxQSwUGAAAAAAQABAD1AAAAigMAAAAA&#10;" path="m5,l2,5,,10r2,l2,13,5,8,7,3,5,xm196,110r5,-10l204,92r-5,-2l194,102r-8,13l191,112r5,-2xe" fillcolor="#e67523" stroked="f">
                  <v:path arrowok="t" o:connecttype="custom" o:connectlocs="5,0;2,5;0,10;2,10;2,13;5,8;7,3;5,0;196,110;201,100;204,92;199,90;194,102;186,115;191,112;196,110" o:connectangles="0,0,0,0,0,0,0,0,0,0,0,0,0,0,0,0"/>
                  <o:lock v:ext="edit" verticies="t"/>
                </v:shape>
                <v:shape id="Freeform 1887" o:spid="_x0000_s2911" style="position:absolute;left:5780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TYcQA&#10;AADdAAAADwAAAGRycy9kb3ducmV2LnhtbERPS4vCMBC+C/6HMAteZE2V1S1do4hQ8LLgC8Hb0Ixt&#10;sZnUJtbuv98Igrf5+J4zX3amEi01rrSsYDyKQBBnVpecKzge0s8YhPPIGivLpOCPHCwX/d4cE20f&#10;vKN273MRQtglqKDwvk6kdFlBBt3I1sSBu9jGoA+wyaVu8BHCTSUnUTSTBksODQXWtC4ou+7vRsH9&#10;tL0Mt9Vwl15/XfnV3s5t+n1WavDRrX5AeOr8W/xyb3SYH8dTeH4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k2HEAAAA3QAAAA8AAAAAAAAAAAAAAAAAmAIAAGRycy9k&#10;b3ducmV2LnhtbFBLBQYAAAAABAAEAPUAAACJAwAAAAA=&#10;" path="m5,l3,5,,10r,3l3,15,5,10,8,5,5,3,5,xm189,112r5,-10l199,90r-5,l189,102r-10,15l184,115r5,-3xe" fillcolor="#e67824" stroked="f">
                  <v:path arrowok="t" o:connecttype="custom" o:connectlocs="5,0;3,5;0,10;0,13;3,15;5,10;8,5;5,3;5,0;189,112;194,102;199,90;194,90;189,102;179,117;184,115;189,112" o:connectangles="0,0,0,0,0,0,0,0,0,0,0,0,0,0,0,0,0"/>
                  <o:lock v:ext="edit" verticies="t"/>
                </v:shape>
                <v:shape id="Freeform 1888" o:spid="_x0000_s2912" style="position:absolute;left:5780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R4MEA&#10;AADdAAAADwAAAGRycy9kb3ducmV2LnhtbERPTYvCMBC9C/6HMII3TRWUUo2iglBxEawLex2asS02&#10;k9JErf9+Iwje5vE+Z7nuTC0e1LrKsoLJOAJBnFtdcaHg97IfxSCcR9ZYWyYFL3KwXvV7S0y0ffKZ&#10;HpkvRAhhl6CC0vsmkdLlJRl0Y9sQB+5qW4M+wLaQusVnCDe1nEbRXBqsODSU2NCupPyW3Y2C7uDd&#10;Pb3+zS56dpz87NNzFp22Sg0H3WYBwlPnv+KPO9VhfhzP4f1NO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0eDBAAAA3QAAAA8AAAAAAAAAAAAAAAAAmAIAAGRycy9kb3du&#10;cmV2LnhtbFBLBQYAAAAABAAEAPUAAACGAwAAAAA=&#10;" path="m5,l3,5,,10r3,2l5,15,8,10,10,2,5,xm184,112r8,-13l197,87r-5,l184,102r-10,12l179,114r5,-2xe" fillcolor="#e67a24" stroked="f">
                  <v:path arrowok="t" o:connecttype="custom" o:connectlocs="5,0;3,5;0,10;3,12;5,15;8,10;10,2;5,0;184,112;192,99;197,87;192,87;184,102;174,114;179,114;184,112" o:connectangles="0,0,0,0,0,0,0,0,0,0,0,0,0,0,0,0"/>
                  <o:lock v:ext="edit" verticies="t"/>
                </v:shape>
                <v:shape id="Freeform 1889" o:spid="_x0000_s2913" style="position:absolute;left:5783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R/8IA&#10;AADdAAAADwAAAGRycy9kb3ducmV2LnhtbERPzYrCMBC+C75DmAUvsqYqaKlNRYqCF12s+wBDM7Zl&#10;m0lpota3NwsLe5uP73fS7WBa8aDeNZYVzGcRCOLS6oYrBd/Xw2cMwnlkja1lUvAiB9tsPEox0fbJ&#10;F3oUvhIhhF2CCmrvu0RKV9Zk0M1sRxy4m+0N+gD7SuoenyHctHIRRStpsOHQUGNHeU3lT3E3Cs5d&#10;vl9ei/h0ltOptF+Vjna5V2ryMew2IDwN/l/85z7qMD+O1/D7TTh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JH/wgAAAN0AAAAPAAAAAAAAAAAAAAAAAJgCAABkcnMvZG93&#10;bnJldi54bWxQSwUGAAAAAAQABAD1AAAAhwMAAAAA&#10;" path="m5,l2,5,,10r2,3l5,15,7,10,10,3,7,,5,xm176,112l186,97r5,-12l186,82r-7,18l166,115r5,-3l176,112xe" fillcolor="#e77c25" stroked="f">
                  <v:path arrowok="t" o:connecttype="custom" o:connectlocs="5,0;2,5;0,10;2,13;5,15;7,10;10,3;7,0;5,0;176,112;186,97;191,85;186,82;179,100;166,115;171,112;176,112" o:connectangles="0,0,0,0,0,0,0,0,0,0,0,0,0,0,0,0,0"/>
                  <o:lock v:ext="edit" verticies="t"/>
                </v:shape>
                <v:shape id="Freeform 1890" o:spid="_x0000_s2914" style="position:absolute;left:5785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4/8MA&#10;AADdAAAADwAAAGRycy9kb3ducmV2LnhtbESPQWvDMAyF74P9B6PCbqvTHUaa1S2l0HXXdqVnEWtJ&#10;qC0H20u8fz8dBrtJvKf3Pm12xTs1UUxDYAOrZQWKuA124M7A9fP4XINKGdmiC0wGfijBbvv4sMHG&#10;hpnPNF1ypySEU4MG+pzHRuvU9uQxLcNILNpXiB6zrLHTNuIs4d7pl6p61R4HloYeRzr01N4v397A&#10;tD4cnVufbtO5zKeS4vV9RXdjnhZl/wYqU8n/5r/rDyv4dS248o2M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c4/8MAAADdAAAADwAAAAAAAAAAAAAAAACYAgAAZHJzL2Rv&#10;d25yZXYueG1sUEsFBgAAAAAEAAQA9QAAAIgDAAAAAA==&#10;" path="m5,l3,8,,13r3,2l3,18,5,10,10,5,8,3,5,xm169,112r10,-12l187,85r-5,-3l174,100r-15,17l164,115r5,-3xe" fillcolor="#e77f26" stroked="f">
                  <v:path arrowok="t" o:connecttype="custom" o:connectlocs="5,0;3,8;0,13;3,15;3,18;5,10;10,5;8,3;5,0;169,112;179,100;187,85;182,82;174,100;159,117;164,115;169,112" o:connectangles="0,0,0,0,0,0,0,0,0,0,0,0,0,0,0,0,0"/>
                  <o:lock v:ext="edit" verticies="t"/>
                </v:shape>
                <v:shape id="Freeform 1891" o:spid="_x0000_s2915" style="position:absolute;left:5788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DhcIA&#10;AADdAAAADwAAAGRycy9kb3ducmV2LnhtbERPTYvCMBC9L/gfwgje1lQRt1ajiCAIgsuq6HVsxrbY&#10;TEoTa/XXbxYWvM3jfc5s0ZpSNFS7wrKCQT8CQZxaXXCm4HhYf8YgnEfWWFomBU9ysJh3PmaYaPvg&#10;H2r2PhMhhF2CCnLvq0RKl+Zk0PVtRRy4q60N+gDrTOoaHyHclHIYRWNpsODQkGNFq5zS2/5uFNw0&#10;+fvobF0q9WvbTMqv3en7olSv2y6nIDy1/i3+d290mB/HE/j7Jpw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QOFwgAAAN0AAAAPAAAAAAAAAAAAAAAAAJgCAABkcnMvZG93&#10;bnJldi54bWxQSwUGAAAAAAQABAD1AAAAhwMAAAAA&#10;" path="m5,l2,7,,12r,3l2,17,5,10,7,2,5,xm161,112l174,97r7,-18l176,79r-2,10l166,99r-7,8l151,114r5,l161,112xe" fillcolor="#e88227" stroked="f">
                  <v:path arrowok="t" o:connecttype="custom" o:connectlocs="5,0;2,7;0,12;0,15;2,17;5,10;7,2;7,2;5,0;161,112;174,97;181,79;176,79;174,89;166,99;159,107;151,114;156,114;161,112" o:connectangles="0,0,0,0,0,0,0,0,0,0,0,0,0,0,0,0,0,0,0"/>
                  <o:lock v:ext="edit" verticies="t"/>
                </v:shape>
                <v:shape id="Freeform 1892" o:spid="_x0000_s2916" style="position:absolute;left:5788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uUMUA&#10;AADdAAAADwAAAGRycy9kb3ducmV2LnhtbESPT2vDMAzF74N+B6PCbquzDkaX1i1tmWGwU7qysxar&#10;SVgsh9jLn28/HQa7Sbyn937aHSbfqoH62AQ28LjKQBGXwTVcGbh+2IcNqJiQHbaBycBMEQ77xd0O&#10;cxdGLmi4pEpJCMccDdQpdbnWsazJY1yFjli0W+g9Jln7SrseRwn3rV5n2bP22LA01NjRuaby+/Lj&#10;DXweh/Ru7WyL8mtcF6en62zjqzH3y+m4BZVoSv/mv+s3J/ibF+GXb2QE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m5QxQAAAN0AAAAPAAAAAAAAAAAAAAAAAJgCAABkcnMv&#10;ZG93bnJldi54bWxQSwUGAAAAAAQABAD1AAAAigMAAAAA&#10;" path="m7,l2,5,,13r2,2l5,18,7,10,10,3,7,xm156,112l171,95r8,-18l176,77r-7,10l164,97r-8,8l146,112r5,l156,112xe" fillcolor="#e88527" stroked="f">
                  <v:path arrowok="t" o:connecttype="custom" o:connectlocs="7,0;2,5;0,13;2,15;5,18;7,10;10,3;7,0;7,0;156,112;171,95;179,77;176,77;169,87;164,97;156,105;146,112;151,112;156,112" o:connectangles="0,0,0,0,0,0,0,0,0,0,0,0,0,0,0,0,0,0,0"/>
                  <o:lock v:ext="edit" verticies="t"/>
                </v:shape>
                <v:shape id="Freeform 1893" o:spid="_x0000_s2917" style="position:absolute;left:5790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WVoMQA&#10;AADdAAAADwAAAGRycy9kb3ducmV2LnhtbERPTWvCQBC9C/6HZYTedKPQNk1dRdRCET00LXgdstNs&#10;aHY2Ztck/feuUOhtHu9zluvB1qKj1leOFcxnCQjiwumKSwVfn2/TFIQPyBprx6TglzysV+PREjPt&#10;ev6gLg+liCHsM1RgQmgyKX1hyKKfuYY4ct+utRgibEupW+xjuK3lIkmepMWKY4PBhraGip/8ahXs&#10;H3d958v8+nxym9QcD+fTZX9W6mEybF5BBBrCv/jP/a7j/PRlDvdv4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1laDEAAAA3QAAAA8AAAAAAAAAAAAAAAAAmAIAAGRycy9k&#10;b3ducmV2LnhtbFBLBQYAAAAABAAEAPUAAACJAwAAAAA=&#10;" path="m5,l3,8,,15r3,3l5,20,8,13,10,3,8,3,5,xm149,112r8,-7l164,97r8,-10l174,77r-2,-2l164,87r-5,8l152,105r-10,7l144,112r3,l149,112xe" fillcolor="#e88728" stroked="f">
                  <v:path arrowok="t" o:connecttype="custom" o:connectlocs="5,0;3,8;0,15;3,18;5,20;8,13;10,3;8,3;5,0;149,112;157,105;164,97;172,87;174,77;172,75;164,87;159,95;152,105;142,112;144,112;147,112;149,112" o:connectangles="0,0,0,0,0,0,0,0,0,0,0,0,0,0,0,0,0,0,0,0,0,0"/>
                  <o:lock v:ext="edit" verticies="t"/>
                </v:shape>
                <v:shape id="Freeform 1894" o:spid="_x0000_s2918" style="position:absolute;left:5793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uCcQA&#10;AADdAAAADwAAAGRycy9kb3ducmV2LnhtbERPTWsCMRC9F/wPYQRvNanQoqtRtNAqeKqK4m3YjLtb&#10;N5N1E9f13zcFwds83udMZq0tRUO1LxxreOsrEMSpMwVnGnbbr9chCB+QDZaOScOdPMymnZcJJsbd&#10;+IeaTchEDGGfoIY8hCqR0qc5WfR9VxFH7uRqiyHCOpOmxlsMt6UcKPUhLRYcG3Ks6DOn9Ly5Wg20&#10;XI+y/eK4mKvL5b5+P5yb71+lda/bzscgArXhKX64VybOH44G8P9NP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I7gnEAAAA3QAAAA8AAAAAAAAAAAAAAAAAmAIAAGRycy9k&#10;b3ducmV2LnhtbFBLBQYAAAAABAAEAPUAAACJAwAAAAA=&#10;" path="m5,l2,7,,15r2,2l2,20,5,10,10,2,7,,5,xm141,109r10,-7l159,94r5,-10l171,74r-5,-2l159,82r-5,10l146,102r-10,7l139,109r2,xe" fillcolor="#e98a29" stroked="f">
                  <v:path arrowok="t" o:connecttype="custom" o:connectlocs="5,0;2,7;0,15;2,17;2,20;5,10;10,2;7,0;5,0;141,109;151,102;159,94;164,84;171,74;166,72;159,82;154,92;146,102;136,109;139,109;141,109;141,109" o:connectangles="0,0,0,0,0,0,0,0,0,0,0,0,0,0,0,0,0,0,0,0,0,0"/>
                  <o:lock v:ext="edit" verticies="t"/>
                </v:shape>
                <v:shape id="Freeform 1895" o:spid="_x0000_s2919" style="position:absolute;left:5795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UI8MA&#10;AADdAAAADwAAAGRycy9kb3ducmV2LnhtbERPS2vCQBC+F/oflil4KbpRQWN0FSmIIngwLXgdspMH&#10;zc6m2a2J/94VBG/z8T1ntelNLa7UusqygvEoAkGcWV1xoeDnezeMQTiPrLG2TApu5GCzfn9bYaJt&#10;x2e6pr4QIYRdggpK75tESpeVZNCNbEMcuNy2Bn2AbSF1i10IN7WcRNFMGqw4NJTY0FdJ2W/6bxQc&#10;86mZZ3l3Mfv08xzPb77725+UGnz02yUIT71/iZ/ugw7z48UUHt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UUI8MAAADdAAAADwAAAAAAAAAAAAAAAACYAgAAZHJzL2Rv&#10;d25yZXYueG1sUEsFBgAAAAAEAAQA9QAAAIgDAAAAAA==&#10;" path="m5,l3,10,,17r,3l3,22,5,12,10,5,8,2,5,xm137,109r10,-7l154,92r5,-8l167,72r-5,l154,82r-5,10l139,99r-7,8l134,109r3,xe" fillcolor="#ea8d2a" stroked="f">
                  <v:path arrowok="t" o:connecttype="custom" o:connectlocs="5,0;3,10;0,17;0,20;3,22;5,12;10,5;8,2;5,0;137,109;147,102;154,92;159,84;167,72;162,72;154,82;149,92;139,99;132,107;134,109;137,109" o:connectangles="0,0,0,0,0,0,0,0,0,0,0,0,0,0,0,0,0,0,0,0,0"/>
                  <o:lock v:ext="edit" verticies="t"/>
                </v:shape>
                <v:shape id="Freeform 1896" o:spid="_x0000_s2920" style="position:absolute;left:5795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NPccA&#10;AADdAAAADwAAAGRycy9kb3ducmV2LnhtbESP3WrCQBCF7wXfYRnBO91YS4lpVrGCtFcF0z7ANDv5&#10;abOzMbsmsU/fFQrezXDOnO9MuhtNI3rqXG1ZwWoZgSDOra65VPD5cVzEIJxH1thYJgVXcrDbTicp&#10;JtoOfKI+86UIIewSVFB53yZSurwig25pW+KgFbYz6MPalVJ3OIRw08iHKHqSBmsOhApbOlSU/2QX&#10;EyDf56g8FEO/ir90fn15X/9uslel5rNx/wzC0+jv5v/rNx3qx5tHuH0TRp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yDT3HAAAA3QAAAA8AAAAAAAAAAAAAAAAAmAIAAGRy&#10;cy9kb3ducmV2LnhtbFBLBQYAAAAABAAEAPUAAACMAwAAAAA=&#10;" path="m8,l3,8,,18r3,2l5,23,8,13,10,3,8,xm134,107r10,-7l152,90r5,-10l164,70r-5,-3l152,80r-5,10l137,97r-8,8l132,105r2,2xe" fillcolor="#ea902b" stroked="f">
                  <v:path arrowok="t" o:connecttype="custom" o:connectlocs="8,0;3,8;0,18;3,20;5,23;8,13;10,3;10,3;8,0;134,107;144,100;152,90;157,80;164,70;159,67;152,80;147,90;137,97;129,105;132,105;134,107" o:connectangles="0,0,0,0,0,0,0,0,0,0,0,0,0,0,0,0,0,0,0,0,0"/>
                  <o:lock v:ext="edit" verticies="t"/>
                </v:shape>
                <v:shape id="Freeform 1897" o:spid="_x0000_s2921" style="position:absolute;left:5798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m4cUA&#10;AADdAAAADwAAAGRycy9kb3ducmV2LnhtbERPTWvCQBC9C/6HZQRvumlA0dRVSiFUD5ZqS6G3ITtu&#10;otnZkF01+uu7BaG3ebzPWaw6W4sLtb5yrOBpnIAgLpyu2Cj4+sxHMxA+IGusHZOCG3lYLfu9BWba&#10;XXlHl30wIoawz1BBGUKTSemLkiz6sWuII3dwrcUQYWukbvEaw20t0ySZSosVx4YSG3otqTjtz1bB&#10;XduP93x7NLuTSQ/Hzfn7Z/5mlRoOupdnEIG68C9+uNc6zp/NJ/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mbhxQAAAN0AAAAPAAAAAAAAAAAAAAAAAJgCAABkcnMv&#10;ZG93bnJldi54bWxQSwUGAAAAAAQABAD1AAAAigMAAAAA&#10;" path="m7,l2,7,,17r2,3l5,22,7,12,10,2,7,xm129,102r7,-8l146,87r5,-10l159,67r-5,-3l146,74r-5,10l131,94r-10,5l126,102r3,xe" fillcolor="#eb922b" stroked="f">
                  <v:path arrowok="t" o:connecttype="custom" o:connectlocs="7,0;2,7;0,17;2,20;5,22;7,12;10,2;7,0;7,0;129,102;136,94;146,87;151,77;159,67;154,64;146,74;141,84;131,94;121,99;126,102;129,102" o:connectangles="0,0,0,0,0,0,0,0,0,0,0,0,0,0,0,0,0,0,0,0,0"/>
                  <o:lock v:ext="edit" verticies="t"/>
                </v:shape>
                <v:shape id="Freeform 1898" o:spid="_x0000_s2922" style="position:absolute;left:5800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JCcMA&#10;AADdAAAADwAAAGRycy9kb3ducmV2LnhtbERPS2vCQBC+C/6HZQRvddOCj6auIkUhp0JV9Dpmx2xs&#10;djZkVxP767tCwdt8fM+ZLztbiRs1vnSs4HWUgCDOnS65ULDfbV5mIHxA1lg5JgV38rBc9HtzTLVr&#10;+Ztu21CIGMI+RQUmhDqV0ueGLPqRq4kjd3aNxRBhU0jdYBvDbSXfkmQiLZYcGwzW9Gko/9lerYLf&#10;L3N1WXdYj4/ycMray3Rl1ielhoNu9QEiUBee4n93puP82fsEHt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TJCcMAAADdAAAADwAAAAAAAAAAAAAAAACYAgAAZHJzL2Rv&#10;d25yZXYueG1sUEsFBgAAAAAEAAQA9QAAAIgDAAAAAA==&#10;" path="m5,l3,10,,20r3,2l5,25,8,12,10,2,8,2,5,xm124,102r8,-8l142,87r5,-10l154,64r-5,l142,74r-5,10l127,92r-10,7l119,99r5,3xe" fillcolor="#eb952b" stroked="f">
                  <v:path arrowok="t" o:connecttype="custom" o:connectlocs="5,0;3,10;0,20;3,22;5,25;8,12;10,2;8,2;5,0;124,102;132,94;142,87;147,77;154,64;149,64;142,74;137,84;127,92;117,99;119,99;124,102" o:connectangles="0,0,0,0,0,0,0,0,0,0,0,0,0,0,0,0,0,0,0,0,0"/>
                  <o:lock v:ext="edit" verticies="t"/>
                </v:shape>
                <v:shape id="Freeform 1899" o:spid="_x0000_s2923" style="position:absolute;left:5803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XLMQA&#10;AADdAAAADwAAAGRycy9kb3ducmV2LnhtbERPTWvCQBC9F/wPywi91U2EWo2uEkoFLz00etDbkB2T&#10;aHY2Ztck/vtuoeBtHu9zVpvB1KKj1lWWFcSTCARxbnXFhYLDfvs2B+E8ssbaMil4kIPNevSywkTb&#10;nn+oy3whQgi7BBWU3jeJlC4vyaCb2IY4cGfbGvQBtoXULfYh3NRyGkUzabDi0FBiQ58l5dfsbhTM&#10;suF4+eI+vn3H++40PafvcZQq9Toe0iUIT4N/iv/dOx3mzxcf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ZFyzEAAAA3QAAAA8AAAAAAAAAAAAAAAAAmAIAAGRycy9k&#10;b3ducmV2LnhtbFBLBQYAAAAABAAEAPUAAACJAwAAAAA=&#10;" path="m5,l2,10,,20r2,3l5,25,5,13,10,3,7,,5,xm116,97r10,-5l136,82r5,-10l149,62r-5,l136,72r-5,10l121,90r-10,7l114,97r2,xe" fillcolor="#ec982a" stroked="f">
                  <v:path arrowok="t" o:connecttype="custom" o:connectlocs="5,0;2,10;0,20;2,23;5,25;5,13;10,3;7,0;5,0;116,97;126,92;136,82;141,72;149,62;144,62;136,72;131,82;121,90;111,97;114,97;116,97" o:connectangles="0,0,0,0,0,0,0,0,0,0,0,0,0,0,0,0,0,0,0,0,0"/>
                  <o:lock v:ext="edit" verticies="t"/>
                </v:shape>
                <v:shape id="Freeform 1900" o:spid="_x0000_s2924" style="position:absolute;left:5805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+a8cA&#10;AADdAAAADwAAAGRycy9kb3ducmV2LnhtbESPwW7CQAxE75X4h5UrcSubcqBpYEFQCdSiHijlA0zW&#10;JIGsN81uQ/h7fKjUm60ZzzzPFr2rVUdtqDwbeB4loIhzbysuDBy+108pqBCRLdaeycCNAizmg4cZ&#10;ZtZf+Yu6fSyUhHDI0EAZY5NpHfKSHIaRb4hFO/nWYZS1LbRt8SrhrtbjJJlohxVLQ4kNvZWUX/a/&#10;zkD+sdOXn+NxWyfd+LZ62aTn3enTmOFjv5yCitTHf/Pf9bsV/PRVcOUbGUHP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MvmvHAAAA3QAAAA8AAAAAAAAAAAAAAAAAmAIAAGRy&#10;cy9kb3ducmV2LnhtbFBLBQYAAAAABAAEAPUAAACMAwAAAAA=&#10;" path="m5,l3,10,,23r3,2l3,28,5,15,10,3,8,3,5,xm112,97r10,-7l132,82r5,-10l144,62r-5,-2l134,72r-10,8l117,90r-10,5l109,97r3,xe" fillcolor="#ec9b29" stroked="f">
                  <v:path arrowok="t" o:connecttype="custom" o:connectlocs="5,0;3,10;0,23;3,25;3,28;5,15;10,3;8,3;5,0;112,97;122,90;132,82;137,72;144,62;139,60;134,72;124,80;117,90;107,95;109,97;112,97" o:connectangles="0,0,0,0,0,0,0,0,0,0,0,0,0,0,0,0,0,0,0,0,0"/>
                  <o:lock v:ext="edit" verticies="t"/>
                </v:shape>
                <v:shape id="Freeform 1901" o:spid="_x0000_s2925" style="position:absolute;left:5808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xccIA&#10;AADdAAAADwAAAGRycy9kb3ducmV2LnhtbERPTYvCMBC9C/sfwizsTVOXpdpqlEVd8OJB7cHj0Ixt&#10;sZmEJmr33xtB8DaP9znzZW9acaPON5YVjEcJCOLS6oYrBcXxbzgF4QOyxtYyKfgnD8vFx2COubZ3&#10;3tPtECoRQ9jnqKAOweVS+rImg35kHXHkzrYzGCLsKqk7vMdw08rvJEmlwYZjQ42OVjWVl8PVKNht&#10;uDiF7Gd9da7I2v0kpe0qVerrs/+dgQjUh7f45d7qOH+aZf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bFxwgAAAN0AAAAPAAAAAAAAAAAAAAAAAJgCAABkcnMvZG93&#10;bnJldi54bWxQSwUGAAAAAAQABAD1AAAAhwMAAAAA&#10;" path="m5,l,10,,22r,3l2,27,5,15,10,2,7,,5,xm106,94r10,-7l126,79r5,-10l139,59r-5,-2l126,67r-7,10l111,84,99,92r5,l106,94xe" fillcolor="#ec9d28" stroked="f">
                  <v:path arrowok="t" o:connecttype="custom" o:connectlocs="5,0;0,10;0,22;0,25;2,27;5,15;10,2;7,0;5,0;106,94;116,87;126,79;131,69;139,59;134,57;126,67;119,77;111,84;99,92;104,92;106,94" o:connectangles="0,0,0,0,0,0,0,0,0,0,0,0,0,0,0,0,0,0,0,0,0"/>
                  <o:lock v:ext="edit" verticies="t"/>
                </v:shape>
                <v:shape id="Freeform 1902" o:spid="_x0000_s2926" style="position:absolute;left:580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Z6T8YA&#10;AADdAAAADwAAAGRycy9kb3ducmV2LnhtbESPQUvDQBCF70L/wzJCL2I3LZKa2G0pxVZPhUbB65Ad&#10;k5DsbMiuafrvnYPgbYb35r1vNrvJdWqkITSeDSwXCSji0tuGKwOfH8fHZ1AhIlvsPJOBGwXYbWd3&#10;G8ytv/KFxiJWSkI45GigjrHPtQ5lTQ7DwvfEon37wWGUdai0HfAq4a7TqyRJtcOGpaHGng41lW3x&#10;4wzE7LBun5bjV5q+nVdYUHt6yF6Nmd9P+xdQkab4b/67freCnyX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Z6T8YAAADdAAAADwAAAAAAAAAAAAAAAACYAgAAZHJz&#10;L2Rvd25yZXYueG1sUEsFBgAAAAAEAAQA9QAAAIsDAAAAAA==&#10;" path="m7,l2,12,,25r2,2l5,30,7,15,10,5r,-3l7,xm104,92r10,-5l121,77r10,-8l136,57r-5,l124,67r-8,10l109,84,97,89r2,3l104,92xe" fillcolor="#eda025" stroked="f">
                  <v:path arrowok="t" o:connecttype="custom" o:connectlocs="7,0;2,12;0,25;2,27;5,30;5,30;7,15;10,5;10,2;7,0;104,92;114,87;121,77;131,69;136,57;131,57;124,67;116,77;109,84;97,89;99,92;104,92" o:connectangles="0,0,0,0,0,0,0,0,0,0,0,0,0,0,0,0,0,0,0,0,0,0"/>
                  <o:lock v:ext="edit" verticies="t"/>
                </v:shape>
                <v:shape id="Freeform 1903" o:spid="_x0000_s2927" style="position:absolute;left:581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+ZMIA&#10;AADdAAAADwAAAGRycy9kb3ducmV2LnhtbERP22rCQBB9L/gPywi+lGY3PkibuooXFMGnJv2AITu5&#10;tNnZkF01/r1bKPg2h3Od5Xq0nbjS4FvHGtJEgSAunWm51vBdHN7eQfiAbLBzTBru5GG9mrwsMTPu&#10;xl90zUMtYgj7DDU0IfSZlL5syKJPXE8cucoNFkOEQy3NgLcYbjs5V2ohLbYcGxrsaddQ+ZtfrIZC&#10;nX98Mc7da35M9ws2ldlsK61n03HzCSLQGJ7if/fJxPkfKoW/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b5kwgAAAN0AAAAPAAAAAAAAAAAAAAAAAJgCAABkcnMvZG93&#10;bnJldi54bWxQSwUGAAAAAAQABAD1AAAAhwMAAAAA&#10;" path="m8,l3,13,,25r3,3l5,30r,-2l8,15,10,3,8,3,8,xm97,90r12,-8l117,75,127,65r5,-10l127,55r-8,10l112,72r-10,8l92,87r3,l97,90xe" fillcolor="#eda322" stroked="f">
                  <v:path arrowok="t" o:connecttype="custom" o:connectlocs="8,0;3,13;0,25;3,28;5,30;5,28;5,28;8,15;10,3;8,3;8,0;97,90;109,82;117,75;127,65;132,55;127,55;119,65;112,72;102,80;92,87;95,87;97,90" o:connectangles="0,0,0,0,0,0,0,0,0,0,0,0,0,0,0,0,0,0,0,0,0,0,0"/>
                  <o:lock v:ext="edit" verticies="t"/>
                </v:shape>
                <v:shape id="Freeform 1904" o:spid="_x0000_s2928" style="position:absolute;left:581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+6MQA&#10;AADdAAAADwAAAGRycy9kb3ducmV2LnhtbERPTWvCQBC9C/0PyxR6Ed2th1Cjq0iKID0ojV68Ddkx&#10;G5qdDdltTPvru4VCb/N4n7Pejq4VA/Wh8azhea5AEFfeNFxruJz3sxcQISIbbD2Thi8KsN08TNaY&#10;G3/ndxrKWIsUwiFHDTbGLpcyVJYchrnviBN3873DmGBfS9PjPYW7Vi6UyqTDhlODxY4KS9VH+ek0&#10;qCt32fB6ygrcqW9bvB2n9nTU+ulx3K1ARBrjv/jPfTBp/lIt4Pebd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nvujEAAAA3QAAAA8AAAAAAAAAAAAAAAAAmAIAAGRycy9k&#10;b3ducmV2LnhtbFBLBQYAAAAABAAEAPUAAACJAwAAAAA=&#10;" path="m5,l2,10,,25r2,2l5,30r,-3l5,25,7,12,10,2,7,,5,xm92,84r12,-5l111,72r8,-10l126,52r-5,-2l114,62r-8,7l96,77r-9,5l89,84r3,xe" fillcolor="#eea520" stroked="f">
                  <v:path arrowok="t" o:connecttype="custom" o:connectlocs="5,0;2,10;0,25;0,25;2,27;5,30;5,27;5,25;7,12;10,2;7,0;5,0;92,84;104,79;111,72;119,62;126,52;121,50;114,62;106,69;96,77;87,82;89,84;92,84" o:connectangles="0,0,0,0,0,0,0,0,0,0,0,0,0,0,0,0,0,0,0,0,0,0,0,0"/>
                  <o:lock v:ext="edit" verticies="t"/>
                </v:shape>
                <v:shape id="Freeform 1905" o:spid="_x0000_s2929" style="position:absolute;left:581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b98UA&#10;AADdAAAADwAAAGRycy9kb3ducmV2LnhtbERPS2sCMRC+F/wPYQRvNdtarK5GKULFi1BtPXgbN7MP&#10;uplsk+y67a9vCkJv8/E9Z7nuTS06cr6yrOBhnIAgzqyuuFDw8f56PwPhA7LG2jIp+CYP69Xgbomp&#10;tlc+UHcMhYgh7FNUUIbQpFL6rCSDfmwb4sjl1hkMEbpCaofXGG5q+ZgkU2mw4thQYkObkrLPY2sU&#10;nJ/cNv9qzSV/fjP79rQJP12xV2o07F8WIAL14V98c+90nD9PJv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Fv3xQAAAN0AAAAPAAAAAAAAAAAAAAAAAJgCAABkcnMv&#10;ZG93bnJldi54bWxQSwUGAAAAAAQABAD1AAAAigMAAAAA&#10;" path="m5,l3,12,,25r,2l3,30r5,2l5,27r,-2l8,12,10,2,8,2,5,xm87,84l97,77r10,-8l114,62r8,-10l117,50r-8,9l102,69,92,77,80,79r5,3l87,84xe" fillcolor="#eea91a" stroked="f">
                  <v:path arrowok="t" o:connecttype="custom" o:connectlocs="5,0;3,12;0,25;0,25;0,27;3,30;8,32;5,27;5,25;8,12;10,2;8,2;5,0;87,84;97,77;107,69;114,62;122,52;117,50;109,59;102,69;92,77;80,79;85,82;87,84" o:connectangles="0,0,0,0,0,0,0,0,0,0,0,0,0,0,0,0,0,0,0,0,0,0,0,0,0"/>
                  <o:lock v:ext="edit" verticies="t"/>
                </v:shape>
                <v:shape id="Freeform 1906" o:spid="_x0000_s2930" style="position:absolute;left:581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lPMUA&#10;AADdAAAADwAAAGRycy9kb3ducmV2LnhtbERPTUvDQBC9C/6HZQQvwe7WiqSx21IEsQelNNFDb2N2&#10;zAazsyG7pum/dwXB2zze56w2k+vESENoPWuYzxQI4tqblhsNb9XTTQ4iRGSDnWfScKYAm/XlxQoL&#10;4098oLGMjUghHArUYGPsCylDbclhmPmeOHGffnAYExwaaQY8pXDXyVul7qXDllODxZ4eLdVf5bfT&#10;kJV2cczGMasWH8/V/t2Yl1y9an19NW0fQESa4r/4z70zaf5S3cHvN+k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aU8xQAAAN0AAAAPAAAAAAAAAAAAAAAAAJgCAABkcnMv&#10;ZG93bnJldi54bWxQSwUGAAAAAAQABAD1AAAAigMAAAAA&#10;" path="m5,l2,10,,23r,2l,28r5,2l7,33,5,28r,-5l7,13,9,3,7,,5,xm82,80r9,-5l101,67r8,-7l116,48r-2,l111,48r-7,9l96,65r-9,7l74,77r3,l82,80xe" fillcolor="#efac12" stroked="f">
                  <v:path arrowok="t" o:connecttype="custom" o:connectlocs="5,0;2,10;0,23;0,25;0,28;5,30;7,33;5,28;5,23;7,13;9,3;7,0;5,0;82,80;91,75;101,67;109,60;116,48;114,48;111,48;104,57;96,65;87,72;74,77;77,77;82,80" o:connectangles="0,0,0,0,0,0,0,0,0,0,0,0,0,0,0,0,0,0,0,0,0,0,0,0,0,0"/>
                  <o:lock v:ext="edit" verticies="t"/>
                </v:shape>
                <v:shape id="Freeform 1907" o:spid="_x0000_s2931" style="position:absolute;left:582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Xi8MA&#10;AADdAAAADwAAAGRycy9kb3ducmV2LnhtbERPTYvCMBC9C/6HMMLeNHVhRbtNRZQF8WBR9+BxaGbb&#10;ss2kNtHWf28Ewds83ucky97U4katqywrmE4iEMS51RUXCn5PP+M5COeRNdaWScGdHCzT4SDBWNuO&#10;D3Q7+kKEEHYxKii9b2IpXV6SQTexDXHg/mxr0AfYFlK32IVwU8vPKJpJgxWHhhIbWpeU/x+vRoFc&#10;7/sMD+d9tsm7S3bezYqF3Cn1MepX3yA89f4tfrm3OsxfRF/w/Cac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tXi8MAAADdAAAADwAAAAAAAAAAAAAAAACYAgAAZHJzL2Rv&#10;d25yZXYueG1sUEsFBgAAAAAEAAQA9QAAAIgDAAAAAA==&#10;" path="m5,l3,10,,23r,2l3,30r2,3l7,35,5,28r,-5l7,13,10,3,7,3,5,xm75,77l87,75,97,67r7,-10l112,48r-5,-3l99,57r-7,8l80,72,67,75r5,2l75,77xe" fillcolor="#efaf04" stroked="f">
                  <v:path arrowok="t" o:connecttype="custom" o:connectlocs="5,0;3,10;0,23;0,25;3,30;5,33;7,35;5,28;5,23;7,13;10,3;7,3;5,0;75,77;87,75;97,67;104,57;112,48;107,45;99,57;92,65;80,72;67,75;72,77;75,77" o:connectangles="0,0,0,0,0,0,0,0,0,0,0,0,0,0,0,0,0,0,0,0,0,0,0,0,0"/>
                  <o:lock v:ext="edit" verticies="t"/>
                </v:shape>
                <v:shape id="Freeform 1908" o:spid="_x0000_s2932" style="position:absolute;left:582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Dh8YA&#10;AADdAAAADwAAAGRycy9kb3ducmV2LnhtbERPS2vCQBC+C/6HZQq9mU17sG10FQkWpJf6CFVvQ3aa&#10;hGZn0+zWRH99VxC8zcf3nOm8N7U4UesqywqeohgEcW51xYWCbPc+egXhPLLG2jIpOJOD+Ww4mGKi&#10;bccbOm19IUIIuwQVlN43iZQuL8mgi2xDHLhv2xr0AbaF1C12IdzU8jmOx9JgxaGhxIbSkvKf7Z9R&#10;sPiqP1J5/lyly8NLll0269/jvlPq8aFfTEB46v1dfHOvdJj/Fo/h+k04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TDh8YAAADdAAAADwAAAAAAAAAAAAAAAACYAgAAZHJz&#10;L2Rvd25yZXYueG1sUEsFBgAAAAAEAAQA9QAAAIsDAAAAAA==&#10;" path="m4,l2,10,,20r,5l2,30r2,2l7,35r,-8l4,20,7,10,7,2,7,,4,xm69,74l82,69r9,-7l99,54r7,-9l101,42,94,52,84,62,74,67,62,69r2,3l69,74xe" fillcolor="#f0b100" stroked="f">
                  <v:path arrowok="t" o:connecttype="custom" o:connectlocs="4,0;2,10;0,20;0,25;2,30;4,32;7,35;7,27;4,20;7,10;7,2;7,0;4,0;69,74;82,69;91,62;99,54;106,45;101,42;94,52;84,62;74,67;62,69;64,72;69,74" o:connectangles="0,0,0,0,0,0,0,0,0,0,0,0,0,0,0,0,0,0,0,0,0,0,0,0,0"/>
                  <o:lock v:ext="edit" verticies="t"/>
                </v:shape>
                <v:shape id="Freeform 1909" o:spid="_x0000_s2933" style="position:absolute;left:582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GPMIA&#10;AADdAAAADwAAAGRycy9kb3ducmV2LnhtbERPS2sCMRC+F/ofwhS8abYKtl2N4gNRCqVoe/A4bGYf&#10;dDOzbKKu/94IQm/z8T1nOu9crc7U+krYwOsgAUWcia24MPD7s+m/g/IB2WItTAau5GE+e36aYmrl&#10;wns6H0KhYgj7FA2UITSp1j4ryaEfSEMcuVxahyHCttC2xUsMd7UeJslYO6w4NpTY0Kqk7O9wcgY8&#10;5lsngrJsRsd8/7nUX+v825jeS7eYgArUhX/xw72zcf5H8gb3b+IJ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2kY8wgAAAN0AAAAPAAAAAAAAAAAAAAAAAJgCAABkcnMvZG93&#10;bnJldi54bWxQSwUGAAAAAAQABAD1AAAAhwMAAAAA&#10;" path="m5,l2,10,,20r,5l2,32r3,3l10,40,7,30,5,20,7,10,7,2,5,2,5,xm62,72l75,69,87,62r7,-8l102,42r-5,l89,52r-9,7l67,67r-12,l60,69r2,3xe" fillcolor="#f0b500" stroked="f">
                  <v:path arrowok="t" o:connecttype="custom" o:connectlocs="5,0;2,10;0,20;0,25;2,32;5,35;10,40;7,30;5,20;7,10;7,2;5,2;5,0;62,72;75,69;87,62;94,54;102,42;97,42;89,52;80,59;67,67;55,67;55,67;60,69;62,72" o:connectangles="0,0,0,0,0,0,0,0,0,0,0,0,0,0,0,0,0,0,0,0,0,0,0,0,0,0"/>
                  <o:lock v:ext="edit" verticies="t"/>
                </v:shape>
                <v:shape id="Freeform 1910" o:spid="_x0000_s2934" style="position:absolute;left:5827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DfgsUA&#10;AADdAAAADwAAAGRycy9kb3ducmV2LnhtbESPMW/CQAyF90r8h5OR2MqFDtCmHAhQQGQsdOlm5dwk&#10;as4XctcQ/j0ekNhsvef3Pi/Xg2tUT12oPRuYTRNQxIW3NZcGvs/713dQISJbbDyTgRsFWK9GL0tM&#10;rb/yF/WnWCoJ4ZCigSrGNtU6FBU5DFPfEov26zuHUdau1LbDq4S7Rr8lyVw7rFkaKmxpV1Hxd/p3&#10;BnJudF4e51m/2yzOh0u2/cnyrTGT8bD5BBVpiE/z4/poBf8jEVz5Rk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N+CxQAAAN0AAAAPAAAAAAAAAAAAAAAAAJgCAABkcnMv&#10;ZG93bnJldi54bWxQSwUGAAAAAAQABAD1AAAAigMAAAAA&#10;" path="m3,r,8l,18r3,7l3,33r5,5l13,40,8,30,5,18r,-8l8,3,5,,3,xm58,67l70,65,80,60,90,50,97,40r-5,l85,50r-7,7l65,62r-12,l50,62r-2,l53,65r5,2xe" fillcolor="#f2b900" stroked="f">
                  <v:path arrowok="t" o:connecttype="custom" o:connectlocs="3,0;3,8;0,18;3,25;3,33;8,38;13,40;8,30;5,18;5,10;8,3;5,0;3,0;58,67;70,65;80,60;90,50;97,40;92,40;85,50;78,57;65,62;53,62;50,62;48,62;53,65;58,67" o:connectangles="0,0,0,0,0,0,0,0,0,0,0,0,0,0,0,0,0,0,0,0,0,0,0,0,0,0,0"/>
                  <o:lock v:ext="edit" verticies="t"/>
                </v:shape>
                <v:shape id="Freeform 1911" o:spid="_x0000_s2935" style="position:absolute;left:583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sri8MA&#10;AADdAAAADwAAAGRycy9kb3ducmV2LnhtbERPTWvCQBC9F/oflin0Vnct1Dapq0ix4E1Mcuhxmh2T&#10;YHY27K4x/feuIPQ2j/c5y/VkezGSD51jDfOZAkFcO9Nxo6Eqv18+QISIbLB3TBr+KMB69fiwxNy4&#10;Cx9oLGIjUgiHHDW0MQ65lKFuyWKYuYE4cUfnLcYEfSONx0sKt718VWohLXacGloc6Kul+lScrYZy&#10;01Tx/a2sfsbf+b5YuCpTfqv189O0+QQRaYr/4rt7Z9L8TGVw+yad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sri8MAAADdAAAADwAAAAAAAAAAAAAAAACYAgAAZHJzL2Rv&#10;d25yZXYueG1sUEsFBgAAAAAEAAQA9QAAAIgDAAAAAA==&#10;" path="m2,r,8l,18,2,28,5,38r5,2l15,45,12,38,7,33,5,25r,-7l5,10,7,3,5,3,2,xm50,65r,l62,65,75,57r9,-7l92,40,87,38r-5,9l72,55,62,60r-12,l42,60r-5,l42,62r8,3xe" fillcolor="#f3bd00" stroked="f">
                  <v:path arrowok="t" o:connecttype="custom" o:connectlocs="2,0;2,8;0,18;2,28;5,38;10,40;15,45;12,38;7,33;5,25;5,18;5,10;7,3;5,3;2,0;50,65;50,65;62,65;75,57;84,50;92,40;87,38;82,47;72,55;62,60;50,60;42,60;37,60;42,62;50,65" o:connectangles="0,0,0,0,0,0,0,0,0,0,0,0,0,0,0,0,0,0,0,0,0,0,0,0,0,0,0,0,0,0"/>
                  <o:lock v:ext="edit" verticies="t"/>
                </v:shape>
                <v:shape id="Freeform 1912" o:spid="_x0000_s2936" style="position:absolute;left:5832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16MYA&#10;AADdAAAADwAAAGRycy9kb3ducmV2LnhtbESPQWvCQBCF70L/wzKF3nSjh9ZGVyktgpSCNUrxOGSn&#10;yWJ2NmRXE/995yD0NsN78943y/XgG3WlLrrABqaTDBRxGazjysDxsBnPQcWEbLEJTAZuFGG9ehgt&#10;Mbeh5z1di1QpCeGYo4E6pTbXOpY1eYyT0BKL9hs6j0nWrtK2w17CfaNnWfasPTqWhhpbeq+pPBcX&#10;b+DgNP3QfPfSF6eP23dxzj7d19GYp8fhbQEq0ZD+zffrrRX816n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u16MYAAADdAAAADwAAAAAAAAAAAAAAAACYAgAAZHJz&#10;L2Rvd25yZXYueG1sUEsFBgAAAAAEAAQA9QAAAIsDAAAAAA==&#10;" path="m3,l,7r,8l3,27,8,37,25,49,43,59r2,l48,59r12,l73,54r7,-7l87,37,85,35r-3,l77,42r-9,7l58,54r-10,l40,54,30,52,25,49,18,42,13,37,8,30r,-8l5,15,5,7,8,2,5,,3,xe" fillcolor="#f3bf00" stroked="f">
                  <v:path arrowok="t" o:connecttype="custom" o:connectlocs="3,0;0,7;0,15;3,27;8,37;25,49;43,59;45,59;48,59;60,59;73,54;80,47;87,37;85,35;82,35;77,42;68,49;58,54;48,54;40,54;30,52;25,49;18,42;13,37;8,30;8,22;5,15;5,7;8,2;5,0;3,0" o:connectangles="0,0,0,0,0,0,0,0,0,0,0,0,0,0,0,0,0,0,0,0,0,0,0,0,0,0,0,0,0,0,0"/>
                </v:shape>
                <v:shape id="Freeform 1913" o:spid="_x0000_s2937" style="position:absolute;left:583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4Q8EA&#10;AADdAAAADwAAAGRycy9kb3ducmV2LnhtbESPQYvCQAyF78L+hyELe9Np97C61VF0QRBvVvceO7Et&#10;djKlE7X+e0cQvCV8L++9zBa9a9SVulB7NpCOElDEhbc1lwYO+/VwAioIssXGMxm4U4DF/GMww8z6&#10;G+/omkupogmHDA1UIm2mdSgqchhGviWO7OQ7hxLXrtS2w1s0d43+TpIf7bDmmFBhS38VFef84gwc&#10;2a3GEslqW/tLSac0F/9vzNdnv5yCEurlLX5db2ys/5um8Pwmjq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1uEPBAAAA3QAAAA8AAAAAAAAAAAAAAAAAmAIAAGRycy9kb3du&#10;cmV2LnhtbFBLBQYAAAAABAAEAPUAAACGAwAAAAA=&#10;" path="m2,l,7r,8l,22r2,8l7,35r3,7l22,49r10,8l37,57r8,l57,57,67,52,77,44r5,-9l77,35r-5,7l65,47,55,52r-10,l37,52,30,49,22,47,17,42,12,35,7,30,5,22r,-7l5,7,7,2,5,2,2,xe" fillcolor="#f5c300" stroked="f">
                  <v:path arrowok="t" o:connecttype="custom" o:connectlocs="2,0;0,7;0,15;0,22;2,30;7,35;10,42;22,49;32,57;37,57;45,57;57,57;67,52;77,44;82,35;77,35;72,42;65,47;55,52;45,52;37,52;30,49;22,47;17,42;12,35;7,30;5,22;5,15;5,7;7,2;5,2;2,0" o:connectangles="0,0,0,0,0,0,0,0,0,0,0,0,0,0,0,0,0,0,0,0,0,0,0,0,0,0,0,0,0,0,0,0"/>
                </v:shape>
                <v:shape id="Freeform 1914" o:spid="_x0000_s2938" style="position:absolute;left:5837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DN8QA&#10;AADdAAAADwAAAGRycy9kb3ducmV2LnhtbERPTWsCMRC9F/wPYQQvUrNKW+rWKFUQerCCVlBvw2a6&#10;WbqZLEl013/fFITe5vE+Z7bobC2u5EPlWMF4lIEgLpyuuFRw+Fo/voIIEVlj7ZgU3CjAYt57mGGu&#10;Xcs7uu5jKVIIhxwVmBibXMpQGLIYRq4hTty38xZjgr6U2mObwm0tJ1n2Ii1WnBoMNrQyVPzsL1bB&#10;8Ji1y9X5dHiyuN149/lsTuGs1KDfvb+BiNTFf/Hd/aHT/Ol4An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gzfEAAAA3QAAAA8AAAAAAAAAAAAAAAAAmAIAAGRycy9k&#10;b3ducmV2LnhtbFBLBQYAAAAABAAEAPUAAACJAwAAAAA=&#10;" path="m3,l,5r,8l3,20r,8l8,35r5,5l20,47r5,3l35,52r8,l53,52,63,47r9,-7l77,33,75,30r-7,8l60,42r-7,5l43,47r-8,l28,45,23,42,15,38,13,33,8,25,5,20r,-7l5,8,8,3,5,,3,xe" fillcolor="#f5c700" stroked="f">
                  <v:path arrowok="t" o:connecttype="custom" o:connectlocs="3,0;0,5;0,13;3,20;3,28;8,35;13,40;20,47;25,50;35,52;43,52;53,52;63,47;72,40;77,33;75,30;68,38;60,42;53,47;43,47;35,47;28,45;23,42;15,38;13,33;8,25;5,20;5,13;5,8;8,3;5,0;3,0" o:connectangles="0,0,0,0,0,0,0,0,0,0,0,0,0,0,0,0,0,0,0,0,0,0,0,0,0,0,0,0,0,0,0,0"/>
                </v:shape>
                <v:shape id="Freeform 1915" o:spid="_x0000_s2939" style="position:absolute;left:584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O0MgA&#10;AADdAAAADwAAAGRycy9kb3ducmV2LnhtbESPT2vCQBDF74LfYRmhl1I3SYu10VVKoRDw5B/E4zQ7&#10;JmmzszG71cRP3xUK3mZ4b97vzXzZmVqcqXWVZQXxOAJBnFtdcaFgt/18moJwHlljbZkU9ORguRgO&#10;5phqe+E1nTe+ECGEXYoKSu+bVEqXl2TQjW1DHLSjbQ36sLaF1C1eQripZRJFE2mw4kAosaGPkvKf&#10;za8JEHdtvvePq6/T/tC7U5y8JK/rTKmHUfc+A+Gp83fz/3WmQ/23+Blu34QR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v07QyAAAAN0AAAAPAAAAAAAAAAAAAAAAAJgCAABk&#10;cnMvZG93bnJldi54bWxQSwUGAAAAAAQABAD1AAAAjQMAAAAA&#10;" path="m2,l,5r,8l,20r2,8l7,33r5,7l17,45r8,2l32,50r8,l50,50,60,45r7,-5l72,33,69,30r-7,8l57,42,47,45r-7,l32,45,27,42,20,40,15,35,10,30,7,25,5,18r,-5l5,8,7,3,5,3,2,xe" fillcolor="#f6cb00" stroked="f">
                  <v:path arrowok="t" o:connecttype="custom" o:connectlocs="2,0;0,5;0,13;0,20;2,28;7,33;12,40;17,45;25,47;32,50;40,50;50,50;60,45;67,40;72,33;69,30;62,38;57,42;47,45;40,45;32,45;27,42;20,40;15,35;10,30;7,25;5,18;5,13;5,8;7,3;5,3;2,0" o:connectangles="0,0,0,0,0,0,0,0,0,0,0,0,0,0,0,0,0,0,0,0,0,0,0,0,0,0,0,0,0,0,0,0"/>
                </v:shape>
                <v:shape id="Freeform 1916" o:spid="_x0000_s2940" style="position:absolute;left:5842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JEcEA&#10;AADdAAAADwAAAGRycy9kb3ducmV2LnhtbERPS4vCMBC+C/6HMII3TSsqtWsUEQRPCz4uvY3NbNvd&#10;ZlKatHb/vREW9jYf33O2+8HUoqfWVZYVxPMIBHFudcWFgvvtNEtAOI+ssbZMCn7JwX43Hm0x1fbJ&#10;F+qvvhAhhF2KCkrvm1RKl5dk0M1tQxy4L9sa9AG2hdQtPkO4qeUiitbSYMWhocSGjiXlP9fOKPjW&#10;Ui6z1crWjyzrLkmcE34mSk0nw+EDhKfB/4v/3Gcd5m/iJby/CSf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8iRHBAAAA3QAAAA8AAAAAAAAAAAAAAAAAmAIAAGRycy9kb3du&#10;cmV2LnhtbFBLBQYAAAAABAAEAPUAAACGAwAAAAA=&#10;" path="m3,l,5r,5l,17r3,5l8,30r2,5l18,39r5,3l30,44r8,l48,44r7,-5l63,35r7,-8l67,27r-2,l60,32r-7,5l45,39r-7,l25,37,15,32,8,22,5,10,5,5,5,2,5,,3,xe" fillcolor="#f7cd00" stroked="f">
                  <v:path arrowok="t" o:connecttype="custom" o:connectlocs="3,0;0,5;0,10;0,17;3,22;8,30;10,35;18,39;23,42;30,44;38,44;48,44;55,39;63,35;70,27;67,27;65,27;60,32;53,37;45,39;38,39;25,37;15,32;8,22;5,10;5,5;5,2;5,0;3,0" o:connectangles="0,0,0,0,0,0,0,0,0,0,0,0,0,0,0,0,0,0,0,0,0,0,0,0,0,0,0,0,0"/>
                </v:shape>
                <v:shape id="Freeform 1917" o:spid="_x0000_s2941" style="position:absolute;left:5845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/aMMA&#10;AADdAAAADwAAAGRycy9kb3ducmV2LnhtbERPzWrCQBC+C32HZQq9mY2FFpO6ilUK6UUw9gGG7JjE&#10;Zmfj7jZJ375bELzNx/c7q81kOjGQ861lBYskBUFcWd1yreDr9DFfgvABWWNnmRT8kofN+mG2wlzb&#10;kY80lKEWMYR9jgqaEPpcSl81ZNAntieO3Nk6gyFCV0vtcIzhppPPafoqDbYcGxrsaddQ9V3+GAX7&#10;cnzvLsV03Rt0eMiOn9uKeqWeHqftG4hAU7iLb+5Cx/nZ4gX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0/aMMAAADdAAAADwAAAAAAAAAAAAAAAACYAgAAZHJzL2Rv&#10;d25yZXYueG1sUEsFBgAAAAAEAAQA9QAAAIgDAAAAAA==&#10;" path="m2,l,5r,5l,15r2,7l5,27r5,5l15,37r7,2l27,42r8,l42,42,52,39r5,-4l64,27r-2,l60,25r-5,5l47,35r-5,2l35,37r-13,l15,30,7,20,5,10,5,5,5,2,2,2,2,xe" fillcolor="#f8d100" stroked="f">
                  <v:path arrowok="t" o:connecttype="custom" o:connectlocs="2,0;0,5;0,10;0,15;2,22;5,27;10,32;15,37;22,39;27,42;35,42;42,42;52,39;57,35;64,27;62,27;60,25;55,30;47,35;42,37;35,37;22,37;15,30;7,20;5,10;5,5;5,2;2,2;2,0" o:connectangles="0,0,0,0,0,0,0,0,0,0,0,0,0,0,0,0,0,0,0,0,0,0,0,0,0,0,0,0,0"/>
                </v:shape>
                <v:shape id="Freeform 1918" o:spid="_x0000_s2942" style="position:absolute;left:5847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OEMUA&#10;AADdAAAADwAAAGRycy9kb3ducmV2LnhtbERPTWvCQBC9F/oflhF6Ed1YirapqxShIEKppl56G7LT&#10;JLg7m2ZHE/99t1DobR7vc5brwTt1oS42gQ3Mphko4jLYhisDx4/XySOoKMgWXWAycKUI69XtzRJz&#10;G3o+0KWQSqUQjjkaqEXaXOtY1uQxTkNLnLiv0HmUBLtK2w77FO6dvs+yufbYcGqosaVNTeWpOHsD&#10;0n/uHtzg3s678eJ7vC2u8r7fGHM3Gl6eQQkN8i/+c29tmv80m8PvN+kE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A4QxQAAAN0AAAAPAAAAAAAAAAAAAAAAAJgCAABkcnMv&#10;ZG93bnJldi54bWxQSwUGAAAAAAQABAD1AAAAigMAAAAA&#10;" path="m,l,3,,8,3,20r7,10l20,35r13,2l40,37r8,-2l55,30r5,-5l55,23r-5,5l45,30r-5,3l33,33r-10,l13,25,8,18,5,8,5,5,5,3,3,,,xe" fillcolor="#f7d400" stroked="f">
                  <v:path arrowok="t" o:connecttype="custom" o:connectlocs="0,0;0,3;0,8;3,20;10,30;20,35;33,37;40,37;48,35;55,30;60,25;55,23;50,28;45,30;40,33;33,33;23,33;13,25;8,18;5,8;5,5;5,3;3,0;0,0" o:connectangles="0,0,0,0,0,0,0,0,0,0,0,0,0,0,0,0,0,0,0,0,0,0,0,0"/>
                </v:shape>
                <v:shape id="Freeform 1919" o:spid="_x0000_s2943" style="position:absolute;left:5850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LTMMA&#10;AADdAAAADwAAAGRycy9kb3ducmV2LnhtbERP32vCMBB+F/wfwgl701Tp3KxGkcGGiKDT4fPR3Nqy&#10;5lKSaLv/3giCb/fx/bzFqjO1uJLzlWUF41ECgji3uuJCwc/pc/gOwgdkjbVlUvBPHlbLfm+BmbYt&#10;f9P1GAoRQ9hnqKAMocmk9HlJBv3INsSR+7XOYIjQFVI7bGO4qeUkSabSYMWxocSGPkrK/44XoyCk&#10;e7PR+9dT6i7nc7rbHg5frlXqZdCt5yACdeEpfrg3Os6fjd/g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aLTMMAAADdAAAADwAAAAAAAAAAAAAAAACYAgAAZHJzL2Rv&#10;d25yZXYueG1sUEsFBgAAAAAEAAQA9QAAAIgDAAAAAA==&#10;" path="m,l,3,,8,2,18r8,10l17,35r13,l37,35r5,-2l50,28r5,-5l52,23r-2,l45,25r-5,3l35,30r-5,3l20,30,12,25,7,18,5,8,5,5,5,3,2,3,,xe" fillcolor="#f6d500" stroked="f">
                  <v:path arrowok="t" o:connecttype="custom" o:connectlocs="0,0;0,3;0,8;2,18;10,28;17,35;30,35;37,35;42,33;50,28;55,23;52,23;50,23;45,25;40,28;35,30;30,33;20,30;12,25;7,18;5,8;5,5;5,3;2,3;0,0" o:connectangles="0,0,0,0,0,0,0,0,0,0,0,0,0,0,0,0,0,0,0,0,0,0,0,0,0"/>
                </v:shape>
                <v:shape id="Freeform 1920" o:spid="_x0000_s2944" style="position:absolute;left:5852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Jf8cA&#10;AADdAAAADwAAAGRycy9kb3ducmV2LnhtbESPQUsDMRCF74L/IUyhF7FJC7W6Ni2lUBD0YKsXb8Nm&#10;zC7dTNZNtt39985B8DbDe/PeN+vtEBp1oS7VkS3MZwYUcRldzd7C58fh/hFUysgOm8hkYaQE283t&#10;zRoLF698pMspeyUhnAq0UOXcFlqnsqKAaRZbYtG+Yxcwy9p57Tq8Snho9MKYBx2wZmmosKV9ReX5&#10;1AcL7z/L1+Hr0I9jE7JZ3b35pem9tdPJsHsGlWnI/+a/6xcn+E9zwZV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lyX/HAAAA3QAAAA8AAAAAAAAAAAAAAAAAmAIAAGRy&#10;cy9kb3ducmV2LnhtbFBLBQYAAAAABAAEAPUAAACMAwAAAAA=&#10;" path="m,l,2,,5,3,15r5,7l18,30r10,l35,30r5,-3l45,25r5,-5l45,17r-7,8l28,27,18,25,13,20,8,12,5,5,5,2,3,,,xe" fillcolor="#f6d700" stroked="f">
                  <v:path arrowok="t" o:connecttype="custom" o:connectlocs="0,0;0,2;0,5;3,15;8,22;18,30;28,30;35,30;40,27;45,25;50,20;45,17;38,25;28,27;18,25;13,20;8,12;5,5;5,2;5,2;3,0;0,0" o:connectangles="0,0,0,0,0,0,0,0,0,0,0,0,0,0,0,0,0,0,0,0,0,0"/>
                </v:shape>
                <v:shape id="Freeform 1921" o:spid="_x0000_s2945" style="position:absolute;left:5855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1/8MA&#10;AADdAAAADwAAAGRycy9kb3ducmV2LnhtbERP22rCQBB9L/Qflin4VjfGUk10lVIQRPvi5QOG7JiN&#10;yc6G7Gri33eFQt/mcK6zXA+2EXfqfOVYwWScgCAunK64VHA+bd7nIHxA1tg4JgUP8rBevb4sMdeu&#10;5wPdj6EUMYR9jgpMCG0upS8MWfRj1xJH7uI6iyHCrpS6wz6G20amSfIpLVYcGwy29G2oqI83qyBN&#10;p7ydmewx2P5nt6vrj2uyd0qN3oavBYhAQ/gX/7m3Os7PJhk8v4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G1/8MAAADdAAAADwAAAAAAAAAAAAAAAACYAgAAZHJzL2Rv&#10;d25yZXYueG1sUEsFBgAAAAAEAAQA9QAAAIgDAAAAAA==&#10;" path="m,l,2,,5,2,15r5,7l15,27r10,3l30,27r5,-2l40,22r5,-2l42,17r-2,l32,22r-7,3l17,22,10,17,7,12,5,5,5,2,2,2,,xe" fillcolor="#f5da00" stroked="f">
                  <v:path arrowok="t" o:connecttype="custom" o:connectlocs="0,0;0,2;0,5;2,15;7,22;15,27;25,30;30,27;35,25;40,22;45,20;42,17;40,17;32,22;25,25;17,22;10,17;7,12;5,5;5,2;5,2;2,2;0,0" o:connectangles="0,0,0,0,0,0,0,0,0,0,0,0,0,0,0,0,0,0,0,0,0,0,0"/>
                </v:shape>
                <v:shape id="Freeform 1922" o:spid="_x0000_s2946" style="position:absolute;left:5857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TMcYA&#10;AADdAAAADwAAAGRycy9kb3ducmV2LnhtbESPQW/CMAyF70j7D5En7QbpOExQCAhNTNqkXQYcOJrG&#10;tBWNEzWhLfz6+YDEzdZ7fu/zcj24RnXUxtqzgfdJBoq48Lbm0sBh/zWegYoJ2WLjmQzcKMJ69TJa&#10;Ym59z3/U7VKpJIRjjgaqlEKudSwqchgnPhCLdvatwyRrW2rbYi/hrtHTLPvQDmuWhgoDfVZUXHZX&#10;Z+D80yV3P4Vw64/Xrd/O77Nfvzfm7XXYLEAlGtLT/Lj+toI/nwq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vTMcYAAADdAAAADwAAAAAAAAAAAAAAAACYAgAAZHJz&#10;L2Rvd25yZXYueG1sUEsFBgAAAAAEAAQA9QAAAIsDAAAAAA==&#10;" path="m,l,,,3r3,7l8,18r5,5l23,25,33,23r7,-8l38,15r-3,l30,18r-7,2l15,18,10,15,8,8,5,3,3,,,xe" fillcolor="#f4dc00" stroked="f">
                  <v:path arrowok="t" o:connecttype="custom" o:connectlocs="0,0;0,0;0,3;3,10;8,18;13,23;23,25;33,23;40,15;38,15;35,15;30,18;23,20;15,18;10,15;8,8;5,3;5,3;3,0;0,0" o:connectangles="0,0,0,0,0,0,0,0,0,0,0,0,0,0,0,0,0,0,0,0"/>
                </v:shape>
                <v:shape id="Freeform 1923" o:spid="_x0000_s2947" style="position:absolute;left:5860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TW8UA&#10;AADdAAAADwAAAGRycy9kb3ducmV2LnhtbERPTWvCQBC9F/wPywje6kYPkkZXEVFaCm2aKOJxyI5J&#10;MDsbstuY9td3C4Xe5vE+Z7UZTCN66lxtWcFsGoEgLqyuuVRwOh4eYxDOI2tsLJOCL3KwWY8eVpho&#10;e+eM+tyXIoSwS1BB5X2bSOmKigy6qW2JA3e1nUEfYFdK3eE9hJtGzqNoIQ3WHBoqbGlXUXHLP42C&#10;+PXcYpreNGbF9/7y8d4/v5W9UpPxsF2C8DT4f/Gf+0WH+U/zG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RNbxQAAAN0AAAAPAAAAAAAAAAAAAAAAAJgCAABkcnMv&#10;ZG93bnJldi54bWxQSwUGAAAAAAQABAD1AAAAigMAAAAA&#10;" path="m,l,,,3r2,7l5,15r7,5l20,23r7,-3l35,15r-3,l30,13r-5,2l20,18,15,15,10,13,7,8,5,3,2,3,,xe" fillcolor="#f4dd00" stroked="f">
                  <v:path arrowok="t" o:connecttype="custom" o:connectlocs="0,0;0,0;0,3;2,10;5,15;12,20;20,23;27,20;35,15;32,15;30,13;25,15;20,18;15,15;10,13;7,8;5,3;2,3;0,0" o:connectangles="0,0,0,0,0,0,0,0,0,0,0,0,0,0,0,0,0,0,0"/>
                </v:shape>
                <v:shape id="Freeform 1924" o:spid="_x0000_s2948" style="position:absolute;left:5862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9o5MMA&#10;AADdAAAADwAAAGRycy9kb3ducmV2LnhtbERPTYvCMBC9C/sfwgh709Si0q1GWQRdb7K6KN7GZmyL&#10;zaQ0Ueu/NwuCt3m8z5nOW1OJGzWutKxg0I9AEGdWl5wr+NstewkI55E1VpZJwYMczGcfnSmm2t75&#10;l25bn4sQwi5FBYX3dSqlywoy6Pq2Jg7c2TYGfYBNLnWD9xBuKhlH0VgaLDk0FFjToqDssr0aBUu3&#10;OianU6yTxWiz3wz29udwHSr12W2/JyA8tf4tfrnXOsz/im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9o5MMAAADdAAAADwAAAAAAAAAAAAAAAACYAgAAZHJzL2Rv&#10;d25yZXYueG1sUEsFBgAAAAAEAAQA9QAAAIgDAAAAAA==&#10;" path="m,l,,3,5r2,7l10,15r8,2l25,15r5,-3l28,10r-3,l20,10r-2,2l13,10,10,7,8,5,5,,3,,,xe" fillcolor="#f4df00" stroked="f">
                  <v:path arrowok="t" o:connecttype="custom" o:connectlocs="0,0;0,0;3,5;5,12;10,15;18,17;25,15;30,12;28,10;25,10;20,10;18,12;13,10;10,7;8,5;5,0;3,0;0,0" o:connectangles="0,0,0,0,0,0,0,0,0,0,0,0,0,0,0,0,0,0"/>
                </v:shape>
                <v:shape id="Freeform 1925" o:spid="_x0000_s2949" style="position:absolute;left:5865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pucQA&#10;AADdAAAADwAAAGRycy9kb3ducmV2LnhtbERPS2sCMRC+F/ofwgi9FM1WpehqlKLU9qT4Ao/DZtzd&#10;upksSXS3/94Ihd7m43vOdN6aStzI+dKygrdeAoI4s7rkXMFh/9kdgfABWWNlmRT8kof57Plpiqm2&#10;DW/ptgu5iCHsU1RQhFCnUvqsIIO+Z2viyJ2tMxgidLnUDpsYbirZT5J3abDk2FBgTYuCssvuahRc&#10;hpuv1TFfrZufzXJ4clfm/etAqZdO+zEBEagN/+I/97eO88f9ATy+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4KbnEAAAA3QAAAA8AAAAAAAAAAAAAAAAAmAIAAGRycy9k&#10;b3ducmV2LnhtbFBLBQYAAAAABAAEAPUAAACJAwAAAAA=&#10;" path="m,l2,5r3,5l10,12r5,3l20,12r5,-2l22,10,17,7r,3l15,10,10,7,5,2,2,2,,xe" fillcolor="#f3e100" stroked="f">
                  <v:path arrowok="t" o:connecttype="custom" o:connectlocs="0,0;2,5;5,10;10,12;15,15;20,12;25,10;22,10;17,7;17,10;15,10;10,7;5,2;2,2;0,0" o:connectangles="0,0,0,0,0,0,0,0,0,0,0,0,0,0,0"/>
                </v:shape>
                <v:shape id="Freeform 1926" o:spid="_x0000_s2950" style="position:absolute;left:5867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ra8QA&#10;AADdAAAADwAAAGRycy9kb3ducmV2LnhtbERP22oCMRB9F/yHMIJvNdtFrW6NIqIiFGmr4vOwmb3o&#10;ZrJsom7/vikUfJvDuc5s0ZpK3KlxpWUFr4MIBHFqdcm5gtNx8zIB4TyyxsoyKfghB4t5tzPDRNsH&#10;f9P94HMRQtglqKDwvk6kdGlBBt3A1sSBy2xj0AfY5FI3+AjhppJxFI2lwZJDQ4E1rQpKr4ebUZCd&#10;KPar83q7v7TL7O3r8zoaf6yV6vfa5TsIT61/iv/dOx3mT+Mh/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R62vEAAAA3QAAAA8AAAAAAAAAAAAAAAAAmAIAAGRycy9k&#10;b3ducmV2LnhtbFBLBQYAAAAABAAEAPUAAACJAwAAAAA=&#10;" path="m,l3,5,5,7r3,3l13,12r2,-2l20,10,15,7r-2,l10,5,8,5,3,2,,xe" fillcolor="#f3e300" stroked="f">
                  <v:path arrowok="t" o:connecttype="custom" o:connectlocs="0,0;3,5;5,7;8,10;13,12;15,10;20,10;15,7;13,7;13,7;10,5;8,5;3,2;0,0" o:connectangles="0,0,0,0,0,0,0,0,0,0,0,0,0,0"/>
                </v:shape>
                <v:shape id="Freeform 1927" o:spid="_x0000_s2951" style="position:absolute;left:587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r98UA&#10;AADdAAAADwAAAGRycy9kb3ducmV2LnhtbERPTU8CMRC9m/gfmjHxYqALCUZWChESlXADjXsdt+N2&#10;sZ2u27os/HpKYuJtXt7nzBa9s6KjNtSeFYyGGQji0uuaKwXvb8+DBxAhImu0nknBkQIs5tdXM8y1&#10;P/CWul2sRArhkKMCE2OTSxlKQw7D0DfEifvyrcOYYFtJ3eIhhTsrx1l2Lx3WnBoMNrQyVH7vfp2C&#10;z8K8bF73cm2L/Udhzd3y9NMtlbq96Z8eQUTq47/4z73Waf50PIHLN+kE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av3xQAAAN0AAAAPAAAAAAAAAAAAAAAAAJgCAABkcnMv&#10;ZG93bnJldi54bWxQSwUGAAAAAAQABAD1AAAAigMAAAAA&#10;" path="m,l5,5r5,3l12,8r,-3l7,3,,xe" fillcolor="#f3e400" stroked="f">
                  <v:path arrowok="t" o:connecttype="custom" o:connectlocs="0,0;5,5;10,8;12,8;12,5;7,3;0,0" o:connectangles="0,0,0,0,0,0,0"/>
                </v:shape>
                <v:shape id="Freeform 1928" o:spid="_x0000_s2952" style="position:absolute;left:5875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l0cMA&#10;AADdAAAADwAAAGRycy9kb3ducmV2LnhtbERPTWvCQBC9F/wPywi91Y0epI1uRIUWq1Bo1PuQnWSD&#10;2dmQXU3013cLhd7m8T5nuRpsI27U+dqxgukkAUFcOF1zpeB0fH95BeEDssbGMSm4k4dVNnpaYqpd&#10;z990y0MlYgj7FBWYENpUSl8YsugnriWOXOk6iyHCrpK6wz6G20bOkmQuLdYcGwy2tDVUXPKrVXA2&#10;j35vjyU+Dpsv035eXf5x2Cn1PB7WCxCBhvAv/nPvdJz/NpvD7zfx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gl0cMAAADdAAAADwAAAAAAAAAAAAAAAACYAgAAZHJzL2Rv&#10;d25yZXYueG1sUEsFBgAAAAAEAAQA9QAAAIgDAAAAAA==&#10;" path="m,l2,,5,2,2,,,xe" fillcolor="#f2e600" stroked="f">
                  <v:path arrowok="t" o:connecttype="custom" o:connectlocs="0,0;2,0;5,2;5,2;2,0;0,0" o:connectangles="0,0,0,0,0,0"/>
                </v:shape>
                <v:shape id="Freeform 1929" o:spid="_x0000_s2953" style="position:absolute;left:5760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8IcUA&#10;AADdAAAADwAAAGRycy9kb3ducmV2LnhtbERPzUrDQBC+F3yHZYReit0YpdrYbSmFSJVeGn2AMTtN&#10;VrOzIbttkrfvCoK3+fh+Z7UZbCMu1HnjWMH9PAFBXDptuFLw+ZHfPYPwAVlj45gUjORhs76ZrDDT&#10;rucjXYpQiRjCPkMFdQhtJqUva7Lo564ljtzJdRZDhF0ldYd9DLeNTJNkIS0ajg01trSrqfwpzlbB&#10;4+uYzx7M4p2Sr7TPv4u30Rxapaa3w/YFRKAh/Iv/3Hsd5y/TJ/j9Jp4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jwhxQAAAN0AAAAPAAAAAAAAAAAAAAAAAJgCAABkcnMv&#10;ZG93bnJldi54bWxQSwUGAAAAAAQABAD1AAAAigMAAAAA&#10;" path="m239,115l202,105,169,98,140,88,110,75,82,63,58,45,28,25,,,15,25,33,48,50,68,70,88r22,17l117,120r28,12l174,142r20,-2l209,132r15,-10l239,115xe" filled="f" strokecolor="#e77817" strokeweight="0">
                  <v:path arrowok="t" o:connecttype="custom" o:connectlocs="239,115;202,105;169,98;140,88;110,75;82,63;58,45;28,25;0,0;15,25;33,48;50,68;70,88;92,105;117,120;145,132;174,142;194,140;209,132;224,122;239,115" o:connectangles="0,0,0,0,0,0,0,0,0,0,0,0,0,0,0,0,0,0,0,0,0"/>
                </v:shape>
                <v:shape id="Freeform 1930" o:spid="_x0000_s2954" style="position:absolute;left:5929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/4MUA&#10;AADdAAAADwAAAGRycy9kb3ducmV2LnhtbESPQWvCQBCF7wX/wzKCt7rRg7SpqxRF6kEpieJ5yE6z&#10;odnZkN1q/Pedg+BthvfmvW+W68G36kp9bAIbmE0zUMRVsA3XBs6n3esbqJiQLbaBycCdIqxXo5cl&#10;5jbcuKBrmWolIRxzNOBS6nKtY+XIY5yGjli0n9B7TLL2tbY93iTct3qeZQvtsWFpcNjRxlH1W/55&#10;A1/6EhdlU8RLdSy+j9tZWx/czpjJePj8AJVoSE/z43pvBf99Lr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v/gxQAAAN0AAAAPAAAAAAAAAAAAAAAAAJgCAABkcnMv&#10;ZG93bnJldi54bWxQSwUGAAAAAAQABAD1AAAAigMAAAAA&#10;" path="m,5l3,,,3,,5xe" fillcolor="#e15520" stroked="f">
                  <v:path arrowok="t" o:connecttype="custom" o:connectlocs="0,5;3,0;0,3;0,5;0,5" o:connectangles="0,0,0,0,0"/>
                </v:shape>
                <v:shape id="Freeform 1931" o:spid="_x0000_s2955" style="position:absolute;left:5929;top:876;width:1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jxsQA&#10;AADdAAAADwAAAGRycy9kb3ducmV2LnhtbERPS2vCQBC+F/wPywi9FN0oNmh0FS1a7NEHirchOybB&#10;7GzIrpr8+65Q6G0+vufMFo0pxYNqV1hWMOhHIIhTqwvOFBwPm94YhPPIGkvLpKAlB4t5522GibZP&#10;3tFj7zMRQtglqCD3vkqkdGlOBl3fVsSBu9raoA+wzqSu8RnCTSmHURRLgwWHhhwr+sopve3vRoFt&#10;B2k8Wn98t6sTrnaX+PN4tj9KvXeb5RSEp8b/i//cWx3mT4YTe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48bEAAAA3QAAAA8AAAAAAAAAAAAAAAAAmAIAAGRycy9k&#10;b3ducmV2LnhtbFBLBQYAAAAABAAEAPUAAACJAwAAAAA=&#10;" path="m,l,,,5,,2,,xe" fillcolor="#e15820" stroked="f">
                  <v:path arrowok="t" o:connecttype="custom" o:connectlocs="0,0;0,0;0,5;0,5;0,2;0,0" o:connectangles="0,0,0,0,0,0"/>
                </v:shape>
                <v:shape id="Freeform 1932" o:spid="_x0000_s2956" style="position:absolute;left:5927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SI8cA&#10;AADdAAAADwAAAGRycy9kb3ducmV2LnhtbESPT0/DMAzF75P4DpGRuExbWhDTKMsmNATiwGV/BFcv&#10;8ZqKxqmasHXfHh+QdrP1nt/7ebEaQqtO1KcmsoFyWoAittE1XBvY794mc1ApIztsI5OBCyVYLW9G&#10;C6xcPPOGTttcKwnhVKEBn3NXaZ2sp4BpGjti0Y6xD5hl7WvtejxLeGj1fVHMdMCGpcFjR2tP9mf7&#10;GwzY73ey60M5PqbXr/Lz8bDRl5k35u52eHkGlWnIV/P/9YcT/KcH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LEiPHAAAA3QAAAA8AAAAAAAAAAAAAAAAAmAIAAGRy&#10;cy9kb3ducmV2LnhtbFBLBQYAAAAABAAEAPUAAACMAwAAAAA=&#10;" path="m2,r,l,5r2,l2,xe" fillcolor="#e25c20" stroked="f">
                  <v:path arrowok="t" o:connecttype="custom" o:connectlocs="2,0;2,0;0,5;2,5;2,0" o:connectangles="0,0,0,0,0"/>
                </v:shape>
                <v:shape id="Freeform 1933" o:spid="_x0000_s2957" style="position:absolute;left:5927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wHcQA&#10;AADdAAAADwAAAGRycy9kb3ducmV2LnhtbERP32vCMBB+F/Y/hBv4pqkKw3VGUUFUJjg7Ya+35taG&#10;NZfSRK3/vREE3+7j+3mTWWsrcabGG8cKBv0EBHHutOFCwfF71RuD8AFZY+WYFFzJw2z60plgqt2F&#10;D3TOQiFiCPsUFZQh1KmUPi/Jou+7mjhyf66xGCJsCqkbvMRwW8lhkrxJi4ZjQ4k1LUvK/7OTVbCf&#10;Z9vVcfHz9bu8fq4Pphp7a3ZKdV/b+QeIQG14ih/ujY7z30cDuH8TT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DcB3EAAAA3QAAAA8AAAAAAAAAAAAAAAAAmAIAAGRycy9k&#10;b3ducmV2LnhtbFBLBQYAAAAABAAEAPUAAACJAwAAAAA=&#10;" path="m2,r,l,5r2,l2,xe" fillcolor="#e35f20" stroked="f">
                  <v:path arrowok="t" o:connecttype="custom" o:connectlocs="2,0;2,0;0,5;2,5;2,0" o:connectangles="0,0,0,0,0"/>
                </v:shape>
                <v:shape id="Freeform 1934" o:spid="_x0000_s2958" style="position:absolute;left:5852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fkcMA&#10;AADdAAAADwAAAGRycy9kb3ducmV2LnhtbERP22oCMRB9L/gPYYS+1awXSrsaRQShgojaFvFt2Mxe&#10;cDNZkuiuf2+EQt/mcK4zW3SmFjdyvrKsYDhIQBBnVldcKPj5Xr99gPABWWNtmRTcycNi3nuZYapt&#10;ywe6HUMhYgj7FBWUITSplD4ryaAf2IY4crl1BkOErpDaYRvDTS1HSfIuDVYcG0psaFVSdjlejYJE&#10;59t26w5yv//Nd7zZnWhyHiv12u+WUxCBuvAv/nN/6Tj/czyC5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qfkcMAAADdAAAADwAAAAAAAAAAAAAAAACYAgAAZHJzL2Rv&#10;d25yZXYueG1sUEsFBgAAAAAEAAQA9QAAAIgDAAAAAA==&#10;" path="m77,l75,r,5l77,5,77,xm23,175r,l10,175,,170r13,2l23,175xe" fillcolor="#e36321" stroked="f">
                  <v:path arrowok="t" o:connecttype="custom" o:connectlocs="77,0;75,0;75,5;75,5;77,5;77,0;23,175;23,175;10,175;0,170;13,172;23,175" o:connectangles="0,0,0,0,0,0,0,0,0,0,0,0"/>
                  <o:lock v:ext="edit" verticies="t"/>
                </v:shape>
                <v:shape id="Freeform 1935" o:spid="_x0000_s2959" style="position:absolute;left:5827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73cQA&#10;AADdAAAADwAAAGRycy9kb3ducmV2LnhtbERPTWvCQBC9F/oflhG8iG6q0troKqWgFPRiIoi3ITtN&#10;gtnZkF2T+O/dgtDbPN7nrDa9qURLjSstK3ibRCCIM6tLzhWc0u14AcJ5ZI2VZVJwJweb9evLCmNt&#10;Oz5Sm/hchBB2MSoovK9jKV1WkEE3sTVx4H5tY9AH2ORSN9iFcFPJaRS9S4Mlh4YCa/ouKLsmN6Ng&#10;Gl0/2v5yWCSjdNftU8+1m5+VGg76ryUIT73/Fz/dPzrM/5zN4O+bcIJ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e93EAAAA3QAAAA8AAAAAAAAAAAAAAAAAmAIAAGRycy9k&#10;b3ducmV2LnhtbFBLBQYAAAAABAAEAPUAAACJAwAAAAA=&#10;" path="m102,r-2,l97,5r3,l102,xm,154r3,l5,154r-2,l,154xm50,169r-2,l48,172r-10,l30,169r-5,-2l18,162r15,5l50,169xe" fillcolor="#e46721" stroked="f">
                  <v:path arrowok="t" o:connecttype="custom" o:connectlocs="102,0;100,0;97,5;100,5;100,5;102,0;0,154;3,154;3,154;5,154;3,154;0,154;50,169;48,169;48,172;38,172;30,169;25,167;18,162;33,167;50,169" o:connectangles="0,0,0,0,0,0,0,0,0,0,0,0,0,0,0,0,0,0,0,0,0"/>
                  <o:lock v:ext="edit" verticies="t"/>
                </v:shape>
                <v:shape id="Freeform 1936" o:spid="_x0000_s2960" style="position:absolute;left:5827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Qo8IA&#10;AADdAAAADwAAAGRycy9kb3ducmV2LnhtbERPS2vCQBC+F/wPywheim60VdrUVYIg9VZ8XHobsmMS&#10;zM6G3VHjv+8WCr3Nx/ec5bp3rbpRiI1nA9NJBoq49LbhysDpuB2/gYqCbLH1TAYeFGG9GjwtMbf+&#10;znu6HaRSKYRjjgZqkS7XOpY1OYwT3xEn7uyDQ0kwVNoGvKdw1+pZli20w4ZTQ40dbWoqL4erMxDO&#10;p2eZfxNe+q/PopjuSqkwGjMa9sUHKKFe/sV/7p1N899fXuH3m3SC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5CjwgAAAN0AAAAPAAAAAAAAAAAAAAAAAJgCAABkcnMvZG93&#10;bnJldi54bWxQSwUGAAAAAAQABAD1AAAAhwMAAAAA&#10;" path="m102,r-2,l97,5r3,l100,8,102,xm25,165r13,2l48,170r2,-3l53,165,38,162,28,160,15,155,5,150r-2,l,152r15,5l25,165xe" fillcolor="#e46a21" stroked="f">
                  <v:path arrowok="t" o:connecttype="custom" o:connectlocs="102,0;100,0;100,0;97,5;100,5;100,8;102,0;25,165;38,167;48,170;50,167;53,165;38,162;28,160;15,155;5,150;3,150;0,152;15,157;25,165" o:connectangles="0,0,0,0,0,0,0,0,0,0,0,0,0,0,0,0,0,0,0,0"/>
                  <o:lock v:ext="edit" verticies="t"/>
                </v:shape>
                <v:shape id="Freeform 1937" o:spid="_x0000_s2961" style="position:absolute;left:5830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55sMA&#10;AADdAAAADwAAAGRycy9kb3ducmV2LnhtbERPS2sCMRC+F/wPYQq9abYt2roaRQoFqfTg46C3YTMm&#10;y24mSxJ1++8bodDbfHzPmS9714orhVh7VvA8KkAQV17XbBQc9p/DdxAxIWtsPZOCH4qwXAwe5lhq&#10;f+MtXXfJiBzCsUQFNqWulDJWlhzGke+IM3f2wWHKMBipA95yuGvlS1FMpMOac4PFjj4sVc3u4hQ0&#10;+3hsvgKak31bmw19F+PL6aDU02O/moFI1Kd/8Z97rfP86esY7t/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Y55sMAAADdAAAADwAAAAAAAAAAAAAAAACYAgAAZHJzL2Rv&#10;d25yZXYueG1sUEsFBgAAAAAEAAQA9QAAAIgDAAAAAA==&#10;" path="m97,r,l94,r,5l97,7,97,xm,149r,l2,149r8,3l15,157r15,5l47,164r3,-2l52,159r-2,l37,157,25,154,15,152,2,144r,3l,149xe" fillcolor="#e56e21" stroked="f">
                  <v:path arrowok="t" o:connecttype="custom" o:connectlocs="97,0;97,0;94,0;94,5;94,5;97,7;97,0;0,149;0,149;2,149;10,152;15,157;30,162;47,164;50,162;52,159;50,159;50,159;37,157;25,154;15,152;2,144;2,147;0,149" o:connectangles="0,0,0,0,0,0,0,0,0,0,0,0,0,0,0,0,0,0,0,0,0,0,0,0"/>
                  <o:lock v:ext="edit" verticies="t"/>
                </v:shape>
                <v:shape id="Freeform 1938" o:spid="_x0000_s2962" style="position:absolute;left:5832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K08IA&#10;AADdAAAADwAAAGRycy9kb3ducmV2LnhtbERPTWvCQBC9F/oflhF6qxstiI2uUgpCT6VNRettzI5J&#10;6O5syI4m/fddQehtHu9zluvBO3WhLjaBDUzGGSjiMtiGKwPbr83jHFQUZIsuMBn4pQjr1f3dEnMb&#10;ev6kSyGVSiEcczRQi7S51rGsyWMch5Y4cafQeZQEu0rbDvsU7p2eZtlMe2w4NdTY0mtN5U9x9gZ2&#10;VooD7fv47Y52H9z8/GHl3ZiH0fCyACU0yL/45n6zaf7z0wyu36QT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IrTwgAAAN0AAAAPAAAAAAAAAAAAAAAAAJgCAABkcnMvZG93&#10;bnJldi54bWxQSwUGAAAAAAQABAD1AAAAhwMAAAAA&#10;" path="m95,3l95,,92,,90,5r2,l95,8r,-5xm,145r10,5l23,155r10,2l48,160r2,-3l50,155r-2,l35,152,25,150,13,147,3,142r-3,l,145xe" fillcolor="#e57222" stroked="f">
                  <v:path arrowok="t" o:connecttype="custom" o:connectlocs="95,3;95,0;92,0;90,5;92,5;95,8;95,3;0,145;10,150;23,155;33,157;48,160;50,157;50,155;50,155;48,155;35,152;25,150;13,147;3,142;0,142;0,145" o:connectangles="0,0,0,0,0,0,0,0,0,0,0,0,0,0,0,0,0,0,0,0,0,0"/>
                  <o:lock v:ext="edit" verticies="t"/>
                </v:shape>
                <v:shape id="Freeform 1939" o:spid="_x0000_s2963" style="position:absolute;left:5832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+E8YA&#10;AADdAAAADwAAAGRycy9kb3ducmV2LnhtbESPQWvCQBCF74X+h2UEb7qxUjXRVUQUivSiVuhxyI7Z&#10;YHY2ZFeT9te7BaG3Gd5737xZrDpbiTs1vnSsYDRMQBDnTpdcKPg67QYzED4ga6wck4If8rBavr4s&#10;MNOu5QPdj6EQEcI+QwUmhDqT0ueGLPqhq4mjdnGNxRDXppC6wTbCbSXfkmQiLZYcLxisaWMovx5v&#10;NlLOv+24nd0+U/m9fZ+czDld70dK9Xvdeg4iUBf+zc/0h4710/EU/r6JI8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x+E8YAAADdAAAADwAAAAAAAAAAAAAAAACYAgAAZHJz&#10;L2Rvd25yZXYueG1sUEsFBgAAAAAEAAQA9QAAAIsDAAAAAA==&#10;" path="m95,2l92,,90,5r2,l95,7r,-5xm,139r13,8l23,149r12,3l48,154r2,l50,152r3,-3l50,149r-2,l35,149,25,147,15,142,5,137r-2,2l,139xe" fillcolor="#e67523" stroked="f">
                  <v:path arrowok="t" o:connecttype="custom" o:connectlocs="95,2;92,0;92,0;90,5;92,5;95,7;95,2;0,139;13,147;23,149;35,152;48,154;48,154;50,154;50,152;53,149;50,149;48,149;35,149;25,147;15,142;5,137;3,139;0,139" o:connectangles="0,0,0,0,0,0,0,0,0,0,0,0,0,0,0,0,0,0,0,0,0,0,0,0"/>
                  <o:lock v:ext="edit" verticies="t"/>
                </v:shape>
                <v:shape id="Freeform 1940" o:spid="_x0000_s2964" style="position:absolute;left:58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f3HMcA&#10;AADdAAAADwAAAGRycy9kb3ducmV2LnhtbESPQWvCQBCF7wX/wzJCL0U3Rio2ukppKUiFQlWKxyE7&#10;TUKzsyG7Neu/7xyE3mZ4b977Zr1NrlUX6kPj2cBsmoEiLr1tuDJwOr5NlqBCRLbYeiYDVwqw3Yzu&#10;1lhYP/AnXQ6xUhLCoUADdYxdoXUoa3IYpr4jFu3b9w6jrH2lbY+DhLtW51m20A4bloYaO3qpqfw5&#10;/DoD6aG9zt7zofx4fdwtkj5/zfO9M+Z+nJ5XoCKl+G++Xe+s4D/NBVe+kRH0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H9xzHAAAA3QAAAA8AAAAAAAAAAAAAAAAAmAIAAGRy&#10;cy9kb3ducmV2LnhtbFBLBQYAAAAABAAEAPUAAACMAwAAAAA=&#10;" path="m92,3l89,,87,r,5l89,5r3,3l92,3xm,137r10,5l22,145r10,2l45,150r2,l50,147r2,-2l47,145r-2,l35,145,25,142,15,137,5,135r-3,l,137xe" fillcolor="#e67824" stroked="f">
                  <v:path arrowok="t" o:connecttype="custom" o:connectlocs="92,3;89,0;87,0;87,5;89,5;92,8;92,3;0,137;10,142;22,145;32,147;45,150;47,150;47,150;50,147;52,145;47,145;45,145;35,145;25,142;15,137;5,135;2,135;0,137" o:connectangles="0,0,0,0,0,0,0,0,0,0,0,0,0,0,0,0,0,0,0,0,0,0,0,0"/>
                  <o:lock v:ext="edit" verticies="t"/>
                </v:shape>
                <v:shape id="Freeform 1941" o:spid="_x0000_s2965" style="position:absolute;left:5837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6v1MUA&#10;AADdAAAADwAAAGRycy9kb3ducmV2LnhtbERPS2vCQBC+F/oflhF6qxsVao1upJRaPJRqbQW9DdnJ&#10;g2RnQ3Y18d+7BcHbfHzPWSx7U4szta60rGA0jEAQp1aXnCv4+109v4JwHlljbZkUXMjBMnl8WGCs&#10;bcc/dN75XIQQdjEqKLxvYildWpBBN7QNceAy2xr0Aba51C12IdzUchxFL9JgyaGhwIbeC0qr3cko&#10;oNPxo1zr7267HX9Vh6rZfE73mVJPg/5tDsJT7+/im3utw/zZZAb/34QT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q/UxQAAAN0AAAAPAAAAAAAAAAAAAAAAAJgCAABkcnMv&#10;ZG93bnJldi54bWxQSwUGAAAAAAQABAD1AAAAigMAAAAA&#10;" path="m90,2l87,,85,r,5l87,7,90,2xm,132r10,5l20,142r10,2l43,144r2,l48,144r2,-2l53,139r-5,l43,139,23,137,5,129r-2,3l,132xe" fillcolor="#e77c25" stroked="f">
                  <v:path arrowok="t" o:connecttype="custom" o:connectlocs="90,2;87,0;85,0;85,5;85,5;87,7;90,2;0,132;10,137;20,142;30,144;43,144;45,144;48,144;50,142;53,139;48,139;43,139;23,137;5,129;3,132;0,132" o:connectangles="0,0,0,0,0,0,0,0,0,0,0,0,0,0,0,0,0,0,0,0,0,0"/>
                  <o:lock v:ext="edit" verticies="t"/>
                </v:shape>
                <v:shape id="Freeform 1942" o:spid="_x0000_s2966" style="position:absolute;left:5840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5Xc8UA&#10;AADdAAAADwAAAGRycy9kb3ducmV2LnhtbESPwWrDQAxE74H+w6JCb/G6oZjW9SakKYWGQMBuP0B4&#10;FdvEqzXeTWL/fXUI9CYxo5mnYjO5Xl1pDJ1nA89JCoq49rbjxsDvz9fyFVSIyBZ7z2RgpgCb9cOi&#10;wNz6G5d0rWKjJIRDjgbaGIdc61C35DAkfiAW7eRHh1HWsdF2xJuEu16v0jTTDjuWhhYH2rVUn6uL&#10;MxBsllb7lf9stofyeDx8zDS5ypinx2n7DirSFP/N9+tvK/hvL8Iv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ldzxQAAAN0AAAAPAAAAAAAAAAAAAAAAAJgCAABkcnMv&#10;ZG93bnJldi54bWxQSwUGAAAAAAQABAD1AAAAigMAAAAA&#10;" path="m87,3l84,,82,,79,5r3,l84,8,87,3xm,130r10,2l20,137r10,3l40,140r2,l47,140r3,-3l50,132r-5,3l40,135,22,132,5,125r-3,2l,130xe" fillcolor="#e77f26" stroked="f">
                  <v:path arrowok="t" o:connecttype="custom" o:connectlocs="87,3;84,0;82,0;79,5;82,5;84,8;87,3;0,130;10,132;20,137;30,140;40,140;42,140;47,140;50,137;50,132;45,135;40,135;22,132;5,125;2,127;0,130" o:connectangles="0,0,0,0,0,0,0,0,0,0,0,0,0,0,0,0,0,0,0,0,0,0"/>
                  <o:lock v:ext="edit" verticies="t"/>
                </v:shape>
                <v:shape id="Freeform 1943" o:spid="_x0000_s2967" style="position:absolute;left:5842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cO8QA&#10;AADdAAAADwAAAGRycy9kb3ducmV2LnhtbESPS4sCMRCE7wv+h9CCN834YNVxosgusuLNB3htJz0P&#10;nXSGSdTZf28WhL31R1VXVyer1lTiQY0rLSsYDiIQxKnVJecKTsdNfwbCeWSNlWVS8EsOVsvOR4Kx&#10;tk/e0+PgcxFC2MWooPC+jqV0aUEG3cDWxEHLbGPQB2xyqRt8hnBTyVEUfUqDJYcLBdb0VVB6O9yN&#10;gt0Fv+dj+0NnX50n03UWaHdVqtdt1wsQnlr/b35vb3WoP58M4e+bMIJ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63DvEAAAA3QAAAA8AAAAAAAAAAAAAAAAAmAIAAGRycy9k&#10;b3ducmV2LnhtbFBLBQYAAAAABAAEAPUAAACJAwAAAAA=&#10;" path="m82,2l80,,77,5r3,2l82,7r,-5xm,124r18,8l38,134r5,l48,134r,-5l50,127r-7,2l38,129,20,127,5,122r-2,l,124xe" fillcolor="#e88327" stroked="f">
                  <v:path arrowok="t" o:connecttype="custom" o:connectlocs="82,2;80,0;80,0;77,5;80,7;82,7;82,2;0,124;18,132;38,134;43,134;48,134;48,129;50,127;43,129;38,129;20,127;5,122;3,122;0,124" o:connectangles="0,0,0,0,0,0,0,0,0,0,0,0,0,0,0,0,0,0,0,0"/>
                  <o:lock v:ext="edit" verticies="t"/>
                </v:shape>
                <v:shape id="Freeform 1944" o:spid="_x0000_s2968" style="position:absolute;left:5845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578MA&#10;AADdAAAADwAAAGRycy9kb3ducmV2LnhtbERPS2vCQBC+F/wPywi9NZsGkTZ1FREFLxVr056H7OTR&#10;ZmfD7tak/94VBG/z8T1nsRpNJ87kfGtZwXOSgiAurW65VlB87p5eQPiArLGzTAr+ycNqOXlYYK7t&#10;wB90PoVaxBD2OSpoQuhzKX3ZkEGf2J44cpV1BkOErpba4RDDTSezNJ1Lgy3HhgZ72jRU/p7+jIL1&#10;j3/fF+7bVUW1HWaHrzbD40apx+m4fgMRaAx38c2913H+6yyD6zfx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C578MAAADdAAAADwAAAAAAAAAAAAAAAACYAgAAZHJzL2Rv&#10;d25yZXYueG1sUEsFBgAAAAAEAAQA9QAAAIgDAAAAAA==&#10;" path="m79,3l77,,74,r,5l77,8r2,2l79,3xm,120r17,7l35,130r5,l45,127r2,-2l50,122r-8,3l35,125,20,122,5,117r-3,3l,120xe" fillcolor="#e88728" stroked="f">
                  <v:path arrowok="t" o:connecttype="custom" o:connectlocs="79,3;77,0;74,0;74,5;77,8;79,10;79,3;0,120;17,127;35,130;40,130;45,127;47,125;50,122;42,125;35,125;20,122;5,117;2,120;0,120" o:connectangles="0,0,0,0,0,0,0,0,0,0,0,0,0,0,0,0,0,0,0,0"/>
                  <o:lock v:ext="edit" verticies="t"/>
                </v:shape>
                <v:shape id="Freeform 1945" o:spid="_x0000_s2969" style="position:absolute;left:5847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uiMUA&#10;AADdAAAADwAAAGRycy9kb3ducmV2LnhtbERPTUsDMRC9C/6HMEJvNlstatemRQShVKF0LUJvw2ZM&#10;FjeTJUm72/56Iwi9zeN9znw5uFYcKcTGs4LJuABBXHvdsFGw+3y7fQIRE7LG1jMpOFGE5eL6ao6l&#10;9j1v6VglI3IIxxIV2JS6UspYW3IYx74jzty3Dw5ThsFIHbDP4a6Vd0XxIB02nBssdvRqqf6pDk6B&#10;Cfvqayt7+7EuzruT6d4fN5Og1OhmeHkGkWhIF/G/e6Xz/Nn0Hv6+y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+6IxQAAAN0AAAAPAAAAAAAAAAAAAAAAAJgCAABkcnMv&#10;ZG93bnJldi54bWxQSwUGAAAAAAQABAD1AAAAigMAAAAA&#10;" path="m77,2r-2,l72,,70,5r2,2l77,9r,-7xm,117r15,5l33,124r5,l45,122r3,-3l48,117r-8,2l33,119,18,117,5,112r-2,2l,117xe" fillcolor="#e98a29" stroked="f">
                  <v:path arrowok="t" o:connecttype="custom" o:connectlocs="77,2;75,2;72,0;70,5;72,7;77,9;77,2;0,117;15,122;33,124;38,124;45,122;48,119;48,117;40,119;33,119;18,117;5,112;3,114;0,117" o:connectangles="0,0,0,0,0,0,0,0,0,0,0,0,0,0,0,0,0,0,0,0"/>
                  <o:lock v:ext="edit" verticies="t"/>
                </v:shape>
                <v:shape id="Freeform 1946" o:spid="_x0000_s2970" style="position:absolute;left:5850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4gvMIA&#10;AADdAAAADwAAAGRycy9kb3ducmV2LnhtbERPS4vCMBC+L/gfwgh7W1Ol7NZqFBGFPe2yPu5DM7bF&#10;ZlKSVKu/3iwI3ubje8582ZtGXMj52rKC8SgBQVxYXXOp4LDffmQgfEDW2FgmBTfysFwM3uaYa3vl&#10;P7rsQiliCPscFVQhtLmUvqjIoB/ZljhyJ+sMhghdKbXDaww3jZwkyac0WHNsqLCldUXFedcZBZ37&#10;PZab+zrLNjd3WH2Fn7TBTqn3Yb+agQjUh5f46f7Wcf40TeH/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iC8wgAAAN0AAAAPAAAAAAAAAAAAAAAAAJgCAABkcnMvZG93&#10;bnJldi54bWxQSwUGAAAAAAQABAD1AAAAhwMAAAAA&#10;" path="m74,5l72,3,69,,67,5r2,2l72,10,74,5xm,112r15,5l30,120r7,l45,117r,-2l47,112r-10,3l30,115,17,112,5,110r-3,l,112xe" fillcolor="#ea8e2b" stroked="f">
                  <v:path arrowok="t" o:connecttype="custom" o:connectlocs="74,5;72,3;69,0;67,5;69,7;72,10;74,5;0,112;15,117;30,120;37,120;45,117;45,115;47,112;37,115;30,115;17,112;5,110;2,110;0,112" o:connectangles="0,0,0,0,0,0,0,0,0,0,0,0,0,0,0,0,0,0,0,0"/>
                  <o:lock v:ext="edit" verticies="t"/>
                </v:shape>
                <v:shape id="Freeform 1947" o:spid="_x0000_s2971" style="position:absolute;left:5852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wCcQA&#10;AADdAAAADwAAAGRycy9kb3ducmV2LnhtbERPS2vCQBC+F/wPyxR6kbrxVdo0G5FCW0EvRik9Dtkx&#10;CWZnQ3YT47/vCkJv8/E9J1kNphY9ta6yrGA6iUAQ51ZXXCg4Hj6fX0E4j6yxtkwKruRglY4eEoy1&#10;vfCe+swXIoSwi1FB6X0TS+nykgy6iW2IA3eyrUEfYFtI3eIlhJtazqLoRRqsODSU2NBHSfk564yC&#10;it1257voG8fdbP71w4u+OP0q9fQ4rN9BeBr8v/ju3ugw/22xhNs34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sAnEAAAA3QAAAA8AAAAAAAAAAAAAAAAAmAIAAGRycy9k&#10;b3ducmV2LnhtbFBLBQYAAAAABAAEAPUAAACJAwAAAAA=&#10;" path="m72,4l67,2,65,r,4l67,7r3,2l72,4xm,107r13,5l28,114r7,l43,112r2,-3l48,107r-10,2l28,109,15,107,5,104r-2,3l,107xe" fillcolor="#eb912b" stroked="f">
                  <v:path arrowok="t" o:connecttype="custom" o:connectlocs="72,4;67,2;65,0;65,4;67,7;70,9;72,4;0,107;13,112;28,114;35,114;43,112;45,109;48,107;38,109;28,109;15,107;5,104;3,107;0,107" o:connectangles="0,0,0,0,0,0,0,0,0,0,0,0,0,0,0,0,0,0,0,0"/>
                  <o:lock v:ext="edit" verticies="t"/>
                </v:shape>
                <v:shape id="Freeform 1948" o:spid="_x0000_s2972" style="position:absolute;left:5855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R5MIA&#10;AADdAAAADwAAAGRycy9kb3ducmV2LnhtbERPS4vCMBC+L/gfwgh7W1Mfq7UapQiCsKdVwevQjG0x&#10;mZQmatdfbxYEb/PxPWe57qwRN2p97VjBcJCAIC6crrlUcDxsv1IQPiBrNI5JwR95WK96H0vMtLvz&#10;L932oRQxhH2GCqoQmkxKX1Rk0Q9cQxy5s2sthgjbUuoW7zHcGjlKkqm0WHNsqLChTUXFZX+1Csyo&#10;mW3yvM6tN6fHT5qOafs9Vuqz3+ULEIG68Ba/3Dsd588nU/j/Jp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hHkwgAAAN0AAAAPAAAAAAAAAAAAAAAAAJgCAABkcnMvZG93&#10;bnJldi54bWxQSwUGAAAAAAQABAD1AAAAhwMAAAAA&#10;" path="m67,5l64,2,62,,59,5r5,2l67,12r,-7xm,105r12,2l25,110r7,l42,107r3,-2l45,100r-10,2l25,105r-13,l2,100r,2l,105xe" fillcolor="#eb952b" stroked="f">
                  <v:path arrowok="t" o:connecttype="custom" o:connectlocs="67,5;64,2;62,0;59,5;64,7;67,12;67,5;0,105;12,107;25,110;32,110;42,107;45,105;45,100;35,102;25,105;12,105;2,100;2,102;0,105" o:connectangles="0,0,0,0,0,0,0,0,0,0,0,0,0,0,0,0,0,0,0,0"/>
                  <o:lock v:ext="edit" verticies="t"/>
                </v:shape>
                <v:shape id="Freeform 1949" o:spid="_x0000_s2973" style="position:absolute;left:5857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WazMUA&#10;AADdAAAADwAAAGRycy9kb3ducmV2LnhtbERPS2vCQBC+C/6HZYTedKOU1kY3IoW20pOPevA2ZMck&#10;JDsbdlcT++u7BcHbfHzPWa5604grOV9ZVjCdJCCIc6srLhT8HD7GcxA+IGtsLJOCG3lYZcPBElNt&#10;O97RdR8KEUPYp6igDKFNpfR5SQb9xLbEkTtbZzBE6AqpHXYx3DRyliQv0mDFsaHElt5Lyuv9xSjQ&#10;2+/PTTK7/X45XeeX+ak/dtudUk+jfr0AEagPD/HdvdFx/tvzK/x/E0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ZrMxQAAAN0AAAAPAAAAAAAAAAAAAAAAAJgCAABkcnMv&#10;ZG93bnJldi54bWxQSwUGAAAAAAQABAD1AAAAigMAAAAA&#10;" path="m65,5l62,3,60,,57,5r3,3l65,13r,-8xm,100r10,3l23,105r10,l43,103r,-5l45,95,33,98r-10,2l13,100,3,98,,98r,2xe" fillcolor="#ec992a" stroked="f">
                  <v:path arrowok="t" o:connecttype="custom" o:connectlocs="65,5;62,3;60,0;57,5;60,8;65,13;65,5;0,100;10,103;23,105;33,105;43,103;43,98;45,95;33,98;23,100;13,100;3,98;0,98;0,100" o:connectangles="0,0,0,0,0,0,0,0,0,0,0,0,0,0,0,0,0,0,0,0"/>
                  <o:lock v:ext="edit" verticies="t"/>
                </v:shape>
                <v:shape id="Freeform 1950" o:spid="_x0000_s2974" style="position:absolute;left:5857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//8YA&#10;AADdAAAADwAAAGRycy9kb3ducmV2LnhtbESPT2sCQQzF70K/wxDBm85arLSro1ihIL35p9Bj3Im7&#10;izOZZWfUtZ++OQjeEt7Le7/Ml5136kptrAMbGI8yUMRFsDWXBg77r+E7qJiQLbrAZOBOEZaLl94c&#10;cxtuvKXrLpVKQjjmaKBKqcm1jkVFHuMoNMSinULrMcnaltq2eJNw7/Rrlk21x5qlocKG1hUV593F&#10;G1j/HfDzZN8u2+P9+6f5nbjVeeqMGfS71QxUoi49zY/rjRX8j4ngyj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L//8YAAADdAAAADwAAAAAAAAAAAAAAAACYAgAAZHJz&#10;L2Rvd25yZXYueG1sUEsFBgAAAAAEAAQA9QAAAIsDAAAAAA==&#10;" path="m65,7l62,2,57,r,5l60,7r5,5l65,7xm,95r10,5l23,100,33,97,43,95r2,-3l45,90,35,92,23,95r-10,l5,92,3,95,,95xe" fillcolor="#ec9c29" stroked="f">
                  <v:path arrowok="t" o:connecttype="custom" o:connectlocs="65,7;62,2;57,0;57,5;60,7;65,12;65,7;0,95;10,100;23,100;33,97;43,95;45,92;45,90;35,92;23,95;13,95;5,92;3,95;0,95" o:connectangles="0,0,0,0,0,0,0,0,0,0,0,0,0,0,0,0,0,0,0,0"/>
                  <o:lock v:ext="edit" verticies="t"/>
                </v:shape>
                <v:shape id="Freeform 1951" o:spid="_x0000_s2975" style="position:absolute;left:586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AfsMA&#10;AADdAAAADwAAAGRycy9kb3ducmV2LnhtbERP24rCMBB9X/Afwgj7IpoqUrQaRWSVBS/gBZ+HZmyL&#10;zaTbZLX790YQ9m0O5zrTeWNKcafaFZYV9HsRCOLU6oIzBefTqjsC4TyyxtIyKfgjB/NZ62OKibYP&#10;PtD96DMRQtglqCD3vkqkdGlOBl3PVsSBu9raoA+wzqSu8RHCTSkHURRLgwWHhhwrWuaU3o6/RsHw&#10;Gl90tFmf3frLVj7eduTPbq/UZ7tZTEB4avy/+O3+1mH+eDiG1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fAfsMAAADdAAAADwAAAAAAAAAAAAAAAACYAgAAZHJzL2Rv&#10;d25yZXYueG1sUEsFBgAAAAAEAAQA9QAAAIgDAAAAAA==&#10;" path="m62,8l57,3,54,,52,5r5,5l59,15r3,-5l62,8xm,93r10,2l20,95,30,93,42,90r,-2l45,83,32,88,20,90r-8,l5,88,2,90,,93xe" fillcolor="#eda025" stroked="f">
                  <v:path arrowok="t" o:connecttype="custom" o:connectlocs="62,8;57,3;54,0;52,5;57,10;59,15;62,10;62,8;0,93;10,95;20,95;30,93;42,90;42,88;45,83;32,88;20,90;12,90;5,88;2,90;0,93" o:connectangles="0,0,0,0,0,0,0,0,0,0,0,0,0,0,0,0,0,0,0,0,0"/>
                  <o:lock v:ext="edit" verticies="t"/>
                </v:shape>
                <v:shape id="Freeform 1952" o:spid="_x0000_s2976" style="position:absolute;left:5862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k+cYA&#10;AADdAAAADwAAAGRycy9kb3ducmV2LnhtbESPQUvDQBCF74L/YRnBm91YUTR2W0ohWPCirfQ8Zsdk&#10;MTsbstM09tc7B8HbDO/Ne98sVlPszEhDDokd3M4KMMR18oEbBx/76uYRTBZkj11icvBDGVbLy4sF&#10;lj6d+J3GnTRGQziX6KAV6Utrc91SxDxLPbFqX2mIKLoOjfUDnjQ8dnZeFA82YmBtaLGnTUv19+4Y&#10;HcjLUcbq7jPMw+H18LbO5221OTt3fTWtn8EITfJv/rveesV/uld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ck+cYAAADdAAAADwAAAAAAAAAAAAAAAACYAgAAZHJz&#10;L2Rvd25yZXYueG1sUEsFBgAAAAAEAAQA9QAAAIsDAAAAAA==&#10;" path="m60,7l55,2,52,,50,5r5,5l57,15r,-3l60,7xm,87r8,3l18,90,30,87,40,85r3,-5l43,77,30,82,18,85r-8,l5,82,3,85,,87xe" fillcolor="#eea421" stroked="f">
                  <v:path arrowok="t" o:connecttype="custom" o:connectlocs="60,7;55,2;52,0;50,5;55,10;57,15;57,12;60,7;0,87;8,90;18,90;30,87;40,85;43,80;43,77;30,82;18,85;10,85;5,82;3,85;0,87" o:connectangles="0,0,0,0,0,0,0,0,0,0,0,0,0,0,0,0,0,0,0,0,0"/>
                  <o:lock v:ext="edit" verticies="t"/>
                </v:shape>
                <v:shape id="Freeform 1953" o:spid="_x0000_s2977" style="position:absolute;left:5865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alcIA&#10;AADdAAAADwAAAGRycy9kb3ducmV2LnhtbERP3WrCMBS+H/gO4Qy8GTOx4NDOKKIIXg3s9gDH5tiU&#10;NSe1ibW+/SIIuzsf3+9ZrgfXiJ66UHvWMJ0oEMSlNzVXGn6+9+9zECEiG2w8k4Y7BVivRi9LzI2/&#10;8ZH6IlYihXDIUYONsc2lDKUlh2HiW+LEnX3nMCbYVdJ0eEvhrpGZUh/SYc2pwWJLW0vlb3F1GtTp&#10;+lVk6vSG/S6eZ/aeXY4m03r8Omw+QUQa4r/46T6YNH8xm8Lj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4RqVwgAAAN0AAAAPAAAAAAAAAAAAAAAAAJgCAABkcnMvZG93&#10;bnJldi54bWxQSwUGAAAAAAQABAD1AAAAhwMAAAAA&#10;" path="m54,10l52,5,47,,44,5r5,5l54,18r,-5l54,10xm,83r7,2l15,85,27,83,40,78r,-3l42,70r-5,5l30,78r-8,2l15,80r-5,l5,78,2,80,,83xe" fillcolor="#eea81d" stroked="f">
                  <v:path arrowok="t" o:connecttype="custom" o:connectlocs="54,10;52,5;47,0;44,5;49,10;54,18;54,13;54,10;0,83;7,85;15,85;27,83;40,78;40,75;42,70;37,75;30,78;22,80;15,80;10,80;5,78;2,80;0,83" o:connectangles="0,0,0,0,0,0,0,0,0,0,0,0,0,0,0,0,0,0,0,0,0,0,0"/>
                  <o:lock v:ext="edit" verticies="t"/>
                </v:shape>
                <v:shape id="Freeform 1954" o:spid="_x0000_s2978" style="position:absolute;left:5867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XSsIA&#10;AADdAAAADwAAAGRycy9kb3ducmV2LnhtbERPS2sCMRC+F/wPYYTealZBqatRZKVQqBcfeB4242Zx&#10;M1mSuLvtrzeFQm/z8T1nvR1sIzryoXasYDrJQBCXTtdcKbicP97eQYSIrLFxTAq+KcB2M3pZY65d&#10;z0fqTrESKYRDjgpMjG0uZSgNWQwT1xIn7ua8xZigr6T22Kdw28hZli2kxZpTg8GWCkPl/fSwCvrl&#10;9ezMvvDH7GducHeoF91XodTreNitQEQa4r/4z/2p0/zlfAa/36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VdKwgAAAN0AAAAPAAAAAAAAAAAAAAAAAJgCAABkcnMvZG93&#10;bnJldi54bWxQSwUGAAAAAAQABAD1AAAAhwMAAAAA&#10;" path="m52,10l50,5,45,,42,2r,3l47,12r5,8l52,15r,-5xm,77r5,3l13,80,25,77,38,72r2,-5l42,62r-7,5l28,72r-8,3l13,75r-5,l3,75,,77xe" fillcolor="#efac12" stroked="f">
                  <v:path arrowok="t" o:connecttype="custom" o:connectlocs="52,10;50,5;45,0;42,2;42,5;47,12;52,20;52,15;52,10;0,77;5,80;13,80;25,77;38,72;40,67;42,62;35,67;28,72;20,75;13,75;8,75;3,75;3,75;0,77" o:connectangles="0,0,0,0,0,0,0,0,0,0,0,0,0,0,0,0,0,0,0,0,0,0,0,0"/>
                  <o:lock v:ext="edit" verticies="t"/>
                </v:shape>
                <v:shape id="Freeform 1955" o:spid="_x0000_s2979" style="position:absolute;left:5870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1pcUA&#10;AADdAAAADwAAAGRycy9kb3ducmV2LnhtbERPTWvCQBC9F/wPywi91Y0NkRpdRQtChYI2evE2ZMck&#10;mp0N2VWjv74rFHqbx/uc6bwztbhS6yrLCoaDCARxbnXFhYL9bvX2AcJ5ZI21ZVJwJwfzWe9liqm2&#10;N/6ha+YLEULYpaig9L5JpXR5SQbdwDbEgTva1qAPsC2kbvEWwk0t36NoJA1WHBpKbOizpPycXYyC&#10;x7Z6cDL6ji/xerVebg73fXLKlHrtd4sJCE+d/xf/ub90mD9OYnh+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PWlxQAAAN0AAAAPAAAAAAAAAAAAAAAAAJgCAABkcnMv&#10;ZG93bnJldi54bWxQSwUGAAAAAAQABAD1AAAAigMAAAAA&#10;" path="m49,13l44,5,39,r,3l39,5r5,8l47,23r2,-5l49,13xm,73r5,2l10,75r7,l25,73r7,-3l37,65r2,-5l39,55r-4,5l27,65,17,70r-7,l7,70r-5,l2,73,,73xe" fillcolor="#efb000" stroked="f">
                  <v:path arrowok="t" o:connecttype="custom" o:connectlocs="49,13;44,5;39,0;39,3;39,5;44,13;47,23;49,18;49,13;0,73;5,75;10,75;17,75;25,73;32,70;37,65;39,60;39,55;35,60;27,65;17,70;10,70;7,70;2,70;2,73;0,73" o:connectangles="0,0,0,0,0,0,0,0,0,0,0,0,0,0,0,0,0,0,0,0,0,0,0,0,0,0"/>
                  <o:lock v:ext="edit" verticies="t"/>
                </v:shape>
                <v:shape id="Freeform 1956" o:spid="_x0000_s2980" style="position:absolute;left:5870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+esQA&#10;AADdAAAADwAAAGRycy9kb3ducmV2LnhtbERPTWvCQBC9C/6HZQQvQTeKlZq6ihYET1JjkR6H7JgE&#10;s7MhuzXRX+8WCt7m8T5nue5MJW7UuNKygsk4BkGcWV1yruD7tBu9g3AeWWNlmRTcycF61e8tMdG2&#10;5SPdUp+LEMIuQQWF93UipcsKMujGtiYO3MU2Bn2ATS51g20IN5WcxvFcGiw5NBRY02dB2TX9NQrq&#10;9sttfx73SRSVtNils8M5byOlhoNu8wHCU+df4n/3Xof5i7cZ/H0TT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avnrEAAAA3QAAAA8AAAAAAAAAAAAAAAAAmAIAAGRycy9k&#10;b3ducmV2LnhtbFBLBQYAAAAABAAEAPUAAACJAwAAAAA=&#10;" path="m49,15l44,7,39,r,2l37,5r7,10l47,27r,-5l49,15xm,70r5,l10,70r7,l25,67r7,-5l39,57r,-7l42,42,37,52r-7,8l20,62,10,65r-3,l5,65,2,67,,70xe" fillcolor="#f0b300" stroked="f">
                  <v:path arrowok="t" o:connecttype="custom" o:connectlocs="49,15;44,7;39,0;39,2;37,5;44,15;47,27;47,27;47,22;49,15;0,70;5,70;10,70;17,70;25,67;32,62;39,57;39,50;42,42;37,52;30,60;20,62;10,65;7,65;5,65;2,67;0,70" o:connectangles="0,0,0,0,0,0,0,0,0,0,0,0,0,0,0,0,0,0,0,0,0,0,0,0,0,0,0"/>
                  <o:lock v:ext="edit" verticies="t"/>
                </v:shape>
                <v:shape id="Freeform 1957" o:spid="_x0000_s2981" style="position:absolute;left:5872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EycEA&#10;AADdAAAADwAAAGRycy9kb3ducmV2LnhtbERPzWoCMRC+F3yHMIK3mlXZoqtRRChUeqrtAwzJuLu4&#10;mSxJdKNPbwqF3ubj+53NLtlO3MiH1rGC2bQAQaydablW8PP9/roEESKywc4xKbhTgN129LLByriB&#10;v+h2irXIIRwqVNDE2FdSBt2QxTB1PXHmzs5bjBn6WhqPQw63nZwXxZu02HJuaLCnQ0P6crpaBbpL&#10;9315/DwsnH6kyzDrpT+WSk3Gab8GESnFf/Gf+8Pk+auyhN9v8gl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YRMnBAAAA3QAAAA8AAAAAAAAAAAAAAAAAmAIAAGRycy9kb3du&#10;cmV2LnhtbFBLBQYAAAAABAAEAPUAAACGAwAAAAA=&#10;" path="m45,18l42,8,37,,35,3r,2l40,15r2,10l40,33r-3,7l35,45r-2,5l25,55r-5,3l15,60r-7,l5,60,3,63,,65r5,l8,65r7,l25,60r8,-5l37,50,42,33,45,18xe" fillcolor="#f2b900" stroked="f">
                  <v:path arrowok="t" o:connecttype="custom" o:connectlocs="45,18;42,8;37,0;35,3;35,5;40,15;42,25;40,33;37,40;35,45;33,50;25,55;20,58;15,60;8,60;5,60;5,60;3,63;0,65;5,65;8,65;15,65;25,60;33,55;37,50;42,33;45,18" o:connectangles="0,0,0,0,0,0,0,0,0,0,0,0,0,0,0,0,0,0,0,0,0,0,0,0,0,0,0"/>
                </v:shape>
                <v:shape id="Freeform 1958" o:spid="_x0000_s2982" style="position:absolute;left:587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2nsQA&#10;AADdAAAADwAAAGRycy9kb3ducmV2LnhtbESPQYvCMBCF78L+hzCCN00VrFqbiqsIHvaiLnsem7Et&#10;NpPSRNv99xthwdsM731v3qSb3tTiSa2rLCuYTiIQxLnVFRcKvi+H8RKE88gaa8uk4JccbLKPQYqJ&#10;th2f6Hn2hQgh7BJUUHrfJFK6vCSDbmIb4qDdbGvQh7UtpG6xC+GmlrMoiqXBisOFEhvalZTfzw8T&#10;atzkDvc4+/rcPk77Lj4sup/lVanRsN+uQXjq/dv8Tx914FbzGF7fhBF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qtp7EAAAA3QAAAA8AAAAAAAAAAAAAAAAAmAIAAGRycy9k&#10;b3ducmV2LnhtbFBLBQYAAAAABAAEAPUAAACJAwAAAAA=&#10;" path="m42,22l39,10,32,r,2l32,5r2,7l37,22,34,35,27,45,17,52,5,55,2,57,,60r2,l5,60,15,57,25,55r7,-8l37,37r2,-7l42,22xe" fillcolor="#f3be00" stroked="f">
                  <v:path arrowok="t" o:connecttype="custom" o:connectlocs="42,22;39,10;32,0;32,2;32,5;34,12;37,22;34,35;27,45;17,52;5,55;5,55;2,57;0,60;2,60;5,60;15,57;25,55;32,47;37,37;39,30;42,22;42,22" o:connectangles="0,0,0,0,0,0,0,0,0,0,0,0,0,0,0,0,0,0,0,0,0,0,0"/>
                </v:shape>
                <v:shape id="Freeform 1959" o:spid="_x0000_s2983" style="position:absolute;left:5877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9d8IA&#10;AADdAAAADwAAAGRycy9kb3ducmV2LnhtbERPzWrCQBC+C32HZYTedGOLtY1ZpbRIi57UPMCQHZPg&#10;zmzIbjW+vVso9DYf3+8U64GdulAfWi8GZtMMFEnlbSu1gfK4mbyCChHFovNCBm4UYL16GBWYW3+V&#10;PV0OsVYpREKOBpoYu1zrUDXEGKa+I0ncyfeMMcG+1rbHawpnp5+y7EUztpIaGuzoo6HqfPhhAx3u&#10;B94e/azc7NzWPc/5M3yxMY/j4X0JKtIQ/8V/7m+b5r/NF/D7TTpBr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313wgAAAN0AAAAPAAAAAAAAAAAAAAAAAJgCAABkcnMvZG93&#10;bnJldi54bWxQSwUGAAAAAAQABAD1AAAAhwMAAAAA&#10;" path="m37,20l35,10,30,r,3l28,5r2,8l32,20,30,33r-7,7l15,48,3,50r,3l,55r3,l10,55r5,-2l20,50r8,-5l30,40r2,-5l35,28r2,-8xe" fillcolor="#f4c200" stroked="f">
                  <v:path arrowok="t" o:connecttype="custom" o:connectlocs="37,20;35,10;30,0;30,3;28,5;30,13;32,20;30,33;23,40;15,48;3,50;3,53;0,55;0,55;3,55;10,55;15,53;20,50;28,45;30,40;32,35;35,28;37,20" o:connectangles="0,0,0,0,0,0,0,0,0,0,0,0,0,0,0,0,0,0,0,0,0,0,0"/>
                </v:shape>
                <v:shape id="Freeform 1960" o:spid="_x0000_s2984" style="position:absolute;left:588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j+sYA&#10;AADdAAAADwAAAGRycy9kb3ducmV2LnhtbESPQUvDQBCF70L/wzKCN7upoNi02yIVQRCRprn0NmSn&#10;2dDsbNzdpvHfOwfB2wzvzXvfrLeT79VIMXWBDSzmBSjiJtiOWwP14e3+GVTKyBb7wGTghxJsN7Ob&#10;NZY2XHlPY5VbJSGcSjTgch5KrVPjyGOah4FYtFOIHrOssdU24lXCfa8fiuJJe+xYGhwOtHPUnKuL&#10;N3CJ06H9HMNrVdOiPn58ue9q3Btzdzu9rEBlmvK/+e/63Qr+8lF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oj+sYAAADdAAAADwAAAAAAAAAAAAAAAACYAgAAZHJz&#10;L2Rvd25yZXYueG1sUEsFBgAAAAAEAAQA9QAAAIsDAAAAAA==&#10;" path="m32,17l29,7,27,,25,2r,5l25,12r2,5l25,27r-5,8l12,42,2,45r,2l,50,12,47,22,40,29,30,32,17xe" fillcolor="#f5c700" stroked="f">
                  <v:path arrowok="t" o:connecttype="custom" o:connectlocs="32,17;29,7;27,0;25,2;25,7;25,12;27,17;25,27;20,35;12,42;2,45;2,47;0,50;0,50;12,47;22,40;29,30;32,17" o:connectangles="0,0,0,0,0,0,0,0,0,0,0,0,0,0,0,0,0,0"/>
                </v:shape>
                <v:shape id="Freeform 1961" o:spid="_x0000_s2985" style="position:absolute;left:5880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ozMUA&#10;AADdAAAADwAAAGRycy9kb3ducmV2LnhtbERPTWvCQBC9F/oflil4qxsFbY3ZiKhtteRS68HjkB2T&#10;mOxsyG41/nu3UOhtHu9zkkVvGnGhzlWWFYyGEQji3OqKCwWH77fnVxDOI2tsLJOCGzlYpI8PCcba&#10;XvmLLntfiBDCLkYFpfdtLKXLSzLohrYlDtzJdgZ9gF0hdYfXEG4aOY6iqTRYcWgosaVVSXm9/zEK&#10;pu06q1/OH5t3f/wsskOU3Xa1U2rw1C/nIDz1/l/8597qMH82mcHvN+EE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ejMxQAAAN0AAAAPAAAAAAAAAAAAAAAAAJgCAABkcnMv&#10;ZG93bnJldi54bWxQSwUGAAAAAAQABAD1AAAAigMAAAAA&#10;" path="m29,15l27,8,25,r,5l22,8r,2l25,15r-3,8l17,30r-5,5l5,40,2,43,,45,12,43r8,-8l27,28,29,15xe" fillcolor="#f6cb00" stroked="f">
                  <v:path arrowok="t" o:connecttype="custom" o:connectlocs="29,15;27,8;25,0;25,5;22,8;22,10;25,15;22,23;17,30;12,35;5,40;2,43;0,45;12,43;20,35;27,28;29,15" o:connectangles="0,0,0,0,0,0,0,0,0,0,0,0,0,0,0,0,0"/>
                </v:shape>
                <v:shape id="Freeform 1962" o:spid="_x0000_s2986" style="position:absolute;left:5882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bf8cA&#10;AADdAAAADwAAAGRycy9kb3ducmV2LnhtbESPQUvDQBCF74L/YRnBm93EQ2hjt6UopYKXJgpex+yY&#10;xGZnQ3bbpP76zqHQ2wzvzXvfLNeT69SJhtB6NpDOElDElbct1wa+PrdPc1AhIlvsPJOBMwVYr+7v&#10;lphbP3JBpzLWSkI45GigibHPtQ5VQw7DzPfEov36wWGUdai1HXCUcNfp5yTJtMOWpaHBnl4bqg7l&#10;0RnIdh9FOh7S7m1Tjuf9989fkW3/jXl8mDYvoCJN8Wa+Xr9bwV9kwi/fyAh6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7W3/HAAAA3QAAAA8AAAAAAAAAAAAAAAAAmAIAAGRy&#10;cy9kb3ducmV2LnhtbFBLBQYAAAAABAAEAPUAAACMAwAAAAA=&#10;" path="m25,10l23,5,23,,20,3,18,5r2,3l20,10r-2,8l15,23r-5,5l5,30,3,35,,38,10,35r8,-7l23,20,25,10xe" fillcolor="#f7d000" stroked="f">
                  <v:path arrowok="t" o:connecttype="custom" o:connectlocs="25,10;23,5;23,0;20,3;18,5;20,8;20,10;18,18;15,23;10,28;5,30;3,35;0,38;10,35;18,28;23,20;25,10" o:connectangles="0,0,0,0,0,0,0,0,0,0,0,0,0,0,0,0,0"/>
                </v:shape>
                <v:shape id="Freeform 1963" o:spid="_x0000_s2987" style="position:absolute;left:5885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EHsQA&#10;AADdAAAADwAAAGRycy9kb3ducmV2LnhtbERP32vCMBB+F/Y/hBvsTVNliKtGGZOxwVCxFZ/P5myr&#10;zaUkmXb+9ctA2Nt9fD9vtuhMIy7kfG1ZwXCQgCAurK65VLDL3/sTED4ga2wsk4If8rCYP/RmmGp7&#10;5S1dslCKGMI+RQVVCG0qpS8qMugHtiWO3NE6gyFCV0rt8BrDTSNHSTKWBmuODRW29FZRcc6+jYIt&#10;uvZjf1tnMn/eLA/n09cqI6fU02P3OgURqAv/4rv7U8f5L+Mh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QRB7EAAAA3QAAAA8AAAAAAAAAAAAAAAAAmAIAAGRycy9k&#10;b3ducmV2LnhtbFBLBQYAAAAABAAEAPUAAACJAwAAAAA=&#10;" path="m20,7l17,2,17,,15,2r,5l12,17,5,25,2,27,,32,7,27r5,-5l17,15,20,7xe" fillcolor="#f7d400" stroked="f">
                  <v:path arrowok="t" o:connecttype="custom" o:connectlocs="20,7;17,2;17,0;15,2;15,7;15,7;12,17;5,25;2,27;0,32;7,27;12,22;17,15;20,7" o:connectangles="0,0,0,0,0,0,0,0,0,0,0,0,0,0"/>
                </v:shape>
                <v:shape id="Freeform 1964" o:spid="_x0000_s2988" style="position:absolute;left:5887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YGcQA&#10;AADdAAAADwAAAGRycy9kb3ducmV2LnhtbERPTWvCQBC9F/wPywi91U1zkBhdgxQtBS3StAePY3ZM&#10;0mZnw+5W47/vCkJv83ifsygG04kzOd9aVvA8SUAQV1a3XCv4+tw8ZSB8QNbYWSYFV/JQLEcPC8y1&#10;vfAHnctQixjCPkcFTQh9LqWvGjLoJ7YnjtzJOoMhQldL7fASw00n0ySZSoMtx4YGe3ppqPopf42C&#10;7YG/s6w/tuv3ytUnfN3vdk4q9TgeVnMQgYbwL76733ScP5um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2BnEAAAA3QAAAA8AAAAAAAAAAAAAAAAAmAIAAGRycy9k&#10;b3ducmV2LnhtbFBLBQYAAAAABAAEAPUAAACJAwAAAAA=&#10;" path="m15,5r,-2l13,,8,15,,25,5,23r5,-5l13,13,15,5xe" fillcolor="#f6d600" stroked="f">
                  <v:path arrowok="t" o:connecttype="custom" o:connectlocs="15,5;15,3;13,0;8,15;0,25;5,23;10,18;13,13;15,5" o:connectangles="0,0,0,0,0,0,0,0,0"/>
                </v:shape>
                <v:shape id="Freeform 1965" o:spid="_x0000_s2989" style="position:absolute;left:5890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6+8QA&#10;AADdAAAADwAAAGRycy9kb3ducmV2LnhtbERPS2vCQBC+F/wPywje6sZaUo2uUgqCgj2YCl4n2ckD&#10;s7NpdjXpv3cLhd7m43vOejuYRtypc7VlBbNpBII4t7rmUsH5a/e8AOE8ssbGMin4IQfbzehpjYm2&#10;PZ/onvpShBB2CSqovG8TKV1ekUE3tS1x4ArbGfQBdqXUHfYh3DTyJYpiabDm0FBhSx8V5df0ZhR8&#10;ZsVcm6OLD6/pJXvbfWeLos+UmoyH9xUIT4P/F/+59zrMX8Zz+P0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OvvEAAAA3QAAAA8AAAAAAAAAAAAAAAAAmAIAAGRycy9k&#10;b3ducmV2LnhtbFBLBQYAAAAABAAEAPUAAACJAwAAAAA=&#10;" path="m10,r,l5,8,,18,7,10,10,xe" fillcolor="#f5d900" stroked="f">
                  <v:path arrowok="t" o:connecttype="custom" o:connectlocs="10,0;10,0;5,8;0,18;7,10;10,0" o:connectangles="0,0,0,0,0,0"/>
                </v:shape>
                <v:shape id="Freeform 1966" o:spid="_x0000_s2990" style="position:absolute;left:5827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Sl8MA&#10;AADdAAAADwAAAGRycy9kb3ducmV2LnhtbERPTWsCMRC9F/wPYYTeatZSrK5GsYLQQy+uHjwOm3E3&#10;upnETXTX/vqmUOhtHu9zFqveNuJObTCOFYxHGQji0mnDlYLDfvsyBREissbGMSl4UIDVcvC0wFy7&#10;jnd0L2IlUgiHHBXUMfpcylDWZDGMnCdO3Mm1FmOCbSV1i10Kt418zbKJtGg4NdToaVNTeSluVkG1&#10;9f4rK/j6bT66d7PrzPG8fij1POzXcxCR+vgv/nN/6jR/NnmD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tSl8MAAADdAAAADwAAAAAAAAAAAAAAAACYAgAAZHJzL2Rv&#10;d25yZXYueG1sUEsFBgAAAAAEAAQA9QAAAIgDAAAAAA==&#10;" path="m,167l23,152,43,135,58,120,68,100,85,57,105,,95,50r-8,50l82,122r-9,23l63,165,48,185,23,177,,167xe" filled="f" strokecolor="#e15520" strokeweight="0">
                  <v:path arrowok="t" o:connecttype="custom" o:connectlocs="0,167;23,152;43,135;58,120;68,100;85,57;105,0;95,50;87,100;82,122;73,145;63,165;48,185;23,177;0,167" o:connectangles="0,0,0,0,0,0,0,0,0,0,0,0,0,0,0"/>
                </v:shape>
                <v:shape id="Freeform 1967" o:spid="_x0000_s2991" style="position:absolute;left:5984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qHsMA&#10;AADdAAAADwAAAGRycy9kb3ducmV2LnhtbERPTWvCQBC9F/oflin0VjcWKhpdRQqBXlrQxtLjkB2z&#10;0exsyI6a/ntXEHqbx/ucxWrwrTpTH5vABsajDBRxFWzDtYHyu3iZgoqCbLENTAb+KMJq+fiwwNyG&#10;C2/ovJVapRCOORpwIl2udawceYyj0BEnbh96j5JgX2vb4yWF+1a/ZtlEe2w4NTjs6N1RddyevIHT&#10;Ydqsf3ZFqX+lnH254nO/y8SY56dhPQclNMi/+O7+sGn+bPIGt2/SC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iqHsMAAADdAAAADwAAAAAAAAAAAAAAAACYAgAAZHJzL2Rv&#10;d25yZXYueG1sUEsFBgAAAAAEAAQA9QAAAIgDAAAAAA==&#10;" path="m,20r,xm164,r3,l169,r-5,3l164,xe" fillcolor="#e15520" stroked="f">
                  <v:path arrowok="t" o:connecttype="custom" o:connectlocs="0,20;0,20;0,20;0,20;164,0;167,0;169,0;164,3;164,3;164,0" o:connectangles="0,0,0,0,0,0,0,0,0,0"/>
                  <o:lock v:ext="edit" verticies="t"/>
                </v:shape>
                <v:shape id="Freeform 1968" o:spid="_x0000_s2992" style="position:absolute;left:5984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xDcUA&#10;AADdAAAADwAAAGRycy9kb3ducmV2LnhtbERPS2vCQBC+F/oflin0Vjd6CG10FfFRPFRsreB1zI7J&#10;YnY2ZNck+uu7hUJv8/E9ZzLrbSVaarxxrGA4SEAQ504bLhQcvtcvryB8QNZYOSYFN/Iwmz4+TDDT&#10;ruMvavehEDGEfYYKyhDqTEqfl2TRD1xNHLmzayyGCJtC6ga7GG4rOUqSVFo0HBtKrGlRUn7ZX62C&#10;u5l/HLeX7Xm5e999nsKKzfDESj0/9fMxiEB9+Bf/uTc6zn9LU/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/ENxQAAAN0AAAAPAAAAAAAAAAAAAAAAAJgCAABkcnMv&#10;ZG93bnJldi54bWxQSwUGAAAAAAQABAD1AAAAigMAAAAA&#10;" path="m167,3r,-3l164,r-2,3l162,5r5,-2xm,20r3,l3,23r,2l3,23,,20xm8,52l3,45r,-8l5,45r3,7xe" fillcolor="#e25920" stroked="f">
                  <v:path arrowok="t" o:connecttype="custom" o:connectlocs="167,3;167,0;164,0;162,3;162,3;162,5;167,3;0,20;3,20;3,20;3,23;3,25;3,23;0,20;8,52;3,45;3,37;5,45;8,52" o:connectangles="0,0,0,0,0,0,0,0,0,0,0,0,0,0,0,0,0,0,0"/>
                  <o:lock v:ext="edit" verticies="t"/>
                </v:shape>
                <v:shape id="Freeform 1969" o:spid="_x0000_s2993" style="position:absolute;left:598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AKUMMA&#10;AADdAAAADwAAAGRycy9kb3ducmV2LnhtbERPzU4CMRC+m/AOzZh4MdLFA+JCIYRA9OJB4AGG7bjd&#10;7Hba7BR2fXtrYuJtvny/s9qMvlM36qUJbGA2LUARV8E2XBs4nw5PC1CSkC12gcnANwls1pO7FZY2&#10;DPxJt2OqVQ5hKdGASymWWkvlyKNMQyTO3FfoPaYM+1rbHocc7jv9XBRz7bHh3OAw0s5R1R6v3oBs&#10;Y+cuH4f9TtqZPL7FPQ7SGvNwP26XoBKN6V/85363ef7r/AV+v8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AKUMMAAADdAAAADwAAAAAAAAAAAAAAAACYAgAAZHJzL2Rv&#10;d25yZXYueG1sUEsFBgAAAAAEAAQA9QAAAIgDAAAAAA==&#10;" path="m164,3r,l164,r-2,3l159,3r,2l164,3xm,20r,l3,37r7,18l10,57,8,42,5,30r,-5l5,20r-2,l,20xe" fillcolor="#e25d20" stroked="f">
                  <v:path arrowok="t" o:connecttype="custom" o:connectlocs="164,3;164,3;164,0;162,3;159,3;159,5;159,5;164,3;0,20;0,20;3,37;10,55;10,57;8,42;5,30;5,25;5,20;3,20;0,20" o:connectangles="0,0,0,0,0,0,0,0,0,0,0,0,0,0,0,0,0,0,0"/>
                  <o:lock v:ext="edit" verticies="t"/>
                </v:shape>
                <v:shape id="Freeform 1970" o:spid="_x0000_s2994" style="position:absolute;left:5987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ppMYA&#10;AADdAAAADwAAAGRycy9kb3ducmV2LnhtbESPS2vDMBCE74X+B7GF3Bq5PQTHiRLSQqGQQtM87ou1&#10;fiTWykhK7P777iHQ2y4zO/Ptcj26Tt0oxNazgZdpBoq49Lbl2sDx8PGcg4oJ2WLnmQz8UoT16vFh&#10;iYX1A//QbZ9qJSEcCzTQpNQXWseyIYdx6nti0SofHCZZQ61twEHCXadfs2ymHbYsDQ329N5Qedlf&#10;nYH8GrL5+W04perIuK12+fm7+zJm8jRuFqASjenffL/+tII/nwm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xppMYAAADdAAAADwAAAAAAAAAAAAAAAACYAgAAZHJz&#10;L2Rvd25yZXYueG1sUEsFBgAAAAAEAAQA9QAAAIsDAAAAAA==&#10;" path="m159,2r,-2l156,r-2,l154,2r,3l159,2xm,17r,3l,22r2,5l,34r2,8l5,49r,3l7,52r,2l9,54,7,42,5,27r,-5l5,20,2,17,,17xe" fillcolor="#e36221" stroked="f">
                  <v:path arrowok="t" o:connecttype="custom" o:connectlocs="159,2;159,0;159,0;156,0;154,0;154,2;154,5;159,2;0,17;0,20;0,22;2,27;0,34;2,42;5,49;5,52;7,52;7,54;9,54;7,42;5,27;5,22;5,20;2,17;0,17" o:connectangles="0,0,0,0,0,0,0,0,0,0,0,0,0,0,0,0,0,0,0,0,0,0,0,0,0"/>
                  <o:lock v:ext="edit" verticies="t"/>
                </v:shape>
                <v:shape id="Freeform 1971" o:spid="_x0000_s2995" style="position:absolute;left:598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14icMA&#10;AADdAAAADwAAAGRycy9kb3ducmV2LnhtbERPTWsCMRC9F/ofwhS81Wx7EN0aRYRCQaFUPfQ4bsbN&#10;rslk2Yy6/vumUOhtHu9z5ssheHWlPjWRDbyMC1DEVbQN1wYO+/fnKagkyBZ9ZDJwpwTLxePDHEsb&#10;b/xF153UKodwKtGAE+lKrVPlKGAax444c6fYB5QM+1rbHm85PHj9WhQTHbDh3OCwo7Wj6ry7BAN+&#10;O+385jMej0W677+rVlrXijGjp2H1BkpokH/xn/vD5vmzyQx+v8kn6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14icMAAADdAAAADwAAAAAAAAAAAAAAAACYAgAAZHJzL2Rv&#10;d25yZXYueG1sUEsFBgAAAAAEAAQA9QAAAIgDAAAAAA==&#10;" path="m154,2r,l154,r-2,l149,r,2l152,7r2,-5xm,17r,5l,27,3,39,5,54r2,l10,54,7,42,5,27r,-2l5,20r-2,l,17xe" fillcolor="#e46621" stroked="f">
                  <v:path arrowok="t" o:connecttype="custom" o:connectlocs="154,2;154,2;154,0;152,0;149,0;149,2;152,7;154,2;0,17;0,22;0,27;3,39;5,54;7,54;10,54;7,42;5,27;5,25;5,20;3,20;0,17" o:connectangles="0,0,0,0,0,0,0,0,0,0,0,0,0,0,0,0,0,0,0,0,0"/>
                  <o:lock v:ext="edit" verticies="t"/>
                </v:shape>
                <v:shape id="Freeform 1972" o:spid="_x0000_s2996" style="position:absolute;left:5992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UTq8YA&#10;AADdAAAADwAAAGRycy9kb3ducmV2LnhtbESPQWvDMAyF74P9B6PBLmNxtkCbpnVLGQxyXJv2sJuI&#10;1SQ0lkPsNtm/nw6D3STe03ufNrvZ9epOY+g8G3hLUlDEtbcdNwZO1edrDipEZIu9ZzLwQwF228eH&#10;DRbWT3yg+zE2SkI4FGigjXEotA51Sw5D4gdi0S5+dBhlHRttR5wk3PX6PU0X2mHH0tDiQB8t1dfj&#10;zRkoz9mS0lOgbN9V9iW30/dw+zLm+Wner0FFmuO/+e+6tIK/Wgq/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UTq8YAAADdAAAADwAAAAAAAAAAAAAAAACYAgAAZHJz&#10;L2Rvd25yZXYueG1sUEsFBgAAAAAEAAQA9QAAAIsDAAAAAA==&#10;" path="m149,5r,-3l149,r-3,l144,r,5l146,7r3,-2xm,20r,2l,27,2,42,4,54r3,l9,54,7,42,4,27r,-2l4,20r-2,l,20xe" fillcolor="#e46a21" stroked="f">
                  <v:path arrowok="t" o:connecttype="custom" o:connectlocs="149,5;149,2;149,0;146,0;144,0;144,5;146,7;149,5;0,20;0,22;0,27;2,42;4,54;7,54;9,54;7,42;4,27;4,25;4,20;2,20;0,20" o:connectangles="0,0,0,0,0,0,0,0,0,0,0,0,0,0,0,0,0,0,0,0,0"/>
                  <o:lock v:ext="edit" verticies="t"/>
                </v:shape>
                <v:shape id="Freeform 1973" o:spid="_x0000_s2997" style="position:absolute;left:5994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NMMQA&#10;AADdAAAADwAAAGRycy9kb3ducmV2LnhtbERPTUsDMRC9C/0PYQq92WxFunVtWmpFsBfBqngdN+Nm&#10;MZksSdrd/vumIPQ2j/c5y/XgrDhSiK1nBbNpAYK49rrlRsHnx8vtAkRMyBqtZ1Jwogjr1ehmiZX2&#10;Pb/TcZ8akUM4VqjApNRVUsbakMM49R1x5n59cJgyDI3UAfsc7qy8K4q5dNhybjDY0dZQ/bc/OAXd&#10;ov+6/6a5Le1P/7R9M+XmeReUmoyHzSOIREO6iv/drzrPfyhncPkmnyB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TTDEAAAA3QAAAA8AAAAAAAAAAAAAAAAAmAIAAGRycy9k&#10;b3ducmV2LnhtbFBLBQYAAAAABAAEAPUAAACJAwAAAAA=&#10;" path="m147,7l144,2r,-2l142,r-3,2l139,5r3,5l147,7xm,20r,5l,27,2,42,5,54r2,l12,54,7,42,5,27r,-2l5,22,2,20,,20xe" fillcolor="#e56f21" stroked="f">
                  <v:path arrowok="t" o:connecttype="custom" o:connectlocs="147,7;144,2;144,0;142,0;139,2;139,5;142,10;147,7;0,20;0,25;0,27;2,42;5,54;7,54;12,54;7,42;5,27;5,25;5,22;2,20;0,20" o:connectangles="0,0,0,0,0,0,0,0,0,0,0,0,0,0,0,0,0,0,0,0,0"/>
                  <o:lock v:ext="edit" verticies="t"/>
                </v:shape>
                <v:shape id="Freeform 1974" o:spid="_x0000_s2998" style="position:absolute;left:5996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ulMUA&#10;AADdAAAADwAAAGRycy9kb3ducmV2LnhtbESPT2sCMRDF74V+hzCF3mpWC1VXo0hBKrQe/AN6HDbj&#10;7tJksiRR02/fCIK3Gd6b93sznSdrxIV8aB0r6PcKEMSV0y3XCva75dsIRIjIGo1jUvBHAeaz56cp&#10;ltpdeUOXbaxFDuFQooImxq6UMlQNWQw91xFn7eS8xZhXX0vt8ZrDrZGDoviQFlvOhAY7+myo+t2e&#10;beaa8e6YDmv7851MXy/oa7Xx70q9vqTFBESkFB/m+/VK5/rj4QBu3+QR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O6UxQAAAN0AAAAPAAAAAAAAAAAAAAAAAJgCAABkcnMv&#10;ZG93bnJldi54bWxQSwUGAAAAAAQABAD1AAAAigMAAAAA&#10;" path="m142,7l140,5r,-5l137,2r-2,l135,7r2,5l142,7xm,20r,5l,27,3,42,5,54r5,l13,57,8,42,5,27r,-2l5,22r-2,l,20xe" fillcolor="#e57322" stroked="f">
                  <v:path arrowok="t" o:connecttype="custom" o:connectlocs="142,7;140,5;140,0;137,2;135,2;135,7;137,12;142,7;0,20;0,25;0,27;3,42;5,54;10,54;13,57;8,42;5,27;5,25;5,22;3,22;0,20" o:connectangles="0,0,0,0,0,0,0,0,0,0,0,0,0,0,0,0,0,0,0,0,0"/>
                  <o:lock v:ext="edit" verticies="t"/>
                </v:shape>
                <v:shape id="Freeform 1975" o:spid="_x0000_s2999" style="position:absolute;left:5999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THsIA&#10;AADdAAAADwAAAGRycy9kb3ducmV2LnhtbERPzYrCMBC+C75DmAUvsqaroLZrFFcQFDzU6gMMzWxb&#10;2kxKE7X79htB8DYf3++sNr1pxJ06V1lW8DWJQBDnVldcKLhe9p9LEM4ja2wsk4I/crBZDwcrTLR9&#10;8JnumS9ECGGXoILS+zaR0uUlGXQT2xIH7td2Bn2AXSF1h48Qbho5jaK5NFhxaCixpV1JeZ3djAIs&#10;TjXFu2Oapj96HNfyNLu6XKnRR7/9BuGp92/xy33QYX68mMH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NMewgAAAN0AAAAPAAAAAAAAAAAAAAAAAJgCAABkcnMvZG93&#10;bnJldi54bWxQSwUGAAAAAAQABAD1AAAAhwMAAAAA&#10;" path="m137,8l134,3r,-3l132,r-3,l132,5r,5l134,10r3,-2xm,20r,3l,25,2,40,7,52r3,3l12,55,7,40,5,25r,-2l5,20r-3,l,20xe" fillcolor="#e67723" stroked="f">
                  <v:path arrowok="t" o:connecttype="custom" o:connectlocs="137,8;134,3;134,0;132,0;129,0;132,5;132,10;134,10;137,8;0,20;0,23;0,25;2,40;7,52;10,55;12,55;7,40;5,25;5,23;5,20;2,20;0,20" o:connectangles="0,0,0,0,0,0,0,0,0,0,0,0,0,0,0,0,0,0,0,0,0,0"/>
                  <o:lock v:ext="edit" verticies="t"/>
                </v:shape>
                <v:shape id="Freeform 1976" o:spid="_x0000_s3000" style="position:absolute;left:6001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zC8EA&#10;AADdAAAADwAAAGRycy9kb3ducmV2LnhtbERP24rCMBB9X/Afwgi+aaroaqtRRNTVN28fMDRjW20m&#10;pYla/36zIOzbHM51ZovGlOJJtSssK+j3IhDEqdUFZwou5013AsJ5ZI2lZVLwJgeLeetrhom2Lz7S&#10;8+QzEULYJagg975KpHRpTgZdz1bEgbva2qAPsM6krvEVwk0pB1H0LQ0WHBpyrGiVU3o/PYwC3Md0&#10;a9a7x7nYjA6uuuntzzVWqtNullMQnhr/L/64dzrMj8dD+PsmnC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MswvBAAAA3QAAAA8AAAAAAAAAAAAAAAAAmAIAAGRycy9kb3du&#10;cmV2LnhtbFBLBQYAAAAABAAEAPUAAACGAwAAAAA=&#10;" path="m132,10l130,5r,-5l127,r-2,l127,8r,5l130,10r2,xm,20r,3l,25,3,40,8,55r2,l13,55,8,40,5,25r,-2l5,20r-2,l,20xe" fillcolor="#e77b25" stroked="f">
                  <v:path arrowok="t" o:connecttype="custom" o:connectlocs="132,10;130,5;130,0;127,0;125,0;127,8;127,13;130,10;132,10;0,20;0,23;0,25;3,40;8,55;10,55;13,55;8,40;5,25;5,23;5,20;3,20;0,20" o:connectangles="0,0,0,0,0,0,0,0,0,0,0,0,0,0,0,0,0,0,0,0,0,0"/>
                  <o:lock v:ext="edit" verticies="t"/>
                </v:shape>
                <v:shape id="Freeform 1977" o:spid="_x0000_s3001" style="position:absolute;left:6004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EnsUA&#10;AADdAAAADwAAAGRycy9kb3ducmV2LnhtbERP22rCQBB9L/gPywh9KbpR8ZZmI0UopCCFphJfh+yY&#10;hGZn0+xW07/vCkLf5nCuk+wG04oL9a6xrGA2jUAQl1Y3XCk4fr5ONiCcR9bYWiYFv+Rgl44eEoy1&#10;vfIHXXJfiRDCLkYFtfddLKUrazLoprYjDtzZ9gZ9gH0ldY/XEG5aOY+ilTTYcGiosaN9TeVX/mMU&#10;mOhUzA4Fvy++85XNije5yJ7OSj2Oh5dnEJ4G/y++uzMd5m/XS7h9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ISexQAAAN0AAAAPAAAAAAAAAAAAAAAAAJgCAABkcnMv&#10;ZG93bnJldi54bWxQSwUGAAAAAAQABAD1AAAAigMAAAAA&#10;" path="m127,10r,-5l124,r-2,l119,3r3,5l122,13r2,l127,10xm,20r,3l,25,2,40,7,55r3,l12,55,7,40,5,25r,-2l2,20,,20xe" fillcolor="#e77f26" stroked="f">
                  <v:path arrowok="t" o:connecttype="custom" o:connectlocs="127,10;127,5;124,0;122,0;119,3;122,8;122,13;124,13;127,10;0,20;0,23;0,25;2,40;7,55;10,55;12,55;7,40;5,25;5,23;5,23;2,20;0,20" o:connectangles="0,0,0,0,0,0,0,0,0,0,0,0,0,0,0,0,0,0,0,0,0,0"/>
                  <o:lock v:ext="edit" verticies="t"/>
                </v:shape>
                <v:shape id="Freeform 1978" o:spid="_x0000_s3002" style="position:absolute;left:6006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MIsIA&#10;AADdAAAADwAAAGRycy9kb3ducmV2LnhtbERPS4vCMBC+L/gfwgheFk314Go1ik8QwYMPPA/N2Bab&#10;SUmi1n+/WRD2Nh/fc6bzxlTiSc6XlhX0ewkI4szqknMFl/O2OwLhA7LGyjIpeJOH+az1NcVU2xcf&#10;6XkKuYgh7FNUUIRQp1L6rCCDvmdr4sjdrDMYInS51A5fMdxUcpAkQ2mw5NhQYE2rgrL76WEU7Cp3&#10;1cvH91uulutDSDZufz46pTrtZjEBEagJ/+KPe6fj/PHPEP6+iSfI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gwiwgAAAN0AAAAPAAAAAAAAAAAAAAAAAJgCAABkcnMvZG93&#10;bnJldi54bWxQSwUGAAAAAAQABAD1AAAAhwMAAAAA&#10;" path="m122,13r,-5l120,r-3,3l115,3r2,5l117,15r3,-2l122,13xm,20r,3l,25,3,40,8,55r2,l13,55,8,40,5,25r,-2l3,23,,20xe" fillcolor="#e88427" stroked="f">
                  <v:path arrowok="t" o:connecttype="custom" o:connectlocs="122,13;122,8;120,0;117,3;115,3;117,8;117,15;120,13;122,13;0,20;0,23;0,25;3,40;8,55;10,55;13,55;8,40;5,25;5,23;5,23;3,23;0,20" o:connectangles="0,0,0,0,0,0,0,0,0,0,0,0,0,0,0,0,0,0,0,0,0,0"/>
                  <o:lock v:ext="edit" verticies="t"/>
                </v:shape>
                <v:shape id="Freeform 1979" o:spid="_x0000_s3003" style="position:absolute;left:6009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SKcMA&#10;AADdAAAADwAAAGRycy9kb3ducmV2LnhtbERPTWsCMRC9C/6HMEJvmq1QtVujiKBYT63bQo/DZtws&#10;3UyWJLrbf2+Egrd5vM9ZrnvbiCv5UDtW8DzJQBCXTtdcKfgqduMFiBCRNTaOScEfBVivhoMl5tp1&#10;/EnXU6xECuGQowITY5tLGUpDFsPEtcSJOztvMSboK6k9dincNnKaZTNpsebUYLClraHy93SxCiK+&#10;Vy/d8fyTLb4LXxz23WVvPpR6GvWbNxCR+vgQ/7sPOs1/nc/h/k06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rSKcMAAADdAAAADwAAAAAAAAAAAAAAAACYAgAAZHJzL2Rv&#10;d25yZXYueG1sUEsFBgAAAAAEAAQA9QAAAIgDAAAAAA==&#10;" path="m117,10r,-5l114,r-2,l109,r3,7l114,15r,-3l117,10xm,20r,l,22,2,37,7,52r3,l15,52,7,37,5,22r,-2l2,20,,20xe" fillcolor="#e98828" stroked="f">
                  <v:path arrowok="t" o:connecttype="custom" o:connectlocs="117,10;117,5;114,0;112,0;109,0;112,7;114,15;114,12;117,10;0,20;0,20;0,22;2,37;7,52;10,52;15,52;7,37;5,22;5,20;5,20;2,20;0,20" o:connectangles="0,0,0,0,0,0,0,0,0,0,0,0,0,0,0,0,0,0,0,0,0,0"/>
                  <o:lock v:ext="edit" verticies="t"/>
                </v:shape>
                <v:shape id="Freeform 1980" o:spid="_x0000_s3004" style="position:absolute;left:6011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kS6MYA&#10;AADdAAAADwAAAGRycy9kb3ducmV2LnhtbESPT0sDMRDF74LfIYzgzWZXxD9r0yJCURQPrZZeh83s&#10;ZulmsiRxG7+9cxC8zfDevPeb5br4Uc0U0xDYQL2oQBG3wQ7cG/j63Fzdg0oZ2eIYmAz8UIL16vxs&#10;iY0NJ97SvMu9khBODRpwOU+N1ql15DEtwkQsWheixyxr7LWNeJJwP+rrqrrVHgeWBocTPTtqj7tv&#10;b2D+6DZvh/5Y1/ju9iXcxPLSRWMuL8rTI6hMJf+b/65freA/3A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kS6MYAAADdAAAADwAAAAAAAAAAAAAAAACYAgAAZHJz&#10;L2Rvd25yZXYueG1sUEsFBgAAAAAEAAQA9QAAAIsDAAAAAA==&#10;" path="m112,12r,-7l110,r-5,2l107,7r3,8l112,15r,-3xm,20r,l,22,3,37,8,52r5,l15,52,8,37,5,22r,-2l3,20,,20xe" fillcolor="#e98c2a" stroked="f">
                  <v:path arrowok="t" o:connecttype="custom" o:connectlocs="112,12;112,5;110,0;105,2;107,7;110,15;112,15;112,12;0,20;0,20;0,22;3,37;8,52;13,52;15,52;8,37;5,22;5,22;5,20;3,20;0,20" o:connectangles="0,0,0,0,0,0,0,0,0,0,0,0,0,0,0,0,0,0,0,0,0"/>
                  <o:lock v:ext="edit" verticies="t"/>
                </v:shape>
                <v:shape id="Freeform 1981" o:spid="_x0000_s3005" style="position:absolute;left:6014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1qcMA&#10;AADdAAAADwAAAGRycy9kb3ducmV2LnhtbERPzWrCQBC+F3yHZQRvdddQWo1uQtEKPfRS9QHG7LgJ&#10;ZmdDdmtin75bKPQ2H9/vbMrRteJGfWg8a1jMFQjiypuGrYbTcf+4BBEissHWM2m4U4CymDxsMDd+&#10;4E+6HaIVKYRDjhrqGLtcylDV5DDMfUecuIvvHcYEeytNj0MKd63MlHqWDhtODTV2tK2puh6+nIbq&#10;/L07Zgr32WCfaLv7UHbZvGk9m46vaxCRxvgv/nO/mzR/9bKC32/S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c1qcMAAADdAAAADwAAAAAAAAAAAAAAAACYAgAAZHJzL2Rv&#10;d25yZXYueG1sUEsFBgAAAAAEAAQA9QAAAIgDAAAAAA==&#10;" path="m109,15l107,7,104,r-2,2l99,2r3,8l104,17r3,-2l109,15xm,20r,l,22,2,37r8,15l12,52r3,l10,44,7,37,5,29r,-7l5,20r-3,l,20xe" fillcolor="#eb912b" stroked="f">
                  <v:path arrowok="t" o:connecttype="custom" o:connectlocs="109,15;107,7;104,0;102,2;99,2;102,10;104,17;107,15;109,15;0,20;0,20;0,22;2,37;10,52;12,52;15,52;10,44;7,37;5,29;5,22;5,22;5,20;2,20;0,20" o:connectangles="0,0,0,0,0,0,0,0,0,0,0,0,0,0,0,0,0,0,0,0,0,0,0,0"/>
                  <o:lock v:ext="edit" verticies="t"/>
                </v:shape>
                <v:shape id="Freeform 1982" o:spid="_x0000_s3006" style="position:absolute;left:6016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WGsYA&#10;AADdAAAADwAAAGRycy9kb3ducmV2LnhtbESPQW/CMAyF70j7D5EncZlGyg6IdQRUQEhwYRvb7lbj&#10;tdUap2oyGvbr5wMSN1vv+b3Pi1VyrTpTHxrPBqaTDBRx6W3DlYHPj93jHFSIyBZbz2TgQgFWy7vR&#10;AnPrB36n8ylWSkI45GigjrHLtQ5lTQ7DxHfEon373mGUta+07XGQcNfqpyybaYcNS0ONHW1qKn9O&#10;v85AW852/uizv7fXw1faumJ4SOvCmPF9Kl5ARUrxZr5e763gP8+F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5WGsYAAADdAAAADwAAAAAAAAAAAAAAAACYAgAAZHJz&#10;L2Rvd25yZXYueG1sUEsFBgAAAAAEAAQA9QAAAIsDAAAAAA==&#10;" path="m105,13l102,5,100,,97,,95,r2,8l100,15r2,l105,13xm,18r,2l3,35r7,15l13,50r2,l10,42,8,35,5,27r,-7l5,18r-2,l,18xe" fillcolor="#eb952b" stroked="f">
                  <v:path arrowok="t" o:connecttype="custom" o:connectlocs="105,13;102,5;100,0;97,0;95,0;97,8;100,15;102,15;105,13;0,18;0,20;0,20;3,35;10,50;13,50;15,50;10,42;8,35;5,27;5,20;5,18;3,18;0,18" o:connectangles="0,0,0,0,0,0,0,0,0,0,0,0,0,0,0,0,0,0,0,0,0,0,0"/>
                  <o:lock v:ext="edit" verticies="t"/>
                </v:shape>
                <v:shape id="Freeform 1983" o:spid="_x0000_s3007" style="position:absolute;left:6019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3ZcUA&#10;AADdAAAADwAAAGRycy9kb3ducmV2LnhtbERP22rCQBB9F/oPyxR8kbqJoKSpq5SCokWsN/o8ZKdJ&#10;aHY2ZNcY+/WuIPRtDuc603lnKtFS40rLCuJhBII4s7rkXMHpuHhJQDiPrLGyTAqu5GA+e+pNMdX2&#10;wntqDz4XIYRdigoK7+tUSpcVZNANbU0cuB/bGPQBNrnUDV5CuKnkKIom0mDJoaHAmj4Kyn4PZ6Pg&#10;e7BZtu3g62/HyTa24+X4+tmtleo/d+9vIDx1/l/8cK90mP+axH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fdlxQAAAN0AAAAPAAAAAAAAAAAAAAAAAJgCAABkcnMv&#10;ZG93bnJldi54bWxQSwUGAAAAAAQABAD1AAAAigMAAAAA&#10;" path="m99,15l97,8,94,,89,r3,10l94,18r3,-3l99,15xm,18r,2l,27r2,8l5,42r5,8l12,50r3,l12,42,7,35,5,27r,-7l2,18,,18xe" fillcolor="#ec992a" stroked="f">
                  <v:path arrowok="t" o:connecttype="custom" o:connectlocs="99,15;97,8;94,0;89,0;92,10;94,18;97,15;99,15;0,18;0,20;0,20;0,27;2,35;5,42;10,50;12,50;15,50;12,42;7,35;5,27;5,20;5,20;2,18;0,18" o:connectangles="0,0,0,0,0,0,0,0,0,0,0,0,0,0,0,0,0,0,0,0,0,0,0,0"/>
                  <o:lock v:ext="edit" verticies="t"/>
                </v:shape>
                <v:shape id="Freeform 1984" o:spid="_x0000_s3008" style="position:absolute;left:6021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jTcIA&#10;AADdAAAADwAAAGRycy9kb3ducmV2LnhtbERPTWvCQBC9C/0PyxR6001TkJi6SisI9qBgFHodstNs&#10;MDubZFdN/70rCN7m8T5nvhxsIy7U+9qxgvdJAoK4dLrmSsHxsB5nIHxA1tg4JgX/5GG5eBnNMdfu&#10;ynu6FKESMYR9jgpMCG0upS8NWfQT1xJH7s/1FkOEfSV1j9cYbhuZJslUWqw5NhhsaWWoPBVnqyCr&#10;dt9yE37PfvZBXbc9pZ35sUq9vQ5fnyACDeEpfrg3Os6fZSn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1SNNwgAAAN0AAAAPAAAAAAAAAAAAAAAAAJgCAABkcnMvZG93&#10;bnJldi54bWxQSwUGAAAAAAQABAD1AAAAhwMAAAAA&#10;" path="m95,15l92,8,90,,85,3r2,7l90,20r2,-2l95,15xm,18r,2l,27r3,8l5,42r5,8l13,50r5,-3l13,42,8,35,5,27r,-7l3,20,,18xe" fillcolor="#ed9e27" stroked="f">
                  <v:path arrowok="t" o:connecttype="custom" o:connectlocs="95,15;92,8;90,0;85,3;87,10;90,20;92,18;95,15;0,18;0,20;0,27;3,35;5,42;10,50;13,50;18,47;13,42;8,35;5,27;5,20;5,20;3,20;0,18" o:connectangles="0,0,0,0,0,0,0,0,0,0,0,0,0,0,0,0,0,0,0,0,0,0,0"/>
                  <o:lock v:ext="edit" verticies="t"/>
                </v:shape>
                <v:shape id="Freeform 1985" o:spid="_x0000_s3009" style="position:absolute;left:6024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ddsEA&#10;AADdAAAADwAAAGRycy9kb3ducmV2LnhtbERPTWvCQBC9F/oflil4Ed2oUGx0FRFqc9UU2uOQHZNo&#10;djZkp5r+e1cQvM3jfc5y3btGXagLtWcDk3ECirjwtubSwHf+OZqDCoJssfFMBv4pwHr1+rLE1Por&#10;7+lykFLFEA4pGqhE2lTrUFTkMIx9Sxy5o+8cSoRdqW2H1xjuGj1NknftsObYUGFL24qK8+HPGfjV&#10;w+z0lRAGL/KzLYf5dJedjBm89ZsFKKFenuKHO7Nx/sd8Bvdv4gl6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EnXbBAAAA3QAAAA8AAAAAAAAAAAAAAAAAmAIAAGRycy9kb3du&#10;cmV2LnhtbFBLBQYAAAAABAAEAPUAAACGAwAAAAA=&#10;" path="m89,18l87,10,84,,79,3r3,7l84,20r3,l89,18xm,20r,l,27r2,8l7,42r3,8l15,47r2,l12,42,7,35,5,27r,-7l2,20,,20xe" fillcolor="#eda223" stroked="f">
                  <v:path arrowok="t" o:connecttype="custom" o:connectlocs="89,18;87,10;84,0;79,3;82,10;84,20;84,20;87,20;89,18;0,20;0,20;0,27;2,35;7,42;10,50;15,47;17,47;12,42;7,35;5,27;5,20;5,20;2,20;0,20" o:connectangles="0,0,0,0,0,0,0,0,0,0,0,0,0,0,0,0,0,0,0,0,0,0,0,0"/>
                  <o:lock v:ext="edit" verticies="t"/>
                </v:shape>
                <v:shape id="Freeform 1986" o:spid="_x0000_s3010" style="position:absolute;left:6026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/yMEA&#10;AADdAAAADwAAAGRycy9kb3ducmV2LnhtbERPzYrCMBC+C75DmAVvmq6oaNcoIv7sxYPVBxib2baY&#10;TEoTtb69ERa8zcf3O/Nla424U+Mrxwq+BwkI4tzpigsF59O2PwXhA7JG45gUPMnDctHtzDHV7sFH&#10;umehEDGEfYoKyhDqVEqfl2TRD1xNHLk/11gMETaF1A0+Yrg1cpgkE2mx4thQYk3rkvJrdrMKdH24&#10;XnYbc9KXs7P7YMbVJBsr1ftqVz8gArXhI/53/+o4fzYdwfubeI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VP8jBAAAA3QAAAA8AAAAAAAAAAAAAAAAAmAIAAGRycy9kb3du&#10;cmV2LnhtbFBLBQYAAAAABAAEAPUAAACGAwAAAAA=&#10;" path="m85,17l82,7,80,,75,r2,7l80,17r,3l82,17r3,xm,17r,l,24r3,8l8,39r5,5l15,44r3,l13,39,8,32,5,24r,-7l3,17,,17xe" fillcolor="#eea81d" stroked="f">
                  <v:path arrowok="t" o:connecttype="custom" o:connectlocs="85,17;82,7;80,0;75,0;77,7;80,17;80,17;80,20;82,17;85,17;0,17;0,17;0,24;3,32;8,39;13,44;15,44;18,44;13,39;8,32;5,24;5,17;5,17;3,17;0,17" o:connectangles="0,0,0,0,0,0,0,0,0,0,0,0,0,0,0,0,0,0,0,0,0,0,0,0,0"/>
                  <o:lock v:ext="edit" verticies="t"/>
                </v:shape>
                <v:shape id="Freeform 1987" o:spid="_x0000_s3011" style="position:absolute;left:6029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NO8UA&#10;AADdAAAADwAAAGRycy9kb3ducmV2LnhtbERPTWsCMRC9C/0PYQpeimYr1OpqlGpbqNSLq+h12Iyb&#10;xc1k2URd/70pFLzN433OdN7aSlyo8aVjBa/9BARx7nTJhYLd9rs3AuEDssbKMSm4kYf57KkzxVS7&#10;K2/okoVCxBD2KSowIdSplD43ZNH3XU0cuaNrLIYIm0LqBq8x3FZykCRDabHk2GCwpqWh/JSdrYKv&#10;8vD5vnzZZ0Ne2dP5d79YDw5Gqe5z+zEBEagND/G/+0fH+ePRG/x9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s07xQAAAN0AAAAPAAAAAAAAAAAAAAAAAJgCAABkcnMv&#10;ZG93bnJldi54bWxQSwUGAAAAAAQABAD1AAAAigMAAAAA&#10;" path="m79,17l77,7,74,,69,2r3,8l74,17r,3l77,20r2,-3xm,17r,l,24r2,8l7,39r5,5l15,44r2,l12,39,7,32,5,24r,-7l2,17,,17xe" fillcolor="#efac12" stroked="f">
                  <v:path arrowok="t" o:connecttype="custom" o:connectlocs="79,17;77,7;74,0;69,2;72,10;74,17;74,20;74,20;77,20;79,17;79,17;0,17;0,17;0,24;2,32;7,39;12,44;15,44;17,44;12,39;7,32;5,24;5,17;5,17;2,17;0,17" o:connectangles="0,0,0,0,0,0,0,0,0,0,0,0,0,0,0,0,0,0,0,0,0,0,0,0,0,0"/>
                  <o:lock v:ext="edit" verticies="t"/>
                </v:shape>
                <v:shape id="Freeform 1988" o:spid="_x0000_s3012" style="position:absolute;left:6031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OpTb4A&#10;AADdAAAADwAAAGRycy9kb3ducmV2LnhtbERPvQrCMBDeBd8hnOCmqQ6i1VREEFz9WdzO5mxLm0tt&#10;Yq0+vREEt/v4fm+17kwlWmpcYVnBZByBIE6tLjhTcD7tRnMQziNrrCyTghc5WCf93gpjbZ98oPbo&#10;MxFC2MWoIPe+jqV0aU4G3djWxIG72cagD7DJpG7wGcJNJadRNJMGCw4NOda0zSktjw+j4PDQbMv6&#10;/r7LdEGX8/T6av1VqeGg2yxBeOr8X/xz73WYv5jP4PtNOEEm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tDqU2+AAAA3QAAAA8AAAAAAAAAAAAAAAAAmAIAAGRycy9kb3ducmV2&#10;LnhtbFBLBQYAAAAABAAEAPUAAACDAwAAAAA=&#10;" path="m75,17l72,7,70,,65,2r2,8l70,17r,3l70,22r2,-2l75,20r,-3xm,17r,l,24r3,8l8,39r5,5l15,44r3,-2l13,37,8,32,5,24r,-7l3,17,,17xe" fillcolor="#efb000" stroked="f">
                  <v:path arrowok="t" o:connecttype="custom" o:connectlocs="75,17;72,7;70,0;65,2;67,10;70,17;70,20;70,22;72,20;75,20;75,17;75,17;0,17;0,17;0,24;3,32;8,39;13,44;15,44;18,42;13,37;8,32;5,24;5,17;5,17;3,17;0,17" o:connectangles="0,0,0,0,0,0,0,0,0,0,0,0,0,0,0,0,0,0,0,0,0,0,0,0,0,0,0"/>
                  <o:lock v:ext="edit" verticies="t"/>
                </v:shape>
                <v:shape id="Freeform 1989" o:spid="_x0000_s3013" style="position:absolute;left:6034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huMMA&#10;AADdAAAADwAAAGRycy9kb3ducmV2LnhtbERPTWvCQBC9F/wPywi91Y0KNU1dRYRKvAhGDx6H7DRJ&#10;zc6G3a1J/31XELzN433Ocj2YVtzI+caygukkAUFcWt1wpeB8+npLQfiArLG1TAr+yMN6NXpZYqZt&#10;z0e6FaESMYR9hgrqELpMSl/WZNBPbEccuW/rDIYIXSW1wz6Gm1bOkuRdGmw4NtTY0bam8lr8GgVH&#10;fZl3/SK39OM2RXo9zPb7fKfU63jYfIIINISn+OHOdZz/kS7g/k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QhuMMAAADdAAAADwAAAAAAAAAAAAAAAACYAgAAZHJzL2Rv&#10;d25yZXYueG1sUEsFBgAAAAAEAAQA9QAAAIgDAAAAAA==&#10;" path="m69,15l67,8,64,,59,r3,8l64,15r,3l64,22r3,-2l69,18r,-3xm,15r,l,22r2,8l7,37r5,5l15,40r5,l12,35,10,30,5,22r,-7l2,15,,15xe" fillcolor="#f1b600" stroked="f">
                  <v:path arrowok="t" o:connecttype="custom" o:connectlocs="69,15;67,8;64,0;59,0;62,8;64,15;64,18;64,22;67,20;69,18;69,18;69,15;0,15;0,15;0,22;2,30;7,37;12,42;15,40;20,40;12,35;10,30;5,22;5,15;5,15;2,15;0,15" o:connectangles="0,0,0,0,0,0,0,0,0,0,0,0,0,0,0,0,0,0,0,0,0,0,0,0,0,0,0"/>
                  <o:lock v:ext="edit" verticies="t"/>
                </v:shape>
                <v:shape id="Freeform 1990" o:spid="_x0000_s3014" style="position:absolute;left:6036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NL8YA&#10;AADdAAAADwAAAGRycy9kb3ducmV2LnhtbESPzW7CQAyE75X6DitX6q1syqGCwCaC0lYVPfEjuFpZ&#10;k0RkvVF2m4S3rw9Ivdma8cznZT66RvXUhdqzgddJAoq48Lbm0sDx8PkyAxUissXGMxm4UYA8e3xY&#10;Ymr9wDvq97FUEsIhRQNVjG2qdSgqchgmviUW7eI7h1HWrtS2w0HCXaOnSfKmHdYsDRW29F5Rcd3/&#10;OgPNeZh/2FPoN+FnKAu8rY/br9GY56dxtQAVaYz/5vv1txX8+Uxw5RsZQW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aNL8YAAADdAAAADwAAAAAAAAAAAAAAAACYAgAAZHJz&#10;L2Rvd25yZXYueG1sUEsFBgAAAAAEAAQA9QAAAIsDAAAAAA==&#10;" path="m65,15l62,8,60,,55,r2,8l60,15r,5l57,22r3,l65,20r,-2l65,15xm,15r,l,22r3,8l8,35r5,5l18,40r2,l15,35,10,30,5,22r,-7l5,13,3,15,,15xe" fillcolor="#f2bb00" stroked="f">
                  <v:path arrowok="t" o:connecttype="custom" o:connectlocs="65,15;62,8;60,0;55,0;57,8;60,15;60,20;57,22;60,22;65,20;65,18;65,15;0,15;0,15;0,22;3,30;8,35;13,40;18,40;20,40;15,35;10,30;5,22;5,15;5,15;5,13;3,15;0,15" o:connectangles="0,0,0,0,0,0,0,0,0,0,0,0,0,0,0,0,0,0,0,0,0,0,0,0,0,0,0,0"/>
                  <o:lock v:ext="edit" verticies="t"/>
                </v:shape>
                <v:shape id="Freeform 1991" o:spid="_x0000_s3015" style="position:absolute;left:6039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tPIMQA&#10;AADdAAAADwAAAGRycy9kb3ducmV2LnhtbERPTWsCMRC9F/wPYQq9aVIPrbsaRQSlPfSgLZTexs2Y&#10;XdxMliTVtb/eCEJv83ifM1v0rhUnCrHxrOF5pEAQV940bDV8fa6HExAxIRtsPZOGC0VYzAcPMyyN&#10;P/OWTrtkRQ7hWKKGOqWulDJWNTmMI98RZ+7gg8OUYbDSBDzncNfKsVIv0mHDuaHGjlY1Vcfdr9Pw&#10;uv/eqINt/96LoLb2hz9W8mK0fnrsl1MQifr0L76730yeX0wKuH2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LTyDEAAAA3QAAAA8AAAAAAAAAAAAAAAAAmAIAAGRycy9k&#10;b3ducmV2LnhtbFBLBQYAAAAABAAEAPUAAACJAwAAAAA=&#10;" path="m59,15l57,8,54,,49,3r3,5l54,15r,5l52,25r2,-3l59,22r,-4l59,15xm,15r,l,22r5,8l7,35r8,5l17,40r5,-3l15,35,10,30,5,22r,-7l5,13r-3,l,15xe" fillcolor="#f4c100" stroked="f">
                  <v:path arrowok="t" o:connecttype="custom" o:connectlocs="59,15;57,8;54,0;49,3;52,8;54,15;54,20;52,25;54,22;59,22;59,18;59,15;0,15;0,15;0,22;5,30;7,35;15,40;17,40;22,37;15,35;10,30;5,22;5,15;5,15;5,13;2,13;0,15" o:connectangles="0,0,0,0,0,0,0,0,0,0,0,0,0,0,0,0,0,0,0,0,0,0,0,0,0,0,0,0"/>
                  <o:lock v:ext="edit" verticies="t"/>
                </v:shape>
                <v:shape id="Freeform 1992" o:spid="_x0000_s3016" style="position:absolute;left:6041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RFMQA&#10;AADdAAAADwAAAGRycy9kb3ducmV2LnhtbESPTWvCQBCG74X+h2UKvdVNexCNboIUhOJF60eptyE7&#10;JsHsbMiuuv33nYPgbYZ5P56Zl8l16kpDaD0beB9loIgrb1uuDex3y7cJqBCRLXaeycAfBSiL56c5&#10;5tbf+Juu21grCeGQo4Emxj7XOlQNOQwj3xPL7eQHh1HWodZ2wJuEu05/ZNlYO2xZGhrs6bOh6ry9&#10;OOk9HmyKWi/WtDmk1e/mZ+lbZ8zrS1rMQEVK8SG+u7+s4E+nwi/fyAi6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ikRTEAAAA3QAAAA8AAAAAAAAAAAAAAAAAmAIAAGRycy9k&#10;b3ducmV2LnhtbFBLBQYAAAAABAAEAPUAAACJAwAAAAA=&#10;" path="m55,15l52,8,50,,45,3r5,5l50,15r-3,7l45,27r5,-2l52,22r3,-2l55,15xm,13r,2l,22r5,8l10,35r5,5l20,37r3,l15,35,10,30,8,22,5,15r,-2l3,13,,13xe" fillcolor="#f5c700" stroked="f">
                  <v:path arrowok="t" o:connecttype="custom" o:connectlocs="55,15;52,8;50,0;45,3;50,8;50,15;47,22;45,27;50,25;52,22;55,20;55,15;0,13;0,15;0,15;0,22;5,30;10,35;15,40;20,37;23,37;15,35;10,30;8,22;5,15;5,15;5,13;3,13;0,13" o:connectangles="0,0,0,0,0,0,0,0,0,0,0,0,0,0,0,0,0,0,0,0,0,0,0,0,0,0,0,0,0"/>
                  <o:lock v:ext="edit" verticies="t"/>
                </v:shape>
                <v:shape id="Freeform 1993" o:spid="_x0000_s3017" style="position:absolute;left:6044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7VgcEA&#10;AADdAAAADwAAAGRycy9kb3ducmV2LnhtbERPTWsCMRC9F/wPYYReiib2UOpqFBGEnirdqudhMyar&#10;m8myie7675tCobd5vM9ZrgffiDt1sQ6sYTZVIIirYGq2Gg7fu8k7iJiQDTaBScODIqxXo6clFib0&#10;/EX3MlmRQzgWqMGl1BZSxsqRxzgNLXHmzqHzmDLsrDQd9jncN/JVqTfpsebc4LClraPqWt68hstn&#10;mVxo9idVndDYl2OvdrbX+nk8bBYgEg3pX/zn/jB5/nw+g99v8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+1YHBAAAA3QAAAA8AAAAAAAAAAAAAAAAAmAIAAGRycy9kb3du&#10;cmV2LnhtbFBLBQYAAAAABAAEAPUAAACGAwAAAAA=&#10;" path="m49,12l47,5,44,,39,r5,7l44,12r-2,7l37,27r5,-3l47,22r2,-5l49,12xm,10r,2l,19r5,8l10,32r7,2l22,34r5,-2l25,32,17,29,10,27,7,19,5,12r,-2l2,10,,10xe" fillcolor="#f6cc00" stroked="f">
                  <v:path arrowok="t" o:connecttype="custom" o:connectlocs="49,12;47,5;44,0;39,0;44,7;44,12;42,19;37,27;42,24;47,22;49,17;49,12;0,10;0,12;0,12;0,19;5,27;10,32;17,34;22,34;27,32;25,32;25,32;17,29;10,27;7,19;5,12;5,10;5,10;2,10;0,10" o:connectangles="0,0,0,0,0,0,0,0,0,0,0,0,0,0,0,0,0,0,0,0,0,0,0,0,0,0,0,0,0,0,0"/>
                  <o:lock v:ext="edit" verticies="t"/>
                </v:shape>
                <v:shape id="Freeform 1994" o:spid="_x0000_s3018" style="position:absolute;left:6046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3sMMA&#10;AADdAAAADwAAAGRycy9kb3ducmV2LnhtbERPyWrDMBC9F/IPYgK9NVLSUmLXcggOhUJPzdLzYE1k&#10;J9bIWEri/H1VKPQ2j7dOsRpdJ640hNazhvlMgSCuvWnZatjv3p+WIEJENth5Jg13CrAqJw8F5sbf&#10;+Iuu22hFCuGQo4Ymxj6XMtQNOQwz3xMn7ugHhzHBwUoz4C2Fu04ulHqVDltODQ32VDVUn7cXp6Gv&#10;9qeX7wyf1WZ9/1StsXV1sFo/Tsf1G4hIY/wX/7k/TJqfZQv4/Sad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03sMMAAADdAAAADwAAAAAAAAAAAAAAAACYAgAAZHJzL2Rv&#10;d25yZXYueG1sUEsFBgAAAAAEAAQA9QAAAIgDAAAAAA==&#10;" path="m45,12r,-7l40,,35,2r5,5l40,12r-3,7l35,24r-5,3l23,29,15,27,10,24,8,19,5,12r,-2l3,10,,10r,2l3,19r2,8l10,32r8,2l30,29,40,24r2,-5l45,12xe" fillcolor="#f7d200" stroked="f">
                  <v:path arrowok="t" o:connecttype="custom" o:connectlocs="45,12;45,5;40,0;35,2;40,7;40,12;37,19;35,24;30,27;23,29;15,27;10,24;8,19;5,12;5,10;5,10;3,10;0,10;0,12;0,12;3,19;5,27;10,32;18,34;30,29;40,24;42,19;45,12" o:connectangles="0,0,0,0,0,0,0,0,0,0,0,0,0,0,0,0,0,0,0,0,0,0,0,0,0,0,0,0"/>
                </v:shape>
                <v:shape id="Freeform 1995" o:spid="_x0000_s3019" style="position:absolute;left:6049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ezsIA&#10;AADdAAAADwAAAGRycy9kb3ducmV2LnhtbERPS2sCMRC+C/0PYQq9abYViq5GkdLCHm184HHcjLvL&#10;bibLJmr8902h0Nt8fM9ZrqPtxI0G3zhW8DrJQBCXzjRcKdjvvsYzED4gG+wck4IHeVivnkZLzI27&#10;8zfddKhECmGfo4I6hD6X0pc1WfQT1xMn7uIGiyHBoZJmwHsKt518y7J3abHh1FBjTx81la2+WgUc&#10;t1G3h0Ie9ed1I8P5pNtpodTLc9wsQASK4V/85y5Mmj+fT+H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l7OwgAAAN0AAAAPAAAAAAAAAAAAAAAAAJgCAABkcnMvZG93&#10;bnJldi54bWxQSwUGAAAAAAQABAD1AAAAhwMAAAAA&#10;" path="m39,12r,-5l34,,29,2r5,5l34,12r-2,5l29,22r-4,2l20,27,15,24,10,22,5,17r,-5l5,10r-3,l,10r,2l2,19r3,8l12,29r8,3l22,32r5,-3l32,27r5,-8l39,12xe" fillcolor="#f6d500" stroked="f">
                  <v:path arrowok="t" o:connecttype="custom" o:connectlocs="39,12;39,7;34,0;29,2;34,7;34,12;32,17;29,22;25,24;20,27;15,24;10,22;5,17;5,12;5,10;5,10;2,10;0,10;0,10;0,12;2,19;5,27;12,29;20,32;20,32;22,32;27,29;32,27;37,19;39,12" o:connectangles="0,0,0,0,0,0,0,0,0,0,0,0,0,0,0,0,0,0,0,0,0,0,0,0,0,0,0,0,0,0"/>
                </v:shape>
                <v:shape id="Freeform 1996" o:spid="_x0000_s3020" style="position:absolute;left:6051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4F8IA&#10;AADdAAAADwAAAGRycy9kb3ducmV2LnhtbERPyWrDMBC9F/oPYgq51bKbUmInSgiFkPTYLPeJNV5i&#10;a2QsxXb+vioUepvHW2e1mUwrBupdbVlBEsUgiHOray4VnE+71wUI55E1tpZJwYMcbNbPTyvMtB35&#10;m4ajL0UIYZehgsr7LpPS5RUZdJHtiANX2N6gD7Avpe5xDOGmlW9x/CEN1hwaKuzos6K8Od6NgiHm&#10;YjvuO3c1X7dB74qkOc8vSs1epu0ShKfJ/4v/3Acd5qfpO/x+E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/gXwgAAAN0AAAAPAAAAAAAAAAAAAAAAAJgCAABkcnMvZG93&#10;bnJldi54bWxQSwUGAAAAAAQABAD1AAAAhwMAAAAA&#10;" path="m35,10r,-5l30,,27,,25,r5,5l30,10r,5l25,17r-2,3l18,22,13,20,8,17,5,15r,-5l5,8,3,8,,8r,2l3,17r2,5l10,25r8,2l25,25r5,-3l32,17r3,-7xe" fillcolor="#f5d800" stroked="f">
                  <v:path arrowok="t" o:connecttype="custom" o:connectlocs="35,10;35,5;30,0;27,0;25,0;30,5;30,10;30,15;25,17;23,20;18,22;13,20;8,17;5,15;5,10;5,8;5,8;3,8;0,8;0,8;0,10;3,17;5,22;10,25;18,27;25,25;30,22;32,17;35,10" o:connectangles="0,0,0,0,0,0,0,0,0,0,0,0,0,0,0,0,0,0,0,0,0,0,0,0,0,0,0,0,0"/>
                </v:shape>
                <v:shape id="Freeform 1997" o:spid="_x0000_s3021" style="position:absolute;left:6054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Iv8QA&#10;AADdAAAADwAAAGRycy9kb3ducmV2LnhtbERPS2vCQBC+C/0PyxR6041CrUldpZaI7dEXXsfsNBua&#10;nU2zq8b+elco9DYf33Om887W4kytrxwrGA4SEMSF0xWXCnbbZX8CwgdkjbVjUnAlD/PZQ2+KmXYX&#10;XtN5E0oRQ9hnqMCE0GRS+sKQRT9wDXHkvlxrMUTYllK3eInhtpajJBlLixXHBoMNvRsqvjcnq+Dl&#10;t9l/LvJi8pMf3NAdzWqXm5VST4/d2yuIQF34F/+5P3Scn6bP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SL/EAAAA3QAAAA8AAAAAAAAAAAAAAAAAmAIAAGRycy9k&#10;b3ducmV2LnhtbFBLBQYAAAAABAAEAPUAAACJAwAAAAA=&#10;" path="m29,10r,-5l24,,22,,20,3r2,2l24,10r,3l22,17r-5,3l15,20r-5,l7,17,5,13r,-3l5,8,5,5,2,8,,8r,2l,15r5,5l10,22r5,3l20,22r4,-2l27,15r2,-5xe" fillcolor="#f4dc00" stroked="f">
                  <v:path arrowok="t" o:connecttype="custom" o:connectlocs="29,10;29,5;24,0;22,0;20,3;22,5;24,10;24,13;22,17;17,20;15,20;10,20;7,17;5,13;5,10;5,8;5,5;2,8;0,8;0,8;0,10;0,15;5,20;10,22;15,25;20,22;24,20;27,15;29,10" o:connectangles="0,0,0,0,0,0,0,0,0,0,0,0,0,0,0,0,0,0,0,0,0,0,0,0,0,0,0,0,0"/>
                </v:shape>
                <v:shape id="Freeform 1998" o:spid="_x0000_s3022" style="position:absolute;left:6056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yxr8A&#10;AADdAAAADwAAAGRycy9kb3ducmV2LnhtbERPTYvCMBC9C/6HMII3Td2DrNUoIi563Sqeh2Zsis2k&#10;JrHWf78RhL3N433OatPbRnTkQ+1YwWyagSAuna65UnA+/Uy+QYSIrLFxTApeFGCzHg5WmGv35F/q&#10;iliJFMIhRwUmxjaXMpSGLIapa4kTd3XeYkzQV1J7fKZw28ivLJtLizWnBoMt7QyVt+JhFfi+29nT&#10;8bJ38uCL9mD29+p6Vmo86rdLEJH6+C/+uI86zV8s5vD+Jp0g1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3jLGvwAAAN0AAAAPAAAAAAAAAAAAAAAAAJgCAABkcnMvZG93bnJl&#10;di54bWxQSwUGAAAAAAQABAD1AAAAhAMAAAAA&#10;" path="m25,10r,-5l20,,18,3r-3,l18,5r2,5l18,15r-5,2l8,15,5,10,5,8,8,5,3,5,,8r,2l,15r3,2l8,20r5,2l18,20r2,-3l25,15r,-5xe" fillcolor="#f4de00" stroked="f">
                  <v:path arrowok="t" o:connecttype="custom" o:connectlocs="25,10;25,5;20,0;18,3;15,3;18,5;20,10;18,15;13,17;8,15;5,10;5,8;8,5;3,5;0,8;0,8;0,10;0,15;3,17;8,20;13,22;18,20;20,17;25,15;25,10" o:connectangles="0,0,0,0,0,0,0,0,0,0,0,0,0,0,0,0,0,0,0,0,0,0,0,0,0"/>
                </v:shape>
                <v:shape id="Freeform 1999" o:spid="_x0000_s3023" style="position:absolute;left:6059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m1H8QA&#10;AADdAAAADwAAAGRycy9kb3ducmV2LnhtbERPTWvCQBC9F/wPywi91Y21WI2uEiqFQg+l0YPHITtm&#10;g9nZmF2T+O+7gtDbPN7nrLeDrUVHra8cK5hOEhDEhdMVlwoO+8+XBQgfkDXWjknBjTxsN6OnNaba&#10;9fxLXR5KEUPYp6jAhNCkUvrCkEU/cQ1x5E6utRgibEupW+xjuK3la5LMpcWKY4PBhj4MFef8ahU0&#10;2Xwxc7e3vM/N98/F7ig7dlelnsdDtgIRaAj/4of7S8f5y+U73L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5tR/EAAAA3QAAAA8AAAAAAAAAAAAAAAAAmAIAAGRycy9k&#10;b3ducmV2LnhtbFBLBQYAAAAABAAEAPUAAACJAwAAAAA=&#10;" path="m19,7l17,2,15,,7,2,,2,,5,,7r,3l2,14r3,3l10,17r2,l17,14r2,-4l19,7xm15,7r-3,3l10,12,7,10,5,7,7,5,10,2r2,3l15,7xe" fillcolor="#f3e100" stroked="f">
                  <v:path arrowok="t" o:connecttype="custom" o:connectlocs="19,7;17,2;15,0;7,2;0,2;0,5;0,7;0,10;2,14;5,17;10,17;12,17;17,14;19,10;19,7;15,7;12,10;10,12;7,10;5,7;7,5;10,2;12,5;15,7" o:connectangles="0,0,0,0,0,0,0,0,0,0,0,0,0,0,0,0,0,0,0,0,0,0,0,0"/>
                  <o:lock v:ext="edit" verticies="t"/>
                </v:shape>
                <v:shape id="Freeform 2000" o:spid="_x0000_s3024" style="position:absolute;left:6061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BXcYA&#10;AADdAAAADwAAAGRycy9kb3ducmV2LnhtbESPQWvCQBCF74X+h2UK3uqmHqRGVxFBahEKjS14HLNj&#10;NpidDdltjP76zqHQ2wzvzXvfLFaDb1RPXawDG3gZZ6CIy2Brrgx8HbbPr6BiQrbYBCYDN4qwWj4+&#10;LDC34cqf1BepUhLCMUcDLqU21zqWjjzGcWiJRTuHzmOStau07fAq4b7Rkyybao81S4PDljaOykvx&#10;4w2U5Pxbf//e3zf7U7H9aPj9eGNjRk/Deg4q0ZD+zX/XOyv4s5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7BXcYAAADdAAAADwAAAAAAAAAAAAAAAACYAgAAZHJz&#10;L2Rvd25yZXYueG1sUEsFBgAAAAAEAAQA9QAAAIsDAAAAAA==&#10;" path="m15,7l13,2,10,,5,2,3,2,,5,,7r3,5l8,14r5,-2l15,7xe" fillcolor="#f3e400" stroked="f">
                  <v:path arrowok="t" o:connecttype="custom" o:connectlocs="15,7;13,2;10,0;5,2;3,2;0,5;0,7;3,12;8,14;13,12;15,7" o:connectangles="0,0,0,0,0,0,0,0,0,0,0"/>
                </v:shape>
                <v:shape id="Freeform 2001" o:spid="_x0000_s3025" style="position:absolute;left:6064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dT5sMA&#10;AADdAAAADwAAAGRycy9kb3ducmV2LnhtbERPTYvCMBC9C/sfwizsTVM9iK1GEZcFF0RYFfE4NGNT&#10;bCalibX6682C4G0e73Nmi85WoqXGl44VDAcJCOLc6ZILBYf9T38CwgdkjZVjUnAnD4v5R2+GmXY3&#10;/qN2FwoRQ9hnqMCEUGdS+tyQRT9wNXHkzq6xGCJsCqkbvMVwW8lRkoylxZJjg8GaVobyy+5qFZyO&#10;q8djvHXfv2SS9r7Zt+noeFbq67NbTkEE6sJb/HKvdZyfpin8fxN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dT5sMAAADdAAAADwAAAAAAAAAAAAAAAACYAgAAZHJzL2Rv&#10;d25yZXYueG1sUEsFBgAAAAAEAAQA9QAAAIgDAAAAAA==&#10;" path="m10,5l7,3,5,,2,3,,5,2,8r3,2l7,8,10,5xe" fillcolor="#f2e700" stroked="f">
                  <v:path arrowok="t" o:connecttype="custom" o:connectlocs="10,5;7,3;5,0;2,3;0,5;2,8;5,10;7,8;10,5" o:connectangles="0,0,0,0,0,0,0,0,0"/>
                </v:shape>
                <v:shape id="Freeform 2002" o:spid="_x0000_s3026" style="position:absolute;left:6066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q/uscA&#10;AADdAAAADwAAAGRycy9kb3ducmV2LnhtbESPwWrCQBCG70LfYRmhF6mbBhRJXUUsFg8tEttDj9Ps&#10;mASzsyG71e3bdw6Cx+Gf/5v5luvkOnWhIbSeDTxPM1DElbct1wa+PndPC1AhIlvsPJOBPwqwXj2M&#10;llhYf+WSLsdYK4FwKNBAE2NfaB2qhhyGqe+JJTv5wWGUcai1HfAqcNfpPMvm2mHLcqHBnrYNVefj&#10;rzPwkb/nZdpOJq+z+SwdvvfuZ1e+GfM4TpsXUJFSvC/f2ntrQIjyv9iICe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6v7rHAAAA3QAAAA8AAAAAAAAAAAAAAAAAmAIAAGRy&#10;cy9kb3ducmV2LnhtbFBLBQYAAAAABAAEAPUAAACMAwAAAAA=&#10;" path="m5,2l5,,3,,,,,2,,5r3,l5,5,5,2xe" fillcolor="#f1e900" stroked="f">
                  <v:path arrowok="t" o:connecttype="custom" o:connectlocs="5,2;5,0;3,0;0,0;0,2;0,5;3,5;5,5;5,2" o:connectangles="0,0,0,0,0,0,0,0,0"/>
                </v:shape>
                <v:shape id="Freeform 2003" o:spid="_x0000_s3027" style="position:absolute;left:5984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YWcQA&#10;AADdAAAADwAAAGRycy9kb3ducmV2LnhtbESP0WrCQBRE3wv+w3KFvtVNWiwaXUUUoQhSEvMBl+w1&#10;CWbvhuxWt369KxT6OMzMGWa5DqYTVxpca1lBOklAEFdWt1wrKE/7txkI55E1dpZJwS85WK9GL0vM&#10;tL1xTtfC1yJC2GWooPG+z6R0VUMG3cT2xNE728Ggj3KopR7wFuGmk+9J8ikNthwXGuxp21B1KX6M&#10;gj6l7zDblR+bQ5GX9+D19Dw/KvU6DpsFCE/B/4f/2l9aQSSm8Hw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i2FnEAAAA3QAAAA8AAAAAAAAAAAAAAAAAmAIAAGRycy9k&#10;b3ducmV2LnhtbFBLBQYAAAAABAAEAPUAAACJAwAAAAA=&#10;" path="m,20r22,8l42,30,62,28,82,25,119,13,169,,134,25,94,45,75,55,52,57,32,60,10,55,3,37,,20xe" filled="f" strokecolor="#e15520" strokeweight="0">
                  <v:path arrowok="t" o:connecttype="custom" o:connectlocs="0,20;22,28;42,30;62,28;82,25;119,13;169,0;134,25;94,45;75,55;52,57;32,60;10,55;3,37;0,20" o:connectangles="0,0,0,0,0,0,0,0,0,0,0,0,0,0,0"/>
                </v:shape>
                <v:shape id="Freeform 2004" o:spid="_x0000_s3028" style="position:absolute;left:5721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VJcYA&#10;AADdAAAADwAAAGRycy9kb3ducmV2LnhtbESPQWsCMRSE7wX/Q3iCt5qtB5HVKG3B1oMiaiv29rp5&#10;7i4mL2sSdfvvG6HQ4zAz3zCTWWuNuJIPtWMFT/0MBHHhdM2lgo/d/HEEIkRkjcYxKfihALNp52GC&#10;uXY33tB1G0uRIBxyVFDF2ORShqIii6HvGuLkHZ23GJP0pdQebwlujRxk2VBarDktVNjQa0XFaXux&#10;Csxwb943zry9+Gb9eT5+ue/l6qBUr9s+j0FEauN/+K+90AoScQD3N+k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uVJcYAAADdAAAADwAAAAAAAAAAAAAAAACYAgAAZHJz&#10;L2Rvd25yZXYueG1sUEsFBgAAAAAEAAQA9QAAAIsDAAAAAA==&#10;" path="m12,64l,,12,64xm12,64l10,79r,15l17,107r10,10l29,112r3,-8l32,97r,-8l29,82,24,74,20,69,12,64xe" fillcolor="#f3be00" stroked="f">
                  <v:path arrowok="t" o:connecttype="custom" o:connectlocs="12,64;0,0;12,64;12,64;10,79;10,94;17,107;27,117;29,112;32,104;32,97;32,89;29,82;24,74;20,69;12,64" o:connectangles="0,0,0,0,0,0,0,0,0,0,0,0,0,0,0,0"/>
                  <o:lock v:ext="edit" verticies="t"/>
                </v:shape>
                <v:shape id="Freeform 2005" o:spid="_x0000_s3029" style="position:absolute;left:5721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OGMIA&#10;AADdAAAADwAAAGRycy9kb3ducmV2LnhtbESPQYvCMBSE7wv+h/CEva2pyqpUo4gg9CRrtfdH82yD&#10;zUtpotZ/vxEEj8PMfMOsNr1txJ06bxwrGI8SEMSl04YrBefT/mcBwgdkjY1jUvAkD5v14GuFqXYP&#10;PtI9D5WIEPYpKqhDaFMpfVmTRT9yLXH0Lq6zGKLsKqk7fES4beQkSWbSouG4UGNLu5rKa36zCubF&#10;s8jOWVb83vI/uZ1exuZg9kp9D/vtEkSgPnzC73amFUTiFF5v4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U4YwgAAAN0AAAAPAAAAAAAAAAAAAAAAAJgCAABkcnMvZG93&#10;bnJldi54bWxQSwUGAAAAAAQABAD1AAAAhwMAAAAA&#10;" path="m12,64l,,12,64xe" filled="f" strokecolor="#e15520" strokeweight="0">
                  <v:path arrowok="t" o:connecttype="custom" o:connectlocs="12,64;0,0;12,64" o:connectangles="0,0,0"/>
                </v:shape>
                <v:shape id="Freeform 2006" o:spid="_x0000_s3030" style="position:absolute;left:5731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/HMQA&#10;AADdAAAADwAAAGRycy9kb3ducmV2LnhtbESPQYvCMBSE74L/ITzBm6aKu0o1iiiKh2WhraDHR/Ns&#10;i81LaaJ2//1mYcHjMDPfMKtNZ2rxpNZVlhVMxhEI4tzqigsF5+wwWoBwHlljbZkU/JCDzbrfW2Gs&#10;7YsTeqa+EAHCLkYFpfdNLKXLSzLoxrYhDt7NtgZ9kG0hdYuvADe1nEbRpzRYcVgosaFdSfk9fRgF&#10;CX5finvyFe0+5k19yo775EqZUsNBt12C8NT5d/i/fdIKAnEGf2/C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vxzEAAAA3QAAAA8AAAAAAAAAAAAAAAAAmAIAAGRycy9k&#10;b3ducmV2LnhtbFBLBQYAAAAABAAEAPUAAACJAwAAAAA=&#10;" path="m2,l,15,,30,7,43,17,53r2,-5l22,40r,-7l22,25,19,18,14,10,10,5,2,e" filled="f" strokecolor="#e15520" strokeweight="0">
                  <v:path arrowok="t" o:connecttype="custom" o:connectlocs="2,0;0,15;0,30;7,43;17,53;19,48;22,40;22,33;22,25;19,18;14,10;10,5;2,0" o:connectangles="0,0,0,0,0,0,0,0,0,0,0,0,0"/>
                </v:shape>
                <v:shape id="Freeform 2007" o:spid="_x0000_s3031" style="position:absolute;left:5731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Ae8QA&#10;AADdAAAADwAAAGRycy9kb3ducmV2LnhtbESPT4vCMBTE74LfITxhL7Kmu+riVqPsHwSvtuL50bxt&#10;a5uX0sS2++2NIHgcZuY3zGY3mFp01LrSsoK3WQSCOLO65FzBKd2/rkA4j6yxtkwK/snBbjsebTDW&#10;tucjdYnPRYCwi1FB4X0TS+myggy6mW2Ig/dnW4M+yDaXusU+wE0t36PoQxosOSwU2NBPQVmVXE3Y&#10;nV4P03T+/bmoqt+uv9TJ2XaJUi+T4WsNwtPgn+FH+6AVBOIS7m/C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AHvEAAAA3QAAAA8AAAAAAAAAAAAAAAAAmAIAAGRycy9k&#10;b3ducmV2LnhtbFBLBQYAAAAABAAEAPUAAACJAwAAAAA=&#10;" path="m44,47l,,44,47xm44,47r8,15l62,75r10,7l87,85r,-8l84,70,79,65,74,57,69,52,62,50,54,47r-10,xe" fillcolor="#f3be00" stroked="f">
                  <v:path arrowok="t" o:connecttype="custom" o:connectlocs="44,47;0,0;44,47;44,47;52,62;62,75;72,82;87,85;87,77;84,70;79,65;74,57;69,52;62,50;54,47;44,47" o:connectangles="0,0,0,0,0,0,0,0,0,0,0,0,0,0,0,0"/>
                  <o:lock v:ext="edit" verticies="t"/>
                </v:shape>
                <v:shape id="Freeform 2008" o:spid="_x0000_s3032" style="position:absolute;left:5731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mTDsQA&#10;AADdAAAADwAAAGRycy9kb3ducmV2LnhtbESPUWvCMBSF34X9h3AHe9N0G6irRpGB22AgVPcDLs1t&#10;U9fclCS23b9fBMHHwznnO5z1drSt6MmHxrGC51kGgrh0uuFawc9pP12CCBFZY+uYFPxRgO3mYbLG&#10;XLuBC+qPsRYJwiFHBSbGLpcylIYshpnriJNXOW8xJulrqT0OCW5b+ZJlc2mx4bRgsKN3Q+Xv8WIV&#10;9JdTdX59O3ywKeb74Vsvdp+VV+rpcdytQEQa4z18a39pBVciXN+k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kw7EAAAA3QAAAA8AAAAAAAAAAAAAAAAAmAIAAGRycy9k&#10;b3ducmV2LnhtbFBLBQYAAAAABAAEAPUAAACJAwAAAAA=&#10;" path="m44,47l,,44,47xe" filled="f" strokecolor="#e15520" strokeweight="0">
                  <v:path arrowok="t" o:connecttype="custom" o:connectlocs="44,47;0,0;44,47" o:connectangles="0,0,0"/>
                </v:shape>
                <v:shape id="Freeform 2009" o:spid="_x0000_s3033" style="position:absolute;left:5775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E8xMUA&#10;AADdAAAADwAAAGRycy9kb3ducmV2LnhtbESPzWrDMBCE74W8g9hAb42cHpLiRAnBpCX0UNr83DfW&#10;xnJirYylWu7bV4VCjsPMfMMs14NtRE+drx0rmE4yEMSl0zVXCo6H16cXED4ga2wck4If8rBejR6W&#10;mGsX+Yv6fahEgrDPUYEJoc2l9KUhi37iWuLkXVxnMSTZVVJ3GBPcNvI5y2bSYs1pwWBLhaHytv+2&#10;Cnwd28K8z+02fpyvn7E/FW/FVKnH8bBZgAg0hHv4v73TChJxD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TzExQAAAN0AAAAPAAAAAAAAAAAAAAAAAJgCAABkcnMv&#10;ZG93bnJldi54bWxQSwUGAAAAAAQABAD1AAAAigMAAAAA&#10;" path="m,l8,15,18,28r10,7l43,38r,-8l40,23,35,18,30,10,25,5,18,3,10,,,xe" filled="f" strokecolor="#e15520" strokeweight="0">
                  <v:path arrowok="t" o:connecttype="custom" o:connectlocs="0,0;8,15;18,28;28,35;43,38;43,30;40,23;35,18;30,10;25,5;18,3;10,0;0,0" o:connectangles="0,0,0,0,0,0,0,0,0,0,0,0,0"/>
                </v:shape>
                <v:shape id="Freeform 2010" o:spid="_x0000_s3034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f/cQA&#10;AADdAAAADwAAAGRycy9kb3ducmV2LnhtbESPwWrCQBCG74LvsIzQm25soUh0FRGFClLQBoq3ITsm&#10;0exs2F01ffvOodDj8M//zXyLVe9a9aAQG88GppMMFHHpbcOVgeJrN56BignZYuuZDPxQhNVyOFhg&#10;bv2Tj/Q4pUoJhGOOBuqUulzrWNbkME58RyzZxQeHScZQaRvwKXDX6tcse9cOG5YLNXa0qam8ne7O&#10;wKH4np1dtz++fV79htpQ+MN6a8zLqF/PQSXq0//yX/vDGhCivCs2Y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mX/3EAAAA3QAAAA8AAAAAAAAAAAAAAAAAmAIAAGRycy9k&#10;b3ducmV2LnhtbFBLBQYAAAAABAAEAPUAAACJAwAAAAA=&#10;" path="m,59l44,,,59xe" fillcolor="#f3be00" stroked="f">
                  <v:path arrowok="t" o:connecttype="custom" o:connectlocs="0,59;44,0;0,59" o:connectangles="0,0,0"/>
                </v:shape>
                <v:shape id="Freeform 2011" o:spid="_x0000_s3035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pTsQA&#10;AADdAAAADwAAAGRycy9kb3ducmV2LnhtbESPT2sCMRTE7wW/Q3gFL0WzShHdGqUUBG+tfw4eH8nr&#10;7tLNy5rE3fjtm0LB4zAzv2HW22Rb0ZMPjWMFs2kBglg703Cl4HzaTZYgQkQ22DomBXcKsN2MntZY&#10;GjfwgfpjrESGcChRQR1jV0oZdE0Ww9R1xNn7dt5izNJX0ngcMty2cl4UC2mx4bxQY0cfNemf480q&#10;iNd09mmuv3Yv1UH3fLoMn/dXpcbP6f0NRKQUH+H/9t4oyMQV/L3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yqU7EAAAA3QAAAA8AAAAAAAAAAAAAAAAAmAIAAGRycy9k&#10;b3ducmV2LnhtbFBLBQYAAAAABAAEAPUAAACJAwAAAAA=&#10;" path="m,59l44,,,59xe" filled="f" strokecolor="#e15520" strokeweight="0">
                  <v:path arrowok="t" o:connecttype="custom" o:connectlocs="0,59;44,0;0,59" o:connectangles="0,0,0"/>
                </v:shape>
                <v:shape id="Freeform 2012" o:spid="_x0000_s3036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Vx78A&#10;AADdAAAADwAAAGRycy9kb3ducmV2LnhtbERPz2vCMBS+C/4P4Qm7aVoHMqtRxCnsJGjF86N5NsXm&#10;pTRZ2v33y2Gw48f3e7sfbSsi9b5xrCBfZCCIK6cbrhXcy/P8A4QPyBpbx6Tghzzsd9PJFgvtBr5S&#10;vIVapBD2BSowIXSFlL4yZNEvXEecuKfrLYYE+1rqHocUblu5zLKVtNhwajDY0dFQ9bp9WwVrjMGb&#10;srzG94f9vJyGmJN7KvU2Gw8bEIHG8C/+c39pBcssT/vTm/Q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LVXHvwAAAN0AAAAPAAAAAAAAAAAAAAAAAJgCAABkcnMvZG93bnJl&#10;di54bWxQSwUGAAAAAAQABAD1AAAAhAMAAAAA&#10;" path="m35,62l65,,35,62,20,72,10,82,3,97,,112r8,l13,107r7,-5l25,97r5,-7l33,80r2,-8l35,62xe" fillcolor="#f3be00" stroked="f">
                  <v:path arrowok="t" o:connecttype="custom" o:connectlocs="35,62;65,0;35,62;35,62;35,62;20,72;10,82;3,97;0,112;8,112;13,107;20,102;25,97;30,90;33,80;35,72;35,62" o:connectangles="0,0,0,0,0,0,0,0,0,0,0,0,0,0,0,0,0"/>
                </v:shape>
                <v:shape id="Freeform 2013" o:spid="_x0000_s3037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8u8UA&#10;AADdAAAADwAAAGRycy9kb3ducmV2LnhtbESPzWrDMBCE74G8g9hAbolsH9zgRg6lNFB6KGnSB9ha&#10;65/UWhlrmzhvXxUKOQ4z8w2z3U2uVxcaQ+fZQLpOQBFX3nbcGPg87VcbUEGQLfaeycCNAuzK+WyL&#10;hfVX/qDLURoVIRwKNNCKDIXWoWrJYVj7gTh6tR8dSpRjo+2I1wh3vc6SJNcOO44LLQ703FL1ffxx&#10;Bs5f3YPNp5dDvc/6d3+W/FDJmzHLxfT0CEpoknv4v/1qDWRJmsLfm/gEd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7y7xQAAAN0AAAAPAAAAAAAAAAAAAAAAAJgCAABkcnMv&#10;ZG93bnJldi54bWxQSwUGAAAAAAQABAD1AAAAigMAAAAA&#10;" path="m35,62l65,,35,62,20,72,10,82,3,97,,112r8,l13,107r7,-5l25,97r5,-7l33,80r2,-8l35,62xe" filled="f" strokecolor="#e15520" strokeweight="0">
                  <v:path arrowok="t" o:connecttype="custom" o:connectlocs="35,62;65,0;35,62;35,62;35,62;20,72;10,82;3,97;0,112;8,112;13,107;20,102;25,97;30,90;33,80;35,72;35,62" o:connectangles="0,0,0,0,0,0,0,0,0,0,0,0,0,0,0,0,0"/>
                </v:shape>
              </v:group>
              <v:shape id="Freeform 2014" o:spid="_x0000_s3038" style="position:absolute;left:711;top:2870;width:139;height:711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eNMQA&#10;AADdAAAADwAAAGRycy9kb3ducmV2LnhtbESP3WrCQBSE7wu+w3KE3tWNaSsaXUUFoTe98OcBDtlj&#10;Es2eE7JrEt++Wyj0cpiZb5jVZnC16qj1lbCB6SQBRZyLrbgwcDkf3uagfEC2WAuTgSd52KxHLyvM&#10;rPR8pO4UChUh7DM0UIbQZFr7vCSHfiINcfSu0joMUbaFti32Ee5qnSbJTDusOC6U2NC+pPx+ejgD&#10;1TfKR39zu/xzceX3WnZb6Y7GvI6H7RJUoCH8h//aX9ZAmkxT+H0Tn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D3jTEAAAA3QAAAA8AAAAAAAAAAAAAAAAAmAIAAGRycy9k&#10;b3ducmV2LnhtbFBLBQYAAAAABAAEAPUAAACJAwAAAAA=&#10;" path="m2,62l2,r,62xm2,62l,77,,92r7,10l17,112r3,-5l22,99r,-7l22,84,17,77,15,72,7,67,2,62xe" fillcolor="#f3be00" stroked="f">
                <v:path arrowok="t" o:connecttype="custom" o:connectlocs="1270,39370;1270,0;1270,39370;1270,39370;0,48895;0,58420;4445,64770;10795,71120;12700,67945;13970,62865;13970,58420;13970,53340;10795,48895;9525,45720;4445,42545;1270,39370" o:connectangles="0,0,0,0,0,0,0,0,0,0,0,0,0,0,0,0"/>
                <o:lock v:ext="edit" verticies="t"/>
              </v:shape>
              <v:shape id="Freeform 2015" o:spid="_x0000_s3039" style="position:absolute;left:723;top:2870;width:7;height:393;visibility:visible;mso-wrap-style:square;v-text-anchor:top" coordsize="63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O5I8QA&#10;AADdAAAADwAAAGRycy9kb3ducmV2LnhtbESPzW7CMBCE75V4B2uRuBU7oFYoYBB/lXosPw+wxEsc&#10;Ea9DbEj69nWlSj2OZuYbzWLVu1o8qQ2VZw3ZWIEgLrypuNRwPn28zkCEiGyw9kwavinAajl4WWBu&#10;fMcHeh5jKRKEQ44abIxNLmUoLDkMY98QJ+/qW4cxybaUpsUuwV0tJ0q9S4cVpwWLDW0tFbfjw2lQ&#10;h+nbV7xvzK6+mFv3WGfS7jOtR8N+PQcRqY//4b/2p9EwUdkUft+kJ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DuSPEAAAA3QAAAA8AAAAAAAAAAAAAAAAAmAIAAGRycy9k&#10;b3ducmV2LnhtbFBLBQYAAAAABAAEAPUAAACJAwAAAAA=&#10;" path="m,62l,,,62xe" filled="f" strokecolor="#e15520" strokeweight="0">
                <v:path arrowok="t" o:connecttype="custom" o:connectlocs="0,39370;0,0;0,39370" o:connectangles="0,0,0"/>
              </v:shape>
              <v:shape id="Freeform 2016" o:spid="_x0000_s3040" style="position:absolute;left:711;top:3263;width:139;height:318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IedcYA&#10;AADdAAAADwAAAGRycy9kb3ducmV2LnhtbESPQWsCMRSE7wX/Q3iF3mpWqWJXo0ih1IuKWj0/kufu&#10;1s3LuknX9d8bQfA4zMw3zGTW2lI0VPvCsYJeNwFBrJ0pOFPwu/t+H4HwAdlg6ZgUXMnDbNp5mWBq&#10;3IU31GxDJiKEfYoK8hCqVEqvc7Lou64ijt7R1RZDlHUmTY2XCLel7CfJUFosOC7kWNFXTvq0/bcK&#10;RuvTIKwa/bM6nz/3y7/9YaPlQam313Y+BhGoDc/wo70wCvpJ7wPub+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IedcYAAADdAAAADwAAAAAAAAAAAAAAAACYAgAAZHJz&#10;L2Rvd25yZXYueG1sUEsFBgAAAAAEAAQA9QAAAIsDAAAAAA==&#10;" path="m2,l,15,,30,7,40,17,50r3,-5l22,37r,-7l22,22,17,15,15,10,7,5,2,e" filled="f" strokecolor="#e15520" strokeweight="0">
                <v:path arrowok="t" o:connecttype="custom" o:connectlocs="1270,0;0,9525;0,19050;4445,25400;10795,31750;12700,28575;13970,23495;13970,19050;13970,13970;10795,9525;9525,6350;4445,3175;1270,0" o:connectangles="0,0,0,0,0,0,0,0,0,0,0,0,0"/>
              </v:shape>
              <v:shape id="Freeform 2017" o:spid="_x0000_s3041" style="position:absolute;left:742;top:2628;width:159;height:731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yAMUA&#10;AADdAAAADwAAAGRycy9kb3ducmV2LnhtbESPT4vCMBTE7wv7HcJb8LYmit2VrlFEEPTov90eH82z&#10;LTYvpYla/fRGEPY4zMxvmMmss7W4UOsrxxoGfQWCOHem4kLDfrf8HIPwAdlg7Zg03MjDbPr+NsHU&#10;uCtv6LINhYgQ9ilqKENoUil9XpJF33cNcfSOrrUYomwLaVq8Rrit5VCpL2mx4rhQYkOLkvLT9mw1&#10;nObJOOuO9++/w26tfrN6lKxVpnXvo5v/gAjUhf/wq70yGoZqkMDzTX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HIAxQAAAN0AAAAPAAAAAAAAAAAAAAAAAJgCAABkcnMv&#10;ZG93bnJldi54bWxQSwUGAAAAAAQABAD1AAAAigMAAAAA&#10;" path="m2,65l7,,2,65xm2,65l,80,2,92r8,13l20,115r2,-8l25,100r,-8l22,88,20,80,15,73,10,68,2,65xe" fillcolor="#f3be00" stroked="f">
                <v:path arrowok="t" o:connecttype="custom" o:connectlocs="1270,41275;4445,0;1270,41275;1270,41275;0,50800;1270,58420;6350,66675;12700,73025;13970,67945;15875,63500;15875,58420;13970,55880;12700,50800;9525,46355;6350,43180;1270,41275" o:connectangles="0,0,0,0,0,0,0,0,0,0,0,0,0,0,0,0"/>
                <o:lock v:ext="edit" verticies="t"/>
              </v:shape>
              <v:shape id="Freeform 2018" o:spid="_x0000_s3042" style="position:absolute;left:755;top:2628;width:32;height:413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3xcQA&#10;AADdAAAADwAAAGRycy9kb3ducmV2LnhtbESPUWvCMBSF3wf7D+EO9jZTOxSpRhFlsD2IrPoDLs21&#10;qW1uShK1+/dGEPZ4OOd8h7NYDbYTV/KhcaxgPMpAEFdON1wrOB6+PmYgQkTW2DkmBX8UYLV8fVlg&#10;od2Nf+laxlokCIcCFZgY+0LKUBmyGEauJ07eyXmLMUlfS+3xluC2k3mWTaXFhtOCwZ42hqq2vFgF&#10;8my2uZnsG39sa/25ay8/ZyKl3t+G9RxEpCH+h5/tb60gz8ZTeLx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lN8XEAAAA3QAAAA8AAAAAAAAAAAAAAAAAmAIAAGRycy9k&#10;b3ducmV2LnhtbFBLBQYAAAAABAAEAPUAAACJAwAAAAA=&#10;" path="m,65l5,,,65xe" filled="f" strokecolor="#e15520" strokeweight="0">
                <v:path arrowok="t" o:connecttype="custom" o:connectlocs="0,41275;3175,0;0,41275" o:connectangles="0,0,0"/>
              </v:shape>
              <v:shape id="Freeform 2019" o:spid="_x0000_s3043" style="position:absolute;left:742;top:3041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bqcUA&#10;AADdAAAADwAAAGRycy9kb3ducmV2LnhtbESPQWsCMRSE70L/Q3iF3jTRg8rWuGxLFbEHrW3vr5vX&#10;zeLmZdmkuv57UxA8DjPzDbPIe9eIE3Wh9qxhPFIgiEtvaq40fH2uhnMQISIbbDyThgsFyJcPgwVm&#10;xp/5g06HWIkE4ZChBhtjm0kZSksOw8i3xMn79Z3DmGRXSdPhOcFdIydKTaXDmtOCxZZeLZXHw5/T&#10;cHzbWrWqdmv70ipJ7262L75/tH567ItnEJH6eA/f2hujYaLGM/h/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RupxQAAAN0AAAAPAAAAAAAAAAAAAAAAAJgCAABkcnMv&#10;ZG93bnJldi54bWxQSwUGAAAAAAQABAD1AAAAigMAAAAA&#10;" path="m2,l,15,2,27r8,13l20,50r2,-8l25,35r,-8l22,23,20,15,15,8,10,3,2,e" filled="f" strokecolor="#e15520" strokeweight="0">
                <v:path arrowok="t" o:connecttype="custom" o:connectlocs="1270,0;0,9525;1270,17145;6350,25400;12700,31750;13970,26670;15875,22225;15875,17145;13970,14605;12700,9525;9525,5080;6350,1905;1270,0" o:connectangles="0,0,0,0,0,0,0,0,0,0,0,0,0"/>
              </v:shape>
              <v:shape id="Freeform 2020" o:spid="_x0000_s3044" style="position:absolute;left:787;top:2393;width:159;height:743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j5J8MA&#10;AADdAAAADwAAAGRycy9kb3ducmV2LnhtbERPz2vCMBS+D/Y/hCfsNpOWMaUaRQZug+FB3WW3R/Ns&#10;qs1LaWJb//vlIHj8+H4v16NrRE9dqD1ryKYKBHHpTc2Vht/j9nUOIkRkg41n0nCjAOvV89MSC+MH&#10;3lN/iJVIIRwK1GBjbAspQ2nJYZj6ljhxJ985jAl2lTQdDincNTJX6l06rDk1WGzpw1J5OVydhuPX&#10;afv3eZ7dej9kyv6cd/n1baf1y2TcLEBEGuNDfHd/Gw25ytLc9CY9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j5J8MAAADdAAAADwAAAAAAAAAAAAAAAACYAgAAZHJzL2Rv&#10;d25yZXYueG1sUEsFBgAAAAAEAAQA9QAAAIgDAAAAAA==&#10;" path="m3,67l,,3,67xm3,67l,82,3,95r5,12l18,117r5,-7l23,102r2,-5l23,90,20,82,15,75,10,70,3,67xe" fillcolor="#f3be00" stroked="f">
                <v:path arrowok="t" o:connecttype="custom" o:connectlocs="1905,42545;0,0;1905,42545;1905,42545;0,52070;1905,60325;5080,67945;11430,74295;14605,69850;14605,64770;15875,61595;14605,57150;12700,52070;9525,47625;6350,44450;1905,42545" o:connectangles="0,0,0,0,0,0,0,0,0,0,0,0,0,0,0,0"/>
                <o:lock v:ext="edit" verticies="t"/>
              </v:shape>
              <v:shape id="Freeform 2021" o:spid="_x0000_s3045" style="position:absolute;left:787;top:2393;width:19;height:426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O6kscA&#10;AADdAAAADwAAAGRycy9kb3ducmV2LnhtbESP3WrCQBSE74W+w3IKvdONAa2mruIPLUIV2ijt7SF7&#10;mgSzZ8PuVuPbdwuCl8PMfMPMFp1pxJmcry0rGA4SEMSF1TWXCo6H1/4EhA/IGhvLpOBKHhbzh94M&#10;M20v/EnnPJQiQthnqKAKoc2k9EVFBv3AtsTR+7HOYIjSlVI7vES4aWSaJGNpsOa4UGFL64qKU/5r&#10;FITnj6tbjZr35Vc7pdVun26+8zelnh675QuIQF24h2/trVaQJsMp/L+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jupLHAAAA3QAAAA8AAAAAAAAAAAAAAAAAmAIAAGRy&#10;cy9kb3ducmV2LnhtbFBLBQYAAAAABAAEAPUAAACMAwAAAAA=&#10;" path="m3,67l,,3,67xe" filled="f" strokecolor="#e15520" strokeweight="0">
                <v:path arrowok="t" o:connecttype="custom" o:connectlocs="1905,42545;0,0;1905,42545" o:connectangles="0,0,0"/>
              </v:shape>
              <v:shape id="Freeform 2022" o:spid="_x0000_s3046" style="position:absolute;left:787;top:2819;width:159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RJYMEA&#10;AADdAAAADwAAAGRycy9kb3ducmV2LnhtbERPu27CMBTdkfoP1q3UDWwyFJRiEFSlqsrAo7Bf4ksc&#10;EV9HsQvh7/GAxHh03pNZ52pxoTZUnjUMBwoEceFNxaWG/d+yPwYRIrLB2jNpuFGA2fSlN8Hc+Ctv&#10;6bKLpUghHHLUYGNscilDYclhGPiGOHEn3zqMCbalNC1eU7irZabUu3RYcWqw2NCnpeK8+3cazl+/&#10;Vi3L9bddNErSyo0288NR67fXbv4BIlIXn+KH+8doyFSW9qc36QnI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ESWDBAAAA3QAAAA8AAAAAAAAAAAAAAAAAmAIAAGRycy9kb3du&#10;cmV2LnhtbFBLBQYAAAAABAAEAPUAAACGAwAAAAA=&#10;" path="m3,l,15,3,28,8,40,18,50r5,-7l23,35r2,-5l23,23,20,15,15,8,10,3,3,e" filled="f" strokecolor="#e15520" strokeweight="0">
                <v:path arrowok="t" o:connecttype="custom" o:connectlocs="1905,0;0,9525;1905,17780;5080,25400;11430,31750;14605,27305;14605,22225;15875,19050;14605,14605;12700,9525;9525,5080;6350,1905;1905,0" o:connectangles="0,0,0,0,0,0,0,0,0,0,0,0,0"/>
              </v:shape>
              <v:shape id="Freeform 2023" o:spid="_x0000_s3047" style="position:absolute;left:819;top:2235;width:158;height:698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rjcUA&#10;AADdAAAADwAAAGRycy9kb3ducmV2LnhtbESPS2/CMBCE70j8B2uRegObHCqUYhCqitRLD7xEj9t4&#10;mwTidYidR/99jYTEcTQz32iW68FWoqPGl441zGcKBHHmTMm5huNhO12A8AHZYOWYNPyRh/VqPFpi&#10;alzPO+r2IRcRwj5FDUUIdSqlzwqy6GeuJo7er2sshiibXJoG+wi3lUyUepUWS44LBdb0XlB23bdW&#10;Q/tz+SL34b5P524h1eXWt2GXa/0yGTZvIAIN4Rl+tD+NhkQlc7i/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WuNxQAAAN0AAAAPAAAAAAAAAAAAAAAAAJgCAABkcnMv&#10;ZG93bnJldi54bWxQSwUGAAAAAAQABAD1AAAAigMAAAAA&#10;" path="m5,60l,,5,60xm5,60l,75,3,90r5,10l18,110r5,-5l25,97r,-7l23,82,20,75,18,70,10,65,5,60xe" fillcolor="#f3be00" stroked="f">
                <v:path arrowok="t" o:connecttype="custom" o:connectlocs="3175,38100;0,0;3175,38100;3175,38100;0,47625;1905,57150;5080,63500;11430,69850;14605,66675;15875,61595;15875,57150;14605,52070;12700,47625;11430,44450;6350,41275;3175,38100" o:connectangles="0,0,0,0,0,0,0,0,0,0,0,0,0,0,0,0"/>
                <o:lock v:ext="edit" verticies="t"/>
              </v:shape>
              <v:shape id="Freeform 2024" o:spid="_x0000_s3048" style="position:absolute;left:819;top:2235;width:31;height:381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9f8UA&#10;AADdAAAADwAAAGRycy9kb3ducmV2LnhtbESPQWsCMRSE70L/Q3iF3mpiDrVdjSIWrdiTaxGPj81z&#10;d3Hzst2kuv33jVDwOMzMN8x03rtGXKgLtWcDo6ECQVx4W3Np4Gu/en4FESKyxcYzGfilAPPZw2CK&#10;mfVX3tElj6VIEA4ZGqhibDMpQ1GRwzD0LXHyTr5zGJPsSmk7vCa4a6RW6kU6rDktVNjSsqLinP84&#10;A+MtfuvF+3Gv9Ef5torLNa8/D8Y8PfaLCYhIfbyH/9sba0ArreH2Jj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v1/xQAAAN0AAAAPAAAAAAAAAAAAAAAAAJgCAABkcnMv&#10;ZG93bnJldi54bWxQSwUGAAAAAAQABAD1AAAAigMAAAAA&#10;" path="m5,60l,,5,60xe" filled="f" strokecolor="#e15520" strokeweight="0">
                <v:path arrowok="t" o:connecttype="custom" o:connectlocs="3175,38100;0,0;3175,38100" o:connectangles="0,0,0"/>
              </v:shape>
              <v:shape id="Freeform 2025" o:spid="_x0000_s3049" style="position:absolute;left:819;top:2616;width:158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XP8MA&#10;AADdAAAADwAAAGRycy9kb3ducmV2LnhtbESPzWrDMBCE74W+g9hCb4lUBUJwo4RQWgi95eeQ4yJt&#10;LTfWyliq7b59FQj0OMzMN8x6O4VWDNSnJrKBl7kCQWyja7g2cD59zFYgUkZ22EYmA7+UYLt5fFhj&#10;5eLIBxqOuRYFwqlCAz7nrpIyWU8B0zx2xMX7in3AXGRfS9fjWOChlVqppQzYcFnw2NGbJ3s9/gQD&#10;9juMrPesJdqdugyf14Uf3415fpp2ryAyTfk/fG/vnQGt9AJub8o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VXP8MAAADdAAAADwAAAAAAAAAAAAAAAACYAgAAZHJzL2Rv&#10;d25yZXYueG1sUEsFBgAAAAAEAAQA9QAAAIgDAAAAAA==&#10;" path="m5,l,15,3,30,8,40,18,50r5,-5l25,37r,-7l23,22,20,15,18,10,10,5,5,xe" filled="f" strokecolor="#e15520" strokeweight="0">
                <v:path arrowok="t" o:connecttype="custom" o:connectlocs="3175,0;0,9525;1905,19050;5080,25400;11430,31750;14605,28575;15875,23495;15875,19050;14605,13970;12700,9525;11430,6350;6350,3175;3175,0" o:connectangles="0,0,0,0,0,0,0,0,0,0,0,0,0"/>
              </v:shape>
              <v:shape id="Freeform 2026" o:spid="_x0000_s3050" style="position:absolute;left:869;top:1981;width:159;height:711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lE8gA&#10;AADdAAAADwAAAGRycy9kb3ducmV2LnhtbESPS2vDMBCE74X+B7GFXEIt16QPXMuhbRKSHHqo+6DH&#10;xdraptbKWEqi/PuoEOhxmJlvmGIeTC/2NLrOsoKbJAVBXFvdcaPg4311/QDCeWSNvWVScCQH8/Ly&#10;osBc2wO/0b7yjYgQdjkqaL0fcild3ZJBl9iBOHo/djTooxwbqUc8RLjpZZamd9Jgx3GhxYFeWqp/&#10;q51RgMfp4vP76/71tlrK7ZpsWO/Cs1KTq/D0CMJT8P/hc3ujFWRpNoO/N/EJyPI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hmUTyAAAAN0AAAAPAAAAAAAAAAAAAAAAAJgCAABk&#10;cnMvZG93bnJldi54bWxQSwUGAAAAAAQABAD1AAAAjQMAAAAA&#10;" path="m5,62l10,,5,62xm2,62l,77,2,92r5,10l17,112r5,-5l22,100r3,-8l22,85,20,77,17,72,10,67,2,62xe" fillcolor="#f3be00" stroked="f">
                <v:path arrowok="t" o:connecttype="custom" o:connectlocs="3175,39370;6350,0;3175,39370;1270,39370;0,48895;1270,58420;4445,64770;10795,71120;13970,67945;13970,63500;15875,58420;13970,53975;12700,48895;10795,45720;6350,42545;1270,39370" o:connectangles="0,0,0,0,0,0,0,0,0,0,0,0,0,0,0,0"/>
                <o:lock v:ext="edit" verticies="t"/>
              </v:shape>
              <v:shape id="Freeform 2027" o:spid="_x0000_s3051" style="position:absolute;left:901;top:1981;width:32;height:393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8gosgA&#10;AADdAAAADwAAAGRycy9kb3ducmV2LnhtbESPQUsDMRSE74L/ITyhN5s1UJW1abHVgvWka6l6e26e&#10;m6Wbl3WTdtd/3xQEj8PMfMNM54NrxIG6UHvWcDXOQBCX3tRcadi8rS5vQYSIbLDxTBp+KcB8dn42&#10;xdz4nl/pUMRKJAiHHDXYGNtcylBachjGviVO3rfvHMYku0qaDvsEd41UWXYtHdacFiy2tLRU7oq9&#10;07C42Vcvz+8PP+tWWfXxWey++u2j1qOL4f4ORKQh/of/2k9Gg8rUBE5v0hOQsy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PyCiyAAAAN0AAAAPAAAAAAAAAAAAAAAAAJgCAABk&#10;cnMvZG93bnJldi54bWxQSwUGAAAAAAQABAD1AAAAjQMAAAAA&#10;" path="m,62l5,,,62xe" filled="f" strokecolor="#e15520" strokeweight="0">
                <v:path arrowok="t" o:connecttype="custom" o:connectlocs="0,39370;3175,0;0,39370" o:connectangles="0,0,0"/>
              </v:shape>
              <v:shape id="Freeform 2028" o:spid="_x0000_s3052" style="position:absolute;left:869;top:2374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0j8UA&#10;AADdAAAADwAAAGRycy9kb3ducmV2LnhtbESPQWsCMRSE74L/ITyht5q4ByurUVS0lPagru39dfO6&#10;Wdy8LJtUt/++KRQ8DjPzDbNY9a4RV+pC7VnDZKxAEJfe1FxpeD/vH2cgQkQ22HgmDT8UYLUcDhaY&#10;G3/jE12LWIkE4ZCjBhtjm0sZSksOw9i3xMn78p3DmGRXSdPhLcFdIzOlptJhzWnBYktbS+Wl+HYa&#10;LrtXq/bV4dluWiXpzT0d1x+fWj+M+vUcRKQ+3sP/7RejIVPZF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XSPxQAAAN0AAAAPAAAAAAAAAAAAAAAAAJgCAABkcnMv&#10;ZG93bnJldi54bWxQSwUGAAAAAAQABAD1AAAAigMAAAAA&#10;" path="m2,l,15,2,30,7,40,17,50r5,-5l22,38r3,-8l22,23,20,15,17,10,10,5,2,e" filled="f" strokecolor="#e15520" strokeweight="0">
                <v:path arrowok="t" o:connecttype="custom" o:connectlocs="1270,0;0,9525;1270,19050;4445,25400;10795,31750;13970,28575;13970,24130;15875,19050;13970,14605;12700,9525;10795,6350;6350,3175;1270,0" o:connectangles="0,0,0,0,0,0,0,0,0,0,0,0,0"/>
              </v:shape>
              <v:shape id="Freeform 2029" o:spid="_x0000_s3053" style="position:absolute;left:946;top:1758;width:139;height:762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P58QA&#10;AADdAAAADwAAAGRycy9kb3ducmV2LnhtbESPQYvCMBSE78L+h/AWvGlqDyrVKLKLsIsiWAWvj+Zt&#10;U7Z5KU3U6q83guBxmJlvmPmys7W4UOsrxwpGwwQEceF0xaWC42E9mILwAVlj7ZgU3MjDcvHRm2Om&#10;3ZX3dMlDKSKEfYYKTAhNJqUvDFn0Q9cQR+/PtRZDlG0pdYvXCLe1TJNkLC1WHBcMNvRlqPjPz1bB&#10;buW2m6nBw+8xvY++T2PWBk9K9T+71QxEoC68w6/2j1aQJukE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rz+fEAAAA3QAAAA8AAAAAAAAAAAAAAAAAmAIAAGRycy9k&#10;b3ducmV2LnhtbFBLBQYAAAAABAAEAPUAAACJAwAAAAA=&#10;" path="m8,65l20,,8,65xm8,65l3,82,,95r5,12l13,120r4,-8l20,105r2,-8l22,90,20,82,17,75,13,70,8,65xe" fillcolor="#f3be00" stroked="f">
                <v:path arrowok="t" o:connecttype="custom" o:connectlocs="5080,41275;12700,0;5080,41275;5080,41275;1905,52070;0,60325;3175,67945;8255,76200;10795,71120;12700,66675;13970,61595;13970,57150;12700,52070;10795,47625;8255,44450;5080,41275" o:connectangles="0,0,0,0,0,0,0,0,0,0,0,0,0,0,0,0"/>
                <o:lock v:ext="edit" verticies="t"/>
              </v:shape>
              <v:shape id="Freeform 2030" o:spid="_x0000_s3054" style="position:absolute;left:996;top:1758;width:77;height:413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tU8IA&#10;AADdAAAADwAAAGRycy9kb3ducmV2LnhtbERPyWrDMBC9B/oPYgq9JXJNKY0TJZSWgnu0HUKOgzWx&#10;nVgjI6le/r46FHp8vH1/nE0vRnK+s6zgeZOAIK6t7rhRcKq+1m8gfEDW2FsmBQt5OB4eVnvMtJ24&#10;oLEMjYgh7DNU0IYwZFL6uiWDfmMH4shdrTMYInSN1A6nGG56mSbJqzTYcWxocaCPlup7+WMUoLts&#10;t59F9TL1OX5XF7mcb0Op1NPj/L4DEWgO/+I/d64VpEka58Y38Qn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C1TwgAAAN0AAAAPAAAAAAAAAAAAAAAAAJgCAABkcnMvZG93&#10;bnJldi54bWxQSwUGAAAAAAQABAD1AAAAhwMAAAAA&#10;" path="m,65l12,,,65xe" filled="f" strokecolor="#e15520" strokeweight="0">
                <v:path arrowok="t" o:connecttype="custom" o:connectlocs="0,41275;7620,0;0,41275" o:connectangles="0,0,0"/>
              </v:shape>
              <v:shape id="Freeform 2031" o:spid="_x0000_s3055" style="position:absolute;left:946;top:2171;width:139;height:349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3v8cA&#10;AADdAAAADwAAAGRycy9kb3ducmV2LnhtbESPQWvCQBSE70L/w/IKvemmAUsTXSVILCn0UKMXb4/s&#10;M0nNvg3ZrUn/fbdQ8DjMzDfMejuZTtxocK1lBc+LCARxZXXLtYLTcT9/BeE8ssbOMin4IQfbzcNs&#10;jam2Ix/oVvpaBAi7FBU03veplK5qyKBb2J44eBc7GPRBDrXUA44BbjoZR9GLNNhyWGiwp11D1bX8&#10;NgreuvzrUBbvWX795KrE5PxxXC6VenqcshUIT5O/h//bhVYQR3EC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EN7/HAAAA3QAAAA8AAAAAAAAAAAAAAAAAmAIAAGRy&#10;cy9kb3ducmV2LnhtbFBLBQYAAAAABAAEAPUAAACMAwAAAAA=&#10;" path="m8,l3,17,,30,5,42r8,13l17,47r3,-7l22,32r,-7l20,17,17,10,13,5,8,e" filled="f" strokecolor="#e15520" strokeweight="0">
                <v:path arrowok="t" o:connecttype="custom" o:connectlocs="5080,0;1905,10795;0,19050;3175,26670;8255,34925;10795,29845;12700,25400;13970,20320;13970,15875;12700,10795;10795,6350;8255,3175;5080,0" o:connectangles="0,0,0,0,0,0,0,0,0,0,0,0,0"/>
              </v:shape>
              <v:shape id="Freeform 2032" o:spid="_x0000_s3056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2XsQA&#10;AADdAAAADwAAAGRycy9kb3ducmV2LnhtbERPz2vCMBS+C/sfwhvsIjOZk1GqUbahw5uog12fzbMp&#10;a166JtbOv94cBI8f3+/Zone16KgNlWcNLyMFgrjwpuJSw/d+9ZyBCBHZYO2ZNPxTgMX8YTDD3Pgz&#10;b6nbxVKkEA45arAxNrmUobDkMIx8Q5y4o28dxgTbUpoWzync1XKs1Jt0WHFqsNjQp6Xid3dyGtQk&#10;W/1kYXiyH8fl12F56YZ/+43WT4/9+xREpD7exTf32mgYq9e0P71JT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pNl7EAAAA3QAAAA8AAAAAAAAAAAAAAAAAmAIAAGRycy9k&#10;b3ducmV2LnhtbFBLBQYAAAAABAAEAPUAAACJAwAAAAA=&#10;" path="m34,l20,5,10,12,5,25,,37r5,l12,35r5,-5l22,25r5,-5l30,15,32,7,34,xe" fillcolor="#f3be00" stroked="f">
                <v:path arrowok="t" o:connecttype="custom" o:connectlocs="21590,0;12700,3175;6350,7620;3175,15875;0,23495;3175,23495;7620,22225;10795,19050;13970,15875;17145,12700;19050,9525;20320,4445;21590,0" o:connectangles="0,0,0,0,0,0,0,0,0,0,0,0,0"/>
              </v:shape>
              <v:shape id="Freeform 2033" o:spid="_x0000_s3057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+6d8QA&#10;AADdAAAADwAAAGRycy9kb3ducmV2LnhtbESPQWvCQBSE74X+h+UVeqsbDYQSXUVKlepFGkvPj+wz&#10;CWbfxt01xn/vCoLHYWa+YWaLwbSiJ+cbywrGowQEcWl1w5WCv/3q4xOED8gaW8uk4EoeFvPXlxnm&#10;2l74l/oiVCJC2OeooA6hy6X0ZU0G/ch2xNE7WGcwROkqqR1eIty0cpIkmTTYcFyosaOvmspjcTYK&#10;dqd/Mt/Zpux9mjk+07Zdpyel3t+G5RREoCE8w4/2j1YwSdIx3N/EJ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PunfEAAAA3QAAAA8AAAAAAAAAAAAAAAAAmAIAAGRycy9k&#10;b3ducmV2LnhtbFBLBQYAAAAABAAEAPUAAACJAwAAAAA=&#10;" path="m34,l20,5,10,12,5,25,,37r5,l12,35r5,-5l22,25r5,-5l30,15,32,7,34,e" filled="f" strokecolor="#e15520" strokeweight="0">
                <v:path arrowok="t" o:connecttype="custom" o:connectlocs="21590,0;12700,3175;6350,7620;3175,15875;0,23495;3175,23495;7620,22225;10795,19050;13970,15875;17145,12700;19050,9525;20320,4445;21590,0" o:connectangles="0,0,0,0,0,0,0,0,0,0,0,0,0"/>
              </v:shape>
              <v:shape id="Freeform 2034" o:spid="_x0000_s3058" style="position:absolute;left:838;top:3009;width:362;height:604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Hm8QA&#10;AADdAAAADwAAAGRycy9kb3ducmV2LnhtbESPQYvCMBSE78L+h/AWvIimVlDpGmVZEEQvWj3o7dG8&#10;bYvNS0midv/9RhA8DjPzDbNYdaYRd3K+tqxgPEpAEBdW11wqOB3XwzkIH5A1NpZJwR95WC0/egvM&#10;tH3wge55KEWEsM9QQRVCm0npi4oM+pFtiaP3a53BEKUrpXb4iHDTyDRJptJgzXGhwpZ+Kiqu+c0o&#10;2O5m7eaMg63dD2p3DUe8zHiqVP+z+/4CEagL7/CrvdEK0mSSwvN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hh5vEAAAA3QAAAA8AAAAAAAAAAAAAAAAAmAIAAGRycy9k&#10;b3ducmV2LnhtbFBLBQYAAAAABAAEAPUAAACJAwAAAAA=&#10;" path="m30,55l17,60,7,70,2,82,,95r5,l10,90r5,-3l20,82,27,70,30,55xm30,55l57,,30,55xe" fillcolor="#f3be00" stroked="f">
                <v:path arrowok="t" o:connecttype="custom" o:connectlocs="19050,34925;10795,38100;4445,44450;1270,52070;0,60325;3175,60325;6350,57150;9525,55245;12700,52070;17145,44450;19050,34925;19050,34925;36195,0;19050,34925" o:connectangles="0,0,0,0,0,0,0,0,0,0,0,0,0,0"/>
                <o:lock v:ext="edit" verticies="t"/>
              </v:shape>
              <v:shape id="Freeform 2035" o:spid="_x0000_s3059" style="position:absolute;left:838;top:3359;width:190;height:254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r6cIA&#10;AADdAAAADwAAAGRycy9kb3ducmV2LnhtbESPzQrCMBCE74LvEFbwpqkVVKpRRBAEQfAHwdvSrG2x&#10;2dQman17Iwgeh5n5hpktGlOKJ9WusKxg0I9AEKdWF5wpOB3XvQkI55E1lpZJwZscLObt1gwTbV+8&#10;p+fBZyJA2CWoIPe+SqR0aU4GXd9WxMG72tqgD7LOpK7xFeCmlHEUjaTBgsNCjhWtckpvh4dRcDlf&#10;t9vxe2R2p0l2Xu3M3cburlS30yynIDw1/h/+tTdaQRwNh/B9E56An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KvpwgAAAN0AAAAPAAAAAAAAAAAAAAAAAJgCAABkcnMvZG93&#10;bnJldi54bWxQSwUGAAAAAAQABAD1AAAAhwMAAAAA&#10;" path="m30,l17,5,7,15,2,27,,40r5,l10,35r5,-3l20,27,27,15,30,e" filled="f" strokecolor="#e15520" strokeweight="0">
                <v:path arrowok="t" o:connecttype="custom" o:connectlocs="19050,0;10795,3175;4445,9525;1270,17145;0,25400;3175,25400;6350,22225;9525,20320;12700,17145;17145,9525;19050,0" o:connectangles="0,0,0,0,0,0,0,0,0,0,0"/>
              </v:shape>
              <v:shape id="Freeform 2036" o:spid="_x0000_s3060" style="position:absolute;left:1028;top:3009;width:172;height:350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zZ8MA&#10;AADdAAAADwAAAGRycy9kb3ducmV2LnhtbESPzWoCMRSF94W+Q7iCu5pRi5TRKFIQVLqpWteXyXUy&#10;mNwMSRzHtzeFQpeH8/NxFqveWdFRiI1nBeNRAYK48rrhWsHpuHn7ABETskbrmRQ8KMJq+fqywFL7&#10;O39Td0i1yCMcS1RgUmpLKWNlyGEc+ZY4excfHKYsQy11wHsed1ZOimImHTacCQZb+jRUXQ83lyGd&#10;O+8v09t41oWtNYl/1l87q9Rw0K/nIBL16T/8195qBZNi+g6/b/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lzZ8MAAADdAAAADwAAAAAAAAAAAAAAAACYAgAAZHJzL2Rv&#10;d25yZXYueG1sUEsFBgAAAAAEAAQA9QAAAIgDAAAAAA==&#10;" path="m,55l27,,,55xe" filled="f" strokecolor="#e15520" strokeweight="0">
                <v:path arrowok="t" o:connecttype="custom" o:connectlocs="0,34925;17145,0;0,34925" o:connectangles="0,0,0"/>
              </v:shape>
              <v:shape id="Freeform 2037" o:spid="_x0000_s3061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NasQA&#10;AADdAAAADwAAAGRycy9kb3ducmV2LnhtbESPzYrCQBCE74LvMLTgTSfqKhoziisEvHjY6AM0mc4P&#10;ZnpiZtZk335nQdhjUVVfUclxMI14UedqywoW8wgEcW51zaWC+y2dbUE4j6yxsUwKfsjB8TAeJRhr&#10;2/MXvTJfigBhF6OCyvs2ltLlFRl0c9sSB6+wnUEfZFdK3WEf4KaRyyjaSIM1h4UKWzpXlD+yb6MA&#10;Vx/9pemLNEVaP+tru1uknzulppPhtAfhafD/4Xf7ohUso9Ua/t6EJ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aTWrEAAAA3QAAAA8AAAAAAAAAAAAAAAAAmAIAAGRycy9k&#10;b3ducmV2LnhtbFBLBQYAAAAABAAEAPUAAACJAwAAAAA=&#10;" path="m34,l20,5,10,13,2,23,,35r5,l12,33r5,-3l22,25r5,-5l29,15,32,8,34,xe" fillcolor="#f3be00" stroked="f">
                <v:path arrowok="t" o:connecttype="custom" o:connectlocs="21590,0;12700,3175;6350,8255;1270,14605;0,22225;3175,22225;7620,20955;10795,19050;13970,15875;17145,12700;18415,9525;20320,5080;21590,0" o:connectangles="0,0,0,0,0,0,0,0,0,0,0,0,0"/>
              </v:shape>
              <v:shape id="Freeform 2038" o:spid="_x0000_s3062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n5RMQA&#10;AADdAAAADwAAAGRycy9kb3ducmV2LnhtbESPwWrDMBBE74H+g9hCbrFch4TGtWySQqE5Nskhx8Xa&#10;2mqtlbEU2/n7qlDocZiZN0xRzbYTIw3eOFbwlKQgiGunDTcKLue31TMIH5A1do5JwZ08VOXDosBc&#10;u4k/aDyFRkQI+xwVtCH0uZS+bsmiT1xPHL1PN1gMUQ6N1ANOEW47maXpVlo0HBda7Om1pfr7dLMK&#10;vq5+tzm6Wz3d9Xhw487M3dUotXyc9y8gAs3hP/zXftcKsnS9hd838Qn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Z+UTEAAAA3QAAAA8AAAAAAAAAAAAAAAAAmAIAAGRycy9k&#10;b3ducmV2LnhtbFBLBQYAAAAABAAEAPUAAACJAwAAAAA=&#10;" path="m34,l20,5,10,13,2,23,,35r5,l12,33r5,-3l22,25r5,-5l29,15,32,8,34,xe" filled="f" strokecolor="#e15520" strokeweight="0">
                <v:path arrowok="t" o:connecttype="custom" o:connectlocs="21590,0;12700,3175;6350,8255;1270,14605;0,22225;3175,22225;7620,20955;10795,19050;13970,15875;17145,12700;18415,9525;20320,5080;21590,0" o:connectangles="0,0,0,0,0,0,0,0,0,0,0,0,0"/>
              </v:shape>
              <v:shape id="Freeform 2039" o:spid="_x0000_s3063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9aMYA&#10;AADdAAAADwAAAGRycy9kb3ducmV2LnhtbESPQWvCQBSE7wX/w/IEb3WTSFWiq4gg9lJLbUvp7ZF9&#10;ZoPZtyG7NfHfuwXB4zAz3zDLdW9rcaHWV44VpOMEBHHhdMWlgq/P3fMchA/IGmvHpOBKHtarwdMS&#10;c+06/qDLMZQiQtjnqMCE0ORS+sKQRT92DXH0Tq61GKJsS6lb7CLc1jJLkqm0WHFcMNjQ1lBxPv5Z&#10;BT9vFe1xVzbdeT//fT+Y79n1JVVqNOw3CxCB+vAI39uvWkGWTGbw/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O9aMYAAADdAAAADwAAAAAAAAAAAAAAAACYAgAAZHJz&#10;L2Rvd25yZXYueG1sUEsFBgAAAAAEAAQA9QAAAIsDAAAAAA==&#10;" path="m,50l30,,,50xe" fillcolor="#f3be00" stroked="f">
                <v:path arrowok="t" o:connecttype="custom" o:connectlocs="0,31750;19050,0;0,31750" o:connectangles="0,0,0"/>
              </v:shape>
              <v:shape id="Freeform 2040" o:spid="_x0000_s3064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bqsQA&#10;AADdAAAADwAAAGRycy9kb3ducmV2LnhtbERPy2oCMRTdF/yHcAtupGZ8IGVqFPGFYCutFtrlZXI7&#10;GZzcDJOoo19vFkKXh/MeTxtbijPVvnCsoNdNQBBnThecK/g+rF5eQfiArLF0TAqu5GE6aT2NMdXu&#10;wl903odcxBD2KSowIVSplD4zZNF3XUUcuT9XWwwR1rnUNV5iuC1lP0lG0mLBscFgRXND2XF/sgrk&#10;tmPoZ/jxy7f15+F9Qcvtrlgq1X5uZm8gAjXhX/xwb7SCfjKIc+Ob+AT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W6rEAAAA3QAAAA8AAAAAAAAAAAAAAAAAmAIAAGRycy9k&#10;b3ducmV2LnhtbFBLBQYAAAAABAAEAPUAAACJAwAAAAA=&#10;" path="m,50l30,,,50xe" filled="f" strokecolor="#e15520" strokeweight="0">
                <v:path arrowok="t" o:connecttype="custom" o:connectlocs="0,31750;19050,0;0,31750" o:connectangles="0,0,0"/>
              </v:shape>
              <v:shape id="Freeform 2041" o:spid="_x0000_s3065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bXk8cA&#10;AADdAAAADwAAAGRycy9kb3ducmV2LnhtbESPT2vCQBTE74V+h+UVeim6MdKg0VWsUOjJUv+dn9ln&#10;Esy+jdlV12/vFgo9DjPzG2Y6D6YRV+pcbVnBoJ+AIC6srrlUsN189kYgnEfW2FgmBXdyMJ89P00x&#10;1/bGP3Rd+1JECLscFVTet7mUrqjIoOvbljh6R9sZ9FF2pdQd3iLcNDJNkkwarDkuVNjSsqLitL4Y&#10;BaPLKVsdQvOdnZcfg/CWtvvx7l2p15ewmIDwFPx/+K/9pRWkyXAMv2/i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215PHAAAA3QAAAA8AAAAAAAAAAAAAAAAAmAIAAGRy&#10;cy9kb3ducmV2LnhtbFBLBQYAAAAABAAEAPUAAACMAwAAAAA=&#10;" path="m35,l20,5,10,12,3,22,,35,10,32,22,25r5,-5l30,15,32,7,35,xe" fillcolor="#f3be00" stroked="f">
                <v:path arrowok="t" o:connecttype="custom" o:connectlocs="22225,0;12700,3175;6350,7620;1905,13970;0,22225;6350,20320;13970,15875;17145,12700;19050,9525;20320,4445;22225,0" o:connectangles="0,0,0,0,0,0,0,0,0,0,0"/>
              </v:shape>
              <v:shape id="Freeform 2042" o:spid="_x0000_s3066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ze7cMA&#10;AADdAAAADwAAAGRycy9kb3ducmV2LnhtbERP3WrCMBS+F3yHcARvhiZzQ6QaxU0Gm7ua9gEOzbGN&#10;Niddk9n69uZi4OXH97/a9K4WV2qD9azheapAEBfeWC415MePyQJEiMgGa8+k4UYBNuvhYIWZ8R3/&#10;0PUQS5FCOGSooYqxyaQMRUUOw9Q3xIk7+dZhTLAtpWmxS+GuljOl5tKh5dRQYUPvFRWXw5/TUJzt&#10;k3rr7Hf+svs90Zff54vzXuvxqN8uQUTq40P87/40GmbqNe1Pb9IT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ze7cMAAADdAAAADwAAAAAAAAAAAAAAAACYAgAAZHJzL2Rv&#10;d25yZXYueG1sUEsFBgAAAAAEAAQA9QAAAIgDAAAAAA==&#10;" path="m35,l20,5,10,12,3,22,,35,10,32,22,25r5,-5l30,15,32,7,35,xe" filled="f" strokecolor="#e15520" strokeweight="0">
                <v:path arrowok="t" o:connecttype="custom" o:connectlocs="22225,0;12700,3175;6350,7620;1905,13970;0,22225;6350,20320;13970,15875;17145,12700;19050,9525;20320,4445;22225,0" o:connectangles="0,0,0,0,0,0,0,0,0,0,0"/>
              </v:shape>
              <v:shape id="Freeform 2043" o:spid="_x0000_s3067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8GMUA&#10;AADdAAAADwAAAGRycy9kb3ducmV2LnhtbESPX2vCMBTF3wd+h3AHe1tTZUipRpG5gQ/zwW6w+XZp&#10;rm2xuQlJtPXbL8Jgj4fz58dZrkfTiyv50FlWMM1yEMS11R03Cr4+358LECEia+wtk4IbBVivJg9L&#10;LLUd+EDXKjYijXAoUUEboyulDHVLBkNmHXHyTtYbjEn6RmqPQxo3vZzl+Vwa7DgRWnT02lJ9ri4m&#10;Qfzhhm/bb+eK+fG8/xg6+VNUSj09jpsFiEhj/A//tXdawSx/mcL9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jwYxQAAAN0AAAAPAAAAAAAAAAAAAAAAAJgCAABkcnMv&#10;ZG93bnJldi54bWxQSwUGAAAAAAQABAD1AAAAigMAAAAA&#10;" path="m,45l32,,,45xe" fillcolor="#f3be00" stroked="f">
                <v:path arrowok="t" o:connecttype="custom" o:connectlocs="0,28575;20320,0;0,28575" o:connectangles="0,0,0"/>
              </v:shape>
              <v:shape id="Freeform 2044" o:spid="_x0000_s3068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0wsUA&#10;AADdAAAADwAAAGRycy9kb3ducmV2LnhtbESPzWrDMBCE74G+g9hAbokUE0JxooQmbaEUcsjPAyzW&#10;1ja2Vq6k2u7bV4FAj8PMfMNs96NtRU8+1I41LBcKBHHhTM2lhtv1ff4MIkRkg61j0vBLAfa7p8kW&#10;c+MGPlN/iaVIEA45aqhi7HIpQ1GRxbBwHXHyvpy3GJP0pTQehwS3rcyUWkuLNaeFCjs6VlQ0lx+r&#10;wb+Vqvs+9u2Jh9dr83lowvlw03o2HV82ICKN8T/8aH8YDZlaZXB/k5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7TCxQAAAN0AAAAPAAAAAAAAAAAAAAAAAJgCAABkcnMv&#10;ZG93bnJldi54bWxQSwUGAAAAAAQABAD1AAAAigMAAAAA&#10;" path="m,45l32,,,45xe" filled="f" strokecolor="#e15520" strokeweight="0">
                <v:path arrowok="t" o:connecttype="custom" o:connectlocs="0,28575;20320,0;0,28575" o:connectangles="0,0,0"/>
              </v:shape>
              <v:shape id="Freeform 2045" o:spid="_x0000_s3069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+Ef8MA&#10;AADdAAAADwAAAGRycy9kb3ducmV2LnhtbERPy6rCMBTcC/5DOII7TX1wKdUoKogu7sbHQneH5tgW&#10;m5PaRK33641wwcUshnkx03ljSvGg2hWWFQz6EQji1OqCMwXHw7oXg3AeWWNpmRS8yMF81m5NMdH2&#10;yTt67H0mQgm7BBXk3leJlC7NyaDr24o4aBdbG/SB1pnUNT5DuSnlMIp+pMGCw0KOFa1ySq/7u1Fw&#10;yG7x6vfv1hTnAS/TzclfApTqdprFBISnxn/N/+mtVjCMxiP4vAlP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+Ef8MAAADdAAAADwAAAAAAAAAAAAAAAACYAgAAZHJzL2Rv&#10;d25yZXYueG1sUEsFBgAAAAAEAAQA9QAAAIgDAAAAAA==&#10;" path="m37,l25,3,13,10,5,20,,33,13,30,25,23r5,-5l35,13,37,8,37,xe" fillcolor="#f3be00" stroked="f">
                <v:path arrowok="t" o:connecttype="custom" o:connectlocs="23495,0;15875,1905;8255,6350;3175,12700;0,20955;8255,19050;15875,14605;19050,11430;22225,8255;23495,5080;23495,0" o:connectangles="0,0,0,0,0,0,0,0,0,0,0"/>
              </v:shape>
              <v:shape id="Freeform 2046" o:spid="_x0000_s3070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TKysYA&#10;AADdAAAADwAAAGRycy9kb3ducmV2LnhtbESPQYvCMBSE74L/ITxhL6KpUkWqUdRFWA97sHrx9mie&#10;bbF5qU3U7v76zYLgcZiZb5jFqjWVeFDjSssKRsMIBHFmdcm5gtNxN5iBcB5ZY2WZFPyQg9Wy21lg&#10;ou2TD/RIfS4ChF2CCgrv60RKlxVk0A1tTRy8i20M+iCbXOoGnwFuKjmOoqk0WHJYKLCmbUHZNb0b&#10;Bd+Z2cSX31lfV+vP/Xk3ucV7N1Xqo9eu5yA8tf4dfrW/tIJxFMfw/yY8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TKysYAAADdAAAADwAAAAAAAAAAAAAAAACYAgAAZHJz&#10;L2Rvd25yZXYueG1sUEsFBgAAAAAEAAQA9QAAAIsDAAAAAA==&#10;" path="m37,l25,3,13,10,5,20,,33,13,30,25,23r5,-5l35,13,37,8,37,xe" filled="f" strokecolor="#e15520" strokeweight="0">
                <v:path arrowok="t" o:connecttype="custom" o:connectlocs="23495,0;15875,1905;8255,6350;3175,12700;0,20955;8255,19050;15875,14605;19050,11430;22225,8255;23495,5080;23495,0" o:connectangles="0,0,0,0,0,0,0,0,0,0,0"/>
              </v:shape>
              <v:shape id="Freeform 2047" o:spid="_x0000_s3071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mz8AA&#10;AADdAAAADwAAAGRycy9kb3ducmV2LnhtbERPTWvCQBC9F/wPywje6kbbikRXkUKLh/bQKJ7H7JgE&#10;M7Nhd9X033cLgsf3zVuue27VlXxonBiYjDNQJKWzjVQG9ruP5zmoEFEstk7IwC8FWK8GT0vMrbvJ&#10;D12LWKlUIiFHA3WMXa51KGtiDGPXkSTt5DxjTNBX2nq8pXJu9TTLZpqxkbRQY0fvNZXn4sIG/HHO&#10;cigqftHy9d2GC3/uEm9Gw36zABWpjw/zPb21BqbZ6xv8v0lPQK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ymz8AAAADdAAAADwAAAAAAAAAAAAAAAACYAgAAZHJzL2Rvd25y&#10;ZXYueG1sUEsFBgAAAAAEAAQA9QAAAIUDAAAAAA==&#10;" path="m,47l40,,,47xe" fillcolor="#f3be00" stroked="f">
                <v:path arrowok="t" o:connecttype="custom" o:connectlocs="0,29845;25400,0;0,29845" o:connectangles="0,0,0"/>
              </v:shape>
              <v:shape id="Freeform 2048" o:spid="_x0000_s3072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kCsMA&#10;AADdAAAADwAAAGRycy9kb3ducmV2LnhtbESPT4vCMBTE7wt+h/CEva2JRVSqUUQQPCyCf8Dro3m2&#10;xealJtF2v/1mYcHjMDO/YZbr3jbiRT7UjjWMRwoEceFMzaWGy3n3NQcRIrLBxjFp+KEA69XgY4m5&#10;cR0f6XWKpUgQDjlqqGJscylDUZHFMHItcfJuzluMSfpSGo9dgttGZkpNpcWa00KFLW0rKu6np9Ug&#10;j13Irup7Zg+T6+ypHHp5eGj9Oew3CxCR+vgO/7f3RkOmJlP4e5Oe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jkCsMAAADdAAAADwAAAAAAAAAAAAAAAACYAgAAZHJzL2Rv&#10;d25yZXYueG1sUEsFBgAAAAAEAAQA9QAAAIgDAAAAAA==&#10;" path="m,47l40,,,47xe" filled="f" strokecolor="#e15520" strokeweight="0">
                <v:path arrowok="t" o:connecttype="custom" o:connectlocs="0,29845;25400,0;0,29845" o:connectangles="0,0,0"/>
              </v:shape>
              <v:shape id="Freeform 2049" o:spid="_x0000_s3073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fljcUA&#10;AADdAAAADwAAAGRycy9kb3ducmV2LnhtbESPQWsCMRSE70L/Q3gFL6VmtVbL1iitIHoTrfX82Lxu&#10;liYvSxJ1+++NUPA4zMw3zGzROSvOFGLjWcFwUIAgrrxuuFZw+Fo9v4GICVmj9UwK/ijCYv7Qm2Gp&#10;/YV3dN6nWmQIxxIVmJTaUspYGXIYB74lzt6PDw5TlqGWOuAlw52Vo6KYSIcN5wWDLS0NVb/7k1Ow&#10;/DysT8PjZJy+7dNrDC+7rWWjVP+x+3gHkahL9/B/e6MVjIrxFG5v8hO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+WNxQAAAN0AAAAPAAAAAAAAAAAAAAAAAJgCAABkcnMv&#10;ZG93bnJldi54bWxQSwUGAAAAAAQABAD1AAAAigMAAAAA&#10;" path="m40,l25,5,12,10,5,20,,32,12,30,25,25r5,-5l35,15,37,7,40,xe" fillcolor="#f3be00" stroked="f">
                <v:path arrowok="t" o:connecttype="custom" o:connectlocs="25400,0;15875,3175;7620,6350;3175,12700;0,20320;7620,19050;15875,15875;19050,12700;22225,9525;23495,4445;25400,0" o:connectangles="0,0,0,0,0,0,0,0,0,0,0"/>
              </v:shape>
              <v:shape id="Freeform 2050" o:spid="_x0000_s3074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aJscIA&#10;AADdAAAADwAAAGRycy9kb3ducmV2LnhtbERPTWvCQBC9F/oflin0UnRTG7TEbKQIlh41lp6n2TEJ&#10;ZmdDdjTpv+8eBI+P951vJtepKw2h9WzgdZ6AIq68bbk28H3czd5BBUG22HkmA38UYFM8PuSYWT/y&#10;ga6l1CqGcMjQQCPSZ1qHqiGHYe574sid/OBQIhxqbQccY7jr9CJJltphy7GhwZ62DVXn8uIMjD/7&#10;35d6tR0PJ+ne9L6V9DO1xjw/TR9rUEKT3MU395c1sEjSODe+iU9A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omxwgAAAN0AAAAPAAAAAAAAAAAAAAAAAJgCAABkcnMvZG93&#10;bnJldi54bWxQSwUGAAAAAAQABAD1AAAAhwMAAAAA&#10;" path="m40,l25,5,12,10,5,20,,32,12,30,25,25r5,-5l35,15,37,7,40,xe" filled="f" strokecolor="#e15520" strokeweight="0">
                <v:path arrowok="t" o:connecttype="custom" o:connectlocs="25400,0;15875,3175;7620,6350;3175,12700;0,20320;7620,19050;15875,15875;19050,12700;22225,9525;23495,4445;25400,0" o:connectangles="0,0,0,0,0,0,0,0,0,0,0"/>
              </v:shape>
              <v:shape id="Freeform 2051" o:spid="_x0000_s3075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wkDMYA&#10;AADdAAAADwAAAGRycy9kb3ducmV2LnhtbESPwWrDMBBE74X+g9hCb42c1A2JEyWUQqkPvjTJIcfF&#10;2thurZWRVMv9+6oQyHGYmTfMdj+ZXozkfGdZwXyWgSCure64UXA6vj+tQPiArLG3TAp+ycN+d3+3&#10;xULbyJ80HkIjEoR9gQraEIZCSl+3ZNDP7ECcvIt1BkOSrpHaYUxw08tFli2lwY7TQosDvbVUfx9+&#10;jIIx/8i/YnWOL0MsSz+PVXDPlVKPD9PrBkSgKdzC13apFSyyfA3/b9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wkDMYAAADdAAAADwAAAAAAAAAAAAAAAACYAgAAZHJz&#10;L2Rvd25yZXYueG1sUEsFBgAAAAAEAAQA9QAAAIsDAAAAAA==&#10;" path="m,48l37,,,48xe" fillcolor="#f3be00" stroked="f">
                <v:path arrowok="t" o:connecttype="custom" o:connectlocs="0,30480;23495,0;0,30480" o:connectangles="0,0,0"/>
              </v:shape>
              <v:shape id="Freeform 2052" o:spid="_x0000_s3076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3JsQA&#10;AADdAAAADwAAAGRycy9kb3ducmV2LnhtbERPS0sDMRC+C/0PYQrebOKCD7ZNiwiiVUtpLfQ6bsbN&#10;1s1k2Yzt+u/NQejx43vPFkNo1ZH61ES2cD0xoIir6BquLew+nq7uQSVBdthGJgu/lGAxH13MsHTx&#10;xBs6bqVWOYRTiRa8SFdqnSpPAdMkdsSZ+4p9QMmwr7Xr8ZTDQ6sLY251wIZzg8eOHj1V39ufYOGz&#10;uHuVsG7374fd2/JgVv5ZlhtrL8fDwxSU0CBn8b/7xVkozE3en9/kJ6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S9ybEAAAA3QAAAA8AAAAAAAAAAAAAAAAAmAIAAGRycy9k&#10;b3ducmV2LnhtbFBLBQYAAAAABAAEAPUAAACJAwAAAAA=&#10;" path="m,48l37,,,48xe" filled="f" strokecolor="#e15520" strokeweight="0">
                <v:path arrowok="t" o:connecttype="custom" o:connectlocs="0,30480;23495,0;0,30480" o:connectangles="0,0,0"/>
              </v:shape>
              <v:shape id="Freeform 2053" o:spid="_x0000_s3077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6scYA&#10;AADdAAAADwAAAGRycy9kb3ducmV2LnhtbESPQWvCQBSE7wX/w/IEb3WzQkSiq4ggFqoUrQjentln&#10;Esy+DdlV47/vFgo9DjPzDTNbdLYWD2p95ViDGiYgiHNnKi40HL/X7xMQPiAbrB2Thhd5WMx7bzPM&#10;jHvynh6HUIgIYZ+hhjKEJpPS5yVZ9EPXEEfv6lqLIcq2kKbFZ4TbWo6SZCwtVhwXSmxoVVJ+O9yt&#10;hos5qd14sk3TnXrtN+osz5/3L60H/W45BRGoC//hv/aH0TBKUgW/b+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L6scYAAADdAAAADwAAAAAAAAAAAAAAAACYAgAAZHJz&#10;L2Rvd25yZXYueG1sUEsFBgAAAAAEAAQA9QAAAIsDAAAAAA==&#10;" path="m37,l30,,22,3,17,5,12,8,7,13,5,20,2,28,,35,12,33,25,25r5,-5l32,15,37,8,37,xe" fillcolor="#f3be00" stroked="f">
    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    </v:shape>
              <v:shape id="Freeform 2054" o:spid="_x0000_s3078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Q4ccA&#10;AADdAAAADwAAAGRycy9kb3ducmV2LnhtbESPX2vCMBTF3wd+h3CFvc3Ujv2hM4psiBMEUQdjb5fm&#10;Lu1sbkoS2/rtzWCwx8M553c4s8VgG9GRD7VjBdNJBoK4dLpmo+DjuLp7BhEissbGMSm4UIDFfHQz&#10;w0K7nvfUHaIRCcKhQAVVjG0hZSgrshgmriVO3rfzFmOS3kjtsU9w28g8yx6lxZrTQoUtvVZUng5n&#10;q+Cne9Kf5m29uvfHr67c6H653RmlbsfD8gVEpCH+h//a71pBnj3k8PsmP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YEOHHAAAA3QAAAA8AAAAAAAAAAAAAAAAAmAIAAGRy&#10;cy9kb3ducmV2LnhtbFBLBQYAAAAABAAEAPUAAACMAwAAAAA=&#10;" path="m37,l30,,22,3,17,5,12,8,7,13,5,20,2,28,,35,12,33,25,25r5,-5l32,15,37,8,37,e" filled="f" strokecolor="#e15520" strokeweight="0">
    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    </v:shape>
              <v:shape id="Freeform 2055" o:spid="_x0000_s3079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pcUcUA&#10;AADdAAAADwAAAGRycy9kb3ducmV2LnhtbESPQWvCQBSE74X+h+UVeqsbI5USXUVKlRSqkFTvj+wz&#10;CWbfxt1V03/fFQo9DjPzDTNfDqYTV3K+taxgPEpAEFdWt1wr2H+vX95A+ICssbNMCn7Iw3Lx+DDH&#10;TNsbF3QtQy0ihH2GCpoQ+kxKXzVk0I9sTxy9o3UGQ5SultrhLcJNJ9MkmUqDLceFBnt6b6g6lRej&#10;wLgPG8qTncpik58Pw3b3efkipZ6fhtUMRKAh/If/2rlWkCavE7i/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lxRxQAAAN0AAAAPAAAAAAAAAAAAAAAAAJgCAABkcnMv&#10;ZG93bnJldi54bWxQSwUGAAAAAAQABAD1AAAAigMAAAAA&#10;" path="m,52l28,,,52xe" fillcolor="#f3be00" stroked="f">
                <v:path arrowok="t" o:connecttype="custom" o:connectlocs="0,33020;17780,0;0,33020" o:connectangles="0,0,0"/>
              </v:shape>
              <v:shape id="Freeform 2056" o:spid="_x0000_s3080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yXMIA&#10;AADdAAAADwAAAGRycy9kb3ducmV2LnhtbESPQYvCMBSE7wv+h/AEL4umFlekGkUExatdBY+P5tkW&#10;m5faxFr/vREEj8PMfMMsVp2pREuNKy0rGI8iEMSZ1SXnCo7/2+EMhPPIGivLpOBJDlbL3s8CE20f&#10;fKA29bkIEHYJKii8rxMpXVaQQTeyNXHwLrYx6INscqkbfAS4qWQcRVNpsOSwUGBNm4Kya3o3Cm7r&#10;2N7zbZvVz1Sffqvr7pxejFKDfreeg/DU+W/4095rBXH0N4H3m/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LJcwgAAAN0AAAAPAAAAAAAAAAAAAAAAAJgCAABkcnMvZG93&#10;bnJldi54bWxQSwUGAAAAAAQABAD1AAAAhwMAAAAA&#10;" path="m,52l28,,,52xe" filled="f" strokecolor="#e15520" strokeweight="0">
                <v:path arrowok="t" o:connecttype="custom" o:connectlocs="0,33020;17780,0;0,33020" o:connectangles="0,0,0"/>
              </v:shape>
              <v:shape id="Freeform 2057" o:spid="_x0000_s3081" style="position:absolute;left:1149;top:5213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eZ8QA&#10;AADdAAAADwAAAGRycy9kb3ducmV2LnhtbESPQWsCMRSE74L/ITyht5qs1NKuRtFCadGTtgePj81z&#10;s7h5WZKo2/56Uyh4HGbmG2a+7F0rLhRi41lDMVYgiCtvGq41fH+9P76AiAnZYOuZNPxQhOViOJhj&#10;afyVd3TZp1pkCMcSNdiUulLKWFlyGMe+I87e0QeHKctQSxPwmuGulROlnqXDhvOCxY7eLFWn/dlp&#10;WG9efXHuKRiKT8WvP2w/rNpq/TDqVzMQifp0D/+3P42GiZpO4e9Nf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lnmfEAAAA3QAAAA8AAAAAAAAAAAAAAAAAmAIAAGRycy9k&#10;b3ducmV2LnhtbFBLBQYAAAAABAAEAPUAAACJAwAAAAA=&#10;" path="m40,50l,,40,50xm40,50r5,15l55,75r12,5l82,80,80,72,77,67,72,60,67,55,63,52,55,50r-7,l40,50xe" fillcolor="#f3be00" stroked="f">
                <v:path arrowok="t" o:connecttype="custom" o:connectlocs="25400,31750;0,0;25400,31750;25400,31750;28575,41275;34925,47625;42545,50800;52070,50800;50800,45720;48895,42545;45720,38100;42545,34925;40005,33020;34925,31750;30480,31750;25400,31750" o:connectangles="0,0,0,0,0,0,0,0,0,0,0,0,0,0,0,0"/>
                <o:lock v:ext="edit" verticies="t"/>
              </v:shape>
              <v:shape id="Freeform 2058" o:spid="_x0000_s3082" style="position:absolute;left:1149;top:5213;width:254;height:317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zj7MYA&#10;AADdAAAADwAAAGRycy9kb3ducmV2LnhtbESPQWvCQBSE7wX/w/IEb7qpoC3RVapQ6KEUmtqCt2f2&#10;mQSzb+Puq6b/vlsQehxm5htmue5dqy4UYuPZwP0kA0VcettwZWD38Tx+BBUF2WLrmQz8UIT1anC3&#10;xNz6K7/TpZBKJQjHHA3UIl2udSxrchgnviNO3tEHh5JkqLQNeE1w1+ppls21w4bTQo0dbWsqT8W3&#10;M/DWfn2+bjcPzveH/ZELkXPYWWNGw/5pAUqol//wrf1iDUyz2Rz+3qQ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zj7MYAAADdAAAADwAAAAAAAAAAAAAAAACYAgAAZHJz&#10;L2Rvd25yZXYueG1sUEsFBgAAAAAEAAQA9QAAAIsDAAAAAA==&#10;" path="m40,50l,,40,50xe" filled="f" strokecolor="#e15520" strokeweight=".1pt">
                <v:path arrowok="t" o:connecttype="custom" o:connectlocs="25400,31750;0,0;25400,31750" o:connectangles="0,0,0"/>
              </v:shape>
              <v:shape id="Freeform 2059" o:spid="_x0000_s3083" style="position:absolute;left:1403;top:5530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WW8cA&#10;AADdAAAADwAAAGRycy9kb3ducmV2LnhtbESPW2sCMRSE34X+h3AKvmlSwQtbo7SllULB+0P7dtwc&#10;d5duTpZN1NVfbwTBx2FmvmHG08aW4ki1LxxreOkqEMSpMwVnGrabr84IhA/IBkvHpOFMHqaTp9YY&#10;E+NOvKLjOmQiQtgnqCEPoUqk9GlOFn3XVcTR27vaYoiyzqSp8RThtpQ9pQbSYsFxIceKPnJK/9cH&#10;q6G5LP4G+/7nYVf+WrX7WdL7YjbXuv3cvL2CCNSER/je/jYaeqo/hNub+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J1lvHAAAA3QAAAA8AAAAAAAAAAAAAAAAAmAIAAGRy&#10;cy9kb3ducmV2LnhtbFBLBQYAAAAABAAEAPUAAACMAwAAAAA=&#10;" path="m,l5,15,15,25r12,5l42,30,40,22,37,17,32,10,27,5,23,2,15,,8,,,xe" filled="f" strokecolor="#e15520" strokeweight=".1pt">
                <v:path arrowok="t" o:connecttype="custom" o:connectlocs="0,0;3175,9525;9525,15875;17145,19050;26670,19050;25400,13970;23495,10795;20320,6350;17145,3175;14605,1270;9525,0;5080,0;0,0" o:connectangles="0,0,0,0,0,0,0,0,0,0,0,0,0"/>
              </v:shape>
              <v:shape id="Freeform 2060" o:spid="_x0000_s3084" style="position:absolute;left:1073;top:4991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C7MQA&#10;AADdAAAADwAAAGRycy9kb3ducmV2LnhtbESPwWoCMRCG70LfIUyhN00UlLo1SitIS09WC+1x2Iyb&#10;xc1k2UR3+/adg+Bx+Of/Zr7VZgiNulKX6sgWphMDiriMrubKwvdxN34GlTKywyYyWfijBJv1w2iF&#10;hYs9f9H1kCslEE4FWvA5t4XWqfQUME1iSyzZKXYBs4xdpV2HvcBDo2fGLHTAmuWCx5a2nsrz4RIs&#10;DEvz85vCdH5887jt3z/3wq+sfXocXl9AZRryffnW/nAWZmYu74qNmI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AuzEAAAA3QAAAA8AAAAAAAAAAAAAAAAAmAIAAGRycy9k&#10;b3ducmV2LnhtbFBLBQYAAAAABAAEAPUAAACJAwAAAAA=&#10;" path="m35,52l,,35,52xm35,52r7,13l52,75r10,5l77,80,75,75,72,67,67,62,62,57,57,52,50,50r-8,l35,52xe" fillcolor="#f3be00" stroked="f">
                <v:path arrowok="t" o:connecttype="custom" o:connectlocs="22225,33020;0,0;22225,33020;22225,33020;26670,41275;33020,47625;39370,50800;48895,50800;47625,47625;45720,42545;42545,39370;39370,36195;36195,33020;31750,31750;26670,31750;22225,33020" o:connectangles="0,0,0,0,0,0,0,0,0,0,0,0,0,0,0,0"/>
                <o:lock v:ext="edit" verticies="t"/>
              </v:shape>
              <v:shape id="Freeform 2061" o:spid="_x0000_s3085" style="position:absolute;left:1073;top:4991;width:222;height:330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ERk8YA&#10;AADdAAAADwAAAGRycy9kb3ducmV2LnhtbESPQWsCMRSE70L/Q3iCN00ULHZrlFIpVKiHaint7bF5&#10;3SxuXpYkq2t/fVMQPA4z8w2zXPeuEScKsfasYTpRIIhLb2quNHwcXsYLEDEhG2w8k4YLRViv7gZL&#10;LIw/8zud9qkSGcKxQA02pbaQMpaWHMaJb4mz9+ODw5RlqKQJeM5w18iZUvfSYc15wWJLz5bK475z&#10;Gr539qvbdEl9+u1Oho18+zXHUuvRsH96BJGoT7fwtf1qNMzU/AH+3+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ERk8YAAADdAAAADwAAAAAAAAAAAAAAAACYAgAAZHJz&#10;L2Rvd25yZXYueG1sUEsFBgAAAAAEAAQA9QAAAIsDAAAAAA==&#10;" path="m35,52l,,35,52xe" filled="f" strokecolor="#e15520" strokeweight=".1pt">
                <v:path arrowok="t" o:connecttype="custom" o:connectlocs="22225,33020;0,0;22225,33020" o:connectangles="0,0,0"/>
              </v:shape>
              <v:shape id="Freeform 2062" o:spid="_x0000_s3086" style="position:absolute;left:1295;top:5308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EksQA&#10;AADdAAAADwAAAGRycy9kb3ducmV2LnhtbERPy2oCMRTdC/5DuEJ3mih0KFOjtGKLINRXF7q7Tq4z&#10;g5ObYRJ16tebRcHl4bzH09ZW4kqNLx1rGA4UCOLMmZJzDb+7r/4bCB+QDVaOScMfeZhOup0xpsbd&#10;eEPXbchFDGGfooYihDqV0mcFWfQDVxNH7uQaiyHCJpemwVsMt5UcKZVIiyXHhgJrmhWUnbcXq6G9&#10;rw7J6XV+OVZ7q47LNX2uvn+0fum1H+8gArXhKf53L4yGkUri/vgmPg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MhJLEAAAA3QAAAA8AAAAAAAAAAAAAAAAAmAIAAGRycy9k&#10;b3ducmV2LnhtbFBLBQYAAAAABAAEAPUAAACJAwAAAAA=&#10;" path="m,2l7,15,17,25r10,5l42,30,40,25,37,17,32,12,27,7,22,2,15,,7,,,2xe" filled="f" strokecolor="#e15520" strokeweight=".1pt">
                <v:path arrowok="t" o:connecttype="custom" o:connectlocs="0,1270;4445,9525;10795,15875;17145,19050;26670,19050;25400,15875;23495,10795;20320,7620;17145,4445;13970,1270;9525,0;4445,0;0,1270" o:connectangles="0,0,0,0,0,0,0,0,0,0,0,0,0"/>
              </v:shape>
              <v:shape id="Freeform 2063" o:spid="_x0000_s3087" style="position:absolute;left:933;top:4800;width:533;height:508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2jMYA&#10;AADdAAAADwAAAGRycy9kb3ducmV2LnhtbESPQUvDQBSE7wX/w/IEL8XuNodSYrdFA4pgLzYKPT6y&#10;zySYfRuzzzT9925B6HGYmW+YzW7ynRppiG1gC8uFAUVcBddybeGjfL5fg4qC7LALTBbOFGG3vZlt&#10;MHfhxO80HqRWCcIxRwuNSJ9rHauGPMZF6ImT9xUGj5LkUGs34CnBfaczY1baY8tpocGeioaq78Ov&#10;t1Ca4mfPBb9V86dPOcrx5dyNmbV3t9PjAyihSa7h//ars5CZ1RIub9IT0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l2jMYAAADdAAAADwAAAAAAAAAAAAAAAACYAgAAZHJz&#10;L2Rvd25yZXYueG1sUEsFBgAAAAAEAAQA9QAAAIsDAAAAAA==&#10;" path="m42,50l,,42,50xm42,50r5,12l57,72r12,5l84,80,82,72,79,65,74,60,69,55,64,50r-7,l49,47r-7,3xe" fillcolor="#f3be00" stroked="f">
                <v:path arrowok="t" o:connecttype="custom" o:connectlocs="26670,31750;0,0;26670,31750;26670,31750;29845,39370;36195,45720;43815,48895;53340,50800;52070,45720;50165,41275;46990,38100;43815,34925;40640,31750;36195,31750;31115,29845;26670,31750" o:connectangles="0,0,0,0,0,0,0,0,0,0,0,0,0,0,0,0"/>
                <o:lock v:ext="edit" verticies="t"/>
              </v:shape>
              <v:shape id="Freeform 2064" o:spid="_x0000_s3088" style="position:absolute;left:933;top:4800;width:267;height:318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htEccA&#10;AADdAAAADwAAAGRycy9kb3ducmV2LnhtbESPQWsCMRSE7wX/Q3iCF6lZt7C0W6OItCBiD9oWenxs&#10;XneXbl7iJsbtvzeFgsdhZr5hFqvBdCJS71vLCuazDARxZXXLtYKP99f7RxA+IGvsLJOCX/KwWo7u&#10;Flhqe+EDxWOoRYKwL1FBE4IrpfRVQwb9zDri5H3b3mBIsq+l7vGS4KaTeZYV0mDLaaFBR5uGqp/j&#10;2Sj4lA/u9PTiov+K8W13qPy0mO6VmoyH9TOIQEO4hf/bW60gz4oc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4bRHHAAAA3QAAAA8AAAAAAAAAAAAAAAAAmAIAAGRy&#10;cy9kb3ducmV2LnhtbFBLBQYAAAAABAAEAPUAAACMAwAAAAA=&#10;" path="m42,50l,,42,50xe" filled="f" strokecolor="#e15520" strokeweight=".1pt">
                <v:path arrowok="t" o:connecttype="custom" o:connectlocs="26670,31750;0,0;26670,31750" o:connectangles="0,0,0"/>
              </v:shape>
              <v:shape id="Freeform 2065" o:spid="_x0000_s3089" style="position:absolute;left:1200;top:5099;width:266;height:209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hnsUA&#10;AADdAAAADwAAAGRycy9kb3ducmV2LnhtbESPT4vCMBTE74LfITxhb5qqUJZqlEUQPCi7/sM9Ppq3&#10;bdfmpSRRu356Iyx4HGbmN8x03ppaXMn5yrKC4SABQZxbXXGh4LBf9t9B+ICssbZMCv7Iw3zW7Uwx&#10;0/bGW7ruQiEihH2GCsoQmkxKn5dk0A9sQxy9H+sMhihdIbXDW4SbWo6SJJUGK44LJTa0KCk/7y5G&#10;QR7cMTXV50be5em7WHzt12x+lXrrtR8TEIHa8Ar/t1dawShJx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KGexQAAAN0AAAAPAAAAAAAAAAAAAAAAAJgCAABkcnMv&#10;ZG93bnJldi54bWxQSwUGAAAAAAQABAD1AAAAigMAAAAA&#10;" path="m,3l5,15,15,25r12,5l42,33,40,25,37,18,32,13,27,8,22,3r-7,l7,,,3xe" filled="f" strokecolor="#e15520" strokeweight=".1pt">
                <v:path arrowok="t" o:connecttype="custom" o:connectlocs="0,1905;3175,9525;9525,15875;17145,19050;26670,20955;25400,15875;23495,11430;20320,8255;17145,5080;13970,1905;9525,1905;4445,0;0,1905" o:connectangles="0,0,0,0,0,0,0,0,0,0,0,0,0"/>
              </v:shape>
              <v:shape id="Freeform 2066" o:spid="_x0000_s3090" style="position:absolute;left:850;top:4641;width:521;height:477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KosYA&#10;AADdAAAADwAAAGRycy9kb3ducmV2LnhtbESPQWsCMRSE74X+h/AKvYhmK4vIahQrtLQX66rg9bF5&#10;7i4mL0uS6ra/3hQKHoeZ+YaZL3trxIV8aB0reBllIIgrp1uuFRz2b8MpiBCRNRrHpOCHAiwXjw9z&#10;LLS7ckmXXaxFgnAoUEETY1dIGaqGLIaR64iTd3LeYkzS11J7vCa4NXKcZRNpseW00GBH64aq8+7b&#10;Kti+++3XYJP/DtCY4ynH8nNdvir1/NSvZiAi9fEe/m9/aAXjbJLD3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CKosYAAADdAAAADwAAAAAAAAAAAAAAAACYAgAAZHJz&#10;L2Rvd25yZXYueG1sUEsFBgAAAAAEAAQA9QAAAIsDAAAAAA==&#10;" path="m40,45l,,40,45xm40,45r7,15l55,70r12,5l82,75,80,70,77,62,72,57,67,52,62,47,55,45r-8,l40,45xe" fillcolor="#f3be00" stroked="f">
                <v:path arrowok="t" o:connecttype="custom" o:connectlocs="25400,28575;0,0;25400,28575;25400,28575;29845,38100;34925,44450;42545,47625;52070,47625;50800,44450;48895,39370;45720,36195;42545,33020;39370,29845;34925,28575;29845,28575;25400,28575" o:connectangles="0,0,0,0,0,0,0,0,0,0,0,0,0,0,0,0"/>
                <o:lock v:ext="edit" verticies="t"/>
              </v:shape>
              <v:shape id="Freeform 2067" o:spid="_x0000_s3091" style="position:absolute;left:850;top:4641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XncUA&#10;AADdAAAADwAAAGRycy9kb3ducmV2LnhtbESP3YrCMBSE7wXfIRxh7zRVd0upRnEVdxf0xp8HODTH&#10;ttqclCZqfXuzIHg5zMw3zHTemkrcqHGlZQXDQQSCOLO65FzB8bDuJyCcR9ZYWSYFD3Iwn3U7U0y1&#10;vfOObnufiwBhl6KCwvs6ldJlBRl0A1sTB+9kG4M+yCaXusF7gJtKjqIolgZLDgsF1rQsKLvsr0ZB&#10;Pa4+D+PkvPm2q2wZr37c2f5ulfrotYsJCE+tf4df7T+tYBTFX/D/Jj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NedxQAAAN0AAAAPAAAAAAAAAAAAAAAAAJgCAABkcnMv&#10;ZG93bnJldi54bWxQSwUGAAAAAAQABAD1AAAAigMAAAAA&#10;" path="m40,45l,,40,45xe" filled="f" strokecolor="#e15520" strokeweight="0">
                <v:path arrowok="t" o:connecttype="custom" o:connectlocs="25400,28575;0,0;25400,28575" o:connectangles="0,0,0"/>
              </v:shape>
              <v:shape id="Freeform 2068" o:spid="_x0000_s3092" style="position:absolute;left:1104;top:4927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Sj8QA&#10;AADdAAAADwAAAGRycy9kb3ducmV2LnhtbESP0YrCMBRE3xf2H8Jd8G1N9KFINcoiK7hCQasfcGmu&#10;bWlzU5pou39vBMHHYWbOMKvNaFtxp97XjjXMpgoEceFMzaWGy3n3vQDhA7LB1jFp+CcPm/XnxwpT&#10;4wY+0T0PpYgQ9ilqqELoUil9UZFFP3UdcfSurrcYouxLaXocIty2cq5UIi3WHBcq7GhbUdHkN6vh&#10;L0uK2bC9/ebn7OAPTaaaY2i0nnyNP0sQgcbwDr/ae6NhrpIE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l0o/EAAAA3QAAAA8AAAAAAAAAAAAAAAAAmAIAAGRycy9k&#10;b3ducmV2LnhtbFBLBQYAAAAABAAEAPUAAACJAwAAAAA=&#10;" path="m,l7,15r8,10l27,30r15,l40,25,37,17,32,12,27,7,22,2,15,,7,,,e" filled="f" strokecolor="#e15520" strokeweight="0">
                <v:path arrowok="t" o:connecttype="custom" o:connectlocs="0,0;4445,9525;9525,15875;17145,19050;26670,19050;25400,15875;23495,10795;20320,7620;17145,4445;13970,1270;9525,0;4445,0;0,0" o:connectangles="0,0,0,0,0,0,0,0,0,0,0,0,0"/>
              </v:shape>
              <v:shape id="Freeform 2069" o:spid="_x0000_s3093" style="position:absolute;left:787;top:4375;width:476;height:533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Dv8YA&#10;AADdAAAADwAAAGRycy9kb3ducmV2LnhtbESP3WrCQBSE7wu+w3IKvZFmoxcqqatIRKo3/qR9gEP2&#10;NBvMng3ZjaZv3xWEXg4z8w2zXA+2ETfqfO1YwSRJQRCXTtdcKfj+2r0vQPiArLFxTAp+ycN6NXpZ&#10;YqbdnS90K0IlIoR9hgpMCG0mpS8NWfSJa4mj9+M6iyHKrpK6w3uE20ZO03QmLdYcFwy2lBsqr0Vv&#10;Fez7Q/65bYvx/GTOR33KN+NrXyn19jpsPkAEGsJ/+NneawXTdDaHx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IDv8YAAADdAAAADwAAAAAAAAAAAAAAAACYAgAAZHJz&#10;L2Rvd25yZXYueG1sUEsFBgAAAAAEAAQA9QAAAIsDAAAAAA==&#10;" path="m33,55l,,33,55xm33,52r7,15l50,77r10,5l75,84,72,77,70,69,67,65,62,60,55,55,47,52r-7,l33,52xe" fillcolor="#f3be00" stroked="f">
                <v:path arrowok="t" o:connecttype="custom" o:connectlocs="20955,34925;0,0;20955,34925;20955,33020;25400,42545;31750,48895;38100,52070;47625,53340;45720,48895;44450,43815;42545,41275;39370,38100;34925,34925;29845,33020;25400,33020;20955,33020" o:connectangles="0,0,0,0,0,0,0,0,0,0,0,0,0,0,0,0"/>
                <o:lock v:ext="edit" verticies="t"/>
              </v:shape>
              <v:shape id="Freeform 2070" o:spid="_x0000_s3094" style="position:absolute;left:787;top:4375;width:209;height:349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//e8MA&#10;AADdAAAADwAAAGRycy9kb3ducmV2LnhtbERPz2vCMBS+C/4P4Qm7jJlYpJudUXQq7CToBrs+mmdT&#10;1rzUJmr975fDwOPH93u+7F0jrtSF2rOGyViBIC69qbnS8P21e3kDESKywcYzabhTgOViOJhjYfyN&#10;D3Q9xkqkEA4FarAxtoWUobTkMIx9S5y4k+8cxgS7SpoObyncNTJTKpcOa04NFlv6sFT+Hi9OAz7P&#10;zrPNvjr93LN8vZ3u7KsKB62fRv3qHUSkPj7E/+5PoyFTeZqb3q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//e8MAAADdAAAADwAAAAAAAAAAAAAAAACYAgAAZHJzL2Rv&#10;d25yZXYueG1sUEsFBgAAAAAEAAQA9QAAAIgDAAAAAA==&#10;" path="m33,55l,,33,55xe" filled="f" strokecolor="#e15520" strokeweight="0">
                <v:path arrowok="t" o:connecttype="custom" o:connectlocs="20955,34925;0,0;20955,34925" o:connectangles="0,0,0"/>
              </v:shape>
              <v:shape id="Freeform 2071" o:spid="_x0000_s3095" style="position:absolute;left:996;top:4705;width:267;height:203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qWg8UA&#10;AADdAAAADwAAAGRycy9kb3ducmV2LnhtbESPQWvCQBSE7wX/w/KE3nSjtFKjq0igUMQWq4LXR/aZ&#10;BLNv4+4mpv++WxB6HGbmG2a57k0tOnK+sqxgMk5AEOdWV1woOB3fR28gfEDWWFsmBT/kYb0aPC0x&#10;1fbO39QdQiEihH2KCsoQmlRKn5dk0I9tQxy9i3UGQ5SukNrhPcJNLadJMpMGK44LJTaUlZRfD61R&#10;4D7rJsu6l3Mr6VXuu/b25XZbpZ6H/WYBIlAf/sOP9odWME1mc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paDxQAAAN0AAAAPAAAAAAAAAAAAAAAAAJgCAABkcnMv&#10;ZG93bnJldi54bWxQSwUGAAAAAAQABAD1AAAAigMAAAAA&#10;" path="m,l7,15,17,25r10,5l42,32,39,25,37,17,34,13,29,8,22,3,14,,7,,,e" filled="f" strokecolor="#e15520" strokeweight="0">
                <v:path arrowok="t" o:connecttype="custom" o:connectlocs="0,0;4445,9525;10795,15875;17145,19050;26670,20320;24765,15875;23495,10795;21590,8255;18415,5080;13970,1905;8890,0;4445,0;0,0" o:connectangles="0,0,0,0,0,0,0,0,0,0,0,0,0"/>
              </v:shape>
              <v:shape id="Freeform 2072" o:spid="_x0000_s3096" style="position:absolute;left:755;top:4089;width:426;height:648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uTb8A&#10;AADdAAAADwAAAGRycy9kb3ducmV2LnhtbERPy4rCMBTdD/gP4QqzGTS1Mz6oRlFBcDvqB1yba1Ns&#10;bkoStePXm8WAy8N5L1adbcSdfKgdKxgNMxDEpdM1VwpOx91gBiJEZI2NY1LwRwFWy97HAgvtHvxL&#10;90OsRArhUKACE2NbSBlKQxbD0LXEibs4bzEm6CupPT5SuG1knmUTabHm1GCwpa2h8nq4WQXR+5/x&#10;V8DSXZrvZ9gcz5wbr9Rnv1vPQUTq4lv8795rBXk2TfvTm/Q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B+5NvwAAAN0AAAAPAAAAAAAAAAAAAAAAAJgCAABkcnMvZG93bnJl&#10;di54bWxQSwUGAAAAAAQABAD1AAAAhAMAAAAA&#10;" path="m30,62l,,30,62xm30,62r5,18l45,90r10,7l67,102r,-7l65,87,60,80,57,72,50,67,45,65,38,62r-8,xe" fillcolor="#f3be00" stroked="f">
                <v:path arrowok="t" o:connecttype="custom" o:connectlocs="19050,39370;0,0;19050,39370;19050,39370;22225,50800;28575,57150;34925,61595;42545,64770;42545,60325;41275,55245;38100,50800;36195,45720;31750,42545;28575,41275;24130,39370;19050,39370" o:connectangles="0,0,0,0,0,0,0,0,0,0,0,0,0,0,0,0"/>
                <o:lock v:ext="edit" verticies="t"/>
              </v:shape>
              <v:shape id="Freeform 2073" o:spid="_x0000_s3097" style="position:absolute;left:755;top:4089;width:191;height:394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0TcQA&#10;AADdAAAADwAAAGRycy9kb3ducmV2LnhtbESP32rCMBTG7wXfIRxhd5oqY0rXVHQwkE0o1j3AoTlr&#10;uzUnJYlaffpFEHb58fv+8GXrwXTiTM63lhXMZwkI4srqlmsFX8f36QqED8gaO8uk4Eoe1vl4lGGq&#10;7YUPdC5DLWIJ+xQVNCH0qZS+asign9meOLJv6wyGKF0ttcNLLDedXCTJizTYclxosKe3hqrf8mQU&#10;3CI6dp8fz9diW/J+dSsO7qdQ6mkybF5BBBrCv/mR3mkFi2Q5h/ub+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YNE3EAAAA3QAAAA8AAAAAAAAAAAAAAAAAmAIAAGRycy9k&#10;b3ducmV2LnhtbFBLBQYAAAAABAAEAPUAAACJAwAAAAA=&#10;" path="m30,62l,,30,62xe" filled="f" strokecolor="#e15520" strokeweight="0">
                <v:path arrowok="t" o:connecttype="custom" o:connectlocs="19050,39370;0,0;19050,39370" o:connectangles="0,0,0"/>
              </v:shape>
              <v:shape id="Freeform 2074" o:spid="_x0000_s3098" style="position:absolute;left:946;top:4483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cOQsYA&#10;AADdAAAADwAAAGRycy9kb3ducmV2LnhtbESP3WoCMRSE7wu+QziCdzXrXlRdjVIEobYFfx/guDnu&#10;xm5Olk3UrU9vhEIvh5n5hpnOW1uJKzXeOFYw6CcgiHOnDRcKDvvl6wiED8gaK8ek4Jc8zGedlylm&#10;2t14S9ddKESEsM9QQRlCnUnp85Is+r6riaN3co3FEGVTSN3gLcJtJdMkeZMWDceFEmtalJT/7C5W&#10;wfp+Xq3MejP6GgzDt/48He9jc1Sq123fJyACteE//Nf+0ArSZJjC8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cOQsYAAADdAAAADwAAAAAAAAAAAAAAAACYAgAAZHJz&#10;L2Rvd25yZXYueG1sUEsFBgAAAAAEAAQA9QAAAIsDAAAAAA==&#10;" path="m,l5,18,15,28r10,7l37,40r,-7l35,25,30,18,27,10,20,5,15,3,8,,,e" filled="f" strokecolor="#e15520" strokeweight="0">
                <v:path arrowok="t" o:connecttype="custom" o:connectlocs="0,0;3175,11430;9525,17780;15875,22225;23495,25400;23495,20955;22225,15875;19050,11430;17145,6350;12700,3175;9525,1905;5080,0;0,0" o:connectangles="0,0,0,0,0,0,0,0,0,0,0,0,0"/>
              </v:shape>
              <v:shape id="Freeform 2075" o:spid="_x0000_s3099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F+8QA&#10;AADdAAAADwAAAGRycy9kb3ducmV2LnhtbESPT4vCMBTE78J+h/AW9qbpVtBSjSILgrfVKi57ezSv&#10;f7B5KU2s9dsbQfA4zMxvmOV6MI3oqXO1ZQXfkwgEcW51zaWC03E7TkA4j6yxsUwK7uRgvfoYLTHV&#10;9sYH6jNfigBhl6KCyvs2ldLlFRl0E9sSB6+wnUEfZFdK3eEtwE0j4yiaSYM1h4UKW/qpKL9kV6Mg&#10;u+j4WCR6+Nv/Fv/+3JfTHe+V+vocNgsQngb/Dr/aO60gjuZTeL4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wRfvEAAAA3QAAAA8AAAAAAAAAAAAAAAAAmAIAAGRycy9k&#10;b3ducmV2LnhtbFBLBQYAAAAABAAEAPUAAACJAwAAAAA=&#10;" path="m10,l3,12,,25,3,37,7,50,12,40,17,27r,-7l15,12,12,5,10,xe" fillcolor="#f3be00" stroked="f">
                <v:path arrowok="t" o:connecttype="custom" o:connectlocs="6350,0;1905,7620;0,15875;1905,23495;4445,31750;7620,25400;10795,17145;10795,12700;9525,7620;7620,3175;6350,0" o:connectangles="0,0,0,0,0,0,0,0,0,0,0"/>
              </v:shape>
              <v:shape id="Freeform 2076" o:spid="_x0000_s3100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UUvMUA&#10;AADdAAAADwAAAGRycy9kb3ducmV2LnhtbESPQWsCMRSE70L/Q3gFL0UTRWzZGqWoLUUPpWrvj81z&#10;s3TzsiRR139vCgWPw8x8w8wWnWvEmUKsPWsYDRUI4tKbmisNh/374AVETMgGG8+k4UoRFvOH3gwL&#10;4y/8TeddqkSGcCxQg02pLaSMpSWHcehb4uwdfXCYsgyVNAEvGe4aOVZqKh3WnBcstrS0VP7uTk7D&#10;1v4s5Vd4qtJ6033sV2p6Ok42Wvcfu7dXEIm6dA//tz+NhrF6nsDfm/w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RS8xQAAAN0AAAAPAAAAAAAAAAAAAAAAAJgCAABkcnMv&#10;ZG93bnJldi54bWxQSwUGAAAAAAQABAD1AAAAigMAAAAA&#10;" path="m10,l3,12,,25,3,37,7,50,12,40,17,27r,-7l15,12,12,5,10,xe" filled="f" strokecolor="#e15520" strokeweight="0">
                <v:path arrowok="t" o:connecttype="custom" o:connectlocs="6350,0;1905,7620;0,15875;1905,23495;4445,31750;7620,25400;10795,17145;10795,12700;9525,7620;7620,3175;6350,0" o:connectangles="0,0,0,0,0,0,0,0,0,0,0"/>
              </v:shape>
              <v:shape id="Freeform 2077" o:spid="_x0000_s3101" style="position:absolute;left:1606;top:5003;width:127;height:731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nEsQA&#10;AADdAAAADwAAAGRycy9kb3ducmV2LnhtbERPXWvCMBR9H/gfwhV8WxM/tmlnFBlMfBrY7cW3S3PX&#10;FpubkmS27tcbYTA4L4fzxVlvB9uKC/nQONYwzRQI4tKZhisNX5/vj0sQISIbbB2ThisF2G5GD2vM&#10;jev5SJciViKVcMhRQx1jl0sZyposhsx1xEn7dt5iTNRX0njsU7lt5UypZ2mx4bRQY0dvNZXn4sdq&#10;WMm9msZ+/ru8VgnN6fDhi4XWk/GwewURaYj/5r/0wWiYqZcnuL9JT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7ZxLEAAAA3QAAAA8AAAAAAAAAAAAAAAAAmAIAAGRycy9k&#10;b3ducmV2LnhtbFBLBQYAAAAABAAEAPUAAACJAwAAAAA=&#10;" path="m13,63l8,75,5,90r3,13l13,115r7,-10l20,90r,-15l13,63xm13,63l,,13,63xe" fillcolor="#f3be00" stroked="f">
                <v:path arrowok="t" o:connecttype="custom" o:connectlocs="8255,40005;5080,47625;3175,57150;5080,65405;8255,73025;12700,66675;12700,57150;12700,47625;8255,40005;8255,40005;0,0;8255,40005" o:connectangles="0,0,0,0,0,0,0,0,0,0,0,0"/>
                <o:lock v:ext="edit" verticies="t"/>
              </v:shape>
              <v:shape id="Freeform 2078" o:spid="_x0000_s3102" style="position:absolute;left:1638;top:5403;width:95;height:331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aIcYA&#10;AADdAAAADwAAAGRycy9kb3ducmV2LnhtbESPQWsCMRSE74L/ITyhF6mJFq1sjaIFoeCl1UKvr5tn&#10;dunmZdnE3W1/vSkIHoeZ+YZZbXpXiZaaUHrWMJ0oEMS5NyVbDZ+n/eMSRIjIBivPpOGXAmzWw8EK&#10;M+M7/qD2GK1IEA4ZaihirDMpQ16QwzDxNXHyzr5xGJNsrDQNdgnuKjlTaiEdlpwWCqzptaD853hx&#10;GpZf+7H7O9u5t/a73anDe3g6dVo/jPrtC4hIfbyHb+03o2Gmnhfw/yY9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taIcYAAADdAAAADwAAAAAAAAAAAAAAAACYAgAAZHJz&#10;L2Rvd25yZXYueG1sUEsFBgAAAAAEAAQA9QAAAIsDAAAAAA==&#10;" path="m8,l3,12,,27,3,40,8,52,15,42r,-15l15,12,8,e" filled="f" strokecolor="#e15520" strokeweight="0">
                <v:path arrowok="t" o:connecttype="custom" o:connectlocs="5080,0;1905,7620;0,17145;1905,25400;5080,33020;9525,26670;9525,17145;9525,7620;5080,0" o:connectangles="0,0,0,0,0,0,0,0,0"/>
              </v:shape>
              <v:shape id="Freeform 2079" o:spid="_x0000_s3103" style="position:absolute;left:1606;top:5003;width:83;height:400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8ja8UA&#10;AADdAAAADwAAAGRycy9kb3ducmV2LnhtbESPQWsCMRSE74X+h/AKvXWzemjK1igiCkIvam17fWye&#10;u6ublzVJ3fXfG6HQ4zAz3zCT2WBbcSEfGscaRlkOgrh0puFKw/5z9fIGIkRkg61j0nClALPp48ME&#10;C+N63tJlFyuRIBwK1FDH2BVShrImiyFzHXHyDs5bjEn6ShqPfYLbVo7z/FVabDgt1NjRoqbytPu1&#10;GtRGnXv7Uy6p/9pId5z779OH0vr5aZi/g4g0xP/wX3ttNIxzpeD+Jj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yNrxQAAAN0AAAAPAAAAAAAAAAAAAAAAAJgCAABkcnMv&#10;ZG93bnJldi54bWxQSwUGAAAAAAQABAD1AAAAigMAAAAA&#10;" path="m13,63l,,13,63xe" filled="f" strokecolor="#e15520" strokeweight="0">
                <v:path arrowok="t" o:connecttype="custom" o:connectlocs="8255,40005;0,0;8255,40005" o:connectangles="0,0,0"/>
              </v:shape>
              <v:shape id="Freeform 2080" o:spid="_x0000_s3104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0yP78A&#10;AADdAAAADwAAAGRycy9kb3ducmV2LnhtbERPy4rCMBTdD/gP4QruxlQXWqpRBkEYmJU6DC4vzZ22&#10;tLkpeWj8e7MQXB7Oe7tPZhA3cr6zrGAxL0AQ11Z33Cj4vRw/SxA+IGscLJOCB3nY7yYfW6y0vfOJ&#10;bufQiBzCvkIFbQhjJaWvWzLo53Ykzty/dQZDhq6R2uE9h5tBLotiJQ12nBtaHOnQUt2fo1HgY6zL&#10;dRP/Urx6W3Lq3fGnV2o2TV8bEIFSeItf7m+tYFms89z8Jj8BuX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LTI/vwAAAN0AAAAPAAAAAAAAAAAAAAAAAJgCAABkcnMvZG93bnJl&#10;di54bWxQSwUGAAAAAAQABAD1AAAAhAMAAAAA&#10;" path="m13,l3,13,,25,,38,5,50,13,40,18,28r,-8l18,13,15,8,13,xe" fillcolor="#f3be00" stroked="f">
                <v:path arrowok="t" o:connecttype="custom" o:connectlocs="8255,0;1905,8255;0,15875;0,24130;3175,31750;8255,25400;11430,17780;11430,12700;11430,8255;9525,5080;8255,0" o:connectangles="0,0,0,0,0,0,0,0,0,0,0"/>
              </v:shape>
              <v:shape id="Freeform 2081" o:spid="_x0000_s3105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xN8YA&#10;AADdAAAADwAAAGRycy9kb3ducmV2LnhtbESPT2sCMRTE7wW/Q3iCt5pV8E9Xo7QFqQeF1rbi8bF5&#10;btZuXtZN1PXbN4LgcZiZ3zDTeWNLcabaF44V9LoJCOLM6YJzBT/fi+cxCB+QNZaOScGVPMxnracp&#10;ptpd+IvOm5CLCGGfogITQpVK6TNDFn3XVcTR27vaYoiyzqWu8RLhtpT9JBlKiwXHBYMVvRvK/jYn&#10;q2C1LnSm+bD8DUfzth180Ppzd1Kq025eJyACNeERvreXWkE/Gb3A7U1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xN8YAAADdAAAADwAAAAAAAAAAAAAAAACYAgAAZHJz&#10;L2Rvd25yZXYueG1sUEsFBgAAAAAEAAQA9QAAAIsDAAAAAA==&#10;" path="m13,l3,13,,25,,38,5,50,13,40,18,28r,-8l18,13,15,8,13,xe" filled="f" strokecolor="#e15520" strokeweight="0">
                <v:path arrowok="t" o:connecttype="custom" o:connectlocs="8255,0;1905,8255;0,15875;0,24130;3175,31750;8255,25400;11430,17780;11430,12700;11430,8255;9525,5080;8255,0" o:connectangles="0,0,0,0,0,0,0,0,0,0,0"/>
              </v:shape>
              <v:shape id="Freeform 2082" o:spid="_x0000_s3106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H1MMA&#10;AADdAAAADwAAAGRycy9kb3ducmV2LnhtbERPz2vCMBS+C/4P4Q12s0lliHTG4sQxD+6wbgy8PZpn&#10;W9q8lCTT7r83h8GOH9/vTTnZQVzJh86xhjxTIIhrZzpuNHx9vi7WIEJENjg4Jg2/FKDczmcbLIy7&#10;8Qddq9iIFMKhQA1tjGMhZahbshgyNxIn7uK8xZigb6TxeEvhdpBLpVbSYsepocWR9i3VffVjNRzN&#10;S36i6jvf+dOe387vyj71B60fH6bdM4hIU/wX/7mPRsNSrdP+9CY9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hH1MMAAADdAAAADwAAAAAAAAAAAAAAAACYAgAAZHJzL2Rv&#10;d25yZXYueG1sUEsFBgAAAAAEAAQA9QAAAIgDAAAAAA==&#10;" path="m8,59l,,8,59xe" fillcolor="#f3be00" stroked="f">
                <v:path arrowok="t" o:connecttype="custom" o:connectlocs="5080,37465;0,0;5080,37465" o:connectangles="0,0,0"/>
              </v:shape>
              <v:shape id="Freeform 2083" o:spid="_x0000_s3107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0dcUA&#10;AADdAAAADwAAAGRycy9kb3ducmV2LnhtbESPQWuDQBSE74X+h+UVeil1jZAoxk0IgdJccqgp7fXh&#10;vqjUfWvdrZp/nw0Uchxm5hum2M6mEyMNrrWsYBHFIIgrq1uuFXye3l4zEM4ja+wsk4ILOdhuHh8K&#10;zLWd+IPG0tciQNjlqKDxvs+ldFVDBl1ke+Lgne1g0Ac51FIPOAW46WQSxytpsOWw0GBP+4aqn/LP&#10;KOD0ZX+cEqzea/qi73LXp7/jUqnnp3m3BuFp9vfwf/ugFSRxtoDbm/A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HR1xQAAAN0AAAAPAAAAAAAAAAAAAAAAAJgCAABkcnMv&#10;ZG93bnJldi54bWxQSwUGAAAAAAQABAD1AAAAigMAAAAA&#10;" path="m8,59l,,8,59xe" filled="f" strokecolor="#e15520" strokeweight="0">
                <v:path arrowok="t" o:connecttype="custom" o:connectlocs="5080,37465;0,0;5080,37465" o:connectangles="0,0,0"/>
              </v:shape>
              <v:shape id="Freeform 2084" o:spid="_x0000_s3108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18sMA&#10;AADdAAAADwAAAGRycy9kb3ducmV2LnhtbESPT2vCQBTE7wW/w/IEb3XTHGyIrlIKguBJW4rHR/Y1&#10;Ccm+DftH12/vCoUeh5n5DbPZJTOKKznfW1bwtixAEDdW99wq+P7av1YgfEDWOFomBXfysNvOXjZY&#10;a3vjE13PoRUZwr5GBV0IUy2lbzoy6Jd2Is7er3UGQ5auldrhLcPNKMuiWEmDPeeFDif67KgZztEo&#10;8DE21Xsbf1K8eFtxGtz+OCi1mKePNYhAKfyH/9oHraAsqhKeb/IT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B18sMAAADdAAAADwAAAAAAAAAAAAAAAACYAgAAZHJzL2Rv&#10;d25yZXYueG1sUEsFBgAAAAAEAAQA9QAAAIgDAAAAAA==&#10;" path="m13,l5,13,,25,3,38,5,50,13,40,18,28r,-8l18,13,15,5,13,xe" fillcolor="#f3be00" stroked="f">
                <v:path arrowok="t" o:connecttype="custom" o:connectlocs="8255,0;3175,8255;0,15875;1905,24130;3175,31750;8255,25400;11430,17780;11430,12700;11430,8255;9525,3175;8255,0" o:connectangles="0,0,0,0,0,0,0,0,0,0,0"/>
              </v:shape>
              <v:shape id="Freeform 2085" o:spid="_x0000_s3109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2+sUA&#10;AADdAAAADwAAAGRycy9kb3ducmV2LnhtbESPT2sCMRTE74LfITyhN82qWGQ1ShWKHirUv/T42Lxu&#10;tm5etpuo67dvCoLHYWZ+w0znjS3FlWpfOFbQ7yUgiDOnC84VHPbv3TEIH5A1lo5JwZ08zGft1hRT&#10;7W68pesu5CJC2KeowIRQpVL6zJBF33MVcfS+XW0xRFnnUtd4i3BbykGSvEqLBccFgxUtDWXn3cUq&#10;+NgUOtP8sz6GX7M4jVa0+fy6KPXSad4mIAI14Rl+tNdawSAZD+H/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Db6xQAAAN0AAAAPAAAAAAAAAAAAAAAAAJgCAABkcnMv&#10;ZG93bnJldi54bWxQSwUGAAAAAAQABAD1AAAAigMAAAAA&#10;" path="m13,l5,13,,25,3,38,5,50,13,40,18,28r,-8l18,13,15,5,13,xe" filled="f" strokecolor="#e15520" strokeweight="0">
                <v:path arrowok="t" o:connecttype="custom" o:connectlocs="8255,0;3175,8255;0,15875;1905,24130;3175,31750;8255,25400;11430,17780;11430,12700;11430,8255;9525,3175;8255,0" o:connectangles="0,0,0,0,0,0,0,0,0,0,0"/>
              </v:shape>
              <v:shape id="Freeform 2086" o:spid="_x0000_s3110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DtZMUA&#10;AADdAAAADwAAAGRycy9kb3ducmV2LnhtbESPT2vCQBTE7wW/w/IEb3XXIBJSVymV/jl40bZ4fWSf&#10;2WD2bchuk7SfvisIHoeZ+Q2z3o6uET11ofasYTFXIIhLb2quNHx9vj7mIEJENth4Jg2/FGC7mTys&#10;sTB+4AP1x1iJBOFQoAYbY1tIGUpLDsPct8TJO/vOYUyyq6TpcEhw18hMqZV0WHNasNjSi6Xycvxx&#10;Gr7/bM/1sDe7k5Kxfc9KPr3lWs+m4/MTiEhjvIdv7Q+jIVP5Eq5v0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O1kxQAAAN0AAAAPAAAAAAAAAAAAAAAAAJgCAABkcnMv&#10;ZG93bnJldi54bWxQSwUGAAAAAAQABAD1AAAAigMAAAAA&#10;" path="m3,59l,,3,59xe" fillcolor="#f3be00" stroked="f">
                <v:path arrowok="t" o:connecttype="custom" o:connectlocs="1905,37465;0,0;1905,37465" o:connectangles="0,0,0"/>
              </v:shape>
              <v:shape id="Freeform 2087" o:spid="_x0000_s3111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49sYA&#10;AADdAAAADwAAAGRycy9kb3ducmV2LnhtbESPQWsCMRSE70L/Q3gFL6JJlyqyNYoWCh681BbR22Pz&#10;3CzdvCybdF399U1B8DjMzDfMYtW7WnTUhsqzhpeJAkFceFNxqeH762M8BxEissHaM2m4UoDV8mmw&#10;wNz4C39St4+lSBAOOWqwMTa5lKGw5DBMfEOcvLNvHcYk21KaFi8J7mqZKTWTDitOCxYberdU/Ox/&#10;nQYnR7Num6mDOx1fd/Y8smxuG62Hz/36DUSkPj7C9/bWaMjUfAr/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r49sYAAADdAAAADwAAAAAAAAAAAAAAAACYAgAAZHJz&#10;L2Rvd25yZXYueG1sUEsFBgAAAAAEAAQA9QAAAIsDAAAAAA==&#10;" path="m3,59l,,3,59xe" filled="f" strokecolor="#e15520" strokeweight="0">
                <v:path arrowok="t" o:connecttype="custom" o:connectlocs="1905,37465;0,0;1905,37465" o:connectangles="0,0,0"/>
              </v:shape>
              <v:shape id="Freeform 2088" o:spid="_x0000_s3112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d/sQA&#10;AADdAAAADwAAAGRycy9kb3ducmV2LnhtbESPQYvCMBSE74L/ITzBm6Z6EO0aZVcUPGrdFbw9mrdt&#10;tXmpTbT13xtB8DjMzDfMfNmaUtypdoVlBaNhBII4tbrgTMHvYTOYgnAeWWNpmRQ8yMFy0e3MMda2&#10;4T3dE5+JAGEXo4Lc+yqW0qU5GXRDWxEH79/WBn2QdSZ1jU2Am1KOo2giDRYcFnKsaJVTekluRkF6&#10;5R95mZ0KfftbNe3ueN6uk7NS/V77/QXCU+s/4Xd7qxWMo+kEXm/C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ZHf7EAAAA3QAAAA8AAAAAAAAAAAAAAAAAmAIAAGRycy9k&#10;b3ducmV2LnhtbFBLBQYAAAAABAAEAPUAAACJAwAAAAA=&#10;" path="m15,l5,12,2,24,,37,5,49r7,-7l17,27r3,-5l20,15,17,7,15,xe" fillcolor="#f3be00" stroked="f">
                <v:path arrowok="t" o:connecttype="custom" o:connectlocs="9525,0;3175,7620;1270,15240;0,23495;3175,31115;7620,26670;10795,17145;12700,13970;12700,9525;10795,4445;9525,0" o:connectangles="0,0,0,0,0,0,0,0,0,0,0"/>
              </v:shape>
              <v:shape id="Freeform 2089" o:spid="_x0000_s3113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Ut8cA&#10;AADdAAAADwAAAGRycy9kb3ducmV2LnhtbESP3WoCMRSE7wu+QziF3tWkVvzZGkUsBaUgVH2Aw+a4&#10;m7o5WTdx3fbpTUHo5TAz3zCzRecq0VITrGcNL30Fgjj3xnKh4bD/eJ6ACBHZYOWZNPxQgMW89zDD&#10;zPgrf1G7i4VIEA4ZaihjrDMpQ16Sw9D3NXHyjr5xGJNsCmkavCa4q+RAqZF0aDktlFjTqqT8tLs4&#10;De3w83X9/b7d2LMd/u6LVk2ry0nrp8du+QYiUhf/w/f22mgYqMkY/t6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qlLfHAAAA3QAAAA8AAAAAAAAAAAAAAAAAmAIAAGRy&#10;cy9kb3ducmV2LnhtbFBLBQYAAAAABAAEAPUAAACMAwAAAAA=&#10;" path="m15,l5,12,2,24,,37,5,49r7,-7l17,27r3,-5l20,15,17,7,15,xe" filled="f" strokecolor="#e15520" strokeweight="0">
                <v:path arrowok="t" o:connecttype="custom" o:connectlocs="9525,0;3175,7620;1270,15240;0,23495;3175,31115;7620,26670;10795,17145;12700,13970;12700,9525;10795,4445;9525,0" o:connectangles="0,0,0,0,0,0,0,0,0,0,0"/>
              </v:shape>
              <v:shape id="Freeform 2090" o:spid="_x0000_s3114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LVb8A&#10;AADdAAAADwAAAGRycy9kb3ducmV2LnhtbERPvQrCMBDeBd8hnOCmqQ6i1SgiKOogWAVxO5qzLTaX&#10;0kRb394MguPH979YtaYUb6pdYVnBaBiBIE6tLjhTcL1sB1MQziNrLC2Tgg85WC27nQXG2jZ8pnfi&#10;MxFC2MWoIPe+iqV0aU4G3dBWxIF72NqgD7DOpK6xCeGmlOMomkiDBYeGHCva5JQ+k5dRcNztZ0kx&#10;k+Xdjxpt09uhPa0rpfq9dj0H4an1f/HPvdcKxtE0zA1vwhOQy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Q4tVvwAAAN0AAAAPAAAAAAAAAAAAAAAAAJgCAABkcnMvZG93bnJl&#10;di54bWxQSwUGAAAAAAQABAD1AAAAhAMAAAAA&#10;" path="m,63l,,,63xe" fillcolor="#f3be00" stroked="f">
                <v:path arrowok="t" o:connecttype="custom" o:connectlocs="0,40005;0,0;0,40005" o:connectangles="0,0,0"/>
              </v:shape>
              <v:shape id="Freeform 2091" o:spid="_x0000_s3115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9068YA&#10;AADdAAAADwAAAGRycy9kb3ducmV2LnhtbESPT2vCQBTE70K/w/IK3nRTlZKkrlIEQdSLVnp+zb78&#10;odm3aXaN0U/vCgWPw8z8hpkve1OLjlpXWVbwNo5AEGdWV1woOH2tRzEI55E11pZJwZUcLBcvgzmm&#10;2l74QN3RFyJA2KWooPS+SaV0WUkG3dg2xMHLbWvQB9kWUrd4CXBTy0kUvUuDFYeFEhtalZT9Hs9G&#10;wU9+uk3jv13i/K5J6v13Hs+2nVLD1/7zA4Sn3j/D/+2NVjCJ4gQeb8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9068YAAADdAAAADwAAAAAAAAAAAAAAAACYAgAAZHJz&#10;L2Rvd25yZXYueG1sUEsFBgAAAAAEAAQA9QAAAIsDAAAAAA==&#10;" path="m,63l,,,63xe" filled="f" strokecolor="#e15520" strokeweight="0">
                <v:path arrowok="t" o:connecttype="custom" o:connectlocs="0,40005;0,0;0,40005" o:connectangles="0,0,0"/>
              </v:shape>
              <v:shape id="Freeform 2092" o:spid="_x0000_s3116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vMAA&#10;AADdAAAADwAAAGRycy9kb3ducmV2LnhtbERPvW7CMBDekXgH6yp1AycMFQQMqirRMnQh8ACn+Eis&#10;xucoPkLy9vWAxPjp+98dRt+qgfroAhvIlxko4ipYx7WB6+W4WIOKgmyxDUwGJopw2M9nOyxsePCZ&#10;hlJqlUI4FmigEekKrWPVkMe4DB1x4m6h9ygJ9rW2PT5SuG/1Kss+tEfHqaHBjr4aqv7Kuzfwm+cn&#10;qVr3M2Cw3+XRTddBJmPe38bPLSihUV7ip/tkDayyTdqf3qQnoP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zJvMAAAADdAAAADwAAAAAAAAAAAAAAAACYAgAAZHJzL2Rvd25y&#10;ZXYueG1sUEsFBgAAAAAEAAQA9QAAAIUDAAAAAA==&#10;" path="m15,l5,10,,22,,35,2,49,12,40,17,27r,-7l17,12r,-7l15,xe" fillcolor="#f3be00" stroked="f">
                <v:path arrowok="t" o:connecttype="custom" o:connectlocs="9525,0;3175,6350;0,13970;0,22225;1270,31115;7620,25400;10795,17145;10795,12700;10795,7620;10795,3175;9525,0" o:connectangles="0,0,0,0,0,0,0,0,0,0,0"/>
              </v:shape>
              <v:shape id="Freeform 2093" o:spid="_x0000_s3117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ydsQA&#10;AADdAAAADwAAAGRycy9kb3ducmV2LnhtbESPQYvCMBSE78L+h/AWvIimishuNcoiCD0t2Hrw+Gie&#10;bbR56TZRu//eCILHYWa+YVab3jbiRp03jhVMJwkI4tJpw5WCQ7Ebf4HwAVlj45gU/JOHzfpjsMJU&#10;uzvv6ZaHSkQI+xQV1CG0qZS+rMmin7iWOHon11kMUXaV1B3eI9w2cpYkC2nRcFyosaVtTeUlv1oF&#10;Z5uPwijLiux3vpXH4s9Uu5NRavjZ/yxBBOrDO/xqZ1rBLPmewvNNf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/snbEAAAA3QAAAA8AAAAAAAAAAAAAAAAAmAIAAGRycy9k&#10;b3ducmV2LnhtbFBLBQYAAAAABAAEAPUAAACJAwAAAAA=&#10;" path="m15,l5,10,,22,,35,2,49,12,40,17,27r,-7l17,12r,-7l15,xe" filled="f" strokecolor="#e15520" strokeweight="0">
                <v:path arrowok="t" o:connecttype="custom" o:connectlocs="9525,0;3175,6350;0,13970;0,22225;1270,31115;7620,25400;10795,17145;10795,12700;10795,7620;10795,3175;9525,0" o:connectangles="0,0,0,0,0,0,0,0,0,0,0"/>
              </v:shape>
              <v:shape id="Freeform 2094" o:spid="_x0000_s3118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9EMYA&#10;AADdAAAADwAAAGRycy9kb3ducmV2LnhtbESPQWvCQBSE7wX/w/IKXorZmEPR1FUkkFR7a/SQ4yP7&#10;moRm34bsVqO/3i0Uehxm5htms5tMLy40us6ygmUUgyCure64UXA+5YsVCOeRNfaWScGNHOy2s6cN&#10;ptpe+ZMupW9EgLBLUUHr/ZBK6eqWDLrIDsTB+7KjQR/k2Eg94jXATS+TOH6VBjsOCy0OlLVUf5c/&#10;RoE9lsXwccjfTXbKVrcXX+2Le6XU/Hnav4HwNPn/8F/7oBUk8TqB3zfhCcjt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P9EMYAAADdAAAADwAAAAAAAAAAAAAAAACYAgAAZHJz&#10;L2Rvd25yZXYueG1sUEsFBgAAAAAEAAQA9QAAAIsDAAAAAA==&#10;" path="m,65l,,,65xe" fillcolor="#f3be00" stroked="f">
                <v:path arrowok="t" o:connecttype="custom" o:connectlocs="0,41275;0,0;0,41275" o:connectangles="0,0,0"/>
              </v:shape>
              <v:shape id="Freeform 2095" o:spid="_x0000_s3119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y2UsYA&#10;AADdAAAADwAAAGRycy9kb3ducmV2LnhtbESP3WrCQBSE7wt9h+UUvGs2jb9NsxEpCKKoqH2A0+wx&#10;SZs9G7Krpm/fFQq9HGbmGyab96YRV+pcbVnBSxSDIC6srrlU8HFaPs9AOI+ssbFMCn7IwTx/fMgw&#10;1fbGB7oefSkChF2KCirv21RKV1Rk0EW2JQ7e2XYGfZBdKXWHtwA3jUzieCIN1hwWKmzpvaLi+3gx&#10;Crb7fjTmrVkvvjblWY+T6fBzt1Fq8NQv3kB46v1/+K+90gqS+HUI9zfhCc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y2UsYAAADdAAAADwAAAAAAAAAAAAAAAACYAgAAZHJz&#10;L2Rvd25yZXYueG1sUEsFBgAAAAAEAAQA9QAAAIsDAAAAAA==&#10;" path="m,65l,,,65xe" filled="f" strokecolor="#e15520" strokeweight="0">
                <v:path arrowok="t" o:connecttype="custom" o:connectlocs="0,41275;0,0;0,41275" o:connectangles="0,0,0"/>
              </v:shape>
              <v:shape id="Freeform 2096" o:spid="_x0000_s3120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bbsYA&#10;AADdAAAADwAAAGRycy9kb3ducmV2LnhtbESP3WoCMRSE7wu+QziCdzXrokVXo4ggFKRIrSxeHjZn&#10;f3BzsiSprn16Uyj0cpiZb5jVpjetuJHzjWUFk3ECgriwuuFKwflr/zoH4QOyxtYyKXiQh8168LLC&#10;TNs7f9LtFCoRIewzVFCH0GVS+qImg35sO+LoldYZDFG6SmqH9wg3rUyT5E0abDgu1NjRrqbievo2&#10;Cn4O85wneVnOqvyyd7OPY5ruSqVGw367BBGoD//hv/a7VpAmiyn8vo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fbbsYAAADdAAAADwAAAAAAAAAAAAAAAACYAgAAZHJz&#10;L2Rvd25yZXYueG1sUEsFBgAAAAAEAAQA9QAAAIsDAAAAAA==&#10;" path="m,l,10r5,7l10,22r13,5l20,20,15,12,10,5,,xe" fillcolor="#f3be00" stroked="f">
                <v:path arrowok="t" o:connecttype="custom" o:connectlocs="0,0;0,6350;3175,10795;6350,13970;14605,17145;12700,12700;9525,7620;6350,3175;0,0" o:connectangles="0,0,0,0,0,0,0,0,0"/>
              </v:shape>
              <v:shape id="Freeform 2097" o:spid="_x0000_s3121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4GQsYA&#10;AADdAAAADwAAAGRycy9kb3ducmV2LnhtbESPQWsCMRSE7wX/Q3hCbzVbacWuRqktBcWT24Ien5vn&#10;JnTzsmzSdf33RhB6HGbmG2a+7F0tOmqD9azgeZSBIC69tlwp+Pn+epqCCBFZY+2ZFFwowHIxeJhj&#10;rv2Zd9QVsRIJwiFHBSbGJpcylIYchpFviJN38q3DmGRbSd3iOcFdLcdZNpEOLacFgw19GCp/iz+n&#10;oNofVvq0eTGr4/Sz3HYTu1tfrFKPw/59BiJSH//D9/ZaKxhnb69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4GQsYAAADdAAAADwAAAAAAAAAAAAAAAACYAgAAZHJz&#10;L2Rvd25yZXYueG1sUEsFBgAAAAAEAAQA9QAAAIsDAAAAAA==&#10;" path="m,l,10r5,7l10,22r13,5l20,20,15,12,10,5,,e" filled="f" strokecolor="#e15520" strokeweight="0">
                <v:path arrowok="t" o:connecttype="custom" o:connectlocs="0,0;0,6350;3175,10795;6350,13970;14605,17145;12700,12700;9525,7620;6350,3175;0,0" o:connectangles="0,0,0,0,0,0,0,0,0"/>
              </v:shape>
              <v:shape id="Freeform 2098" o:spid="_x0000_s3122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A7cYA&#10;AADdAAAADwAAAGRycy9kb3ducmV2LnhtbESP0WrCQBRE3wX/YbmFvgTdGKrUNKtIoRAoxTb1Ay7Z&#10;axKSvRuzG03/vlso+DjMzBkm20+mE1caXGNZwWoZgyAurW64UnD6fls8g3AeWWNnmRT8kIP9bj7L&#10;MNX2xl90LXwlAoRdigpq7/tUSlfWZNAtbU8cvLMdDPogh0rqAW8BbjqZxPFGGmw4LNTY02tNZVuM&#10;RsG6ff/Ap+JiomhL9vM05e44WqUeH6bDCwhPk7+H/9u5VpDE2w3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2A7cYAAADdAAAADwAAAAAAAAAAAAAAAACYAgAAZHJz&#10;L2Rvd25yZXYueG1sUEsFBgAAAAAEAAQA9QAAAIsDAAAAAA==&#10;" path="m10,60l,,10,60xe" fillcolor="#f3be00" stroked="f">
                <v:path arrowok="t" o:connecttype="custom" o:connectlocs="6350,38100;0,0;6350,38100" o:connectangles="0,0,0"/>
              </v:shape>
              <v:shape id="Freeform 2099" o:spid="_x0000_s3123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Lg18gA&#10;AADdAAAADwAAAGRycy9kb3ducmV2LnhtbESPQWvCQBSE74X+h+UVvEjdmEKtqatYQbAgSq2FHh/Z&#10;12w0+zbNrpr8e1co9DjMzDfMZNbaSpyp8aVjBcNBAoI4d7rkQsH+c/n4AsIHZI2VY1LQkYfZ9P5u&#10;gpl2F/6g8y4UIkLYZ6jAhFBnUvrckEU/cDVx9H5cYzFE2RRSN3iJcFvJNEmepcWS44LBmhaG8uPu&#10;ZBUsnn7f91/dYTv+Xncr89bfaJv2leo9tPNXEIHa8B/+a6+0gjQZj+D2Jj4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MuDXyAAAAN0AAAAPAAAAAAAAAAAAAAAAAJgCAABk&#10;cnMvZG93bnJldi54bWxQSwUGAAAAAAQABAD1AAAAjQMAAAAA&#10;" path="m10,60l,,10,60xe" filled="f" strokecolor="#e15520" strokeweight="0">
                <v:path arrowok="t" o:connecttype="custom" o:connectlocs="6350,38100;0,0;6350,38100" o:connectangles="0,0,0"/>
              </v:shape>
              <v:shape id="Freeform 2100" o:spid="_x0000_s3124" style="position:absolute;left:2762;top:7016;width:711;height:191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lbRcAA&#10;AADdAAAADwAAAGRycy9kb3ducmV2LnhtbERPy4rCMBTdC/5DuII7TVVGnU5TUUFwN74+4E5zJy02&#10;N6VJtf69WQzM8nDe2aa3tXhQ6yvHCmbTBARx4XTFRsHtepisQfiArLF2TApe5GGTDwcZpto9+UyP&#10;SzAihrBPUUEZQpNK6YuSLPqpa4gj9+taiyHC1kjd4jOG21rOk2QpLVYcG0psaF9Scb90VsFu+0OL&#10;68ssPr459KcVmVvXGaXGo377BSJQH/7Ff+6jVjBPPuPc+CY+AZm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PlbRcAAAADdAAAADwAAAAAAAAAAAAAAAACYAgAAZHJzL2Rvd25y&#10;ZXYueG1sUEsFBgAAAAAEAAQA9QAAAIUDAAAAAA==&#10;" path="m60,20l,,60,20xm60,20r14,8l87,30,99,28r13,-8l107,15,99,13,92,10,87,8r-8,l72,10r-8,5l60,20xe" fillcolor="#f3be00" stroked="f">
                <v:path arrowok="t" o:connecttype="custom" o:connectlocs="38100,12700;0,0;38100,12700;38100,12700;46990,17780;55245,19050;62865,17780;71120,12700;67945,9525;62865,8255;58420,6350;55245,5080;50165,5080;45720,6350;40640,9525;38100,12700" o:connectangles="0,0,0,0,0,0,0,0,0,0,0,0,0,0,0,0"/>
                <o:lock v:ext="edit" verticies="t"/>
              </v:shape>
              <v:shape id="Freeform 2101" o:spid="_x0000_s3125" style="position:absolute;left:2762;top:7016;width:381;height:127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PiMQA&#10;AADdAAAADwAAAGRycy9kb3ducmV2LnhtbESPQWvCQBSE7wX/w/IK3uqmBoJGVxGp4NEmAXt8zT6T&#10;kOzbkN2a+O/dQqHHYeabYbb7yXTiToNrLCt4X0QgiEurG64UFPnpbQXCeWSNnWVS8CAH+93sZYup&#10;tiN/0j3zlQgl7FJUUHvfp1K6siaDbmF74uDd7GDQBzlUUg84hnLTyWUUJdJgw2Ghxp6ONZVt9mMU&#10;LIt81d4+8jbprPy+0ld8KYtYqfnrdNiA8DT5//AffdaBi9Zr+H0Tno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Hj4jEAAAA3QAAAA8AAAAAAAAAAAAAAAAAmAIAAGRycy9k&#10;b3ducmV2LnhtbFBLBQYAAAAABAAEAPUAAACJAwAAAAA=&#10;" path="m60,20l,,60,20xe" filled="f" strokecolor="#e77817" strokeweight="0">
                <v:path arrowok="t" o:connecttype="custom" o:connectlocs="38100,12700;0,0;38100,12700" o:connectangles="0,0,0"/>
              </v:shape>
              <v:shape id="Freeform 2102" o:spid="_x0000_s3126" style="position:absolute;left:3143;top:7067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kVMAA&#10;AADdAAAADwAAAGRycy9kb3ducmV2LnhtbERPS4vCMBC+C/sfwix402k9iFSjLIqL1/UBHodkbMs2&#10;k9LEWv315rCwx4/vvdoMrlE9d6H2oiGfZqBYjLe1lBrOp/1kASpEEkuNF9bw5ACb9cdoRYX1D/nh&#10;/hhLlUIkFKShirEtEIOp2FGY+pYlcTffOYoJdiXajh4p3DU4y7I5OqolNVTU8rZi83u8Ow0X8zLz&#10;RZ+/dlf8Ph+eLaKXm9bjz+FrCSryEP/Ff+6D1TDLs7Q/vUlPA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3kVMAAAADdAAAADwAAAAAAAAAAAAAAAACYAgAAZHJzL2Rvd25y&#10;ZXYueG1sUEsFBgAAAAAEAAQA9QAAAIUDAAAAAA==&#10;" path="m,12r14,8l27,22,39,20,52,12,47,7,39,5,32,2,27,,19,,12,2,4,7,,12xe" filled="f" strokecolor="#e77817" strokeweight="0">
                <v:path arrowok="t" o:connecttype="custom" o:connectlocs="0,7620;8890,12700;17145,13970;24765,12700;33020,7620;29845,4445;24765,3175;20320,1270;17145,0;12065,0;7620,1270;2540,4445;0,7620" o:connectangles="0,0,0,0,0,0,0,0,0,0,0,0,0"/>
              </v:shape>
              <v:shape id="Freeform 2103" o:spid="_x0000_s3127" style="position:absolute;left:2559;top:6877;width:692;height:203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IWcQA&#10;AADdAAAADwAAAGRycy9kb3ducmV2LnhtbESPUUvDMBSF34X9h3AFX8QlnbKVumyIKPjquh9waW7T&#10;uuamS+La/XsjCD4ezjnf4Wz3sxvEhULsPWsolgoEceNNz1bDsX5/KEHEhGxw8EwarhRhv1vcbLEy&#10;fuJPuhySFRnCsUINXUpjJWVsOnIYl34kzl7rg8OUZbDSBJwy3A1ypdRaOuw5L3Q40mtHzenw7TTU&#10;tn1qN2FS9vHt/lqXX+dTiaj13e388gwi0Zz+w3/tD6NhVagCft/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EyFnEAAAA3QAAAA8AAAAAAAAAAAAAAAAAmAIAAGRycy9k&#10;b3ducmV2LnhtbFBLBQYAAAAABAAEAPUAAACJAwAAAAA=&#10;" path="m59,25l,,59,25xm59,25r13,5l87,32r12,l109,25r-5,-5l99,17,92,15,84,12r-7,l72,15r-8,5l59,25xe" fillcolor="#f3be00" stroked="f">
                <v:path arrowok="t" o:connecttype="custom" o:connectlocs="37465,15875;0,0;37465,15875;37465,15875;45720,19050;55245,20320;62865,20320;69215,15875;66040,12700;62865,10795;58420,9525;53340,7620;48895,7620;45720,9525;40640,12700;37465,15875" o:connectangles="0,0,0,0,0,0,0,0,0,0,0,0,0,0,0,0"/>
                <o:lock v:ext="edit" verticies="t"/>
              </v:shape>
              <v:shape id="Freeform 2104" o:spid="_x0000_s3128" style="position:absolute;left:2559;top:6877;width:374;height:158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f6sUA&#10;AADdAAAADwAAAGRycy9kb3ducmV2LnhtbESP3WoCMRSE7wu+QziCdzVxwR9Wo4ggtLQUqoK3h81x&#10;s7g5WTfR3b59IxR6OczMN8xq07taPKgNlWcNk7ECQVx4U3Gp4XTcvy5AhIhssPZMGn4owGY9eFlh&#10;bnzH3/Q4xFIkCIccNdgYm1zKUFhyGMa+IU7exbcOY5JtKU2LXYK7WmZKzaTDitOCxYZ2lorr4e40&#10;fFzPiu3n/Djv7resMl/vN6qnWo+G/XYJIlIf/8N/7TejIZuoDJ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h/qxQAAAN0AAAAPAAAAAAAAAAAAAAAAAJgCAABkcnMv&#10;ZG93bnJldi54bWxQSwUGAAAAAAQABAD1AAAAigMAAAAA&#10;" path="m59,25l,,59,25xe" filled="f" strokecolor="#e77817" strokeweight="0">
                <v:path arrowok="t" o:connecttype="custom" o:connectlocs="37465,15875;0,0;37465,15875" o:connectangles="0,0,0"/>
              </v:shape>
              <v:shape id="Freeform 2105" o:spid="_x0000_s3129" style="position:absolute;left:2933;top:6953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JEsQA&#10;AADdAAAADwAAAGRycy9kb3ducmV2LnhtbESPQWvCQBSE7wX/w/KE3upGhRKjq4hgkd6qXrw9si+7&#10;0ezbkN0maX99t1DocZiZb5jNbnSN6KkLtWcF81kGgrj0umaj4Ho5vuQgQkTW2HgmBV8UYLedPG2w&#10;0H7gD+rP0YgE4VCgAhtjW0gZSksOw8y3xMmrfOcwJtkZqTscEtw1cpFlr9JhzWnBYksHS+Xj/OkU&#10;+Pf7zfV7Y/JY0aWyb6sh/14p9Twd92sQkcb4H/5rn7SCxTxbwu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UyRLEAAAA3QAAAA8AAAAAAAAAAAAAAAAAmAIAAGRycy9k&#10;b3ducmV2LnhtbFBLBQYAAAAABAAEAPUAAACJAwAAAAA=&#10;" path="m,13r13,5l28,20r12,l50,13,45,8,40,5,33,3,25,,18,,13,3,5,8,,13e" filled="f" strokecolor="#e77817" strokeweight="0">
                <v:path arrowok="t" o:connecttype="custom" o:connectlocs="0,8255;8255,11430;17780,12700;25400,12700;31750,8255;28575,5080;25400,3175;20955,1905;15875,0;11430,0;8255,1905;3175,5080;0,8255" o:connectangles="0,0,0,0,0,0,0,0,0,0,0,0,0"/>
              </v:shape>
              <v:shape id="Freeform 2106" o:spid="_x0000_s3130" style="position:absolute;left:2336;top:6813;width:724;height:172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OFJsYA&#10;AADdAAAADwAAAGRycy9kb3ducmV2LnhtbESP3WrCQBSE7wu+w3KE3tWNUqRNXUUF/yhYYuv9MXtM&#10;gtmzSXZj0rfvFgq9HGbmG2a26E0p7tS4wrKC8SgCQZxaXXCm4Otz8/QCwnlkjaVlUvBNDhbzwcMM&#10;Y207Tuh+8pkIEHYxKsi9r2IpXZqTQTeyFXHwrrYx6INsMqkb7ALclHISRVNpsOCwkGNF65zS26k1&#10;Cuq+08ft6iPZtZfDu21XWJ9fa6Ueh/3yDYSn3v+H/9p7rWAyjp7h901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OFJsYAAADdAAAADwAAAAAAAAAAAAAAAACYAgAAZHJz&#10;L2Rvd25yZXYueG1sUEsFBgAAAAAEAAQA9QAAAIsDAAAAAA==&#10;" path="m64,17l,,64,17xm62,17r15,8l89,27r13,-2l114,17r-5,-5l102,10,97,7,89,5r-7,l74,7r-5,5l62,17xe" fillcolor="#f3be00" stroked="f">
                <v:path arrowok="t" o:connecttype="custom" o:connectlocs="40640,10795;0,0;40640,10795;39370,10795;48895,15875;56515,17145;64770,15875;72390,10795;69215,7620;64770,6350;61595,4445;56515,3175;52070,3175;46990,4445;43815,7620;39370,10795" o:connectangles="0,0,0,0,0,0,0,0,0,0,0,0,0,0,0,0"/>
                <o:lock v:ext="edit" verticies="t"/>
              </v:shape>
              <v:shape id="Freeform 2107" o:spid="_x0000_s3131" style="position:absolute;left:2336;top:6813;width:407;height:108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+v5scA&#10;AADdAAAADwAAAGRycy9kb3ducmV2LnhtbESPQUvDQBSE7wX/w/IEb+1ug60Suy1SFKyHlkQP7e2R&#10;fSbB7Nuwuzbx37tCocdhZr5hVpvRduJMPrSONcxnCgRx5UzLtYbPj9fpI4gQkQ12jknDLwXYrG8m&#10;K8yNG7igcxlrkSAcctTQxNjnUoaqIYth5nri5H05bzEm6WtpPA4JbjuZKbWUFltOCw32tG2o+i5/&#10;rIaX0/t2nxVDeThWOzXe+8WDtTut727H5ycQkcZ4DV/ab0ZDNlcL+H+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fr+bHAAAA3QAAAA8AAAAAAAAAAAAAAAAAmAIAAGRy&#10;cy9kb3ducmV2LnhtbFBLBQYAAAAABAAEAPUAAACMAwAAAAA=&#10;" path="m64,17l,,64,17xe" filled="f" strokecolor="#e77817" strokeweight="0">
                <v:path arrowok="t" o:connecttype="custom" o:connectlocs="40640,10795;0,0;40640,10795" o:connectangles="0,0,0"/>
              </v:shape>
              <v:shape id="Freeform 2108" o:spid="_x0000_s3132" style="position:absolute;left:2730;top:6845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Zu8MA&#10;AADdAAAADwAAAGRycy9kb3ducmV2LnhtbESPQWvCQBSE70L/w/KE3vQlHoKkriJKxWutBY+P3WcS&#10;mn0bsmuM/vpuodDjMDPfMKvN6Fo1cB8aLxryeQaKxXjbSKXh/Pk+W4IKkcRS64U1PDjAZv0yWVFp&#10;/V0+eDjFSiWIhJI01DF2JWIwNTsKc9+xJO/qe0cxyb5C29M9wV2Liywr0FEjaaGmjnc1m+/TzWn4&#10;Mk9TLIf8ub/g4Xx8dIherlq/TsftG6jIY/wP/7WPVsMizwr4fZOeA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jZu8MAAADdAAAADwAAAAAAAAAAAAAAAACYAgAAZHJzL2Rv&#10;d25yZXYueG1sUEsFBgAAAAAEAAQA9QAAAIgDAAAAAA==&#10;" path="m,12r15,8l27,22,40,20,52,12,47,7,40,5,35,2,27,,20,,12,2,7,7,,12xe" filled="f" strokecolor="#e77817" strokeweight="0">
                <v:path arrowok="t" o:connecttype="custom" o:connectlocs="0,7620;9525,12700;17145,13970;25400,12700;33020,7620;29845,4445;25400,3175;22225,1270;17145,0;12700,0;7620,1270;4445,4445;0,7620" o:connectangles="0,0,0,0,0,0,0,0,0,0,0,0,0"/>
              </v:shape>
              <v:shape id="Freeform 2109" o:spid="_x0000_s3133" style="position:absolute;left:2190;top:6718;width:699;height:171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mZ8UA&#10;AADdAAAADwAAAGRycy9kb3ducmV2LnhtbESPQWsCMRSE70L/Q3gFb5oo1rZbo4hatBdpbaHXR/K6&#10;u7h5WTZRV3+9EYQeh5lvhpnMWleJIzWh9Kxh0FcgiI23Jecafr7fey8gQkS2WHkmDWcKMJs+dCaY&#10;WX/iLzruYi5SCYcMNRQx1pmUwRTkMPR9TZy8P984jEk2ubQNnlK5q+RQqbF0WHJaKLCmRUFmvzs4&#10;DcPxZvu7Gj1VuPxQr9vPtcFLMFp3H9v5G4hIbfwP3+mNTdxAPcPtTXoC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qZnxQAAAN0AAAAPAAAAAAAAAAAAAAAAAJgCAABkcnMv&#10;ZG93bnJldi54bWxQSwUGAAAAAAQABAD1AAAAigMAAAAA&#10;" path="m58,15l,,58,15xm58,15r14,7l85,27,97,25r13,-8l105,12,97,10,92,7,85,5r-8,l70,7r-7,3l58,15xe" fillcolor="#f3be00" stroked="f">
                <v:path arrowok="t" o:connecttype="custom" o:connectlocs="36830,9525;0,0;36830,9525;36830,9525;45720,13970;53975,17145;61595,15875;69850,10795;66675,7620;61595,6350;58420,4445;53975,3175;48895,3175;44450,4445;40005,6350;36830,9525" o:connectangles="0,0,0,0,0,0,0,0,0,0,0,0,0,0,0,0"/>
                <o:lock v:ext="edit" verticies="t"/>
              </v:shape>
              <v:shape id="Freeform 2110" o:spid="_x0000_s3134" style="position:absolute;left:2190;top:6718;width:369;height:9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4WWcIA&#10;AADdAAAADwAAAGRycy9kb3ducmV2LnhtbERPz2vCMBS+D/Y/hDfYbU2UMaUzihuIXgStBa+P5tkW&#10;m5euibb9781h4PHj+71YDbYRd+p87VjDJFEgiAtnai415KfNxxyED8gGG8ekYSQPq+XrywJT43o+&#10;0j0LpYgh7FPUUIXQplL6oiKLPnEtceQurrMYIuxKaTrsY7ht5FSpL2mx5thQYUu/FRXX7GY17C/7&#10;XB62Z27X4+bnz0g1C59Xrd/fhvU3iEBDeIr/3TujYTpRcW58E5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hZZwgAAAN0AAAAPAAAAAAAAAAAAAAAAAJgCAABkcnMvZG93&#10;bnJldi54bWxQSwUGAAAAAAQABAD1AAAAhwMAAAAA&#10;" path="m58,15l,,58,15xe" filled="f" strokecolor="#e77817" strokeweight="0">
                <v:path arrowok="t" o:connecttype="custom" o:connectlocs="36830,9525;0,0;36830,9525" o:connectangles="0,0,0"/>
              </v:shape>
              <v:shape id="Freeform 2111" o:spid="_x0000_s3135" style="position:absolute;left:2559;top:6750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3MsUA&#10;AADdAAAADwAAAGRycy9kb3ducmV2LnhtbESPwWrDMBBE74X8g9hCbo2cEErjWjYhYCiEHpwGQm5b&#10;a2sbWysjqbHz91Wh0OMwM2+YrJjNIG7kfGdZwXqVgCCure64UXD+KJ9eQPiArHGwTAru5KHIFw8Z&#10;ptpOXNHtFBoRIexTVNCGMKZS+rolg35lR+LofVlnMETpGqkdThFuBrlJkmdpsOO40OJIh5bq/vRt&#10;FOwn6UNTmk/cuvequh4v/bVkpZaP8/4VRKA5/If/2m9awWad7OD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TcyxQAAAN0AAAAPAAAAAAAAAAAAAAAAAJgCAABkcnMv&#10;ZG93bnJldi54bWxQSwUGAAAAAAQABAD1AAAAigMAAAAA&#10;" path="m,10r14,7l27,22,39,20,52,12,47,7,39,5,34,2,27,,19,,12,2,5,5,,10e" filled="f" strokecolor="#e77817" strokeweight="0">
                <v:path arrowok="t" o:connecttype="custom" o:connectlocs="0,6350;8890,10795;17145,13970;24765,12700;33020,7620;29845,4445;24765,3175;21590,1270;17145,0;12065,0;7620,1270;3175,3175;0,6350" o:connectangles="0,0,0,0,0,0,0,0,0,0,0,0,0"/>
              </v:shape>
              <v:shape id="Freeform 2112" o:spid="_x0000_s3136" style="position:absolute;left:1974;top:6540;width:693;height:222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xysQA&#10;AADdAAAADwAAAGRycy9kb3ducmV2LnhtbERPz2vCMBS+D/Y/hDfYTdOqjK0aZQwdk+HB1h12ezTP&#10;tpi81Car9b83B2HHj+/3YjVYI3rqfONYQTpOQBCXTjdcKTgUm9ErCB+QNRrHpOBKHlbLx4cFZtpd&#10;eE99HioRQ9hnqKAOoc2k9GVNFv3YtcSRO7rOYoiwq6Tu8BLDrZGTJHmRFhuODTW29FFTecr/rIL1&#10;OZXD98/s97Q9FHY37W1j3j6Ven4a3ucgAg3hX3x3f2kFkzSN++O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6scrEAAAA3QAAAA8AAAAAAAAAAAAAAAAAmAIAAGRycy9k&#10;b3ducmV2LnhtbFBLBQYAAAAABAAEAPUAAACJAwAAAAA=&#10;" path="m59,25l,,59,25xm59,25r13,8l84,35,97,33r12,-5l104,23,99,18,92,15r-8,l77,15r-5,3l64,20r-5,5xe" fillcolor="#f3be00" stroked="f">
                <v:path arrowok="t" o:connecttype="custom" o:connectlocs="37465,15875;0,0;37465,15875;37465,15875;45720,20955;53340,22225;61595,20955;69215,17780;66040,14605;62865,11430;58420,9525;53340,9525;48895,9525;45720,11430;40640,12700;37465,15875" o:connectangles="0,0,0,0,0,0,0,0,0,0,0,0,0,0,0,0"/>
                <o:lock v:ext="edit" verticies="t"/>
              </v:shape>
              <v:shape id="Freeform 2113" o:spid="_x0000_s3137" style="position:absolute;left:1974;top:6540;width:375;height:159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0XQMUA&#10;AADdAAAADwAAAGRycy9kb3ducmV2LnhtbESPQWvCQBSE7wX/w/IEb3WTgFpSVymC0KIIjYVeH9nX&#10;bDD7NmZXE/+9Kwg9DjPzDbNcD7YRV+p87VhBOk1AEJdO11wp+DluX99A+ICssXFMCm7kYb0avSwx&#10;167nb7oWoRIRwj5HBSaENpfSl4Ys+qlriaP35zqLIcqukrrDPsJtI7MkmUuLNccFgy1tDJWn4mIV&#10;7E6/CZv94rjoL+es1oevMzUzpSbj4eMdRKAh/Ief7U+tIEvTFB5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RdAxQAAAN0AAAAPAAAAAAAAAAAAAAAAAJgCAABkcnMv&#10;ZG93bnJldi54bWxQSwUGAAAAAAQABAD1AAAAigMAAAAA&#10;" path="m59,25l,,59,25xe" filled="f" strokecolor="#e77817" strokeweight="0">
                <v:path arrowok="t" o:connecttype="custom" o:connectlocs="37465,15875;0,0;37465,15875" o:connectangles="0,0,0"/>
              </v:shape>
              <v:shape id="Freeform 2114" o:spid="_x0000_s3138" style="position:absolute;left:2349;top:6635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GtHcYA&#10;AADdAAAADwAAAGRycy9kb3ducmV2LnhtbESPS4vCQBCE74L/YWjB2zpJDiLRURZRfLAXH4ccezO9&#10;SdZMT8yMGv/9jrDgsaiqr6jZojO1uFPrKssK4lEEgji3uuJCwfm0/piAcB5ZY22ZFDzJwWLe780w&#10;1fbBB7offSEChF2KCkrvm1RKl5dk0I1sQxy8H9sa9EG2hdQtPgLc1DKJorE0WHFYKLGhZUn55Xgz&#10;Cmz2+726Tq77bL3Rm6zJt7vdV6bUcNB9TkF46vw7/N/eagVJHCfweh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GtHcYAAADdAAAADwAAAAAAAAAAAAAAAACYAgAAZHJz&#10;L2Rvd25yZXYueG1sUEsFBgAAAAAEAAQA9QAAAIsDAAAAAA==&#10;" path="m,10r13,8l25,20,38,18,50,13,45,8,40,3,33,,25,,18,,13,3,5,5,,10xe" filled="f" strokecolor="#e77817" strokeweight="0">
                <v:path arrowok="t" o:connecttype="custom" o:connectlocs="0,6350;8255,11430;15875,12700;24130,11430;31750,8255;28575,5080;25400,1905;20955,0;15875,0;11430,0;8255,1905;3175,3175;0,6350" o:connectangles="0,0,0,0,0,0,0,0,0,0,0,0,0"/>
              </v:shape>
              <v:shape id="Freeform 2115" o:spid="_x0000_s3139" style="position:absolute;left:1797;top:6337;width:711;height:298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9H68QA&#10;AADdAAAADwAAAGRycy9kb3ducmV2LnhtbESPQWvCQBSE74L/YXlCL6FukkrQ1FVEsHjopbbeH9nX&#10;bGj2bciuSdpf7xYKPQ4z8w2z3U+2FQP1vnGsIFumIIgrpxuuFXy8nx7XIHxA1tg6JgXf5GG/m8+2&#10;WGo38hsNl1CLCGFfogITQldK6StDFv3SdcTR+3S9xRBlX0vd4xjhtpV5mhbSYsNxwWBHR0PV1+Vm&#10;FXCRkPlpX4vJ0jXZ2BVu+KVQ6mExHZ5BBJrCf/ivfdYK8ix7gt838Qn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/R+vEAAAA3QAAAA8AAAAAAAAAAAAAAAAAmAIAAGRycy9k&#10;b3ducmV2LnhtbFBLBQYAAAAABAAEAPUAAACJAwAAAAA=&#10;" path="m60,32l,,60,32xm60,32l75,42r12,5l100,47r12,-2l107,37r-5,-5l95,30,87,27,80,25r-8,2l65,30r-5,2xe" fillcolor="#f3be00" stroked="f">
                <v:path arrowok="t" o:connecttype="custom" o:connectlocs="38100,20320;0,0;38100,20320;38100,20320;47625,26670;55245,29845;63500,29845;71120,28575;67945,23495;64770,20320;60325,19050;55245,17145;50800,15875;45720,17145;41275,19050;38100,20320" o:connectangles="0,0,0,0,0,0,0,0,0,0,0,0,0,0,0,0"/>
                <o:lock v:ext="edit" verticies="t"/>
              </v:shape>
              <v:shape id="Freeform 2116" o:spid="_x0000_s3140" style="position:absolute;left:1797;top:6337;width:381;height:203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DAcYA&#10;AADdAAAADwAAAGRycy9kb3ducmV2LnhtbESP3WrCQBSE7wt9h+UUeqebSGk1uor4A4VCxSheH7In&#10;yWL2bMxuNb59tyD0cpiZb5jZoreNuFLnjWMF6TABQVw4bbhScDxsB2MQPiBrbByTgjt5WMyfn2aY&#10;aXfjPV3zUIkIYZ+hgjqENpPSFzVZ9EPXEkevdJ3FEGVXSd3hLcJtI0dJ8i4tGo4LNba0qqk45z9W&#10;wam6G9yYdanzr+3H4bIuvyfnnVKvL/1yCiJQH/7Dj/anVjBK0zf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vDAcYAAADdAAAADwAAAAAAAAAAAAAAAACYAgAAZHJz&#10;L2Rvd25yZXYueG1sUEsFBgAAAAAEAAQA9QAAAIsDAAAAAA==&#10;" path="m60,32l,,60,32xe" filled="f" strokecolor="#e77817" strokeweight="0">
                <v:path arrowok="t" o:connecttype="custom" o:connectlocs="38100,20320;0,0;38100,20320" o:connectangles="0,0,0"/>
              </v:shape>
              <v:shape id="Freeform 2117" o:spid="_x0000_s3141" style="position:absolute;left:2178;top:6496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Wr6sQA&#10;AADdAAAADwAAAGRycy9kb3ducmV2LnhtbESPQWvCQBSE74L/YXlCb7qJ2CLRVUQIFKSHWEG8PbPP&#10;JJh9G3a3Jv333YLgcZiZb5j1djCteJDzjWUF6SwBQVxa3XCl4PSdT5cgfEDW2FomBb/kYbsZj9aY&#10;adtzQY9jqESEsM9QQR1Cl0npy5oM+pntiKN3s85giNJVUjvsI9y0cp4kH9Jgw3Ghxo72NZX3449R&#10;sOulD1VurrhwX0VxOZzvl5yVepsMuxWIQEN4hZ/tT61gnqbv8P8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Vq+rEAAAA3QAAAA8AAAAAAAAAAAAAAAAAmAIAAGRycy9k&#10;b3ducmV2LnhtbFBLBQYAAAAABAAEAPUAAACJAwAAAAA=&#10;" path="m,7l15,17r12,5l40,22,52,20,47,12,42,7,35,5,27,2,20,,12,2,5,5,,7e" filled="f" strokecolor="#e77817" strokeweight="0">
                <v:path arrowok="t" o:connecttype="custom" o:connectlocs="0,4445;9525,10795;17145,13970;25400,13970;33020,12700;29845,7620;26670,4445;22225,3175;17145,1270;12700,0;7620,1270;3175,3175;0,4445" o:connectangles="0,0,0,0,0,0,0,0,0,0,0,0,0"/>
              </v:shape>
              <v:shape id="Freeform 2118" o:spid="_x0000_s3142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WcMcA&#10;AADdAAAADwAAAGRycy9kb3ducmV2LnhtbESPQUvDQBSE74L/YXmCF7Gb9FBr7LaUiuJJMNVDb4/s&#10;azaYfRuyr0nqr3cFocdhZr5hVpvJt2qgPjaBDeSzDBRxFWzDtYHP/cv9ElQUZIttYDJwpgib9fXV&#10;CgsbRv6goZRaJQjHAg04ka7QOlaOPMZZ6IiTdwy9R0myr7XtcUxw3+p5li20x4bTgsOOdo6q7/Lk&#10;DcgPHk/T8/vQll+Hh7vD6+N5dGLM7c20fQIlNMkl/N9+swbmeb6AvzfpCe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G1nDHAAAA3QAAAA8AAAAAAAAAAAAAAAAAmAIAAGRy&#10;cy9kb3ducmV2LnhtbFBLBQYAAAAABAAEAPUAAACMAwAAAAA=&#10;" path="m,l3,12,7,25,17,35r10,7l27,30,22,17,12,5,,xe" fillcolor="#f3be00" stroked="f">
                <v:path arrowok="t" o:connecttype="custom" o:connectlocs="0,0;1905,7620;4445,15875;10795,22225;17145,26670;17145,19050;13970,10795;7620,3175;0,0" o:connectangles="0,0,0,0,0,0,0,0,0"/>
              </v:shape>
              <v:shape id="Freeform 2119" o:spid="_x0000_s3143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pNsUA&#10;AADdAAAADwAAAGRycy9kb3ducmV2LnhtbESP0WrCQBRE34X+w3ILfRHdrFCV6CpqqBT0JeoHXLK3&#10;SWj2bsiuGv/eLRR8HGbmDLNc97YRN+p87ViDGicgiAtnai41XM5fozkIH5ANNo5Jw4M8rFdvgyWm&#10;xt05p9splCJC2KeooQqhTaX0RUUW/di1xNH7cZ3FEGVXStPhPcJtIydJMpUWa44LFba0q6j4PV2t&#10;hjLLj2o2PfM1V9vhYZ/12f5zq/XHe79ZgAjUh1f4v/1tNEyUmsHfm/g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6k2xQAAAN0AAAAPAAAAAAAAAAAAAAAAAJgCAABkcnMv&#10;ZG93bnJldi54bWxQSwUGAAAAAAQABAD1AAAAigMAAAAA&#10;" path="m,l3,12,7,25,17,35r10,7l27,30,22,17,12,5,,xe" filled="f" strokecolor="#e77817" strokeweight="0">
                <v:path arrowok="t" o:connecttype="custom" o:connectlocs="0,0;1905,7620;4445,15875;10795,22225;17145,26670;17145,19050;13970,10795;7620,3175;0,0" o:connectangles="0,0,0,0,0,0,0,0,0"/>
              </v:shape>
              <v:shape id="Freeform 2120" o:spid="_x0000_s3144" style="position:absolute;left:3016;top:6604;width:470;height:539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ZZ8EA&#10;AADdAAAADwAAAGRycy9kb3ducmV2LnhtbERPTYvCMBC9C/sfwix4s2nLIlKNogvriuDB6sXb0Ixt&#10;sJmUJmr995vDgsfH+16sBtuKB/XeOFaQJSkI4sppw7WC8+lnMgPhA7LG1jEpeJGH1fJjtMBCuycf&#10;6VGGWsQQ9gUqaELoCil91ZBFn7iOOHJX11sMEfa11D0+Y7htZZ6mU2nRcGxosKPvhqpbebcK/Ndv&#10;6asch226vxw207257Tqj1PhzWM9BBBrCW/zv3mkFeZbFufFNf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6GWfBAAAA3QAAAA8AAAAAAAAAAAAAAAAAmAIAAGRycy9kb3du&#10;cmV2LnhtbFBLBQYAAAAABAAEAPUAAACGAwAAAAA=&#10;" path="m44,43r3,15l54,68,64,78r10,7l74,75,69,63,59,50,44,43xm44,43l,,44,43xe" fillcolor="#f3be00" stroked="f">
                <v:path arrowok="t" o:connecttype="custom" o:connectlocs="27940,27305;29845,36830;34290,43180;40640,49530;46990,53975;46990,47625;43815,40005;37465,31750;27940,27305;27940,27305;0,0;27940,27305" o:connectangles="0,0,0,0,0,0,0,0,0,0,0,0"/>
                <o:lock v:ext="edit" verticies="t"/>
              </v:shape>
              <v:shape id="Freeform 2121" o:spid="_x0000_s3145" style="position:absolute;left:3295;top:6877;width:191;height:266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9sxsUA&#10;AADdAAAADwAAAGRycy9kb3ducmV2LnhtbESPwWrDMBBE74X+g9hCL6WRFUqw3SihFAruJSROPmCx&#10;1raItTKWmrh/XxUCOQ4z84ZZb2c3iAtNwXrWoBYZCOLGG8udhtPx6zUHESKywcEzafilANvN48Ma&#10;S+OvfKBLHTuRIBxK1NDHOJZShqYnh2HhR+LktX5yGJOcOmkmvCa4G+Qyy1bSoeW00ONInz015/rH&#10;adhXuyrP85fvt1rZ1qp2V6zOpPXz0/zxDiLSHO/hW7syGpZKFfD/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2zGxQAAAN0AAAAPAAAAAAAAAAAAAAAAAJgCAABkcnMv&#10;ZG93bnJldi54bWxQSwUGAAAAAAQABAD1AAAAigMAAAAA&#10;" path="m,l3,15r7,10l20,35r10,7l30,32,25,20,15,7,,e" filled="f" strokecolor="#e77817" strokeweight="0">
                <v:path arrowok="t" o:connecttype="custom" o:connectlocs="0,0;1905,9525;6350,15875;12700,22225;19050,26670;19050,20320;15875,12700;9525,4445;0,0" o:connectangles="0,0,0,0,0,0,0,0,0"/>
              </v:shape>
              <v:shape id="Freeform 2122" o:spid="_x0000_s3146" style="position:absolute;left:3016;top:6604;width:279;height:27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43VMQA&#10;AADdAAAADwAAAGRycy9kb3ducmV2LnhtbERPz2vCMBS+D/wfwhN2m6kdiKtGUYfMCR5WvXh7NM+2&#10;2rzUJGr975fDYMeP7/d03plG3Mn52rKC4SABQVxYXXOp4LBfv41B+ICssbFMCp7kYT7rvUwx0/bB&#10;P3TPQyliCPsMFVQhtJmUvqjIoB/YljhyJ+sMhghdKbXDRww3jUyTZCQN1hwbKmxpVVFxyW9GwZdd&#10;X9Pluftc7g7HjXv/uH6721ap1363mIAI1IV/8Z97oxWkwzTuj2/iE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+N1TEAAAA3QAAAA8AAAAAAAAAAAAAAAAAmAIAAGRycy9k&#10;b3ducmV2LnhtbFBLBQYAAAAABAAEAPUAAACJAwAAAAA=&#10;" path="m44,43l,,44,43xe" filled="f" strokecolor="#e77817" strokeweight="0">
                <v:path arrowok="t" o:connecttype="custom" o:connectlocs="27940,27305;0,0;27940,27305" o:connectangles="0,0,0"/>
              </v:shape>
              <v:shape id="Freeform 2123" o:spid="_x0000_s3147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3GyMIA&#10;AADdAAAADwAAAGRycy9kb3ducmV2LnhtbESPzarCMBSE9xd8h3AENxdN24VcqlFEUARX/q4PzbGt&#10;NicliVrf3gjCXQ4z8w0znXemEQ9yvrasIB0lIIgLq2suFRwPq+EfCB+QNTaWScGLPMxnvZ8p5to+&#10;eUePfShFhLDPUUEVQptL6YuKDPqRbYmjd7HOYIjSlVI7fEa4aWSWJGNpsOa4UGFLy4qK2/5uFJz9&#10;ub66Zkt20RanMllnv26zVmrQ7xYTEIG68B/+tjdaQZZmKXzexCc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cbIwgAAAN0AAAAPAAAAAAAAAAAAAAAAAJgCAABkcnMvZG93&#10;bnJldi54bWxQSwUGAAAAAAQABAD1AAAAhwMAAAAA&#10;" path="m,l,12,5,25r8,10l25,42r,-12l20,17,13,7,,xe" fillcolor="#f3be00" stroked="f">
                <v:path arrowok="t" o:connecttype="custom" o:connectlocs="0,0;0,7620;3175,15875;8255,22225;15875,26670;15875,19050;12700,10795;8255,4445;0,0" o:connectangles="0,0,0,0,0,0,0,0,0"/>
              </v:shape>
              <v:shape id="Freeform 2124" o:spid="_x0000_s3148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OIMUA&#10;AADdAAAADwAAAGRycy9kb3ducmV2LnhtbESPQWsCMRSE7wX/Q3iCt5o1WC1bo4hQ6kWkVorH5+Z1&#10;d3HzsiTRXf99IxR6HGbmG2ax6m0jbuRD7VjDZJyBIC6cqbnUcPx6f34FESKywcYxabhTgNVy8LTA&#10;3LiOP+l2iKVIEA45aqhibHMpQ1GRxTB2LXHyfpy3GJP0pTQeuwS3jVRZNpMWa04LFba0qai4HK5W&#10;w1R9dN9qtr8bebq+0MWed2rutR4N+/UbiEh9/A//tbdGg5ooBY8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s4gxQAAAN0AAAAPAAAAAAAAAAAAAAAAAJgCAABkcnMv&#10;ZG93bnJldi54bWxQSwUGAAAAAAQABAD1AAAAigMAAAAA&#10;" path="m,l,12,5,25r8,10l25,42r,-12l20,17,13,7,,e" filled="f" strokecolor="#e77817" strokeweight="0">
                <v:path arrowok="t" o:connecttype="custom" o:connectlocs="0,0;0,7620;3175,15875;8255,22225;15875,26670;15875,19050;12700,10795;8255,4445;0,0" o:connectangles="0,0,0,0,0,0,0,0,0"/>
              </v:shape>
              <v:shape id="Freeform 2125" o:spid="_x0000_s3149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9IacYA&#10;AADdAAAADwAAAGRycy9kb3ducmV2LnhtbESPQWvCQBSE7wX/w/IEb3VjpKJpNiKBFin0UG0Vb4/s&#10;axLMvg3Z1cR/7xYKHoeZ+YZJ14NpxJU6V1tWMJtGIIgLq2suFXzv356XIJxH1thYJgU3crDORk8p&#10;Jtr2/EXXnS9FgLBLUEHlfZtI6YqKDLqpbYmD92s7gz7IrpS6wz7ATSPjKFpIgzWHhQpbyisqzruL&#10;UWCKVRMtTv3nMT/lLwfW7z8ffFBqMh42ryA8Df4R/m9vtYJ4Fs/h701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9IacYAAADdAAAADwAAAAAAAAAAAAAAAACYAgAAZHJz&#10;L2Rvd25yZXYueG1sUEsFBgAAAAAEAAQA9QAAAIsDAAAAAA==&#10;" path="m40,45l,,40,45xe" fillcolor="#f3be00" stroked="f">
                <v:path arrowok="t" o:connecttype="custom" o:connectlocs="25400,28575;0,0;25400,28575" o:connectangles="0,0,0"/>
              </v:shape>
              <v:shape id="Freeform 2126" o:spid="_x0000_s3150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/JiscA&#10;AADdAAAADwAAAGRycy9kb3ducmV2LnhtbESPT2vCQBTE74V+h+UVvIjZGP9QU1cRoaDtqVGw3h7Z&#10;1yRt9m3IbmP89l1B6HGYmd8wy3VvatFR6yrLCsZRDII4t7riQsHx8Dp6BuE8ssbaMim4koP16vFh&#10;iam2F/6gLvOFCBB2KSoovW9SKV1ekkEX2YY4eF+2NeiDbAupW7wEuKllEsdzabDisFBiQ9uS8p/s&#10;1yjIqtO71RPuPvf+jM3iG2eb4ZtSg6d+8wLCU+//w/f2TitIxskUbm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PyYrHAAAA3QAAAA8AAAAAAAAAAAAAAAAAmAIAAGRy&#10;cy9kb3ducmV2LnhtbFBLBQYAAAAABAAEAPUAAACMAwAAAAA=&#10;" path="m40,45l,,40,45xe" filled="f" strokecolor="#e77817" strokeweight="0">
                <v:path arrowok="t" o:connecttype="custom" o:connectlocs="25400,28575;0,0;25400,28575" o:connectangles="0,0,0"/>
              </v:shape>
              <v:shape id="Freeform 2127" o:spid="_x0000_s3151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iXcMA&#10;AADdAAAADwAAAGRycy9kb3ducmV2LnhtbESPT4vCMBTE74LfITzBm6YtKEs1igiCx/UfXp/Ns602&#10;LyXJavXTm4WFPQ4z8xtmvuxMIx7kfG1ZQTpOQBAXVtdcKjgeNqMvED4ga2wsk4IXeVgu+r055to+&#10;eUePfShFhLDPUUEVQptL6YuKDPqxbYmjd7XOYIjSlVI7fEa4aWSWJFNpsOa4UGFL64qK+/7HKDjv&#10;6Hy9nLLtLX1/t8n95Kb6eFFqOOhWMxCBuvAf/mtvtYIszSbw+yY+Ab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+iXcMAAADdAAAADwAAAAAAAAAAAAAAAACYAgAAZHJzL2Rv&#10;d25yZXYueG1sUEsFBgAAAAAEAAQA9QAAAIgDAAAAAA==&#10;" path="m,l3,13,5,25r8,10l25,43r,-13l20,18,18,13,13,8,8,3,,xe" fillcolor="#f3be00" stroked="f">
                <v:path arrowok="t" o:connecttype="custom" o:connectlocs="0,0;1905,8255;3175,15875;8255,22225;15875,27305;15875,19050;12700,11430;11430,8255;8255,5080;5080,1905;0,0" o:connectangles="0,0,0,0,0,0,0,0,0,0,0"/>
              </v:shape>
              <v:shape id="Freeform 2128" o:spid="_x0000_s3152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exMYA&#10;AADdAAAADwAAAGRycy9kb3ducmV2LnhtbESPQWvCQBSE7wX/w/KE3urGtISQugkiaFtvxkqvj+wz&#10;iWbfhuzWxH/fLRR6HGbmG2ZVTKYTNxpca1nBchGBIK6sbrlW8HncPqUgnEfW2FkmBXdyUOSzhxVm&#10;2o58oFvpaxEg7DJU0HjfZ1K6qiGDbmF74uCd7WDQBznUUg84BrjpZBxFiTTYclhosKdNQ9W1/DYK&#10;uvvLuKtOaXrdf1ze/PE5OR2+9ko9zqf1KwhPk/8P/7XftYJ4GSfw+yY8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lexMYAAADdAAAADwAAAAAAAAAAAAAAAACYAgAAZHJz&#10;L2Rvd25yZXYueG1sUEsFBgAAAAAEAAQA9QAAAIsDAAAAAA==&#10;" path="m,l3,13,5,25r8,10l25,43r,-13l20,18,18,13,13,8,8,3,,xe" filled="f" strokecolor="#e77817" strokeweight="0">
                <v:path arrowok="t" o:connecttype="custom" o:connectlocs="0,0;1905,8255;3175,15875;8255,22225;15875,27305;15875,19050;12700,11430;11430,8255;8255,5080;5080,1905;0,0" o:connectangles="0,0,0,0,0,0,0,0,0,0,0"/>
              </v:shape>
              <v:shape id="Freeform 2129" o:spid="_x0000_s3153" style="position:absolute;left:2559;top:6324;width:235;height:280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JJ8gA&#10;AADdAAAADwAAAGRycy9kb3ducmV2LnhtbESPQUvDQBSE74L/YXlCL9JuEkRLzKaokFJ6sWlFr8/s&#10;Mwlm36bZbZv6611B6HGYmW+YbDGaThxpcK1lBfEsAkFcWd1yreBtV0znIJxH1thZJgVncrDIr68y&#10;TLU9cUnHra9FgLBLUUHjfZ9K6aqGDLqZ7YmD92UHgz7IoZZ6wFOAm04mUXQvDbYcFhrs6aWh6nt7&#10;MApui82neV2V+/j5rizsR2XWy593pSY349MjCE+jv4T/2yutIImTB/h7E56Az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h0knyAAAAN0AAAAPAAAAAAAAAAAAAAAAAJgCAABk&#10;cnMvZG93bnJldi54bWxQSwUGAAAAAAQABAD1AAAAjQMAAAAA&#10;" path="m37,44l,,37,44xe" fillcolor="#f3be00" stroked="f">
                <v:path arrowok="t" o:connecttype="custom" o:connectlocs="23495,27940;0,0;23495,27940" o:connectangles="0,0,0"/>
              </v:shape>
              <v:shape id="Freeform 2130" o:spid="_x0000_s3154" style="position:absolute;left:2559;top:6324;width:235;height:280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4ON8EA&#10;AADdAAAADwAAAGRycy9kb3ducmV2LnhtbERPyWrDMBC9B/oPYgq5JXJsKMWNEtJCaW9xFuh1Io0X&#10;Yo2MpDrO30eHQo+Pt6+3k+3FSD50jhWslhkIYu1Mx42C8+lz8QoiRGSDvWNScKcA283TbI2lcTc+&#10;0HiMjUghHEpU0MY4lFIG3ZLFsHQDceJq5y3GBH0jjcdbCre9zLPsRVrsODW0ONBHS/p6/LUK3sef&#10;iy52hav33tXefNlDVVml5s/T7g1EpCn+i//c30ZBvsrT3PQmPQ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uDjfBAAAA3QAAAA8AAAAAAAAAAAAAAAAAmAIAAGRycy9kb3du&#10;cmV2LnhtbFBLBQYAAAAABAAEAPUAAACGAwAAAAA=&#10;" path="m37,44l,,37,44xe" filled="f" strokecolor="#e77817" strokeweight="0">
                <v:path arrowok="t" o:connecttype="custom" o:connectlocs="23495,27940;0,0;23495,27940" o:connectangles="0,0,0"/>
              </v:shape>
              <v:shape id="Freeform 2131" o:spid="_x0000_s3155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m4MUA&#10;AADdAAAADwAAAGRycy9kb3ducmV2LnhtbESPUWvCQBCE3wv9D8cKfasXA4pJPUUKBUFKq7X0dcmt&#10;STS3l2avGv99TxB8HGbmG2a26F2jTtRJ7dnAaJiAIi68rbk0sPt6e56CkoBssfFMBi4ksJg/Psww&#10;t/7MGzptQ6kihCVHA1UIba61FBU5lKFviaO3953DEGVXatvhOcJdo9MkmWiHNceFClt6rag4bv+c&#10;gY/dMZPD76dr1tlm9T6eyo98izFPg375AipQH+7hW3tlDaSjNIPrm/gE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GbgxQAAAN0AAAAPAAAAAAAAAAAAAAAAAJgCAABkcnMv&#10;ZG93bnJldi54bWxQSwUGAAAAAAQABAD1AAAAigMAAAAA&#10;" path="m,l,15,4,27r8,10l22,45r,-13l19,20,17,15,12,7,7,2,,xe" fillcolor="#f3be00" stroked="f">
                <v:path arrowok="t" o:connecttype="custom" o:connectlocs="0,0;0,9525;2540,17145;7620,23495;13970,28575;13970,20320;12065,12700;10795,9525;7620,4445;4445,1270;0,0" o:connectangles="0,0,0,0,0,0,0,0,0,0,0"/>
              </v:shape>
              <v:shape id="Freeform 2132" o:spid="_x0000_s3156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secEA&#10;AADdAAAADwAAAGRycy9kb3ducmV2LnhtbERPTYvCMBC9L/gfwgheRKe6sEg1igqCHoRVd+9DM7bV&#10;ZlKaaOu/N4eFPT7e92LV2Uo9ufGlEw2TcQKKJXOmlFzDz2U3moHygcRQ5YQ1vNjDatn7WFBqXCsn&#10;fp5DrmKI+JQ0FCHUKaLPCrbkx65midzVNZZChE2OpqE2htsKp0nyhZZKiQ0F1bwtOLufH1bD7XHh&#10;b2xvm8NwiKcOX3j8lavWg363noMK3IV/8Z97bzRMJ59xf3wTnw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FbHnBAAAA3QAAAA8AAAAAAAAAAAAAAAAAmAIAAGRycy9kb3du&#10;cmV2LnhtbFBLBQYAAAAABAAEAPUAAACGAwAAAAA=&#10;" path="m,l,15,4,27r8,10l22,45r,-13l19,20,17,15,12,7,7,2,,xe" filled="f" strokecolor="#e77817" strokeweight="0">
                <v:path arrowok="t" o:connecttype="custom" o:connectlocs="0,0;0,9525;2540,17145;7620,23495;13970,28575;13970,20320;12065,12700;10795,9525;7620,4445;4445,1270;0,0" o:connectangles="0,0,0,0,0,0,0,0,0,0,0"/>
              </v:shape>
              <v:shape id="Freeform 2133" o:spid="_x0000_s3157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R88YA&#10;AADdAAAADwAAAGRycy9kb3ducmV2LnhtbESPQWvCQBSE7wX/w/IEb3UTpUWiq8SI0ksPjT30+Mg+&#10;k2D2bciuMebXu4VCj8PMfMNsdoNpRE+dqy0riOcRCOLC6ppLBd/n4+sKhPPIGhvLpOBBDnbbycsG&#10;E23v/EV97ksRIOwSVFB53yZSuqIig25uW+LgXWxn0AfZlVJ3eA9w08hFFL1LgzWHhQpbyioqrvnN&#10;KEjP+i0ds1V82PenMf+040+2PCg1mw7pGoSnwf+H/9ofWsEiXsbw+yY8Ab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iR88YAAADdAAAADwAAAAAAAAAAAAAAAACYAgAAZHJz&#10;L2Rvd25yZXYueG1sUEsFBgAAAAAEAAQA9QAAAIsDAAAAAA==&#10;" path="m37,50l,,37,50xe" fillcolor="#f3be00" stroked="f">
                <v:path arrowok="t" o:connecttype="custom" o:connectlocs="23495,31750;0,0;23495,31750" o:connectangles="0,0,0"/>
              </v:shape>
              <v:shape id="Freeform 2134" o:spid="_x0000_s3158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5a5cgA&#10;AADdAAAADwAAAGRycy9kb3ducmV2LnhtbESPQWvCQBSE7wX/w/IKvZS6MVJpo6tIW6kXQaMVvT2y&#10;r0kw+zZkN5r+e1cQehxm5htmMutMJc7UuNKygkE/AkGcWV1yrmC3Xby8gXAeWWNlmRT8kYPZtPcw&#10;wUTbC2/onPpcBAi7BBUU3teJlC4ryKDr25o4eL+2MeiDbHKpG7wEuKlkHEUjabDksFBgTR8FZae0&#10;NQr26/Xz1/awWP2cjp9Z+163r9+7Vqmnx24+BuGp8//he3upFcSDYQy3N+EJy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HlrlyAAAAN0AAAAPAAAAAAAAAAAAAAAAAJgCAABk&#10;cnMvZG93bnJldi54bWxQSwUGAAAAAAQABAD1AAAAjQMAAAAA&#10;" path="m37,50l,,37,50xe" filled="f" strokecolor="#e77817" strokeweight="0">
                <v:path arrowok="t" o:connecttype="custom" o:connectlocs="23495,31750;0,0;23495,31750" o:connectangles="0,0,0"/>
              </v:shape>
              <v:shape id="Freeform 2135" o:spid="_x0000_s3159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188YA&#10;AADdAAAADwAAAGRycy9kb3ducmV2LnhtbESPQWvCQBSE74X+h+UVvNVNFKREN6HYKnoKTdr7I/tM&#10;0mbfptlVo7++WxA8DjPzDbPKRtOJEw2utawgnkYgiCurW64VfJab5xcQziNr7CyTggs5yNLHhxUm&#10;2p75g06Fr0WAsEtQQeN9n0jpqoYMuqntiYN3sINBH+RQSz3gOcBNJ2dRtJAGWw4LDfa0bqj6KY5G&#10;wXtRbaP8+7eM6/xtXMft13Wfb5SaPI2vSxCeRn8P39o7rWAWz+fw/yY8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v188YAAADdAAAADwAAAAAAAAAAAAAAAACYAgAAZHJz&#10;L2Rvd25yZXYueG1sUEsFBgAAAAAEAAQA9QAAAIsDAAAAAA==&#10;" path="m,l,15,2,27r8,10l20,45r,-10l17,20,15,15,10,7,5,5,,xe" fillcolor="#f3be00" stroked="f">
                <v:path arrowok="t" o:connecttype="custom" o:connectlocs="0,0;0,9525;1270,17145;6350,23495;12700,28575;12700,22225;10795,12700;9525,9525;6350,4445;3175,3175;0,0" o:connectangles="0,0,0,0,0,0,0,0,0,0,0"/>
              </v:shape>
              <v:shape id="Freeform 2136" o:spid="_x0000_s3160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FnMcA&#10;AADdAAAADwAAAGRycy9kb3ducmV2LnhtbESPQWvCQBSE74X+h+UVems2iVZK6hpKQdJLQY0Ve3tk&#10;n0kw+zZktxr/vSsUPA4z8w0zz0fTiRMNrrWsIIliEMSV1S3XCrbl8uUNhPPIGjvLpOBCDvLF48Mc&#10;M23PvKbTxtciQNhlqKDxvs+kdFVDBl1ke+LgHexg0Ac51FIPeA5w08k0jmfSYMthocGePhuqjps/&#10;o+D7MimWPv193bc/cVeUNe9W00Kp56fx4x2Ep9Hfw//tL60gTSZTuL0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hxZzHAAAA3QAAAA8AAAAAAAAAAAAAAAAAmAIAAGRy&#10;cy9kb3ducmV2LnhtbFBLBQYAAAAABAAEAPUAAACMAwAAAAA=&#10;" path="m,l,15,2,27r8,10l20,45r,-10l17,20,15,15,10,7,5,5,,xe" filled="f" strokecolor="#e77817" strokeweight="0">
                <v:path arrowok="t" o:connecttype="custom" o:connectlocs="0,0;0,9525;1270,17145;6350,23495;12700,28575;12700,22225;10795,12700;9525,9525;6350,4445;3175,3175;0,0" o:connectangles="0,0,0,0,0,0,0,0,0,0,0"/>
              </v:shape>
              <v:shape id="Freeform 2137" o:spid="_x0000_s3161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YVscA&#10;AADdAAAADwAAAGRycy9kb3ducmV2LnhtbESPQWvCQBSE7wX/w/KEXopuNCoSXaUUpD1UoVHE4yP7&#10;TILZt2l2NfHfdwWhx2FmvmGW685U4kaNKy0rGA0jEMSZ1SXnCg77zWAOwnlkjZVlUnAnB+tV72WJ&#10;ibYt/9At9bkIEHYJKii8rxMpXVaQQTe0NXHwzrYx6INscqkbbAPcVHIcRTNpsOSwUGBNHwVll/Rq&#10;FLSb+3Vr47fjZHaKDrvpb9yW359Kvfa79wUIT53/Dz/bX1rBeBRP4fE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X2FbHAAAA3QAAAA8AAAAAAAAAAAAAAAAAmAIAAGRy&#10;cy9kb3ducmV2LnhtbFBLBQYAAAAABAAEAPUAAACMAwAAAAA=&#10;" path="m38,50l,,38,50xe" fillcolor="#f3be00" stroked="f">
                <v:path arrowok="t" o:connecttype="custom" o:connectlocs="24130,31750;0,0;24130,31750" o:connectangles="0,0,0"/>
              </v:shape>
              <v:shape id="Freeform 2138" o:spid="_x0000_s3162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ynsYA&#10;AADdAAAADwAAAGRycy9kb3ducmV2LnhtbESPQWvCQBSE74L/YXlCL1I3RlBJXUUCQk/WqlB6e2Sf&#10;STD7Nu6umv57Vyh4HGbmG2ax6kwjbuR8bVnBeJSAIC6srrlUcDxs3ucgfEDW2FgmBX/kYbXs9xaY&#10;aXvnb7rtQykihH2GCqoQ2kxKX1Rk0I9sSxy9k3UGQ5SulNrhPcJNI9MkmUqDNceFClvKKyrO+6tR&#10;UCRd8PWX+/25pPPNLL8Ot/luq9TboFt/gAjUhVf4v/2pFaTjyRSe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OynsYAAADdAAAADwAAAAAAAAAAAAAAAACYAgAAZHJz&#10;L2Rvd25yZXYueG1sUEsFBgAAAAAEAAQA9QAAAIsDAAAAAA==&#10;" path="m38,50l,,38,50xe" filled="f" strokecolor="#e77817" strokeweight="0">
                <v:path arrowok="t" o:connecttype="custom" o:connectlocs="24130,31750;0,0;24130,31750" o:connectangles="0,0,0"/>
              </v:shape>
              <v:shape id="Freeform 2139" o:spid="_x0000_s3163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e7TcYA&#10;AADdAAAADwAAAGRycy9kb3ducmV2LnhtbESPT2vCQBTE74LfYXlCL6KbRPxDdBUtCKX0YvTi7ZF9&#10;JsHs25DdxtRP3y0UPA4z8xtms+tNLTpqXWVZQTyNQBDnVldcKLicj5MVCOeRNdaWScEPOdhth4MN&#10;pto++ERd5gsRIOxSVFB636RSurwkg25qG+Lg3Wxr0AfZFlK3+AhwU8skihbSYMVhocSG3kvK79m3&#10;UXD9Oprsc57IZPZ03e0w1vFz6ZV6G/X7NQhPvX+F/9sfWkESz5b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e7TcYAAADdAAAADwAAAAAAAAAAAAAAAACYAgAAZHJz&#10;L2Rvd25yZXYueG1sUEsFBgAAAAAEAAQA9QAAAIsDAAAAAA==&#10;" path="m3,l,8r,7l,23r3,4l8,32r5,5l20,42r8,5l28,35,23,23,15,10,3,xe" fillcolor="#f3be00" stroked="f">
                <v:path arrowok="t" o:connecttype="custom" o:connectlocs="1905,0;0,5080;0,9525;0,14605;1905,17145;5080,20320;8255,23495;12700,26670;17780,29845;17780,22225;14605,14605;9525,6350;1905,0" o:connectangles="0,0,0,0,0,0,0,0,0,0,0,0,0"/>
              </v:shape>
              <v:shape id="Freeform 2140" o:spid="_x0000_s3164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QQMMA&#10;AADdAAAADwAAAGRycy9kb3ducmV2LnhtbERPz2vCMBS+D/Y/hCd4GZpWYUg1igxEd3LVHXZ8Js+2&#10;2LyUJGrnX28Ogx0/vt+LVW9bcSMfGscK8nEGglg703Cl4Pu4Gc1AhIhssHVMCn4pwGr5+rLAwrg7&#10;l3Q7xEqkEA4FKqhj7Aopg67JYhi7jjhxZ+ctxgR9JY3Hewq3rZxk2bu02HBqqLGjj5r05XC1Ck7T&#10;cnv218fnPv/aGb19e/yU+qjUcNCv5yAi9fFf/OfeGQWTfJrmpjfp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zQQMMAAADdAAAADwAAAAAAAAAAAAAAAACYAgAAZHJzL2Rv&#10;d25yZXYueG1sUEsFBgAAAAAEAAQA9QAAAIgDAAAAAA==&#10;" path="m3,l,8r,7l,23r3,4l8,32r5,5l20,42r8,5l28,35,23,23,15,10,3,e" filled="f" strokecolor="#e77817" strokeweight="0">
                <v:path arrowok="t" o:connecttype="custom" o:connectlocs="1905,0;0,5080;0,9525;0,14605;1905,17145;5080,20320;8255,23495;12700,26670;17780,29845;17780,22225;14605,14605;9525,6350;1905,0" o:connectangles="0,0,0,0,0,0,0,0,0,0,0,0,0"/>
              </v:shape>
              <v:shape id="Freeform 2141" o:spid="_x0000_s3165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e8ccA&#10;AADdAAAADwAAAGRycy9kb3ducmV2LnhtbESPQWvCQBSE74X+h+UVvBTdJILU1FXSguBBCk1be31k&#10;X5PQ7NuQXc3qr3cLBY/DzHzDrDbBdOJEg2stK0hnCQjiyuqWawWfH9vpEwjnkTV2lknBmRxs1vd3&#10;K8y1HfmdTqWvRYSwy1FB432fS+mqhgy6me2Jo/djB4M+yqGWesAxwk0nsyRZSIMtx4UGe3ptqPot&#10;j0ZBuX/5vqRvFB4Xh9Z9LbPiEsZCqclDKJ5BeAr+Fv5v77SCLJ0v4e9NfAJy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TXvHHAAAA3QAAAA8AAAAAAAAAAAAAAAAAmAIAAGRy&#10;cy9kb3ducmV2LnhtbFBLBQYAAAAABAAEAPUAAACMAwAAAAA=&#10;" path="m43,42l,,43,42xe" fillcolor="#f3be00" stroked="f">
                <v:path arrowok="t" o:connecttype="custom" o:connectlocs="27305,26670;0,0;27305,26670" o:connectangles="0,0,0"/>
              </v:shape>
              <v:shape id="Freeform 2142" o:spid="_x0000_s3166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J6cEA&#10;AADdAAAADwAAAGRycy9kb3ducmV2LnhtbERPz2vCMBS+C/sfwhvsIjOtDJHOtMhEqsyL3XZ/JG9t&#10;WfNSkkzrf28Ogx0/vt+barKDuJAPvWMF+SIDQayd6blV8Pmxf16DCBHZ4OCYFNwoQFU+zDZYGHfl&#10;M12a2IoUwqFABV2MYyFl0B1ZDAs3Eifu23mLMUHfSuPxmsLtIJdZtpIWe04NHY701pH+aX6tgq93&#10;O5cnvduiD/po67zWjayVenqctq8gIk3xX/znPhgFy/wl7U9v0hOQ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qSenBAAAA3QAAAA8AAAAAAAAAAAAAAAAAmAIAAGRycy9kb3du&#10;cmV2LnhtbFBLBQYAAAAABAAEAPUAAACGAwAAAAA=&#10;" path="m43,42l,,43,42xe" filled="f" strokecolor="#e77817" strokeweight="0">
                <v:path arrowok="t" o:connecttype="custom" o:connectlocs="27305,26670;0,0;27305,26670" o:connectangles="0,0,0"/>
              </v:shape>
              <v:shape id="Freeform 2143" o:spid="_x0000_s3167" style="position:absolute;left:3568;top:6953;width:32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v98UA&#10;AADdAAAADwAAAGRycy9kb3ducmV2LnhtbESPQWsCMRSE7wX/Q3iCt5qsLG1ZjaJCUWgvtSJ4e2ye&#10;u4ublyVJdf33piB4HGbmG2a26G0rLuRD41hDNlYgiEtnGq407H8/Xz9AhIhssHVMGm4UYDEfvMyw&#10;MO7KP3TZxUokCIcCNdQxdoWUoazJYhi7jjh5J+ctxiR9JY3Ha4LbVk6UepMWG04LNXa0rqk87/6s&#10;BrVC9/6df219dTieunPOy1xttB4N++UURKQ+PsOP9tZomGR5Bv9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q/3xQAAAN0AAAAPAAAAAAAAAAAAAAAAAJgCAABkcnMv&#10;ZG93bnJldi54bWxQSwUGAAAAAAQABAD1AAAAigMAAAAA&#10;" path="m5,l2,,,,2,3r,2l5,3,5,xe" fillcolor="#e15520" stroked="f">
                <v:path arrowok="t" o:connecttype="custom" o:connectlocs="3175,0;1270,0;0,0;1270,1905;1270,3175;3175,1905;3175,0" o:connectangles="0,0,0,0,0,0,0"/>
              </v:shape>
              <v:shape id="Freeform 2144" o:spid="_x0000_s3168" style="position:absolute;left:2159;top:6953;width:1441;height:222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INMUA&#10;AADdAAAADwAAAGRycy9kb3ducmV2LnhtbESPQWvCQBSE70L/w/IK3urGWIpEVxExEG+tLS3entln&#10;Nph9G7JrjP++Wyh4HGbmG2a5Hmwjeup87VjBdJKAIC6drrlS8PWZv8xB+ICssXFMCu7kYb16Gi0x&#10;0+7GH9QfQiUihH2GCkwIbSalLw1Z9BPXEkfv7DqLIcqukrrDW4TbRqZJ8iYt1hwXDLa0NVReDler&#10;oD/tyJzf50X+LQs/+7nuL7k7KjV+HjYLEIGG8Aj/twutIJ2+pv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8g0xQAAAN0AAAAPAAAAAAAAAAAAAAAAAJgCAABkcnMv&#10;ZG93bnJldi54bWxQSwUGAAAAAAQABAD1AAAAigMAAAAA&#10;" path="m227,3l224,r-2,l219,r3,3l222,5r2,l227,3xm3,35l,33r3,2xe" fillcolor="#e15820" stroked="f">
                <v:path arrowok="t" o:connecttype="custom" o:connectlocs="144145,1905;142240,0;140970,0;139065,0;140970,1905;140970,3175;142240,3175;144145,1905;1905,22225;0,20955;1905,22225;1905,22225" o:connectangles="0,0,0,0,0,0,0,0,0,0,0,0"/>
                <o:lock v:ext="edit" verticies="t"/>
              </v:shape>
              <v:shape id="Freeform 2145" o:spid="_x0000_s3169" style="position:absolute;left:2159;top:6953;width:1422;height:222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QpMUA&#10;AADdAAAADwAAAGRycy9kb3ducmV2LnhtbESPT2vCQBTE70K/w/IK3nSjKVJS11AEIXqLEXt9zb7m&#10;T7Nv0+yq8dt3CwWPw8z8hlmno+nElQbXWFawmEcgiEurG64UnIrd7BWE88gaO8uk4E4O0s3TZI2J&#10;tjfO6Xr0lQgQdgkqqL3vEyldWZNBN7c9cfC+7GDQBzlUUg94C3DTyWUUraTBhsNCjT1tayq/jxej&#10;4KMviv0PUxu3522efWb5IfajUtPn8f0NhKfRP8L/7UwrWC5eYvh7E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1CkxQAAAN0AAAAPAAAAAAAAAAAAAAAAAJgCAABkcnMv&#10;ZG93bnJldi54bWxQSwUGAAAAAAQABAD1AAAAigMAAAAA&#10;" path="m224,5r,-2l222,r-3,l217,3r2,2l219,8r3,l224,5xm5,35r-2,l,33r5,2xe" fillcolor="#e25b20" stroked="f">
                <v:path arrowok="t" o:connecttype="custom" o:connectlocs="142240,3175;142240,1905;140970,0;139065,0;137795,1905;139065,3175;139065,5080;140970,5080;142240,3175;3175,22225;1905,22225;0,20955;3175,22225;3175,22225" o:connectangles="0,0,0,0,0,0,0,0,0,0,0,0,0,0"/>
                <o:lock v:ext="edit" verticies="t"/>
              </v:shape>
              <v:shape id="Freeform 2146" o:spid="_x0000_s3170" style="position:absolute;left:2178;top:6953;width:1390;height:241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RsMYA&#10;AADdAAAADwAAAGRycy9kb3ducmV2LnhtbESP0WrCQBRE34X+w3ILvkjdGENbo6uUgiIULE37AZfs&#10;NRuavZtmVxP/3hUKPg4zc4ZZbQbbiDN1vnasYDZNQBCXTtdcKfj53j69gvABWWPjmBRcyMNm/TBa&#10;Ya5dz190LkIlIoR9jgpMCG0upS8NWfRT1xJH7+g6iyHKrpK6wz7CbSPTJHmWFmuOCwZbejdU/hYn&#10;q+CIWYpmvvvoJ5/Fgv705EVfDkqNH4e3JYhAQ7iH/9t7rSCdZRnc3s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bRsMYAAADdAAAADwAAAAAAAAAAAAAAAACYAgAAZHJz&#10;L2Rvd25yZXYueG1sUEsFBgAAAAAEAAQA9QAAAIsDAAAAAA==&#10;" path="m219,5r,-2l216,r-2,3l211,3r3,5l216,13r,-3l219,5xm,35r,l5,38r,-3l2,35,,35xe" fillcolor="#e25e20" stroked="f">
                <v:path arrowok="t" o:connecttype="custom" o:connectlocs="139065,3175;139065,1905;137160,0;135890,1905;133985,1905;135890,5080;137160,8255;137160,6350;139065,3175;0,22225;0,22225;3175,24130;3175,24130;3175,22225;1270,22225;0,22225" o:connectangles="0,0,0,0,0,0,0,0,0,0,0,0,0,0,0,0"/>
                <o:lock v:ext="edit" verticies="t"/>
              </v:shape>
              <v:shape id="Freeform 2147" o:spid="_x0000_s3171" style="position:absolute;left:2190;top:6972;width:1359;height:235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hzcUA&#10;AADdAAAADwAAAGRycy9kb3ducmV2LnhtbESPQYvCMBSE74L/ITzBm6aVXZFqKiK7i+BhUSt4fDTP&#10;trR5KU3U+u/NwoLHYWa+YVbr3jTiTp2rLCuIpxEI4tzqigsF2el7sgDhPLLGxjIpeJKDdTocrDDR&#10;9sEHuh99IQKEXYIKSu/bREqXl2TQTW1LHLyr7Qz6ILtC6g4fAW4aOYuiuTRYcVgosaVtSXl9vBkF&#10;vz/1KW/22aW67WLTX7Lz/Ks4KzUe9ZslCE+9f4f/2zutYBZ/fMLfm/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iHNxQAAAN0AAAAPAAAAAAAAAAAAAAAAAJgCAABkcnMv&#10;ZG93bnJldi54bWxQSwUGAAAAAAQABAD1AAAAigMAAAAA&#10;" path="m214,5r,-3l212,r-3,l207,r2,5l212,12r,-2l214,5xm,32r,l5,37r,-2l5,32r-2,l,32xe" fillcolor="#e36221" stroked="f">
                <v:path arrowok="t" o:connecttype="custom" o:connectlocs="135890,3175;135890,1270;134620,0;132715,0;131445,0;132715,3175;134620,7620;134620,6350;135890,3175;0,20320;0,20320;3175,23495;3175,22225;3175,22225;3175,20320;1905,20320;0,20320" o:connectangles="0,0,0,0,0,0,0,0,0,0,0,0,0,0,0,0,0"/>
                <o:lock v:ext="edit" verticies="t"/>
              </v:shape>
              <v:shape id="Freeform 2148" o:spid="_x0000_s3172" style="position:absolute;left:2209;top:6972;width:1340;height:235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RhscMA&#10;AADdAAAADwAAAGRycy9kb3ducmV2LnhtbESPT4vCMBTE74LfIbwFb5pWRd1uo0hhxZPgv/ujeduW&#10;Ni+lyWr99kYQPA4z8xsm3fSmETfqXGVZQTyJQBDnVldcKLicf8crEM4ja2wsk4IHOdish4MUE23v&#10;fKTbyRciQNglqKD0vk2kdHlJBt3EtsTB+7OdQR9kV0jd4T3ATSOnUbSQBisOCyW2lJWU16d/owB3&#10;cX7IlqvaZbPDjr/jaxNdrkqNvvrtDwhPvf+E3+29VjCN5wt4vQlP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RhscMAAADdAAAADwAAAAAAAAAAAAAAAACYAgAAZHJzL2Rv&#10;d25yZXYueG1sUEsFBgAAAAAEAAQA9QAAAIgDAAAAAA==&#10;" path="m211,10l209,5,206,r-2,l201,r3,7l206,17r3,-5l211,10xm,32r,3l5,37r,-2l5,32r-3,l,32xe" fillcolor="#e46521" stroked="f">
                <v:path arrowok="t" o:connecttype="custom" o:connectlocs="133985,6350;132715,3175;130810,0;129540,0;127635,0;129540,4445;130810,10795;132715,7620;133985,6350;0,20320;0,22225;0,22225;3175,23495;3175,22225;3175,22225;3175,20320;1270,20320;0,20320" o:connectangles="0,0,0,0,0,0,0,0,0,0,0,0,0,0,0,0,0,0"/>
                <o:lock v:ext="edit" verticies="t"/>
              </v:shape>
              <v:shape id="Freeform 2149" o:spid="_x0000_s3173" style="position:absolute;left:2222;top:6972;width:1314;height:254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z4sYA&#10;AADdAAAADwAAAGRycy9kb3ducmV2LnhtbESPW2vCQBSE3wv+h+UIvhTdqPVC6iqlVPCteEHi2yF7&#10;mgSzZ8PuGtN/7wqFPg4z3wyz2nSmFi05X1lWMB4lIIhzqysuFJyO2+EShA/IGmvLpOCXPGzWvZcV&#10;ptreeU/tIRQilrBPUUEZQpNK6fOSDPqRbYij92OdwRClK6R2eI/lppaTJJlLgxXHhRIb+iwpvx5u&#10;RsHk1X1tzbm9zBacTHff0+xaZ5lSg3738Q4iUBf+w3/0Tkdu/LaA55v4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5z4sYAAADdAAAADwAAAAAAAAAAAAAAAACYAgAAZHJz&#10;L2Rvd25yZXYueG1sUEsFBgAAAAAEAAQA9QAAAIsDAAAAAA==&#10;" path="m207,12l204,5,202,r-3,l197,r5,12l204,25r,-5l207,12xm,32r,3l,37r5,3l5,37r,-2l3,32,,32xe" fillcolor="#e46821" stroked="f">
                <v:path arrowok="t" o:connecttype="custom" o:connectlocs="131445,7620;129540,3175;128270,0;126365,0;125095,0;128270,7620;129540,15875;129540,12700;131445,7620;0,20320;0,22225;0,22225;0,23495;3175,25400;3175,23495;3175,22225;3175,22225;1905,20320;0,20320" o:connectangles="0,0,0,0,0,0,0,0,0,0,0,0,0,0,0,0,0,0,0"/>
                <o:lock v:ext="edit" verticies="t"/>
              </v:shape>
              <v:shape id="Freeform 2150" o:spid="_x0000_s3174" style="position:absolute;left:2241;top:6972;width:1276;height:254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SQ8MA&#10;AADdAAAADwAAAGRycy9kb3ducmV2LnhtbERPy4rCMBTdC/5DuII7TVvKIB2jiCD4GAZ8MdtLc207&#10;09yUJmr1681iwOXhvKfzztTiRq2rLCuIxxEI4tzqigsFp+NqNAHhPLLG2jIpeJCD+azfm2Km7Z33&#10;dDv4QoQQdhkqKL1vMildXpJBN7YNceAutjXoA2wLqVu8h3BTyySKPqTBikNDiQ0tS8r/Dlej4Gv9&#10;+N2Yxa57uvNPeo4v2zT53io1HHSLTxCeOv8W/7vXWkESp2FueBOe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uSQ8MAAADdAAAADwAAAAAAAAAAAAAAAACYAgAAZHJzL2Rv&#10;d25yZXYueG1sUEsFBgAAAAAEAAQA9QAAAIgDAAAAAA==&#10;" path="m201,17l199,7,196,r-2,l191,r5,17l199,35r,2l199,27r2,-10xm,32r,3l,37r5,3l5,37r,-2l2,35,,32xe" fillcolor="#e46b21" stroked="f">
                <v:path arrowok="t" o:connecttype="custom" o:connectlocs="127635,10795;126365,4445;124460,0;123190,0;121285,0;124460,10795;126365,22225;126365,22225;126365,23495;126365,17145;127635,10795;0,20320;0,22225;0,22225;0,23495;3175,25400;3175,23495;3175,22225;3175,22225;1270,22225;0,20320" o:connectangles="0,0,0,0,0,0,0,0,0,0,0,0,0,0,0,0,0,0,0,0,0"/>
                <o:lock v:ext="edit" verticies="t"/>
              </v:shape>
              <v:shape id="Freeform 2151" o:spid="_x0000_s3175" style="position:absolute;left:2254;top:6972;width:1263;height:298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47sUA&#10;AADdAAAADwAAAGRycy9kb3ducmV2LnhtbESPzWrDMBCE74G8g9hAb7Gc1JTGsRJCoFBoD62aQ46L&#10;tf5JrJWx1Nh5+6pQ6HGYmW+YYj/ZTtxo8K1jBaskBUFcOtNyreD09bJ8BuEDssHOMSm4k4f9bj4r&#10;MDdu5E+66VCLCGGfo4ImhD6X0pcNWfSJ64mjV7nBYohyqKUZcIxw28l1mj5Jiy3HhQZ7OjZUXvW3&#10;jZTs8qbNvXOPdSXT8eP9bLTOlHpYTIctiEBT+A//tV+NgvUq28Dvm/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bjuxQAAAN0AAAAPAAAAAAAAAAAAAAAAAJgCAABkcnMv&#10;ZG93bnJldi54bWxQSwUGAAAAAAQABAD1AAAAigMAAAAA&#10;" path="m199,25l197,12,192,r-3,l187,r5,17l194,35r,5l192,47r5,-10l199,25xm,35r,l,37r,3l5,42r,-5l5,35r-2,l,35xe" fillcolor="#e56f21" stroked="f">
                <v:path arrowok="t" o:connecttype="custom" o:connectlocs="126365,15875;125095,7620;121920,0;120015,0;118745,0;121920,10795;123190,22225;123190,25400;121920,29845;125095,23495;126365,15875;0,22225;0,22225;0,23495;0,25400;3175,26670;3175,23495;3175,22225;1905,22225;0,22225" o:connectangles="0,0,0,0,0,0,0,0,0,0,0,0,0,0,0,0,0,0,0,0"/>
                <o:lock v:ext="edit" verticies="t"/>
              </v:shape>
              <v:shape id="Freeform 2152" o:spid="_x0000_s3176" style="position:absolute;left:2273;top:6972;width:1232;height:330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778IA&#10;AADdAAAADwAAAGRycy9kb3ducmV2LnhtbERPTYvCMBC9L/gfwgh7W9MKu2g1ihaEuietIngbm7Et&#10;NpPSRK3/3hwW9vh43/NlbxrxoM7VlhXEowgEcWF1zaWC42HzNQHhPLLGxjIpeJGD5WLwMcdE2yfv&#10;6ZH7UoQQdgkqqLxvEyldUZFBN7ItceCutjPoA+xKqTt8hnDTyHEU/UiDNYeGCltKKypu+d0o0Lvs&#10;eGl/m32UntbpdBJn583WKvU57FczEJ56/y/+c2dawTj+DvvDm/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zvvwgAAAN0AAAAPAAAAAAAAAAAAAAAAAJgCAABkcnMvZG93&#10;bnJldi54bWxQSwUGAAAAAAQABAD1AAAAhwMAAAAA&#10;" path="m194,35l191,17,186,r-2,l181,r5,17l189,35r,10l186,52r5,-7l194,37r,-2xm,35r,l,37r,3l5,42r,-2l5,35r-3,l,35xe" fillcolor="#e57222" stroked="f">
                <v:path arrowok="t" o:connecttype="custom" o:connectlocs="123190,22225;121285,10795;118110,0;116840,0;114935,0;118110,10795;120015,22225;120015,28575;118110,33020;121285,28575;123190,23495;123190,22225;123190,22225;0,22225;0,22225;0,23495;0,25400;3175,26670;3175,25400;3175,22225;1270,22225;0,22225" o:connectangles="0,0,0,0,0,0,0,0,0,0,0,0,0,0,0,0,0,0,0,0,0,0"/>
                <o:lock v:ext="edit" verticies="t"/>
              </v:shape>
              <v:shape id="Freeform 2153" o:spid="_x0000_s3177" style="position:absolute;left:2286;top:6972;width:1200;height:362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2CccA&#10;AADdAAAADwAAAGRycy9kb3ducmV2LnhtbESPT2vCQBTE7wW/w/IEb3UTraLRVWxRaAUP2np/ZF/+&#10;aPZtyK4x7afvCoUeh5n5DbNcd6YSLTWutKwgHkYgiFOrS84VfH3unmcgnEfWWFkmBd/kYL3qPS0x&#10;0fbOR2pPPhcBwi5BBYX3dSKlSwsy6Ia2Jg5eZhuDPsgml7rBe4CbSo6iaCoNlhwWCqzpraD0eroZ&#10;BZfzXu8+zi8/ezyMp9n2sJm8znOlBv1uswDhqfP/4b/2u1YwiicxPN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YNgnHAAAA3QAAAA8AAAAAAAAAAAAAAAAAmAIAAGRy&#10;cy9kb3ducmV2LnhtbFBLBQYAAAAABAAEAPUAAACMAwAAAAA=&#10;" path="m189,35l187,17,182,r-3,l177,r5,17l184,35r-2,10l182,57r2,-5l187,47r2,-7l189,35xm,35r,2l,42r5,3l5,40r,-5l3,35,,35xe" fillcolor="#e67523" stroked="f">
                <v:path arrowok="t" o:connecttype="custom" o:connectlocs="120015,22225;118745,10795;115570,0;113665,0;112395,0;115570,10795;116840,22225;115570,28575;115570,36195;116840,33020;118745,29845;120015,25400;120015,22225;0,22225;0,23495;0,26670;3175,28575;3175,25400;3175,22225;1905,22225;0,22225" o:connectangles="0,0,0,0,0,0,0,0,0,0,0,0,0,0,0,0,0,0,0,0,0"/>
                <o:lock v:ext="edit" verticies="t"/>
              </v:shape>
              <v:shape id="Freeform 2154" o:spid="_x0000_s3178" style="position:absolute;left:2305;top:6972;width:1168;height:381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ec8YA&#10;AADdAAAADwAAAGRycy9kb3ducmV2LnhtbESPX2vCMBTF3wW/Q7gD3zS1w+E6o6hMEJGBOvD10tw1&#10;Zc1NTaJ2+/TLYLDHw/nz48wWnW3EjXyoHSsYjzIQxKXTNVcK3k+b4RREiMgaG8ek4IsCLOb93gwL&#10;7e58oNsxViKNcChQgYmxLaQMpSGLYeRa4uR9OG8xJukrqT3e07htZJ5lT9JizYlgsKW1ofLzeLWJ&#10;uzs/v+6X28dv9+b2l3xlzjt/UGrw0C1fQETq4n/4r73VCvLxJIffN+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Nec8YAAADdAAAADwAAAAAAAAAAAAAAAACYAgAAZHJz&#10;L2Rvd25yZXYueG1sUEsFBgAAAAAEAAQA9QAAAIsDAAAAAA==&#10;" path="m184,35l181,17,176,r-2,l171,r5,17l179,35r-3,12l174,60r5,-3l181,52r3,-7l184,35xm,35r,5l,42r2,3l5,47r,-7l5,35r-3,l,35xe" fillcolor="#e67824" stroked="f">
                <v:path arrowok="t" o:connecttype="custom" o:connectlocs="116840,22225;114935,10795;111760,0;110490,0;108585,0;111760,10795;113665,22225;111760,29845;110490,38100;113665,36195;114935,33020;116840,28575;116840,22225;0,22225;0,25400;0,26670;1270,28575;3175,29845;3175,25400;3175,22225;1270,22225;0,22225" o:connectangles="0,0,0,0,0,0,0,0,0,0,0,0,0,0,0,0,0,0,0,0,0,0"/>
                <o:lock v:ext="edit" verticies="t"/>
              </v:shape>
              <v:shape id="Freeform 2155" o:spid="_x0000_s3179" style="position:absolute;left:2317;top:6972;width:1137;height:394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dJF8cA&#10;AADdAAAADwAAAGRycy9kb3ducmV2LnhtbESPQWvCQBSE70L/w/KEXqRutFhLdCMlUNJLQVN76O2Z&#10;fSYh2bchu5r033cLgsdhZr5htrvRtOJKvastK1jMIxDEhdU1lwqOX+9PryCcR9bYWiYFv+RglzxM&#10;thhrO/CBrrkvRYCwi1FB5X0XS+mKigy6ue2Ig3e2vUEfZF9K3eMQ4KaVyyh6kQZrDgsVdpRWVDT5&#10;xSjI1+40ZJTpjNPZ5eez3KfN96DU43R824DwNPp7+Nb+0AqWi9Uz/L8JT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XSRfHAAAA3QAAAA8AAAAAAAAAAAAAAAAAmAIAAGRy&#10;cy9kb3ducmV2LnhtbFBLBQYAAAAABAAEAPUAAACMAwAAAAA=&#10;" path="m179,35l177,17,172,r-3,l167,2r5,15l174,35r-2,12l169,62r3,-2l177,57r,-12l179,35xm,35r,5l,45r3,2l5,47r,-5l5,35r-2,l,35xe" fillcolor="#e77b25" stroked="f">
                <v:path arrowok="t" o:connecttype="custom" o:connectlocs="113665,22225;112395,10795;109220,0;107315,0;106045,1270;109220,10795;110490,22225;109220,29845;107315,39370;109220,38100;112395,36195;112395,28575;113665,22225;0,22225;0,25400;0,28575;1905,29845;3175,29845;3175,26670;3175,22225;1905,22225;0,22225" o:connectangles="0,0,0,0,0,0,0,0,0,0,0,0,0,0,0,0,0,0,0,0,0,0"/>
                <o:lock v:ext="edit" verticies="t"/>
              </v:shape>
              <v:shape id="Freeform 2156" o:spid="_x0000_s3180" style="position:absolute;left:2336;top:6972;width:1105;height:413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SocUA&#10;AADdAAAADwAAAGRycy9kb3ducmV2LnhtbESPQWvCQBSE74X+h+UJ3upGUZHoKlYQCqVF09DzI/vM&#10;BrNvY3Zr4r93C4LHYWa+YVab3tbiSq2vHCsYjxIQxIXTFZcK8p/92wKED8gaa8ek4EYeNuvXlxWm&#10;2nV8pGsWShEh7FNUYEJoUil9YciiH7mGOHon11oMUbal1C12EW5rOUmSubRYcVww2NDOUHHO/qyC&#10;9747mKS43L5/Pxf6Yr5yl83PSg0H/XYJIlAfnuFH+0MrmIxnU/h/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VKhxQAAAN0AAAAPAAAAAAAAAAAAAAAAAJgCAABkcnMv&#10;ZG93bnJldi54bWxQSwUGAAAAAAQABAD1AAAAigMAAAAA&#10;" path="m174,35l171,17,166,r-2,2l161,2r5,15l169,35r-3,15l164,65r2,-3l169,60r2,-13l174,35xm,35r,5l,47r2,l7,50,5,42r,-7l2,35,,35xe" fillcolor="#e77e26" stroked="f">
                <v:path arrowok="t" o:connecttype="custom" o:connectlocs="110490,22225;108585,10795;105410,0;104140,1270;102235,1270;105410,10795;107315,22225;105410,31750;104140,41275;105410,39370;107315,38100;108585,29845;110490,22225;0,22225;0,25400;0,29845;1270,29845;4445,31750;3175,26670;3175,22225;1270,22225;0,22225" o:connectangles="0,0,0,0,0,0,0,0,0,0,0,0,0,0,0,0,0,0,0,0,0,0"/>
                <o:lock v:ext="edit" verticies="t"/>
              </v:shape>
              <v:shape id="Freeform 2157" o:spid="_x0000_s3181" style="position:absolute;left:2349;top:6985;width:1073;height:400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IlccA&#10;AADdAAAADwAAAGRycy9kb3ducmV2LnhtbESPQWvCQBSE70L/w/IKvdVNQlPa1I2UgsaDCtUientk&#10;X5Ng9m3Irhr/vVsoeBxm5htmMh1MK87Uu8aygngcgSAurW64UvCznT2/gXAeWWNrmRRcycE0fxhN&#10;MNP2wt903vhKBAi7DBXU3neZlK6syaAb2444eL+2N+iD7Cupe7wEuGllEkWv0mDDYaHGjr5qKo+b&#10;k1Gwl6f3YrW7Hl7mRWmWR5OucXtQ6ulx+PwA4Wnw9/B/e6EVJHGawt+b8ARk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FSJXHAAAA3QAAAA8AAAAAAAAAAAAAAAAAmAIAAGRy&#10;cy9kb3ducmV2LnhtbFBLBQYAAAAABAAEAPUAAACMAwAAAAA=&#10;" path="m169,33l167,15,162,r-3,l157,r5,15l164,33r-2,15l157,63r2,l162,60r2,l167,45r2,-12xm,33r,7l,45r5,3l8,48,5,43r,-8l3,33,,33xe" fillcolor="#e78126" stroked="f">
                <v:path arrowok="t" o:connecttype="custom" o:connectlocs="107315,20955;106045,9525;102870,0;100965,0;99695,0;102870,9525;104140,20955;102870,30480;99695,40005;100965,40005;102870,38100;104140,38100;106045,28575;107315,20955;0,20955;0,25400;0,28575;3175,30480;5080,30480;3175,27305;3175,22225;1905,20955;0,20955" o:connectangles="0,0,0,0,0,0,0,0,0,0,0,0,0,0,0,0,0,0,0,0,0,0,0"/>
                <o:lock v:ext="edit" verticies="t"/>
              </v:shape>
              <v:shape id="Freeform 2158" o:spid="_x0000_s3182" style="position:absolute;left:2368;top:6985;width:1041;height:400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Xu8AA&#10;AADdAAAADwAAAGRycy9kb3ducmV2LnhtbESPT4vCMBTE7wt+h/AEb2tqQVmqUfyD4NUqeH00z6ba&#10;vJQkav32G2Fhj8PM/IZZrHrbiif50DhWMBlnIIgrpxuuFZxP++8fECEia2wdk4I3BVgtB18LLLR7&#10;8ZGeZaxFgnAoUIGJsSukDJUhi2HsOuLkXZ23GJP0tdQeXwluW5ln2UxabDgtGOxoa6i6lw+roN/e&#10;7nb9YZXmUqLPjzvabJQaDfv1HESkPv6H/9oHrSCfTGfweZOegF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OXu8AAAADdAAAADwAAAAAAAAAAAAAAAACYAgAAZHJzL2Rvd25y&#10;ZXYueG1sUEsFBgAAAAAEAAQA9QAAAIUDAAAAAA==&#10;" path="m164,33l161,15,156,r-2,l151,r5,15l159,33r-3,15l151,63r5,l159,63r2,-15l164,33xm,33r,7l2,48r3,l7,50,5,43r,-8l2,35,,33xe" fillcolor="#e88427" stroked="f">
                <v:path arrowok="t" o:connecttype="custom" o:connectlocs="104140,20955;102235,9525;99060,0;97790,0;95885,0;99060,9525;100965,20955;99060,30480;95885,40005;99060,40005;100965,40005;102235,30480;104140,20955;0,20955;0,25400;1270,30480;3175,30480;4445,31750;3175,27305;3175,22225;1270,22225;0,20955" o:connectangles="0,0,0,0,0,0,0,0,0,0,0,0,0,0,0,0,0,0,0,0,0,0"/>
                <o:lock v:ext="edit" verticies="t"/>
              </v:shape>
              <v:shape id="Freeform 2159" o:spid="_x0000_s3183" style="position:absolute;left:2381;top:6985;width:1009;height:400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YNMgA&#10;AADdAAAADwAAAGRycy9kb3ducmV2LnhtbESPT2vCQBTE70K/w/IKvekmkVqbZiMiFi168Q+0vT2y&#10;r0kw+zZktxq/fVcQehxm5jdMNutNI87UudqygngUgSAurK65VHA8vA+nIJxH1thYJgVXcjDLHwYZ&#10;ptpeeEfnvS9FgLBLUUHlfZtK6YqKDLqRbYmD92M7gz7IrpS6w0uAm0YmUTSRBmsOCxW2tKioOO1/&#10;jYLt+tOPP5Jv677G13i1NZvX5Wqj1NNjP38D4an3/+F7e60VJPHzC9zehCcg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EZg0yAAAAN0AAAAPAAAAAAAAAAAAAAAAAJgCAABk&#10;cnMvZG93bnJldi54bWxQSwUGAAAAAAQABAD1AAAAjQMAAAAA&#10;" path="m159,33l157,15,152,r-3,l147,r5,15l154,33r-2,15l147,63r5,l157,48r2,-15xm,35r,8l3,48r2,2l8,53,5,43r,-8l3,35,,35xe" fillcolor="#e98828" stroked="f">
                <v:path arrowok="t" o:connecttype="custom" o:connectlocs="100965,20955;99695,9525;96520,0;94615,0;93345,0;96520,9525;97790,20955;96520,30480;93345,40005;96520,40005;99695,30480;100965,20955;0,22225;0,27305;1905,30480;3175,31750;5080,33655;3175,27305;3175,22225;1905,22225;0,22225" o:connectangles="0,0,0,0,0,0,0,0,0,0,0,0,0,0,0,0,0,0,0,0,0"/>
                <o:lock v:ext="edit" verticies="t"/>
              </v:shape>
              <v:shape id="Freeform 2160" o:spid="_x0000_s3184" style="position:absolute;left:2400;top:6985;width:978;height:400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w/z8MA&#10;AADdAAAADwAAAGRycy9kb3ducmV2LnhtbERPz2vCMBS+C/4P4Qm7aaqgSGeUTrbRg4J2O+z4aN7a&#10;YvNSklSrf705DHb8+H5vdoNpxZWcbywrmM8SEMSl1Q1XCr6/PqZrED4ga2wtk4I7edhtx6MNptre&#10;+EzXIlQihrBPUUEdQpdK6cuaDPqZ7Ygj92udwRChq6R2eIvhppWLJFlJgw3Hhho72tdUXoreKHjL&#10;s/x4Ojyy/lPvu5+le8e+uCj1MhmyVxCBhvAv/nPnWsFivoxz45v4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w/z8MAAADdAAAADwAAAAAAAAAAAAAAAACYAgAAZHJzL2Rv&#10;d25yZXYueG1sUEsFBgAAAAAEAAQA9QAAAIgDAAAAAA==&#10;" path="m154,33l151,15,146,r-2,l141,r5,15l149,33r-3,15l141,63r5,l151,48r3,-15xm,35r,8l2,50r3,3l7,53,5,45,5,35r-3,l,35xe" fillcolor="#e98b2a" stroked="f">
                <v:path arrowok="t" o:connecttype="custom" o:connectlocs="97790,20955;95885,9525;92710,0;91440,0;89535,0;92710,9525;94615,20955;92710,30480;89535,40005;92710,40005;95885,30480;97790,20955;0,22225;0,27305;1270,31750;3175,33655;4445,33655;3175,28575;3175,22225;1270,22225;0,22225" o:connectangles="0,0,0,0,0,0,0,0,0,0,0,0,0,0,0,0,0,0,0,0,0"/>
                <o:lock v:ext="edit" verticies="t"/>
              </v:shape>
              <v:shape id="Freeform 2161" o:spid="_x0000_s3185" style="position:absolute;left:2413;top:6985;width:946;height:400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hPcYA&#10;AADdAAAADwAAAGRycy9kb3ducmV2LnhtbESPQWvCQBSE70L/w/IK3nSjYKmpm9AGWlQ8qG3vj+xr&#10;Esy+TbOr2f57tyB4HGbmG2aVB9OKC/WusaxgNk1AEJdWN1wp+Pp8nzyDcB5ZY2uZFPyRgzx7GK0w&#10;1XbgA12OvhIRwi5FBbX3XSqlK2sy6Ka2I47ej+0N+ij7Suoehwg3rZwnyZM02HBcqLGjoqbydDwb&#10;BfudPf2W67fke9geNoFC8bEbCqXGj+H1BYSn4O/hW3utFcxniyX8v4lP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shPcYAAADdAAAADwAAAAAAAAAAAAAAAACYAgAAZHJz&#10;L2Rvd25yZXYueG1sUEsFBgAAAAAEAAQA9QAAAIsDAAAAAA==&#10;" path="m149,33l147,15,142,r-3,l137,3r5,12l144,33r-2,15l137,63r5,l147,48r2,-15xm,35r,8l3,53r2,l8,55,5,45,5,35r-2,l,35xe" fillcolor="#ea8e2b" stroked="f">
                <v:path arrowok="t" o:connecttype="custom" o:connectlocs="94615,20955;93345,9525;90170,0;88265,0;86995,1905;90170,9525;91440,20955;90170,30480;86995,40005;90170,40005;93345,30480;94615,20955;0,22225;0,27305;1905,33655;3175,33655;5080,34925;3175,28575;3175,22225;1905,22225;0,22225" o:connectangles="0,0,0,0,0,0,0,0,0,0,0,0,0,0,0,0,0,0,0,0,0"/>
                <o:lock v:ext="edit" verticies="t"/>
              </v:shape>
              <v:shape id="Freeform 2162" o:spid="_x0000_s3186" style="position:absolute;left:2432;top:6985;width:914;height:412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/MsIA&#10;AADdAAAADwAAAGRycy9kb3ducmV2LnhtbERPzYrCMBC+C/sOYRb2IprWQ5GuUVRwWRAEdR9gaMa2&#10;2kxqEm3XpzcHwePH9z9b9KYRd3K+tqwgHScgiAuray4V/B03oykIH5A1NpZJwT95WMw/BjPMte14&#10;T/dDKEUMYZ+jgiqENpfSFxUZ9GPbEkfuZJ3BEKErpXbYxXDTyEmSZNJgzbGhwpbWFRWXw80o2F5P&#10;3WN1y/SadulPOLuhuWSk1Ndnv/wGEagPb/HL/asVTNIs7o9v4hO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z8ywgAAAN0AAAAPAAAAAAAAAAAAAAAAAJgCAABkcnMvZG93&#10;bnJldi54bWxQSwUGAAAAAAQABAD1AAAAhwMAAAAA&#10;" path="m144,33l141,15,136,r-2,3l131,3r5,12l139,33r-3,15l131,65r5,-2l141,48r3,-15xm,35l,45r2,8l5,55r5,l7,45,5,35r-3,l,35xe" fillcolor="#eb912b" stroked="f">
                <v:path arrowok="t" o:connecttype="custom" o:connectlocs="91440,20955;89535,9525;86360,0;85090,1905;83185,1905;86360,9525;88265,20955;86360,30480;83185,41275;86360,40005;89535,30480;91440,20955;0,22225;0,28575;1270,33655;3175,34925;6350,34925;4445,28575;3175,22225;1270,22225;0,22225" o:connectangles="0,0,0,0,0,0,0,0,0,0,0,0,0,0,0,0,0,0,0,0,0"/>
                <o:lock v:ext="edit" verticies="t"/>
              </v:shape>
              <v:shape id="Freeform 2163" o:spid="_x0000_s3187" style="position:absolute;left:2444;top:7004;width:883;height:393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a+Q8UA&#10;AADdAAAADwAAAGRycy9kb3ducmV2LnhtbESPQWvCQBSE70L/w/IKvekmIlpSVymCEGgFjfb+2H0m&#10;abNvQ3aN8d93BcHjMDPfMMv1YBvRU+drxwrSSQKCWDtTc6ngdNyO30H4gGywcUwKbuRhvXoZLTEz&#10;7soH6otQighhn6GCKoQ2k9Lriiz6iWuJo3d2ncUQZVdK0+E1wm0jp0kylxZrjgsVtrSpSP8VF6tg&#10;tv/6+f49HXeX/DaT+0Xa61yflXp7HT4/QAQawjP8aOdGwTSdp3B/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r5DxQAAAN0AAAAPAAAAAAAAAAAAAAAAAJgCAABkcnMv&#10;ZG93bnJldi54bWxQSwUGAAAAAAQABAD1AAAAigMAAAAA&#10;" path="m139,30l137,12,132,r-3,l127,r5,15l134,30r-2,17l124,62r8,-2l137,45r2,-15xm,32l,42,3,52r5,l10,55,8,42,5,32r-2,l,32xe" fillcolor="#eb952b" stroked="f">
                <v:path arrowok="t" o:connecttype="custom" o:connectlocs="88265,19050;86995,7620;83820,0;81915,0;80645,0;83820,9525;85090,19050;83820,29845;78740,39370;83820,38100;86995,28575;88265,19050;0,20320;0,26670;1905,33020;5080,33020;6350,34925;5080,26670;3175,20320;1905,20320;0,20320" o:connectangles="0,0,0,0,0,0,0,0,0,0,0,0,0,0,0,0,0,0,0,0,0"/>
                <o:lock v:ext="edit" verticies="t"/>
              </v:shape>
              <v:shape id="Freeform 2164" o:spid="_x0000_s3188" style="position:absolute;left:2463;top:7004;width:851;height:393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A8McA&#10;AADdAAAADwAAAGRycy9kb3ducmV2LnhtbESPQUvDQBSE74X+h+UVems3zaFI7LaIoHixYLVib4/s&#10;M0mbfRuzr+3GX+8KgsdhZr5hVpvoWnWhPjSeDSzmGSji0tuGKwNvrw+zG1BBkC22nsnAQAE26/Fo&#10;hYX1V36hy04qlSAcCjRQi3SF1qGsyWGY+444eZ++dyhJ9pW2PV4T3LU6z7KldthwWqixo/uaytPu&#10;7Ax8fx22z+eD3sfjx7Bvh/guQo/GTCfx7haUUJT/8F/7yRrIF8scft+kJ6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oQPDHAAAA3QAAAA8AAAAAAAAAAAAAAAAAmAIAAGRy&#10;cy9kb3ducmV2LnhtbFBLBQYAAAAABAAEAPUAAACMAwAAAAA=&#10;" path="m134,30l131,12,126,r-2,l121,r5,15l129,30r-3,17l119,62r7,l131,45r3,-15xm,32l2,42,5,52r2,3l10,55,7,45,5,32r-3,l,32xe" fillcolor="#ec982a" stroked="f">
                <v:path arrowok="t" o:connecttype="custom" o:connectlocs="85090,19050;83185,7620;80010,0;78740,0;76835,0;80010,9525;81915,19050;80010,29845;75565,39370;80010,39370;83185,28575;85090,19050;0,20320;1270,26670;3175,33020;4445,34925;6350,34925;4445,28575;3175,20320;1270,20320;0,20320" o:connectangles="0,0,0,0,0,0,0,0,0,0,0,0,0,0,0,0,0,0,0,0,0"/>
                <o:lock v:ext="edit" verticies="t"/>
              </v:shape>
              <v:shape id="Freeform 2165" o:spid="_x0000_s3189" style="position:absolute;left:2476;top:7004;width:819;height:393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t08YA&#10;AADdAAAADwAAAGRycy9kb3ducmV2LnhtbESPUWuDQBCE3wP9D8cW8hLqGUuk2JxSAiF5aBNi+gMW&#10;b6NSb0+809h/3ysU+jjMzjc722I2nZhocK1lBesoBkFcWd1yreDzun96AeE8ssbOMin4JgdF/rDY&#10;YqbtnS80lb4WAcIuQwWN930mpasaMugi2xMH72YHgz7IoZZ6wHuAm04mcZxKgy2HhgZ72jVUfZWj&#10;CW9UqzRNOlNu3tv5tvs4nM61HpVaPs5vryA8zf7/+C991AqSdfoMv2sCAm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ft08YAAADdAAAADwAAAAAAAAAAAAAAAACYAgAAZHJz&#10;L2Rvd25yZXYueG1sUEsFBgAAAAAEAAQA9QAAAIsDAAAAAA==&#10;" path="m129,30l127,15,122,r-3,l117,r5,15l124,30r,7l122,47r-3,8l114,62r3,l119,62r8,-15l129,30xm,32l3,42,5,55r3,l13,57,8,45,5,32r-2,l,32xe" fillcolor="#ec9b29" stroked="f">
                <v:path arrowok="t" o:connecttype="custom" o:connectlocs="81915,19050;80645,9525;77470,0;75565,0;74295,0;77470,9525;78740,19050;78740,23495;77470,29845;75565,34925;72390,39370;74295,39370;75565,39370;80645,29845;81915,19050;0,20320;1905,26670;3175,34925;5080,34925;8255,36195;5080,28575;3175,20320;1905,20320;0,20320" o:connectangles="0,0,0,0,0,0,0,0,0,0,0,0,0,0,0,0,0,0,0,0,0,0,0,0"/>
                <o:lock v:ext="edit" verticies="t"/>
              </v:shape>
              <v:shape id="Freeform 2166" o:spid="_x0000_s3190" style="position:absolute;left:2495;top:7004;width:787;height:393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kycQA&#10;AADdAAAADwAAAGRycy9kb3ducmV2LnhtbESPX2vCMBTF34V9h3AHe7OprhTpGmWIMsG9tA72emnu&#10;ms7mpjSZ1m9vBoM9Hs6fH6fcTLYXFxp951jBIklBEDdOd9wq+Djt5ysQPiBr7B2Tght52KwfZiUW&#10;2l25oksdWhFH2BeowIQwFFL6xpBFn7iBOHpfbrQYohxbqUe8xnHby2Wa5tJix5FgcKCtoeZc/1gF&#10;EVd9hmfzfbRvVbq1u3eTnRulnh6n1xcQgabwH/5rH7SC5SLP4PdNf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ZZMnEAAAA3QAAAA8AAAAAAAAAAAAAAAAAmAIAAGRycy9k&#10;b3ducmV2LnhtbFBLBQYAAAAABAAEAPUAAACJAwAAAAA=&#10;" path="m124,30l121,15,116,r-2,l111,2r5,13l119,30r,7l116,47r-5,8l109,62r2,l114,62r7,-15l124,30xm,32l2,45,5,55r5,2l12,57,7,45,5,32r-3,l,32xe" fillcolor="#ed9e27" stroked="f">
                <v:path arrowok="t" o:connecttype="custom" o:connectlocs="78740,19050;76835,9525;73660,0;72390,0;70485,1270;73660,9525;75565,19050;75565,23495;73660,29845;70485,34925;69215,39370;70485,39370;72390,39370;76835,29845;78740,19050;0,20320;1270,28575;3175,34925;6350,36195;7620,36195;4445,28575;3175,20320;1270,20320;0,20320" o:connectangles="0,0,0,0,0,0,0,0,0,0,0,0,0,0,0,0,0,0,0,0,0,0,0,0"/>
                <o:lock v:ext="edit" verticies="t"/>
              </v:shape>
              <v:shape id="Freeform 2167" o:spid="_x0000_s3191" style="position:absolute;left:2508;top:7004;width:755;height:393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zDqcYA&#10;AADdAAAADwAAAGRycy9kb3ducmV2LnhtbESPQWvCQBSE7wX/w/IKXkrdKChpdBUVhF48NAa8PrLP&#10;JE32bdhdNfbXu4VCj8PMfMOsNoPpxI2cbywrmE4SEMSl1Q1XCorT4T0F4QOyxs4yKXiQh8169LLC&#10;TNs7f9EtD5WIEPYZKqhD6DMpfVmTQT+xPXH0LtYZDFG6SmqH9wg3nZwlyUIabDgu1NjTvqayza9G&#10;QTV8529Fm57mu+KcONce05/zh1Lj12G7BBFoCP/hv/anVjCbLubw+yY+Ab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zDqcYAAADdAAAADwAAAAAAAAAAAAAAAACYAgAAZHJz&#10;L2Rvd25yZXYueG1sUEsFBgAAAAAEAAQA9QAAAIsDAAAAAA==&#10;" path="m119,30l117,15,112,r-3,2l107,2r5,13l114,30r-2,7l112,47r-5,8l102,62r2,l109,62r5,-7l117,47r2,-10l119,30xm,32l3,45,8,57r2,l15,60,8,47,5,32r-2,l,32xe" fillcolor="#eda223" stroked="f">
                <v:path arrowok="t" o:connecttype="custom" o:connectlocs="75565,19050;74295,9525;71120,0;69215,1270;67945,1270;71120,9525;72390,19050;71120,23495;71120,29845;67945,34925;64770,39370;66040,39370;69215,39370;72390,34925;74295,29845;75565,23495;75565,19050;0,20320;1905,28575;5080,36195;6350,36195;9525,38100;5080,29845;3175,20320;1905,20320;0,20320" o:connectangles="0,0,0,0,0,0,0,0,0,0,0,0,0,0,0,0,0,0,0,0,0,0,0,0,0,0"/>
                <o:lock v:ext="edit" verticies="t"/>
              </v:shape>
              <v:shape id="Freeform 2168" o:spid="_x0000_s3192" style="position:absolute;left:2527;top:7016;width:724;height:381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1fMUA&#10;AADdAAAADwAAAGRycy9kb3ducmV2LnhtbESPQYvCMBSE7wv+h/AEL4umulCkGqUKwqKnVRG8PZpn&#10;W21eSpNt67/fLAgeh5n5hlmue1OJlhpXWlYwnUQgiDOrS84VnE+78RyE88gaK8uk4EkO1qvBxxIT&#10;bTv+ofbocxEg7BJUUHhfJ1K6rCCDbmJr4uDdbGPQB9nkUjfYBbip5CyKYmmw5LBQYE3bgrLH8dco&#10;8PevTZemh8Onax+X6z6Kd5fbXqnRsE8XIDz1/h1+tb+1gtk0juH/TX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DV8xQAAAN0AAAAPAAAAAAAAAAAAAAAAAJgCAABkcnMv&#10;ZG93bnJldi54bWxQSwUGAAAAAAQABAD1AAAAigMAAAAA&#10;" path="m114,28l111,13,106,r-2,l101,r5,13l109,28r-3,10l104,45r-3,8l97,60r2,l104,60r2,-7l111,45r3,-10l114,28xm,30l2,43,7,55r5,3l15,58,7,45,5,30r-3,l,30xe" fillcolor="#eea520" stroked="f">
                <v:path arrowok="t" o:connecttype="custom" o:connectlocs="72390,17780;70485,8255;67310,0;66040,0;64135,0;67310,8255;69215,17780;67310,24130;66040,28575;64135,33655;61595,38100;62865,38100;66040,38100;67310,33655;70485,28575;72390,22225;72390,17780;0,19050;1270,27305;4445,34925;7620,36830;9525,36830;4445,28575;3175,19050;1270,19050;0,19050" o:connectangles="0,0,0,0,0,0,0,0,0,0,0,0,0,0,0,0,0,0,0,0,0,0,0,0,0,0"/>
                <o:lock v:ext="edit" verticies="t"/>
              </v:shape>
              <v:shape id="Freeform 2169" o:spid="_x0000_s3193" style="position:absolute;left:2540;top:7016;width:692;height:400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vpqsYA&#10;AADdAAAADwAAAGRycy9kb3ducmV2LnhtbESPT2vCQBTE70K/w/IKvUjd6CGG1FVKUbB40djS6yP7&#10;8odm38bsauK3dwXB4zAzv2EWq8E04kKdqy0rmE4iEMS51TWXCn6Om/cEhPPIGhvLpOBKDlbLl9EC&#10;U217PtAl86UIEHYpKqi8b1MpXV6RQTexLXHwCtsZ9EF2pdQd9gFuGjmLolgarDksVNjSV0X5f3Y2&#10;CtauKLLxdtd+/+3XmPyWJ3PqY6XeXofPDxCeBv8MP9pbrWA2jed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vpqsYAAADdAAAADwAAAAAAAAAAAAAAAACYAgAAZHJz&#10;L2Rvd25yZXYueG1sUEsFBgAAAAAEAAQA9QAAAIsDAAAAAA==&#10;" path="m109,28l107,13,102,,99,,97,r5,13l104,28r-2,10l99,45,97,55r-7,8l95,60r2,l102,53r5,-8l107,35r2,-7xm,30l3,45r7,13l13,58r4,2l13,53,8,45,5,38r,-8l3,30,,30xe" fillcolor="#eea91a" stroked="f">
                <v:path arrowok="t" o:connecttype="custom" o:connectlocs="69215,17780;67945,8255;64770,0;62865,0;61595,0;64770,8255;66040,17780;64770,24130;62865,28575;61595,34925;57150,40005;60325,38100;61595,38100;64770,33655;67945,28575;67945,22225;69215,17780;0,19050;1905,28575;6350,36830;8255,36830;10795,38100;8255,33655;5080,28575;3175,24130;3175,19050;1905,19050;0,19050" o:connectangles="0,0,0,0,0,0,0,0,0,0,0,0,0,0,0,0,0,0,0,0,0,0,0,0,0,0,0,0"/>
                <o:lock v:ext="edit" verticies="t"/>
              </v:shape>
              <v:shape id="Freeform 2170" o:spid="_x0000_s3194" style="position:absolute;left:2559;top:7016;width:660;height:400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FqMMA&#10;AADdAAAADwAAAGRycy9kb3ducmV2LnhtbERPz2vCMBS+C/sfwhvsIppaWBnVKG5s4Elo3XZ+Nm9N&#10;WfPSNWmt//1yEDx+fL83u8m2YqTeN44VrJYJCOLK6YZrBZ+nj8ULCB+QNbaOScGVPOy2D7MN5tpd&#10;uKCxDLWIIexzVGBC6HIpfWXIol+6jjhyP663GCLsa6l7vMRw28o0STJpseHYYLCjN0PVbzlYBVYe&#10;T/vv9+HV+HNRPo80/zt/HZV6epz2axCBpnAX39wHrSBdZXFufBOf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WFqMMAAADdAAAADwAAAAAAAAAAAAAAAACYAgAAZHJzL2Rv&#10;d25yZXYueG1sUEsFBgAAAAAEAAQA9QAAAIgDAAAAAA==&#10;" path="m104,28l101,13,96,,94,,92,3r4,10l99,28,96,38r-2,7l89,55r-5,8l87,63r5,-3l96,53r3,-8l101,38r3,-10xm,30l2,45r8,13l14,60r3,l12,53,10,45,5,38r,-8l2,30,,30xe" fillcolor="#efac12" stroked="f">
                <v:path arrowok="t" o:connecttype="custom" o:connectlocs="66040,17780;64135,8255;60960,0;59690,0;58420,1905;60960,8255;62865,17780;60960,24130;59690,28575;56515,34925;53340,40005;55245,40005;58420,38100;60960,33655;62865,28575;64135,24130;66040,17780;0,19050;1270,28575;6350,36830;8890,38100;10795,38100;7620,33655;6350,28575;3175,24130;3175,19050;1270,19050;0,19050" o:connectangles="0,0,0,0,0,0,0,0,0,0,0,0,0,0,0,0,0,0,0,0,0,0,0,0,0,0,0,0"/>
                <o:lock v:ext="edit" verticies="t"/>
              </v:shape>
              <v:shape id="Freeform 2171" o:spid="_x0000_s3195" style="position:absolute;left:2571;top:7016;width:629;height:400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+ubcgA&#10;AADdAAAADwAAAGRycy9kb3ducmV2LnhtbESPQWsCMRSE74X+h/AKvdWsUq2uRpFCoaA97CqCt8fm&#10;mSzdvGw3qW776xtB6HGYmW+Yxap3jThTF2rPCoaDDARx5XXNRsF+9/Y0BREissbGMyn4oQCr5f3d&#10;AnPtL1zQuYxGJAiHHBXYGNtcylBZchgGviVO3sl3DmOSnZG6w0uCu0aOsmwiHdacFiy29Gqp+iy/&#10;nQI6Hk4vH2a7tmVxeDa/4824+Noo9fjQr+cgIvXxP3xrv2sFo+FkBtc36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z65tyAAAAN0AAAAPAAAAAAAAAAAAAAAAAJgCAABk&#10;cnMvZG93bnJldi54bWxQSwUGAAAAAAQABAD1AAAAjQMAAAAA&#10;" path="m99,28l97,13,92,,90,3r-3,l92,15r2,13l92,38,90,48r-5,7l77,63r5,l85,63r7,-8l94,45r3,-7l99,28xm,30r,8l3,45r5,8l12,60r3,l20,60,15,55,10,48,5,38,5,28,3,30,,30xe" fillcolor="#efb000" stroked="f">
                <v:path arrowok="t" o:connecttype="custom" o:connectlocs="62865,17780;61595,8255;58420,0;57150,1905;55245,1905;58420,9525;59690,17780;58420,24130;57150,30480;53975,34925;48895,40005;52070,40005;53975,40005;58420,34925;59690,28575;61595,24130;62865,17780;0,19050;0,24130;1905,28575;5080,33655;7620,38100;9525,38100;12700,38100;9525,34925;6350,30480;3175,24130;3175,17780;1905,19050;0,19050" o:connectangles="0,0,0,0,0,0,0,0,0,0,0,0,0,0,0,0,0,0,0,0,0,0,0,0,0,0,0,0,0,0"/>
                <o:lock v:ext="edit" verticies="t"/>
              </v:shape>
              <v:shape id="Freeform 2172" o:spid="_x0000_s3196" style="position:absolute;left:2590;top:7035;width:597;height:381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zcW8MA&#10;AADdAAAADwAAAGRycy9kb3ducmV2LnhtbERPTYvCMBC9C/6HMIIXWVNFdKlGEVHwJK4Ky97GZmyL&#10;zaRtoq3/3hwWPD7e92LVmkI8qXa5ZQWjYQSCOLE651TB5bz7+gbhPLLGwjIpeJGD1bLbWWCsbcM/&#10;9Dz5VIQQdjEqyLwvYyldkpFBN7QlceButjboA6xTqWtsQrgp5DiKptJgzqEhw5I2GSX308MoiP4m&#10;23JTbY/rq6wGVdoc8unvQal+r13PQXhq/Uf8795rBePRLOwPb8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zcW8MAAADdAAAADwAAAAAAAAAAAAAAAACYAgAAZHJzL2Rv&#10;d25yZXYueG1sUEsFBgAAAAAEAAQA9QAAAIgDAAAAAA==&#10;" path="m94,25l91,10,87,,84,,82,r5,12l89,25,87,35,84,45r-7,7l69,60r5,l79,60r5,-8l89,42r2,-7l94,25xm,27r,8l5,42r2,8l12,57r5,l22,60,14,52,9,45,7,35,5,25r-3,l,27xe" fillcolor="#f0b300" stroked="f">
                <v:path arrowok="t" o:connecttype="custom" o:connectlocs="59690,15875;57785,6350;55245,0;53340,0;52070,0;55245,7620;56515,15875;55245,22225;53340,28575;48895,33020;43815,38100;46990,38100;50165,38100;53340,33020;56515,26670;57785,22225;59690,15875;0,17145;0,22225;3175,26670;4445,31750;7620,36195;10795,36195;13970,38100;8890,33020;5715,28575;4445,22225;3175,15875;1270,15875;0,17145" o:connectangles="0,0,0,0,0,0,0,0,0,0,0,0,0,0,0,0,0,0,0,0,0,0,0,0,0,0,0,0,0,0"/>
                <o:lock v:ext="edit" verticies="t"/>
              </v:shape>
              <v:shape id="Freeform 2173" o:spid="_x0000_s3197" style="position:absolute;left:2603;top:7035;width:565;height:381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vc98YA&#10;AADdAAAADwAAAGRycy9kb3ducmV2LnhtbESP3UoDMRSE7wXfIRzBO5tNwR+2TYsIliKIdhV6e7o5&#10;3Q2bnKyb2G779EYQvBxm5htmvhy9Ewcaog2sQU0KEMR1MJYbDZ8fzzcPIGJCNugCk4YTRVguLi/m&#10;WJpw5A0dqtSIDOFYooY2pb6UMtYteYyT0BNnbx8GjynLoZFmwGOGeyenRXEnPVrOCy329NRS3VXf&#10;XsNrp8JKbc8vu+7r1oX3qrLuzWp9fTU+zkAkGtN/+K+9Nhqm6l7B75v8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vc98YAAADdAAAADwAAAAAAAAAAAAAAAACYAgAAZHJz&#10;L2Rvd25yZXYueG1sUEsFBgAAAAAEAAQA9QAAAIsDAAAAAA==&#10;" path="m89,25l87,12,82,,80,,77,2r5,10l85,25,82,35,77,45,72,55,62,60r5,l72,60r8,-8l85,45,87,35,89,25xm,25l,35,5,45r5,7l15,57r5,3l25,60,17,52,10,45,7,35,5,25r-2,l,25xe" fillcolor="#f1b700" stroked="f">
                <v:path arrowok="t" o:connecttype="custom" o:connectlocs="56515,15875;55245,7620;52070,0;50800,0;48895,1270;52070,7620;53975,15875;52070,22225;48895,28575;45720,34925;39370,38100;42545,38100;45720,38100;50800,33020;53975,28575;55245,22225;56515,15875;0,15875;0,22225;3175,28575;6350,33020;9525,36195;12700,38100;15875,38100;10795,33020;6350,28575;4445,22225;3175,15875;1905,15875;0,15875" o:connectangles="0,0,0,0,0,0,0,0,0,0,0,0,0,0,0,0,0,0,0,0,0,0,0,0,0,0,0,0,0,0"/>
                <o:lock v:ext="edit" verticies="t"/>
              </v:shape>
              <v:shape id="Freeform 2174" o:spid="_x0000_s3198" style="position:absolute;left:2622;top:7035;width:533;height:381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fBsgA&#10;AADdAAAADwAAAGRycy9kb3ducmV2LnhtbESPQUvDQBSE74L/YXmCN7NphCqxm1AUQSotmIjQ2yP7&#10;moRm38bdNY3+ercgeBxm5htmVc5mEBM531tWsEhSEMSN1T23Ct7r55t7ED4gaxwsk4Jv8lAWlxcr&#10;zLU98RtNVWhFhLDPUUEXwphL6ZuODPrEjsTRO1hnMETpWqkdniLcDDJL06U02HNc6HCkx46aY/Vl&#10;FGw29bKtjh9P7vV2/7OrP7fDftoqdX01rx9ABJrDf/iv/aIVZIu7DM5v4hOQ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IB8GyAAAAN0AAAAPAAAAAAAAAAAAAAAAAJgCAABk&#10;cnMvZG93bnJldi54bWxQSwUGAAAAAAQABAD1AAAAjQMAAAAA&#10;" path="m84,25l82,12,77,,74,2r-2,l77,12r2,13l77,37,72,47,62,55,52,60r5,l64,60r8,-8l79,45,82,35,84,25xm,25l2,35,4,45r5,7l17,60r7,l32,60,19,55,12,47,7,37,4,25r-2,l,25xe" fillcolor="#f2bb00" stroked="f">
                <v:path arrowok="t" o:connecttype="custom" o:connectlocs="53340,15875;52070,7620;48895,0;46990,1270;45720,1270;48895,7620;50165,15875;48895,23495;45720,29845;39370,34925;33020,38100;36195,38100;40640,38100;45720,33020;50165,28575;52070,22225;53340,15875;0,15875;1270,22225;2540,28575;5715,33020;10795,38100;15240,38100;20320,38100;12065,34925;7620,29845;4445,23495;2540,15875;1270,15875;0,15875" o:connectangles="0,0,0,0,0,0,0,0,0,0,0,0,0,0,0,0,0,0,0,0,0,0,0,0,0,0,0,0,0,0"/>
                <o:lock v:ext="edit" verticies="t"/>
              </v:shape>
              <v:shape id="Freeform 2175" o:spid="_x0000_s3199" style="position:absolute;left:2635;top:7048;width:508;height:36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zNMUA&#10;AADdAAAADwAAAGRycy9kb3ducmV2LnhtbESPUWvCMBSF3wf7D+EKe5tpHTipRpGxsfni0PYHXJtr&#10;UmxuShNt9+8XYbDHwznnO5zVZnStuFEfGs8K8mkGgrj2umGjoCo/nhcgQkTW2HomBT8UYLN+fFhh&#10;of3AB7odoxEJwqFABTbGrpAy1JYchqnviJN39r3DmGRvpO5xSHDXylmWzaXDhtOCxY7eLNWX49Up&#10;eD/V1nzv87PnYXctS1OV+Fkp9TQZt0sQkcb4H/5rf2kFs/z1Be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zM0xQAAAN0AAAAPAAAAAAAAAAAAAAAAAJgCAABkcnMv&#10;ZG93bnJldi54bWxQSwUGAAAAAAQABAD1AAAAigMAAAAA&#10;" path="m80,23l77,10,72,,70,,67,r5,10l75,23r,7l72,35r-5,8l65,48r-5,2l52,55r-5,l40,58,32,55r-7,l20,50,15,48,10,43,7,35,5,30r,-7l2,23,,23,2,33,5,43r7,7l20,58r17,l57,58,67,53,72,43,77,33,80,23xe" fillcolor="#f4c100" stroked="f">
                <v:path arrowok="t" o:connecttype="custom" o:connectlocs="50800,14605;48895,6350;45720,0;44450,0;42545,0;45720,6350;47625,14605;47625,19050;45720,22225;42545,27305;41275,30480;38100,31750;33020,34925;29845,34925;25400,36830;20320,34925;15875,34925;12700,31750;9525,30480;6350,27305;4445,22225;3175,19050;3175,14605;1270,14605;0,14605;1270,20955;3175,27305;7620,31750;12700,36830;23495,36830;36195,36830;42545,33655;45720,27305;48895,20955;50800,14605" o:connectangles="0,0,0,0,0,0,0,0,0,0,0,0,0,0,0,0,0,0,0,0,0,0,0,0,0,0,0,0,0,0,0,0,0,0,0"/>
              </v:shape>
              <v:shape id="Freeform 2176" o:spid="_x0000_s3200" style="position:absolute;left:2647;top:7048;width:477;height:36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v88QA&#10;AADdAAAADwAAAGRycy9kb3ducmV2LnhtbESPQWuDQBSE74X8h+UFequrIm2wbkIISAs51YScX91X&#10;lbpvjbtR+++zhUKPw8x8wxS7xfRiotF1lhUkUQyCuLa640bB+VQ+bUA4j6yxt0wKfsjBbrt6KDDX&#10;duYPmirfiABhl6OC1vshl9LVLRl0kR2Ig/dlR4M+yLGResQ5wE0v0zh+lgY7DgstDnRoqf6ubkZB&#10;n1yOh+Htei3Tz6ac4qyjU10p9bhe9q8gPC3+P/zXftcK0uQlg9834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+7/PEAAAA3QAAAA8AAAAAAAAAAAAAAAAAmAIAAGRycy9k&#10;b3ducmV2LnhtbFBLBQYAAAAABAAEAPUAAACJAwAAAAA=&#10;" path="m75,23l73,10,68,,65,,63,3r5,7l70,23,68,35,60,45,50,53,38,55,25,53,15,45,8,35,5,23r-2,l,23,3,35,8,45r7,8l28,58r10,l48,58,58,53,68,45,73,35,75,23xe" fillcolor="#f5c500" stroked="f">
                <v:path arrowok="t" o:connecttype="custom" o:connectlocs="47625,14605;46355,6350;43180,0;41275,0;40005,1905;43180,6350;44450,14605;43180,22225;38100,28575;31750,33655;24130,34925;15875,33655;9525,28575;5080,22225;3175,14605;3175,14605;1905,14605;0,14605;1905,22225;5080,28575;9525,33655;17780,36830;24130,36830;30480,36830;36830,33655;43180,28575;46355,22225;47625,14605" o:connectangles="0,0,0,0,0,0,0,0,0,0,0,0,0,0,0,0,0,0,0,0,0,0,0,0,0,0,0,0"/>
              </v:shape>
              <v:shape id="Freeform 2177" o:spid="_x0000_s3201" style="position:absolute;left:2667;top:7048;width:444;height:36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s38QA&#10;AADdAAAADwAAAGRycy9kb3ducmV2LnhtbESPQWvCQBSE7wX/w/IKXkrdmKKV1FWKIuRU0Oj9kX1m&#10;g9m3Mbs18d93C4LHYWa+YZbrwTbiRp2vHSuYThIQxKXTNVcKjsXufQHCB2SNjWNScCcP69XoZYmZ&#10;dj3v6XYIlYgQ9hkqMCG0mZS+NGTRT1xLHL2z6yyGKLtK6g77CLeNTJNkLi3WHBcMtrQxVF4Ov1ZB&#10;3hTbIqTmo78c89PPJsE36a9KjV+H7y8QgYbwDD/auVaQTj9n8P8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q7N/EAAAA3QAAAA8AAAAAAAAAAAAAAAAAmAIAAGRycy9k&#10;b3ducmV2LnhtbFBLBQYAAAAABAAEAPUAAACJAwAAAAA=&#10;" path="m70,23l67,10,62,,60,3r-3,l62,10r3,13l62,33,55,43r-8,7l35,53,22,50,12,43,7,33,5,23r,-3l2,23,,23r,7l2,35r3,8l10,48r5,2l20,55r7,l35,58r7,-3l47,55r8,-5l60,48r2,-5l67,35r3,-5l70,23xe" fillcolor="#f6c800" stroked="f">
                <v:path arrowok="t" o:connecttype="custom" o:connectlocs="44450,14605;42545,6350;39370,0;38100,1905;36195,1905;39370,6350;41275,14605;39370,20955;34925,27305;29845,31750;22225,33655;13970,31750;7620,27305;4445,20955;3175,14605;3175,12700;1270,14605;0,14605;0,19050;1270,22225;3175,27305;6350,30480;9525,31750;12700,34925;17145,34925;22225,36830;26670,34925;29845,34925;34925,31750;38100,30480;39370,27305;42545,22225;44450,19050;44450,14605" o:connectangles="0,0,0,0,0,0,0,0,0,0,0,0,0,0,0,0,0,0,0,0,0,0,0,0,0,0,0,0,0,0,0,0,0,0"/>
              </v:shape>
              <v:shape id="Freeform 2178" o:spid="_x0000_s3202" style="position:absolute;left:2679;top:7067;width:413;height:330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Ke8cA&#10;AADdAAAADwAAAGRycy9kb3ducmV2LnhtbESPT2vCQBTE70K/w/IKvYhuzME/qau0pYIVL7Ue7O2R&#10;fU1Cs2/D7jaJfvquIHgcZuY3zHLdm1q05HxlWcFknIAgzq2uuFBw/NqM5iB8QNZYWyYFZ/KwXj0M&#10;lphp2/EntYdQiAhhn6GCMoQmk9LnJRn0Y9sQR+/HOoMhSldI7bCLcFPLNEmm0mDFcaHEht5Kyn8P&#10;f0bBey135JPmQ2N6Gn6/pn5/WcyVenrsX55BBOrDPXxrb7WCdDKbwvVNf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TCnvHAAAA3QAAAA8AAAAAAAAAAAAAAAAAmAIAAGRy&#10;cy9kb3ducmV2LnhtbFBLBQYAAAAABAAEAPUAAACMAwAAAAA=&#10;" path="m65,20l63,7,58,,55,,53,r5,10l60,20,58,30,53,40,43,45,33,47,23,45,13,40,8,30,5,20r,-3l3,17,,20,3,32r7,10l20,50r13,2l45,50,55,42,63,32,65,20xe" fillcolor="#f6cc00" stroked="f">
                <v:path arrowok="t" o:connecttype="custom" o:connectlocs="41275,12700;40005,4445;36830,0;34925,0;33655,0;36830,6350;38100,12700;36830,19050;33655,25400;27305,28575;20955,29845;14605,28575;8255,25400;5080,19050;3175,12700;3175,10795;3175,10795;1905,10795;0,12700;0,12700;1905,20320;6350,26670;12700,31750;20955,33020;28575,31750;34925,26670;40005,20320;41275,12700" o:connectangles="0,0,0,0,0,0,0,0,0,0,0,0,0,0,0,0,0,0,0,0,0,0,0,0,0,0,0,0"/>
              </v:shape>
              <v:shape id="Freeform 2179" o:spid="_x0000_s3203" style="position:absolute;left:2698;top:7067;width:381;height:318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GcsMYA&#10;AADdAAAADwAAAGRycy9kb3ducmV2LnhtbESPQWvCQBSE7wX/w/KEXkrdaEFjdBURitaTxoJ4e2Rf&#10;k9Ds25Bdk7S/vlsQPA4z8w2zXPemEi01rrSsYDyKQBBnVpecK/g8v7/GIJxH1lhZJgU/5GC9Gjwt&#10;MdG24xO1qc9FgLBLUEHhfZ1I6bKCDLqRrYmD92Ubgz7IJpe6wS7ATSUnUTSVBksOCwXWtC0o+05v&#10;RkE8v7xddzj9tZXG/cexx/LldFDqedhvFiA89f4Rvrf3WsFkPJvB/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GcsMYAAADdAAAADwAAAAAAAAAAAAAAAACYAgAAZHJz&#10;L2Rvd25yZXYueG1sUEsFBgAAAAAEAAQA9QAAAIsDAAAAAA==&#10;" path="m60,20l57,7,52,,50,,47,2r5,8l55,20,52,30r-5,7l40,42,30,45,20,42,12,37,7,30,5,20r,-3l2,17,,17r,3l2,30,7,40r10,7l30,50,42,47r8,-7l57,30,60,20xe" fillcolor="#f8d100" stroked="f">
                <v:path arrowok="t" o:connecttype="custom" o:connectlocs="38100,12700;36195,4445;33020,0;31750,0;29845,1270;33020,6350;34925,12700;33020,19050;29845,23495;25400,26670;19050,28575;12700,26670;7620,23495;4445,19050;3175,12700;3175,10795;3175,10795;1270,10795;0,10795;0,12700;1270,19050;4445,25400;10795,29845;19050,31750;26670,29845;31750,25400;36195,19050;38100,12700" o:connectangles="0,0,0,0,0,0,0,0,0,0,0,0,0,0,0,0,0,0,0,0,0,0,0,0,0,0,0,0"/>
              </v:shape>
              <v:shape id="Freeform 2180" o:spid="_x0000_s3204" style="position:absolute;left:2711;top:7067;width:349;height:299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/HIsIA&#10;AADdAAAADwAAAGRycy9kb3ducmV2LnhtbERPz2vCMBS+C/4P4Qm7aaqgbp1Rimywm2g96O3RvDWl&#10;zUtJMlv/++Uw2PHj+707jLYTD/KhcaxguchAEFdON1wruJaf81cQISJr7ByTgicFOOynkx3m2g18&#10;pscl1iKFcMhRgYmxz6UMlSGLYeF64sR9O28xJuhrqT0OKdx2cpVlG2mx4dRgsKejoaq9/FgF6/X9&#10;7tvbsTwV9Yd5DrdMvhWtUi+zsXgHEWmM/+I/95dWsFpu09z0Jj0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8ciwgAAAN0AAAAPAAAAAAAAAAAAAAAAAJgCAABkcnMvZG93&#10;bnJldi54bWxQSwUGAAAAAAQABAD1AAAAhwMAAAAA&#10;" path="m55,20l53,10,48,,45,2r-2,l48,10r2,10l48,27r-5,8l35,40r-7,2l18,40,13,35,8,27,5,20r,-3l3,17,,17r,3l3,30,8,40r10,5l28,47,38,45,48,40,53,30,55,20xe" fillcolor="#f7d400" stroked="f">
                <v:path arrowok="t" o:connecttype="custom" o:connectlocs="34925,12700;33655,6350;30480,0;28575,1270;27305,1270;30480,6350;31750,12700;30480,17145;27305,22225;22225,25400;17780,26670;11430,25400;8255,22225;5080,17145;3175,12700;3175,10795;3175,10795;1905,10795;0,10795;0,10795;0,12700;1905,19050;5080,25400;11430,28575;17780,29845;24130,28575;30480,25400;33655,19050;34925,12700" o:connectangles="0,0,0,0,0,0,0,0,0,0,0,0,0,0,0,0,0,0,0,0,0,0,0,0,0,0,0,0,0"/>
              </v:shape>
              <v:shape id="Freeform 2181" o:spid="_x0000_s3205" style="position:absolute;left:2730;top:7080;width:318;height:27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4usQA&#10;AADdAAAADwAAAGRycy9kb3ducmV2LnhtbESPT4vCMBTE74LfITzBm6aK+KcapQgLe/CyVcTjo3m2&#10;1ealNNFWP/1GWNjjMDO/YTa7zlTiSY0rLSuYjCMQxJnVJecKTsev0RKE88gaK8uk4EUOdtt+b4Ox&#10;ti3/0DP1uQgQdjEqKLyvYyldVpBBN7Y1cfCutjHog2xyqRtsA9xUchpFc2mw5LBQYE37grJ7+jAK&#10;3u+k1efUnOVNr1gfLjRLzEOp4aBL1iA8df4//Nf+1gqmk8UKPm/C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aeLrEAAAA3QAAAA8AAAAAAAAAAAAAAAAAmAIAAGRycy9k&#10;b3ducmV2LnhtbFBLBQYAAAAABAAEAPUAAACJAwAAAAA=&#10;" path="m50,18l47,8,42,,40,,37,r5,8l45,18r-3,7l40,30r-8,5l25,38,17,35,10,30,7,25,5,18r,-3l5,13,2,15,,15r,3l2,28r5,7l15,40r10,3l35,40r7,-5l47,28,50,18xe" fillcolor="#f6d600" stroked="f">
                <v:path arrowok="t" o:connecttype="custom" o:connectlocs="31750,11430;29845,5080;26670,0;25400,0;23495,0;26670,5080;28575,11430;26670,15875;25400,19050;20320,22225;15875,24130;10795,22225;6350,19050;4445,15875;3175,11430;3175,9525;3175,8255;1270,9525;0,9525;0,9525;0,11430;1270,17780;4445,22225;9525,25400;15875,27305;22225,25400;26670,22225;29845,17780;31750,11430" o:connectangles="0,0,0,0,0,0,0,0,0,0,0,0,0,0,0,0,0,0,0,0,0,0,0,0,0,0,0,0,0"/>
              </v:shape>
              <v:shape id="Freeform 2182" o:spid="_x0000_s3206" style="position:absolute;left:2743;top:7080;width:285;height:254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TL88MA&#10;AADdAAAADwAAAGRycy9kb3ducmV2LnhtbERPy4rCMBTdD/gP4QqzG1Md0FKN4mMEBRe+Nu6uzbUt&#10;JjelyWj9+8liwOXhvCez1hrxoMZXjhX0ewkI4tzpigsF59P6KwXhA7JG45gUvMjDbNr5mGCm3ZMP&#10;9DiGQsQQ9hkqKEOoMyl9XpJF33M1ceRurrEYImwKqRt8xnBr5CBJhtJixbGhxJqWJeX3469VMNwW&#10;+GO2+9Po+r0yr92iXm/wotRnt52PQQRqw1v8795oBYN+GvfHN/EJ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TL88MAAADdAAAADwAAAAAAAAAAAAAAAACYAgAAZHJzL2Rv&#10;d25yZXYueG1sUEsFBgAAAAAEAAQA9QAAAIgDAAAAAA==&#10;" path="m45,18l43,8,38,,35,,33,3r5,5l40,18r-2,5l35,30r-5,3l23,35,15,33,10,30,5,23r,-5l5,15r,-2l3,13,,15r,3l3,25r5,8l13,38r10,2l30,38r8,-5l43,25r2,-7xe" fillcolor="#f5d800" stroked="f">
                <v:path arrowok="t" o:connecttype="custom" o:connectlocs="28575,11430;27305,5080;24130,0;22225,0;20955,1905;24130,5080;25400,11430;24130,14605;22225,19050;19050,20955;14605,22225;9525,20955;6350,19050;3175,14605;3175,11430;3175,9525;3175,8255;1905,8255;0,9525;0,9525;0,11430;1905,15875;5080,20955;8255,24130;14605,25400;19050,24130;24130,20955;27305,15875;28575,11430" o:connectangles="0,0,0,0,0,0,0,0,0,0,0,0,0,0,0,0,0,0,0,0,0,0,0,0,0,0,0,0,0"/>
              </v:shape>
              <v:shape id="Freeform 2183" o:spid="_x0000_s3207" style="position:absolute;left:2762;top:7080;width:254;height:241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YV8UA&#10;AADdAAAADwAAAGRycy9kb3ducmV2LnhtbESPQYvCMBSE78L+h/AWvGnaouJWo6yisuBFXcXro3nb&#10;FpuX0kSt/34jCB6HmfmGmc5bU4kbNa60rCDuRyCIM6tLzhUcf9e9MQjnkTVWlknBgxzMZx+dKaba&#10;3nlPt4PPRYCwS1FB4X2dSumyggy6vq2Jg/dnG4M+yCaXusF7gJtKJlE0kgZLDgsF1rQsKLscrkaB&#10;3Q4Wi8vp7Ab743moV1/5Jol3SnU/2+8JCE+tf4df7R+tIInHMTzfh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RhXxQAAAN0AAAAPAAAAAAAAAAAAAAAAAJgCAABkcnMv&#10;ZG93bnJldi54bWxQSwUGAAAAAAQABAD1AAAAigMAAAAA&#10;" path="m40,18l37,8,32,,25,3r7,5l35,18r-3,5l30,28r-5,2l20,33,15,30,10,28,5,23r,-5l5,15r,-5l2,13,,13r,2l,18r2,7l5,30r7,5l20,38r7,-3l35,30r2,-5l40,18xe" fillcolor="#f4db00" stroked="f">
                <v:path arrowok="t" o:connecttype="custom" o:connectlocs="25400,11430;23495,5080;20320,0;15875,1905;20320,5080;22225,11430;20320,14605;19050,17780;15875,19050;12700,20955;9525,19050;6350,17780;3175,14605;3175,11430;3175,9525;3175,6350;1270,8255;0,8255;0,9525;0,11430;1270,15875;3175,19050;7620,22225;12700,24130;17145,22225;22225,19050;23495,15875;25400,11430" o:connectangles="0,0,0,0,0,0,0,0,0,0,0,0,0,0,0,0,0,0,0,0,0,0,0,0,0,0,0,0"/>
              </v:shape>
              <v:shape id="Freeform 2184" o:spid="_x0000_s3208" style="position:absolute;left:2774;top:7099;width:223;height:203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xuscA&#10;AADdAAAADwAAAGRycy9kb3ducmV2LnhtbESPQWvCQBSE7wX/w/KE3urGHEpI3YgIoqUtrdZLbs/s&#10;Mwlm34bsGpP++m6h4HGYmW+YxXIwjeipc7VlBfNZBIK4sLrmUsHxe/OUgHAeWWNjmRSM5GCZTR4W&#10;mGp74z31B1+KAGGXooLK+zaV0hUVGXQz2xIH72w7gz7IrpS6w1uAm0bGUfQsDdYcFipsaV1RcTlc&#10;jYK3r3F73X/08jQe8wut3l9/PpNcqcfpsHoB4Wnw9/B/e6cVxPMkhr834Qn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tcbrHAAAA3QAAAA8AAAAAAAAAAAAAAAAAmAIAAGRy&#10;cy9kb3ducmV2LnhtbFBLBQYAAAAABAAEAPUAAACMAwAAAAA=&#10;" path="m35,15l33,5,28,,23,,20,2r5,3l28,7r2,3l30,15r-2,5l25,22r-2,3l18,27,13,25,8,22,5,20r,-5l5,10,8,7,3,7,,10r,2l,15r,5l5,27r5,3l18,32r7,-2l30,27r3,-7l35,15xe" fillcolor="#f4dd00" stroked="f">
                <v:path arrowok="t" o:connecttype="custom" o:connectlocs="22225,9525;20955,3175;17780,0;14605,0;12700,1270;15875,3175;17780,4445;19050,6350;19050,9525;17780,12700;15875,13970;14605,15875;11430,17145;8255,15875;5080,13970;3175,12700;3175,9525;3175,6350;5080,4445;1905,4445;0,6350;0,7620;0,9525;0,12700;3175,17145;6350,19050;11430,20320;15875,19050;19050,17145;20955,12700;22225,9525" o:connectangles="0,0,0,0,0,0,0,0,0,0,0,0,0,0,0,0,0,0,0,0,0,0,0,0,0,0,0,0,0,0,0"/>
              </v:shape>
              <v:shape id="Freeform 2185" o:spid="_x0000_s3209" style="position:absolute;left:2794;top:7099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3NMYA&#10;AADdAAAADwAAAGRycy9kb3ducmV2LnhtbESP3WrCQBSE7wt9h+UUelc3sVQkuoot9EcohaoPcMge&#10;s4nZs2F3m8S3dwWhl8PMfMMs16NtRU8+1I4V5JMMBHHpdM2VgsP+/WkOIkRkja1jUnCmAOvV/d0S&#10;C+0G/qV+FyuRIBwKVGBi7AopQ2nIYpi4jjh5R+ctxiR9JbXHIcFtK6dZNpMWa04LBjt6M1Sedn9W&#10;wXezHT5NPtN+eDm/jh8/h6bpT0o9PoybBYhIY/wP39pfWsE0nz/D9U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v3NMYAAADdAAAADwAAAAAAAAAAAAAAAACYAgAAZHJz&#10;L2Rvd25yZXYueG1sUEsFBgAAAAAEAAQA9QAAAIsDAAAAAA==&#10;" path="m30,15l27,5,20,,10,5,,7r,5l,15r,5l5,25r5,2l15,30r5,-3l25,25r2,-5l30,15xm25,15r,2l22,22r-5,l15,25,10,22r-3,l5,17r,-2l5,10,7,7,10,5r5,l17,5r5,2l25,10r,5xe" fillcolor="#f4df00" stroked="f">
                <v:path arrowok="t" o:connecttype="custom" o:connectlocs="19050,9525;17145,3175;12700,0;6350,3175;0,4445;0,7620;0,9525;0,12700;3175,15875;6350,17145;9525,19050;12700,17145;15875,15875;17145,12700;19050,9525;15875,9525;15875,10795;13970,13970;10795,13970;9525,15875;6350,13970;4445,13970;3175,10795;3175,9525;3175,6350;4445,4445;6350,3175;9525,3175;10795,3175;13970,4445;15875,6350;15875,9525" o:connectangles="0,0,0,0,0,0,0,0,0,0,0,0,0,0,0,0,0,0,0,0,0,0,0,0,0,0,0,0,0,0,0,0"/>
                <o:lock v:ext="edit" verticies="t"/>
              </v:shape>
              <v:shape id="Freeform 2186" o:spid="_x0000_s3210" style="position:absolute;left:2806;top:7112;width:159;height:158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R5McA&#10;AADdAAAADwAAAGRycy9kb3ducmV2LnhtbESPQWvCQBSE7wX/w/KE3urGUDSNriLSUrEgrUp7fWSf&#10;STD7Ns2uSfz3bkHocZiZb5j5sjeVaKlxpWUF41EEgjizuuRcwfHw9pSAcB5ZY2WZFFzJwXIxeJhj&#10;qm3HX9TufS4ChF2KCgrv61RKlxVk0I1sTRy8k20M+iCbXOoGuwA3lYyjaCINlhwWCqxpXVB23l+M&#10;gv735WO7+mzb6Xe33v0k72cXJ69KPQ771QyEp97/h+/tjVYQj5Nn+Hs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9UeTHAAAA3QAAAA8AAAAAAAAAAAAAAAAAmAIAAGRy&#10;cy9kb3ducmV2LnhtbFBLBQYAAAAABAAEAPUAAACMAwAAAAA=&#10;" path="m25,13r,-5l23,5,20,3,15,,8,3,3,5,,8r,5l,18r3,2l8,23r5,2l18,23r2,-3l23,18r2,-5xm20,13r-2,5l13,20,8,18,5,13,8,8,13,5r5,3l20,13xe" fillcolor="#f3e100" stroked="f">
                <v:path arrowok="t" o:connecttype="custom" o:connectlocs="15875,8255;15875,5080;14605,3175;12700,1905;9525,0;5080,1905;1905,3175;0,5080;0,8255;0,11430;1905,12700;5080,14605;8255,15875;11430,14605;12700,12700;14605,11430;15875,8255;12700,8255;11430,11430;8255,12700;5080,11430;3175,8255;5080,5080;8255,3175;11430,5080;12700,8255" o:connectangles="0,0,0,0,0,0,0,0,0,0,0,0,0,0,0,0,0,0,0,0,0,0,0,0,0,0"/>
                <o:lock v:ext="edit" verticies="t"/>
              </v:shape>
              <v:shape id="Freeform 2187" o:spid="_x0000_s3211" style="position:absolute;left:2825;top:7131;width:127;height:127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piJcUA&#10;AADdAAAADwAAAGRycy9kb3ducmV2LnhtbESPQWvCQBSE74X+h+UVvOnGgEXSbKQVrCIqbSw9P7Kv&#10;2dDs25BdNf33riD0OMzMN0y+GGwrztT7xrGC6SQBQVw53XCt4Ou4Gs9B+ICssXVMCv7Iw6J4fMgx&#10;0+7Cn3QuQy0ihH2GCkwIXSalrwxZ9BPXEUfvx/UWQ5R9LXWPlwi3rUyT5FlabDguGOxoaaj6LU9W&#10;wV4ev70pU+wOu+1HWK2b9/ptqdToaXh9ARFoCP/he3ujFaTT+Qxub+ITk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mIlxQAAAN0AAAAPAAAAAAAAAAAAAAAAAJgCAABkcnMv&#10;ZG93bnJldi54bWxQSwUGAAAAAAQABAD1AAAAigMAAAAA&#10;" path="m20,10r,-5l17,2,12,,10,,5,,2,2,,5r,5l,12r2,5l5,17r5,3l12,17r5,l20,12r,-2xm15,10r-3,2l10,15,5,12r,-2l5,5r5,l12,5r3,5xe" fillcolor="#f3e400" stroked="f">
                <v:path arrowok="t" o:connecttype="custom" o:connectlocs="12700,6350;12700,3175;10795,1270;7620,0;6350,0;3175,0;1270,1270;0,3175;0,6350;0,7620;1270,10795;3175,10795;6350,12700;7620,10795;10795,10795;12700,7620;12700,6350;9525,6350;7620,7620;6350,9525;3175,7620;3175,6350;3175,3175;6350,3175;7620,3175;9525,6350" o:connectangles="0,0,0,0,0,0,0,0,0,0,0,0,0,0,0,0,0,0,0,0,0,0,0,0,0,0"/>
                <o:lock v:ext="edit" verticies="t"/>
              </v:shape>
              <v:shape id="Freeform 2188" o:spid="_x0000_s3212" style="position:absolute;left:2838;top:7143;width:95;height:96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hDsQA&#10;AADdAAAADwAAAGRycy9kb3ducmV2LnhtbESPwWrDMBBE74X8g9hAb42cQENwIwdTWig0lyYBXxdr&#10;IxtbK2HJsfv3VaCQ4zAzb5j9Yba9uNEQWscK1qsMBHHtdMtGweX8+bIDESKyxt4xKfilAIdi8bTH&#10;XLuJf+h2ikYkCIccFTQx+lzKUDdkMaycJ07e1Q0WY5KDkXrAKcFtLzdZtpUWW04LDXp6b6juTqNV&#10;4Ct/HbuYlWMlv48fr5Ux41Qq9bycyzcQkeb4CP+3v7SCzXq3hfub9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7YQ7EAAAA3QAAAA8AAAAAAAAAAAAAAAAAmAIAAGRycy9k&#10;b3ducmV2LnhtbFBLBQYAAAAABAAEAPUAAACJAwAAAAA=&#10;" path="m15,8l13,3,8,,3,3,,8r3,5l8,15r5,-2l15,8xe" fillcolor="#f2e500" stroked="f">
                <v:path arrowok="t" o:connecttype="custom" o:connectlocs="9525,5080;8255,1905;5080,0;1905,1905;0,5080;1905,8255;5080,9525;8255,8255;9525,5080" o:connectangles="0,0,0,0,0,0,0,0,0"/>
              </v:shape>
              <v:shape id="Freeform 2189" o:spid="_x0000_s3213" style="position:absolute;left:2857;top:7162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nQ8MYA&#10;AADdAAAADwAAAGRycy9kb3ducmV2LnhtbESPQWvCQBSE7wX/w/IEb3VjDtZGVxGloCBCVcTjI/vM&#10;BrNvQ3Ybo7++KxR6HGbmG2a26GwlWmp86VjBaJiAIM6dLrlQcDp+vU9A+ICssXJMCh7kYTHvvc0w&#10;0+7O39QeQiEihH2GCkwIdSalzw1Z9ENXE0fv6hqLIcqmkLrBe4TbSqZJMpYWS44LBmtaGcpvhx+r&#10;4HJePZ/jvVtvySTtY3dsP9PzValBv1tOQQTqwn/4r73RCtLR5ANe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nQ8MYAAADdAAAADwAAAAAAAAAAAAAAAACYAgAAZHJz&#10;L2Rvd25yZXYueG1sUEsFBgAAAAAEAAQA9QAAAIsDAAAAAA==&#10;" path="m10,5l7,,5,,,,,5,,7r5,3l7,7,10,5xe" fillcolor="#f2e700" stroked="f">
                <v:path arrowok="t" o:connecttype="custom" o:connectlocs="6350,3175;4445,0;3175,0;0,0;0,3175;0,4445;3175,6350;4445,4445;6350,3175" o:connectangles="0,0,0,0,0,0,0,0,0"/>
              </v:shape>
              <v:shape id="Freeform 2190" o:spid="_x0000_s3214" style="position:absolute;left:2870;top:7175;width:31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/e8MA&#10;AADdAAAADwAAAGRycy9kb3ducmV2LnhtbERPTYvCMBC9C/6HMIIX0dSCItUoi4viYUWqHjzONrNt&#10;2WZSmqxm/705CB4f73u1CaYRd+pcbVnBdJKAIC6srrlUcL3sxgsQziNrbCyTgn9ysFn3eyvMtH1w&#10;TvezL0UMYZehgsr7NpPSFRUZdBPbEkfux3YGfYRdKXWHjxhuGpkmyVwarDk2VNjStqLi9/xnFBzT&#10;rzQP29HoczafhdPtYL53+V6p4SB8LEF4Cv4tfrkPWkE6XcS58U1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6/e8MAAADdAAAADwAAAAAAAAAAAAAAAACYAgAAZHJzL2Rv&#10;d25yZXYueG1sUEsFBgAAAAAEAAQA9QAAAIgDAAAAAA==&#10;" path="m5,3l5,,3,,,,,3,3,5,5,3xe" fillcolor="#f1e900" stroked="f">
                <v:path arrowok="t" o:connecttype="custom" o:connectlocs="3175,1905;3175,0;1905,0;0,0;0,1905;0,1905;1905,3175;3175,1905;3175,1905" o:connectangles="0,0,0,0,0,0,0,0,0"/>
              </v:shape>
              <v:shape id="Freeform 2191" o:spid="_x0000_s3215" style="position:absolute;left:2159;top:6953;width:1441;height:46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wxMMA&#10;AADdAAAADwAAAGRycy9kb3ducmV2LnhtbESPQYvCMBSE7wv+h/CEva2pwopWo4h0YT2uil6fzbMp&#10;bV5KE2399xtB8DjMzDfMct3bWtyp9aVjBeNRAoI4d7rkQsHx8PM1A+EDssbaMSl4kIf1avCxxFS7&#10;jv/ovg+FiBD2KSowITSplD43ZNGPXEMcvatrLYYo20LqFrsIt7WcJMlUWiw5LhhsaGsor/Y3q+DK&#10;5rRrjll26apz5d33aZpVVqnPYb9ZgAjUh3f41f7VCibj2Ryeb+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qwxMMAAADdAAAADwAAAAAAAAAAAAAAAACYAgAAZHJzL2Rv&#10;d25yZXYueG1sUEsFBgAAAAAEAAQA9QAAAIgDAAAAAA==&#10;" path="m227,l187,5r-32,8l130,20r-20,8l90,35,65,40r-27,l,33,23,45,43,55,60,65r17,5l97,73r25,l152,70r37,-2l199,60r8,-7l209,45r3,-10l214,25r3,-10l222,8,227,xe" filled="f" strokecolor="#e77817" strokeweight="0">
                <v:path arrowok="t" o:connecttype="custom" o:connectlocs="144145,0;118745,3175;98425,8255;82550,12700;69850,17780;57150,22225;41275,25400;24130,25400;0,20955;14605,28575;27305,34925;38100,41275;48895,44450;61595,46355;77470,46355;96520,44450;120015,43180;126365,38100;131445,33655;132715,28575;134620,22225;135890,15875;137795,9525;140970,5080;144145,0" o:connectangles="0,0,0,0,0,0,0,0,0,0,0,0,0,0,0,0,0,0,0,0,0,0,0,0,0"/>
              </v:shape>
              <v:shape id="Freeform 2192" o:spid="_x0000_s3216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CoMAA&#10;AADdAAAADwAAAGRycy9kb3ducmV2LnhtbERPTYvCMBC9L/gfwgje1rQVVq1GEWXB4+q6eB2asS0m&#10;k9Jk2/rvzUHw+Hjf6+1gjeio9bVjBek0AUFcOF1zqeDy+/25AOEDskbjmBQ8yMN2M/pYY65dzyfq&#10;zqEUMYR9jgqqEJpcSl9UZNFPXUMcuZtrLYYI21LqFvsYbo3MkuRLWqw5NlTY0L6i4n7+twr+sp+F&#10;P6R79yj67nqYe3MJM6PUZDzsViACDeEtfrmPWkGWLuP++CY+Ab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kCoMAAAADdAAAADwAAAAAAAAAAAAAAAACYAgAAZHJzL2Rvd25y&#10;ZXYueG1sUEsFBgAAAAAEAAQA9QAAAIUDAAAAAA==&#10;" path="m5,22l3,17,,10,15,5,30,,28,5r-5,7l13,17,5,22xe" fillcolor="#173c86" stroked="f">
                <v:path arrowok="t" o:connecttype="custom" o:connectlocs="3175,13970;1905,10795;0,6350;9525,3175;19050,0;17780,3175;14605,7620;8255,10795;3175,13970" o:connectangles="0,0,0,0,0,0,0,0,0"/>
              </v:shape>
              <v:shape id="Freeform 2193" o:spid="_x0000_s3217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vg8YA&#10;AADdAAAADwAAAGRycy9kb3ducmV2LnhtbESPQWsCMRSE7wX/Q3hCL6Vm14Po1igiFHqQ0t3Wnl83&#10;z83i5mVNom776xuh0OMwM98wy/VgO3EhH1rHCvJJBoK4drrlRsHH+/PjHESIyBo7x6TgmwKsV6O7&#10;JRbaXbmkSxUbkSAcClRgYuwLKUNtyGKYuJ44eQfnLcYkfSO1x2uC205Os2wmLbacFgz2tDVUH6uz&#10;VfDQm93PLPsqq1PpXy2+4f5Tn5S6Hw+bJxCRhvgf/mu/aAXTfJHD7U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rvg8YAAADdAAAADwAAAAAAAAAAAAAAAACYAgAAZHJz&#10;L2Rvd25yZXYueG1sUEsFBgAAAAAEAAQA9QAAAIsDAAAAAA==&#10;" path="m5,22l3,17,,10,15,5,30,,28,5r-5,7l13,17,5,22e" filled="f" strokecolor="#e77817" strokeweight="0">
                <v:path arrowok="t" o:connecttype="custom" o:connectlocs="3175,13970;1905,10795;0,6350;9525,3175;19050,0;17780,3175;14605,7620;8255,10795;3175,13970" o:connectangles="0,0,0,0,0,0,0,0,0"/>
              </v:shape>
              <v:shape id="Freeform 2194" o:spid="_x0000_s3218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ui7MkA&#10;AADdAAAADwAAAGRycy9kb3ducmV2LnhtbESPW2sCMRSE3wX/QzhC3zTrVlrdGkV6oxRa8Pbg2+nm&#10;uFncnKybVLf99aZQ8HGYmW+Y6by1lThR40vHCoaDBARx7nTJhYLN+qU/BuEDssbKMSn4IQ/zWbcz&#10;xUy7My/ptAqFiBD2GSowIdSZlD43ZNEPXE0cvb1rLIYom0LqBs8RbiuZJsmdtFhyXDBY06Oh/LD6&#10;tpFyqLe37nU3+rp//jBPm+375/H3qNRNr108gAjUhmv4v/2mFaTDSQp/b+ITkL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iui7MkAAADdAAAADwAAAAAAAAAAAAAAAACYAgAA&#10;ZHJzL2Rvd25yZXYueG1sUEsFBgAAAAAEAAQA9QAAAI4DAAAAAA==&#10;" path="m25,22r3,-5l33,10,15,5,,,3,5r5,7l18,17r7,5xe" fillcolor="#173c86" stroked="f">
                <v:path arrowok="t" o:connecttype="custom" o:connectlocs="15875,13970;17780,10795;20955,6350;9525,3175;0,0;1905,3175;5080,7620;11430,10795;15875,13970" o:connectangles="0,0,0,0,0,0,0,0,0"/>
              </v:shape>
              <v:shape id="Freeform 2195" o:spid="_x0000_s3219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VAcQA&#10;AADdAAAADwAAAGRycy9kb3ducmV2LnhtbESPwWrDMBBE74X+g9hCb7UcF0LqWg5NINAcckjSD1is&#10;rW1srYy1td2/jwqFHIeZecMU28X1aqIxtJ4NrJIUFHHlbcu1ga/r4WUDKgiyxd4zGfilANvy8aHA&#10;3PqZzzRdpFYRwiFHA43IkGsdqoYchsQPxNH79qNDiXKstR1xjnDX6yxN19phy3GhwYH2DVXd5ccZ&#10;OO3WgYe6ytJN2MuhO9vd0Ysxz0/LxzsooUXu4f/2pzWQrd5e4e9NfAK6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WVQHEAAAA3QAAAA8AAAAAAAAAAAAAAAAAmAIAAGRycy9k&#10;b3ducmV2LnhtbFBLBQYAAAAABAAEAPUAAACJAwAAAAA=&#10;" path="m25,22r3,-5l33,10,15,5,,,3,5r5,7l18,17r7,5e" filled="f" strokecolor="#e77817" strokeweight="0">
                <v:path arrowok="t" o:connecttype="custom" o:connectlocs="15875,13970;17780,10795;20955,6350;9525,3175;0,0;1905,3175;5080,7620;11430,10795;15875,13970" o:connectangles="0,0,0,0,0,0,0,0,0"/>
              </v:shape>
              <v:shape id="Freeform 2196" o:spid="_x0000_s3220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/BsgA&#10;AADdAAAADwAAAGRycy9kb3ducmV2LnhtbESPT2vCQBTE70K/w/IKvZmNfxCTuglFET30oi3V42v2&#10;NUmbfRuyW0399K4g9DjMzG+YRd6bRpyoc7VlBaMoBkFcWF1zqeD9bT2cg3AeWWNjmRT8kYM8exgs&#10;MNX2zDs67X0pAoRdigoq79tUSldUZNBFtiUO3pftDPogu1LqDs8Bbho5juOZNFhzWKiwpWVFxc/+&#10;1yj4vBzbj2T9audL3tJhJS+TZPOt1NNj//IMwlPv/8P39lYrGI+SKdzehCcg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L78GyAAAAN0AAAAPAAAAAAAAAAAAAAAAAJgCAABk&#10;cnMvZG93bnJldi54bWxQSwUGAAAAAAQABAD1AAAAjQMAAAAA&#10;" path="m,162l32,147r30,-7l91,135r30,-3l151,135r30,5l208,150r30,12l223,145,208,127,198,107,191,90,186,67r,-20l191,25,198,,178,10r-19,7l141,22r-22,l99,22,79,17,62,10,42,,52,27r5,25l57,75,54,95r-7,20l34,132,19,147,,162xe" fillcolor="#33f" stroked="f">
    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</v:shape>
              <v:shape id="Freeform 2197" o:spid="_x0000_s3221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GmccA&#10;AADdAAAADwAAAGRycy9kb3ducmV2LnhtbESPQUvDQBSE74L/YXmCF7GbFpQYuwlSUHvwYltKj6/Z&#10;ZxLNvg27zzb667sFweMwM98w82p0vTpQiJ1nA9NJBoq49rbjxsBm/Xybg4qCbLH3TAZ+KEJVXl7M&#10;sbD+yO90WEmjEoRjgQZakaHQOtYtOYwTPxAn78MHh5JkaLQNeExw1+tZlt1rhx2nhRYHWrRUf62+&#10;nQFZ5C+4/HztxG1/d2u33d9s3oIx11fj0yMooVH+w3/tpTUwmz7cwflNegK6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HRpnHAAAA3QAAAA8AAAAAAAAAAAAAAAAAmAIAAGRy&#10;cy9kb3ducmV2LnhtbFBLBQYAAAAABAAEAPUAAACMAwAAAAA=&#10;" path="m,162l32,147r30,-7l91,135r30,-3l151,135r30,5l208,150r30,12l223,145,208,127,198,107,191,90,186,67r,-20l191,25,198,,178,10r-19,7l141,22r-22,l99,22,79,17,62,10,42,,52,27r5,25l57,75,54,95r-7,20l34,132,19,147,,162e" filled="f" strokecolor="#1f1a17" strokeweight=".1pt">
    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</v:shape>
              <v:shape id="Freeform 2198" o:spid="_x0000_s3222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yQlcgA&#10;AADdAAAADwAAAGRycy9kb3ducmV2LnhtbESP3WrCQBSE7wu+w3IE7+omQm2NriItRVEQ/xC8O2SP&#10;STR7NmS3Gn36rlDo5TAz3zCjSWNKcaXaFZYVxN0IBHFqdcGZgv3u+/UDhPPIGkvLpOBODibj1ssI&#10;E21vvKHr1mciQNglqCD3vkqkdGlOBl3XVsTBO9naoA+yzqSu8RbgppS9KOpLgwWHhRwr+swpvWx/&#10;jIKvU/l+XLwdZ+fHar28HOJsv7xPleq0m+kQhKfG/4f/2nOtoBcP+vB8E56AH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DJCV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xe" fillcolor="#2a1f74" stroked="f">
    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</v:shape>
              <v:shape id="Freeform 2199" o:spid="_x0000_s3223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GdfMgA&#10;AADdAAAADwAAAGRycy9kb3ducmV2LnhtbESP3WrCQBSE7wu+w3KE3hTdaMGf1FW0pSC0tBhF8O6Q&#10;Pc0Gs2dDdmvi27sFoZfDzHzDLFadrcSFGl86VjAaJiCIc6dLLhQc9u+DGQgfkDVWjknBlTyslr2H&#10;BabatbyjSxYKESHsU1RgQqhTKX1uyKIfupo4ej+usRiibAqpG2wj3FZynCQTabHkuGCwpldD+Tn7&#10;tQrePnZT8/zU7q/HTfatT677+qw3Sj32u/ULiEBd+A/f21utYDyaT+HvTXw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4Z18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e" filled="f" strokecolor="#1f1a17" strokeweight=".1pt">
    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</v:shape>
              <v:rect id="Rectangle 2200" o:spid="_x0000_s3224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eU8EA&#10;AADdAAAADwAAAGRycy9kb3ducmV2LnhtbERPy4rCMBTdD/gP4QruxtSCw1iNIkJHwY2PgttLc22L&#10;zU1JMrX+vVkMzPJw3qvNYFrRk/ONZQWzaQKCuLS64UpBcc0/v0H4gKyxtUwKXuRhsx59rDDT9sln&#10;6i+hEjGEfYYK6hC6TEpf1mTQT21HHLm7dQZDhK6S2uEzhptWpknyJQ02HBtq7GhXU/m4/BoF9+Np&#10;kfauo9tVP37afV4c83mh1GQ8bJcgAg3hX/znPmgF6WwR58Y38Qn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9XlPBAAAA3QAAAA8AAAAAAAAAAAAAAAAAmAIAAGRycy9kb3du&#10;cmV2LnhtbFBLBQYAAAAABAAEAPUAAACGAwAAAAA=&#10;" fillcolor="#33f" stroked="f"/>
              <v:rect id="Rectangle 2201" o:spid="_x0000_s3225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bU8UA&#10;AADdAAAADwAAAGRycy9kb3ducmV2LnhtbESP3YrCMBSE7wXfIRzBO01VlLUaRQRBUBZWRfDu0Jz+&#10;aHNSmljr25uFhb0cZuYbZrluTSkaql1hWcFoGIEgTqwuOFNwOe8GXyCcR9ZYWiYFb3KwXnU7S4y1&#10;ffEPNSefiQBhF6OC3PsqltIlORl0Q1sRBy+1tUEfZJ1JXeMrwE0px1E0kwYLDgs5VrTNKXmcnkZB&#10;m96i+/GwTc/fh5ku8Tpt3pOpUv1eu1mA8NT6//Bfe68VjEfzOfy+CU9Ar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FtTxQAAAN0AAAAPAAAAAAAAAAAAAAAAAJgCAABkcnMv&#10;ZG93bnJldi54bWxQSwUGAAAAAAQABAD1AAAAigMAAAAA&#10;" filled="f" strokecolor="#1f1a17" strokeweight=".1pt"/>
              <v:shape id="Freeform 2202" o:spid="_x0000_s3226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kpcUA&#10;AADdAAAADwAAAGRycy9kb3ducmV2LnhtbESPzWrDMBCE74W8g9hAb43sEFrjRAkhUGLwpXV66HFj&#10;bWwTa+Va8k/fvioUehxm5htmd5hNK0bqXWNZQbyKQBCXVjdcKfi4vD4lIJxH1thaJgXf5OCwXzzs&#10;MNV24ncaC1+JAGGXooLa+y6V0pU1GXQr2xEH72Z7gz7IvpK6xynATSvXUfQsDTYcFmrs6FRTeS8G&#10;o+Atp+uQJ4V7+Yox+cw5u5zjjVKPy/m4BeFp9v/hv3amFawDEn7fh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uSlxQAAAN0AAAAPAAAAAAAAAAAAAAAAAJgCAABkcnMv&#10;ZG93bnJldi54bWxQSwUGAAAAAAQABAD1AAAAigMAAAAA&#10;" path="m124,15r-5,-5l109,5,99,5,89,7r-7,5l72,20,57,17,45,15,35,12,25,15r-8,2l12,22,5,30,,40r57,l70,45r12,7l85,55r,5l92,57r7,l102,62r7,13l114,77r10,5l134,82r15,-2l149,77r3,l154,77r-2,3l154,82r8,l167,80r4,-5l179,67r,-5l181,60r5,-3l184,60r-3,2l181,65r15,5l209,70r10,-3l226,60r5,-8l236,45r,-5l231,35r-2,-3l229,30r2,2l239,35r14,-3l263,25r3,-5l271,15r,-8l273,,194,,184,r-8,2l171,5r-4,5l162,17r-3,5l159,27r3,8l159,35r-2,-3l149,20r-7,-8l129,7,117,5r7,7l124,15xm266,22r2,-7l266,7,263,5r3,-3l268,5r3,2l271,12r-3,3l266,20r,2xm171,5r5,l181,7r3,l176,5r-5,xe" stroked="f">
    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;168910,13970;168910,4445;168910,1270;172085,4445;170180,9525;168910,13970;111760,3175;116840,4445;111760,3175" o:connectangles="0,0,0,0,0,0,0,0,0,0,0,0,0,0,0,0,0,0,0,0,0,0,0,0,0,0,0,0,0,0,0,0,0,0,0,0,0,0,0,0,0,0,0,0,0,0,0,0,0,0"/>
                <o:lock v:ext="edit" verticies="t"/>
              </v:shape>
              <v:shape id="Freeform 2203" o:spid="_x0000_s3227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4SKsIA&#10;AADdAAAADwAAAGRycy9kb3ducmV2LnhtbESPQYvCMBSE78L+h/AEbza14rJWoyyyC151vfT2tnk2&#10;xealNLHWf28EweMwM98w6+1gG9FT52vHCmZJCoK4dLrmSsHp73f6BcIHZI2NY1JwJw/bzcdojbl2&#10;Nz5QfwyViBD2OSowIbS5lL40ZNEnriWO3tl1FkOUXSV1h7cIt43M0vRTWqw5LhhsaWeovByvVkFR&#10;0GLPcj705+V/Y370oiIqlJqMh+8ViEBDeIdf7b1WkGXpDJ5v4hO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hIqwgAAAN0AAAAPAAAAAAAAAAAAAAAAAJgCAABkcnMvZG93&#10;bnJldi54bWxQSwUGAAAAAAQABAD1AAAAhwMAAAAA&#10;" path="m124,15r-5,-5l109,5,99,5,89,7r-7,5l72,20,57,17,45,15,35,12,25,15r-8,2l12,22,5,30,,40r57,l70,45r12,7l85,55r,5l92,57r7,l102,62r7,13l114,77r10,5l134,82r15,-2l149,77r3,l154,77r-2,3l154,82r8,l167,80r4,-5l179,67r,-5l181,60r5,-3l184,60r-3,2l181,65r15,5l209,70r10,-3l226,60r5,-8l236,45r,-5l231,35r-2,-3l229,30r2,2l239,35r14,-3l263,25r3,-5l271,15r,-8l273,,194,,184,r-8,2l171,5r-4,5l162,17r-3,5l159,27r3,8l159,35r-2,-3l149,20r-7,-8l129,7,117,5r7,7l124,15e" filled="f" strokecolor="navy" strokeweight=".1pt">
    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" o:connectangles="0,0,0,0,0,0,0,0,0,0,0,0,0,0,0,0,0,0,0,0,0,0,0,0,0,0,0,0,0,0,0,0,0,0,0,0,0,0,0,0,0"/>
              </v:shape>
              <v:shape id="Freeform 2204" o:spid="_x0000_s3228" style="position:absolute;left:5314;top:1739;width:51;height:127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KRcQA&#10;AADdAAAADwAAAGRycy9kb3ducmV2LnhtbESPT2sCMRTE7wW/Q3iCl6JJA4qsRtEFoZce/HPw+Ng8&#10;dxeTl2WT6vbbm0Khx2FmfsOst4N34kF9bAMb+JgpEMRVsC3XBi7nw3QJIiZkiy4wGfihCNvN6G2N&#10;hQ1PPtLjlGqRIRwLNNCk1BVSxqohj3EWOuLs3ULvMWXZ19L2+Mxw76RWaiE9tpwXGuyobKi6n769&#10;ga/3g98vvZrPdSnxWl6cPipnzGQ87FYgEg3pP/zX/rQGtFYaft/kJ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CkXEAAAA3QAAAA8AAAAAAAAAAAAAAAAAmAIAAGRycy9k&#10;b3ducmV2LnhtbFBLBQYAAAAABAAEAPUAAACJAwAAAAA=&#10;" path="m3,20l5,13,3,5,,3,3,,5,3,8,5r,5l5,13,3,18r,2e" filled="f" strokecolor="navy" strokeweight=".1pt">
                <v:path arrowok="t" o:connecttype="custom" o:connectlocs="1905,12700;3175,8255;1905,3175;0,1905;1905,0;1905,0;3175,1905;5080,3175;5080,6350;3175,8255;1905,11430;1905,12700" o:connectangles="0,0,0,0,0,0,0,0,0,0,0,0"/>
              </v:shape>
              <v:shape id="Freeform 2205" o:spid="_x0000_s3229" style="position:absolute;left:4730;top:1758;width:83;height:13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R2McA&#10;AADdAAAADwAAAGRycy9kb3ducmV2LnhtbESPQWvCQBSE7wX/w/IEL9JsjFBK6kZEFNRDadUKvT2y&#10;zySYfRuya5L++25B6HGYmW+YxXIwteiodZVlBbMoBkGcW11xoeB82j6/gnAeWWNtmRT8kINlNnpa&#10;YKptz5/UHX0hAoRdigpK75tUSpeXZNBFtiEO3tW2Bn2QbSF1i32Am1omcfwiDVYcFkpsaF1Sfjve&#10;jYJLP9v7rtp8HfbT5qN7H9zl+5YrNRkPqzcQngb/H360d1pBksRz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r0djHAAAA3QAAAA8AAAAAAAAAAAAAAAAAmAIAAGRy&#10;cy9kb3ducmV2LnhtbFBLBQYAAAAABAAEAPUAAACMAwAAAAA=&#10;" path="m,l5,r5,2l13,2,5,,,e" filled="f" strokecolor="navy" strokeweight=".1pt">
                <v:path arrowok="t" o:connecttype="custom" o:connectlocs="0,0;3175,0;6350,1270;8255,1270;8255,1270;8255,1270;3175,0;0,0" o:connectangles="0,0,0,0,0,0,0,0"/>
              </v:shape>
              <v:shape id="Freeform 2206" o:spid="_x0000_s3230" style="position:absolute;left:4673;top:3244;width:1042;height:445;visibility:visible;mso-wrap-style:square;v-text-anchor:top" coordsize="1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oH8MA&#10;AADdAAAADwAAAGRycy9kb3ducmV2LnhtbESPQWvCQBSE74X+h+UVvNVNghUbXUUEsR6N4vmRfc0G&#10;s29jdqPpv3cLgsdhZr5hFqvBNuJGna8dK0jHCQji0umaKwWn4/ZzBsIHZI2NY1LwRx5Wy/e3Beba&#10;3flAtyJUIkLY56jAhNDmUvrSkEU/di1x9H5dZzFE2VVSd3iPcNvILEmm0mLNccFgSxtD5aXorYJ1&#10;vz1fpzvz1bvjYeLT77TYF6lSo49hPQcRaAiv8LP9oxVkWTKB/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qoH8MAAADdAAAADwAAAAAAAAAAAAAAAACYAgAAZHJzL2Rv&#10;d25yZXYueG1sUEsFBgAAAAAEAAQA9QAAAIgDAAAAAA==&#10;" path="m,60l27,55,47,48,64,38,82,28,96,18,114,8,136,3,164,r,13l164,28,144,25r-20,l104,30,84,38,44,55,,70,,65,,60xe" fillcolor="#ccced1" stroked="f">
                <v:path arrowok="t" o:connecttype="custom" o:connectlocs="0,38100;17145,34925;29845,30480;40640,24130;52070,17780;60960,11430;72390,5080;86360,1905;104140,0;104140,8255;104140,17780;91440,15875;78740,15875;66040,19050;53340,24130;27940,34925;0,44450;0,41275;0,38100" o:connectangles="0,0,0,0,0,0,0,0,0,0,0,0,0,0,0,0,0,0,0"/>
              </v:shape>
              <v:shape id="Freeform 2207" o:spid="_x0000_s3231" style="position:absolute;left:4654;top:3028;width:1041;height:585;visibility:visible;mso-wrap-style:square;v-text-anchor:top" coordsize="16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OYsUA&#10;AADdAAAADwAAAGRycy9kb3ducmV2LnhtbESPQWvCQBSE70L/w/IKvenGlBaJrkGqpb30UCt4fWSf&#10;SUj2bbq7JtFf3xWEHoeZ+YZZ5aNpRU/O15YVzGcJCOLC6ppLBYef9+kChA/IGlvLpOBCHvL1w2SF&#10;mbYDf1O/D6WIEPYZKqhC6DIpfVGRQT+zHXH0TtYZDFG6UmqHQ4SbVqZJ8ioN1hwXKuzoraKi2Z+N&#10;gm06avNrvna90x/2+Tg0u/Z6UOrpcdwsQQQaw3/43v7UCtI0eYHb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A5ixQAAAN0AAAAPAAAAAAAAAAAAAAAAAJgCAABkcnMv&#10;ZG93bnJldi54bWxQSwUGAAAAAAQABAD1AAAAigMAAAAA&#10;" path="m,82l15,79,27,74,40,72,50,64,67,52,82,37,99,22,117,12,127,7,137,2,149,r15,l164,12r,13l142,27r-20,5l104,42,85,52,65,62,45,74,22,84,,92,,87,,82xe" fillcolor="#ccced1" stroked="f">
                <v:path arrowok="t" o:connecttype="custom" o:connectlocs="0,52070;9525,50165;17145,46990;25400,45720;31750,40640;42545,33020;52070,23495;62865,13970;74295,7620;80645,4445;86995,1270;94615,0;104140,0;104140,7620;104140,15875;90170,17145;77470,20320;66040,26670;53975,33020;41275,39370;28575,46990;13970,53340;0,58420;0,55245;0,52070" o:connectangles="0,0,0,0,0,0,0,0,0,0,0,0,0,0,0,0,0,0,0,0,0,0,0,0,0"/>
              </v:shape>
              <v:shape id="Freeform 2208" o:spid="_x0000_s3232" style="position:absolute;left:4654;top:2787;width:1041;height:699;visibility:visible;mso-wrap-style:square;v-text-anchor:top" coordsize="16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mSMEA&#10;AADdAAAADwAAAGRycy9kb3ducmV2LnhtbESPQavCMBCE74L/IazgTVN7EKlGKUJBvNnnxdu2WdvS&#10;ZlOaqPXfG0F4x2FmvmF2h9F04kmDaywrWC0jEMSl1Q1XCq5/2WIDwnlkjZ1lUvAmB4f9dLLDRNsX&#10;X+iZ+0oECLsEFdTe94mUrqzJoFvanjh4dzsY9EEOldQDvgLcdDKOorU02HBYqLGnY01lmz+MglOR&#10;vzltZZa1qzS9FfdzcXugUvPZmG5BeBr9f/jXPmkFcRyt4fsmPAG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4JkjBAAAA3QAAAA8AAAAAAAAAAAAAAAAAmAIAAGRycy9kb3du&#10;cmV2LnhtbFBLBQYAAAAABAAEAPUAAACGAwAAAAA=&#10;" path="m,100l15,97,27,92,40,87,50,82,67,65,82,48,99,30,117,15,127,8,137,3,149,r15,l164,13r,12l154,28r-12,l132,33r-10,5l104,48,85,63,65,75,45,90,22,102,,110r,-5l,100xe" fillcolor="#ccced1" stroked="f">
                <v:path arrowok="t" o:connecttype="custom" o:connectlocs="0,63500;9525,61595;17145,58420;25400,55245;31750,52070;42545,41275;52070,30480;62865,19050;74295,9525;80645,5080;86995,1905;94615,0;104140,0;104140,8255;104140,15875;97790,17780;90170,17780;83820,20955;77470,24130;66040,30480;53975,40005;41275,47625;28575,57150;13970,64770;0,69850;0,66675;0,63500" o:connectangles="0,0,0,0,0,0,0,0,0,0,0,0,0,0,0,0,0,0,0,0,0,0,0,0,0,0,0"/>
              </v:shape>
              <v:shape id="Freeform 2209" o:spid="_x0000_s3233" style="position:absolute;left:4654;top:2552;width:1041;height:807;visibility:visible;mso-wrap-style:square;v-text-anchor:top" coordsize="16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3A8MA&#10;AADdAAAADwAAAGRycy9kb3ducmV2LnhtbERPy2rCQBTdC/2H4Ra600mzqCV1FK0W6koSu+nukrlN&#10;QjN3YmbyMF/vCIUuD+e92oymFj21rrKs4HkRgSDOra64UPB1/pi/gnAeWWNtmRRcycFm/TBbYaLt&#10;wCn1mS9ECGGXoILS+yaR0uUlGXQL2xAH7se2Bn2AbSF1i0MIN7WMo+hFGqw4NJTY0HtJ+W/WGQUH&#10;5GN9OaXFtP/OdtO5GQ5d2KOeHsftGwhPo/8X/7k/tYI4jpZwfxOe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Z3A8MAAADdAAAADwAAAAAAAAAAAAAAAACYAgAAZHJzL2Rv&#10;d25yZXYueG1sUEsFBgAAAAAEAAQA9QAAAIgDAAAAAA==&#10;" path="m,117r15,-3l27,109r13,-5l50,97,67,77,82,55,99,35,117,17r10,-7l137,5,149,r15,l164,12r,13l154,27r-12,3l132,32r-10,8l104,52,85,70,65,87,45,104r-10,8l22,119r-10,5l,127r,-5l,117xe" fillcolor="#ccced1" stroked="f">
                <v:path arrowok="t" o:connecttype="custom" o:connectlocs="0,74295;9525,72390;17145,69215;25400,66040;31750,61595;42545,48895;52070,34925;62865,22225;74295,10795;80645,6350;86995,3175;94615,0;104140,0;104140,7620;104140,15875;97790,17145;90170,19050;83820,20320;77470,25400;66040,33020;53975,44450;41275,55245;28575,66040;22225,71120;13970,75565;7620,78740;0,80645;0,77470;0,74295" o:connectangles="0,0,0,0,0,0,0,0,0,0,0,0,0,0,0,0,0,0,0,0,0,0,0,0,0,0,0,0,0"/>
              </v:shape>
              <v:shape id="Freeform 2210" o:spid="_x0000_s3234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9An8EA&#10;AADdAAAADwAAAGRycy9kb3ducmV2LnhtbERPyW7CMBC9V+IfrEHiVhwilJY0BkFVUK+l0PMonmZp&#10;PI5ik+Xv6wMSx6e3Z7vRNKKnzlWWFayWEQji3OqKCwWX7+PzKwjnkTU2lknBRA5229lThqm2A39R&#10;f/aFCCHsUlRQet+mUrq8JINuaVviwP3azqAPsCuk7nAI4aaRcRQl0mDFoaHElt5Lyv/ON6Ngj9Nt&#10;nbihqevryyb5uP4cquGk1GI+7t9AeBr9Q3x3f2oFcRyFueFNe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PQJ/BAAAA3QAAAA8AAAAAAAAAAAAAAAAAmAIAAGRycy9kb3du&#10;cmV2LnhtbFBLBQYAAAAABAAEAPUAAACGAwAAAAA=&#10;" path="m25,47l44,57,59,70r5,7l69,90r3,15l77,122r15,l92,137r12,l104,272r-32,l69,140r-15,l54,122r-15,l34,95,27,77,15,65,,52,,32,,12r7,l7,,30,12r,13l25,25r,12l25,47xe" fillcolor="#131516" stroked="f">
    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</v:shape>
              <v:shape id="Freeform 2211" o:spid="_x0000_s3235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8bTcUA&#10;AADdAAAADwAAAGRycy9kb3ducmV2LnhtbESP3WrCQBSE74W+w3IK3tVNg2hNXaUUFEGs9e/+kD1m&#10;g9mzIbvG+PZuoeDlMDPfMNN5ZyvRUuNLxwreBwkI4tzpkgsFx8Pi7QOED8gaK8ek4E4e5rOX3hQz&#10;7W68o3YfChEh7DNUYEKoMyl9bsiiH7iaOHpn11gMUTaF1A3eItxWMk2SkbRYclwwWNO3ofyyv1oF&#10;zreT7fiy/F3I9c+p2ozPw9JIpfqv3dcniEBdeIb/2yutIE2TCfy9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xtNxQAAAN0AAAAPAAAAAAAAAAAAAAAAAJgCAABkcnMv&#10;ZG93bnJldi54bWxQSwUGAAAAAAQABAD1AAAAigMAAAAA&#10;" path="m25,47l44,57,59,70r5,7l69,90r3,15l77,122r15,l92,137r12,l104,272r-32,l69,140r-15,l54,122r-15,l34,95,27,77,15,65,,52,,32,,12r7,l7,,30,12r,13l25,25r,12l25,47e" filled="f" strokeweight=".1pt">
    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</v:shape>
              <v:shape id="Freeform 2212" o:spid="_x0000_s3236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VGcEA&#10;AADdAAAADwAAAGRycy9kb3ducmV2LnhtbERPu27CMBTdkfoP1q3EBjYZEKQYVFohwcDAY+l2G1+S&#10;iPg6sk0If48HJMaj816setuIjnyoHWuYjBUI4sKZmksN59NmNAMRIrLBxjFpeFCA1fJjsMDcuDsf&#10;qDvGUqQQDjlqqGJscylDUZHFMHYtceIuzluMCfpSGo/3FG4bmSk1lRZrTg0VtvRTUXE93qyG/73/&#10;W5vrRu1+L/N5p/yBb2Gt9fCz//4CEamPb/HLvTUasmyS9qc36Qn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2FRnBAAAA3QAAAA8AAAAAAAAAAAAAAAAAmAIAAGRycy9kb3du&#10;cmV2LnhtbFBLBQYAAAAABAAEAPUAAACGAwAAAAA=&#10;" path="m102,270r100,l202,138r-18,l184,120r-15,l164,93,157,75,145,63,130,50r,-20l130,10r7,l137,,100,,63,r,10l73,10r,20l73,50,58,63,45,75,38,93r-5,27l18,120r,18l,138,,270r102,xe" fillcolor="#989b9f" stroked="f">
    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" o:connectangles="0,0,0,0,0,0,0,0,0,0,0,0,0,0,0,0,0,0,0,0,0,0,0,0,0,0,0,0,0,0"/>
              </v:shape>
              <v:shape id="Freeform 2213" o:spid="_x0000_s3237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nH8YA&#10;AADdAAAADwAAAGRycy9kb3ducmV2LnhtbESPwW7CMBBE75X4B2uReitOcihVwKDSFrUcoQg4LvGS&#10;pMTr1DYQ/h4jVepxNDNvNONpZxpxJudrywrSQQKCuLC65lLB+nv+9ALCB2SNjWVScCUP00nvYYy5&#10;thde0nkVShEh7HNUUIXQ5lL6oiKDfmBb4ugdrDMYonSl1A4vEW4amSXJszRYc1yosKW3iorj6mQU&#10;4K8fbnc++ZltF5vT/n3u0o/PoVKP/e51BCJQF/7Df+0vrSDL0hTub+IT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RnH8YAAADdAAAADwAAAAAAAAAAAAAAAACYAgAAZHJz&#10;L2Rvd25yZXYueG1sUEsFBgAAAAAEAAQA9QAAAIsDAAAAAA==&#10;" path="m102,270r100,l202,138r-18,l184,120r-15,l164,93,157,75,145,63,130,50r,-20l130,10r7,l137,,100,,63,r,10l73,10r,20l73,50,58,63,45,75,38,93r-5,27l18,120r,18l,138,,270r102,xe" filled="f" strokeweight=".25pt">
    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;64770,171450" o:connectangles="0,0,0,0,0,0,0,0,0,0,0,0,0,0,0,0,0,0,0,0,0,0,0,0,0,0,0,0,0,0,0"/>
              </v:shape>
              <v:shape id="Freeform 2214" o:spid="_x0000_s3238" style="position:absolute;left:3251;top:2343;width:1117;height:1365;visibility:visible;mso-wrap-style:square;v-text-anchor:top" coordsize="176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TDzsYA&#10;AADdAAAADwAAAGRycy9kb3ducmV2LnhtbESPQWvCQBSE74X+h+UVetONoRQbXaVY1IonUwW9PbLP&#10;JJh9G7JrEv+9Kwg9DjPzDTOd96YSLTWutKxgNIxAEGdWl5wr2P8tB2MQziNrrCyTghs5mM9eX6aY&#10;aNvxjtrU5yJA2CWooPC+TqR0WUEG3dDWxME728agD7LJpW6wC3BTyTiKPqXBksNCgTUtCsou6dUo&#10;2C5+Vreu/Tiv6Wt7kEdzOuWXjVLvb/33BISn3v+Hn+1frSCORzE83o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TDzsYAAADdAAAADwAAAAAAAAAAAAAAAACYAgAAZHJz&#10;L2Rvd25yZXYueG1sUEsFBgAAAAAEAAQA9QAAAIsDAAAAAA==&#10;" path="m176,215r,-122l161,93r,-20l147,73,142,53,137,33r-5,-8l124,18r-7,-8l107,3,99,,89,,79,,67,3,60,8r-8,5l47,20r-5,8l32,48,27,73r-15,l12,93,,93,,215r176,xe" filled="f" strokecolor="#1f1a17" strokeweight=".1pt">
                <v:path arrowok="t" o:connecttype="custom" o:connectlocs="111760,136525;111760,59055;102235,59055;102235,46355;93345,46355;90170,33655;86995,20955;83820,15875;78740,11430;74295,6350;67945,1905;62865,0;56515,0;50165,0;42545,1905;38100,5080;33020,8255;29845,12700;26670,17780;20320,30480;17145,46355;7620,46355;7620,59055;0,59055;0,136525;111760,136525" o:connectangles="0,0,0,0,0,0,0,0,0,0,0,0,0,0,0,0,0,0,0,0,0,0,0,0,0,0"/>
              </v:shape>
              <v:line id="Line 2215" o:spid="_x0000_s3239" style="position:absolute;visibility:visible;mso-wrap-style:square" from="3632,2057" to="399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j9McAAADdAAAADwAAAGRycy9kb3ducmV2LnhtbESPQWvCQBSE7wX/w/IKvZS6MQEJqavU&#10;SKkIPZj20OMj+5oNZt/G7Krpv3eFgsdhZr5hFqvRduJMg28dK5hNExDEtdMtNwq+v95fchA+IGvs&#10;HJOCP/KwWk4eFlhod+E9navQiAhhX6ACE0JfSOlrQxb91PXE0ft1g8UQ5dBIPeAlwm0n0ySZS4st&#10;xwWDPZWG6kN1sgo+DmtZbvw6fzbz40+e7TD7LFGpp8fx7RVEoDHcw//trVaQprMMbm/iE5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geP0xwAAAN0AAAAPAAAAAAAA&#10;AAAAAAAAAKECAABkcnMvZG93bnJldi54bWxQSwUGAAAAAAQABAD5AAAAlQMAAAAA&#10;" strokeweight=".1pt"/>
              <v:shape id="Freeform 2216" o:spid="_x0000_s3240" style="position:absolute;left:3632;top:2266;width:362;height:45;visibility:visible;mso-wrap-style:square;v-text-anchor:top" coordsize="5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1t8UA&#10;AADdAAAADwAAAGRycy9kb3ducmV2LnhtbESPzWrDMBCE74W+g9hCLqWRI0oIbpRgCg2BkEN+6Hlr&#10;bW0TaWUk1XHevioUchxm5htmuR6dFQOF2HnWMJsWIIhrbzpuNJxPHy8LEDEhG7SeScONIqxXjw9L&#10;LI2/8oGGY2pEhnAsUUObUl9KGeuWHMap74mz9+2Dw5RlaKQJeM1wZ6Uqirl02HFeaLGn95bqy/HH&#10;adjt7Wfgeq6ew2mjbl9DddnbSuvJ01i9gUg0pnv4v701GpSavcL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PW3xQAAAN0AAAAPAAAAAAAAAAAAAAAAAJgCAABkcnMv&#10;ZG93bnJldi54bWxQSwUGAAAAAAQABAD1AAAAigMAAAAA&#10;" path="m,7l12,2,27,,42,2,57,7e" filled="f" strokeweight=".1pt">
                <v:path arrowok="t" o:connecttype="custom" o:connectlocs="0,4445;7620,1270;17145,0;26670,1270;36195,4445" o:connectangles="0,0,0,0,0"/>
              </v:shape>
              <v:rect id="Rectangle 2217" o:spid="_x0000_s3241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zQMYA&#10;AADdAAAADwAAAGRycy9kb3ducmV2LnhtbESPQWvCQBSE70L/w/IK3nRjwKJpVmltSz0Ioq33l+xr&#10;Esy+jdmtRn+9Kwgeh5n5hknnnanFkVpXWVYwGkYgiHOrKy4U/P58DSYgnEfWWFsmBWdyMJ899VJM&#10;tD3xho5bX4gAYZeggtL7JpHS5SUZdEPbEAfvz7YGfZBtIXWLpwA3tYyj6EUarDgslNjQoqR8v/03&#10;Ct599r2K15foMzs0+w/c7Kyd7pTqP3dvryA8df4RvreXWkEcj8ZwexOe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KzQMYAAADdAAAADwAAAAAAAAAAAAAAAACYAgAAZHJz&#10;L2Rvd25yZXYueG1sUEsFBgAAAAAEAAQA9QAAAIsDAAAAAA==&#10;" fillcolor="#989b9f" stroked="f"/>
              <v:rect id="Rectangle 2218" o:spid="_x0000_s3242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2tB8UA&#10;AADdAAAADwAAAGRycy9kb3ducmV2LnhtbESPW4vCMBSE34X9D+Es+KapFYtUoyzCwoIieGFh3w7N&#10;6cVtTkoTa/33RhB8HGbmG2a57k0tOmpdZVnBZByBIM6srrhQcD59j+YgnEfWWFsmBXdysF59DJaY&#10;anvjA3VHX4gAYZeigtL7JpXSZSUZdGPbEAcvt61BH2RbSN3iLcBNLeMoSqTBisNCiQ1tSsr+j1ej&#10;oM//ostuu8lP+22ia/yddffpTKnhZ/+1AOGp9+/wq/2jFcTxJIHnm/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a0HxQAAAN0AAAAPAAAAAAAAAAAAAAAAAJgCAABkcnMv&#10;ZG93bnJldi54bWxQSwUGAAAAAAQABAD1AAAAigMAAAAA&#10;" filled="f" strokecolor="#1f1a17" strokeweight=".1pt"/>
              <v:line id="Line 2219" o:spid="_x0000_s3243" style="position:absolute;visibility:visible;mso-wrap-style:square" from="3689,2057" to="3695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rl98YAAADdAAAADwAAAGRycy9kb3ducmV2LnhtbESPQWvCQBSE7wX/w/IEL0U3RtCQuopG&#10;SqXgQe2hx0f2NRvMvo3Zrab/3i0Uehxm5htmue5tI27U+dqxgukkAUFcOl1zpeDj/DrOQPiArLFx&#10;TAp+yMN6NXhaYq7dnY90O4VKRAj7HBWYENpcSl8asugnriWO3pfrLIYou0rqDu8RbhuZJslcWqw5&#10;LhhsqTBUXk7fVsHbZSuLnd9mz2Z+/cxm7zg7FKjUaNhvXkAE6sN/+K+91wrSdLqA3zfxCcjV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65ffGAAAA3QAAAA8AAAAAAAAA&#10;AAAAAAAAoQIAAGRycy9kb3ducmV2LnhtbFBLBQYAAAAABAAEAPkAAACUAwAAAAA=&#10;" strokeweight=".1pt"/>
              <v:line id="Line 2220" o:spid="_x0000_s3244" style="position:absolute;visibility:visible;mso-wrap-style:square" from="3930,2057" to="3937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VxhcMAAADdAAAADwAAAGRycy9kb3ducmV2LnhtbERPy4rCMBTdD/gP4QqzGTS1gpRqFK0M&#10;Mwiz8LFweWmuTbG5qU3Uzt9PFsIsD+e9WPW2EQ/qfO1YwWScgCAuna65UnA6fo4yED4ga2wck4Jf&#10;8rBaDt4WmGv35D09DqESMYR9jgpMCG0upS8NWfRj1xJH7uI6iyHCrpK6w2cMt41Mk2QmLdYcGwy2&#10;VBgqr4e7VfB13chi6zfZh5ndztl0h9OfApV6H/brOYhAffgXv9zfWkGaTuLc+CY+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lcYXDAAAA3QAAAA8AAAAAAAAAAAAA&#10;AAAAoQIAAGRycy9kb3ducmV2LnhtbFBLBQYAAAAABAAEAPkAAACRAwAAAAA=&#10;" strokeweight=".1pt"/>
              <v:shape id="Freeform 2221" o:spid="_x0000_s3245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0l8YA&#10;AADdAAAADwAAAGRycy9kb3ducmV2LnhtbESPT2vCQBTE7wW/w/IEb3VjBKmpq2ih6qEU/9Hza/aZ&#10;hGbfht3VJN/eLRR6HGbmN8xi1Zla3Mn5yrKCyTgBQZxbXXGh4HJ+f34B4QOyxtoyKejJw2o5eFpg&#10;pm3LR7qfQiEihH2GCsoQmkxKn5dk0I9tQxy9q3UGQ5SukNphG+GmlmmSzKTBiuNCiQ29lZT/nG5G&#10;wfxqmv5ycB/bz93Xd5hN2/2mb5UaDbv1K4hAXfgP/7X3WkGaTubw+y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x0l8YAAADdAAAADwAAAAAAAAAAAAAAAACYAgAAZHJz&#10;L2Rvd25yZXYueG1sUEsFBgAAAAAEAAQA9QAAAIsDAAAAAA==&#10;" path="m,125r42,l42,97r,-27l42,43r,-28l42,13,40,8,35,5,28,3,23,,15,3,8,5,5,8,,13r,2l,125xe" fillcolor="#131516" stroked="f">
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</v:shape>
              <v:shape id="Freeform 2222" o:spid="_x0000_s3246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BnMAA&#10;AADdAAAADwAAAGRycy9kb3ducmV2LnhtbERPPW/CMBDdK/EfrENiKw4ZEE0xqIpAwFiKYL3GRxIa&#10;n4NtQvj39YDE+PS+58veNKIj52vLCibjBARxYXXNpYLDz/p9BsIHZI2NZVLwIA/LxeBtjpm2d/6m&#10;bh9KEUPYZ6igCqHNpPRFRQb92LbEkTtbZzBE6EqpHd5juGlkmiRTabDm2FBhS3lFxd/+ZhRYN8uP&#10;+bX7XV2svtFpF/pm86HUaNh/fYII1IeX+OneagVpmsb98U18An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SBnMAAAADdAAAADwAAAAAAAAAAAAAAAACYAgAAZHJzL2Rvd25y&#10;ZXYueG1sUEsFBgAAAAAEAAQA9QAAAIUDAAAAAA==&#10;" path="m,125r42,l42,97r,-27l42,43r,-28l42,13,40,8,35,5,28,3,23,,15,3,8,5,5,8,,13r,2l,125xe" filled="f" strokecolor="#1f1a17" strokeweight=".1pt">
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</v:shape>
              <v:shape id="Freeform 2223" o:spid="_x0000_s3247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04sQA&#10;AADdAAAADwAAAGRycy9kb3ducmV2LnhtbESP0UoDMRRE3wX/IVzBN5vdqKVsmxapCAV9sd0PuGxu&#10;N0s3NyFJ2/XvG0HwcZiZM8xqM7lRXCimwbOGelaBIO68GbjX0B4+nhYgUkY2OHomDT+UYLO+v1th&#10;Y/yVv+myz70oEE4NarA5h0bK1FlymGY+EBfv6KPDXGTspYl4LXA3SlVVc+lw4LJgMdDWUnfan52G&#10;VD9XXfvVvr4MW2Xf4zkc7GfQ+vFheluCyDTl//Bfe2c0KKVq+H1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xtOLEAAAA3QAAAA8AAAAAAAAAAAAAAAAAmAIAAGRycy9k&#10;b3ducmV2LnhtbFBLBQYAAAAABAAEAPUAAACJAwAAAAA=&#10;" path="m,125r43,l43,97r,-27l43,43r,-28l43,13,40,8,35,5,30,3,23,,15,3,8,5,5,8,,13r,2l,125xe" fillcolor="#131516" stroked="f">
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</v:shape>
              <v:shape id="Freeform 2224" o:spid="_x0000_s3248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Xkx8EA&#10;AADdAAAADwAAAGRycy9kb3ducmV2LnhtbERPTYvCMBS8C/sfwlvwpqmCRapR3AXZvXioiuDt0Tzb&#10;YvNSkmi7++uNIDi3Yb6Y5bo3jbiT87VlBZNxAoK4sLrmUsHxsB3NQfiArLGxTAr+yMN69TFYYqZt&#10;xznd96EUsYR9hgqqENpMSl9UZNCPbUsctYt1BkOkrpTaYRfLTSOnSZJKgzXHhQpb+q6ouO5vJu6m&#10;l//u55jTiWeTNHXnL9wdcqWGn/1mASJQH97mV/pXK5hGwPNNf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F5MfBAAAA3QAAAA8AAAAAAAAAAAAAAAAAmAIAAGRycy9kb3du&#10;cmV2LnhtbFBLBQYAAAAABAAEAPUAAACGAwAAAAA=&#10;" path="m,125r43,l43,97r,-27l43,43r,-28l43,13,40,8,35,5,30,3,23,,15,3,8,5,5,8,,13r,2l,125xe" filled="f" strokecolor="#1f1a17" strokeweight=".1pt">
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</v:shape>
              <v:shape id="Freeform 2225" o:spid="_x0000_s3249" style="position:absolute;left:2127;top:2755;width:1016;height:870;visibility:visible;mso-wrap-style:square;v-text-anchor:top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2BcQA&#10;AADdAAAADwAAAGRycy9kb3ducmV2LnhtbESPQYvCMBSE7wv+h/AEb2tqxUWqUUQQVhDBqnh9bd62&#10;ZZuX0mRt/fdGEPY4zMw3zHLdm1rcqXWVZQWTcQSCOLe64kLB5bz7nINwHlljbZkUPMjBejX4WGKi&#10;bccnuqe+EAHCLkEFpfdNIqXLSzLoxrYhDt6PbQ36INtC6ha7ADe1jKPoSxqsOCyU2NC2pPw3/TMK&#10;prd0coyyR7a56Sbr9tf9QeYzpUbDfrMA4an3/+F3+1sriON4Cq834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rtgXEAAAA3QAAAA8AAAAAAAAAAAAAAAAAmAIAAGRycy9k&#10;b3ducmV2LnhtbFBLBQYAAAAABAAEAPUAAACJAwAAAAA=&#10;" path="m160,137r-40,-5l82,130r-39,l,132,,100,,65,,33,,,18,,30,3,43,8r7,5l58,20r5,5l65,28r10,2l82,35r5,8l92,50r3,3l105,60r7,5l120,75r5,12l125,90r2,2l140,100r10,10l157,122r3,15xm92,92r10,l112,95r8,5l130,102r12,13l150,127r-18,-5l112,122r-2,-7l105,107r-8,-7l92,92xm5,3l15,5r8,3l30,13r8,5l25,20,15,15,5,13,5,3xm5,18r10,5l28,30r7,8l40,43,25,40,5,38r,-8l5,18xm80,60r12,5l102,72r10,8l117,90,107,87r-12,l95,80,90,72,85,65,80,60xm33,20r17,8l65,38r10,7l80,53,65,48,50,45,40,30,33,20xm5,43r25,5l53,55r10,8l73,68r7,7l87,85,75,82,55,75,40,68,23,63,5,60,5,43xm5,70r33,5l65,87r13,5l87,102r10,10l102,125,80,122,58,120r-25,2l5,122,5,70xe" fillcolor="#ccced1" stroked="f">
                <v:path arrowok="t" o:connecttype="custom" o:connectlocs="76200,83820;27305,82550;0,63500;0,20955;11430,0;27305,5080;36830,12700;41275,17780;47625,19050;55245,27305;60325,33655;66675,38100;76200,47625;79375,57150;88900,63500;99695,77470;58420,58420;71120,60325;82550,64770;95250,80645;71120,77470;66675,67945;58420,58420;9525,3175;19050,8255;15875,12700;3175,8255;3175,11430;17780,19050;25400,27305;3175,24130;3175,11430;58420,41275;71120,50800;67945,55245;60325,50800;53975,41275;20955,12700;41275,24130;50800,33655;31750,28575;20955,12700;19050,30480;40005,40005;50800,47625;47625,52070;25400,43180;3175,38100;3175,44450;41275,55245;55245,64770;64770,79375;36830,76200;3175,77470" o:connectangles="0,0,0,0,0,0,0,0,0,0,0,0,0,0,0,0,0,0,0,0,0,0,0,0,0,0,0,0,0,0,0,0,0,0,0,0,0,0,0,0,0,0,0,0,0,0,0,0,0,0,0,0,0,0"/>
                <o:lock v:ext="edit" verticies="t"/>
              </v:shape>
              <v:shape id="Freeform 2226" o:spid="_x0000_s3250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VgcQA&#10;AADdAAAADwAAAGRycy9kb3ducmV2LnhtbESPQWvCQBSE74X+h+UJ3urGRURSV2kFRUQQbS+9PbLP&#10;JJp9m2ZXE/+9Kwgeh5n5hpnOO1uJKzW+dKxhOEhAEGfOlJxr+P1ZfkxA+IBssHJMGm7kYT57f5ti&#10;alzLe7oeQi4ihH2KGooQ6lRKnxVk0Q9cTRy9o2sshiibXJoG2wi3lVRJMpYWS44LBda0KCg7Hy5W&#10;g/GnRaeOWRtk9fe922zH/6sLat3vdV+fIAJ14RV+ttdGg1JqBI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51YHEAAAA3QAAAA8AAAAAAAAAAAAAAAAAmAIAAGRycy9k&#10;b3ducmV2LnhtbFBLBQYAAAAABAAEAPUAAACJAwAAAAA=&#10;" path="m574,r,259l569,269r-3,10l561,287r-7,7l541,304r-17,8l504,317r-20,5l464,322r-22,l395,322r-43,5l332,329r-19,8l298,344r-15,15l273,347,258,337r-17,-5l221,327r-40,-3l136,324r-22,l94,322,72,319,54,314,37,304,22,294,9,279,,259,,,574,xe" fillcolor="#df4b36" stroked="f">
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</v:shape>
              <v:shape id="Freeform 2227" o:spid="_x0000_s3251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udpcIA&#10;AADdAAAADwAAAGRycy9kb3ducmV2LnhtbESPS6vCMBSE94L/IZwLbkRTC4r0GkUUwa2PjbtDc/q4&#10;tzmpTbTVX28EweUw880wi1VnKnGnxpWWFUzGEQji1OqScwXn0240B+E8ssbKMil4kIPVst9bYKJt&#10;ywe6H30uQgm7BBUU3teJlC4tyKAb25o4eJltDPogm1zqBttQbioZR9FMGiw5LBRY06ag9P94Mwri&#10;y7OtZqXP1lGN54yvp+H2b6vU4Kdb/4Lw1Plv+EPvdeDieArvN+E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52lwgAAAN0AAAAPAAAAAAAAAAAAAAAAAJgCAABkcnMvZG93&#10;bnJldi54bWxQSwUGAAAAAAQABAD1AAAAhwMAAAAA&#10;" path="m574,r,259l569,269r-3,10l561,287r-7,7l541,304r-17,8l504,317r-20,5l464,322r-22,l395,322r-43,5l332,329r-19,8l298,344r-15,15l273,347,258,337r-17,-5l221,327r-40,-3l136,324r-22,l94,322,72,319,54,314,37,304,22,294,9,279,,259,,,574,xe" filled="f" strokecolor="#1f1a17" strokeweight=".1pt">
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</v:shape>
              <v:shape id="Freeform 2228" o:spid="_x0000_s3252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8DcQA&#10;AADdAAAADwAAAGRycy9kb3ducmV2LnhtbESPQYvCMBSE7wv+h/AEb2tqD1qrUUQUlIVlrXp/NM+2&#10;2LyUJtb67zfCwh6HmfmGWa57U4uOWldZVjAZRyCIc6srLhRczvvPBITzyBpry6TgRQ7Wq8HHElNt&#10;n3yiLvOFCBB2KSoovW9SKV1ekkE3tg1x8G62NeiDbAupW3wGuKllHEVTabDisFBiQ9uS8nv2MAqS&#10;w/cpsvt5cjxfk3rHP1+Z7mZKjYb9ZgHCU+//w3/tg1YQx/EU3m/C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QPA3EAAAA3QAAAA8AAAAAAAAAAAAAAAAAmAIAAGRycy9k&#10;b3ducmV2LnhtbFBLBQYAAAAABAAEAPUAAACJAwAAAAA=&#10;" path="m155,124r-3,5l150,137r7,l167,139r2,3l172,144r,5l172,154r-5,5l162,162r-5,5l150,167r-13,2l127,172r-7,5l115,182r-13,l102,209r95,l286,209r,-27l276,182r-7,-5l261,172r-7,-3l241,167r-7,l227,162r-3,-3l219,154r,-5l219,144r3,-2l224,139r10,-2l241,137r-2,-8l234,124r32,-7l294,112r22,-10l336,94,366,74,386,57r,-5l381,47r-5,-2l368,42r,-12l388,30r-2,-8l381,17r-5,-5l368,10r,-5l368,,194,,23,r,5l23,10r-8,2l10,17,5,22,,30r23,l23,42r-8,3l8,47,5,52,3,57,25,74,55,94r18,8l95,112r27,5l155,124r2,l155,124xe" fillcolor="#006f38" stroked="f">
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</v:shape>
              <v:shape id="Freeform 2229" o:spid="_x0000_s3253" style="position:absolute;left:3441;top:4406;width:959;height:756;visibility:visible;mso-wrap-style:square;v-text-anchor:top" coordsize="15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OusUA&#10;AADdAAAADwAAAGRycy9kb3ducmV2LnhtbESPQWvCQBSE74X+h+UVvJS6MWBTU1cRRdSDh9j+gEf2&#10;mQ3Nvg3ZNcZ/7wpCj8PMfMPMl4NtRE+drx0rmIwTEMSl0zVXCn5/th9fIHxA1tg4JgU38rBcvL7M&#10;MdfuygX1p1CJCGGfowITQptL6UtDFv3YtcTRO7vOYoiyq6Tu8BrhtpFpknxKizXHBYMtrQ2Vf6eL&#10;VTDbZIeswMQdDzujm2lF0vfvSo3ehtU3iEBD+A8/23utIE3TDB5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866xQAAAN0AAAAPAAAAAAAAAAAAAAAAAJgCAABkcnMv&#10;ZG93bnJldi54bWxQSwUGAAAAAAQABAD1AAAAigMAAAAA&#10;" path="m151,42r,-12l149,20,144,10,139,r-3,l141,10r5,10l149,30r,12l149,57r-5,15l136,84r-7,10l117,104r-13,8l89,114r-15,3l59,114,47,112,35,104,22,94,15,84,7,72,2,57,,42,2,30,5,20,7,10,15,,12,,7,10,2,20,,30,,42,,57,5,72r7,12l22,97r10,7l47,112r12,5l74,119r18,-2l104,112r13,-8l129,97,139,84r7,-12l149,57r2,-15xe" fillcolor="#007038" stroked="f">
                <v:path arrowok="t" o:connecttype="custom" o:connectlocs="95885,26670;95885,19050;94615,12700;91440,6350;88265,0;86360,0;89535,6350;92710,12700;94615,19050;94615,26670;94615,36195;91440,45720;86360,53340;81915,59690;74295,66040;66040,71120;56515,72390;46990,74295;37465,72390;29845,71120;22225,66040;13970,59690;9525,53340;4445,45720;1270,36195;0,26670;1270,19050;3175,12700;4445,6350;9525,0;7620,0;4445,6350;1270,12700;0,19050;0,26670;0,36195;3175,45720;7620,53340;13970,61595;20320,66040;29845,71120;37465,74295;46990,75565;58420,74295;66040,71120;74295,66040;81915,61595;88265,53340;92710,45720;94615,36195;95885,26670" o:connectangles="0,0,0,0,0,0,0,0,0,0,0,0,0,0,0,0,0,0,0,0,0,0,0,0,0,0,0,0,0,0,0,0,0,0,0,0,0,0,0,0,0,0,0,0,0,0,0,0,0,0,0"/>
              </v:shape>
              <v:shape id="Freeform 2230" o:spid="_x0000_s3254" style="position:absolute;left:3441;top:4406;width:959;height:743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2psEA&#10;AADdAAAADwAAAGRycy9kb3ducmV2LnhtbERPz2vCMBS+C/4P4Qm7yEyXiUhnWkQY7Dp1zOOjeWvL&#10;kpeaRK3//XIYePz4fm/q0VlxpRB7zxpeFgUI4sabnlsNx8P78xpETMgGrWfScKcIdTWdbLA0/saf&#10;dN2nVuQQjiVq6FIaSilj05HDuPADceZ+fHCYMgytNAFvOdxZqYpiJR32nBs6HGjXUfO7vzgNpjnb&#10;pWrvg0zfp9dgzpevlZ1r/TQbt28gEo3pIf53fxgNSqk8N7/JT0B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dqbBAAAA3QAAAA8AAAAAAAAAAAAAAAAAmAIAAGRycy9kb3du&#10;cmV2LnhtbFBLBQYAAAAABAAEAPUAAACGAwAAAAA=&#10;" path="m151,42l149,30,146,20,144,10,139,r-3,l141,10r5,10l149,30r,12l146,57r-2,15l136,84,126,94r-9,10l104,109r-15,5l74,117,59,114,47,109,35,104,22,94,15,84,7,72,2,57,2,42,2,30,5,20,10,10,15,,12,,7,10,2,20,,30,,42,2,57,7,72r5,12l22,94r10,10l47,112r12,5l74,117r15,l104,112r13,-8l129,94r7,-10l144,72r5,-15l151,42xe" fillcolor="#007239" stroked="f">
                <v:path arrowok="t" o:connecttype="custom" o:connectlocs="95885,26670;94615,19050;92710,12700;91440,6350;88265,0;86360,0;89535,6350;92710,12700;94615,19050;94615,26670;92710,36195;91440,45720;86360,53340;80010,59690;74295,66040;66040,69215;56515,72390;46990,74295;37465,72390;29845,69215;22225,66040;13970,59690;9525,53340;4445,45720;1270,36195;1270,26670;1270,19050;3175,12700;6350,6350;9525,0;7620,0;4445,6350;1270,12700;0,19050;0,26670;1270,36195;4445,45720;7620,53340;13970,59690;20320,66040;29845,71120;37465,74295;46990,74295;56515,74295;66040,71120;74295,66040;81915,59690;86360,53340;91440,45720;94615,36195;95885,26670" o:connectangles="0,0,0,0,0,0,0,0,0,0,0,0,0,0,0,0,0,0,0,0,0,0,0,0,0,0,0,0,0,0,0,0,0,0,0,0,0,0,0,0,0,0,0,0,0,0,0,0,0,0,0"/>
              </v:shape>
              <v:shape id="Freeform 2231" o:spid="_x0000_s3255" style="position:absolute;left:3441;top:4406;width:946;height:743;visibility:visible;mso-wrap-style:square;v-text-anchor:top" coordsize="14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On8YA&#10;AADdAAAADwAAAGRycy9kb3ducmV2LnhtbESPQUsDMRSE74L/ITzBm5vtsi26Ni0iKD0V2iro7bF5&#10;3SwmL8smtml/vREKPQ4z8w0zXyZnxYHG0HtWMClKEMSt1z13Cj52bw+PIEJE1mg9k4ITBVgubm/m&#10;2Gh/5A0dtrETGcKhQQUmxqGRMrSGHIbCD8TZ2/vRYcxy7KQe8ZjhzsqqLGfSYc95weBAr4ban+2v&#10;U/C1ps1kb+w7n3dpmux3XX/WK6Xu79LLM4hIKV7Dl/ZKK6iq6gn+3+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AOn8YAAADdAAAADwAAAAAAAAAAAAAAAACYAgAAZHJz&#10;L2Rvd25yZXYueG1sUEsFBgAAAAAEAAQA9QAAAIsDAAAAAA==&#10;" path="m149,42r,-12l146,20,141,10,136,r5,10l144,20r2,10l149,42r-3,15l141,69r-5,13l126,94r-9,8l104,109r-15,5l74,114r-15,l47,109,35,102,25,94,15,82,7,69,5,57,2,42,2,30,5,20,10,10,15,,7,10,5,20,2,30,,42,2,57,7,72r8,12l22,94r13,10l47,112r12,2l74,117r15,-3l104,112r13,-8l129,94r7,-10l144,72r5,-15l149,42xe" fillcolor="#007339" stroked="f">
                <v:path arrowok="t" o:connecttype="custom" o:connectlocs="94615,26670;94615,19050;92710,12700;89535,6350;86360,0;86360,0;89535,6350;91440,12700;92710,19050;94615,26670;92710,36195;89535,43815;86360,52070;80010,59690;74295,64770;66040,69215;56515,72390;46990,72390;37465,72390;29845,69215;22225,64770;15875,59690;9525,52070;4445,43815;3175,36195;1270,26670;1270,19050;3175,12700;6350,6350;9525,0;9525,0;4445,6350;3175,12700;1270,19050;0,26670;1270,36195;4445,45720;9525,53340;13970,59690;22225,66040;29845,71120;37465,72390;46990,74295;56515,72390;66040,71120;74295,66040;81915,59690;86360,53340;91440,45720;94615,36195;94615,26670" o:connectangles="0,0,0,0,0,0,0,0,0,0,0,0,0,0,0,0,0,0,0,0,0,0,0,0,0,0,0,0,0,0,0,0,0,0,0,0,0,0,0,0,0,0,0,0,0,0,0,0,0,0,0"/>
              </v:shape>
              <v:shape id="Freeform 2232" o:spid="_x0000_s3256" style="position:absolute;left:3454;top:4406;width:933;height:743;visibility:visible;mso-wrap-style:square;v-text-anchor:top" coordsize="14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r6MIA&#10;AADdAAAADwAAAGRycy9kb3ducmV2LnhtbERPTWvCQBC9F/wPyxS81U0TFEldQ1ACaS+irZ6H7DQJ&#10;ZmdDdjXpv+8eBI+P973JJtOJOw2utazgfRGBIK6sbrlW8PNdvK1BOI+ssbNMCv7IQbadvWww1Xbk&#10;I91PvhYhhF2KChrv+1RKVzVk0C1sTxy4XzsY9AEOtdQDjiHcdDKOopU02HJoaLCnXUPV9XQzCsri&#10;85YXl4Mtr7LaJ/LsePm1Vmr+OuUfIDxN/il+uEutII6TsD+8CU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6vowgAAAN0AAAAPAAAAAAAAAAAAAAAAAJgCAABkcnMvZG93&#10;bnJldi54bWxQSwUGAAAAAAQABAD1AAAAhwMAAAAA&#10;" path="m147,42r,-12l144,20,139,10,134,r-2,l137,10r5,10l144,30r,12l144,57r-5,12l132,82r-8,12l115,102r-13,7l87,112r-15,2l60,112,45,109,33,102,23,94,13,82,8,69,3,57,,42,3,30,5,20,8,10,15,,13,,8,10,3,20,,30,,42,,57,5,72r8,12l20,94r13,10l45,109r12,5l72,117r15,-3l102,109r13,-5l124,94,134,84r8,-12l144,57r3,-15xe" fillcolor="#007439" stroked="f">
                <v:path arrowok="t" o:connecttype="custom" o:connectlocs="93345,26670;93345,19050;91440,12700;88265,6350;85090,0;83820,0;86995,6350;90170,12700;91440,19050;91440,26670;91440,36195;88265,43815;83820,52070;78740,59690;73025,64770;64770,69215;55245,71120;45720,72390;38100,71120;28575,69215;20955,64770;14605,59690;8255,52070;5080,43815;1905,36195;0,26670;1905,19050;3175,12700;5080,6350;9525,0;8255,0;5080,6350;1905,12700;0,19050;0,26670;0,36195;3175,45720;8255,53340;12700,59690;20955,66040;28575,69215;36195,72390;45720,74295;55245,72390;64770,69215;73025,66040;78740,59690;85090,53340;90170,45720;91440,36195;93345,26670" o:connectangles="0,0,0,0,0,0,0,0,0,0,0,0,0,0,0,0,0,0,0,0,0,0,0,0,0,0,0,0,0,0,0,0,0,0,0,0,0,0,0,0,0,0,0,0,0,0,0,0,0,0,0"/>
              </v:shape>
              <v:shape id="Freeform 2233" o:spid="_x0000_s3257" style="position:absolute;left:3454;top:4406;width:933;height:72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iOMcUA&#10;AADdAAAADwAAAGRycy9kb3ducmV2LnhtbESPQWvCQBSE70L/w/KE3nRjCqVEV9FSSasn00Kuj+wz&#10;iWbfht1V03/fFQoeh5n5hlmsBtOJKznfWlYwmyYgiCurW64V/HxvJ28gfEDW2FkmBb/kYbV8Gi0w&#10;0/bGB7oWoRYRwj5DBU0IfSalrxoy6Ke2J47e0TqDIUpXS+3wFuGmk2mSvEqDLceFBnt6b6g6Fxej&#10;oDQfu/zkysumsPv8a3vK93wolXoeD+s5iEBDeIT/259aQZq+zOD+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I4xxQAAAN0AAAAPAAAAAAAAAAAAAAAAAJgCAABkcnMv&#10;ZG93bnJldi54bWxQSwUGAAAAAAQABAD1AAAAigMAAAAA&#10;" path="m147,42l144,30,142,20,139,10,134,r-2,l137,10r5,10l144,30r,12l144,57r-5,12l132,82r-8,10l112,102r-10,5l87,112r-15,2l60,112,45,107,33,102,23,92,15,82,8,69,3,57,3,42,3,30,5,20,10,10,15,,13,,8,10,3,20,,30,,42,3,57,5,69r8,13l23,94r10,8l45,109r12,5l72,114r15,l102,109r13,-7l124,94,134,82r5,-13l144,57r3,-15xe" fillcolor="#007539" stroked="f">
                <v:path arrowok="t" o:connecttype="custom" o:connectlocs="93345,26670;91440,19050;90170,12700;88265,6350;85090,0;83820,0;86995,6350;90170,12700;91440,19050;91440,26670;91440,36195;88265,43815;83820,52070;78740,58420;71120,64770;64770,67945;55245,71120;45720,72390;38100,71120;28575,67945;20955,64770;14605,58420;9525,52070;5080,43815;1905,36195;1905,26670;1905,19050;3175,12700;6350,6350;9525,0;8255,0;5080,6350;1905,12700;0,19050;0,26670;1905,36195;3175,43815;8255,52070;14605,59690;20955,64770;28575,69215;36195,72390;45720,72390;55245,72390;64770,69215;73025,64770;78740,59690;85090,52070;88265,43815;91440,36195;93345,26670" o:connectangles="0,0,0,0,0,0,0,0,0,0,0,0,0,0,0,0,0,0,0,0,0,0,0,0,0,0,0,0,0,0,0,0,0,0,0,0,0,0,0,0,0,0,0,0,0,0,0,0,0,0,0"/>
              </v:shape>
              <v:shape id="Freeform 2234" o:spid="_x0000_s3258" style="position:absolute;left:3454;top:4406;width:914;height:724;visibility:visible;mso-wrap-style:square;v-text-anchor:top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xdsQA&#10;AADdAAAADwAAAGRycy9kb3ducmV2LnhtbESPQWvCQBSE70L/w/IK3nTTSKykriKloh61evD2zL5m&#10;g9m3IbvV+O9dQfA4zMw3zHTe2VpcqPWVYwUfwwQEceF0xaWC/e9yMAHhA7LG2jEpuJGH+eytN8Vc&#10;uytv6bILpYgQ9jkqMCE0uZS+MGTRD11DHL0/11oMUbal1C1eI9zWMk2SsbRYcVww2NC3oeK8+7cK&#10;VuaULTIajX1xcFlG+8358+eoVP+9W3yBCNSFV/jZXmsFaTpK4fEmP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EMXbEAAAA3QAAAA8AAAAAAAAAAAAAAAAAmAIAAGRycy9k&#10;b3ducmV2LnhtbFBLBQYAAAAABAAEAPUAAACJAwAAAAA=&#10;" path="m144,42r,-12l142,20,137,10,132,r-3,l137,10r2,10l142,30r2,12l142,57r-3,12l132,82r-8,10l112,102r-12,5l87,112r-15,l60,112,45,107,33,102,23,92,15,82,8,69,5,57,3,42,3,30,5,20,10,10,15,,8,10,5,20,3,30,,42,3,57,8,69r5,13l23,94r10,8l45,109r15,3l72,114r15,-2l102,109r13,-7l124,94r8,-12l139,69r5,-12l144,42xe" fillcolor="#007739" stroked="f">
                <v:path arrowok="t" o:connecttype="custom" o:connectlocs="91440,26670;91440,19050;90170,12700;86995,6350;83820,0;81915,0;86995,6350;88265,12700;90170,19050;91440,26670;90170,36195;88265,43815;83820,52070;78740,58420;71120,64770;63500,67945;55245,71120;45720,71120;38100,71120;28575,67945;20955,64770;14605,58420;9525,52070;5080,43815;3175,36195;1905,26670;1905,19050;3175,12700;6350,6350;9525,0;9525,0;5080,6350;3175,12700;1905,19050;0,26670;1905,36195;5080,43815;8255,52070;14605,59690;20955,64770;28575,69215;38100,71120;45720,72390;55245,71120;64770,69215;73025,64770;78740,59690;83820,52070;88265,43815;91440,36195;91440,26670" o:connectangles="0,0,0,0,0,0,0,0,0,0,0,0,0,0,0,0,0,0,0,0,0,0,0,0,0,0,0,0,0,0,0,0,0,0,0,0,0,0,0,0,0,0,0,0,0,0,0,0,0,0,0"/>
              </v:shape>
              <v:shape id="Freeform 2235" o:spid="_x0000_s3259" style="position:absolute;left:3473;top:4406;width:895;height:724;visibility:visible;mso-wrap-style:square;v-text-anchor:top" coordsize="14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62FMMA&#10;AADdAAAADwAAAGRycy9kb3ducmV2LnhtbESPzWrCQBSF9wXfYbiCuzoxQqrRUUQouLG0xo27S+aa&#10;hGTuhJmpiW/fKRS6PJyfj7Pdj6YTD3K+saxgMU9AEJdWN1wpuBbvrysQPiBr7CyTgid52O8mL1vM&#10;tR34ix6XUIk4wj5HBXUIfS6lL2sy6Oe2J47e3TqDIUpXSe1wiOOmk2mSZNJgw5FQY0/Hmsr28m0i&#10;RDsKxce6qFr5yee3JGtvQ6bUbDoeNiACjeE//Nc+aQVpulzC75v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62FMMAAADdAAAADwAAAAAAAAAAAAAAAACYAgAAZHJzL2Rv&#10;d25yZXYueG1sUEsFBgAAAAAEAAQA9QAAAIgDAAAAAA==&#10;" path="m141,42r,-12l139,20,134,10,129,r-3,l131,10r5,10l139,30r2,12l139,57r-5,12l129,82,119,92r-10,7l97,107r-13,5l69,112r-12,l42,107,32,99,20,92,12,82,5,69,2,57,,42,2,30,5,20,7,10,15,,12,,7,10,2,20,,30,,42,,57,5,69r7,13l20,92r10,10l42,107r15,5l69,114r15,-2l99,107r10,-5l121,92r8,-10l136,69r5,-12l141,42xe" fillcolor="#007839" stroked="f">
                <v:path arrowok="t" o:connecttype="custom" o:connectlocs="89535,26670;89535,19050;88265,12700;85090,6350;81915,0;80010,0;83185,6350;86360,12700;88265,19050;89535,26670;88265,36195;85090,43815;81915,52070;75565,58420;69215,62865;61595,67945;53340,71120;43815,71120;36195,71120;26670,67945;20320,62865;12700,58420;7620,52070;3175,43815;1270,36195;0,26670;1270,19050;3175,12700;4445,6350;9525,0;7620,0;4445,6350;1270,12700;0,19050;0,26670;0,36195;3175,43815;7620,52070;12700,58420;19050,64770;26670,67945;36195,71120;43815,72390;53340,71120;62865,67945;69215,64770;76835,58420;81915,52070;86360,43815;89535,36195;89535,26670" o:connectangles="0,0,0,0,0,0,0,0,0,0,0,0,0,0,0,0,0,0,0,0,0,0,0,0,0,0,0,0,0,0,0,0,0,0,0,0,0,0,0,0,0,0,0,0,0,0,0,0,0,0,0"/>
              </v:shape>
              <v:shape id="Freeform 2236" o:spid="_x0000_s3260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pW8YA&#10;AADdAAAADwAAAGRycy9kb3ducmV2LnhtbESPQWvCQBSE74X+h+UJ3nRjlLZEVwmFpqJ4qFXa4yP7&#10;zIZm34bsVuO/dwtCj8PMfMMsVr1txJk6XztWMBknIIhLp2uuFBw+30YvIHxA1tg4JgVX8rBaPj4s&#10;MNPuwh903odKRAj7DBWYENpMSl8asujHriWO3sl1FkOUXSV1h5cIt41Mk+RJWqw5Lhhs6dVQ+bP/&#10;tQp2pvoqys33e55vzXNx3NjQXgulhoM+n4MI1If/8L291grSdDqDv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fpW8YAAADdAAAADwAAAAAAAAAAAAAAAACYAgAAZHJz&#10;L2Rvd25yZXYueG1sUEsFBgAAAAAEAAQA9QAAAIsDAAAAAA==&#10;" path="m141,42l139,30,136,20,134,10,126,r5,10l136,20r3,10l139,42r,15l134,69r-8,13l119,92r-10,7l97,107r-13,2l69,112,57,109,44,107,32,99,22,92,12,82,7,69,2,57,2,42,2,30,5,20,10,10,15,,12,,7,10,2,20,,30,,42,2,57,5,69r7,13l20,92r10,10l42,107r15,5l69,112r15,l97,107r12,-5l121,92r8,-10l136,69r3,-12l141,42xe" fillcolor="#007a3a" stroked="f">
                <v:path arrowok="t" o:connecttype="custom" o:connectlocs="89535,26670;88265,19050;86360,12700;85090,6350;80010,0;80010,0;83185,6350;86360,12700;88265,19050;88265,26670;88265,36195;85090,43815;80010,52070;75565,58420;69215,62865;61595,67945;53340,69215;43815,71120;36195,69215;27940,67945;20320,62865;13970,58420;7620,52070;4445,43815;1270,36195;1270,26670;1270,19050;3175,12700;6350,6350;9525,0;7620,0;4445,6350;1270,12700;0,19050;0,26670;1270,36195;3175,43815;7620,52070;12700,58420;19050,64770;26670,67945;36195,71120;43815,71120;53340,71120;61595,67945;69215,64770;76835,58420;81915,52070;86360,43815;88265,36195;89535,26670" o:connectangles="0,0,0,0,0,0,0,0,0,0,0,0,0,0,0,0,0,0,0,0,0,0,0,0,0,0,0,0,0,0,0,0,0,0,0,0,0,0,0,0,0,0,0,0,0,0,0,0,0,0,0"/>
              </v:shape>
              <v:shape id="Freeform 2237" o:spid="_x0000_s3261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U5MYA&#10;AADdAAAADwAAAGRycy9kb3ducmV2LnhtbESPT2vCQBTE7wW/w/IEb3XjBkuNriIBtfRS/Hfw9sg+&#10;k2D2bciumn77bqHQ4zAzv2EWq9424kGdrx1rmIwTEMSFMzWXGk7Hzes7CB+QDTaOScM3eVgtBy8L&#10;zIx78p4eh1CKCGGfoYYqhDaT0hcVWfRj1xJH7+o6iyHKrpSmw2eE20aqJHmTFmuOCxW2lFdU3A53&#10;q2G7Vzu6pef8ulFymn4W9ezrkms9GvbrOYhAffgP/7U/jAal0i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SU5MYAAADdAAAADwAAAAAAAAAAAAAAAACYAgAAZHJz&#10;L2Rvd25yZXYueG1sUEsFBgAAAAAEAAQA9QAAAIsDAAAAAA==&#10;" path="m141,42l139,30,136,20,131,10,126,r-2,l131,10r3,10l139,30r,12l136,57r-2,12l126,79r-7,10l109,99r-12,5l84,109r-15,3l57,109,44,104,32,99,22,89,15,79,7,69,2,57,2,42,2,30,5,20,10,10,15,,7,10,5,20,2,30,,42,2,57,5,69r7,13l20,92r12,7l42,107r15,5l69,112r15,l97,107r12,-8l119,92,129,82r5,-13l139,57r2,-15xe" fillcolor="#007b3a" stroked="f">
                <v:path arrowok="t" o:connecttype="custom" o:connectlocs="89535,26670;88265,19050;86360,12700;83185,6350;80010,0;78740,0;83185,6350;85090,12700;88265,19050;88265,26670;86360,36195;85090,43815;80010,50165;75565,56515;69215,62865;61595,66040;53340,69215;43815,71120;36195,69215;27940,66040;20320,62865;13970,56515;9525,50165;4445,43815;1270,36195;1270,26670;1270,19050;3175,12700;6350,6350;9525,0;9525,0;4445,6350;3175,12700;1270,19050;0,26670;1270,36195;3175,43815;7620,52070;12700,58420;20320,62865;26670,67945;36195,71120;43815,71120;53340,71120;61595,67945;69215,62865;75565,58420;81915,52070;85090,43815;88265,36195;89535,26670" o:connectangles="0,0,0,0,0,0,0,0,0,0,0,0,0,0,0,0,0,0,0,0,0,0,0,0,0,0,0,0,0,0,0,0,0,0,0,0,0,0,0,0,0,0,0,0,0,0,0,0,0,0,0"/>
              </v:shape>
              <v:shape id="Freeform 2238" o:spid="_x0000_s3262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HY8YA&#10;AADdAAAADwAAAGRycy9kb3ducmV2LnhtbESP0WrCQBRE3wv+w3IFX0Q33Qap0VVKoSUILa36AZfs&#10;NYlm74bsqvHvXaHQx2FmzjDLdW8bcaHO1441PE8TEMSFMzWXGva7j8krCB+QDTaOScONPKxXg6cl&#10;ZsZd+Zcu21CKCGGfoYYqhDaT0hcVWfRT1xJH7+A6iyHKrpSmw2uE20aqJJlJizXHhQpbeq+oOG3P&#10;VkOepj/H+Wf4Ut9yfGzKTXpQ41zr0bB/W4AI1If/8F87NxqUepnB4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4HY8YAAADdAAAADwAAAAAAAAAAAAAAAACYAgAAZHJz&#10;L2Rvd25yZXYueG1sUEsFBgAAAAAEAAQA9QAAAIsDAAAAAA==&#10;" path="m137,42r,-12l134,20,129,10,124,r-2,l127,10r5,10l134,30r3,12l134,55r-2,14l124,79r-7,10l107,99r-12,5l82,109r-15,l55,109,42,104,30,99,20,89,13,79,5,69,3,55,,42,3,30,5,20,8,10,15,,13,,8,10,3,20,,30,,42,,57,5,69r5,13l20,92r10,7l42,107r13,2l67,112r15,-3l95,107r12,-8l117,92r7,-10l132,69r5,-12l137,42xe" fillcolor="#007c3a" stroked="f">
                <v:path arrowok="t" o:connecttype="custom" o:connectlocs="86995,26670;86995,19050;85090,12700;81915,6350;78740,0;77470,0;80645,6350;83820,12700;85090,19050;86995,26670;85090,34925;83820,43815;78740,50165;74295,56515;67945,62865;60325,66040;52070,69215;42545,69215;34925,69215;26670,66040;19050,62865;12700,56515;8255,50165;3175,43815;1905,34925;0,26670;1905,19050;3175,12700;5080,6350;9525,0;8255,0;5080,6350;1905,12700;0,19050;0,26670;0,36195;3175,43815;6350,52070;12700,58420;19050,62865;26670,67945;34925,69215;42545,71120;52070,69215;60325,67945;67945,62865;74295,58420;78740,52070;83820,43815;86995,36195;86995,26670" o:connectangles="0,0,0,0,0,0,0,0,0,0,0,0,0,0,0,0,0,0,0,0,0,0,0,0,0,0,0,0,0,0,0,0,0,0,0,0,0,0,0,0,0,0,0,0,0,0,0,0,0,0,0"/>
              </v:shape>
              <v:shape id="Freeform 2239" o:spid="_x0000_s3263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3ARccA&#10;AADdAAAADwAAAGRycy9kb3ducmV2LnhtbESPQUvDQBSE74L/YXlCL8VukoJK7LZoS4uiF2N7f2Rf&#10;k8Xs27i7TeO/d4WCx2FmvmEWq9F2YiAfjGMF+SwDQVw7bbhRsP/c3j6ACBFZY+eYFPxQgNXy+mqB&#10;pXZn/qChio1IEA4lKmhj7EspQ92SxTBzPXHyjs5bjEn6RmqP5wS3nSyy7E5aNJwWWuxp3VL9VZ2s&#10;gqk/Fvl7fjLd9363Oby+meH5UCk1uRmfHkFEGuN/+NJ+0QqKYn4P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dwEXHAAAA3QAAAA8AAAAAAAAAAAAAAAAAmAIAAGRy&#10;cy9kb3ducmV2LnhtbFBLBQYAAAAABAAEAPUAAACMAwAAAAA=&#10;" path="m137,42r,-12l132,20,129,10,122,r5,10l132,20r2,10l134,42r,13l129,67r-5,12l114,89r-9,8l95,104r-13,3l67,109,55,107,42,104,30,97,20,89,13,79,8,67,3,55,,42,3,30,5,20,10,10,15,,8,10,3,20,,30,,42,,57,5,69r8,10l20,89,30,99r12,5l55,109r12,3l82,109r13,-5l107,99,117,89r7,-10l132,69r2,-12l137,42xe" fillcolor="#007d3a" stroked="f">
                <v:path arrowok="t" o:connecttype="custom" o:connectlocs="86995,26670;86995,19050;83820,12700;81915,6350;77470,0;77470,0;80645,6350;83820,12700;85090,19050;85090,26670;85090,34925;81915,42545;78740,50165;72390,56515;66675,61595;60325,66040;52070,67945;42545,69215;34925,67945;26670,66040;19050,61595;12700,56515;8255,50165;5080,42545;1905,34925;0,26670;1905,19050;3175,12700;6350,6350;9525,0;9525,0;5080,6350;1905,12700;0,19050;0,26670;0,36195;3175,43815;8255,50165;12700,56515;19050,62865;26670,66040;34925,69215;42545,71120;52070,69215;60325,66040;67945,62865;74295,56515;78740,50165;83820,43815;85090,36195;86995,26670" o:connectangles="0,0,0,0,0,0,0,0,0,0,0,0,0,0,0,0,0,0,0,0,0,0,0,0,0,0,0,0,0,0,0,0,0,0,0,0,0,0,0,0,0,0,0,0,0,0,0,0,0,0,0"/>
              </v:shape>
              <v:shape id="Freeform 2240" o:spid="_x0000_s3264" style="position:absolute;left:3486;top:4406;width:870;height:693;visibility:visible;mso-wrap-style:square;v-text-anchor:top" coordsize="13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hqXcQA&#10;AADdAAAADwAAAGRycy9kb3ducmV2LnhtbERPz2vCMBS+D/Y/hDfwNlNbNmY1ShlMpbd1gh4fzbMt&#10;Ni9Zk2ndX78cBh4/vt/L9Wh6caHBd5YVzKYJCOLa6o4bBfuvj+c3ED4ga+wtk4IbeVivHh+WmGt7&#10;5U+6VKERMYR9jgraEFwupa9bMuin1hFH7mQHgyHCoZF6wGsMN71Mk+RVGuw4NrTo6L2l+lz9GAXl&#10;/mWbuUOxOWaV+701RTn7npdKTZ7GYgEi0Bju4n/3TitI0yzOjW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Ial3EAAAA3QAAAA8AAAAAAAAAAAAAAAAAmAIAAGRycy9k&#10;b3ducmV2LnhtbFBLBQYAAAAABAAEAPUAAACJAwAAAAA=&#10;" path="m137,42l134,30,132,20,127,10,122,r-3,l127,10r2,10l134,30r,12l134,55r-5,12l124,79,114,89r-9,8l95,104r-13,3l67,109,55,107,42,104,30,97,23,89,13,79,8,67,3,55,3,42,3,30,5,20,10,10,18,,15,,8,10,5,20,3,30,,42,3,55,5,69r8,10l20,89,30,99r12,5l55,109r12,l82,109r13,-5l107,99,117,89r7,-10l132,69r2,-14l137,42xe" fillcolor="#007f3a" stroked="f">
                <v:path arrowok="t" o:connecttype="custom" o:connectlocs="86995,26670;85090,19050;83820,12700;80645,6350;77470,0;75565,0;80645,6350;81915,12700;85090,19050;85090,26670;85090,34925;81915,42545;78740,50165;72390,56515;66675,61595;60325,66040;52070,67945;42545,69215;34925,67945;26670,66040;19050,61595;14605,56515;8255,50165;5080,42545;1905,34925;1905,26670;1905,19050;3175,12700;6350,6350;11430,0;9525,0;5080,6350;3175,12700;1905,19050;0,26670;1905,34925;3175,43815;8255,50165;12700,56515;19050,62865;26670,66040;34925,69215;42545,69215;52070,69215;60325,66040;67945,62865;74295,56515;78740,50165;83820,43815;85090,34925;86995,26670" o:connectangles="0,0,0,0,0,0,0,0,0,0,0,0,0,0,0,0,0,0,0,0,0,0,0,0,0,0,0,0,0,0,0,0,0,0,0,0,0,0,0,0,0,0,0,0,0,0,0,0,0,0,0"/>
              </v:shape>
              <v:shape id="Freeform 2241" o:spid="_x0000_s3265" style="position:absolute;left:3486;top:4406;width:851;height:693;visibility:visible;mso-wrap-style:square;v-text-anchor:top" coordsize="1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7fcYA&#10;AADdAAAADwAAAGRycy9kb3ducmV2LnhtbESPW2vCQBSE3wv9D8sp+KabRhAbXaUUWsQXb0X07ZA9&#10;udDs2ZhdY/TXu4LQx2FmvmGm885UoqXGlZYVvA8iEMSp1SXnCn533/0xCOeRNVaWScGVHMxnry9T&#10;TLS98Ibarc9FgLBLUEHhfZ1I6dKCDLqBrYmDl9nGoA+yyaVu8BLgppJxFI2kwZLDQoE1fRWU/m3P&#10;RkG6Kk/7NZ1v2B6yYXas8PRzXSrVe+s+JyA8df4//GwvtII4Hn7A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n7fcYAAADdAAAADwAAAAAAAAAAAAAAAACYAgAAZHJz&#10;L2Rvd25yZXYueG1sUEsFBgAAAAAEAAQA9QAAAIsDAAAAAA==&#10;" path="m134,42r,-12l132,20,127,10,122,r-3,l124,10r5,10l132,30r2,12l132,55r-3,12l122,79r-8,10l105,97r-10,5l82,107r-15,l55,107,42,102,32,97,23,89,15,79,8,67,5,55,3,42,3,30,8,20,13,10,18,,15,,10,10,5,20,3,30,,42,3,55,8,67r5,12l20,89r10,8l42,104r13,3l67,109r15,-2l95,104r10,-7l114,89,124,79r5,-12l134,55r,-13xe" fillcolor="#00803b" stroked="f">
                <v:path arrowok="t" o:connecttype="custom" o:connectlocs="85090,26670;85090,19050;83820,12700;80645,6350;77470,0;75565,0;78740,6350;81915,12700;83820,19050;85090,26670;83820,34925;81915,42545;77470,50165;72390,56515;66675,61595;60325,64770;52070,67945;42545,67945;34925,67945;26670,64770;20320,61595;14605,56515;9525,50165;5080,42545;3175,34925;1905,26670;1905,19050;5080,12700;8255,6350;11430,0;9525,0;6350,6350;3175,12700;1905,19050;0,26670;1905,34925;5080,42545;8255,50165;12700,56515;19050,61595;26670,66040;34925,67945;42545,69215;52070,67945;60325,66040;66675,61595;72390,56515;78740,50165;81915,42545;85090,34925;85090,26670" o:connectangles="0,0,0,0,0,0,0,0,0,0,0,0,0,0,0,0,0,0,0,0,0,0,0,0,0,0,0,0,0,0,0,0,0,0,0,0,0,0,0,0,0,0,0,0,0,0,0,0,0,0,0"/>
              </v:shape>
              <v:shape id="Freeform 2242" o:spid="_x0000_s3266" style="position:absolute;left:3505;top:4406;width:832;height:693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UDsQA&#10;AADdAAAADwAAAGRycy9kb3ducmV2LnhtbERPTWvCQBC9F/oflil4qxuDphLdhBJRvFm1CN7G7DQJ&#10;zc6m2VXjv+8eCj0+3vcyH0wrbtS7xrKCyTgCQVxa3XCl4PO4fp2DcB5ZY2uZFDzIQZ49Py0x1fbO&#10;e7odfCVCCLsUFdTed6mUrqzJoBvbjjhwX7Y36APsK6l7vIdw08o4ihJpsOHQUGNHRU3l9+FqFFSb&#10;t+N0VkwuJz7PouTj/LNbFYlSo5fhfQHC0+D/xX/urVYQx9OwP7wJT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dFA7EAAAA3QAAAA8AAAAAAAAAAAAAAAAAmAIAAGRycy9k&#10;b3ducmV2LnhtbFBLBQYAAAAABAAEAPUAAACJAwAAAAA=&#10;" path="m131,42r,-12l126,20,124,10,116,r-2,l121,10r5,10l129,30r,12l129,55r-5,12l119,79r-8,8l102,97r-10,5l79,107r-15,l52,107,39,102,29,97,20,87,12,79,5,67,2,55,,42,2,30,5,20,10,10,15,,7,10,2,20,,30,,42,,55,5,67r5,12l20,89r7,8l39,104r13,3l64,109r15,-2l92,104r10,-7l111,89,121,79r5,-12l131,55r,-13xe" fillcolor="#00813b" stroked="f">
                <v:path arrowok="t" o:connecttype="custom" o:connectlocs="83185,26670;83185,19050;80010,12700;78740,6350;73660,0;72390,0;76835,6350;80010,12700;81915,19050;81915,26670;81915,34925;78740,42545;75565,50165;70485,55245;64770,61595;58420,64770;50165,67945;40640,67945;33020,67945;24765,64770;18415,61595;12700,55245;7620,50165;3175,42545;1270,34925;0,26670;1270,19050;3175,12700;6350,6350;9525,0;9525,0;4445,6350;1270,12700;0,19050;0,26670;0,34925;3175,42545;6350,50165;12700,56515;17145,61595;24765,66040;33020,67945;40640,69215;50165,67945;58420,66040;64770,61595;70485,56515;76835,50165;80010,42545;83185,34925;83185,26670" o:connectangles="0,0,0,0,0,0,0,0,0,0,0,0,0,0,0,0,0,0,0,0,0,0,0,0,0,0,0,0,0,0,0,0,0,0,0,0,0,0,0,0,0,0,0,0,0,0,0,0,0,0,0"/>
              </v:shape>
              <v:shape id="Freeform 2243" o:spid="_x0000_s3267" style="position:absolute;left:3505;top:4406;width:832;height:680;visibility:visible;mso-wrap-style:square;v-text-anchor:top" coordsize="13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tm3MYA&#10;AADdAAAADwAAAGRycy9kb3ducmV2LnhtbESPQWvCQBSE7wX/w/IKvZS6MUoJqauIUhBPagO9PrKv&#10;2bTZtyG7muivdwWhx2FmvmHmy8E24kydrx0rmIwTEMSl0zVXCoqvz7cMhA/IGhvHpOBCHpaL0dMc&#10;c+16PtD5GCoRIexzVGBCaHMpfWnIoh+7ljh6P66zGKLsKqk77CPcNjJNkndpsea4YLCltaHy73iy&#10;CmbTKtv3Gf9+780OT+H1WhTbjVIvz8PqA0SgIfyHH+2tVpCmsw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tm3MYAAADdAAAADwAAAAAAAAAAAAAAAACYAgAAZHJz&#10;L2Rvd25yZXYueG1sUEsFBgAAAAAEAAQA9QAAAIsDAAAAAA==&#10;" path="m131,42l129,30,126,20,121,10,116,r-2,l121,10r5,10l129,30r,12l129,55r-5,12l119,77r-8,10l102,94r-13,8l79,104r-15,3l52,104,39,102,29,94,20,87,12,77,7,67,2,55,2,42,2,30,5,20,10,10,17,,15,,10,10,5,20,,30,,42,2,55,5,67r7,12l20,89r9,8l39,102r13,5l64,107r15,l92,102r10,-5l111,89r8,-10l126,67r3,-12l131,42xe" fillcolor="#00823b" stroked="f">
                <v:path arrowok="t" o:connecttype="custom" o:connectlocs="83185,26670;81915,19050;80010,12700;76835,6350;73660,0;72390,0;76835,6350;80010,12700;81915,19050;81915,26670;81915,34925;78740,42545;75565,48895;70485,55245;64770,59690;56515,64770;50165,66040;40640,67945;33020,66040;24765,64770;18415,59690;12700,55245;7620,48895;4445,42545;1270,34925;1270,26670;1270,19050;3175,12700;6350,6350;10795,0;9525,0;6350,6350;3175,12700;0,19050;0,26670;1270,34925;3175,42545;7620,50165;12700,56515;18415,61595;24765,64770;33020,67945;40640,67945;50165,67945;58420,64770;64770,61595;70485,56515;75565,50165;80010,42545;81915,34925;83185,26670" o:connectangles="0,0,0,0,0,0,0,0,0,0,0,0,0,0,0,0,0,0,0,0,0,0,0,0,0,0,0,0,0,0,0,0,0,0,0,0,0,0,0,0,0,0,0,0,0,0,0,0,0,0,0"/>
              </v:shape>
              <v:shape id="Freeform 2244" o:spid="_x0000_s3268" style="position:absolute;left:3505;top:4406;width:819;height:680;visibility:visible;mso-wrap-style:square;v-text-anchor:top" coordsize="12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LE2McA&#10;AADdAAAADwAAAGRycy9kb3ducmV2LnhtbESPT0sDMRTE70K/Q3iCN5s1qOi2aRFpUQ/SPxZ6fd28&#10;3SzdvCxJbFc/vREEj8PMb4aZzgfXiROF2HrWcDMuQBBX3rTcaNh9LK8fQMSEbLDzTBq+KMJ8NrqY&#10;Ymn8mTd02qZG5BKOJWqwKfWllLGy5DCOfU+cvdoHhynL0EgT8JzLXSdVUdxLhy3nBYs9PVuqjttP&#10;p0HVi3r1uHh5V+u3Q9ivk737Xm60vrocniYgEg3pP/xHv5rMqVsFv2/y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ixNjHAAAA3QAAAA8AAAAAAAAAAAAAAAAAmAIAAGRy&#10;cy9kb3ducmV2LnhtbFBLBQYAAAAABAAEAPUAAACMAwAAAAA=&#10;" path="m129,42r,-12l126,20,121,10,114,r5,10l124,20r2,10l129,42r-3,13l124,67r-5,10l109,87r-7,7l89,99r-10,5l64,104r-12,l39,99,29,94,20,87,12,77,7,67,2,55,2,42,2,30,7,20,12,10,17,,15,,10,10,5,20,2,30,,42,2,55,5,67r7,12l20,87r9,10l39,102r13,5l64,107r15,l92,102r10,-5l111,87r8,-8l124,67r5,-12l129,42xe" fillcolor="#03843c" stroked="f">
                <v:path arrowok="t" o:connecttype="custom" o:connectlocs="81915,26670;81915,19050;80010,12700;76835,6350;72390,0;72390,0;75565,6350;78740,12700;80010,19050;81915,26670;80010,34925;78740,42545;75565,48895;69215,55245;64770,59690;56515,62865;50165,66040;40640,66040;33020,66040;24765,62865;18415,59690;12700,55245;7620,48895;4445,42545;1270,34925;1270,26670;1270,19050;4445,12700;7620,6350;10795,0;9525,0;6350,6350;3175,12700;1270,19050;0,26670;1270,34925;3175,42545;7620,50165;12700,55245;18415,61595;24765,64770;33020,67945;40640,67945;50165,67945;58420,64770;64770,61595;70485,55245;75565,50165;78740,42545;81915,34925;81915,26670" o:connectangles="0,0,0,0,0,0,0,0,0,0,0,0,0,0,0,0,0,0,0,0,0,0,0,0,0,0,0,0,0,0,0,0,0,0,0,0,0,0,0,0,0,0,0,0,0,0,0,0,0,0,0"/>
              </v:shape>
              <v:shape id="Freeform 2245" o:spid="_x0000_s3269" style="position:absolute;left:3517;top:4406;width:807;height:680;visibility:visible;mso-wrap-style:square;v-text-anchor:top" coordsize="12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m+8YA&#10;AADdAAAADwAAAGRycy9kb3ducmV2LnhtbESPT2vCQBTE74LfYXmCt7pptP5Js0pbEIsXWxW8vmZf&#10;k5Ds25DdavLtu4WCx2FmfsOkm87U4kqtKy0reJxEIIgzq0vOFZxP24clCOeRNdaWSUFPDjbr4SDF&#10;RNsbf9L16HMRIOwSVFB43yRSuqwgg25iG+LgfdvWoA+yzaVu8RbgppZxFM2lwZLDQoENvRWUVccf&#10;o+Cjr3S/+mqi14Mrdxd8wtki3is1HnUvzyA8df4e/m+/awVxPJvC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jm+8YAAADdAAAADwAAAAAAAAAAAAAAAACYAgAAZHJz&#10;L2Rvd25yZXYueG1sUEsFBgAAAAAEAAQA9QAAAIsDAAAAAA==&#10;" path="m127,42r,-12l124,20,119,10,112,r-3,l117,10r5,10l124,30r3,12l124,55r-2,12l114,77r-7,10l97,94,87,99r-12,5l62,104r-12,l40,99,27,94,20,87,13,77,5,67,3,55,,42,3,30,5,20,10,10,18,,15,,8,10,3,20,,30,,42,,55,5,67r5,10l18,87r9,7l37,102r13,2l62,107r15,-3l87,102r13,-8l109,87r8,-10l122,67r5,-12l127,42xe" fillcolor="#0d853c" stroked="f">
                <v:path arrowok="t" o:connecttype="custom" o:connectlocs="80645,26670;80645,19050;78740,12700;75565,6350;71120,0;69215,0;74295,6350;77470,12700;78740,19050;80645,26670;78740,34925;77470,42545;72390,48895;67945,55245;61595,59690;55245,62865;47625,66040;39370,66040;31750,66040;25400,62865;17145,59690;12700,55245;8255,48895;3175,42545;1905,34925;0,26670;1905,19050;3175,12700;6350,6350;11430,0;9525,0;5080,6350;1905,12700;0,19050;0,26670;0,34925;3175,42545;6350,48895;11430,55245;17145,59690;23495,64770;31750,66040;39370,67945;48895,66040;55245,64770;63500,59690;69215,55245;74295,48895;77470,42545;80645,34925;80645,26670" o:connectangles="0,0,0,0,0,0,0,0,0,0,0,0,0,0,0,0,0,0,0,0,0,0,0,0,0,0,0,0,0,0,0,0,0,0,0,0,0,0,0,0,0,0,0,0,0,0,0,0,0,0,0"/>
              </v:shape>
              <v:shape id="Freeform 2246" o:spid="_x0000_s3270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4LesUA&#10;AADdAAAADwAAAGRycy9kb3ducmV2LnhtbESPQWvCQBSE7wX/w/IEb3XTKK1EN6EUSj3WqNDjM/tM&#10;YrNvw+6qsb/eLRR6HGbmG2ZVDKYTF3K+tazgaZqAIK6sbrlWsNu+Py5A+ICssbNMCm7kochHDyvM&#10;tL3yhi5lqEWEsM9QQRNCn0npq4YM+qntiaN3tM5giNLVUju8RrjpZJokz9Jgy3GhwZ7eGqq+y7NR&#10;cJgdpHOnYf+RvMw+v/brc/mjSanJeHhdggg0hP/wX3utFaTpfA6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gt6xQAAAN0AAAAPAAAAAAAAAAAAAAAAAJgCAABkcnMv&#10;ZG93bnJldi54bWxQSwUGAAAAAAQABAD1AAAAigMAAAAA&#10;" path="m127,42l124,30,122,20,117,10,112,r-3,l114,10r8,10l124,30r,12l124,55r-5,12l114,77r-7,10l97,94,87,99r-12,3l62,104,50,102,40,99,27,94,20,87,13,77,5,67,3,55,3,42,3,30,5,20,10,10,18,,15,,10,10,5,20,,30,,42,,55,5,67r5,10l18,87r9,7l37,99r13,5l62,104r15,l87,99r13,-5l107,87,117,77r5,-10l124,55r3,-13xe" fillcolor="#18863d" stroked="f">
                <v:path arrowok="t" o:connecttype="custom" o:connectlocs="80645,26670;78740,19050;77470,12700;74295,6350;71120,0;69215,0;72390,6350;77470,12700;78740,19050;78740,26670;78740,34925;75565,42545;72390,48895;67945,55245;61595,59690;55245,62865;47625,64770;39370,66040;31750,64770;25400,62865;17145,59690;12700,55245;8255,48895;3175,42545;1905,34925;1905,26670;1905,19050;3175,12700;6350,6350;11430,0;9525,0;6350,6350;3175,12700;0,19050;0,26670;0,34925;3175,42545;6350,48895;11430,55245;17145,59690;23495,62865;31750,66040;39370,66040;48895,66040;55245,62865;63500,59690;67945,55245;74295,48895;77470,42545;78740,34925;80645,26670" o:connectangles="0,0,0,0,0,0,0,0,0,0,0,0,0,0,0,0,0,0,0,0,0,0,0,0,0,0,0,0,0,0,0,0,0,0,0,0,0,0,0,0,0,0,0,0,0,0,0,0,0,0,0"/>
              </v:shape>
              <v:shape id="Freeform 2247" o:spid="_x0000_s3271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ATMcA&#10;AADdAAAADwAAAGRycy9kb3ducmV2LnhtbESPT2vCQBTE74V+h+UVequbhCoas5EqCN5s4x/w9si+&#10;Jmmzb2N21fjtu4VCj8PMb4bJFoNpxZV611hWEI8iEMSl1Q1XCva79csUhPPIGlvLpOBODhb540OG&#10;qbY3/qBr4SsRStilqKD2vkuldGVNBt3IdsTB+7S9QR9kX0nd4y2Um1YmUTSRBhsOCzV2tKqp/C4u&#10;RkESL6vT5F0Wu+lhO2u2Lvk6x0elnp+GtzkIT4P/D//RGx245HUMv2/CE5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yQEzHAAAA3QAAAA8AAAAAAAAAAAAAAAAAmAIAAGRy&#10;cy9kb3ducmV2LnhtbFBLBQYAAAAABAAEAPUAAACMAwAAAAA=&#10;" path="m127,42l124,30,122,20,117,10,109,r-2,l114,10r5,10l124,30r,12l122,55r-3,12l114,77r-7,7l97,92,87,99r-12,3l62,104,50,102,40,99,30,92,20,84,13,77,8,67,3,55,3,42,3,30,8,20,13,10,18,,10,10,5,20,3,30,,42,3,55,5,67r8,10l20,87r7,7l40,99r10,5l62,104r13,l87,99,97,94r10,-7l114,77r8,-10l124,55r3,-13xe" fillcolor="#1d873e" stroked="f">
                <v:path arrowok="t" o:connecttype="custom" o:connectlocs="80645,26670;78740,19050;77470,12700;74295,6350;69215,0;67945,0;72390,6350;75565,12700;78740,19050;78740,26670;77470,34925;75565,42545;72390,48895;67945,53340;61595,58420;55245,62865;47625,64770;39370,66040;31750,64770;25400,62865;19050,58420;12700,53340;8255,48895;5080,42545;1905,34925;1905,26670;1905,19050;5080,12700;8255,6350;11430,0;11430,0;6350,6350;3175,12700;1905,19050;0,26670;1905,34925;3175,42545;8255,48895;12700,55245;17145,59690;25400,62865;31750,66040;39370,66040;47625,66040;55245,62865;61595,59690;67945,55245;72390,48895;77470,42545;78740,34925;80645,26670" o:connectangles="0,0,0,0,0,0,0,0,0,0,0,0,0,0,0,0,0,0,0,0,0,0,0,0,0,0,0,0,0,0,0,0,0,0,0,0,0,0,0,0,0,0,0,0,0,0,0,0,0,0,0"/>
              </v:shape>
              <v:shape id="Freeform 2248" o:spid="_x0000_s3272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KYTMUA&#10;AADdAAAADwAAAGRycy9kb3ducmV2LnhtbESP0WrCQBRE3wv+w3KFvohuTEvQ6CoSKFjoS40fcM1e&#10;s8Hs3ZBdY/z7bqHQx2FmzjDb/WhbMVDvG8cKlosEBHHldMO1gnP5MV+B8AFZY+uYFDzJw343edli&#10;rt2Dv2k4hVpECPscFZgQulxKXxmy6BeuI47e1fUWQ5R9LXWPjwi3rUyTJJMWG44LBjsqDFW3090q&#10;+CoLY7vLbC3f7styyIowSz+1Uq/T8bABEWgM/+G/9lErSNP3DH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phMxQAAAN0AAAAPAAAAAAAAAAAAAAAAAJgCAABkcnMv&#10;ZG93bnJldi54bWxQSwUGAAAAAAQABAD1AAAAigMAAAAA&#10;" path="m121,42r,-12l119,20,111,10,106,r-2,l111,10r5,10l119,30r2,12l119,55r-3,9l111,77r-7,7l94,92,84,97r-12,5l59,102r-10,l37,97,27,92,17,84,10,77,5,64,2,55,,42,2,30,5,20,10,10,17,,15,,7,10,2,20,,30,,42,,55,2,67r8,10l17,87r7,7l37,99r10,3l59,104r13,-2l84,99,94,94r10,-7l111,77r5,-10l121,55r,-13xe" fillcolor="#25893e" stroked="f">
                <v:path arrowok="t" o:connecttype="custom" o:connectlocs="76835,26670;76835,19050;75565,12700;70485,6350;67310,0;66040,0;70485,6350;73660,12700;75565,19050;76835,26670;75565,34925;73660,40640;70485,48895;66040,53340;59690,58420;53340,61595;45720,64770;37465,64770;31115,64770;23495,61595;17145,58420;10795,53340;6350,48895;3175,40640;1270,34925;0,26670;1270,19050;3175,12700;6350,6350;10795,0;9525,0;4445,6350;1270,12700;0,19050;0,26670;0,34925;1270,42545;6350,48895;10795,55245;15240,59690;23495,62865;29845,64770;37465,66040;45720,64770;53340,62865;59690,59690;66040,55245;70485,48895;73660,42545;76835,34925;76835,26670" o:connectangles="0,0,0,0,0,0,0,0,0,0,0,0,0,0,0,0,0,0,0,0,0,0,0,0,0,0,0,0,0,0,0,0,0,0,0,0,0,0,0,0,0,0,0,0,0,0,0,0,0,0,0"/>
              </v:shape>
              <v:shape id="Freeform 2249" o:spid="_x0000_s3273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PJ18MA&#10;AADdAAAADwAAAGRycy9kb3ducmV2LnhtbESP32rCMBTG7we+QziCdzO1jjk6o4hFkN3I6h7g0Jw2&#10;Zc1JaWKtPr0ZDLz8+P78+Nbb0bZioN43jhUs5gkI4tLphmsFP+fD6wcIH5A1to5JwY08bDeTlzVm&#10;2l35m4Yi1CKOsM9QgQmhy6T0pSGLfu464uhVrrcYouxrqXu8xnHbyjRJ3qXFhiPBYEd7Q+VvcbGR&#10;uzT4lVd5ne6r4XjL6XTnpFJqNh13nyACjeEZ/m8ftYI0fVvB3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PJ18MAAADdAAAADwAAAAAAAAAAAAAAAACYAgAAZHJzL2Rv&#10;d25yZXYueG1sUEsFBgAAAAAEAAQA9QAAAIgDAAAAAA==&#10;" path="m121,42r,-12l116,20,111,10,104,r5,10l116,20r3,10l119,42r,13l114,64r-5,10l102,84r-8,8l84,97,72,99r-13,3l49,99,37,97,27,92,17,84,12,74,5,64,2,55,,42,2,30,5,20,10,10,17,,15,,10,10,5,20,,30,,42,,55,5,67r5,10l17,84r10,8l37,99r10,3l59,104r13,-2l84,99,94,92r10,-8l111,77r5,-10l119,55r2,-13xe" fillcolor="#298a3f" stroked="f">
                <v:path arrowok="t" o:connecttype="custom" o:connectlocs="76835,26670;76835,19050;73660,12700;70485,6350;66040,0;66040,0;69215,6350;73660,12700;75565,19050;75565,26670;75565,34925;72390,40640;69215,46990;64770,53340;59690,58420;53340,61595;45720,62865;37465,64770;31115,62865;23495,61595;17145,58420;10795,53340;7620,46990;3175,40640;1270,34925;0,26670;1270,19050;3175,12700;6350,6350;10795,0;9525,0;6350,6350;3175,12700;0,19050;0,26670;0,34925;3175,42545;6350,48895;10795,53340;17145,58420;23495,62865;29845,64770;37465,66040;45720,64770;53340,62865;59690,58420;66040,53340;70485,48895;73660,42545;75565,34925;76835,26670" o:connectangles="0,0,0,0,0,0,0,0,0,0,0,0,0,0,0,0,0,0,0,0,0,0,0,0,0,0,0,0,0,0,0,0,0,0,0,0,0,0,0,0,0,0,0,0,0,0,0,0,0,0,0"/>
              </v:shape>
              <v:shape id="Freeform 2250" o:spid="_x0000_s3274" style="position:absolute;left:3536;top:4406;width:769;height:648;visibility:visible;mso-wrap-style:square;v-text-anchor:top" coordsize="12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DY8QA&#10;AADdAAAADwAAAGRycy9kb3ducmV2LnhtbERPz2vCMBS+D/wfwhO8DE1bxjY6o4jS4U6yzIu3Z/PW&#10;FpuX0sS2+++Xw2DHj+/3ejvZVgzU+8axgnSVgCAunWm4UnD+KpavIHxANtg6JgU/5GG7mT2sMTdu&#10;5E8adKhEDGGfo4I6hC6X0pc1WfQr1xFH7tv1FkOEfSVNj2MMt63MkuRZWmw4NtTY0b6m8qbvVoF9&#10;PJXc6UNxPF10evk4v4R3fVVqMZ92byACTeFf/Oc+GgVZ9hTnxj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QA2PEAAAA3QAAAA8AAAAAAAAAAAAAAAAAmAIAAGRycy9k&#10;b3ducmV2LnhtbFBLBQYAAAAABAAEAPUAAACJAwAAAAA=&#10;" path="m121,42l119,30,116,20,111,10,104,r-2,l109,10r5,10l119,30r,12l119,55r-5,9l109,74r-7,10l94,92,84,97,72,99r-13,3l49,99,37,97,27,92,20,84,12,74,7,64,2,55,2,42,2,30,7,20,12,10,20,,17,,10,10,5,20,2,30,,42,2,55r3,9l10,77r7,7l27,92r10,5l49,102r10,l72,102,84,97,94,92r10,-8l111,77r5,-13l119,55r2,-13xe" fillcolor="#2f8b40" stroked="f">
                <v:path arrowok="t" o:connecttype="custom" o:connectlocs="76835,26670;75565,19050;73660,12700;70485,6350;66040,0;64770,0;69215,6350;72390,12700;75565,19050;75565,26670;75565,34925;72390,40640;69215,46990;64770,53340;59690,58420;53340,61595;45720,62865;37465,64770;31115,62865;23495,61595;17145,58420;12700,53340;7620,46990;4445,40640;1270,34925;1270,26670;1270,19050;4445,12700;7620,6350;12700,0;10795,0;6350,6350;3175,12700;1270,19050;0,26670;1270,34925;3175,40640;6350,48895;10795,53340;17145,58420;23495,61595;31115,64770;37465,64770;45720,64770;53340,61595;59690,58420;66040,53340;70485,48895;73660,40640;75565,34925;76835,26670" o:connectangles="0,0,0,0,0,0,0,0,0,0,0,0,0,0,0,0,0,0,0,0,0,0,0,0,0,0,0,0,0,0,0,0,0,0,0,0,0,0,0,0,0,0,0,0,0,0,0,0,0,0,0"/>
              </v:shape>
              <v:shape id="Freeform 2251" o:spid="_x0000_s3275" style="position:absolute;left:3536;top:4406;width:756;height:648;visibility:visible;mso-wrap-style:square;v-text-anchor:top" coordsize="11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Sx8YA&#10;AADdAAAADwAAAGRycy9kb3ducmV2LnhtbESPQWvCQBSE7wX/w/KEXkrdGIrY1FVEKgrqwSjo8ZF9&#10;TYLZtzG7avrvXUHwOMzMN8xo0ppKXKlxpWUF/V4EgjizuuRcwX43/xyCcB5ZY2WZFPyTg8m48zbC&#10;RNsbb+ma+lwECLsEFRTe14mULivIoOvZmjh4f7Yx6INscqkbvAW4qWQcRQNpsOSwUGBNs4KyU3ox&#10;Clw+XJ+P8+3H4Xe6SPWBNquF10q9d9vpDwhPrX+Fn+2lVhDHX9/weBOegB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RSx8YAAADdAAAADwAAAAAAAAAAAAAAAACYAgAAZHJz&#10;L2Rvd25yZXYueG1sUEsFBgAAAAAEAAQA9QAAAIsDAAAAAA==&#10;" path="m119,42r,-12l116,20,109,10,104,r-2,l109,10r5,10l116,30r3,12l116,55r-2,9l109,74r-7,10l92,89,82,97,72,99r-13,l49,99,37,97,27,89,20,84,12,74,7,64,5,55,2,42,5,30,7,20,12,10,20,,17,,10,10,5,20,2,30,,42,2,55r3,9l12,74r5,10l27,92r10,5l49,99r10,3l72,99,84,97,94,92r8,-8l109,74r5,-10l119,55r,-13xe" fillcolor="#328c41" stroked="f">
                <v:path arrowok="t" o:connecttype="custom" o:connectlocs="75565,26670;75565,19050;73660,12700;69215,6350;66040,0;64770,0;69215,6350;72390,12700;73660,19050;75565,26670;73660,34925;72390,40640;69215,46990;64770,53340;58420,56515;52070,61595;45720,62865;37465,62865;31115,62865;23495,61595;17145,56515;12700,53340;7620,46990;4445,40640;3175,34925;1270,26670;3175,19050;4445,12700;7620,6350;12700,0;10795,0;6350,6350;3175,12700;1270,19050;0,26670;1270,34925;3175,40640;7620,46990;10795,53340;17145,58420;23495,61595;31115,62865;37465,64770;45720,62865;53340,61595;59690,58420;64770,53340;69215,46990;72390,40640;75565,34925;75565,26670" o:connectangles="0,0,0,0,0,0,0,0,0,0,0,0,0,0,0,0,0,0,0,0,0,0,0,0,0,0,0,0,0,0,0,0,0,0,0,0,0,0,0,0,0,0,0,0,0,0,0,0,0,0,0"/>
              </v:shape>
              <v:shape id="Freeform 2252" o:spid="_x0000_s3276" style="position:absolute;left:3549;top:4406;width:743;height:648;visibility:visible;mso-wrap-style:square;v-text-anchor:top" coordsize="11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7CV8IA&#10;AADdAAAADwAAAGRycy9kb3ducmV2LnhtbERPz2vCMBS+D/wfwhvsNlM7nNIZpQ6KQ09WBY+P5q0t&#10;a15KktX63y8HYceP7/dqM5pODOR8a1nBbJqAIK6sbrlWcD4Vr0sQPiBr7CyTgjt52KwnTyvMtL3x&#10;kYYy1CKGsM9QQRNCn0npq4YM+qntiSP3bZ3BEKGrpXZ4i+Gmk2mSvEuDLceGBnv6bKj6KX+Ngos7&#10;H3aLw2xemiJct5hzsT++KfXyPOYfIAKN4V/8cH9pBWk6j/vjm/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sJXwgAAAN0AAAAPAAAAAAAAAAAAAAAAAJgCAABkcnMvZG93&#10;bnJldi54bWxQSwUGAAAAAAQABAD1AAAAhwMAAAAA&#10;" path="m117,42r,-12l112,20,107,10,100,,97,r7,10l112,20r2,10l114,42r,13l112,64r-5,10l100,82,90,89,80,94,70,99r-13,l47,99,35,94,27,89,18,82,10,74,5,64,3,55,,42,3,30,5,20,13,10,20,,18,,10,10,5,20,,30,,42,,55r5,9l10,74r8,10l25,92r10,5l47,99r10,3l70,99,82,97,92,92r8,-8l107,74r5,-10l117,55r,-13xe" fillcolor="#378e42" stroked="f">
                <v:path arrowok="t" o:connecttype="custom" o:connectlocs="74295,26670;74295,19050;71120,12700;67945,6350;63500,0;61595,0;66040,6350;71120,12700;72390,19050;72390,26670;72390,34925;71120,40640;67945,46990;63500,52070;57150,56515;50800,59690;44450,62865;36195,62865;29845,62865;22225,59690;17145,56515;11430,52070;6350,46990;3175,40640;1905,34925;0,26670;1905,19050;3175,12700;8255,6350;12700,0;11430,0;6350,6350;3175,12700;0,19050;0,26670;0,34925;3175,40640;6350,46990;11430,53340;15875,58420;22225,61595;29845,62865;36195,64770;44450,62865;52070,61595;58420,58420;63500,53340;67945,46990;71120,40640;74295,34925;74295,26670" o:connectangles="0,0,0,0,0,0,0,0,0,0,0,0,0,0,0,0,0,0,0,0,0,0,0,0,0,0,0,0,0,0,0,0,0,0,0,0,0,0,0,0,0,0,0,0,0,0,0,0,0,0,0"/>
              </v:shape>
              <v:shape id="Freeform 2253" o:spid="_x0000_s3277" style="position:absolute;left:3549;top:4406;width:743;height:629;visibility:visible;mso-wrap-style:square;v-text-anchor:top" coordsize="11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GRcgA&#10;AADdAAAADwAAAGRycy9kb3ducmV2LnhtbESP3UoDMRSE7wu+QziCd212F5SybVqqoC0iYn8o9O6w&#10;Od1ENyfbTWy3b28EwcthZr5hpvPeNeJMXbCeFeSjDARx5bXlWsFu+zwcgwgRWWPjmRRcKcB8djOY&#10;Yqn9hdd03sRaJAiHEhWYGNtSylAZchhGviVO3tF3DmOSXS11h5cEd40ssuxBOrScFgy29GSo+tp8&#10;OwXLVW6u7x+HfCwfD3Zv306fL8dXpe5u+8UERKQ+/of/2iutoCjuc/h9k56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pEZFyAAAAN0AAAAPAAAAAAAAAAAAAAAAAJgCAABk&#10;cnMvZG93bnJldi54bWxQSwUGAAAAAAQABAD1AAAAjQMAAAAA&#10;" path="m117,42l114,30,112,20,107,10,100,,97,r7,10l109,20r5,10l114,42r,13l109,64r-5,10l97,82r-7,7l80,94,70,97,57,99,47,97,37,94,27,89,18,82,13,74,5,64,3,55,3,42,3,30,8,20,13,10,20,,18,,10,10,5,20,3,30,,42,3,55r2,9l10,74r8,10l25,89r10,8l47,99r10,l70,99,80,97,90,89r10,-5l107,74r5,-10l114,55r3,-13xe" fillcolor="#3a8f44" stroked="f">
                <v:path arrowok="t" o:connecttype="custom" o:connectlocs="74295,26670;72390,19050;71120,12700;67945,6350;63500,0;61595,0;66040,6350;69215,12700;72390,19050;72390,26670;72390,34925;69215,40640;66040,46990;61595,52070;57150,56515;50800,59690;44450,61595;36195,62865;29845,61595;23495,59690;17145,56515;11430,52070;8255,46990;3175,40640;1905,34925;1905,26670;1905,19050;5080,12700;8255,6350;12700,0;11430,0;6350,6350;3175,12700;1905,19050;0,26670;1905,34925;3175,40640;6350,46990;11430,53340;15875,56515;22225,61595;29845,62865;36195,62865;44450,62865;50800,61595;57150,56515;63500,53340;67945,46990;71120,40640;72390,34925;74295,26670" o:connectangles="0,0,0,0,0,0,0,0,0,0,0,0,0,0,0,0,0,0,0,0,0,0,0,0,0,0,0,0,0,0,0,0,0,0,0,0,0,0,0,0,0,0,0,0,0,0,0,0,0,0,0"/>
              </v:shape>
              <v:shape id="Freeform 2254" o:spid="_x0000_s3278" style="position:absolute;left:3549;top:4406;width:724;height:629;visibility:visible;mso-wrap-style:square;v-text-anchor:top" coordsize="11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ElMUA&#10;AADdAAAADwAAAGRycy9kb3ducmV2LnhtbESPQWsCMRSE7wX/Q3iCl6LZBqy6GkUKBW+2WvD63Dx3&#10;g5uXJUl121/fFAo9DjPzDbPa9K4VNwrRetbwNClAEFfeWK41fBxfx3MQMSEbbD2Thi+KsFkPHlZY&#10;Gn/nd7odUi0yhGOJGpqUulLKWDXkME58R5y9iw8OU5ahlibgPcNdK1VRPEuHlvNCgx29NFRdD59O&#10;w/XbSqsWb7FLx3N/moXL42K213o07LdLEIn69B/+a++MBqWmCn7f5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0MSUxQAAAN0AAAAPAAAAAAAAAAAAAAAAAJgCAABkcnMv&#10;ZG93bnJldi54bWxQSwUGAAAAAAQABAD1AAAAigMAAAAA&#10;" path="m114,42r,-12l112,20,104,10,97,,95,r7,10l109,20r3,10l114,42r-2,13l109,64r-5,10l97,82r-7,7l80,94,70,97r-13,l47,97,37,94,27,89,20,82,13,74,8,64,3,55,3,42,3,30,8,20,13,10,20,,13,10,5,20,3,30,,42,3,55r2,9l10,74r8,8l27,89r8,5l47,99r10,l70,99,80,94,90,89r10,-7l107,74r5,-10l114,55r,-13xe" fillcolor="#3e9045" stroked="f">
                <v:path arrowok="t" o:connecttype="custom" o:connectlocs="72390,26670;72390,19050;71120,12700;66040,6350;61595,0;60325,0;64770,6350;69215,12700;71120,19050;72390,26670;71120,34925;69215,40640;66040,46990;61595,52070;57150,56515;50800,59690;44450,61595;36195,61595;29845,61595;23495,59690;17145,56515;12700,52070;8255,46990;5080,40640;1905,34925;1905,26670;1905,19050;5080,12700;8255,6350;12700,0;12700,0;8255,6350;3175,12700;1905,19050;0,26670;1905,34925;3175,40640;6350,46990;11430,52070;17145,56515;22225,59690;29845,62865;36195,62865;44450,62865;50800,59690;57150,56515;63500,52070;67945,46990;71120,40640;72390,34925;72390,26670" o:connectangles="0,0,0,0,0,0,0,0,0,0,0,0,0,0,0,0,0,0,0,0,0,0,0,0,0,0,0,0,0,0,0,0,0,0,0,0,0,0,0,0,0,0,0,0,0,0,0,0,0,0,0"/>
              </v:shape>
              <v:shape id="Freeform 2255" o:spid="_x0000_s3279" style="position:absolute;left:3568;top:4406;width:705;height:629;visibility:visible;mso-wrap-style:square;v-text-anchor:top" coordsize="11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A48QA&#10;AADdAAAADwAAAGRycy9kb3ducmV2LnhtbESPQWsCMRSE70L/Q3iF3jTriiJbo1hRKN6qHjy+bp6b&#10;xc3LNonu9t83BcHjMDPfMItVbxtxJx9qxwrGowwEcel0zZWC03E3nIMIEVlj45gU/FKA1fJlsMBC&#10;u46/6H6IlUgQDgUqMDG2hZShNGQxjFxLnLyL8xZjkr6S2mOX4LaReZbNpMWa04LBljaGyuvhZhWc&#10;v9uQz/abD9v5vdRbe5r+mEypt9d+/Q4iUh+f4Uf7UyvI8+kE/t+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gAOPEAAAA3QAAAA8AAAAAAAAAAAAAAAAAmAIAAGRycy9k&#10;b3ducmV2LnhtbFBLBQYAAAAABAAEAPUAAACJAwAAAAA=&#10;" path="m111,42r,-12l106,20,101,10,94,,92,r7,10l104,20r5,10l111,42r-2,10l106,64r-5,8l94,82r-7,5l77,92,67,97r-13,l44,97,34,92,24,87,17,82,10,72,5,64,2,52,,42,2,30,5,20,12,10,19,,17,,10,10,5,20,,30,,42,,55r2,9l10,74r5,8l24,89r10,5l44,97r10,2l67,97,77,94,87,89r7,-7l101,74r5,-10l111,55r,-13xe" fillcolor="#419147" stroked="f">
                <v:path arrowok="t" o:connecttype="custom" o:connectlocs="70485,26670;70485,19050;67310,12700;64135,6350;59690,0;58420,0;62865,6350;66040,12700;69215,19050;70485,26670;69215,33020;67310,40640;64135,45720;59690,52070;55245,55245;48895,58420;42545,61595;34290,61595;27940,61595;21590,58420;15240,55245;10795,52070;6350,45720;3175,40640;1270,33020;0,26670;1270,19050;3175,12700;7620,6350;12065,0;10795,0;6350,6350;3175,12700;0,19050;0,26670;0,34925;1270,40640;6350,46990;9525,52070;15240,56515;21590,59690;27940,61595;34290,62865;42545,61595;48895,59690;55245,56515;59690,52070;64135,46990;67310,40640;70485,34925;70485,26670" o:connectangles="0,0,0,0,0,0,0,0,0,0,0,0,0,0,0,0,0,0,0,0,0,0,0,0,0,0,0,0,0,0,0,0,0,0,0,0,0,0,0,0,0,0,0,0,0,0,0,0,0,0,0"/>
              </v:shape>
              <v:shape id="Freeform 2256" o:spid="_x0000_s3280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zdsYA&#10;AADdAAAADwAAAGRycy9kb3ducmV2LnhtbESPQWuDQBSE74X8h+UVcmvWSlOKzSaIIRi8lKY5xNvD&#10;fVGp+1bcbdR/ny0Uehxm5htms5tMJ240uNaygudVBIK4srrlWsH56/D0BsJ5ZI2dZVIwk4PddvGw&#10;wUTbkT/pdvK1CBB2CSpovO8TKV3VkEG3sj1x8K52MOiDHGqpBxwD3HQyjqJXabDlsNBgT1lD1ffp&#10;xygo02vui0OZF+PlI5e0t3OZWaWWj1P6DsLT5P/Df+2jVhDH6xf4fROe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ozdsYAAADdAAAADwAAAAAAAAAAAAAAAACYAgAAZHJz&#10;L2Rvd25yZXYueG1sUEsFBgAAAAAEAAQA9QAAAIsDAAAAAA==&#10;" path="m111,42l109,30,106,20,99,10,92,,89,,99,10r5,10l109,30r,12l109,52r-3,10l101,72r-7,7l87,87,77,92,67,94,54,97,44,94,34,92,24,87,17,79,10,72,5,62,2,52,2,42,2,30,7,20,12,10,19,,17,,10,10,5,20,,30,,42,,55r5,9l10,74r7,8l24,89r10,5l44,97r10,l67,97,77,94,87,89r7,-7l101,74r5,-10l109,55r2,-13xe" fillcolor="#459349" stroked="f">
                <v:path arrowok="t" o:connecttype="custom" o:connectlocs="70485,26670;69215,19050;67310,12700;62865,6350;58420,0;56515,0;62865,6350;66040,12700;69215,19050;69215,26670;69215,33020;67310,39370;64135,45720;59690,50165;55245,55245;48895,58420;42545,59690;34290,61595;27940,59690;21590,58420;15240,55245;10795,50165;6350,45720;3175,39370;1270,33020;1270,26670;1270,19050;4445,12700;7620,6350;12065,0;10795,0;6350,6350;3175,12700;0,19050;0,26670;0,34925;3175,40640;6350,46990;10795,52070;15240,56515;21590,59690;27940,61595;34290,61595;42545,61595;48895,59690;55245,56515;59690,52070;64135,46990;67310,40640;69215,34925;70485,26670" o:connectangles="0,0,0,0,0,0,0,0,0,0,0,0,0,0,0,0,0,0,0,0,0,0,0,0,0,0,0,0,0,0,0,0,0,0,0,0,0,0,0,0,0,0,0,0,0,0,0,0,0,0,0"/>
              </v:shape>
              <v:shape id="Freeform 2257" o:spid="_x0000_s3281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dDcQA&#10;AADdAAAADwAAAGRycy9kb3ducmV2LnhtbESPW2vCQBCF34X+h2UKfdOJKUpJXUUEpdAXLy30cZqd&#10;JqHZ2bC7avz3riD4eDiXjzNb9LZVJ/ahcaJhPMpAsZTONFJp+Dqsh2+gQiQx1DphDRcOsJg/DWZU&#10;GHeWHZ/2sVJpREJBGuoYuwIxlDVbCiPXsSTvz3lLMUlfofF0TuO2xTzLpmipkUSoqeNVzeX//mgT&#10;ZPf7vTliidvu59XJCr2Ll0+tX5775TuoyH18hO/tD6MhzycTuL1JTw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WHQ3EAAAA3QAAAA8AAAAAAAAAAAAAAAAAmAIAAGRycy9k&#10;b3ducmV2LnhtbFBLBQYAAAAABAAEAPUAAACJAwAAAAA=&#10;" path="m111,42l109,30,104,20,99,10,92,,89,r8,10l104,20r2,10l109,42r,10l104,62,99,72r-5,7l84,87r-7,5l67,94,54,97,44,94,34,92,24,87,17,79,12,72,7,62,2,52,2,42,2,30,7,20,15,10,22,,19,,12,10,5,20,2,30,,42,2,52,5,64r5,8l17,82r7,5l34,92r10,5l54,97r13,l77,92,87,87r7,-5l101,72r5,-8l109,52r2,-10xe" fillcolor="#47944a" stroked="f">
                <v:path arrowok="t" o:connecttype="custom" o:connectlocs="70485,26670;69215,19050;66040,12700;62865,6350;58420,0;56515,0;61595,6350;66040,12700;67310,19050;69215,26670;69215,33020;66040,39370;62865,45720;59690,50165;53340,55245;48895,58420;42545,59690;34290,61595;27940,59690;21590,58420;15240,55245;10795,50165;7620,45720;4445,39370;1270,33020;1270,26670;1270,19050;4445,12700;9525,6350;13970,0;12065,0;7620,6350;3175,12700;1270,19050;0,26670;1270,33020;3175,40640;6350,45720;10795,52070;15240,55245;21590,58420;27940,61595;34290,61595;42545,61595;48895,58420;55245,55245;59690,52070;64135,45720;67310,40640;69215,33020;70485,26670" o:connectangles="0,0,0,0,0,0,0,0,0,0,0,0,0,0,0,0,0,0,0,0,0,0,0,0,0,0,0,0,0,0,0,0,0,0,0,0,0,0,0,0,0,0,0,0,0,0,0,0,0,0,0"/>
              </v:shape>
              <v:shape id="Freeform 2258" o:spid="_x0000_s3282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pVMQA&#10;AADdAAAADwAAAGRycy9kb3ducmV2LnhtbESPQWvCQBSE7wX/w/IEb3VjwFCiq4hi0R4KRg8eH9ln&#10;Esy+DbtbE/+9Wyj0OMzMN8xyPZhWPMj5xrKC2TQBQVxa3XCl4HLev3+A8AFZY2uZFDzJw3o1elti&#10;rm3PJ3oUoRIRwj5HBXUIXS6lL2sy6Ke2I47ezTqDIUpXSe2wj3DTyjRJMmmw4bhQY0fbmsp78WMU&#10;7LLP+fVAp+LSHb+2d9mT4/Zbqcl42CxABBrCf/ivfdAK0nSewe+b+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aVTEAAAA3QAAAA8AAAAAAAAAAAAAAAAAmAIAAGRycy9k&#10;b3ducmV2LnhtbFBLBQYAAAAABAAEAPUAAACJAwAAAAA=&#10;" path="m107,42r,-12l102,20,97,10,87,r8,10l99,20r5,10l107,42r-3,10l102,62,97,72r-7,7l82,87r-7,5l65,94r-13,l42,94,32,92,25,87,15,79,10,72,5,62,3,52,,42,3,30,5,20,13,10,20,,17,,10,10,5,20,,30,,42,,52,3,62,8,72r7,7l22,87r10,5l42,94r10,3l65,94,75,92,85,87r7,-8l99,72r5,-10l107,52r,-10xe" fillcolor="#4a964c" stroked="f">
                <v:path arrowok="t" o:connecttype="custom" o:connectlocs="67945,26670;67945,19050;64770,12700;61595,6350;55245,0;55245,0;60325,6350;62865,12700;66040,19050;67945,26670;66040,33020;64770,39370;61595,45720;57150,50165;52070,55245;47625,58420;41275,59690;33020,59690;26670,59690;20320,58420;15875,55245;9525,50165;6350,45720;3175,39370;1905,33020;0,26670;1905,19050;3175,12700;8255,6350;12700,0;10795,0;6350,6350;3175,12700;0,19050;0,26670;0,33020;1905,39370;5080,45720;9525,50165;13970,55245;20320,58420;26670,59690;33020,61595;41275,59690;47625,58420;53975,55245;58420,50165;62865,45720;66040,39370;67945,33020;67945,26670" o:connectangles="0,0,0,0,0,0,0,0,0,0,0,0,0,0,0,0,0,0,0,0,0,0,0,0,0,0,0,0,0,0,0,0,0,0,0,0,0,0,0,0,0,0,0,0,0,0,0,0,0,0,0"/>
              </v:shape>
              <v:shape id="Freeform 2259" o:spid="_x0000_s3283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fNcEA&#10;AADdAAAADwAAAGRycy9kb3ducmV2LnhtbESPQYvCMBSE7wv+h/AEb2tqQVeqUXRB8GrV+6N5tsXm&#10;pSZZjf56s7Cwx2FmvmGW62g6cSfnW8sKJuMMBHFldcu1gtNx9zkH4QOyxs4yKXiSh/Vq8LHEQtsH&#10;H+hehlokCPsCFTQh9IWUvmrIoB/bnjh5F+sMhiRdLbXDR4KbTuZZNpMGW04LDfb03VB1LX+MguDM&#10;uby2r+3ZnKZRxuet4uNMqdEwbhYgAsXwH/5r77WCPJ9+we+b9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A3zXBAAAA3QAAAA8AAAAAAAAAAAAAAAAAmAIAAGRycy9kb3du&#10;cmV2LnhtbFBLBQYAAAAABAAEAPUAAACGAwAAAAA=&#10;" path="m107,42l104,30,102,20,95,10,87,,85,r7,10l99,17r5,13l104,42r,10l102,62,97,72r-7,7l82,84r-7,5l65,94r-13,l42,94,32,89,25,84,17,79,10,72,5,62,3,52,,42,3,30,8,17r5,-7l22,,20,,13,10,5,20,,30,,42,,52,5,62r5,10l15,79r7,8l32,92r10,2l52,97,65,94,75,92r7,-5l92,79r5,-7l102,62r5,-10l107,42xe" fillcolor="#4c974e" stroked="f">
                <v:path arrowok="t" o:connecttype="custom" o:connectlocs="67945,26670;66040,19050;64770,12700;60325,6350;55245,0;53975,0;58420,6350;62865,10795;66040,19050;66040,26670;66040,33020;64770,39370;61595,45720;57150,50165;52070,53340;47625,56515;41275,59690;33020,59690;26670,59690;20320,56515;15875,53340;10795,50165;6350,45720;3175,39370;1905,33020;0,26670;1905,19050;5080,10795;8255,6350;13970,0;12700,0;8255,6350;3175,12700;0,19050;0,26670;0,33020;3175,39370;6350,45720;9525,50165;13970,55245;20320,58420;26670,59690;33020,61595;41275,59690;47625,58420;52070,55245;58420,50165;61595,45720;64770,39370;67945,33020;67945,26670" o:connectangles="0,0,0,0,0,0,0,0,0,0,0,0,0,0,0,0,0,0,0,0,0,0,0,0,0,0,0,0,0,0,0,0,0,0,0,0,0,0,0,0,0,0,0,0,0,0,0,0,0,0,0"/>
              </v:shape>
              <v:shape id="Freeform 2260" o:spid="_x0000_s3284" style="position:absolute;left:3581;top:4406;width:679;height:597;visibility:visible;mso-wrap-style:square;v-text-anchor:top" coordsize="10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YpMAA&#10;AADdAAAADwAAAGRycy9kb3ducmV2LnhtbERPTYvCMBC9C/6HMMLeNN2CIl2jyEpxr9VVPA7NbFts&#10;JiWJGv+9OQh7fLzv1SaaXtzJ+c6ygs9ZBoK4trrjRsHvsZwuQfiArLG3TAqe5GGzHo9WWGj74Iru&#10;h9CIFMK+QAVtCEMhpa9bMuhndiBO3J91BkOCrpHa4SOFm17mWbaQBjtODS0O9N1SfT3cjILqsjyf&#10;jufd1u/n7hqrUMbsVir1MYnbLxCBYvgXv90/WkGez9Pc9CY9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YYpMAAAADdAAAADwAAAAAAAAAAAAAAAACYAgAAZHJzL2Rvd25y&#10;ZXYueG1sUEsFBgAAAAAEAAQA9QAAAIUDAAAAAA==&#10;" path="m107,42l104,30,99,20,95,10,87,,85,r7,7l99,17r3,13l104,42r,10l99,62,97,72r-7,7l82,84,72,89r-7,3l52,94,42,92,32,89,25,84,17,79,10,72,5,62,3,52,3,42,3,30,8,17,15,7,22,,20,,13,10,5,20,3,30,,42,3,52,5,62r5,10l15,79r10,8l32,92r10,2l52,94r13,l75,92r7,-5l90,79r7,-7l102,62r2,-10l107,42xe" fillcolor="#4f9851" stroked="f">
                <v:path arrowok="t" o:connecttype="custom" o:connectlocs="67945,26670;66040,19050;62865,12700;60325,6350;55245,0;53975,0;58420,4445;62865,10795;64770,19050;66040,26670;66040,33020;62865,39370;61595,45720;57150,50165;52070,53340;45720,56515;41275,58420;33020,59690;26670,58420;20320,56515;15875,53340;10795,50165;6350,45720;3175,39370;1905,33020;1905,26670;1905,19050;5080,10795;9525,4445;13970,0;12700,0;8255,6350;3175,12700;1905,19050;0,26670;1905,33020;3175,39370;6350,45720;9525,50165;15875,55245;20320,58420;26670,59690;33020,59690;41275,59690;47625,58420;52070,55245;57150,50165;61595,45720;64770,39370;66040,33020;67945,26670" o:connectangles="0,0,0,0,0,0,0,0,0,0,0,0,0,0,0,0,0,0,0,0,0,0,0,0,0,0,0,0,0,0,0,0,0,0,0,0,0,0,0,0,0,0,0,0,0,0,0,0,0,0,0"/>
              </v:shape>
              <v:shape id="Freeform 2261" o:spid="_x0000_s3285" style="position:absolute;left:3581;top:4406;width:660;height:597;visibility:visible;mso-wrap-style:square;v-text-anchor:top" coordsize="10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49k8YA&#10;AADdAAAADwAAAGRycy9kb3ducmV2LnhtbESPUUvDMBSF3wX/Q7jC3mxqWXXWZWMK4thAdPMHXJNr&#10;U2xuapN13b9fBMHHwznnO5z5cnStGKgPjWcFN1kOglh703Ct4GP/fD0DESKywdYzKThRgOXi8mKO&#10;lfFHfqdhF2uRIBwqVGBj7Copg7bkMGS+I07el+8dxiT7WpoejwnuWlnk+a102HBasNjRkyX9vTs4&#10;BVtdvpWPd6vNi/55tcPUGHf4NEpNrsbVA4hIY/wP/7XXRkFRlPfw+yY9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49k8YAAADdAAAADwAAAAAAAAAAAAAAAACYAgAAZHJz&#10;L2Rvd25yZXYueG1sUEsFBgAAAAAEAAQA9QAAAIsDAAAAAA==&#10;" path="m104,42r,-12l99,17,92,10,85,,82,,92,7r5,10l102,30r2,12l102,52,99,62r-4,7l90,77r-8,7l72,89r-7,3l52,92r-10,l32,89,25,84,17,77,13,69,8,62,3,52,3,42,5,30,8,17,15,7,25,,22,,13,10,8,17,3,30,,42,3,52,5,62r5,10l17,79r8,5l32,89r10,5l52,94r13,l75,89r7,-5l90,79r7,-7l102,62r2,-10l104,42xe" fillcolor="#519953" stroked="f">
                <v:path arrowok="t" o:connecttype="custom" o:connectlocs="66040,26670;66040,19050;62865,10795;58420,6350;53975,0;52070,0;58420,4445;61595,10795;64770,19050;66040,26670;64770,33020;62865,39370;60325,43815;57150,48895;52070,53340;45720,56515;41275,58420;33020,58420;26670,58420;20320,56515;15875,53340;10795,48895;8255,43815;5080,39370;1905,33020;1905,26670;3175,19050;5080,10795;9525,4445;15875,0;13970,0;8255,6350;5080,10795;1905,19050;0,26670;1905,33020;3175,39370;6350,45720;10795,50165;15875,53340;20320,56515;26670,59690;33020,59690;41275,59690;47625,56515;52070,53340;57150,50165;61595,45720;64770,39370;66040,33020;66040,26670" o:connectangles="0,0,0,0,0,0,0,0,0,0,0,0,0,0,0,0,0,0,0,0,0,0,0,0,0,0,0,0,0,0,0,0,0,0,0,0,0,0,0,0,0,0,0,0,0,0,0,0,0,0,0"/>
              </v:shape>
              <v:shape id="Freeform 2262" o:spid="_x0000_s3286" style="position:absolute;left:3600;top:4406;width:641;height:597;visibility:visible;mso-wrap-style:square;v-text-anchor:top" coordsize="10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Ii8MA&#10;AADdAAAADwAAAGRycy9kb3ducmV2LnhtbERPz2vCMBS+D/Y/hDfwMjS1BxnVKGMgKCiybhdvz+TZ&#10;VJuX0kRb/3tzGOz48f1erAbXiDt1ofasYDrJQBBrb2quFPz+rMcfIEJENth4JgUPCrBavr4ssDC+&#10;52+6l7ESKYRDgQpsjG0hZdCWHIaJb4kTd/adw5hgV0nTYZ/CXSPzLJtJhzWnBostfVnS1/LmFFz3&#10;Wu/K90o+2u0ls4d47NenrVKjt+FzDiLSEP/Ff+6NUZDns7Q/vU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aIi8MAAADdAAAADwAAAAAAAAAAAAAAAACYAgAAZHJzL2Rv&#10;d25yZXYueG1sUEsFBgAAAAAEAAQA9QAAAIgDAAAAAA==&#10;" path="m101,42l99,30,96,17,89,7,82,,77,,87,7r7,10l99,30r,12l99,52,96,62r-4,7l87,77r-8,7l69,87,59,92r-10,l39,92,32,87,22,84,14,77,10,69,5,62,2,52,,42,2,30,7,17,14,7,22,,19,,12,7,5,17,,30,,42,,52,2,62,7,72r7,7l22,84r7,5l39,92r10,2l62,92r7,-3l79,84r8,-5l94,72,96,62r5,-10l101,42xe" fillcolor="#549b56" stroked="f">
                <v:path arrowok="t" o:connecttype="custom" o:connectlocs="64135,26670;62865,19050;60960,10795;56515,4445;52070,0;48895,0;55245,4445;59690,10795;62865,19050;62865,26670;62865,33020;60960,39370;58420,43815;55245,48895;50165,53340;43815,55245;37465,58420;31115,58420;24765,58420;20320,55245;13970,53340;8890,48895;6350,43815;3175,39370;1270,33020;0,26670;1270,19050;4445,10795;8890,4445;13970,0;12065,0;7620,4445;3175,10795;0,19050;0,26670;0,33020;1270,39370;4445,45720;8890,50165;13970,53340;18415,56515;24765,58420;31115,59690;39370,58420;43815,56515;50165,53340;55245,50165;59690,45720;60960,39370;64135,33020;64135,26670" o:connectangles="0,0,0,0,0,0,0,0,0,0,0,0,0,0,0,0,0,0,0,0,0,0,0,0,0,0,0,0,0,0,0,0,0,0,0,0,0,0,0,0,0,0,0,0,0,0,0,0,0,0,0"/>
              </v:shape>
              <v:shape id="Freeform 2263" o:spid="_x0000_s3287" style="position:absolute;left:3600;top:4406;width:641;height:585;visibility:visible;mso-wrap-style:square;v-text-anchor:top" coordsize="10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fdMUA&#10;AADdAAAADwAAAGRycy9kb3ducmV2LnhtbESPQUvDQBSE70L/w/IEL2I3DVIk7bZIpVBvWj3o7ZF9&#10;zYZm38bd1yT+e1cQPA4z8w2z3k6+UwPF1AY2sJgXoIjrYFtuDLy/7e8eQCVBttgFJgPflGC7mV2t&#10;sbJh5FcajtKoDOFUoQEn0ldap9qRxzQPPXH2TiF6lCxjo23EMcN9p8uiWGqPLecFhz3tHNXn48Ub&#10;eHb6pWuexnGI9/qrPsnt54dcjLm5nh5XoIQm+Q//tQ/WQFkuF/D7Jj8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F90xQAAAN0AAAAPAAAAAAAAAAAAAAAAAJgCAABkcnMv&#10;ZG93bnJldi54bWxQSwUGAAAAAAQABAD1AAAAigMAAAAA&#10;" path="m101,42l99,30,94,17,89,7,79,,77,,87,7r7,10l99,30r,12l99,52,96,62r-4,7l84,77r-7,5l69,87,59,89,49,92,39,89,32,87,22,82,14,77,10,69,5,62,2,52,2,42,2,30,7,17,14,7,24,,22,,12,7,5,17,2,30,,42,,52,5,62r5,7l14,77r8,7l29,89r10,3l49,92r13,l69,89,79,84r8,-7l92,69r4,-7l99,52r2,-10xe" fillcolor="#569c57" stroked="f">
                <v:path arrowok="t" o:connecttype="custom" o:connectlocs="64135,26670;62865,19050;59690,10795;56515,4445;50165,0;48895,0;55245,4445;59690,10795;62865,19050;62865,26670;62865,33020;60960,39370;58420,43815;53340,48895;48895,52070;43815,55245;37465,56515;31115,58420;24765,56515;20320,55245;13970,52070;8890,48895;6350,43815;3175,39370;1270,33020;1270,26670;1270,19050;4445,10795;8890,4445;15240,0;13970,0;7620,4445;3175,10795;1270,19050;0,26670;0,33020;3175,39370;6350,43815;8890,48895;13970,53340;18415,56515;24765,58420;31115,58420;39370,58420;43815,56515;50165,53340;55245,48895;58420,43815;60960,39370;62865,33020;64135,26670" o:connectangles="0,0,0,0,0,0,0,0,0,0,0,0,0,0,0,0,0,0,0,0,0,0,0,0,0,0,0,0,0,0,0,0,0,0,0,0,0,0,0,0,0,0,0,0,0,0,0,0,0,0,0"/>
              </v:shape>
              <v:shape id="Freeform 2264" o:spid="_x0000_s3288" style="position:absolute;left:3600;top:4406;width:629;height:585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8cQMcA&#10;AADdAAAADwAAAGRycy9kb3ducmV2LnhtbESPzWrDMBCE74W8g9hALqWR64MJbpRQQoID7cVpLr0t&#10;1vqHWisjqbbbp68KgRyHmfmG2e5n04uRnO8sK3heJyCIK6s7bhRcP05PGxA+IGvsLZOCH/Kw3y0e&#10;tphrO3FJ4yU0IkLY56igDWHIpfRVSwb92g7E0autMxiidI3UDqcIN71MkySTBjuOCy0OdGip+rp8&#10;GwWTe6yLsGnK38/6+DacisS/T1elVsv59QVEoDncw7f2WStI0yyF/zfxCc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vHEDHAAAA3QAAAA8AAAAAAAAAAAAAAAAAmAIAAGRy&#10;cy9kb3ducmV2LnhtbFBLBQYAAAAABAAEAPUAAACMAwAAAAA=&#10;" path="m99,42r,-12l94,17,87,7,77,,74,,84,7r8,10l96,30r3,12l96,52,94,62r-2,7l84,77r-7,5l69,87,59,89r-10,l39,89,32,87,24,82,17,77,10,69,5,62,2,52,2,42,5,30,10,17,17,7,24,,22,,14,7,7,17,2,30,,42,2,52,5,62r5,7l14,77r8,7l32,87r7,5l49,92r10,l69,87,79,84r8,-7l92,69r4,-7l99,52r,-10xe" fillcolor="#599e5a" stroked="f">
                <v:path arrowok="t" o:connecttype="custom" o:connectlocs="62865,26670;62865,19050;59690,10795;55245,4445;48895,0;46990,0;53340,4445;58420,10795;60960,19050;62865,26670;60960,33020;59690,39370;58420,43815;53340,48895;48895,52070;43815,55245;37465,56515;31115,56515;24765,56515;20320,55245;15240,52070;10795,48895;6350,43815;3175,39370;1270,33020;1270,26670;3175,19050;6350,10795;10795,4445;15240,0;13970,0;8890,4445;4445,10795;1270,19050;0,26670;1270,33020;3175,39370;6350,43815;8890,48895;13970,53340;20320,55245;24765,58420;31115,58420;37465,58420;43815,55245;50165,53340;55245,48895;58420,43815;60960,39370;62865,33020;62865,26670" o:connectangles="0,0,0,0,0,0,0,0,0,0,0,0,0,0,0,0,0,0,0,0,0,0,0,0,0,0,0,0,0,0,0,0,0,0,0,0,0,0,0,0,0,0,0,0,0,0,0,0,0,0,0"/>
              </v:shape>
              <v:shape id="Freeform 2265" o:spid="_x0000_s3289" style="position:absolute;left:3613;top:4406;width:616;height:585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sZV8MA&#10;AADdAAAADwAAAGRycy9kb3ducmV2LnhtbESPUWvCMBSF3wf+h3AF32a6CmFUo0xF8HE6f8C1uWvK&#10;mpvaxLb798tA8PFwzvkOZ7UZXSN66kLtWcPbPANBXHpTc6Xh8nV4fQcRIrLBxjNp+KUAm/XkZYWF&#10;8QOfqD/HSiQIhwI12BjbQspQWnIY5r4lTt637xzGJLtKmg6HBHeNzLNMSYc1pwWLLe0slT/nu9Ow&#10;D2Udt2q40udtlP1NbdXuZLWeTcePJYhIY3yGH+2j0ZDnagH/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sZV8MAAADdAAAADwAAAAAAAAAAAAAAAACYAgAAZHJzL2Rv&#10;d25yZXYueG1sUEsFBgAAAAAEAAQA9QAAAIgDAAAAAA==&#10;" path="m97,42r,-12l92,17,85,7,75,,72,,82,7r8,10l94,30r3,12l94,52r-2,8l87,69r-5,8l75,82r-8,5l57,89r-10,l40,89,30,87,22,82,15,77,10,69,5,60,3,52,,42,3,30,8,17,15,7,25,,22,,12,7,5,17,,30,,42,,52,3,62r5,7l12,77r8,5l30,87r7,2l47,92,57,89,67,87r8,-5l82,77r8,-8l94,62,97,52r,-10xe" fillcolor="#5b9f5c" stroked="f">
                <v:path arrowok="t" o:connecttype="custom" o:connectlocs="61595,26670;61595,19050;58420,10795;53975,4445;47625,0;45720,0;52070,4445;57150,10795;59690,19050;61595,26670;59690,33020;58420,38100;55245,43815;52070,48895;47625,52070;42545,55245;36195,56515;29845,56515;25400,56515;19050,55245;13970,52070;9525,48895;6350,43815;3175,38100;1905,33020;0,26670;1905,19050;5080,10795;9525,4445;15875,0;13970,0;7620,4445;3175,10795;0,19050;0,26670;0,33020;1905,39370;5080,43815;7620,48895;12700,52070;19050,55245;23495,56515;29845,58420;36195,56515;42545,55245;47625,52070;52070,48895;57150,43815;59690,39370;61595,33020;61595,26670" o:connectangles="0,0,0,0,0,0,0,0,0,0,0,0,0,0,0,0,0,0,0,0,0,0,0,0,0,0,0,0,0,0,0,0,0,0,0,0,0,0,0,0,0,0,0,0,0,0,0,0,0,0,0"/>
              </v:shape>
              <v:shape id="Freeform 2266" o:spid="_x0000_s3290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MZ8UA&#10;AADdAAAADwAAAGRycy9kb3ducmV2LnhtbESPzWrDMBCE74G+g9hCb4kcU/LjWgmlUGgOhcbJAyzW&#10;WjaVVkZSE/fto0Chx2FmvmHq/eSsuFCIg2cFy0UBgrj1emCj4Hx6n29AxISs0XomBb8UYb97mNVY&#10;aX/lI12aZESGcKxQQZ/SWEkZ254cxoUfibPX+eAwZRmM1AGvGe6sLItiJR0OnBd6HOmtp/a7+XEK&#10;Ykhb+2ns+dA1m8PX0ayXcrtW6ulxen0BkWhK/+G/9odWUJarZ7i/yU9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YxnxQAAAN0AAAAPAAAAAAAAAAAAAAAAAJgCAABkcnMv&#10;ZG93bnJldi54bWxQSwUGAAAAAAQABAD1AAAAigMAAAAA&#10;" path="m97,42l94,30,90,17,82,7,72,,70,,80,7r7,10l94,30r,12l94,52r-2,8l87,69r-5,5l75,82r-8,2l57,87,47,89,40,87,30,84,22,82,15,74,10,69,5,60,3,52,3,42,3,30,8,17,17,7,27,,22,,15,7,8,17,3,30,,42,,52,3,62r5,7l15,77r7,5l30,87r7,2l47,89r10,l67,87r8,-5l82,77r8,-8l92,62,94,52,97,42xe" fillcolor="#5ea15f" stroked="f">
                <v:path arrowok="t" o:connecttype="custom" o:connectlocs="61595,26670;59690,19050;57150,10795;52070,4445;45720,0;44450,0;50800,4445;55245,10795;59690,19050;59690,26670;59690,33020;58420,38100;55245,43815;52070,46990;47625,52070;42545,53340;36195,55245;29845,56515;25400,55245;19050,53340;13970,52070;9525,46990;6350,43815;3175,38100;1905,33020;1905,26670;1905,19050;5080,10795;10795,4445;17145,0;13970,0;9525,4445;5080,10795;1905,19050;0,26670;0,33020;1905,39370;5080,43815;9525,48895;13970,52070;19050,55245;23495,56515;29845,56515;36195,56515;42545,55245;47625,52070;52070,48895;57150,43815;58420,39370;59690,33020;61595,26670" o:connectangles="0,0,0,0,0,0,0,0,0,0,0,0,0,0,0,0,0,0,0,0,0,0,0,0,0,0,0,0,0,0,0,0,0,0,0,0,0,0,0,0,0,0,0,0,0,0,0,0,0,0,0"/>
              </v:shape>
              <v:shape id="Freeform 2267" o:spid="_x0000_s3291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pwcQA&#10;AADdAAAADwAAAGRycy9kb3ducmV2LnhtbESPUWvCMBSF3wf7D+EOfJtpi4p2RnETQfY29Qdcmtum&#10;rLmpSar13y+DwR4P55zvcNbb0XbiRj60jhXk0wwEceV0y42Cy/nwugQRIrLGzjEpeFCA7eb5aY2l&#10;dnf+otspNiJBOJSowMTYl1KGypDFMHU9cfJq5y3GJH0jtcd7gttOFlm2kBZbTgsGe/owVH2fBqvA&#10;H5t8MO9hvvrMs9m1rtthf3koNXkZd28gIo3xP/zXPmoFRbGYw+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YqcHEAAAA3QAAAA8AAAAAAAAAAAAAAAAAmAIAAGRycy9k&#10;b3ducmV2LnhtbFBLBQYAAAAABAAEAPUAAACJAwAAAAA=&#10;" path="m97,42l94,30,90,17,82,7,72,,67,,80,7r7,10l92,30r2,12l94,52r-2,8l87,67r-5,7l75,79r-8,5l57,87,47,89,40,87,30,84,22,79,15,74,10,67,5,60,3,52,3,42,5,30,10,17,17,7,27,,25,,15,7,8,17,3,30,,42,3,52r2,8l10,69r5,8l22,82r8,5l40,89r7,l57,89,67,87r8,-5l82,77r5,-8l92,60r2,-8l97,42xe" fillcolor="#60a261" stroked="f">
                <v:path arrowok="t" o:connecttype="custom" o:connectlocs="61595,26670;59690,19050;57150,10795;52070,4445;45720,0;42545,0;50800,4445;55245,10795;58420,19050;59690,26670;59690,33020;58420,38100;55245,42545;52070,46990;47625,50165;42545,53340;36195,55245;29845,56515;25400,55245;19050,53340;13970,50165;9525,46990;6350,42545;3175,38100;1905,33020;1905,26670;3175,19050;6350,10795;10795,4445;17145,0;15875,0;9525,4445;5080,10795;1905,19050;0,26670;1905,33020;3175,38100;6350,43815;9525,48895;13970,52070;19050,55245;25400,56515;29845,56515;36195,56515;42545,55245;47625,52070;52070,48895;55245,43815;58420,38100;59690,33020;61595,26670" o:connectangles="0,0,0,0,0,0,0,0,0,0,0,0,0,0,0,0,0,0,0,0,0,0,0,0,0,0,0,0,0,0,0,0,0,0,0,0,0,0,0,0,0,0,0,0,0,0,0,0,0,0,0"/>
              </v:shape>
              <v:shape id="Freeform 2268" o:spid="_x0000_s3292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ah8QA&#10;AADdAAAADwAAAGRycy9kb3ducmV2LnhtbESPQYvCMBSE74L/ITxhb5rahSLVKKIouwgrVsHro3m2&#10;xealNFlb//1GWPA4zMw3zGLVm1o8qHWVZQXTSQSCOLe64kLB5bwbz0A4j6yxtkwKnuRgtRwOFphq&#10;2/GJHpkvRICwS1FB6X2TSunykgy6iW2Ig3ezrUEfZFtI3WIX4KaWcRQl0mDFYaHEhjYl5ffs1yj4&#10;eVbf16652b393PpZ3UeH8/Gi1MeoX89BeOr9O/zf/tIK4jhJ4PUmP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mofEAAAA3QAAAA8AAAAAAAAAAAAAAAAAmAIAAGRycy9k&#10;b3ducmV2LnhtbFBLBQYAAAAABAAEAPUAAACJAwAAAAA=&#10;" path="m91,42r,-12l84,17,77,7,67,,64,,74,7,84,17r5,13l91,42,89,52r-2,8l84,67r-7,7l72,79r-8,5l54,87r-10,l37,87,27,84,19,79,12,74,7,67,5,60,2,52,,42,2,30,7,17,17,7,27,,24,,14,7,5,17,,30,,42,,52r2,8l7,69r5,5l19,82r8,2l37,87r7,2l54,87,64,84r8,-2l79,74r5,-5l89,60r2,-8l91,42xe" fillcolor="#63a464" stroked="f">
                <v:path arrowok="t" o:connecttype="custom" o:connectlocs="57785,26670;57785,19050;53340,10795;48895,4445;42545,0;40640,0;46990,4445;53340,10795;56515,19050;57785,26670;56515,33020;55245,38100;53340,42545;48895,46990;45720,50165;40640,53340;34290,55245;27940,55245;23495,55245;17145,53340;12065,50165;7620,46990;4445,42545;3175,38100;1270,33020;0,26670;1270,19050;4445,10795;10795,4445;17145,0;15240,0;8890,4445;3175,10795;0,19050;0,26670;0,33020;1270,38100;4445,43815;7620,46990;12065,52070;17145,53340;23495,55245;27940,56515;34290,55245;40640,53340;45720,52070;50165,46990;53340,43815;56515,38100;57785,33020;57785,26670" o:connectangles="0,0,0,0,0,0,0,0,0,0,0,0,0,0,0,0,0,0,0,0,0,0,0,0,0,0,0,0,0,0,0,0,0,0,0,0,0,0,0,0,0,0,0,0,0,0,0,0,0,0,0"/>
              </v:shape>
              <v:shape id="Freeform 2269" o:spid="_x0000_s3293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puMUA&#10;AADdAAAADwAAAGRycy9kb3ducmV2LnhtbESPT2sCMRTE7wW/Q3iCl6JZF6uyGkUKgthe/HPx9tg8&#10;N4ublyVJdf32plDocZiZ3zDLdWcbcScfascKxqMMBHHpdM2VgvNpO5yDCBFZY+OYFDwpwHrVe1ti&#10;od2DD3Q/xkokCIcCFZgY20LKUBqyGEauJU7e1XmLMUlfSe3xkeC2kXmWTaXFmtOCwZY+DZW3449V&#10;sJ9/43P/bvRl58svzYeP3E0uSg363WYBIlIX/8N/7Z1WkOfTGfy+S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Km4xQAAAN0AAAAPAAAAAAAAAAAAAAAAAJgCAABkcnMv&#10;ZG93bnJldi54bWxQSwUGAAAAAAQABAD1AAAAigMAAAAA&#10;" path="m91,42l89,30,84,17,77,7,64,,62,,74,7r8,10l89,30r,12l89,52r-2,8l82,67r-5,7l69,79r-7,5l54,87r-10,l37,87,27,84,19,79,14,74,7,67,5,60,2,52,,42,2,30,9,17,17,7,29,,24,,14,7,7,17,2,30,,42,,52r2,8l7,67r5,7l19,79r8,5l37,87r7,2l54,87,64,84r8,-5l79,74r5,-7l89,60r2,-8l91,42xe" fillcolor="#65a466" stroked="f">
                <v:path arrowok="t" o:connecttype="custom" o:connectlocs="57785,26670;56515,19050;53340,10795;48895,4445;40640,0;39370,0;46990,4445;52070,10795;56515,19050;56515,26670;56515,33020;55245,38100;52070,42545;48895,46990;43815,50165;39370,53340;34290,55245;27940,55245;23495,55245;17145,53340;12065,50165;8890,46990;4445,42545;3175,38100;1270,33020;0,26670;1270,19050;5715,10795;10795,4445;18415,0;15240,0;8890,4445;4445,10795;1270,19050;0,26670;0,33020;1270,38100;4445,42545;7620,46990;12065,50165;17145,53340;23495,55245;27940,56515;34290,55245;40640,53340;45720,50165;50165,46990;53340,42545;56515,38100;57785,33020;57785,26670" o:connectangles="0,0,0,0,0,0,0,0,0,0,0,0,0,0,0,0,0,0,0,0,0,0,0,0,0,0,0,0,0,0,0,0,0,0,0,0,0,0,0,0,0,0,0,0,0,0,0,0,0,0,0"/>
              </v:shape>
              <v:shape id="Freeform 2270" o:spid="_x0000_s3294" style="position:absolute;left:3632;top:4406;width:578;height:553;visibility:visible;mso-wrap-style:square;v-text-anchor:top" coordsize="9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U6cIA&#10;AADdAAAADwAAAGRycy9kb3ducmV2LnhtbERPyW7CMBC9I/UfrEHiUoHTHFgCBqECFXBAYruP4iEJ&#10;jcchNpD+PT5U4vj09smsMaV4UO0Kywq+ehEI4tTqgjMFp+OqOwThPLLG0jIp+CMHs+lHa4KJtk/e&#10;0+PgMxFC2CWoIPe+SqR0aU4GXc9WxIG72NqgD7DOpK7xGcJNKeMo6kuDBYeGHCv6zin9PdyNgvR2&#10;xVHjl4s1z8+7zabY/nwOUKlOu5mPQXhq/Fv8715rBXHcD3PDm/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NTpwgAAAN0AAAAPAAAAAAAAAAAAAAAAAJgCAABkcnMvZG93&#10;bnJldi54bWxQSwUGAAAAAAQABAD1AAAAhwMAAAAA&#10;" path="m91,42l89,30,84,17,74,7,64,,59,,72,7,82,17r5,10l89,42r,10l87,60r-5,7l77,72r-8,7l62,82r-8,2l44,87,37,84,29,82,22,79,14,72,9,67,5,60,2,52,2,42,5,27,9,17,19,7,32,,27,,17,7,7,17,2,30,,42,,52r5,8l7,67r5,7l19,79r8,5l37,87r7,l54,87,64,84r8,-5l77,74r7,-7l87,60r2,-8l91,42xe" fillcolor="#69a667" stroked="f">
                <v:path arrowok="t" o:connecttype="custom" o:connectlocs="57785,26670;56515,19050;53340,10795;46990,4445;40640,0;37465,0;45720,4445;52070,10795;55245,17145;56515,26670;56515,33020;55245,38100;52070,42545;48895,45720;43815,50165;39370,52070;34290,53340;27940,55245;23495,53340;18415,52070;13970,50165;8890,45720;5715,42545;3175,38100;1270,33020;1270,26670;3175,17145;5715,10795;12065,4445;20320,0;17145,0;10795,4445;4445,10795;1270,19050;0,26670;0,33020;3175,38100;4445,42545;7620,46990;12065,50165;17145,53340;23495,55245;27940,55245;34290,55245;40640,53340;45720,50165;48895,46990;53340,42545;55245,38100;56515,33020;57785,26670" o:connectangles="0,0,0,0,0,0,0,0,0,0,0,0,0,0,0,0,0,0,0,0,0,0,0,0,0,0,0,0,0,0,0,0,0,0,0,0,0,0,0,0,0,0,0,0,0,0,0,0,0,0,0"/>
              </v:shape>
              <v:shape id="Freeform 2271" o:spid="_x0000_s3295" style="position:absolute;left:3632;top:4406;width:565;height:553;visibility:visible;mso-wrap-style:square;v-text-anchor:top" coordsize="8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owMcA&#10;AADdAAAADwAAAGRycy9kb3ducmV2LnhtbESPT2vCQBTE70K/w/IKvenGUKRGV2kF/6CH0lRtj4/s&#10;Mwlm34bdVdNv3xUKPQ4z8xtmOu9MI67kfG1ZwXCQgCAurK65VLD/XPZfQPiArLGxTAp+yMN89tCb&#10;YqbtjT/omodSRAj7DBVUIbSZlL6oyKAf2JY4eifrDIYoXSm1w1uEm0amSTKSBmuOCxW2tKioOOcX&#10;o+BZjr9Ph6+wOHZ69bYdnt17ut4p9fTYvU5ABOrCf/ivvdEK0nQ0hvu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X6MDHAAAA3QAAAA8AAAAAAAAAAAAAAAAAmAIAAGRy&#10;cy9kb3ducmV2LnhtbFBLBQYAAAAABAAEAPUAAACMAwAAAAA=&#10;" path="m89,42r,-12l82,17,74,7,62,,57,,69,7r10,8l87,27r2,15l87,50,84,60r-2,7l77,72r-8,5l62,82r-8,2l44,84r-7,l29,82,22,77,14,72,9,67,5,60,2,50r,-8l5,27,12,15,22,7,34,,29,,17,7,9,17,2,30,,42,2,52r3,8l7,67r7,7l19,79r8,5l37,87r7,l54,87r8,-3l69,79r8,-5l82,67r5,-7l89,52r,-10xe" fillcolor="#6ba769" stroked="f">
                <v:path arrowok="t" o:connecttype="custom" o:connectlocs="56515,26670;56515,19050;52070,10795;46990,4445;39370,0;36195,0;43815,4445;50165,9525;55245,17145;56515,26670;55245,31750;53340,38100;52070,42545;48895,45720;43815,48895;39370,52070;34290,53340;27940,53340;23495,53340;18415,52070;13970,48895;8890,45720;5715,42545;3175,38100;1270,31750;1270,26670;3175,17145;7620,9525;13970,4445;21590,0;18415,0;10795,4445;5715,10795;1270,19050;0,26670;1270,33020;3175,38100;4445,42545;8890,46990;12065,50165;17145,53340;23495,55245;27940,55245;34290,55245;39370,53340;43815,50165;48895,46990;52070,42545;55245,38100;56515,33020;56515,26670" o:connectangles="0,0,0,0,0,0,0,0,0,0,0,0,0,0,0,0,0,0,0,0,0,0,0,0,0,0,0,0,0,0,0,0,0,0,0,0,0,0,0,0,0,0,0,0,0,0,0,0,0,0,0"/>
              </v:shape>
              <v:shape id="Freeform 2272" o:spid="_x0000_s3296" style="position:absolute;left:3644;top:4406;width:553;height:553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vQ8MA&#10;AADdAAAADwAAAGRycy9kb3ducmV2LnhtbERPTWuDQBC9B/Iflgn0FtdYSFvrRqRQyCGUaArtcXCn&#10;KnVnxV2N+ffdQ6DHx/vO8sX0YqbRdZYV7KIYBHFtdceNgs/L+/YZhPPIGnvLpOBGDvLDepVhqu2V&#10;S5or34gQwi5FBa33Qyqlq1sy6CI7EAfux44GfYBjI/WI1xBuepnE8V4a7Dg0tDjQW0v1bzUZBfH+&#10;JZlO39TvyHx80WN5LqtjodTDZileQXha/L/47j5qBUnyFPaHN+EJ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0vQ8MAAADdAAAADwAAAAAAAAAAAAAAAACYAgAAZHJzL2Rv&#10;d25yZXYueG1sUEsFBgAAAAAEAAQA9QAAAIgDAAAAAA==&#10;" path="m87,42l85,27,80,17,70,7,57,,52,,65,5,77,15r3,5l82,27r3,8l85,42r,8l82,60r-2,7l72,72r-5,5l60,82r-8,2l42,84r-7,l27,82,20,77,12,72,7,67,5,60,3,50,,42,3,35r,-8l7,20r3,-5l22,5,35,,30,,17,7,7,17,3,27,,42,,52r3,8l7,67r5,5l20,79r7,3l35,84r7,3l52,84r8,-2l67,79r8,-7l80,67r5,-7l87,52r,-10xe" fillcolor="#6ea96b" stroked="f">
                <v:path arrowok="t" o:connecttype="custom" o:connectlocs="55245,26670;53975,17145;50800,10795;44450,4445;36195,0;33020,0;41275,3175;48895,9525;50800,12700;52070,17145;53975,22225;53975,26670;53975,31750;52070,38100;50800,42545;45720,45720;42545,48895;38100,52070;33020,53340;26670,53340;22225,53340;17145,52070;12700,48895;7620,45720;4445,42545;3175,38100;1905,31750;0,26670;1905,22225;1905,17145;4445,12700;6350,9525;13970,3175;22225,0;19050,0;10795,4445;4445,10795;1905,17145;0,26670;0,33020;1905,38100;4445,42545;7620,45720;12700,50165;17145,52070;22225,53340;26670,55245;33020,53340;38100,52070;42545,50165;47625,45720;50800,42545;53975,38100;55245,33020;55245,26670" o:connectangles="0,0,0,0,0,0,0,0,0,0,0,0,0,0,0,0,0,0,0,0,0,0,0,0,0,0,0,0,0,0,0,0,0,0,0,0,0,0,0,0,0,0,0,0,0,0,0,0,0,0,0,0,0,0,0"/>
              </v:shape>
              <v:shape id="Freeform 2273" o:spid="_x0000_s3297" style="position:absolute;left:3644;top:4406;width:553;height:53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mbscA&#10;AADdAAAADwAAAGRycy9kb3ducmV2LnhtbESPS0/DMBCE75X4D9YicWud5gAorRMhJAonRB8cuG3j&#10;zUPEa9c2aeivx0hIHEcz841mXU1mECP50FtWsFxkIIhrq3tuFRz2T/N7ECEiaxwsk4JvClCVV7M1&#10;FtqeeUvjLrYiQTgUqKCL0RVShrojg2FhHXHyGusNxiR9K7XHc4KbQeZZdisN9pwWOnT02FH9ufsy&#10;Ci7vH0f//HZx203cvx5OY+MaL5W6uZ4eViAiTfE//Nd+0Qry/G4Jv2/SE5D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s5m7HAAAA3QAAAA8AAAAAAAAAAAAAAAAAmAIAAGRy&#10;cy9kb3ducmV2LnhtbFBLBQYAAAAABAAEAPUAAACMAwAAAAA=&#10;" path="m87,42l85,27,77,15,67,7,55,,45,,55,2r7,3l67,7r8,5l77,20r5,7l85,35r,7l85,50,82,60r-5,4l72,72r-5,5l60,79r-8,3l42,84,35,82,27,79,20,77,15,72,7,64,5,60,3,50r,-8l3,35,5,27,7,20r5,-8l20,7,25,5,32,2,40,,32,,20,7,10,15,3,27,,42r,8l3,60r4,7l12,72r8,5l27,82r8,2l42,84r10,l60,82r7,-5l75,72r5,-5l82,60,85,50r2,-8xe" fillcolor="#70aa6e" stroked="f">
                <v:path arrowok="t" o:connecttype="custom" o:connectlocs="55245,26670;53975,17145;48895,9525;42545,4445;34925,0;28575,0;34925,1270;39370,3175;42545,4445;47625,7620;48895,12700;52070,17145;53975,22225;53975,26670;53975,31750;52070,38100;48895,40640;45720,45720;42545,48895;38100,50165;33020,52070;26670,53340;22225,52070;17145,50165;12700,48895;9525,45720;4445,40640;3175,38100;1905,31750;1905,26670;1905,22225;3175,17145;4445,12700;7620,7620;12700,4445;15875,3175;20320,1270;25400,0;20320,0;12700,4445;6350,9525;1905,17145;0,26670;0,31750;1905,38100;4445,42545;7620,45720;12700,48895;17145,52070;22225,53340;26670,53340;33020,53340;38100,52070;42545,48895;47625,45720;50800,42545;52070,38100;53975,31750;55245,26670" o:connectangles="0,0,0,0,0,0,0,0,0,0,0,0,0,0,0,0,0,0,0,0,0,0,0,0,0,0,0,0,0,0,0,0,0,0,0,0,0,0,0,0,0,0,0,0,0,0,0,0,0,0,0,0,0,0,0,0,0,0,0"/>
              </v:shape>
              <v:shape id="Freeform 2274" o:spid="_x0000_s3298" style="position:absolute;left:3644;top:4406;width:540;height:53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2AZMcA&#10;AADdAAAADwAAAGRycy9kb3ducmV2LnhtbESPQWvCQBSE7wX/w/IKvUjdNARboquIpMWDIFov3h7Z&#10;ZzY0+zZmt5r6611B6HGYmW+Y6by3jThT52vHCt5GCQji0umaKwX778/XDxA+IGtsHJOCP/Iwnw2e&#10;pphrd+EtnXehEhHCPkcFJoQ2l9KXhiz6kWuJo3d0ncUQZVdJ3eElwm0j0yQZS4s1xwWDLS0NlT+7&#10;X6ugGK6/Ns7oQ5LtQ1bUx+xanFZKvTz3iwmIQH34Dz/aK60gTd9T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NgGTHAAAA3QAAAA8AAAAAAAAAAAAAAAAAmAIAAGRy&#10;cy9kb3ducmV2LnhtbFBLBQYAAAAABAAEAPUAAACMAwAAAAA=&#10;" path="m85,42r,-7l82,27,80,20,77,15,65,5,52,,42,,35,,22,5,10,15,7,20,3,27r,8l,42r3,8l5,60r2,7l12,72r8,5l27,82r8,2l42,84r10,l60,82r7,-5l72,72r8,-5l82,60,85,50r,-8xm85,42r,8l82,57r-5,7l72,72r-5,5l60,79r-8,3l42,82r-7,l27,79,20,77,15,72,10,64,5,57,3,50r,-8l3,35,5,27r5,-7l15,12,20,7,27,5,35,2,42,,52,2r8,3l67,7r5,5l77,20r5,7l85,35r,7xe" fillcolor="#73ac71" stroked="f">
                <v:path arrowok="t" o:connecttype="custom" o:connectlocs="53975,22225;50800,12700;41275,3175;26670,0;13970,3175;4445,12700;1905,22225;1905,31750;4445,42545;12700,48895;22225,53340;33020,53340;42545,48895;50800,42545;53975,31750;53975,26670;52070,36195;45720,45720;38100,50165;26670,52070;17145,50165;9525,45720;3175,36195;1905,26670;3175,17145;9525,7620;17145,3175;26670,0;38100,3175;45720,7620;52070,17145;53975,26670" o:connectangles="0,0,0,0,0,0,0,0,0,0,0,0,0,0,0,0,0,0,0,0,0,0,0,0,0,0,0,0,0,0,0,0"/>
                <o:lock v:ext="edit" verticies="t"/>
              </v:shape>
              <v:shape id="Freeform 2275" o:spid="_x0000_s3299" style="position:absolute;left:3663;top:4406;width:521;height:53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ZccQA&#10;AADdAAAADwAAAGRycy9kb3ducmV2LnhtbESPT4vCMBTE74LfITzBi6ypXdHSNYosK3gS/7HnR/Ns&#10;wzYvpYlav71ZEDwOM/MbZrHqbC1u1HrjWMFknIAgLpw2XCo4nzYfGQgfkDXWjknBgzyslv3eAnPt&#10;7nyg2zGUIkLY56igCqHJpfRFRRb92DXE0bu41mKIsi2lbvEe4baWaZLMpEXDcaHChr4rKv6OV6sg&#10;yMZkv/o0H2XdZZo8prv9j7kqNRx06y8QgbrwDr/aW60gTeef8P8mP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FWXHEAAAA3QAAAA8AAAAAAAAAAAAAAAAAmAIAAGRycy9k&#10;b3ducmV2LnhtbFBLBQYAAAAABAAEAPUAAACJAwAAAAA=&#10;" path="m82,42r,-7l79,27,74,20,72,12,64,7,59,5,52,2,42,,39,,37,,29,2,22,5,17,7,9,12,4,20,2,27,,35r,7l,50,2,60r2,4l12,72r5,5l24,79r8,3l39,84,49,82r8,-3l64,77r5,-5l74,64r5,-4l82,50r,-8xm82,42r-3,8l77,57r-3,7l69,69r-7,5l57,79r-8,3l39,82r-7,l24,79,17,74,12,69,7,64,2,57r,-7l,42,2,35r,-8l7,20r5,-5l17,10,24,5,32,2r7,l49,2r8,3l62,10r7,5l74,20r3,7l79,35r3,7xe" fillcolor="#74ad73" stroked="f">
                <v:path arrowok="t" o:connecttype="custom" o:connectlocs="52070,22225;46990,12700;40640,4445;33020,1270;24765,0;18415,1270;10795,4445;2540,12700;0,22225;0,31750;2540,40640;10795,48895;20320,52070;31115,52070;40640,48895;46990,40640;52070,31750;52070,26670;48895,36195;43815,43815;36195,50165;24765,52070;15240,50165;7620,43815;1270,36195;0,26670;1270,17145;7620,9525;15240,3175;24765,1270;36195,3175;43815,9525;48895,17145;52070,26670" o:connectangles="0,0,0,0,0,0,0,0,0,0,0,0,0,0,0,0,0,0,0,0,0,0,0,0,0,0,0,0,0,0,0,0,0,0"/>
                <o:lock v:ext="edit" verticies="t"/>
              </v:shape>
              <v:shape id="Freeform 2276" o:spid="_x0000_s3300" style="position:absolute;left:3663;top:4406;width:521;height:521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2uNMUA&#10;AADdAAAADwAAAGRycy9kb3ducmV2LnhtbESPQWvCQBSE74X+h+UJvdWNodgSXcUWIuLN2EKPj+xz&#10;E5J9m2a3Sfz3XUHocZiZb5j1drKtGKj3tWMFi3kCgrh0umaj4POcP7+B8AFZY+uYFFzJw3bz+LDG&#10;TLuRTzQUwYgIYZ+hgiqELpPSlxVZ9HPXEUfv4nqLIcreSN3jGOG2lWmSLKXFmuNChR19VFQ2xa9V&#10;sC8O9Zdc/phrvsAmb94tHr/3Sj3Npt0KRKAp/Ifv7YNWkKavL3B7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a40xQAAAN0AAAAPAAAAAAAAAAAAAAAAAJgCAABkcnMv&#10;ZG93bnJldi54bWxQSwUGAAAAAAQABAD1AAAAigMAAAAA&#10;" path="m82,42r,-7l79,27,74,20,69,12,64,7,57,5,49,2,39,,32,2,24,5,17,7r-5,5l7,20,2,27,,35r,7l,50r2,7l7,64r5,8l17,77r7,2l32,82r7,l49,82r8,-3l64,77r5,-5l74,64r5,-7l82,50r,-8xm79,42r,8l77,57r-3,7l69,69r-7,5l57,79r-8,3l39,82r-7,l24,79,19,74,12,69,7,64,4,57,2,50r,-8l2,35,4,27,7,20r5,-5l19,10,24,5,32,2r7,l49,2r8,3l62,10r7,5l74,20r3,7l79,35r,7xe" fillcolor="#77af76" stroked="f">
                <v:path arrowok="t" o:connecttype="custom" o:connectlocs="52070,22225;46990,12700;40640,4445;31115,1270;20320,1270;10795,4445;4445,12700;0,22225;0,31750;4445,40640;10795,48895;20320,52070;31115,52070;40640,48895;46990,40640;52070,31750;50165,26670;48895,36195;43815,43815;36195,50165;24765,52070;15240,50165;7620,43815;2540,36195;1270,26670;2540,17145;7620,9525;15240,3175;24765,1270;36195,3175;43815,9525;48895,17145;50165,26670" o:connectangles="0,0,0,0,0,0,0,0,0,0,0,0,0,0,0,0,0,0,0,0,0,0,0,0,0,0,0,0,0,0,0,0,0"/>
                <o:lock v:ext="edit" verticies="t"/>
              </v:shape>
              <v:shape id="Freeform 2277" o:spid="_x0000_s3301" style="position:absolute;left:3663;top:4419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T2cMA&#10;AADdAAAADwAAAGRycy9kb3ducmV2LnhtbESPQYvCMBSE7wv+h/AEb2tqcVepRhFBUDytevD4bJ5p&#10;sXkpSdT6783Cwh6HmfmGmS8724gH+VA7VjAaZiCIS6drNgpOx83nFESIyBobx6TgRQGWi97HHAvt&#10;nvxDj0M0IkE4FKigirEtpAxlRRbD0LXEybs6bzEm6Y3UHp8JbhuZZ9m3tFhzWqiwpXVF5e1wtwqC&#10;eZ3P691JX4wPfrfK9+4+vig16HerGYhIXfwP/7W3WkGeT77g9016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tT2cMAAADdAAAADwAAAAAAAAAAAAAAAACYAgAAZHJzL2Rv&#10;d25yZXYueG1sUEsFBgAAAAAEAAQA9QAAAIgDAAAAAA==&#10;" path="m82,40l79,33,77,25,74,18,69,13,62,8,57,3,49,,39,,32,,24,3,17,8r-5,5l7,18,2,25r,8l,40r2,8l2,55r5,7l12,67r5,5l24,77r8,3l39,80r10,l57,77r5,-5l69,67r5,-5l77,55r2,-7l82,40xm79,40r,8l77,55r-5,7l67,67r-5,5l54,75r-5,2l39,80,32,77,24,75,19,72,12,67,7,62,4,55,2,48r,-8l2,33,4,25,7,18r5,-5l19,8,24,5,32,3,39,,49,3r5,2l62,8r5,5l72,18r5,7l79,33r,7xe" fillcolor="#79b079" stroked="f">
                <v:path arrowok="t" o:connecttype="custom" o:connectlocs="50165,20955;46990,11430;39370,5080;31115,0;20320,0;10795,5080;4445,11430;1270,20955;1270,30480;4445,39370;10795,45720;20320,50800;31115,50800;39370,45720;46990,39370;50165,30480;50165,25400;48895,34925;42545,42545;34290,47625;24765,50800;15240,47625;7620,42545;2540,34925;1270,25400;2540,15875;7620,8255;15240,3175;24765,0;34290,3175;42545,8255;48895,15875;50165,25400" o:connectangles="0,0,0,0,0,0,0,0,0,0,0,0,0,0,0,0,0,0,0,0,0,0,0,0,0,0,0,0,0,0,0,0,0"/>
                <o:lock v:ext="edit" verticies="t"/>
              </v:shape>
              <v:shape id="Freeform 2278" o:spid="_x0000_s3302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W5cQA&#10;AADdAAAADwAAAGRycy9kb3ducmV2LnhtbESPwWrDMBBE74X8g9hAb7VsUeLEsWJCoNBbaZocclus&#10;jW1irYylOm6/vioUehxm5g1TVrPtxUSj7xxryJIUBHHtTMeNhtPHy9MahA/IBnvHpOGLPFS7xUOJ&#10;hXF3fqfpGBoRIewL1NCGMBRS+roliz5xA3H0rm60GKIcG2lGvEe47aVK05W02HFcaHGgQ0v17fhp&#10;NXBKF5+f+W3zrDLzfWtkrvyk9eNy3m9BBJrDf/iv/Wo0KJWv4P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gluXEAAAA3QAAAA8AAAAAAAAAAAAAAAAAmAIAAGRycy9k&#10;b3ducmV2LnhtbFBLBQYAAAAABAAEAPUAAACJAwAAAAA=&#10;" path="m77,40r,-7l75,25,72,18,67,13,60,8,55,3,47,,37,,30,,22,3,17,8r-7,5l5,18,2,25,,33r,7l,48r2,7l5,62r5,5l17,72r5,5l30,80r7,l47,80r8,-3l60,72r7,-5l72,62r3,-7l77,48r,-8xm77,40r-2,8l72,55r-2,7l65,67r-5,5l52,75r-7,2l37,77r-7,l22,75,17,72,12,67,7,62,2,55,,48,,40,,33,2,25,7,18r5,-5l17,8,22,5,30,3r7,l45,3r7,2l60,8r5,5l70,18r2,7l75,33r2,7xe" fillcolor="#7cb17c" stroked="f">
                <v:path arrowok="t" o:connecttype="custom" o:connectlocs="48895,20955;45720,11430;38100,5080;29845,0;19050,0;10795,5080;3175,11430;0,20955;0,30480;3175,39370;10795,45720;19050,50800;29845,50800;38100,45720;45720,39370;48895,30480;48895,25400;45720,34925;41275,42545;33020,47625;23495,48895;13970,47625;7620,42545;1270,34925;0,25400;1270,15875;7620,8255;13970,3175;23495,1905;33020,3175;41275,8255;45720,15875;48895,25400" o:connectangles="0,0,0,0,0,0,0,0,0,0,0,0,0,0,0,0,0,0,0,0,0,0,0,0,0,0,0,0,0,0,0,0,0"/>
                <o:lock v:ext="edit" verticies="t"/>
              </v:shape>
              <v:shape id="Freeform 2279" o:spid="_x0000_s3303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BZ8QA&#10;AADdAAAADwAAAGRycy9kb3ducmV2LnhtbESPQWuDQBSE74X8h+UFcmvWCMZis0opCSm9aUrOr+6L&#10;St234m6j/ffdQCDHYWa+YXbFbHpxpdF1lhVs1hEI4trqjhsFX6fD8wsI55E19pZJwR85KPLF0w4z&#10;bScu6Vr5RgQIuwwVtN4PmZSubsmgW9uBOHgXOxr0QY6N1CNOAW56GUfRVhrsOCy0ONB7S/VP9WsU&#10;yPOmuZzk55Tob9ofzv2+PCaRUqvl/PYKwtPsH+F7+0MriOM0hdub8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kgWfEAAAA3QAAAA8AAAAAAAAAAAAAAAAAmAIAAGRycy9k&#10;b3ducmV2LnhtbFBLBQYAAAAABAAEAPUAAACJAwAAAAA=&#10;" path="m77,40r,-7l75,25,70,18,65,13,60,8,52,5,47,3,37,,30,3,22,5,17,8r-7,5l5,18,2,25,,33r,7l,48r2,7l5,62r5,5l17,72r5,3l30,77r7,3l47,77r5,-2l60,72r5,-5l70,62r5,-7l77,48r,-8xm75,40r,8l72,55r-2,5l65,67r-5,3l52,75r-7,2l37,77r-7,l25,75,17,70,12,67,7,60,5,55,2,48,,40,2,33,5,25,7,20r5,-7l17,10,25,5,30,3r7,l45,3r7,2l60,10r5,3l70,20r2,5l75,33r,7xe" fillcolor="#7db27e" stroked="f">
                <v:path arrowok="t" o:connecttype="custom" o:connectlocs="48895,20955;44450,11430;38100,5080;29845,1905;19050,1905;10795,5080;3175,11430;0,20955;0,30480;3175,39370;10795,45720;19050,48895;29845,48895;38100,45720;44450,39370;48895,30480;47625,25400;45720,34925;41275,42545;33020,47625;23495,48895;15875,47625;7620,42545;3175,34925;0,25400;3175,15875;7620,8255;15875,3175;23495,1905;33020,3175;41275,8255;45720,15875;47625,25400" o:connectangles="0,0,0,0,0,0,0,0,0,0,0,0,0,0,0,0,0,0,0,0,0,0,0,0,0,0,0,0,0,0,0,0,0"/>
                <o:lock v:ext="edit" verticies="t"/>
              </v:shape>
              <v:shape id="Freeform 2280" o:spid="_x0000_s3304" style="position:absolute;left:3676;top:4438;width:489;height:470;visibility:visible;mso-wrap-style:square;v-text-anchor:top" coordsize="7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YjsMA&#10;AADdAAAADwAAAGRycy9kb3ducmV2LnhtbERPW2vCMBR+F/YfwhnsTdOV4aQaZQjKYHN4w+dDc9pG&#10;m5OSZNr9++VB8PHju88WvW3FlXwwjhW8jjIQxKXThmsFx8NqOAERIrLG1jEp+KMAi/nTYIaFdjfe&#10;0XUfa5FCOBSooImxK6QMZUMWw8h1xImrnLcYE/S11B5vKdy2Ms+ysbRoODU02NGyofKy/7UKNodz&#10;dnr7rqpVPd59mR9vW7NdK/Xy3H9MQUTq40N8d39qBXn+nuamN+k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UYjsMAAADdAAAADwAAAAAAAAAAAAAAAACYAgAAZHJzL2Rv&#10;d25yZXYueG1sUEsFBgAAAAAEAAQA9QAAAIgDAAAAAA==&#10;" path="m77,37l75,30,72,22,70,15,65,10,60,5,52,2,45,,37,,30,,22,2,17,5r-5,5l7,15,2,22,,30r,7l,45r2,7l7,59r5,5l17,69r5,3l30,74r7,l45,74r7,-2l60,69r5,-5l70,59r2,-7l75,45r2,-8xm75,37r,8l72,52r-2,5l65,62r-5,5l52,72r-7,l37,74,30,72r-5,l17,67,12,62,7,57,5,52,2,45r,-8l2,30,5,22,7,17r5,-5l17,7,25,2r5,l37,r8,2l52,2r8,5l65,12r5,5l72,22r3,8l75,37xe" fillcolor="#80b481" stroked="f">
                <v:path arrowok="t" o:connecttype="custom" o:connectlocs="47625,19050;44450,9525;38100,3175;28575,0;19050,0;10795,3175;4445,9525;0,19050;0,28575;4445,37465;10795,43815;19050,46990;28575,46990;38100,43815;44450,37465;47625,28575;47625,23495;45720,33020;41275,39370;33020,45720;23495,46990;15875,45720;7620,39370;3175,33020;1270,23495;3175,13970;7620,7620;15875,1270;23495,0;33020,1270;41275,7620;45720,13970;47625,23495" o:connectangles="0,0,0,0,0,0,0,0,0,0,0,0,0,0,0,0,0,0,0,0,0,0,0,0,0,0,0,0,0,0,0,0,0"/>
                <o:lock v:ext="edit" verticies="t"/>
              </v:shape>
              <v:shape id="Freeform 2281" o:spid="_x0000_s3305" style="position:absolute;left:3676;top:4438;width:476;height:470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XDscA&#10;AADdAAAADwAAAGRycy9kb3ducmV2LnhtbESPW2vCQBSE3wv+h+UIfSm6MVCrqauE3rRv9QK+nmaP&#10;STB7NuxuTfz3bqHQx2FmvmEWq9404kLO15YVTMYJCOLC6ppLBYf9+2gGwgdkjY1lUnAlD6vl4G6B&#10;mbYdb+myC6WIEPYZKqhCaDMpfVGRQT+2LXH0TtYZDFG6UmqHXYSbRqZJMpUGa44LFbb0UlFx3v0Y&#10;Bev8e+Pe0q9P93DM3evp2Obdx6NS98M+fwYRqA//4b/2RitI06c5/L6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fVw7HAAAA3QAAAA8AAAAAAAAAAAAAAAAAmAIAAGRy&#10;cy9kb3ducmV2LnhtbFBLBQYAAAAABAAEAPUAAACMAwAAAAA=&#10;" path="m75,37r,-7l72,22,70,17,65,10,60,7,52,2,45,,37,,30,,25,2,17,7r-5,3l7,17,5,22,2,30,,37r2,8l5,52r2,5l12,64r5,3l25,72r5,2l37,74r8,l52,72r8,-5l65,64r5,-7l72,52r3,-7l75,37xm75,37r-3,8l72,52r-5,5l65,62r-8,5l52,69r-7,3l37,72r-5,l25,69,17,67,12,62,7,57,5,52,2,45r,-8l2,30,5,22,7,17r5,-5l17,7,25,5,32,2r5,l45,2r7,3l57,7r8,5l67,17r5,5l72,30r3,7xe" fillcolor="#82b583" stroked="f">
                <v:path arrowok="t" o:connecttype="custom" o:connectlocs="47625,19050;44450,10795;38100,4445;28575,0;19050,0;10795,4445;4445,10795;1270,19050;1270,28575;4445,36195;10795,42545;19050,46990;28575,46990;38100,42545;44450,36195;47625,28575;47625,23495;45720,33020;41275,39370;33020,43815;23495,45720;15875,43815;7620,39370;3175,33020;1270,23495;3175,13970;7620,7620;15875,3175;23495,1270;33020,3175;41275,7620;45720,13970;47625,23495" o:connectangles="0,0,0,0,0,0,0,0,0,0,0,0,0,0,0,0,0,0,0,0,0,0,0,0,0,0,0,0,0,0,0,0,0"/>
                <o:lock v:ext="edit" verticies="t"/>
              </v:shape>
              <v:shape id="Freeform 2282" o:spid="_x0000_s3306" style="position:absolute;left:3689;top:4438;width:463;height:470;visibility:visible;mso-wrap-style:square;v-text-anchor:top" coordsize="7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3gK8EA&#10;AADdAAAADwAAAGRycy9kb3ducmV2LnhtbERPy4rCMBTdD8w/hDvgbkymCym1UYZ5gAiCVWG2l+ZO&#10;W2xuShJt/XuzEFwezrtcT7YXV/Khc6zhY65AENfOdNxoOB1/33MQISIb7B2ThhsFWK9eX0osjBu5&#10;oushNiKFcChQQxvjUEgZ6pYshrkbiBP377zFmKBvpPE4pnDby0yphbTYcWpocaCvlurz4WI15H6z&#10;3Y1/+/q7imeV7ZVpqp+d1rO36XMJItIUn+KHe2M0ZFme9qc36Qn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N4CvBAAAA3QAAAA8AAAAAAAAAAAAAAAAAmAIAAGRycy9kb3du&#10;cmV2LnhtbFBLBQYAAAAABAAEAPUAAACGAwAAAAA=&#10;" path="m73,37r,-7l70,22,68,17,63,12,58,7,50,2r-7,l35,,28,2r-5,l15,7r-5,5l5,17,3,22,,30r,7l,45r3,7l5,57r5,5l15,67r8,5l28,72r7,2l43,72r7,l58,67r5,-5l68,57r2,-5l73,45r,-8xm70,37r,8l68,50r-3,7l60,62r-5,5l50,69r-7,3l35,72r-5,l23,69,18,67,10,62,8,57,3,50r,-5l,37,3,30r,-8l8,17r2,-5l18,7,23,5,30,2r5,l43,2r7,3l55,7r5,5l65,17r3,5l70,30r,7xe" fillcolor="#85b786" stroked="f">
                <v:path arrowok="t" o:connecttype="custom" o:connectlocs="46355,19050;43180,10795;36830,4445;27305,1270;17780,1270;9525,4445;3175,10795;0,19050;0,28575;3175,36195;9525,42545;17780,45720;27305,45720;36830,42545;43180,36195;46355,28575;44450,23495;43180,31750;38100,39370;31750,43815;22225,45720;14605,43815;6350,39370;1905,31750;0,23495;1905,13970;6350,7620;14605,3175;22225,1270;31750,3175;38100,7620;43180,13970;44450,23495" o:connectangles="0,0,0,0,0,0,0,0,0,0,0,0,0,0,0,0,0,0,0,0,0,0,0,0,0,0,0,0,0,0,0,0,0"/>
                <o:lock v:ext="edit" verticies="t"/>
              </v:shape>
              <v:shape id="Freeform 2283" o:spid="_x0000_s3307" style="position:absolute;left:3689;top:4451;width:463;height:444;visibility:visible;mso-wrap-style:square;v-text-anchor:top" coordsize="7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Iai8gA&#10;AADdAAAADwAAAGRycy9kb3ducmV2LnhtbESPQUvDQBSE74L/YXlCb3bTHNqQdltEkC4iYqstPb5m&#10;X5No9m3IbtPUX+8KgsdhZr5hFqvBNqKnzteOFUzGCQjiwpmaSwUf70/3GQgfkA02jknBlTyslrc3&#10;C8yNu/CG+m0oRYSwz1FBFUKbS+mLiiz6sWuJo3dyncUQZVdK0+Elwm0j0ySZSos1x4UKW3qsqPja&#10;nq2Ct90me1kfP7/X0+dZqg+9ft1rrdTobniYgwg0hP/wX1sbBWmaTeD3TXw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QhqLyAAAAN0AAAAPAAAAAAAAAAAAAAAAAJgCAABk&#10;cnMvZG93bnJldi54bWxQSwUGAAAAAAQABAD1AAAAjQMAAAAA&#10;" path="m73,35l70,28r,-8l65,15,63,10,55,5,50,3,43,,35,,30,,23,3,15,5r-5,5l5,15,3,20,,28r,7l,43r3,7l5,55r5,5l15,65r8,2l30,70r5,l43,70r7,-3l55,65r8,-5l65,55r5,-5l70,43r3,-8xm70,35r,8l68,48r-3,7l60,60r-5,2l50,67r-7,l35,70,30,67r-7,l18,62,13,60,8,55,5,48,3,43r,-8l3,28,5,23,8,15r5,-5l18,8,23,3,30,r5,l43,r7,3l55,8r5,2l65,15r3,8l70,28r,7xe" fillcolor="#87b888" stroked="f">
                <v:path arrowok="t" o:connecttype="custom" o:connectlocs="44450,17780;41275,9525;34925,3175;27305,0;19050,0;9525,3175;3175,9525;0,17780;0,27305;3175,34925;9525,41275;19050,44450;27305,44450;34925,41275;41275,34925;44450,27305;44450,22225;43180,30480;38100,38100;31750,42545;22225,44450;14605,42545;8255,38100;3175,30480;1905,22225;3175,14605;8255,6350;14605,1905;22225,0;31750,1905;38100,6350;43180,14605;44450,22225" o:connectangles="0,0,0,0,0,0,0,0,0,0,0,0,0,0,0,0,0,0,0,0,0,0,0,0,0,0,0,0,0,0,0,0,0"/>
                <o:lock v:ext="edit" verticies="t"/>
              </v:shape>
              <v:shape id="Freeform 2284" o:spid="_x0000_s3308" style="position:absolute;left:3689;top:4451;width:444;height:444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+DMUA&#10;AADdAAAADwAAAGRycy9kb3ducmV2LnhtbESPQWvCQBSE74L/YXmCN91kISWkrtJqBUE81JaeH9ln&#10;Esy+DdltjP/eLQg9DjPzDbPajLYVA/W+cawhXSYgiEtnGq40fH/tFzkIH5ANto5Jw508bNbTyQoL&#10;4278ScM5VCJC2BeooQ6hK6T0ZU0W/dJ1xNG7uN5iiLKvpOnxFuG2lSpJXqTFhuNCjR1tayqv51+r&#10;4WM3ZHl1UEn6fjrKtPnJLtd7pvV8Nr69ggg0hv/ws30wGpTKFfy9i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f4MxQAAAN0AAAAPAAAAAAAAAAAAAAAAAJgCAABkcnMv&#10;ZG93bnJldi54bWxQSwUGAAAAAAQABAD1AAAAigMAAAAA&#10;" path="m70,35r,-7l68,20,65,15,60,10,55,5,50,3,43,,35,,30,,23,3,18,5r-8,5l8,15,3,20r,8l,35r3,8l3,48r5,7l10,60r8,5l23,67r7,3l35,70r8,l50,67r5,-2l60,60r5,-5l68,48r2,-5l70,35xm70,35r,8l68,48r-3,7l60,60r-5,2l50,65r-7,2l35,67r-5,l23,65,18,62,13,60,8,55,5,48,3,43r,-8l3,28,5,23,8,15r5,-5l18,8,23,5,30,3,35,r8,3l50,5r5,3l60,10r5,5l68,23r2,5l70,35xe" fillcolor="#8aba8b" stroked="f">
                <v:path arrowok="t" o:connecttype="custom" o:connectlocs="44450,17780;41275,9525;34925,3175;27305,0;19050,0;11430,3175;5080,9525;1905,17780;1905,27305;5080,34925;11430,41275;19050,44450;27305,44450;34925,41275;41275,34925;44450,27305;44450,22225;43180,30480;38100,38100;31750,41275;22225,42545;14605,41275;8255,38100;3175,30480;1905,22225;3175,14605;8255,6350;14605,3175;22225,0;31750,3175;38100,6350;43180,14605;44450,22225" o:connectangles="0,0,0,0,0,0,0,0,0,0,0,0,0,0,0,0,0,0,0,0,0,0,0,0,0,0,0,0,0,0,0,0,0"/>
                <o:lock v:ext="edit" verticies="t"/>
              </v:shape>
              <v:shape id="Freeform 2285" o:spid="_x0000_s3309" style="position:absolute;left:3708;top:4451;width:425;height:444;visibility:visible;mso-wrap-style:square;v-text-anchor:top" coordsize="6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wysUA&#10;AADdAAAADwAAAGRycy9kb3ducmV2LnhtbESPQWsCMRSE74X+h/AK3mrWFUS3RpFCQe3Jtb0/Nq+b&#10;xeRl3cR19dc3QqHHYWa+YZbrwVnRUxcazwom4wwEceV1w7WCr+PH6xxEiMgarWdScKMA69Xz0xIL&#10;7a98oL6MtUgQDgUqMDG2hZShMuQwjH1LnLwf3zmMSXa11B1eE9xZmWfZTDpsOC0YbOndUHUqL07B&#10;9yK3n4e+vg9TU577iT3vFre9UqOXYfMGItIQ/8N/7a1WkOfzKTz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Z7DKxQAAAN0AAAAPAAAAAAAAAAAAAAAAAJgCAABkcnMv&#10;ZG93bnJldi54bWxQSwUGAAAAAAQABAD1AAAAigMAAAAA&#10;" path="m67,35r,-7l65,23,62,15,57,10,52,8,47,3,40,,32,,27,,20,3,15,8r-5,2l5,15,2,23,,28r,7l,43r2,5l5,55r5,5l15,62r5,5l27,67r5,3l40,67r7,l52,62r5,-2l62,55r3,-7l67,43r,-8xm67,35r-2,8l65,48r-5,5l57,57r-5,5l47,65r-7,2l32,67r-5,l20,65,15,62,10,57,5,53,2,48,,43,,35,,28,2,23,5,18r5,-5l15,8,20,5,27,3r5,l40,3r7,2l52,8r5,5l60,18r5,5l65,28r2,7xe" fillcolor="#8cbb8d" stroked="f">
                <v:path arrowok="t" o:connecttype="custom" o:connectlocs="42545,17780;39370,9525;33020,5080;25400,0;17145,0;9525,5080;3175,9525;0,17780;0,27305;3175,34925;9525,39370;17145,42545;25400,42545;33020,39370;39370,34925;42545,27305;42545,22225;41275,30480;36195,36195;29845,41275;20320,42545;12700,41275;6350,36195;1270,30480;0,22225;1270,14605;6350,8255;12700,3175;20320,1905;29845,3175;36195,8255;41275,14605;42545,22225" o:connectangles="0,0,0,0,0,0,0,0,0,0,0,0,0,0,0,0,0,0,0,0,0,0,0,0,0,0,0,0,0,0,0,0,0"/>
                <o:lock v:ext="edit" verticies="t"/>
              </v:shape>
              <v:shape id="Freeform 2286" o:spid="_x0000_s3310" style="position:absolute;left:3708;top:4451;width:425;height:425;visibility:visible;mso-wrap-style:square;v-text-anchor:top" coordsize="6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bEsUA&#10;AADdAAAADwAAAGRycy9kb3ducmV2LnhtbESP3WrCQBSE7wu+w3IE7+omwdYQXUWkSntXfx7gmD0m&#10;wezZsLuNsU/fLRR6OczMN8xyPZhW9OR8Y1lBOk1AEJdWN1wpOJ92zzkIH5A1tpZJwYM8rFejpyUW&#10;2t75QP0xVCJC2BeooA6hK6T0ZU0G/dR2xNG7WmcwROkqqR3eI9y0MkuSV2mw4bhQY0fbmsrb8cso&#10;4D5L8Tvdv1Szj3n5qS9vLs1vSk3Gw2YBItAQ/sN/7XetIMvyG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xsSxQAAAN0AAAAPAAAAAAAAAAAAAAAAAJgCAABkcnMv&#10;ZG93bnJldi54bWxQSwUGAAAAAAQABAD1AAAAigMAAAAA&#10;" path="m67,35r,-7l65,23,62,15,57,10,52,8,47,5,40,3,32,,27,3,20,5,15,8r-5,2l5,15,2,23,,28r,7l,43r2,5l5,55r5,5l15,62r5,3l27,67r5,l40,67r7,-2l52,62r5,-2l62,55r3,-7l67,43r,-8xm65,35l62,48r-5,9l45,65,32,67,20,65,10,57,5,48,2,35,5,23,10,13,20,5,32,3,45,5r12,8l62,23r3,12xe" fillcolor="#8fbd90" stroked="f">
                <v:path arrowok="t" o:connecttype="custom" o:connectlocs="42545,22225;42545,17780;41275,14605;39370,9525;36195,6350;33020,5080;29845,3175;25400,1905;20320,0;17145,1905;12700,3175;9525,5080;6350,6350;3175,9525;1270,14605;0,17780;0,22225;0,27305;1270,30480;3175,34925;6350,38100;9525,39370;12700,41275;17145,42545;20320,42545;25400,42545;29845,41275;33020,39370;36195,38100;39370,34925;41275,30480;42545,27305;42545,22225;41275,22225;39370,30480;36195,36195;28575,41275;20320,42545;12700,41275;6350,36195;3175,30480;1270,22225;3175,14605;6350,8255;12700,3175;20320,1905;28575,3175;36195,8255;39370,14605;41275,22225" o:connectangles="0,0,0,0,0,0,0,0,0,0,0,0,0,0,0,0,0,0,0,0,0,0,0,0,0,0,0,0,0,0,0,0,0,0,0,0,0,0,0,0,0,0,0,0,0,0,0,0,0,0"/>
                <o:lock v:ext="edit" verticies="t"/>
              </v:shape>
              <v:shape id="Freeform 2287" o:spid="_x0000_s3311" style="position:absolute;left:3708;top:4470;width:425;height:406;visibility:visible;mso-wrap-style:square;v-text-anchor:top" coordsize="6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DWsYA&#10;AADdAAAADwAAAGRycy9kb3ducmV2LnhtbESPT2vCQBTE7wW/w/KE3uomKS0hupEiaAvtpSri8bH7&#10;8odm34bsqtFP3y0UPA4z8xtmsRxtJ840+NaxgnSWgCDWzrRcK9jv1k85CB+QDXaOScGVPCzLycMC&#10;C+Mu/E3nbahFhLAvUEETQl9I6XVDFv3M9cTRq9xgMUQ51NIMeIlw28ksSV6lxZbjQoM9rRrSP9uT&#10;VXB6Tt8/6+p42IyrYFHffMr6S6nH6fg2BxFoDPfwf/vDKMiy/AX+3sQn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EDWsYAAADdAAAADwAAAAAAAAAAAAAAAACYAgAAZHJz&#10;L2Rvd25yZXYueG1sUEsFBgAAAAAEAAQA9QAAAIsDAAAAAA==&#10;" path="m67,32l65,25r,-5l60,15,57,10,52,5,47,2,40,,32,,27,,20,2,15,5r-5,5l5,15,2,20,,25r,7l,40r2,5l5,50r5,4l15,59r5,3l27,64r5,l40,64r7,-2l52,59r5,-5l60,50r5,-5l65,40r2,-8xm65,32l62,45r-7,9l45,62,32,64,22,62,12,54,5,45,2,32,5,20,12,10,22,2,32,,45,2r10,8l62,20r3,12xe" fillcolor="#91be92" stroked="f">
                <v:path arrowok="t" o:connecttype="custom" o:connectlocs="42545,20320;41275,15875;41275,12700;38100,9525;36195,6350;33020,3175;29845,1270;25400,0;20320,0;17145,0;12700,1270;9525,3175;6350,6350;3175,9525;1270,12700;0,15875;0,20320;0,25400;1270,28575;3175,31750;6350,34290;9525,37465;12700,39370;17145,40640;20320,40640;25400,40640;29845,39370;33020,37465;36195,34290;38100,31750;41275,28575;41275,25400;42545,20320;41275,20320;39370,28575;34925,34290;28575,39370;20320,40640;13970,39370;7620,34290;3175,28575;1270,20320;3175,12700;7620,6350;13970,1270;20320,0;28575,1270;34925,6350;39370,12700;41275,20320" o:connectangles="0,0,0,0,0,0,0,0,0,0,0,0,0,0,0,0,0,0,0,0,0,0,0,0,0,0,0,0,0,0,0,0,0,0,0,0,0,0,0,0,0,0,0,0,0,0,0,0,0,0"/>
                <o:lock v:ext="edit" verticies="t"/>
              </v:shape>
              <v:shape id="Freeform 2288" o:spid="_x0000_s3312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DsQA&#10;AADdAAAADwAAAGRycy9kb3ducmV2LnhtbESP0WrCQBRE34X+w3ILfTMbAw0hdRURizZvVT/gkr1m&#10;Q7N3Y3Yb4993BaGPw8ycYZbryXZipMG3jhUskhQEce10y42C8+lzXoDwAVlj55gU3MnDevUyW2Kp&#10;3Y2/aTyGRkQI+xIVmBD6UkpfG7LoE9cTR+/iBoshyqGResBbhNtOZmmaS4stxwWDPW0N1T/HX6vg&#10;UjX5+74tqlDhphi/7lezy3Kl3l6nzQeIQFP4Dz/bB60gy4ocH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aaQ7EAAAA3QAAAA8AAAAAAAAAAAAAAAAAmAIAAGRycy9k&#10;b3ducmV2LnhtbFBLBQYAAAAABAAEAPUAAACJAwAAAAA=&#10;" path="m63,32l60,20,55,10,43,2,30,,18,2,8,10,3,20,,32,3,45r5,9l18,62r12,2l43,62,55,54r5,-9l63,32xm63,32l60,45r-7,9l43,59,30,62,20,59,10,54,3,45,,32,3,20,10,10,20,5,30,2,43,5r10,5l60,20r3,12xe" fillcolor="#93c095" stroked="f">
                <v:path arrowok="t" o:connecttype="custom" o:connectlocs="40005,20320;38100,12700;34925,6350;27305,1270;19050,0;11430,1270;5080,6350;1905,12700;0,20320;1905,28575;5080,34290;11430,39370;19050,40640;27305,39370;34925,34290;38100,28575;40005,20320;40005,20320;38100,28575;33655,34290;27305,37465;19050,39370;12700,37465;6350,34290;1905,28575;0,20320;1905,12700;6350,6350;12700,3175;19050,1270;27305,3175;33655,6350;38100,12700;40005,20320" o:connectangles="0,0,0,0,0,0,0,0,0,0,0,0,0,0,0,0,0,0,0,0,0,0,0,0,0,0,0,0,0,0,0,0,0,0"/>
                <o:lock v:ext="edit" verticies="t"/>
              </v:shape>
              <v:shape id="Freeform 2289" o:spid="_x0000_s3313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hnsYA&#10;AADdAAAADwAAAGRycy9kb3ducmV2LnhtbESPQUsDMRSE74L/ITzBm812D+26Ni3SIlSpB7devD02&#10;z2Rx87Iksbv996ZQ8DjMzDfMajO5XpwoxM6zgvmsAEHcet2xUfB5fHmoQMSErLH3TArOFGGzvr1Z&#10;Ya39yB90apIRGcKxRgU2paGWMraWHMaZH4iz9+2Dw5RlMFIHHDPc9bIsioV02HFesDjQ1lL70/w6&#10;Bce3x9f38+FrbNIY7M6YeeVkr9T93fT8BCLRlP7D1/ZeKyjLagmXN/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1hnsYAAADdAAAADwAAAAAAAAAAAAAAAACYAgAAZHJz&#10;L2Rvd25yZXYueG1sUEsFBgAAAAAEAAQA9QAAAIsDAAAAAA==&#10;" path="m63,32l60,20,53,10,43,2,30,,20,2,10,10,3,20,,32,3,45r7,9l20,62r10,2l43,62,53,54r7,-9l63,32xm60,32l58,45r-5,7l43,59,30,62,20,59,10,52,3,45,,32,3,20r7,-8l20,5,30,2,43,5r10,7l58,20r2,12xe" fillcolor="#95c197" stroked="f">
                <v:path arrowok="t" o:connecttype="custom" o:connectlocs="40005,20320;38100,12700;33655,6350;27305,1270;19050,0;12700,1270;6350,6350;1905,12700;0,20320;1905,28575;6350,34290;12700,39370;19050,40640;27305,39370;33655,34290;38100,28575;40005,20320;38100,20320;36830,28575;33655,33020;27305,37465;19050,39370;12700,37465;6350,33020;1905,28575;0,20320;1905,12700;6350,7620;12700,3175;19050,1270;27305,3175;33655,7620;36830,12700;38100,20320" o:connectangles="0,0,0,0,0,0,0,0,0,0,0,0,0,0,0,0,0,0,0,0,0,0,0,0,0,0,0,0,0,0,0,0,0,0"/>
                <o:lock v:ext="edit" verticies="t"/>
              </v:shape>
              <v:shape id="Freeform 2290" o:spid="_x0000_s3314" style="position:absolute;left:3721;top:4483;width:400;height:381;visibility:visible;mso-wrap-style:square;v-text-anchor:top" coordsize="6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n5bcMA&#10;AADdAAAADwAAAGRycy9kb3ducmV2LnhtbERPTYvCMBC9C/sfwix403QriFSjyC6CsCJovXgbm7Gt&#10;NpNuk63VX28OgsfH+54tOlOJlhpXWlbwNYxAEGdWl5wrOKSrwQSE88gaK8uk4E4OFvOP3gwTbW+8&#10;o3bvcxFC2CWooPC+TqR0WUEG3dDWxIE728agD7DJpW7wFsJNJeMoGkuDJYeGAmv6Lii77v+Ngssh&#10;/Umzo93cu/jxd92OTrRtf5Xqf3bLKQhPnX+LX+61VhDHk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n5bcMAAADdAAAADwAAAAAAAAAAAAAAAACYAgAAZHJzL2Rv&#10;d25yZXYueG1sUEsFBgAAAAAEAAQA9QAAAIgDAAAAAA==&#10;" path="m63,30l60,18,53,8,43,3,30,,20,3,10,8,3,18,,30,3,43r7,9l20,57r10,3l43,57,53,52r7,-9l63,30xm60,30l58,43r-5,7l43,57,30,60,20,57,10,50,5,43,3,30,5,18r5,-8l20,3,30,,43,3r10,7l58,18r2,12xe" fillcolor="#98c29a" stroked="f">
                <v:path arrowok="t" o:connecttype="custom" o:connectlocs="40005,19050;38100,11430;33655,5080;27305,1905;19050,0;12700,1905;6350,5080;1905,11430;0,19050;1905,27305;6350,33020;12700,36195;19050,38100;27305,36195;33655,33020;38100,27305;40005,19050;38100,19050;36830,27305;33655,31750;27305,36195;19050,38100;12700,36195;6350,31750;3175,27305;1905,19050;3175,11430;6350,6350;12700,1905;19050,0;27305,1905;33655,6350;36830,11430;38100,19050" o:connectangles="0,0,0,0,0,0,0,0,0,0,0,0,0,0,0,0,0,0,0,0,0,0,0,0,0,0,0,0,0,0,0,0,0,0"/>
                <o:lock v:ext="edit" verticies="t"/>
              </v:shape>
              <v:shape id="Freeform 2291" o:spid="_x0000_s3315" style="position:absolute;left:3721;top:4483;width:381;height:381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a+Y8UA&#10;AADdAAAADwAAAGRycy9kb3ducmV2LnhtbESPQWvCQBSE74X+h+UJvdWNKYiJboK0FHpoEWMPPT6y&#10;z2ww+zbNbk38911B8DjMzDfMppxsJ840+NaxgsU8AUFcO91yo+D78P68AuEDssbOMSm4kIeyeHzY&#10;YK7dyHs6V6EREcI+RwUmhD6X0teGLPq564mjd3SDxRDl0Eg94BjhtpNpkiylxZbjgsGeXg3Vp+rP&#10;KnjbfY6+/+n4UrW/OjMvxtkvo9TTbNquQQSawj18a39oBWm6yuD6Jj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r5jxQAAAN0AAAAPAAAAAAAAAAAAAAAAAJgCAABkcnMv&#10;ZG93bnJldi54bWxQSwUGAAAAAAQABAD1AAAAigMAAAAA&#10;" path="m60,30l58,18,53,10,43,3,30,,20,3,10,10,3,18,,30,3,43r7,7l20,57r10,3l43,57,53,50r5,-7l60,30xm60,30l58,40,50,50r-7,5l30,57,20,55,10,50,5,40,3,30,5,20,10,10,20,3r10,l43,3r7,7l58,20r2,10xe" fillcolor="#9ac39c" stroked="f">
                <v:path arrowok="t" o:connecttype="custom" o:connectlocs="38100,19050;36830,11430;33655,6350;27305,1905;19050,0;12700,1905;6350,6350;1905,11430;0,19050;1905,27305;6350,31750;12700,36195;19050,38100;27305,36195;33655,31750;36830,27305;38100,19050;38100,19050;36830,25400;31750,31750;27305,34925;19050,36195;12700,34925;6350,31750;3175,25400;1905,19050;3175,12700;6350,6350;12700,1905;19050,1905;27305,1905;31750,6350;36830,12700;38100,19050" o:connectangles="0,0,0,0,0,0,0,0,0,0,0,0,0,0,0,0,0,0,0,0,0,0,0,0,0,0,0,0,0,0,0,0,0,0"/>
                <o:lock v:ext="edit" verticies="t"/>
              </v:shape>
              <v:shape id="Freeform 2292" o:spid="_x0000_s3316" style="position:absolute;left:3740;top:4483;width:362;height:381;visibility:visible;mso-wrap-style:square;v-text-anchor:top" coordsize="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rvMMA&#10;AADdAAAADwAAAGRycy9kb3ducmV2LnhtbERPy4rCMBTdD/gP4QruxtQuRDtGGQTxtShWFy4vzZ22&#10;Y3NTmrTWvzeLgVkeznu1GUwtempdZVnBbBqBIM6trrhQcLvuPhcgnEfWWFsmBS9ysFmPPlaYaPvk&#10;C/WZL0QIYZeggtL7JpHS5SUZdFPbEAfux7YGfYBtIXWLzxBuahlH0VwarDg0lNjQtqT8kXVGQfM4&#10;33+rY5ymx2x/mnd9+ko7qdRkPHx/gfA0+H/xn/ugFcTxMuwPb8IT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lrvMMAAADdAAAADwAAAAAAAAAAAAAAAACYAgAAZHJzL2Rv&#10;d25yZXYueG1sUEsFBgAAAAAEAAQA9QAAAIgDAAAAAA==&#10;" path="m57,30l55,18,50,10,40,3,27,,17,3,7,10,2,18,,30,2,43r5,7l17,57r10,3l40,57,50,50r5,-7l57,30xm55,30r,10l47,50r-7,5l27,57,17,55,10,50,2,40,,30,2,20,10,10,17,5,27,3,40,5r7,5l55,20r,10xe" fillcolor="#9dc59f" stroked="f">
                <v:path arrowok="t" o:connecttype="custom" o:connectlocs="36195,19050;34925,11430;31750,6350;25400,1905;17145,0;10795,1905;4445,6350;1270,11430;0,19050;1270,27305;4445,31750;10795,36195;17145,38100;25400,36195;31750,31750;34925,27305;36195,19050;34925,19050;34925,25400;29845,31750;25400,34925;17145,36195;10795,34925;6350,31750;1270,25400;0,19050;1270,12700;6350,6350;10795,3175;17145,1905;25400,3175;29845,6350;34925,12700;34925,19050" o:connectangles="0,0,0,0,0,0,0,0,0,0,0,0,0,0,0,0,0,0,0,0,0,0,0,0,0,0,0,0,0,0,0,0,0,0"/>
                <o:lock v:ext="edit" verticies="t"/>
              </v:shape>
              <v:shape id="Freeform 2293" o:spid="_x0000_s3317" style="position:absolute;left:3740;top:4502;width:362;height:343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QIG8QA&#10;AADdAAAADwAAAGRycy9kb3ducmV2LnhtbESPT2vCQBTE70K/w/IKvZmNwT81dRURhF6rEXp8Zl+T&#10;1OzbNLsm6bd3BcHjMDO/YVabwdSio9ZVlhVMohgEcW51xYWC7Lgfv4NwHlljbZkU/JODzfpltMJU&#10;256/qDv4QgQIuxQVlN43qZQuL8mgi2xDHLwf2xr0QbaF1C32AW5qmcTxXBqsOCyU2NCupPxyuBoF&#10;OKMpL/5O1774rpLzcImz7jdT6u112H6A8DT4Z/jR/tQKkmQ5gfub8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0CBvEAAAA3QAAAA8AAAAAAAAAAAAAAAAAmAIAAGRycy9k&#10;b3ducmV2LnhtbFBLBQYAAAAABAAEAPUAAACJAwAAAAA=&#10;" path="m57,27l55,17,47,7,40,,27,,17,,7,7,2,17,,27,2,37,7,47r10,5l27,54,40,52r7,-5l55,37,57,27xm55,27l52,37,47,47r-7,5l27,54,17,52,10,47,2,37,2,27,2,17,10,7,17,2,27,,40,2r7,5l52,17r3,10xe" fillcolor="#9fc5a0" stroked="f">
                <v:path arrowok="t" o:connecttype="custom" o:connectlocs="36195,17145;34925,10795;29845,4445;25400,0;17145,0;10795,0;4445,4445;1270,10795;0,17145;1270,23495;4445,29845;10795,33020;17145,34290;25400,33020;29845,29845;34925,23495;36195,17145;34925,17145;33020,23495;29845,29845;25400,33020;17145,34290;10795,33020;6350,29845;1270,23495;1270,17145;1270,10795;6350,4445;10795,1270;17145,0;25400,1270;29845,4445;33020,10795;34925,17145" o:connectangles="0,0,0,0,0,0,0,0,0,0,0,0,0,0,0,0,0,0,0,0,0,0,0,0,0,0,0,0,0,0,0,0,0,0"/>
                <o:lock v:ext="edit" verticies="t"/>
              </v:shape>
              <v:shape id="Freeform 2294" o:spid="_x0000_s3318" style="position:absolute;left:3740;top:4502;width:349;height:343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Lg78UA&#10;AADdAAAADwAAAGRycy9kb3ducmV2LnhtbESP3WoCMRSE7wu+QzhC72rWhZa6GkULooVC8e/+uDlu&#10;Fjcn2yS627dvCoVeDjPzDTNb9LYRd/KhdqxgPMpAEJdO11wpOB7WT68gQkTW2DgmBd8UYDEfPMyw&#10;0K7jHd33sRIJwqFABSbGtpAylIYshpFriZN3cd5iTNJXUnvsEtw2Ms+yF2mx5rRgsKU3Q+V1f7MK&#10;3rvT5/PZYHPcHD68+ZrE1Zi0Uo/DfjkFEamP/+G/9lYryPNJDr9v0hO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uDvxQAAAN0AAAAPAAAAAAAAAAAAAAAAAJgCAABkcnMv&#10;ZG93bnJldi54bWxQSwUGAAAAAAQABAD1AAAAigMAAAAA&#10;" path="m55,27r,-10l47,7,40,2,27,,17,2,10,7,2,17,,27,2,37r8,10l17,52r10,2l40,52r7,-5l55,37r,-10xm55,27l52,37r-5,8l37,52r-10,l17,52,10,45,5,37,2,27,5,17r5,-7l17,2,27,,37,2r10,8l52,17r3,10xe" fillcolor="#a1c7a3" stroked="f">
                <v:path arrowok="t" o:connecttype="custom" o:connectlocs="34925,17145;34925,10795;29845,4445;25400,1270;17145,0;10795,1270;6350,4445;1270,10795;0,17145;1270,23495;6350,29845;10795,33020;17145,34290;25400,33020;29845,29845;34925,23495;34925,17145;34925,17145;33020,23495;29845,28575;23495,33020;17145,33020;10795,33020;6350,28575;3175,23495;1270,17145;3175,10795;6350,6350;10795,1270;17145,0;23495,1270;29845,6350;33020,10795;34925,17145" o:connectangles="0,0,0,0,0,0,0,0,0,0,0,0,0,0,0,0,0,0,0,0,0,0,0,0,0,0,0,0,0,0,0,0,0,0"/>
                <o:lock v:ext="edit" verticies="t"/>
              </v:shape>
              <v:shape id="Freeform 2295" o:spid="_x0000_s3319" style="position:absolute;left:3752;top:4502;width:337;height:343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SU8QA&#10;AADdAAAADwAAAGRycy9kb3ducmV2LnhtbESPwWrDMBBE74X+g9hCbrUchxbbtRJCIRBya2pIjou1&#10;sU2tlSOpjvP3VaHQ4zAzb5hqM5tBTOR8b1nBMklBEDdW99wqqD93zzkIH5A1DpZJwZ08bNaPDxWW&#10;2t74g6ZjaEWEsC9RQRfCWErpm44M+sSOxNG7WGcwROlaqR3eItwMMkvTV2mw57jQ4UjvHTVfx2+j&#10;YBpDXi/T++pcaGZ3eNFXPhVKLZ7m7RuIQHP4D/+191pBlhUr+H0Tn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LUlPEAAAA3QAAAA8AAAAAAAAAAAAAAAAAmAIAAGRycy9k&#10;b3ducmV2LnhtbFBLBQYAAAAABAAEAPUAAACJAwAAAAA=&#10;" path="m53,27l50,17,45,7,38,2,25,,15,2,8,7,,17,,27,,37,8,47r7,5l25,54,38,52r7,-5l50,37,53,27xm53,27l50,37r-5,8l35,49,25,52,15,49,8,45,3,37,,27,3,17,8,10,15,5,25,2,35,5r10,5l50,17r3,10xe" fillcolor="#a3c8a5" stroked="f">
                <v:path arrowok="t" o:connecttype="custom" o:connectlocs="33655,17145;31750,10795;28575,4445;24130,1270;15875,0;9525,1270;5080,4445;0,10795;0,17145;0,23495;5080,29845;9525,33020;15875,34290;24130,33020;28575,29845;31750,23495;33655,17145;33655,17145;31750,23495;28575,28575;22225,31115;15875,33020;9525,31115;5080,28575;1905,23495;0,17145;1905,10795;5080,6350;9525,3175;15875,1270;22225,3175;28575,6350;31750,10795;33655,17145" o:connectangles="0,0,0,0,0,0,0,0,0,0,0,0,0,0,0,0,0,0,0,0,0,0,0,0,0,0,0,0,0,0,0,0,0,0"/>
                <o:lock v:ext="edit" verticies="t"/>
              </v:shape>
              <v:shape id="Freeform 2296" o:spid="_x0000_s3320" style="position:absolute;left:3752;top:4502;width:337;height:330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IvsYA&#10;AADdAAAADwAAAGRycy9kb3ducmV2LnhtbESPzWrDMBCE74W8g9hALiGRY0riuFFCKAm0p+anD7BY&#10;W9vUWhlJjZw+fVUo9DjMzDfMZjeYTtzI+daygsU8A0FcWd1yreD9epwVIHxA1thZJgV38rDbjh42&#10;WGob+Uy3S6hFgrAvUUETQl9K6auGDPq57YmT92GdwZCkq6V2GBPcdDLPsqU02HJaaLCn54aqz8uX&#10;UbCU3hWxWx2+p2+nKRfr6F59VGoyHvZPIAIN4T/8137RCvJ8/Qi/b9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JIvsYAAADdAAAADwAAAAAAAAAAAAAAAACYAgAAZHJz&#10;L2Rvd25yZXYueG1sUEsFBgAAAAAEAAQA9QAAAIsDAAAAAA==&#10;" path="m53,27l50,17,45,10,35,2,25,,15,2,8,10,3,17,,27,3,37r5,8l15,52r10,l35,52,45,45r5,-8l53,27xm50,27r,10l43,45r-8,4l25,52,18,49,8,45,3,37,3,27,3,17,8,10,18,5,25,2,35,5r8,5l50,17r,10xe" fillcolor="#a6caa8" stroked="f">
                <v:path arrowok="t" o:connecttype="custom" o:connectlocs="33655,17145;31750,10795;28575,6350;22225,1270;15875,0;9525,1270;5080,6350;1905,10795;0,17145;1905,23495;5080,28575;9525,33020;15875,33020;22225,33020;28575,28575;31750,23495;33655,17145;31750,17145;31750,23495;27305,28575;22225,31115;15875,33020;11430,31115;5080,28575;1905,23495;1905,17145;1905,10795;5080,6350;11430,3175;15875,1270;22225,3175;27305,6350;31750,10795;31750,17145" o:connectangles="0,0,0,0,0,0,0,0,0,0,0,0,0,0,0,0,0,0,0,0,0,0,0,0,0,0,0,0,0,0,0,0,0,0"/>
                <o:lock v:ext="edit" verticies="t"/>
              </v:shape>
              <v:shape id="Freeform 2297" o:spid="_x0000_s3321" style="position:absolute;left:3752;top:4514;width:337;height:318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1ijcYA&#10;AADdAAAADwAAAGRycy9kb3ducmV2LnhtbESPQWvCQBSE74X+h+UJvZS6adSi0VVKS4sXBW0PHh/Z&#10;t0kw+zbNbjT++64geBxm5htmseptLU7U+sqxgtdhAoI4d7riQsHvz9fLFIQPyBprx6TgQh5Wy8eH&#10;BWbanXlHp30oRISwz1BBGUKTSenzkiz6oWuIo2dcazFE2RZSt3iOcFvLNEnepMWK40KJDX2UlB/3&#10;nVUw6uzEmOfPv3xsvjfWUBcOtFXqadC/z0EE6sM9fGuvtYI0nU3g+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1ijcYAAADdAAAADwAAAAAAAAAAAAAAAACYAgAAZHJz&#10;L2Rvd25yZXYueG1sUEsFBgAAAAAEAAQA9QAAAIsDAAAAAA==&#10;" path="m53,25l50,15,45,8,35,3,25,,15,3,8,8,3,15,,25,3,35r5,8l15,47r10,3l35,47,45,43r5,-8l53,25xm50,25l48,35r-5,8l35,47,25,50,18,47,10,43,5,35,3,25,5,15,10,8,18,3,25,,35,3r8,5l48,15r2,10xe" fillcolor="#a8cbaa" stroked="f">
                <v:path arrowok="t" o:connecttype="custom" o:connectlocs="33655,15875;31750,9525;28575,5080;22225,1905;15875,0;9525,1905;5080,5080;1905,9525;0,15875;1905,22225;5080,27305;9525,29845;15875,31750;22225,29845;28575,27305;31750,22225;33655,15875;31750,15875;30480,22225;27305,27305;22225,29845;15875,31750;11430,29845;6350,27305;3175,22225;1905,15875;3175,9525;6350,5080;11430,1905;15875,0;22225,1905;27305,5080;30480,9525;31750,15875" o:connectangles="0,0,0,0,0,0,0,0,0,0,0,0,0,0,0,0,0,0,0,0,0,0,0,0,0,0,0,0,0,0,0,0,0,0"/>
                <o:lock v:ext="edit" verticies="t"/>
              </v:shape>
              <v:shape id="Freeform 2298" o:spid="_x0000_s3322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nT8QA&#10;AADdAAAADwAAAGRycy9kb3ducmV2LnhtbESPQYvCMBSE78L+h/AWvMia2oNoNcqy4uJBBat7fzTP&#10;tti8lCSr9d8bQfA4zMw3zHzZmUZcyfnasoLRMAFBXFhdc6ngdFx/TUD4gKyxsUwK7uRhufjozTHT&#10;9sYHuuahFBHCPkMFVQhtJqUvKjLoh7Yljt7ZOoMhSldK7fAW4aaRaZKMpcGa40KFLf1UVFzyf6Og&#10;Oxg65X/ud7vzLa3Ok32zSgdK9T+77xmIQF14h1/tjVaQptMx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0J0/EAAAA3QAAAA8AAAAAAAAAAAAAAAAAmAIAAGRycy9k&#10;b3ducmV2LnhtbFBLBQYAAAAABAAEAPUAAACJAwAAAAA=&#10;" path="m47,25r,-10l40,8,32,3,22,,15,3,5,8,,15,,25,,35r5,8l15,47r7,3l32,47r8,-4l47,35r,-10xm47,25l45,35r-5,8l32,47r-10,l15,47,7,43,2,35,,25,2,15,7,8,15,3r7,l32,3r8,5l45,15r2,10xe" fillcolor="#abccac" stroked="f">
                <v:path arrowok="t" o:connecttype="custom" o:connectlocs="29845,15875;29845,9525;25400,5080;20320,1905;13970,0;9525,1905;3175,5080;0,9525;0,15875;0,22225;3175,27305;9525,29845;13970,31750;20320,29845;25400,27305;29845,22225;29845,15875;29845,15875;28575,22225;25400,27305;20320,29845;13970,29845;9525,29845;4445,27305;1270,22225;0,15875;1270,9525;4445,5080;9525,1905;13970,1905;20320,1905;25400,5080;28575,9525;29845,15875" o:connectangles="0,0,0,0,0,0,0,0,0,0,0,0,0,0,0,0,0,0,0,0,0,0,0,0,0,0,0,0,0,0,0,0,0,0"/>
                <o:lock v:ext="edit" verticies="t"/>
              </v:shape>
              <v:shape id="Freeform 2299" o:spid="_x0000_s3323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qPccA&#10;AADdAAAADwAAAGRycy9kb3ducmV2LnhtbESPQWvCQBSE74X+h+UVehHdGLS1qatIUVAohagXb4/s&#10;a5KafRuyaxL/vSsIPQ4z8w0zX/amEi01rrSsYDyKQBBnVpecKzgeNsMZCOeRNVaWScGVHCwXz09z&#10;TLTtOKV273MRIOwSVFB4XydSuqwgg25ka+Lg/drGoA+yyaVusAtwU8k4it6kwZLDQoE1fRWUnfcX&#10;o+CSynYwmKSrw9/3Ov3xbjeV3Ump15d+9QnCU+//w4/2ViuI4493uL8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7Kj3HAAAA3QAAAA8AAAAAAAAAAAAAAAAAmAIAAGRy&#10;cy9kb3ducmV2LnhtbFBLBQYAAAAABAAEAPUAAACMAwAAAAA=&#10;" path="m47,25l45,15,40,8,32,3,22,,15,3,7,8,2,15,,25,2,35r5,8l15,47r7,3l32,47r8,-4l45,35,47,25xm45,25r,8l40,40r-8,5l22,47,15,45,7,40,2,33,,25,2,15,7,10,15,5,22,3,32,5r8,5l45,15r,10xe" fillcolor="#adcdae" stroked="f">
                <v:path arrowok="t" o:connecttype="custom" o:connectlocs="29845,15875;28575,9525;25400,5080;20320,1905;13970,0;9525,1905;4445,5080;1270,9525;0,15875;1270,22225;4445,27305;9525,29845;13970,31750;20320,29845;25400,27305;28575,22225;29845,15875;28575,15875;28575,20955;25400,25400;20320,28575;13970,29845;9525,28575;4445,25400;1270,20955;0,15875;1270,9525;4445,6350;9525,3175;13970,1905;20320,3175;25400,6350;28575,9525;28575,15875" o:connectangles="0,0,0,0,0,0,0,0,0,0,0,0,0,0,0,0,0,0,0,0,0,0,0,0,0,0,0,0,0,0,0,0,0,0"/>
                <o:lock v:ext="edit" verticies="t"/>
              </v:shape>
              <v:shape id="Freeform 2300" o:spid="_x0000_s3324" style="position:absolute;left:3771;top:4533;width:299;height:280;visibility:visible;mso-wrap-style:square;v-text-anchor:top" coordsize="4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50cEA&#10;AADdAAAADwAAAGRycy9kb3ducmV2LnhtbERPTYvCMBC9C/6HMII3Te1BtBpFBVH24Gr1oLehGdti&#10;MylN1O6/N4cFj4/3PV+2phIvalxpWcFoGIEgzqwuOVdwOW8HExDOI2usLJOCP3KwXHQ7c0y0ffOJ&#10;XqnPRQhhl6CCwvs6kdJlBRl0Q1sTB+5uG4M+wCaXusF3CDeVjKNoLA2WHBoKrGlTUPZIn0bBZM27&#10;o7390mF8TUePn8s9tUepVL/XrmYgPLX+K/5377WCOJ6GueFNeAJy8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pedHBAAAA3QAAAA8AAAAAAAAAAAAAAAAAmAIAAGRycy9kb3du&#10;cmV2LnhtbFBLBQYAAAAABAAEAPUAAACGAwAAAAA=&#10;" path="m47,22l45,12,40,5,32,,22,,15,,7,5,2,12,,22,2,32r5,8l15,44r7,l32,44r8,-4l45,32,47,22xm45,22r-3,8l40,37r-8,5l22,44,15,42,7,37,2,30r,-8l2,15,7,7,15,2,22,,32,2r8,5l42,15r3,7xe" fillcolor="#afcfb1" stroked="f">
                <v:path arrowok="t" o:connecttype="custom" o:connectlocs="29845,13970;28575,7620;25400,3175;20320,0;13970,0;9525,0;4445,3175;1270,7620;0,13970;1270,20320;4445,25400;9525,27940;13970,27940;20320,27940;25400,25400;28575,20320;29845,13970;28575,13970;26670,19050;25400,23495;20320,26670;13970,27940;9525,26670;4445,23495;1270,19050;1270,13970;1270,9525;4445,4445;9525,1270;13970,0;20320,1270;25400,4445;26670,9525;28575,13970" o:connectangles="0,0,0,0,0,0,0,0,0,0,0,0,0,0,0,0,0,0,0,0,0,0,0,0,0,0,0,0,0,0,0,0,0,0"/>
                <o:lock v:ext="edit" verticies="t"/>
              </v:shape>
              <v:shape id="Freeform 2301" o:spid="_x0000_s3325" style="position:absolute;left:3771;top:4533;width:286;height:280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Pg2sUA&#10;AADdAAAADwAAAGRycy9kb3ducmV2LnhtbESPQWvCQBSE74L/YXlCb7ox0Fajq4hQsLRgY8XzI/vc&#10;RLNvQ3Zr0n/fFQoeh5n5hlmue1uLG7W+cqxgOklAEBdOV2wUHL/fxjMQPiBrrB2Tgl/ysF4NB0vM&#10;tOs4p9shGBEh7DNUUIbQZFL6oiSLfuIa4uidXWsxRNkaqVvsItzWMk2SF2mx4rhQYkPbkorr4ccq&#10;2IXzzOw3p/z184s74/P3j8vxWamnUb9ZgAjUh0f4v73TCtJ0Pof7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+DaxQAAAN0AAAAPAAAAAAAAAAAAAAAAAJgCAABkcnMv&#10;ZG93bnJldi54bWxQSwUGAAAAAAQABAD1AAAAigMAAAAA&#10;" path="m45,22r,-10l40,7,32,2,22,,15,2,7,7,2,12,,22r2,8l7,37r8,5l22,44,32,42r8,-5l45,30r,-8xm45,22r-3,8l37,37r-5,5l22,42r-7,l7,37,5,30,2,22,5,15,7,7,15,2r7,l32,2r5,5l42,15r3,7xe" fillcolor="#b1cfb3" stroked="f">
                <v:path arrowok="t" o:connecttype="custom" o:connectlocs="28575,13970;28575,7620;25400,4445;20320,1270;13970,0;9525,1270;4445,4445;1270,7620;0,13970;1270,19050;4445,23495;9525,26670;13970,27940;20320,26670;25400,23495;28575,19050;28575,13970;28575,13970;26670,19050;23495,23495;20320,26670;13970,26670;9525,26670;4445,23495;3175,19050;1270,13970;3175,9525;4445,4445;9525,1270;13970,1270;20320,1270;23495,4445;26670,9525;28575,13970" o:connectangles="0,0,0,0,0,0,0,0,0,0,0,0,0,0,0,0,0,0,0,0,0,0,0,0,0,0,0,0,0,0,0,0,0,0"/>
                <o:lock v:ext="edit" verticies="t"/>
              </v:shape>
              <v:shape id="Freeform 2302" o:spid="_x0000_s3326" style="position:absolute;left:3784;top:4533;width:273;height:280;visibility:visible;mso-wrap-style:square;v-text-anchor:top" coordsize="4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fSMQA&#10;AADdAAAADwAAAGRycy9kb3ducmV2LnhtbERPTWvCQBC9F/oflin0ppumwZbUNYhUUfBg0l56G7Jj&#10;kiY7G7JbE/+9exB6fLzvZTaZTlxocI1lBS/zCARxaXXDlYLvr+3sHYTzyBo7y6TgSg6y1ePDElNt&#10;R87pUvhKhBB2KSqove9TKV1Zk0E3tz1x4M52MOgDHCqpBxxDuOlkHEULabDh0FBjT5uayrb4MwpO&#10;n2d9fEu2Sd/m1BV+cWh/dz9KPT9N6w8Qnib/L76791pB/BqF/eFNe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x30jEAAAA3QAAAA8AAAAAAAAAAAAAAAAAmAIAAGRycy9k&#10;b3ducmV2LnhtbFBLBQYAAAAABAAEAPUAAACJAwAAAAA=&#10;" path="m43,22l40,15,38,7,30,2,20,,13,2,5,7,,15r,7l,30r5,7l13,42r7,2l30,42r8,-5l40,30r3,-8xm40,22r,8l35,37r-5,3l20,42,13,40,8,37,3,30,,22,3,15,8,7,13,5,20,2,30,5r5,2l40,15r,7xe" fillcolor="#b4d1b5" stroked="f">
                <v:path arrowok="t" o:connecttype="custom" o:connectlocs="27305,13970;25400,9525;24130,4445;19050,1270;12700,0;8255,1270;3175,4445;0,9525;0,13970;0,19050;3175,23495;8255,26670;12700,27940;19050,26670;24130,23495;25400,19050;27305,13970;25400,13970;25400,19050;22225,23495;19050,25400;12700,26670;8255,25400;5080,23495;1905,19050;0,13970;1905,9525;5080,4445;8255,3175;12700,1270;19050,3175;22225,4445;25400,9525;25400,13970" o:connectangles="0,0,0,0,0,0,0,0,0,0,0,0,0,0,0,0,0,0,0,0,0,0,0,0,0,0,0,0,0,0,0,0,0,0"/>
                <o:lock v:ext="edit" verticies="t"/>
              </v:shape>
              <v:shape id="Freeform 2303" o:spid="_x0000_s3327" style="position:absolute;left:3784;top:4546;width:273;height:254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8L98cA&#10;AADdAAAADwAAAGRycy9kb3ducmV2LnhtbESPQWvCQBSE74L/YXmF3sxGJSLRVYq0WAq1auvB2yP7&#10;TILZt2F3q2l/fVcQehxm5htmvuxMIy7kfG1ZwTBJQRAXVtdcKvj6fBlMQfiArLGxTAp+yMNy0e/N&#10;Mdf2yju67EMpIoR9jgqqENpcSl9UZNAntiWO3sk6gyFKV0rt8BrhppGjNJ1IgzXHhQpbWlVUnPff&#10;RsFz+37aZsz0tsnW8vAbjh/n3VGpx4fuaQYiUBf+w/f2q1YwGqdDuL2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vC/fHAAAA3QAAAA8AAAAAAAAAAAAAAAAAmAIAAGRy&#10;cy9kb3ducmV2LnhtbFBLBQYAAAAABAAEAPUAAACMAwAAAAA=&#10;" path="m43,20l40,13,35,5,30,,20,,13,,5,5,3,13,,20r3,8l5,35r8,5l20,40r10,l35,35r5,-7l43,20xm40,20r,8l35,33r-7,5l20,40,13,38,8,33,3,28r,-8l3,13,8,5,13,3,20,r8,3l35,5r5,8l40,20xe" fillcolor="#b6d2b7" stroked="f">
                <v:path arrowok="t" o:connecttype="custom" o:connectlocs="27305,12700;25400,8255;22225,3175;19050,0;12700,0;8255,0;3175,3175;1905,8255;0,12700;1905,17780;3175,22225;8255,25400;12700,25400;19050,25400;22225,22225;25400,17780;27305,12700;25400,12700;25400,17780;22225,20955;17780,24130;12700,25400;8255,24130;5080,20955;1905,17780;1905,12700;1905,8255;5080,3175;8255,1905;12700,0;17780,1905;22225,3175;25400,8255;25400,12700" o:connectangles="0,0,0,0,0,0,0,0,0,0,0,0,0,0,0,0,0,0,0,0,0,0,0,0,0,0,0,0,0,0,0,0,0,0"/>
                <o:lock v:ext="edit" verticies="t"/>
              </v:shape>
              <v:shape id="Freeform 2304" o:spid="_x0000_s3328" style="position:absolute;left:3784;top:4546;width:254;height:254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ut8cA&#10;AADdAAAADwAAAGRycy9kb3ducmV2LnhtbESPQWvCQBSE70L/w/IKvUjdNILY1FVKS9FCLia99PbI&#10;viYhu29DdtXor3cLgsdhZr5hVpvRGnGkwbeOFbzMEhDEldMt1wp+yq/nJQgfkDUax6TgTB4264fJ&#10;CjPtTrynYxFqESHsM1TQhNBnUvqqIYt+5nri6P25wWKIcqilHvAU4dbINEkW0mLLcaHBnj4aqrri&#10;YBVMi8O8upT57+fr5TvvzHZZdiZX6ulxfH8DEWgM9/CtvdMK0nmSwv+b+AT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oLrfHAAAA3QAAAA8AAAAAAAAAAAAAAAAAmAIAAGRy&#10;cy9kb3ducmV2LnhtbFBLBQYAAAAABAAEAPUAAACMAwAAAAA=&#10;" path="m40,20r,-7l35,5,30,3,20,,13,3,8,5,3,13,,20r3,8l8,35r5,3l20,40,30,38r5,-3l40,28r,-8xm40,20r-2,8l35,33r-7,5l20,38r-7,l8,33,5,28,3,20,5,13,8,8,13,3,20,r8,3l35,8r3,5l40,20xe" fillcolor="#b8d3ba" stroked="f">
                <v:path arrowok="t" o:connecttype="custom" o:connectlocs="25400,12700;25400,8255;22225,3175;19050,1905;12700,0;8255,1905;5080,3175;1905,8255;0,12700;1905,17780;5080,22225;8255,24130;12700,25400;19050,24130;22225,22225;25400,17780;25400,12700;25400,12700;24130,17780;22225,20955;17780,24130;12700,24130;8255,24130;5080,20955;3175,17780;1905,12700;3175,8255;5080,5080;8255,1905;12700,0;17780,1905;22225,5080;24130,8255;25400,12700" o:connectangles="0,0,0,0,0,0,0,0,0,0,0,0,0,0,0,0,0,0,0,0,0,0,0,0,0,0,0,0,0,0,0,0,0,0"/>
                <o:lock v:ext="edit" verticies="t"/>
              </v:shape>
              <v:shape id="Freeform 2305" o:spid="_x0000_s3329" style="position:absolute;left:3803;top:4546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ybcUA&#10;AADdAAAADwAAAGRycy9kb3ducmV2LnhtbESPT4vCMBTE7wt+h/AEb2uq1SLVKLKwugf34B88P5pn&#10;W2xeShPb+u03grDHYWZ+w6w2valES40rLSuYjCMQxJnVJecKLufvzwUI55E1VpZJwZMcbNaDjxWm&#10;2nZ8pPbkcxEg7FJUUHhfp1K6rCCDbmxr4uDdbGPQB9nkUjfYBbip5DSKEmmw5LBQYE1fBWX308Mo&#10;SLpk8fs42LlMrru4qvdmPmuvSo2G/XYJwlPv/8Pv9o9WMI2jGF5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bJtxQAAAN0AAAAPAAAAAAAAAAAAAAAAAJgCAABkcnMv&#10;ZG93bnJldi54bWxQSwUGAAAAAAQABAD1AAAAigMAAAAA&#10;" path="m37,20r,-7l32,5,25,3,17,,10,3,5,5,,13r,7l,28r5,5l10,38r7,2l25,38r7,-5l37,28r,-8xm37,20r-2,8l30,33r-5,5l17,38r-5,l5,33,2,28,,20,2,13,5,8,12,3r5,l25,3r5,5l35,13r2,7xe" fillcolor="#bad4bc" stroked="f">
                <v:path arrowok="t" o:connecttype="custom" o:connectlocs="23495,12700;23495,8255;20320,3175;15875,1905;10795,0;6350,1905;3175,3175;0,8255;0,12700;0,17780;3175,20955;6350,24130;10795,25400;15875,24130;20320,20955;23495,17780;23495,12700;23495,12700;22225,17780;19050,20955;15875,24130;10795,24130;7620,24130;3175,20955;1270,17780;0,12700;1270,8255;3175,5080;7620,1905;10795,1905;15875,1905;19050,5080;22225,8255;23495,12700" o:connectangles="0,0,0,0,0,0,0,0,0,0,0,0,0,0,0,0,0,0,0,0,0,0,0,0,0,0,0,0,0,0,0,0,0,0"/>
                <o:lock v:ext="edit" verticies="t"/>
              </v:shape>
              <v:shape id="Freeform 2306" o:spid="_x0000_s3330" style="position:absolute;left:3803;top:4546;width:235;height:241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uuMMA&#10;AADdAAAADwAAAGRycy9kb3ducmV2LnhtbESPS4sCMRCE78L+h9AL3jRZX+holEUQPAk+QI/NpJ0J&#10;O+kMk+w4++83guCxqKqvqNWmc5VoqQnWs4avoQJBnHtjudBwOe8GcxAhIhusPJOGPwqwWX/0VpgZ&#10;/+AjtadYiAThkKGGMsY6kzLkJTkMQ18TJ+/uG4cxyaaQpsFHgrtKjpSaSYeW00KJNW1Lyn9Ov05D&#10;tb8djMWZtYvdVLbtdauOZLXuf3bfSxCRuvgOv9p7o2E0VhN4vk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fuuMMAAADdAAAADwAAAAAAAAAAAAAAAACYAgAAZHJzL2Rv&#10;d25yZXYueG1sUEsFBgAAAAAEAAQA9QAAAIgDAAAAAA==&#10;" path="m37,20l35,13,32,8,25,3,17,,10,3,5,8,,13r,7l,28r5,5l10,38r7,l25,38r7,-5l35,28r2,-8xm35,20r,8l30,33r-5,2l17,38,12,35,7,33,2,28r,-8l2,13,7,8,12,5,17,3r8,2l30,8r5,5l35,20xe" fillcolor="#bcd5be" stroked="f">
                <v:path arrowok="t" o:connecttype="custom" o:connectlocs="23495,12700;22225,8255;20320,5080;15875,1905;10795,0;6350,1905;3175,5080;0,8255;0,12700;0,17780;3175,20955;6350,24130;10795,24130;15875,24130;20320,20955;22225,17780;23495,12700;22225,12700;22225,17780;19050,20955;15875,22225;10795,24130;7620,22225;4445,20955;1270,17780;1270,12700;1270,8255;4445,5080;7620,3175;10795,1905;15875,3175;19050,5080;22225,8255;22225,12700" o:connectangles="0,0,0,0,0,0,0,0,0,0,0,0,0,0,0,0,0,0,0,0,0,0,0,0,0,0,0,0,0,0,0,0,0,0"/>
                <o:lock v:ext="edit" verticies="t"/>
              </v:shape>
              <v:shape id="Freeform 2307" o:spid="_x0000_s3331" style="position:absolute;left:3803;top:4565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6d8YA&#10;AADdAAAADwAAAGRycy9kb3ducmV2LnhtbESPQWvCQBSE70L/w/IKvemmihKiq4RS0YoItR48PrLP&#10;JDT7NuyumvbXu4LgcZiZb5jZojONuJDztWUF74MEBHFhdc2lgsPPsp+C8AFZY2OZFPyRh8X8pTfD&#10;TNsrf9NlH0oRIewzVFCF0GZS+qIig35gW+LonawzGKJ0pdQOrxFuGjlMkok0WHNcqLClj4qK3/3Z&#10;KBiH4r9b7/J0tU0/j2Xebr52DpV6e+3yKYhAXXiGH+21VjAcJW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E6d8YAAADdAAAADwAAAAAAAAAAAAAAAACYAgAAZHJz&#10;L2Rvd25yZXYueG1sUEsFBgAAAAAEAAQA9QAAAIsDAAAAAA==&#10;" path="m37,17l35,10,30,5,25,,17,,12,,5,5,2,10,,17r2,8l5,30r7,5l17,35r8,l30,30r5,-5l37,17xm35,17r-3,8l30,30r-5,2l17,35,12,32,7,30,2,25r,-8l2,10,7,5,12,2,17,r8,2l30,5r2,5l35,17xe" fillcolor="#bed6c0" stroked="f">
                <v:path arrowok="t" o:connecttype="custom" o:connectlocs="23495,10795;22225,6350;19050,3175;15875,0;10795,0;7620,0;3175,3175;1270,6350;0,10795;1270,15875;3175,19050;7620,22225;10795,22225;15875,22225;19050,19050;22225,15875;23495,10795;22225,10795;20320,15875;19050,19050;15875,20320;10795,22225;7620,20320;4445,19050;1270,15875;1270,10795;1270,6350;4445,3175;7620,1270;10795,0;15875,1270;19050,3175;20320,6350;22225,10795" o:connectangles="0,0,0,0,0,0,0,0,0,0,0,0,0,0,0,0,0,0,0,0,0,0,0,0,0,0,0,0,0,0,0,0,0,0"/>
                <o:lock v:ext="edit" verticies="t"/>
              </v:shape>
              <v:shape id="Freeform 2308" o:spid="_x0000_s3332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oSsUA&#10;AADdAAAADwAAAGRycy9kb3ducmV2LnhtbESP0WoCMRRE3wv+Q7iFvkjNqmBlNYqIolShVP2Ay+Z2&#10;s5jcLEmq6983hUIfh5k5w8yXnbPiRiE2nhUMBwUI4srrhmsFl/P2dQoiJmSN1jMpeFCE5aL3NMdS&#10;+zt/0u2UapEhHEtUYFJqSyljZchhHPiWOHtfPjhMWYZa6oD3DHdWjopiIh02nBcMtrQ2VF1P304B&#10;b94f1m1M/wPP+8PuGLbTt6tV6uW5W81AJOrSf/ivvdcKRuNiAr9v8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+hKxQAAAN0AAAAPAAAAAAAAAAAAAAAAAJgCAABkcnMv&#10;ZG93bnJldi54bWxQSwUGAAAAAAQABAD1AAAAigMAAAAA&#10;" path="m33,17r,-7l28,5,23,2,15,,10,2,5,5,,10r,7l,25r5,5l10,32r5,3l23,32r5,-2l33,25r,-8xm33,17r-3,5l28,27r-5,5l15,32r-5,l5,27,3,22,,17,3,12,5,7,10,2r5,l23,2r5,5l30,12r3,5xe" fillcolor="#c1d8c3" stroked="f">
                <v:path arrowok="t" o:connecttype="custom" o:connectlocs="20955,10795;20955,6350;17780,3175;14605,1270;9525,0;6350,1270;3175,3175;0,6350;0,10795;0,15875;3175,19050;6350,20320;9525,22225;14605,20320;17780,19050;20955,15875;20955,10795;20955,10795;19050,13970;17780,17145;14605,20320;9525,20320;6350,20320;3175,17145;1905,13970;0,10795;1905,7620;3175,4445;6350,1270;9525,1270;14605,1270;17780,4445;19050,7620;20955,10795" o:connectangles="0,0,0,0,0,0,0,0,0,0,0,0,0,0,0,0,0,0,0,0,0,0,0,0,0,0,0,0,0,0,0,0,0,0"/>
                <o:lock v:ext="edit" verticies="t"/>
              </v:shape>
              <v:shape id="Freeform 2309" o:spid="_x0000_s3333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YaMQA&#10;AADdAAAADwAAAGRycy9kb3ducmV2LnhtbESPQYvCMBSE78L+h/CEvWmqgkq3qYioeFnEVvD6tnm2&#10;xealNFnt/vuNIHgcZuYbJln1phF36lxtWcFkHIEgLqyuuVRwznejJQjnkTU2lknBHzlYpR+DBGNt&#10;H3yie+ZLESDsYlRQed/GUrqiIoNubFvi4F1tZ9AH2ZVSd/gIcNPIaRTNpcGaw0KFLW0qKm7Zr1Gw&#10;yfBoL9u5/8nl93532Da9Pk+U+hz26y8Qnnr/Dr/aB61gOosW8HwTn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WmGjEAAAA3QAAAA8AAAAAAAAAAAAAAAAAmAIAAGRycy9k&#10;b3ducmV2LnhtbFBLBQYAAAAABAAEAPUAAACJAwAAAAA=&#10;" path="m33,17l30,10,28,5,23,2,15,,10,2,5,5,,10r,7l,25r5,5l10,32r5,3l23,32r5,-2l30,25r3,-8xm30,17r,5l28,27r-5,5l15,32r-5,l5,27,3,22,,17,3,12,5,7,10,2r5,l23,2r5,5l30,12r,5xe" fillcolor="#c3d9c5" stroked="f">
                <v:path arrowok="t" o:connecttype="custom" o:connectlocs="20955,10795;19050,6350;17780,3175;14605,1270;9525,0;6350,1270;3175,3175;0,6350;0,10795;0,15875;3175,19050;6350,20320;9525,22225;14605,20320;17780,19050;19050,15875;20955,10795;19050,10795;19050,13970;17780,17145;14605,20320;9525,20320;6350,20320;3175,17145;1905,13970;0,10795;1905,7620;3175,4445;6350,1270;9525,1270;14605,1270;17780,4445;19050,7620;19050,10795" o:connectangles="0,0,0,0,0,0,0,0,0,0,0,0,0,0,0,0,0,0,0,0,0,0,0,0,0,0,0,0,0,0,0,0,0,0"/>
                <o:lock v:ext="edit" verticies="t"/>
              </v:shape>
              <v:shape id="Freeform 2310" o:spid="_x0000_s3334" style="position:absolute;left:3816;top:4578;width:209;height:190;visibility:visible;mso-wrap-style:square;v-text-anchor:top" coordsize="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C9cMA&#10;AADdAAAADwAAAGRycy9kb3ducmV2LnhtbERPy2rCQBTdC/2H4Ra6ETPRgLQxo4itWndtLF1fMjcP&#10;nLkTMlNN/76zKLg8nHexGa0RVxp851jBPElBEFdOd9wo+DrvZ88gfEDWaByTgl/ysFk/TArMtbvx&#10;J13L0IgYwj5HBW0IfS6lr1qy6BPXE0eudoPFEOHQSD3gLYZbIxdpupQWO44NLfa0a6m6lD9WweHj&#10;O6O3fpodTy/H+vQ6mmY5N0o9PY7bFYhAY7iL/93vWsEiS+Pc+CY+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uC9cMAAADdAAAADwAAAAAAAAAAAAAAAACYAgAAZHJzL2Rv&#10;d25yZXYueG1sUEsFBgAAAAAEAAQA9QAAAIgDAAAAAA==&#10;" path="m33,15l30,10,28,5,23,,15,,10,,5,5,3,10,,15r3,5l5,25r5,5l15,30r8,l28,25r2,-5l33,15xm30,15r,5l25,25r-2,3l15,30,10,28,5,25,3,20r,-5l3,10,5,5,10,3,15,r8,3l25,5r5,5l30,15xe" fillcolor="#c6dac7" stroked="f">
                <v:path arrowok="t" o:connecttype="custom" o:connectlocs="20955,9525;19050,6350;17780,3175;14605,0;9525,0;6350,0;3175,3175;1905,6350;0,9525;1905,12700;3175,15875;6350,19050;9525,19050;14605,19050;17780,15875;19050,12700;20955,9525;19050,9525;19050,12700;15875,15875;14605,17780;9525,19050;6350,17780;3175,15875;1905,12700;1905,9525;1905,6350;3175,3175;6350,1905;9525,0;14605,1905;15875,3175;19050,6350;19050,9525" o:connectangles="0,0,0,0,0,0,0,0,0,0,0,0,0,0,0,0,0,0,0,0,0,0,0,0,0,0,0,0,0,0,0,0,0,0"/>
                <o:lock v:ext="edit" verticies="t"/>
              </v:shape>
              <v:shape id="Freeform 2311" o:spid="_x0000_s3335" style="position:absolute;left:3816;top:4578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iLMsUA&#10;AADdAAAADwAAAGRycy9kb3ducmV2LnhtbESPzWrDMBCE74W8g9hAb41cF0zjRAkhuFAKJdTJAyzW&#10;xja1VsJS/PP2VSGQ4zAz3zDb/WQ6MVDvW8sKXlcJCOLK6pZrBZfzx8s7CB+QNXaWScFMHva7xdMW&#10;c21H/qGhDLWIEPY5KmhCcLmUvmrIoF9ZRxy9q+0Nhij7Wuoexwg3nUyTJJMGW44LDTo6NlT9ljej&#10;AIfTVddn932YK1cU5SkrbPul1PNyOmxABJrCI3xvf2oF6Vuyhv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IsyxQAAAN0AAAAPAAAAAAAAAAAAAAAAAJgCAABkcnMv&#10;ZG93bnJldi54bWxQSwUGAAAAAAQABAD1AAAAigMAAAAA&#10;" path="m30,15r,-5l28,5,23,,15,,10,,5,5,3,10,,15r3,5l5,25r5,5l15,30r8,l28,25r2,-5l30,15xm30,15r-2,5l25,25r-5,3l15,28r-5,l8,25,3,20r,-5l3,10,8,5,10,3r5,l20,3r5,2l28,10r2,5xe" fillcolor="#c8dbc9" stroked="f">
                <v:path arrowok="t" o:connecttype="custom" o:connectlocs="19050,9525;19050,6350;17780,3175;14605,0;9525,0;6350,0;3175,3175;1905,6350;0,9525;1905,12700;3175,15875;6350,19050;9525,19050;14605,19050;17780,15875;19050,12700;19050,9525;19050,9525;17780,12700;15875,15875;12700,17780;9525,17780;6350,17780;5080,15875;1905,12700;1905,9525;1905,6350;5080,3175;6350,1905;9525,1905;12700,1905;15875,3175;17780,6350;19050,9525" o:connectangles="0,0,0,0,0,0,0,0,0,0,0,0,0,0,0,0,0,0,0,0,0,0,0,0,0,0,0,0,0,0,0,0,0,0"/>
                <o:lock v:ext="edit" verticies="t"/>
              </v:shape>
              <v:shape id="Freeform 2312" o:spid="_x0000_s3336" style="position:absolute;left:3835;top:4578;width:171;height:190;visibility:visible;mso-wrap-style:square;v-text-anchor:top" coordsize="2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rXcEA&#10;AADdAAAADwAAAGRycy9kb3ducmV2LnhtbERPz2vCMBS+D/wfwhO8zbTqRKtRZGywm9gWz4/m2RSb&#10;l9JE2/33y0HY8eP7vT+OthVP6n3jWEE6T0AQV043XCsoi+/3DQgfkDW2jknBL3k4HiZve8y0G/hC&#10;zzzUIoawz1CBCaHLpPSVIYt+7jriyN1cbzFE2NdS9zjEcNvKRZKspcWGY4PBjj4NVff8YRVgWaw+&#10;ysGa9Pq1bfT5kW9uRa7UbDqediACjeFf/HL/aAWLZRr3xzfxCc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B613BAAAA3QAAAA8AAAAAAAAAAAAAAAAAmAIAAGRycy9kb3du&#10;cmV2LnhtbFBLBQYAAAAABAAEAPUAAACGAwAAAAA=&#10;" path="m27,15r,-5l22,5,20,3,12,,7,3,2,5,,10r,5l,20r2,5l7,28r5,2l20,28r2,-3l27,20r,-5xm25,15r,5l22,25r-5,3l12,28r-5,l5,25,2,20,,15,2,10,5,5,7,3r5,l17,3r5,2l25,10r,5xe" fillcolor="#cbddcc" stroked="f">
                <v:path arrowok="t" o:connecttype="custom" o:connectlocs="17145,9525;17145,6350;13970,3175;12700,1905;7620,0;4445,1905;1270,3175;0,6350;0,9525;0,12700;1270,15875;4445,17780;7620,19050;12700,17780;13970,15875;17145,12700;17145,9525;15875,9525;15875,12700;13970,15875;10795,17780;7620,17780;4445,17780;3175,15875;1270,12700;0,9525;1270,6350;3175,3175;4445,1905;7620,1905;10795,1905;13970,3175;15875,6350;15875,9525" o:connectangles="0,0,0,0,0,0,0,0,0,0,0,0,0,0,0,0,0,0,0,0,0,0,0,0,0,0,0,0,0,0,0,0,0,0"/>
                <o:lock v:ext="edit" verticies="t"/>
              </v:shape>
              <v:shape id="Freeform 2313" o:spid="_x0000_s3337" style="position:absolute;left:3835;top:4597;width:171;height:159;visibility:visible;mso-wrap-style:square;v-text-anchor:top" coordsize="2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mMcQA&#10;AADdAAAADwAAAGRycy9kb3ducmV2LnhtbESPQWsCMRSE74L/ITyhN82uQmlXo0ihxUsp2hY8PpLn&#10;ZnHzsiTp7vrvm4LQ4zAz3zCb3eha0VOIjWcF5aIAQay9abhW8PX5On8CEROywdYzKbhRhN12Otlg&#10;ZfzAR+pPqRYZwrFCBTalrpIyaksO48J3xNm7+OAwZRlqaQIOGe5auSyKR+mw4bxgsaMXS/p6+nEK&#10;og/2zZb9Nz+/6/GsP+qLuw1KPczG/RpEojH9h+/tg1GwXJUl/L3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LJjHEAAAA3QAAAA8AAAAAAAAAAAAAAAAAmAIAAGRycy9k&#10;b3ducmV2LnhtbFBLBQYAAAAABAAEAPUAAACJAwAAAAA=&#10;" path="m27,12l25,7,22,2,17,,12,,7,,5,2,,7r,5l,17r5,5l7,25r5,l17,25r5,-3l25,17r2,-5xm25,12r,5l22,20r-5,2l12,25,10,22,5,20,2,17r,-5l2,7,5,5,10,2,12,r5,2l22,5r3,2l25,12xe" fillcolor="#cddece" stroked="f">
                <v:path arrowok="t" o:connecttype="custom" o:connectlocs="17145,7620;15875,4445;13970,1270;10795,0;7620,0;4445,0;3175,1270;0,4445;0,7620;0,10795;3175,13970;4445,15875;7620,15875;10795,15875;13970,13970;15875,10795;17145,7620;15875,7620;15875,10795;13970,12700;10795,13970;7620,15875;6350,13970;3175,12700;1270,10795;1270,7620;1270,4445;3175,3175;6350,1270;7620,0;10795,1270;13970,3175;15875,4445;15875,7620" o:connectangles="0,0,0,0,0,0,0,0,0,0,0,0,0,0,0,0,0,0,0,0,0,0,0,0,0,0,0,0,0,0,0,0,0,0"/>
                <o:lock v:ext="edit" verticies="t"/>
              </v:shape>
              <v:shape id="Freeform 2314" o:spid="_x0000_s3338" style="position:absolute;left:3835;top:4597;width:159;height:159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NBscA&#10;AADdAAAADwAAAGRycy9kb3ducmV2LnhtbESPQWvCQBSE70L/w/IEL6KbpKWU6CqiFnoogqnYHh/Z&#10;ZxK7+zZkt5r+e1co9DjMzDfMfNlbIy7U+caxgnSagCAunW64UnD4eJ28gPABWaNxTAp+ycNy8TCY&#10;Y67dlfd0KUIlIoR9jgrqENpcSl/WZNFPXUscvZPrLIYou0rqDq8Rbo3MkuRZWmw4LtTY0rqm8rv4&#10;sQo+zdGkoSBzkLv3r6f19jxOdxulRsN+NQMRqA//4b/2m1aQPaYZ3N/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ZjQbHAAAA3QAAAA8AAAAAAAAAAAAAAAAAmAIAAGRy&#10;cy9kb3ducmV2LnhtbFBLBQYAAAAABAAEAPUAAACMAwAAAAA=&#10;" path="m25,12r,-5l22,2,17,,12,,7,,5,2,2,7,,12r2,5l5,22r2,3l12,25r5,l22,22r3,-5l25,12xm25,12r,5l22,20r-5,2l12,22r-2,l5,20,2,17r,-5l2,7,5,5,10,2,12,r5,2l22,5r3,2l25,12xe" fillcolor="#d0e0d1" stroked="f">
                <v:path arrowok="t" o:connecttype="custom" o:connectlocs="15875,7620;15875,4445;13970,1270;10795,0;7620,0;4445,0;3175,1270;1270,4445;0,7620;1270,10795;3175,13970;4445,15875;7620,15875;10795,15875;13970,13970;15875,10795;15875,7620;15875,7620;15875,10795;13970,12700;10795,13970;7620,13970;6350,13970;3175,12700;1270,10795;1270,7620;1270,4445;3175,3175;6350,1270;7620,0;10795,1270;13970,3175;15875,4445;15875,7620" o:connectangles="0,0,0,0,0,0,0,0,0,0,0,0,0,0,0,0,0,0,0,0,0,0,0,0,0,0,0,0,0,0,0,0,0,0"/>
                <o:lock v:ext="edit" verticies="t"/>
              </v:shape>
              <v:shape id="Freeform 2315" o:spid="_x0000_s3339" style="position:absolute;left:3848;top:4597;width:146;height:159;visibility:visible;mso-wrap-style:square;v-text-anchor:top" coordsize="2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/pB8cA&#10;AADdAAAADwAAAGRycy9kb3ducmV2LnhtbESPT2vCQBTE7wW/w/KE3uomihJSVylCsB4qNP13fWRf&#10;k5Ds25jdxvjt3YLgcZiZ3zDr7WhaMVDvassK4lkEgriwuuZSwedH9pSAcB5ZY2uZFFzIwXYzeVhj&#10;qu2Z32nIfSkChF2KCirvu1RKV1Rk0M1sRxy8X9sb9EH2pdQ9ngPctHIeRStpsOawUGFHu4qKJv8z&#10;CnY/+1M+JG9feZ19N26ZHeLmeFDqcTq+PIPwNPp7+NZ+1Qrmi3gB/2/CE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P6QfHAAAA3QAAAA8AAAAAAAAAAAAAAAAAmAIAAGRy&#10;cy9kb3ducmV2LnhtbFBLBQYAAAAABAAEAPUAAACMAwAAAAA=&#10;" path="m23,12r,-5l20,5,15,2,10,,8,2,3,5,,7r,5l,17r3,3l8,22r2,3l15,22r5,-2l23,17r,-5xm23,12r-3,5l18,20r-3,2l10,22r-2,l3,20r,-3l,12,3,7,3,5,8,2r2,l15,2r3,3l20,7r3,5xe" fillcolor="#d2e1d3" stroked="f">
                <v:path arrowok="t" o:connecttype="custom" o:connectlocs="14605,7620;14605,4445;12700,3175;9525,1270;6350,0;5080,1270;1905,3175;0,4445;0,7620;0,10795;1905,12700;5080,13970;6350,15875;9525,13970;12700,12700;14605,10795;14605,7620;14605,7620;12700,10795;11430,12700;9525,13970;6350,13970;5080,13970;1905,12700;1905,10795;0,7620;1905,4445;1905,3175;5080,1270;6350,1270;9525,1270;11430,3175;12700,4445;14605,7620" o:connectangles="0,0,0,0,0,0,0,0,0,0,0,0,0,0,0,0,0,0,0,0,0,0,0,0,0,0,0,0,0,0,0,0,0,0"/>
                <o:lock v:ext="edit" verticies="t"/>
              </v:shape>
              <v:shape id="Freeform 2316" o:spid="_x0000_s3340" style="position:absolute;left:3848;top:4597;width:146;height:140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pvfcUA&#10;AADdAAAADwAAAGRycy9kb3ducmV2LnhtbESP3YrCMBSE74V9h3AWvNNUV9faNUoRBH/Yi6oPcGiO&#10;bdnmpDRZrW9vBMHLYWa+YRarztTiSq2rLCsYDSMQxLnVFRcKzqfNIAbhPLLG2jIpuJOD1fKjt8BE&#10;2xtndD36QgQIuwQVlN43iZQuL8mgG9qGOHgX2xr0QbaF1C3eAtzUchxF39JgxWGhxIbWJeV/x3+j&#10;IN3tp7/xId5WepbFc8qKyWydKtX/7NIfEJ46/w6/2lutYPw1msDz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m99xQAAAN0AAAAPAAAAAAAAAAAAAAAAAJgCAABkcnMv&#10;ZG93bnJldi54bWxQSwUGAAAAAAQABAD1AAAAigMAAAAA&#10;" path="m23,12r,-5l20,5,15,2,10,,8,2,3,5,,7r,5l,17r3,3l8,22r2,l15,22r5,-2l23,17r,-5xm20,12r,3l18,20r-3,2l10,22r-2,l5,20,3,15r,-3l3,7,5,5,8,2r2,l15,2r3,3l20,7r,5xe" fillcolor="#d5e3d5" stroked="f">
                <v:path arrowok="t" o:connecttype="custom" o:connectlocs="14605,7620;14605,4445;12700,3175;9525,1270;6350,0;5080,1270;1905,3175;0,4445;0,7620;0,10795;1905,12700;5080,13970;6350,13970;9525,13970;12700,12700;14605,10795;14605,7620;12700,7620;12700,9525;11430,12700;9525,13970;6350,13970;5080,13970;3175,12700;1905,9525;1905,7620;1905,4445;3175,3175;5080,1270;6350,1270;9525,1270;11430,3175;12700,4445;12700,7620" o:connectangles="0,0,0,0,0,0,0,0,0,0,0,0,0,0,0,0,0,0,0,0,0,0,0,0,0,0,0,0,0,0,0,0,0,0"/>
                <o:lock v:ext="edit" verticies="t"/>
              </v:shape>
              <v:shape id="Freeform 2317" o:spid="_x0000_s3341" style="position:absolute;left:3848;top:4610;width:146;height:127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4msUA&#10;AADdAAAADwAAAGRycy9kb3ducmV2LnhtbESP3WoCMRSE7wu+QziCdzWr0lJWo4ggSMHCqtTbw+bs&#10;D25OliRdV5/eCEIvh5n5hlmsetOIjpyvLSuYjBMQxLnVNZcKTsft+xcIH5A1NpZJwY08rJaDtwWm&#10;2l45o+4QShEh7FNUUIXQplL6vCKDfmxb4ugV1hkMUbpSaofXCDeNnCbJpzRYc1yosKVNRfnl8GcU&#10;5F12252zo77/Zu7UJj/F/v5dKDUa9us5iEB9+A+/2jutYDqbfMD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niaxQAAAN0AAAAPAAAAAAAAAAAAAAAAAJgCAABkcnMv&#10;ZG93bnJldi54bWxQSwUGAAAAAAQABAD1AAAAigMAAAAA&#10;" path="m23,10l20,5,18,3,15,,10,,8,,3,3r,2l,10r3,5l3,18r5,2l10,20r5,l18,18r2,-3l23,10xm20,10r,3l18,18r-3,l10,20,8,18r-3,l3,13r,-3l3,8,5,3r3,l10,r5,3l18,3r2,5l20,10xe" fillcolor="#d8e4d8" stroked="f">
                <v:path arrowok="t" o:connecttype="custom" o:connectlocs="14605,6350;12700,3175;11430,1905;9525,0;6350,0;5080,0;1905,1905;1905,3175;0,6350;1905,9525;1905,11430;5080,12700;6350,12700;9525,12700;11430,11430;12700,9525;14605,6350;12700,6350;12700,8255;11430,11430;9525,11430;6350,12700;5080,11430;3175,11430;1905,8255;1905,6350;1905,5080;3175,1905;5080,1905;6350,0;9525,1905;11430,1905;12700,5080;12700,6350" o:connectangles="0,0,0,0,0,0,0,0,0,0,0,0,0,0,0,0,0,0,0,0,0,0,0,0,0,0,0,0,0,0,0,0,0,0"/>
                <o:lock v:ext="edit" verticies="t"/>
              </v:shape>
              <v:shape id="Freeform 2318" o:spid="_x0000_s3342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7BcMA&#10;AADdAAAADwAAAGRycy9kb3ducmV2LnhtbESPQYvCMBSE7wv+h/AEb2uqYpFqFNEVPAlbBa/P5tkU&#10;m5faZLX+e7OwsMdhZr5hFqvO1uJBra8cKxgNExDEhdMVlwpOx93nDIQPyBprx6TgRR5Wy97HAjPt&#10;nvxNjzyUIkLYZ6jAhNBkUvrCkEU/dA1x9K6utRiibEupW3xGuK3lOElSabHiuGCwoY2h4pb/WAXy&#10;MFtv7/kl/SJ/PRxNcp6+7qzUoN+t5yACdeE//NfeawXjySiF3zfx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L7BcMAAADdAAAADwAAAAAAAAAAAAAAAACYAgAAZHJzL2Rv&#10;d25yZXYueG1sUEsFBgAAAAAEAAQA9QAAAIgDAAAAAA==&#10;" path="m17,10r,-5l15,3,12,,7,,5,,2,3,,5r,5l,13r2,5l5,20r2,l12,20r3,-2l17,13r,-3xm17,10r-2,5l7,18,2,15,,10,2,5,7,3r8,2l17,10xe" fillcolor="#dbe6db" stroked="f">
                <v:path arrowok="t" o:connecttype="custom" o:connectlocs="10795,6350;10795,3175;9525,1905;7620,0;4445,0;3175,0;1270,1905;0,3175;0,6350;0,8255;1270,11430;3175,12700;4445,12700;7620,12700;9525,11430;10795,8255;10795,6350;10795,6350;9525,9525;4445,11430;1270,9525;0,6350;1270,3175;4445,1905;9525,3175;10795,6350" o:connectangles="0,0,0,0,0,0,0,0,0,0,0,0,0,0,0,0,0,0,0,0,0,0,0,0,0,0"/>
                <o:lock v:ext="edit" verticies="t"/>
              </v:shape>
              <v:shape id="Freeform 2319" o:spid="_x0000_s3343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M/sQA&#10;AADdAAAADwAAAGRycy9kb3ducmV2LnhtbESPzYoCMRCE78K+Q+iFvciaUUFlNIooguDB3wfonfT8&#10;4KQTJtGZfXsjLOyxqKqvqMWqM7V4UuMrywqGgwQEcWZ1xYWC23X3PQPhA7LG2jIp+CUPq+VHb4Gp&#10;ti2f6XkJhYgQ9ikqKENwqZQ+K8mgH1hHHL3cNgZDlE0hdYNthJtajpJkIg1WHBdKdLQpKbtfHkbB&#10;+KBdmz1+1tuN619P+5Af8ZYr9fXZrecgAnXhP/zX3msFo/FwCu838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LTP7EAAAA3QAAAA8AAAAAAAAAAAAAAAAAmAIAAGRycy9k&#10;b3ducmV2LnhtbFBLBQYAAAAABAAEAPUAAACJAwAAAAA=&#10;" path="m17,10r,-2l15,3r-3,l7,,5,3,2,3,,8r,2l,13r2,5l5,18r2,2l12,18r3,l17,13r,-3xm15,10r,5l7,18,2,15,,10,2,5,7,3r8,2l15,10xe" fillcolor="#dde8dd" stroked="f">
                <v:path arrowok="t" o:connecttype="custom" o:connectlocs="10795,6350;10795,5080;9525,1905;7620,1905;4445,0;3175,1905;1270,1905;0,5080;0,6350;0,8255;1270,11430;3175,11430;4445,12700;7620,11430;9525,11430;10795,8255;10795,6350;9525,6350;9525,9525;4445,11430;1270,9525;0,6350;1270,3175;4445,1905;9525,3175;9525,6350" o:connectangles="0,0,0,0,0,0,0,0,0,0,0,0,0,0,0,0,0,0,0,0,0,0,0,0,0,0"/>
                <o:lock v:ext="edit" verticies="t"/>
              </v:shape>
              <v:shape id="Freeform 2320" o:spid="_x0000_s3344" style="position:absolute;left:3867;top:4629;width:108;height:9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Rs7MUA&#10;AADdAAAADwAAAGRycy9kb3ducmV2LnhtbERPTWvCQBC9C/6HZQpepNkYbdqmriItFi8NNO3B45Cd&#10;JsHsbMiuMf777kHw+Hjf6+1oWjFQ7xrLChZRDIK4tLrhSsHvz/7xBYTzyBpby6TgSg62m+lkjZm2&#10;F/6mofCVCCHsMlRQe99lUrqyJoMush1x4P5sb9AH2FdS93gJ4aaVSRyn0mDDoaHGjt5rKk/F2Sj4&#10;pPnxtI+r/Lh6Lj/SL5O/Pq1ypWYP4+4NhKfR38U390ErSJaLMDe8C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GzsxQAAAN0AAAAPAAAAAAAAAAAAAAAAAJgCAABkcnMv&#10;ZG93bnJldi54bWxQSwUGAAAAAAQABAD1AAAAigMAAAAA&#10;" path="m17,7l15,2,7,,2,2,,7r2,5l7,15r8,-3l17,7xm15,7r-3,5l7,15,2,12,2,7,2,2,7,r5,2l15,7xe" fillcolor="#e1eae1" stroked="f">
                <v:path arrowok="t" o:connecttype="custom" o:connectlocs="10795,4445;9525,1270;4445,0;1270,1270;0,4445;1270,7620;4445,9525;9525,7620;10795,4445;9525,4445;7620,7620;4445,9525;1270,7620;1270,4445;1270,1270;4445,0;7620,1270;9525,4445" o:connectangles="0,0,0,0,0,0,0,0,0,0,0,0,0,0,0,0,0,0"/>
                <o:lock v:ext="edit" verticies="t"/>
              </v:shape>
              <v:shape id="Freeform 2321" o:spid="_x0000_s3345" style="position:absolute;left:3867;top:4629;width:95;height:9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+T8cA&#10;AADdAAAADwAAAGRycy9kb3ducmV2LnhtbESPQWvCQBSE7wX/w/KEXqRuktKi0VXEtuChUGK9eHtk&#10;n0kw+zbdXTX+e1cQehxm5htmvuxNK87kfGNZQTpOQBCXVjdcKdj9fr1MQPiArLG1TAqu5GG5GDzN&#10;Mdf2wgWdt6ESEcI+RwV1CF0upS9rMujHtiOO3sE6gyFKV0nt8BLhppVZkrxLgw3HhRo7WtdUHrcn&#10;o8BPil3y/fe2H60+f47Fae3S7MMp9TzsVzMQgfrwH360N1pB9ppO4f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x/k/HAAAA3QAAAA8AAAAAAAAAAAAAAAAAmAIAAGRy&#10;cy9kb3ducmV2LnhtbFBLBQYAAAAABAAEAPUAAACMAwAAAAA=&#10;" path="m15,7r,-5l7,,2,2,,7r2,5l7,15r8,-3l15,7xm15,7r-3,5l7,12r-2,l2,7,5,2r2,l12,2r3,5xe" fillcolor="#e3ebe3" stroked="f">
                <v:path arrowok="t" o:connecttype="custom" o:connectlocs="9525,4445;9525,1270;4445,0;1270,1270;0,4445;1270,7620;4445,9525;9525,7620;9525,4445;9525,4445;7620,7620;4445,7620;3175,7620;1270,4445;3175,1270;4445,1270;7620,1270;9525,4445" o:connectangles="0,0,0,0,0,0,0,0,0,0,0,0,0,0,0,0,0,0"/>
                <o:lock v:ext="edit" verticies="t"/>
              </v:shape>
              <v:shape id="Freeform 2322" o:spid="_x0000_s3346" style="position:absolute;left:3879;top:4629;width:83;height:95;visibility:visible;mso-wrap-style:square;v-text-anchor:top" coordsize="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XDcYA&#10;AADdAAAADwAAAGRycy9kb3ducmV2LnhtbERPy0rDQBTdC/2H4Ra6KXbSCD5iJqUtlepCwfjo9jJz&#10;TUIzd0JmbKJf7ywKLg/nna9G24oT9b5xrGC5SEAQa2carhS8vz1c3oLwAdlg65gU/JCHVTG5yDEz&#10;buBXOpWhEjGEfYYK6hC6TEqva7LoF64jjtyX6y2GCPtKmh6HGG5bmSbJtbTYcGyosaNtTfpYflsF&#10;d92n1je7/WEzf34ampffj/3u0Co1m47rexCBxvAvPrsfjYL0Ko3745v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fXDcYAAADdAAAADwAAAAAAAAAAAAAAAACYAgAAZHJz&#10;L2Rvd25yZXYueG1sUEsFBgAAAAAEAAQA9QAAAIsDAAAAAA==&#10;" path="m13,7l10,2,5,,,2,,7r,5l5,15r5,-3l13,7xm10,7r,3l5,12,3,10,,7,3,5,5,2r5,3l10,7xe" fillcolor="#e7eee7" stroked="f">
                <v:path arrowok="t" o:connecttype="custom" o:connectlocs="8255,4445;6350,1270;3175,0;0,1270;0,4445;0,7620;3175,9525;6350,7620;8255,4445;6350,4445;6350,6350;3175,7620;1905,6350;0,4445;1905,3175;3175,1270;6350,3175;6350,4445" o:connectangles="0,0,0,0,0,0,0,0,0,0,0,0,0,0,0,0,0,0"/>
                <o:lock v:ext="edit" verticies="t"/>
              </v:shape>
              <v:shape id="Freeform 2323" o:spid="_x0000_s3347" style="position:absolute;left:3879;top:4641;width:83;height:64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jbsYA&#10;AADdAAAADwAAAGRycy9kb3ducmV2LnhtbESPzWrDMBCE74W+g9hCb41spxjHiRJCS5rQS8jffbE2&#10;lqm1ci0lcd8+KhR6HGbmG2a2GGwrrtT7xrGCdJSAIK6cbrhWcDysXgoQPiBrbB2Tgh/ysJg/Psyw&#10;1O7GO7ruQy0ihH2JCkwIXSmlrwxZ9CPXEUfv7HqLIcq+lrrHW4TbVmZJkkuLDccFgx29Gaq+9her&#10;YP3+OhkXxccqz3Kz/f5cn5b+kir1/DQspyACDeE//NfeaAXZOEvh9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wjbsYAAADdAAAADwAAAAAAAAAAAAAAAACYAgAAZHJz&#10;L2Rvd25yZXYueG1sUEsFBgAAAAAEAAQA9QAAAIsDAAAAAA==&#10;" path="m13,5l10,,5,,3,,,5r3,5l5,10r5,l13,5xm10,5r,3l5,10,3,8,3,5,3,3,5,r5,3l10,5xe" fillcolor="#e9f0ea" stroked="f">
                <v:path arrowok="t" o:connecttype="custom" o:connectlocs="8255,3175;6350,0;3175,0;1905,0;0,3175;1905,6350;3175,6350;6350,6350;8255,3175;6350,3175;6350,5080;3175,6350;1905,5080;1905,3175;1905,1905;3175,0;6350,1905;6350,3175" o:connectangles="0,0,0,0,0,0,0,0,0,0,0,0,0,0,0,0,0,0"/>
                <o:lock v:ext="edit" verticies="t"/>
              </v:shape>
              <v:shape id="Freeform 2324" o:spid="_x0000_s3348" style="position:absolute;left:3879;top:4641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Vv8MA&#10;AADdAAAADwAAAGRycy9kb3ducmV2LnhtbESPUWsCMRCE3wX/Q1ihb5rzRCtXo6ggFN+q/oAlWe9O&#10;L5sjiee1v94UCn0cZuebndWmt43oyIfasYLpJANBrJ2puVRwOR/GSxAhIhtsHJOCbwqwWQ8HKyyM&#10;e/IXdadYigThUKCCKsa2kDLoiiyGiWuJk3d13mJM0pfSeHwmuG1knmULabHm1FBhS/uK9P30sOkN&#10;nM+721VPtd/p93b3c1zyYaHU26jffoCI1Mf/47/0p1GQz/IcftckB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xVv8MAAADdAAAADwAAAAAAAAAAAAAAAACYAgAAZHJzL2Rv&#10;d25yZXYueG1sUEsFBgAAAAAEAAQA9QAAAIgDAAAAAA==&#10;" path="m10,5r,-2l5,,3,3,,5,3,8r2,2l10,8r,-3xm10,5l8,8,5,8,3,8,3,5,3,3,5,,8,3r2,2xe" fillcolor="#edf2ed" stroked="f">
                <v:path arrowok="t" o:connecttype="custom" o:connectlocs="6350,3175;6350,1905;3175,0;1905,1905;0,3175;1905,5080;3175,6350;6350,5080;6350,3175;6350,3175;5080,5080;3175,5080;1905,5080;1905,3175;1905,1905;3175,0;5080,1905;6350,3175" o:connectangles="0,0,0,0,0,0,0,0,0,0,0,0,0,0,0,0,0,0"/>
                <o:lock v:ext="edit" verticies="t"/>
              </v:shape>
              <v:shape id="Freeform 2325" o:spid="_x0000_s3349" style="position:absolute;left:3898;top:4641;width:45;height:64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s0S8YA&#10;AADdAAAADwAAAGRycy9kb3ducmV2LnhtbESPS2vCQBSF90L/w3AL3emkSRCbOkoplLbgxgfa5W3m&#10;mgQzd8LM1KT/3hEEl4fz+Djz5WBacSbnG8sKnicJCOLS6oYrBbvtx3gGwgdkja1lUvBPHpaLh9Ec&#10;C217XtN5EyoRR9gXqKAOoSuk9GVNBv3EdsTRO1pnMETpKqkd9nHctDJNkqk02HAk1NjRe03lafNn&#10;ImS1zvKk+dlPf409fH8e8vBSWqWeHoe3VxCBhnAP39pfWkGapRlc38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s0S8YAAADdAAAADwAAAAAAAAAAAAAAAACYAgAAZHJz&#10;L2Rvd25yZXYueG1sUEsFBgAAAAAEAAQA9QAAAIsDAAAAAA==&#10;" path="m7,5l7,3,2,,,3,,5,,8r2,2l7,8,7,5xm7,5l5,8,2,8,,5,2,3r3,l7,5xe" fillcolor="#eff4ef" stroked="f">
                <v:path arrowok="t" o:connecttype="custom" o:connectlocs="4445,3175;4445,1905;1270,0;0,1905;0,3175;0,5080;1270,6350;4445,5080;4445,3175;4445,3175;3175,5080;1270,5080;1270,5080;0,3175;1270,1905;1270,1905;3175,1905;4445,3175" o:connectangles="0,0,0,0,0,0,0,0,0,0,0,0,0,0,0,0,0,0"/>
                <o:lock v:ext="edit" verticies="t"/>
              </v:shape>
              <v:shape id="Freeform 2326" o:spid="_x0000_s3350" style="position:absolute;left:3898;top:4641;width:45;height:51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Bc8QA&#10;AADdAAAADwAAAGRycy9kb3ducmV2LnhtbESPT4vCMBTE7wt+h/AEb2tqXUSqUdwVwev65/5onmlt&#10;81KbWOt++s3CgsdhZn7DLNe9rUVHrS8dK5iMExDEudMlGwWn4+59DsIHZI21Y1LwJA/r1eBtiZl2&#10;D/6m7hCMiBD2GSooQmgyKX1ekEU/dg1x9C6utRiibI3ULT4i3NYyTZKZtFhyXCiwoa+C8upwtwrM&#10;z+zZ7xMz+bzW1W3XnDuuthelRsN+swARqA+v8H97rxWk0/QD/t7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sQXPEAAAA3QAAAA8AAAAAAAAAAAAAAAAAmAIAAGRycy9k&#10;b3ducmV2LnhtbFBLBQYAAAAABAAEAPUAAACJAwAAAAA=&#10;" path="m7,5l5,3,2,,,3,,5,,8r2,l5,8,7,5xm5,5r,3l2,8,2,5,2,3r3,l5,5xe" fillcolor="#f3f6f3" stroked="f">
                <v:path arrowok="t" o:connecttype="custom" o:connectlocs="4445,3175;3175,1905;1270,0;0,1905;0,3175;0,5080;1270,5080;3175,5080;4445,3175;3175,3175;3175,5080;1270,5080;1270,5080;1270,3175;1270,1905;1270,1905;3175,1905;3175,3175" o:connectangles="0,0,0,0,0,0,0,0,0,0,0,0,0,0,0,0,0,0"/>
                <o:lock v:ext="edit" verticies="t"/>
              </v:shape>
              <v:shape id="Freeform 2327" o:spid="_x0000_s3351" style="position:absolute;left:3898;top:4660;width:45;height:32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qe8QA&#10;AADdAAAADwAAAGRycy9kb3ducmV2LnhtbESPQWvCQBSE7wX/w/IEb3VjpEWiq2ghYI81otdH9rkJ&#10;Zt+G7NZEf31XEHocZuYbZrUZbCNu1PnasYLZNAFBXDpds1FwLPL3BQgfkDU2jknBnTxs1qO3FWba&#10;9fxDt0MwIkLYZ6igCqHNpPRlRRb91LXE0bu4zmKIsjNSd9hHuG1kmiSf0mLNcaHClr4qKq+HX6ug&#10;uJ53oT8XuZ77x/dpe+lNro1Sk/GwXYIINIT/8Ku91wrSefoBzz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rqnvEAAAA3QAAAA8AAAAAAAAAAAAAAAAAmAIAAGRycy9k&#10;b3ducmV2LnhtbFBLBQYAAAAABAAEAPUAAACJAwAAAAA=&#10;" path="m7,2l5,,2,,,2,2,5r3,l7,2xm5,2r,l2,5,2,2,2,,5,2xe" fillcolor="#f5f8f5" stroked="f">
                <v:path arrowok="t" o:connecttype="custom" o:connectlocs="4445,1270;3175,0;1270,0;1270,0;0,1270;1270,3175;1270,3175;3175,3175;4445,1270;3175,1270;3175,1270;1270,3175;1270,1270;1270,1270;1270,1270;1270,0;3175,1270;3175,1270" o:connectangles="0,0,0,0,0,0,0,0,0,0,0,0,0,0,0,0,0,0"/>
                <o:lock v:ext="edit" verticies="t"/>
              </v:shape>
              <v:shape id="Freeform 2328" o:spid="_x0000_s3352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ov8YA&#10;AADdAAAADwAAAGRycy9kb3ducmV2LnhtbESPQWvCQBSE7wX/w/IEL6KbppBIdBURBHvwoPbQ4zP7&#10;TILZt2F3G9N/7xaEHoeZ+YZZbQbTip6cbywreJ8nIIhLqxuuFHxd9rMFCB+QNbaWScEvedisR28r&#10;LLR98In6c6hEhLAvUEEdQldI6cuaDPq57Yijd7POYIjSVVI7fES4aWWaJJk02HBcqLGjXU3l/fxj&#10;FEw/b995t+2PF3No82nur0nWOKUm42G7BBFoCP/hV/ugFaQfaQZ/b+IT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Fov8YAAADdAAAADwAAAAAAAAAAAAAAAACYAgAAZHJz&#10;L2Rvd25yZXYueG1sUEsFBgAAAAAEAAQA9QAAAIsDAAAAAA==&#10;" path="m3,2l3,,,,,2,,5r3,l3,2xe" fillcolor="#f9fbf9" stroked="f">
                <v:path arrowok="t" o:connecttype="custom" o:connectlocs="1905,1270;1905,0;0,0;0,0;0,1270;0,3175;0,3175;1905,3175;1905,1270" o:connectangles="0,0,0,0,0,0,0,0,0"/>
              </v:shape>
              <v:shape id="Freeform 2329" o:spid="_x0000_s3353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gqsgA&#10;AADdAAAADwAAAGRycy9kb3ducmV2LnhtbESPT2sCMRTE7wW/Q3hCbzXr+qdlaxQrFCrUg7ZFvT2S&#10;183SzcuySXXtpzeFQo/DzPyGmS06V4sTtaHyrGA4yEAQa28qLhW8vz3fPYAIEdlg7ZkUXCjAYt67&#10;mWFh/Jm3dNrFUiQIhwIV2BibQsqgLTkMA98QJ+/Ttw5jkm0pTYvnBHe1zLNsKh1WnBYsNrSypL92&#10;306BHh83+aT+2Q9fnw5L+4F6PdlrpW773fIRRKQu/of/2i9GQT7K7+H3TXo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F6CqyAAAAN0AAAAPAAAAAAAAAAAAAAAAAJgCAABk&#10;cnMvZG93bnJldi54bWxQSwUGAAAAAAQABAD1AAAAjQMAAAAA&#10;" path="m3,2r,l,,,2,,5,3,2xe" fillcolor="#fbfcfc" stroked="f">
                <v:path arrowok="t" o:connecttype="custom" o:connectlocs="1905,1270;1905,1270;0,0;0,1270;0,1270;0,1270;0,3175;1905,1270;1905,1270" o:connectangles="0,0,0,0,0,0,0,0,0"/>
              </v:shape>
              <v:shape id="Freeform 2330" o:spid="_x0000_s3354" style="position:absolute;left:3911;top:4673;width:19;height:6;visibility:visible;mso-wrap-style:square;v-text-anchor:top" coordsize="3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HfMIA&#10;AADdAAAADwAAAGRycy9kb3ducmV2LnhtbERPy2qDQBTdF/IPww1014w1oQTrKBJICSWF5kHXF+dW&#10;ReeOcabR/H1nEcjycN5pPplOXGlwjWUFr4sIBHFpdcOVgvNp+7IG4Tyyxs4yKbiRgzybPaWYaDvy&#10;ga5HX4kQwi5BBbX3fSKlK2sy6Ba2Jw7crx0M+gCHSuoBxxBuOhlH0Zs02HBoqLGnTU1le/wzCn5W&#10;NNLt6+OzPU/7y6g331a2hVLP86l4B+Fp8g/x3b3TCuJlHOaGN+EJ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kd8wgAAAN0AAAAPAAAAAAAAAAAAAAAAAJgCAABkcnMvZG93&#10;bnJldi54bWxQSwUGAAAAAAQABAD1AAAAhwMAAAAA&#10;" path="m3,r,l,,3,xe" stroked="f">
                <v:path arrowok="t" o:connecttype="custom" o:connectlocs="1905,0;1905,0;0,0;0,0;0,0;0,0;0,0;1905,0;1905,0" o:connectangles="0,0,0,0,0,0,0,0,0"/>
              </v:shape>
              <v:shape id="Freeform 2331" o:spid="_x0000_s3355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hCMUA&#10;AADdAAAADwAAAGRycy9kb3ducmV2LnhtbESP0WoCMRRE3wv+Q7hC3zTrFsSuRrGlgl2EUusHXDbX&#10;zermZtmkmv69EYQ+DjNzhlmsom3FhXrfOFYwGWcgiCunG64VHH42oxkIH5A1to5JwR95WC0HTwss&#10;tLvyN132oRYJwr5ABSaErpDSV4Ys+rHriJN3dL3FkGRfS93jNcFtK/Msm0qLDacFgx29G6rO+1+r&#10;4HjS5eRtXW4/wlc0O7OJn+XUKPU8jOs5iEAx/Icf7a1WkL/kr3B/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6EIxQAAAN0AAAAPAAAAAAAAAAAAAAAAAJgCAABkcnMv&#10;ZG93bnJldi54bWxQSwUGAAAAAAQABAD1AAAAigMAAAAA&#10;" path="m155,124r-3,5l150,137r7,l167,139r2,3l172,144r,5l172,154r-5,5l162,162r-5,5l150,167r-13,2l127,172r-7,5l115,182r-13,l102,209r95,l286,209r,-27l276,182r-7,-5l261,172r-7,-3l241,167r-7,l227,162r-3,-3l219,154r,-5l219,144r3,-2l224,139r10,-2l241,137r-2,-8l234,124r32,-7l294,112r22,-10l336,94,366,74,386,57r,-5l381,47r-5,-2l368,42r,-12l388,30r-2,-8l381,17r-5,-5l368,10r,-5l368,,194,,23,r,5l23,10r-8,2l10,17,5,22,,30r23,l23,42r-8,3l8,47,5,52,3,57,25,74,55,94r18,8l95,112r27,5l155,124r2,l155,124xe" filled="f" strokecolor="#1f1a17" strokeweight=".1pt">
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</v:shape>
              <v:shape id="Freeform 2332" o:spid="_x0000_s3356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UocEA&#10;AADdAAAADwAAAGRycy9kb3ducmV2LnhtbERPz2vCMBS+D/wfwhN2m6ktjFmNooOBO84N5vHZPNtq&#10;8xKS2Nb/3hwGO358v1eb0XSiJx9aywrmswwEcWV1y7WCn++PlzcQISJr7CyTgjsF2KwnTysstR34&#10;i/pDrEUK4VCigiZGV0oZqoYMhpl1xIk7W28wJuhrqT0OKdx0Ms+yV2mw5dTQoKP3hqrr4WYUfF52&#10;Z9cWfORu8ds7c1rkftBKPU/H7RJEpDH+i//ce60gL4q0P71JT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NVKHBAAAA3QAAAA8AAAAAAAAAAAAAAAAAmAIAAGRycy9kb3du&#10;cmV2LnhtbFBLBQYAAAAABAAEAPUAAACGAwAAAAA=&#10;" path="m20,r,5l20,10r-7,2l8,17,5,22,,30r23,l23,42,13,45,8,47,5,52,3,55r,2l5,60,25,77,55,94r20,8l97,112r28,7l155,124r-5,5l147,137r10,l164,139r5,3l169,144r3,5l169,154r-2,5l162,162r-5,5l150,167r-13,2l127,172r-7,5l115,182r-13,l102,209r92,l286,209r,-27l274,182r-5,-5l261,172r-10,-3l239,167r-7,l227,162r-5,-3l219,154r-2,-5l219,144r,-2l224,139r8,-2l241,137r-2,-8l234,124r30,-5l291,112r23,-10l333,94,363,77,383,60r3,-3l386,55r-3,-3l381,47r-5,-2l366,42r,-12l388,30r-5,-8l381,17r-5,-5l368,10r,-5l368,,194,,20,e" filled="f" strokecolor="#1f1a17" strokeweight=".1pt">
                <v:path arrowok="t" o:connecttype="custom" o:connectlocs="12700,3175;8255,7620;3175,13970;14605,19050;8255,28575;3175,33020;1905,34925;1905,36195;3175,38100;15875,48895;47625,64770;79375,75565;95250,81915;99695,86995;107315,90170;109220,94615;106045,100965;99695,106045;86995,107315;76200,112395;64770,115570;123190,132715;181610,132715;173990,115570;165735,109220;151765,106045;144145,102870;139065,97790;139065,91440;142240,88265;153035,86995;148590,78740;184785,71120;211455,59690;243205,38100;243205,38100;245110,36195;245110,34925;241935,29845;232410,26670;246380,19050;241935,10795;233680,6350;233680,0;12700,0" o:connectangles="0,0,0,0,0,0,0,0,0,0,0,0,0,0,0,0,0,0,0,0,0,0,0,0,0,0,0,0,0,0,0,0,0,0,0,0,0,0,0,0,0,0,0,0,0"/>
              </v:shape>
              <v:line id="Line 2333" o:spid="_x0000_s3357" style="position:absolute;visibility:visible;mso-wrap-style:square" from="2794,4470" to="5016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rovcUAAADdAAAADwAAAGRycy9kb3ducmV2LnhtbESPT4vCMBTE74LfITxhb5paQbQaRXSF&#10;XTyIf/D8bN42ZZuX0kSt394sLHgcZuY3zHzZ2krcqfGlYwXDQQKCOHe65ELB+bTtT0D4gKyxckwK&#10;nuRhueh25php9+AD3Y+hEBHCPkMFJoQ6k9Lnhiz6gauJo/fjGoshyqaQusFHhNtKpkkylhZLjgsG&#10;a1obyn+PN6tgn1hMd5fn6Xt8M9Pp52p79ZtKqY9eu5qBCNSGd/i//aUVpKPREP7exCc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rovcUAAADdAAAADwAAAAAAAAAA&#10;AAAAAAChAgAAZHJzL2Rvd25yZXYueG1sUEsFBgAAAAAEAAQA+QAAAJMDAAAAAA==&#10;" strokecolor="#1f1a17" strokeweight=".1pt"/>
              <v:line id="Line 2334" o:spid="_x0000_s3358" style="position:absolute;visibility:visible;mso-wrap-style:square" from="2762,4597" to="5035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h2ysUAAADdAAAADwAAAGRycy9kb3ducmV2LnhtbESPW4vCMBSE34X9D+Es+KbpVhCtRhEv&#10;sIsP4gWfj82xKduclCZq/fdmYcHHYWa+Yabz1lbiTo0vHSv46icgiHOnSy4UnI6b3giED8gaK8ek&#10;4Eke5rOPzhQz7R68p/shFCJC2GeowIRQZ1L63JBF33c1cfSurrEYomwKqRt8RLitZJokQ2mx5Lhg&#10;sKalofz3cLMKdonFdHt+Hn+GNzMerxebi19VSnU/28UERKA2vMP/7W+tIB0MUvh7E5+An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h2ysUAAADdAAAADwAAAAAAAAAA&#10;AAAAAAChAgAAZHJzL2Rvd25yZXYueG1sUEsFBgAAAAAEAAQA+QAAAJMDAAAAAA==&#10;" strokecolor="#1f1a17" strokeweight=".1pt"/>
              <v:line id="Line 2335" o:spid="_x0000_s3359" style="position:absolute;visibility:visible;mso-wrap-style:square" from="2825,4673" to="5035,4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TTUcUAAADdAAAADwAAAGRycy9kb3ducmV2LnhtbESPT4vCMBTE74LfITxhb5puC6Jdo4iu&#10;sMsexD/s+dk8m7LNS2mi1m+/EQSPw8z8hpktOluLK7W+cqzgfZSAIC6crrhUcDxshhMQPiBrrB2T&#10;gjt5WMz7vRnm2t14R9d9KEWEsM9RgQmhyaX0hSGLfuQa4uidXWsxRNmWUrd4i3BbyzRJxtJixXHB&#10;YEMrQ8Xf/mIVbBOL6c/v/fA9vpjp9HO5Ofl1rdTboFt+gAjUhVf42f7SCtIsy+DxJj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TTUcUAAADdAAAADwAAAAAAAAAA&#10;AAAAAAChAgAAZHJzL2Rvd25yZXYueG1sUEsFBgAAAAAEAAQA+QAAAJMDAAAAAA==&#10;" strokecolor="#1f1a17" strokeweight=".1pt"/>
              <v:line id="Line 2336" o:spid="_x0000_s3360" style="position:absolute;visibility:visible;mso-wrap-style:square" from="3632,5276" to="4197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1LJcYAAADdAAAADwAAAGRycy9kb3ducmV2LnhtbESPQWvCQBSE70L/w/IK3nRjFGlSV5FW&#10;wdJDqRbPz+xrNph9G7Ibjf++WxA8DjPzDbNY9bYWF2p95VjBZJyAIC6crrhU8HPYjl5A+ICssXZM&#10;Cm7kYbV8Giww1+7K33TZh1JECPscFZgQmlxKXxiy6MeuIY7er2sthijbUuoWrxFua5kmyVxarDgu&#10;GGzozVBx3ndWwVdiMf083g4f885k2Wa9Pfn3Wqnhc79+BRGoD4/wvb3TCtLpd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NSyXGAAAA3QAAAA8AAAAAAAAA&#10;AAAAAAAAoQIAAGRycy9kb3ducmV2LnhtbFBLBQYAAAAABAAEAPkAAACUAwAAAAA=&#10;" strokecolor="#1f1a17" strokeweight=".1pt"/>
              <v:shape id="Freeform 2337" o:spid="_x0000_s3361" style="position:absolute;left:3663;top:5118;width:502;height:76;visibility:visible;mso-wrap-style:square;v-text-anchor:top" coordsize="7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wcMYA&#10;AADdAAAADwAAAGRycy9kb3ducmV2LnhtbESPQWvCQBSE7wX/w/KE3urG2BaJ2YiIFumtqajHR/aZ&#10;RLNvQ3aryb/vFgoeh5n5hkmXvWnEjTpXW1YwnUQgiAuray4V7L+3L3MQziNrbCyTgoEcLLPRU4qJ&#10;tnf+olvuSxEg7BJUUHnfJlK6oiKDbmJb4uCdbWfQB9mVUnd4D3DTyDiK3qXBmsNChS2tKyqu+Y9R&#10;0FI+mE18WZ2O8/VncZK7w/DxqtTzuF8tQHjq/SP8395pBfFs9gZ/b8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JwcMYAAADdAAAADwAAAAAAAAAAAAAAAACYAgAAZHJz&#10;L2Rvd25yZXYueG1sUEsFBgAAAAAEAAQA9QAAAIsDAAAAAA==&#10;" path="m,12l9,7,19,2,29,,39,,49,,59,2,69,7r10,5e" filled="f" strokecolor="#1f1a17" strokeweight=".1pt">
                <v:path arrowok="t" o:connecttype="custom" o:connectlocs="0,7620;5715,4445;12065,1270;18415,0;24765,0;31115,0;37465,1270;43815,4445;50165,7620" o:connectangles="0,0,0,0,0,0,0,0,0"/>
              </v:shape>
              <v:line id="Line 2338" o:spid="_x0000_s3362" style="position:absolute;visibility:visible;mso-wrap-style:square" from="3600,5480" to="4229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DQ5L4AAADdAAAADwAAAGRycy9kb3ducmV2LnhtbESPSwvCMBCE74L/IazgTVMVRKpRfCB4&#10;9YHnpVnbYrMJTdTWX28EweMwM98wi1VjKvGk2peWFYyGCQjizOqScwWX834wA+EDssbKMiloycNq&#10;2e0sMNX2xUd6nkIuIoR9igqKEFwqpc8KMuiH1hFH72ZrgyHKOpe6xleEm0qOk2QqDZYcFwp0tC0o&#10;u58eRsG2dUzebRo7s9fNu+V3aKudUv1es56DCNSEf/jXPmgF48lkCt838Qn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INDkvgAAAN0AAAAPAAAAAAAAAAAAAAAAAKEC&#10;AABkcnMvZG93bnJldi54bWxQSwUGAAAAAAQABAD5AAAAjAMAAAAA&#10;" strokecolor="#1f1a17" strokeweight="0"/>
              <v:line id="Line 2339" o:spid="_x0000_s3363" style="position:absolute;visibility:visible;mso-wrap-style:square" from="3390,5562" to="4419,5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x1f8IAAADdAAAADwAAAGRycy9kb3ducmV2LnhtbESPQWvCQBSE74L/YXkFb2bTCK2krlIt&#10;Ba+14vmRfc2GZt8u2TUm/npXEDwOM/MNs9oMthU9daFxrOA1y0EQV043XCs4/n7PlyBCRNbYOiYF&#10;IwXYrKeTFZbaXfiH+kOsRYJwKFGBidGXUobKkMWQOU+cvD/XWYxJdrXUHV4S3LayyPM3abHhtGDQ&#10;085Q9X84WwW70TMFvx3c0p2215GvcWy/lJq9DJ8fICIN8Rl+tPdaQbFYvMP9TXoC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x1f8IAAADdAAAADwAAAAAAAAAAAAAA&#10;AAChAgAAZHJzL2Rvd25yZXYueG1sUEsFBgAAAAAEAAQA+QAAAJADAAAAAA==&#10;" strokecolor="#1f1a17" strokeweight="0"/>
              <v:line id="Line 2340" o:spid="_x0000_s3364" style="position:absolute;visibility:visible;mso-wrap-style:square" from="3327,5607" to="4495,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PhDbwAAADdAAAADwAAAGRycy9kb3ducmV2LnhtbERPyQrCMBC9C/5DGMGbTVUQqUZxQfDq&#10;guehGdtiMwlN1NavNwfB4+Pty3VravGixleWFYyTFARxbnXFhYLr5TCag/ABWWNtmRR05GG96veW&#10;mGn75hO9zqEQMYR9hgrKEFwmpc9LMugT64gjd7eNwRBhU0jd4DuGm1pO0nQmDVYcG0p0tCspf5yf&#10;RsGuc0zebVs7t7ftp+NP6Oq9UsNBu1mACNSGv/jnPmoFk+k0zo1v4hO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cfPhDbwAAADdAAAADwAAAAAAAAAAAAAAAAChAgAA&#10;ZHJzL2Rvd25yZXYueG1sUEsFBgAAAAAEAAQA+QAAAIoDAAAAAA==&#10;" strokecolor="#1f1a17" strokeweight="0"/>
              <v:shape id="Freeform 2341" o:spid="_x0000_s3365" style="position:absolute;left:3911;top:4673;width:191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9gcUA&#10;AADdAAAADwAAAGRycy9kb3ducmV2LnhtbESPT4vCMBTE74LfITxhb5r6B3e3axQRFkS92F3B46N5&#10;ttXmpTSx1m9vBMHjMDO/YWaL1pSiodoVlhUMBxEI4tTqgjMF/3+//S8QziNrLC2Tgjs5WMy7nRnG&#10;2t54T03iMxEg7GJUkHtfxVK6NCeDbmAr4uCdbG3QB1lnUtd4C3BTylEUTaXBgsNCjhWtckovydUo&#10;8FW6myzd+nzYEDf2WKy22eddqY9eu/wB4an17/CrvdYKRuPxNz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P2BxQAAAN0AAAAPAAAAAAAAAAAAAAAAAJgCAABkcnMv&#10;ZG93bnJldi54bWxQSwUGAAAAAAQABAD1AAAAigMAAAAA&#10;" path="m18,l13,3,8,5,3,13,,22r,8l,42,,62r3,8l10,62,20,45,25,35,28,25,30,15r,-7l25,3,18,e" filled="f" strokecolor="#1f1a17" strokeweight=".1pt">
                <v:path arrowok="t" o:connecttype="custom" o:connectlocs="11430,0;8255,1905;5080,3175;1905,8255;0,13970;0,19050;0,26670;0,39370;1905,44450;6350,39370;12700,28575;15875,22225;17780,15875;19050,9525;19050,5080;15875,1905;11430,0" o:connectangles="0,0,0,0,0,0,0,0,0,0,0,0,0,0,0,0,0"/>
              </v:shape>
              <v:shape id="Freeform 2342" o:spid="_x0000_s3366" style="position:absolute;left:3943;top:4673;width:330;height:445;visibility:visible;mso-wrap-style:square;v-text-anchor:top" coordsize="5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WlccA&#10;AADdAAAADwAAAGRycy9kb3ducmV2LnhtbESPwWoCQQyG74W+w5CCtzpbFS1bR2lFoYIUqra9hp10&#10;d+1OZpmZ6urTm0Ohx/Dn/5JvOu9co44UYu3ZwEM/A0VceFtzaWC/W90/gooJ2WLjmQycKcJ8dnsz&#10;xdz6E7/TcZtKJRCOORqoUmpzrWNRkcPY9y2xZN8+OEwyhlLbgCeBu0YPsmysHdYsFypsaVFR8bP9&#10;dUJ5WX9sav15mejQXL7cYb96OyyN6d11z0+gEnXpf/mv/WoNDIYj+V9sxAT0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pVpXHAAAA3QAAAA8AAAAAAAAAAAAAAAAAmAIAAGRy&#10;cy9kb3ducmV2LnhtbFBLBQYAAAAABAAEAPUAAACMAwAAAAA=&#10;" path="m42,l35,3,30,8,25,18,20,32,8,57,,70r5,l13,65,23,55,33,47,40,35,47,25,52,15r,-7l50,3,42,e" filled="f" strokecolor="#1f1a17" strokeweight=".1pt">
                <v:path arrowok="t" o:connecttype="custom" o:connectlocs="26670,0;22225,1905;19050,5080;15875,11430;12700,20320;5080,36195;0,44450;3175,44450;8255,41275;14605,34925;20955,29845;25400,22225;29845,15875;33020,9525;33020,5080;31750,1905;26670,0" o:connectangles="0,0,0,0,0,0,0,0,0,0,0,0,0,0,0,0,0"/>
              </v:shape>
              <v:shape id="Freeform 2343" o:spid="_x0000_s3367" style="position:absolute;left:3975;top:4673;width:489;height:445;visibility:visible;mso-wrap-style:square;v-text-anchor:top" coordsize="7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9KLcYA&#10;AADdAAAADwAAAGRycy9kb3ducmV2LnhtbESPT2sCMRTE74V+h/AKvYhmtaKyGkXEQk+C/8DjY/Pc&#10;3bp52SZZXf30TUHocZiZ3zCzRWsqcSXnS8sK+r0EBHFmdcm5gsP+szsB4QOyxsoyKbiTh8X89WWG&#10;qbY33tJ1F3IRIexTVFCEUKdS+qwgg75na+Lona0zGKJ0udQObxFuKjlIkpE0WHJcKLCmVUHZZdcY&#10;BZOfy3fn3mHXZkdaN81jvNycnFLvb+1yCiJQG/7Dz/aXVjD4GPbh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9KLcYAAADdAAAADwAAAAAAAAAAAAAAAACYAgAAZHJz&#10;L2Rvd25yZXYueG1sUEsFBgAAAAAEAAQA9QAAAIsDAAAAAA==&#10;" path="m62,l57,,52,5,47,18,40,30,25,50,8,65,,70,13,67,28,60,45,50,60,37,70,25,77,13r,-5l75,5,70,3,62,xe" filled="f" strokecolor="#1f1a17" strokeweight=".1pt">
                <v:path arrowok="t" o:connecttype="custom" o:connectlocs="39370,0;36195,0;33020,3175;29845,11430;25400,19050;15875,31750;5080,41275;0,44450;0,44450;8255,42545;17780,38100;28575,31750;38100,23495;44450,15875;48895,8255;48895,5080;47625,3175;44450,1905;39370,0" o:connectangles="0,0,0,0,0,0,0,0,0,0,0,0,0,0,0,0,0,0,0"/>
              </v:shape>
              <v:shape id="Freeform 2344" o:spid="_x0000_s3368" style="position:absolute;left:4006;top:4692;width:635;height:438;visibility:visible;mso-wrap-style:square;v-text-anchor:top" coordsize="10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Q8cUA&#10;AADdAAAADwAAAGRycy9kb3ducmV2LnhtbESP0WrCQBRE3wv9h+UW+qYbE1sluootKj4Jpn7AJXtN&#10;gtm7Mbs10a93C0Ifh5k5w8yXvanFlVpXWVYwGkYgiHOrKy4UHH82gykI55E11pZJwY0cLBevL3NM&#10;te34QNfMFyJA2KWooPS+SaV0eUkG3dA2xME72dagD7ItpG6xC3BTyziKPqXBisNCiQ19l5Sfs1+j&#10;oHFfyaWP7vtdkneTNW2PH4VZK/X+1q9mIDz1/j/8bO+0gjgZx/D3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xDxxQAAAN0AAAAPAAAAAAAAAAAAAAAAAJgCAABkcnMv&#10;ZG93bnJldi54bWxQSwUGAAAAAAQABAD1AAAAigMAAAAA&#10;" path="m90,l85,,80,,77,5,75,7,65,22,55,34,42,44,30,54,8,64,,69,20,67,42,59,62,49,77,39,92,27r8,-12l100,10r,-5l95,2,90,xe" filled="f" strokecolor="#1f1a17" strokeweight=".1pt">
                <v:path arrowok="t" o:connecttype="custom" o:connectlocs="57150,0;53975,0;50800,0;48895,3175;47625,4445;41275,13970;34925,21590;26670,27940;19050,34290;5080,40640;0,43815;12700,42545;26670,37465;39370,31115;48895,24765;58420,17145;63500,9525;63500,6350;63500,3175;60325,1270;57150,0" o:connectangles="0,0,0,0,0,0,0,0,0,0,0,0,0,0,0,0,0,0,0,0,0"/>
              </v:shape>
              <v:shape id="Freeform 2345" o:spid="_x0000_s3369" style="position:absolute;left:4070;top:4673;width:775;height:457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+0NcMA&#10;AADdAAAADwAAAGRycy9kb3ducmV2LnhtbESPT4vCMBTE78J+h/CEvWnqH9yla5RFEPaoVcoeH82z&#10;LTYvJYm1+umNIHgcZuY3zHLdm0Z05HxtWcFknIAgLqyuuVRwPGxH3yB8QNbYWCYFN/KwXn0Mlphq&#10;e+U9dVkoRYSwT1FBFUKbSumLigz6sW2Jo3eyzmCI0pVSO7xGuGnkNEkW0mDNcaHCljYVFefsYhRs&#10;6t1/d5JWZnebuK+iNJN8lyv1Oex/f0AE6sM7/Gr/aQXT2XwG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+0NcMAAADdAAAADwAAAAAAAAAAAAAAAACYAgAAZHJzL2Rv&#10;d25yZXYueG1sUEsFBgAAAAAEAAQA9QAAAIgDAAAAAA==&#10;" path="m112,l102,3r-7,7l85,25,70,40,55,50,37,60,10,70,,72r20,l40,67,60,62,80,55,95,45,107,35,117,25r5,-10l122,10r,-5l117,3,112,xe" filled="f" strokecolor="#1f1a17" strokeweight=".1pt">
                <v:path arrowok="t" o:connecttype="custom" o:connectlocs="71120,0;64770,1905;60325,6350;53975,15875;44450,25400;34925,31750;23495,38100;6350,44450;0,45720;12700,45720;25400,42545;38100,39370;50800,34925;60325,28575;67945,22225;74295,15875;77470,9525;77470,6350;77470,3175;74295,1905;71120,0" o:connectangles="0,0,0,0,0,0,0,0,0,0,0,0,0,0,0,0,0,0,0,0,0"/>
              </v:shape>
              <v:shape id="Freeform 2346" o:spid="_x0000_s3370" style="position:absolute;left:4102;top:4673;width:965;height:489;visibility:visible;mso-wrap-style:square;v-text-anchor:top" coordsize="15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DYecEA&#10;AADdAAAADwAAAGRycy9kb3ducmV2LnhtbESPQWvCQBSE7wX/w/IK3uqmMYikrlKUgletB4+P7DMJ&#10;5r0NuxuN/74rCD0OM/MNs9qM3Kkb+dA6MfA5y0CRVM62Uhs4/f58LEGFiGKxc0IGHhRgs568rbC0&#10;7i4Huh1jrRJEQokGmhj7UutQNcQYZq4nSd7FecaYpK+19XhPcO50nmULzdhKWmiwp21D1fU4sIEC&#10;dzxc8t21Yv/wbO154NoZM30fv79ARRrjf/jV3lsD+bwo4PkmPQG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g2HnBAAAA3QAAAA8AAAAAAAAAAAAAAAAAmAIAAGRycy9kb3du&#10;cmV2LnhtbFBLBQYAAAAABAAEAPUAAACGAwAAAAA=&#10;" path="m139,r-5,l129,3r-5,2l122,10r-5,10l109,27r-7,8l95,42,75,52,52,62,17,72,,77r13,l25,77,37,75,52,72,82,62,112,50,134,35,149,22r3,-7l152,10,149,5,139,e" filled="f" strokecolor="#1f1a17" strokeweight=".1pt">
                <v:path arrowok="t" o:connecttype="custom" o:connectlocs="88265,0;85090,0;81915,1905;78740,3175;77470,6350;74295,12700;69215,17145;64770,22225;60325,26670;47625,33020;33020,39370;10795,45720;0,48895;8255,48895;15875,48895;23495,47625;33020,45720;52070,39370;71120,31750;85090,22225;94615,13970;96520,9525;96520,6350;94615,3175;88265,0" o:connectangles="0,0,0,0,0,0,0,0,0,0,0,0,0,0,0,0,0,0,0,0,0,0,0,0,0"/>
              </v:shape>
              <v:shape id="Freeform 2347" o:spid="_x0000_s3371" style="position:absolute;left:3721;top:4673;width:190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E+cUA&#10;AADdAAAADwAAAGRycy9kb3ducmV2LnhtbESPQWvCQBSE70L/w/IK3upGG9uSuooECqF60Vbw+Mg+&#10;k2j2bciuSfz3XaHgcZiZb5jFajC16Kh1lWUF00kEgji3uuJCwe/P18sHCOeRNdaWScGNHKyWT6MF&#10;Jtr2vKNu7wsRIOwSVFB63yRSurwkg25iG+LgnWxr0AfZFlK32Ae4qeUsit6kwYrDQokNpSXll/3V&#10;KPBNvo3XLjsfvok7e6zSTfF+U2r8PKw/QXga/CP83860gtlrPIf7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4T5xQAAAN0AAAAPAAAAAAAAAAAAAAAAAJgCAABkcnMv&#10;ZG93bnJldi54bWxQSwUGAAAAAAQABAD1AAAAigMAAAAA&#10;" path="m13,r5,3l23,5r5,8l30,20r,12l30,42r,20l28,70,20,62,10,45,5,35,3,25,,15,,8,5,3,13,e" filled="f" strokecolor="#1f1a17" strokeweight=".1pt">
                <v:path arrowok="t" o:connecttype="custom" o:connectlocs="8255,0;11430,1905;14605,3175;17780,8255;19050,12700;19050,20320;19050,26670;19050,39370;17780,44450;12700,39370;6350,28575;3175,22225;1905,15875;0,9525;0,5080;3175,1905;8255,0" o:connectangles="0,0,0,0,0,0,0,0,0,0,0,0,0,0,0,0,0"/>
              </v:shape>
              <v:shape id="Freeform 2348" o:spid="_x0000_s3372" style="position:absolute;left:3549;top:4673;width:349;height:445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fyMYA&#10;AADdAAAADwAAAGRycy9kb3ducmV2LnhtbESPQWvCQBSE74X+h+UVvNWNaQkluooGi16qaPX+yD6T&#10;YPZtyK5u/PfdQqHHYWa+YWaLwbTiTr1rLCuYjBMQxKXVDVcKTt+frx8gnEfW2FomBQ9ysJg/P80w&#10;1zbwge5HX4kIYZejgtr7LpfSlTUZdGPbEUfvYnuDPsq+krrHEOGmlWmSZNJgw3Ghxo6Kmsrr8WYU&#10;7PbLdfG1PoewO2SXLFw3q2q7UWr0MiynIDwN/j/8195qBenbewa/b+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GfyMYAAADdAAAADwAAAAAAAAAAAAAAAACYAgAAZHJz&#10;L2Rvd25yZXYueG1sUEsFBgAAAAAEAAQA9QAAAIsDAAAAAA==&#10;" path="m13,r5,3l22,8r5,10l32,32,45,57,55,70r-8,l40,65,32,55,22,47,13,35,5,25,,15,,8,5,3,13,e" filled="f" strokecolor="#1f1a17" strokeweight=".1pt">
                <v:path arrowok="t" o:connecttype="custom" o:connectlocs="8255,0;11430,1905;13970,5080;17145,11430;20320,20320;28575,36195;34925,44450;29845,44450;25400,41275;20320,34925;13970,29845;8255,22225;3175,15875;0,9525;0,5080;3175,1905;8255,0" o:connectangles="0,0,0,0,0,0,0,0,0,0,0,0,0,0,0,0,0"/>
              </v:shape>
              <v:shape id="Freeform 2349" o:spid="_x0000_s3373" style="position:absolute;left:3378;top:4673;width:470;height:445;visibility:visible;mso-wrap-style:square;v-text-anchor:top" coordsize="7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T4MUA&#10;AADdAAAADwAAAGRycy9kb3ducmV2LnhtbESPQWsCMRSE7wX/Q3iCl6LZbovKahQpCEKh0NWDx8fm&#10;uVncvCxJdNd/bwqFHoeZ+YZZbwfbijv50DhW8DbLQBBXTjdcKzgd99MliBCRNbaOScGDAmw3o5c1&#10;Ftr1/EP3MtYiQTgUqMDE2BVShsqQxTBzHXHyLs5bjEn6WmqPfYLbVuZZNpcWG04LBjv6NFRdy5tV&#10;cPSZcUt7wy9vzo/+Oy9f675UajIedisQkYb4H/5rH7SC/P1jAb9v0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NPgxQAAAN0AAAAPAAAAAAAAAAAAAAAAAJgCAABkcnMv&#10;ZG93bnJldi54bWxQSwUGAAAAAAQABAD1AAAAigMAAAAA&#10;" path="m12,r8,l22,5r8,13l37,30,52,50,67,65r7,5l62,67,47,60,32,50,17,37,5,25,,13,,8,2,5,5,3,12,xe" filled="f" strokecolor="#1f1a17" strokeweight=".1pt">
                <v:path arrowok="t" o:connecttype="custom" o:connectlocs="7620,0;12700,0;13970,3175;19050,11430;23495,19050;33020,31750;42545,41275;46990,44450;46990,44450;39370,42545;29845,38100;20320,31750;10795,23495;3175,15875;0,8255;0,5080;1270,3175;3175,1905;7620,0" o:connectangles="0,0,0,0,0,0,0,0,0,0,0,0,0,0,0,0,0,0,0"/>
              </v:shape>
              <v:shape id="Freeform 2350" o:spid="_x0000_s3374" style="position:absolute;left:3187;top:4692;width:629;height:438;visibility:visible;mso-wrap-style:square;v-text-anchor:top" coordsize="9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czN8MA&#10;AADdAAAADwAAAGRycy9kb3ducmV2LnhtbERPy2oCMRTdC/5DuEJ3mvHRUkajiGgpWFq0/YDL5JqM&#10;Tm6GSaqjX28WgsvDec8WravEmZpQelYwHGQgiAuvSzYK/n43/XcQISJrrDyTgisFWMy7nRnm2l94&#10;R+d9NCKFcMhRgY2xzqUMhSWHYeBr4sQdfOMwJtgYqRu8pHBXyVGWvUmHJacGizWtLBWn/b9T8N2a&#10;Tbxt17vq5xXr4uPrZlfmqNRLr11OQURq41P8cH9qBaPxJM1Nb9IT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czN8MAAADdAAAADwAAAAAAAAAAAAAAAACYAgAAZHJzL2Rv&#10;d25yZXYueG1sUEsFBgAAAAAEAAQA9QAAAIgDAAAAAA==&#10;" path="m12,r3,l20,r5,5l27,7r8,15l45,34,57,44,70,54,92,64r7,5l79,67,60,59,40,49,22,39,10,27,2,15,,10,2,5,5,2,12,xe" filled="f" strokecolor="#1f1a17" strokeweight=".1pt">
                <v:path arrowok="t" o:connecttype="custom" o:connectlocs="7620,0;9525,0;12700,0;15875,3175;17145,4445;22225,13970;28575,21590;36195,27940;44450,34290;58420,40640;62865,43815;50165,42545;38100,37465;25400,31115;13970,24765;6350,17145;1270,9525;0,6350;1270,3175;3175,1270;7620,0" o:connectangles="0,0,0,0,0,0,0,0,0,0,0,0,0,0,0,0,0,0,0,0,0"/>
              </v:shape>
              <v:shape id="Freeform 2351" o:spid="_x0000_s3375" style="position:absolute;left:2984;top:4673;width:787;height:457;visibility:visible;mso-wrap-style:square;v-text-anchor:top" coordsize="12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Pw8UA&#10;AADdAAAADwAAAGRycy9kb3ducmV2LnhtbESPX2vCQBDE34V+h2MLfRHdaINo6ikiFIQi1D8PPi65&#10;NQnN7cXcqem37wkFH4eZ+Q0zX3a2VjdufeVEw2iYgGLJnamk0HA8fA6moHwgMVQ7YQ2/7GG5eOnN&#10;KTPuLju+7UOhIkR8RhrKEJoM0eclW/JD17BE7+xaSyHKtkDT0j3CbY3jJJmgpUriQkkNr0vOf/ZX&#10;qyHfIvt0gyeU9Ve/v7qMfPpda/322q0+QAXuwjP8394YDeP3dAaPN/EJ4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Y/DxQAAAN0AAAAPAAAAAAAAAAAAAAAAAJgCAABkcnMv&#10;ZG93bnJldi54bWxQSwUGAAAAAAQABAD1AAAAigMAAAAA&#10;" path="m12,l22,3r7,7l39,25,52,40,67,50,84,60r27,10l124,72r-20,l82,67,62,62,44,55,27,45,15,35,5,25,,15,,10,2,5,5,3,12,xe" filled="f" strokecolor="#1f1a17" strokeweight=".1pt">
                <v:path arrowok="t" o:connecttype="custom" o:connectlocs="7620,0;13970,1905;18415,6350;24765,15875;33020,25400;42545,31750;53340,38100;70485,44450;78740,45720;66040,45720;52070,42545;39370,39370;27940,34925;17145,28575;9525,22225;3175,15875;0,9525;0,6350;1270,3175;3175,1905;7620,0" o:connectangles="0,0,0,0,0,0,0,0,0,0,0,0,0,0,0,0,0,0,0,0,0"/>
              </v:shape>
              <v:shape id="Freeform 2352" o:spid="_x0000_s3376" style="position:absolute;left:2762;top:4673;width:959;height:489;visibility:visible;mso-wrap-style:square;v-text-anchor:top" coordsize="1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el8IA&#10;AADdAAAADwAAAGRycy9kb3ducmV2LnhtbERPz2vCMBS+D/wfwhO8zdTKyuhMZQrCjs5Nz8/mrWnX&#10;vJQms9W/3hyEHT++36v1aFtxod7XjhUs5gkI4tLpmisF31+751cQPiBrbB2Tgit5WBeTpxXm2g38&#10;SZdDqEQMYZ+jAhNCl0vpS0MW/dx1xJH7cb3FEGFfSd3jEMNtK9MkyaTFmmODwY62hsrfw59VYMPW&#10;Nua8aY77m8+OfEt3Q3ZSajYd399ABBrDv/jh/tAK0uVL3B/fxCc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4F6XwgAAAN0AAAAPAAAAAAAAAAAAAAAAAJgCAABkcnMvZG93&#10;bnJldi54bWxQSwUGAAAAAAQABAD1AAAAhwMAAAAA&#10;" path="m12,r5,l22,3r5,2l32,10r5,10l42,27r8,8l60,42,79,52,99,62r38,10l151,77r-9,l129,77,114,75,99,72,69,62,42,50,20,35,5,22,,15,,10,5,5,12,e" filled="f" strokecolor="#1f1a17" strokeweight=".1pt">
                <v:path arrowok="t" o:connecttype="custom" o:connectlocs="7620,0;10795,0;13970,1905;17145,3175;20320,6350;23495,12700;26670,17145;31750,22225;38100,26670;50165,33020;62865,39370;86995,45720;95885,48895;90170,48895;81915,48895;72390,47625;62865,45720;43815,39370;26670,31750;12700,22225;3175,13970;0,9525;0,6350;3175,3175;7620,0" o:connectangles="0,0,0,0,0,0,0,0,0,0,0,0,0,0,0,0,0,0,0,0,0,0,0,0,0"/>
              </v:shape>
              <v:shape id="Freeform 2353" o:spid="_x0000_s3377" style="position:absolute;left:7162;top:2965;width:267;height:679;visibility:visible;mso-wrap-style:square;v-text-anchor:top" coordsize="4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amMYA&#10;AADdAAAADwAAAGRycy9kb3ducmV2LnhtbESPQWvCQBSE7wX/w/KE3nSjtUWjqxSJ4KVoo4LHR/aZ&#10;RLNvQ3Zr0n/vFoQeh5n5hlmsOlOJOzWutKxgNIxAEGdWl5wrOB42gykI55E1VpZJwS85WC17LwuM&#10;tW35m+6pz0WAsItRQeF9HUvpsoIMuqGtiYN3sY1BH2STS91gG+CmkuMo+pAGSw4LBda0Lii7pT9G&#10;QdIlM3fZfZ31NV0n6Wa2byenVqnXfvc5B+Gp8//hZ3urFYzf3kfw9y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NamMYAAADdAAAADwAAAAAAAAAAAAAAAACYAgAAZHJz&#10;L2Rvd25yZXYueG1sUEsFBgAAAAAEAAQA9QAAAIsDAAAAAA==&#10;" path="m30,62l42,,30,62xm30,62l28,77,23,89,15,99,,107,,99,,92,3,84,5,77r5,-5l15,67r8,-3l30,62xe" fillcolor="#f3be00" stroked="f">
                <v:path arrowok="t" o:connecttype="custom" o:connectlocs="19050,39370;26670,0;19050,39370;19050,39370;17780,48895;14605,56515;9525,62865;0,67945;0,62865;0,58420;1905,53340;3175,48895;6350,45720;9525,42545;14605,40640;19050,39370" o:connectangles="0,0,0,0,0,0,0,0,0,0,0,0,0,0,0,0"/>
                <o:lock v:ext="edit" verticies="t"/>
              </v:shape>
              <v:shape id="Freeform 2354" o:spid="_x0000_s3378" style="position:absolute;left:7353;top:2965;width:76;height:394;visibility:visible;mso-wrap-style:square;v-text-anchor:top" coordsize="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xh8cA&#10;AADdAAAADwAAAGRycy9kb3ducmV2LnhtbESPQWsCMRSE70L/Q3gFb5p1pSJbo4hUtIe2aFva4+vm&#10;dXft5mVJUo3/3hQKHoeZ+YaZLaJpxZGcbywrGA0zEMSl1Q1XCt5e14MpCB+QNbaWScGZPCzmN70Z&#10;FtqeeEfHfahEgrAvUEEdQldI6cuaDPqh7YiT922dwZCkq6R2eEpw08o8yybSYMNpocaOVjWVP/tf&#10;o+Dj/O407p6e7WbycHj5/Irb9WNUqn8bl/cgAsVwDf+3t1pBPr7L4e9Neg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a8YfHAAAA3QAAAA8AAAAAAAAAAAAAAAAAmAIAAGRy&#10;cy9kb3ducmV2LnhtbFBLBQYAAAAABAAEAPUAAACMAwAAAAA=&#10;" path="m,62l12,,,62xe" filled="f" strokecolor="#e15520" strokeweight="0">
                <v:path arrowok="t" o:connecttype="custom" o:connectlocs="0,39370;7620,0;0,39370" o:connectangles="0,0,0"/>
              </v:shape>
              <v:shape id="Freeform 2355" o:spid="_x0000_s3379" style="position:absolute;left:7162;top:3359;width:191;height:28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iOsUA&#10;AADdAAAADwAAAGRycy9kb3ducmV2LnhtbESPT4vCMBTE74LfITzBm6ZatkjXKCIIIsvC+uewt0fz&#10;bLrbvJQm1vrtNwuCx2FmfsMs172tRUetrxwrmE0TEMSF0xWXCs6n3WQBwgdkjbVjUvAgD+vVcLDE&#10;XLs7f1F3DKWIEPY5KjAhNLmUvjBk0U9dQxy9q2sthijbUuoW7xFuazlPkkxarDguGGxoa6j4Pd6s&#10;gvSaHvT3xWY+OyWue/x8kPn0So1H/eYdRKA+vMLP9l4rmKdvK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6I6xQAAAN0AAAAPAAAAAAAAAAAAAAAAAJgCAABkcnMv&#10;ZG93bnJldi54bWxQSwUGAAAAAAQABAD1AAAAigMAAAAA&#10;" path="m30,l28,15,23,27,15,37,,45,,37,,30,3,22,5,15r5,-5l15,5,23,2,30,e" filled="f" strokecolor="#e15520" strokeweight="0">
                <v:path arrowok="t" o:connecttype="custom" o:connectlocs="19050,0;17780,9525;14605,17145;9525,23495;0,28575;0,23495;0,19050;1905,13970;3175,9525;6350,6350;9525,3175;14605,1270;19050,0" o:connectangles="0,0,0,0,0,0,0,0,0,0,0,0,0"/>
              </v:shape>
              <v:shape id="Freeform 2356" o:spid="_x0000_s3380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R4cYA&#10;AADdAAAADwAAAGRycy9kb3ducmV2LnhtbESPQWsCMRSE70L/Q3gFL1KzXbUtW6MUseBBClXb8+vm&#10;dbN087Ik0d3+eyMIHoeZ+YaZL3vbiBP5UDtW8DjOQBCXTtdcKTjs3x9eQISIrLFxTAr+KcBycTeY&#10;Y6Fdx5902sVKJAiHAhWYGNtCylAashjGriVO3q/zFmOSvpLaY5fgtpF5lj1JizWnBYMtrQyVf7uj&#10;VfBlDuXH6Hni1z+jsKWN+e54mys1vO/fXkFE6uMtfG1vtIJ8MpvC5U16An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GR4cYAAADdAAAADwAAAAAAAAAAAAAAAACYAgAAZHJz&#10;L2Rvd25yZXYueG1sUEsFBgAAAAAEAAQA9QAAAIsDAAAAAA==&#10;" path="m49,l44,7r-5,5l34,17r-5,3l22,22r-7,l7,22,,20,7,10,20,2,34,,49,xe" fillcolor="#f3be00" stroked="f">
                <v:path arrowok="t" o:connecttype="custom" o:connectlocs="31115,0;27940,4445;24765,7620;21590,10795;18415,12700;13970,13970;9525,13970;4445,13970;0,12700;4445,6350;12700,1270;21590,0;31115,0" o:connectangles="0,0,0,0,0,0,0,0,0,0,0,0,0"/>
              </v:shape>
              <v:shape id="Freeform 2357" o:spid="_x0000_s3381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sybMQA&#10;AADdAAAADwAAAGRycy9kb3ducmV2LnhtbESPQWvCQBSE7wX/w/KE3uomFotEV5FCoT02Ss+P7GsS&#10;zb5ds88k/vtuodDjMDPfMNv95Do1UB9bzwbyRQaKuPK25drA6fj2tAYVBdli55kM3CnCfjd72GJh&#10;/cifNJRSqwThWKCBRiQUWseqIYdx4QNx8r5971CS7GttexwT3HV6mWUv2mHLaaHBQK8NVZfy5gyE&#10;azgdz4dMvoa7jGV+yz94nRvzOJ8OG1BCk/yH/9rv1sDyebWC3zfpCe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rMmzEAAAA3QAAAA8AAAAAAAAAAAAAAAAAmAIAAGRycy9k&#10;b3ducmV2LnhtbFBLBQYAAAAABAAEAPUAAACJAwAAAAA=&#10;" path="m49,l44,7r-5,5l34,17r-5,3l22,22r-7,l7,22,,20,7,10,20,2,34,,49,e" filled="f" strokecolor="#e15520" strokeweight="0">
                <v:path arrowok="t" o:connecttype="custom" o:connectlocs="31115,0;27940,4445;24765,7620;21590,10795;18415,12700;13970,13970;9525,13970;4445,13970;0,12700;4445,6350;12700,1270;21590,0;31115,0" o:connectangles="0,0,0,0,0,0,0,0,0,0,0,0,0"/>
              </v:shape>
              <v:shape id="Freeform 2358" o:spid="_x0000_s3382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f+cUA&#10;AADdAAAADwAAAGRycy9kb3ducmV2LnhtbESPQWsCMRSE74X+h/AKvdVsLYqsRnEtLV5d9eDtsXlu&#10;Fjcv2ySu679vhEKPw8x8wyxWg21FTz40jhW8jzIQxJXTDdcKDvuvtxmIEJE1to5JwZ0CrJbPTwvM&#10;tbvxjvoy1iJBOOSowMTY5VKGypDFMHIdcfLOzluMSfpaao+3BLetHGfZVFpsOC0Y7GhjqLqUV6vg&#10;+2QrUxzPPxtT3EvfT3bXz6ZQ6vVlWM9BRBrif/ivvdUKxh+TKTz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q9/5xQAAAN0AAAAPAAAAAAAAAAAAAAAAAJgCAABkcnMv&#10;ZG93bnJldi54bWxQSwUGAAAAAAQABAD1AAAAigMAAAAA&#10;" path="m,2r5,8l8,12r5,5l18,20r12,l45,15,37,7,27,2,13,,,2xe" fillcolor="#f3be00" stroked="f">
                <v:path arrowok="t" o:connecttype="custom" o:connectlocs="0,1270;3175,6350;5080,7620;8255,10795;11430,12700;19050,12700;28575,9525;23495,4445;17145,1270;8255,0;0,1270" o:connectangles="0,0,0,0,0,0,0,0,0,0,0"/>
              </v:shape>
              <v:shape id="Freeform 2359" o:spid="_x0000_s3383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3LcUA&#10;AADdAAAADwAAAGRycy9kb3ducmV2LnhtbESP0WrCQBRE3wv9h+UW+lY3KlWJrmKDBfMkUT/gmr0m&#10;0ezdkN2a9O9dQfBxmJkzzGLVm1rcqHWVZQXDQQSCOLe64kLB8fD7NQPhPLLG2jIp+CcHq+X72wJj&#10;bTvO6Lb3hQgQdjEqKL1vYildXpJBN7ANcfDOtjXog2wLqVvsAtzUchRFE2mw4rBQYkNJSfl1/2cU&#10;pD9JvltX6UVvL6cunQyzQ7LJlPr86NdzEJ56/wo/21utYDT+nsLj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7ctxQAAAN0AAAAPAAAAAAAAAAAAAAAAAJgCAABkcnMv&#10;ZG93bnJldi54bWxQSwUGAAAAAAQABAD1AAAAigMAAAAA&#10;" path="m,2r5,8l8,12r5,5l18,20r12,l45,15,37,7,27,2,13,,,2xe" filled="f" strokecolor="#e15520" strokeweight="0">
                <v:path arrowok="t" o:connecttype="custom" o:connectlocs="0,1270;3175,6350;5080,7620;8255,10795;11430,12700;19050,12700;28575,9525;23495,4445;17145,1270;8255,0;0,1270" o:connectangles="0,0,0,0,0,0,0,0,0,0,0"/>
              </v:shape>
              <v:shape id="Freeform 2360" o:spid="_x0000_s3384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1TXsIA&#10;AADdAAAADwAAAGRycy9kb3ducmV2LnhtbERPTWvCQBC9C/0PyxR6Ed3UmlZSVylCaS8eNJVeh+yY&#10;hGZnQ3Y1yb/vHASPj/e93g6uUVfqQu3ZwPM8AUVceFtzaeAn/5ytQIWIbLHxTAZGCrDdPEzWmFnf&#10;84Gux1gqCeGQoYEqxjbTOhQVOQxz3xILd/adwyiwK7XtsJdw1+hFkrxqhzVLQ4Ut7Soq/o4XJ71x&#10;nGp9atEO/i1Nfg+c75dfxjw9Dh/voCIN8S6+ub+tgcVLKnPljTwB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VNewgAAAN0AAAAPAAAAAAAAAAAAAAAAAJgCAABkcnMvZG93&#10;bnJldi54bWxQSwUGAAAAAAQABAD1AAAAhwMAAAAA&#10;" path="m,l,5r,7l3,17r2,5l18,27r12,3l28,22,23,12,13,2,,xe" fillcolor="#f3be00" stroked="f">
                <v:path arrowok="t" o:connecttype="custom" o:connectlocs="0,0;0,3175;0,7620;1905,10795;3175,13970;11430,17145;19050,19050;17780,13970;14605,7620;8255,1270;0,0" o:connectangles="0,0,0,0,0,0,0,0,0,0,0"/>
              </v:shape>
              <v:shape id="Freeform 2361" o:spid="_x0000_s3385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PWpMYA&#10;AADdAAAADwAAAGRycy9kb3ducmV2LnhtbESPQWsCMRSE70L/Q3gFL6JZlYquRlFR8NCDtR709ti8&#10;bpZuXtZN1PXfm0LB4zAz3zCzRWNLcaPaF44V9HsJCOLM6YJzBcfvbXcMwgdkjaVjUvAgD4v5W2uG&#10;qXZ3/qLbIeQiQtinqMCEUKVS+syQRd9zFXH0flxtMURZ51LXeI9wW8pBkoykxYLjgsGK1oay38PV&#10;KginB5nzZXQ9mU4zXH3uNxWuN0q135vlFESgJrzC/+2dVjAYfkzg7018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PWpMYAAADdAAAADwAAAAAAAAAAAAAAAACYAgAAZHJz&#10;L2Rvd25yZXYueG1sUEsFBgAAAAAEAAQA9QAAAIsDAAAAAA==&#10;" path="m,l,5r,7l3,17r2,5l18,27r12,3l28,22,23,12,13,2,,xe" filled="f" strokecolor="#e15520" strokeweight="0">
                <v:path arrowok="t" o:connecttype="custom" o:connectlocs="0,0;0,3175;0,7620;1905,10795;3175,13970;11430,17145;19050,19050;17780,13970;14605,7620;8255,1270;0,0" o:connectangles="0,0,0,0,0,0,0,0,0,0,0"/>
              </v:shape>
            </v:group>
          </w:pict>
        </mc:Fallback>
      </mc:AlternateContent>
    </w:r>
  </w:p>
  <w:p w:rsidR="00382CBE" w:rsidRDefault="00382CBE" w:rsidP="00382CBE">
    <w:pPr>
      <w:rPr>
        <w:vanish/>
      </w:rPr>
    </w:pPr>
  </w:p>
  <w:p w:rsidR="00382CBE" w:rsidRDefault="00382CBE" w:rsidP="00382CBE">
    <w:pPr>
      <w:spacing w:before="120"/>
      <w:ind w:left="-181"/>
      <w:jc w:val="center"/>
      <w:rPr>
        <w:rFonts w:ascii="Garamond" w:hAnsi="Garamond"/>
        <w:vanish/>
        <w:sz w:val="44"/>
        <w:szCs w:val="44"/>
      </w:rPr>
    </w:pPr>
    <w:r>
      <w:rPr>
        <w:rFonts w:ascii="Monotype Corsiva" w:hAnsi="Monotype Corsiva"/>
        <w:vanish/>
        <w:color w:val="333399"/>
        <w:sz w:val="52"/>
        <w:szCs w:val="52"/>
      </w:rPr>
      <w:t xml:space="preserve"> </w:t>
    </w:r>
    <w:r>
      <w:rPr>
        <w:rFonts w:ascii="Garamond" w:hAnsi="Garamond"/>
        <w:vanish/>
        <w:sz w:val="44"/>
        <w:szCs w:val="44"/>
      </w:rPr>
      <w:t>Губернатор Алтайского края</w:t>
    </w:r>
  </w:p>
  <w:p w:rsidR="00382CBE" w:rsidRDefault="0098121E" w:rsidP="00382CBE">
    <w:pPr>
      <w:ind w:left="-180"/>
      <w:rPr>
        <w:vanish/>
      </w:rPr>
    </w:pPr>
    <w:r>
      <w:rPr>
        <w:noProof/>
        <w:vanish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79375</wp:posOffset>
              </wp:positionV>
              <wp:extent cx="5943600" cy="0"/>
              <wp:effectExtent l="28575" t="31750" r="28575" b="3492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343EFA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25pt" to="46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" strokeweight="4.5pt">
              <v:stroke linestyle="thinThick"/>
            </v:line>
          </w:pict>
        </mc:Fallback>
      </mc:AlternateContent>
    </w:r>
  </w:p>
  <w:p w:rsidR="00382CBE" w:rsidRDefault="00382CBE" w:rsidP="00382CBE">
    <w:pPr>
      <w:spacing w:line="240" w:lineRule="exact"/>
      <w:ind w:left="-180"/>
      <w:jc w:val="center"/>
      <w:rPr>
        <w:rFonts w:ascii="Garamond" w:hAnsi="Garamond"/>
        <w:vanish/>
      </w:rPr>
    </w:pPr>
    <w:r>
      <w:rPr>
        <w:rFonts w:ascii="Garamond" w:hAnsi="Garamond"/>
        <w:vanish/>
      </w:rPr>
      <w:t>просп. Ленина, д. 59, г. Барнаул, 656035</w:t>
    </w:r>
  </w:p>
  <w:p w:rsidR="00382CBE" w:rsidRDefault="00382CBE" w:rsidP="00382CBE">
    <w:pPr>
      <w:spacing w:line="240" w:lineRule="exact"/>
      <w:ind w:left="-180"/>
      <w:jc w:val="center"/>
      <w:rPr>
        <w:rFonts w:ascii="Garamond" w:hAnsi="Garamond"/>
        <w:vanish/>
      </w:rPr>
    </w:pPr>
    <w:r>
      <w:rPr>
        <w:rFonts w:ascii="Garamond" w:hAnsi="Garamond"/>
        <w:vanish/>
      </w:rPr>
      <w:t>телефон: (3852) 36-31-15, факс: (3852) 36-38-63, е-</w:t>
    </w:r>
    <w:r>
      <w:rPr>
        <w:rFonts w:ascii="Garamond" w:hAnsi="Garamond"/>
        <w:vanish/>
        <w:lang w:val="en-US"/>
      </w:rPr>
      <w:t>mail</w:t>
    </w:r>
    <w:r>
      <w:rPr>
        <w:rFonts w:ascii="Garamond" w:hAnsi="Garamond"/>
        <w:vanish/>
      </w:rPr>
      <w:t xml:space="preserve">: </w:t>
    </w:r>
    <w:r>
      <w:rPr>
        <w:rFonts w:ascii="Garamond" w:hAnsi="Garamond"/>
        <w:vanish/>
        <w:lang w:val="en-US"/>
      </w:rPr>
      <w:t>gubernator</w:t>
    </w:r>
    <w:r>
      <w:rPr>
        <w:rFonts w:ascii="Garamond" w:hAnsi="Garamond"/>
        <w:vanish/>
      </w:rPr>
      <w:t>@</w:t>
    </w:r>
    <w:r>
      <w:rPr>
        <w:rFonts w:ascii="Garamond" w:hAnsi="Garamond"/>
        <w:vanish/>
        <w:lang w:val="en-US"/>
      </w:rPr>
      <w:t>alregn</w:t>
    </w:r>
    <w:r>
      <w:rPr>
        <w:rFonts w:ascii="Garamond" w:hAnsi="Garamond"/>
        <w:vanish/>
      </w:rPr>
      <w:t>.</w:t>
    </w:r>
    <w:r>
      <w:rPr>
        <w:rFonts w:ascii="Garamond" w:hAnsi="Garamond"/>
        <w:vanish/>
        <w:lang w:val="en-US"/>
      </w:rPr>
      <w:t>ru</w:t>
    </w:r>
  </w:p>
  <w:p w:rsidR="00382CBE" w:rsidRDefault="00382CB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6BE2EDF"/>
    <w:multiLevelType w:val="hybridMultilevel"/>
    <w:tmpl w:val="89CCE990"/>
    <w:lvl w:ilvl="0" w:tplc="22B6065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18F"/>
    <w:rsid w:val="00001B82"/>
    <w:rsid w:val="0002227A"/>
    <w:rsid w:val="00066C30"/>
    <w:rsid w:val="00072C58"/>
    <w:rsid w:val="00072DA6"/>
    <w:rsid w:val="00075C31"/>
    <w:rsid w:val="000A74BC"/>
    <w:rsid w:val="000D7D50"/>
    <w:rsid w:val="000E5807"/>
    <w:rsid w:val="000F0F5A"/>
    <w:rsid w:val="000F3707"/>
    <w:rsid w:val="00116627"/>
    <w:rsid w:val="001504BC"/>
    <w:rsid w:val="00151CC0"/>
    <w:rsid w:val="00152BA9"/>
    <w:rsid w:val="001562B3"/>
    <w:rsid w:val="00165DB4"/>
    <w:rsid w:val="001C0C8A"/>
    <w:rsid w:val="001C218F"/>
    <w:rsid w:val="00202CB2"/>
    <w:rsid w:val="00205F25"/>
    <w:rsid w:val="00211A18"/>
    <w:rsid w:val="002148AE"/>
    <w:rsid w:val="00233357"/>
    <w:rsid w:val="002625B4"/>
    <w:rsid w:val="00281D4B"/>
    <w:rsid w:val="0029658A"/>
    <w:rsid w:val="002B7B43"/>
    <w:rsid w:val="002F1EFC"/>
    <w:rsid w:val="0030048E"/>
    <w:rsid w:val="0030314F"/>
    <w:rsid w:val="00306CC1"/>
    <w:rsid w:val="00324AAF"/>
    <w:rsid w:val="003346A4"/>
    <w:rsid w:val="0034196C"/>
    <w:rsid w:val="003733D4"/>
    <w:rsid w:val="003822DD"/>
    <w:rsid w:val="00382CBE"/>
    <w:rsid w:val="00391DDC"/>
    <w:rsid w:val="00391F7E"/>
    <w:rsid w:val="003A5621"/>
    <w:rsid w:val="003C42C9"/>
    <w:rsid w:val="003E06AC"/>
    <w:rsid w:val="00423C0A"/>
    <w:rsid w:val="00466B9C"/>
    <w:rsid w:val="00467155"/>
    <w:rsid w:val="004710B4"/>
    <w:rsid w:val="00476910"/>
    <w:rsid w:val="00476E95"/>
    <w:rsid w:val="004A2FD5"/>
    <w:rsid w:val="004D055E"/>
    <w:rsid w:val="004F510F"/>
    <w:rsid w:val="004F6844"/>
    <w:rsid w:val="004F73A6"/>
    <w:rsid w:val="00500A18"/>
    <w:rsid w:val="00504162"/>
    <w:rsid w:val="00525320"/>
    <w:rsid w:val="00537CE6"/>
    <w:rsid w:val="00550FB4"/>
    <w:rsid w:val="0055280B"/>
    <w:rsid w:val="005750EE"/>
    <w:rsid w:val="00592987"/>
    <w:rsid w:val="005D3071"/>
    <w:rsid w:val="005D470F"/>
    <w:rsid w:val="005E03DE"/>
    <w:rsid w:val="005E4864"/>
    <w:rsid w:val="005E654D"/>
    <w:rsid w:val="005F5D2C"/>
    <w:rsid w:val="00610705"/>
    <w:rsid w:val="00611DA6"/>
    <w:rsid w:val="00623C8C"/>
    <w:rsid w:val="00626853"/>
    <w:rsid w:val="00643A40"/>
    <w:rsid w:val="00650493"/>
    <w:rsid w:val="00671126"/>
    <w:rsid w:val="006740DF"/>
    <w:rsid w:val="006765AB"/>
    <w:rsid w:val="006907B9"/>
    <w:rsid w:val="006A1745"/>
    <w:rsid w:val="006A4AAA"/>
    <w:rsid w:val="006B70DB"/>
    <w:rsid w:val="006C44F0"/>
    <w:rsid w:val="006D0739"/>
    <w:rsid w:val="006E5E0E"/>
    <w:rsid w:val="006E5F1F"/>
    <w:rsid w:val="00704199"/>
    <w:rsid w:val="00704E4B"/>
    <w:rsid w:val="007204FB"/>
    <w:rsid w:val="0076425E"/>
    <w:rsid w:val="007674BB"/>
    <w:rsid w:val="00770662"/>
    <w:rsid w:val="007837D1"/>
    <w:rsid w:val="007B0F56"/>
    <w:rsid w:val="007C1332"/>
    <w:rsid w:val="007D3C35"/>
    <w:rsid w:val="007D736C"/>
    <w:rsid w:val="007E567A"/>
    <w:rsid w:val="007F2C27"/>
    <w:rsid w:val="007F5790"/>
    <w:rsid w:val="00811CB5"/>
    <w:rsid w:val="008143E0"/>
    <w:rsid w:val="00822980"/>
    <w:rsid w:val="00825F6A"/>
    <w:rsid w:val="00840BF0"/>
    <w:rsid w:val="008573B2"/>
    <w:rsid w:val="008B095F"/>
    <w:rsid w:val="008E5C1A"/>
    <w:rsid w:val="008F1AA6"/>
    <w:rsid w:val="008F2DFC"/>
    <w:rsid w:val="008F4F34"/>
    <w:rsid w:val="0091156D"/>
    <w:rsid w:val="009229B5"/>
    <w:rsid w:val="00950F8C"/>
    <w:rsid w:val="00953B55"/>
    <w:rsid w:val="009603CA"/>
    <w:rsid w:val="0098121E"/>
    <w:rsid w:val="009C4B15"/>
    <w:rsid w:val="00A075B2"/>
    <w:rsid w:val="00A104AE"/>
    <w:rsid w:val="00A1367F"/>
    <w:rsid w:val="00A20696"/>
    <w:rsid w:val="00A251FA"/>
    <w:rsid w:val="00A31516"/>
    <w:rsid w:val="00A32B63"/>
    <w:rsid w:val="00A40E1C"/>
    <w:rsid w:val="00A92285"/>
    <w:rsid w:val="00AB2947"/>
    <w:rsid w:val="00AD2C64"/>
    <w:rsid w:val="00AF1070"/>
    <w:rsid w:val="00AF58AF"/>
    <w:rsid w:val="00B01917"/>
    <w:rsid w:val="00B2256E"/>
    <w:rsid w:val="00B54D68"/>
    <w:rsid w:val="00B562DB"/>
    <w:rsid w:val="00B56323"/>
    <w:rsid w:val="00B73298"/>
    <w:rsid w:val="00BA1DC4"/>
    <w:rsid w:val="00BA3483"/>
    <w:rsid w:val="00BC5F2B"/>
    <w:rsid w:val="00BE0020"/>
    <w:rsid w:val="00BE5CE1"/>
    <w:rsid w:val="00C5013F"/>
    <w:rsid w:val="00C54116"/>
    <w:rsid w:val="00C541EF"/>
    <w:rsid w:val="00C627F5"/>
    <w:rsid w:val="00C67B34"/>
    <w:rsid w:val="00C81626"/>
    <w:rsid w:val="00C855D5"/>
    <w:rsid w:val="00C914A4"/>
    <w:rsid w:val="00CA33E2"/>
    <w:rsid w:val="00CA56A2"/>
    <w:rsid w:val="00CB0857"/>
    <w:rsid w:val="00CC592A"/>
    <w:rsid w:val="00CD600D"/>
    <w:rsid w:val="00D0497F"/>
    <w:rsid w:val="00D25790"/>
    <w:rsid w:val="00D30CF9"/>
    <w:rsid w:val="00D600F1"/>
    <w:rsid w:val="00D66FEC"/>
    <w:rsid w:val="00D7712F"/>
    <w:rsid w:val="00DA40B7"/>
    <w:rsid w:val="00DC39A7"/>
    <w:rsid w:val="00DC4F48"/>
    <w:rsid w:val="00DE4208"/>
    <w:rsid w:val="00E02FCC"/>
    <w:rsid w:val="00E03F65"/>
    <w:rsid w:val="00E1772F"/>
    <w:rsid w:val="00E30F59"/>
    <w:rsid w:val="00E36F07"/>
    <w:rsid w:val="00E55CB1"/>
    <w:rsid w:val="00E5685B"/>
    <w:rsid w:val="00E77734"/>
    <w:rsid w:val="00E824D1"/>
    <w:rsid w:val="00E85564"/>
    <w:rsid w:val="00EA4B49"/>
    <w:rsid w:val="00EC2197"/>
    <w:rsid w:val="00EC3964"/>
    <w:rsid w:val="00ED3BB3"/>
    <w:rsid w:val="00ED7B50"/>
    <w:rsid w:val="00EE2523"/>
    <w:rsid w:val="00EF04EF"/>
    <w:rsid w:val="00EF07B8"/>
    <w:rsid w:val="00F2564F"/>
    <w:rsid w:val="00F33547"/>
    <w:rsid w:val="00F442F9"/>
    <w:rsid w:val="00F479C7"/>
    <w:rsid w:val="00F6693E"/>
    <w:rsid w:val="00FB1ECF"/>
    <w:rsid w:val="00FB3417"/>
    <w:rsid w:val="00FB42A8"/>
    <w:rsid w:val="00FB6B31"/>
    <w:rsid w:val="00FD4FA2"/>
    <w:rsid w:val="00FD538E"/>
    <w:rsid w:val="00FE0C5F"/>
    <w:rsid w:val="00FE3095"/>
    <w:rsid w:val="00FE5053"/>
    <w:rsid w:val="00FE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0C39451-14AB-4171-AAC6-D7B301CB4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095F"/>
    <w:rPr>
      <w:sz w:val="24"/>
      <w:szCs w:val="24"/>
    </w:rPr>
  </w:style>
  <w:style w:type="paragraph" w:styleId="9">
    <w:name w:val="heading 9"/>
    <w:basedOn w:val="a"/>
    <w:next w:val="a"/>
    <w:qFormat/>
    <w:rsid w:val="00C81626"/>
    <w:pPr>
      <w:keepNext/>
      <w:jc w:val="right"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346A4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3346A4"/>
    <w:pPr>
      <w:tabs>
        <w:tab w:val="center" w:pos="4677"/>
        <w:tab w:val="right" w:pos="9355"/>
      </w:tabs>
    </w:pPr>
  </w:style>
  <w:style w:type="character" w:styleId="a6">
    <w:name w:val="Hyperlink"/>
    <w:rsid w:val="007674BB"/>
    <w:rPr>
      <w:color w:val="0000FF"/>
      <w:u w:val="single"/>
    </w:rPr>
  </w:style>
  <w:style w:type="table" w:styleId="a7">
    <w:name w:val="Table Grid"/>
    <w:basedOn w:val="a1"/>
    <w:uiPriority w:val="59"/>
    <w:rsid w:val="007674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semiHidden/>
    <w:rsid w:val="00FE69E7"/>
    <w:rPr>
      <w:rFonts w:ascii="Tahoma" w:hAnsi="Tahoma" w:cs="Tahoma"/>
      <w:sz w:val="16"/>
      <w:szCs w:val="16"/>
    </w:rPr>
  </w:style>
  <w:style w:type="character" w:styleId="a9">
    <w:name w:val="page number"/>
    <w:basedOn w:val="a0"/>
    <w:rsid w:val="006D0739"/>
  </w:style>
  <w:style w:type="paragraph" w:customStyle="1" w:styleId="ConsPlusNormal">
    <w:name w:val="ConsPlusNormal"/>
    <w:rsid w:val="001C218F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1C218F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a">
    <w:name w:val="List Paragraph"/>
    <w:basedOn w:val="a"/>
    <w:uiPriority w:val="34"/>
    <w:qFormat/>
    <w:rsid w:val="00EC396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link w:val="a3"/>
    <w:uiPriority w:val="99"/>
    <w:rsid w:val="00DA40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5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C3C405ED62FAF81C7B3794CF9E2BA3DA72AFBE52E64B3384E3028DA45D85F324g721H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_&#1041;&#1083;&#1072;&#1085;&#1082;&#1080;\&#1057;&#1090;&#1072;&#1088;&#1099;&#1077;%20&#1073;&#1083;&#1072;&#1085;&#1082;&#1080;\&#1041;&#1083;&#1072;&#1085;&#1082;&#1080;%20&#1043;&#1091;&#1073;&#1077;&#1088;&#1085;&#1072;&#1090;&#1086;&#1088;&#1072;\&#1055;&#1080;&#1089;&#1100;&#1084;&#1086;%20&#1079;&#1072;%20&#1087;&#1086;&#1076;&#1087;&#1080;&#1089;&#1100;&#1102;%20&#1043;&#1091;&#1073;&#1077;&#1088;&#1085;&#1072;&#1090;&#1086;&#1088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Письмо за подписью Губернатора</Template>
  <TotalTime>1</TotalTime>
  <Pages>1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ГУЭИ</Company>
  <LinksUpToDate>false</LinksUpToDate>
  <CharactersWithSpaces>1354</CharactersWithSpaces>
  <SharedDoc>false</SharedDoc>
  <HLinks>
    <vt:vector size="6" baseType="variant">
      <vt:variant>
        <vt:i4>7667772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consultantplus://offline/ref=C3C405ED62FAF81C7B3794CF9E2BA3DA72AFBE52E64B3384E3028DA45D85F324g721H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golubeva</dc:creator>
  <cp:lastModifiedBy>Надежда Викторовна Старцева</cp:lastModifiedBy>
  <cp:revision>2</cp:revision>
  <cp:lastPrinted>2018-12-06T04:59:00Z</cp:lastPrinted>
  <dcterms:created xsi:type="dcterms:W3CDTF">2018-12-07T04:10:00Z</dcterms:created>
  <dcterms:modified xsi:type="dcterms:W3CDTF">2018-12-07T04:10:00Z</dcterms:modified>
</cp:coreProperties>
</file>